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EE6464">
              <w:rPr>
                <w:sz w:val="20"/>
                <w:lang w:val="en-US"/>
              </w:rPr>
              <w:t>C/LIE/Q/3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EE6464">
              <w:rPr>
                <w:sz w:val="20"/>
                <w:lang w:val="en-US"/>
              </w:rPr>
              <w:fldChar w:fldCharType="separate"/>
            </w:r>
            <w:r w:rsidR="00EE6464">
              <w:rPr>
                <w:sz w:val="20"/>
                <w:lang w:val="en-US"/>
              </w:rPr>
              <w:t>10 December 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EE6464" w:rsidRPr="00A20451" w:rsidRDefault="00EE6464" w:rsidP="00EE6464">
      <w:pPr>
        <w:spacing w:before="120" w:line="240" w:lineRule="auto"/>
        <w:rPr>
          <w:b/>
          <w:sz w:val="24"/>
          <w:szCs w:val="24"/>
        </w:rPr>
      </w:pPr>
      <w:r w:rsidRPr="00A20451">
        <w:rPr>
          <w:b/>
          <w:sz w:val="24"/>
          <w:szCs w:val="24"/>
        </w:rPr>
        <w:t>КОМИТЕТ ПРОТИВ ПЫТОК</w:t>
      </w:r>
    </w:p>
    <w:p w:rsidR="00EE6464" w:rsidRPr="00A20451" w:rsidRDefault="00EE6464" w:rsidP="00EE6464">
      <w:pPr>
        <w:spacing w:line="240" w:lineRule="auto"/>
        <w:rPr>
          <w:b/>
        </w:rPr>
      </w:pPr>
      <w:r w:rsidRPr="00A20451">
        <w:rPr>
          <w:b/>
        </w:rPr>
        <w:t>Сорок четвертая сессия</w:t>
      </w:r>
    </w:p>
    <w:p w:rsidR="00EE6464" w:rsidRPr="00A20451" w:rsidRDefault="00EE6464" w:rsidP="00EE6464">
      <w:pPr>
        <w:spacing w:line="480" w:lineRule="auto"/>
      </w:pPr>
      <w:r w:rsidRPr="00A20451">
        <w:t>26 апреля − 14 мая 2010 года</w:t>
      </w:r>
    </w:p>
    <w:p w:rsidR="00EE6464" w:rsidRPr="00A20451" w:rsidRDefault="00EE6464" w:rsidP="00EE6464">
      <w:pPr>
        <w:pStyle w:val="H1GR"/>
      </w:pPr>
      <w:r w:rsidRPr="00A20451">
        <w:tab/>
      </w:r>
      <w:r w:rsidRPr="00A20451">
        <w:tab/>
        <w:t>Переч</w:t>
      </w:r>
      <w:r w:rsidR="000439FD">
        <w:t>е</w:t>
      </w:r>
      <w:r w:rsidRPr="00A20451">
        <w:t>н</w:t>
      </w:r>
      <w:r w:rsidR="000439FD">
        <w:t>ь</w:t>
      </w:r>
      <w:r w:rsidRPr="00A20451">
        <w:t xml:space="preserve"> вопросов, которые надлежит затронуть в ходе рассмотрения </w:t>
      </w:r>
      <w:r w:rsidR="006E4076">
        <w:t>третьего</w:t>
      </w:r>
      <w:r w:rsidRPr="00A20451">
        <w:t xml:space="preserve"> периодического доклада Лихтенштейна (</w:t>
      </w:r>
      <w:proofErr w:type="spellStart"/>
      <w:r w:rsidRPr="00A20451">
        <w:t>CAT</w:t>
      </w:r>
      <w:proofErr w:type="spellEnd"/>
      <w:r w:rsidRPr="00A20451">
        <w:t>/</w:t>
      </w:r>
      <w:proofErr w:type="spellStart"/>
      <w:r w:rsidRPr="00A20451">
        <w:t>C</w:t>
      </w:r>
      <w:proofErr w:type="spellEnd"/>
      <w:r w:rsidRPr="00A20451">
        <w:t>/</w:t>
      </w:r>
      <w:proofErr w:type="spellStart"/>
      <w:r w:rsidRPr="00A20451">
        <w:t>LIE</w:t>
      </w:r>
      <w:proofErr w:type="spellEnd"/>
      <w:r w:rsidRPr="00A20451">
        <w:t>/3)</w:t>
      </w:r>
    </w:p>
    <w:p w:rsidR="00EE6464" w:rsidRPr="00A20451" w:rsidRDefault="00EE6464" w:rsidP="00EE6464">
      <w:pPr>
        <w:pStyle w:val="H23GR"/>
      </w:pPr>
      <w:r w:rsidRPr="00A20451">
        <w:tab/>
      </w:r>
      <w:r w:rsidRPr="00A20451">
        <w:tab/>
        <w:t>Статья 1</w:t>
      </w:r>
    </w:p>
    <w:p w:rsidR="00EE6464" w:rsidRPr="00A20451" w:rsidRDefault="00EE6464" w:rsidP="00EE6464">
      <w:pPr>
        <w:pStyle w:val="SingleTxtGR"/>
      </w:pPr>
      <w:r w:rsidRPr="00A20451">
        <w:t>1.</w:t>
      </w:r>
      <w:r w:rsidRPr="00A20451">
        <w:tab/>
        <w:t xml:space="preserve">Просьба пояснить, в каком </w:t>
      </w:r>
      <w:r w:rsidR="006E4076">
        <w:t xml:space="preserve">из </w:t>
      </w:r>
      <w:r w:rsidRPr="00A20451">
        <w:t>положени</w:t>
      </w:r>
      <w:r w:rsidR="006E4076">
        <w:t>й</w:t>
      </w:r>
      <w:r w:rsidRPr="00A20451">
        <w:t xml:space="preserve"> Уголовного кодекса Лихте</w:t>
      </w:r>
      <w:r w:rsidRPr="00A20451">
        <w:t>н</w:t>
      </w:r>
      <w:r w:rsidRPr="00A20451">
        <w:t>штейна (УК) приводится определение актов пыток (пункты 37-38 доклада). Также укажите, какие меры были приняты для приведения этого определения в полное соответствие со статьей 1 Конвенции.</w:t>
      </w:r>
    </w:p>
    <w:p w:rsidR="00EE6464" w:rsidRPr="00A20451" w:rsidRDefault="00EE6464" w:rsidP="00EE6464">
      <w:pPr>
        <w:pStyle w:val="H23GR"/>
      </w:pPr>
      <w:r w:rsidRPr="00A20451">
        <w:tab/>
      </w:r>
      <w:r w:rsidRPr="00A20451">
        <w:tab/>
        <w:t>Статья 2</w:t>
      </w:r>
    </w:p>
    <w:p w:rsidR="00EE6464" w:rsidRPr="00A20451" w:rsidRDefault="00EE6464" w:rsidP="00EE6464">
      <w:pPr>
        <w:pStyle w:val="SingleTxtGR"/>
      </w:pPr>
      <w:r w:rsidRPr="00A20451">
        <w:t>2.</w:t>
      </w:r>
      <w:r w:rsidRPr="00A20451">
        <w:tab/>
        <w:t>Что касается новой статьи 27-бис Конституции (пункт 15), объясните, п</w:t>
      </w:r>
      <w:r w:rsidRPr="00A20451">
        <w:t>о</w:t>
      </w:r>
      <w:r w:rsidRPr="00A20451">
        <w:t>чему "пытка" не была включена наряду с "бесчеловечным или унижающим до</w:t>
      </w:r>
      <w:r w:rsidRPr="00A20451">
        <w:t>с</w:t>
      </w:r>
      <w:r w:rsidRPr="00A20451">
        <w:t>тоинство обращением и наказанием" в число запрещенных актов при внесении поправок в Конституцию в 2005 году. Просьба также указать, намерено ли гос</w:t>
      </w:r>
      <w:r w:rsidRPr="00A20451">
        <w:t>у</w:t>
      </w:r>
      <w:r w:rsidRPr="00A20451">
        <w:t>дарство-участник включить в Конституцию специальное положение об абс</w:t>
      </w:r>
      <w:r w:rsidRPr="00A20451">
        <w:t>о</w:t>
      </w:r>
      <w:r w:rsidRPr="00A20451">
        <w:t>лютном запрете пыток. Были ли отмечены за время отчетного периода прямые ссылки на статью 27-бис, а также на Конвенцию, в судах страны? В случае п</w:t>
      </w:r>
      <w:r w:rsidRPr="00A20451">
        <w:t>о</w:t>
      </w:r>
      <w:r w:rsidRPr="00A20451">
        <w:t>ложительного ответа, просьба указать конкретные дела и сообщить о результ</w:t>
      </w:r>
      <w:r w:rsidRPr="00A20451">
        <w:t>а</w:t>
      </w:r>
      <w:r w:rsidRPr="00A20451">
        <w:t>тах их рассмотрения.</w:t>
      </w:r>
    </w:p>
    <w:p w:rsidR="00EE6464" w:rsidRPr="00A20451" w:rsidRDefault="00EE6464" w:rsidP="00EE6464">
      <w:pPr>
        <w:pStyle w:val="SingleTxtGR"/>
      </w:pPr>
      <w:r w:rsidRPr="00A20451">
        <w:t>3.</w:t>
      </w:r>
      <w:r w:rsidRPr="00A20451">
        <w:tab/>
        <w:t>Просьба представить подробную информацию о мандате, функциях и о</w:t>
      </w:r>
      <w:r w:rsidRPr="00A20451">
        <w:t>с</w:t>
      </w:r>
      <w:r w:rsidRPr="00A20451">
        <w:t>новных результатах деятельности Комиссии по наказаниям, созданной в кач</w:t>
      </w:r>
      <w:r w:rsidRPr="00A20451">
        <w:t>е</w:t>
      </w:r>
      <w:r w:rsidRPr="00A20451">
        <w:t>стве национального превентивного механизма г</w:t>
      </w:r>
      <w:r w:rsidRPr="00A20451">
        <w:t>о</w:t>
      </w:r>
      <w:r w:rsidRPr="00A20451">
        <w:t>сударства-участника согласно Факультативному протоколу Конвенции, в связи с актами пытки и другими в</w:t>
      </w:r>
      <w:r w:rsidRPr="00A20451">
        <w:t>и</w:t>
      </w:r>
      <w:r w:rsidRPr="00A20451">
        <w:t>дами жестокого обращения. В частности, просьба разъяснить, обладает ли К</w:t>
      </w:r>
      <w:r w:rsidRPr="00A20451">
        <w:t>о</w:t>
      </w:r>
      <w:r w:rsidRPr="00A20451">
        <w:t>миссия по наказаниям полномочиями для посещения всех мест содержания в заключ</w:t>
      </w:r>
      <w:r w:rsidRPr="00A20451">
        <w:t>е</w:t>
      </w:r>
      <w:r w:rsidRPr="00A20451">
        <w:t>нии, находящихся под юрисдикцией и под контролем государства-участника (пункт 71).</w:t>
      </w:r>
      <w:r w:rsidR="006E4076">
        <w:t xml:space="preserve"> Просьба также информировать Комитет о мерах, прин</w:t>
      </w:r>
      <w:r w:rsidR="006E4076">
        <w:t>я</w:t>
      </w:r>
      <w:r w:rsidR="006E4076">
        <w:t>тых государством-участником, по осуществлению рекомендаций, сделанных Комиссией по наказаниям в своем первоначальном  докладе (2009 год), особе</w:t>
      </w:r>
      <w:r w:rsidR="006E4076">
        <w:t>н</w:t>
      </w:r>
      <w:r w:rsidR="006E4076">
        <w:t>но в отноше</w:t>
      </w:r>
      <w:r w:rsidR="000E3780">
        <w:t>нии надзора за сотрудниками тюрем, а также передач</w:t>
      </w:r>
      <w:r w:rsidR="000439FD">
        <w:t>и</w:t>
      </w:r>
      <w:r w:rsidR="000E3780">
        <w:t xml:space="preserve"> полной о</w:t>
      </w:r>
      <w:r w:rsidR="000E3780">
        <w:t>т</w:t>
      </w:r>
      <w:r w:rsidR="000E3780">
        <w:t>ветственности за пенитенциарную систему Министерству юстиции.</w:t>
      </w:r>
    </w:p>
    <w:p w:rsidR="00EE6464" w:rsidRPr="00A20451" w:rsidRDefault="00EE6464" w:rsidP="002A2EED">
      <w:pPr>
        <w:pStyle w:val="SingleTxtGR"/>
        <w:keepLines/>
      </w:pPr>
      <w:r w:rsidRPr="00A20451">
        <w:t>4.</w:t>
      </w:r>
      <w:r w:rsidRPr="00A20451">
        <w:tab/>
        <w:t>Просьба представить информацию о шагах, предпринятых государством-участником для создания национального правозащитного учреждения в соо</w:t>
      </w:r>
      <w:r w:rsidRPr="00A20451">
        <w:t>т</w:t>
      </w:r>
      <w:r w:rsidRPr="00A20451">
        <w:t>ветствии с Парижскими принципами, согласно рекомендации Комитета по эк</w:t>
      </w:r>
      <w:r w:rsidRPr="00A20451">
        <w:t>о</w:t>
      </w:r>
      <w:r w:rsidRPr="00A20451">
        <w:t>номическим, социальным и культурным правам (</w:t>
      </w:r>
      <w:proofErr w:type="spellStart"/>
      <w:r w:rsidRPr="00A20451">
        <w:t>E</w:t>
      </w:r>
      <w:proofErr w:type="spellEnd"/>
      <w:r w:rsidRPr="00A20451">
        <w:t>/</w:t>
      </w:r>
      <w:proofErr w:type="spellStart"/>
      <w:r w:rsidRPr="00A20451">
        <w:t>C.12</w:t>
      </w:r>
      <w:proofErr w:type="spellEnd"/>
      <w:r w:rsidRPr="00A20451">
        <w:t>/</w:t>
      </w:r>
      <w:proofErr w:type="spellStart"/>
      <w:r w:rsidRPr="00A20451">
        <w:t>LIE</w:t>
      </w:r>
      <w:proofErr w:type="spellEnd"/>
      <w:r w:rsidRPr="00A20451">
        <w:t>/</w:t>
      </w:r>
      <w:proofErr w:type="spellStart"/>
      <w:r w:rsidRPr="00A20451">
        <w:t>CO</w:t>
      </w:r>
      <w:proofErr w:type="spellEnd"/>
      <w:r w:rsidRPr="00A20451">
        <w:t xml:space="preserve">/1, пункт 21). </w:t>
      </w:r>
    </w:p>
    <w:p w:rsidR="00EE6464" w:rsidRPr="00A20451" w:rsidRDefault="00EE6464" w:rsidP="00655C69">
      <w:pPr>
        <w:pStyle w:val="SingleTxtGR"/>
      </w:pPr>
      <w:r w:rsidRPr="00A20451">
        <w:t>5.</w:t>
      </w:r>
      <w:r w:rsidRPr="00A20451">
        <w:tab/>
        <w:t>Просьба представить подробную информацию об условиях содержания в заключении и об обращении с задержанными, находящимися под стражей в п</w:t>
      </w:r>
      <w:r w:rsidRPr="00A20451">
        <w:t>о</w:t>
      </w:r>
      <w:r w:rsidRPr="00A20451">
        <w:t>лиции, в г</w:t>
      </w:r>
      <w:r w:rsidRPr="00A20451">
        <w:t>о</w:t>
      </w:r>
      <w:r w:rsidRPr="00A20451">
        <w:t>сударстве-участнике за отчетный период, и в частности</w:t>
      </w:r>
      <w:r w:rsidR="002E20E8">
        <w:t xml:space="preserve"> </w:t>
      </w:r>
      <w:r w:rsidRPr="00A20451">
        <w:t>сообщить о шагах, предпринятых государственными органами с целью официального обе</w:t>
      </w:r>
      <w:r w:rsidRPr="00A20451">
        <w:t>с</w:t>
      </w:r>
      <w:r w:rsidRPr="00A20451">
        <w:t xml:space="preserve">печения прав </w:t>
      </w:r>
      <w:r w:rsidR="002E20E8">
        <w:t xml:space="preserve">всех </w:t>
      </w:r>
      <w:r w:rsidRPr="00A20451">
        <w:t>лиц, лишенных свободы, включая несовершеннолетних пр</w:t>
      </w:r>
      <w:r w:rsidRPr="00A20451">
        <w:t>а</w:t>
      </w:r>
      <w:r w:rsidRPr="00A20451">
        <w:t xml:space="preserve">вонарушителей, </w:t>
      </w:r>
      <w:r w:rsidR="002E20E8">
        <w:t xml:space="preserve">беженцев и других </w:t>
      </w:r>
      <w:proofErr w:type="spellStart"/>
      <w:r w:rsidR="002E20E8">
        <w:t>неграждан</w:t>
      </w:r>
      <w:proofErr w:type="spellEnd"/>
      <w:r w:rsidR="002E20E8">
        <w:t>, иметь доступ к адвокату, нез</w:t>
      </w:r>
      <w:r w:rsidR="002E20E8">
        <w:t>а</w:t>
      </w:r>
      <w:r w:rsidR="002E20E8">
        <w:t>висимому врачу по возможности по их выбору и войти в ко</w:t>
      </w:r>
      <w:r w:rsidR="002E20E8">
        <w:t>н</w:t>
      </w:r>
      <w:r w:rsidR="002E20E8">
        <w:t>такт с лицом по своему выбору или официальным опекуном или соответственно сотрудником консульства с момента своего задержания.  Просьба также представить инфо</w:t>
      </w:r>
      <w:r w:rsidR="002E20E8">
        <w:t>р</w:t>
      </w:r>
      <w:r w:rsidR="002E20E8">
        <w:t>мацию о мерах, принятых для обеспечения того, чтобы лица, лишенные своб</w:t>
      </w:r>
      <w:r w:rsidR="002E20E8">
        <w:t>о</w:t>
      </w:r>
      <w:r w:rsidR="002E20E8">
        <w:t xml:space="preserve">ды, были проинформированы о своих правах в письменном виде и на </w:t>
      </w:r>
      <w:r w:rsidR="00655C69">
        <w:t>понятном для них языке.</w:t>
      </w:r>
    </w:p>
    <w:p w:rsidR="00EE6464" w:rsidRPr="00A20451" w:rsidRDefault="00EE6464" w:rsidP="00EE6464">
      <w:pPr>
        <w:pStyle w:val="H23GR"/>
      </w:pPr>
      <w:r w:rsidRPr="00A20451">
        <w:tab/>
      </w:r>
      <w:r w:rsidRPr="00A20451">
        <w:tab/>
        <w:t>Статья 3</w:t>
      </w:r>
    </w:p>
    <w:p w:rsidR="00EE6464" w:rsidRPr="00A20451" w:rsidRDefault="00655C69" w:rsidP="00EE6464">
      <w:pPr>
        <w:pStyle w:val="SingleTxtGR"/>
      </w:pPr>
      <w:r>
        <w:t>6</w:t>
      </w:r>
      <w:r w:rsidR="00EE6464" w:rsidRPr="00A20451">
        <w:t>.</w:t>
      </w:r>
      <w:r w:rsidR="00EE6464" w:rsidRPr="00A20451">
        <w:tab/>
        <w:t>Просьба представить обновленную информацию</w:t>
      </w:r>
      <w:r>
        <w:t xml:space="preserve"> о</w:t>
      </w:r>
      <w:r w:rsidR="00EE6464" w:rsidRPr="00A20451">
        <w:t>:</w:t>
      </w:r>
    </w:p>
    <w:p w:rsidR="00EE6464" w:rsidRPr="00A20451" w:rsidRDefault="00F3682C" w:rsidP="00F3682C">
      <w:pPr>
        <w:pStyle w:val="SingleTxtGR"/>
        <w:tabs>
          <w:tab w:val="clear" w:pos="1701"/>
          <w:tab w:val="left" w:pos="540"/>
          <w:tab w:val="left" w:pos="1148"/>
          <w:tab w:val="left" w:pos="1680"/>
        </w:tabs>
        <w:ind w:left="1176" w:hanging="1176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 w:rsidR="00EE6464" w:rsidRPr="00A20451">
        <w:t>a</w:t>
      </w:r>
      <w:proofErr w:type="spellEnd"/>
      <w:r w:rsidR="00EE6464" w:rsidRPr="00A20451">
        <w:t>)</w:t>
      </w:r>
      <w:r w:rsidR="00EE6464" w:rsidRPr="00A20451">
        <w:tab/>
        <w:t>количестве и гражданстве просителей убежища, подавших прош</w:t>
      </w:r>
      <w:r w:rsidR="00EE6464" w:rsidRPr="00A20451">
        <w:t>е</w:t>
      </w:r>
      <w:r w:rsidR="00EE6464" w:rsidRPr="00A20451">
        <w:t>ния о предоставлении статуса беженца в Лихтенштейне за отчетный п</w:t>
      </w:r>
      <w:r w:rsidR="00EE6464" w:rsidRPr="00A20451">
        <w:t>е</w:t>
      </w:r>
      <w:r w:rsidR="00EE6464" w:rsidRPr="00A20451">
        <w:t>риод;</w:t>
      </w:r>
    </w:p>
    <w:p w:rsidR="00EE6464" w:rsidRPr="00F3682C" w:rsidRDefault="00F3682C" w:rsidP="00F3682C">
      <w:pPr>
        <w:pStyle w:val="SingleTxtGR"/>
        <w:tabs>
          <w:tab w:val="left" w:pos="540"/>
          <w:tab w:val="left" w:pos="1148"/>
        </w:tabs>
        <w:ind w:left="1176" w:hanging="1176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EE6464" w:rsidRPr="00F3682C">
        <w:rPr>
          <w:lang w:val="en-US"/>
        </w:rPr>
        <w:tab/>
        <w:t>b)</w:t>
      </w:r>
      <w:r w:rsidR="00EE6464" w:rsidRPr="00F3682C">
        <w:rPr>
          <w:lang w:val="en-US"/>
        </w:rPr>
        <w:tab/>
        <w:t>том, как много из этих прошений о предоставлении убежища б</w:t>
      </w:r>
      <w:r w:rsidR="00EE6464" w:rsidRPr="00F3682C">
        <w:rPr>
          <w:lang w:val="en-US"/>
        </w:rPr>
        <w:t>ы</w:t>
      </w:r>
      <w:r w:rsidR="00EE6464" w:rsidRPr="00F3682C">
        <w:rPr>
          <w:lang w:val="en-US"/>
        </w:rPr>
        <w:t>ли основаны на страхе подателей подвергнуться пыткам или другим видам жесткого обращения, и о том, на сколько из таких прошений был дан положител</w:t>
      </w:r>
      <w:r w:rsidR="00EE6464" w:rsidRPr="00F3682C">
        <w:rPr>
          <w:lang w:val="en-US"/>
        </w:rPr>
        <w:t>ь</w:t>
      </w:r>
      <w:r w:rsidR="00EE6464" w:rsidRPr="00F3682C">
        <w:rPr>
          <w:lang w:val="en-US"/>
        </w:rPr>
        <w:t>ный ответ;</w:t>
      </w:r>
    </w:p>
    <w:p w:rsidR="00EE6464" w:rsidRPr="00F3682C" w:rsidRDefault="00F3682C" w:rsidP="00F3682C">
      <w:pPr>
        <w:pStyle w:val="SingleTxtGR"/>
        <w:tabs>
          <w:tab w:val="left" w:pos="540"/>
          <w:tab w:val="left" w:pos="1148"/>
        </w:tabs>
        <w:ind w:left="1176" w:hanging="1176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EE6464" w:rsidRPr="00F3682C">
        <w:rPr>
          <w:lang w:val="en-US"/>
        </w:rPr>
        <w:tab/>
        <w:t>c)</w:t>
      </w:r>
      <w:r w:rsidR="00EE6464" w:rsidRPr="00F3682C">
        <w:rPr>
          <w:lang w:val="en-US"/>
        </w:rPr>
        <w:tab/>
      </w:r>
      <w:proofErr w:type="spellStart"/>
      <w:r w:rsidR="00EE6464" w:rsidRPr="00F3682C">
        <w:rPr>
          <w:lang w:val="en-US"/>
        </w:rPr>
        <w:t>количестве</w:t>
      </w:r>
      <w:proofErr w:type="spellEnd"/>
      <w:r w:rsidR="00EE6464" w:rsidRPr="00F3682C">
        <w:rPr>
          <w:lang w:val="en-US"/>
        </w:rPr>
        <w:t xml:space="preserve"> отвергнутых прошений, по которым были поданы апе</w:t>
      </w:r>
      <w:r w:rsidR="00EE6464" w:rsidRPr="00F3682C">
        <w:rPr>
          <w:lang w:val="en-US"/>
        </w:rPr>
        <w:t>л</w:t>
      </w:r>
      <w:r w:rsidR="00EE6464" w:rsidRPr="00F3682C">
        <w:rPr>
          <w:lang w:val="en-US"/>
        </w:rPr>
        <w:t>ляции, на каких основаниях они были поданы и каковы были их результ</w:t>
      </w:r>
      <w:r w:rsidR="00EE6464" w:rsidRPr="00F3682C">
        <w:rPr>
          <w:lang w:val="en-US"/>
        </w:rPr>
        <w:t>а</w:t>
      </w:r>
      <w:r w:rsidR="00EE6464" w:rsidRPr="00F3682C">
        <w:rPr>
          <w:lang w:val="en-US"/>
        </w:rPr>
        <w:t>ты;</w:t>
      </w:r>
    </w:p>
    <w:p w:rsidR="00EE6464" w:rsidRPr="00F3682C" w:rsidRDefault="00F3682C" w:rsidP="00F3682C">
      <w:pPr>
        <w:pStyle w:val="SingleTxtGR"/>
        <w:tabs>
          <w:tab w:val="left" w:pos="540"/>
          <w:tab w:val="left" w:pos="1148"/>
        </w:tabs>
        <w:ind w:left="1176" w:hanging="1176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EE6464" w:rsidRPr="00F3682C">
        <w:rPr>
          <w:lang w:val="en-US"/>
        </w:rPr>
        <w:tab/>
        <w:t>d)</w:t>
      </w:r>
      <w:r w:rsidR="00EE6464" w:rsidRPr="00F3682C">
        <w:rPr>
          <w:lang w:val="en-US"/>
        </w:rPr>
        <w:tab/>
      </w:r>
      <w:proofErr w:type="spellStart"/>
      <w:r w:rsidR="00EE6464" w:rsidRPr="00F3682C">
        <w:rPr>
          <w:lang w:val="en-US"/>
        </w:rPr>
        <w:t>количестве</w:t>
      </w:r>
      <w:proofErr w:type="spellEnd"/>
      <w:r w:rsidR="00EE6464" w:rsidRPr="00F3682C">
        <w:rPr>
          <w:lang w:val="en-US"/>
        </w:rPr>
        <w:t xml:space="preserve"> прошений о предоставлении убежища и прошений о долгосрочном виде на жительство, удовлетворенных на основании Ко</w:t>
      </w:r>
      <w:r w:rsidR="00EE6464" w:rsidRPr="00F3682C">
        <w:rPr>
          <w:lang w:val="en-US"/>
        </w:rPr>
        <w:t>н</w:t>
      </w:r>
      <w:r w:rsidR="00EE6464" w:rsidRPr="00F3682C">
        <w:rPr>
          <w:lang w:val="en-US"/>
        </w:rPr>
        <w:t>венции.</w:t>
      </w:r>
    </w:p>
    <w:p w:rsidR="00EE6464" w:rsidRPr="00A20451" w:rsidRDefault="00BD23C3" w:rsidP="00EE6464">
      <w:pPr>
        <w:pStyle w:val="SingleTxtGR"/>
      </w:pPr>
      <w:r>
        <w:t>7</w:t>
      </w:r>
      <w:r w:rsidR="00EE6464" w:rsidRPr="00A20451">
        <w:t>.</w:t>
      </w:r>
      <w:r w:rsidR="00EE6464" w:rsidRPr="00A20451">
        <w:tab/>
        <w:t>Просьба представить дезагрегированные данные (по возрасту, полу и гражданству) об общем количестве случаев высылки и выдачи за отчетный п</w:t>
      </w:r>
      <w:r w:rsidR="00EE6464" w:rsidRPr="00A20451">
        <w:t>е</w:t>
      </w:r>
      <w:r w:rsidR="00EE6464" w:rsidRPr="00A20451">
        <w:t>риод. Просьба также представить следующую и</w:t>
      </w:r>
      <w:r w:rsidR="00EE6464" w:rsidRPr="00A20451">
        <w:t>н</w:t>
      </w:r>
      <w:r w:rsidR="00EE6464" w:rsidRPr="00A20451">
        <w:t>формацию:</w:t>
      </w:r>
    </w:p>
    <w:p w:rsidR="00EE6464" w:rsidRPr="00F3682C" w:rsidRDefault="00F3682C" w:rsidP="00F3682C">
      <w:pPr>
        <w:pStyle w:val="SingleTxtGR"/>
        <w:tabs>
          <w:tab w:val="left" w:pos="540"/>
          <w:tab w:val="left" w:pos="1148"/>
        </w:tabs>
        <w:ind w:left="1176" w:hanging="1176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EE6464" w:rsidRPr="00F3682C">
        <w:rPr>
          <w:lang w:val="en-US"/>
        </w:rPr>
        <w:tab/>
        <w:t>a)</w:t>
      </w:r>
      <w:r w:rsidR="00EE6464" w:rsidRPr="00F3682C">
        <w:rPr>
          <w:lang w:val="en-US"/>
        </w:rPr>
        <w:tab/>
        <w:t>о том, что именно означает "превентивная высылка" (пункт 35). При каких условиях такая высылка осуществляется?</w:t>
      </w:r>
    </w:p>
    <w:p w:rsidR="00EE6464" w:rsidRPr="00F3682C" w:rsidRDefault="00F3682C" w:rsidP="00F3682C">
      <w:pPr>
        <w:pStyle w:val="SingleTxtGR"/>
        <w:tabs>
          <w:tab w:val="left" w:pos="540"/>
          <w:tab w:val="left" w:pos="1148"/>
        </w:tabs>
        <w:ind w:left="1176" w:hanging="1176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EE6464" w:rsidRPr="00F3682C">
        <w:rPr>
          <w:lang w:val="en-US"/>
        </w:rPr>
        <w:tab/>
        <w:t>b</w:t>
      </w:r>
      <w:r w:rsidR="00EE6464" w:rsidRPr="00F3682C">
        <w:t>)</w:t>
      </w:r>
      <w:r w:rsidR="00EE6464" w:rsidRPr="00F3682C">
        <w:tab/>
        <w:t>о существующей процедуре рассмотрения, призванной, несмотря на жестко установленные сроки принятия и исполнения решения о превенти</w:t>
      </w:r>
      <w:r w:rsidR="00EE6464" w:rsidRPr="00F3682C">
        <w:t>в</w:t>
      </w:r>
      <w:r w:rsidR="00EE6464" w:rsidRPr="00F3682C">
        <w:t>ной высылке, удостовериться в том, что высылаемое, возвращаемое или выд</w:t>
      </w:r>
      <w:r w:rsidR="00EE6464" w:rsidRPr="00F3682C">
        <w:t>а</w:t>
      </w:r>
      <w:r w:rsidR="00EE6464" w:rsidRPr="00F3682C">
        <w:t>ваемое лицо не подвергнется опасности пыток или других видов жестокого о</w:t>
      </w:r>
      <w:r w:rsidR="00EE6464" w:rsidRPr="00F3682C">
        <w:t>б</w:t>
      </w:r>
      <w:r w:rsidR="00EE6464" w:rsidRPr="00F3682C">
        <w:t>ращения;</w:t>
      </w:r>
    </w:p>
    <w:p w:rsidR="00EE6464" w:rsidRPr="00F3682C" w:rsidRDefault="001F735B" w:rsidP="00F3682C">
      <w:pPr>
        <w:pStyle w:val="SingleTxtGR"/>
        <w:tabs>
          <w:tab w:val="left" w:pos="540"/>
          <w:tab w:val="left" w:pos="1148"/>
        </w:tabs>
        <w:ind w:left="1176" w:hanging="1176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EE6464" w:rsidRPr="00F3682C">
        <w:tab/>
      </w:r>
      <w:r w:rsidR="00EE6464" w:rsidRPr="00F3682C">
        <w:rPr>
          <w:lang w:val="en-US"/>
        </w:rPr>
        <w:t>c)</w:t>
      </w:r>
      <w:r w:rsidR="00EE6464" w:rsidRPr="00F3682C">
        <w:rPr>
          <w:lang w:val="en-US"/>
        </w:rPr>
        <w:tab/>
        <w:t>о том, имеет ли право лицо, подлежащее превентивной высылке, подать апелляцию на это решение. В случае положительного ответа, ок</w:t>
      </w:r>
      <w:r w:rsidR="00EE6464" w:rsidRPr="00F3682C">
        <w:rPr>
          <w:lang w:val="en-US"/>
        </w:rPr>
        <w:t>а</w:t>
      </w:r>
      <w:r w:rsidR="00EE6464" w:rsidRPr="00F3682C">
        <w:rPr>
          <w:lang w:val="en-US"/>
        </w:rPr>
        <w:t>зывает ли эта апелляция приостанавливающее действие на процедуру в</w:t>
      </w:r>
      <w:r w:rsidR="00EE6464" w:rsidRPr="00F3682C">
        <w:rPr>
          <w:lang w:val="en-US"/>
        </w:rPr>
        <w:t>ы</w:t>
      </w:r>
      <w:r w:rsidR="00EE6464" w:rsidRPr="00F3682C">
        <w:rPr>
          <w:lang w:val="en-US"/>
        </w:rPr>
        <w:t>сылки?</w:t>
      </w:r>
    </w:p>
    <w:p w:rsidR="00EE6464" w:rsidRPr="00F3682C" w:rsidRDefault="001F735B" w:rsidP="00F3682C">
      <w:pPr>
        <w:pStyle w:val="SingleTxtGR"/>
        <w:tabs>
          <w:tab w:val="left" w:pos="540"/>
          <w:tab w:val="left" w:pos="1148"/>
        </w:tabs>
        <w:ind w:left="1176" w:hanging="1176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EE6464" w:rsidRPr="00F3682C">
        <w:rPr>
          <w:lang w:val="en-US"/>
        </w:rPr>
        <w:tab/>
        <w:t>d)</w:t>
      </w:r>
      <w:r w:rsidR="00EE6464" w:rsidRPr="00F3682C">
        <w:rPr>
          <w:lang w:val="en-US"/>
        </w:rPr>
        <w:tab/>
        <w:t>о том, существует ли предельный срок содержания в заключении иностранцев, в отношении которых был издан приказ о высылке или в</w:t>
      </w:r>
      <w:r w:rsidR="00EE6464" w:rsidRPr="00F3682C">
        <w:rPr>
          <w:lang w:val="en-US"/>
        </w:rPr>
        <w:t>ы</w:t>
      </w:r>
      <w:r w:rsidR="00EE6464" w:rsidRPr="00F3682C">
        <w:rPr>
          <w:lang w:val="en-US"/>
        </w:rPr>
        <w:t>даче?</w:t>
      </w:r>
    </w:p>
    <w:p w:rsidR="00EE6464" w:rsidRPr="00A20451" w:rsidRDefault="00EE6464" w:rsidP="00EE6464">
      <w:pPr>
        <w:pStyle w:val="H23GR"/>
      </w:pPr>
      <w:r w:rsidRPr="00A20451">
        <w:tab/>
      </w:r>
      <w:r w:rsidRPr="00A20451">
        <w:tab/>
        <w:t>Статья 4</w:t>
      </w:r>
    </w:p>
    <w:p w:rsidR="00EE6464" w:rsidRPr="00A20451" w:rsidRDefault="00BD23C3" w:rsidP="00EE6464">
      <w:pPr>
        <w:pStyle w:val="SingleTxtGR"/>
      </w:pPr>
      <w:r>
        <w:t>8</w:t>
      </w:r>
      <w:r w:rsidR="00EE6464" w:rsidRPr="00A20451">
        <w:t>.</w:t>
      </w:r>
      <w:r w:rsidR="00EE6464" w:rsidRPr="00A20451">
        <w:tab/>
        <w:t>Просьба представить информацию о том, намерены ли власти Лихте</w:t>
      </w:r>
      <w:r w:rsidR="00EE6464" w:rsidRPr="00A20451">
        <w:t>н</w:t>
      </w:r>
      <w:r w:rsidR="00EE6464" w:rsidRPr="00A20451">
        <w:t>штейна обеспечить, чтобы наказания за преступления, связанные с причинен</w:t>
      </w:r>
      <w:r w:rsidR="00EE6464" w:rsidRPr="00A20451">
        <w:t>и</w:t>
      </w:r>
      <w:r w:rsidR="00EE6464" w:rsidRPr="00A20451">
        <w:t>ем вреда здоровью и морального ущерба (два года, статья 312 УК) и причин</w:t>
      </w:r>
      <w:r w:rsidR="00EE6464" w:rsidRPr="00A20451">
        <w:t>е</w:t>
      </w:r>
      <w:r w:rsidR="00EE6464" w:rsidRPr="00A20451">
        <w:t xml:space="preserve">нием тяжкого вреда здоровью (три и пять лет, статьи 84 </w:t>
      </w:r>
      <w:r w:rsidR="001F735B">
        <w:t>(</w:t>
      </w:r>
      <w:r w:rsidR="00EE6464" w:rsidRPr="00A20451">
        <w:t>1) и 85 УК соответс</w:t>
      </w:r>
      <w:r w:rsidR="00EE6464" w:rsidRPr="00A20451">
        <w:t>т</w:t>
      </w:r>
      <w:r w:rsidR="00EE6464" w:rsidRPr="00A20451">
        <w:t xml:space="preserve">венно), являлись соразмерными наказаниями, учитывающими тяжкий характер преступлений, в соответствии со статьей 4 </w:t>
      </w:r>
      <w:r w:rsidR="001F735B">
        <w:t>(</w:t>
      </w:r>
      <w:r w:rsidR="00EE6464" w:rsidRPr="00A20451">
        <w:t>2) Конвенции. Просьба также пре</w:t>
      </w:r>
      <w:r w:rsidR="00EE6464" w:rsidRPr="00A20451">
        <w:t>д</w:t>
      </w:r>
      <w:r w:rsidR="00EE6464" w:rsidRPr="00A20451">
        <w:t>ставить информацию о количестве и характере дел, в которых применялись эти положения и назначались эти наказания.</w:t>
      </w:r>
    </w:p>
    <w:p w:rsidR="00EE6464" w:rsidRPr="00A20451" w:rsidRDefault="00473527" w:rsidP="00EE6464">
      <w:pPr>
        <w:pStyle w:val="SingleTxtGR"/>
      </w:pPr>
      <w:r>
        <w:t>9</w:t>
      </w:r>
      <w:r w:rsidR="00EE6464" w:rsidRPr="00A20451">
        <w:t>.</w:t>
      </w:r>
      <w:r w:rsidR="00EE6464" w:rsidRPr="00A20451">
        <w:tab/>
        <w:t xml:space="preserve">Согласно докладу государства-участника (пункт 39), срок давности для наказания за преступления по статье 312 УК составляет пять лет. Просьба представить информацию о положении со сроком давности по статьям 84 </w:t>
      </w:r>
      <w:r w:rsidR="001F735B" w:rsidRPr="001F735B">
        <w:t>(</w:t>
      </w:r>
      <w:r w:rsidR="00EE6464" w:rsidRPr="00A20451">
        <w:t>1) и</w:t>
      </w:r>
      <w:r w:rsidR="001F735B">
        <w:rPr>
          <w:lang w:val="en-US"/>
        </w:rPr>
        <w:t> </w:t>
      </w:r>
      <w:r w:rsidR="00EE6464" w:rsidRPr="00A20451">
        <w:t>85 УК, а также указать, намеревается ли государство-участник пересмотреть свой Уголовный кодекс с целью обеспечения того, чтобы применение уголовн</w:t>
      </w:r>
      <w:r w:rsidR="00EE6464" w:rsidRPr="00A20451">
        <w:t>о</w:t>
      </w:r>
      <w:r w:rsidR="00EE6464" w:rsidRPr="00A20451">
        <w:t>го законодательства по делам, касающимся пыток, не ограничивалось во врем</w:t>
      </w:r>
      <w:r w:rsidR="00EE6464" w:rsidRPr="00A20451">
        <w:t>е</w:t>
      </w:r>
      <w:r w:rsidR="00EE6464" w:rsidRPr="00A20451">
        <w:t>ни.</w:t>
      </w:r>
    </w:p>
    <w:p w:rsidR="00EE6464" w:rsidRPr="00A20451" w:rsidRDefault="00EE6464" w:rsidP="00EE6464">
      <w:pPr>
        <w:pStyle w:val="H23GR"/>
      </w:pPr>
      <w:r w:rsidRPr="00A20451">
        <w:tab/>
      </w:r>
      <w:r w:rsidRPr="00A20451">
        <w:tab/>
        <w:t>Статьи 5 и 7</w:t>
      </w:r>
    </w:p>
    <w:p w:rsidR="00EE6464" w:rsidRPr="007E6611" w:rsidRDefault="00EE6464" w:rsidP="00EE6464">
      <w:pPr>
        <w:pStyle w:val="SingleTxtGR"/>
      </w:pPr>
      <w:r w:rsidRPr="005C4075">
        <w:t>1</w:t>
      </w:r>
      <w:r w:rsidR="00473527">
        <w:t>0</w:t>
      </w:r>
      <w:r w:rsidRPr="005C4075">
        <w:t>.</w:t>
      </w:r>
      <w:r w:rsidRPr="005C4075">
        <w:tab/>
        <w:t>Просьба представить информацию о том, намеревается ли гос</w:t>
      </w:r>
      <w:r w:rsidRPr="005C4075">
        <w:t>у</w:t>
      </w:r>
      <w:r w:rsidRPr="005C4075">
        <w:t xml:space="preserve">дарство-участник </w:t>
      </w:r>
      <w:r>
        <w:t>принять закон</w:t>
      </w:r>
      <w:r w:rsidRPr="005C4075">
        <w:t>, предусматривающ</w:t>
      </w:r>
      <w:r>
        <w:t>ий</w:t>
      </w:r>
      <w:r w:rsidRPr="005C4075">
        <w:t xml:space="preserve"> универсальную юрисдикцию в отношении актов пыток, и/или рассматривает ли оно возможность прямого применения Конвенции для осущес</w:t>
      </w:r>
      <w:r w:rsidRPr="005C4075">
        <w:t>т</w:t>
      </w:r>
      <w:r w:rsidRPr="005C4075">
        <w:t>вления юрисдикции в отношении лиц, предположительно совершавших акты пыток, вне зависимости от того, где [и</w:t>
      </w:r>
      <w:r w:rsidR="001F735B">
        <w:t> </w:t>
      </w:r>
      <w:r w:rsidRPr="005C4075">
        <w:t>кем] было совершено это пр</w:t>
      </w:r>
      <w:r w:rsidRPr="005C4075">
        <w:t>е</w:t>
      </w:r>
      <w:r w:rsidRPr="005C4075">
        <w:t xml:space="preserve">ступление. </w:t>
      </w:r>
      <w:r w:rsidRPr="007E6611">
        <w:t>В случае положительного ответа просьба привести ко</w:t>
      </w:r>
      <w:r w:rsidRPr="007E6611">
        <w:t>н</w:t>
      </w:r>
      <w:r w:rsidRPr="007E6611">
        <w:t>кретные примеры.</w:t>
      </w:r>
    </w:p>
    <w:p w:rsidR="00EE6464" w:rsidRPr="007E6611" w:rsidRDefault="00EE6464" w:rsidP="00EE6464">
      <w:pPr>
        <w:pStyle w:val="SingleTxtGR"/>
      </w:pPr>
      <w:r w:rsidRPr="007E6611">
        <w:t>1</w:t>
      </w:r>
      <w:r w:rsidR="00473527">
        <w:t>1</w:t>
      </w:r>
      <w:r w:rsidRPr="007E6611">
        <w:t>.</w:t>
      </w:r>
      <w:r w:rsidRPr="007E6611">
        <w:tab/>
        <w:t>Применялись ли положения, указанные в пункте 42 доклада г</w:t>
      </w:r>
      <w:r w:rsidRPr="007E6611">
        <w:t>о</w:t>
      </w:r>
      <w:r w:rsidRPr="007E6611">
        <w:t xml:space="preserve">сударства-участника (статья 63, пункт 1 </w:t>
      </w:r>
      <w:r w:rsidR="00C343E7">
        <w:t>(</w:t>
      </w:r>
      <w:r w:rsidRPr="007E6611">
        <w:t>2) статьи 64 и статья 65 УК) по отношению к предполагаемым актам пыток. В случае положительного ответа просьба пре</w:t>
      </w:r>
      <w:r w:rsidRPr="007E6611">
        <w:t>д</w:t>
      </w:r>
      <w:r w:rsidRPr="007E6611">
        <w:t>ставить подробную информацию о таких случаях.</w:t>
      </w:r>
    </w:p>
    <w:p w:rsidR="00EE6464" w:rsidRPr="00611D1D" w:rsidRDefault="00EE6464" w:rsidP="00EE6464">
      <w:pPr>
        <w:pStyle w:val="SingleTxtGR"/>
      </w:pPr>
      <w:r w:rsidRPr="00611D1D">
        <w:t>1</w:t>
      </w:r>
      <w:r w:rsidR="00473527">
        <w:t>2</w:t>
      </w:r>
      <w:r w:rsidRPr="00611D1D">
        <w:t>.</w:t>
      </w:r>
      <w:r w:rsidRPr="00611D1D">
        <w:tab/>
        <w:t>Просьба представить информацию о</w:t>
      </w:r>
      <w:r w:rsidR="001F735B">
        <w:t>б осуществлении</w:t>
      </w:r>
      <w:r w:rsidRPr="00611D1D">
        <w:t xml:space="preserve"> стать</w:t>
      </w:r>
      <w:r w:rsidR="001F735B">
        <w:t>и</w:t>
      </w:r>
      <w:r w:rsidRPr="00611D1D">
        <w:t xml:space="preserve"> 60 Зак</w:t>
      </w:r>
      <w:r w:rsidRPr="00611D1D">
        <w:t>о</w:t>
      </w:r>
      <w:r w:rsidRPr="00611D1D">
        <w:t>на о взаимной правовой помощи (</w:t>
      </w:r>
      <w:proofErr w:type="spellStart"/>
      <w:r w:rsidRPr="00611D1D">
        <w:t>ЗВПП</w:t>
      </w:r>
      <w:proofErr w:type="spellEnd"/>
      <w:r w:rsidRPr="00611D1D">
        <w:t>)</w:t>
      </w:r>
      <w:r w:rsidR="00682775">
        <w:t>, касающейся</w:t>
      </w:r>
      <w:r w:rsidRPr="00611D1D">
        <w:t xml:space="preserve"> возможност</w:t>
      </w:r>
      <w:r w:rsidR="00682775">
        <w:t>и</w:t>
      </w:r>
      <w:r w:rsidRPr="00611D1D">
        <w:t xml:space="preserve"> применения иностранной процедуры уголовного преследования в случае, </w:t>
      </w:r>
      <w:r w:rsidR="00682775">
        <w:t>если соответс</w:t>
      </w:r>
      <w:r w:rsidR="00682775">
        <w:t>т</w:t>
      </w:r>
      <w:r w:rsidR="00682775">
        <w:t>вующее</w:t>
      </w:r>
      <w:r w:rsidRPr="00611D1D">
        <w:t xml:space="preserve"> лицо</w:t>
      </w:r>
      <w:r w:rsidR="00682775">
        <w:t xml:space="preserve"> не выдается (пункт 49 доклада государства-участника</w:t>
      </w:r>
      <w:r w:rsidR="000439FD">
        <w:t>)</w:t>
      </w:r>
      <w:r w:rsidRPr="00611D1D">
        <w:t>.</w:t>
      </w:r>
    </w:p>
    <w:p w:rsidR="00EE6464" w:rsidRPr="00611D1D" w:rsidRDefault="00EE6464" w:rsidP="00EE6464">
      <w:pPr>
        <w:pStyle w:val="H23GR"/>
      </w:pPr>
      <w:r>
        <w:tab/>
      </w:r>
      <w:r>
        <w:tab/>
      </w:r>
      <w:r w:rsidRPr="00611D1D">
        <w:t>Статья 8</w:t>
      </w:r>
    </w:p>
    <w:p w:rsidR="00EE6464" w:rsidRPr="007E6611" w:rsidRDefault="00EE6464" w:rsidP="00EE6464">
      <w:pPr>
        <w:pStyle w:val="SingleTxtGR"/>
      </w:pPr>
      <w:r w:rsidRPr="00611D1D">
        <w:t>1</w:t>
      </w:r>
      <w:r w:rsidR="00682775">
        <w:t>3</w:t>
      </w:r>
      <w:r w:rsidRPr="00611D1D">
        <w:t>.</w:t>
      </w:r>
      <w:r w:rsidRPr="00611D1D">
        <w:tab/>
        <w:t>Содержится ли в упоминаемых в докладе государства-участника (пункт</w:t>
      </w:r>
      <w:r>
        <w:t> </w:t>
      </w:r>
      <w:r w:rsidRPr="00611D1D">
        <w:t>57) двусторонних договорных отношениях, заключенных с Австрией, Нидерландами и Соединенным Королевством, прямой запрет выдачи лиц, кот</w:t>
      </w:r>
      <w:r w:rsidRPr="00611D1D">
        <w:t>о</w:t>
      </w:r>
      <w:r w:rsidRPr="00611D1D">
        <w:t xml:space="preserve">рым могут угрожать пытки или другие виды жестокого обращения в стране, в которую они были бы выданы? </w:t>
      </w:r>
      <w:r w:rsidRPr="007E6611">
        <w:t>Фигурирует ли в этих договорах пытка в качес</w:t>
      </w:r>
      <w:r w:rsidRPr="007E6611">
        <w:t>т</w:t>
      </w:r>
      <w:r w:rsidRPr="007E6611">
        <w:t>ве преступления, могущего стать основанием для выдачи? Просьба сообщить о случаях принятия на основании этих договоров решения о выдаче лиц, предп</w:t>
      </w:r>
      <w:r w:rsidRPr="007E6611">
        <w:t>о</w:t>
      </w:r>
      <w:r w:rsidRPr="007E6611">
        <w:t>ложительно совершавших акты пыток. Также просьба указать, заключило ли госуда</w:t>
      </w:r>
      <w:r w:rsidRPr="007E6611">
        <w:t>р</w:t>
      </w:r>
      <w:r w:rsidRPr="007E6611">
        <w:t>ство-участник другие договоры о выдаче с другими государствам? В</w:t>
      </w:r>
      <w:r w:rsidR="00C343E7">
        <w:t> </w:t>
      </w:r>
      <w:r w:rsidRPr="007E6611">
        <w:t>случае положительного ответа просьба представить информацию о таких д</w:t>
      </w:r>
      <w:r w:rsidRPr="007E6611">
        <w:t>о</w:t>
      </w:r>
      <w:r w:rsidRPr="007E6611">
        <w:t>говорах и о выполнении их на практике.</w:t>
      </w:r>
    </w:p>
    <w:p w:rsidR="00EE6464" w:rsidRPr="005C4075" w:rsidRDefault="00EE6464" w:rsidP="00EE6464">
      <w:pPr>
        <w:pStyle w:val="H23GR"/>
      </w:pPr>
      <w:r>
        <w:tab/>
      </w:r>
      <w:r>
        <w:tab/>
      </w:r>
      <w:r w:rsidRPr="005C4075">
        <w:t>Статья 10</w:t>
      </w:r>
    </w:p>
    <w:p w:rsidR="00EE6464" w:rsidRPr="005C4075" w:rsidRDefault="00EE6464" w:rsidP="00EE6464">
      <w:pPr>
        <w:pStyle w:val="SingleTxtGR"/>
      </w:pPr>
      <w:r w:rsidRPr="005C4075">
        <w:t>1</w:t>
      </w:r>
      <w:r w:rsidR="00682775">
        <w:t>4</w:t>
      </w:r>
      <w:r w:rsidRPr="005C4075">
        <w:t>.</w:t>
      </w:r>
      <w:r w:rsidRPr="005C4075">
        <w:tab/>
        <w:t>Государство-участник в 2007 году проинформировало Комитет по ликв</w:t>
      </w:r>
      <w:r w:rsidRPr="005C4075">
        <w:t>и</w:t>
      </w:r>
      <w:r w:rsidRPr="005C4075">
        <w:t>дации дискриминации в отношении женщин о том, что все новые сотрудники служб безопасности и дорожной полиции проходят однодневн</w:t>
      </w:r>
      <w:r>
        <w:t>ый</w:t>
      </w:r>
      <w:r w:rsidRPr="005C4075">
        <w:t xml:space="preserve"> базов</w:t>
      </w:r>
      <w:r>
        <w:t>ый инс</w:t>
      </w:r>
      <w:r>
        <w:t>т</w:t>
      </w:r>
      <w:r>
        <w:t>руктаж</w:t>
      </w:r>
      <w:r w:rsidRPr="005C4075">
        <w:t xml:space="preserve"> по проблеме насилия. Просьба п</w:t>
      </w:r>
      <w:r w:rsidRPr="005C4075">
        <w:t>о</w:t>
      </w:r>
      <w:r w:rsidRPr="005C4075">
        <w:t>яснить:</w:t>
      </w:r>
    </w:p>
    <w:p w:rsidR="00EE6464" w:rsidRPr="00EF0FB1" w:rsidRDefault="00EF0FB1" w:rsidP="00EF0FB1">
      <w:pPr>
        <w:pStyle w:val="SingleTxtGR"/>
        <w:tabs>
          <w:tab w:val="left" w:pos="540"/>
          <w:tab w:val="left" w:pos="1148"/>
        </w:tabs>
        <w:ind w:left="1176" w:hanging="1176"/>
        <w:rPr>
          <w:lang w:val="en-US"/>
        </w:rPr>
      </w:pPr>
      <w:r>
        <w:tab/>
      </w:r>
      <w:r>
        <w:tab/>
      </w:r>
      <w:r>
        <w:tab/>
      </w:r>
      <w:r w:rsidR="00EE6464" w:rsidRPr="00EF0FB1">
        <w:rPr>
          <w:lang w:val="en-US"/>
        </w:rPr>
        <w:tab/>
        <w:t>a)</w:t>
      </w:r>
      <w:r w:rsidR="00EE6464" w:rsidRPr="00EF0FB1">
        <w:rPr>
          <w:lang w:val="en-US"/>
        </w:rPr>
        <w:tab/>
      </w:r>
      <w:proofErr w:type="spellStart"/>
      <w:r w:rsidR="00EE6464" w:rsidRPr="00EF0FB1">
        <w:rPr>
          <w:lang w:val="en-US"/>
        </w:rPr>
        <w:t>содержание</w:t>
      </w:r>
      <w:proofErr w:type="spellEnd"/>
      <w:r w:rsidR="00EE6464" w:rsidRPr="00EF0FB1">
        <w:rPr>
          <w:lang w:val="en-US"/>
        </w:rPr>
        <w:t xml:space="preserve"> этого инструктажа, а также намерено ли гос</w:t>
      </w:r>
      <w:r w:rsidR="00EE6464" w:rsidRPr="00EF0FB1">
        <w:rPr>
          <w:lang w:val="en-US"/>
        </w:rPr>
        <w:t>у</w:t>
      </w:r>
      <w:r w:rsidR="00EE6464" w:rsidRPr="00EF0FB1">
        <w:rPr>
          <w:lang w:val="en-US"/>
        </w:rPr>
        <w:t>дарство-участник увеличить его продолжительность и сделать его обязательным для всех сотрудников национальной полиции, в особенности сотрудников правоохранительных органов, отвечающих за содержание под стражей, проведение допросов и обращение с задержанными лицами или закл</w:t>
      </w:r>
      <w:r w:rsidR="00EE6464" w:rsidRPr="00EF0FB1">
        <w:rPr>
          <w:lang w:val="en-US"/>
        </w:rPr>
        <w:t>ю</w:t>
      </w:r>
      <w:r w:rsidR="00EE6464" w:rsidRPr="00EF0FB1">
        <w:rPr>
          <w:lang w:val="en-US"/>
        </w:rPr>
        <w:t>ченными;</w:t>
      </w:r>
    </w:p>
    <w:p w:rsidR="00EE6464" w:rsidRPr="00EF0FB1" w:rsidRDefault="00EF0FB1" w:rsidP="00EF0FB1">
      <w:pPr>
        <w:pStyle w:val="SingleTxtGR"/>
        <w:tabs>
          <w:tab w:val="left" w:pos="540"/>
          <w:tab w:val="left" w:pos="1148"/>
        </w:tabs>
        <w:ind w:left="1176" w:hanging="1176"/>
        <w:rPr>
          <w:lang w:val="en-US"/>
        </w:rPr>
      </w:pPr>
      <w:r>
        <w:tab/>
      </w:r>
      <w:r>
        <w:tab/>
      </w:r>
      <w:r>
        <w:tab/>
      </w:r>
      <w:r w:rsidR="00EE6464" w:rsidRPr="00EF0FB1">
        <w:rPr>
          <w:lang w:val="en-US"/>
        </w:rPr>
        <w:tab/>
        <w:t>b)</w:t>
      </w:r>
      <w:r w:rsidR="00EE6464" w:rsidRPr="00EF0FB1">
        <w:rPr>
          <w:lang w:val="en-US"/>
        </w:rPr>
        <w:tab/>
      </w:r>
      <w:proofErr w:type="spellStart"/>
      <w:r w:rsidR="00EE6464" w:rsidRPr="00EF0FB1">
        <w:rPr>
          <w:lang w:val="en-US"/>
        </w:rPr>
        <w:t>содержание</w:t>
      </w:r>
      <w:proofErr w:type="spellEnd"/>
      <w:r w:rsidR="00EE6464" w:rsidRPr="00EF0FB1">
        <w:rPr>
          <w:lang w:val="en-US"/>
        </w:rPr>
        <w:t xml:space="preserve"> и продолжительность инструктажа по вопросам прав человека, в том числе касающимся Конвенции, для всех сотрудников н</w:t>
      </w:r>
      <w:r w:rsidR="00EE6464" w:rsidRPr="00EF0FB1">
        <w:rPr>
          <w:lang w:val="en-US"/>
        </w:rPr>
        <w:t>а</w:t>
      </w:r>
      <w:r w:rsidR="00EE6464" w:rsidRPr="00EF0FB1">
        <w:rPr>
          <w:lang w:val="en-US"/>
        </w:rPr>
        <w:t>циональной полиции.</w:t>
      </w:r>
    </w:p>
    <w:p w:rsidR="00EE6464" w:rsidRPr="00DC78EB" w:rsidRDefault="00EE6464" w:rsidP="00EE6464">
      <w:pPr>
        <w:pStyle w:val="SingleTxtGR"/>
      </w:pPr>
      <w:r w:rsidRPr="005C4075">
        <w:t>1</w:t>
      </w:r>
      <w:r w:rsidR="00682775">
        <w:t>5</w:t>
      </w:r>
      <w:r w:rsidRPr="005C4075">
        <w:t>.</w:t>
      </w:r>
      <w:r w:rsidRPr="005C4075">
        <w:tab/>
        <w:t>Просьба представить информацию о том, намеревается ли гос</w:t>
      </w:r>
      <w:r w:rsidRPr="005C4075">
        <w:t>у</w:t>
      </w:r>
      <w:r w:rsidRPr="005C4075">
        <w:t xml:space="preserve">дарство-участник пересмотреть Закон о полиции (1989 года) с целью приведения его в соответствие с </w:t>
      </w:r>
      <w:r>
        <w:t xml:space="preserve">принятыми Организацией Объединенных Наций в </w:t>
      </w:r>
      <w:r w:rsidRPr="005C4075">
        <w:t>1990</w:t>
      </w:r>
      <w:r>
        <w:t> </w:t>
      </w:r>
      <w:r w:rsidRPr="005C4075">
        <w:t>год</w:t>
      </w:r>
      <w:r>
        <w:t xml:space="preserve">у </w:t>
      </w:r>
      <w:r w:rsidRPr="005C4075">
        <w:t>О</w:t>
      </w:r>
      <w:r w:rsidRPr="005C4075">
        <w:t>с</w:t>
      </w:r>
      <w:r w:rsidRPr="005C4075">
        <w:t>новными принципами применения силы и огнестрельного оружия должнос</w:t>
      </w:r>
      <w:r w:rsidRPr="005C4075">
        <w:t>т</w:t>
      </w:r>
      <w:r w:rsidRPr="005C4075">
        <w:t xml:space="preserve">ными лицами по поддержанию правопорядка. </w:t>
      </w:r>
      <w:r w:rsidRPr="00DC78EB">
        <w:t>Просьба любезно проинформ</w:t>
      </w:r>
      <w:r w:rsidRPr="00DC78EB">
        <w:t>и</w:t>
      </w:r>
      <w:r w:rsidRPr="00DC78EB">
        <w:t>ровать Комитет о полномочиях отрядов полиции особого назнач</w:t>
      </w:r>
      <w:r w:rsidRPr="00DC78EB">
        <w:t>е</w:t>
      </w:r>
      <w:r w:rsidRPr="00DC78EB">
        <w:t>ния/тактических групп специального назначения и описать правила и полож</w:t>
      </w:r>
      <w:r w:rsidRPr="00DC78EB">
        <w:t>е</w:t>
      </w:r>
      <w:r w:rsidRPr="00DC78EB">
        <w:t xml:space="preserve">ния, определяющие их деятельность. </w:t>
      </w:r>
    </w:p>
    <w:p w:rsidR="00EE6464" w:rsidRPr="00DC78EB" w:rsidRDefault="00EE6464" w:rsidP="00EE6464">
      <w:pPr>
        <w:pStyle w:val="SingleTxtGR"/>
      </w:pPr>
      <w:r w:rsidRPr="00DC78EB">
        <w:t>1</w:t>
      </w:r>
      <w:r w:rsidR="00682775">
        <w:t>6</w:t>
      </w:r>
      <w:r w:rsidRPr="00DC78EB">
        <w:t>.</w:t>
      </w:r>
      <w:r w:rsidRPr="00DC78EB">
        <w:tab/>
        <w:t>Из доклада государства-участника следует, что на сегодняшний день не существует каких-либо конкретных программ подготовки по вопросам прав лиц, лишенных свободы, обращения с ними и ухода за ними, предназначенных для медицинского персонала или сотрудников тюрем. Просьба представить и</w:t>
      </w:r>
      <w:r w:rsidRPr="00DC78EB">
        <w:t>н</w:t>
      </w:r>
      <w:r w:rsidRPr="00DC78EB">
        <w:t>формацию о том, будут ли в ближа</w:t>
      </w:r>
      <w:r w:rsidRPr="00DC78EB">
        <w:t>й</w:t>
      </w:r>
      <w:r w:rsidRPr="00DC78EB">
        <w:t>шем будущем введены такие программы</w:t>
      </w:r>
      <w:r>
        <w:t>,</w:t>
      </w:r>
      <w:r w:rsidRPr="00DC78EB">
        <w:t xml:space="preserve"> и указать, включают ли они подготовку по вопросам, касающимся Стамбульского протокола.</w:t>
      </w:r>
    </w:p>
    <w:p w:rsidR="00EE6464" w:rsidRPr="00D534EB" w:rsidRDefault="00EE6464" w:rsidP="00EE6464">
      <w:pPr>
        <w:pStyle w:val="H23GR"/>
      </w:pPr>
      <w:r>
        <w:tab/>
      </w:r>
      <w:r>
        <w:tab/>
      </w:r>
      <w:r w:rsidRPr="00D534EB">
        <w:t>Статья 11</w:t>
      </w:r>
    </w:p>
    <w:p w:rsidR="00EE6464" w:rsidRDefault="00EE6464" w:rsidP="00EE6464">
      <w:pPr>
        <w:pStyle w:val="SingleTxtGR"/>
      </w:pPr>
      <w:r w:rsidRPr="00066961">
        <w:t>1</w:t>
      </w:r>
      <w:r w:rsidR="00EF0FB1">
        <w:t>7</w:t>
      </w:r>
      <w:r w:rsidRPr="00066961">
        <w:t>.</w:t>
      </w:r>
      <w:r w:rsidRPr="00066961">
        <w:tab/>
        <w:t>Просьба описать планируемые или введенные процедуры систематич</w:t>
      </w:r>
      <w:r w:rsidRPr="00066961">
        <w:t>е</w:t>
      </w:r>
      <w:r w:rsidRPr="00066961">
        <w:t>ского рассмотрения правил, инструкций, методов и практики, касающихся д</w:t>
      </w:r>
      <w:r w:rsidRPr="00066961">
        <w:t>о</w:t>
      </w:r>
      <w:r w:rsidRPr="00066961">
        <w:t>проса, а также условий содержания под стражей, с тем чтобы не допускать сл</w:t>
      </w:r>
      <w:r w:rsidRPr="00066961">
        <w:t>у</w:t>
      </w:r>
      <w:r w:rsidRPr="00066961">
        <w:t xml:space="preserve">чаев пыток согласно статье 11 Конвенции. </w:t>
      </w:r>
      <w:r w:rsidRPr="007E6611">
        <w:t>Просьба также указать, как часто проводится такое рассмотрение.</w:t>
      </w:r>
    </w:p>
    <w:p w:rsidR="00EF0FB1" w:rsidRPr="007E6611" w:rsidRDefault="00EF0FB1" w:rsidP="00EE6464">
      <w:pPr>
        <w:pStyle w:val="SingleTxtGR"/>
      </w:pPr>
      <w:r>
        <w:t>18.</w:t>
      </w:r>
      <w:r>
        <w:tab/>
        <w:t>Просьба представить информацию об осуществлении рекомендации К</w:t>
      </w:r>
      <w:r>
        <w:t>о</w:t>
      </w:r>
      <w:r>
        <w:t xml:space="preserve">миссии по наказаниям, касающейся доступа на территорию прогулок тюрьмы </w:t>
      </w:r>
      <w:proofErr w:type="spellStart"/>
      <w:r>
        <w:t>Вадуца</w:t>
      </w:r>
      <w:proofErr w:type="spellEnd"/>
      <w:r>
        <w:t xml:space="preserve"> содержащихся под стражей женщин и заключенных и других рекоме</w:t>
      </w:r>
      <w:r>
        <w:t>н</w:t>
      </w:r>
      <w:r>
        <w:t>даций о наличии программы мероприятий для всех лиц, содержащихся в тюр</w:t>
      </w:r>
      <w:r>
        <w:t>ь</w:t>
      </w:r>
      <w:r>
        <w:t>ме, и об организации их регулярных посещений медицинским персоналом.</w:t>
      </w:r>
    </w:p>
    <w:p w:rsidR="00EE6464" w:rsidRPr="007E6611" w:rsidRDefault="00EE6464" w:rsidP="00EE6464">
      <w:pPr>
        <w:pStyle w:val="SingleTxtGR"/>
      </w:pPr>
      <w:r w:rsidRPr="007E6611">
        <w:t>19.</w:t>
      </w:r>
      <w:r w:rsidRPr="007E6611">
        <w:tab/>
        <w:t xml:space="preserve">Просьба </w:t>
      </w:r>
      <w:r w:rsidR="00DE5260">
        <w:t xml:space="preserve">конкретизировать </w:t>
      </w:r>
      <w:r w:rsidRPr="007E6611">
        <w:t>практик</w:t>
      </w:r>
      <w:r w:rsidR="00DE5260">
        <w:t>у</w:t>
      </w:r>
      <w:r w:rsidRPr="007E6611">
        <w:t xml:space="preserve"> "тюремного заключения с огранич</w:t>
      </w:r>
      <w:r w:rsidRPr="007E6611">
        <w:t>е</w:t>
      </w:r>
      <w:r w:rsidRPr="007E6611">
        <w:t>ниями" (</w:t>
      </w:r>
      <w:proofErr w:type="spellStart"/>
      <w:r w:rsidRPr="00D534EB">
        <w:t>CCPR</w:t>
      </w:r>
      <w:proofErr w:type="spellEnd"/>
      <w:r w:rsidRPr="007E6611">
        <w:t>/</w:t>
      </w:r>
      <w:proofErr w:type="spellStart"/>
      <w:r w:rsidRPr="00D534EB">
        <w:t>CO</w:t>
      </w:r>
      <w:proofErr w:type="spellEnd"/>
      <w:r w:rsidRPr="007E6611">
        <w:t>/81/</w:t>
      </w:r>
      <w:proofErr w:type="spellStart"/>
      <w:r w:rsidRPr="00D534EB">
        <w:t>LIE</w:t>
      </w:r>
      <w:proofErr w:type="spellEnd"/>
      <w:r w:rsidRPr="007E6611">
        <w:t xml:space="preserve">) в тюрьме </w:t>
      </w:r>
      <w:proofErr w:type="spellStart"/>
      <w:r w:rsidRPr="007E6611">
        <w:t>Вадуца</w:t>
      </w:r>
      <w:proofErr w:type="spellEnd"/>
      <w:r w:rsidRPr="007E6611">
        <w:t>.</w:t>
      </w:r>
    </w:p>
    <w:p w:rsidR="00EE6464" w:rsidRPr="007E6611" w:rsidRDefault="00EE6464" w:rsidP="00EE6464">
      <w:pPr>
        <w:pStyle w:val="H23GR"/>
      </w:pPr>
      <w:r>
        <w:tab/>
      </w:r>
      <w:r>
        <w:tab/>
      </w:r>
      <w:r w:rsidRPr="007E6611">
        <w:t>Статьи 12, 13 и 14</w:t>
      </w:r>
    </w:p>
    <w:p w:rsidR="00EE6464" w:rsidRPr="007E6611" w:rsidRDefault="00EE6464" w:rsidP="00EE6464">
      <w:pPr>
        <w:pStyle w:val="SingleTxtGR"/>
      </w:pPr>
      <w:r w:rsidRPr="007E6611">
        <w:t>20.</w:t>
      </w:r>
      <w:r w:rsidRPr="007E6611">
        <w:tab/>
        <w:t>Просьба представить информацию о количестве и характере всех жалоб на пытки и жестокие, бесчеловечные и унижающие достоинство виды обращ</w:t>
      </w:r>
      <w:r w:rsidRPr="007E6611">
        <w:t>е</w:t>
      </w:r>
      <w:r w:rsidRPr="007E6611">
        <w:t>ния, полученных официальными органами Лихтенштейна за отчетный период, а также информацию о расследовании, судебном преследовании и наказании пр</w:t>
      </w:r>
      <w:r w:rsidRPr="007E6611">
        <w:t>е</w:t>
      </w:r>
      <w:r w:rsidRPr="007E6611">
        <w:t>ступников.</w:t>
      </w:r>
    </w:p>
    <w:p w:rsidR="00EE6464" w:rsidRPr="007E6611" w:rsidRDefault="00EE6464" w:rsidP="002A2EED">
      <w:pPr>
        <w:pStyle w:val="SingleTxtGR"/>
        <w:keepLines/>
      </w:pPr>
      <w:r w:rsidRPr="007E6611">
        <w:t>21.</w:t>
      </w:r>
      <w:r w:rsidRPr="007E6611">
        <w:tab/>
        <w:t>Что касается двустороннего договора от 1982 года между Ли</w:t>
      </w:r>
      <w:r w:rsidRPr="007E6611">
        <w:t>х</w:t>
      </w:r>
      <w:r w:rsidRPr="007E6611">
        <w:t>тенштейном и Австрией относительно размещения заключенных, просьба представить о</w:t>
      </w:r>
      <w:r w:rsidRPr="007E6611">
        <w:t>б</w:t>
      </w:r>
      <w:r w:rsidRPr="007E6611">
        <w:t>новленную информацию о практическом осуществлении этого договора, и в ч</w:t>
      </w:r>
      <w:r w:rsidRPr="007E6611">
        <w:t>а</w:t>
      </w:r>
      <w:r w:rsidRPr="007E6611">
        <w:t>стности:</w:t>
      </w:r>
    </w:p>
    <w:p w:rsidR="00EE6464" w:rsidRPr="007E6611" w:rsidRDefault="00DE5260" w:rsidP="00DE5260">
      <w:pPr>
        <w:pStyle w:val="SingleTxtGR"/>
        <w:tabs>
          <w:tab w:val="left" w:pos="540"/>
          <w:tab w:val="left" w:pos="1148"/>
        </w:tabs>
        <w:ind w:left="1176" w:hanging="1176"/>
      </w:pPr>
      <w:r>
        <w:tab/>
      </w:r>
      <w:r>
        <w:tab/>
      </w:r>
      <w:r>
        <w:tab/>
      </w:r>
      <w:r w:rsidR="00EE6464" w:rsidRPr="007E6611">
        <w:tab/>
      </w:r>
      <w:proofErr w:type="spellStart"/>
      <w:r w:rsidR="00EE6464" w:rsidRPr="00D534EB">
        <w:t>a</w:t>
      </w:r>
      <w:proofErr w:type="spellEnd"/>
      <w:r w:rsidR="00EE6464" w:rsidRPr="007E6611">
        <w:t>)</w:t>
      </w:r>
      <w:r w:rsidR="00EE6464" w:rsidRPr="007E6611">
        <w:tab/>
        <w:t>представить дезагрегированные данные (по возрасту, полу и гра</w:t>
      </w:r>
      <w:r w:rsidR="00EE6464" w:rsidRPr="007E6611">
        <w:t>ж</w:t>
      </w:r>
      <w:r w:rsidR="00EE6464" w:rsidRPr="007E6611">
        <w:t>данству) о числе лиц, приговоренных к заключению судом Лихтенштейна и о</w:t>
      </w:r>
      <w:r w:rsidR="00EE6464" w:rsidRPr="007E6611">
        <w:t>т</w:t>
      </w:r>
      <w:r w:rsidR="00EE6464" w:rsidRPr="007E6611">
        <w:t>бывавших наказание в Австрии, за отчетный период;</w:t>
      </w:r>
    </w:p>
    <w:p w:rsidR="00EE6464" w:rsidRPr="007E6611" w:rsidRDefault="00DE5260" w:rsidP="00DE5260">
      <w:pPr>
        <w:pStyle w:val="SingleTxtGR"/>
        <w:tabs>
          <w:tab w:val="left" w:pos="540"/>
          <w:tab w:val="left" w:pos="1148"/>
        </w:tabs>
        <w:ind w:left="1176" w:hanging="1176"/>
      </w:pPr>
      <w:r>
        <w:tab/>
      </w:r>
      <w:r>
        <w:tab/>
      </w:r>
      <w:r>
        <w:tab/>
      </w:r>
      <w:r w:rsidR="00EE6464" w:rsidRPr="007E6611">
        <w:tab/>
      </w:r>
      <w:proofErr w:type="spellStart"/>
      <w:r w:rsidR="00EE6464" w:rsidRPr="00D534EB">
        <w:t>b</w:t>
      </w:r>
      <w:proofErr w:type="spellEnd"/>
      <w:r w:rsidR="00EE6464" w:rsidRPr="007E6611">
        <w:t>)</w:t>
      </w:r>
      <w:r w:rsidR="00EE6464" w:rsidRPr="007E6611">
        <w:tab/>
        <w:t>указать, в какую юрисдикцию поступают все жалобы на пытки или другие виды жестокого обращения, сообщить о количестве и характере таких жалоб, а также указать, в рамках какой юрисдикции по ним ведется расслед</w:t>
      </w:r>
      <w:r w:rsidR="00EE6464" w:rsidRPr="007E6611">
        <w:t>о</w:t>
      </w:r>
      <w:r w:rsidR="00EE6464" w:rsidRPr="007E6611">
        <w:t>вание. Просьба также представить информацию об исходе таких дел и о до</w:t>
      </w:r>
      <w:r w:rsidR="00EE6464" w:rsidRPr="007E6611">
        <w:t>с</w:t>
      </w:r>
      <w:r w:rsidR="00EE6464" w:rsidRPr="007E6611">
        <w:t>тупных средствах правовой защиты, включая компенсацию и реабилитацию для жертв пыток или жесток</w:t>
      </w:r>
      <w:r w:rsidR="00EE6464" w:rsidRPr="007E6611">
        <w:t>о</w:t>
      </w:r>
      <w:r w:rsidR="00EE6464" w:rsidRPr="007E6611">
        <w:t>го обращения;</w:t>
      </w:r>
    </w:p>
    <w:p w:rsidR="00EE6464" w:rsidRPr="007E6611" w:rsidRDefault="00DE5260" w:rsidP="00DE5260">
      <w:pPr>
        <w:pStyle w:val="SingleTxtGR"/>
        <w:tabs>
          <w:tab w:val="left" w:pos="540"/>
          <w:tab w:val="left" w:pos="1148"/>
        </w:tabs>
        <w:ind w:left="1176" w:hanging="1176"/>
      </w:pPr>
      <w:r>
        <w:tab/>
      </w:r>
      <w:r>
        <w:tab/>
      </w:r>
      <w:r>
        <w:tab/>
      </w:r>
      <w:r w:rsidR="00EE6464" w:rsidRPr="007E6611">
        <w:tab/>
      </w:r>
      <w:proofErr w:type="spellStart"/>
      <w:r w:rsidR="00EE6464" w:rsidRPr="00D534EB">
        <w:t>c</w:t>
      </w:r>
      <w:proofErr w:type="spellEnd"/>
      <w:r w:rsidR="00EE6464" w:rsidRPr="007E6611">
        <w:t>)</w:t>
      </w:r>
      <w:r w:rsidR="00EE6464" w:rsidRPr="007E6611">
        <w:tab/>
        <w:t>сообщить о существующих процедурах и механизмах обеспечения соблюдения прав лиц, которым был вынесен обвинительный приговор в гос</w:t>
      </w:r>
      <w:r w:rsidR="00EE6464" w:rsidRPr="007E6611">
        <w:t>у</w:t>
      </w:r>
      <w:r w:rsidR="00EE6464" w:rsidRPr="007E6611">
        <w:t>дарстве-участнике, во время их содержания в заключении в Австрии, в том числе о роли в этой сфере недавно созданной Комиссии по наказ</w:t>
      </w:r>
      <w:r w:rsidR="00EE6464" w:rsidRPr="007E6611">
        <w:t>а</w:t>
      </w:r>
      <w:r w:rsidR="00EE6464" w:rsidRPr="007E6611">
        <w:t>ниям;</w:t>
      </w:r>
    </w:p>
    <w:p w:rsidR="00EE6464" w:rsidRPr="007E6611" w:rsidRDefault="00DE5260" w:rsidP="00DE5260">
      <w:pPr>
        <w:pStyle w:val="SingleTxtGR"/>
        <w:tabs>
          <w:tab w:val="left" w:pos="540"/>
          <w:tab w:val="left" w:pos="1148"/>
        </w:tabs>
        <w:ind w:left="1176" w:hanging="1176"/>
      </w:pPr>
      <w:r>
        <w:tab/>
      </w:r>
      <w:r>
        <w:tab/>
      </w:r>
      <w:r>
        <w:tab/>
      </w:r>
      <w:r w:rsidR="00EE6464" w:rsidRPr="007E6611">
        <w:tab/>
      </w:r>
      <w:proofErr w:type="spellStart"/>
      <w:r w:rsidR="00EE6464" w:rsidRPr="00D534EB">
        <w:t>d</w:t>
      </w:r>
      <w:proofErr w:type="spellEnd"/>
      <w:r w:rsidR="00EE6464" w:rsidRPr="007E6611">
        <w:t>)</w:t>
      </w:r>
      <w:r w:rsidR="00EE6464" w:rsidRPr="007E6611">
        <w:tab/>
        <w:t>представить любую другую соответствующую информацию по с</w:t>
      </w:r>
      <w:r w:rsidR="00EE6464" w:rsidRPr="007E6611">
        <w:t>у</w:t>
      </w:r>
      <w:r w:rsidR="00EE6464" w:rsidRPr="007E6611">
        <w:t>ществующим механизмам обеспечения выполнения обязательств государства-участника в отношении лиц, отбывающих тюремное заключение в Австрии, с</w:t>
      </w:r>
      <w:r w:rsidR="00EE6464" w:rsidRPr="007E6611">
        <w:t>о</w:t>
      </w:r>
      <w:r w:rsidR="00EE6464" w:rsidRPr="007E6611">
        <w:t>гласно Конвенции, независимо от того, являются ли они гражданами госуда</w:t>
      </w:r>
      <w:r w:rsidR="00EE6464" w:rsidRPr="007E6611">
        <w:t>р</w:t>
      </w:r>
      <w:r w:rsidR="00EE6464" w:rsidRPr="007E6611">
        <w:t>ства-участника или иностранцами;</w:t>
      </w:r>
    </w:p>
    <w:p w:rsidR="00EE6464" w:rsidRDefault="00DE5260" w:rsidP="00DE5260">
      <w:pPr>
        <w:pStyle w:val="SingleTxtGR"/>
        <w:tabs>
          <w:tab w:val="left" w:pos="540"/>
          <w:tab w:val="left" w:pos="1148"/>
        </w:tabs>
        <w:ind w:left="1176" w:hanging="1176"/>
      </w:pPr>
      <w:r>
        <w:tab/>
      </w:r>
      <w:r>
        <w:tab/>
      </w:r>
      <w:r>
        <w:tab/>
      </w:r>
      <w:r w:rsidR="00EE6464" w:rsidRPr="007E6611">
        <w:tab/>
      </w:r>
      <w:proofErr w:type="spellStart"/>
      <w:r w:rsidR="00EE6464" w:rsidRPr="00D534EB">
        <w:t>e</w:t>
      </w:r>
      <w:proofErr w:type="spellEnd"/>
      <w:r w:rsidR="00EE6464" w:rsidRPr="007E6611">
        <w:t>)</w:t>
      </w:r>
      <w:r w:rsidR="00EE6464" w:rsidRPr="007E6611">
        <w:tab/>
        <w:t xml:space="preserve">просьба представить </w:t>
      </w:r>
      <w:r w:rsidR="003D6068">
        <w:t>экземпляр</w:t>
      </w:r>
      <w:r w:rsidR="00EE6464" w:rsidRPr="007E6611">
        <w:t xml:space="preserve"> договора, по возможности перев</w:t>
      </w:r>
      <w:r w:rsidR="00EE6464" w:rsidRPr="007E6611">
        <w:t>е</w:t>
      </w:r>
      <w:r w:rsidR="00EE6464" w:rsidRPr="007E6611">
        <w:t>денного на один из рабочих языков Комитета.</w:t>
      </w:r>
    </w:p>
    <w:p w:rsidR="003D6068" w:rsidRPr="007E6611" w:rsidRDefault="003D6068" w:rsidP="003D6068">
      <w:pPr>
        <w:pStyle w:val="SingleTxtGR"/>
      </w:pPr>
      <w:r>
        <w:t>22.</w:t>
      </w:r>
      <w:r>
        <w:tab/>
        <w:t>Просьба представить информацию о новом Управлении по помощи жер</w:t>
      </w:r>
      <w:r>
        <w:t>т</w:t>
      </w:r>
      <w:r>
        <w:t>вам и о том, каким образом оно содействует государству-участнику в выполн</w:t>
      </w:r>
      <w:r>
        <w:t>е</w:t>
      </w:r>
      <w:r>
        <w:t>нии своих обязательств по Конвенции.</w:t>
      </w:r>
    </w:p>
    <w:p w:rsidR="00EE6464" w:rsidRPr="00BB0448" w:rsidRDefault="00EE6464" w:rsidP="00EE6464">
      <w:pPr>
        <w:pStyle w:val="H23GR"/>
      </w:pPr>
      <w:r>
        <w:tab/>
      </w:r>
      <w:r>
        <w:tab/>
      </w:r>
      <w:r w:rsidRPr="00BB0448">
        <w:t>Статья 16</w:t>
      </w:r>
    </w:p>
    <w:p w:rsidR="00EE6464" w:rsidRPr="00BB0448" w:rsidRDefault="003D6068" w:rsidP="00EE6464">
      <w:pPr>
        <w:pStyle w:val="SingleTxtGR"/>
      </w:pPr>
      <w:r>
        <w:t>23</w:t>
      </w:r>
      <w:r w:rsidR="00EE6464" w:rsidRPr="00BB0448">
        <w:t>.</w:t>
      </w:r>
      <w:r w:rsidR="00EE6464" w:rsidRPr="00BB0448">
        <w:tab/>
        <w:t xml:space="preserve">Просьба представить информацию о необходимых шагах, </w:t>
      </w:r>
      <w:r w:rsidR="00EE6464">
        <w:t>пре</w:t>
      </w:r>
      <w:r w:rsidR="00EE6464">
        <w:t>д</w:t>
      </w:r>
      <w:r w:rsidR="00EE6464" w:rsidRPr="00BB0448">
        <w:t>принятых властями государства-участника для отказа от практики надевания на головы подозреваемым мешков сотрудниками национальной полиции, а также других предположительно существующих видов жестокого обращения, включая чре</w:t>
      </w:r>
      <w:r w:rsidR="00EE6464" w:rsidRPr="00BB0448">
        <w:t>з</w:t>
      </w:r>
      <w:r w:rsidR="00EE6464" w:rsidRPr="00BB0448">
        <w:t>мерное применение силы и сли</w:t>
      </w:r>
      <w:r w:rsidR="00EE6464" w:rsidRPr="00BB0448">
        <w:t>ш</w:t>
      </w:r>
      <w:r w:rsidR="00EE6464" w:rsidRPr="00BB0448">
        <w:t>ком тугое застегивание наручников, о которых сообщалось в докладе Европейского комитета по предупреждению пыток по р</w:t>
      </w:r>
      <w:r w:rsidR="00EE6464" w:rsidRPr="00BB0448">
        <w:t>е</w:t>
      </w:r>
      <w:r w:rsidR="00EE6464" w:rsidRPr="00BB0448">
        <w:t>зультатам его последнего посещения Лихтенштейна (</w:t>
      </w:r>
      <w:proofErr w:type="spellStart"/>
      <w:r w:rsidR="00EE6464" w:rsidRPr="00D534EB">
        <w:t>CPT</w:t>
      </w:r>
      <w:proofErr w:type="spellEnd"/>
      <w:r w:rsidR="00EE6464" w:rsidRPr="00BB0448">
        <w:t>/</w:t>
      </w:r>
      <w:proofErr w:type="spellStart"/>
      <w:r w:rsidR="00EE6464" w:rsidRPr="00D534EB">
        <w:t>Inf</w:t>
      </w:r>
      <w:proofErr w:type="spellEnd"/>
      <w:r w:rsidR="00EE6464" w:rsidRPr="00BB0448">
        <w:t xml:space="preserve"> (2008) 20 и 21).</w:t>
      </w:r>
    </w:p>
    <w:p w:rsidR="00EE6464" w:rsidRPr="007E6611" w:rsidRDefault="00EE6464" w:rsidP="00EE6464">
      <w:pPr>
        <w:pStyle w:val="SingleTxtGR"/>
      </w:pPr>
      <w:r w:rsidRPr="007E6611">
        <w:t>2</w:t>
      </w:r>
      <w:r w:rsidR="00A65AF3">
        <w:t>4</w:t>
      </w:r>
      <w:r w:rsidRPr="007E6611">
        <w:t>.</w:t>
      </w:r>
      <w:r w:rsidRPr="007E6611">
        <w:tab/>
        <w:t>Просьба представить информацию о мерах, принятых властями Лихте</w:t>
      </w:r>
      <w:r w:rsidRPr="007E6611">
        <w:t>н</w:t>
      </w:r>
      <w:r w:rsidRPr="007E6611">
        <w:t>штейна с целью поощрения прав и защиты несовершеннолетних правонаруш</w:t>
      </w:r>
      <w:r w:rsidRPr="007E6611">
        <w:t>и</w:t>
      </w:r>
      <w:r w:rsidRPr="007E6611">
        <w:t>телей, в частности:</w:t>
      </w:r>
    </w:p>
    <w:p w:rsidR="00EE6464" w:rsidRPr="007E6611" w:rsidRDefault="00A65AF3" w:rsidP="00A65AF3">
      <w:pPr>
        <w:pStyle w:val="SingleTxtGR"/>
        <w:tabs>
          <w:tab w:val="left" w:pos="540"/>
          <w:tab w:val="left" w:pos="1148"/>
        </w:tabs>
        <w:ind w:left="1176" w:hanging="1176"/>
      </w:pPr>
      <w:r>
        <w:tab/>
      </w:r>
      <w:r>
        <w:tab/>
      </w:r>
      <w:r>
        <w:tab/>
      </w:r>
      <w:r w:rsidR="00EE6464" w:rsidRPr="007E6611">
        <w:tab/>
      </w:r>
      <w:proofErr w:type="spellStart"/>
      <w:r w:rsidR="00EE6464" w:rsidRPr="00D534EB">
        <w:t>a</w:t>
      </w:r>
      <w:proofErr w:type="spellEnd"/>
      <w:r w:rsidR="00EE6464" w:rsidRPr="007E6611">
        <w:t>)</w:t>
      </w:r>
      <w:r w:rsidR="00EE6464" w:rsidRPr="007E6611">
        <w:tab/>
        <w:t>представить дезагрегированные данные (по возрасту, полу и гра</w:t>
      </w:r>
      <w:r w:rsidR="00EE6464" w:rsidRPr="007E6611">
        <w:t>ж</w:t>
      </w:r>
      <w:r w:rsidR="00EE6464" w:rsidRPr="007E6611">
        <w:t>данству) о количестве несовершеннолетних лиц, приговоренных к тюремному заключению или содержащихся под стражей до суда в госуда</w:t>
      </w:r>
      <w:r w:rsidR="00EE6464" w:rsidRPr="007E6611">
        <w:t>р</w:t>
      </w:r>
      <w:r w:rsidR="00EE6464" w:rsidRPr="007E6611">
        <w:t>стве-участнике;</w:t>
      </w:r>
    </w:p>
    <w:p w:rsidR="00EE6464" w:rsidRPr="007E6611" w:rsidRDefault="00A65AF3" w:rsidP="00A65AF3">
      <w:pPr>
        <w:pStyle w:val="SingleTxtGR"/>
        <w:tabs>
          <w:tab w:val="left" w:pos="540"/>
          <w:tab w:val="left" w:pos="1148"/>
        </w:tabs>
        <w:ind w:left="1176" w:hanging="1176"/>
      </w:pPr>
      <w:r>
        <w:tab/>
      </w:r>
      <w:r>
        <w:tab/>
      </w:r>
      <w:r>
        <w:tab/>
      </w:r>
      <w:r w:rsidR="00EE6464" w:rsidRPr="007E6611">
        <w:tab/>
      </w:r>
      <w:proofErr w:type="spellStart"/>
      <w:r w:rsidR="00EE6464" w:rsidRPr="00D534EB">
        <w:t>b</w:t>
      </w:r>
      <w:proofErr w:type="spellEnd"/>
      <w:r w:rsidR="00EE6464" w:rsidRPr="007E6611">
        <w:t>)</w:t>
      </w:r>
      <w:r w:rsidR="00EE6464" w:rsidRPr="007E6611">
        <w:tab/>
        <w:t>сообщить о конкретных мерах, существующих для предотвращения жестокого обращения с несовершеннолетними в местах содержания под стр</w:t>
      </w:r>
      <w:r w:rsidR="00EE6464" w:rsidRPr="007E6611">
        <w:t>а</w:t>
      </w:r>
      <w:r w:rsidR="00EE6464" w:rsidRPr="007E6611">
        <w:t>жей и тюремного заключ</w:t>
      </w:r>
      <w:r w:rsidR="00EE6464" w:rsidRPr="007E6611">
        <w:t>е</w:t>
      </w:r>
      <w:r w:rsidR="00EE6464" w:rsidRPr="007E6611">
        <w:t>ния;</w:t>
      </w:r>
    </w:p>
    <w:p w:rsidR="00EE6464" w:rsidRPr="00066961" w:rsidRDefault="00EE6464" w:rsidP="002A2EED">
      <w:pPr>
        <w:pStyle w:val="SingleTxtGR"/>
        <w:keepLines/>
        <w:tabs>
          <w:tab w:val="left" w:pos="540"/>
          <w:tab w:val="left" w:pos="1148"/>
        </w:tabs>
        <w:ind w:left="1174" w:hanging="1174"/>
      </w:pPr>
      <w:r w:rsidRPr="007E6611">
        <w:tab/>
      </w:r>
      <w:r w:rsidR="00A65AF3">
        <w:tab/>
      </w:r>
      <w:r w:rsidR="00A65AF3">
        <w:tab/>
      </w:r>
      <w:r w:rsidR="00A65AF3">
        <w:tab/>
      </w:r>
      <w:proofErr w:type="spellStart"/>
      <w:r w:rsidRPr="00D534EB">
        <w:t>c</w:t>
      </w:r>
      <w:proofErr w:type="spellEnd"/>
      <w:r w:rsidRPr="00066961">
        <w:t>)</w:t>
      </w:r>
      <w:r w:rsidRPr="00066961">
        <w:tab/>
        <w:t>сообщить о прогрессе, достигнутом в закреплении в законодател</w:t>
      </w:r>
      <w:r w:rsidRPr="00066961">
        <w:t>ь</w:t>
      </w:r>
      <w:r w:rsidRPr="00066961">
        <w:t>стве максимального срока досудебного содержания под стражей для лиц мол</w:t>
      </w:r>
      <w:r w:rsidRPr="00066961">
        <w:t>о</w:t>
      </w:r>
      <w:r w:rsidRPr="00066961">
        <w:t>же 18 лет согласно призыву Комитета по правам ребенка (</w:t>
      </w:r>
      <w:proofErr w:type="spellStart"/>
      <w:r w:rsidRPr="00D534EB">
        <w:t>CRC</w:t>
      </w:r>
      <w:proofErr w:type="spellEnd"/>
      <w:r w:rsidRPr="00066961">
        <w:t>/</w:t>
      </w:r>
      <w:proofErr w:type="spellStart"/>
      <w:r w:rsidRPr="00D534EB">
        <w:t>C</w:t>
      </w:r>
      <w:proofErr w:type="spellEnd"/>
      <w:r w:rsidRPr="00066961">
        <w:t>/</w:t>
      </w:r>
      <w:proofErr w:type="spellStart"/>
      <w:r w:rsidRPr="00D534EB">
        <w:t>LIE</w:t>
      </w:r>
      <w:proofErr w:type="spellEnd"/>
      <w:r w:rsidRPr="00066961">
        <w:t>/</w:t>
      </w:r>
      <w:proofErr w:type="spellStart"/>
      <w:r w:rsidRPr="00D534EB">
        <w:t>CO</w:t>
      </w:r>
      <w:proofErr w:type="spellEnd"/>
      <w:r w:rsidRPr="00066961">
        <w:t>/2, пункт 35);</w:t>
      </w:r>
    </w:p>
    <w:p w:rsidR="00EE6464" w:rsidRPr="007E6611" w:rsidRDefault="00A65AF3" w:rsidP="00A65AF3">
      <w:pPr>
        <w:pStyle w:val="SingleTxtGR"/>
        <w:tabs>
          <w:tab w:val="left" w:pos="540"/>
          <w:tab w:val="left" w:pos="1148"/>
        </w:tabs>
        <w:ind w:left="1176" w:hanging="1176"/>
      </w:pPr>
      <w:r>
        <w:tab/>
      </w:r>
      <w:r>
        <w:tab/>
      </w:r>
      <w:r>
        <w:tab/>
      </w:r>
      <w:r w:rsidR="00EE6464" w:rsidRPr="00066961">
        <w:tab/>
      </w:r>
      <w:proofErr w:type="spellStart"/>
      <w:r w:rsidR="00EE6464" w:rsidRPr="00D534EB">
        <w:t>d</w:t>
      </w:r>
      <w:proofErr w:type="spellEnd"/>
      <w:r w:rsidR="00EE6464" w:rsidRPr="007E6611">
        <w:t>)</w:t>
      </w:r>
      <w:r w:rsidR="00EE6464" w:rsidRPr="007E6611">
        <w:tab/>
        <w:t>сообщить о намерении пересмотреть статью 21 Закона о судах по делам несовершеннолетних (</w:t>
      </w:r>
      <w:proofErr w:type="spellStart"/>
      <w:r w:rsidR="00EE6464" w:rsidRPr="007E6611">
        <w:t>ЗСДН</w:t>
      </w:r>
      <w:proofErr w:type="spellEnd"/>
      <w:r w:rsidR="00EE6464" w:rsidRPr="007E6611">
        <w:t>), ставящей присутствие доверенного лица во время допроса органами полиции в зависимость от требования несоверше</w:t>
      </w:r>
      <w:r w:rsidR="00EE6464" w:rsidRPr="007E6611">
        <w:t>н</w:t>
      </w:r>
      <w:r w:rsidR="00EE6464" w:rsidRPr="007E6611">
        <w:t>нолетнего лица (пункт 26), вместо того, чтобы официально гарантировать пр</w:t>
      </w:r>
      <w:r w:rsidR="00EE6464" w:rsidRPr="007E6611">
        <w:t>а</w:t>
      </w:r>
      <w:r w:rsidR="00EE6464" w:rsidRPr="007E6611">
        <w:t>ва несовершеннолетних;</w:t>
      </w:r>
    </w:p>
    <w:p w:rsidR="00EE6464" w:rsidRPr="00BB0448" w:rsidRDefault="00A65AF3" w:rsidP="00A65AF3">
      <w:pPr>
        <w:pStyle w:val="SingleTxtGR"/>
        <w:tabs>
          <w:tab w:val="left" w:pos="540"/>
          <w:tab w:val="left" w:pos="1148"/>
        </w:tabs>
        <w:ind w:left="1176" w:hanging="1176"/>
      </w:pPr>
      <w:r>
        <w:tab/>
      </w:r>
      <w:r>
        <w:tab/>
      </w:r>
      <w:r>
        <w:tab/>
      </w:r>
      <w:r w:rsidR="00EE6464" w:rsidRPr="007E6611">
        <w:tab/>
      </w:r>
      <w:proofErr w:type="spellStart"/>
      <w:r w:rsidR="00EE6464" w:rsidRPr="00D534EB">
        <w:t>e</w:t>
      </w:r>
      <w:proofErr w:type="spellEnd"/>
      <w:r w:rsidR="00EE6464" w:rsidRPr="00BB0448">
        <w:t>)</w:t>
      </w:r>
      <w:r w:rsidR="00EE6464" w:rsidRPr="00BB0448">
        <w:tab/>
        <w:t xml:space="preserve">сообщить о шагах, </w:t>
      </w:r>
      <w:r w:rsidR="00EE6464">
        <w:t>пред</w:t>
      </w:r>
      <w:r w:rsidR="00EE6464" w:rsidRPr="00BB0448">
        <w:t>принятых государством-участником для увеличения количества возможных мер, не связанных с помещением под стр</w:t>
      </w:r>
      <w:r w:rsidR="00EE6464" w:rsidRPr="00BB0448">
        <w:t>а</w:t>
      </w:r>
      <w:r w:rsidR="00EE6464" w:rsidRPr="00BB0448">
        <w:t>жу, ра</w:t>
      </w:r>
      <w:r w:rsidR="00EE6464" w:rsidRPr="00BB0448">
        <w:t>с</w:t>
      </w:r>
      <w:r w:rsidR="00EE6464" w:rsidRPr="00BB0448">
        <w:t>сматриваемых при вынесении приговора или в качестве досудебных мер для лиц моложе 18 лет, в том числе о намерении пересмотреть предусмотре</w:t>
      </w:r>
      <w:r w:rsidR="00EE6464" w:rsidRPr="00BB0448">
        <w:t>н</w:t>
      </w:r>
      <w:r w:rsidR="00EE6464" w:rsidRPr="00BB0448">
        <w:t xml:space="preserve">ную договором 1982 года с Австрией </w:t>
      </w:r>
      <w:r>
        <w:t xml:space="preserve">(пункт 26) </w:t>
      </w:r>
      <w:r w:rsidR="00EE6464" w:rsidRPr="00BB0448">
        <w:t>практику перевода несове</w:t>
      </w:r>
      <w:r w:rsidR="00EE6464" w:rsidRPr="00BB0448">
        <w:t>р</w:t>
      </w:r>
      <w:r w:rsidR="00EE6464" w:rsidRPr="00BB0448">
        <w:t>шеннолетних лиц в специальный центр в Австрии с учетом того принципа, что отделение от родителей должно являться только кра</w:t>
      </w:r>
      <w:r w:rsidR="00EE6464" w:rsidRPr="00BB0448">
        <w:t>й</w:t>
      </w:r>
      <w:r w:rsidR="00EE6464" w:rsidRPr="00BB0448">
        <w:t>ней мерой.</w:t>
      </w:r>
    </w:p>
    <w:p w:rsidR="00EE6464" w:rsidRPr="00AD1B2C" w:rsidRDefault="00EE6464" w:rsidP="00EE6464">
      <w:pPr>
        <w:pStyle w:val="SingleTxtGR"/>
      </w:pPr>
      <w:r w:rsidRPr="00AD1B2C">
        <w:t>2</w:t>
      </w:r>
      <w:r w:rsidR="002B2831">
        <w:t>5</w:t>
      </w:r>
      <w:r w:rsidRPr="00AD1B2C">
        <w:t>.</w:t>
      </w:r>
      <w:r w:rsidRPr="00AD1B2C">
        <w:tab/>
        <w:t>Согласно интерактивному диалогу во время рассмотрения Ли</w:t>
      </w:r>
      <w:r w:rsidRPr="00AD1B2C">
        <w:t>х</w:t>
      </w:r>
      <w:r w:rsidRPr="00AD1B2C">
        <w:t>тенштейна в рамках Универсального периодического обзора в декабре 2008 года госуда</w:t>
      </w:r>
      <w:r w:rsidRPr="00AD1B2C">
        <w:t>р</w:t>
      </w:r>
      <w:r w:rsidRPr="00AD1B2C">
        <w:t>ство-участник указало, что не намеревается вводить процедуру официального судебного преследования за все деяния, св</w:t>
      </w:r>
      <w:r w:rsidRPr="00AD1B2C">
        <w:t>я</w:t>
      </w:r>
      <w:r w:rsidRPr="00AD1B2C">
        <w:t>занные с бытовым насилием (</w:t>
      </w:r>
      <w:proofErr w:type="spellStart"/>
      <w:r w:rsidRPr="00D534EB">
        <w:t>A</w:t>
      </w:r>
      <w:proofErr w:type="spellEnd"/>
      <w:r w:rsidRPr="00AD1B2C">
        <w:t>/</w:t>
      </w:r>
      <w:proofErr w:type="spellStart"/>
      <w:r w:rsidRPr="00D534EB">
        <w:t>HRC</w:t>
      </w:r>
      <w:proofErr w:type="spellEnd"/>
      <w:r w:rsidRPr="00AD1B2C">
        <w:t>/10/77/</w:t>
      </w:r>
      <w:proofErr w:type="spellStart"/>
      <w:r w:rsidRPr="00D534EB">
        <w:t>Add</w:t>
      </w:r>
      <w:r w:rsidRPr="00AD1B2C">
        <w:t>.1</w:t>
      </w:r>
      <w:proofErr w:type="spellEnd"/>
      <w:r w:rsidRPr="00AD1B2C">
        <w:t>). Просьба представить информ</w:t>
      </w:r>
      <w:r w:rsidRPr="00AD1B2C">
        <w:t>а</w:t>
      </w:r>
      <w:r w:rsidRPr="00AD1B2C">
        <w:t>цию:</w:t>
      </w:r>
    </w:p>
    <w:p w:rsidR="00EE6464" w:rsidRPr="007E6611" w:rsidRDefault="00EE6464" w:rsidP="00CC4B88">
      <w:pPr>
        <w:pStyle w:val="SingleTxtGR"/>
        <w:tabs>
          <w:tab w:val="left" w:pos="540"/>
          <w:tab w:val="left" w:pos="1148"/>
        </w:tabs>
        <w:ind w:left="1176" w:hanging="1176"/>
      </w:pPr>
      <w:r w:rsidRPr="00AD1B2C">
        <w:tab/>
      </w:r>
      <w:r w:rsidR="00CC4B88">
        <w:tab/>
      </w:r>
      <w:r w:rsidR="00CC4B88">
        <w:tab/>
      </w:r>
      <w:r w:rsidR="00CC4B88">
        <w:tab/>
      </w:r>
      <w:proofErr w:type="spellStart"/>
      <w:r w:rsidRPr="00D534EB">
        <w:t>a</w:t>
      </w:r>
      <w:proofErr w:type="spellEnd"/>
      <w:r w:rsidRPr="007E6611">
        <w:t>)</w:t>
      </w:r>
      <w:r w:rsidRPr="007E6611">
        <w:tab/>
        <w:t>намерено ли государство-участник пересмотреть свою позицию с целью укрепления мер по предупреждению бытового насилия, в том числе учитывая рекомендацию Совета Европы (2002) 5;</w:t>
      </w:r>
    </w:p>
    <w:p w:rsidR="00EE6464" w:rsidRPr="007E6611" w:rsidRDefault="00CC4B88" w:rsidP="00CC4B88">
      <w:pPr>
        <w:pStyle w:val="SingleTxtGR"/>
        <w:tabs>
          <w:tab w:val="left" w:pos="540"/>
          <w:tab w:val="left" w:pos="1148"/>
        </w:tabs>
        <w:ind w:left="1176" w:hanging="1176"/>
      </w:pPr>
      <w:r>
        <w:tab/>
      </w:r>
      <w:r>
        <w:tab/>
      </w:r>
      <w:r>
        <w:tab/>
      </w:r>
      <w:r w:rsidR="00EE6464" w:rsidRPr="007E6611">
        <w:tab/>
      </w:r>
      <w:proofErr w:type="spellStart"/>
      <w:r w:rsidR="00EE6464" w:rsidRPr="00D534EB">
        <w:t>b</w:t>
      </w:r>
      <w:proofErr w:type="spellEnd"/>
      <w:r w:rsidR="00EE6464" w:rsidRPr="00AD1B2C">
        <w:t>)</w:t>
      </w:r>
      <w:r w:rsidR="00EE6464" w:rsidRPr="00AD1B2C">
        <w:tab/>
        <w:t>о количестве расследований по делам о бытовом насилии, колич</w:t>
      </w:r>
      <w:r w:rsidR="00EE6464" w:rsidRPr="00AD1B2C">
        <w:t>е</w:t>
      </w:r>
      <w:r w:rsidR="00EE6464" w:rsidRPr="00AD1B2C">
        <w:t>стве случаев и результатах судебного преследования и о приговорах для прав</w:t>
      </w:r>
      <w:r w:rsidR="00EE6464" w:rsidRPr="00AD1B2C">
        <w:t>о</w:t>
      </w:r>
      <w:r w:rsidR="00EE6464" w:rsidRPr="00AD1B2C">
        <w:t>нарушителей, а также информацию о мерах возмещения и компенсации, уст</w:t>
      </w:r>
      <w:r w:rsidR="00EE6464" w:rsidRPr="00AD1B2C">
        <w:t>а</w:t>
      </w:r>
      <w:r w:rsidR="00EE6464" w:rsidRPr="00AD1B2C">
        <w:t>новленных судами по делам о бытовом насилии, в том числе количество пост</w:t>
      </w:r>
      <w:r w:rsidR="00EE6464" w:rsidRPr="00AD1B2C">
        <w:t>у</w:t>
      </w:r>
      <w:r w:rsidR="00EE6464" w:rsidRPr="00AD1B2C">
        <w:t>пивших требований, количество удовлетворенных требований и суммы, уст</w:t>
      </w:r>
      <w:r w:rsidR="00EE6464" w:rsidRPr="00AD1B2C">
        <w:t>а</w:t>
      </w:r>
      <w:r w:rsidR="00EE6464" w:rsidRPr="00AD1B2C">
        <w:t>новленные и в</w:t>
      </w:r>
      <w:r w:rsidR="00EE6464" w:rsidRPr="00AD1B2C">
        <w:t>ы</w:t>
      </w:r>
      <w:r w:rsidR="00EE6464" w:rsidRPr="00AD1B2C">
        <w:t xml:space="preserve">плаченные в каждом случае. </w:t>
      </w:r>
      <w:r w:rsidR="00EE6464" w:rsidRPr="007E6611">
        <w:t>Просьба также указать, как много жертв получили компенсацию, несмотря на то, что преступников установить не удалось, и как именно обеспечивается реабилитация для жертв бытового нас</w:t>
      </w:r>
      <w:r w:rsidR="00EE6464" w:rsidRPr="007E6611">
        <w:t>и</w:t>
      </w:r>
      <w:r w:rsidR="00EE6464" w:rsidRPr="007E6611">
        <w:t>лия;</w:t>
      </w:r>
    </w:p>
    <w:p w:rsidR="00EE6464" w:rsidRDefault="00CC4B88" w:rsidP="00CC4B88">
      <w:pPr>
        <w:pStyle w:val="SingleTxtGR"/>
        <w:tabs>
          <w:tab w:val="left" w:pos="540"/>
          <w:tab w:val="left" w:pos="1148"/>
        </w:tabs>
        <w:ind w:left="1176" w:hanging="1176"/>
      </w:pPr>
      <w:r>
        <w:tab/>
      </w:r>
      <w:r>
        <w:tab/>
      </w:r>
      <w:r>
        <w:tab/>
      </w:r>
      <w:r w:rsidR="00EE6464" w:rsidRPr="007E6611">
        <w:tab/>
      </w:r>
      <w:proofErr w:type="spellStart"/>
      <w:r w:rsidR="00EE6464" w:rsidRPr="00D534EB">
        <w:t>c</w:t>
      </w:r>
      <w:proofErr w:type="spellEnd"/>
      <w:r w:rsidR="00EE6464" w:rsidRPr="007E6611">
        <w:t>)</w:t>
      </w:r>
      <w:r w:rsidR="00EE6464" w:rsidRPr="007E6611">
        <w:tab/>
        <w:t>делались ли представителями прокуратуры или суда гос</w:t>
      </w:r>
      <w:r w:rsidR="00EE6464" w:rsidRPr="007E6611">
        <w:t>у</w:t>
      </w:r>
      <w:r w:rsidR="00EE6464" w:rsidRPr="007E6611">
        <w:t>дарства-участника ссылки на Конвенцию или на аналогичные положения национальн</w:t>
      </w:r>
      <w:r w:rsidR="00EE6464" w:rsidRPr="007E6611">
        <w:t>о</w:t>
      </w:r>
      <w:r w:rsidR="00EE6464" w:rsidRPr="007E6611">
        <w:t>го законодательства (пункты 38-39) в качестве основания для установления т</w:t>
      </w:r>
      <w:r w:rsidR="00EE6464" w:rsidRPr="007E6611">
        <w:t>о</w:t>
      </w:r>
      <w:r w:rsidR="00EE6464" w:rsidRPr="007E6611">
        <w:t>го, имел ли место акт бытового насилия, и для установления соответствующего наказ</w:t>
      </w:r>
      <w:r w:rsidR="00EE6464" w:rsidRPr="007E6611">
        <w:t>а</w:t>
      </w:r>
      <w:r w:rsidR="00EE6464" w:rsidRPr="007E6611">
        <w:t>ния.</w:t>
      </w:r>
    </w:p>
    <w:p w:rsidR="00CC4B88" w:rsidRPr="00A97024" w:rsidRDefault="00CC4B88" w:rsidP="00CC4B88">
      <w:pPr>
        <w:pStyle w:val="SingleTxtGR"/>
        <w:tabs>
          <w:tab w:val="left" w:pos="540"/>
          <w:tab w:val="left" w:pos="1148"/>
        </w:tabs>
        <w:ind w:left="1176" w:hanging="1176"/>
      </w:pPr>
      <w:r>
        <w:tab/>
      </w:r>
      <w:r>
        <w:tab/>
      </w:r>
      <w:r>
        <w:tab/>
      </w:r>
      <w:r>
        <w:tab/>
      </w:r>
      <w:r>
        <w:rPr>
          <w:lang w:val="en-US"/>
        </w:rPr>
        <w:t>d</w:t>
      </w:r>
      <w:r>
        <w:t>)</w:t>
      </w:r>
      <w:r>
        <w:tab/>
      </w:r>
      <w:r w:rsidR="00A97024">
        <w:t>рассматривает ли государство-участник возможность запрещения в законодательном порядке всех видов телесных наказаний, особенно внутри с</w:t>
      </w:r>
      <w:r w:rsidR="00A97024">
        <w:t>е</w:t>
      </w:r>
      <w:r w:rsidR="00A97024">
        <w:t>мьи и в частных учреждениях по альтернативному уходу (</w:t>
      </w:r>
      <w:proofErr w:type="spellStart"/>
      <w:r w:rsidR="00A97024">
        <w:rPr>
          <w:lang w:val="en-US"/>
        </w:rPr>
        <w:t>CRC</w:t>
      </w:r>
      <w:proofErr w:type="spellEnd"/>
      <w:r w:rsidR="00A97024" w:rsidRPr="00A97024">
        <w:t>/</w:t>
      </w:r>
      <w:r w:rsidR="00A97024">
        <w:rPr>
          <w:lang w:val="en-US"/>
        </w:rPr>
        <w:t>C</w:t>
      </w:r>
      <w:r w:rsidR="00A97024" w:rsidRPr="00A97024">
        <w:t>/</w:t>
      </w:r>
      <w:r w:rsidR="00A97024">
        <w:rPr>
          <w:lang w:val="en-US"/>
        </w:rPr>
        <w:t>LIE</w:t>
      </w:r>
      <w:r w:rsidR="00A97024" w:rsidRPr="00A97024">
        <w:t>/</w:t>
      </w:r>
      <w:r w:rsidR="00A97024">
        <w:rPr>
          <w:lang w:val="en-US"/>
        </w:rPr>
        <w:t>CO</w:t>
      </w:r>
      <w:r w:rsidR="00A97024" w:rsidRPr="00A97024">
        <w:t>/2</w:t>
      </w:r>
      <w:r w:rsidR="00A97024">
        <w:t>, пункт 23).</w:t>
      </w:r>
    </w:p>
    <w:p w:rsidR="00EE6464" w:rsidRPr="00AD1B2C" w:rsidRDefault="00EE6464" w:rsidP="00EE6464">
      <w:pPr>
        <w:pStyle w:val="SingleTxtGR"/>
      </w:pPr>
      <w:r w:rsidRPr="00AD1B2C">
        <w:t>2</w:t>
      </w:r>
      <w:r w:rsidR="00A97024">
        <w:t>6</w:t>
      </w:r>
      <w:r w:rsidRPr="00AD1B2C">
        <w:t>.</w:t>
      </w:r>
      <w:r w:rsidRPr="00AD1B2C">
        <w:tab/>
        <w:t>Просьба представить информацию, дезагрегированную по полу, возрасту и происхождению жертв</w:t>
      </w:r>
      <w:r>
        <w:t>,</w:t>
      </w:r>
      <w:r w:rsidRPr="00AD1B2C">
        <w:t xml:space="preserve"> в отношении числа жалоб, расследований, судебных преследований и обвинительных приговоров, включая наказания по делам о торговле людьми и сексуальной эк</w:t>
      </w:r>
      <w:r w:rsidRPr="00AD1B2C">
        <w:t>с</w:t>
      </w:r>
      <w:r w:rsidRPr="00AD1B2C">
        <w:t>плуатации в коммерческих целях, насколько такие дела расследовались властями Лихте</w:t>
      </w:r>
      <w:r w:rsidRPr="00AD1B2C">
        <w:t>н</w:t>
      </w:r>
      <w:r w:rsidRPr="00AD1B2C">
        <w:t>штейна.</w:t>
      </w:r>
    </w:p>
    <w:p w:rsidR="00EE6464" w:rsidRPr="00BB0448" w:rsidRDefault="00EE6464" w:rsidP="00EE6464">
      <w:pPr>
        <w:pStyle w:val="H23GR"/>
      </w:pPr>
      <w:r>
        <w:tab/>
      </w:r>
      <w:r>
        <w:tab/>
      </w:r>
      <w:r w:rsidRPr="00BB0448">
        <w:t>Прочее</w:t>
      </w:r>
    </w:p>
    <w:p w:rsidR="00EE6464" w:rsidRPr="007E6611" w:rsidRDefault="00EE6464" w:rsidP="00EE6464">
      <w:pPr>
        <w:pStyle w:val="SingleTxtGR"/>
      </w:pPr>
      <w:r w:rsidRPr="00BB0448">
        <w:t>2</w:t>
      </w:r>
      <w:r w:rsidR="00A97024">
        <w:t>7</w:t>
      </w:r>
      <w:r w:rsidRPr="00BB0448">
        <w:t>.</w:t>
      </w:r>
      <w:r w:rsidRPr="00BB0448">
        <w:tab/>
        <w:t>Просьба представить информацию о законодательных, администрати</w:t>
      </w:r>
      <w:r w:rsidRPr="00BB0448">
        <w:t>в</w:t>
      </w:r>
      <w:r w:rsidRPr="00BB0448">
        <w:t>ных и прочих мерах, которые государство-участник приняло в ответ на какую-либо угрозу террористических актов, а также указать, затронули ли такие меры гарантии защиты прав человека согласно Конвенции, и если затронули, то к</w:t>
      </w:r>
      <w:r w:rsidRPr="00BB0448">
        <w:t>а</w:t>
      </w:r>
      <w:r w:rsidRPr="00BB0448">
        <w:t xml:space="preserve">ким образом. </w:t>
      </w:r>
      <w:r w:rsidRPr="007E6611">
        <w:t>Что было сделано, чтобы обеспечить, что эти меры не вредят пр</w:t>
      </w:r>
      <w:r w:rsidRPr="007E6611">
        <w:t>а</w:t>
      </w:r>
      <w:r w:rsidRPr="007E6611">
        <w:t>вам человека согласно Конвенции?</w:t>
      </w:r>
    </w:p>
    <w:p w:rsidR="00F90607" w:rsidRPr="00C343E7" w:rsidRDefault="00EE6464" w:rsidP="00C343E7">
      <w:pPr>
        <w:spacing w:before="240"/>
        <w:jc w:val="center"/>
        <w:rPr>
          <w:u w:val="single"/>
        </w:rPr>
      </w:pPr>
      <w:r w:rsidRPr="007E6611">
        <w:rPr>
          <w:u w:val="single"/>
        </w:rPr>
        <w:tab/>
      </w:r>
      <w:r w:rsidRPr="007E6611">
        <w:rPr>
          <w:u w:val="single"/>
        </w:rPr>
        <w:tab/>
      </w:r>
      <w:r w:rsidRPr="007E6611">
        <w:rPr>
          <w:u w:val="single"/>
        </w:rPr>
        <w:tab/>
      </w:r>
    </w:p>
    <w:sectPr w:rsidR="00F90607" w:rsidRPr="00C343E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CE1" w:rsidRDefault="00E46CE1">
      <w:r>
        <w:rPr>
          <w:lang w:val="en-US"/>
        </w:rPr>
        <w:tab/>
      </w:r>
      <w:r>
        <w:separator/>
      </w:r>
    </w:p>
  </w:endnote>
  <w:endnote w:type="continuationSeparator" w:id="0">
    <w:p w:rsidR="00E46CE1" w:rsidRDefault="00E46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CE1" w:rsidRPr="00B74BE2" w:rsidRDefault="00E46CE1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GE.09-46741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CE1" w:rsidRPr="00B74BE2" w:rsidRDefault="00E46CE1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GE.09-46741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CE1" w:rsidRPr="00B74BE2" w:rsidRDefault="00E46CE1">
    <w:pPr>
      <w:pStyle w:val="Footer"/>
      <w:rPr>
        <w:sz w:val="20"/>
        <w:lang w:val="en-US"/>
      </w:rPr>
    </w:pPr>
    <w:r>
      <w:rPr>
        <w:sz w:val="20"/>
        <w:lang w:val="en-US"/>
      </w:rPr>
      <w:t>GE.09-46741 (R)   070110  070110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CE1" w:rsidRPr="00F71F63" w:rsidRDefault="00E46CE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46CE1" w:rsidRPr="00F71F63" w:rsidRDefault="00E46CE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46CE1" w:rsidRPr="00635E86" w:rsidRDefault="00E46CE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CE1" w:rsidRPr="008C469F" w:rsidRDefault="00E46CE1">
    <w:pPr>
      <w:pStyle w:val="Header"/>
      <w:rPr>
        <w:lang w:val="en-US"/>
      </w:rPr>
    </w:pPr>
    <w:r>
      <w:rPr>
        <w:lang w:val="en-US"/>
      </w:rPr>
      <w:t>CAT/C/LIE/Q/3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CE1" w:rsidRPr="00B74BE2" w:rsidRDefault="00E46CE1">
    <w:pPr>
      <w:pStyle w:val="Header"/>
      <w:rPr>
        <w:lang w:val="en-US"/>
      </w:rPr>
    </w:pPr>
    <w:r>
      <w:rPr>
        <w:lang w:val="en-US"/>
      </w:rPr>
      <w:tab/>
      <w:t>CAT/C/LIE/Q/3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646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9FD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3780"/>
    <w:rsid w:val="00117AEE"/>
    <w:rsid w:val="001463F7"/>
    <w:rsid w:val="0015769C"/>
    <w:rsid w:val="00180752"/>
    <w:rsid w:val="00185076"/>
    <w:rsid w:val="0018543C"/>
    <w:rsid w:val="00190231"/>
    <w:rsid w:val="00192ABD"/>
    <w:rsid w:val="0019346A"/>
    <w:rsid w:val="001A75D5"/>
    <w:rsid w:val="001A7D40"/>
    <w:rsid w:val="001D07F7"/>
    <w:rsid w:val="001D7B8F"/>
    <w:rsid w:val="001E48EE"/>
    <w:rsid w:val="001F2D04"/>
    <w:rsid w:val="001F735B"/>
    <w:rsid w:val="0020059C"/>
    <w:rsid w:val="002019BD"/>
    <w:rsid w:val="00232D42"/>
    <w:rsid w:val="00237334"/>
    <w:rsid w:val="002444F4"/>
    <w:rsid w:val="002629A0"/>
    <w:rsid w:val="0028492B"/>
    <w:rsid w:val="00291C8F"/>
    <w:rsid w:val="002A2EED"/>
    <w:rsid w:val="002B2831"/>
    <w:rsid w:val="002C5036"/>
    <w:rsid w:val="002C6A71"/>
    <w:rsid w:val="002C6D5F"/>
    <w:rsid w:val="002D15EA"/>
    <w:rsid w:val="002D6C07"/>
    <w:rsid w:val="002E0CE6"/>
    <w:rsid w:val="002E1163"/>
    <w:rsid w:val="002E20E8"/>
    <w:rsid w:val="002E43F3"/>
    <w:rsid w:val="003215F5"/>
    <w:rsid w:val="00332891"/>
    <w:rsid w:val="00350DC2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D6068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3527"/>
    <w:rsid w:val="00474F42"/>
    <w:rsid w:val="0048244D"/>
    <w:rsid w:val="004966D4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5C69"/>
    <w:rsid w:val="006567B2"/>
    <w:rsid w:val="00662ADE"/>
    <w:rsid w:val="00664106"/>
    <w:rsid w:val="006756F1"/>
    <w:rsid w:val="00677773"/>
    <w:rsid w:val="006805FC"/>
    <w:rsid w:val="00682775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4076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4E7F"/>
    <w:rsid w:val="00A07232"/>
    <w:rsid w:val="00A14800"/>
    <w:rsid w:val="00A156DE"/>
    <w:rsid w:val="00A157ED"/>
    <w:rsid w:val="00A2446A"/>
    <w:rsid w:val="00A325A9"/>
    <w:rsid w:val="00A4025D"/>
    <w:rsid w:val="00A65AF3"/>
    <w:rsid w:val="00A800D1"/>
    <w:rsid w:val="00A92699"/>
    <w:rsid w:val="00A97024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23C3"/>
    <w:rsid w:val="00BD3CAE"/>
    <w:rsid w:val="00BD5F3C"/>
    <w:rsid w:val="00C07C0F"/>
    <w:rsid w:val="00C145C4"/>
    <w:rsid w:val="00C20D2F"/>
    <w:rsid w:val="00C2131B"/>
    <w:rsid w:val="00C343E7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4B88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526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46CE1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6464"/>
    <w:rsid w:val="00EF0FB1"/>
    <w:rsid w:val="00EF4D1B"/>
    <w:rsid w:val="00EF7295"/>
    <w:rsid w:val="00F069D1"/>
    <w:rsid w:val="00F1503D"/>
    <w:rsid w:val="00F22712"/>
    <w:rsid w:val="00F275F5"/>
    <w:rsid w:val="00F33188"/>
    <w:rsid w:val="00F35BDE"/>
    <w:rsid w:val="00F3682C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7</Pages>
  <Words>2504</Words>
  <Characters>14277</Characters>
  <Application>Microsoft Office Word</Application>
  <DocSecurity>4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16748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Tcherniaeva</dc:creator>
  <cp:keywords/>
  <dc:description/>
  <cp:lastModifiedBy>Tcherniaeva</cp:lastModifiedBy>
  <cp:revision>2</cp:revision>
  <cp:lastPrinted>2010-01-07T09:26:00Z</cp:lastPrinted>
  <dcterms:created xsi:type="dcterms:W3CDTF">2010-01-07T09:26:00Z</dcterms:created>
  <dcterms:modified xsi:type="dcterms:W3CDTF">2010-01-07T09:26:00Z</dcterms:modified>
</cp:coreProperties>
</file>