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RPr="009762F0" w14:paraId="2C927834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FEB44DE" w14:textId="73BE2F2E" w:rsidR="00717266" w:rsidRPr="009762F0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FBDE84B" w14:textId="1A641C08" w:rsidR="00717266" w:rsidRPr="009762F0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9762F0">
              <w:rPr>
                <w:sz w:val="28"/>
                <w:szCs w:val="28"/>
              </w:rPr>
              <w:t>United</w:t>
            </w:r>
            <w:r w:rsidR="00C950FF">
              <w:rPr>
                <w:sz w:val="28"/>
                <w:szCs w:val="28"/>
              </w:rPr>
              <w:t xml:space="preserve"> </w:t>
            </w:r>
            <w:r w:rsidRPr="009762F0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3855174" w14:textId="77777777" w:rsidR="00717266" w:rsidRPr="009762F0" w:rsidRDefault="009762F0" w:rsidP="009762F0">
            <w:pPr>
              <w:suppressAutoHyphens w:val="0"/>
              <w:spacing w:after="20"/>
              <w:jc w:val="right"/>
            </w:pPr>
            <w:r w:rsidRPr="009762F0">
              <w:rPr>
                <w:sz w:val="40"/>
              </w:rPr>
              <w:t>E</w:t>
            </w:r>
            <w:r w:rsidRPr="009762F0">
              <w:t>/C.12/KGZ/Q/4</w:t>
            </w:r>
          </w:p>
        </w:tc>
      </w:tr>
      <w:tr w:rsidR="00717266" w:rsidRPr="009762F0" w14:paraId="13C0C20F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A1A2B0D" w14:textId="77777777" w:rsidR="00717266" w:rsidRPr="009762F0" w:rsidRDefault="00717266" w:rsidP="000D1B89">
            <w:pPr>
              <w:spacing w:before="120"/>
            </w:pPr>
            <w:r w:rsidRPr="009762F0">
              <w:rPr>
                <w:noProof/>
                <w:lang w:eastAsia="fr-CH"/>
              </w:rPr>
              <w:drawing>
                <wp:inline distT="0" distB="0" distL="0" distR="0" wp14:anchorId="41425322" wp14:editId="287C2568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F24221" w14:textId="22A562AD" w:rsidR="00717266" w:rsidRPr="009762F0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 w:rsidRPr="009762F0">
              <w:rPr>
                <w:b/>
                <w:sz w:val="40"/>
                <w:szCs w:val="40"/>
              </w:rPr>
              <w:t>Economic</w:t>
            </w:r>
            <w:r w:rsidR="00C950FF">
              <w:rPr>
                <w:b/>
                <w:sz w:val="40"/>
                <w:szCs w:val="40"/>
              </w:rPr>
              <w:t xml:space="preserve"> </w:t>
            </w:r>
            <w:r w:rsidRPr="009762F0">
              <w:rPr>
                <w:b/>
                <w:sz w:val="40"/>
                <w:szCs w:val="40"/>
              </w:rPr>
              <w:t>and</w:t>
            </w:r>
            <w:r w:rsidR="00C950FF">
              <w:rPr>
                <w:b/>
                <w:sz w:val="40"/>
                <w:szCs w:val="40"/>
              </w:rPr>
              <w:t xml:space="preserve"> </w:t>
            </w:r>
            <w:r w:rsidRPr="009762F0">
              <w:rPr>
                <w:b/>
                <w:sz w:val="40"/>
                <w:szCs w:val="40"/>
              </w:rPr>
              <w:t>Social</w:t>
            </w:r>
            <w:r w:rsidR="00C950FF">
              <w:rPr>
                <w:b/>
                <w:sz w:val="40"/>
                <w:szCs w:val="40"/>
              </w:rPr>
              <w:t xml:space="preserve"> </w:t>
            </w:r>
            <w:r w:rsidRPr="009762F0"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0DFAC80" w14:textId="22962B7A" w:rsidR="00717266" w:rsidRPr="009762F0" w:rsidRDefault="009762F0" w:rsidP="009762F0">
            <w:pPr>
              <w:spacing w:before="240"/>
            </w:pPr>
            <w:r w:rsidRPr="009762F0">
              <w:t>Distr.:</w:t>
            </w:r>
            <w:r w:rsidR="00C950FF">
              <w:t xml:space="preserve"> </w:t>
            </w:r>
            <w:r w:rsidRPr="009762F0">
              <w:t>General</w:t>
            </w:r>
          </w:p>
          <w:p w14:paraId="4FE99366" w14:textId="51AD72A7" w:rsidR="009762F0" w:rsidRPr="009762F0" w:rsidRDefault="009762F0" w:rsidP="009762F0">
            <w:pPr>
              <w:suppressAutoHyphens w:val="0"/>
            </w:pPr>
            <w:r w:rsidRPr="009762F0">
              <w:t>4</w:t>
            </w:r>
            <w:r w:rsidR="00C950FF">
              <w:t xml:space="preserve"> </w:t>
            </w:r>
            <w:r w:rsidRPr="009762F0">
              <w:t>April</w:t>
            </w:r>
            <w:r w:rsidR="00C950FF">
              <w:t xml:space="preserve"> </w:t>
            </w:r>
            <w:r w:rsidRPr="009762F0">
              <w:t>2022</w:t>
            </w:r>
          </w:p>
          <w:p w14:paraId="4EC89548" w14:textId="77777777" w:rsidR="009762F0" w:rsidRPr="009762F0" w:rsidRDefault="009762F0" w:rsidP="009762F0">
            <w:pPr>
              <w:suppressAutoHyphens w:val="0"/>
            </w:pPr>
          </w:p>
          <w:p w14:paraId="09CD8FAF" w14:textId="55E25339" w:rsidR="009762F0" w:rsidRPr="009762F0" w:rsidRDefault="009762F0" w:rsidP="009762F0">
            <w:pPr>
              <w:suppressAutoHyphens w:val="0"/>
            </w:pPr>
            <w:r w:rsidRPr="009762F0">
              <w:t>Original:</w:t>
            </w:r>
            <w:r w:rsidR="00C950FF">
              <w:t xml:space="preserve"> </w:t>
            </w:r>
            <w:r w:rsidRPr="009762F0">
              <w:t>English</w:t>
            </w:r>
          </w:p>
          <w:p w14:paraId="0013D436" w14:textId="4DC3A255" w:rsidR="009762F0" w:rsidRPr="009762F0" w:rsidRDefault="009762F0" w:rsidP="009762F0">
            <w:pPr>
              <w:suppressAutoHyphens w:val="0"/>
            </w:pPr>
            <w:r w:rsidRPr="009762F0">
              <w:t>English,</w:t>
            </w:r>
            <w:r w:rsidR="00C950FF">
              <w:t xml:space="preserve"> </w:t>
            </w:r>
            <w:r w:rsidRPr="009762F0">
              <w:t>French,</w:t>
            </w:r>
            <w:r w:rsidR="00C950FF">
              <w:t xml:space="preserve"> </w:t>
            </w:r>
            <w:r w:rsidRPr="009762F0">
              <w:t>Russian</w:t>
            </w:r>
            <w:r w:rsidR="00C950FF">
              <w:t xml:space="preserve"> </w:t>
            </w:r>
            <w:r w:rsidRPr="009762F0">
              <w:t>and</w:t>
            </w:r>
            <w:r w:rsidR="00C950FF">
              <w:t xml:space="preserve"> </w:t>
            </w:r>
            <w:r w:rsidRPr="009762F0">
              <w:t>Spanish</w:t>
            </w:r>
            <w:r w:rsidR="00C950FF">
              <w:t xml:space="preserve"> </w:t>
            </w:r>
            <w:r w:rsidRPr="009762F0">
              <w:t>only</w:t>
            </w:r>
          </w:p>
        </w:tc>
      </w:tr>
    </w:tbl>
    <w:p w14:paraId="73D66113" w14:textId="3C5D7A0D" w:rsidR="009762F0" w:rsidRPr="009762F0" w:rsidRDefault="009762F0" w:rsidP="009762F0">
      <w:pPr>
        <w:spacing w:before="120"/>
        <w:rPr>
          <w:b/>
          <w:sz w:val="24"/>
        </w:rPr>
      </w:pPr>
      <w:r w:rsidRPr="009762F0">
        <w:rPr>
          <w:b/>
          <w:sz w:val="24"/>
        </w:rPr>
        <w:t>Committee</w:t>
      </w:r>
      <w:r w:rsidR="00C950FF">
        <w:rPr>
          <w:b/>
          <w:sz w:val="24"/>
        </w:rPr>
        <w:t xml:space="preserve"> </w:t>
      </w:r>
      <w:r w:rsidRPr="009762F0">
        <w:rPr>
          <w:b/>
          <w:sz w:val="24"/>
        </w:rPr>
        <w:t>on</w:t>
      </w:r>
      <w:r w:rsidR="00C950FF">
        <w:rPr>
          <w:b/>
          <w:sz w:val="24"/>
        </w:rPr>
        <w:t xml:space="preserve"> </w:t>
      </w:r>
      <w:r w:rsidRPr="009762F0">
        <w:rPr>
          <w:b/>
          <w:sz w:val="24"/>
        </w:rPr>
        <w:t>Economic,</w:t>
      </w:r>
      <w:r w:rsidR="00C950FF">
        <w:rPr>
          <w:b/>
          <w:sz w:val="24"/>
        </w:rPr>
        <w:t xml:space="preserve"> </w:t>
      </w:r>
      <w:r w:rsidRPr="009762F0">
        <w:rPr>
          <w:b/>
          <w:sz w:val="24"/>
        </w:rPr>
        <w:t>Social</w:t>
      </w:r>
      <w:r w:rsidR="00C950FF">
        <w:rPr>
          <w:b/>
          <w:sz w:val="24"/>
        </w:rPr>
        <w:t xml:space="preserve"> </w:t>
      </w:r>
      <w:r w:rsidRPr="009762F0">
        <w:rPr>
          <w:b/>
          <w:sz w:val="24"/>
        </w:rPr>
        <w:t>and</w:t>
      </w:r>
      <w:r w:rsidR="00C950FF">
        <w:rPr>
          <w:b/>
          <w:sz w:val="24"/>
        </w:rPr>
        <w:t xml:space="preserve"> </w:t>
      </w:r>
      <w:r w:rsidRPr="009762F0">
        <w:rPr>
          <w:b/>
          <w:sz w:val="24"/>
        </w:rPr>
        <w:t>Cultural</w:t>
      </w:r>
      <w:r w:rsidR="00C950FF">
        <w:rPr>
          <w:b/>
          <w:sz w:val="24"/>
        </w:rPr>
        <w:t xml:space="preserve"> </w:t>
      </w:r>
      <w:r w:rsidRPr="009762F0">
        <w:rPr>
          <w:b/>
          <w:sz w:val="24"/>
        </w:rPr>
        <w:t>Rights</w:t>
      </w:r>
    </w:p>
    <w:p w14:paraId="02571968" w14:textId="0BFE4799" w:rsidR="009762F0" w:rsidRPr="009762F0" w:rsidRDefault="009762F0" w:rsidP="009762F0">
      <w:pPr>
        <w:pStyle w:val="HChG"/>
      </w:pPr>
      <w:r w:rsidRPr="009762F0">
        <w:tab/>
      </w:r>
      <w:r w:rsidRPr="009762F0">
        <w:tab/>
        <w:t>List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issues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relation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fourth</w:t>
      </w:r>
      <w:r w:rsidR="00C950FF">
        <w:t xml:space="preserve"> </w:t>
      </w:r>
      <w:r w:rsidRPr="009762F0">
        <w:t>periodic</w:t>
      </w:r>
      <w:r w:rsidR="00C950FF">
        <w:t xml:space="preserve"> </w:t>
      </w:r>
      <w:r w:rsidRPr="009762F0">
        <w:t>report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Kyrgyzstan</w:t>
      </w:r>
      <w:r w:rsidRPr="009762F0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627655DD" w14:textId="5D6A9EF7" w:rsidR="009762F0" w:rsidRPr="009762F0" w:rsidRDefault="009762F0" w:rsidP="009762F0">
      <w:pPr>
        <w:pStyle w:val="H1G"/>
      </w:pPr>
      <w:r w:rsidRPr="009762F0">
        <w:tab/>
        <w:t>A.</w:t>
      </w:r>
      <w:r w:rsidRPr="009762F0">
        <w:tab/>
        <w:t>General</w:t>
      </w:r>
      <w:r w:rsidR="00C950FF">
        <w:t xml:space="preserve"> </w:t>
      </w:r>
      <w:r w:rsidRPr="009762F0">
        <w:t>information</w:t>
      </w:r>
    </w:p>
    <w:p w14:paraId="70C8EA22" w14:textId="17EFDA8A" w:rsidR="009762F0" w:rsidRPr="009762F0" w:rsidRDefault="009762F0" w:rsidP="009762F0">
      <w:pPr>
        <w:pStyle w:val="SingleTxtG"/>
      </w:pPr>
      <w:r w:rsidRPr="009762F0">
        <w:t>1.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whether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new</w:t>
      </w:r>
      <w:r w:rsidR="00C950FF">
        <w:t xml:space="preserve"> </w:t>
      </w:r>
      <w:r w:rsidRPr="009762F0">
        <w:t>Constitution,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referendum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April</w:t>
      </w:r>
      <w:r w:rsidR="00C950FF">
        <w:t xml:space="preserve"> </w:t>
      </w:r>
      <w:r w:rsidRPr="009762F0">
        <w:t>2021,</w:t>
      </w:r>
      <w:r w:rsidR="00C950FF">
        <w:t xml:space="preserve"> </w:t>
      </w:r>
      <w:r w:rsidRPr="009762F0">
        <w:t>represents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step</w:t>
      </w:r>
      <w:r w:rsidR="00C950FF">
        <w:t xml:space="preserve"> </w:t>
      </w:r>
      <w:r w:rsidRPr="009762F0">
        <w:t>forward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terms</w:t>
      </w:r>
      <w:r w:rsidR="00C950FF">
        <w:t xml:space="preserve"> </w:t>
      </w:r>
      <w:r w:rsidRPr="009762F0">
        <w:t>of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achieving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progressively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the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full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realization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of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Covenant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rights.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In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particular,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please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provide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information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rPr>
          <w:color w:val="000000"/>
          <w:shd w:val="clear" w:color="auto" w:fill="FFFFFF"/>
        </w:rPr>
        <w:t>on</w:t>
      </w:r>
      <w:r w:rsidR="00C950FF">
        <w:rPr>
          <w:color w:val="000000"/>
          <w:shd w:val="clear" w:color="auto" w:fill="FFFFFF"/>
        </w:rPr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Constitution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its</w:t>
      </w:r>
      <w:r w:rsidR="00C950FF">
        <w:t xml:space="preserve"> </w:t>
      </w:r>
      <w:r w:rsidRPr="009762F0">
        <w:t>implementing</w:t>
      </w:r>
      <w:r w:rsidR="00C950FF">
        <w:t xml:space="preserve"> </w:t>
      </w:r>
      <w:r w:rsidRPr="009762F0">
        <w:t>legislation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give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provisions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Covenant</w:t>
      </w:r>
      <w:r w:rsidR="00C950FF">
        <w:t xml:space="preserve"> </w:t>
      </w:r>
      <w:r w:rsidRPr="009762F0">
        <w:t>full</w:t>
      </w:r>
      <w:r w:rsidR="00C950FF">
        <w:t xml:space="preserve"> </w:t>
      </w:r>
      <w:r w:rsidRPr="009762F0">
        <w:t>effect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</w:t>
      </w:r>
      <w:r>
        <w:t>’</w:t>
      </w:r>
      <w:r w:rsidRPr="009762F0">
        <w:t>s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legal</w:t>
      </w:r>
      <w:r w:rsidR="00C950FF">
        <w:t xml:space="preserve"> </w:t>
      </w:r>
      <w:r w:rsidRPr="009762F0">
        <w:t>order,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well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engagement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civil</w:t>
      </w:r>
      <w:r w:rsidR="00C950FF">
        <w:t xml:space="preserve"> </w:t>
      </w:r>
      <w:r w:rsidRPr="009762F0">
        <w:t>society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this</w:t>
      </w:r>
      <w:r w:rsidR="00C950FF">
        <w:t xml:space="preserve"> </w:t>
      </w:r>
      <w:r w:rsidRPr="009762F0">
        <w:t>process.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mechanisms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place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review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compatibility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legislation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provisions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Covenant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any</w:t>
      </w:r>
      <w:r w:rsidR="00C950FF">
        <w:t xml:space="preserve"> </w:t>
      </w:r>
      <w:r w:rsidRPr="009762F0">
        <w:t>cases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which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Covenant</w:t>
      </w:r>
      <w:r w:rsidR="00C950FF">
        <w:t xml:space="preserve"> </w:t>
      </w:r>
      <w:r w:rsidRPr="009762F0">
        <w:t>has</w:t>
      </w:r>
      <w:r w:rsidR="00C950FF">
        <w:t xml:space="preserve"> </w:t>
      </w:r>
      <w:r w:rsidRPr="009762F0">
        <w:t>been</w:t>
      </w:r>
      <w:r w:rsidR="00C950FF">
        <w:t xml:space="preserve"> </w:t>
      </w:r>
      <w:r w:rsidRPr="009762F0">
        <w:t>invoked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applied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courts.</w:t>
      </w:r>
      <w:r w:rsidR="00C950FF">
        <w:t xml:space="preserve"> </w:t>
      </w:r>
      <w:r w:rsidRPr="009762F0">
        <w:t>Furthermore,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status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comprehensive</w:t>
      </w:r>
      <w:r w:rsidR="00C950FF">
        <w:t xml:space="preserve"> </w:t>
      </w:r>
      <w:r w:rsidRPr="009762F0">
        <w:t>legal</w:t>
      </w:r>
      <w:r w:rsidR="00C950FF">
        <w:t xml:space="preserve"> </w:t>
      </w:r>
      <w:r w:rsidRPr="009762F0">
        <w:t>revision</w:t>
      </w:r>
      <w:r w:rsidR="00C950FF">
        <w:t xml:space="preserve"> </w:t>
      </w:r>
      <w:r w:rsidRPr="009762F0">
        <w:t>process,</w:t>
      </w:r>
      <w:r w:rsidR="00C950FF">
        <w:t xml:space="preserve"> </w:t>
      </w:r>
      <w:r w:rsidRPr="009762F0">
        <w:t>or</w:t>
      </w:r>
      <w:r w:rsidR="00C950FF">
        <w:t xml:space="preserve"> </w:t>
      </w:r>
      <w:r>
        <w:t>“</w:t>
      </w:r>
      <w:r w:rsidRPr="009762F0">
        <w:t>legal</w:t>
      </w:r>
      <w:r w:rsidR="00C950FF">
        <w:t xml:space="preserve"> </w:t>
      </w:r>
      <w:r w:rsidRPr="009762F0">
        <w:t>inventory</w:t>
      </w:r>
      <w:r>
        <w:t>”</w:t>
      </w:r>
      <w:r w:rsidRPr="009762F0">
        <w:t>,</w:t>
      </w:r>
      <w:r w:rsidR="00C950FF">
        <w:t xml:space="preserve"> </w:t>
      </w:r>
      <w:r w:rsidRPr="009762F0">
        <w:t>started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February</w:t>
      </w:r>
      <w:r w:rsidR="00C950FF">
        <w:t xml:space="preserve"> </w:t>
      </w:r>
      <w:r w:rsidRPr="009762F0">
        <w:t>2021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how</w:t>
      </w:r>
      <w:r w:rsidR="00C950FF">
        <w:t xml:space="preserve"> </w:t>
      </w:r>
      <w:r w:rsidRPr="009762F0">
        <w:t>it</w:t>
      </w:r>
      <w:r w:rsidR="00C950FF">
        <w:t xml:space="preserve"> </w:t>
      </w:r>
      <w:r w:rsidRPr="009762F0">
        <w:t>contributes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realization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economic,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cultural</w:t>
      </w:r>
      <w:r w:rsidR="00C950FF">
        <w:t xml:space="preserve"> </w:t>
      </w:r>
      <w:r w:rsidRPr="009762F0">
        <w:t>rights.</w:t>
      </w:r>
    </w:p>
    <w:p w14:paraId="66CB0BF1" w14:textId="033FF277" w:rsidR="009762F0" w:rsidRPr="009762F0" w:rsidRDefault="009762F0" w:rsidP="009762F0">
      <w:pPr>
        <w:pStyle w:val="SingleTxtG"/>
      </w:pPr>
      <w:r w:rsidRPr="009762F0">
        <w:t>2.</w:t>
      </w:r>
      <w:r w:rsidR="00C950FF">
        <w:t xml:space="preserve"> 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how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new</w:t>
      </w:r>
      <w:r w:rsidR="00C950FF">
        <w:t xml:space="preserve"> </w:t>
      </w:r>
      <w:r w:rsidRPr="009762F0">
        <w:t>Constitution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its</w:t>
      </w:r>
      <w:r w:rsidR="00C950FF">
        <w:t xml:space="preserve"> </w:t>
      </w:r>
      <w:r w:rsidRPr="009762F0">
        <w:t>implementing</w:t>
      </w:r>
      <w:r w:rsidR="00C950FF">
        <w:t xml:space="preserve"> </w:t>
      </w:r>
      <w:r w:rsidRPr="009762F0">
        <w:t>legislation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independence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judiciary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judiciary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necessary</w:t>
      </w:r>
      <w:r w:rsidR="00C950FF">
        <w:t xml:space="preserve"> </w:t>
      </w:r>
      <w:r w:rsidRPr="009762F0">
        <w:t>instruments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protect</w:t>
      </w:r>
      <w:r w:rsidR="00C950FF">
        <w:t xml:space="preserve"> </w:t>
      </w:r>
      <w:r w:rsidRPr="009762F0">
        <w:t>economic,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cultural</w:t>
      </w:r>
      <w:r w:rsidR="00C950FF">
        <w:t xml:space="preserve"> </w:t>
      </w:r>
      <w:r w:rsidRPr="009762F0">
        <w:t>rights.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taken,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particular</w:t>
      </w:r>
      <w:r w:rsidR="00C950FF">
        <w:t xml:space="preserve"> </w:t>
      </w:r>
      <w:r w:rsidRPr="009762F0">
        <w:t>under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new</w:t>
      </w:r>
      <w:r w:rsidR="00C950FF">
        <w:t xml:space="preserve"> </w:t>
      </w:r>
      <w:r w:rsidRPr="009762F0">
        <w:t>Constitution,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guarantee</w:t>
      </w:r>
      <w:r w:rsidR="00C950FF">
        <w:t xml:space="preserve"> </w:t>
      </w:r>
      <w:r w:rsidRPr="009762F0">
        <w:t>an</w:t>
      </w:r>
      <w:r w:rsidR="00C950FF">
        <w:t xml:space="preserve"> </w:t>
      </w:r>
      <w:r w:rsidRPr="009762F0">
        <w:t>enabling</w:t>
      </w:r>
      <w:r w:rsidR="00C950FF">
        <w:t xml:space="preserve"> </w:t>
      </w:r>
      <w:r w:rsidRPr="009762F0">
        <w:t>legal</w:t>
      </w:r>
      <w:r w:rsidR="00C950FF">
        <w:t xml:space="preserve"> </w:t>
      </w:r>
      <w:r w:rsidRPr="009762F0">
        <w:t>framework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civic</w:t>
      </w:r>
      <w:r w:rsidR="00C950FF">
        <w:t xml:space="preserve"> </w:t>
      </w:r>
      <w:r w:rsidRPr="009762F0">
        <w:t>space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civil</w:t>
      </w:r>
      <w:r w:rsidR="00C950FF">
        <w:t xml:space="preserve"> </w:t>
      </w:r>
      <w:r w:rsidRPr="009762F0">
        <w:t>society</w:t>
      </w:r>
      <w:r w:rsidR="00C950FF">
        <w:t xml:space="preserve"> </w:t>
      </w:r>
      <w:r w:rsidRPr="009762F0">
        <w:t>organizations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human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defenders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work</w:t>
      </w:r>
      <w:r w:rsidR="00C950FF">
        <w:t xml:space="preserve"> </w:t>
      </w:r>
      <w:r w:rsidRPr="009762F0">
        <w:t>independently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favour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economic,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cultural</w:t>
      </w:r>
      <w:r w:rsidR="00C950FF">
        <w:t xml:space="preserve"> </w:t>
      </w:r>
      <w:r w:rsidRPr="009762F0">
        <w:t>rights.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explain</w:t>
      </w:r>
      <w:r w:rsidR="00C950FF">
        <w:t xml:space="preserve"> </w:t>
      </w:r>
      <w:r w:rsidRPr="009762F0">
        <w:t>how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restrictions</w:t>
      </w:r>
      <w:r w:rsidR="00C950FF">
        <w:t xml:space="preserve"> </w:t>
      </w:r>
      <w:r w:rsidRPr="009762F0">
        <w:t>authorized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article</w:t>
      </w:r>
      <w:r w:rsidR="00C950FF">
        <w:t xml:space="preserve"> </w:t>
      </w:r>
      <w:r w:rsidRPr="009762F0">
        <w:t>10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Constitution</w:t>
      </w:r>
      <w:r w:rsidR="00C950FF">
        <w:t xml:space="preserve"> </w:t>
      </w:r>
      <w:r w:rsidRPr="009762F0">
        <w:t>do</w:t>
      </w:r>
      <w:r w:rsidR="00C950FF">
        <w:t xml:space="preserve"> </w:t>
      </w:r>
      <w:r w:rsidRPr="009762F0">
        <w:t>not</w:t>
      </w:r>
      <w:r w:rsidR="00C950FF">
        <w:t xml:space="preserve"> </w:t>
      </w:r>
      <w:r w:rsidRPr="009762F0">
        <w:t>imply</w:t>
      </w:r>
      <w:r w:rsidR="00C950FF">
        <w:t xml:space="preserve"> </w:t>
      </w:r>
      <w:r w:rsidRPr="009762F0">
        <w:t>an</w:t>
      </w:r>
      <w:r w:rsidR="00C950FF">
        <w:t xml:space="preserve"> </w:t>
      </w:r>
      <w:r w:rsidRPr="009762F0">
        <w:t>undue</w:t>
      </w:r>
      <w:r w:rsidR="00C950FF">
        <w:t xml:space="preserve"> </w:t>
      </w:r>
      <w:r w:rsidRPr="009762F0">
        <w:t>restriction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activities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civil</w:t>
      </w:r>
      <w:r w:rsidR="00C950FF">
        <w:t xml:space="preserve"> </w:t>
      </w:r>
      <w:r w:rsidRPr="009762F0">
        <w:t>society</w:t>
      </w:r>
      <w:r w:rsidR="00C950FF">
        <w:t xml:space="preserve"> </w:t>
      </w:r>
      <w:r w:rsidRPr="009762F0">
        <w:t>organizations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human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defenders.</w:t>
      </w:r>
    </w:p>
    <w:p w14:paraId="1696047B" w14:textId="5E9BAA1A" w:rsidR="009762F0" w:rsidRPr="009762F0" w:rsidRDefault="009762F0" w:rsidP="009762F0">
      <w:pPr>
        <w:pStyle w:val="SingleTxtG"/>
      </w:pPr>
      <w:r w:rsidRPr="009762F0">
        <w:t>3.</w:t>
      </w:r>
      <w:r w:rsidR="00C950FF">
        <w:t xml:space="preserve"> 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any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envisaged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Office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Ombudsman</w:t>
      </w:r>
      <w:r w:rsidR="00C950FF">
        <w:t xml:space="preserve"> </w:t>
      </w:r>
      <w:r w:rsidRPr="009762F0">
        <w:t>fully</w:t>
      </w:r>
      <w:r w:rsidR="00C950FF">
        <w:t xml:space="preserve"> </w:t>
      </w:r>
      <w:r w:rsidRPr="009762F0">
        <w:t>complies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principles</w:t>
      </w:r>
      <w:r w:rsidR="00C950FF">
        <w:t xml:space="preserve"> </w:t>
      </w:r>
      <w:r w:rsidRPr="009762F0">
        <w:t>relating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status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national</w:t>
      </w:r>
      <w:r w:rsidR="00C950FF">
        <w:t xml:space="preserve"> </w:t>
      </w:r>
      <w:r w:rsidRPr="009762F0">
        <w:t>institutions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promotion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protection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human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(the</w:t>
      </w:r>
      <w:r w:rsidR="00C950FF">
        <w:t xml:space="preserve"> </w:t>
      </w:r>
      <w:r w:rsidRPr="009762F0">
        <w:t>Paris</w:t>
      </w:r>
      <w:r w:rsidR="00C950FF">
        <w:t xml:space="preserve"> </w:t>
      </w:r>
      <w:r w:rsidRPr="009762F0">
        <w:t>Principles).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Office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Ombudsman</w:t>
      </w:r>
      <w:r w:rsidR="00C950FF">
        <w:t xml:space="preserve"> </w:t>
      </w:r>
      <w:r w:rsidRPr="009762F0">
        <w:t>is</w:t>
      </w:r>
      <w:r w:rsidR="00C950FF">
        <w:t xml:space="preserve"> </w:t>
      </w:r>
      <w:r w:rsidRPr="009762F0">
        <w:t>independent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has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financial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human</w:t>
      </w:r>
      <w:r w:rsidR="00C950FF">
        <w:t xml:space="preserve"> </w:t>
      </w:r>
      <w:r w:rsidRPr="009762F0">
        <w:t>resources</w:t>
      </w:r>
      <w:r w:rsidR="00C950FF">
        <w:t xml:space="preserve"> </w:t>
      </w:r>
      <w:r w:rsidRPr="009762F0">
        <w:t>necessary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fulfil</w:t>
      </w:r>
      <w:r w:rsidR="00C950FF">
        <w:t xml:space="preserve"> </w:t>
      </w:r>
      <w:r w:rsidRPr="009762F0">
        <w:t>its</w:t>
      </w:r>
      <w:r w:rsidR="00C950FF">
        <w:t xml:space="preserve"> </w:t>
      </w:r>
      <w:r w:rsidRPr="009762F0">
        <w:t>mandate</w:t>
      </w:r>
      <w:r w:rsidR="00C950FF">
        <w:t xml:space="preserve"> </w:t>
      </w:r>
      <w:r w:rsidRPr="009762F0">
        <w:t>effectively.</w:t>
      </w:r>
    </w:p>
    <w:p w14:paraId="59CADE42" w14:textId="77777777" w:rsidR="00C950FF" w:rsidRDefault="009762F0" w:rsidP="009762F0">
      <w:pPr>
        <w:pStyle w:val="SingleTxtG"/>
        <w:rPr>
          <w:rFonts w:ascii="Roboto" w:hAnsi="Roboto"/>
          <w:b/>
          <w:bCs/>
          <w:color w:val="505050"/>
          <w:sz w:val="26"/>
          <w:szCs w:val="26"/>
          <w:shd w:val="clear" w:color="auto" w:fill="FFFFFF"/>
        </w:rPr>
      </w:pPr>
      <w:r w:rsidRPr="009762F0">
        <w:t>4.</w:t>
      </w:r>
      <w:r w:rsidR="00C950FF">
        <w:t xml:space="preserve"> </w:t>
      </w:r>
      <w:r w:rsidRPr="009762F0">
        <w:tab/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which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been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mitigate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coronavirus</w:t>
      </w:r>
      <w:r w:rsidR="00C950FF">
        <w:t xml:space="preserve"> </w:t>
      </w:r>
      <w:r w:rsidRPr="009762F0">
        <w:t>disease</w:t>
      </w:r>
      <w:r w:rsidR="00C950FF">
        <w:t xml:space="preserve"> </w:t>
      </w:r>
      <w:r w:rsidRPr="009762F0">
        <w:t>(COVID-19)</w:t>
      </w:r>
      <w:r w:rsidR="00C950FF">
        <w:t xml:space="preserve"> </w:t>
      </w:r>
      <w:r w:rsidRPr="009762F0">
        <w:t>pandemic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enjoyment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economic,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cultural</w:t>
      </w:r>
      <w:r w:rsidR="00C950FF">
        <w:t xml:space="preserve"> </w:t>
      </w:r>
      <w:r w:rsidRPr="009762F0">
        <w:t>rights,</w:t>
      </w:r>
      <w:r w:rsidR="00C950FF">
        <w:t xml:space="preserve"> </w:t>
      </w:r>
      <w:r w:rsidRPr="009762F0">
        <w:rPr>
          <w:bCs/>
          <w:shd w:val="clear" w:color="auto" w:fill="FFFFFF"/>
        </w:rPr>
        <w:t>especially</w:t>
      </w:r>
      <w:r w:rsidR="00C950FF">
        <w:rPr>
          <w:bCs/>
          <w:shd w:val="clear" w:color="auto" w:fill="FFFFFF"/>
        </w:rPr>
        <w:t xml:space="preserve"> </w:t>
      </w:r>
      <w:r w:rsidRPr="009762F0">
        <w:rPr>
          <w:bCs/>
          <w:shd w:val="clear" w:color="auto" w:fill="FFFFFF"/>
        </w:rPr>
        <w:t>among</w:t>
      </w:r>
      <w:r w:rsidR="00C950FF">
        <w:rPr>
          <w:bCs/>
          <w:shd w:val="clear" w:color="auto" w:fill="FFFFFF"/>
        </w:rPr>
        <w:t xml:space="preserve"> </w:t>
      </w:r>
      <w:r w:rsidRPr="009762F0">
        <w:rPr>
          <w:bCs/>
          <w:shd w:val="clear" w:color="auto" w:fill="FFFFFF"/>
        </w:rPr>
        <w:t>the</w:t>
      </w:r>
      <w:r w:rsidR="00C950FF">
        <w:rPr>
          <w:bCs/>
          <w:shd w:val="clear" w:color="auto" w:fill="FFFFFF"/>
        </w:rPr>
        <w:t xml:space="preserve"> </w:t>
      </w:r>
      <w:r w:rsidRPr="009762F0">
        <w:rPr>
          <w:bCs/>
          <w:shd w:val="clear" w:color="auto" w:fill="FFFFFF"/>
        </w:rPr>
        <w:t>most</w:t>
      </w:r>
      <w:r w:rsidR="00C950FF">
        <w:rPr>
          <w:b/>
          <w:bCs/>
          <w:shd w:val="clear" w:color="auto" w:fill="FFFFFF"/>
        </w:rPr>
        <w:t xml:space="preserve"> </w:t>
      </w:r>
      <w:r w:rsidRPr="009762F0">
        <w:t>disadvantaged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marginalized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groups.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facilitate</w:t>
      </w:r>
      <w:r w:rsidR="00C950FF">
        <w:t xml:space="preserve"> </w:t>
      </w:r>
      <w:r w:rsidRPr="009762F0">
        <w:t>universal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equitable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testing,</w:t>
      </w:r>
      <w:r w:rsidR="00C950FF">
        <w:t xml:space="preserve"> </w:t>
      </w:r>
      <w:r w:rsidRPr="009762F0">
        <w:t>treatment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vaccination.</w:t>
      </w:r>
    </w:p>
    <w:p w14:paraId="0CCC98D6" w14:textId="7F7C2CAD" w:rsidR="009762F0" w:rsidRPr="009762F0" w:rsidRDefault="009762F0" w:rsidP="009762F0">
      <w:pPr>
        <w:pStyle w:val="SingleTxtG"/>
      </w:pPr>
      <w:r w:rsidRPr="009762F0">
        <w:t>5.</w:t>
      </w:r>
      <w:r w:rsidR="00C950FF">
        <w:t xml:space="preserve"> 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progress</w:t>
      </w:r>
      <w:r w:rsidR="00C950FF">
        <w:t xml:space="preserve"> </w:t>
      </w:r>
      <w:r w:rsidRPr="009762F0">
        <w:t>made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meeting</w:t>
      </w:r>
      <w:r w:rsidR="00C950FF">
        <w:t xml:space="preserve"> </w:t>
      </w:r>
      <w:r w:rsidRPr="009762F0">
        <w:t>nationally</w:t>
      </w:r>
      <w:r w:rsidR="00C950FF">
        <w:t xml:space="preserve"> </w:t>
      </w:r>
      <w:r w:rsidRPr="009762F0">
        <w:t>determined</w:t>
      </w:r>
      <w:r w:rsidR="00C950FF">
        <w:t xml:space="preserve"> </w:t>
      </w:r>
      <w:r w:rsidRPr="009762F0">
        <w:t>contributions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reducing</w:t>
      </w:r>
      <w:r w:rsidR="00C950FF">
        <w:t xml:space="preserve"> </w:t>
      </w:r>
      <w:r w:rsidRPr="009762F0">
        <w:t>emissions,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set</w:t>
      </w:r>
      <w:r w:rsidR="00C950FF">
        <w:t xml:space="preserve"> </w:t>
      </w:r>
      <w:r w:rsidRPr="009762F0">
        <w:t>out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Paris</w:t>
      </w:r>
      <w:r w:rsidR="00C950FF">
        <w:t xml:space="preserve"> </w:t>
      </w:r>
      <w:r w:rsidRPr="009762F0">
        <w:t>Agreement.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adaptation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taken,</w:t>
      </w:r>
      <w:r w:rsidR="00C950FF">
        <w:t xml:space="preserve"> </w:t>
      </w:r>
      <w:r w:rsidRPr="009762F0">
        <w:t>especially</w:t>
      </w:r>
      <w:r w:rsidR="00C950FF">
        <w:t xml:space="preserve"> </w:t>
      </w:r>
      <w:r w:rsidRPr="009762F0">
        <w:t>concerning</w:t>
      </w:r>
      <w:r w:rsidR="00C950FF">
        <w:t xml:space="preserve"> </w:t>
      </w:r>
      <w:r w:rsidRPr="009762F0">
        <w:t>disadvantaged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marginalized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groups,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women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rural</w:t>
      </w:r>
      <w:r w:rsidR="00C950FF">
        <w:t xml:space="preserve"> </w:t>
      </w:r>
      <w:r w:rsidRPr="009762F0">
        <w:t>areas,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marginalized</w:t>
      </w:r>
      <w:r w:rsidR="00C950FF">
        <w:t xml:space="preserve"> </w:t>
      </w:r>
      <w:r w:rsidRPr="009762F0">
        <w:t>communities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areas</w:t>
      </w:r>
      <w:r w:rsidR="00C950FF">
        <w:t xml:space="preserve"> </w:t>
      </w:r>
      <w:r w:rsidRPr="009762F0">
        <w:t>particularly</w:t>
      </w:r>
      <w:r w:rsidR="00C950FF">
        <w:t xml:space="preserve"> </w:t>
      </w:r>
      <w:r w:rsidRPr="009762F0">
        <w:lastRenderedPageBreak/>
        <w:t>vulnerable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climate</w:t>
      </w:r>
      <w:r w:rsidR="00C950FF">
        <w:t xml:space="preserve"> </w:t>
      </w:r>
      <w:r w:rsidRPr="009762F0">
        <w:t>change.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effectiveness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>
        <w:t>’</w:t>
      </w:r>
      <w:r w:rsidRPr="009762F0">
        <w:t>s</w:t>
      </w:r>
      <w:r w:rsidR="00C950FF">
        <w:t xml:space="preserve"> </w:t>
      </w:r>
      <w:r w:rsidRPr="009762F0">
        <w:t>institutional</w:t>
      </w:r>
      <w:r w:rsidR="00C950FF">
        <w:t xml:space="preserve"> </w:t>
      </w:r>
      <w:r w:rsidRPr="009762F0">
        <w:t>structure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implement</w:t>
      </w:r>
      <w:r w:rsidR="00C950FF">
        <w:t xml:space="preserve"> </w:t>
      </w:r>
      <w:r w:rsidRPr="009762F0">
        <w:t>climate</w:t>
      </w:r>
      <w:r w:rsidR="00C950FF">
        <w:t xml:space="preserve"> </w:t>
      </w:r>
      <w:r w:rsidRPr="009762F0">
        <w:t>change-related</w:t>
      </w:r>
      <w:r w:rsidR="00C950FF">
        <w:t xml:space="preserve"> </w:t>
      </w:r>
      <w:r w:rsidRPr="009762F0">
        <w:t>policies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resources</w:t>
      </w:r>
      <w:r w:rsidR="00C950FF">
        <w:t xml:space="preserve"> </w:t>
      </w:r>
      <w:r w:rsidRPr="009762F0">
        <w:t>allocated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climate</w:t>
      </w:r>
      <w:r w:rsidR="00C950FF">
        <w:t xml:space="preserve"> </w:t>
      </w:r>
      <w:r w:rsidRPr="009762F0">
        <w:t>change</w:t>
      </w:r>
      <w:r w:rsidR="00C950FF">
        <w:t xml:space="preserve"> </w:t>
      </w:r>
      <w:r w:rsidRPr="009762F0">
        <w:t>adaptation</w:t>
      </w:r>
      <w:r w:rsidR="00C950FF">
        <w:t xml:space="preserve"> </w:t>
      </w:r>
      <w:r w:rsidRPr="009762F0">
        <w:t>activities.</w:t>
      </w:r>
    </w:p>
    <w:p w14:paraId="201011AD" w14:textId="7753D580" w:rsidR="009762F0" w:rsidRPr="009762F0" w:rsidRDefault="009762F0" w:rsidP="009762F0">
      <w:pPr>
        <w:pStyle w:val="SingleTxtG"/>
      </w:pPr>
      <w:r w:rsidRPr="009762F0">
        <w:t>6.</w:t>
      </w:r>
      <w:r w:rsidR="00C950FF">
        <w:t xml:space="preserve"> 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businesses</w:t>
      </w:r>
      <w:r w:rsidR="00C950FF">
        <w:t xml:space="preserve"> </w:t>
      </w:r>
      <w:r w:rsidRPr="009762F0">
        <w:t>operating</w:t>
      </w:r>
      <w:r w:rsidR="00C950FF">
        <w:t xml:space="preserve"> </w:t>
      </w:r>
      <w:r w:rsidRPr="009762F0">
        <w:t>under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</w:t>
      </w:r>
      <w:r>
        <w:t>’</w:t>
      </w:r>
      <w:r w:rsidRPr="009762F0">
        <w:t>s</w:t>
      </w:r>
      <w:r w:rsidR="00C950FF">
        <w:t xml:space="preserve"> </w:t>
      </w:r>
      <w:r w:rsidRPr="009762F0">
        <w:t>jurisdiction,</w:t>
      </w:r>
      <w:r w:rsidR="00C950FF">
        <w:t xml:space="preserve"> </w:t>
      </w:r>
      <w:r w:rsidRPr="009762F0">
        <w:t>whether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national</w:t>
      </w:r>
      <w:r w:rsidR="00C950FF">
        <w:t xml:space="preserve"> </w:t>
      </w:r>
      <w:r w:rsidRPr="009762F0">
        <w:t>territory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abroad,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duty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exercise</w:t>
      </w:r>
      <w:r w:rsidR="00C950FF">
        <w:t xml:space="preserve"> </w:t>
      </w:r>
      <w:r w:rsidRPr="009762F0">
        <w:t>human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due</w:t>
      </w:r>
      <w:r w:rsidR="00C950FF">
        <w:t xml:space="preserve"> </w:t>
      </w:r>
      <w:r w:rsidRPr="009762F0">
        <w:t>diligence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their</w:t>
      </w:r>
      <w:r w:rsidR="00C950FF">
        <w:t xml:space="preserve"> </w:t>
      </w:r>
      <w:r w:rsidRPr="009762F0">
        <w:t>operations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business</w:t>
      </w:r>
      <w:r w:rsidR="00C950FF">
        <w:t xml:space="preserve"> </w:t>
      </w:r>
      <w:r w:rsidRPr="009762F0">
        <w:t>relationships.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mitigate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effects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mining</w:t>
      </w:r>
      <w:r w:rsidR="00C950FF">
        <w:t xml:space="preserve"> </w:t>
      </w:r>
      <w:r w:rsidRPr="009762F0">
        <w:t>operations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environment,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management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Kumtor</w:t>
      </w:r>
      <w:r w:rsidR="00C950FF">
        <w:t xml:space="preserve"> </w:t>
      </w:r>
      <w:r w:rsidRPr="009762F0">
        <w:t>gold</w:t>
      </w:r>
      <w:r w:rsidR="00C950FF">
        <w:t xml:space="preserve"> </w:t>
      </w:r>
      <w:r w:rsidRPr="009762F0">
        <w:t>mine.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complaint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consultation</w:t>
      </w:r>
      <w:r w:rsidR="00C950FF">
        <w:t xml:space="preserve"> </w:t>
      </w:r>
      <w:r w:rsidRPr="009762F0">
        <w:t>mechanisms</w:t>
      </w:r>
      <w:r w:rsidR="00C950FF">
        <w:t xml:space="preserve"> </w:t>
      </w:r>
      <w:r w:rsidRPr="009762F0">
        <w:t>available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communities</w:t>
      </w:r>
      <w:r w:rsidR="00C950FF">
        <w:t xml:space="preserve"> </w:t>
      </w:r>
      <w:r w:rsidRPr="009762F0">
        <w:t>affected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extractive</w:t>
      </w:r>
      <w:r w:rsidR="00C950FF">
        <w:t xml:space="preserve"> </w:t>
      </w:r>
      <w:r w:rsidRPr="009762F0">
        <w:t>industries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mining</w:t>
      </w:r>
      <w:r w:rsidR="00C950FF">
        <w:t xml:space="preserve"> </w:t>
      </w:r>
      <w:r w:rsidRPr="009762F0">
        <w:t>activities</w:t>
      </w:r>
      <w:r w:rsidR="00C950FF">
        <w:t xml:space="preserve"> </w:t>
      </w:r>
      <w:r w:rsidRPr="009762F0">
        <w:t>contribute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reducing</w:t>
      </w:r>
      <w:r w:rsidR="00C950FF">
        <w:t xml:space="preserve"> </w:t>
      </w:r>
      <w:r w:rsidRPr="009762F0">
        <w:t>poverty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remote</w:t>
      </w:r>
      <w:r w:rsidR="00C950FF">
        <w:t xml:space="preserve"> </w:t>
      </w:r>
      <w:r w:rsidRPr="009762F0">
        <w:t>areas</w:t>
      </w:r>
      <w:r w:rsidR="00C950FF">
        <w:t xml:space="preserve"> </w:t>
      </w:r>
      <w:r w:rsidRPr="009762F0">
        <w:t>affected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mining.</w:t>
      </w:r>
    </w:p>
    <w:p w14:paraId="2382DBB6" w14:textId="52132FEA" w:rsidR="009762F0" w:rsidRPr="009762F0" w:rsidRDefault="009762F0" w:rsidP="009762F0">
      <w:pPr>
        <w:pStyle w:val="H1G"/>
      </w:pPr>
      <w:r w:rsidRPr="009762F0">
        <w:tab/>
        <w:t>B.</w:t>
      </w:r>
      <w:r w:rsidRPr="009762F0">
        <w:tab/>
        <w:t>Issues</w:t>
      </w:r>
      <w:r w:rsidR="00C950FF">
        <w:t xml:space="preserve"> </w:t>
      </w:r>
      <w:r w:rsidRPr="009762F0">
        <w:t>relating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general</w:t>
      </w:r>
      <w:r w:rsidR="00C950FF">
        <w:t xml:space="preserve"> </w:t>
      </w:r>
      <w:r w:rsidRPr="009762F0">
        <w:t>provisions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Covenant</w:t>
      </w:r>
      <w:r w:rsidR="00C950FF">
        <w:t xml:space="preserve"> </w:t>
      </w:r>
      <w:r w:rsidRPr="009762F0">
        <w:t>(arts.</w:t>
      </w:r>
      <w:r w:rsidR="00C950FF">
        <w:t xml:space="preserve"> </w:t>
      </w:r>
      <w:r w:rsidRPr="009762F0">
        <w:t>1–5)</w:t>
      </w:r>
    </w:p>
    <w:p w14:paraId="6E33A1FE" w14:textId="2AA5B530" w:rsidR="009762F0" w:rsidRPr="009762F0" w:rsidRDefault="009762F0" w:rsidP="009762F0">
      <w:pPr>
        <w:pStyle w:val="H23G"/>
      </w:pPr>
      <w:r w:rsidRPr="009762F0">
        <w:tab/>
      </w:r>
      <w:r w:rsidRPr="009762F0">
        <w:tab/>
        <w:t>Maximum</w:t>
      </w:r>
      <w:r w:rsidR="00C950FF">
        <w:t xml:space="preserve"> </w:t>
      </w:r>
      <w:r w:rsidRPr="009762F0">
        <w:t>available</w:t>
      </w:r>
      <w:r w:rsidR="00C950FF">
        <w:t xml:space="preserve"> </w:t>
      </w:r>
      <w:r w:rsidRPr="009762F0">
        <w:t>resources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2</w:t>
      </w:r>
      <w:r w:rsidR="00C950FF">
        <w:t xml:space="preserve"> </w:t>
      </w:r>
      <w:r w:rsidRPr="009762F0">
        <w:t>(1))</w:t>
      </w:r>
    </w:p>
    <w:p w14:paraId="4DDA750C" w14:textId="7E96AD00" w:rsidR="009762F0" w:rsidRPr="009762F0" w:rsidRDefault="009762F0" w:rsidP="009762F0">
      <w:pPr>
        <w:pStyle w:val="SingleTxtG"/>
      </w:pPr>
      <w:r w:rsidRPr="009762F0">
        <w:t>7.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evolution</w:t>
      </w:r>
      <w:r w:rsidR="00C950FF">
        <w:t xml:space="preserve"> </w:t>
      </w:r>
      <w:r w:rsidRPr="009762F0">
        <w:t>over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past</w:t>
      </w:r>
      <w:r w:rsidR="00C950FF">
        <w:t xml:space="preserve"> </w:t>
      </w:r>
      <w:r w:rsidRPr="009762F0">
        <w:t>10</w:t>
      </w:r>
      <w:r w:rsidR="00C950FF">
        <w:t xml:space="preserve"> </w:t>
      </w:r>
      <w:r w:rsidRPr="009762F0">
        <w:t>years</w:t>
      </w:r>
      <w:r w:rsidR="00C950FF">
        <w:t xml:space="preserve"> </w:t>
      </w:r>
      <w:r w:rsidRPr="009762F0">
        <w:t>of:</w:t>
      </w:r>
    </w:p>
    <w:p w14:paraId="434268F2" w14:textId="77777777" w:rsidR="00C950FF" w:rsidRDefault="009762F0" w:rsidP="009762F0">
      <w:pPr>
        <w:pStyle w:val="SingleTxtG"/>
      </w:pPr>
      <w:r w:rsidRPr="009762F0">
        <w:tab/>
        <w:t>(a)</w:t>
      </w:r>
      <w:r w:rsidRPr="009762F0">
        <w:tab/>
        <w:t>The</w:t>
      </w:r>
      <w:r w:rsidR="00C950FF">
        <w:t xml:space="preserve"> </w:t>
      </w:r>
      <w:r w:rsidRPr="009762F0">
        <w:t>proportion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population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below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nationally</w:t>
      </w:r>
      <w:r w:rsidR="00C950FF">
        <w:t xml:space="preserve"> </w:t>
      </w:r>
      <w:r w:rsidRPr="009762F0">
        <w:t>defined</w:t>
      </w:r>
      <w:r w:rsidR="00C950FF">
        <w:t xml:space="preserve"> </w:t>
      </w:r>
      <w:r w:rsidRPr="009762F0">
        <w:t>poverty</w:t>
      </w:r>
      <w:r w:rsidR="00C950FF">
        <w:t xml:space="preserve"> </w:t>
      </w:r>
      <w:r w:rsidRPr="009762F0">
        <w:t>line;</w:t>
      </w:r>
    </w:p>
    <w:p w14:paraId="533EBB2D" w14:textId="4521F861" w:rsidR="009762F0" w:rsidRPr="009762F0" w:rsidRDefault="009762F0" w:rsidP="009762F0">
      <w:pPr>
        <w:pStyle w:val="SingleTxtG"/>
      </w:pPr>
      <w:r w:rsidRPr="009762F0">
        <w:tab/>
        <w:t>(b)</w:t>
      </w:r>
      <w:r w:rsidRPr="009762F0">
        <w:tab/>
        <w:t>The</w:t>
      </w:r>
      <w:r w:rsidR="00C950FF">
        <w:t xml:space="preserve"> </w:t>
      </w:r>
      <w:r w:rsidRPr="009762F0">
        <w:t>levels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inequality,</w:t>
      </w:r>
      <w:r w:rsidR="00C950FF">
        <w:t xml:space="preserve"> </w:t>
      </w:r>
      <w:r w:rsidRPr="009762F0">
        <w:t>defined</w:t>
      </w:r>
      <w:r w:rsidR="00C950FF">
        <w:t xml:space="preserve"> </w:t>
      </w:r>
      <w:r w:rsidRPr="009762F0">
        <w:t>both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ratio</w:t>
      </w:r>
      <w:r w:rsidR="00C950FF">
        <w:t xml:space="preserve"> </w:t>
      </w:r>
      <w:r w:rsidRPr="009762F0">
        <w:t>between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total</w:t>
      </w:r>
      <w:r w:rsidR="00C950FF">
        <w:t xml:space="preserve"> </w:t>
      </w:r>
      <w:r w:rsidRPr="009762F0">
        <w:t>income</w:t>
      </w:r>
      <w:r w:rsidR="00C950FF">
        <w:t xml:space="preserve"> </w:t>
      </w:r>
      <w:r w:rsidRPr="009762F0">
        <w:t>accruing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richest</w:t>
      </w:r>
      <w:r w:rsidR="00C950FF">
        <w:t xml:space="preserve"> </w:t>
      </w:r>
      <w:r w:rsidRPr="009762F0">
        <w:t>decile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population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total</w:t>
      </w:r>
      <w:r w:rsidR="00C950FF">
        <w:t xml:space="preserve"> </w:t>
      </w:r>
      <w:r w:rsidRPr="009762F0">
        <w:t>income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poorest</w:t>
      </w:r>
      <w:r w:rsidR="00C950FF">
        <w:t xml:space="preserve"> </w:t>
      </w:r>
      <w:r w:rsidRPr="009762F0">
        <w:t>40</w:t>
      </w:r>
      <w:r w:rsidR="00C950FF">
        <w:t xml:space="preserve"> </w:t>
      </w:r>
      <w:r w:rsidRPr="009762F0">
        <w:t>per</w:t>
      </w:r>
      <w:r w:rsidR="00C950FF">
        <w:t xml:space="preserve"> </w:t>
      </w:r>
      <w:r w:rsidRPr="009762F0">
        <w:t>cent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ratio</w:t>
      </w:r>
      <w:r w:rsidR="00C950FF">
        <w:t xml:space="preserve"> </w:t>
      </w:r>
      <w:r w:rsidRPr="009762F0">
        <w:t>between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assets</w:t>
      </w:r>
      <w:r w:rsidR="00C950FF">
        <w:t xml:space="preserve"> </w:t>
      </w:r>
      <w:r w:rsidRPr="009762F0">
        <w:t>owned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richest</w:t>
      </w:r>
      <w:r w:rsidR="00C950FF">
        <w:t xml:space="preserve"> </w:t>
      </w:r>
      <w:r w:rsidRPr="009762F0">
        <w:t>decile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population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assets</w:t>
      </w:r>
      <w:r w:rsidR="00C950FF">
        <w:t xml:space="preserve"> </w:t>
      </w:r>
      <w:r w:rsidRPr="009762F0">
        <w:t>owned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poorest</w:t>
      </w:r>
      <w:r w:rsidR="00C950FF">
        <w:t xml:space="preserve"> </w:t>
      </w:r>
      <w:r w:rsidRPr="009762F0">
        <w:t>50</w:t>
      </w:r>
      <w:r w:rsidR="00C950FF">
        <w:t xml:space="preserve"> </w:t>
      </w:r>
      <w:r w:rsidRPr="009762F0">
        <w:t>per</w:t>
      </w:r>
      <w:r w:rsidR="00C950FF">
        <w:t xml:space="preserve"> </w:t>
      </w:r>
      <w:r w:rsidRPr="009762F0">
        <w:t>cent;</w:t>
      </w:r>
    </w:p>
    <w:p w14:paraId="289F96C6" w14:textId="293011AE" w:rsidR="009762F0" w:rsidRPr="009762F0" w:rsidRDefault="009762F0" w:rsidP="009762F0">
      <w:pPr>
        <w:pStyle w:val="SingleTxtG"/>
      </w:pPr>
      <w:r w:rsidRPr="009762F0">
        <w:tab/>
        <w:t>(c)</w:t>
      </w:r>
      <w:r w:rsidRPr="009762F0">
        <w:tab/>
        <w:t>The</w:t>
      </w:r>
      <w:r w:rsidR="00C950FF">
        <w:t xml:space="preserve"> </w:t>
      </w:r>
      <w:r w:rsidRPr="009762F0">
        <w:t>proportion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revenue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is</w:t>
      </w:r>
      <w:r w:rsidR="00C950FF">
        <w:t xml:space="preserve"> </w:t>
      </w:r>
      <w:r w:rsidRPr="009762F0">
        <w:t>generated</w:t>
      </w:r>
      <w:r w:rsidR="00C950FF">
        <w:t xml:space="preserve"> </w:t>
      </w:r>
      <w:r w:rsidRPr="009762F0">
        <w:t>through</w:t>
      </w:r>
      <w:r w:rsidR="00C950FF">
        <w:t xml:space="preserve"> </w:t>
      </w:r>
      <w:r w:rsidRPr="009762F0">
        <w:t>taxes;</w:t>
      </w:r>
    </w:p>
    <w:p w14:paraId="0D67F337" w14:textId="6BFC31D4" w:rsidR="009762F0" w:rsidRPr="009762F0" w:rsidRDefault="009762F0" w:rsidP="009762F0">
      <w:pPr>
        <w:pStyle w:val="SingleTxtG"/>
      </w:pPr>
      <w:r w:rsidRPr="009762F0">
        <w:tab/>
        <w:t>(d)</w:t>
      </w:r>
      <w:r w:rsidRPr="009762F0">
        <w:tab/>
        <w:t>Tax</w:t>
      </w:r>
      <w:r w:rsidR="00C950FF">
        <w:t xml:space="preserve"> </w:t>
      </w:r>
      <w:r w:rsidRPr="009762F0">
        <w:t>rates</w:t>
      </w:r>
      <w:r w:rsidR="00C950FF">
        <w:t xml:space="preserve"> </w:t>
      </w:r>
      <w:r w:rsidRPr="009762F0">
        <w:t>levied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corporate</w:t>
      </w:r>
      <w:r w:rsidR="00C950FF">
        <w:t xml:space="preserve"> </w:t>
      </w:r>
      <w:r w:rsidRPr="009762F0">
        <w:t>profits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personal</w:t>
      </w:r>
      <w:r w:rsidR="00C950FF">
        <w:t xml:space="preserve"> </w:t>
      </w:r>
      <w:r w:rsidRPr="009762F0">
        <w:t>income,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value-added</w:t>
      </w:r>
      <w:r w:rsidR="00C950FF">
        <w:t xml:space="preserve"> </w:t>
      </w:r>
      <w:r w:rsidRPr="009762F0">
        <w:t>tax</w:t>
      </w:r>
      <w:r w:rsidR="00C950FF">
        <w:t xml:space="preserve"> </w:t>
      </w:r>
      <w:r w:rsidRPr="009762F0">
        <w:t>rate</w:t>
      </w:r>
      <w:r w:rsidR="00C950FF">
        <w:t xml:space="preserve"> </w:t>
      </w:r>
      <w:r w:rsidRPr="009762F0">
        <w:t>(exclusive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value-added</w:t>
      </w:r>
      <w:r w:rsidR="00C950FF">
        <w:t xml:space="preserve"> </w:t>
      </w:r>
      <w:r w:rsidRPr="009762F0">
        <w:t>tax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certain</w:t>
      </w:r>
      <w:r w:rsidR="00C950FF">
        <w:t xml:space="preserve"> </w:t>
      </w:r>
      <w:r w:rsidRPr="009762F0">
        <w:t>items,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luxury</w:t>
      </w:r>
      <w:r w:rsidR="00C950FF">
        <w:t xml:space="preserve"> </w:t>
      </w:r>
      <w:r w:rsidRPr="009762F0">
        <w:t>items)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percentage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total</w:t>
      </w:r>
      <w:r w:rsidR="00C950FF">
        <w:t xml:space="preserve"> </w:t>
      </w:r>
      <w:r w:rsidRPr="009762F0">
        <w:t>revenue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is</w:t>
      </w:r>
      <w:r w:rsidR="00C950FF">
        <w:t xml:space="preserve"> </w:t>
      </w:r>
      <w:r w:rsidRPr="009762F0">
        <w:t>generated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personal</w:t>
      </w:r>
      <w:r w:rsidR="00C950FF">
        <w:t xml:space="preserve"> </w:t>
      </w:r>
      <w:r w:rsidRPr="009762F0">
        <w:t>income</w:t>
      </w:r>
      <w:r w:rsidR="00C950FF">
        <w:t xml:space="preserve"> </w:t>
      </w:r>
      <w:r w:rsidRPr="009762F0">
        <w:t>tax</w:t>
      </w:r>
      <w:r w:rsidR="00C950FF">
        <w:t xml:space="preserve"> </w:t>
      </w:r>
      <w:r w:rsidRPr="009762F0">
        <w:t>collected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richest</w:t>
      </w:r>
      <w:r w:rsidR="00C950FF">
        <w:t xml:space="preserve"> </w:t>
      </w:r>
      <w:r w:rsidRPr="009762F0">
        <w:t>10</w:t>
      </w:r>
      <w:r w:rsidR="00C950FF">
        <w:t xml:space="preserve"> </w:t>
      </w:r>
      <w:r w:rsidRPr="009762F0">
        <w:t>per</w:t>
      </w:r>
      <w:r w:rsidR="00C950FF">
        <w:t xml:space="preserve"> </w:t>
      </w:r>
      <w:r w:rsidRPr="009762F0">
        <w:t>cent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population;</w:t>
      </w:r>
    </w:p>
    <w:p w14:paraId="67EA2AD1" w14:textId="1289BA8A" w:rsidR="009762F0" w:rsidRPr="009762F0" w:rsidRDefault="009762F0" w:rsidP="009762F0">
      <w:pPr>
        <w:pStyle w:val="SingleTxtG"/>
      </w:pPr>
      <w:r w:rsidRPr="009762F0">
        <w:tab/>
        <w:t>(e)</w:t>
      </w:r>
      <w:r w:rsidRPr="009762F0">
        <w:tab/>
        <w:t>Public</w:t>
      </w:r>
      <w:r w:rsidR="00C950FF">
        <w:t xml:space="preserve"> </w:t>
      </w:r>
      <w:r w:rsidRPr="009762F0">
        <w:t>expenditure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percentage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gross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product</w:t>
      </w:r>
      <w:r w:rsidR="00C950FF">
        <w:t xml:space="preserve"> </w:t>
      </w:r>
      <w:r w:rsidRPr="009762F0">
        <w:t>and,</w:t>
      </w:r>
      <w:r w:rsidR="00C950FF">
        <w:t xml:space="preserve"> </w:t>
      </w:r>
      <w:r w:rsidRPr="009762F0">
        <w:t>within</w:t>
      </w:r>
      <w:r w:rsidR="00C950FF">
        <w:t xml:space="preserve"> </w:t>
      </w:r>
      <w:r w:rsidRPr="009762F0">
        <w:t>total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expenditure,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proportion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budget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is</w:t>
      </w:r>
      <w:r w:rsidR="00C950FF">
        <w:t xml:space="preserve"> </w:t>
      </w:r>
      <w:r w:rsidRPr="009762F0">
        <w:t>allocated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spending,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security,</w:t>
      </w:r>
      <w:r w:rsidR="00C950FF">
        <w:t xml:space="preserve"> </w:t>
      </w:r>
      <w:r w:rsidRPr="009762F0">
        <w:t>food,</w:t>
      </w:r>
      <w:r w:rsidR="00C950FF">
        <w:t xml:space="preserve"> </w:t>
      </w:r>
      <w:r w:rsidRPr="009762F0">
        <w:t>water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sanitation,</w:t>
      </w:r>
      <w:r w:rsidR="00C950FF">
        <w:t xml:space="preserve"> </w:t>
      </w:r>
      <w:r w:rsidRPr="009762F0">
        <w:t>housing,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education;</w:t>
      </w:r>
    </w:p>
    <w:p w14:paraId="1D7989B7" w14:textId="6F89AA01" w:rsidR="009762F0" w:rsidRPr="009762F0" w:rsidRDefault="009762F0" w:rsidP="009762F0">
      <w:pPr>
        <w:pStyle w:val="SingleTxtG"/>
      </w:pPr>
      <w:r w:rsidRPr="009762F0">
        <w:tab/>
        <w:t>(f)</w:t>
      </w:r>
      <w:r w:rsidRPr="009762F0">
        <w:tab/>
        <w:t>Military</w:t>
      </w:r>
      <w:r w:rsidR="00C950FF">
        <w:t xml:space="preserve"> </w:t>
      </w:r>
      <w:r w:rsidRPr="009762F0">
        <w:t>expenditure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percentage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gross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product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budget;</w:t>
      </w:r>
    </w:p>
    <w:p w14:paraId="5AA4F9A3" w14:textId="49D224B4" w:rsidR="009762F0" w:rsidRPr="009762F0" w:rsidRDefault="009762F0" w:rsidP="009762F0">
      <w:pPr>
        <w:pStyle w:val="SingleTxtG"/>
      </w:pPr>
      <w:r w:rsidRPr="009762F0">
        <w:tab/>
        <w:t>(g)</w:t>
      </w:r>
      <w:r w:rsidRPr="009762F0">
        <w:tab/>
        <w:t>Any</w:t>
      </w:r>
      <w:r w:rsidR="00C950FF">
        <w:t xml:space="preserve"> </w:t>
      </w:r>
      <w:r w:rsidRPr="009762F0">
        <w:t>fiscal</w:t>
      </w:r>
      <w:r w:rsidR="00C950FF">
        <w:t xml:space="preserve"> </w:t>
      </w:r>
      <w:r w:rsidRPr="009762F0">
        <w:t>policy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respond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pandemic.</w:t>
      </w:r>
    </w:p>
    <w:p w14:paraId="0609B8FC" w14:textId="1BC2747F" w:rsidR="009762F0" w:rsidRPr="009762F0" w:rsidRDefault="009762F0" w:rsidP="009762F0">
      <w:pPr>
        <w:pStyle w:val="H23G"/>
      </w:pPr>
      <w:r w:rsidRPr="009762F0">
        <w:tab/>
      </w:r>
      <w:r w:rsidRPr="009762F0">
        <w:tab/>
        <w:t>Corruption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2</w:t>
      </w:r>
      <w:r w:rsidR="00C950FF">
        <w:t xml:space="preserve"> </w:t>
      </w:r>
      <w:r w:rsidRPr="009762F0">
        <w:t>(1))</w:t>
      </w:r>
    </w:p>
    <w:p w14:paraId="3E0A5C10" w14:textId="41AEE4C3" w:rsidR="009762F0" w:rsidRPr="009762F0" w:rsidRDefault="009762F0" w:rsidP="009762F0">
      <w:pPr>
        <w:pStyle w:val="SingleTxtG"/>
      </w:pPr>
      <w:r w:rsidRPr="009762F0">
        <w:t>8.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Government</w:t>
      </w:r>
      <w:r>
        <w:t>’</w:t>
      </w:r>
      <w:r w:rsidRPr="009762F0">
        <w:t>s</w:t>
      </w:r>
      <w:r w:rsidR="00C950FF">
        <w:t xml:space="preserve"> </w:t>
      </w:r>
      <w:r w:rsidRPr="009762F0">
        <w:t>plan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action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combat</w:t>
      </w:r>
      <w:r w:rsidR="00C950FF">
        <w:t xml:space="preserve"> </w:t>
      </w:r>
      <w:r w:rsidRPr="009762F0">
        <w:t>corruption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period</w:t>
      </w:r>
      <w:r w:rsidR="00C950FF">
        <w:t xml:space="preserve"> </w:t>
      </w:r>
      <w:r w:rsidRPr="009762F0">
        <w:t>2019–2021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update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remaining</w:t>
      </w:r>
      <w:r w:rsidR="00C950FF">
        <w:t xml:space="preserve"> </w:t>
      </w:r>
      <w:r w:rsidRPr="009762F0">
        <w:t>obstacles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combating</w:t>
      </w:r>
      <w:r w:rsidR="00C950FF">
        <w:t xml:space="preserve"> </w:t>
      </w:r>
      <w:r w:rsidRPr="009762F0">
        <w:t>corruption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particularly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areas</w:t>
      </w:r>
      <w:r w:rsidR="00C950FF">
        <w:t xml:space="preserve"> </w:t>
      </w:r>
      <w:r w:rsidRPr="009762F0">
        <w:t>such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procurement,</w:t>
      </w:r>
      <w:r w:rsidR="00C950FF">
        <w:t xml:space="preserve"> </w:t>
      </w:r>
      <w:r w:rsidRPr="009762F0">
        <w:t>land</w:t>
      </w:r>
      <w:r w:rsidR="00C950FF">
        <w:t xml:space="preserve"> </w:t>
      </w:r>
      <w:r w:rsidRPr="009762F0">
        <w:t>administration,</w:t>
      </w:r>
      <w:r w:rsidR="00C950FF">
        <w:t xml:space="preserve"> </w:t>
      </w:r>
      <w:r w:rsidRPr="009762F0">
        <w:t>tax</w:t>
      </w:r>
      <w:r w:rsidR="00C950FF">
        <w:t xml:space="preserve"> </w:t>
      </w:r>
      <w:r w:rsidRPr="009762F0">
        <w:t>administration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services.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number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cases</w:t>
      </w:r>
      <w:r w:rsidR="00C950FF">
        <w:t xml:space="preserve"> </w:t>
      </w:r>
      <w:r w:rsidRPr="009762F0">
        <w:t>opened</w:t>
      </w:r>
      <w:r w:rsidR="00C950FF">
        <w:t xml:space="preserve"> </w:t>
      </w:r>
      <w:r w:rsidRPr="009762F0">
        <w:t>against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officials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local</w:t>
      </w:r>
      <w:r w:rsidR="00C950FF">
        <w:t xml:space="preserve"> </w:t>
      </w:r>
      <w:r w:rsidRPr="009762F0">
        <w:t>authorities</w:t>
      </w:r>
      <w:r w:rsidR="00C950FF">
        <w:t xml:space="preserve"> </w:t>
      </w:r>
      <w:r w:rsidRPr="009762F0">
        <w:t>owing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conflicts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interests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violations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legislation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prosecutions</w:t>
      </w:r>
      <w:r w:rsidR="00C950FF">
        <w:t xml:space="preserve"> </w:t>
      </w:r>
      <w:r w:rsidRPr="009762F0">
        <w:t>brought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sentences</w:t>
      </w:r>
      <w:r w:rsidR="00C950FF">
        <w:t xml:space="preserve"> </w:t>
      </w:r>
      <w:r w:rsidRPr="009762F0">
        <w:t>handed</w:t>
      </w:r>
      <w:r w:rsidR="00C950FF">
        <w:t xml:space="preserve"> </w:t>
      </w:r>
      <w:r w:rsidRPr="009762F0">
        <w:t>down,</w:t>
      </w:r>
      <w:r w:rsidR="00C950FF">
        <w:t xml:space="preserve"> </w:t>
      </w:r>
      <w:r w:rsidRPr="009762F0">
        <w:t>if</w:t>
      </w:r>
      <w:r w:rsidR="00C950FF">
        <w:t xml:space="preserve"> </w:t>
      </w:r>
      <w:r w:rsidRPr="009762F0">
        <w:t>any,</w:t>
      </w:r>
      <w:r w:rsidR="00C950FF">
        <w:t xml:space="preserve"> </w:t>
      </w:r>
      <w:r w:rsidRPr="009762F0">
        <w:t>against</w:t>
      </w:r>
      <w:r w:rsidR="00C950FF">
        <w:t xml:space="preserve"> </w:t>
      </w:r>
      <w:r w:rsidRPr="009762F0">
        <w:t>high-level</w:t>
      </w:r>
      <w:r w:rsidR="00C950FF">
        <w:t xml:space="preserve"> </w:t>
      </w:r>
      <w:r w:rsidRPr="009762F0">
        <w:t>officials</w:t>
      </w:r>
      <w:r w:rsidR="00C950FF">
        <w:t xml:space="preserve"> </w:t>
      </w:r>
      <w:r w:rsidRPr="009762F0">
        <w:t>found</w:t>
      </w:r>
      <w:r w:rsidR="00C950FF">
        <w:t xml:space="preserve"> </w:t>
      </w:r>
      <w:r w:rsidRPr="009762F0">
        <w:t>guilty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corruption.</w:t>
      </w:r>
    </w:p>
    <w:p w14:paraId="2E7A945A" w14:textId="130C9DB9" w:rsidR="009762F0" w:rsidRPr="009762F0" w:rsidRDefault="009762F0" w:rsidP="009762F0">
      <w:pPr>
        <w:pStyle w:val="H23G"/>
      </w:pPr>
      <w:r w:rsidRPr="009762F0">
        <w:tab/>
      </w:r>
      <w:r w:rsidRPr="009762F0">
        <w:tab/>
        <w:t>Non-discrimination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2</w:t>
      </w:r>
      <w:r w:rsidR="00C950FF">
        <w:t xml:space="preserve"> </w:t>
      </w:r>
      <w:r w:rsidRPr="009762F0">
        <w:t>(2))</w:t>
      </w:r>
    </w:p>
    <w:p w14:paraId="3340DA0A" w14:textId="77777777" w:rsidR="00C950FF" w:rsidRDefault="009762F0" w:rsidP="009762F0">
      <w:pPr>
        <w:pStyle w:val="SingleTxtG"/>
        <w:rPr>
          <w:vertAlign w:val="superscript"/>
        </w:rPr>
      </w:pPr>
      <w:r w:rsidRPr="009762F0">
        <w:t>9.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observations,</w:t>
      </w:r>
      <w:r w:rsidRPr="00C950FF">
        <w:rPr>
          <w:rStyle w:val="FootnoteReference"/>
        </w:rPr>
        <w:footnoteReference w:id="2"/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any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adopt</w:t>
      </w:r>
      <w:r w:rsidR="00C950FF">
        <w:t xml:space="preserve"> </w:t>
      </w:r>
      <w:r w:rsidRPr="009762F0">
        <w:t>comprehensive</w:t>
      </w:r>
      <w:r w:rsidR="00C950FF">
        <w:t xml:space="preserve"> </w:t>
      </w:r>
      <w:r w:rsidRPr="009762F0">
        <w:t>anti-discrimination</w:t>
      </w:r>
      <w:r w:rsidR="00C950FF">
        <w:t xml:space="preserve"> </w:t>
      </w:r>
      <w:r w:rsidRPr="009762F0">
        <w:t>legislation</w:t>
      </w:r>
      <w:r w:rsidR="00C950FF">
        <w:t xml:space="preserve"> </w:t>
      </w:r>
      <w:r w:rsidRPr="009762F0">
        <w:t>concerning</w:t>
      </w:r>
      <w:r w:rsidR="00C950FF">
        <w:t xml:space="preserve"> </w:t>
      </w:r>
      <w:r w:rsidRPr="009762F0">
        <w:t>specific</w:t>
      </w:r>
      <w:r w:rsidR="00C950FF">
        <w:t xml:space="preserve"> </w:t>
      </w:r>
      <w:r w:rsidRPr="009762F0">
        <w:t>groups,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well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related</w:t>
      </w:r>
      <w:r w:rsidR="00C950FF">
        <w:t xml:space="preserve"> </w:t>
      </w:r>
      <w:r w:rsidRPr="009762F0">
        <w:t>complaints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sanctions.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how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interdepartmental</w:t>
      </w:r>
      <w:r w:rsidR="00C950FF">
        <w:t xml:space="preserve"> </w:t>
      </w:r>
      <w:r w:rsidRPr="009762F0">
        <w:t>plan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action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recommendations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Elimination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Racial</w:t>
      </w:r>
      <w:r w:rsidR="00C950FF">
        <w:t xml:space="preserve"> </w:t>
      </w:r>
      <w:r w:rsidRPr="009762F0">
        <w:lastRenderedPageBreak/>
        <w:t>Discrimination,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human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action</w:t>
      </w:r>
      <w:r w:rsidR="00C950FF">
        <w:t xml:space="preserve"> </w:t>
      </w:r>
      <w:r w:rsidRPr="009762F0">
        <w:t>plan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period</w:t>
      </w:r>
      <w:r w:rsidR="00C950FF">
        <w:t xml:space="preserve"> </w:t>
      </w:r>
      <w:r w:rsidRPr="009762F0">
        <w:t>2019–2021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new</w:t>
      </w:r>
      <w:r w:rsidR="00C950FF">
        <w:t xml:space="preserve"> </w:t>
      </w:r>
      <w:r w:rsidRPr="009762F0">
        <w:t>Criminal</w:t>
      </w:r>
      <w:r w:rsidR="00C950FF">
        <w:t xml:space="preserve"> </w:t>
      </w:r>
      <w:r w:rsidRPr="009762F0">
        <w:t>Code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helped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prevent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address</w:t>
      </w:r>
      <w:r w:rsidR="00C950FF">
        <w:t xml:space="preserve"> </w:t>
      </w:r>
      <w:r w:rsidRPr="009762F0">
        <w:t>discrimination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enjoyment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economic,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cultural</w:t>
      </w:r>
      <w:r w:rsidR="00C950FF">
        <w:t xml:space="preserve"> </w:t>
      </w:r>
      <w:r w:rsidRPr="009762F0">
        <w:t>rights.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which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been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combat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prevent</w:t>
      </w:r>
      <w:r w:rsidR="00C950FF">
        <w:t xml:space="preserve"> </w:t>
      </w:r>
      <w:r w:rsidRPr="009762F0">
        <w:t>discrimination</w:t>
      </w:r>
      <w:r w:rsidR="00C950FF">
        <w:t xml:space="preserve"> </w:t>
      </w:r>
      <w:r w:rsidRPr="009762F0">
        <w:t>against</w:t>
      </w:r>
      <w:r w:rsidR="00C950FF">
        <w:t xml:space="preserve"> </w:t>
      </w:r>
      <w:r w:rsidRPr="009762F0">
        <w:t>disadvantaged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marginalized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groups,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health-care</w:t>
      </w:r>
      <w:r w:rsidR="00C950FF">
        <w:t xml:space="preserve"> </w:t>
      </w:r>
      <w:r w:rsidRPr="009762F0">
        <w:t>personnel.</w:t>
      </w:r>
    </w:p>
    <w:p w14:paraId="41EDFA00" w14:textId="65C0DF3B" w:rsidR="009762F0" w:rsidRPr="009762F0" w:rsidRDefault="009762F0" w:rsidP="009762F0">
      <w:pPr>
        <w:pStyle w:val="H23G"/>
      </w:pPr>
      <w:r w:rsidRPr="009762F0">
        <w:tab/>
      </w:r>
      <w:r w:rsidRPr="009762F0">
        <w:tab/>
        <w:t>Equal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women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3)</w:t>
      </w:r>
    </w:p>
    <w:p w14:paraId="619C9ECD" w14:textId="75B39074" w:rsidR="009762F0" w:rsidRPr="009762F0" w:rsidRDefault="009762F0" w:rsidP="009762F0">
      <w:pPr>
        <w:pStyle w:val="SingleTxtG"/>
      </w:pPr>
      <w:r w:rsidRPr="009762F0">
        <w:t>10.</w:t>
      </w:r>
      <w:r w:rsidRPr="009762F0">
        <w:tab/>
        <w:t>Please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national</w:t>
      </w:r>
      <w:r w:rsidR="00C950FF">
        <w:t xml:space="preserve"> </w:t>
      </w:r>
      <w:r w:rsidRPr="009762F0">
        <w:t>strategy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action</w:t>
      </w:r>
      <w:r w:rsidR="00C950FF">
        <w:t xml:space="preserve"> </w:t>
      </w:r>
      <w:r w:rsidRPr="009762F0">
        <w:t>plan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gender</w:t>
      </w:r>
      <w:r w:rsidR="00C950FF">
        <w:t xml:space="preserve"> </w:t>
      </w:r>
      <w:r w:rsidRPr="009762F0">
        <w:t>equality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documents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thereon.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amendments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Constitutional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Kyrgyzstan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election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President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Republic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members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Parliament</w:t>
      </w:r>
      <w:r w:rsidR="00C950FF">
        <w:t xml:space="preserve"> </w:t>
      </w:r>
      <w:r w:rsidRPr="009762F0">
        <w:t>(2021)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representation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women</w:t>
      </w:r>
      <w:r w:rsidR="00C950FF">
        <w:t xml:space="preserve"> </w:t>
      </w:r>
      <w:r w:rsidRPr="009762F0">
        <w:t>at</w:t>
      </w:r>
      <w:r w:rsidR="00C950FF">
        <w:t xml:space="preserve"> </w:t>
      </w:r>
      <w:r w:rsidRPr="009762F0">
        <w:t>all</w:t>
      </w:r>
      <w:r w:rsidR="00C950FF">
        <w:t xml:space="preserve"> </w:t>
      </w:r>
      <w:r w:rsidRPr="009762F0">
        <w:t>levels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government.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protection</w:t>
      </w:r>
      <w:r w:rsidR="00C950FF">
        <w:t xml:space="preserve"> </w:t>
      </w:r>
      <w:r w:rsidRPr="009762F0">
        <w:t>against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violence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2017.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women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girls</w:t>
      </w:r>
      <w:r w:rsidR="00C950FF">
        <w:t xml:space="preserve"> </w:t>
      </w:r>
      <w:r w:rsidRPr="009762F0">
        <w:t>who</w:t>
      </w:r>
      <w:r w:rsidR="00C950FF">
        <w:t xml:space="preserve"> </w:t>
      </w:r>
      <w:r w:rsidRPr="009762F0">
        <w:t>are</w:t>
      </w:r>
      <w:r w:rsidR="00C950FF">
        <w:t xml:space="preserve"> </w:t>
      </w:r>
      <w:r w:rsidRPr="009762F0">
        <w:t>victims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violence,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those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rural</w:t>
      </w:r>
      <w:r w:rsidR="00C950FF">
        <w:t xml:space="preserve"> </w:t>
      </w:r>
      <w:r w:rsidRPr="009762F0">
        <w:t>areas,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shelters,</w:t>
      </w:r>
      <w:r w:rsidR="00C950FF">
        <w:t xml:space="preserve"> </w:t>
      </w:r>
      <w:r w:rsidRPr="009762F0">
        <w:t>medical</w:t>
      </w:r>
      <w:r w:rsidR="00C950FF">
        <w:t xml:space="preserve"> </w:t>
      </w:r>
      <w:r w:rsidRPr="009762F0">
        <w:t>care,</w:t>
      </w:r>
      <w:r w:rsidR="00C950FF">
        <w:t xml:space="preserve"> </w:t>
      </w:r>
      <w:r w:rsidRPr="009762F0">
        <w:t>psychosocial</w:t>
      </w:r>
      <w:r w:rsidR="00C950FF">
        <w:t xml:space="preserve"> </w:t>
      </w:r>
      <w:r w:rsidRPr="009762F0">
        <w:t>support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socioeconomic</w:t>
      </w:r>
      <w:r w:rsidR="00C950FF">
        <w:t xml:space="preserve"> </w:t>
      </w:r>
      <w:r w:rsidRPr="009762F0">
        <w:t>services,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cases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domestic</w:t>
      </w:r>
      <w:r w:rsidR="00C950FF">
        <w:t xml:space="preserve"> </w:t>
      </w:r>
      <w:r w:rsidRPr="009762F0">
        <w:t>violence</w:t>
      </w:r>
      <w:r w:rsidR="00C950FF">
        <w:t xml:space="preserve"> </w:t>
      </w:r>
      <w:r w:rsidRPr="009762F0">
        <w:t>are</w:t>
      </w:r>
      <w:r w:rsidR="00C950FF">
        <w:t xml:space="preserve"> </w:t>
      </w:r>
      <w:r w:rsidRPr="009762F0">
        <w:t>investigated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those</w:t>
      </w:r>
      <w:r w:rsidR="00C950FF">
        <w:t xml:space="preserve"> </w:t>
      </w:r>
      <w:r w:rsidRPr="009762F0">
        <w:t>responsible</w:t>
      </w:r>
      <w:r w:rsidR="00C950FF">
        <w:t xml:space="preserve"> </w:t>
      </w:r>
      <w:r w:rsidRPr="009762F0">
        <w:t>are</w:t>
      </w:r>
      <w:r w:rsidR="00C950FF">
        <w:t xml:space="preserve"> </w:t>
      </w:r>
      <w:r w:rsidRPr="009762F0">
        <w:t>prosecuted.</w:t>
      </w:r>
    </w:p>
    <w:p w14:paraId="5084FF48" w14:textId="5B36FB4F" w:rsidR="009762F0" w:rsidRPr="009762F0" w:rsidRDefault="009762F0" w:rsidP="009762F0">
      <w:pPr>
        <w:pStyle w:val="H1G"/>
      </w:pPr>
      <w:r w:rsidRPr="009762F0">
        <w:tab/>
        <w:t>C.</w:t>
      </w:r>
      <w:r w:rsidRPr="009762F0">
        <w:tab/>
        <w:t>Issues</w:t>
      </w:r>
      <w:r w:rsidR="00C950FF">
        <w:t xml:space="preserve"> </w:t>
      </w:r>
      <w:r w:rsidRPr="009762F0">
        <w:t>relating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specific</w:t>
      </w:r>
      <w:r w:rsidR="00C950FF">
        <w:t xml:space="preserve"> </w:t>
      </w:r>
      <w:r w:rsidRPr="009762F0">
        <w:t>provisions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Covenant</w:t>
      </w:r>
      <w:r w:rsidR="00C950FF">
        <w:t xml:space="preserve"> </w:t>
      </w:r>
      <w:r w:rsidRPr="009762F0">
        <w:t>(arts.</w:t>
      </w:r>
      <w:r w:rsidR="00C950FF">
        <w:t xml:space="preserve"> </w:t>
      </w:r>
      <w:r w:rsidRPr="009762F0">
        <w:t>6–15)</w:t>
      </w:r>
    </w:p>
    <w:p w14:paraId="19423AB6" w14:textId="7B7ED257" w:rsidR="009762F0" w:rsidRPr="009762F0" w:rsidRDefault="009762F0" w:rsidP="009762F0">
      <w:pPr>
        <w:pStyle w:val="H23G"/>
      </w:pPr>
      <w:r w:rsidRPr="009762F0">
        <w:tab/>
      </w:r>
      <w:r w:rsidRPr="009762F0">
        <w:tab/>
        <w:t>Right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work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6)</w:t>
      </w:r>
    </w:p>
    <w:p w14:paraId="1CD30B85" w14:textId="10A74E78" w:rsidR="009762F0" w:rsidRPr="009762F0" w:rsidRDefault="009762F0" w:rsidP="009762F0">
      <w:pPr>
        <w:pStyle w:val="SingleTxtG"/>
      </w:pPr>
      <w:r w:rsidRPr="009762F0">
        <w:t>11.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</w:t>
      </w:r>
      <w:r w:rsidRPr="00C950FF">
        <w:rPr>
          <w:rStyle w:val="FootnoteReference"/>
        </w:rPr>
        <w:footnoteReference w:id="3"/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provided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explain</w:t>
      </w:r>
      <w:r w:rsidR="00C950FF">
        <w:t xml:space="preserve"> </w:t>
      </w:r>
      <w:r w:rsidRPr="009762F0">
        <w:t>how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adoption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promotion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employment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2015</w:t>
      </w:r>
      <w:r w:rsidR="00C950FF">
        <w:t xml:space="preserve"> </w:t>
      </w:r>
      <w:r w:rsidRPr="009762F0">
        <w:t>(Law</w:t>
      </w:r>
      <w:r w:rsidR="00C950FF">
        <w:t xml:space="preserve"> </w:t>
      </w:r>
      <w:r w:rsidRPr="009762F0">
        <w:t>No.</w:t>
      </w:r>
      <w:r w:rsidR="00C950FF">
        <w:t xml:space="preserve"> </w:t>
      </w:r>
      <w:r w:rsidRPr="009762F0">
        <w:t>214)</w:t>
      </w:r>
      <w:r w:rsidR="00C950FF">
        <w:t xml:space="preserve"> </w:t>
      </w:r>
      <w:r w:rsidRPr="009762F0">
        <w:t>has</w:t>
      </w:r>
      <w:r w:rsidR="00C950FF">
        <w:t xml:space="preserve"> </w:t>
      </w:r>
      <w:r w:rsidRPr="009762F0">
        <w:t>contributed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combating</w:t>
      </w:r>
      <w:r w:rsidR="00C950FF">
        <w:t xml:space="preserve"> </w:t>
      </w:r>
      <w:r w:rsidRPr="009762F0">
        <w:t>unemployment</w:t>
      </w:r>
      <w:r w:rsidR="00C950FF">
        <w:t xml:space="preserve"> </w:t>
      </w:r>
      <w:r w:rsidRPr="009762F0">
        <w:t>among</w:t>
      </w:r>
      <w:r w:rsidR="00C950FF">
        <w:t xml:space="preserve"> </w:t>
      </w:r>
      <w:r w:rsidRPr="009762F0">
        <w:t>women,</w:t>
      </w:r>
      <w:r w:rsidR="00C950FF">
        <w:t xml:space="preserve"> </w:t>
      </w:r>
      <w:r w:rsidRPr="009762F0">
        <w:t>young</w:t>
      </w:r>
      <w:r w:rsidR="00C950FF">
        <w:t xml:space="preserve"> </w:t>
      </w:r>
      <w:r w:rsidRPr="009762F0">
        <w:t>people</w:t>
      </w:r>
      <w:r w:rsidR="00C950FF">
        <w:t xml:space="preserve"> </w:t>
      </w:r>
      <w:r w:rsidRPr="009762F0">
        <w:t>under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age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30,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rPr>
          <w:rFonts w:ascii="Times" w:hAnsi="Times"/>
        </w:rPr>
        <w:t>refugees,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providing</w:t>
      </w:r>
      <w:r w:rsidR="00C950FF">
        <w:t xml:space="preserve"> </w:t>
      </w:r>
      <w:r w:rsidRPr="009762F0">
        <w:t>relevant</w:t>
      </w:r>
      <w:r w:rsidR="00C950FF">
        <w:t xml:space="preserve"> </w:t>
      </w:r>
      <w:r w:rsidRPr="009762F0">
        <w:t>disaggregated</w:t>
      </w:r>
      <w:r w:rsidR="00C950FF">
        <w:t xml:space="preserve"> </w:t>
      </w:r>
      <w:r w:rsidRPr="009762F0">
        <w:t>statistical</w:t>
      </w:r>
      <w:r w:rsidR="00C950FF">
        <w:t xml:space="preserve"> </w:t>
      </w:r>
      <w:r w:rsidRPr="009762F0">
        <w:t>data.</w:t>
      </w:r>
      <w:r w:rsidR="00C950FF">
        <w:t xml:space="preserve"> </w:t>
      </w:r>
      <w:r w:rsidRPr="009762F0">
        <w:t>Furthermore,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taken:</w:t>
      </w:r>
    </w:p>
    <w:p w14:paraId="676DB805" w14:textId="3264F473" w:rsidR="009762F0" w:rsidRPr="009762F0" w:rsidRDefault="009762F0" w:rsidP="009762F0">
      <w:pPr>
        <w:pStyle w:val="SingleTxtG"/>
      </w:pPr>
      <w:r w:rsidRPr="009762F0">
        <w:tab/>
        <w:t>(a)</w:t>
      </w:r>
      <w:r w:rsidRPr="009762F0">
        <w:tab/>
        <w:t>To</w:t>
      </w:r>
      <w:r w:rsidR="00C950FF">
        <w:t xml:space="preserve"> </w:t>
      </w:r>
      <w:r w:rsidRPr="009762F0">
        <w:t>respond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structural</w:t>
      </w:r>
      <w:r w:rsidR="00C950FF">
        <w:t xml:space="preserve"> </w:t>
      </w:r>
      <w:r w:rsidRPr="009762F0">
        <w:t>unemployment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service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construction</w:t>
      </w:r>
      <w:r w:rsidR="00C950FF">
        <w:t xml:space="preserve"> </w:t>
      </w:r>
      <w:r w:rsidRPr="009762F0">
        <w:t>industries;</w:t>
      </w:r>
    </w:p>
    <w:p w14:paraId="77397553" w14:textId="0FBC7D69" w:rsidR="009762F0" w:rsidRPr="009762F0" w:rsidRDefault="009762F0" w:rsidP="009762F0">
      <w:pPr>
        <w:pStyle w:val="SingleTxtG"/>
      </w:pPr>
      <w:r w:rsidRPr="009762F0">
        <w:tab/>
        <w:t>(b)</w:t>
      </w:r>
      <w:r w:rsidRPr="009762F0">
        <w:tab/>
        <w:t>To</w:t>
      </w:r>
      <w:r w:rsidR="00C950FF">
        <w:t xml:space="preserve"> </w:t>
      </w:r>
      <w:r w:rsidRPr="009762F0">
        <w:t>alleviate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pandemic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unemployment,</w:t>
      </w:r>
      <w:r w:rsidR="00C950FF">
        <w:t xml:space="preserve"> </w:t>
      </w:r>
      <w:r w:rsidRPr="009762F0">
        <w:t>especially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disadvantaged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marginalized</w:t>
      </w:r>
      <w:r w:rsidR="00C950FF">
        <w:t xml:space="preserve"> </w:t>
      </w:r>
      <w:r w:rsidRPr="009762F0">
        <w:t>individuals,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migrants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workers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informal</w:t>
      </w:r>
      <w:r w:rsidR="00C950FF">
        <w:t xml:space="preserve"> </w:t>
      </w:r>
      <w:r w:rsidRPr="009762F0">
        <w:t>economy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urban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semiurban</w:t>
      </w:r>
      <w:r w:rsidR="00C950FF">
        <w:t xml:space="preserve"> </w:t>
      </w:r>
      <w:r w:rsidRPr="009762F0">
        <w:t>areas.</w:t>
      </w:r>
    </w:p>
    <w:p w14:paraId="51943EBA" w14:textId="77777777" w:rsidR="00C950FF" w:rsidRDefault="009762F0" w:rsidP="009762F0">
      <w:pPr>
        <w:pStyle w:val="SingleTxtG"/>
      </w:pPr>
      <w:r w:rsidRPr="005B7E69">
        <w:rPr>
          <w:highlight w:val="yellow"/>
        </w:rPr>
        <w:t>12.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statistical</w:t>
      </w:r>
      <w:r w:rsidR="00C950FF">
        <w:t xml:space="preserve"> </w:t>
      </w:r>
      <w:r w:rsidRPr="009762F0">
        <w:t>data</w:t>
      </w:r>
      <w:r w:rsidR="00C950FF">
        <w:t xml:space="preserve"> </w:t>
      </w:r>
      <w:r w:rsidRPr="009762F0">
        <w:t>disaggregated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sex,</w:t>
      </w:r>
      <w:r w:rsidR="00C950FF">
        <w:t xml:space="preserve"> </w:t>
      </w:r>
      <w:r w:rsidRPr="009762F0">
        <w:t>race,</w:t>
      </w:r>
      <w:r w:rsidR="00C950FF">
        <w:t xml:space="preserve"> </w:t>
      </w:r>
      <w:r w:rsidRPr="009762F0">
        <w:t>origin,</w:t>
      </w:r>
      <w:r w:rsidR="00C950FF">
        <w:t xml:space="preserve"> </w:t>
      </w:r>
      <w:r w:rsidRPr="009762F0">
        <w:t>sexual</w:t>
      </w:r>
      <w:r w:rsidR="00C950FF">
        <w:t xml:space="preserve"> </w:t>
      </w:r>
      <w:r w:rsidRPr="009762F0">
        <w:t>orientation,</w:t>
      </w:r>
      <w:r w:rsidR="00C950FF">
        <w:t xml:space="preserve"> </w:t>
      </w:r>
      <w:r w:rsidRPr="009762F0">
        <w:t>disability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HIV</w:t>
      </w:r>
      <w:r w:rsidR="00C950FF">
        <w:t xml:space="preserve"> </w:t>
      </w:r>
      <w:r w:rsidRPr="009762F0">
        <w:t>status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workplace</w:t>
      </w:r>
      <w:r w:rsidR="00C950FF">
        <w:t xml:space="preserve"> </w:t>
      </w:r>
      <w:r w:rsidRPr="009762F0">
        <w:t>discrimination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hiring,</w:t>
      </w:r>
      <w:r w:rsidR="00C950FF">
        <w:t xml:space="preserve"> </w:t>
      </w:r>
      <w:r w:rsidRPr="009762F0">
        <w:t>promotions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demotions,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sector,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explain</w:t>
      </w:r>
      <w:r w:rsidR="00C950FF">
        <w:t xml:space="preserve"> </w:t>
      </w:r>
      <w:r w:rsidRPr="009762F0">
        <w:t>how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currently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place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contributed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prohibition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such</w:t>
      </w:r>
      <w:r w:rsidR="00C950FF">
        <w:t xml:space="preserve"> </w:t>
      </w:r>
      <w:r w:rsidRPr="009762F0">
        <w:t>discrimination.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effective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guarantees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Labour</w:t>
      </w:r>
      <w:r w:rsidR="00C950FF">
        <w:t xml:space="preserve"> </w:t>
      </w:r>
      <w:r w:rsidRPr="009762F0">
        <w:t>Code</w:t>
      </w:r>
      <w:r w:rsidR="00C950FF">
        <w:t xml:space="preserve"> </w:t>
      </w:r>
      <w:r w:rsidRPr="009762F0">
        <w:t>regarding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5</w:t>
      </w:r>
      <w:r w:rsidR="00C950FF">
        <w:t xml:space="preserve"> </w:t>
      </w:r>
      <w:r w:rsidRPr="009762F0">
        <w:t>per</w:t>
      </w:r>
      <w:r w:rsidR="00C950FF">
        <w:t xml:space="preserve"> </w:t>
      </w:r>
      <w:r w:rsidRPr="009762F0">
        <w:t>cent</w:t>
      </w:r>
      <w:r w:rsidR="00C950FF">
        <w:t xml:space="preserve"> </w:t>
      </w:r>
      <w:r w:rsidRPr="009762F0">
        <w:t>quota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employees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percentage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companies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implemented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employment</w:t>
      </w:r>
      <w:r w:rsidR="00C950FF">
        <w:t xml:space="preserve"> </w:t>
      </w:r>
      <w:r w:rsidRPr="009762F0">
        <w:t>quota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comparative</w:t>
      </w:r>
      <w:r w:rsidR="00C950FF">
        <w:t xml:space="preserve"> </w:t>
      </w:r>
      <w:r w:rsidRPr="009762F0">
        <w:t>basis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past</w:t>
      </w:r>
      <w:r w:rsidR="00C950FF">
        <w:t xml:space="preserve"> </w:t>
      </w:r>
      <w:r w:rsidRPr="009762F0">
        <w:t>five</w:t>
      </w:r>
      <w:r w:rsidR="00C950FF">
        <w:t xml:space="preserve"> </w:t>
      </w:r>
      <w:r w:rsidRPr="009762F0">
        <w:t>years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penalties</w:t>
      </w:r>
      <w:r w:rsidR="00C950FF">
        <w:t xml:space="preserve"> </w:t>
      </w:r>
      <w:r w:rsidRPr="009762F0">
        <w:t>available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those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do</w:t>
      </w:r>
      <w:r w:rsidR="00C950FF">
        <w:t xml:space="preserve"> </w:t>
      </w:r>
      <w:r w:rsidRPr="009762F0">
        <w:t>not</w:t>
      </w:r>
      <w:r w:rsidR="00C950FF">
        <w:t xml:space="preserve"> </w:t>
      </w:r>
      <w:r w:rsidRPr="009762F0">
        <w:t>meet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requirement.</w:t>
      </w:r>
    </w:p>
    <w:p w14:paraId="0AAA1680" w14:textId="59F971EC" w:rsidR="009762F0" w:rsidRPr="009762F0" w:rsidRDefault="009762F0" w:rsidP="009762F0">
      <w:pPr>
        <w:pStyle w:val="H23G"/>
      </w:pPr>
      <w:r w:rsidRPr="009762F0">
        <w:tab/>
      </w:r>
      <w:r w:rsidRPr="009762F0">
        <w:tab/>
        <w:t>Right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just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favourable</w:t>
      </w:r>
      <w:r w:rsidR="00C950FF">
        <w:t xml:space="preserve"> </w:t>
      </w:r>
      <w:r w:rsidRPr="009762F0">
        <w:t>conditions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work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7)</w:t>
      </w:r>
    </w:p>
    <w:p w14:paraId="4917A7D2" w14:textId="77777777" w:rsidR="00C950FF" w:rsidRDefault="009762F0" w:rsidP="009762F0">
      <w:pPr>
        <w:pStyle w:val="SingleTxtG"/>
      </w:pPr>
      <w:r w:rsidRPr="009762F0">
        <w:t>13.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</w:t>
      </w:r>
      <w:r w:rsidRPr="00C950FF">
        <w:rPr>
          <w:rStyle w:val="FootnoteReference"/>
        </w:rPr>
        <w:footnoteReference w:id="4"/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provided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enforcement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minimum</w:t>
      </w:r>
      <w:r w:rsidR="00C950FF">
        <w:t xml:space="preserve"> </w:t>
      </w:r>
      <w:r w:rsidRPr="009762F0">
        <w:t>wage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mechanism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place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review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regularly</w:t>
      </w:r>
      <w:r w:rsidR="00C950FF">
        <w:t xml:space="preserve"> </w:t>
      </w:r>
      <w:r w:rsidRPr="009762F0">
        <w:t>adjust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minimum</w:t>
      </w:r>
      <w:r w:rsidR="00C950FF">
        <w:t xml:space="preserve"> </w:t>
      </w:r>
      <w:r w:rsidRPr="009762F0">
        <w:t>wage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line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cost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so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workers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their</w:t>
      </w:r>
      <w:r w:rsidR="00C950FF">
        <w:t xml:space="preserve"> </w:t>
      </w:r>
      <w:r w:rsidRPr="009762F0">
        <w:t>families</w:t>
      </w:r>
      <w:r w:rsidR="00C950FF">
        <w:t xml:space="preserve"> </w:t>
      </w:r>
      <w:r w:rsidRPr="009762F0">
        <w:t>can</w:t>
      </w:r>
      <w:r w:rsidR="00C950FF">
        <w:t xml:space="preserve"> </w:t>
      </w:r>
      <w:r w:rsidRPr="009762F0">
        <w:t>enjoy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decent</w:t>
      </w:r>
      <w:r w:rsidR="00C950FF">
        <w:t xml:space="preserve"> </w:t>
      </w:r>
      <w:r w:rsidRPr="009762F0">
        <w:t>living.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respond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reports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during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pandemic</w:t>
      </w:r>
      <w:r w:rsidR="00C950FF">
        <w:t xml:space="preserve"> </w:t>
      </w:r>
      <w:r w:rsidRPr="009762F0">
        <w:t>health-care</w:t>
      </w:r>
      <w:r w:rsidR="00C950FF">
        <w:t xml:space="preserve"> </w:t>
      </w:r>
      <w:r w:rsidRPr="009762F0">
        <w:t>personnel</w:t>
      </w:r>
      <w:r w:rsidR="00C950FF">
        <w:t xml:space="preserve"> </w:t>
      </w:r>
      <w:r w:rsidRPr="009762F0">
        <w:t>received</w:t>
      </w:r>
      <w:r w:rsidR="00C950FF">
        <w:t xml:space="preserve"> </w:t>
      </w:r>
      <w:r w:rsidRPr="009762F0">
        <w:t>unfair</w:t>
      </w:r>
      <w:r w:rsidR="00C950FF">
        <w:t xml:space="preserve"> </w:t>
      </w:r>
      <w:r w:rsidRPr="009762F0">
        <w:t>wages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operated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poor</w:t>
      </w:r>
      <w:r w:rsidR="00C950FF">
        <w:t xml:space="preserve"> </w:t>
      </w:r>
      <w:r w:rsidRPr="009762F0">
        <w:t>working</w:t>
      </w:r>
      <w:r w:rsidR="00C950FF">
        <w:t xml:space="preserve"> </w:t>
      </w:r>
      <w:r w:rsidRPr="009762F0">
        <w:t>conditions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comment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remaining</w:t>
      </w:r>
      <w:r w:rsidR="00C950FF">
        <w:t xml:space="preserve"> </w:t>
      </w:r>
      <w:r w:rsidRPr="009762F0">
        <w:t>obstacles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guaranteeing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principle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equal</w:t>
      </w:r>
      <w:r w:rsidR="00C950FF">
        <w:t xml:space="preserve"> </w:t>
      </w:r>
      <w:r w:rsidRPr="009762F0">
        <w:t>pay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work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equal</w:t>
      </w:r>
      <w:r w:rsidR="00C950FF">
        <w:t xml:space="preserve"> </w:t>
      </w:r>
      <w:r w:rsidRPr="009762F0">
        <w:t>value.</w:t>
      </w:r>
    </w:p>
    <w:p w14:paraId="0F0733B3" w14:textId="3F375729" w:rsidR="009762F0" w:rsidRPr="009762F0" w:rsidRDefault="009762F0" w:rsidP="009762F0">
      <w:pPr>
        <w:pStyle w:val="SingleTxtG"/>
      </w:pPr>
      <w:r w:rsidRPr="009762F0">
        <w:lastRenderedPageBreak/>
        <w:t>14.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observations,</w:t>
      </w:r>
      <w:r w:rsidRPr="00C950FF">
        <w:rPr>
          <w:rStyle w:val="FootnoteReference"/>
        </w:rPr>
        <w:footnoteReference w:id="5"/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report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findings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interdepartmental</w:t>
      </w:r>
      <w:r w:rsidR="00C950FF">
        <w:t xml:space="preserve"> </w:t>
      </w:r>
      <w:r w:rsidRPr="009762F0">
        <w:t>working</w:t>
      </w:r>
      <w:r w:rsidR="00C950FF">
        <w:t xml:space="preserve"> </w:t>
      </w:r>
      <w:r w:rsidRPr="009762F0">
        <w:t>group</w:t>
      </w:r>
      <w:r w:rsidR="00C950FF">
        <w:t xml:space="preserve"> </w:t>
      </w:r>
      <w:r w:rsidRPr="009762F0">
        <w:t>established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investigate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non-observed</w:t>
      </w:r>
      <w:r w:rsidR="00C950FF">
        <w:t xml:space="preserve"> </w:t>
      </w:r>
      <w:r w:rsidRPr="009762F0">
        <w:t>economy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status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government</w:t>
      </w:r>
      <w:r w:rsidR="00C950FF">
        <w:t xml:space="preserve"> </w:t>
      </w:r>
      <w:r w:rsidRPr="009762F0">
        <w:t>action</w:t>
      </w:r>
      <w:r w:rsidR="00C950FF">
        <w:t xml:space="preserve"> </w:t>
      </w:r>
      <w:r w:rsidRPr="009762F0">
        <w:t>plan</w:t>
      </w:r>
      <w:r w:rsidR="00C950FF">
        <w:t xml:space="preserve"> </w:t>
      </w:r>
      <w:r w:rsidRPr="009762F0">
        <w:t>developed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reduce</w:t>
      </w:r>
      <w:r w:rsidR="00C950FF">
        <w:t xml:space="preserve"> </w:t>
      </w:r>
      <w:r w:rsidRPr="009762F0">
        <w:t>it.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whether</w:t>
      </w:r>
      <w:r w:rsidR="00C950FF">
        <w:t xml:space="preserve"> </w:t>
      </w:r>
      <w:r w:rsidRPr="009762F0">
        <w:t>any</w:t>
      </w:r>
      <w:r w:rsidR="00C950FF">
        <w:t xml:space="preserve"> </w:t>
      </w:r>
      <w:r w:rsidRPr="009762F0">
        <w:t>mechanisms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formalization</w:t>
      </w:r>
      <w:r w:rsidR="00C950FF">
        <w:t xml:space="preserve"> </w:t>
      </w:r>
      <w:r w:rsidRPr="009762F0">
        <w:t>are</w:t>
      </w:r>
      <w:r w:rsidR="00C950FF">
        <w:t xml:space="preserve"> </w:t>
      </w:r>
      <w:r w:rsidRPr="009762F0">
        <w:t>envisaged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2018–2022</w:t>
      </w:r>
      <w:r w:rsidR="00C950FF">
        <w:t xml:space="preserve"> </w:t>
      </w:r>
      <w:r w:rsidRPr="009762F0">
        <w:t>development</w:t>
      </w:r>
      <w:r w:rsidR="00C950FF">
        <w:t xml:space="preserve"> </w:t>
      </w:r>
      <w:r w:rsidRPr="009762F0">
        <w:t>programme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Kyrgyzstan</w:t>
      </w:r>
      <w:r w:rsidR="00C950FF">
        <w:rPr>
          <w:vertAlign w:val="superscript"/>
        </w:rPr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equal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formal</w:t>
      </w:r>
      <w:r w:rsidR="00C950FF">
        <w:t xml:space="preserve"> </w:t>
      </w:r>
      <w:r w:rsidRPr="009762F0">
        <w:t>labour</w:t>
      </w:r>
      <w:r w:rsidR="00C950FF">
        <w:t xml:space="preserve"> </w:t>
      </w:r>
      <w:r w:rsidRPr="009762F0">
        <w:t>market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disadvantaged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groups,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young</w:t>
      </w:r>
      <w:r w:rsidR="00C950FF">
        <w:t xml:space="preserve"> </w:t>
      </w:r>
      <w:r w:rsidRPr="009762F0">
        <w:t>people</w:t>
      </w:r>
      <w:r w:rsidR="00C950FF">
        <w:t xml:space="preserve"> </w:t>
      </w:r>
      <w:r w:rsidRPr="009762F0">
        <w:t>under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age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30,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disabilities,</w:t>
      </w:r>
      <w:r w:rsidR="00C950FF">
        <w:t xml:space="preserve"> </w:t>
      </w:r>
      <w:r w:rsidRPr="009762F0">
        <w:t>women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migrants.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up-to-date</w:t>
      </w:r>
      <w:r w:rsidR="00C950FF">
        <w:t xml:space="preserve"> </w:t>
      </w:r>
      <w:r w:rsidRPr="009762F0">
        <w:t>statistical</w:t>
      </w:r>
      <w:r w:rsidR="00C950FF">
        <w:t xml:space="preserve"> </w:t>
      </w:r>
      <w:r w:rsidRPr="009762F0">
        <w:t>data,</w:t>
      </w:r>
      <w:r w:rsidR="00C950FF">
        <w:t xml:space="preserve"> </w:t>
      </w:r>
      <w:r w:rsidRPr="009762F0">
        <w:t>disaggregated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sex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age,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number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employed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informal</w:t>
      </w:r>
      <w:r w:rsidR="00C950FF">
        <w:t xml:space="preserve"> </w:t>
      </w:r>
      <w:r w:rsidRPr="009762F0">
        <w:t>economy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an</w:t>
      </w:r>
      <w:r w:rsidR="00C950FF">
        <w:t xml:space="preserve"> </w:t>
      </w:r>
      <w:r w:rsidRPr="009762F0">
        <w:t>annual</w:t>
      </w:r>
      <w:r w:rsidR="00C950FF">
        <w:t xml:space="preserve"> </w:t>
      </w:r>
      <w:r w:rsidRPr="009762F0">
        <w:t>comparative</w:t>
      </w:r>
      <w:r w:rsidR="00C950FF">
        <w:t xml:space="preserve"> </w:t>
      </w:r>
      <w:r w:rsidRPr="009762F0">
        <w:t>basis</w:t>
      </w:r>
      <w:r w:rsidR="00C950FF">
        <w:t xml:space="preserve"> </w:t>
      </w:r>
      <w:r w:rsidRPr="009762F0">
        <w:t>during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past</w:t>
      </w:r>
      <w:r w:rsidR="00C950FF">
        <w:t xml:space="preserve"> </w:t>
      </w:r>
      <w:r w:rsidRPr="009762F0">
        <w:t>five</w:t>
      </w:r>
      <w:r w:rsidR="00C950FF">
        <w:t xml:space="preserve"> </w:t>
      </w:r>
      <w:r w:rsidRPr="009762F0">
        <w:t>years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enhance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protection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their</w:t>
      </w:r>
      <w:r w:rsidR="00C950FF">
        <w:t xml:space="preserve"> </w:t>
      </w:r>
      <w:r w:rsidRPr="009762F0">
        <w:t>labour</w:t>
      </w:r>
      <w:r w:rsidR="00C950FF">
        <w:t xml:space="preserve"> </w:t>
      </w:r>
      <w:r w:rsidRPr="009762F0">
        <w:t>rights.</w:t>
      </w:r>
    </w:p>
    <w:p w14:paraId="2257160C" w14:textId="3249BEC3" w:rsidR="009762F0" w:rsidRPr="009762F0" w:rsidRDefault="009762F0" w:rsidP="009762F0">
      <w:pPr>
        <w:pStyle w:val="SingleTxtG"/>
        <w:rPr>
          <w:b/>
        </w:rPr>
      </w:pPr>
      <w:r w:rsidRPr="009762F0">
        <w:t>15.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observations,</w:t>
      </w:r>
      <w:r w:rsidRPr="00C950FF">
        <w:rPr>
          <w:rStyle w:val="FootnoteReference"/>
        </w:rPr>
        <w:footnoteReference w:id="6"/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report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bring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working</w:t>
      </w:r>
      <w:r w:rsidR="00C950FF">
        <w:t xml:space="preserve"> </w:t>
      </w:r>
      <w:r w:rsidRPr="009762F0">
        <w:t>conditions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migrant</w:t>
      </w:r>
      <w:r w:rsidR="00C950FF">
        <w:t xml:space="preserve"> </w:t>
      </w:r>
      <w:r w:rsidRPr="009762F0">
        <w:t>workers</w:t>
      </w:r>
      <w:r w:rsidR="00C950FF">
        <w:t xml:space="preserve"> </w:t>
      </w:r>
      <w:r w:rsidRPr="009762F0">
        <w:t>into</w:t>
      </w:r>
      <w:r w:rsidR="00C950FF">
        <w:t xml:space="preserve"> </w:t>
      </w:r>
      <w:r w:rsidRPr="009762F0">
        <w:t>conformity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provisions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article</w:t>
      </w:r>
      <w:r w:rsidR="00C950FF">
        <w:t xml:space="preserve"> </w:t>
      </w:r>
      <w:r w:rsidRPr="009762F0">
        <w:t>7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Covenant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such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addressing</w:t>
      </w:r>
      <w:r w:rsidR="00C950FF">
        <w:t xml:space="preserve"> </w:t>
      </w:r>
      <w:r w:rsidRPr="009762F0">
        <w:t>labour</w:t>
      </w:r>
      <w:r w:rsidR="00C950FF">
        <w:t xml:space="preserve"> </w:t>
      </w:r>
      <w:r w:rsidRPr="009762F0">
        <w:t>exploitation,</w:t>
      </w:r>
      <w:r w:rsidR="00C950FF">
        <w:t xml:space="preserve"> </w:t>
      </w:r>
      <w:r w:rsidRPr="009762F0">
        <w:t>abuse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intimidation.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effectiveness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mitigate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pandemic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families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Kyrgyz</w:t>
      </w:r>
      <w:r w:rsidR="00C950FF">
        <w:t xml:space="preserve"> </w:t>
      </w:r>
      <w:r w:rsidRPr="009762F0">
        <w:t>migrant</w:t>
      </w:r>
      <w:r w:rsidR="00C950FF">
        <w:t xml:space="preserve"> </w:t>
      </w:r>
      <w:r w:rsidRPr="009762F0">
        <w:t>workers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abroad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dependent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their</w:t>
      </w:r>
      <w:r w:rsidR="00C950FF">
        <w:t xml:space="preserve"> </w:t>
      </w:r>
      <w:r w:rsidRPr="009762F0">
        <w:t>remittances.</w:t>
      </w:r>
    </w:p>
    <w:p w14:paraId="01F590CC" w14:textId="24B373D6" w:rsidR="009762F0" w:rsidRPr="009762F0" w:rsidRDefault="009762F0" w:rsidP="009762F0">
      <w:pPr>
        <w:pStyle w:val="H23G"/>
      </w:pPr>
      <w:bookmarkStart w:id="0" w:name="_Toc518392836"/>
      <w:r>
        <w:tab/>
      </w:r>
      <w:r>
        <w:tab/>
      </w:r>
      <w:r w:rsidRPr="009762F0">
        <w:t>Trade</w:t>
      </w:r>
      <w:r w:rsidR="00C950FF">
        <w:t xml:space="preserve"> </w:t>
      </w:r>
      <w:r w:rsidRPr="009762F0">
        <w:t>union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8)</w:t>
      </w:r>
      <w:bookmarkEnd w:id="0"/>
    </w:p>
    <w:p w14:paraId="00D5D0EF" w14:textId="77777777" w:rsidR="00C950FF" w:rsidRDefault="009762F0" w:rsidP="009762F0">
      <w:pPr>
        <w:pStyle w:val="SingleTxtG"/>
      </w:pPr>
      <w:r w:rsidRPr="009762F0">
        <w:t>16.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status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draft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No.</w:t>
      </w:r>
      <w:r w:rsidR="00C950FF">
        <w:t xml:space="preserve"> </w:t>
      </w:r>
      <w:r w:rsidRPr="009762F0">
        <w:t>6-8263/19,</w:t>
      </w:r>
      <w:r w:rsidR="00C950FF">
        <w:t xml:space="preserve"> </w:t>
      </w:r>
      <w:r w:rsidRPr="009762F0">
        <w:t>amending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trade</w:t>
      </w:r>
      <w:r w:rsidR="00C950FF">
        <w:t xml:space="preserve"> </w:t>
      </w:r>
      <w:r w:rsidRPr="009762F0">
        <w:t>unions,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compatibility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draft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Covenant,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well</w:t>
      </w:r>
      <w:r w:rsidR="00C950FF">
        <w:t xml:space="preserve"> </w:t>
      </w:r>
      <w:r w:rsidRPr="009762F0">
        <w:t>as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extent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which</w:t>
      </w:r>
      <w:r w:rsidR="00C950FF">
        <w:t xml:space="preserve"> </w:t>
      </w:r>
      <w:r w:rsidRPr="009762F0">
        <w:t>workers</w:t>
      </w:r>
      <w:r>
        <w:t>’</w:t>
      </w:r>
      <w:r w:rsidR="00C950FF">
        <w:t xml:space="preserve"> </w:t>
      </w:r>
      <w:r w:rsidRPr="009762F0">
        <w:t>organizations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civil</w:t>
      </w:r>
      <w:r w:rsidR="00C950FF">
        <w:t xml:space="preserve"> </w:t>
      </w:r>
      <w:r w:rsidRPr="009762F0">
        <w:t>society</w:t>
      </w:r>
      <w:r w:rsidR="00C950FF">
        <w:t xml:space="preserve"> </w:t>
      </w:r>
      <w:r w:rsidRPr="009762F0">
        <w:t>participated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process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adoption.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what</w:t>
      </w:r>
      <w:r w:rsidR="00C950FF">
        <w:t xml:space="preserve"> </w:t>
      </w:r>
      <w:r w:rsidRPr="009762F0">
        <w:t>laws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practical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been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protect</w:t>
      </w:r>
      <w:r w:rsidR="00C950FF">
        <w:t xml:space="preserve"> </w:t>
      </w:r>
      <w:r w:rsidRPr="009762F0">
        <w:t>trade</w:t>
      </w:r>
      <w:r w:rsidR="00C950FF">
        <w:t xml:space="preserve"> </w:t>
      </w:r>
      <w:r w:rsidRPr="009762F0">
        <w:t>union</w:t>
      </w:r>
      <w:r w:rsidR="00C950FF">
        <w:t xml:space="preserve"> </w:t>
      </w:r>
      <w:r w:rsidRPr="009762F0">
        <w:t>members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violence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they</w:t>
      </w:r>
      <w:r w:rsidR="00C950FF">
        <w:t xml:space="preserve"> </w:t>
      </w:r>
      <w:r w:rsidRPr="009762F0">
        <w:t>can</w:t>
      </w:r>
      <w:r w:rsidR="00C950FF">
        <w:t xml:space="preserve"> </w:t>
      </w:r>
      <w:r w:rsidRPr="009762F0">
        <w:t>operate</w:t>
      </w:r>
      <w:r w:rsidR="00C950FF">
        <w:t xml:space="preserve"> </w:t>
      </w:r>
      <w:r w:rsidRPr="009762F0">
        <w:t>freely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effectively.</w:t>
      </w:r>
    </w:p>
    <w:p w14:paraId="29BBFE3D" w14:textId="2B8DFAA8" w:rsidR="009762F0" w:rsidRPr="009762F0" w:rsidRDefault="009762F0" w:rsidP="009762F0">
      <w:pPr>
        <w:pStyle w:val="H23G"/>
      </w:pPr>
      <w:r>
        <w:tab/>
      </w:r>
      <w:r>
        <w:tab/>
      </w:r>
      <w:r w:rsidRPr="009762F0">
        <w:t>Right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security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9)</w:t>
      </w:r>
    </w:p>
    <w:p w14:paraId="5F119E8E" w14:textId="77777777" w:rsidR="00C950FF" w:rsidRDefault="009762F0" w:rsidP="009762F0">
      <w:pPr>
        <w:pStyle w:val="SingleTxtG"/>
      </w:pPr>
      <w:r w:rsidRPr="009762F0">
        <w:t>17.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</w:t>
      </w:r>
      <w:r w:rsidRPr="00C950FF">
        <w:rPr>
          <w:rStyle w:val="FootnoteReference"/>
        </w:rPr>
        <w:footnoteReference w:id="7"/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provided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mechanisms</w:t>
      </w:r>
      <w:r w:rsidR="00C950FF">
        <w:t xml:space="preserve"> </w:t>
      </w:r>
      <w:r w:rsidRPr="009762F0">
        <w:t>available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prevent</w:t>
      </w:r>
      <w:r w:rsidR="00C950FF">
        <w:t xml:space="preserve"> </w:t>
      </w:r>
      <w:r w:rsidRPr="009762F0">
        <w:t>pensioners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receiving</w:t>
      </w:r>
      <w:r w:rsidR="00C950FF">
        <w:t xml:space="preserve"> </w:t>
      </w:r>
      <w:r w:rsidRPr="009762F0">
        <w:t>pensions</w:t>
      </w:r>
      <w:r w:rsidR="00C950FF">
        <w:t xml:space="preserve"> </w:t>
      </w:r>
      <w:r w:rsidRPr="009762F0">
        <w:t>below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minimum</w:t>
      </w:r>
      <w:r w:rsidR="00C950FF">
        <w:t xml:space="preserve"> </w:t>
      </w:r>
      <w:r w:rsidRPr="009762F0">
        <w:t>subsistence</w:t>
      </w:r>
      <w:r w:rsidR="00C950FF">
        <w:t xml:space="preserve"> </w:t>
      </w:r>
      <w:r w:rsidRPr="009762F0">
        <w:t>level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benefits</w:t>
      </w:r>
      <w:r w:rsidR="00C950FF">
        <w:t xml:space="preserve"> </w:t>
      </w:r>
      <w:r w:rsidRPr="009762F0">
        <w:t>are</w:t>
      </w:r>
      <w:r w:rsidR="00C950FF">
        <w:t xml:space="preserve"> </w:t>
      </w:r>
      <w:r w:rsidRPr="009762F0">
        <w:t>adequate.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report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expand</w:t>
      </w:r>
      <w:r w:rsidR="00C950FF">
        <w:t xml:space="preserve"> </w:t>
      </w:r>
      <w:r w:rsidRPr="009762F0">
        <w:t>coverage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monthly</w:t>
      </w:r>
      <w:r w:rsidR="00C950FF">
        <w:t xml:space="preserve"> </w:t>
      </w:r>
      <w:r w:rsidRPr="009762F0">
        <w:t>benefit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poor</w:t>
      </w:r>
      <w:r w:rsidR="00C950FF">
        <w:t xml:space="preserve"> </w:t>
      </w:r>
      <w:r w:rsidRPr="009762F0">
        <w:t>families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unemployment</w:t>
      </w:r>
      <w:r w:rsidR="00C950FF">
        <w:t xml:space="preserve"> </w:t>
      </w:r>
      <w:r w:rsidRPr="009762F0">
        <w:t>compensation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greater</w:t>
      </w:r>
      <w:r w:rsidR="00C950FF">
        <w:t xml:space="preserve"> </w:t>
      </w:r>
      <w:r w:rsidRPr="009762F0">
        <w:t>number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households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vulnerable</w:t>
      </w:r>
      <w:r w:rsidR="00C950FF">
        <w:t xml:space="preserve"> </w:t>
      </w:r>
      <w:r w:rsidRPr="009762F0">
        <w:t>situations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prevent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exclusion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workers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informal</w:t>
      </w:r>
      <w:r w:rsidR="00C950FF">
        <w:t xml:space="preserve"> </w:t>
      </w:r>
      <w:r w:rsidRPr="009762F0">
        <w:t>economy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these</w:t>
      </w:r>
      <w:r w:rsidR="00C950FF">
        <w:t xml:space="preserve"> </w:t>
      </w:r>
      <w:r w:rsidRPr="009762F0">
        <w:t>benefits.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addition,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security</w:t>
      </w:r>
      <w:r w:rsidR="00C950FF">
        <w:t xml:space="preserve"> </w:t>
      </w:r>
      <w:r w:rsidRPr="009762F0">
        <w:t>benefits</w:t>
      </w:r>
      <w:r w:rsidR="00C950FF">
        <w:t xml:space="preserve"> </w:t>
      </w:r>
      <w:r w:rsidRPr="009762F0">
        <w:t>available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working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informal</w:t>
      </w:r>
      <w:r w:rsidR="00C950FF">
        <w:t xml:space="preserve"> </w:t>
      </w:r>
      <w:r w:rsidRPr="009762F0">
        <w:t>sector.</w:t>
      </w:r>
    </w:p>
    <w:p w14:paraId="45887510" w14:textId="25BD0265" w:rsidR="009762F0" w:rsidRPr="009762F0" w:rsidRDefault="009762F0" w:rsidP="009762F0">
      <w:pPr>
        <w:pStyle w:val="SingleTxtG"/>
      </w:pPr>
      <w:r w:rsidRPr="009762F0">
        <w:t>18.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provided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additional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benefits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whether</w:t>
      </w:r>
      <w:r w:rsidR="00C950FF">
        <w:t xml:space="preserve"> </w:t>
      </w:r>
      <w:r w:rsidRPr="009762F0">
        <w:t>it</w:t>
      </w:r>
      <w:r w:rsidR="00C950FF">
        <w:t xml:space="preserve"> </w:t>
      </w:r>
      <w:r w:rsidRPr="009762F0">
        <w:t>ensures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recipients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benefits</w:t>
      </w:r>
      <w:r w:rsidR="00C950FF">
        <w:t xml:space="preserve"> </w:t>
      </w:r>
      <w:r w:rsidRPr="009762F0">
        <w:t>enjoy</w:t>
      </w:r>
      <w:r w:rsidR="00C950FF">
        <w:t xml:space="preserve"> </w:t>
      </w:r>
      <w:r w:rsidRPr="009762F0">
        <w:t>an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standard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living.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disaggregated</w:t>
      </w:r>
      <w:r w:rsidR="00C950FF">
        <w:t xml:space="preserve"> </w:t>
      </w:r>
      <w:r w:rsidRPr="009762F0">
        <w:t>data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proportion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population</w:t>
      </w:r>
      <w:r w:rsidR="00C950FF">
        <w:t xml:space="preserve"> </w:t>
      </w:r>
      <w:r w:rsidRPr="009762F0">
        <w:t>covered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assistance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insurance</w:t>
      </w:r>
      <w:r w:rsidR="00C950FF">
        <w:t xml:space="preserve"> </w:t>
      </w:r>
      <w:r w:rsidRPr="009762F0">
        <w:t>schemes.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report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protection</w:t>
      </w:r>
      <w:r w:rsidR="00C950FF">
        <w:t xml:space="preserve"> </w:t>
      </w:r>
      <w:r w:rsidRPr="009762F0">
        <w:t>system</w:t>
      </w:r>
      <w:r w:rsidR="00C950FF">
        <w:t xml:space="preserve"> </w:t>
      </w:r>
      <w:r w:rsidRPr="009762F0">
        <w:t>provides</w:t>
      </w:r>
      <w:r w:rsidR="00C950FF">
        <w:t xml:space="preserve"> </w:t>
      </w:r>
      <w:r w:rsidRPr="009762F0">
        <w:t>coverage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disadvantaged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marginalized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groups,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young</w:t>
      </w:r>
      <w:r w:rsidR="00C950FF">
        <w:t xml:space="preserve"> </w:t>
      </w:r>
      <w:r w:rsidRPr="009762F0">
        <w:t>people,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disabilities,</w:t>
      </w:r>
      <w:r w:rsidR="00C950FF">
        <w:t xml:space="preserve"> </w:t>
      </w:r>
      <w:r w:rsidRPr="009762F0">
        <w:t>migrant</w:t>
      </w:r>
      <w:r w:rsidR="00C950FF">
        <w:t xml:space="preserve"> </w:t>
      </w:r>
      <w:r w:rsidRPr="009762F0">
        <w:t>workers,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urban</w:t>
      </w:r>
      <w:r w:rsidR="00C950FF">
        <w:t xml:space="preserve"> </w:t>
      </w:r>
      <w:r w:rsidRPr="009762F0">
        <w:t>poor,</w:t>
      </w:r>
      <w:r w:rsidR="00C950FF">
        <w:t xml:space="preserve"> </w:t>
      </w:r>
      <w:r w:rsidRPr="009762F0">
        <w:t>sex</w:t>
      </w:r>
      <w:r w:rsidR="00C950FF">
        <w:t xml:space="preserve"> </w:t>
      </w:r>
      <w:r w:rsidRPr="009762F0">
        <w:t>workers,</w:t>
      </w:r>
      <w:r w:rsidR="00C950FF">
        <w:t xml:space="preserve"> </w:t>
      </w:r>
      <w:r w:rsidRPr="009762F0">
        <w:t>refugees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asylum</w:t>
      </w:r>
      <w:r w:rsidR="00C950FF">
        <w:t xml:space="preserve"> </w:t>
      </w:r>
      <w:r w:rsidRPr="009762F0">
        <w:t>seekers.</w:t>
      </w:r>
    </w:p>
    <w:p w14:paraId="1EFFB7E3" w14:textId="2ED5D031" w:rsidR="009762F0" w:rsidRPr="009762F0" w:rsidRDefault="009762F0" w:rsidP="009762F0">
      <w:pPr>
        <w:pStyle w:val="H23G"/>
      </w:pPr>
      <w:r>
        <w:tab/>
      </w:r>
      <w:r>
        <w:tab/>
      </w:r>
      <w:r w:rsidRPr="009762F0">
        <w:t>Protection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family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10)</w:t>
      </w:r>
    </w:p>
    <w:p w14:paraId="533E4778" w14:textId="4353F2B1" w:rsidR="009762F0" w:rsidRPr="009762F0" w:rsidRDefault="009762F0" w:rsidP="009762F0">
      <w:pPr>
        <w:pStyle w:val="SingleTxtG"/>
      </w:pPr>
      <w:r w:rsidRPr="009762F0">
        <w:t>19.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detailed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any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envisioned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repatriate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reintegrate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families,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children,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foreign</w:t>
      </w:r>
      <w:r w:rsidR="00C950FF">
        <w:t xml:space="preserve"> </w:t>
      </w:r>
      <w:r w:rsidRPr="009762F0">
        <w:t>terrorist</w:t>
      </w:r>
      <w:r w:rsidR="00C950FF">
        <w:t xml:space="preserve"> </w:t>
      </w:r>
      <w:r w:rsidRPr="009762F0">
        <w:t>fighters,</w:t>
      </w:r>
      <w:r w:rsidR="00C950FF">
        <w:t xml:space="preserve"> </w:t>
      </w:r>
      <w:r w:rsidRPr="009762F0">
        <w:t>especially</w:t>
      </w:r>
      <w:r w:rsidR="00C950FF">
        <w:t xml:space="preserve"> </w:t>
      </w:r>
      <w:r w:rsidRPr="009762F0">
        <w:t>women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being</w:t>
      </w:r>
      <w:r w:rsidR="00C950FF">
        <w:t xml:space="preserve"> </w:t>
      </w:r>
      <w:r w:rsidRPr="009762F0">
        <w:t>held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de</w:t>
      </w:r>
      <w:r w:rsidR="00C950FF">
        <w:t xml:space="preserve"> </w:t>
      </w:r>
      <w:r w:rsidRPr="009762F0">
        <w:t>facto</w:t>
      </w:r>
      <w:r w:rsidR="00C950FF">
        <w:t xml:space="preserve"> </w:t>
      </w:r>
      <w:r w:rsidRPr="009762F0">
        <w:t>detention.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social,</w:t>
      </w:r>
      <w:r w:rsidR="00C950FF">
        <w:t xml:space="preserve"> </w:t>
      </w:r>
      <w:r w:rsidRPr="009762F0">
        <w:t>psychological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educational</w:t>
      </w:r>
      <w:r w:rsidR="00C950FF">
        <w:t xml:space="preserve"> </w:t>
      </w:r>
      <w:r w:rsidRPr="009762F0">
        <w:t>support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repatriated</w:t>
      </w:r>
      <w:r w:rsidR="00C950FF">
        <w:t xml:space="preserve"> </w:t>
      </w:r>
      <w:r w:rsidRPr="009762F0">
        <w:t>women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children.</w:t>
      </w:r>
    </w:p>
    <w:p w14:paraId="1748B5CA" w14:textId="65E470DA" w:rsidR="009762F0" w:rsidRPr="009762F0" w:rsidRDefault="009762F0" w:rsidP="009762F0">
      <w:pPr>
        <w:pStyle w:val="H23G"/>
      </w:pPr>
      <w:r>
        <w:lastRenderedPageBreak/>
        <w:tab/>
      </w:r>
      <w:r>
        <w:tab/>
      </w:r>
      <w:r w:rsidRPr="009762F0">
        <w:t>Right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an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standard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11)</w:t>
      </w:r>
    </w:p>
    <w:p w14:paraId="5B72CF23" w14:textId="702314E3" w:rsidR="009762F0" w:rsidRPr="009762F0" w:rsidRDefault="009762F0" w:rsidP="009762F0">
      <w:pPr>
        <w:pStyle w:val="SingleTxtG"/>
        <w:rPr>
          <w:b/>
        </w:rPr>
      </w:pPr>
      <w:r w:rsidRPr="009762F0">
        <w:t>20.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</w:t>
      </w:r>
      <w:r>
        <w:t>’</w:t>
      </w:r>
      <w:r w:rsidRPr="009762F0">
        <w:t>s</w:t>
      </w:r>
      <w:r w:rsidR="00C950FF">
        <w:t xml:space="preserve"> </w:t>
      </w:r>
      <w:r w:rsidRPr="009762F0">
        <w:t>poverty</w:t>
      </w:r>
      <w:r w:rsidR="00C950FF">
        <w:t xml:space="preserve"> </w:t>
      </w:r>
      <w:r w:rsidRPr="009762F0">
        <w:t>reduction</w:t>
      </w:r>
      <w:r w:rsidR="00C950FF">
        <w:t xml:space="preserve"> </w:t>
      </w:r>
      <w:r w:rsidRPr="009762F0">
        <w:t>strategy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decreasing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poverty</w:t>
      </w:r>
      <w:r w:rsidR="00C950FF">
        <w:t xml:space="preserve"> </w:t>
      </w:r>
      <w:r w:rsidRPr="009762F0">
        <w:t>rate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high</w:t>
      </w:r>
      <w:r w:rsidR="00C950FF">
        <w:t xml:space="preserve"> </w:t>
      </w:r>
      <w:r w:rsidRPr="009762F0">
        <w:t>number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people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just</w:t>
      </w:r>
      <w:r w:rsidR="00C950FF">
        <w:t xml:space="preserve"> </w:t>
      </w:r>
      <w:r w:rsidRPr="009762F0">
        <w:t>above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poverty</w:t>
      </w:r>
      <w:r w:rsidR="00C950FF">
        <w:t xml:space="preserve"> </w:t>
      </w:r>
      <w:r w:rsidRPr="009762F0">
        <w:t>line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mitigate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effects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pandemic.</w:t>
      </w:r>
    </w:p>
    <w:p w14:paraId="0FAC24C2" w14:textId="77777777" w:rsidR="00C950FF" w:rsidRDefault="009762F0" w:rsidP="009762F0">
      <w:pPr>
        <w:pStyle w:val="SingleTxtG"/>
      </w:pPr>
      <w:r w:rsidRPr="009762F0">
        <w:t>21.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</w:t>
      </w:r>
      <w:r w:rsidRPr="00C950FF">
        <w:rPr>
          <w:rStyle w:val="FootnoteReference"/>
        </w:rPr>
        <w:footnoteReference w:id="8"/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provided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additional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disaggregated</w:t>
      </w:r>
      <w:r w:rsidR="00C950FF">
        <w:t xml:space="preserve"> </w:t>
      </w:r>
      <w:r w:rsidRPr="009762F0">
        <w:t>statistical</w:t>
      </w:r>
      <w:r w:rsidR="00C950FF">
        <w:t xml:space="preserve"> </w:t>
      </w:r>
      <w:r w:rsidRPr="009762F0">
        <w:t>data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2015–2020</w:t>
      </w:r>
      <w:r w:rsidR="00C950FF">
        <w:t xml:space="preserve"> </w:t>
      </w:r>
      <w:r w:rsidRPr="009762F0">
        <w:t>affordable</w:t>
      </w:r>
      <w:r w:rsidR="00C950FF">
        <w:t xml:space="preserve"> </w:t>
      </w:r>
      <w:r w:rsidRPr="009762F0">
        <w:t>housing</w:t>
      </w:r>
      <w:r w:rsidR="00C950FF">
        <w:t xml:space="preserve"> </w:t>
      </w:r>
      <w:r w:rsidRPr="009762F0">
        <w:t>programme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it</w:t>
      </w:r>
      <w:r w:rsidR="00C950FF">
        <w:t xml:space="preserve"> </w:t>
      </w:r>
      <w:r w:rsidRPr="009762F0">
        <w:t>meets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needs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disadvantaged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marginalized</w:t>
      </w:r>
      <w:r w:rsidR="00C950FF">
        <w:t xml:space="preserve"> </w:t>
      </w:r>
      <w:r w:rsidRPr="009762F0">
        <w:t>groups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reduces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number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homeless</w:t>
      </w:r>
      <w:r w:rsidR="00C950FF">
        <w:t xml:space="preserve"> </w:t>
      </w:r>
      <w:r w:rsidRPr="009762F0">
        <w:t>persons.</w:t>
      </w:r>
    </w:p>
    <w:p w14:paraId="23615F8F" w14:textId="41FC85F7" w:rsidR="009762F0" w:rsidRPr="009762F0" w:rsidRDefault="009762F0" w:rsidP="009762F0">
      <w:pPr>
        <w:pStyle w:val="SingleTxtG"/>
      </w:pPr>
      <w:r w:rsidRPr="009762F0">
        <w:t>22.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develop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comprehensive</w:t>
      </w:r>
      <w:r w:rsidR="00C950FF">
        <w:t xml:space="preserve"> </w:t>
      </w:r>
      <w:r w:rsidRPr="009762F0">
        <w:t>housing</w:t>
      </w:r>
      <w:r w:rsidR="00C950FF">
        <w:t xml:space="preserve"> </w:t>
      </w:r>
      <w:r w:rsidRPr="009762F0">
        <w:t>policy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includes</w:t>
      </w:r>
      <w:r w:rsidR="00C950FF">
        <w:t xml:space="preserve"> </w:t>
      </w:r>
      <w:r w:rsidRPr="009762F0">
        <w:t>various</w:t>
      </w:r>
      <w:r w:rsidR="00C950FF">
        <w:t xml:space="preserve"> </w:t>
      </w:r>
      <w:r w:rsidRPr="009762F0">
        <w:t>forms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homeownership,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leased/rented</w:t>
      </w:r>
      <w:r w:rsidR="00C950FF">
        <w:t xml:space="preserve"> </w:t>
      </w:r>
      <w:r w:rsidRPr="009762F0">
        <w:t>housing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housing</w:t>
      </w:r>
      <w:r w:rsidR="00C950FF">
        <w:t xml:space="preserve"> </w:t>
      </w:r>
      <w:r w:rsidRPr="009762F0">
        <w:t>acquired</w:t>
      </w:r>
      <w:r w:rsidR="00C950FF">
        <w:t xml:space="preserve"> </w:t>
      </w:r>
      <w:r w:rsidRPr="009762F0">
        <w:t>through</w:t>
      </w:r>
      <w:r w:rsidR="00C950FF">
        <w:t xml:space="preserve"> </w:t>
      </w:r>
      <w:r w:rsidRPr="009762F0">
        <w:t>equity</w:t>
      </w:r>
      <w:r w:rsidR="00C950FF">
        <w:t xml:space="preserve"> </w:t>
      </w:r>
      <w:r w:rsidRPr="009762F0">
        <w:t>construction.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envisaged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guarantee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right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housing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cases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forced</w:t>
      </w:r>
      <w:r w:rsidR="00C950FF">
        <w:t xml:space="preserve"> </w:t>
      </w:r>
      <w:r w:rsidRPr="009762F0">
        <w:t>eviction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participation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civil</w:t>
      </w:r>
      <w:r w:rsidR="00C950FF">
        <w:t xml:space="preserve"> </w:t>
      </w:r>
      <w:r w:rsidRPr="009762F0">
        <w:t>society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process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developing</w:t>
      </w:r>
      <w:r w:rsidR="00C950FF">
        <w:t xml:space="preserve"> </w:t>
      </w:r>
      <w:r w:rsidRPr="009762F0">
        <w:t>housing</w:t>
      </w:r>
      <w:r w:rsidR="00C950FF">
        <w:t xml:space="preserve"> </w:t>
      </w:r>
      <w:r w:rsidRPr="009762F0">
        <w:t>laws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policies.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comment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current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planned</w:t>
      </w:r>
      <w:r w:rsidR="00C950FF">
        <w:t xml:space="preserve"> </w:t>
      </w:r>
      <w:r w:rsidRPr="009762F0">
        <w:t>regulations</w:t>
      </w:r>
      <w:r w:rsidR="00C950FF">
        <w:t xml:space="preserve"> </w:t>
      </w:r>
      <w:r w:rsidRPr="009762F0">
        <w:t>aimed</w:t>
      </w:r>
      <w:r w:rsidR="00C950FF">
        <w:t xml:space="preserve"> </w:t>
      </w:r>
      <w:r w:rsidRPr="009762F0">
        <w:t>at</w:t>
      </w:r>
      <w:r w:rsidR="00C950FF">
        <w:t xml:space="preserve"> </w:t>
      </w:r>
      <w:r w:rsidRPr="009762F0">
        <w:t>protecting</w:t>
      </w:r>
      <w:r w:rsidR="00C950FF">
        <w:t xml:space="preserve"> </w:t>
      </w:r>
      <w:r w:rsidRPr="009762F0">
        <w:t>lesbian,</w:t>
      </w:r>
      <w:r w:rsidR="00C950FF">
        <w:t xml:space="preserve"> </w:t>
      </w:r>
      <w:r w:rsidRPr="009762F0">
        <w:t>gay,</w:t>
      </w:r>
      <w:r w:rsidR="00C950FF">
        <w:t xml:space="preserve"> </w:t>
      </w:r>
      <w:r w:rsidRPr="009762F0">
        <w:t>bisexual,</w:t>
      </w:r>
      <w:r w:rsidR="00C950FF">
        <w:t xml:space="preserve"> </w:t>
      </w:r>
      <w:r w:rsidRPr="009762F0">
        <w:t>transgender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intersex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discrimination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private</w:t>
      </w:r>
      <w:r w:rsidR="00C950FF">
        <w:t xml:space="preserve"> </w:t>
      </w:r>
      <w:r w:rsidRPr="009762F0">
        <w:t>landlords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at</w:t>
      </w:r>
      <w:r w:rsidR="00C950FF">
        <w:t xml:space="preserve"> </w:t>
      </w:r>
      <w:r w:rsidRPr="009762F0">
        <w:t>preventing</w:t>
      </w:r>
      <w:r w:rsidR="00C950FF">
        <w:t xml:space="preserve"> </w:t>
      </w:r>
      <w:r w:rsidRPr="009762F0">
        <w:t>forced</w:t>
      </w:r>
      <w:r w:rsidR="00C950FF">
        <w:t xml:space="preserve"> </w:t>
      </w:r>
      <w:r w:rsidRPr="009762F0">
        <w:t>evictions</w:t>
      </w:r>
      <w:r w:rsidR="00C950FF">
        <w:t xml:space="preserve"> </w:t>
      </w:r>
      <w:r w:rsidRPr="009762F0">
        <w:t>targeted</w:t>
      </w:r>
      <w:r w:rsidR="00C950FF">
        <w:t xml:space="preserve"> </w:t>
      </w:r>
      <w:r w:rsidRPr="009762F0">
        <w:t>at</w:t>
      </w:r>
      <w:r w:rsidR="00C950FF">
        <w:t xml:space="preserve"> </w:t>
      </w:r>
      <w:r w:rsidRPr="009762F0">
        <w:t>ethnic</w:t>
      </w:r>
      <w:r w:rsidR="00C950FF">
        <w:t xml:space="preserve"> </w:t>
      </w:r>
      <w:r w:rsidRPr="009762F0">
        <w:t>minorities.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support</w:t>
      </w:r>
      <w:r w:rsidR="00C950FF">
        <w:t xml:space="preserve"> </w:t>
      </w:r>
      <w:r w:rsidRPr="009762F0">
        <w:t>internally</w:t>
      </w:r>
      <w:r w:rsidR="00C950FF">
        <w:t xml:space="preserve"> </w:t>
      </w:r>
      <w:r w:rsidRPr="009762F0">
        <w:t>displaced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affected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April</w:t>
      </w:r>
      <w:r w:rsidR="00C950FF">
        <w:t xml:space="preserve"> </w:t>
      </w:r>
      <w:r w:rsidRPr="009762F0">
        <w:t>2021</w:t>
      </w:r>
      <w:r w:rsidR="00C950FF">
        <w:t xml:space="preserve"> </w:t>
      </w:r>
      <w:r w:rsidRPr="009762F0">
        <w:t>border</w:t>
      </w:r>
      <w:r w:rsidR="00C950FF">
        <w:t xml:space="preserve"> </w:t>
      </w:r>
      <w:r w:rsidRPr="009762F0">
        <w:t>conflict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terms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housing,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education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water.</w:t>
      </w:r>
    </w:p>
    <w:p w14:paraId="6D4CB7D4" w14:textId="77777777" w:rsidR="00C950FF" w:rsidRDefault="009762F0" w:rsidP="009762F0">
      <w:pPr>
        <w:pStyle w:val="SingleTxtG"/>
      </w:pPr>
      <w:r w:rsidRPr="009762F0">
        <w:t>23.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2019–2023</w:t>
      </w:r>
      <w:r w:rsidR="00C950FF">
        <w:t xml:space="preserve"> </w:t>
      </w:r>
      <w:r w:rsidRPr="009762F0">
        <w:t>programme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food</w:t>
      </w:r>
      <w:r w:rsidR="00C950FF">
        <w:t xml:space="preserve"> </w:t>
      </w:r>
      <w:r w:rsidRPr="009762F0">
        <w:t>security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nutrition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its</w:t>
      </w:r>
      <w:r w:rsidR="00C950FF">
        <w:t xml:space="preserve"> </w:t>
      </w:r>
      <w:r w:rsidRPr="009762F0">
        <w:t>action</w:t>
      </w:r>
      <w:r w:rsidR="00C950FF">
        <w:t xml:space="preserve"> </w:t>
      </w:r>
      <w:r w:rsidRPr="009762F0">
        <w:t>plan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terms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ensuring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all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affordable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food.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taken:</w:t>
      </w:r>
    </w:p>
    <w:p w14:paraId="1994DCA2" w14:textId="77777777" w:rsidR="00C950FF" w:rsidRDefault="009762F0" w:rsidP="009762F0">
      <w:pPr>
        <w:pStyle w:val="SingleTxtG"/>
      </w:pPr>
      <w:r>
        <w:tab/>
      </w:r>
      <w:r w:rsidRPr="009762F0">
        <w:t>(a)</w:t>
      </w:r>
      <w:r w:rsidRPr="009762F0">
        <w:tab/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all</w:t>
      </w:r>
      <w:r w:rsidR="00C950FF">
        <w:t xml:space="preserve"> </w:t>
      </w:r>
      <w:r w:rsidRPr="009762F0">
        <w:t>those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vulnerable</w:t>
      </w:r>
      <w:r w:rsidR="00C950FF">
        <w:t xml:space="preserve"> </w:t>
      </w:r>
      <w:r w:rsidRPr="009762F0">
        <w:t>situations,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urban</w:t>
      </w:r>
      <w:r w:rsidR="00C950FF">
        <w:t xml:space="preserve"> </w:t>
      </w:r>
      <w:r w:rsidRPr="009762F0">
        <w:t>poor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migrants,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nutritious</w:t>
      </w:r>
      <w:r w:rsidR="00C950FF">
        <w:t xml:space="preserve"> </w:t>
      </w:r>
      <w:r w:rsidRPr="009762F0">
        <w:t>food;</w:t>
      </w:r>
    </w:p>
    <w:p w14:paraId="15FC4A2A" w14:textId="77777777" w:rsidR="00C950FF" w:rsidRDefault="009762F0" w:rsidP="009762F0">
      <w:pPr>
        <w:pStyle w:val="SingleTxtG"/>
      </w:pPr>
      <w:r>
        <w:tab/>
      </w:r>
      <w:r w:rsidRPr="009762F0">
        <w:t>(b)</w:t>
      </w:r>
      <w:r w:rsidRPr="009762F0">
        <w:tab/>
        <w:t>To</w:t>
      </w:r>
      <w:r w:rsidR="00C950FF">
        <w:t xml:space="preserve"> </w:t>
      </w:r>
      <w:r w:rsidRPr="009762F0">
        <w:t>address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risk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food</w:t>
      </w:r>
      <w:r w:rsidR="00C950FF">
        <w:t xml:space="preserve"> </w:t>
      </w:r>
      <w:r w:rsidRPr="009762F0">
        <w:t>insecurity</w:t>
      </w:r>
      <w:r w:rsidR="00C950FF">
        <w:t xml:space="preserve"> </w:t>
      </w:r>
      <w:r w:rsidRPr="009762F0">
        <w:t>due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rising</w:t>
      </w:r>
      <w:r w:rsidR="00C950FF">
        <w:t xml:space="preserve"> </w:t>
      </w:r>
      <w:r w:rsidRPr="009762F0">
        <w:t>food</w:t>
      </w:r>
      <w:r w:rsidR="00C950FF">
        <w:t xml:space="preserve"> </w:t>
      </w:r>
      <w:r w:rsidRPr="009762F0">
        <w:t>prices;</w:t>
      </w:r>
    </w:p>
    <w:p w14:paraId="3B5B1A99" w14:textId="7EE0ED4B" w:rsidR="009762F0" w:rsidRPr="009762F0" w:rsidRDefault="009762F0" w:rsidP="009762F0">
      <w:pPr>
        <w:pStyle w:val="SingleTxtG"/>
      </w:pPr>
      <w:r>
        <w:tab/>
      </w:r>
      <w:r w:rsidRPr="009762F0">
        <w:t>(c)</w:t>
      </w:r>
      <w:r w:rsidRPr="009762F0">
        <w:tab/>
        <w:t>To</w:t>
      </w:r>
      <w:r w:rsidR="00C950FF">
        <w:t xml:space="preserve"> </w:t>
      </w:r>
      <w:r w:rsidRPr="009762F0">
        <w:t>set</w:t>
      </w:r>
      <w:r w:rsidR="00C950FF">
        <w:t xml:space="preserve"> </w:t>
      </w:r>
      <w:r w:rsidRPr="009762F0">
        <w:t>up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food</w:t>
      </w:r>
      <w:r w:rsidR="00C950FF">
        <w:t xml:space="preserve"> </w:t>
      </w:r>
      <w:r w:rsidRPr="009762F0">
        <w:t>distribution</w:t>
      </w:r>
      <w:r w:rsidR="00C950FF">
        <w:t xml:space="preserve"> </w:t>
      </w:r>
      <w:r w:rsidRPr="009762F0">
        <w:t>system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disadvantaged</w:t>
      </w:r>
      <w:r w:rsidR="00C950FF">
        <w:t xml:space="preserve"> </w:t>
      </w:r>
      <w:r w:rsidRPr="009762F0">
        <w:t>individuals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those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remote</w:t>
      </w:r>
      <w:r w:rsidR="00C950FF">
        <w:t xml:space="preserve"> </w:t>
      </w:r>
      <w:r w:rsidRPr="009762F0">
        <w:t>regions.</w:t>
      </w:r>
    </w:p>
    <w:p w14:paraId="3118269E" w14:textId="50F8353B" w:rsidR="009762F0" w:rsidRPr="009762F0" w:rsidRDefault="009762F0" w:rsidP="009762F0">
      <w:pPr>
        <w:pStyle w:val="H23G"/>
      </w:pPr>
      <w:r>
        <w:tab/>
      </w:r>
      <w:r>
        <w:tab/>
      </w:r>
      <w:r w:rsidRPr="009762F0">
        <w:t>Right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physical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mental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12)</w:t>
      </w:r>
    </w:p>
    <w:p w14:paraId="068E365F" w14:textId="475A95AA" w:rsidR="009762F0" w:rsidRPr="009762F0" w:rsidRDefault="009762F0" w:rsidP="009762F0">
      <w:pPr>
        <w:pStyle w:val="SingleTxtG"/>
      </w:pPr>
      <w:r w:rsidRPr="009762F0">
        <w:t>24.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relevant</w:t>
      </w:r>
      <w:r w:rsidR="00C950FF">
        <w:t xml:space="preserve"> </w:t>
      </w:r>
      <w:r w:rsidRPr="009762F0">
        <w:t>statistics,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programme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guarantees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adoption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national</w:t>
      </w:r>
      <w:r w:rsidR="00C950FF">
        <w:t xml:space="preserve"> </w:t>
      </w:r>
      <w:r w:rsidRPr="009762F0">
        <w:t>programme</w:t>
      </w:r>
      <w:r w:rsidR="00C950FF">
        <w:t xml:space="preserve"> </w:t>
      </w:r>
      <w:r w:rsidRPr="009762F0">
        <w:t>entitled</w:t>
      </w:r>
      <w:r w:rsidR="00C950FF">
        <w:t xml:space="preserve"> </w:t>
      </w:r>
      <w:r>
        <w:t>“</w:t>
      </w:r>
      <w:r w:rsidRPr="009762F0">
        <w:t>accessible</w:t>
      </w:r>
      <w:r w:rsidR="00C950FF">
        <w:t xml:space="preserve"> </w:t>
      </w:r>
      <w:r w:rsidRPr="009762F0">
        <w:t>country</w:t>
      </w:r>
      <w:r>
        <w:t>”</w:t>
      </w:r>
      <w:r w:rsidRPr="009762F0">
        <w:t>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detailed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increase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financial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human</w:t>
      </w:r>
      <w:r w:rsidR="00C950FF">
        <w:t xml:space="preserve"> </w:t>
      </w:r>
      <w:r w:rsidRPr="009762F0">
        <w:t>resources</w:t>
      </w:r>
      <w:r w:rsidR="00C950FF">
        <w:t xml:space="preserve"> </w:t>
      </w:r>
      <w:r w:rsidRPr="009762F0">
        <w:t>allocated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budget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health-care</w:t>
      </w:r>
      <w:r w:rsidR="00C950FF">
        <w:t xml:space="preserve"> </w:t>
      </w:r>
      <w:r w:rsidRPr="009762F0">
        <w:t>services.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improve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quality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infrastructure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equipment,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how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provision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quality</w:t>
      </w:r>
      <w:r w:rsidR="00C950FF">
        <w:t xml:space="preserve"> </w:t>
      </w:r>
      <w:r w:rsidRPr="009762F0">
        <w:t>personal</w:t>
      </w:r>
      <w:r w:rsidR="00C950FF">
        <w:t xml:space="preserve"> </w:t>
      </w:r>
      <w:r w:rsidRPr="009762F0">
        <w:t>protective</w:t>
      </w:r>
      <w:r w:rsidR="00C950FF">
        <w:t xml:space="preserve"> </w:t>
      </w:r>
      <w:r w:rsidRPr="009762F0">
        <w:t>equipment,</w:t>
      </w:r>
      <w:r w:rsidR="00C950FF">
        <w:t xml:space="preserve"> </w:t>
      </w:r>
      <w:r w:rsidRPr="009762F0">
        <w:t>quality</w:t>
      </w:r>
      <w:r w:rsidR="00C950FF">
        <w:t xml:space="preserve"> </w:t>
      </w:r>
      <w:r w:rsidRPr="009762F0">
        <w:t>working</w:t>
      </w:r>
      <w:r w:rsidR="00C950FF">
        <w:t xml:space="preserve"> </w:t>
      </w:r>
      <w:r w:rsidRPr="009762F0">
        <w:t>conditions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personnel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capacity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facilities</w:t>
      </w:r>
      <w:r w:rsidR="00C950FF">
        <w:t xml:space="preserve"> </w:t>
      </w:r>
      <w:r w:rsidRPr="009762F0">
        <w:t>are</w:t>
      </w:r>
      <w:r w:rsidR="00C950FF">
        <w:t xml:space="preserve"> </w:t>
      </w:r>
      <w:r w:rsidRPr="009762F0">
        <w:t>ensured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context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pandemic.</w:t>
      </w:r>
    </w:p>
    <w:p w14:paraId="7E7B5DF7" w14:textId="703F00EF" w:rsidR="00C950FF" w:rsidRDefault="009762F0" w:rsidP="009762F0">
      <w:pPr>
        <w:pStyle w:val="SingleTxtG"/>
      </w:pPr>
      <w:r w:rsidRPr="009762F0">
        <w:t>25.</w:t>
      </w:r>
      <w:r w:rsidRPr="009762F0">
        <w:tab/>
        <w:t>Please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limit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use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out-of-pocket</w:t>
      </w:r>
      <w:r w:rsidR="00C950FF">
        <w:t xml:space="preserve"> </w:t>
      </w:r>
      <w:r w:rsidRPr="009762F0">
        <w:t>spending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informal</w:t>
      </w:r>
      <w:r w:rsidR="00C950FF">
        <w:t xml:space="preserve"> </w:t>
      </w:r>
      <w:r w:rsidRPr="009762F0">
        <w:t>payments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exchange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care,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envisaged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address</w:t>
      </w:r>
      <w:r w:rsidR="00C950FF">
        <w:t xml:space="preserve"> </w:t>
      </w:r>
      <w:r w:rsidRPr="009762F0">
        <w:t>corruption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improve</w:t>
      </w:r>
      <w:r w:rsidR="00C950FF">
        <w:t xml:space="preserve"> </w:t>
      </w:r>
      <w:r w:rsidRPr="009762F0">
        <w:t>transparency</w:t>
      </w:r>
      <w:r w:rsidR="00C950FF">
        <w:t xml:space="preserve"> </w:t>
      </w:r>
      <w:r w:rsidRPr="009762F0">
        <w:t>at</w:t>
      </w:r>
      <w:r w:rsidR="00C950FF">
        <w:t xml:space="preserve"> </w:t>
      </w:r>
      <w:r w:rsidRPr="009762F0">
        <w:t>all</w:t>
      </w:r>
      <w:r w:rsidR="00C950FF">
        <w:t xml:space="preserve"> </w:t>
      </w:r>
      <w:r w:rsidRPr="009762F0">
        <w:t>levels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health</w:t>
      </w:r>
      <w:r w:rsidR="00361640">
        <w:t>-</w:t>
      </w:r>
      <w:r w:rsidRPr="009762F0">
        <w:t>care</w:t>
      </w:r>
      <w:r w:rsidR="00C950FF">
        <w:t xml:space="preserve"> </w:t>
      </w:r>
      <w:r w:rsidRPr="009762F0">
        <w:t>system.</w:t>
      </w:r>
    </w:p>
    <w:p w14:paraId="60B417D0" w14:textId="0AB5E0BD" w:rsidR="009762F0" w:rsidRPr="009762F0" w:rsidRDefault="009762F0" w:rsidP="009762F0">
      <w:pPr>
        <w:pStyle w:val="SingleTxtG"/>
      </w:pPr>
      <w:r w:rsidRPr="009762F0">
        <w:t>26.</w:t>
      </w:r>
      <w:r w:rsidRPr="009762F0">
        <w:tab/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observations,</w:t>
      </w:r>
      <w:r w:rsidRPr="00C950FF">
        <w:rPr>
          <w:rStyle w:val="FootnoteReference"/>
        </w:rPr>
        <w:footnoteReference w:id="9"/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dissemination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manual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provision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medical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social</w:t>
      </w:r>
      <w:r w:rsidR="00C950FF">
        <w:t xml:space="preserve"> </w:t>
      </w:r>
      <w:r w:rsidRPr="009762F0">
        <w:t>care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transgender,</w:t>
      </w:r>
      <w:r w:rsidR="00C950FF">
        <w:t xml:space="preserve"> </w:t>
      </w:r>
      <w:r w:rsidRPr="009762F0">
        <w:t>transsexual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gender</w:t>
      </w:r>
      <w:r w:rsidR="00C950FF">
        <w:t xml:space="preserve"> </w:t>
      </w:r>
      <w:r w:rsidRPr="009762F0">
        <w:t>non-conforming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(2017)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guidelines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working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vulnerable</w:t>
      </w:r>
      <w:r w:rsidR="00C950FF">
        <w:t xml:space="preserve"> </w:t>
      </w:r>
      <w:r w:rsidRPr="009762F0">
        <w:t>groups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HIV</w:t>
      </w:r>
      <w:r w:rsidR="00C950FF">
        <w:t xml:space="preserve"> </w:t>
      </w:r>
      <w:r w:rsidRPr="009762F0">
        <w:t>prevention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guarantee</w:t>
      </w:r>
      <w:r w:rsidR="00C950FF">
        <w:t xml:space="preserve"> </w:t>
      </w:r>
      <w:r w:rsidRPr="009762F0">
        <w:t>adequate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care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lesbian,</w:t>
      </w:r>
      <w:r w:rsidR="00C950FF">
        <w:t xml:space="preserve"> </w:t>
      </w:r>
      <w:r w:rsidRPr="009762F0">
        <w:t>gay,</w:t>
      </w:r>
      <w:r w:rsidR="00C950FF">
        <w:t xml:space="preserve"> </w:t>
      </w:r>
      <w:r w:rsidRPr="009762F0">
        <w:t>bisexual,</w:t>
      </w:r>
      <w:r w:rsidR="00C950FF">
        <w:t xml:space="preserve"> </w:t>
      </w:r>
      <w:r w:rsidRPr="009762F0">
        <w:t>transgender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intersex</w:t>
      </w:r>
      <w:r w:rsidR="00C950FF">
        <w:t xml:space="preserve"> </w:t>
      </w:r>
      <w:r w:rsidRPr="009762F0">
        <w:t>persons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HIV-positive</w:t>
      </w:r>
      <w:r w:rsidR="00C950FF">
        <w:t xml:space="preserve"> </w:t>
      </w:r>
      <w:r w:rsidRPr="009762F0">
        <w:t>people</w:t>
      </w:r>
      <w:r w:rsidR="00C950FF">
        <w:t xml:space="preserve"> </w:t>
      </w:r>
      <w:r w:rsidRPr="009762F0">
        <w:t>without</w:t>
      </w:r>
      <w:r w:rsidR="00C950FF">
        <w:t xml:space="preserve"> </w:t>
      </w:r>
      <w:r w:rsidRPr="009762F0">
        <w:t>discrimination.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report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article</w:t>
      </w:r>
      <w:r w:rsidR="00C950FF">
        <w:t xml:space="preserve"> </w:t>
      </w:r>
      <w:r w:rsidRPr="009762F0">
        <w:t>143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Criminal</w:t>
      </w:r>
      <w:r w:rsidR="00C950FF">
        <w:t xml:space="preserve"> </w:t>
      </w:r>
      <w:r w:rsidRPr="009762F0">
        <w:t>Code</w:t>
      </w:r>
      <w:r w:rsidR="00C950FF">
        <w:t xml:space="preserve"> </w:t>
      </w:r>
      <w:r w:rsidRPr="009762F0">
        <w:t>(on</w:t>
      </w:r>
      <w:r w:rsidR="00C950FF">
        <w:t xml:space="preserve"> </w:t>
      </w:r>
      <w:r w:rsidRPr="009762F0">
        <w:t>infection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venereal</w:t>
      </w:r>
      <w:r w:rsidR="00C950FF">
        <w:t xml:space="preserve"> </w:t>
      </w:r>
      <w:r w:rsidRPr="009762F0">
        <w:t>or</w:t>
      </w:r>
      <w:r w:rsidR="00C950FF">
        <w:t xml:space="preserve"> </w:t>
      </w:r>
      <w:r w:rsidRPr="009762F0">
        <w:t>incurable</w:t>
      </w:r>
      <w:r w:rsidR="00C950FF">
        <w:t xml:space="preserve"> </w:t>
      </w:r>
      <w:r w:rsidRPr="009762F0">
        <w:t>infectious</w:t>
      </w:r>
      <w:r w:rsidR="00C950FF">
        <w:t xml:space="preserve"> </w:t>
      </w:r>
      <w:r w:rsidRPr="009762F0">
        <w:t>disease)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HIV-positive</w:t>
      </w:r>
      <w:r w:rsidR="00C950FF">
        <w:t xml:space="preserve"> </w:t>
      </w:r>
      <w:r w:rsidRPr="009762F0">
        <w:t>people</w:t>
      </w:r>
      <w:r>
        <w:t>’</w:t>
      </w:r>
      <w:r w:rsidRPr="009762F0">
        <w:t>s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care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HIV-prevention</w:t>
      </w:r>
      <w:r w:rsidR="00C950FF">
        <w:t xml:space="preserve"> </w:t>
      </w:r>
      <w:r w:rsidRPr="009762F0">
        <w:t>services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health-care</w:t>
      </w:r>
      <w:r w:rsidR="00C950FF">
        <w:t xml:space="preserve"> </w:t>
      </w:r>
      <w:r w:rsidRPr="009762F0">
        <w:t>services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sex</w:t>
      </w:r>
      <w:r w:rsidR="00C950FF">
        <w:t xml:space="preserve"> </w:t>
      </w:r>
      <w:r w:rsidRPr="009762F0">
        <w:t>workers.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lastRenderedPageBreak/>
        <w:t>the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supplied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additional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any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health-care</w:t>
      </w:r>
      <w:r w:rsidR="00C950FF">
        <w:t xml:space="preserve"> </w:t>
      </w:r>
      <w:r w:rsidRPr="009762F0">
        <w:t>services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refugees,</w:t>
      </w:r>
      <w:r w:rsidR="00C950FF">
        <w:t xml:space="preserve"> </w:t>
      </w:r>
      <w:r w:rsidRPr="009762F0">
        <w:t>asylum</w:t>
      </w:r>
      <w:r w:rsidR="00C950FF">
        <w:t xml:space="preserve"> </w:t>
      </w:r>
      <w:r w:rsidRPr="009762F0">
        <w:t>seekers,</w:t>
      </w:r>
      <w:r w:rsidR="00C950FF">
        <w:t xml:space="preserve"> </w:t>
      </w:r>
      <w:r w:rsidRPr="009762F0">
        <w:t>returning</w:t>
      </w:r>
      <w:r w:rsidR="00C950FF">
        <w:t xml:space="preserve"> </w:t>
      </w:r>
      <w:r w:rsidRPr="009762F0">
        <w:t>migrants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members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minority</w:t>
      </w:r>
      <w:r w:rsidR="00C950FF">
        <w:t xml:space="preserve"> </w:t>
      </w:r>
      <w:r w:rsidRPr="009762F0">
        <w:t>groups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psychosocial</w:t>
      </w:r>
      <w:r w:rsidR="00C950FF">
        <w:t xml:space="preserve"> </w:t>
      </w:r>
      <w:r w:rsidRPr="009762F0">
        <w:t>support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communities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Batken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Leilek</w:t>
      </w:r>
      <w:r w:rsidR="00C950FF">
        <w:t xml:space="preserve"> </w:t>
      </w:r>
      <w:r w:rsidRPr="009762F0">
        <w:t>districts</w:t>
      </w:r>
      <w:r w:rsidR="00C950FF">
        <w:t xml:space="preserve"> </w:t>
      </w:r>
      <w:r w:rsidRPr="009762F0">
        <w:t>affected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border</w:t>
      </w:r>
      <w:r w:rsidR="00C950FF">
        <w:t xml:space="preserve"> </w:t>
      </w:r>
      <w:r w:rsidRPr="009762F0">
        <w:t>conflict.</w:t>
      </w:r>
    </w:p>
    <w:p w14:paraId="78027A40" w14:textId="04F298A2" w:rsidR="009762F0" w:rsidRPr="009762F0" w:rsidRDefault="009762F0" w:rsidP="009762F0">
      <w:pPr>
        <w:pStyle w:val="SingleTxtG"/>
        <w:rPr>
          <w:b/>
          <w:bCs/>
        </w:rPr>
      </w:pPr>
      <w:r w:rsidRPr="009762F0">
        <w:rPr>
          <w:bCs/>
        </w:rPr>
        <w:t>27.</w:t>
      </w:r>
      <w:r w:rsidRPr="009762F0">
        <w:rPr>
          <w:bCs/>
        </w:rPr>
        <w:tab/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rPr>
          <w:bCs/>
        </w:rPr>
        <w:t>decriminalize</w:t>
      </w:r>
      <w:r w:rsidR="00C950FF">
        <w:rPr>
          <w:bCs/>
        </w:rPr>
        <w:t xml:space="preserve"> </w:t>
      </w:r>
      <w:r w:rsidRPr="009762F0">
        <w:rPr>
          <w:bCs/>
        </w:rPr>
        <w:t>drug</w:t>
      </w:r>
      <w:r w:rsidR="00C950FF">
        <w:rPr>
          <w:bCs/>
        </w:rPr>
        <w:t xml:space="preserve"> </w:t>
      </w:r>
      <w:r w:rsidRPr="009762F0">
        <w:rPr>
          <w:bCs/>
        </w:rPr>
        <w:t>use</w:t>
      </w:r>
      <w:r w:rsidR="00C950FF">
        <w:rPr>
          <w:bCs/>
        </w:rPr>
        <w:t xml:space="preserve"> </w:t>
      </w:r>
      <w:r w:rsidRPr="009762F0">
        <w:rPr>
          <w:bCs/>
        </w:rPr>
        <w:t>and</w:t>
      </w:r>
      <w:r w:rsidR="00C950FF">
        <w:rPr>
          <w:bCs/>
        </w:rPr>
        <w:t xml:space="preserve"> </w:t>
      </w:r>
      <w:r w:rsidRPr="009762F0">
        <w:t>possession.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supplied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party,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budget</w:t>
      </w:r>
      <w:r w:rsidR="00C950FF">
        <w:t xml:space="preserve"> </w:t>
      </w:r>
      <w:r w:rsidRPr="009762F0">
        <w:t>allocated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harm</w:t>
      </w:r>
      <w:r w:rsidR="00C950FF">
        <w:t xml:space="preserve"> </w:t>
      </w:r>
      <w:r w:rsidRPr="009762F0">
        <w:t>reduction</w:t>
      </w:r>
      <w:r w:rsidR="00C950FF">
        <w:t xml:space="preserve"> </w:t>
      </w:r>
      <w:r w:rsidRPr="009762F0">
        <w:t>programmes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rPr>
          <w:bCs/>
        </w:rPr>
        <w:t>specialized</w:t>
      </w:r>
      <w:r w:rsidR="00C950FF">
        <w:rPr>
          <w:bCs/>
        </w:rPr>
        <w:t xml:space="preserve"> </w:t>
      </w:r>
      <w:r w:rsidRPr="009762F0">
        <w:rPr>
          <w:bCs/>
        </w:rPr>
        <w:t>health</w:t>
      </w:r>
      <w:r w:rsidR="00361640">
        <w:rPr>
          <w:bCs/>
        </w:rPr>
        <w:t>-</w:t>
      </w:r>
      <w:r w:rsidRPr="009762F0">
        <w:rPr>
          <w:bCs/>
        </w:rPr>
        <w:t>care</w:t>
      </w:r>
      <w:r w:rsidR="00C950FF">
        <w:rPr>
          <w:bCs/>
        </w:rPr>
        <w:t xml:space="preserve"> </w:t>
      </w:r>
      <w:r w:rsidRPr="009762F0">
        <w:rPr>
          <w:bCs/>
        </w:rPr>
        <w:t>services,</w:t>
      </w:r>
      <w:r w:rsidR="00C950FF">
        <w:rPr>
          <w:bCs/>
        </w:rPr>
        <w:t xml:space="preserve"> </w:t>
      </w:r>
      <w:r w:rsidRPr="009762F0">
        <w:rPr>
          <w:bCs/>
        </w:rPr>
        <w:t>psychological</w:t>
      </w:r>
      <w:r w:rsidR="00C950FF">
        <w:rPr>
          <w:bCs/>
        </w:rPr>
        <w:t xml:space="preserve"> </w:t>
      </w:r>
      <w:r w:rsidRPr="009762F0">
        <w:rPr>
          <w:bCs/>
        </w:rPr>
        <w:t>support</w:t>
      </w:r>
      <w:r w:rsidR="00C950FF">
        <w:rPr>
          <w:bCs/>
        </w:rPr>
        <w:t xml:space="preserve"> </w:t>
      </w:r>
      <w:r w:rsidRPr="009762F0">
        <w:rPr>
          <w:bCs/>
        </w:rPr>
        <w:t>and</w:t>
      </w:r>
      <w:r w:rsidR="00C950FF">
        <w:rPr>
          <w:bCs/>
        </w:rPr>
        <w:t xml:space="preserve"> </w:t>
      </w:r>
      <w:r w:rsidRPr="009762F0">
        <w:rPr>
          <w:bCs/>
        </w:rPr>
        <w:t>rehabilitation</w:t>
      </w:r>
      <w:r w:rsidR="00C950FF">
        <w:rPr>
          <w:bCs/>
        </w:rPr>
        <w:t xml:space="preserve"> </w:t>
      </w:r>
      <w:r w:rsidRPr="009762F0">
        <w:rPr>
          <w:bCs/>
        </w:rPr>
        <w:t>services</w:t>
      </w:r>
      <w:r w:rsidR="00C950FF">
        <w:rPr>
          <w:bCs/>
        </w:rPr>
        <w:t xml:space="preserve"> </w:t>
      </w:r>
      <w:r w:rsidRPr="009762F0">
        <w:rPr>
          <w:bCs/>
        </w:rPr>
        <w:t>to</w:t>
      </w:r>
      <w:r w:rsidR="00C950FF">
        <w:rPr>
          <w:bCs/>
        </w:rPr>
        <w:t xml:space="preserve"> </w:t>
      </w:r>
      <w:r w:rsidRPr="009762F0">
        <w:rPr>
          <w:bCs/>
        </w:rPr>
        <w:t>drug</w:t>
      </w:r>
      <w:r w:rsidR="00C950FF">
        <w:rPr>
          <w:bCs/>
        </w:rPr>
        <w:t xml:space="preserve"> </w:t>
      </w:r>
      <w:r w:rsidRPr="009762F0">
        <w:rPr>
          <w:bCs/>
        </w:rPr>
        <w:t>users</w:t>
      </w:r>
      <w:r w:rsidR="00C950FF">
        <w:rPr>
          <w:bCs/>
        </w:rPr>
        <w:t xml:space="preserve"> </w:t>
      </w:r>
      <w:r w:rsidRPr="009762F0">
        <w:rPr>
          <w:bCs/>
        </w:rPr>
        <w:t>and</w:t>
      </w:r>
      <w:r w:rsidR="00C950FF">
        <w:rPr>
          <w:bCs/>
        </w:rPr>
        <w:t xml:space="preserve"> </w:t>
      </w:r>
      <w:r w:rsidRPr="009762F0">
        <w:rPr>
          <w:bCs/>
        </w:rPr>
        <w:t>the</w:t>
      </w:r>
      <w:r w:rsidR="00C950FF">
        <w:rPr>
          <w:bCs/>
        </w:rPr>
        <w:t xml:space="preserve"> </w:t>
      </w:r>
      <w:r w:rsidRPr="009762F0">
        <w:rPr>
          <w:bCs/>
        </w:rPr>
        <w:t>engagement</w:t>
      </w:r>
      <w:r w:rsidR="00C950FF">
        <w:rPr>
          <w:bCs/>
        </w:rPr>
        <w:t xml:space="preserve"> </w:t>
      </w:r>
      <w:r w:rsidRPr="009762F0">
        <w:rPr>
          <w:bCs/>
        </w:rPr>
        <w:t>of</w:t>
      </w:r>
      <w:r w:rsidR="00C950FF">
        <w:rPr>
          <w:bCs/>
        </w:rPr>
        <w:t xml:space="preserve"> </w:t>
      </w:r>
      <w:r w:rsidRPr="009762F0">
        <w:t>civil</w:t>
      </w:r>
      <w:r w:rsidR="00C950FF">
        <w:t xml:space="preserve"> </w:t>
      </w:r>
      <w:r w:rsidRPr="009762F0">
        <w:t>society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this</w:t>
      </w:r>
      <w:r w:rsidR="00C950FF">
        <w:t xml:space="preserve"> </w:t>
      </w:r>
      <w:r w:rsidRPr="009762F0">
        <w:t>process.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reference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>
        <w:t>’</w:t>
      </w:r>
      <w:r w:rsidRPr="009762F0">
        <w:t>s</w:t>
      </w:r>
      <w:r w:rsidR="00C950FF">
        <w:t xml:space="preserve"> </w:t>
      </w:r>
      <w:r w:rsidRPr="009762F0">
        <w:t>previous</w:t>
      </w:r>
      <w:r w:rsidR="00C950FF">
        <w:t xml:space="preserve"> </w:t>
      </w:r>
      <w:r w:rsidRPr="009762F0">
        <w:t>concluding</w:t>
      </w:r>
      <w:r w:rsidR="00C950FF">
        <w:t xml:space="preserve"> </w:t>
      </w:r>
      <w:r w:rsidRPr="009762F0">
        <w:t>observations,</w:t>
      </w:r>
      <w:r w:rsidRPr="00C950FF">
        <w:rPr>
          <w:rStyle w:val="FootnoteReference"/>
        </w:rPr>
        <w:footnoteReference w:id="10"/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what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been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users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unhindered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methadone</w:t>
      </w:r>
      <w:r w:rsidR="00C950FF">
        <w:t xml:space="preserve"> </w:t>
      </w:r>
      <w:r w:rsidRPr="009762F0">
        <w:t>treatment</w:t>
      </w:r>
      <w:r w:rsidR="00C950FF">
        <w:t xml:space="preserve"> </w:t>
      </w:r>
      <w:r w:rsidRPr="009762F0">
        <w:t>programmes.</w:t>
      </w:r>
    </w:p>
    <w:p w14:paraId="2E417F59" w14:textId="77777777" w:rsidR="00C950FF" w:rsidRDefault="009762F0" w:rsidP="009762F0">
      <w:pPr>
        <w:pStyle w:val="SingleTxtG"/>
      </w:pPr>
      <w:r w:rsidRPr="009762F0">
        <w:t>28.</w:t>
      </w:r>
      <w:r w:rsidRPr="009762F0">
        <w:tab/>
        <w:t>Please</w:t>
      </w:r>
      <w:r w:rsidR="00C950FF">
        <w:t xml:space="preserve"> </w:t>
      </w:r>
      <w:r w:rsidRPr="009762F0">
        <w:t>inform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Committee</w:t>
      </w:r>
      <w:r w:rsidR="00C950FF">
        <w:t xml:space="preserve"> </w:t>
      </w:r>
      <w:r w:rsidRPr="009762F0">
        <w:t>about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laws,</w:t>
      </w:r>
      <w:r w:rsidR="00C950FF">
        <w:t xml:space="preserve"> </w:t>
      </w:r>
      <w:r w:rsidRPr="009762F0">
        <w:t>policies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programmes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address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adverse</w:t>
      </w:r>
      <w:r w:rsidR="00C950FF">
        <w:t xml:space="preserve"> </w:t>
      </w:r>
      <w:r w:rsidRPr="009762F0">
        <w:t>effects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health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environment</w:t>
      </w:r>
      <w:r w:rsidR="00C950FF">
        <w:t xml:space="preserve"> </w:t>
      </w:r>
      <w:r w:rsidRPr="009762F0">
        <w:t>caused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high</w:t>
      </w:r>
      <w:r w:rsidR="00C950FF">
        <w:t xml:space="preserve"> </w:t>
      </w:r>
      <w:r w:rsidRPr="009762F0">
        <w:t>level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industrial</w:t>
      </w:r>
      <w:r w:rsidR="00C950FF">
        <w:t xml:space="preserve"> </w:t>
      </w:r>
      <w:r w:rsidRPr="009762F0">
        <w:t>pollution.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taken:</w:t>
      </w:r>
    </w:p>
    <w:p w14:paraId="42D57CF1" w14:textId="77777777" w:rsidR="00C950FF" w:rsidRDefault="009762F0" w:rsidP="009762F0">
      <w:pPr>
        <w:pStyle w:val="SingleTxtG"/>
      </w:pPr>
      <w:r>
        <w:tab/>
      </w:r>
      <w:r w:rsidRPr="009762F0">
        <w:t>(a)</w:t>
      </w:r>
      <w:r w:rsidRPr="009762F0">
        <w:tab/>
        <w:t>To</w:t>
      </w:r>
      <w:r w:rsidR="00C950FF">
        <w:t xml:space="preserve"> </w:t>
      </w:r>
      <w:r w:rsidRPr="009762F0">
        <w:t>strengthen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collection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up-to-date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accurate</w:t>
      </w:r>
      <w:r w:rsidR="00C950FF">
        <w:t xml:space="preserve"> </w:t>
      </w:r>
      <w:r w:rsidRPr="009762F0">
        <w:t>environmental</w:t>
      </w:r>
      <w:r w:rsidR="00C950FF">
        <w:t xml:space="preserve"> </w:t>
      </w:r>
      <w:r w:rsidRPr="009762F0">
        <w:t>data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indicators;</w:t>
      </w:r>
    </w:p>
    <w:p w14:paraId="5BD67832" w14:textId="77777777" w:rsidR="00C950FF" w:rsidRDefault="009762F0" w:rsidP="009762F0">
      <w:pPr>
        <w:pStyle w:val="SingleTxtG"/>
      </w:pPr>
      <w:r>
        <w:tab/>
      </w:r>
      <w:r w:rsidRPr="009762F0">
        <w:t>(b)</w:t>
      </w:r>
      <w:r w:rsidRPr="009762F0">
        <w:tab/>
        <w:t>To</w:t>
      </w:r>
      <w:r w:rsidR="00C950FF">
        <w:t xml:space="preserve"> </w:t>
      </w:r>
      <w:r w:rsidRPr="009762F0">
        <w:t>develop</w:t>
      </w:r>
      <w:r w:rsidR="00C950FF">
        <w:t xml:space="preserve"> </w:t>
      </w:r>
      <w:r w:rsidRPr="009762F0">
        <w:t>a</w:t>
      </w:r>
      <w:r w:rsidR="00C950FF">
        <w:t xml:space="preserve"> </w:t>
      </w:r>
      <w:r w:rsidRPr="009762F0">
        <w:t>comprehensive</w:t>
      </w:r>
      <w:r w:rsidR="00C950FF">
        <w:t xml:space="preserve"> </w:t>
      </w:r>
      <w:r w:rsidRPr="009762F0">
        <w:t>environmental</w:t>
      </w:r>
      <w:r w:rsidR="00C950FF">
        <w:t xml:space="preserve"> </w:t>
      </w:r>
      <w:r w:rsidRPr="009762F0">
        <w:t>policy;</w:t>
      </w:r>
    </w:p>
    <w:p w14:paraId="728570A0" w14:textId="77777777" w:rsidR="00C950FF" w:rsidRDefault="009762F0" w:rsidP="009762F0">
      <w:pPr>
        <w:pStyle w:val="SingleTxtG"/>
      </w:pPr>
      <w:r>
        <w:tab/>
      </w:r>
      <w:r w:rsidRPr="009762F0">
        <w:t>(c)</w:t>
      </w:r>
      <w:r w:rsidRPr="009762F0">
        <w:tab/>
        <w:t>To</w:t>
      </w:r>
      <w:r w:rsidR="00C950FF">
        <w:t xml:space="preserve"> </w:t>
      </w:r>
      <w:r w:rsidRPr="009762F0">
        <w:t>address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increase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air</w:t>
      </w:r>
      <w:r w:rsidR="00C950FF">
        <w:t xml:space="preserve"> </w:t>
      </w:r>
      <w:r w:rsidRPr="009762F0">
        <w:t>pollution</w:t>
      </w:r>
      <w:r w:rsidR="00C950FF">
        <w:t xml:space="preserve"> </w:t>
      </w:r>
      <w:r w:rsidRPr="009762F0">
        <w:t>emissions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associated</w:t>
      </w:r>
      <w:r w:rsidR="00C950FF">
        <w:t xml:space="preserve"> </w:t>
      </w:r>
      <w:r w:rsidRPr="009762F0">
        <w:t>impacts;</w:t>
      </w:r>
    </w:p>
    <w:p w14:paraId="707B6878" w14:textId="77777777" w:rsidR="00C950FF" w:rsidRDefault="009762F0" w:rsidP="009762F0">
      <w:pPr>
        <w:pStyle w:val="SingleTxtG"/>
      </w:pPr>
      <w:r>
        <w:tab/>
      </w:r>
      <w:r w:rsidRPr="009762F0">
        <w:t>(d)</w:t>
      </w:r>
      <w:r w:rsidRPr="009762F0">
        <w:tab/>
        <w:t>To</w:t>
      </w:r>
      <w:r w:rsidR="00C950FF">
        <w:t xml:space="preserve"> </w:t>
      </w:r>
      <w:r w:rsidRPr="009762F0">
        <w:t>assess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projects</w:t>
      </w:r>
      <w:r w:rsidR="00C950FF">
        <w:t xml:space="preserve"> </w:t>
      </w:r>
      <w:r w:rsidRPr="009762F0">
        <w:t>implemented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address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effects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uranium</w:t>
      </w:r>
      <w:r w:rsidR="00C950FF">
        <w:t xml:space="preserve"> </w:t>
      </w:r>
      <w:r w:rsidRPr="009762F0">
        <w:t>mining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milling</w:t>
      </w:r>
      <w:r w:rsidR="00C950FF">
        <w:t xml:space="preserve"> </w:t>
      </w:r>
      <w:r w:rsidRPr="009762F0">
        <w:t>tailings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Mailuu-Suu</w:t>
      </w:r>
      <w:r w:rsidR="00C950FF">
        <w:t xml:space="preserve"> </w:t>
      </w:r>
      <w:r w:rsidRPr="009762F0">
        <w:t>district.</w:t>
      </w:r>
    </w:p>
    <w:p w14:paraId="617CEEF6" w14:textId="043E98DF" w:rsidR="009762F0" w:rsidRPr="009762F0" w:rsidRDefault="009762F0" w:rsidP="009762F0">
      <w:pPr>
        <w:pStyle w:val="H23G"/>
      </w:pPr>
      <w:r>
        <w:tab/>
      </w:r>
      <w:r>
        <w:tab/>
      </w:r>
      <w:r w:rsidRPr="009762F0">
        <w:t>Right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education</w:t>
      </w:r>
      <w:r w:rsidR="00C950FF">
        <w:t xml:space="preserve"> </w:t>
      </w:r>
      <w:r w:rsidRPr="009762F0">
        <w:t>(arts.</w:t>
      </w:r>
      <w:r w:rsidR="00C950FF">
        <w:t xml:space="preserve"> </w:t>
      </w:r>
      <w:r w:rsidRPr="009762F0">
        <w:t>13–14)</w:t>
      </w:r>
    </w:p>
    <w:p w14:paraId="0FCC03EE" w14:textId="77777777" w:rsidR="00C950FF" w:rsidRDefault="009762F0" w:rsidP="009762F0">
      <w:pPr>
        <w:pStyle w:val="SingleTxtG"/>
      </w:pPr>
      <w:r w:rsidRPr="009762F0">
        <w:t>29.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steps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increase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proportion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budget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is</w:t>
      </w:r>
      <w:r w:rsidR="00C950FF">
        <w:t xml:space="preserve"> </w:t>
      </w:r>
      <w:r w:rsidRPr="009762F0">
        <w:t>allocated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education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planned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improve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quality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education.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programme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development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inclusive</w:t>
      </w:r>
      <w:r w:rsidR="00C950FF">
        <w:t xml:space="preserve"> </w:t>
      </w:r>
      <w:r w:rsidRPr="009762F0">
        <w:t>education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period</w:t>
      </w:r>
      <w:r w:rsidR="00C950FF">
        <w:t xml:space="preserve"> </w:t>
      </w:r>
      <w:r w:rsidRPr="009762F0">
        <w:t>2019–2023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equal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education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all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without</w:t>
      </w:r>
      <w:r w:rsidR="00C950FF">
        <w:t xml:space="preserve"> </w:t>
      </w:r>
      <w:r w:rsidRPr="009762F0">
        <w:t>discrimination,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with</w:t>
      </w:r>
      <w:r w:rsidR="00C950FF">
        <w:t xml:space="preserve"> </w:t>
      </w:r>
      <w:r w:rsidRPr="009762F0">
        <w:t>disabilities,</w:t>
      </w:r>
      <w:r w:rsidR="00C950FF">
        <w:t xml:space="preserve"> </w:t>
      </w:r>
      <w:r w:rsidRPr="009762F0">
        <w:t>refugee</w:t>
      </w:r>
      <w:r w:rsidR="00C950FF">
        <w:t xml:space="preserve"> </w:t>
      </w:r>
      <w:r w:rsidRPr="009762F0">
        <w:t>children,</w:t>
      </w:r>
      <w:r w:rsidR="00C950FF">
        <w:t xml:space="preserve"> </w:t>
      </w:r>
      <w:r w:rsidRPr="009762F0">
        <w:rPr>
          <w:rFonts w:ascii="Times" w:hAnsi="Times" w:cs="Arial"/>
        </w:rPr>
        <w:t>stateless</w:t>
      </w:r>
      <w:r w:rsidR="00C950FF">
        <w:rPr>
          <w:rFonts w:ascii="Times" w:hAnsi="Times" w:cs="Arial"/>
        </w:rPr>
        <w:t xml:space="preserve"> </w:t>
      </w:r>
      <w:r w:rsidRPr="009762F0">
        <w:rPr>
          <w:rFonts w:ascii="Times" w:hAnsi="Times" w:cs="Arial"/>
        </w:rPr>
        <w:t>children,</w:t>
      </w:r>
      <w:r w:rsidR="00C950FF">
        <w:t xml:space="preserve"> </w:t>
      </w:r>
      <w:r w:rsidRPr="009762F0">
        <w:t>asylum-seeking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who</w:t>
      </w:r>
      <w:r w:rsidR="00C950FF">
        <w:t xml:space="preserve"> </w:t>
      </w:r>
      <w:r w:rsidRPr="009762F0">
        <w:t>are</w:t>
      </w:r>
      <w:r w:rsidR="00C950FF">
        <w:t xml:space="preserve"> </w:t>
      </w:r>
      <w:r w:rsidRPr="009762F0">
        <w:t>members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minority</w:t>
      </w:r>
      <w:r w:rsidR="00C950FF">
        <w:t xml:space="preserve"> </w:t>
      </w:r>
      <w:r w:rsidRPr="009762F0">
        <w:t>groups.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quality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education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strategies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transition</w:t>
      </w:r>
      <w:r w:rsidR="00C950FF">
        <w:t xml:space="preserve"> </w:t>
      </w:r>
      <w:r w:rsidRPr="009762F0">
        <w:t>from</w:t>
      </w:r>
      <w:r w:rsidR="00C950FF">
        <w:t xml:space="preserve"> </w:t>
      </w:r>
      <w:r w:rsidRPr="009762F0">
        <w:t>in-person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remote</w:t>
      </w:r>
      <w:r w:rsidR="00C950FF">
        <w:t xml:space="preserve"> </w:t>
      </w:r>
      <w:r w:rsidRPr="009762F0">
        <w:t>learning</w:t>
      </w:r>
      <w:r w:rsidR="00C950FF">
        <w:t xml:space="preserve"> </w:t>
      </w:r>
      <w:r w:rsidRPr="009762F0">
        <w:t>during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COVID-19</w:t>
      </w:r>
      <w:r w:rsidR="00C950FF">
        <w:t xml:space="preserve"> </w:t>
      </w:r>
      <w:r w:rsidRPr="009762F0">
        <w:t>pandemic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envisaged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ensure</w:t>
      </w:r>
      <w:r w:rsidR="00C950FF">
        <w:t xml:space="preserve"> </w:t>
      </w:r>
      <w:r w:rsidRPr="009762F0">
        <w:t>that</w:t>
      </w:r>
      <w:r w:rsidR="00C950FF">
        <w:t xml:space="preserve"> </w:t>
      </w:r>
      <w:r w:rsidRPr="009762F0">
        <w:t>children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remote</w:t>
      </w:r>
      <w:r w:rsidR="00C950FF">
        <w:t xml:space="preserve"> </w:t>
      </w:r>
      <w:r w:rsidRPr="009762F0">
        <w:t>areas,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areas</w:t>
      </w:r>
      <w:r w:rsidR="00C950FF">
        <w:t xml:space="preserve"> </w:t>
      </w:r>
      <w:r w:rsidRPr="009762F0">
        <w:t>affected</w:t>
      </w:r>
      <w:r w:rsidR="00C950FF">
        <w:t xml:space="preserve"> </w:t>
      </w:r>
      <w:r w:rsidRPr="009762F0">
        <w:t>by</w:t>
      </w:r>
      <w:r w:rsidR="00C950FF">
        <w:t xml:space="preserve"> </w:t>
      </w:r>
      <w:r w:rsidRPr="009762F0">
        <w:t>conflict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households</w:t>
      </w:r>
      <w:r w:rsidR="00C950FF">
        <w:t xml:space="preserve"> </w:t>
      </w:r>
      <w:r w:rsidRPr="009762F0">
        <w:t>living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poverty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access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education.</w:t>
      </w:r>
    </w:p>
    <w:p w14:paraId="6E48F216" w14:textId="77777777" w:rsidR="00C950FF" w:rsidRDefault="009762F0" w:rsidP="009762F0">
      <w:pPr>
        <w:pStyle w:val="H23G"/>
      </w:pPr>
      <w:r>
        <w:tab/>
      </w:r>
      <w:r>
        <w:tab/>
      </w:r>
      <w:r w:rsidRPr="009762F0">
        <w:t>Cultural</w:t>
      </w:r>
      <w:r w:rsidR="00C950FF">
        <w:t xml:space="preserve"> </w:t>
      </w:r>
      <w:r w:rsidRPr="009762F0">
        <w:t>rights</w:t>
      </w:r>
      <w:r w:rsidR="00C950FF">
        <w:t xml:space="preserve"> </w:t>
      </w:r>
      <w:r w:rsidRPr="009762F0">
        <w:t>(art.</w:t>
      </w:r>
      <w:r w:rsidR="00C950FF">
        <w:t xml:space="preserve"> </w:t>
      </w:r>
      <w:r w:rsidRPr="009762F0">
        <w:t>15)</w:t>
      </w:r>
    </w:p>
    <w:p w14:paraId="1DBE35CD" w14:textId="20BF8473" w:rsidR="009762F0" w:rsidRPr="009762F0" w:rsidRDefault="009762F0" w:rsidP="009762F0">
      <w:pPr>
        <w:pStyle w:val="SingleTxtG"/>
      </w:pPr>
      <w:r w:rsidRPr="009762F0">
        <w:t>30.</w:t>
      </w:r>
      <w:r w:rsidRPr="009762F0">
        <w:tab/>
        <w:t>Please</w:t>
      </w:r>
      <w:r w:rsidR="00C950FF">
        <w:t xml:space="preserve"> </w:t>
      </w:r>
      <w:r w:rsidRPr="009762F0">
        <w:t>provide</w:t>
      </w:r>
      <w:r w:rsidR="00C950FF">
        <w:t xml:space="preserve"> </w:t>
      </w:r>
      <w:r w:rsidRPr="009762F0">
        <w:t>information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implementation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impact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programme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introduce</w:t>
      </w:r>
      <w:r w:rsidR="00C950FF">
        <w:t xml:space="preserve"> </w:t>
      </w:r>
      <w:r w:rsidRPr="009762F0">
        <w:t>multilingual</w:t>
      </w:r>
      <w:r w:rsidR="00C950FF">
        <w:t xml:space="preserve"> </w:t>
      </w:r>
      <w:r w:rsidRPr="009762F0">
        <w:t>education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period</w:t>
      </w:r>
      <w:r w:rsidR="00C950FF">
        <w:t xml:space="preserve"> </w:t>
      </w:r>
      <w:r w:rsidRPr="009762F0">
        <w:t>2017–2030,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budget</w:t>
      </w:r>
      <w:r w:rsidR="00C950FF">
        <w:t xml:space="preserve"> </w:t>
      </w:r>
      <w:r w:rsidRPr="009762F0">
        <w:t>allocated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taken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promote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use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minority</w:t>
      </w:r>
      <w:r w:rsidR="00C950FF">
        <w:t xml:space="preserve"> </w:t>
      </w:r>
      <w:r w:rsidRPr="009762F0">
        <w:t>languages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media,</w:t>
      </w:r>
      <w:r w:rsidR="00C950FF">
        <w:t xml:space="preserve"> </w:t>
      </w:r>
      <w:r w:rsidRPr="009762F0">
        <w:t>cultural</w:t>
      </w:r>
      <w:r w:rsidR="00C950FF">
        <w:t xml:space="preserve"> </w:t>
      </w:r>
      <w:r w:rsidRPr="009762F0">
        <w:t>life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education,</w:t>
      </w:r>
      <w:r w:rsidR="00C950FF">
        <w:t xml:space="preserve"> </w:t>
      </w:r>
      <w:r w:rsidRPr="009762F0">
        <w:t>including</w:t>
      </w:r>
      <w:r w:rsidR="00C950FF">
        <w:t xml:space="preserve"> </w:t>
      </w:r>
      <w:r w:rsidRPr="009762F0">
        <w:t>vocational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university</w:t>
      </w:r>
      <w:r w:rsidR="00C950FF">
        <w:t xml:space="preserve"> </w:t>
      </w:r>
      <w:r w:rsidRPr="009762F0">
        <w:t>education.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status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adoption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draft</w:t>
      </w:r>
      <w:r w:rsidR="00C950FF">
        <w:t xml:space="preserve"> </w:t>
      </w:r>
      <w:r w:rsidRPr="009762F0">
        <w:t>law</w:t>
      </w:r>
      <w:r w:rsidR="00C950FF">
        <w:t xml:space="preserve"> </w:t>
      </w:r>
      <w:r w:rsidRPr="009762F0">
        <w:t>on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State</w:t>
      </w:r>
      <w:r w:rsidR="00C950FF">
        <w:t xml:space="preserve"> </w:t>
      </w:r>
      <w:r w:rsidRPr="009762F0">
        <w:t>language,</w:t>
      </w:r>
      <w:r w:rsidR="00C950FF">
        <w:t xml:space="preserve"> </w:t>
      </w:r>
      <w:r w:rsidRPr="009762F0">
        <w:t>which</w:t>
      </w:r>
      <w:r w:rsidR="00C950FF">
        <w:t xml:space="preserve"> </w:t>
      </w:r>
      <w:r w:rsidRPr="009762F0">
        <w:t>provides</w:t>
      </w:r>
      <w:r w:rsidR="00C950FF">
        <w:t xml:space="preserve"> </w:t>
      </w:r>
      <w:r w:rsidRPr="009762F0">
        <w:t>for</w:t>
      </w:r>
      <w:r w:rsidR="00C950FF">
        <w:t xml:space="preserve"> </w:t>
      </w:r>
      <w:r w:rsidRPr="009762F0">
        <w:t>Kyrgyz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be</w:t>
      </w:r>
      <w:r w:rsidR="00C950FF">
        <w:t xml:space="preserve"> </w:t>
      </w:r>
      <w:r w:rsidRPr="009762F0">
        <w:t>used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all</w:t>
      </w:r>
      <w:r w:rsidR="00C950FF">
        <w:t xml:space="preserve"> </w:t>
      </w:r>
      <w:r w:rsidRPr="009762F0">
        <w:t>spheres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public</w:t>
      </w:r>
      <w:r w:rsidR="00C950FF">
        <w:t xml:space="preserve"> </w:t>
      </w:r>
      <w:r w:rsidRPr="009762F0">
        <w:t>life.</w:t>
      </w:r>
      <w:r w:rsidR="00C950FF">
        <w:t xml:space="preserve"> </w:t>
      </w:r>
      <w:r w:rsidRPr="009762F0">
        <w:t>Please</w:t>
      </w:r>
      <w:r w:rsidR="00C950FF">
        <w:t xml:space="preserve"> </w:t>
      </w:r>
      <w:r w:rsidRPr="009762F0">
        <w:t>also</w:t>
      </w:r>
      <w:r w:rsidR="00C950FF">
        <w:t xml:space="preserve"> </w:t>
      </w:r>
      <w:r w:rsidRPr="009762F0">
        <w:t>indicate</w:t>
      </w:r>
      <w:r w:rsidR="00C950FF">
        <w:t xml:space="preserve"> </w:t>
      </w:r>
      <w:r w:rsidRPr="009762F0">
        <w:t>whether</w:t>
      </w:r>
      <w:r w:rsidR="00C950FF">
        <w:t xml:space="preserve"> </w:t>
      </w:r>
      <w:r w:rsidRPr="009762F0">
        <w:t>measures</w:t>
      </w:r>
      <w:r w:rsidR="00C950FF">
        <w:t xml:space="preserve"> </w:t>
      </w:r>
      <w:r w:rsidRPr="009762F0">
        <w:t>adopted</w:t>
      </w:r>
      <w:r w:rsidR="00C950FF">
        <w:t xml:space="preserve"> </w:t>
      </w:r>
      <w:r w:rsidRPr="009762F0">
        <w:t>to</w:t>
      </w:r>
      <w:r w:rsidR="00C950FF">
        <w:t xml:space="preserve"> </w:t>
      </w:r>
      <w:r w:rsidRPr="009762F0">
        <w:t>close</w:t>
      </w:r>
      <w:r w:rsidR="00C950FF">
        <w:t xml:space="preserve"> </w:t>
      </w:r>
      <w:r w:rsidRPr="009762F0">
        <w:t>the</w:t>
      </w:r>
      <w:r w:rsidR="00C950FF">
        <w:t xml:space="preserve"> </w:t>
      </w:r>
      <w:r w:rsidRPr="009762F0">
        <w:t>digital</w:t>
      </w:r>
      <w:r w:rsidR="00C950FF">
        <w:t xml:space="preserve"> </w:t>
      </w:r>
      <w:r w:rsidRPr="009762F0">
        <w:t>divide</w:t>
      </w:r>
      <w:r w:rsidR="00C950FF">
        <w:t xml:space="preserve"> </w:t>
      </w:r>
      <w:r w:rsidRPr="009762F0">
        <w:t>in</w:t>
      </w:r>
      <w:r w:rsidR="00C950FF">
        <w:t xml:space="preserve"> </w:t>
      </w:r>
      <w:r w:rsidRPr="009762F0">
        <w:t>terms</w:t>
      </w:r>
      <w:r w:rsidR="00C950FF">
        <w:t xml:space="preserve"> </w:t>
      </w:r>
      <w:r w:rsidRPr="009762F0">
        <w:t>of</w:t>
      </w:r>
      <w:r w:rsidR="00C950FF">
        <w:t xml:space="preserve"> </w:t>
      </w:r>
      <w:r w:rsidRPr="009762F0">
        <w:t>geography,</w:t>
      </w:r>
      <w:r w:rsidR="00C950FF">
        <w:t xml:space="preserve"> </w:t>
      </w:r>
      <w:r w:rsidRPr="009762F0">
        <w:t>gender</w:t>
      </w:r>
      <w:r w:rsidR="00C950FF">
        <w:t xml:space="preserve"> </w:t>
      </w:r>
      <w:r w:rsidRPr="009762F0">
        <w:t>and</w:t>
      </w:r>
      <w:r w:rsidR="00C950FF">
        <w:t xml:space="preserve"> </w:t>
      </w:r>
      <w:r w:rsidRPr="009762F0">
        <w:t>language</w:t>
      </w:r>
      <w:r w:rsidR="00C950FF">
        <w:t xml:space="preserve"> </w:t>
      </w:r>
      <w:r w:rsidRPr="009762F0">
        <w:t>have</w:t>
      </w:r>
      <w:r w:rsidR="00C950FF">
        <w:t xml:space="preserve"> </w:t>
      </w:r>
      <w:r w:rsidRPr="009762F0">
        <w:t>been</w:t>
      </w:r>
      <w:r w:rsidR="00C950FF">
        <w:t xml:space="preserve"> </w:t>
      </w:r>
      <w:r w:rsidRPr="009762F0">
        <w:t>effective.</w:t>
      </w:r>
    </w:p>
    <w:p w14:paraId="2522C334" w14:textId="77777777" w:rsidR="009762F0" w:rsidRPr="009762F0" w:rsidRDefault="009762F0" w:rsidP="009762F0">
      <w:pPr>
        <w:spacing w:before="240"/>
        <w:ind w:left="1134" w:right="1134"/>
        <w:jc w:val="center"/>
        <w:rPr>
          <w:u w:val="single"/>
        </w:rPr>
      </w:pPr>
      <w:r w:rsidRPr="009762F0">
        <w:rPr>
          <w:u w:val="single"/>
        </w:rPr>
        <w:tab/>
      </w:r>
      <w:r w:rsidRPr="009762F0">
        <w:rPr>
          <w:u w:val="single"/>
        </w:rPr>
        <w:tab/>
      </w:r>
      <w:r w:rsidRPr="009762F0">
        <w:rPr>
          <w:u w:val="single"/>
        </w:rPr>
        <w:tab/>
      </w:r>
      <w:r w:rsidRPr="009762F0">
        <w:rPr>
          <w:u w:val="single"/>
        </w:rPr>
        <w:tab/>
      </w:r>
    </w:p>
    <w:sectPr w:rsidR="009762F0" w:rsidRPr="009762F0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950F3" w14:textId="77777777" w:rsidR="001624E5" w:rsidRPr="00FB1744" w:rsidRDefault="001624E5" w:rsidP="00FB1744">
      <w:pPr>
        <w:pStyle w:val="Footer"/>
      </w:pPr>
    </w:p>
  </w:endnote>
  <w:endnote w:type="continuationSeparator" w:id="0">
    <w:p w14:paraId="14624DAE" w14:textId="77777777" w:rsidR="001624E5" w:rsidRPr="00FB1744" w:rsidRDefault="001624E5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AEDD9" w14:textId="0AEDB7BF" w:rsidR="009762F0" w:rsidRDefault="009762F0" w:rsidP="009762F0">
    <w:pPr>
      <w:pStyle w:val="Footer"/>
      <w:tabs>
        <w:tab w:val="right" w:pos="9638"/>
      </w:tabs>
    </w:pPr>
    <w:r w:rsidRPr="009762F0">
      <w:rPr>
        <w:b/>
        <w:bCs/>
        <w:sz w:val="18"/>
      </w:rPr>
      <w:fldChar w:fldCharType="begin"/>
    </w:r>
    <w:r w:rsidRPr="009762F0">
      <w:rPr>
        <w:b/>
        <w:bCs/>
        <w:sz w:val="18"/>
      </w:rPr>
      <w:instrText xml:space="preserve"> PAGE  \* MERGEFORMAT </w:instrText>
    </w:r>
    <w:r w:rsidRPr="009762F0">
      <w:rPr>
        <w:b/>
        <w:bCs/>
        <w:sz w:val="18"/>
      </w:rPr>
      <w:fldChar w:fldCharType="separate"/>
    </w:r>
    <w:r w:rsidRPr="009762F0">
      <w:rPr>
        <w:b/>
        <w:bCs/>
        <w:noProof/>
        <w:sz w:val="18"/>
      </w:rPr>
      <w:t>2</w:t>
    </w:r>
    <w:r w:rsidRPr="009762F0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66FB8" w14:textId="5CAEC3D2" w:rsidR="009762F0" w:rsidRDefault="009762F0" w:rsidP="009762F0">
    <w:pPr>
      <w:pStyle w:val="Footer"/>
      <w:tabs>
        <w:tab w:val="right" w:pos="9638"/>
      </w:tabs>
    </w:pPr>
    <w:r>
      <w:tab/>
    </w:r>
    <w:r w:rsidRPr="009762F0">
      <w:rPr>
        <w:b/>
        <w:bCs/>
        <w:sz w:val="18"/>
      </w:rPr>
      <w:fldChar w:fldCharType="begin"/>
    </w:r>
    <w:r w:rsidRPr="009762F0">
      <w:rPr>
        <w:b/>
        <w:bCs/>
        <w:sz w:val="18"/>
      </w:rPr>
      <w:instrText xml:space="preserve"> PAGE  \* MERGEFORMAT </w:instrText>
    </w:r>
    <w:r w:rsidRPr="009762F0">
      <w:rPr>
        <w:b/>
        <w:bCs/>
        <w:sz w:val="18"/>
      </w:rPr>
      <w:fldChar w:fldCharType="separate"/>
    </w:r>
    <w:r w:rsidRPr="009762F0">
      <w:rPr>
        <w:b/>
        <w:bCs/>
        <w:noProof/>
        <w:sz w:val="18"/>
      </w:rPr>
      <w:t>3</w:t>
    </w:r>
    <w:r w:rsidRPr="009762F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ED3EC" w14:textId="00F37808" w:rsidR="0061725E" w:rsidRDefault="0061725E" w:rsidP="0061725E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0EA271F3" wp14:editId="08FA2F41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506CDA" w14:textId="2E4162D7" w:rsidR="0061725E" w:rsidRPr="0061725E" w:rsidRDefault="0061725E" w:rsidP="0061725E">
    <w:pPr>
      <w:pStyle w:val="Footer"/>
      <w:ind w:right="1134"/>
      <w:rPr>
        <w:sz w:val="20"/>
      </w:rPr>
    </w:pPr>
    <w:r>
      <w:rPr>
        <w:sz w:val="20"/>
      </w:rPr>
      <w:t>GE.22-04923(E)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AFD7BCE" wp14:editId="1B0D5165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C6A54" w14:textId="77777777" w:rsidR="001624E5" w:rsidRPr="00FB1744" w:rsidRDefault="001624E5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70A71C58" w14:textId="77777777" w:rsidR="001624E5" w:rsidRPr="00FB1744" w:rsidRDefault="001624E5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7FCCF4DB" w14:textId="44417004" w:rsidR="009762F0" w:rsidRPr="0061725E" w:rsidRDefault="009762F0" w:rsidP="009762F0">
      <w:pPr>
        <w:pStyle w:val="FootnoteText"/>
        <w:rPr>
          <w:lang w:val="en-US"/>
        </w:rPr>
      </w:pPr>
      <w:r w:rsidRPr="00FE28CB">
        <w:rPr>
          <w:rStyle w:val="FootnoteReference"/>
        </w:rPr>
        <w:tab/>
      </w:r>
      <w:r w:rsidRPr="00FE28CB">
        <w:rPr>
          <w:rStyle w:val="FootnoteReference"/>
          <w:sz w:val="20"/>
          <w:vertAlign w:val="baseline"/>
        </w:rPr>
        <w:t>*</w:t>
      </w:r>
      <w:r w:rsidRPr="00FE28CB">
        <w:rPr>
          <w:rStyle w:val="FootnoteReference"/>
          <w:sz w:val="20"/>
          <w:vertAlign w:val="baseline"/>
        </w:rPr>
        <w:tab/>
      </w:r>
      <w:r w:rsidRPr="00FE28CB">
        <w:t>Adopted by the pre-sessional working group at its seventieth session (7–11 March 2022).</w:t>
      </w:r>
    </w:p>
  </w:footnote>
  <w:footnote w:id="2">
    <w:p w14:paraId="4FBB9831" w14:textId="2382BCD2" w:rsidR="009762F0" w:rsidRPr="00FE28CB" w:rsidRDefault="009762F0" w:rsidP="009762F0">
      <w:pPr>
        <w:pStyle w:val="FootnoteText"/>
        <w:rPr>
          <w:lang w:val="es-419"/>
        </w:rPr>
      </w:pPr>
      <w:r w:rsidRPr="00FE28CB"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ES"/>
        </w:rPr>
        <w:tab/>
      </w:r>
      <w:hyperlink r:id="rId1" w:history="1">
        <w:r w:rsidRPr="00FE28CB">
          <w:rPr>
            <w:rStyle w:val="Hyperlink"/>
            <w:lang w:val="es-ES"/>
          </w:rPr>
          <w:t>E/C.12/KGZ/CO/2-3</w:t>
        </w:r>
        <w:r w:rsidRPr="00065C93">
          <w:rPr>
            <w:rStyle w:val="Hyperlink"/>
            <w:color w:val="auto"/>
            <w:lang w:val="es-ES"/>
          </w:rPr>
          <w:t>,</w:t>
        </w:r>
      </w:hyperlink>
      <w:r w:rsidRPr="00FE28CB">
        <w:rPr>
          <w:lang w:val="es-ES"/>
        </w:rPr>
        <w:t xml:space="preserve"> para. </w:t>
      </w:r>
      <w:r w:rsidRPr="00FE28CB">
        <w:rPr>
          <w:lang w:val="es-419"/>
        </w:rPr>
        <w:t>5.</w:t>
      </w:r>
    </w:p>
  </w:footnote>
  <w:footnote w:id="3">
    <w:p w14:paraId="6ACA8091" w14:textId="77777777" w:rsidR="009762F0" w:rsidRPr="00FE28CB" w:rsidRDefault="009762F0" w:rsidP="009762F0">
      <w:pPr>
        <w:pStyle w:val="FootnoteText"/>
        <w:rPr>
          <w:lang w:val="es-419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419"/>
        </w:rPr>
        <w:tab/>
        <w:t>Ibid., para. 9.</w:t>
      </w:r>
    </w:p>
  </w:footnote>
  <w:footnote w:id="4">
    <w:p w14:paraId="75B322AC" w14:textId="77777777" w:rsidR="009762F0" w:rsidRPr="00FE28CB" w:rsidRDefault="009762F0" w:rsidP="009762F0">
      <w:pPr>
        <w:pStyle w:val="FootnoteText"/>
        <w:rPr>
          <w:lang w:val="es-419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419"/>
        </w:rPr>
        <w:tab/>
        <w:t>Ibid., para. 10.</w:t>
      </w:r>
    </w:p>
  </w:footnote>
  <w:footnote w:id="5">
    <w:p w14:paraId="7446252E" w14:textId="77777777" w:rsidR="009762F0" w:rsidRPr="00FE28CB" w:rsidRDefault="009762F0" w:rsidP="009762F0">
      <w:pPr>
        <w:pStyle w:val="FootnoteText"/>
        <w:rPr>
          <w:lang w:val="es-419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419"/>
        </w:rPr>
        <w:tab/>
        <w:t>Ibid., para. 11.</w:t>
      </w:r>
    </w:p>
  </w:footnote>
  <w:footnote w:id="6">
    <w:p w14:paraId="420D49ED" w14:textId="77777777" w:rsidR="009762F0" w:rsidRPr="00FE28CB" w:rsidRDefault="009762F0" w:rsidP="009762F0">
      <w:pPr>
        <w:pStyle w:val="FootnoteText"/>
        <w:rPr>
          <w:lang w:val="es-419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419"/>
        </w:rPr>
        <w:tab/>
        <w:t>Ibid., para. 13.</w:t>
      </w:r>
    </w:p>
  </w:footnote>
  <w:footnote w:id="7">
    <w:p w14:paraId="12D9D873" w14:textId="77777777" w:rsidR="009762F0" w:rsidRPr="00FE28CB" w:rsidRDefault="009762F0" w:rsidP="009762F0">
      <w:pPr>
        <w:pStyle w:val="FootnoteText"/>
        <w:rPr>
          <w:lang w:val="es-419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419"/>
        </w:rPr>
        <w:tab/>
        <w:t>Ibid., para. 15.</w:t>
      </w:r>
    </w:p>
  </w:footnote>
  <w:footnote w:id="8">
    <w:p w14:paraId="4A5174F7" w14:textId="77777777" w:rsidR="009762F0" w:rsidRPr="00FE28CB" w:rsidRDefault="009762F0" w:rsidP="009762F0">
      <w:pPr>
        <w:pStyle w:val="FootnoteText"/>
        <w:rPr>
          <w:lang w:val="es-419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419"/>
        </w:rPr>
        <w:tab/>
        <w:t>Ibid., para. 19.</w:t>
      </w:r>
    </w:p>
  </w:footnote>
  <w:footnote w:id="9">
    <w:p w14:paraId="3201029F" w14:textId="77777777" w:rsidR="009762F0" w:rsidRPr="00FE28CB" w:rsidRDefault="009762F0" w:rsidP="009762F0">
      <w:pPr>
        <w:pStyle w:val="FootnoteText"/>
        <w:rPr>
          <w:lang w:val="es-419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61725E">
        <w:rPr>
          <w:rStyle w:val="FootnoteReference"/>
          <w:lang w:val="es-ES"/>
        </w:rPr>
        <w:t xml:space="preserve"> </w:t>
      </w:r>
      <w:r w:rsidRPr="00FE28CB">
        <w:rPr>
          <w:lang w:val="es-419"/>
        </w:rPr>
        <w:tab/>
        <w:t>Ibid., para. 22 (a).</w:t>
      </w:r>
    </w:p>
  </w:footnote>
  <w:footnote w:id="10">
    <w:p w14:paraId="6BCE4DE6" w14:textId="77777777" w:rsidR="009762F0" w:rsidRPr="00FE28CB" w:rsidRDefault="009762F0" w:rsidP="009762F0">
      <w:pPr>
        <w:pStyle w:val="FootnoteText"/>
        <w:rPr>
          <w:lang w:val="en-US"/>
        </w:rPr>
      </w:pPr>
      <w:r w:rsidRPr="00FE28CB">
        <w:rPr>
          <w:lang w:val="es-419"/>
        </w:rPr>
        <w:tab/>
      </w:r>
      <w:r w:rsidRPr="00FE28CB">
        <w:rPr>
          <w:rStyle w:val="FootnoteReference"/>
        </w:rPr>
        <w:footnoteRef/>
      </w:r>
      <w:r w:rsidRPr="00FE28CB">
        <w:rPr>
          <w:rStyle w:val="FootnoteReference"/>
        </w:rPr>
        <w:t xml:space="preserve"> </w:t>
      </w:r>
      <w:r w:rsidRPr="00FE28CB">
        <w:rPr>
          <w:lang w:val="es-419"/>
        </w:rPr>
        <w:tab/>
        <w:t xml:space="preserve">Ibid., para. </w:t>
      </w:r>
      <w:r w:rsidRPr="00FE28CB">
        <w:rPr>
          <w:lang w:val="en-US"/>
        </w:rPr>
        <w:t>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B747B" w14:textId="77777777" w:rsidR="009762F0" w:rsidRDefault="009762F0" w:rsidP="009762F0">
    <w:pPr>
      <w:pStyle w:val="Header"/>
    </w:pPr>
    <w:r>
      <w:t>E/C.12/KGZ/Q/4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0CA3F" w14:textId="77777777" w:rsidR="009762F0" w:rsidRDefault="009762F0" w:rsidP="009762F0">
    <w:pPr>
      <w:pStyle w:val="Header"/>
      <w:jc w:val="right"/>
    </w:pPr>
    <w:r>
      <w:t>E/C.12/KGZ/Q/4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EE4E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9CC9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76C24F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C6242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66B8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8A461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5EE7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DD24B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C092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66431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14"/>
  </w:num>
  <w:num w:numId="5">
    <w:abstractNumId w:val="15"/>
  </w:num>
  <w:num w:numId="6">
    <w:abstractNumId w:val="16"/>
  </w:num>
  <w:num w:numId="7">
    <w:abstractNumId w:val="1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1NjcxNzAwMzKwNDFU0lEKTi0uzszPAykwrAUArDjlOiwAAAA="/>
  </w:docVars>
  <w:rsids>
    <w:rsidRoot w:val="001624E5"/>
    <w:rsid w:val="00046E92"/>
    <w:rsid w:val="00065C93"/>
    <w:rsid w:val="000C4C36"/>
    <w:rsid w:val="000D1B89"/>
    <w:rsid w:val="000F6E29"/>
    <w:rsid w:val="001170DC"/>
    <w:rsid w:val="001624E5"/>
    <w:rsid w:val="001D7220"/>
    <w:rsid w:val="00247E2C"/>
    <w:rsid w:val="002D6C53"/>
    <w:rsid w:val="002F5595"/>
    <w:rsid w:val="00334F6A"/>
    <w:rsid w:val="00342AC8"/>
    <w:rsid w:val="00361640"/>
    <w:rsid w:val="003B4550"/>
    <w:rsid w:val="0043448D"/>
    <w:rsid w:val="00461253"/>
    <w:rsid w:val="004C4A78"/>
    <w:rsid w:val="005042C2"/>
    <w:rsid w:val="00506C12"/>
    <w:rsid w:val="0056599A"/>
    <w:rsid w:val="00585AE1"/>
    <w:rsid w:val="00587690"/>
    <w:rsid w:val="005B7E69"/>
    <w:rsid w:val="0061725E"/>
    <w:rsid w:val="00671529"/>
    <w:rsid w:val="006A5598"/>
    <w:rsid w:val="00717266"/>
    <w:rsid w:val="007268F9"/>
    <w:rsid w:val="007C52B0"/>
    <w:rsid w:val="00864D91"/>
    <w:rsid w:val="00873CF2"/>
    <w:rsid w:val="00894201"/>
    <w:rsid w:val="009411B4"/>
    <w:rsid w:val="009762F0"/>
    <w:rsid w:val="009D0139"/>
    <w:rsid w:val="009F5CDC"/>
    <w:rsid w:val="00A429CD"/>
    <w:rsid w:val="00A775CF"/>
    <w:rsid w:val="00AB3C7E"/>
    <w:rsid w:val="00B06045"/>
    <w:rsid w:val="00BC2491"/>
    <w:rsid w:val="00C35A27"/>
    <w:rsid w:val="00C448F7"/>
    <w:rsid w:val="00C950FF"/>
    <w:rsid w:val="00E02C2B"/>
    <w:rsid w:val="00E665C4"/>
    <w:rsid w:val="00E929D6"/>
    <w:rsid w:val="00ED6C48"/>
    <w:rsid w:val="00EF76C5"/>
    <w:rsid w:val="00F65F5D"/>
    <w:rsid w:val="00F86A3A"/>
    <w:rsid w:val="00FB1744"/>
    <w:rsid w:val="00FC04AB"/>
    <w:rsid w:val="00FE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477BC45C"/>
  <w15:docId w15:val="{E57D5BD9-3758-49A0-8B0D-F283E540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8CB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EF76C5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EF76C5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E28CB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E28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28CB"/>
    <w:rPr>
      <w:color w:val="0000FF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942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420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4201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2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201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en/E/C.12/KGZ/CO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B45D5-B923-4B30-B681-C387A64BF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6</Pages>
  <Words>3203</Words>
  <Characters>18138</Characters>
  <Application>Microsoft Office Word</Application>
  <DocSecurity>0</DocSecurity>
  <Lines>279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E/C.12/KGZ/Q/4</vt:lpstr>
    </vt:vector>
  </TitlesOfParts>
  <Company>DCM</Company>
  <LinksUpToDate>false</LinksUpToDate>
  <CharactersWithSpaces>21316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E/C.12/KGZ/Q/4</dc:title>
  <dc:subject>2204923</dc:subject>
  <dc:creator>Brigoli</dc:creator>
  <cp:keywords/>
  <dc:description/>
  <cp:lastModifiedBy>Edna Kay</cp:lastModifiedBy>
  <cp:revision>2</cp:revision>
  <dcterms:created xsi:type="dcterms:W3CDTF">2022-04-04T12:47:00Z</dcterms:created>
  <dcterms:modified xsi:type="dcterms:W3CDTF">2022-04-04T12:47:00Z</dcterms:modified>
</cp:coreProperties>
</file>