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6F0959" w14:paraId="11244DEE" w14:textId="77777777" w:rsidTr="005031E6">
        <w:trPr>
          <w:cantSplit/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89127E" w14:textId="77777777" w:rsidR="006F0959" w:rsidRPr="00993137" w:rsidRDefault="006F0959" w:rsidP="005031E6">
            <w:pPr>
              <w:spacing w:after="80" w:line="340" w:lineRule="exact"/>
              <w:rPr>
                <w:lang w:val="es-ES"/>
              </w:rPr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0972E76" w14:textId="22735AAE" w:rsidR="006F0959" w:rsidRDefault="006F0959" w:rsidP="005031E6">
            <w:pPr>
              <w:spacing w:after="80" w:line="3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United</w:t>
            </w:r>
            <w:r w:rsidR="00A8486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2DE31AB" w14:textId="31EEAA7A" w:rsidR="006F0959" w:rsidRDefault="00A4271C" w:rsidP="005031E6">
            <w:pPr>
              <w:spacing w:line="240" w:lineRule="auto"/>
              <w:jc w:val="right"/>
            </w:pPr>
            <w:r>
              <w:rPr>
                <w:sz w:val="40"/>
              </w:rPr>
              <w:t>HRI</w:t>
            </w:r>
            <w:r>
              <w:t>/CORE/SRB/2022</w:t>
            </w:r>
          </w:p>
        </w:tc>
      </w:tr>
      <w:tr w:rsidR="006F0959" w14:paraId="09AD74DB" w14:textId="77777777" w:rsidTr="005031E6">
        <w:trPr>
          <w:cantSplit/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38CE7103" w14:textId="77777777" w:rsidR="006F0959" w:rsidRDefault="006F0959" w:rsidP="005031E6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981BB70" wp14:editId="21007069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62D259DA" w14:textId="6F3DAC55" w:rsidR="006F0959" w:rsidRDefault="002A2A22" w:rsidP="005031E6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267F5F">
              <w:rPr>
                <w:b/>
                <w:sz w:val="34"/>
                <w:szCs w:val="40"/>
              </w:rPr>
              <w:t>International</w:t>
            </w:r>
            <w:r w:rsidR="00A84868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Human</w:t>
            </w:r>
            <w:r w:rsidR="00A84868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Rights</w:t>
            </w:r>
            <w:r w:rsidR="00A84868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Instruments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6DF7909F" w14:textId="79050A9E" w:rsidR="006F4FE8" w:rsidRDefault="006F4FE8" w:rsidP="005031E6">
            <w:pPr>
              <w:spacing w:before="240" w:line="240" w:lineRule="exact"/>
            </w:pPr>
            <w:r>
              <w:t>Distr.:</w:t>
            </w:r>
            <w:r w:rsidR="00A84868">
              <w:t xml:space="preserve"> </w:t>
            </w:r>
            <w:r>
              <w:t>General</w:t>
            </w:r>
          </w:p>
          <w:p w14:paraId="4D741A26" w14:textId="4CFE74B8" w:rsidR="006F4FE8" w:rsidRDefault="003D4A95" w:rsidP="005031E6">
            <w:pPr>
              <w:spacing w:line="240" w:lineRule="exact"/>
            </w:pPr>
            <w:r>
              <w:t>3 October</w:t>
            </w:r>
            <w:r w:rsidR="00A84868">
              <w:t xml:space="preserve"> </w:t>
            </w:r>
            <w:r w:rsidR="006F4FE8">
              <w:t>2022</w:t>
            </w:r>
          </w:p>
          <w:p w14:paraId="7A1BFD57" w14:textId="77777777" w:rsidR="006F4FE8" w:rsidRDefault="006F4FE8" w:rsidP="005031E6">
            <w:pPr>
              <w:spacing w:line="240" w:lineRule="exact"/>
            </w:pPr>
          </w:p>
          <w:p w14:paraId="3ACDF143" w14:textId="13DCCDDF" w:rsidR="006F0959" w:rsidRDefault="006F4FE8" w:rsidP="005031E6">
            <w:r>
              <w:t>Original:</w:t>
            </w:r>
            <w:r w:rsidR="00A84868">
              <w:t xml:space="preserve"> </w:t>
            </w:r>
            <w:r>
              <w:t>English</w:t>
            </w:r>
          </w:p>
        </w:tc>
      </w:tr>
    </w:tbl>
    <w:p w14:paraId="51EA6F6A" w14:textId="484F3779" w:rsidR="006F4FE8" w:rsidRPr="00785136" w:rsidRDefault="006F4FE8" w:rsidP="0016456D">
      <w:pPr>
        <w:pStyle w:val="HMG"/>
      </w:pPr>
      <w:r w:rsidRPr="00785136">
        <w:tab/>
      </w:r>
      <w:r w:rsidRPr="00785136">
        <w:tab/>
        <w:t>C</w:t>
      </w:r>
      <w:r>
        <w:t>ommon</w:t>
      </w:r>
      <w:r w:rsidR="00A84868">
        <w:t xml:space="preserve"> </w:t>
      </w:r>
      <w:r>
        <w:t>c</w:t>
      </w:r>
      <w:r w:rsidRPr="00785136">
        <w:t>ore</w:t>
      </w:r>
      <w:r w:rsidR="00A84868">
        <w:t xml:space="preserve"> </w:t>
      </w:r>
      <w:r w:rsidRPr="00785136">
        <w:t>document</w:t>
      </w:r>
      <w:r w:rsidR="00A84868">
        <w:t xml:space="preserve"> </w:t>
      </w:r>
      <w:r w:rsidRPr="00785136">
        <w:t>forming</w:t>
      </w:r>
      <w:r w:rsidR="00A84868">
        <w:t xml:space="preserve"> </w:t>
      </w:r>
      <w:r w:rsidRPr="00785136">
        <w:t>part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reports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States</w:t>
      </w:r>
      <w:r w:rsidR="00A84868">
        <w:t xml:space="preserve"> </w:t>
      </w:r>
      <w:r w:rsidRPr="00785136">
        <w:t>parties</w:t>
      </w:r>
    </w:p>
    <w:p w14:paraId="29C10AC8" w14:textId="53A2DAF6" w:rsidR="006F4FE8" w:rsidRPr="00785136" w:rsidRDefault="006F4FE8" w:rsidP="0016456D">
      <w:pPr>
        <w:pStyle w:val="HMG"/>
      </w:pPr>
      <w:r w:rsidRPr="00785136">
        <w:tab/>
      </w:r>
      <w:r w:rsidRPr="00785136">
        <w:tab/>
        <w:t>Serbia</w:t>
      </w:r>
      <w:r w:rsidR="004B2579" w:rsidRPr="004B2579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14:paraId="6DC759E5" w14:textId="0AE0AA79" w:rsidR="006F4FE8" w:rsidRDefault="006F4FE8" w:rsidP="0016456D">
      <w:pPr>
        <w:pStyle w:val="SingleTxtG"/>
        <w:jc w:val="right"/>
      </w:pPr>
      <w:r>
        <w:t>[Date</w:t>
      </w:r>
      <w:r w:rsidR="00A84868">
        <w:t xml:space="preserve"> </w:t>
      </w:r>
      <w:r>
        <w:t>received:</w:t>
      </w:r>
      <w:r w:rsidR="00A84868">
        <w:t xml:space="preserve"> </w:t>
      </w:r>
      <w:r>
        <w:t>24</w:t>
      </w:r>
      <w:r w:rsidR="00A84868">
        <w:t xml:space="preserve"> </w:t>
      </w:r>
      <w:r>
        <w:t>June</w:t>
      </w:r>
      <w:r w:rsidR="00A84868">
        <w:t xml:space="preserve"> </w:t>
      </w:r>
      <w:r>
        <w:t>2022]</w:t>
      </w:r>
    </w:p>
    <w:p w14:paraId="38810227" w14:textId="77777777" w:rsidR="0016456D" w:rsidRDefault="0016456D">
      <w:pPr>
        <w:suppressAutoHyphens w:val="0"/>
        <w:spacing w:after="200" w:line="276" w:lineRule="auto"/>
      </w:pPr>
      <w:r>
        <w:br w:type="page"/>
      </w:r>
    </w:p>
    <w:p w14:paraId="428CF07A" w14:textId="6A22DF92" w:rsidR="006F4FE8" w:rsidRPr="00785136" w:rsidRDefault="006F4FE8" w:rsidP="004B2579">
      <w:pPr>
        <w:pStyle w:val="HChG"/>
      </w:pPr>
      <w:r w:rsidRPr="00785136">
        <w:lastRenderedPageBreak/>
        <w:tab/>
        <w:t>I</w:t>
      </w:r>
      <w:r w:rsidRPr="00785136">
        <w:tab/>
        <w:t>General</w:t>
      </w:r>
      <w:r w:rsidR="00A84868">
        <w:t xml:space="preserve"> </w:t>
      </w:r>
      <w:r w:rsidRPr="00785136">
        <w:t>information</w:t>
      </w:r>
      <w:r w:rsidR="00A84868">
        <w:t xml:space="preserve"> </w:t>
      </w:r>
      <w:r w:rsidRPr="00785136">
        <w:t>about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reporting</w:t>
      </w:r>
      <w:r w:rsidR="00A84868">
        <w:t xml:space="preserve"> </w:t>
      </w:r>
      <w:r w:rsidRPr="00785136">
        <w:t>State</w:t>
      </w:r>
    </w:p>
    <w:p w14:paraId="33F261F8" w14:textId="233023B8" w:rsidR="006F4FE8" w:rsidRPr="00785136" w:rsidRDefault="006F4FE8" w:rsidP="00A33FC3">
      <w:pPr>
        <w:pStyle w:val="H1G"/>
      </w:pPr>
      <w:r w:rsidRPr="00785136">
        <w:tab/>
      </w:r>
      <w:r w:rsidRPr="00251A2A">
        <w:rPr>
          <w:lang w:val="fr-CH"/>
        </w:rPr>
        <w:t>А</w:t>
      </w:r>
      <w:r w:rsidRPr="00785136">
        <w:t>.</w:t>
      </w:r>
      <w:r w:rsidRPr="00785136">
        <w:tab/>
      </w:r>
      <w:r w:rsidRPr="00A33FC3">
        <w:t>Demographic</w:t>
      </w:r>
      <w:r w:rsidRPr="00785136">
        <w:t>,</w:t>
      </w:r>
      <w:r w:rsidR="00A84868">
        <w:t xml:space="preserve"> </w:t>
      </w:r>
      <w:r w:rsidRPr="00785136">
        <w:t>economic,</w:t>
      </w:r>
      <w:r w:rsidR="00A84868">
        <w:t xml:space="preserve"> </w:t>
      </w:r>
      <w:r w:rsidRPr="00785136">
        <w:t>social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cultural</w:t>
      </w:r>
      <w:r w:rsidR="00A84868">
        <w:t xml:space="preserve"> </w:t>
      </w:r>
      <w:r w:rsidRPr="00785136">
        <w:t>characteristics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State</w:t>
      </w:r>
    </w:p>
    <w:p w14:paraId="74A54547" w14:textId="1988B48B" w:rsidR="006F4FE8" w:rsidRPr="00785136" w:rsidRDefault="006F4FE8" w:rsidP="004B2579">
      <w:pPr>
        <w:pStyle w:val="H23G"/>
      </w:pPr>
      <w:r w:rsidRPr="00785136">
        <w:tab/>
      </w:r>
      <w:r w:rsidRPr="00785136">
        <w:tab/>
        <w:t>General</w:t>
      </w:r>
      <w:r w:rsidR="00A84868">
        <w:t xml:space="preserve"> </w:t>
      </w:r>
      <w:r w:rsidRPr="00785136">
        <w:t>information</w:t>
      </w:r>
      <w:r w:rsidR="00A84868">
        <w:t xml:space="preserve"> </w:t>
      </w:r>
      <w:r w:rsidRPr="00785136">
        <w:t>about</w:t>
      </w:r>
      <w:r w:rsidR="00A84868">
        <w:t xml:space="preserve"> </w:t>
      </w:r>
      <w:r w:rsidRPr="00785136">
        <w:t>Republic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Serbia</w:t>
      </w:r>
      <w:r w:rsidR="00A84868">
        <w:t xml:space="preserve"> </w:t>
      </w:r>
      <w:r w:rsidRPr="00785136">
        <w:t>(hereinafter:</w:t>
      </w:r>
      <w:r w:rsidR="00735750">
        <w:t xml:space="preserve"> </w:t>
      </w:r>
      <w:r w:rsidRPr="00785136">
        <w:t>RS)</w:t>
      </w:r>
    </w:p>
    <w:p w14:paraId="035F9B00" w14:textId="14C13E25" w:rsidR="006F4FE8" w:rsidRPr="00785136" w:rsidRDefault="006F4FE8" w:rsidP="004B2579">
      <w:pPr>
        <w:pStyle w:val="SingleTxtG"/>
      </w:pPr>
      <w:r w:rsidRPr="00785136">
        <w:t>1.</w:t>
      </w:r>
      <w:r w:rsidRPr="00785136">
        <w:tab/>
        <w:t>RS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located</w:t>
      </w:r>
      <w:r w:rsidR="00A84868">
        <w:t xml:space="preserve"> </w:t>
      </w:r>
      <w:r w:rsidRPr="00785136">
        <w:t>on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European</w:t>
      </w:r>
      <w:r w:rsidR="00A84868">
        <w:t xml:space="preserve"> </w:t>
      </w:r>
      <w:r w:rsidRPr="00785136">
        <w:t>continent,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central</w:t>
      </w:r>
      <w:r w:rsidR="00A84868">
        <w:t xml:space="preserve"> </w:t>
      </w:r>
      <w:r w:rsidRPr="00785136">
        <w:t>part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Balkan</w:t>
      </w:r>
      <w:r w:rsidR="00A84868">
        <w:t xml:space="preserve"> </w:t>
      </w:r>
      <w:r w:rsidRPr="00785136">
        <w:t>Peninsula,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covers</w:t>
      </w:r>
      <w:r w:rsidR="00A84868">
        <w:t xml:space="preserve"> </w:t>
      </w:r>
      <w:r w:rsidRPr="00785136">
        <w:t>an</w:t>
      </w:r>
      <w:r w:rsidR="00A84868">
        <w:t xml:space="preserve"> </w:t>
      </w:r>
      <w:r w:rsidRPr="00785136">
        <w:t>area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88,499</w:t>
      </w:r>
      <w:r w:rsidR="00A84868">
        <w:t xml:space="preserve"> </w:t>
      </w:r>
      <w:r w:rsidRPr="00785136">
        <w:t>km</w:t>
      </w:r>
      <w:r w:rsidRPr="00DB755E">
        <w:rPr>
          <w:vertAlign w:val="superscript"/>
        </w:rPr>
        <w:t>2</w:t>
      </w:r>
      <w:r w:rsidRPr="00785136">
        <w:t>.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east,</w:t>
      </w:r>
      <w:r w:rsidR="00A84868">
        <w:t xml:space="preserve"> </w:t>
      </w:r>
      <w:r w:rsidRPr="00785136">
        <w:t>RS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bordered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Republic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Bulgaria,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northeast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Romania,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north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Hungary,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west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Republic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Croatia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Bosnia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Herzegovina,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southwest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Montenegro,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south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Republic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Albania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Republic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Northern</w:t>
      </w:r>
      <w:r w:rsidR="00A84868">
        <w:t xml:space="preserve"> </w:t>
      </w:r>
      <w:r w:rsidRPr="00785136">
        <w:t>Macedonia.</w:t>
      </w:r>
    </w:p>
    <w:p w14:paraId="05C9F930" w14:textId="12DE58C0" w:rsidR="006F4FE8" w:rsidRPr="00785136" w:rsidRDefault="006F4FE8" w:rsidP="004B2579">
      <w:pPr>
        <w:pStyle w:val="SingleTxtG"/>
      </w:pPr>
      <w:r w:rsidRPr="00785136">
        <w:t>2.</w:t>
      </w:r>
      <w:r w:rsidRPr="00785136">
        <w:tab/>
        <w:t>RS</w:t>
      </w:r>
      <w:r w:rsidR="00A84868">
        <w:t xml:space="preserve"> </w:t>
      </w:r>
      <w:r w:rsidRPr="00785136">
        <w:t>includes</w:t>
      </w:r>
      <w:r w:rsidR="00A84868">
        <w:t xml:space="preserve"> </w:t>
      </w:r>
      <w:r w:rsidRPr="00785136">
        <w:t>two</w:t>
      </w:r>
      <w:r w:rsidR="00A84868">
        <w:t xml:space="preserve"> </w:t>
      </w:r>
      <w:r w:rsidRPr="00785136">
        <w:t>autonomous</w:t>
      </w:r>
      <w:r w:rsidR="00A84868">
        <w:t xml:space="preserve"> </w:t>
      </w:r>
      <w:r w:rsidRPr="00785136">
        <w:t>provinces:</w:t>
      </w:r>
      <w:r w:rsidR="00A84868">
        <w:t xml:space="preserve"> </w:t>
      </w:r>
      <w:r w:rsidRPr="00785136">
        <w:t>Vojvodina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Kosovo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Metohija.</w:t>
      </w:r>
      <w:r w:rsidR="00A84868">
        <w:t xml:space="preserve"> </w:t>
      </w:r>
      <w:r w:rsidRPr="00785136">
        <w:t>Since</w:t>
      </w:r>
      <w:r w:rsidR="00A84868">
        <w:t xml:space="preserve"> </w:t>
      </w:r>
      <w:r w:rsidRPr="00785136">
        <w:t>1999,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Autonomous</w:t>
      </w:r>
      <w:r w:rsidR="00A84868">
        <w:t xml:space="preserve"> </w:t>
      </w:r>
      <w:r w:rsidRPr="00785136">
        <w:t>Province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Kosovo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Metohija</w:t>
      </w:r>
      <w:r w:rsidR="00A84868">
        <w:t xml:space="preserve"> </w:t>
      </w:r>
      <w:r w:rsidRPr="00785136">
        <w:t>has</w:t>
      </w:r>
      <w:r w:rsidR="00A84868">
        <w:t xml:space="preserve"> </w:t>
      </w:r>
      <w:r w:rsidRPr="00785136">
        <w:t>been</w:t>
      </w:r>
      <w:r w:rsidR="00A84868">
        <w:t xml:space="preserve"> </w:t>
      </w:r>
      <w:r w:rsidRPr="00785136">
        <w:t>under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provisional</w:t>
      </w:r>
      <w:r w:rsidR="00A84868">
        <w:t xml:space="preserve"> </w:t>
      </w:r>
      <w:r w:rsidRPr="00785136">
        <w:t>administration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United</w:t>
      </w:r>
      <w:r w:rsidR="00A84868">
        <w:t xml:space="preserve"> </w:t>
      </w:r>
      <w:r w:rsidRPr="00785136">
        <w:t>Nations</w:t>
      </w:r>
      <w:r w:rsidR="00A84868">
        <w:t xml:space="preserve"> </w:t>
      </w:r>
      <w:r w:rsidRPr="00785136">
        <w:t>UNMIK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accordance</w:t>
      </w:r>
      <w:r w:rsidR="00A84868">
        <w:t xml:space="preserve"> </w:t>
      </w:r>
      <w:r w:rsidRPr="00785136">
        <w:t>with</w:t>
      </w:r>
      <w:r w:rsidR="00A84868">
        <w:t xml:space="preserve"> </w:t>
      </w:r>
      <w:r w:rsidRPr="00785136">
        <w:t>United</w:t>
      </w:r>
      <w:r w:rsidR="00A84868">
        <w:t xml:space="preserve"> </w:t>
      </w:r>
      <w:r w:rsidRPr="00785136">
        <w:t>Nations</w:t>
      </w:r>
      <w:r w:rsidR="00A84868">
        <w:t xml:space="preserve"> </w:t>
      </w:r>
      <w:r w:rsidRPr="00785136">
        <w:t>Security</w:t>
      </w:r>
      <w:r w:rsidR="00A84868">
        <w:t xml:space="preserve"> </w:t>
      </w:r>
      <w:r w:rsidRPr="00785136">
        <w:t>Council</w:t>
      </w:r>
      <w:r w:rsidR="00A84868">
        <w:t xml:space="preserve"> </w:t>
      </w:r>
      <w:r w:rsidRPr="00785136">
        <w:t>Resolution</w:t>
      </w:r>
      <w:r w:rsidR="00A84868">
        <w:t xml:space="preserve"> </w:t>
      </w:r>
      <w:r w:rsidRPr="00785136">
        <w:t>1244.</w:t>
      </w:r>
      <w:r w:rsidR="00A84868">
        <w:t xml:space="preserve"> </w:t>
      </w:r>
      <w:r w:rsidRPr="00785136">
        <w:t>Resolving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status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Autonomous</w:t>
      </w:r>
      <w:r w:rsidR="00A84868">
        <w:t xml:space="preserve"> </w:t>
      </w:r>
      <w:r w:rsidRPr="00785136">
        <w:t>Province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Kosovo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Metohija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subject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dialogue</w:t>
      </w:r>
      <w:r w:rsidR="00A84868">
        <w:t xml:space="preserve"> </w:t>
      </w:r>
      <w:r w:rsidRPr="00785136">
        <w:t>currently</w:t>
      </w:r>
      <w:r w:rsidR="00A84868">
        <w:t xml:space="preserve"> </w:t>
      </w:r>
      <w:r w:rsidRPr="00785136">
        <w:t>mediated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European</w:t>
      </w:r>
      <w:r w:rsidR="00A84868">
        <w:t xml:space="preserve"> </w:t>
      </w:r>
      <w:r w:rsidRPr="00785136">
        <w:t>Union.</w:t>
      </w:r>
    </w:p>
    <w:p w14:paraId="30696408" w14:textId="03A9310E" w:rsidR="006F4FE8" w:rsidRPr="00785136" w:rsidRDefault="006F4FE8" w:rsidP="004B2579">
      <w:pPr>
        <w:pStyle w:val="SingleTxtG"/>
      </w:pPr>
      <w:r w:rsidRPr="00785136">
        <w:t>3.</w:t>
      </w:r>
      <w:r w:rsidRPr="00785136">
        <w:tab/>
        <w:t>There</w:t>
      </w:r>
      <w:r w:rsidR="00A84868">
        <w:t xml:space="preserve"> </w:t>
      </w:r>
      <w:r w:rsidRPr="00785136">
        <w:t>are</w:t>
      </w:r>
      <w:r w:rsidR="00A84868">
        <w:t xml:space="preserve"> </w:t>
      </w:r>
      <w:r w:rsidRPr="00785136">
        <w:t>197</w:t>
      </w:r>
      <w:r w:rsidR="00A84868">
        <w:t xml:space="preserve"> </w:t>
      </w:r>
      <w:r w:rsidRPr="00785136">
        <w:t>districts/cities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urban</w:t>
      </w:r>
      <w:r w:rsidR="00A84868">
        <w:t xml:space="preserve"> </w:t>
      </w:r>
      <w:r w:rsidRPr="00785136">
        <w:t>municipalities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RS(including</w:t>
      </w:r>
      <w:r w:rsidR="00A84868">
        <w:t xml:space="preserve"> </w:t>
      </w:r>
      <w:r w:rsidRPr="00785136">
        <w:t>29</w:t>
      </w:r>
      <w:r w:rsidR="00A84868">
        <w:t xml:space="preserve"> </w:t>
      </w:r>
      <w:r w:rsidRPr="00785136">
        <w:t>cities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municipalities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territory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Autonomous</w:t>
      </w:r>
      <w:r w:rsidR="00A84868">
        <w:t xml:space="preserve"> </w:t>
      </w:r>
      <w:r w:rsidRPr="00785136">
        <w:t>Province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Kosovo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Metohija),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capital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Belgrade,</w:t>
      </w:r>
      <w:r w:rsidR="00A84868">
        <w:t xml:space="preserve"> </w:t>
      </w:r>
      <w:r w:rsidRPr="00785136">
        <w:t>which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one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oldest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largest</w:t>
      </w:r>
      <w:r w:rsidR="00A84868">
        <w:t xml:space="preserve"> </w:t>
      </w:r>
      <w:r w:rsidRPr="00785136">
        <w:t>cities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Southeast</w:t>
      </w:r>
      <w:r w:rsidR="00A84868">
        <w:t xml:space="preserve"> </w:t>
      </w:r>
      <w:r w:rsidRPr="00785136">
        <w:t>Europe.</w:t>
      </w:r>
      <w:r w:rsidR="00A84868">
        <w:t xml:space="preserve"> </w:t>
      </w:r>
      <w:r w:rsidRPr="00785136">
        <w:t>With</w:t>
      </w:r>
      <w:r w:rsidR="00A84868">
        <w:t xml:space="preserve"> </w:t>
      </w:r>
      <w:r w:rsidRPr="00785136">
        <w:t>1.7</w:t>
      </w:r>
      <w:r w:rsidR="00A84868">
        <w:t xml:space="preserve"> </w:t>
      </w:r>
      <w:r w:rsidRPr="00785136">
        <w:t>million</w:t>
      </w:r>
      <w:r w:rsidR="00A84868">
        <w:t xml:space="preserve"> </w:t>
      </w:r>
      <w:r w:rsidRPr="00785136">
        <w:t>inhabitants</w:t>
      </w:r>
      <w:r w:rsidR="00A84868">
        <w:t xml:space="preserve"> </w:t>
      </w:r>
      <w:r w:rsidRPr="00785136">
        <w:t>according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2011</w:t>
      </w:r>
      <w:r w:rsidR="00A84868">
        <w:t xml:space="preserve"> </w:t>
      </w:r>
      <w:r w:rsidRPr="00785136">
        <w:t>Census,</w:t>
      </w:r>
      <w:r w:rsidR="00A84868">
        <w:t xml:space="preserve"> </w:t>
      </w:r>
      <w:r w:rsidRPr="00785136">
        <w:t>it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administrative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economic</w:t>
      </w:r>
      <w:r w:rsidR="00A84868">
        <w:t xml:space="preserve"> </w:t>
      </w:r>
      <w:r w:rsidRPr="00785136">
        <w:t>center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country.</w:t>
      </w:r>
    </w:p>
    <w:p w14:paraId="2F570ADF" w14:textId="77777777" w:rsidR="00CB330A" w:rsidRDefault="006F4FE8" w:rsidP="004B2579">
      <w:pPr>
        <w:pStyle w:val="SingleTxtG"/>
      </w:pPr>
      <w:r w:rsidRPr="00785136">
        <w:t>4.</w:t>
      </w:r>
      <w:r w:rsidRPr="00785136">
        <w:tab/>
        <w:t>SFRY,</w:t>
      </w:r>
      <w:r w:rsidRPr="001C39C0">
        <w:rPr>
          <w:rStyle w:val="FootnoteReference"/>
        </w:rPr>
        <w:footnoteReference w:id="2"/>
      </w:r>
      <w:r w:rsidR="00A84868" w:rsidRPr="001C39C0">
        <w:rPr>
          <w:rStyle w:val="FootnoteReference"/>
        </w:rPr>
        <w:t xml:space="preserve"> </w:t>
      </w:r>
      <w:r w:rsidRPr="00785136">
        <w:t>to</w:t>
      </w:r>
      <w:r w:rsidR="00A84868">
        <w:t xml:space="preserve"> </w:t>
      </w:r>
      <w:r w:rsidRPr="00785136">
        <w:t>which</w:t>
      </w:r>
      <w:r w:rsidR="00A84868">
        <w:t xml:space="preserve"> </w:t>
      </w:r>
      <w:r w:rsidRPr="00785136">
        <w:t>Serbia</w:t>
      </w:r>
      <w:r w:rsidR="00A84868">
        <w:t xml:space="preserve"> </w:t>
      </w:r>
      <w:r w:rsidRPr="00785136">
        <w:t>formerly</w:t>
      </w:r>
      <w:r w:rsidR="00A84868">
        <w:t xml:space="preserve"> </w:t>
      </w:r>
      <w:r w:rsidRPr="00785136">
        <w:t>belonged</w:t>
      </w:r>
      <w:r w:rsidR="00A84868">
        <w:t xml:space="preserve"> </w:t>
      </w:r>
      <w:r w:rsidRPr="00785136">
        <w:t>(starting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1945),</w:t>
      </w:r>
      <w:r w:rsidR="00A84868">
        <w:t xml:space="preserve"> </w:t>
      </w:r>
      <w:r w:rsidRPr="00785136">
        <w:t>was</w:t>
      </w:r>
      <w:r w:rsidR="00A84868">
        <w:t xml:space="preserve"> </w:t>
      </w:r>
      <w:r w:rsidRPr="00785136">
        <w:t>one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initial</w:t>
      </w:r>
      <w:r w:rsidR="00A84868">
        <w:t xml:space="preserve"> </w:t>
      </w:r>
      <w:r w:rsidRPr="00785136">
        <w:t>founders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United</w:t>
      </w:r>
      <w:r w:rsidR="00A84868">
        <w:t xml:space="preserve"> </w:t>
      </w:r>
      <w:r w:rsidRPr="00785136">
        <w:t>Nations.</w:t>
      </w:r>
      <w:r w:rsidR="00A84868">
        <w:t xml:space="preserve"> </w:t>
      </w:r>
      <w:r w:rsidRPr="00785136">
        <w:t>RS</w:t>
      </w:r>
      <w:r w:rsidR="00A84868">
        <w:t xml:space="preserve"> </w:t>
      </w:r>
      <w:r w:rsidRPr="00785136">
        <w:t>became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member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United</w:t>
      </w:r>
      <w:r w:rsidR="00A84868">
        <w:t xml:space="preserve"> </w:t>
      </w:r>
      <w:r w:rsidRPr="00785136">
        <w:t>Nations</w:t>
      </w:r>
      <w:r w:rsidR="00A84868">
        <w:t xml:space="preserve"> </w:t>
      </w:r>
      <w:r w:rsidRPr="00785136">
        <w:t>on</w:t>
      </w:r>
      <w:r w:rsidR="00A84868">
        <w:t xml:space="preserve"> </w:t>
      </w:r>
      <w:r w:rsidRPr="00785136">
        <w:t>November</w:t>
      </w:r>
      <w:r w:rsidR="00A84868">
        <w:t xml:space="preserve"> </w:t>
      </w:r>
      <w:r w:rsidRPr="00785136">
        <w:t>1,</w:t>
      </w:r>
      <w:r w:rsidR="00A84868">
        <w:t xml:space="preserve"> </w:t>
      </w:r>
      <w:r w:rsidRPr="00785136">
        <w:t>2000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makes</w:t>
      </w:r>
      <w:r w:rsidR="00A84868">
        <w:t xml:space="preserve"> </w:t>
      </w:r>
      <w:r w:rsidRPr="00785136">
        <w:t>continuous</w:t>
      </w:r>
      <w:r w:rsidR="00A84868">
        <w:t xml:space="preserve"> </w:t>
      </w:r>
      <w:r w:rsidRPr="00785136">
        <w:t>contributions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work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activities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various</w:t>
      </w:r>
      <w:r w:rsidR="00A84868">
        <w:t xml:space="preserve"> </w:t>
      </w:r>
      <w:r w:rsidRPr="00785136">
        <w:t>bodies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specialized</w:t>
      </w:r>
      <w:r w:rsidR="00A84868">
        <w:t xml:space="preserve"> </w:t>
      </w:r>
      <w:r w:rsidRPr="00785136">
        <w:t>agencies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UN</w:t>
      </w:r>
      <w:r w:rsidR="00A84868">
        <w:t xml:space="preserve"> </w:t>
      </w:r>
      <w:r w:rsidRPr="00785136">
        <w:t>system.</w:t>
      </w:r>
      <w:r w:rsidR="00A84868">
        <w:t xml:space="preserve"> </w:t>
      </w:r>
      <w:r w:rsidRPr="00785136">
        <w:t>RS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party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eight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nine</w:t>
      </w:r>
      <w:r w:rsidR="00A84868">
        <w:t xml:space="preserve"> </w:t>
      </w:r>
      <w:r w:rsidRPr="00785136">
        <w:t>key</w:t>
      </w:r>
      <w:r w:rsidR="00A84868">
        <w:t xml:space="preserve"> </w:t>
      </w:r>
      <w:r w:rsidRPr="00785136">
        <w:t>human</w:t>
      </w:r>
      <w:r w:rsidR="00A84868">
        <w:t xml:space="preserve"> </w:t>
      </w:r>
      <w:r w:rsidRPr="00785136">
        <w:t>rights</w:t>
      </w:r>
      <w:r w:rsidR="00A84868">
        <w:t xml:space="preserve"> </w:t>
      </w:r>
      <w:r w:rsidRPr="00785136">
        <w:t>treaties</w:t>
      </w:r>
      <w:r w:rsidR="00A84868">
        <w:t xml:space="preserve"> </w:t>
      </w:r>
      <w:r w:rsidRPr="00785136">
        <w:t>that</w:t>
      </w:r>
      <w:r w:rsidR="00A84868">
        <w:t xml:space="preserve"> </w:t>
      </w:r>
      <w:r w:rsidRPr="00785136">
        <w:t>have</w:t>
      </w:r>
      <w:r w:rsidR="00A84868">
        <w:t xml:space="preserve"> </w:t>
      </w:r>
      <w:r w:rsidRPr="00785136">
        <w:t>emerged</w:t>
      </w:r>
      <w:r w:rsidR="00A84868">
        <w:t xml:space="preserve"> </w:t>
      </w:r>
      <w:r w:rsidRPr="00785136">
        <w:t>under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auspices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United</w:t>
      </w:r>
      <w:r w:rsidR="00A84868">
        <w:t xml:space="preserve"> </w:t>
      </w:r>
      <w:r w:rsidRPr="00785136">
        <w:t>Nations.</w:t>
      </w:r>
      <w:r w:rsidR="00A84868">
        <w:t xml:space="preserve"> </w:t>
      </w:r>
      <w:r w:rsidRPr="00785136">
        <w:t>Since</w:t>
      </w:r>
      <w:r w:rsidR="00A84868">
        <w:t xml:space="preserve"> </w:t>
      </w:r>
      <w:r w:rsidRPr="00785136">
        <w:t>2005,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country</w:t>
      </w:r>
      <w:r w:rsidR="00A84868">
        <w:t xml:space="preserve"> </w:t>
      </w:r>
      <w:r w:rsidRPr="00785136">
        <w:t>has</w:t>
      </w:r>
      <w:r w:rsidR="00A84868">
        <w:t xml:space="preserve"> </w:t>
      </w:r>
      <w:r w:rsidRPr="00785136">
        <w:t>had</w:t>
      </w:r>
      <w:r w:rsidR="00A84868">
        <w:t xml:space="preserve"> </w:t>
      </w:r>
      <w:r w:rsidRPr="00785136">
        <w:t>an</w:t>
      </w:r>
      <w:r w:rsidR="00A84868">
        <w:t xml:space="preserve"> </w:t>
      </w:r>
      <w:r w:rsidRPr="00785136">
        <w:t>open</w:t>
      </w:r>
      <w:r w:rsidR="00A84868">
        <w:t xml:space="preserve"> </w:t>
      </w:r>
      <w:r w:rsidRPr="00785136">
        <w:t>call</w:t>
      </w:r>
      <w:r w:rsidR="00A84868">
        <w:t xml:space="preserve"> </w:t>
      </w:r>
      <w:r w:rsidRPr="00785136">
        <w:t>for</w:t>
      </w:r>
      <w:r w:rsidR="00A84868">
        <w:t xml:space="preserve"> </w:t>
      </w:r>
      <w:r w:rsidRPr="00785136">
        <w:t>special</w:t>
      </w:r>
      <w:r w:rsidR="00A84868">
        <w:t xml:space="preserve"> </w:t>
      </w:r>
      <w:r w:rsidRPr="00785136">
        <w:t>UN</w:t>
      </w:r>
      <w:r w:rsidR="00A84868">
        <w:t xml:space="preserve"> </w:t>
      </w:r>
      <w:r w:rsidRPr="00785136">
        <w:t>procedures.</w:t>
      </w:r>
    </w:p>
    <w:p w14:paraId="6EA5BED6" w14:textId="763EC048" w:rsidR="006F4FE8" w:rsidRPr="00785136" w:rsidRDefault="006F4FE8" w:rsidP="004B2579">
      <w:pPr>
        <w:pStyle w:val="SingleTxtG"/>
      </w:pPr>
      <w:r w:rsidRPr="00785136">
        <w:t>5.</w:t>
      </w:r>
      <w:r w:rsidRPr="00785136">
        <w:tab/>
        <w:t>Also</w:t>
      </w:r>
      <w:r w:rsidR="00A84868">
        <w:t xml:space="preserve"> </w:t>
      </w:r>
      <w:r w:rsidRPr="00785136">
        <w:t>RS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member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Council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Europe,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Organization</w:t>
      </w:r>
      <w:r w:rsidR="00A84868">
        <w:t xml:space="preserve"> </w:t>
      </w:r>
      <w:r w:rsidRPr="00785136">
        <w:t>for</w:t>
      </w:r>
      <w:r w:rsidR="00A84868">
        <w:t xml:space="preserve"> </w:t>
      </w:r>
      <w:r w:rsidRPr="00785136">
        <w:t>Security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Cooperation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Europe,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Organization</w:t>
      </w:r>
      <w:r w:rsidR="00A84868">
        <w:t xml:space="preserve"> </w:t>
      </w:r>
      <w:r w:rsidRPr="00785136">
        <w:t>for</w:t>
      </w:r>
      <w:r w:rsidR="00A84868">
        <w:t xml:space="preserve"> </w:t>
      </w:r>
      <w:r w:rsidRPr="00785136">
        <w:t>Black</w:t>
      </w:r>
      <w:r w:rsidR="00A84868">
        <w:t xml:space="preserve"> </w:t>
      </w:r>
      <w:r w:rsidRPr="00785136">
        <w:t>Sea</w:t>
      </w:r>
      <w:r w:rsidR="00A84868">
        <w:t xml:space="preserve"> </w:t>
      </w:r>
      <w:r w:rsidRPr="00785136">
        <w:t>Economic</w:t>
      </w:r>
      <w:r w:rsidR="00A84868">
        <w:t xml:space="preserve"> </w:t>
      </w:r>
      <w:r w:rsidRPr="00785136">
        <w:t>Cooperation,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Central</w:t>
      </w:r>
      <w:r w:rsidR="00A84868">
        <w:t xml:space="preserve"> </w:t>
      </w:r>
      <w:r w:rsidRPr="00785136">
        <w:t>European</w:t>
      </w:r>
      <w:r w:rsidR="00A84868">
        <w:t xml:space="preserve"> </w:t>
      </w:r>
      <w:r w:rsidRPr="00785136">
        <w:t>Free</w:t>
      </w:r>
      <w:r w:rsidR="00A84868">
        <w:t xml:space="preserve"> </w:t>
      </w:r>
      <w:r w:rsidRPr="00785136">
        <w:t>Trade</w:t>
      </w:r>
      <w:r w:rsidR="00A84868">
        <w:t xml:space="preserve"> </w:t>
      </w:r>
      <w:r w:rsidRPr="00785136">
        <w:t>Agreement,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Asian</w:t>
      </w:r>
      <w:r w:rsidR="00A84868">
        <w:t xml:space="preserve"> </w:t>
      </w:r>
      <w:r w:rsidRPr="00785136">
        <w:t>Infrastructure</w:t>
      </w:r>
      <w:r w:rsidR="00A84868">
        <w:t xml:space="preserve"> </w:t>
      </w:r>
      <w:r w:rsidRPr="00785136">
        <w:t>Investment</w:t>
      </w:r>
      <w:r w:rsidR="00A84868">
        <w:t xml:space="preserve"> </w:t>
      </w:r>
      <w:r w:rsidRPr="00785136">
        <w:t>Bank.</w:t>
      </w:r>
      <w:r w:rsidR="00A84868">
        <w:t xml:space="preserve"> </w:t>
      </w:r>
      <w:r w:rsidRPr="00785136">
        <w:t>Also,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country</w:t>
      </w:r>
      <w:r w:rsidR="00A84868">
        <w:t xml:space="preserve"> </w:t>
      </w:r>
      <w:r w:rsidRPr="00785136">
        <w:t>was</w:t>
      </w:r>
      <w:r w:rsidR="00A84868">
        <w:t xml:space="preserve"> </w:t>
      </w:r>
      <w:r w:rsidRPr="00785136">
        <w:t>one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founders</w:t>
      </w:r>
      <w:r w:rsidR="00A84868">
        <w:t xml:space="preserve"> </w:t>
      </w:r>
      <w:r w:rsidRPr="00785136">
        <w:t>of,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had</w:t>
      </w:r>
      <w:r w:rsidR="00A84868">
        <w:t xml:space="preserve"> </w:t>
      </w:r>
      <w:r w:rsidRPr="00785136">
        <w:t>one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leading</w:t>
      </w:r>
      <w:r w:rsidR="00A84868">
        <w:t xml:space="preserve"> </w:t>
      </w:r>
      <w:r w:rsidRPr="00785136">
        <w:t>roles</w:t>
      </w:r>
      <w:r w:rsidR="00A84868">
        <w:t xml:space="preserve"> </w:t>
      </w:r>
      <w:r w:rsidRPr="00785136">
        <w:t>in,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Non-Aligned</w:t>
      </w:r>
      <w:r w:rsidR="00A84868">
        <w:t xml:space="preserve"> </w:t>
      </w:r>
      <w:r w:rsidRPr="00785136">
        <w:t>Movement.</w:t>
      </w:r>
      <w:r w:rsidR="00A84868">
        <w:t xml:space="preserve"> </w:t>
      </w:r>
      <w:r w:rsidRPr="00785136">
        <w:t>Following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disintegration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Federal</w:t>
      </w:r>
      <w:r w:rsidR="00A84868">
        <w:t xml:space="preserve"> </w:t>
      </w:r>
      <w:r w:rsidRPr="00785136">
        <w:t>Republic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Yugoslavia,</w:t>
      </w:r>
      <w:r w:rsidR="00A84868">
        <w:t xml:space="preserve"> </w:t>
      </w:r>
      <w:r w:rsidRPr="00785136">
        <w:t>RS</w:t>
      </w:r>
      <w:r w:rsidR="00DB755E">
        <w:t xml:space="preserve"> </w:t>
      </w:r>
      <w:r w:rsidRPr="00785136">
        <w:t>has</w:t>
      </w:r>
      <w:r w:rsidR="00A84868">
        <w:t xml:space="preserve"> </w:t>
      </w:r>
      <w:r w:rsidRPr="00785136">
        <w:t>had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status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an</w:t>
      </w:r>
      <w:r w:rsidR="00A84868">
        <w:t xml:space="preserve"> </w:t>
      </w:r>
      <w:r w:rsidRPr="00785136">
        <w:t>observer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Movement.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2021,</w:t>
      </w:r>
      <w:r w:rsidR="00A84868">
        <w:t xml:space="preserve"> </w:t>
      </w:r>
      <w:r w:rsidRPr="00785136">
        <w:t>Belgrade</w:t>
      </w:r>
      <w:r w:rsidR="00A84868">
        <w:t xml:space="preserve"> </w:t>
      </w:r>
      <w:r w:rsidRPr="00785136">
        <w:t>marked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60th</w:t>
      </w:r>
      <w:r w:rsidR="00A84868">
        <w:t xml:space="preserve"> </w:t>
      </w:r>
      <w:r w:rsidRPr="00785136">
        <w:t>anniversary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founding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Movement.</w:t>
      </w:r>
    </w:p>
    <w:p w14:paraId="6797188B" w14:textId="6063943F" w:rsidR="006F4FE8" w:rsidRPr="00785136" w:rsidRDefault="006F4FE8" w:rsidP="004B2579">
      <w:pPr>
        <w:pStyle w:val="SingleTxtG"/>
      </w:pPr>
      <w:r w:rsidRPr="00785136">
        <w:t>6.</w:t>
      </w:r>
      <w:r w:rsidRPr="00785136">
        <w:tab/>
        <w:t>It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strategic</w:t>
      </w:r>
      <w:r w:rsidR="00A84868">
        <w:t xml:space="preserve"> </w:t>
      </w:r>
      <w:r w:rsidRPr="00785136">
        <w:t>commitment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RS</w:t>
      </w:r>
      <w:r w:rsidR="00DB755E">
        <w:t xml:space="preserve"> </w:t>
      </w:r>
      <w:r w:rsidRPr="00785136">
        <w:t>to</w:t>
      </w:r>
      <w:r w:rsidR="00A84868">
        <w:t xml:space="preserve"> </w:t>
      </w:r>
      <w:r w:rsidRPr="00785136">
        <w:t>join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European</w:t>
      </w:r>
      <w:r w:rsidR="00A84868">
        <w:t xml:space="preserve"> </w:t>
      </w:r>
      <w:r w:rsidRPr="00785136">
        <w:t>Union.</w:t>
      </w:r>
      <w:r w:rsidR="00A84868">
        <w:t xml:space="preserve"> </w:t>
      </w:r>
      <w:r w:rsidRPr="00785136">
        <w:t>As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step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process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potentially</w:t>
      </w:r>
      <w:r w:rsidR="00A84868">
        <w:t xml:space="preserve"> </w:t>
      </w:r>
      <w:r w:rsidRPr="00785136">
        <w:t>joining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EU,</w:t>
      </w:r>
      <w:r w:rsidR="00A84868">
        <w:t xml:space="preserve"> </w:t>
      </w:r>
      <w:r w:rsidRPr="00785136">
        <w:t>Serbia</w:t>
      </w:r>
      <w:r w:rsidR="00A84868">
        <w:t xml:space="preserve"> </w:t>
      </w:r>
      <w:r w:rsidRPr="00785136">
        <w:t>gained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status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candidate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2012.</w:t>
      </w:r>
    </w:p>
    <w:p w14:paraId="3AF5A014" w14:textId="77777777" w:rsidR="00CB330A" w:rsidRDefault="006F4FE8" w:rsidP="004B2579">
      <w:pPr>
        <w:pStyle w:val="SingleTxtG"/>
      </w:pPr>
      <w:r w:rsidRPr="00785136">
        <w:t>7.</w:t>
      </w:r>
      <w:r w:rsidRPr="00785136">
        <w:tab/>
        <w:t>The</w:t>
      </w:r>
      <w:r w:rsidR="00A84868">
        <w:t xml:space="preserve"> </w:t>
      </w:r>
      <w:r w:rsidRPr="00785136">
        <w:t>political</w:t>
      </w:r>
      <w:r w:rsidR="00A84868">
        <w:t xml:space="preserve"> </w:t>
      </w:r>
      <w:r w:rsidRPr="00785136">
        <w:t>system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defined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Constitution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Republic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Serbia.</w:t>
      </w:r>
      <w:r w:rsidR="00A84868">
        <w:t xml:space="preserve"> </w:t>
      </w:r>
      <w:r w:rsidRPr="00785136">
        <w:t>According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Constitution,</w:t>
      </w:r>
      <w:r w:rsidR="00A84868">
        <w:t xml:space="preserve"> </w:t>
      </w:r>
      <w:r w:rsidRPr="00785136">
        <w:t>RS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state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Serbian</w:t>
      </w:r>
      <w:r w:rsidR="00A84868">
        <w:t xml:space="preserve"> </w:t>
      </w:r>
      <w:r w:rsidRPr="00785136">
        <w:t>people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all</w:t>
      </w:r>
      <w:r w:rsidR="00A84868">
        <w:t xml:space="preserve"> </w:t>
      </w:r>
      <w:r w:rsidRPr="00785136">
        <w:t>citizens</w:t>
      </w:r>
      <w:r w:rsidR="00A84868">
        <w:t xml:space="preserve"> </w:t>
      </w:r>
      <w:r w:rsidRPr="00785136">
        <w:t>living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it,</w:t>
      </w:r>
      <w:r w:rsidR="00A84868">
        <w:t xml:space="preserve"> </w:t>
      </w:r>
      <w:r w:rsidRPr="00785136">
        <w:t>based</w:t>
      </w:r>
      <w:r w:rsidR="00A84868">
        <w:t xml:space="preserve"> </w:t>
      </w:r>
      <w:r w:rsidRPr="00785136">
        <w:t>on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rule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law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social</w:t>
      </w:r>
      <w:r w:rsidR="00A84868">
        <w:t xml:space="preserve"> </w:t>
      </w:r>
      <w:r w:rsidRPr="00785136">
        <w:t>justice,</w:t>
      </w:r>
      <w:r w:rsidR="00A84868">
        <w:t xml:space="preserve"> </w:t>
      </w:r>
      <w:r w:rsidRPr="00785136">
        <w:t>principles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civil</w:t>
      </w:r>
      <w:r w:rsidR="00A84868">
        <w:t xml:space="preserve"> </w:t>
      </w:r>
      <w:r w:rsidRPr="00785136">
        <w:t>democracy,</w:t>
      </w:r>
      <w:r w:rsidR="00A84868">
        <w:t xml:space="preserve"> </w:t>
      </w:r>
      <w:r w:rsidRPr="00785136">
        <w:t>human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minority</w:t>
      </w:r>
      <w:r w:rsidR="00A84868">
        <w:t xml:space="preserve"> </w:t>
      </w:r>
      <w:r w:rsidRPr="00785136">
        <w:t>rights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freedoms,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belonging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system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European</w:t>
      </w:r>
      <w:r w:rsidR="00A84868">
        <w:t xml:space="preserve"> </w:t>
      </w:r>
      <w:r w:rsidRPr="00785136">
        <w:t>principles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values.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organization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power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based</w:t>
      </w:r>
      <w:r w:rsidR="00A84868">
        <w:t xml:space="preserve"> </w:t>
      </w:r>
      <w:r w:rsidRPr="00785136">
        <w:t>on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division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power</w:t>
      </w:r>
      <w:r w:rsidR="00A84868">
        <w:t xml:space="preserve"> </w:t>
      </w:r>
      <w:r w:rsidRPr="00785136">
        <w:t>into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legislative,</w:t>
      </w:r>
      <w:r w:rsidR="00A84868">
        <w:t xml:space="preserve"> </w:t>
      </w:r>
      <w:r w:rsidRPr="00785136">
        <w:t>executive,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judicial</w:t>
      </w:r>
      <w:r w:rsidR="00A84868">
        <w:t xml:space="preserve"> </w:t>
      </w:r>
      <w:r w:rsidRPr="00785136">
        <w:t>branches.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relationship</w:t>
      </w:r>
      <w:r w:rsidR="00A84868">
        <w:t xml:space="preserve"> </w:t>
      </w:r>
      <w:r w:rsidRPr="00785136">
        <w:t>between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three</w:t>
      </w:r>
      <w:r w:rsidR="00A84868">
        <w:t xml:space="preserve"> </w:t>
      </w:r>
      <w:r w:rsidRPr="00785136">
        <w:t>branches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government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based</w:t>
      </w:r>
      <w:r w:rsidR="00A84868">
        <w:t xml:space="preserve"> </w:t>
      </w:r>
      <w:r w:rsidRPr="00785136">
        <w:t>on</w:t>
      </w:r>
      <w:r w:rsidR="00A84868">
        <w:t xml:space="preserve"> </w:t>
      </w:r>
      <w:r w:rsidRPr="00785136">
        <w:t>mutual</w:t>
      </w:r>
      <w:r w:rsidR="00A84868">
        <w:t xml:space="preserve"> </w:t>
      </w:r>
      <w:r w:rsidRPr="00785136">
        <w:t>verification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balance.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judiciary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independent.</w:t>
      </w:r>
      <w:r w:rsidR="00A84868">
        <w:t xml:space="preserve"> </w:t>
      </w:r>
      <w:r w:rsidRPr="00785136">
        <w:t>RS</w:t>
      </w:r>
      <w:r w:rsidR="00A84868">
        <w:t xml:space="preserve"> </w:t>
      </w:r>
      <w:r w:rsidRPr="00785136">
        <w:t>declares</w:t>
      </w:r>
      <w:r w:rsidR="00A84868">
        <w:t xml:space="preserve"> </w:t>
      </w:r>
      <w:r w:rsidRPr="00785136">
        <w:t>itself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militarily</w:t>
      </w:r>
      <w:r w:rsidR="00A84868">
        <w:t xml:space="preserve"> </w:t>
      </w:r>
      <w:r w:rsidRPr="00785136">
        <w:t>neutral</w:t>
      </w:r>
      <w:r w:rsidR="00A84868">
        <w:t xml:space="preserve"> </w:t>
      </w:r>
      <w:r w:rsidRPr="00785136">
        <w:t>state.</w:t>
      </w:r>
    </w:p>
    <w:p w14:paraId="41E832E1" w14:textId="3948DA90" w:rsidR="006F4FE8" w:rsidRPr="00785136" w:rsidRDefault="006F4FE8" w:rsidP="00BF3DC8">
      <w:pPr>
        <w:pStyle w:val="H23G"/>
      </w:pPr>
      <w:r w:rsidRPr="00785136">
        <w:tab/>
      </w:r>
      <w:r w:rsidRPr="00785136">
        <w:tab/>
        <w:t>Demographic,</w:t>
      </w:r>
      <w:r w:rsidR="00A84868">
        <w:t xml:space="preserve"> </w:t>
      </w:r>
      <w:r w:rsidRPr="00785136">
        <w:t>ethnic,</w:t>
      </w:r>
      <w:r w:rsidR="00A84868">
        <w:t xml:space="preserve"> </w:t>
      </w:r>
      <w:r w:rsidRPr="00785136">
        <w:t>social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cultural</w:t>
      </w:r>
      <w:r w:rsidR="00A84868">
        <w:t xml:space="preserve"> </w:t>
      </w:r>
      <w:r w:rsidRPr="00785136">
        <w:t>characteristics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state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its</w:t>
      </w:r>
      <w:r w:rsidR="00A84868">
        <w:t xml:space="preserve"> </w:t>
      </w:r>
      <w:r w:rsidRPr="00785136">
        <w:t>population</w:t>
      </w:r>
    </w:p>
    <w:p w14:paraId="03F4AED8" w14:textId="636BCD0A" w:rsidR="006F4FE8" w:rsidRPr="00785136" w:rsidRDefault="006F4FE8" w:rsidP="004B2579">
      <w:pPr>
        <w:pStyle w:val="SingleTxtG"/>
      </w:pPr>
      <w:r w:rsidRPr="00785136">
        <w:t>8.</w:t>
      </w:r>
      <w:r w:rsidRPr="00785136">
        <w:tab/>
        <w:t>According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2011</w:t>
      </w:r>
      <w:r w:rsidR="00A84868">
        <w:t xml:space="preserve"> </w:t>
      </w:r>
      <w:r w:rsidRPr="00785136">
        <w:t>Census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RS</w:t>
      </w:r>
      <w:r w:rsidR="00A84868">
        <w:t xml:space="preserve"> </w:t>
      </w:r>
      <w:r w:rsidRPr="00785136">
        <w:t>excluding</w:t>
      </w:r>
      <w:r w:rsidR="00A84868">
        <w:t xml:space="preserve"> </w:t>
      </w:r>
      <w:r w:rsidRPr="00785136">
        <w:t>Autonomous</w:t>
      </w:r>
      <w:r w:rsidR="00A84868">
        <w:t xml:space="preserve"> </w:t>
      </w:r>
      <w:r w:rsidRPr="00785136">
        <w:t>Province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Kosovo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Metohija,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total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7,186,862</w:t>
      </w:r>
      <w:r w:rsidR="00A84868">
        <w:t xml:space="preserve"> </w:t>
      </w:r>
      <w:r w:rsidRPr="00785136">
        <w:t>people</w:t>
      </w:r>
      <w:r w:rsidR="00A84868">
        <w:t xml:space="preserve"> </w:t>
      </w:r>
      <w:r w:rsidRPr="00785136">
        <w:t>live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country,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which</w:t>
      </w:r>
      <w:r w:rsidR="00A84868">
        <w:t xml:space="preserve"> </w:t>
      </w:r>
      <w:r w:rsidRPr="00785136">
        <w:t>51.3%</w:t>
      </w:r>
      <w:r w:rsidR="00A84868">
        <w:t xml:space="preserve"> </w:t>
      </w:r>
      <w:r w:rsidRPr="00785136">
        <w:t>are</w:t>
      </w:r>
      <w:r w:rsidR="00A84868">
        <w:t xml:space="preserve"> </w:t>
      </w:r>
      <w:r w:rsidRPr="00785136">
        <w:t>women</w:t>
      </w:r>
      <w:r w:rsidR="00A84868">
        <w:t xml:space="preserve"> </w:t>
      </w:r>
      <w:r w:rsidRPr="00785136">
        <w:t>(3,687,686)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48.7%</w:t>
      </w:r>
      <w:r w:rsidR="00A84868">
        <w:t xml:space="preserve"> </w:t>
      </w:r>
      <w:r w:rsidRPr="00785136">
        <w:t>are</w:t>
      </w:r>
      <w:r w:rsidR="00A84868">
        <w:t xml:space="preserve"> </w:t>
      </w:r>
      <w:r w:rsidRPr="00785136">
        <w:t>men</w:t>
      </w:r>
      <w:r w:rsidR="00A84868">
        <w:t xml:space="preserve"> </w:t>
      </w:r>
      <w:r w:rsidRPr="00785136">
        <w:t>(3,499,176).</w:t>
      </w:r>
      <w:r w:rsidR="00A84868">
        <w:t xml:space="preserve"> </w:t>
      </w:r>
      <w:r w:rsidRPr="00785136">
        <w:t>Compared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previous</w:t>
      </w:r>
      <w:r w:rsidR="00A84868">
        <w:t xml:space="preserve"> </w:t>
      </w:r>
      <w:r w:rsidRPr="00785136">
        <w:t>census</w:t>
      </w:r>
      <w:r w:rsidR="00A84868">
        <w:t xml:space="preserve"> </w:t>
      </w:r>
      <w:r w:rsidRPr="00785136">
        <w:t>from</w:t>
      </w:r>
      <w:r w:rsidR="00A84868">
        <w:t xml:space="preserve"> </w:t>
      </w:r>
      <w:r w:rsidRPr="00785136">
        <w:t>2002,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number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inhabitants</w:t>
      </w:r>
      <w:r w:rsidR="00A84868">
        <w:t xml:space="preserve"> </w:t>
      </w:r>
      <w:r w:rsidRPr="00785136">
        <w:t>decreased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4.1%</w:t>
      </w:r>
      <w:r w:rsidR="00A84868">
        <w:t xml:space="preserve"> </w:t>
      </w:r>
      <w:r w:rsidRPr="00785136">
        <w:t>(311,139</w:t>
      </w:r>
      <w:r w:rsidR="00A84868">
        <w:t xml:space="preserve"> </w:t>
      </w:r>
      <w:r w:rsidRPr="00785136">
        <w:t>persons),</w:t>
      </w:r>
      <w:r w:rsidR="00A84868">
        <w:t xml:space="preserve"> </w:t>
      </w:r>
      <w:r w:rsidRPr="00785136">
        <w:t>which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consequence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both</w:t>
      </w:r>
      <w:r w:rsidR="00A84868">
        <w:t xml:space="preserve"> </w:t>
      </w:r>
      <w:r w:rsidRPr="00785136">
        <w:t>negative</w:t>
      </w:r>
      <w:r w:rsidR="00A84868">
        <w:t xml:space="preserve"> </w:t>
      </w:r>
      <w:r w:rsidRPr="00785136">
        <w:t>natural</w:t>
      </w:r>
      <w:r w:rsidR="00A84868">
        <w:t xml:space="preserve"> </w:t>
      </w:r>
      <w:r w:rsidRPr="00785136">
        <w:t>population</w:t>
      </w:r>
      <w:r w:rsidR="00A84868">
        <w:t xml:space="preserve"> </w:t>
      </w:r>
      <w:r w:rsidRPr="00785136">
        <w:t>growth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emigration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population.</w:t>
      </w:r>
    </w:p>
    <w:p w14:paraId="5CE4446C" w14:textId="0DBBAA44" w:rsidR="006F4FE8" w:rsidRPr="00785136" w:rsidRDefault="006F4FE8" w:rsidP="004B2579">
      <w:pPr>
        <w:pStyle w:val="SingleTxtG"/>
      </w:pPr>
      <w:r w:rsidRPr="00785136">
        <w:lastRenderedPageBreak/>
        <w:t>9.</w:t>
      </w:r>
      <w:r w:rsidRPr="00785136">
        <w:tab/>
        <w:t>The</w:t>
      </w:r>
      <w:r w:rsidR="00A84868">
        <w:t xml:space="preserve"> </w:t>
      </w:r>
      <w:r w:rsidRPr="00785136">
        <w:t>estimated</w:t>
      </w:r>
      <w:r w:rsidR="00A84868">
        <w:t xml:space="preserve"> </w:t>
      </w:r>
      <w:r w:rsidRPr="00785136">
        <w:t>total</w:t>
      </w:r>
      <w:r w:rsidR="00A84868">
        <w:t xml:space="preserve"> </w:t>
      </w:r>
      <w:r w:rsidRPr="00785136">
        <w:t>number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inhabitants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RS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2020</w:t>
      </w:r>
      <w:r w:rsidR="00A84868">
        <w:t xml:space="preserve"> </w:t>
      </w:r>
      <w:r w:rsidRPr="00785136">
        <w:t>was</w:t>
      </w:r>
      <w:r w:rsidR="00A84868">
        <w:t xml:space="preserve"> </w:t>
      </w:r>
      <w:r w:rsidRPr="00785136">
        <w:t>6,899,126,</w:t>
      </w:r>
      <w:r w:rsidR="00A84868">
        <w:t xml:space="preserve"> </w:t>
      </w:r>
      <w:r w:rsidRPr="00785136">
        <w:t>with</w:t>
      </w:r>
      <w:r w:rsidR="00A84868">
        <w:t xml:space="preserve"> </w:t>
      </w:r>
      <w:r w:rsidRPr="00785136">
        <w:t>an</w:t>
      </w:r>
      <w:r w:rsidR="00A84868">
        <w:t xml:space="preserve"> </w:t>
      </w:r>
      <w:r w:rsidRPr="00785136">
        <w:t>estimated</w:t>
      </w:r>
      <w:r w:rsidR="00A84868">
        <w:t xml:space="preserve"> </w:t>
      </w:r>
      <w:r w:rsidRPr="00785136">
        <w:t>51.3%</w:t>
      </w:r>
      <w:r w:rsidR="00A84868">
        <w:t xml:space="preserve"> </w:t>
      </w:r>
      <w:r w:rsidRPr="00785136">
        <w:t>being</w:t>
      </w:r>
      <w:r w:rsidR="00A84868">
        <w:t xml:space="preserve"> </w:t>
      </w:r>
      <w:r w:rsidRPr="00785136">
        <w:t>women</w:t>
      </w:r>
      <w:r w:rsidR="00A84868">
        <w:t xml:space="preserve"> </w:t>
      </w:r>
      <w:r w:rsidRPr="00785136">
        <w:t>(3,538,820)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48.7%</w:t>
      </w:r>
      <w:r w:rsidR="00A84868">
        <w:t xml:space="preserve"> </w:t>
      </w:r>
      <w:r w:rsidRPr="00785136">
        <w:t>men</w:t>
      </w:r>
      <w:r w:rsidR="00A84868">
        <w:t xml:space="preserve"> </w:t>
      </w:r>
      <w:r w:rsidRPr="00785136">
        <w:t>(3,360,306).</w:t>
      </w:r>
    </w:p>
    <w:p w14:paraId="3C21C6AA" w14:textId="56891E6D" w:rsidR="006F4FE8" w:rsidRPr="00C817F4" w:rsidRDefault="006F4FE8" w:rsidP="00BF3DC8">
      <w:pPr>
        <w:pStyle w:val="H23G"/>
      </w:pPr>
      <w:r w:rsidRPr="00785136">
        <w:tab/>
      </w:r>
      <w:r w:rsidRPr="00785136">
        <w:tab/>
      </w:r>
      <w:r w:rsidRPr="00C817F4">
        <w:t>Population</w:t>
      </w:r>
      <w:r w:rsidR="00A84868">
        <w:t xml:space="preserve"> </w:t>
      </w:r>
      <w:r w:rsidRPr="00C817F4">
        <w:t>by</w:t>
      </w:r>
      <w:r w:rsidR="00A84868">
        <w:t xml:space="preserve"> </w:t>
      </w:r>
      <w:r w:rsidRPr="00C817F4">
        <w:t>regions,</w:t>
      </w:r>
      <w:r w:rsidR="00A84868">
        <w:t xml:space="preserve"> </w:t>
      </w:r>
      <w:r w:rsidRPr="00C817F4">
        <w:t>by</w:t>
      </w:r>
      <w:r w:rsidR="00A84868">
        <w:t xml:space="preserve"> </w:t>
      </w:r>
      <w:r w:rsidRPr="00C817F4">
        <w:t>2011</w:t>
      </w:r>
      <w:r w:rsidR="00A84868">
        <w:t xml:space="preserve"> </w:t>
      </w:r>
      <w:r w:rsidRPr="00C817F4">
        <w:t>Census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67"/>
        <w:gridCol w:w="2803"/>
      </w:tblGrid>
      <w:tr w:rsidR="00BF3DC8" w:rsidRPr="00BF3DC8" w14:paraId="3F5DDF00" w14:textId="77777777" w:rsidTr="005031E6">
        <w:trPr>
          <w:cantSplit/>
          <w:tblHeader/>
        </w:trPr>
        <w:tc>
          <w:tcPr>
            <w:tcW w:w="4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6CF4304" w14:textId="77777777" w:rsidR="006F4FE8" w:rsidRPr="00BF3DC8" w:rsidRDefault="006F4FE8" w:rsidP="00BF3DC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lang w:val="en-US"/>
              </w:rPr>
            </w:pPr>
          </w:p>
        </w:tc>
        <w:tc>
          <w:tcPr>
            <w:tcW w:w="28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84AF9CD" w14:textId="77777777" w:rsidR="006F4FE8" w:rsidRPr="00BF3DC8" w:rsidRDefault="006F4FE8" w:rsidP="00BF3DC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BF3DC8">
              <w:rPr>
                <w:i/>
                <w:sz w:val="16"/>
                <w:lang w:val="en-US"/>
              </w:rPr>
              <w:t>Population</w:t>
            </w:r>
          </w:p>
        </w:tc>
      </w:tr>
      <w:tr w:rsidR="006F4FE8" w:rsidRPr="00BF3DC8" w14:paraId="61495313" w14:textId="77777777" w:rsidTr="005031E6">
        <w:trPr>
          <w:cantSplit/>
          <w:trHeight w:hRule="exact" w:val="113"/>
        </w:trPr>
        <w:tc>
          <w:tcPr>
            <w:tcW w:w="4567" w:type="dxa"/>
            <w:tcBorders>
              <w:top w:val="single" w:sz="12" w:space="0" w:color="auto"/>
            </w:tcBorders>
            <w:shd w:val="clear" w:color="auto" w:fill="auto"/>
          </w:tcPr>
          <w:p w14:paraId="0F40DF51" w14:textId="77777777" w:rsidR="006F4FE8" w:rsidRPr="00BF3DC8" w:rsidRDefault="006F4FE8" w:rsidP="00BF3DC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28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6C3D182" w14:textId="77777777" w:rsidR="006F4FE8" w:rsidRPr="00BF3DC8" w:rsidRDefault="006F4FE8" w:rsidP="00BF3DC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</w:p>
        </w:tc>
      </w:tr>
      <w:tr w:rsidR="006F4FE8" w:rsidRPr="00BF3DC8" w14:paraId="24E6EBF6" w14:textId="77777777" w:rsidTr="005031E6">
        <w:trPr>
          <w:cantSplit/>
        </w:trPr>
        <w:tc>
          <w:tcPr>
            <w:tcW w:w="4567" w:type="dxa"/>
            <w:shd w:val="clear" w:color="auto" w:fill="auto"/>
          </w:tcPr>
          <w:p w14:paraId="5504DA7D" w14:textId="77777777" w:rsidR="006F4FE8" w:rsidRPr="0016011D" w:rsidRDefault="006F4FE8" w:rsidP="00BF3DC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16011D">
              <w:rPr>
                <w:bCs/>
                <w:sz w:val="18"/>
                <w:lang w:val="en-US"/>
              </w:rPr>
              <w:t>RS</w:t>
            </w:r>
          </w:p>
        </w:tc>
        <w:tc>
          <w:tcPr>
            <w:tcW w:w="2803" w:type="dxa"/>
            <w:shd w:val="clear" w:color="auto" w:fill="auto"/>
            <w:vAlign w:val="bottom"/>
          </w:tcPr>
          <w:p w14:paraId="363EDE67" w14:textId="34D3BF91" w:rsidR="006F4FE8" w:rsidRPr="0016011D" w:rsidRDefault="006F4FE8" w:rsidP="00BF3DC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16011D">
              <w:rPr>
                <w:bCs/>
                <w:sz w:val="18"/>
                <w:lang w:val="en-US"/>
              </w:rPr>
              <w:t>7</w:t>
            </w:r>
            <w:r w:rsidR="0016011D" w:rsidRPr="0016011D">
              <w:rPr>
                <w:bCs/>
                <w:sz w:val="18"/>
                <w:lang w:val="en-US"/>
              </w:rPr>
              <w:t>.</w:t>
            </w:r>
            <w:r w:rsidRPr="0016011D">
              <w:rPr>
                <w:bCs/>
                <w:sz w:val="18"/>
                <w:lang w:val="en-US"/>
              </w:rPr>
              <w:t>186</w:t>
            </w:r>
            <w:r w:rsidR="0016011D" w:rsidRPr="0016011D">
              <w:rPr>
                <w:bCs/>
                <w:sz w:val="18"/>
                <w:lang w:val="en-US"/>
              </w:rPr>
              <w:t>.</w:t>
            </w:r>
            <w:r w:rsidRPr="0016011D">
              <w:rPr>
                <w:bCs/>
                <w:sz w:val="18"/>
                <w:lang w:val="en-US"/>
              </w:rPr>
              <w:t>862</w:t>
            </w:r>
          </w:p>
        </w:tc>
      </w:tr>
      <w:tr w:rsidR="006F4FE8" w:rsidRPr="00BF3DC8" w14:paraId="33E3AEF8" w14:textId="77777777" w:rsidTr="005031E6">
        <w:trPr>
          <w:cantSplit/>
        </w:trPr>
        <w:tc>
          <w:tcPr>
            <w:tcW w:w="4567" w:type="dxa"/>
            <w:shd w:val="clear" w:color="auto" w:fill="auto"/>
          </w:tcPr>
          <w:p w14:paraId="49F70E57" w14:textId="28E6FC1D" w:rsidR="006F4FE8" w:rsidRPr="00BF3DC8" w:rsidRDefault="006F4FE8" w:rsidP="00BF3DC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BF3DC8">
              <w:rPr>
                <w:sz w:val="18"/>
                <w:lang w:val="en-US"/>
              </w:rPr>
              <w:t>Belgrade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BF3DC8">
              <w:rPr>
                <w:sz w:val="18"/>
                <w:lang w:val="en-US"/>
              </w:rPr>
              <w:t>region</w:t>
            </w:r>
          </w:p>
        </w:tc>
        <w:tc>
          <w:tcPr>
            <w:tcW w:w="2803" w:type="dxa"/>
            <w:shd w:val="clear" w:color="auto" w:fill="auto"/>
            <w:vAlign w:val="bottom"/>
          </w:tcPr>
          <w:p w14:paraId="25EDEE82" w14:textId="65CCF5F3" w:rsidR="006F4FE8" w:rsidRPr="00BF3DC8" w:rsidRDefault="006F4FE8" w:rsidP="00BF3DC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BF3DC8">
              <w:rPr>
                <w:sz w:val="18"/>
                <w:lang w:val="en-US"/>
              </w:rPr>
              <w:t>1</w:t>
            </w:r>
            <w:r w:rsidR="0016011D">
              <w:rPr>
                <w:sz w:val="18"/>
                <w:lang w:val="en-US"/>
              </w:rPr>
              <w:t>.</w:t>
            </w:r>
            <w:r w:rsidRPr="00BF3DC8">
              <w:rPr>
                <w:sz w:val="18"/>
                <w:lang w:val="en-US"/>
              </w:rPr>
              <w:t>659</w:t>
            </w:r>
            <w:r w:rsidR="0016011D">
              <w:rPr>
                <w:sz w:val="18"/>
                <w:lang w:val="en-US"/>
              </w:rPr>
              <w:t>.</w:t>
            </w:r>
            <w:r w:rsidRPr="00BF3DC8">
              <w:rPr>
                <w:sz w:val="18"/>
                <w:lang w:val="en-US"/>
              </w:rPr>
              <w:t>440</w:t>
            </w:r>
          </w:p>
        </w:tc>
      </w:tr>
      <w:tr w:rsidR="006F4FE8" w:rsidRPr="00BF3DC8" w14:paraId="267EFEE6" w14:textId="77777777" w:rsidTr="005031E6">
        <w:trPr>
          <w:cantSplit/>
        </w:trPr>
        <w:tc>
          <w:tcPr>
            <w:tcW w:w="4567" w:type="dxa"/>
            <w:shd w:val="clear" w:color="auto" w:fill="auto"/>
          </w:tcPr>
          <w:p w14:paraId="40BC2D58" w14:textId="302DF663" w:rsidR="006F4FE8" w:rsidRPr="00BF3DC8" w:rsidRDefault="006F4FE8" w:rsidP="00BF3DC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BF3DC8">
              <w:rPr>
                <w:sz w:val="18"/>
                <w:lang w:val="en-US"/>
              </w:rPr>
              <w:t>AP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BF3DC8">
              <w:rPr>
                <w:sz w:val="18"/>
                <w:lang w:val="en-US"/>
              </w:rPr>
              <w:t>Vojvodina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BF3DC8">
              <w:rPr>
                <w:sz w:val="18"/>
                <w:lang w:val="en-US"/>
              </w:rPr>
              <w:t>region</w:t>
            </w:r>
            <w:r w:rsidR="00A84868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2803" w:type="dxa"/>
            <w:shd w:val="clear" w:color="auto" w:fill="auto"/>
            <w:vAlign w:val="bottom"/>
          </w:tcPr>
          <w:p w14:paraId="0E246D3A" w14:textId="2736B3C4" w:rsidR="006F4FE8" w:rsidRPr="00BF3DC8" w:rsidRDefault="006F4FE8" w:rsidP="00BF3DC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BF3DC8">
              <w:rPr>
                <w:sz w:val="18"/>
                <w:lang w:val="en-US"/>
              </w:rPr>
              <w:t>1</w:t>
            </w:r>
            <w:r w:rsidR="0016011D">
              <w:rPr>
                <w:sz w:val="18"/>
                <w:lang w:val="en-US"/>
              </w:rPr>
              <w:t>.</w:t>
            </w:r>
            <w:r w:rsidRPr="00BF3DC8">
              <w:rPr>
                <w:sz w:val="18"/>
                <w:lang w:val="en-US"/>
              </w:rPr>
              <w:t>931</w:t>
            </w:r>
            <w:r w:rsidR="0016011D">
              <w:rPr>
                <w:sz w:val="18"/>
                <w:lang w:val="en-US"/>
              </w:rPr>
              <w:t>.</w:t>
            </w:r>
            <w:r w:rsidRPr="00BF3DC8">
              <w:rPr>
                <w:sz w:val="18"/>
                <w:lang w:val="en-US"/>
              </w:rPr>
              <w:t>809</w:t>
            </w:r>
          </w:p>
        </w:tc>
      </w:tr>
      <w:tr w:rsidR="006F4FE8" w:rsidRPr="00BF3DC8" w14:paraId="127F3310" w14:textId="77777777" w:rsidTr="005031E6">
        <w:trPr>
          <w:cantSplit/>
        </w:trPr>
        <w:tc>
          <w:tcPr>
            <w:tcW w:w="4567" w:type="dxa"/>
            <w:shd w:val="clear" w:color="auto" w:fill="auto"/>
          </w:tcPr>
          <w:p w14:paraId="71057333" w14:textId="7F6D1104" w:rsidR="006F4FE8" w:rsidRPr="00BF3DC8" w:rsidRDefault="006F4FE8" w:rsidP="00BF3DC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BF3DC8">
              <w:rPr>
                <w:sz w:val="18"/>
                <w:lang w:val="en-US"/>
              </w:rPr>
              <w:t>Region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BF3DC8">
              <w:rPr>
                <w:sz w:val="18"/>
                <w:lang w:val="en-US"/>
              </w:rPr>
              <w:t>of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BF3DC8">
              <w:rPr>
                <w:sz w:val="18"/>
                <w:lang w:val="en-US"/>
              </w:rPr>
              <w:t>Šumadija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BF3DC8">
              <w:rPr>
                <w:sz w:val="18"/>
                <w:lang w:val="en-US"/>
              </w:rPr>
              <w:t>and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BF3DC8">
              <w:rPr>
                <w:sz w:val="18"/>
                <w:lang w:val="en-US"/>
              </w:rPr>
              <w:t>Western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BF3DC8">
              <w:rPr>
                <w:sz w:val="18"/>
                <w:lang w:val="en-US"/>
              </w:rPr>
              <w:t>Serbia</w:t>
            </w:r>
          </w:p>
        </w:tc>
        <w:tc>
          <w:tcPr>
            <w:tcW w:w="2803" w:type="dxa"/>
            <w:shd w:val="clear" w:color="auto" w:fill="auto"/>
            <w:vAlign w:val="bottom"/>
          </w:tcPr>
          <w:p w14:paraId="79216DD3" w14:textId="3B2392D2" w:rsidR="006F4FE8" w:rsidRPr="00BF3DC8" w:rsidRDefault="006F4FE8" w:rsidP="00BF3DC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BF3DC8">
              <w:rPr>
                <w:sz w:val="18"/>
                <w:lang w:val="en-US"/>
              </w:rPr>
              <w:t>2</w:t>
            </w:r>
            <w:r w:rsidR="0016011D">
              <w:rPr>
                <w:sz w:val="18"/>
                <w:lang w:val="en-US"/>
              </w:rPr>
              <w:t>.</w:t>
            </w:r>
            <w:r w:rsidRPr="00BF3DC8">
              <w:rPr>
                <w:sz w:val="18"/>
                <w:lang w:val="en-US"/>
              </w:rPr>
              <w:t>031</w:t>
            </w:r>
            <w:r w:rsidR="0016011D">
              <w:rPr>
                <w:sz w:val="18"/>
                <w:lang w:val="en-US"/>
              </w:rPr>
              <w:t>.</w:t>
            </w:r>
            <w:r w:rsidRPr="00BF3DC8">
              <w:rPr>
                <w:sz w:val="18"/>
                <w:lang w:val="en-US"/>
              </w:rPr>
              <w:t>697</w:t>
            </w:r>
          </w:p>
        </w:tc>
      </w:tr>
      <w:tr w:rsidR="006F4FE8" w:rsidRPr="00BF3DC8" w14:paraId="7EFFC7CA" w14:textId="77777777" w:rsidTr="005031E6">
        <w:trPr>
          <w:cantSplit/>
        </w:trPr>
        <w:tc>
          <w:tcPr>
            <w:tcW w:w="4567" w:type="dxa"/>
            <w:shd w:val="clear" w:color="auto" w:fill="auto"/>
          </w:tcPr>
          <w:p w14:paraId="34D6A695" w14:textId="6743D9F0" w:rsidR="006F4FE8" w:rsidRPr="00BF3DC8" w:rsidRDefault="006F4FE8" w:rsidP="00BF3DC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BF3DC8">
              <w:rPr>
                <w:sz w:val="18"/>
                <w:lang w:val="en-US"/>
              </w:rPr>
              <w:t>Region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BF3DC8">
              <w:rPr>
                <w:sz w:val="18"/>
                <w:lang w:val="en-US"/>
              </w:rPr>
              <w:t>of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BF3DC8">
              <w:rPr>
                <w:sz w:val="18"/>
                <w:lang w:val="en-US"/>
              </w:rPr>
              <w:t>Southern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BF3DC8">
              <w:rPr>
                <w:sz w:val="18"/>
                <w:lang w:val="en-US"/>
              </w:rPr>
              <w:t>and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BF3DC8">
              <w:rPr>
                <w:sz w:val="18"/>
                <w:lang w:val="en-US"/>
              </w:rPr>
              <w:t>Eastern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BF3DC8">
              <w:rPr>
                <w:sz w:val="18"/>
                <w:lang w:val="en-US"/>
              </w:rPr>
              <w:t>Serbia</w:t>
            </w:r>
          </w:p>
        </w:tc>
        <w:tc>
          <w:tcPr>
            <w:tcW w:w="2803" w:type="dxa"/>
            <w:shd w:val="clear" w:color="auto" w:fill="auto"/>
            <w:vAlign w:val="bottom"/>
          </w:tcPr>
          <w:p w14:paraId="29C17DB1" w14:textId="5E6ACD00" w:rsidR="006F4FE8" w:rsidRPr="00BF3DC8" w:rsidRDefault="006F4FE8" w:rsidP="00BF3DC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BF3DC8">
              <w:rPr>
                <w:sz w:val="18"/>
                <w:lang w:val="en-US"/>
              </w:rPr>
              <w:t>1</w:t>
            </w:r>
            <w:r w:rsidR="0016011D">
              <w:rPr>
                <w:sz w:val="18"/>
                <w:lang w:val="en-US"/>
              </w:rPr>
              <w:t>.</w:t>
            </w:r>
            <w:r w:rsidRPr="00BF3DC8">
              <w:rPr>
                <w:sz w:val="18"/>
                <w:lang w:val="en-US"/>
              </w:rPr>
              <w:t>563</w:t>
            </w:r>
            <w:r w:rsidR="0016011D">
              <w:rPr>
                <w:sz w:val="18"/>
                <w:lang w:val="en-US"/>
              </w:rPr>
              <w:t>.</w:t>
            </w:r>
            <w:r w:rsidRPr="00BF3DC8">
              <w:rPr>
                <w:sz w:val="18"/>
                <w:lang w:val="en-US"/>
              </w:rPr>
              <w:t>916</w:t>
            </w:r>
          </w:p>
        </w:tc>
      </w:tr>
      <w:tr w:rsidR="006F4FE8" w:rsidRPr="00BF3DC8" w14:paraId="639EA5A7" w14:textId="77777777" w:rsidTr="005031E6">
        <w:trPr>
          <w:cantSplit/>
        </w:trPr>
        <w:tc>
          <w:tcPr>
            <w:tcW w:w="4567" w:type="dxa"/>
            <w:shd w:val="clear" w:color="auto" w:fill="auto"/>
          </w:tcPr>
          <w:p w14:paraId="35A07E14" w14:textId="4EA1C5F2" w:rsidR="006F4FE8" w:rsidRPr="00BF3DC8" w:rsidRDefault="006F4FE8" w:rsidP="00BF3DC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BF3DC8">
              <w:rPr>
                <w:sz w:val="18"/>
                <w:lang w:val="en-US"/>
              </w:rPr>
              <w:t>AP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BF3DC8">
              <w:rPr>
                <w:sz w:val="18"/>
                <w:lang w:val="en-US"/>
              </w:rPr>
              <w:t>Kosovo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BF3DC8">
              <w:rPr>
                <w:sz w:val="18"/>
                <w:lang w:val="en-US"/>
              </w:rPr>
              <w:t>and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BF3DC8">
              <w:rPr>
                <w:sz w:val="18"/>
                <w:lang w:val="en-US"/>
              </w:rPr>
              <w:t>Metohija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BF3DC8">
              <w:rPr>
                <w:sz w:val="18"/>
                <w:lang w:val="en-US"/>
              </w:rPr>
              <w:t>region</w:t>
            </w:r>
            <w:r w:rsidR="00A84868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2803" w:type="dxa"/>
            <w:shd w:val="clear" w:color="auto" w:fill="auto"/>
            <w:vAlign w:val="bottom"/>
          </w:tcPr>
          <w:p w14:paraId="69119C1B" w14:textId="77777777" w:rsidR="006F4FE8" w:rsidRPr="00BF3DC8" w:rsidRDefault="006F4FE8" w:rsidP="00BF3DC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BF3DC8">
              <w:rPr>
                <w:sz w:val="18"/>
                <w:lang w:val="en-US"/>
              </w:rPr>
              <w:t>.....</w:t>
            </w:r>
          </w:p>
        </w:tc>
      </w:tr>
    </w:tbl>
    <w:p w14:paraId="5845DC72" w14:textId="1B4D049C" w:rsidR="006F4FE8" w:rsidRPr="0016011D" w:rsidRDefault="006F4FE8" w:rsidP="0016011D">
      <w:pPr>
        <w:spacing w:before="120"/>
        <w:ind w:left="1134" w:right="1134" w:firstLine="170"/>
        <w:rPr>
          <w:i/>
          <w:iCs/>
          <w:sz w:val="18"/>
        </w:rPr>
      </w:pPr>
      <w:r w:rsidRPr="0016011D">
        <w:rPr>
          <w:i/>
          <w:iCs/>
          <w:sz w:val="18"/>
        </w:rPr>
        <w:t>Source:</w:t>
      </w:r>
      <w:r w:rsidR="00A84868" w:rsidRPr="0016011D">
        <w:rPr>
          <w:i/>
          <w:iCs/>
          <w:sz w:val="18"/>
        </w:rPr>
        <w:t xml:space="preserve"> </w:t>
      </w:r>
      <w:r w:rsidRPr="0016011D">
        <w:rPr>
          <w:i/>
          <w:iCs/>
          <w:sz w:val="18"/>
        </w:rPr>
        <w:t>Republic</w:t>
      </w:r>
      <w:r w:rsidR="00A84868" w:rsidRPr="0016011D">
        <w:rPr>
          <w:i/>
          <w:iCs/>
          <w:sz w:val="18"/>
        </w:rPr>
        <w:t xml:space="preserve"> </w:t>
      </w:r>
      <w:r w:rsidRPr="0016011D">
        <w:rPr>
          <w:i/>
          <w:iCs/>
          <w:sz w:val="18"/>
        </w:rPr>
        <w:t>Statistical</w:t>
      </w:r>
      <w:r w:rsidR="00A84868" w:rsidRPr="0016011D">
        <w:rPr>
          <w:i/>
          <w:iCs/>
          <w:sz w:val="18"/>
        </w:rPr>
        <w:t xml:space="preserve"> </w:t>
      </w:r>
      <w:r w:rsidRPr="0016011D">
        <w:rPr>
          <w:i/>
          <w:iCs/>
          <w:sz w:val="18"/>
        </w:rPr>
        <w:t>Office</w:t>
      </w:r>
      <w:r w:rsidR="00254D9F" w:rsidRPr="0016011D">
        <w:rPr>
          <w:i/>
          <w:iCs/>
          <w:sz w:val="18"/>
        </w:rPr>
        <w:t>.</w:t>
      </w:r>
    </w:p>
    <w:p w14:paraId="49BEAC9B" w14:textId="77777777" w:rsidR="00CB330A" w:rsidRDefault="006F4FE8" w:rsidP="00996F64">
      <w:pPr>
        <w:pStyle w:val="H4G"/>
      </w:pPr>
      <w:r w:rsidRPr="00C817F4">
        <w:tab/>
      </w:r>
      <w:r w:rsidRPr="00C817F4">
        <w:tab/>
        <w:t>Population</w:t>
      </w:r>
      <w:r w:rsidR="00A84868">
        <w:t xml:space="preserve"> </w:t>
      </w:r>
      <w:r w:rsidRPr="00C817F4">
        <w:t>growth</w:t>
      </w:r>
      <w:r w:rsidR="00A84868">
        <w:t xml:space="preserve"> </w:t>
      </w:r>
      <w:r w:rsidRPr="00C817F4">
        <w:t>rate</w:t>
      </w:r>
    </w:p>
    <w:p w14:paraId="6E7969FA" w14:textId="7C0AE9F7" w:rsidR="006F4FE8" w:rsidRPr="001C39C0" w:rsidRDefault="006F4FE8" w:rsidP="004B2579">
      <w:pPr>
        <w:pStyle w:val="SingleTxtG"/>
        <w:rPr>
          <w:rStyle w:val="FootnoteReference"/>
        </w:rPr>
      </w:pPr>
      <w:r w:rsidRPr="00785136">
        <w:t>10.</w:t>
      </w:r>
      <w:r w:rsidRPr="00785136">
        <w:tab/>
        <w:t>The</w:t>
      </w:r>
      <w:r w:rsidR="00A84868">
        <w:t xml:space="preserve"> </w:t>
      </w:r>
      <w:r w:rsidRPr="00785136">
        <w:t>trend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depopulation</w:t>
      </w:r>
      <w:r w:rsidR="00A84868">
        <w:rPr>
          <w:lang w:val="en-US"/>
        </w:rPr>
        <w:t xml:space="preserve"> </w:t>
      </w:r>
      <w:r w:rsidRPr="00C817F4">
        <w:rPr>
          <w:lang w:val="en-US"/>
        </w:rPr>
        <w:t>is</w:t>
      </w:r>
      <w:r w:rsidR="00A84868">
        <w:rPr>
          <w:lang w:val="en-US"/>
        </w:rPr>
        <w:t xml:space="preserve"> </w:t>
      </w:r>
      <w:r w:rsidRPr="00C817F4">
        <w:rPr>
          <w:lang w:val="en-US"/>
        </w:rPr>
        <w:t>indicated</w:t>
      </w:r>
      <w:r w:rsidR="00A84868">
        <w:rPr>
          <w:lang w:val="en-US"/>
        </w:rPr>
        <w:t xml:space="preserve"> </w:t>
      </w:r>
      <w:r w:rsidRPr="00C817F4">
        <w:rPr>
          <w:lang w:val="en-US"/>
        </w:rPr>
        <w:t>to</w:t>
      </w:r>
      <w:r w:rsidR="00A84868">
        <w:rPr>
          <w:lang w:val="en-US"/>
        </w:rPr>
        <w:t xml:space="preserve"> </w:t>
      </w:r>
      <w:r w:rsidRPr="00C817F4">
        <w:rPr>
          <w:lang w:val="en-US"/>
        </w:rPr>
        <w:t>have</w:t>
      </w:r>
      <w:r w:rsidR="00A84868">
        <w:t xml:space="preserve"> </w:t>
      </w:r>
      <w:r w:rsidRPr="00785136">
        <w:t>continued,</w:t>
      </w:r>
      <w:r w:rsidR="00A84868">
        <w:t xml:space="preserve"> </w:t>
      </w:r>
      <w:r w:rsidRPr="00C817F4">
        <w:rPr>
          <w:lang w:val="en-US"/>
        </w:rPr>
        <w:t>with</w:t>
      </w:r>
      <w:r w:rsidR="00A84868">
        <w:rPr>
          <w:lang w:val="en-US"/>
        </w:rPr>
        <w:t xml:space="preserve"> </w:t>
      </w:r>
      <w:r w:rsidRPr="00C817F4">
        <w:rPr>
          <w:lang w:val="en-US"/>
        </w:rPr>
        <w:t>the</w:t>
      </w:r>
      <w:r w:rsidR="00A84868">
        <w:rPr>
          <w:lang w:val="en-US"/>
        </w:rPr>
        <w:t xml:space="preserve"> </w:t>
      </w:r>
      <w:r w:rsidRPr="00C817F4">
        <w:rPr>
          <w:lang w:val="en-US"/>
        </w:rPr>
        <w:t>numbers</w:t>
      </w:r>
      <w:r w:rsidR="00A84868">
        <w:rPr>
          <w:lang w:val="en-US"/>
        </w:rPr>
        <w:t xml:space="preserve"> </w:t>
      </w:r>
      <w:r w:rsidRPr="00C817F4">
        <w:rPr>
          <w:lang w:val="en-US"/>
        </w:rPr>
        <w:t>showing</w:t>
      </w:r>
      <w:r w:rsidR="00A84868">
        <w:t xml:space="preserve"> </w:t>
      </w:r>
      <w:r w:rsidRPr="00785136">
        <w:t>that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population</w:t>
      </w:r>
      <w:r w:rsidR="00A84868">
        <w:t xml:space="preserve"> </w:t>
      </w:r>
      <w:r w:rsidRPr="00785136">
        <w:t>growth</w:t>
      </w:r>
      <w:r w:rsidR="00A84868">
        <w:t xml:space="preserve"> </w:t>
      </w:r>
      <w:r w:rsidRPr="00785136">
        <w:t>rate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2020,</w:t>
      </w:r>
      <w:r w:rsidR="00A84868">
        <w:t xml:space="preserve"> </w:t>
      </w:r>
      <w:r w:rsidRPr="00785136">
        <w:t>compared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previous</w:t>
      </w:r>
      <w:r w:rsidR="00A84868">
        <w:t xml:space="preserve"> </w:t>
      </w:r>
      <w:r w:rsidRPr="00785136">
        <w:t>year,</w:t>
      </w:r>
      <w:r w:rsidR="00A84868">
        <w:t xml:space="preserve"> </w:t>
      </w:r>
      <w:r w:rsidRPr="00C817F4">
        <w:rPr>
          <w:lang w:val="en-US"/>
        </w:rPr>
        <w:t>was</w:t>
      </w:r>
      <w:r w:rsidR="00A84868">
        <w:rPr>
          <w:lang w:val="en-US"/>
        </w:rPr>
        <w:t xml:space="preserve"> </w:t>
      </w:r>
      <w:r w:rsidRPr="00785136">
        <w:t>negative</w:t>
      </w:r>
      <w:r w:rsidRPr="00C817F4">
        <w:rPr>
          <w:lang w:val="en-US"/>
        </w:rPr>
        <w:t>,</w:t>
      </w:r>
      <w:r w:rsidR="00A84868">
        <w:rPr>
          <w:lang w:val="en-US"/>
        </w:rPr>
        <w:t xml:space="preserve"> </w:t>
      </w:r>
      <w:r w:rsidRPr="00C817F4">
        <w:rPr>
          <w:lang w:val="en-US"/>
        </w:rPr>
        <w:t>amounting</w:t>
      </w:r>
      <w:r w:rsidR="00A84868">
        <w:rPr>
          <w:lang w:val="en-US"/>
        </w:rPr>
        <w:t xml:space="preserve"> </w:t>
      </w:r>
      <w:r w:rsidRPr="00C817F4">
        <w:rPr>
          <w:lang w:val="en-US"/>
        </w:rPr>
        <w:t>to</w:t>
      </w:r>
      <w:r w:rsidR="00A84868">
        <w:t xml:space="preserve"> </w:t>
      </w:r>
      <w:r w:rsidRPr="00C817F4">
        <w:rPr>
          <w:lang w:val="en-US"/>
        </w:rPr>
        <w:t>-6,7%.</w:t>
      </w:r>
      <w:r w:rsidRPr="001C39C0">
        <w:rPr>
          <w:rStyle w:val="FootnoteReference"/>
        </w:rPr>
        <w:footnoteReference w:id="3"/>
      </w:r>
    </w:p>
    <w:p w14:paraId="42E3A0BE" w14:textId="340C6927" w:rsidR="006F4FE8" w:rsidRPr="0091214C" w:rsidRDefault="006F4FE8" w:rsidP="00996F64">
      <w:pPr>
        <w:pStyle w:val="H23G"/>
      </w:pPr>
      <w:r w:rsidRPr="00785136">
        <w:tab/>
      </w:r>
      <w:r w:rsidRPr="00785136">
        <w:tab/>
      </w:r>
      <w:r w:rsidRPr="0091214C">
        <w:t>Population</w:t>
      </w:r>
      <w:r w:rsidR="00A84868">
        <w:t xml:space="preserve"> </w:t>
      </w:r>
      <w:r w:rsidRPr="0091214C">
        <w:t>density,</w:t>
      </w:r>
      <w:r w:rsidR="00A84868">
        <w:t xml:space="preserve"> </w:t>
      </w:r>
      <w:r w:rsidRPr="0091214C">
        <w:t>by</w:t>
      </w:r>
      <w:r w:rsidR="00A84868">
        <w:t xml:space="preserve"> </w:t>
      </w:r>
      <w:r w:rsidRPr="0091214C">
        <w:t>2011</w:t>
      </w:r>
      <w:r w:rsidR="00A84868">
        <w:t xml:space="preserve"> </w:t>
      </w:r>
      <w:r w:rsidRPr="0091214C">
        <w:t>Census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6"/>
        <w:gridCol w:w="2367"/>
        <w:gridCol w:w="2367"/>
      </w:tblGrid>
      <w:tr w:rsidR="004B01AD" w:rsidRPr="004B01AD" w14:paraId="0BDABA41" w14:textId="77777777" w:rsidTr="005031E6">
        <w:trPr>
          <w:cantSplit/>
          <w:tblHeader/>
        </w:trPr>
        <w:tc>
          <w:tcPr>
            <w:tcW w:w="38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19A7BDB" w14:textId="77777777" w:rsidR="006F4FE8" w:rsidRPr="004B01AD" w:rsidRDefault="006F4FE8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lang w:val="en-US"/>
              </w:rPr>
            </w:pPr>
          </w:p>
        </w:tc>
        <w:tc>
          <w:tcPr>
            <w:tcW w:w="34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E8E4A71" w14:textId="77777777" w:rsidR="006F4FE8" w:rsidRPr="004B01AD" w:rsidRDefault="006F4FE8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</w:p>
        </w:tc>
        <w:tc>
          <w:tcPr>
            <w:tcW w:w="34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3CA8847" w14:textId="52AA7ACA" w:rsidR="006F4FE8" w:rsidRPr="004B01AD" w:rsidRDefault="006F4FE8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4B01AD">
              <w:rPr>
                <w:i/>
                <w:sz w:val="16"/>
                <w:lang w:val="en-US"/>
              </w:rPr>
              <w:t>Population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4B01AD">
              <w:rPr>
                <w:i/>
                <w:sz w:val="16"/>
                <w:lang w:val="en-US"/>
              </w:rPr>
              <w:t>per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4B01AD">
              <w:rPr>
                <w:i/>
                <w:sz w:val="16"/>
                <w:lang w:val="en-US"/>
              </w:rPr>
              <w:t>1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4B01AD">
              <w:rPr>
                <w:i/>
                <w:sz w:val="16"/>
                <w:lang w:val="en-US"/>
              </w:rPr>
              <w:t>km</w:t>
            </w:r>
            <w:r w:rsidRPr="004B01AD">
              <w:rPr>
                <w:i/>
                <w:sz w:val="16"/>
                <w:vertAlign w:val="superscript"/>
                <w:lang w:val="en-US"/>
              </w:rPr>
              <w:t>2</w:t>
            </w:r>
          </w:p>
        </w:tc>
      </w:tr>
      <w:tr w:rsidR="005031E6" w:rsidRPr="004B01AD" w14:paraId="17E6DB4F" w14:textId="77777777" w:rsidTr="005031E6">
        <w:trPr>
          <w:cantSplit/>
          <w:trHeight w:hRule="exact" w:val="113"/>
        </w:trPr>
        <w:tc>
          <w:tcPr>
            <w:tcW w:w="3883" w:type="dxa"/>
            <w:tcBorders>
              <w:top w:val="single" w:sz="12" w:space="0" w:color="auto"/>
            </w:tcBorders>
            <w:shd w:val="clear" w:color="auto" w:fill="auto"/>
          </w:tcPr>
          <w:p w14:paraId="6127F467" w14:textId="77777777" w:rsidR="006F4FE8" w:rsidRPr="004B01AD" w:rsidRDefault="006F4FE8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348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4D7F460" w14:textId="77777777" w:rsidR="006F4FE8" w:rsidRPr="004B01AD" w:rsidRDefault="006F4FE8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</w:p>
        </w:tc>
        <w:tc>
          <w:tcPr>
            <w:tcW w:w="348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BC6E25C" w14:textId="77777777" w:rsidR="006F4FE8" w:rsidRPr="004B01AD" w:rsidRDefault="006F4FE8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</w:p>
        </w:tc>
      </w:tr>
      <w:tr w:rsidR="006F4FE8" w:rsidRPr="004B01AD" w14:paraId="6DAC225D" w14:textId="77777777" w:rsidTr="005031E6">
        <w:trPr>
          <w:cantSplit/>
        </w:trPr>
        <w:tc>
          <w:tcPr>
            <w:tcW w:w="3883" w:type="dxa"/>
            <w:shd w:val="clear" w:color="auto" w:fill="auto"/>
          </w:tcPr>
          <w:p w14:paraId="0E783128" w14:textId="2AAF436C" w:rsidR="006F4FE8" w:rsidRPr="004B01AD" w:rsidRDefault="004B01AD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/>
                <w:sz w:val="18"/>
                <w:lang w:val="en-US"/>
              </w:rPr>
            </w:pPr>
            <w:r w:rsidRPr="004B01AD">
              <w:rPr>
                <w:b/>
                <w:sz w:val="18"/>
                <w:lang w:val="en-US"/>
              </w:rPr>
              <w:t>R</w:t>
            </w:r>
            <w:r>
              <w:rPr>
                <w:b/>
                <w:sz w:val="18"/>
                <w:lang w:val="en-US"/>
              </w:rPr>
              <w:t>S</w:t>
            </w:r>
          </w:p>
        </w:tc>
        <w:tc>
          <w:tcPr>
            <w:tcW w:w="3487" w:type="dxa"/>
            <w:shd w:val="clear" w:color="auto" w:fill="auto"/>
            <w:vAlign w:val="bottom"/>
          </w:tcPr>
          <w:p w14:paraId="34027BA3" w14:textId="77777777" w:rsidR="006F4FE8" w:rsidRPr="004B01AD" w:rsidRDefault="006F4FE8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</w:p>
        </w:tc>
        <w:tc>
          <w:tcPr>
            <w:tcW w:w="3487" w:type="dxa"/>
            <w:shd w:val="clear" w:color="auto" w:fill="auto"/>
            <w:vAlign w:val="bottom"/>
          </w:tcPr>
          <w:p w14:paraId="5E4DE737" w14:textId="77777777" w:rsidR="006F4FE8" w:rsidRPr="004B01AD" w:rsidRDefault="006F4FE8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4B01AD">
              <w:rPr>
                <w:sz w:val="18"/>
                <w:lang w:val="en-US"/>
              </w:rPr>
              <w:t>…</w:t>
            </w:r>
          </w:p>
        </w:tc>
      </w:tr>
      <w:tr w:rsidR="006F4FE8" w:rsidRPr="004B01AD" w14:paraId="26F09254" w14:textId="77777777" w:rsidTr="005031E6">
        <w:trPr>
          <w:cantSplit/>
        </w:trPr>
        <w:tc>
          <w:tcPr>
            <w:tcW w:w="3883" w:type="dxa"/>
            <w:shd w:val="clear" w:color="auto" w:fill="auto"/>
          </w:tcPr>
          <w:p w14:paraId="7FAF2D83" w14:textId="3002FF90" w:rsidR="006F4FE8" w:rsidRPr="004B01AD" w:rsidRDefault="004B01AD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/>
                <w:sz w:val="18"/>
                <w:lang w:val="en-US"/>
              </w:rPr>
            </w:pPr>
            <w:r w:rsidRPr="004B01AD">
              <w:rPr>
                <w:b/>
                <w:sz w:val="18"/>
                <w:lang w:val="en-US"/>
              </w:rPr>
              <w:t>Serbia-</w:t>
            </w:r>
            <w:r>
              <w:rPr>
                <w:b/>
                <w:sz w:val="18"/>
                <w:lang w:val="en-US"/>
              </w:rPr>
              <w:t>N</w:t>
            </w:r>
            <w:r w:rsidRPr="004B01AD">
              <w:rPr>
                <w:b/>
                <w:sz w:val="18"/>
                <w:lang w:val="en-US"/>
              </w:rPr>
              <w:t>orth</w:t>
            </w:r>
          </w:p>
        </w:tc>
        <w:tc>
          <w:tcPr>
            <w:tcW w:w="3487" w:type="dxa"/>
            <w:shd w:val="clear" w:color="auto" w:fill="auto"/>
            <w:vAlign w:val="bottom"/>
          </w:tcPr>
          <w:p w14:paraId="7E71F1CC" w14:textId="77777777" w:rsidR="006F4FE8" w:rsidRPr="004B01AD" w:rsidRDefault="006F4FE8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</w:p>
        </w:tc>
        <w:tc>
          <w:tcPr>
            <w:tcW w:w="3487" w:type="dxa"/>
            <w:shd w:val="clear" w:color="auto" w:fill="auto"/>
            <w:vAlign w:val="bottom"/>
          </w:tcPr>
          <w:p w14:paraId="74561F02" w14:textId="77777777" w:rsidR="006F4FE8" w:rsidRPr="004B01AD" w:rsidRDefault="006F4FE8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4B01AD">
              <w:rPr>
                <w:sz w:val="18"/>
                <w:lang w:val="en-US"/>
              </w:rPr>
              <w:t>144.53</w:t>
            </w:r>
          </w:p>
        </w:tc>
      </w:tr>
      <w:tr w:rsidR="006F4FE8" w:rsidRPr="004B01AD" w14:paraId="50CF8DC1" w14:textId="77777777" w:rsidTr="005031E6">
        <w:trPr>
          <w:cantSplit/>
        </w:trPr>
        <w:tc>
          <w:tcPr>
            <w:tcW w:w="3883" w:type="dxa"/>
            <w:shd w:val="clear" w:color="auto" w:fill="auto"/>
          </w:tcPr>
          <w:p w14:paraId="762A6B11" w14:textId="47ED1CF6" w:rsidR="006F4FE8" w:rsidRPr="004B01AD" w:rsidRDefault="006F4FE8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4B01AD">
              <w:rPr>
                <w:sz w:val="18"/>
                <w:lang w:val="en-US"/>
              </w:rPr>
              <w:t>Belgrade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4B01AD">
              <w:rPr>
                <w:sz w:val="18"/>
                <w:lang w:val="en-US"/>
              </w:rPr>
              <w:t>region</w:t>
            </w:r>
          </w:p>
        </w:tc>
        <w:tc>
          <w:tcPr>
            <w:tcW w:w="3487" w:type="dxa"/>
            <w:shd w:val="clear" w:color="auto" w:fill="auto"/>
            <w:vAlign w:val="bottom"/>
          </w:tcPr>
          <w:p w14:paraId="545A611D" w14:textId="77777777" w:rsidR="006F4FE8" w:rsidRPr="004B01AD" w:rsidRDefault="006F4FE8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</w:p>
        </w:tc>
        <w:tc>
          <w:tcPr>
            <w:tcW w:w="3487" w:type="dxa"/>
            <w:shd w:val="clear" w:color="auto" w:fill="auto"/>
            <w:vAlign w:val="bottom"/>
          </w:tcPr>
          <w:p w14:paraId="2A4C6BC7" w14:textId="77777777" w:rsidR="006F4FE8" w:rsidRPr="004B01AD" w:rsidRDefault="006F4FE8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4B01AD">
              <w:rPr>
                <w:sz w:val="18"/>
                <w:lang w:val="en-US"/>
              </w:rPr>
              <w:t>513.12</w:t>
            </w:r>
          </w:p>
        </w:tc>
      </w:tr>
      <w:tr w:rsidR="006F4FE8" w:rsidRPr="004B01AD" w14:paraId="27FD055F" w14:textId="77777777" w:rsidTr="005031E6">
        <w:trPr>
          <w:cantSplit/>
        </w:trPr>
        <w:tc>
          <w:tcPr>
            <w:tcW w:w="3883" w:type="dxa"/>
            <w:shd w:val="clear" w:color="auto" w:fill="auto"/>
          </w:tcPr>
          <w:p w14:paraId="457E047F" w14:textId="61F19C4C" w:rsidR="006F4FE8" w:rsidRPr="004B01AD" w:rsidRDefault="006F4FE8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4B01AD">
              <w:rPr>
                <w:sz w:val="18"/>
                <w:lang w:val="en-US"/>
              </w:rPr>
              <w:t>AP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4B01AD">
              <w:rPr>
                <w:sz w:val="18"/>
                <w:lang w:val="en-US"/>
              </w:rPr>
              <w:t>Vojvodina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4B01AD">
              <w:rPr>
                <w:sz w:val="18"/>
                <w:lang w:val="en-US"/>
              </w:rPr>
              <w:t>region</w:t>
            </w:r>
          </w:p>
        </w:tc>
        <w:tc>
          <w:tcPr>
            <w:tcW w:w="3487" w:type="dxa"/>
            <w:shd w:val="clear" w:color="auto" w:fill="auto"/>
            <w:vAlign w:val="bottom"/>
          </w:tcPr>
          <w:p w14:paraId="0E7F5EBF" w14:textId="77777777" w:rsidR="006F4FE8" w:rsidRPr="004B01AD" w:rsidRDefault="006F4FE8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</w:p>
        </w:tc>
        <w:tc>
          <w:tcPr>
            <w:tcW w:w="3487" w:type="dxa"/>
            <w:shd w:val="clear" w:color="auto" w:fill="auto"/>
            <w:vAlign w:val="bottom"/>
          </w:tcPr>
          <w:p w14:paraId="47627A5C" w14:textId="77777777" w:rsidR="006F4FE8" w:rsidRPr="004B01AD" w:rsidRDefault="006F4FE8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4B01AD">
              <w:rPr>
                <w:sz w:val="18"/>
                <w:lang w:val="en-US"/>
              </w:rPr>
              <w:t>89.38</w:t>
            </w:r>
          </w:p>
        </w:tc>
      </w:tr>
      <w:tr w:rsidR="006F4FE8" w:rsidRPr="004B01AD" w14:paraId="2F7B5FBC" w14:textId="77777777" w:rsidTr="005031E6">
        <w:trPr>
          <w:cantSplit/>
        </w:trPr>
        <w:tc>
          <w:tcPr>
            <w:tcW w:w="3883" w:type="dxa"/>
            <w:shd w:val="clear" w:color="auto" w:fill="auto"/>
          </w:tcPr>
          <w:p w14:paraId="30C3E135" w14:textId="393E7C9B" w:rsidR="006F4FE8" w:rsidRPr="004B01AD" w:rsidRDefault="00996F64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/>
                <w:sz w:val="18"/>
                <w:lang w:val="en-US"/>
              </w:rPr>
            </w:pPr>
            <w:r w:rsidRPr="004B01AD">
              <w:rPr>
                <w:b/>
                <w:sz w:val="18"/>
                <w:lang w:val="en-US"/>
              </w:rPr>
              <w:t>Serbia</w:t>
            </w:r>
            <w:r w:rsidR="006F4FE8" w:rsidRPr="004B01AD">
              <w:rPr>
                <w:b/>
                <w:sz w:val="18"/>
                <w:lang w:val="en-US"/>
              </w:rPr>
              <w:t>-</w:t>
            </w:r>
            <w:r w:rsidRPr="004B01AD">
              <w:rPr>
                <w:b/>
                <w:sz w:val="18"/>
                <w:lang w:val="en-US"/>
              </w:rPr>
              <w:t>South</w:t>
            </w:r>
          </w:p>
        </w:tc>
        <w:tc>
          <w:tcPr>
            <w:tcW w:w="3487" w:type="dxa"/>
            <w:shd w:val="clear" w:color="auto" w:fill="auto"/>
            <w:vAlign w:val="bottom"/>
          </w:tcPr>
          <w:p w14:paraId="65A383F8" w14:textId="77777777" w:rsidR="006F4FE8" w:rsidRPr="004B01AD" w:rsidRDefault="006F4FE8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</w:p>
        </w:tc>
        <w:tc>
          <w:tcPr>
            <w:tcW w:w="3487" w:type="dxa"/>
            <w:shd w:val="clear" w:color="auto" w:fill="auto"/>
            <w:vAlign w:val="bottom"/>
          </w:tcPr>
          <w:p w14:paraId="4D0AB981" w14:textId="77777777" w:rsidR="006F4FE8" w:rsidRPr="004B01AD" w:rsidRDefault="006F4FE8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4B01AD">
              <w:rPr>
                <w:sz w:val="18"/>
                <w:lang w:val="en-US"/>
              </w:rPr>
              <w:t>…</w:t>
            </w:r>
          </w:p>
        </w:tc>
      </w:tr>
      <w:tr w:rsidR="006F4FE8" w:rsidRPr="004B01AD" w14:paraId="5A618A18" w14:textId="77777777" w:rsidTr="005031E6">
        <w:trPr>
          <w:cantSplit/>
        </w:trPr>
        <w:tc>
          <w:tcPr>
            <w:tcW w:w="3883" w:type="dxa"/>
            <w:shd w:val="clear" w:color="auto" w:fill="auto"/>
          </w:tcPr>
          <w:p w14:paraId="2B1468EB" w14:textId="6987C4C1" w:rsidR="006F4FE8" w:rsidRPr="004B01AD" w:rsidRDefault="006F4FE8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4B01AD">
              <w:rPr>
                <w:sz w:val="18"/>
                <w:lang w:val="en-US"/>
              </w:rPr>
              <w:t>Region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4B01AD">
              <w:rPr>
                <w:sz w:val="18"/>
                <w:lang w:val="en-US"/>
              </w:rPr>
              <w:t>of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4B01AD">
              <w:rPr>
                <w:sz w:val="18"/>
                <w:lang w:val="en-US"/>
              </w:rPr>
              <w:t>Šumadija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4B01AD">
              <w:rPr>
                <w:sz w:val="18"/>
                <w:lang w:val="en-US"/>
              </w:rPr>
              <w:t>and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4B01AD">
              <w:rPr>
                <w:sz w:val="18"/>
                <w:lang w:val="en-US"/>
              </w:rPr>
              <w:t>Western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4B01AD">
              <w:rPr>
                <w:sz w:val="18"/>
                <w:lang w:val="en-US"/>
              </w:rPr>
              <w:t>Serbia</w:t>
            </w:r>
          </w:p>
        </w:tc>
        <w:tc>
          <w:tcPr>
            <w:tcW w:w="3487" w:type="dxa"/>
            <w:shd w:val="clear" w:color="auto" w:fill="auto"/>
            <w:vAlign w:val="bottom"/>
          </w:tcPr>
          <w:p w14:paraId="4909CCFF" w14:textId="77777777" w:rsidR="006F4FE8" w:rsidRPr="004B01AD" w:rsidRDefault="006F4FE8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</w:p>
        </w:tc>
        <w:tc>
          <w:tcPr>
            <w:tcW w:w="3487" w:type="dxa"/>
            <w:shd w:val="clear" w:color="auto" w:fill="auto"/>
            <w:vAlign w:val="bottom"/>
          </w:tcPr>
          <w:p w14:paraId="180A335F" w14:textId="77777777" w:rsidR="006F4FE8" w:rsidRPr="004B01AD" w:rsidRDefault="006F4FE8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4B01AD">
              <w:rPr>
                <w:sz w:val="18"/>
                <w:lang w:val="en-US"/>
              </w:rPr>
              <w:t>76.69</w:t>
            </w:r>
          </w:p>
        </w:tc>
      </w:tr>
      <w:tr w:rsidR="006F4FE8" w:rsidRPr="004B01AD" w14:paraId="511CC557" w14:textId="77777777" w:rsidTr="005031E6">
        <w:trPr>
          <w:cantSplit/>
        </w:trPr>
        <w:tc>
          <w:tcPr>
            <w:tcW w:w="3883" w:type="dxa"/>
            <w:shd w:val="clear" w:color="auto" w:fill="auto"/>
          </w:tcPr>
          <w:p w14:paraId="6AFB989A" w14:textId="02931A60" w:rsidR="006F4FE8" w:rsidRPr="004B01AD" w:rsidRDefault="006F4FE8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4B01AD">
              <w:rPr>
                <w:sz w:val="18"/>
                <w:lang w:val="en-US"/>
              </w:rPr>
              <w:t>Region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4B01AD">
              <w:rPr>
                <w:sz w:val="18"/>
                <w:lang w:val="en-US"/>
              </w:rPr>
              <w:t>of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4B01AD">
              <w:rPr>
                <w:sz w:val="18"/>
                <w:lang w:val="en-US"/>
              </w:rPr>
              <w:t>Southern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4B01AD">
              <w:rPr>
                <w:sz w:val="18"/>
                <w:lang w:val="en-US"/>
              </w:rPr>
              <w:t>and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4B01AD">
              <w:rPr>
                <w:sz w:val="18"/>
                <w:lang w:val="en-US"/>
              </w:rPr>
              <w:t>Eastern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4B01AD">
              <w:rPr>
                <w:sz w:val="18"/>
                <w:lang w:val="en-US"/>
              </w:rPr>
              <w:t>Serbia</w:t>
            </w:r>
          </w:p>
        </w:tc>
        <w:tc>
          <w:tcPr>
            <w:tcW w:w="3487" w:type="dxa"/>
            <w:shd w:val="clear" w:color="auto" w:fill="auto"/>
            <w:vAlign w:val="bottom"/>
          </w:tcPr>
          <w:p w14:paraId="511A3CA3" w14:textId="77777777" w:rsidR="006F4FE8" w:rsidRPr="004B01AD" w:rsidRDefault="006F4FE8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</w:p>
        </w:tc>
        <w:tc>
          <w:tcPr>
            <w:tcW w:w="3487" w:type="dxa"/>
            <w:shd w:val="clear" w:color="auto" w:fill="auto"/>
            <w:vAlign w:val="bottom"/>
          </w:tcPr>
          <w:p w14:paraId="76951A3E" w14:textId="77777777" w:rsidR="006F4FE8" w:rsidRPr="004B01AD" w:rsidRDefault="006F4FE8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4B01AD">
              <w:rPr>
                <w:sz w:val="18"/>
                <w:lang w:val="en-US"/>
              </w:rPr>
              <w:t>59.58</w:t>
            </w:r>
          </w:p>
        </w:tc>
      </w:tr>
      <w:tr w:rsidR="006F4FE8" w:rsidRPr="004B01AD" w14:paraId="4DD29864" w14:textId="77777777" w:rsidTr="005031E6">
        <w:trPr>
          <w:cantSplit/>
        </w:trPr>
        <w:tc>
          <w:tcPr>
            <w:tcW w:w="3883" w:type="dxa"/>
            <w:shd w:val="clear" w:color="auto" w:fill="auto"/>
          </w:tcPr>
          <w:p w14:paraId="57CB8E85" w14:textId="599A43EF" w:rsidR="006F4FE8" w:rsidRPr="004B01AD" w:rsidRDefault="006F4FE8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4B01AD">
              <w:rPr>
                <w:sz w:val="18"/>
                <w:lang w:val="en-US"/>
              </w:rPr>
              <w:t>AP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4B01AD">
              <w:rPr>
                <w:sz w:val="18"/>
                <w:lang w:val="en-US"/>
              </w:rPr>
              <w:t>Kosovo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4B01AD">
              <w:rPr>
                <w:sz w:val="18"/>
                <w:lang w:val="en-US"/>
              </w:rPr>
              <w:t>and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4B01AD">
              <w:rPr>
                <w:sz w:val="18"/>
                <w:lang w:val="en-US"/>
              </w:rPr>
              <w:t>Metohija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4B01AD">
              <w:rPr>
                <w:sz w:val="18"/>
                <w:lang w:val="en-US"/>
              </w:rPr>
              <w:t>region</w:t>
            </w:r>
          </w:p>
        </w:tc>
        <w:tc>
          <w:tcPr>
            <w:tcW w:w="3487" w:type="dxa"/>
            <w:shd w:val="clear" w:color="auto" w:fill="auto"/>
            <w:vAlign w:val="bottom"/>
          </w:tcPr>
          <w:p w14:paraId="37275E15" w14:textId="77777777" w:rsidR="006F4FE8" w:rsidRPr="004B01AD" w:rsidRDefault="006F4FE8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</w:p>
        </w:tc>
        <w:tc>
          <w:tcPr>
            <w:tcW w:w="3487" w:type="dxa"/>
            <w:shd w:val="clear" w:color="auto" w:fill="auto"/>
            <w:vAlign w:val="bottom"/>
          </w:tcPr>
          <w:p w14:paraId="7C511654" w14:textId="77777777" w:rsidR="006F4FE8" w:rsidRPr="004B01AD" w:rsidRDefault="006F4FE8" w:rsidP="004B01A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4B01AD">
              <w:rPr>
                <w:sz w:val="18"/>
                <w:lang w:val="en-US"/>
              </w:rPr>
              <w:t>…</w:t>
            </w:r>
          </w:p>
        </w:tc>
      </w:tr>
    </w:tbl>
    <w:p w14:paraId="232D022E" w14:textId="41855DA5" w:rsidR="006F4FE8" w:rsidRPr="00996F64" w:rsidRDefault="006F4FE8" w:rsidP="00996F64">
      <w:pPr>
        <w:spacing w:before="120" w:after="240"/>
        <w:ind w:left="1134" w:right="1134" w:firstLine="170"/>
        <w:rPr>
          <w:i/>
          <w:iCs/>
          <w:sz w:val="18"/>
        </w:rPr>
      </w:pPr>
      <w:r w:rsidRPr="00996F64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996F64">
        <w:rPr>
          <w:i/>
          <w:iCs/>
          <w:sz w:val="18"/>
        </w:rPr>
        <w:t>Republic</w:t>
      </w:r>
      <w:r w:rsidR="00A84868">
        <w:rPr>
          <w:i/>
          <w:iCs/>
          <w:sz w:val="18"/>
        </w:rPr>
        <w:t xml:space="preserve"> </w:t>
      </w:r>
      <w:r w:rsidRPr="00996F64">
        <w:rPr>
          <w:i/>
          <w:iCs/>
          <w:sz w:val="18"/>
        </w:rPr>
        <w:t>Statistical</w:t>
      </w:r>
      <w:r w:rsidR="00A84868">
        <w:rPr>
          <w:i/>
          <w:iCs/>
          <w:sz w:val="18"/>
        </w:rPr>
        <w:t xml:space="preserve"> </w:t>
      </w:r>
      <w:r w:rsidRPr="00996F64">
        <w:rPr>
          <w:i/>
          <w:iCs/>
          <w:sz w:val="18"/>
        </w:rPr>
        <w:t>Office</w:t>
      </w:r>
      <w:r w:rsidR="00254D9F">
        <w:rPr>
          <w:i/>
          <w:iCs/>
          <w:sz w:val="18"/>
        </w:rPr>
        <w:t>.</w:t>
      </w:r>
    </w:p>
    <w:p w14:paraId="10B96DFD" w14:textId="40B53CFA" w:rsidR="006F4FE8" w:rsidRPr="00785136" w:rsidRDefault="006F4FE8" w:rsidP="00996F64">
      <w:pPr>
        <w:pStyle w:val="H23G"/>
      </w:pPr>
      <w:r w:rsidRPr="00785136">
        <w:tab/>
      </w:r>
      <w:r w:rsidRPr="00785136">
        <w:tab/>
        <w:t>Classification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share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population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mother</w:t>
      </w:r>
      <w:r w:rsidR="00A84868">
        <w:t xml:space="preserve"> </w:t>
      </w:r>
      <w:r w:rsidRPr="00785136">
        <w:t>tongue</w:t>
      </w:r>
    </w:p>
    <w:p w14:paraId="34BD3D21" w14:textId="1A0AF53B" w:rsidR="006F4FE8" w:rsidRPr="00785136" w:rsidRDefault="006F4FE8" w:rsidP="004B2579">
      <w:pPr>
        <w:pStyle w:val="SingleTxtG"/>
      </w:pPr>
      <w:r w:rsidRPr="00785136">
        <w:t>11.</w:t>
      </w:r>
      <w:r w:rsidRPr="00785136">
        <w:tab/>
        <w:t>Article</w:t>
      </w:r>
      <w:r w:rsidR="00A84868">
        <w:t xml:space="preserve"> </w:t>
      </w:r>
      <w:r w:rsidRPr="00785136">
        <w:t>10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Law</w:t>
      </w:r>
      <w:r w:rsidR="00A84868">
        <w:t xml:space="preserve"> </w:t>
      </w:r>
      <w:r w:rsidRPr="00785136">
        <w:t>on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Protection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Rights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Freedoms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National</w:t>
      </w:r>
      <w:r w:rsidR="00A84868">
        <w:t xml:space="preserve"> </w:t>
      </w:r>
      <w:r w:rsidRPr="00785136">
        <w:t>Minorities</w:t>
      </w:r>
      <w:r w:rsidR="00A84868">
        <w:t xml:space="preserve"> </w:t>
      </w:r>
      <w:r w:rsidRPr="00785136">
        <w:t>guarantees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right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use</w:t>
      </w:r>
      <w:r w:rsidR="00A84868">
        <w:t xml:space="preserve"> </w:t>
      </w:r>
      <w:r w:rsidRPr="00785136">
        <w:t>one</w:t>
      </w:r>
      <w:r w:rsidR="00CF659D">
        <w:t>’</w:t>
      </w:r>
      <w:r w:rsidRPr="00785136">
        <w:t>s</w:t>
      </w:r>
      <w:r w:rsidR="00A84868">
        <w:t xml:space="preserve"> </w:t>
      </w:r>
      <w:r w:rsidRPr="00785136">
        <w:t>mother</w:t>
      </w:r>
      <w:r w:rsidR="00A84868">
        <w:t xml:space="preserve"> </w:t>
      </w:r>
      <w:r w:rsidRPr="00785136">
        <w:t>tongue.</w:t>
      </w:r>
      <w:r w:rsidR="00A84868">
        <w:t xml:space="preserve"> </w:t>
      </w:r>
      <w:r w:rsidRPr="00785136">
        <w:t>Members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national</w:t>
      </w:r>
      <w:r w:rsidR="00A84868">
        <w:t xml:space="preserve"> </w:t>
      </w:r>
      <w:r w:rsidRPr="00785136">
        <w:t>minorities</w:t>
      </w:r>
      <w:r w:rsidR="00A84868">
        <w:t xml:space="preserve"> </w:t>
      </w:r>
      <w:r w:rsidRPr="00785136">
        <w:t>are</w:t>
      </w:r>
      <w:r w:rsidR="00A84868">
        <w:t xml:space="preserve"> </w:t>
      </w:r>
      <w:r w:rsidRPr="00785136">
        <w:t>free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use</w:t>
      </w:r>
      <w:r w:rsidR="00A84868">
        <w:t xml:space="preserve"> </w:t>
      </w:r>
      <w:r w:rsidRPr="00785136">
        <w:t>their</w:t>
      </w:r>
      <w:r w:rsidR="00A84868">
        <w:t xml:space="preserve"> </w:t>
      </w:r>
      <w:r w:rsidRPr="00785136">
        <w:t>language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script,</w:t>
      </w:r>
      <w:r w:rsidR="00A84868">
        <w:t xml:space="preserve"> </w:t>
      </w:r>
      <w:r w:rsidRPr="00785136">
        <w:t>privately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publicly.</w:t>
      </w:r>
      <w:r w:rsidR="00A84868">
        <w:t xml:space="preserve"> </w:t>
      </w:r>
      <w:r w:rsidRPr="00785136">
        <w:t>This</w:t>
      </w:r>
      <w:r w:rsidR="00A84868">
        <w:t xml:space="preserve"> </w:t>
      </w:r>
      <w:r w:rsidRPr="00785136">
        <w:t>right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also</w:t>
      </w:r>
      <w:r w:rsidR="00A84868">
        <w:t xml:space="preserve"> </w:t>
      </w:r>
      <w:r w:rsidRPr="00785136">
        <w:t>contained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Article</w:t>
      </w:r>
      <w:r w:rsidR="00A84868">
        <w:t xml:space="preserve"> </w:t>
      </w:r>
      <w:r w:rsidRPr="00785136">
        <w:t>79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Constitution.</w:t>
      </w:r>
    </w:p>
    <w:p w14:paraId="5ADEF9FF" w14:textId="5BFFF595" w:rsidR="006F4FE8" w:rsidRPr="00785136" w:rsidRDefault="006F4FE8" w:rsidP="004B2579">
      <w:pPr>
        <w:pStyle w:val="SingleTxtG"/>
      </w:pPr>
      <w:r w:rsidRPr="00785136">
        <w:t>12.</w:t>
      </w:r>
      <w:r w:rsidRPr="00785136">
        <w:tab/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territory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those</w:t>
      </w:r>
      <w:r w:rsidR="00A84868">
        <w:t xml:space="preserve"> </w:t>
      </w:r>
      <w:r w:rsidRPr="00785136">
        <w:t>units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local</w:t>
      </w:r>
      <w:r w:rsidR="00A84868">
        <w:t xml:space="preserve"> </w:t>
      </w:r>
      <w:r w:rsidRPr="00785136">
        <w:t>self-government</w:t>
      </w:r>
      <w:r w:rsidR="00A84868">
        <w:t xml:space="preserve"> </w:t>
      </w:r>
      <w:r w:rsidRPr="00785136">
        <w:t>where</w:t>
      </w:r>
      <w:r w:rsidR="00A84868">
        <w:t xml:space="preserve"> </w:t>
      </w:r>
      <w:r w:rsidRPr="00785136">
        <w:t>members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national</w:t>
      </w:r>
      <w:r w:rsidR="00A84868">
        <w:t xml:space="preserve"> </w:t>
      </w:r>
      <w:r w:rsidRPr="00785136">
        <w:t>minorities</w:t>
      </w:r>
      <w:r w:rsidR="00A84868">
        <w:t xml:space="preserve"> </w:t>
      </w:r>
      <w:r w:rsidRPr="00785136">
        <w:t>have</w:t>
      </w:r>
      <w:r w:rsidR="00A84868">
        <w:t xml:space="preserve"> </w:t>
      </w:r>
      <w:r w:rsidRPr="00785136">
        <w:t>traditionally</w:t>
      </w:r>
      <w:r w:rsidR="00A84868">
        <w:t xml:space="preserve"> </w:t>
      </w:r>
      <w:r w:rsidRPr="00785136">
        <w:t>lived,</w:t>
      </w:r>
      <w:r w:rsidR="00A84868">
        <w:t xml:space="preserve"> </w:t>
      </w:r>
      <w:r w:rsidRPr="00785136">
        <w:t>their</w:t>
      </w:r>
      <w:r w:rsidR="00A84868">
        <w:t xml:space="preserve"> </w:t>
      </w:r>
      <w:r w:rsidRPr="00785136">
        <w:t>language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script</w:t>
      </w:r>
      <w:r w:rsidR="00A84868">
        <w:t xml:space="preserve"> </w:t>
      </w:r>
      <w:r w:rsidRPr="00785136">
        <w:t>may</w:t>
      </w:r>
      <w:r w:rsidR="00A84868">
        <w:t xml:space="preserve"> </w:t>
      </w:r>
      <w:r w:rsidRPr="00785136">
        <w:t>be</w:t>
      </w:r>
      <w:r w:rsidR="00A84868">
        <w:t xml:space="preserve"> </w:t>
      </w:r>
      <w:r w:rsidRPr="00785136">
        <w:t>used</w:t>
      </w:r>
      <w:r w:rsidR="00A84868">
        <w:t xml:space="preserve"> </w:t>
      </w:r>
      <w:r w:rsidRPr="00785136">
        <w:t>equally</w:t>
      </w:r>
      <w:r w:rsidR="00A84868">
        <w:t xml:space="preserve"> </w:t>
      </w:r>
      <w:r w:rsidRPr="00785136">
        <w:t>for</w:t>
      </w:r>
      <w:r w:rsidR="00A84868">
        <w:t xml:space="preserve"> </w:t>
      </w:r>
      <w:r w:rsidRPr="00785136">
        <w:t>official</w:t>
      </w:r>
      <w:r w:rsidR="00A84868">
        <w:t xml:space="preserve"> </w:t>
      </w:r>
      <w:r w:rsidRPr="00785136">
        <w:t>use.</w:t>
      </w:r>
      <w:r w:rsidR="00A84868">
        <w:t xml:space="preserve"> </w:t>
      </w:r>
      <w:r w:rsidRPr="00785136">
        <w:t>According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law,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relevant</w:t>
      </w:r>
      <w:r w:rsidR="00A84868">
        <w:t xml:space="preserve"> </w:t>
      </w:r>
      <w:r w:rsidRPr="00785136">
        <w:t>local</w:t>
      </w:r>
      <w:r w:rsidR="00A84868">
        <w:t xml:space="preserve"> </w:t>
      </w:r>
      <w:r w:rsidRPr="00785136">
        <w:t>self-government</w:t>
      </w:r>
      <w:r w:rsidR="00A84868">
        <w:t xml:space="preserve"> </w:t>
      </w:r>
      <w:r w:rsidRPr="00785136">
        <w:t>units</w:t>
      </w:r>
      <w:r w:rsidR="00A84868">
        <w:t xml:space="preserve"> </w:t>
      </w:r>
      <w:r w:rsidRPr="00785136">
        <w:t>shall</w:t>
      </w:r>
      <w:r w:rsidR="00A84868">
        <w:t xml:space="preserve"> </w:t>
      </w:r>
      <w:r w:rsidRPr="00785136">
        <w:t>obligatorily</w:t>
      </w:r>
      <w:r w:rsidR="00A84868">
        <w:t xml:space="preserve"> </w:t>
      </w:r>
      <w:r w:rsidRPr="00785136">
        <w:t>introduce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language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script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national</w:t>
      </w:r>
      <w:r w:rsidR="00A84868">
        <w:t xml:space="preserve"> </w:t>
      </w:r>
      <w:r w:rsidRPr="00785136">
        <w:t>minority</w:t>
      </w:r>
      <w:r w:rsidR="00A84868">
        <w:t xml:space="preserve"> </w:t>
      </w:r>
      <w:r w:rsidRPr="00785136">
        <w:t>into</w:t>
      </w:r>
      <w:r w:rsidR="00A84868">
        <w:t xml:space="preserve"> </w:t>
      </w:r>
      <w:r w:rsidRPr="00785136">
        <w:t>equal</w:t>
      </w:r>
      <w:r w:rsidR="00A84868">
        <w:t xml:space="preserve"> </w:t>
      </w:r>
      <w:r w:rsidRPr="00785136">
        <w:t>official</w:t>
      </w:r>
      <w:r w:rsidR="00A84868">
        <w:t xml:space="preserve"> </w:t>
      </w:r>
      <w:r w:rsidRPr="00785136">
        <w:t>use</w:t>
      </w:r>
      <w:r w:rsidR="00A84868">
        <w:t xml:space="preserve"> </w:t>
      </w:r>
      <w:r w:rsidRPr="00785136">
        <w:t>if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percentage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members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national</w:t>
      </w:r>
      <w:r w:rsidR="00A84868">
        <w:t xml:space="preserve"> </w:t>
      </w:r>
      <w:r w:rsidRPr="00785136">
        <w:t>minority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total</w:t>
      </w:r>
      <w:r w:rsidR="00A84868">
        <w:t xml:space="preserve"> </w:t>
      </w:r>
      <w:r w:rsidRPr="00785136">
        <w:t>population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its</w:t>
      </w:r>
      <w:r w:rsidR="00A84868">
        <w:t xml:space="preserve"> </w:t>
      </w:r>
      <w:r w:rsidRPr="00785136">
        <w:t>territory</w:t>
      </w:r>
      <w:r w:rsidR="00A84868">
        <w:t xml:space="preserve"> </w:t>
      </w:r>
      <w:r w:rsidRPr="00785136">
        <w:t>reaches</w:t>
      </w:r>
      <w:r w:rsidR="00A84868">
        <w:t xml:space="preserve"> </w:t>
      </w:r>
      <w:r w:rsidRPr="00785136">
        <w:t>15%,</w:t>
      </w:r>
      <w:r w:rsidR="00A84868">
        <w:t xml:space="preserve"> </w:t>
      </w:r>
      <w:r w:rsidRPr="00785136">
        <w:t>as</w:t>
      </w:r>
      <w:r w:rsidR="00A84868">
        <w:t xml:space="preserve"> </w:t>
      </w:r>
      <w:r w:rsidRPr="00785136">
        <w:t>determined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results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most</w:t>
      </w:r>
      <w:r w:rsidR="00A84868">
        <w:t xml:space="preserve"> </w:t>
      </w:r>
      <w:r w:rsidRPr="00785136">
        <w:t>recent</w:t>
      </w:r>
      <w:r w:rsidR="00A84868">
        <w:t xml:space="preserve"> </w:t>
      </w:r>
      <w:r w:rsidRPr="00785136">
        <w:t>census.</w:t>
      </w:r>
    </w:p>
    <w:p w14:paraId="372991C4" w14:textId="2622DD43" w:rsidR="006F4FE8" w:rsidRPr="00785136" w:rsidRDefault="006F4FE8" w:rsidP="004B2579">
      <w:pPr>
        <w:pStyle w:val="SingleTxtG"/>
      </w:pPr>
      <w:r w:rsidRPr="00785136">
        <w:t>13.</w:t>
      </w:r>
      <w:r w:rsidRPr="00785136">
        <w:tab/>
        <w:t>In</w:t>
      </w:r>
      <w:r w:rsidR="00A84868">
        <w:t xml:space="preserve"> </w:t>
      </w:r>
      <w:r w:rsidRPr="00785136">
        <w:t>populated</w:t>
      </w:r>
      <w:r w:rsidR="00A84868">
        <w:t xml:space="preserve"> </w:t>
      </w:r>
      <w:r w:rsidRPr="00785136">
        <w:t>areas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local</w:t>
      </w:r>
      <w:r w:rsidR="00A84868">
        <w:t xml:space="preserve"> </w:t>
      </w:r>
      <w:r w:rsidRPr="00785136">
        <w:t>self-government</w:t>
      </w:r>
      <w:r w:rsidR="00A84868">
        <w:t xml:space="preserve"> </w:t>
      </w:r>
      <w:r w:rsidRPr="00785136">
        <w:t>units</w:t>
      </w:r>
      <w:r w:rsidR="00A84868">
        <w:t xml:space="preserve"> </w:t>
      </w:r>
      <w:r w:rsidRPr="00785136">
        <w:t>whose</w:t>
      </w:r>
      <w:r w:rsidR="00A84868">
        <w:t xml:space="preserve"> </w:t>
      </w:r>
      <w:r w:rsidRPr="00785136">
        <w:t>territory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determined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accordance</w:t>
      </w:r>
      <w:r w:rsidR="00A84868">
        <w:t xml:space="preserve"> </w:t>
      </w:r>
      <w:r w:rsidRPr="00785136">
        <w:t>with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law</w:t>
      </w:r>
      <w:r w:rsidR="00A84868">
        <w:t xml:space="preserve"> </w:t>
      </w:r>
      <w:r w:rsidRPr="00785136">
        <w:t>governing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territorial</w:t>
      </w:r>
      <w:r w:rsidR="00A84868">
        <w:t xml:space="preserve"> </w:t>
      </w:r>
      <w:r w:rsidRPr="00785136">
        <w:t>organization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RS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which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percentage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members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national</w:t>
      </w:r>
      <w:r w:rsidR="00A84868">
        <w:t xml:space="preserve"> </w:t>
      </w:r>
      <w:r w:rsidRPr="00785136">
        <w:t>minority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population</w:t>
      </w:r>
      <w:r w:rsidR="00A84868">
        <w:t xml:space="preserve"> </w:t>
      </w:r>
      <w:r w:rsidRPr="00785136">
        <w:t>reaches</w:t>
      </w:r>
      <w:r w:rsidR="00A84868">
        <w:t xml:space="preserve"> </w:t>
      </w:r>
      <w:r w:rsidRPr="00785136">
        <w:t>15%</w:t>
      </w:r>
      <w:r w:rsidR="00A84868">
        <w:t xml:space="preserve"> </w:t>
      </w:r>
      <w:r w:rsidRPr="00785136">
        <w:t>according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results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last</w:t>
      </w:r>
      <w:r w:rsidR="00A84868">
        <w:t xml:space="preserve"> </w:t>
      </w:r>
      <w:r w:rsidRPr="00785136">
        <w:t>census</w:t>
      </w:r>
      <w:r w:rsidR="00A84868">
        <w:t xml:space="preserve"> </w:t>
      </w:r>
      <w:r w:rsidRPr="00785136">
        <w:t>carried</w:t>
      </w:r>
      <w:r w:rsidR="00A84868">
        <w:t xml:space="preserve"> </w:t>
      </w:r>
      <w:r w:rsidRPr="00785136">
        <w:t>out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public</w:t>
      </w:r>
      <w:r w:rsidR="00A84868">
        <w:t xml:space="preserve"> </w:t>
      </w:r>
      <w:r w:rsidRPr="00785136">
        <w:t>authorities,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names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local</w:t>
      </w:r>
      <w:r w:rsidR="00A84868">
        <w:t xml:space="preserve"> </w:t>
      </w:r>
      <w:r w:rsidRPr="00785136">
        <w:t>self-government</w:t>
      </w:r>
      <w:r w:rsidR="00A84868">
        <w:t xml:space="preserve"> </w:t>
      </w:r>
      <w:r w:rsidRPr="00785136">
        <w:t>units,</w:t>
      </w:r>
      <w:r w:rsidR="00A84868">
        <w:t xml:space="preserve"> </w:t>
      </w:r>
      <w:r w:rsidRPr="00785136">
        <w:lastRenderedPageBreak/>
        <w:t>settlements,</w:t>
      </w:r>
      <w:r w:rsidR="00A84868">
        <w:t xml:space="preserve"> </w:t>
      </w:r>
      <w:r w:rsidRPr="00785136">
        <w:t>squares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streets,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other</w:t>
      </w:r>
      <w:r w:rsidR="00A84868">
        <w:t xml:space="preserve"> </w:t>
      </w:r>
      <w:r w:rsidRPr="00785136">
        <w:t>toponyms</w:t>
      </w:r>
      <w:r w:rsidR="00A84868">
        <w:t xml:space="preserve"> </w:t>
      </w:r>
      <w:r w:rsidRPr="00785136">
        <w:t>are</w:t>
      </w:r>
      <w:r w:rsidR="00A84868">
        <w:t xml:space="preserve"> </w:t>
      </w:r>
      <w:r w:rsidRPr="00785136">
        <w:t>also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be</w:t>
      </w:r>
      <w:r w:rsidR="00A84868">
        <w:t xml:space="preserve"> </w:t>
      </w:r>
      <w:r w:rsidRPr="00785136">
        <w:t>written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posted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language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respective</w:t>
      </w:r>
      <w:r w:rsidR="00A84868">
        <w:t xml:space="preserve"> </w:t>
      </w:r>
      <w:r w:rsidRPr="00785136">
        <w:t>national</w:t>
      </w:r>
      <w:r w:rsidR="00A84868">
        <w:t xml:space="preserve"> </w:t>
      </w:r>
      <w:r w:rsidRPr="00785136">
        <w:t>minority,</w:t>
      </w:r>
      <w:r w:rsidR="00A84868">
        <w:t xml:space="preserve"> </w:t>
      </w:r>
      <w:r w:rsidRPr="00785136">
        <w:t>according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its</w:t>
      </w:r>
      <w:r w:rsidR="00A84868">
        <w:t xml:space="preserve"> </w:t>
      </w:r>
      <w:r w:rsidRPr="00785136">
        <w:t>tradition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spelling.</w:t>
      </w:r>
    </w:p>
    <w:p w14:paraId="50C9D5C8" w14:textId="5B3F3EEC" w:rsidR="006F4FE8" w:rsidRPr="00785136" w:rsidRDefault="006F4FE8" w:rsidP="004B2579">
      <w:pPr>
        <w:pStyle w:val="SingleTxtG"/>
      </w:pPr>
      <w:r w:rsidRPr="00785136">
        <w:t>14.</w:t>
      </w:r>
      <w:r w:rsidRPr="00785136">
        <w:tab/>
        <w:t>In</w:t>
      </w:r>
      <w:r w:rsidR="00A84868">
        <w:t xml:space="preserve"> </w:t>
      </w:r>
      <w:r w:rsidRPr="00785136">
        <w:t>addition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Serbian</w:t>
      </w:r>
      <w:r w:rsidR="00A84868">
        <w:t xml:space="preserve"> </w:t>
      </w:r>
      <w:r w:rsidRPr="00785136">
        <w:t>language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Cyrillic</w:t>
      </w:r>
      <w:r w:rsidR="00A84868">
        <w:t xml:space="preserve"> </w:t>
      </w:r>
      <w:r w:rsidRPr="00785136">
        <w:t>alphabet,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Latin</w:t>
      </w:r>
      <w:r w:rsidR="00A84868">
        <w:t xml:space="preserve"> </w:t>
      </w:r>
      <w:r w:rsidRPr="00785136">
        <w:t>alphabet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following</w:t>
      </w:r>
      <w:r w:rsidR="00A84868">
        <w:t xml:space="preserve"> </w:t>
      </w:r>
      <w:r w:rsidRPr="00785136">
        <w:t>languages</w:t>
      </w:r>
      <w:r w:rsidR="00A84868">
        <w:t xml:space="preserve"> </w:t>
      </w:r>
      <w:r w:rsidRPr="00785136">
        <w:t>are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official</w:t>
      </w:r>
      <w:r w:rsidR="00A84868">
        <w:t xml:space="preserve"> </w:t>
      </w:r>
      <w:r w:rsidRPr="00785136">
        <w:t>use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some</w:t>
      </w:r>
      <w:r w:rsidR="00A84868">
        <w:t xml:space="preserve"> </w:t>
      </w:r>
      <w:r w:rsidRPr="00785136">
        <w:t>local</w:t>
      </w:r>
      <w:r w:rsidR="00A84868">
        <w:t xml:space="preserve"> </w:t>
      </w:r>
      <w:r w:rsidRPr="00785136">
        <w:t>self-government</w:t>
      </w:r>
      <w:r w:rsidR="00A84868">
        <w:t xml:space="preserve"> </w:t>
      </w:r>
      <w:r w:rsidRPr="00785136">
        <w:t>units</w:t>
      </w:r>
      <w:r w:rsidR="00A84868">
        <w:t xml:space="preserve"> </w:t>
      </w:r>
      <w:r w:rsidRPr="00785136">
        <w:t>(on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whole</w:t>
      </w:r>
      <w:r w:rsidR="00A84868">
        <w:t xml:space="preserve"> </w:t>
      </w:r>
      <w:r w:rsidRPr="00785136">
        <w:t>territory</w:t>
      </w:r>
      <w:r w:rsidR="00A84868">
        <w:t xml:space="preserve"> </w:t>
      </w:r>
      <w:r w:rsidRPr="00785136">
        <w:t>or</w:t>
      </w:r>
      <w:r w:rsidR="00A84868">
        <w:t xml:space="preserve"> </w:t>
      </w:r>
      <w:r w:rsidRPr="00785136">
        <w:t>part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territory,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certain</w:t>
      </w:r>
      <w:r w:rsidR="00A84868">
        <w:t xml:space="preserve"> </w:t>
      </w:r>
      <w:r w:rsidRPr="00785136">
        <w:t>settlements):</w:t>
      </w:r>
      <w:r w:rsidR="00A84868">
        <w:t xml:space="preserve"> </w:t>
      </w:r>
      <w:r w:rsidRPr="00785136">
        <w:t>Albanian,</w:t>
      </w:r>
      <w:r w:rsidR="00A84868">
        <w:t xml:space="preserve"> </w:t>
      </w:r>
      <w:r w:rsidRPr="00785136">
        <w:t>Bosnian,</w:t>
      </w:r>
      <w:r w:rsidR="00A84868">
        <w:t xml:space="preserve"> </w:t>
      </w:r>
      <w:r w:rsidRPr="00785136">
        <w:t>Bulgarian,</w:t>
      </w:r>
      <w:r w:rsidR="00A84868">
        <w:t xml:space="preserve"> </w:t>
      </w:r>
      <w:r w:rsidRPr="00785136">
        <w:t>Bunjevac,</w:t>
      </w:r>
      <w:r w:rsidR="00A84868">
        <w:t xml:space="preserve"> </w:t>
      </w:r>
      <w:r w:rsidRPr="00785136">
        <w:t>Vlach,</w:t>
      </w:r>
      <w:r w:rsidR="00A84868">
        <w:t xml:space="preserve"> </w:t>
      </w:r>
      <w:r w:rsidRPr="00785136">
        <w:t>Hungarian,</w:t>
      </w:r>
      <w:r w:rsidR="00A84868">
        <w:t xml:space="preserve"> </w:t>
      </w:r>
      <w:r w:rsidRPr="00785136">
        <w:t>Romanian,</w:t>
      </w:r>
      <w:r w:rsidR="00A84868">
        <w:t xml:space="preserve"> </w:t>
      </w:r>
      <w:r w:rsidRPr="00785136">
        <w:t>Ruthenian,</w:t>
      </w:r>
      <w:r w:rsidR="00A84868">
        <w:t xml:space="preserve"> </w:t>
      </w:r>
      <w:r w:rsidRPr="00785136">
        <w:t>Romani,</w:t>
      </w:r>
      <w:r w:rsidR="00A84868">
        <w:t xml:space="preserve"> </w:t>
      </w:r>
      <w:r w:rsidRPr="00785136">
        <w:t>Slovak,</w:t>
      </w:r>
      <w:r w:rsidR="00A84868">
        <w:t xml:space="preserve"> </w:t>
      </w:r>
      <w:r w:rsidRPr="00785136">
        <w:t>Croatian,</w:t>
      </w:r>
      <w:r w:rsidR="00A84868">
        <w:t xml:space="preserve"> </w:t>
      </w:r>
      <w:r w:rsidRPr="00785136">
        <w:t>Macedonian,</w:t>
      </w:r>
      <w:r w:rsidR="00A84868">
        <w:t xml:space="preserve"> </w:t>
      </w:r>
      <w:r w:rsidRPr="00785136">
        <w:t>Montenegrin,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Czech.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accordance</w:t>
      </w:r>
      <w:r w:rsidR="00A84868">
        <w:t xml:space="preserve"> </w:t>
      </w:r>
      <w:r w:rsidRPr="00785136">
        <w:t>with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European</w:t>
      </w:r>
      <w:r w:rsidR="00A84868">
        <w:t xml:space="preserve"> </w:t>
      </w:r>
      <w:r w:rsidRPr="00785136">
        <w:t>Charter</w:t>
      </w:r>
      <w:r w:rsidR="00A84868">
        <w:t xml:space="preserve"> </w:t>
      </w:r>
      <w:r w:rsidRPr="00785136">
        <w:t>for</w:t>
      </w:r>
      <w:r w:rsidR="00A84868">
        <w:t xml:space="preserve"> </w:t>
      </w:r>
      <w:r w:rsidRPr="00785136">
        <w:t>Regional</w:t>
      </w:r>
      <w:r w:rsidR="00A84868">
        <w:t xml:space="preserve"> </w:t>
      </w:r>
      <w:r w:rsidRPr="00785136">
        <w:t>or</w:t>
      </w:r>
      <w:r w:rsidR="00A84868">
        <w:t xml:space="preserve"> </w:t>
      </w:r>
      <w:r w:rsidRPr="00785136">
        <w:t>Minority</w:t>
      </w:r>
      <w:r w:rsidR="00A84868">
        <w:t xml:space="preserve"> </w:t>
      </w:r>
      <w:r w:rsidRPr="00785136">
        <w:t>Languages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declaration</w:t>
      </w:r>
      <w:r w:rsidR="00A84868">
        <w:t xml:space="preserve"> </w:t>
      </w:r>
      <w:r w:rsidRPr="00785136">
        <w:t>made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state</w:t>
      </w:r>
      <w:r w:rsidR="00A84868">
        <w:t xml:space="preserve"> </w:t>
      </w:r>
      <w:r w:rsidRPr="00785136">
        <w:t>at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time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ratification,</w:t>
      </w:r>
      <w:r w:rsidR="00A84868">
        <w:t xml:space="preserve"> </w:t>
      </w:r>
      <w:r w:rsidRPr="00785136">
        <w:t>specific</w:t>
      </w:r>
      <w:r w:rsidR="00A84868">
        <w:t xml:space="preserve"> </w:t>
      </w:r>
      <w:r w:rsidRPr="00785136">
        <w:t>commitments</w:t>
      </w:r>
      <w:r w:rsidR="00A84868">
        <w:t xml:space="preserve"> </w:t>
      </w:r>
      <w:r w:rsidRPr="00785136">
        <w:t>have</w:t>
      </w:r>
      <w:r w:rsidR="00A84868">
        <w:t xml:space="preserve"> </w:t>
      </w:r>
      <w:r w:rsidRPr="00785136">
        <w:t>been</w:t>
      </w:r>
      <w:r w:rsidR="00A84868">
        <w:t xml:space="preserve"> </w:t>
      </w:r>
      <w:r w:rsidRPr="00785136">
        <w:t>made</w:t>
      </w:r>
      <w:r w:rsidR="00A84868">
        <w:t xml:space="preserve"> </w:t>
      </w:r>
      <w:r w:rsidRPr="00785136">
        <w:t>regarding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protection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Albanian,</w:t>
      </w:r>
      <w:r w:rsidR="00A84868">
        <w:t xml:space="preserve"> </w:t>
      </w:r>
      <w:r w:rsidRPr="00785136">
        <w:t>Bosnian,</w:t>
      </w:r>
      <w:r w:rsidR="00A84868">
        <w:t xml:space="preserve"> </w:t>
      </w:r>
      <w:r w:rsidRPr="00785136">
        <w:t>Bulgarian,</w:t>
      </w:r>
      <w:r w:rsidR="00A84868">
        <w:t xml:space="preserve"> </w:t>
      </w:r>
      <w:r w:rsidRPr="00785136">
        <w:t>Hungarian,</w:t>
      </w:r>
      <w:r w:rsidR="00A84868">
        <w:t xml:space="preserve"> </w:t>
      </w:r>
      <w:r w:rsidRPr="00785136">
        <w:t>Romani,</w:t>
      </w:r>
      <w:r w:rsidR="00A84868">
        <w:t xml:space="preserve"> </w:t>
      </w:r>
      <w:r w:rsidRPr="00785136">
        <w:t>Romanian,</w:t>
      </w:r>
      <w:r w:rsidR="00A84868">
        <w:t xml:space="preserve"> </w:t>
      </w:r>
      <w:r w:rsidRPr="00785136">
        <w:t>Ruthenian,</w:t>
      </w:r>
      <w:r w:rsidR="00A84868">
        <w:t xml:space="preserve"> </w:t>
      </w:r>
      <w:r w:rsidRPr="00785136">
        <w:t>Slovak,</w:t>
      </w:r>
      <w:r w:rsidR="00A84868">
        <w:t xml:space="preserve"> </w:t>
      </w:r>
      <w:r w:rsidRPr="00785136">
        <w:t>Ukrainian,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Croatian.</w:t>
      </w:r>
      <w:r w:rsidR="00A84868">
        <w:t xml:space="preserve"> </w:t>
      </w:r>
      <w:r w:rsidRPr="00785136">
        <w:t>Also,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accordance</w:t>
      </w:r>
      <w:r w:rsidR="00A84868">
        <w:t xml:space="preserve"> </w:t>
      </w:r>
      <w:r w:rsidRPr="00785136">
        <w:t>with</w:t>
      </w:r>
      <w:r w:rsidR="00A84868">
        <w:t xml:space="preserve"> </w:t>
      </w:r>
      <w:r w:rsidRPr="00785136">
        <w:t>Article</w:t>
      </w:r>
      <w:r w:rsidR="00A84868">
        <w:t xml:space="preserve"> </w:t>
      </w:r>
      <w:r w:rsidRPr="00785136">
        <w:t>7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Charter</w:t>
      </w:r>
      <w:r w:rsidR="00A84868">
        <w:t xml:space="preserve"> </w:t>
      </w:r>
      <w:r w:rsidRPr="00785136">
        <w:t>on</w:t>
      </w:r>
      <w:r w:rsidR="00A84868">
        <w:t xml:space="preserve"> </w:t>
      </w:r>
      <w:r w:rsidRPr="00785136">
        <w:t>Regional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Minority</w:t>
      </w:r>
      <w:r w:rsidR="00A84868">
        <w:t xml:space="preserve"> </w:t>
      </w:r>
      <w:r w:rsidRPr="00785136">
        <w:t>Languages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Council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Europe,</w:t>
      </w:r>
      <w:r w:rsidR="00A84868">
        <w:t xml:space="preserve"> </w:t>
      </w:r>
      <w:r w:rsidRPr="00785136">
        <w:t>certain</w:t>
      </w:r>
      <w:r w:rsidR="00A84868">
        <w:t xml:space="preserve"> </w:t>
      </w:r>
      <w:r w:rsidRPr="00785136">
        <w:t>protection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provided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other</w:t>
      </w:r>
      <w:r w:rsidR="00A84868">
        <w:t xml:space="preserve"> </w:t>
      </w:r>
      <w:r w:rsidRPr="00785136">
        <w:t>languages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dialects</w:t>
      </w:r>
      <w:r w:rsidR="00A84868">
        <w:t xml:space="preserve"> </w:t>
      </w:r>
      <w:r w:rsidRPr="00785136">
        <w:t>used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RS</w:t>
      </w:r>
      <w:r w:rsidR="00A84868">
        <w:t xml:space="preserve"> </w:t>
      </w:r>
      <w:r w:rsidRPr="00785136">
        <w:t>(Bunjevac,</w:t>
      </w:r>
      <w:r w:rsidR="00A84868">
        <w:t xml:space="preserve"> </w:t>
      </w:r>
      <w:r w:rsidRPr="00785136">
        <w:t>Vlach,</w:t>
      </w:r>
      <w:r w:rsidR="00A84868">
        <w:t xml:space="preserve"> </w:t>
      </w:r>
      <w:r w:rsidRPr="00785136">
        <w:t>Macedonian,</w:t>
      </w:r>
      <w:r w:rsidR="00A84868">
        <w:t xml:space="preserve"> </w:t>
      </w:r>
      <w:r w:rsidRPr="00785136">
        <w:t>German,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Czech).</w:t>
      </w:r>
    </w:p>
    <w:p w14:paraId="6A1B41BB" w14:textId="1E82BD10" w:rsidR="006F4FE8" w:rsidRPr="00785136" w:rsidRDefault="006F4FE8" w:rsidP="004B2579">
      <w:pPr>
        <w:pStyle w:val="SingleTxtG"/>
      </w:pPr>
      <w:r w:rsidRPr="00785136">
        <w:t>15.</w:t>
      </w:r>
      <w:r w:rsidRPr="00785136">
        <w:tab/>
        <w:t>Members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national</w:t>
      </w:r>
      <w:r w:rsidR="00A84868">
        <w:t xml:space="preserve"> </w:t>
      </w:r>
      <w:r w:rsidRPr="00785136">
        <w:t>minorities</w:t>
      </w:r>
      <w:r w:rsidR="00A84868">
        <w:t xml:space="preserve"> </w:t>
      </w:r>
      <w:r w:rsidRPr="00785136">
        <w:t>whose</w:t>
      </w:r>
      <w:r w:rsidR="00A84868">
        <w:t xml:space="preserve"> </w:t>
      </w:r>
      <w:r w:rsidRPr="00785136">
        <w:t>number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total</w:t>
      </w:r>
      <w:r w:rsidR="00A84868">
        <w:t xml:space="preserve"> </w:t>
      </w:r>
      <w:r w:rsidRPr="00785136">
        <w:t>population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RS</w:t>
      </w:r>
      <w:r w:rsidR="00A84868">
        <w:t xml:space="preserve"> </w:t>
      </w:r>
      <w:r w:rsidRPr="00785136">
        <w:t>reaches</w:t>
      </w:r>
      <w:r w:rsidR="00A84868">
        <w:t xml:space="preserve"> </w:t>
      </w:r>
      <w:r w:rsidRPr="00785136">
        <w:t>at</w:t>
      </w:r>
      <w:r w:rsidR="00A84868">
        <w:t xml:space="preserve"> </w:t>
      </w:r>
      <w:r w:rsidRPr="00785136">
        <w:t>least</w:t>
      </w:r>
      <w:r w:rsidR="00A84868">
        <w:t xml:space="preserve"> </w:t>
      </w:r>
      <w:r w:rsidRPr="00785136">
        <w:t>2%</w:t>
      </w:r>
      <w:r w:rsidR="00A84868">
        <w:t xml:space="preserve"> </w:t>
      </w:r>
      <w:r w:rsidRPr="00785136">
        <w:t>according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last</w:t>
      </w:r>
      <w:r w:rsidR="00A84868">
        <w:t xml:space="preserve"> </w:t>
      </w:r>
      <w:r w:rsidRPr="00785136">
        <w:t>census,</w:t>
      </w:r>
      <w:r w:rsidR="00A84868">
        <w:t xml:space="preserve"> </w:t>
      </w:r>
      <w:r w:rsidRPr="00785136">
        <w:t>may</w:t>
      </w:r>
      <w:r w:rsidR="00A84868">
        <w:t xml:space="preserve"> </w:t>
      </w:r>
      <w:r w:rsidRPr="00785136">
        <w:t>address</w:t>
      </w:r>
      <w:r w:rsidR="00A84868">
        <w:t xml:space="preserve"> </w:t>
      </w:r>
      <w:r w:rsidRPr="00785136">
        <w:t>state</w:t>
      </w:r>
      <w:r w:rsidR="00A84868">
        <w:t xml:space="preserve"> </w:t>
      </w:r>
      <w:r w:rsidRPr="00785136">
        <w:t>authorities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their</w:t>
      </w:r>
      <w:r w:rsidR="00A84868">
        <w:t xml:space="preserve"> </w:t>
      </w:r>
      <w:r w:rsidRPr="00785136">
        <w:t>own</w:t>
      </w:r>
      <w:r w:rsidR="00A84868">
        <w:t xml:space="preserve"> </w:t>
      </w:r>
      <w:r w:rsidRPr="00785136">
        <w:t>language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have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right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receive</w:t>
      </w:r>
      <w:r w:rsidR="00A84868">
        <w:t xml:space="preserve"> </w:t>
      </w:r>
      <w:r w:rsidRPr="00785136">
        <w:t>an</w:t>
      </w:r>
      <w:r w:rsidR="00A84868">
        <w:t xml:space="preserve"> </w:t>
      </w:r>
      <w:r w:rsidRPr="00785136">
        <w:t>answer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that</w:t>
      </w:r>
      <w:r w:rsidR="00A84868">
        <w:t xml:space="preserve"> </w:t>
      </w:r>
      <w:r w:rsidRPr="00785136">
        <w:t>language.</w:t>
      </w:r>
    </w:p>
    <w:p w14:paraId="32B5883D" w14:textId="1EA6A0F4" w:rsidR="006F4FE8" w:rsidRPr="001C39C0" w:rsidRDefault="006F4FE8" w:rsidP="004B2579">
      <w:pPr>
        <w:pStyle w:val="SingleTxtG"/>
        <w:rPr>
          <w:rStyle w:val="FootnoteReference"/>
        </w:rPr>
      </w:pPr>
      <w:r w:rsidRPr="00785136">
        <w:t>16.</w:t>
      </w:r>
      <w:r w:rsidRPr="00785136">
        <w:tab/>
        <w:t>A</w:t>
      </w:r>
      <w:r w:rsidR="00A84868">
        <w:t xml:space="preserve"> </w:t>
      </w:r>
      <w:r w:rsidRPr="00785136">
        <w:t>Member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Parliament</w:t>
      </w:r>
      <w:r w:rsidR="00A84868">
        <w:t xml:space="preserve"> </w:t>
      </w:r>
      <w:r w:rsidRPr="00785136">
        <w:t>belonging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national</w:t>
      </w:r>
      <w:r w:rsidR="00A84868">
        <w:t xml:space="preserve"> </w:t>
      </w:r>
      <w:r w:rsidRPr="00785136">
        <w:t>minority</w:t>
      </w:r>
      <w:r w:rsidR="00A84868">
        <w:t xml:space="preserve"> </w:t>
      </w:r>
      <w:r w:rsidRPr="00785136">
        <w:t>has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right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speak</w:t>
      </w:r>
      <w:r w:rsidR="00A84868">
        <w:t xml:space="preserve"> </w:t>
      </w:r>
      <w:r w:rsidRPr="00785136">
        <w:t>at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sitting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Parliament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submit</w:t>
      </w:r>
      <w:r w:rsidR="00A84868">
        <w:t xml:space="preserve"> </w:t>
      </w:r>
      <w:r w:rsidRPr="00785136">
        <w:t>written</w:t>
      </w:r>
      <w:r w:rsidR="00A84868">
        <w:t xml:space="preserve"> </w:t>
      </w:r>
      <w:r w:rsidRPr="00785136">
        <w:t>documents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work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National</w:t>
      </w:r>
      <w:r w:rsidR="00A84868">
        <w:t xml:space="preserve"> </w:t>
      </w:r>
      <w:r w:rsidRPr="00785136">
        <w:t>Assembly,</w:t>
      </w:r>
      <w:r w:rsidR="00A84868">
        <w:t xml:space="preserve"> </w:t>
      </w:r>
      <w:r w:rsidRPr="00785136">
        <w:t>as</w:t>
      </w:r>
      <w:r w:rsidR="00A84868">
        <w:t xml:space="preserve"> </w:t>
      </w:r>
      <w:r w:rsidRPr="00785136">
        <w:t>stipulated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Rules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Procedure,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his/her</w:t>
      </w:r>
      <w:r w:rsidR="00A84868">
        <w:t xml:space="preserve"> </w:t>
      </w:r>
      <w:r w:rsidRPr="00785136">
        <w:t>own</w:t>
      </w:r>
      <w:r w:rsidR="00A84868">
        <w:t xml:space="preserve"> </w:t>
      </w:r>
      <w:r w:rsidRPr="00785136">
        <w:t>language.</w:t>
      </w:r>
      <w:r w:rsidRPr="001C39C0">
        <w:rPr>
          <w:rStyle w:val="FootnoteReference"/>
        </w:rPr>
        <w:footnoteReference w:id="4"/>
      </w:r>
    </w:p>
    <w:p w14:paraId="793855D0" w14:textId="051C5ADF" w:rsidR="006F4FE8" w:rsidRPr="00785136" w:rsidRDefault="006F4FE8" w:rsidP="00431A66">
      <w:pPr>
        <w:pStyle w:val="H23G"/>
      </w:pPr>
      <w:r w:rsidRPr="00785136">
        <w:tab/>
      </w:r>
      <w:r w:rsidRPr="00785136">
        <w:tab/>
        <w:t>Population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Mother</w:t>
      </w:r>
      <w:r w:rsidR="00A84868">
        <w:t xml:space="preserve"> </w:t>
      </w:r>
      <w:r w:rsidRPr="00785136">
        <w:t>Tongue,</w:t>
      </w:r>
      <w:r w:rsidR="00A84868">
        <w:t xml:space="preserve"> </w:t>
      </w:r>
      <w:r w:rsidRPr="00785136">
        <w:t>according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2011</w:t>
      </w:r>
      <w:r w:rsidR="00A84868">
        <w:t xml:space="preserve"> </w:t>
      </w:r>
      <w:r w:rsidRPr="00785136">
        <w:t>Census</w:t>
      </w:r>
    </w:p>
    <w:tbl>
      <w:tblPr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5"/>
        <w:gridCol w:w="1153"/>
        <w:gridCol w:w="1153"/>
        <w:gridCol w:w="1257"/>
        <w:gridCol w:w="1178"/>
        <w:gridCol w:w="1153"/>
        <w:gridCol w:w="1126"/>
      </w:tblGrid>
      <w:tr w:rsidR="00431A66" w:rsidRPr="00431A66" w14:paraId="0D994D8C" w14:textId="77777777" w:rsidTr="005031E6">
        <w:trPr>
          <w:cantSplit/>
          <w:tblHeader/>
        </w:trPr>
        <w:tc>
          <w:tcPr>
            <w:tcW w:w="1288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0140FB9C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szCs w:val="24"/>
                <w:lang w:val="en-US"/>
              </w:rPr>
            </w:pPr>
          </w:p>
        </w:tc>
        <w:tc>
          <w:tcPr>
            <w:tcW w:w="6082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5014AA4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szCs w:val="24"/>
                <w:lang w:val="en-US"/>
              </w:rPr>
            </w:pPr>
            <w:r w:rsidRPr="00431A66">
              <w:rPr>
                <w:bCs/>
                <w:i/>
                <w:sz w:val="16"/>
                <w:szCs w:val="24"/>
                <w:lang w:val="en-US"/>
              </w:rPr>
              <w:t>RS</w:t>
            </w:r>
          </w:p>
        </w:tc>
      </w:tr>
      <w:tr w:rsidR="008C6CB5" w:rsidRPr="00431A66" w14:paraId="398DEBDF" w14:textId="77777777" w:rsidTr="005031E6">
        <w:trPr>
          <w:cantSplit/>
          <w:tblHeader/>
        </w:trPr>
        <w:tc>
          <w:tcPr>
            <w:tcW w:w="1288" w:type="dxa"/>
            <w:vMerge w:val="restart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4D40BC47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/>
                <w:bCs/>
                <w:sz w:val="18"/>
                <w:szCs w:val="24"/>
                <w:lang w:val="en-US"/>
              </w:rPr>
            </w:pPr>
          </w:p>
        </w:tc>
        <w:tc>
          <w:tcPr>
            <w:tcW w:w="999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62D09CD" w14:textId="1465ED68" w:rsidR="006F4FE8" w:rsidRPr="00431A66" w:rsidRDefault="008C6CB5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szCs w:val="24"/>
                <w:lang w:val="en-US"/>
              </w:rPr>
            </w:pPr>
            <w:r w:rsidRPr="00431A66">
              <w:rPr>
                <w:bCs/>
                <w:i/>
                <w:sz w:val="16"/>
                <w:szCs w:val="24"/>
                <w:lang w:val="en-US"/>
              </w:rPr>
              <w:t>Total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28DDD105" w14:textId="11B45225" w:rsidR="006F4FE8" w:rsidRPr="00431A66" w:rsidRDefault="008C6CB5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szCs w:val="24"/>
                <w:lang w:val="en-US"/>
              </w:rPr>
            </w:pPr>
            <w:r w:rsidRPr="00431A66">
              <w:rPr>
                <w:bCs/>
                <w:i/>
                <w:sz w:val="16"/>
                <w:szCs w:val="24"/>
                <w:lang w:val="en-US"/>
              </w:rPr>
              <w:t>Serbia-North</w:t>
            </w:r>
          </w:p>
        </w:tc>
        <w:tc>
          <w:tcPr>
            <w:tcW w:w="2996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60A87499" w14:textId="6B371B03" w:rsidR="006F4FE8" w:rsidRPr="00431A66" w:rsidRDefault="008C6CB5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szCs w:val="24"/>
                <w:lang w:val="en-US"/>
              </w:rPr>
            </w:pPr>
            <w:r w:rsidRPr="00431A66">
              <w:rPr>
                <w:bCs/>
                <w:i/>
                <w:sz w:val="16"/>
                <w:szCs w:val="24"/>
                <w:lang w:val="en-US"/>
              </w:rPr>
              <w:t>Serbia</w:t>
            </w:r>
            <w:r w:rsidR="002E0E5B">
              <w:rPr>
                <w:bCs/>
                <w:i/>
                <w:sz w:val="16"/>
                <w:szCs w:val="24"/>
                <w:lang w:val="en-US"/>
              </w:rPr>
              <w:t>-</w:t>
            </w:r>
            <w:r w:rsidRPr="00431A66">
              <w:rPr>
                <w:bCs/>
                <w:i/>
                <w:sz w:val="16"/>
                <w:szCs w:val="24"/>
                <w:lang w:val="en-US"/>
              </w:rPr>
              <w:t>South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</w:p>
        </w:tc>
      </w:tr>
      <w:tr w:rsidR="008C6CB5" w:rsidRPr="00431A66" w14:paraId="5DA86198" w14:textId="77777777" w:rsidTr="005031E6">
        <w:trPr>
          <w:cantSplit/>
          <w:tblHeader/>
        </w:trPr>
        <w:tc>
          <w:tcPr>
            <w:tcW w:w="1288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149E9F22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/>
                <w:bCs/>
                <w:sz w:val="18"/>
                <w:szCs w:val="24"/>
                <w:lang w:val="en-US"/>
              </w:rPr>
            </w:pPr>
          </w:p>
        </w:tc>
        <w:tc>
          <w:tcPr>
            <w:tcW w:w="999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44B9C04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szCs w:val="24"/>
                <w:lang w:val="en-US"/>
              </w:rPr>
            </w:pPr>
          </w:p>
        </w:tc>
        <w:tc>
          <w:tcPr>
            <w:tcW w:w="999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03AD15EE" w14:textId="1AF75D20" w:rsidR="006F4FE8" w:rsidRPr="00431A66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431A66">
              <w:rPr>
                <w:bCs/>
                <w:i/>
                <w:sz w:val="16"/>
                <w:szCs w:val="24"/>
                <w:lang w:val="en-US"/>
              </w:rPr>
              <w:t>Belgrade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31A66">
              <w:rPr>
                <w:bCs/>
                <w:i/>
                <w:sz w:val="16"/>
                <w:szCs w:val="24"/>
                <w:lang w:val="en-US"/>
              </w:rPr>
              <w:t>region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</w:p>
        </w:tc>
        <w:tc>
          <w:tcPr>
            <w:tcW w:w="1089" w:type="dxa"/>
            <w:tcBorders>
              <w:top w:val="nil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222F0216" w14:textId="02BCE17A" w:rsidR="006F4FE8" w:rsidRPr="00431A66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431A66">
              <w:rPr>
                <w:bCs/>
                <w:i/>
                <w:sz w:val="16"/>
                <w:szCs w:val="24"/>
                <w:lang w:val="en-US"/>
              </w:rPr>
              <w:t>AP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31A66">
              <w:rPr>
                <w:bCs/>
                <w:i/>
                <w:sz w:val="16"/>
                <w:szCs w:val="24"/>
                <w:lang w:val="en-US"/>
              </w:rPr>
              <w:t>Vojvodina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31A66">
              <w:rPr>
                <w:bCs/>
                <w:i/>
                <w:sz w:val="16"/>
                <w:szCs w:val="24"/>
                <w:lang w:val="en-US"/>
              </w:rPr>
              <w:t>region</w:t>
            </w:r>
          </w:p>
        </w:tc>
        <w:tc>
          <w:tcPr>
            <w:tcW w:w="1021" w:type="dxa"/>
            <w:tcBorders>
              <w:top w:val="nil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006FC96F" w14:textId="79109D9F" w:rsidR="006F4FE8" w:rsidRPr="00431A66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431A66">
              <w:rPr>
                <w:bCs/>
                <w:i/>
                <w:sz w:val="16"/>
                <w:szCs w:val="24"/>
                <w:lang w:val="en-US"/>
              </w:rPr>
              <w:t>Region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31A66">
              <w:rPr>
                <w:bCs/>
                <w:i/>
                <w:sz w:val="16"/>
                <w:szCs w:val="24"/>
                <w:lang w:val="en-US"/>
              </w:rPr>
              <w:t>of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31A66">
              <w:rPr>
                <w:bCs/>
                <w:i/>
                <w:sz w:val="16"/>
                <w:szCs w:val="24"/>
                <w:lang w:val="en-US"/>
              </w:rPr>
              <w:t>Šumadija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31A66">
              <w:rPr>
                <w:bCs/>
                <w:i/>
                <w:sz w:val="16"/>
                <w:szCs w:val="24"/>
                <w:lang w:val="en-US"/>
              </w:rPr>
              <w:t>and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31A66">
              <w:rPr>
                <w:bCs/>
                <w:i/>
                <w:sz w:val="16"/>
                <w:szCs w:val="24"/>
                <w:lang w:val="en-US"/>
              </w:rPr>
              <w:t>Western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31A66">
              <w:rPr>
                <w:bCs/>
                <w:i/>
                <w:sz w:val="16"/>
                <w:szCs w:val="24"/>
                <w:lang w:val="en-US"/>
              </w:rPr>
              <w:t>Serbia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</w:p>
        </w:tc>
        <w:tc>
          <w:tcPr>
            <w:tcW w:w="999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5B8F46B8" w14:textId="52EE3941" w:rsidR="006F4FE8" w:rsidRPr="00431A66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431A66">
              <w:rPr>
                <w:bCs/>
                <w:i/>
                <w:sz w:val="16"/>
                <w:szCs w:val="24"/>
                <w:lang w:val="en-US"/>
              </w:rPr>
              <w:t>Region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31A66">
              <w:rPr>
                <w:bCs/>
                <w:i/>
                <w:sz w:val="16"/>
                <w:szCs w:val="24"/>
                <w:lang w:val="en-US"/>
              </w:rPr>
              <w:t>of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31A66">
              <w:rPr>
                <w:bCs/>
                <w:i/>
                <w:sz w:val="16"/>
                <w:szCs w:val="24"/>
                <w:lang w:val="en-US"/>
              </w:rPr>
              <w:t>Southern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31A66">
              <w:rPr>
                <w:bCs/>
                <w:i/>
                <w:sz w:val="16"/>
                <w:szCs w:val="24"/>
                <w:lang w:val="en-US"/>
              </w:rPr>
              <w:t>and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31A66">
              <w:rPr>
                <w:bCs/>
                <w:i/>
                <w:sz w:val="16"/>
                <w:szCs w:val="24"/>
                <w:lang w:val="en-US"/>
              </w:rPr>
              <w:t>Eastern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31A66">
              <w:rPr>
                <w:bCs/>
                <w:i/>
                <w:sz w:val="16"/>
                <w:szCs w:val="24"/>
                <w:lang w:val="en-US"/>
              </w:rPr>
              <w:t>Serbia</w:t>
            </w:r>
          </w:p>
        </w:tc>
        <w:tc>
          <w:tcPr>
            <w:tcW w:w="976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2298DECF" w14:textId="63EE65C7" w:rsidR="006F4FE8" w:rsidRPr="00431A66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431A66">
              <w:rPr>
                <w:bCs/>
                <w:i/>
                <w:sz w:val="16"/>
                <w:szCs w:val="24"/>
                <w:lang w:val="en-US"/>
              </w:rPr>
              <w:t>AP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31A66">
              <w:rPr>
                <w:bCs/>
                <w:i/>
                <w:sz w:val="16"/>
                <w:szCs w:val="24"/>
                <w:lang w:val="en-US"/>
              </w:rPr>
              <w:t>Kosovo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31A66">
              <w:rPr>
                <w:bCs/>
                <w:i/>
                <w:sz w:val="16"/>
                <w:szCs w:val="24"/>
                <w:lang w:val="en-US"/>
              </w:rPr>
              <w:t>and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31A66">
              <w:rPr>
                <w:bCs/>
                <w:i/>
                <w:sz w:val="16"/>
                <w:szCs w:val="24"/>
                <w:lang w:val="en-US"/>
              </w:rPr>
              <w:t>Metohija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31A66">
              <w:rPr>
                <w:bCs/>
                <w:i/>
                <w:sz w:val="16"/>
                <w:szCs w:val="24"/>
                <w:lang w:val="en-US"/>
              </w:rPr>
              <w:t>region</w:t>
            </w:r>
          </w:p>
        </w:tc>
      </w:tr>
      <w:tr w:rsidR="008C6CB5" w:rsidRPr="002E0E5B" w14:paraId="7EBD20B5" w14:textId="77777777" w:rsidTr="005031E6">
        <w:trPr>
          <w:cantSplit/>
        </w:trPr>
        <w:tc>
          <w:tcPr>
            <w:tcW w:w="128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1FB4FF7A" w14:textId="24456B95" w:rsidR="006F4FE8" w:rsidRPr="002E0E5B" w:rsidRDefault="006F4FE8" w:rsidP="002E0E5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szCs w:val="24"/>
                <w:lang w:val="en-US"/>
              </w:rPr>
            </w:pPr>
            <w:r w:rsidRPr="002E0E5B">
              <w:rPr>
                <w:b/>
                <w:bCs/>
                <w:sz w:val="18"/>
                <w:szCs w:val="24"/>
                <w:lang w:val="en-US"/>
              </w:rPr>
              <w:t>Total</w:t>
            </w:r>
            <w:r w:rsidR="00A84868">
              <w:rPr>
                <w:b/>
                <w:bCs/>
                <w:sz w:val="18"/>
                <w:szCs w:val="24"/>
                <w:lang w:val="en-US"/>
              </w:rPr>
              <w:t xml:space="preserve"> </w:t>
            </w:r>
          </w:p>
        </w:tc>
        <w:tc>
          <w:tcPr>
            <w:tcW w:w="99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DB9BD70" w14:textId="4D81146F" w:rsidR="006F4FE8" w:rsidRPr="002E0E5B" w:rsidRDefault="006F4FE8" w:rsidP="002E0E5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24"/>
                <w:lang w:val="en-US"/>
              </w:rPr>
            </w:pPr>
            <w:r w:rsidRPr="002E0E5B">
              <w:rPr>
                <w:b/>
                <w:sz w:val="18"/>
                <w:szCs w:val="24"/>
                <w:lang w:val="en-US"/>
              </w:rPr>
              <w:t>7</w:t>
            </w:r>
            <w:r w:rsidR="00A05282">
              <w:rPr>
                <w:b/>
                <w:sz w:val="18"/>
                <w:szCs w:val="24"/>
                <w:lang w:val="en-US"/>
              </w:rPr>
              <w:t>.</w:t>
            </w:r>
            <w:r w:rsidRPr="002E0E5B">
              <w:rPr>
                <w:b/>
                <w:sz w:val="18"/>
                <w:szCs w:val="24"/>
                <w:lang w:val="en-US"/>
              </w:rPr>
              <w:t>186</w:t>
            </w:r>
            <w:r w:rsidR="00A05282">
              <w:rPr>
                <w:b/>
                <w:sz w:val="18"/>
                <w:szCs w:val="24"/>
                <w:lang w:val="en-US"/>
              </w:rPr>
              <w:t>.</w:t>
            </w:r>
            <w:r w:rsidRPr="002E0E5B">
              <w:rPr>
                <w:b/>
                <w:sz w:val="18"/>
                <w:szCs w:val="24"/>
                <w:lang w:val="en-US"/>
              </w:rPr>
              <w:t>862</w:t>
            </w:r>
          </w:p>
        </w:tc>
        <w:tc>
          <w:tcPr>
            <w:tcW w:w="99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9A574E3" w14:textId="3722C012" w:rsidR="006F4FE8" w:rsidRPr="002E0E5B" w:rsidRDefault="006F4FE8" w:rsidP="002E0E5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24"/>
                <w:lang w:val="en-US"/>
              </w:rPr>
            </w:pPr>
            <w:r w:rsidRPr="002E0E5B">
              <w:rPr>
                <w:b/>
                <w:sz w:val="18"/>
                <w:szCs w:val="24"/>
                <w:lang w:val="en-US"/>
              </w:rPr>
              <w:t>1</w:t>
            </w:r>
            <w:r w:rsidR="00A05282">
              <w:rPr>
                <w:b/>
                <w:sz w:val="18"/>
                <w:szCs w:val="24"/>
                <w:lang w:val="en-US"/>
              </w:rPr>
              <w:t>.</w:t>
            </w:r>
            <w:r w:rsidRPr="002E0E5B">
              <w:rPr>
                <w:b/>
                <w:sz w:val="18"/>
                <w:szCs w:val="24"/>
                <w:lang w:val="en-US"/>
              </w:rPr>
              <w:t>659</w:t>
            </w:r>
            <w:r w:rsidR="00A05282">
              <w:rPr>
                <w:b/>
                <w:sz w:val="18"/>
                <w:szCs w:val="24"/>
                <w:lang w:val="en-US"/>
              </w:rPr>
              <w:t>.</w:t>
            </w:r>
            <w:r w:rsidRPr="002E0E5B">
              <w:rPr>
                <w:b/>
                <w:sz w:val="18"/>
                <w:szCs w:val="24"/>
                <w:lang w:val="en-US"/>
              </w:rPr>
              <w:t>440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B820467" w14:textId="3DCBF976" w:rsidR="006F4FE8" w:rsidRPr="002E0E5B" w:rsidRDefault="006F4FE8" w:rsidP="002E0E5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24"/>
                <w:lang w:val="en-US"/>
              </w:rPr>
            </w:pPr>
            <w:r w:rsidRPr="002E0E5B">
              <w:rPr>
                <w:b/>
                <w:sz w:val="18"/>
                <w:szCs w:val="24"/>
                <w:lang w:val="en-US"/>
              </w:rPr>
              <w:t>1</w:t>
            </w:r>
            <w:r w:rsidR="00A05282">
              <w:rPr>
                <w:b/>
                <w:sz w:val="18"/>
                <w:szCs w:val="24"/>
                <w:lang w:val="en-US"/>
              </w:rPr>
              <w:t>.</w:t>
            </w:r>
            <w:r w:rsidRPr="002E0E5B">
              <w:rPr>
                <w:b/>
                <w:sz w:val="18"/>
                <w:szCs w:val="24"/>
                <w:lang w:val="en-US"/>
              </w:rPr>
              <w:t>931</w:t>
            </w:r>
            <w:r w:rsidR="00A05282">
              <w:rPr>
                <w:b/>
                <w:sz w:val="18"/>
                <w:szCs w:val="24"/>
                <w:lang w:val="en-US"/>
              </w:rPr>
              <w:t>.</w:t>
            </w:r>
            <w:r w:rsidRPr="002E0E5B">
              <w:rPr>
                <w:b/>
                <w:sz w:val="18"/>
                <w:szCs w:val="24"/>
                <w:lang w:val="en-US"/>
              </w:rPr>
              <w:t>809</w:t>
            </w:r>
          </w:p>
        </w:tc>
        <w:tc>
          <w:tcPr>
            <w:tcW w:w="102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5EFB864" w14:textId="265D8303" w:rsidR="006F4FE8" w:rsidRPr="002E0E5B" w:rsidRDefault="006F4FE8" w:rsidP="002E0E5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24"/>
                <w:lang w:val="en-US"/>
              </w:rPr>
            </w:pPr>
            <w:r w:rsidRPr="002E0E5B">
              <w:rPr>
                <w:b/>
                <w:sz w:val="18"/>
                <w:szCs w:val="24"/>
                <w:lang w:val="en-US"/>
              </w:rPr>
              <w:t>2</w:t>
            </w:r>
            <w:r w:rsidR="00A05282">
              <w:rPr>
                <w:b/>
                <w:sz w:val="18"/>
                <w:szCs w:val="24"/>
                <w:lang w:val="en-US"/>
              </w:rPr>
              <w:t>.</w:t>
            </w:r>
            <w:r w:rsidRPr="002E0E5B">
              <w:rPr>
                <w:b/>
                <w:sz w:val="18"/>
                <w:szCs w:val="24"/>
                <w:lang w:val="en-US"/>
              </w:rPr>
              <w:t>031</w:t>
            </w:r>
            <w:r w:rsidR="00A05282">
              <w:rPr>
                <w:b/>
                <w:sz w:val="18"/>
                <w:szCs w:val="24"/>
                <w:lang w:val="en-US"/>
              </w:rPr>
              <w:t>.</w:t>
            </w:r>
            <w:r w:rsidRPr="002E0E5B">
              <w:rPr>
                <w:b/>
                <w:sz w:val="18"/>
                <w:szCs w:val="24"/>
                <w:lang w:val="en-US"/>
              </w:rPr>
              <w:t>697</w:t>
            </w:r>
          </w:p>
        </w:tc>
        <w:tc>
          <w:tcPr>
            <w:tcW w:w="99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881870E" w14:textId="0D75DE67" w:rsidR="006F4FE8" w:rsidRPr="002E0E5B" w:rsidRDefault="006F4FE8" w:rsidP="002E0E5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24"/>
                <w:lang w:val="en-US"/>
              </w:rPr>
            </w:pPr>
            <w:r w:rsidRPr="002E0E5B">
              <w:rPr>
                <w:b/>
                <w:sz w:val="18"/>
                <w:szCs w:val="24"/>
                <w:lang w:val="en-US"/>
              </w:rPr>
              <w:t>1</w:t>
            </w:r>
            <w:r w:rsidR="00A05282">
              <w:rPr>
                <w:b/>
                <w:sz w:val="18"/>
                <w:szCs w:val="24"/>
                <w:lang w:val="en-US"/>
              </w:rPr>
              <w:t>.</w:t>
            </w:r>
            <w:r w:rsidRPr="002E0E5B">
              <w:rPr>
                <w:b/>
                <w:sz w:val="18"/>
                <w:szCs w:val="24"/>
                <w:lang w:val="en-US"/>
              </w:rPr>
              <w:t>563</w:t>
            </w:r>
            <w:r w:rsidR="00A05282">
              <w:rPr>
                <w:b/>
                <w:sz w:val="18"/>
                <w:szCs w:val="24"/>
                <w:lang w:val="en-US"/>
              </w:rPr>
              <w:t>.</w:t>
            </w:r>
            <w:r w:rsidRPr="002E0E5B">
              <w:rPr>
                <w:b/>
                <w:sz w:val="18"/>
                <w:szCs w:val="24"/>
                <w:lang w:val="en-US"/>
              </w:rPr>
              <w:t>916</w:t>
            </w:r>
          </w:p>
        </w:tc>
        <w:tc>
          <w:tcPr>
            <w:tcW w:w="9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C26FCCC" w14:textId="77777777" w:rsidR="006F4FE8" w:rsidRPr="002E0E5B" w:rsidRDefault="006F4FE8" w:rsidP="002E0E5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24"/>
                <w:lang w:val="en-US"/>
              </w:rPr>
            </w:pPr>
            <w:r w:rsidRPr="002E0E5B">
              <w:rPr>
                <w:b/>
                <w:sz w:val="18"/>
                <w:szCs w:val="24"/>
                <w:lang w:val="en-US"/>
              </w:rPr>
              <w:t>...</w:t>
            </w:r>
          </w:p>
        </w:tc>
      </w:tr>
      <w:tr w:rsidR="008C6CB5" w:rsidRPr="00431A66" w14:paraId="4D612A15" w14:textId="77777777" w:rsidTr="005031E6">
        <w:trPr>
          <w:cantSplit/>
        </w:trPr>
        <w:tc>
          <w:tcPr>
            <w:tcW w:w="1288" w:type="dxa"/>
            <w:tcBorders>
              <w:top w:val="single" w:sz="4" w:space="0" w:color="auto"/>
            </w:tcBorders>
            <w:shd w:val="clear" w:color="auto" w:fill="auto"/>
          </w:tcPr>
          <w:p w14:paraId="389CB0AC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431A66">
              <w:rPr>
                <w:bCs/>
                <w:sz w:val="18"/>
                <w:szCs w:val="24"/>
                <w:lang w:val="en-US"/>
              </w:rPr>
              <w:t>Serbian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E328621" w14:textId="5ACF4488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6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330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919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350A36A" w14:textId="46AC7916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574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693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799E40F" w14:textId="63119242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485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791</w:t>
            </w:r>
          </w:p>
        </w:tc>
        <w:tc>
          <w:tcPr>
            <w:tcW w:w="102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5CF0964" w14:textId="45BC1DBA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843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583</w:t>
            </w:r>
          </w:p>
        </w:tc>
        <w:tc>
          <w:tcPr>
            <w:tcW w:w="99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2A7F10F" w14:textId="368D60A6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426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852</w:t>
            </w:r>
          </w:p>
        </w:tc>
        <w:tc>
          <w:tcPr>
            <w:tcW w:w="97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FD79AF9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...</w:t>
            </w:r>
          </w:p>
        </w:tc>
      </w:tr>
      <w:tr w:rsidR="008C6CB5" w:rsidRPr="00431A66" w14:paraId="06C1951E" w14:textId="77777777" w:rsidTr="005031E6">
        <w:trPr>
          <w:cantSplit/>
        </w:trPr>
        <w:tc>
          <w:tcPr>
            <w:tcW w:w="1288" w:type="dxa"/>
            <w:shd w:val="clear" w:color="auto" w:fill="auto"/>
          </w:tcPr>
          <w:p w14:paraId="2398497D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431A66">
              <w:rPr>
                <w:bCs/>
                <w:sz w:val="18"/>
                <w:szCs w:val="24"/>
                <w:lang w:val="en-US"/>
              </w:rPr>
              <w:t>Albanian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2447FC6E" w14:textId="62FBF4E0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10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040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78ABCE64" w14:textId="27D5AB1E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3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832</w:t>
            </w:r>
          </w:p>
        </w:tc>
        <w:tc>
          <w:tcPr>
            <w:tcW w:w="1089" w:type="dxa"/>
            <w:shd w:val="clear" w:color="auto" w:fill="auto"/>
            <w:vAlign w:val="bottom"/>
          </w:tcPr>
          <w:p w14:paraId="7219C8A3" w14:textId="1B4C8495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3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844</w:t>
            </w:r>
          </w:p>
        </w:tc>
        <w:tc>
          <w:tcPr>
            <w:tcW w:w="1021" w:type="dxa"/>
            <w:shd w:val="clear" w:color="auto" w:fill="auto"/>
            <w:vAlign w:val="bottom"/>
          </w:tcPr>
          <w:p w14:paraId="62330E39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589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5BB58808" w14:textId="1201FFE6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775</w:t>
            </w:r>
          </w:p>
        </w:tc>
        <w:tc>
          <w:tcPr>
            <w:tcW w:w="976" w:type="dxa"/>
            <w:shd w:val="clear" w:color="auto" w:fill="auto"/>
            <w:vAlign w:val="bottom"/>
          </w:tcPr>
          <w:p w14:paraId="5E308740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...</w:t>
            </w:r>
          </w:p>
        </w:tc>
      </w:tr>
      <w:tr w:rsidR="008C6CB5" w:rsidRPr="00431A66" w14:paraId="24A0075E" w14:textId="77777777" w:rsidTr="005031E6">
        <w:trPr>
          <w:cantSplit/>
        </w:trPr>
        <w:tc>
          <w:tcPr>
            <w:tcW w:w="1288" w:type="dxa"/>
            <w:shd w:val="clear" w:color="auto" w:fill="auto"/>
          </w:tcPr>
          <w:p w14:paraId="4B8264D5" w14:textId="064D5756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431A66">
              <w:rPr>
                <w:bCs/>
                <w:sz w:val="18"/>
                <w:szCs w:val="24"/>
                <w:lang w:val="en-US"/>
              </w:rPr>
              <w:t>Bosnian</w:t>
            </w:r>
            <w:r w:rsidR="00A84868">
              <w:rPr>
                <w:bCs/>
                <w:sz w:val="18"/>
                <w:szCs w:val="24"/>
                <w:lang w:val="en-US"/>
              </w:rPr>
              <w:t xml:space="preserve"> 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64631D69" w14:textId="59CE55EC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138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871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496C43C6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541</w:t>
            </w:r>
          </w:p>
        </w:tc>
        <w:tc>
          <w:tcPr>
            <w:tcW w:w="1089" w:type="dxa"/>
            <w:shd w:val="clear" w:color="auto" w:fill="auto"/>
            <w:vAlign w:val="bottom"/>
          </w:tcPr>
          <w:p w14:paraId="5970DBB8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456</w:t>
            </w:r>
          </w:p>
        </w:tc>
        <w:tc>
          <w:tcPr>
            <w:tcW w:w="1021" w:type="dxa"/>
            <w:shd w:val="clear" w:color="auto" w:fill="auto"/>
            <w:vAlign w:val="bottom"/>
          </w:tcPr>
          <w:p w14:paraId="59AA050C" w14:textId="674A88CC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137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724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6A908A14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150</w:t>
            </w:r>
          </w:p>
        </w:tc>
        <w:tc>
          <w:tcPr>
            <w:tcW w:w="976" w:type="dxa"/>
            <w:shd w:val="clear" w:color="auto" w:fill="auto"/>
            <w:vAlign w:val="bottom"/>
          </w:tcPr>
          <w:p w14:paraId="460E109C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...</w:t>
            </w:r>
          </w:p>
        </w:tc>
      </w:tr>
      <w:tr w:rsidR="008C6CB5" w:rsidRPr="00431A66" w14:paraId="04DD3575" w14:textId="77777777" w:rsidTr="005031E6">
        <w:trPr>
          <w:cantSplit/>
        </w:trPr>
        <w:tc>
          <w:tcPr>
            <w:tcW w:w="1288" w:type="dxa"/>
            <w:shd w:val="clear" w:color="auto" w:fill="auto"/>
          </w:tcPr>
          <w:p w14:paraId="2A475AB2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431A66">
              <w:rPr>
                <w:bCs/>
                <w:sz w:val="18"/>
                <w:szCs w:val="24"/>
                <w:lang w:val="en-US"/>
              </w:rPr>
              <w:t>Bulgarian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0E6F2553" w14:textId="046C9B74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13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337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58F79FA4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584</w:t>
            </w:r>
          </w:p>
        </w:tc>
        <w:tc>
          <w:tcPr>
            <w:tcW w:w="1089" w:type="dxa"/>
            <w:shd w:val="clear" w:color="auto" w:fill="auto"/>
            <w:vAlign w:val="bottom"/>
          </w:tcPr>
          <w:p w14:paraId="2EB44327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601</w:t>
            </w:r>
          </w:p>
        </w:tc>
        <w:tc>
          <w:tcPr>
            <w:tcW w:w="1021" w:type="dxa"/>
            <w:shd w:val="clear" w:color="auto" w:fill="auto"/>
            <w:vAlign w:val="bottom"/>
          </w:tcPr>
          <w:p w14:paraId="5480EA36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235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70A5F88C" w14:textId="3780631C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11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917</w:t>
            </w:r>
          </w:p>
        </w:tc>
        <w:tc>
          <w:tcPr>
            <w:tcW w:w="976" w:type="dxa"/>
            <w:shd w:val="clear" w:color="auto" w:fill="auto"/>
            <w:vAlign w:val="bottom"/>
          </w:tcPr>
          <w:p w14:paraId="2A3D1862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...</w:t>
            </w:r>
          </w:p>
        </w:tc>
      </w:tr>
      <w:tr w:rsidR="008C6CB5" w:rsidRPr="00431A66" w14:paraId="53345EEE" w14:textId="77777777" w:rsidTr="005031E6">
        <w:trPr>
          <w:cantSplit/>
        </w:trPr>
        <w:tc>
          <w:tcPr>
            <w:tcW w:w="1288" w:type="dxa"/>
            <w:shd w:val="clear" w:color="auto" w:fill="auto"/>
          </w:tcPr>
          <w:p w14:paraId="3558726A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431A66">
              <w:rPr>
                <w:bCs/>
                <w:sz w:val="18"/>
                <w:szCs w:val="24"/>
                <w:lang w:val="en-US"/>
              </w:rPr>
              <w:t>Bunjevacki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1D2A2D18" w14:textId="2DF1C98B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6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835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7610AA5D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10</w:t>
            </w:r>
          </w:p>
        </w:tc>
        <w:tc>
          <w:tcPr>
            <w:tcW w:w="1089" w:type="dxa"/>
            <w:shd w:val="clear" w:color="auto" w:fill="auto"/>
            <w:vAlign w:val="bottom"/>
          </w:tcPr>
          <w:p w14:paraId="786497E9" w14:textId="017CBAE2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6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821</w:t>
            </w:r>
          </w:p>
        </w:tc>
        <w:tc>
          <w:tcPr>
            <w:tcW w:w="1021" w:type="dxa"/>
            <w:shd w:val="clear" w:color="auto" w:fill="auto"/>
            <w:vAlign w:val="bottom"/>
          </w:tcPr>
          <w:p w14:paraId="4624B5AA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2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095A0384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2</w:t>
            </w:r>
          </w:p>
        </w:tc>
        <w:tc>
          <w:tcPr>
            <w:tcW w:w="976" w:type="dxa"/>
            <w:shd w:val="clear" w:color="auto" w:fill="auto"/>
            <w:vAlign w:val="bottom"/>
          </w:tcPr>
          <w:p w14:paraId="5D45A0BD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...</w:t>
            </w:r>
          </w:p>
        </w:tc>
      </w:tr>
      <w:tr w:rsidR="008C6CB5" w:rsidRPr="00431A66" w14:paraId="643FB330" w14:textId="77777777" w:rsidTr="005031E6">
        <w:trPr>
          <w:cantSplit/>
        </w:trPr>
        <w:tc>
          <w:tcPr>
            <w:tcW w:w="1288" w:type="dxa"/>
            <w:shd w:val="clear" w:color="auto" w:fill="auto"/>
          </w:tcPr>
          <w:p w14:paraId="1B2ABC5C" w14:textId="2616A49D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431A66">
              <w:rPr>
                <w:bCs/>
                <w:sz w:val="18"/>
                <w:szCs w:val="24"/>
                <w:lang w:val="en-US"/>
              </w:rPr>
              <w:t>Vlach</w:t>
            </w:r>
            <w:r w:rsidR="00A84868">
              <w:rPr>
                <w:bCs/>
                <w:sz w:val="18"/>
                <w:szCs w:val="24"/>
                <w:lang w:val="en-US"/>
              </w:rPr>
              <w:t xml:space="preserve"> </w:t>
            </w:r>
            <w:r w:rsidRPr="00431A66">
              <w:rPr>
                <w:bCs/>
                <w:sz w:val="18"/>
                <w:szCs w:val="24"/>
                <w:lang w:val="en-US"/>
              </w:rPr>
              <w:t>language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5188DE7A" w14:textId="6B916DE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43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095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0ACBCBFC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179</w:t>
            </w:r>
          </w:p>
        </w:tc>
        <w:tc>
          <w:tcPr>
            <w:tcW w:w="1089" w:type="dxa"/>
            <w:shd w:val="clear" w:color="auto" w:fill="auto"/>
            <w:vAlign w:val="bottom"/>
          </w:tcPr>
          <w:p w14:paraId="475D37F8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178</w:t>
            </w:r>
          </w:p>
        </w:tc>
        <w:tc>
          <w:tcPr>
            <w:tcW w:w="1021" w:type="dxa"/>
            <w:shd w:val="clear" w:color="auto" w:fill="auto"/>
            <w:vAlign w:val="bottom"/>
          </w:tcPr>
          <w:p w14:paraId="5E39127D" w14:textId="2DDD7723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2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856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4E8726BE" w14:textId="69508ACE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39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882</w:t>
            </w:r>
          </w:p>
        </w:tc>
        <w:tc>
          <w:tcPr>
            <w:tcW w:w="976" w:type="dxa"/>
            <w:shd w:val="clear" w:color="auto" w:fill="auto"/>
            <w:vAlign w:val="bottom"/>
          </w:tcPr>
          <w:p w14:paraId="31E61EFE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...</w:t>
            </w:r>
          </w:p>
        </w:tc>
      </w:tr>
      <w:tr w:rsidR="008C6CB5" w:rsidRPr="00431A66" w14:paraId="29744D80" w14:textId="77777777" w:rsidTr="005031E6">
        <w:trPr>
          <w:cantSplit/>
        </w:trPr>
        <w:tc>
          <w:tcPr>
            <w:tcW w:w="1288" w:type="dxa"/>
            <w:shd w:val="clear" w:color="auto" w:fill="auto"/>
          </w:tcPr>
          <w:p w14:paraId="7ACA2C20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431A66">
              <w:rPr>
                <w:bCs/>
                <w:sz w:val="18"/>
                <w:szCs w:val="24"/>
                <w:lang w:val="en-US"/>
              </w:rPr>
              <w:t>Hungarian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390BB2D9" w14:textId="155CBAAB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243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146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10D905FA" w14:textId="288D9B40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330</w:t>
            </w:r>
          </w:p>
        </w:tc>
        <w:tc>
          <w:tcPr>
            <w:tcW w:w="1089" w:type="dxa"/>
            <w:shd w:val="clear" w:color="auto" w:fill="auto"/>
            <w:vAlign w:val="bottom"/>
          </w:tcPr>
          <w:p w14:paraId="70C704CF" w14:textId="498A9E5A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241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164</w:t>
            </w:r>
          </w:p>
        </w:tc>
        <w:tc>
          <w:tcPr>
            <w:tcW w:w="1021" w:type="dxa"/>
            <w:shd w:val="clear" w:color="auto" w:fill="auto"/>
            <w:vAlign w:val="bottom"/>
          </w:tcPr>
          <w:p w14:paraId="1E1073DC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292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78397FBB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360</w:t>
            </w:r>
          </w:p>
        </w:tc>
        <w:tc>
          <w:tcPr>
            <w:tcW w:w="976" w:type="dxa"/>
            <w:shd w:val="clear" w:color="auto" w:fill="auto"/>
            <w:vAlign w:val="bottom"/>
          </w:tcPr>
          <w:p w14:paraId="50E62DB5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...</w:t>
            </w:r>
          </w:p>
        </w:tc>
      </w:tr>
      <w:tr w:rsidR="008C6CB5" w:rsidRPr="00431A66" w14:paraId="14742EAD" w14:textId="77777777" w:rsidTr="005031E6">
        <w:trPr>
          <w:cantSplit/>
        </w:trPr>
        <w:tc>
          <w:tcPr>
            <w:tcW w:w="1288" w:type="dxa"/>
            <w:shd w:val="clear" w:color="auto" w:fill="auto"/>
          </w:tcPr>
          <w:p w14:paraId="6DCDEBAF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431A66">
              <w:rPr>
                <w:bCs/>
                <w:sz w:val="18"/>
                <w:szCs w:val="24"/>
                <w:lang w:val="en-US"/>
              </w:rPr>
              <w:t>Macedonian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0FD77DA8" w14:textId="5573A89A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12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706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58FC4ADB" w14:textId="1F6DCF7F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4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772</w:t>
            </w:r>
          </w:p>
        </w:tc>
        <w:tc>
          <w:tcPr>
            <w:tcW w:w="1089" w:type="dxa"/>
            <w:shd w:val="clear" w:color="auto" w:fill="auto"/>
            <w:vAlign w:val="bottom"/>
          </w:tcPr>
          <w:p w14:paraId="61D08F92" w14:textId="5C6663F9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3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694</w:t>
            </w:r>
          </w:p>
        </w:tc>
        <w:tc>
          <w:tcPr>
            <w:tcW w:w="1021" w:type="dxa"/>
            <w:shd w:val="clear" w:color="auto" w:fill="auto"/>
            <w:vAlign w:val="bottom"/>
          </w:tcPr>
          <w:p w14:paraId="1920AFFB" w14:textId="6F728D7E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451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160BDECB" w14:textId="774AD9BC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2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789</w:t>
            </w:r>
          </w:p>
        </w:tc>
        <w:tc>
          <w:tcPr>
            <w:tcW w:w="976" w:type="dxa"/>
            <w:shd w:val="clear" w:color="auto" w:fill="auto"/>
            <w:vAlign w:val="bottom"/>
          </w:tcPr>
          <w:p w14:paraId="606EC479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...</w:t>
            </w:r>
          </w:p>
        </w:tc>
      </w:tr>
      <w:tr w:rsidR="008C6CB5" w:rsidRPr="00431A66" w14:paraId="37EB7CC1" w14:textId="77777777" w:rsidTr="005031E6">
        <w:trPr>
          <w:cantSplit/>
        </w:trPr>
        <w:tc>
          <w:tcPr>
            <w:tcW w:w="1288" w:type="dxa"/>
            <w:shd w:val="clear" w:color="auto" w:fill="auto"/>
          </w:tcPr>
          <w:p w14:paraId="482F58B9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431A66">
              <w:rPr>
                <w:bCs/>
                <w:sz w:val="18"/>
                <w:szCs w:val="24"/>
                <w:lang w:val="en-US"/>
              </w:rPr>
              <w:t>German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5B6B7BAF" w14:textId="664917D5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2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190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4574D78B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430</w:t>
            </w:r>
          </w:p>
        </w:tc>
        <w:tc>
          <w:tcPr>
            <w:tcW w:w="1089" w:type="dxa"/>
            <w:shd w:val="clear" w:color="auto" w:fill="auto"/>
            <w:vAlign w:val="bottom"/>
          </w:tcPr>
          <w:p w14:paraId="2E7DC9B6" w14:textId="1019DD51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418</w:t>
            </w:r>
          </w:p>
        </w:tc>
        <w:tc>
          <w:tcPr>
            <w:tcW w:w="1021" w:type="dxa"/>
            <w:shd w:val="clear" w:color="auto" w:fill="auto"/>
            <w:vAlign w:val="bottom"/>
          </w:tcPr>
          <w:p w14:paraId="2AB01945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170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40C630DA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172</w:t>
            </w:r>
          </w:p>
        </w:tc>
        <w:tc>
          <w:tcPr>
            <w:tcW w:w="976" w:type="dxa"/>
            <w:shd w:val="clear" w:color="auto" w:fill="auto"/>
            <w:vAlign w:val="bottom"/>
          </w:tcPr>
          <w:p w14:paraId="0E4CEB4C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...</w:t>
            </w:r>
          </w:p>
        </w:tc>
      </w:tr>
      <w:tr w:rsidR="008C6CB5" w:rsidRPr="00431A66" w14:paraId="7B5553A2" w14:textId="77777777" w:rsidTr="005031E6">
        <w:trPr>
          <w:cantSplit/>
        </w:trPr>
        <w:tc>
          <w:tcPr>
            <w:tcW w:w="1288" w:type="dxa"/>
            <w:shd w:val="clear" w:color="auto" w:fill="auto"/>
          </w:tcPr>
          <w:p w14:paraId="601DD027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431A66">
              <w:rPr>
                <w:bCs/>
                <w:sz w:val="18"/>
                <w:szCs w:val="24"/>
                <w:lang w:val="en-US"/>
              </w:rPr>
              <w:t>Roma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72C7526A" w14:textId="4525736C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100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668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63B19C13" w14:textId="01D2D3FC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18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985</w:t>
            </w:r>
          </w:p>
        </w:tc>
        <w:tc>
          <w:tcPr>
            <w:tcW w:w="1089" w:type="dxa"/>
            <w:shd w:val="clear" w:color="auto" w:fill="auto"/>
            <w:vAlign w:val="bottom"/>
          </w:tcPr>
          <w:p w14:paraId="2FBD7093" w14:textId="788A1E50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27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430</w:t>
            </w:r>
          </w:p>
        </w:tc>
        <w:tc>
          <w:tcPr>
            <w:tcW w:w="1021" w:type="dxa"/>
            <w:shd w:val="clear" w:color="auto" w:fill="auto"/>
            <w:vAlign w:val="bottom"/>
          </w:tcPr>
          <w:p w14:paraId="119491EB" w14:textId="24BB5732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11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136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0BAEA809" w14:textId="051E2730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43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117</w:t>
            </w:r>
          </w:p>
        </w:tc>
        <w:tc>
          <w:tcPr>
            <w:tcW w:w="976" w:type="dxa"/>
            <w:shd w:val="clear" w:color="auto" w:fill="auto"/>
            <w:vAlign w:val="bottom"/>
          </w:tcPr>
          <w:p w14:paraId="46711592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...</w:t>
            </w:r>
          </w:p>
        </w:tc>
      </w:tr>
      <w:tr w:rsidR="008C6CB5" w:rsidRPr="00431A66" w14:paraId="3C8DA72B" w14:textId="77777777" w:rsidTr="005031E6">
        <w:trPr>
          <w:cantSplit/>
        </w:trPr>
        <w:tc>
          <w:tcPr>
            <w:tcW w:w="1288" w:type="dxa"/>
            <w:shd w:val="clear" w:color="auto" w:fill="auto"/>
          </w:tcPr>
          <w:p w14:paraId="137666A4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431A66">
              <w:rPr>
                <w:bCs/>
                <w:sz w:val="18"/>
                <w:szCs w:val="24"/>
                <w:lang w:val="en-US"/>
              </w:rPr>
              <w:t>Romanian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404C4D90" w14:textId="445205D8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29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075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4A4858B1" w14:textId="205411B3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442</w:t>
            </w:r>
          </w:p>
        </w:tc>
        <w:tc>
          <w:tcPr>
            <w:tcW w:w="1089" w:type="dxa"/>
            <w:shd w:val="clear" w:color="auto" w:fill="auto"/>
            <w:vAlign w:val="bottom"/>
          </w:tcPr>
          <w:p w14:paraId="547F4DCC" w14:textId="77EE2D88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24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133</w:t>
            </w:r>
          </w:p>
        </w:tc>
        <w:tc>
          <w:tcPr>
            <w:tcW w:w="1021" w:type="dxa"/>
            <w:shd w:val="clear" w:color="auto" w:fill="auto"/>
            <w:vAlign w:val="bottom"/>
          </w:tcPr>
          <w:p w14:paraId="32D88099" w14:textId="7ED38531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154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36CA403B" w14:textId="6DB44952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2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346</w:t>
            </w:r>
          </w:p>
        </w:tc>
        <w:tc>
          <w:tcPr>
            <w:tcW w:w="976" w:type="dxa"/>
            <w:shd w:val="clear" w:color="auto" w:fill="auto"/>
            <w:vAlign w:val="bottom"/>
          </w:tcPr>
          <w:p w14:paraId="080ED853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...</w:t>
            </w:r>
          </w:p>
        </w:tc>
      </w:tr>
      <w:tr w:rsidR="008C6CB5" w:rsidRPr="00431A66" w14:paraId="439109BF" w14:textId="77777777" w:rsidTr="005031E6">
        <w:trPr>
          <w:cantSplit/>
        </w:trPr>
        <w:tc>
          <w:tcPr>
            <w:tcW w:w="1288" w:type="dxa"/>
            <w:shd w:val="clear" w:color="auto" w:fill="auto"/>
          </w:tcPr>
          <w:p w14:paraId="2152ED3F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431A66">
              <w:rPr>
                <w:bCs/>
                <w:sz w:val="18"/>
                <w:szCs w:val="24"/>
                <w:lang w:val="en-US"/>
              </w:rPr>
              <w:t>Russian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05644E73" w14:textId="63078D81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3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179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74224CF8" w14:textId="47D2269A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442</w:t>
            </w:r>
          </w:p>
        </w:tc>
        <w:tc>
          <w:tcPr>
            <w:tcW w:w="1089" w:type="dxa"/>
            <w:shd w:val="clear" w:color="auto" w:fill="auto"/>
            <w:vAlign w:val="bottom"/>
          </w:tcPr>
          <w:p w14:paraId="62EFB2F6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819</w:t>
            </w:r>
          </w:p>
        </w:tc>
        <w:tc>
          <w:tcPr>
            <w:tcW w:w="1021" w:type="dxa"/>
            <w:shd w:val="clear" w:color="auto" w:fill="auto"/>
            <w:vAlign w:val="bottom"/>
          </w:tcPr>
          <w:p w14:paraId="20B184B9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560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553D82A0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358</w:t>
            </w:r>
          </w:p>
        </w:tc>
        <w:tc>
          <w:tcPr>
            <w:tcW w:w="976" w:type="dxa"/>
            <w:shd w:val="clear" w:color="auto" w:fill="auto"/>
            <w:vAlign w:val="bottom"/>
          </w:tcPr>
          <w:p w14:paraId="33C910AA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...</w:t>
            </w:r>
          </w:p>
        </w:tc>
      </w:tr>
      <w:tr w:rsidR="008C6CB5" w:rsidRPr="00431A66" w14:paraId="7AFE46A2" w14:textId="77777777" w:rsidTr="005031E6">
        <w:trPr>
          <w:cantSplit/>
        </w:trPr>
        <w:tc>
          <w:tcPr>
            <w:tcW w:w="1288" w:type="dxa"/>
            <w:shd w:val="clear" w:color="auto" w:fill="auto"/>
          </w:tcPr>
          <w:p w14:paraId="2E2FC2DF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431A66">
              <w:rPr>
                <w:bCs/>
                <w:sz w:val="18"/>
                <w:szCs w:val="24"/>
                <w:lang w:val="en-US"/>
              </w:rPr>
              <w:t>Ruthenian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7953C0B9" w14:textId="2DF2DC88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11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340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1D155FA3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140</w:t>
            </w:r>
          </w:p>
        </w:tc>
        <w:tc>
          <w:tcPr>
            <w:tcW w:w="1089" w:type="dxa"/>
            <w:shd w:val="clear" w:color="auto" w:fill="auto"/>
            <w:vAlign w:val="bottom"/>
          </w:tcPr>
          <w:p w14:paraId="5802AF61" w14:textId="68B2114F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11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154</w:t>
            </w:r>
          </w:p>
        </w:tc>
        <w:tc>
          <w:tcPr>
            <w:tcW w:w="1021" w:type="dxa"/>
            <w:shd w:val="clear" w:color="auto" w:fill="auto"/>
            <w:vAlign w:val="bottom"/>
          </w:tcPr>
          <w:p w14:paraId="7A0EFACB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18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2BB846CB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28</w:t>
            </w:r>
          </w:p>
        </w:tc>
        <w:tc>
          <w:tcPr>
            <w:tcW w:w="976" w:type="dxa"/>
            <w:shd w:val="clear" w:color="auto" w:fill="auto"/>
            <w:vAlign w:val="bottom"/>
          </w:tcPr>
          <w:p w14:paraId="578095C3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...</w:t>
            </w:r>
          </w:p>
        </w:tc>
      </w:tr>
      <w:tr w:rsidR="008C6CB5" w:rsidRPr="00431A66" w14:paraId="5BE5EFDC" w14:textId="77777777" w:rsidTr="005031E6">
        <w:trPr>
          <w:cantSplit/>
        </w:trPr>
        <w:tc>
          <w:tcPr>
            <w:tcW w:w="1288" w:type="dxa"/>
            <w:shd w:val="clear" w:color="auto" w:fill="auto"/>
          </w:tcPr>
          <w:p w14:paraId="07E8AB2B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431A66">
              <w:rPr>
                <w:bCs/>
                <w:sz w:val="18"/>
                <w:szCs w:val="24"/>
                <w:lang w:val="en-US"/>
              </w:rPr>
              <w:t>Slovak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03FB3CE8" w14:textId="772E21F3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49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796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585C512B" w14:textId="0E55FA32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792</w:t>
            </w:r>
          </w:p>
        </w:tc>
        <w:tc>
          <w:tcPr>
            <w:tcW w:w="1089" w:type="dxa"/>
            <w:shd w:val="clear" w:color="auto" w:fill="auto"/>
            <w:vAlign w:val="bottom"/>
          </w:tcPr>
          <w:p w14:paraId="68A2C3FF" w14:textId="32951396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47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760</w:t>
            </w:r>
          </w:p>
        </w:tc>
        <w:tc>
          <w:tcPr>
            <w:tcW w:w="1021" w:type="dxa"/>
            <w:shd w:val="clear" w:color="auto" w:fill="auto"/>
            <w:vAlign w:val="bottom"/>
          </w:tcPr>
          <w:p w14:paraId="4746049F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128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642C32AF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118</w:t>
            </w:r>
          </w:p>
        </w:tc>
        <w:tc>
          <w:tcPr>
            <w:tcW w:w="976" w:type="dxa"/>
            <w:shd w:val="clear" w:color="auto" w:fill="auto"/>
            <w:vAlign w:val="bottom"/>
          </w:tcPr>
          <w:p w14:paraId="0EA14522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...</w:t>
            </w:r>
          </w:p>
        </w:tc>
      </w:tr>
      <w:tr w:rsidR="008C6CB5" w:rsidRPr="00431A66" w14:paraId="49022155" w14:textId="77777777" w:rsidTr="005031E6">
        <w:trPr>
          <w:cantSplit/>
        </w:trPr>
        <w:tc>
          <w:tcPr>
            <w:tcW w:w="1288" w:type="dxa"/>
            <w:shd w:val="clear" w:color="auto" w:fill="auto"/>
          </w:tcPr>
          <w:p w14:paraId="1F2FA1D7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431A66">
              <w:rPr>
                <w:bCs/>
                <w:sz w:val="18"/>
                <w:szCs w:val="24"/>
                <w:lang w:val="en-US"/>
              </w:rPr>
              <w:t>Slovenian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0160838F" w14:textId="27466B64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2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269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6EA3BF3E" w14:textId="3B434691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130</w:t>
            </w:r>
          </w:p>
        </w:tc>
        <w:tc>
          <w:tcPr>
            <w:tcW w:w="1089" w:type="dxa"/>
            <w:shd w:val="clear" w:color="auto" w:fill="auto"/>
            <w:vAlign w:val="bottom"/>
          </w:tcPr>
          <w:p w14:paraId="1AEC9381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630</w:t>
            </w:r>
          </w:p>
        </w:tc>
        <w:tc>
          <w:tcPr>
            <w:tcW w:w="1021" w:type="dxa"/>
            <w:shd w:val="clear" w:color="auto" w:fill="auto"/>
            <w:vAlign w:val="bottom"/>
          </w:tcPr>
          <w:p w14:paraId="00E38320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238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332A0C23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271</w:t>
            </w:r>
          </w:p>
        </w:tc>
        <w:tc>
          <w:tcPr>
            <w:tcW w:w="976" w:type="dxa"/>
            <w:shd w:val="clear" w:color="auto" w:fill="auto"/>
            <w:vAlign w:val="bottom"/>
          </w:tcPr>
          <w:p w14:paraId="6F206651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...</w:t>
            </w:r>
          </w:p>
        </w:tc>
      </w:tr>
      <w:tr w:rsidR="008C6CB5" w:rsidRPr="00431A66" w14:paraId="35ABF1ED" w14:textId="77777777" w:rsidTr="005031E6">
        <w:trPr>
          <w:cantSplit/>
        </w:trPr>
        <w:tc>
          <w:tcPr>
            <w:tcW w:w="1288" w:type="dxa"/>
            <w:shd w:val="clear" w:color="auto" w:fill="auto"/>
          </w:tcPr>
          <w:p w14:paraId="71C58B53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431A66">
              <w:rPr>
                <w:bCs/>
                <w:sz w:val="18"/>
                <w:szCs w:val="24"/>
                <w:lang w:val="en-US"/>
              </w:rPr>
              <w:t>Croatian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427EDA00" w14:textId="020657B6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19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223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177E0CBE" w14:textId="1597FF9D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3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014</w:t>
            </w:r>
          </w:p>
        </w:tc>
        <w:tc>
          <w:tcPr>
            <w:tcW w:w="1089" w:type="dxa"/>
            <w:shd w:val="clear" w:color="auto" w:fill="auto"/>
            <w:vAlign w:val="bottom"/>
          </w:tcPr>
          <w:p w14:paraId="59BB8739" w14:textId="4399C69C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14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576</w:t>
            </w:r>
          </w:p>
        </w:tc>
        <w:tc>
          <w:tcPr>
            <w:tcW w:w="1021" w:type="dxa"/>
            <w:shd w:val="clear" w:color="auto" w:fill="auto"/>
            <w:vAlign w:val="bottom"/>
          </w:tcPr>
          <w:p w14:paraId="0A3F8A60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855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42AC313C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778</w:t>
            </w:r>
          </w:p>
        </w:tc>
        <w:tc>
          <w:tcPr>
            <w:tcW w:w="976" w:type="dxa"/>
            <w:shd w:val="clear" w:color="auto" w:fill="auto"/>
            <w:vAlign w:val="bottom"/>
          </w:tcPr>
          <w:p w14:paraId="62E992A7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...</w:t>
            </w:r>
          </w:p>
        </w:tc>
      </w:tr>
      <w:tr w:rsidR="008C6CB5" w:rsidRPr="00431A66" w14:paraId="5C6C380E" w14:textId="77777777" w:rsidTr="005031E6">
        <w:trPr>
          <w:cantSplit/>
        </w:trPr>
        <w:tc>
          <w:tcPr>
            <w:tcW w:w="1288" w:type="dxa"/>
            <w:shd w:val="clear" w:color="auto" w:fill="auto"/>
          </w:tcPr>
          <w:p w14:paraId="206CE219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431A66">
              <w:rPr>
                <w:bCs/>
                <w:sz w:val="18"/>
                <w:szCs w:val="24"/>
                <w:lang w:val="en-US"/>
              </w:rPr>
              <w:t>Montenegrin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0C2A9A20" w14:textId="2A68EDF1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2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519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59676436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809</w:t>
            </w:r>
          </w:p>
        </w:tc>
        <w:tc>
          <w:tcPr>
            <w:tcW w:w="1089" w:type="dxa"/>
            <w:shd w:val="clear" w:color="auto" w:fill="auto"/>
            <w:vAlign w:val="bottom"/>
          </w:tcPr>
          <w:p w14:paraId="6E7C5A5C" w14:textId="556F2F12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193</w:t>
            </w:r>
          </w:p>
        </w:tc>
        <w:tc>
          <w:tcPr>
            <w:tcW w:w="1021" w:type="dxa"/>
            <w:shd w:val="clear" w:color="auto" w:fill="auto"/>
            <w:vAlign w:val="bottom"/>
          </w:tcPr>
          <w:p w14:paraId="33A36718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301</w:t>
            </w:r>
          </w:p>
        </w:tc>
        <w:tc>
          <w:tcPr>
            <w:tcW w:w="999" w:type="dxa"/>
            <w:shd w:val="clear" w:color="auto" w:fill="auto"/>
            <w:vAlign w:val="bottom"/>
          </w:tcPr>
          <w:p w14:paraId="1EB6DE4F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216</w:t>
            </w:r>
          </w:p>
        </w:tc>
        <w:tc>
          <w:tcPr>
            <w:tcW w:w="976" w:type="dxa"/>
            <w:shd w:val="clear" w:color="auto" w:fill="auto"/>
            <w:vAlign w:val="bottom"/>
          </w:tcPr>
          <w:p w14:paraId="687B4753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...</w:t>
            </w:r>
          </w:p>
        </w:tc>
      </w:tr>
      <w:tr w:rsidR="008C6CB5" w:rsidRPr="00431A66" w14:paraId="57DC618D" w14:textId="77777777" w:rsidTr="005031E6">
        <w:trPr>
          <w:cantSplit/>
        </w:trPr>
        <w:tc>
          <w:tcPr>
            <w:tcW w:w="1288" w:type="dxa"/>
            <w:tcBorders>
              <w:bottom w:val="nil"/>
            </w:tcBorders>
            <w:shd w:val="clear" w:color="auto" w:fill="auto"/>
          </w:tcPr>
          <w:p w14:paraId="3EAF696C" w14:textId="1C025120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431A66">
              <w:rPr>
                <w:bCs/>
                <w:sz w:val="18"/>
                <w:szCs w:val="24"/>
                <w:lang w:val="en-US"/>
              </w:rPr>
              <w:t>Other</w:t>
            </w:r>
            <w:r w:rsidR="00A84868">
              <w:rPr>
                <w:bCs/>
                <w:sz w:val="18"/>
                <w:szCs w:val="24"/>
                <w:lang w:val="en-US"/>
              </w:rPr>
              <w:t xml:space="preserve"> </w:t>
            </w:r>
            <w:r w:rsidRPr="00431A66">
              <w:rPr>
                <w:bCs/>
                <w:sz w:val="18"/>
                <w:szCs w:val="24"/>
                <w:lang w:val="en-US"/>
              </w:rPr>
              <w:t>languages</w:t>
            </w:r>
          </w:p>
        </w:tc>
        <w:tc>
          <w:tcPr>
            <w:tcW w:w="999" w:type="dxa"/>
            <w:tcBorders>
              <w:bottom w:val="nil"/>
            </w:tcBorders>
            <w:shd w:val="clear" w:color="auto" w:fill="auto"/>
            <w:vAlign w:val="bottom"/>
          </w:tcPr>
          <w:p w14:paraId="6A6C2322" w14:textId="7A7F52C9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39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463</w:t>
            </w:r>
          </w:p>
        </w:tc>
        <w:tc>
          <w:tcPr>
            <w:tcW w:w="999" w:type="dxa"/>
            <w:tcBorders>
              <w:bottom w:val="nil"/>
            </w:tcBorders>
            <w:shd w:val="clear" w:color="auto" w:fill="auto"/>
            <w:vAlign w:val="bottom"/>
          </w:tcPr>
          <w:p w14:paraId="518CB374" w14:textId="5C68126B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11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774</w:t>
            </w:r>
          </w:p>
        </w:tc>
        <w:tc>
          <w:tcPr>
            <w:tcW w:w="1089" w:type="dxa"/>
            <w:tcBorders>
              <w:bottom w:val="nil"/>
            </w:tcBorders>
            <w:shd w:val="clear" w:color="auto" w:fill="auto"/>
            <w:vAlign w:val="bottom"/>
          </w:tcPr>
          <w:p w14:paraId="1DCD5CC2" w14:textId="3A72AD1D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21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056</w:t>
            </w:r>
          </w:p>
        </w:tc>
        <w:tc>
          <w:tcPr>
            <w:tcW w:w="1021" w:type="dxa"/>
            <w:tcBorders>
              <w:bottom w:val="nil"/>
            </w:tcBorders>
            <w:shd w:val="clear" w:color="auto" w:fill="auto"/>
            <w:vAlign w:val="bottom"/>
          </w:tcPr>
          <w:p w14:paraId="6A6C3C5D" w14:textId="033DE78A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3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392</w:t>
            </w:r>
          </w:p>
        </w:tc>
        <w:tc>
          <w:tcPr>
            <w:tcW w:w="999" w:type="dxa"/>
            <w:tcBorders>
              <w:bottom w:val="nil"/>
            </w:tcBorders>
            <w:shd w:val="clear" w:color="auto" w:fill="auto"/>
            <w:vAlign w:val="bottom"/>
          </w:tcPr>
          <w:p w14:paraId="5554BD56" w14:textId="02D58E1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3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241</w:t>
            </w:r>
          </w:p>
        </w:tc>
        <w:tc>
          <w:tcPr>
            <w:tcW w:w="976" w:type="dxa"/>
            <w:tcBorders>
              <w:bottom w:val="nil"/>
            </w:tcBorders>
            <w:shd w:val="clear" w:color="auto" w:fill="auto"/>
            <w:vAlign w:val="bottom"/>
          </w:tcPr>
          <w:p w14:paraId="2EF06841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...</w:t>
            </w:r>
          </w:p>
        </w:tc>
      </w:tr>
      <w:tr w:rsidR="008C6CB5" w:rsidRPr="00431A66" w14:paraId="05A9CEB8" w14:textId="77777777" w:rsidTr="005031E6">
        <w:trPr>
          <w:cantSplit/>
        </w:trPr>
        <w:tc>
          <w:tcPr>
            <w:tcW w:w="1288" w:type="dxa"/>
            <w:tcBorders>
              <w:top w:val="nil"/>
              <w:bottom w:val="nil"/>
            </w:tcBorders>
            <w:shd w:val="clear" w:color="auto" w:fill="auto"/>
          </w:tcPr>
          <w:p w14:paraId="3C973331" w14:textId="7BA65C89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431A66">
              <w:rPr>
                <w:bCs/>
                <w:sz w:val="18"/>
                <w:szCs w:val="24"/>
                <w:lang w:val="en-US"/>
              </w:rPr>
              <w:t>Haven</w:t>
            </w:r>
            <w:r w:rsidR="00CF659D">
              <w:rPr>
                <w:bCs/>
                <w:sz w:val="18"/>
                <w:szCs w:val="24"/>
                <w:lang w:val="en-US"/>
              </w:rPr>
              <w:t>’</w:t>
            </w:r>
            <w:r w:rsidRPr="00431A66">
              <w:rPr>
                <w:bCs/>
                <w:sz w:val="18"/>
                <w:szCs w:val="24"/>
                <w:lang w:val="en-US"/>
              </w:rPr>
              <w:t>t</w:t>
            </w:r>
            <w:r w:rsidR="00A84868">
              <w:rPr>
                <w:bCs/>
                <w:sz w:val="18"/>
                <w:szCs w:val="24"/>
                <w:lang w:val="en-US"/>
              </w:rPr>
              <w:t xml:space="preserve"> </w:t>
            </w:r>
            <w:r w:rsidRPr="00431A66">
              <w:rPr>
                <w:bCs/>
                <w:sz w:val="18"/>
                <w:szCs w:val="24"/>
                <w:lang w:val="en-US"/>
              </w:rPr>
              <w:t>declared</w:t>
            </w:r>
            <w:r w:rsidR="00A84868">
              <w:rPr>
                <w:bCs/>
                <w:sz w:val="18"/>
                <w:szCs w:val="24"/>
                <w:lang w:val="en-US"/>
              </w:rPr>
              <w:t xml:space="preserve"> </w:t>
            </w:r>
          </w:p>
        </w:tc>
        <w:tc>
          <w:tcPr>
            <w:tcW w:w="99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F93B7E5" w14:textId="2D5065FC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46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499</w:t>
            </w:r>
          </w:p>
        </w:tc>
        <w:tc>
          <w:tcPr>
            <w:tcW w:w="99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1027E8B" w14:textId="4715D950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10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781</w:t>
            </w:r>
          </w:p>
        </w:tc>
        <w:tc>
          <w:tcPr>
            <w:tcW w:w="108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7BD76BC" w14:textId="7B331E86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24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039</w:t>
            </w:r>
          </w:p>
        </w:tc>
        <w:tc>
          <w:tcPr>
            <w:tcW w:w="102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A80D4C6" w14:textId="3A53B7C3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4</w:t>
            </w:r>
            <w:r w:rsidR="00A05282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307</w:t>
            </w:r>
          </w:p>
        </w:tc>
        <w:tc>
          <w:tcPr>
            <w:tcW w:w="99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B6F9EE6" w14:textId="41CE9CFF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7</w:t>
            </w:r>
            <w:r w:rsidR="00292D0F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372</w:t>
            </w:r>
          </w:p>
        </w:tc>
        <w:tc>
          <w:tcPr>
            <w:tcW w:w="97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42FB7C5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...</w:t>
            </w:r>
          </w:p>
        </w:tc>
      </w:tr>
      <w:tr w:rsidR="008C6CB5" w:rsidRPr="00431A66" w14:paraId="7BB0D75E" w14:textId="77777777" w:rsidTr="005031E6">
        <w:trPr>
          <w:cantSplit/>
        </w:trPr>
        <w:tc>
          <w:tcPr>
            <w:tcW w:w="128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5E6C2DA0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431A66">
              <w:rPr>
                <w:bCs/>
                <w:sz w:val="18"/>
                <w:szCs w:val="24"/>
                <w:lang w:val="en-US"/>
              </w:rPr>
              <w:lastRenderedPageBreak/>
              <w:t>Unknown</w:t>
            </w:r>
          </w:p>
        </w:tc>
        <w:tc>
          <w:tcPr>
            <w:tcW w:w="999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771F4995" w14:textId="2B11333E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81</w:t>
            </w:r>
            <w:r w:rsidR="00292D0F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692</w:t>
            </w:r>
          </w:p>
        </w:tc>
        <w:tc>
          <w:tcPr>
            <w:tcW w:w="999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0656E001" w14:textId="4844A762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21</w:t>
            </w:r>
            <w:r w:rsidR="00292D0F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760</w:t>
            </w:r>
          </w:p>
        </w:tc>
        <w:tc>
          <w:tcPr>
            <w:tcW w:w="1089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4DDC380A" w14:textId="1280EF63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15</w:t>
            </w:r>
            <w:r w:rsidR="00292D0F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052</w:t>
            </w:r>
          </w:p>
        </w:tc>
        <w:tc>
          <w:tcPr>
            <w:tcW w:w="1021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145EC1E2" w14:textId="14A73B44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22</w:t>
            </w:r>
            <w:r w:rsidR="00292D0F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708</w:t>
            </w:r>
          </w:p>
        </w:tc>
        <w:tc>
          <w:tcPr>
            <w:tcW w:w="999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1240C44F" w14:textId="0DE77D0E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22</w:t>
            </w:r>
            <w:r w:rsidR="00292D0F">
              <w:rPr>
                <w:sz w:val="18"/>
                <w:szCs w:val="24"/>
                <w:lang w:val="en-US"/>
              </w:rPr>
              <w:t>.</w:t>
            </w:r>
            <w:r w:rsidRPr="00431A66">
              <w:rPr>
                <w:sz w:val="18"/>
                <w:szCs w:val="24"/>
                <w:lang w:val="en-US"/>
              </w:rPr>
              <w:t>172</w:t>
            </w:r>
          </w:p>
        </w:tc>
        <w:tc>
          <w:tcPr>
            <w:tcW w:w="976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59B7CFEF" w14:textId="77777777" w:rsidR="006F4FE8" w:rsidRPr="00431A66" w:rsidRDefault="006F4FE8" w:rsidP="00431A6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431A66">
              <w:rPr>
                <w:sz w:val="18"/>
                <w:szCs w:val="24"/>
                <w:lang w:val="en-US"/>
              </w:rPr>
              <w:t>...</w:t>
            </w:r>
          </w:p>
        </w:tc>
      </w:tr>
    </w:tbl>
    <w:p w14:paraId="4A431F4B" w14:textId="1D6F9263" w:rsidR="006F4FE8" w:rsidRPr="00567421" w:rsidRDefault="006F4FE8" w:rsidP="00567421">
      <w:pPr>
        <w:spacing w:before="120" w:after="240"/>
        <w:ind w:left="1134" w:right="1134" w:firstLine="170"/>
        <w:rPr>
          <w:i/>
          <w:iCs/>
          <w:sz w:val="18"/>
        </w:rPr>
      </w:pPr>
      <w:r w:rsidRPr="00567421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567421">
        <w:rPr>
          <w:i/>
          <w:iCs/>
          <w:sz w:val="18"/>
        </w:rPr>
        <w:t>Republic</w:t>
      </w:r>
      <w:r w:rsidR="00A84868">
        <w:rPr>
          <w:i/>
          <w:iCs/>
          <w:sz w:val="18"/>
        </w:rPr>
        <w:t xml:space="preserve"> </w:t>
      </w:r>
      <w:r w:rsidRPr="00567421">
        <w:rPr>
          <w:i/>
          <w:iCs/>
          <w:sz w:val="18"/>
        </w:rPr>
        <w:t>Statistical</w:t>
      </w:r>
      <w:r w:rsidR="00A84868">
        <w:rPr>
          <w:i/>
          <w:iCs/>
          <w:sz w:val="18"/>
        </w:rPr>
        <w:t xml:space="preserve"> </w:t>
      </w:r>
      <w:r w:rsidRPr="00567421">
        <w:rPr>
          <w:i/>
          <w:iCs/>
          <w:sz w:val="18"/>
        </w:rPr>
        <w:t>Office</w:t>
      </w:r>
      <w:r w:rsidR="00254D9F">
        <w:rPr>
          <w:i/>
          <w:iCs/>
          <w:sz w:val="18"/>
        </w:rPr>
        <w:t>.</w:t>
      </w:r>
    </w:p>
    <w:p w14:paraId="0C145AB0" w14:textId="73A795E8" w:rsidR="006F4FE8" w:rsidRPr="00785136" w:rsidRDefault="006F4FE8" w:rsidP="00643CE1">
      <w:pPr>
        <w:pStyle w:val="H23G"/>
      </w:pPr>
      <w:r w:rsidRPr="00785136">
        <w:tab/>
      </w:r>
      <w:r w:rsidRPr="00785136">
        <w:tab/>
        <w:t>Classification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share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population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religion</w:t>
      </w:r>
    </w:p>
    <w:p w14:paraId="03E7CEA2" w14:textId="5CE7289E" w:rsidR="006F4FE8" w:rsidRPr="001C39C0" w:rsidRDefault="006F4FE8" w:rsidP="004B2579">
      <w:pPr>
        <w:pStyle w:val="SingleTxtG"/>
        <w:rPr>
          <w:rStyle w:val="FootnoteReference"/>
        </w:rPr>
      </w:pPr>
      <w:r w:rsidRPr="00785136">
        <w:t>17.</w:t>
      </w:r>
      <w:r w:rsidRPr="00785136">
        <w:tab/>
        <w:t>The</w:t>
      </w:r>
      <w:r w:rsidR="00A84868">
        <w:t xml:space="preserve"> </w:t>
      </w:r>
      <w:r w:rsidRPr="00785136">
        <w:t>Constitution</w:t>
      </w:r>
      <w:r w:rsidR="00A84868">
        <w:t xml:space="preserve"> </w:t>
      </w:r>
      <w:r w:rsidRPr="00785136">
        <w:t>guarantees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freedom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express</w:t>
      </w:r>
      <w:r w:rsidR="00A84868">
        <w:t xml:space="preserve"> </w:t>
      </w:r>
      <w:r w:rsidRPr="00785136">
        <w:t>one</w:t>
      </w:r>
      <w:r w:rsidR="00CF659D">
        <w:t>’</w:t>
      </w:r>
      <w:r w:rsidRPr="00785136">
        <w:t>s</w:t>
      </w:r>
      <w:r w:rsidR="00A84868">
        <w:t xml:space="preserve"> </w:t>
      </w:r>
      <w:r w:rsidRPr="00785136">
        <w:t>religion</w:t>
      </w:r>
      <w:r w:rsidR="00A84868">
        <w:t xml:space="preserve"> </w:t>
      </w:r>
      <w:r w:rsidRPr="00785136">
        <w:t>or</w:t>
      </w:r>
      <w:r w:rsidR="00A84868">
        <w:t xml:space="preserve"> </w:t>
      </w:r>
      <w:r w:rsidRPr="00785136">
        <w:t>beliefs,</w:t>
      </w:r>
      <w:r w:rsidR="00A84868">
        <w:t xml:space="preserve"> </w:t>
      </w:r>
      <w:r w:rsidRPr="00785136">
        <w:t>perform</w:t>
      </w:r>
      <w:r w:rsidR="00A84868">
        <w:t xml:space="preserve"> </w:t>
      </w:r>
      <w:r w:rsidRPr="00785136">
        <w:t>religious</w:t>
      </w:r>
      <w:r w:rsidR="00A84868">
        <w:t xml:space="preserve"> </w:t>
      </w:r>
      <w:r w:rsidRPr="00785136">
        <w:t>rites,</w:t>
      </w:r>
      <w:r w:rsidR="00A84868">
        <w:t xml:space="preserve"> </w:t>
      </w:r>
      <w:r w:rsidRPr="00785136">
        <w:t>attend</w:t>
      </w:r>
      <w:r w:rsidR="00A84868">
        <w:t xml:space="preserve"> </w:t>
      </w:r>
      <w:r w:rsidRPr="00785136">
        <w:t>religious</w:t>
      </w:r>
      <w:r w:rsidR="00A84868">
        <w:t xml:space="preserve"> </w:t>
      </w:r>
      <w:r w:rsidRPr="00785136">
        <w:t>services</w:t>
      </w:r>
      <w:r w:rsidR="00A84868">
        <w:t xml:space="preserve"> </w:t>
      </w:r>
      <w:r w:rsidRPr="00785136">
        <w:t>or</w:t>
      </w:r>
      <w:r w:rsidR="00A84868">
        <w:t xml:space="preserve"> </w:t>
      </w:r>
      <w:r w:rsidRPr="00785136">
        <w:t>classes,</w:t>
      </w:r>
      <w:r w:rsidR="00A84868">
        <w:t xml:space="preserve"> </w:t>
      </w:r>
      <w:r w:rsidRPr="00785136">
        <w:t>individually</w:t>
      </w:r>
      <w:r w:rsidR="00A84868">
        <w:t xml:space="preserve"> </w:t>
      </w:r>
      <w:r w:rsidRPr="00785136">
        <w:t>or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association</w:t>
      </w:r>
      <w:r w:rsidR="00A84868">
        <w:t xml:space="preserve"> </w:t>
      </w:r>
      <w:r w:rsidRPr="00785136">
        <w:t>with</w:t>
      </w:r>
      <w:r w:rsidR="00A84868">
        <w:t xml:space="preserve"> </w:t>
      </w:r>
      <w:r w:rsidRPr="00785136">
        <w:t>others,</w:t>
      </w:r>
      <w:r w:rsidR="00A84868">
        <w:t xml:space="preserve"> </w:t>
      </w:r>
      <w:r w:rsidRPr="00785136">
        <w:t>as</w:t>
      </w:r>
      <w:r w:rsidR="00A84868">
        <w:t xml:space="preserve"> </w:t>
      </w:r>
      <w:r w:rsidRPr="00785136">
        <w:t>well</w:t>
      </w:r>
      <w:r w:rsidR="00A84868">
        <w:t xml:space="preserve"> </w:t>
      </w:r>
      <w:r w:rsidRPr="00785136">
        <w:t>as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express</w:t>
      </w:r>
      <w:r w:rsidR="00A84868">
        <w:t xml:space="preserve"> </w:t>
      </w:r>
      <w:r w:rsidRPr="00785136">
        <w:t>one</w:t>
      </w:r>
      <w:r w:rsidR="00CF659D">
        <w:t>’</w:t>
      </w:r>
      <w:r w:rsidRPr="00785136">
        <w:t>s</w:t>
      </w:r>
      <w:r w:rsidR="00A84868">
        <w:t xml:space="preserve"> </w:t>
      </w:r>
      <w:r w:rsidRPr="00785136">
        <w:t>religious</w:t>
      </w:r>
      <w:r w:rsidR="00A84868">
        <w:t xml:space="preserve"> </w:t>
      </w:r>
      <w:r w:rsidRPr="00785136">
        <w:t>beliefs</w:t>
      </w:r>
      <w:r w:rsidR="00A84868">
        <w:t xml:space="preserve"> </w:t>
      </w:r>
      <w:r w:rsidRPr="00785136">
        <w:t>privately</w:t>
      </w:r>
      <w:r w:rsidR="00A84868">
        <w:t xml:space="preserve"> </w:t>
      </w:r>
      <w:r w:rsidRPr="00785136">
        <w:t>or</w:t>
      </w:r>
      <w:r w:rsidR="00A84868">
        <w:t xml:space="preserve"> </w:t>
      </w:r>
      <w:r w:rsidRPr="00785136">
        <w:t>publicly.</w:t>
      </w:r>
      <w:r w:rsidRPr="001C39C0">
        <w:rPr>
          <w:rStyle w:val="FootnoteReference"/>
        </w:rPr>
        <w:footnoteReference w:id="5"/>
      </w:r>
      <w:r w:rsidR="001C39C0" w:rsidRPr="001C39C0">
        <w:rPr>
          <w:rStyle w:val="FootnoteReference"/>
        </w:rPr>
        <w:t xml:space="preserve"> </w:t>
      </w:r>
      <w:r w:rsidRPr="00785136">
        <w:t>The</w:t>
      </w:r>
      <w:r w:rsidR="00A84868">
        <w:t xml:space="preserve"> </w:t>
      </w:r>
      <w:r w:rsidRPr="00785136">
        <w:t>equality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churches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religious</w:t>
      </w:r>
      <w:r w:rsidR="00A84868">
        <w:t xml:space="preserve"> </w:t>
      </w:r>
      <w:r w:rsidRPr="00785136">
        <w:t>communities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their</w:t>
      </w:r>
      <w:r w:rsidR="00A84868">
        <w:t xml:space="preserve"> </w:t>
      </w:r>
      <w:r w:rsidRPr="00785136">
        <w:t>separation</w:t>
      </w:r>
      <w:r w:rsidR="00A84868">
        <w:t xml:space="preserve"> </w:t>
      </w:r>
      <w:r w:rsidRPr="00785136">
        <w:t>from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state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proclaimed.</w:t>
      </w:r>
      <w:r w:rsidR="00A84868">
        <w:t xml:space="preserve"> </w:t>
      </w:r>
      <w:r w:rsidRPr="00785136">
        <w:t>Churches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religious</w:t>
      </w:r>
      <w:r w:rsidR="00A84868">
        <w:t xml:space="preserve"> </w:t>
      </w:r>
      <w:r w:rsidRPr="00785136">
        <w:t>communities</w:t>
      </w:r>
      <w:r w:rsidR="00A84868">
        <w:t xml:space="preserve"> </w:t>
      </w:r>
      <w:r w:rsidRPr="00785136">
        <w:t>are</w:t>
      </w:r>
      <w:r w:rsidR="00A84868">
        <w:t xml:space="preserve"> </w:t>
      </w:r>
      <w:r w:rsidRPr="00785136">
        <w:t>equal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free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independently</w:t>
      </w:r>
      <w:r w:rsidR="00A84868">
        <w:t xml:space="preserve"> </w:t>
      </w:r>
      <w:r w:rsidRPr="00785136">
        <w:t>regulate</w:t>
      </w:r>
      <w:r w:rsidR="00A84868">
        <w:t xml:space="preserve"> </w:t>
      </w:r>
      <w:r w:rsidRPr="00785136">
        <w:t>their</w:t>
      </w:r>
      <w:r w:rsidR="00A84868">
        <w:t xml:space="preserve"> </w:t>
      </w:r>
      <w:r w:rsidRPr="00785136">
        <w:t>internal</w:t>
      </w:r>
      <w:r w:rsidR="00A84868">
        <w:t xml:space="preserve"> </w:t>
      </w:r>
      <w:r w:rsidRPr="00785136">
        <w:t>organization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religious</w:t>
      </w:r>
      <w:r w:rsidR="00A84868">
        <w:t xml:space="preserve"> </w:t>
      </w:r>
      <w:r w:rsidRPr="00785136">
        <w:t>affairs,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perform</w:t>
      </w:r>
      <w:r w:rsidR="00A84868">
        <w:t xml:space="preserve"> </w:t>
      </w:r>
      <w:r w:rsidRPr="00785136">
        <w:t>religious</w:t>
      </w:r>
      <w:r w:rsidR="00A84868">
        <w:t xml:space="preserve"> </w:t>
      </w:r>
      <w:r w:rsidRPr="00785136">
        <w:t>rites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public,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establish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manage</w:t>
      </w:r>
      <w:r w:rsidR="00A84868">
        <w:t xml:space="preserve"> </w:t>
      </w:r>
      <w:r w:rsidRPr="00785136">
        <w:t>religious</w:t>
      </w:r>
      <w:r w:rsidR="00A84868">
        <w:t xml:space="preserve"> </w:t>
      </w:r>
      <w:r w:rsidRPr="00785136">
        <w:t>schools,</w:t>
      </w:r>
      <w:r w:rsidR="00A84868">
        <w:t xml:space="preserve"> </w:t>
      </w:r>
      <w:r w:rsidRPr="00785136">
        <w:t>social,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charitable</w:t>
      </w:r>
      <w:r w:rsidR="00A84868">
        <w:t xml:space="preserve"> </w:t>
      </w:r>
      <w:r w:rsidRPr="00785136">
        <w:t>institutions,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accordance</w:t>
      </w:r>
      <w:r w:rsidR="00A84868">
        <w:t xml:space="preserve"> </w:t>
      </w:r>
      <w:r w:rsidRPr="00785136">
        <w:t>with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law.</w:t>
      </w:r>
      <w:r w:rsidRPr="001C39C0">
        <w:rPr>
          <w:rStyle w:val="FootnoteReference"/>
        </w:rPr>
        <w:footnoteReference w:id="6"/>
      </w:r>
    </w:p>
    <w:p w14:paraId="6EEED545" w14:textId="684DD605" w:rsidR="006F4FE8" w:rsidRPr="00785136" w:rsidRDefault="006F4FE8" w:rsidP="004B2579">
      <w:pPr>
        <w:pStyle w:val="SingleTxtG"/>
      </w:pPr>
      <w:r w:rsidRPr="00785136">
        <w:t>18.</w:t>
      </w:r>
      <w:r w:rsidRPr="00785136">
        <w:tab/>
        <w:t>Constitutional</w:t>
      </w:r>
      <w:r w:rsidR="00A84868">
        <w:t xml:space="preserve"> </w:t>
      </w:r>
      <w:r w:rsidRPr="00785136">
        <w:t>Court</w:t>
      </w:r>
      <w:r w:rsidR="00A84868">
        <w:t xml:space="preserve"> </w:t>
      </w:r>
      <w:r w:rsidRPr="00785136">
        <w:t>may</w:t>
      </w:r>
      <w:r w:rsidR="00A84868">
        <w:t xml:space="preserve"> </w:t>
      </w:r>
      <w:r w:rsidRPr="00785136">
        <w:t>ban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religious</w:t>
      </w:r>
      <w:r w:rsidR="00A84868">
        <w:t xml:space="preserve"> </w:t>
      </w:r>
      <w:r w:rsidRPr="00785136">
        <w:t>community</w:t>
      </w:r>
      <w:r w:rsidR="00A84868">
        <w:t xml:space="preserve"> </w:t>
      </w:r>
      <w:r w:rsidRPr="00785136">
        <w:t>only</w:t>
      </w:r>
      <w:r w:rsidR="00A84868">
        <w:t xml:space="preserve"> </w:t>
      </w:r>
      <w:r w:rsidRPr="00785136">
        <w:t>if</w:t>
      </w:r>
      <w:r w:rsidR="00A84868">
        <w:t xml:space="preserve"> </w:t>
      </w:r>
      <w:r w:rsidRPr="00785136">
        <w:t>its</w:t>
      </w:r>
      <w:r w:rsidR="00A84868">
        <w:t xml:space="preserve"> </w:t>
      </w:r>
      <w:r w:rsidRPr="00785136">
        <w:t>actions</w:t>
      </w:r>
      <w:r w:rsidR="00A84868">
        <w:t xml:space="preserve"> </w:t>
      </w:r>
      <w:r w:rsidRPr="00785136">
        <w:t>endanger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right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life,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right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mental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physical</w:t>
      </w:r>
      <w:r w:rsidR="00A84868">
        <w:t xml:space="preserve"> </w:t>
      </w:r>
      <w:r w:rsidRPr="00785136">
        <w:t>health,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rights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children,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right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personal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family</w:t>
      </w:r>
      <w:r w:rsidR="00A84868">
        <w:t xml:space="preserve"> </w:t>
      </w:r>
      <w:r w:rsidRPr="00785136">
        <w:t>integrity,</w:t>
      </w:r>
      <w:r w:rsidR="00A84868">
        <w:t xml:space="preserve"> </w:t>
      </w:r>
      <w:r w:rsidRPr="00785136">
        <w:t>or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right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property,</w:t>
      </w:r>
      <w:r w:rsidR="00A84868">
        <w:t xml:space="preserve"> </w:t>
      </w:r>
      <w:r w:rsidRPr="00785136">
        <w:t>public</w:t>
      </w:r>
      <w:r w:rsidR="00A84868">
        <w:t xml:space="preserve"> </w:t>
      </w:r>
      <w:r w:rsidRPr="00785136">
        <w:t>safety,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public</w:t>
      </w:r>
      <w:r w:rsidR="00A84868">
        <w:t xml:space="preserve"> </w:t>
      </w:r>
      <w:r w:rsidRPr="00785136">
        <w:t>order</w:t>
      </w:r>
      <w:r w:rsidR="00A84868">
        <w:t xml:space="preserve"> </w:t>
      </w:r>
      <w:r w:rsidRPr="00785136">
        <w:t>or</w:t>
      </w:r>
      <w:r w:rsidR="00A84868">
        <w:t xml:space="preserve"> </w:t>
      </w:r>
      <w:r w:rsidRPr="00785136">
        <w:t>if</w:t>
      </w:r>
      <w:r w:rsidR="00A84868">
        <w:t xml:space="preserve"> </w:t>
      </w:r>
      <w:r w:rsidRPr="00785136">
        <w:t>it</w:t>
      </w:r>
      <w:r w:rsidR="00A84868">
        <w:t xml:space="preserve"> </w:t>
      </w:r>
      <w:r w:rsidRPr="00785136">
        <w:t>provokes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encourages</w:t>
      </w:r>
      <w:r w:rsidR="00A84868">
        <w:t xml:space="preserve"> </w:t>
      </w:r>
      <w:r w:rsidRPr="00785136">
        <w:t>religious,</w:t>
      </w:r>
      <w:r w:rsidR="00A84868">
        <w:t xml:space="preserve"> </w:t>
      </w:r>
      <w:r w:rsidRPr="00785136">
        <w:t>national,</w:t>
      </w:r>
      <w:r w:rsidR="00A84868">
        <w:t xml:space="preserve"> </w:t>
      </w:r>
      <w:r w:rsidRPr="00785136">
        <w:t>or</w:t>
      </w:r>
      <w:r w:rsidR="00A84868">
        <w:t xml:space="preserve"> </w:t>
      </w:r>
      <w:r w:rsidRPr="00785136">
        <w:t>racial</w:t>
      </w:r>
      <w:r w:rsidR="00A84868">
        <w:t xml:space="preserve"> </w:t>
      </w:r>
      <w:r w:rsidRPr="00785136">
        <w:t>intolerance.</w:t>
      </w:r>
    </w:p>
    <w:p w14:paraId="5B78AFA7" w14:textId="04B53AA9" w:rsidR="006F4FE8" w:rsidRPr="001C39C0" w:rsidRDefault="006F4FE8" w:rsidP="004B2579">
      <w:pPr>
        <w:pStyle w:val="SingleTxtG"/>
        <w:rPr>
          <w:rStyle w:val="FootnoteReference"/>
        </w:rPr>
      </w:pPr>
      <w:r w:rsidRPr="00785136">
        <w:t>19.</w:t>
      </w:r>
      <w:r w:rsidRPr="00785136">
        <w:tab/>
        <w:t>Article</w:t>
      </w:r>
      <w:r w:rsidR="00A84868">
        <w:t xml:space="preserve"> </w:t>
      </w:r>
      <w:r w:rsidRPr="00785136">
        <w:t>1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Law</w:t>
      </w:r>
      <w:r w:rsidR="00A84868">
        <w:t xml:space="preserve"> </w:t>
      </w:r>
      <w:r w:rsidRPr="00785136">
        <w:t>on</w:t>
      </w:r>
      <w:r w:rsidR="00A84868">
        <w:t xml:space="preserve"> </w:t>
      </w:r>
      <w:r w:rsidRPr="00785136">
        <w:t>Churches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Religious</w:t>
      </w:r>
      <w:r w:rsidR="00A84868">
        <w:t xml:space="preserve"> </w:t>
      </w:r>
      <w:r w:rsidRPr="00785136">
        <w:t>Communities</w:t>
      </w:r>
      <w:r w:rsidR="00A84868">
        <w:t xml:space="preserve"> </w:t>
      </w:r>
      <w:r w:rsidRPr="00785136">
        <w:t>guarantees</w:t>
      </w:r>
      <w:r w:rsidR="00A84868">
        <w:t xml:space="preserve"> </w:t>
      </w:r>
      <w:r w:rsidRPr="00785136">
        <w:t>freedom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religion.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prohibition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religious</w:t>
      </w:r>
      <w:r w:rsidR="00A84868">
        <w:t xml:space="preserve"> </w:t>
      </w:r>
      <w:r w:rsidRPr="00785136">
        <w:t>discrimination</w:t>
      </w:r>
      <w:r w:rsidR="00A84868">
        <w:t xml:space="preserve"> </w:t>
      </w:r>
      <w:r w:rsidRPr="00785136">
        <w:t>implies</w:t>
      </w:r>
      <w:r w:rsidR="00A84868">
        <w:t xml:space="preserve"> </w:t>
      </w:r>
      <w:r w:rsidRPr="00785136">
        <w:t>that</w:t>
      </w:r>
      <w:r w:rsidR="00A84868">
        <w:t xml:space="preserve"> </w:t>
      </w:r>
      <w:r w:rsidRPr="00785136">
        <w:t>no</w:t>
      </w:r>
      <w:r w:rsidR="00A84868">
        <w:t xml:space="preserve"> </w:t>
      </w:r>
      <w:r w:rsidRPr="00785136">
        <w:t>one</w:t>
      </w:r>
      <w:r w:rsidR="00A84868">
        <w:t xml:space="preserve"> </w:t>
      </w:r>
      <w:r w:rsidRPr="00785136">
        <w:t>should</w:t>
      </w:r>
      <w:r w:rsidR="00A84868">
        <w:t xml:space="preserve"> </w:t>
      </w:r>
      <w:r w:rsidRPr="00785136">
        <w:t>be</w:t>
      </w:r>
      <w:r w:rsidR="00A84868">
        <w:t xml:space="preserve"> </w:t>
      </w:r>
      <w:r w:rsidRPr="00785136">
        <w:t>subjected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coercion</w:t>
      </w:r>
      <w:r w:rsidR="00A84868">
        <w:t xml:space="preserve"> </w:t>
      </w:r>
      <w:r w:rsidRPr="00785136">
        <w:t>that</w:t>
      </w:r>
      <w:r w:rsidR="00A84868">
        <w:t xml:space="preserve"> </w:t>
      </w:r>
      <w:r w:rsidRPr="00785136">
        <w:t>could</w:t>
      </w:r>
      <w:r w:rsidR="00A84868">
        <w:t xml:space="preserve"> </w:t>
      </w:r>
      <w:r w:rsidRPr="00785136">
        <w:t>jeopardize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freedom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religion,</w:t>
      </w:r>
      <w:r w:rsidR="00A84868">
        <w:t xml:space="preserve"> </w:t>
      </w:r>
      <w:r w:rsidRPr="00785136">
        <w:t>nor</w:t>
      </w:r>
      <w:r w:rsidR="00A84868">
        <w:t xml:space="preserve"> </w:t>
      </w:r>
      <w:r w:rsidRPr="00785136">
        <w:t>should</w:t>
      </w:r>
      <w:r w:rsidR="00A84868">
        <w:t xml:space="preserve"> </w:t>
      </w:r>
      <w:r w:rsidRPr="00785136">
        <w:t>persons</w:t>
      </w:r>
      <w:r w:rsidR="00A84868">
        <w:t xml:space="preserve"> </w:t>
      </w:r>
      <w:r w:rsidRPr="00785136">
        <w:t>be</w:t>
      </w:r>
      <w:r w:rsidR="00A84868">
        <w:t xml:space="preserve"> </w:t>
      </w:r>
      <w:r w:rsidRPr="00785136">
        <w:t>forced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declare</w:t>
      </w:r>
      <w:r w:rsidR="00A84868">
        <w:t xml:space="preserve"> </w:t>
      </w:r>
      <w:r w:rsidRPr="00785136">
        <w:t>their</w:t>
      </w:r>
      <w:r w:rsidR="00A84868">
        <w:t xml:space="preserve"> </w:t>
      </w:r>
      <w:r w:rsidRPr="00785136">
        <w:t>religion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religious</w:t>
      </w:r>
      <w:r w:rsidR="00A84868">
        <w:t xml:space="preserve"> </w:t>
      </w:r>
      <w:r w:rsidRPr="00785136">
        <w:t>beliefs</w:t>
      </w:r>
      <w:r w:rsidR="00A84868">
        <w:t xml:space="preserve"> </w:t>
      </w:r>
      <w:r w:rsidRPr="00785136">
        <w:t>or</w:t>
      </w:r>
      <w:r w:rsidR="00A84868">
        <w:t xml:space="preserve"> </w:t>
      </w:r>
      <w:r w:rsidRPr="00785136">
        <w:t>their</w:t>
      </w:r>
      <w:r w:rsidR="00A84868">
        <w:t xml:space="preserve"> </w:t>
      </w:r>
      <w:r w:rsidRPr="00785136">
        <w:t>non-existence.</w:t>
      </w:r>
      <w:r w:rsidR="00A84868">
        <w:t xml:space="preserve"> </w:t>
      </w:r>
      <w:r w:rsidRPr="00785136">
        <w:t>No</w:t>
      </w:r>
      <w:r w:rsidR="00A84868">
        <w:t xml:space="preserve"> </w:t>
      </w:r>
      <w:r w:rsidRPr="00785136">
        <w:t>one</w:t>
      </w:r>
      <w:r w:rsidR="00A84868">
        <w:t xml:space="preserve"> </w:t>
      </w:r>
      <w:r w:rsidRPr="00785136">
        <w:t>may</w:t>
      </w:r>
      <w:r w:rsidR="00A84868">
        <w:t xml:space="preserve"> </w:t>
      </w:r>
      <w:r w:rsidRPr="00785136">
        <w:t>be</w:t>
      </w:r>
      <w:r w:rsidR="00A84868">
        <w:t xml:space="preserve"> </w:t>
      </w:r>
      <w:r w:rsidRPr="00785136">
        <w:t>disturbed,</w:t>
      </w:r>
      <w:r w:rsidR="00A84868">
        <w:t xml:space="preserve"> </w:t>
      </w:r>
      <w:r w:rsidRPr="00785136">
        <w:t>discriminated</w:t>
      </w:r>
      <w:r w:rsidR="00A84868">
        <w:t xml:space="preserve"> </w:t>
      </w:r>
      <w:r w:rsidRPr="00785136">
        <w:t>against,</w:t>
      </w:r>
      <w:r w:rsidR="00A84868">
        <w:t xml:space="preserve"> </w:t>
      </w:r>
      <w:r w:rsidRPr="00785136">
        <w:t>or</w:t>
      </w:r>
      <w:r w:rsidR="00A84868">
        <w:t xml:space="preserve"> </w:t>
      </w:r>
      <w:r w:rsidRPr="00785136">
        <w:t>privileged</w:t>
      </w:r>
      <w:r w:rsidR="00A84868">
        <w:t xml:space="preserve"> </w:t>
      </w:r>
      <w:r w:rsidRPr="00785136">
        <w:t>because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their</w:t>
      </w:r>
      <w:r w:rsidR="00A84868">
        <w:t xml:space="preserve"> </w:t>
      </w:r>
      <w:r w:rsidRPr="00785136">
        <w:t>religious</w:t>
      </w:r>
      <w:r w:rsidR="00A84868">
        <w:t xml:space="preserve"> </w:t>
      </w:r>
      <w:r w:rsidRPr="00785136">
        <w:t>beliefs,</w:t>
      </w:r>
      <w:r w:rsidR="00A84868">
        <w:t xml:space="preserve"> </w:t>
      </w:r>
      <w:r w:rsidRPr="00785136">
        <w:t>belonging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or</w:t>
      </w:r>
      <w:r w:rsidR="00A84868">
        <w:t xml:space="preserve"> </w:t>
      </w:r>
      <w:r w:rsidRPr="00785136">
        <w:t>not</w:t>
      </w:r>
      <w:r w:rsidR="00A84868">
        <w:t xml:space="preserve"> </w:t>
      </w:r>
      <w:r w:rsidRPr="00785136">
        <w:t>belonging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religious</w:t>
      </w:r>
      <w:r w:rsidR="00A84868">
        <w:t xml:space="preserve"> </w:t>
      </w:r>
      <w:r w:rsidRPr="00785136">
        <w:t>community,</w:t>
      </w:r>
      <w:r w:rsidR="00A84868">
        <w:t xml:space="preserve"> </w:t>
      </w:r>
      <w:r w:rsidRPr="00785136">
        <w:t>participating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or</w:t>
      </w:r>
      <w:r w:rsidR="00A84868">
        <w:t xml:space="preserve"> </w:t>
      </w:r>
      <w:r w:rsidRPr="00785136">
        <w:t>not</w:t>
      </w:r>
      <w:r w:rsidR="00A84868">
        <w:t xml:space="preserve"> </w:t>
      </w:r>
      <w:r w:rsidRPr="00785136">
        <w:t>participating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worship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religious</w:t>
      </w:r>
      <w:r w:rsidR="00A84868">
        <w:t xml:space="preserve"> </w:t>
      </w:r>
      <w:r w:rsidRPr="00785136">
        <w:t>rites,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exercising</w:t>
      </w:r>
      <w:r w:rsidR="00A84868">
        <w:t xml:space="preserve"> </w:t>
      </w:r>
      <w:r w:rsidRPr="00785136">
        <w:t>or</w:t>
      </w:r>
      <w:r w:rsidR="00A84868">
        <w:t xml:space="preserve"> </w:t>
      </w:r>
      <w:r w:rsidRPr="00785136">
        <w:t>not</w:t>
      </w:r>
      <w:r w:rsidR="00A84868">
        <w:t xml:space="preserve"> </w:t>
      </w:r>
      <w:r w:rsidRPr="00785136">
        <w:t>exercising</w:t>
      </w:r>
      <w:r w:rsidR="00A84868">
        <w:t xml:space="preserve"> </w:t>
      </w:r>
      <w:r w:rsidRPr="00785136">
        <w:t>guaranteed</w:t>
      </w:r>
      <w:r w:rsidR="00A84868">
        <w:t xml:space="preserve"> </w:t>
      </w:r>
      <w:r w:rsidRPr="00785136">
        <w:t>religious</w:t>
      </w:r>
      <w:r w:rsidR="00A84868">
        <w:t xml:space="preserve"> </w:t>
      </w:r>
      <w:r w:rsidRPr="00785136">
        <w:t>freedoms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rights.</w:t>
      </w:r>
      <w:r w:rsidR="00A84868">
        <w:t xml:space="preserve"> </w:t>
      </w:r>
      <w:r w:rsidRPr="00785136">
        <w:t>There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no</w:t>
      </w:r>
      <w:r w:rsidR="00A84868">
        <w:t xml:space="preserve"> </w:t>
      </w:r>
      <w:r w:rsidRPr="00785136">
        <w:t>state</w:t>
      </w:r>
      <w:r w:rsidR="00A84868">
        <w:t xml:space="preserve"> </w:t>
      </w:r>
      <w:r w:rsidRPr="00785136">
        <w:t>religion.</w:t>
      </w:r>
      <w:r w:rsidRPr="001C39C0">
        <w:rPr>
          <w:rStyle w:val="FootnoteReference"/>
        </w:rPr>
        <w:footnoteReference w:id="7"/>
      </w:r>
    </w:p>
    <w:p w14:paraId="3FF76F9C" w14:textId="3453555D" w:rsidR="006F4FE8" w:rsidRPr="001C39C0" w:rsidRDefault="006F4FE8" w:rsidP="004B2579">
      <w:pPr>
        <w:pStyle w:val="SingleTxtG"/>
        <w:rPr>
          <w:rStyle w:val="FootnoteReference"/>
        </w:rPr>
      </w:pPr>
      <w:r w:rsidRPr="00785136">
        <w:t>20.</w:t>
      </w:r>
      <w:r w:rsidRPr="00785136">
        <w:tab/>
        <w:t>Citizens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RS</w:t>
      </w:r>
      <w:r w:rsidR="00A84868">
        <w:t xml:space="preserve"> </w:t>
      </w:r>
      <w:r w:rsidRPr="00785136">
        <w:t>have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right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freedom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association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public</w:t>
      </w:r>
      <w:r w:rsidR="00A84868">
        <w:t xml:space="preserve"> </w:t>
      </w:r>
      <w:r w:rsidRPr="00785136">
        <w:t>assembly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order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express</w:t>
      </w:r>
      <w:r w:rsidR="00A84868">
        <w:t xml:space="preserve"> </w:t>
      </w:r>
      <w:r w:rsidRPr="00785136">
        <w:t>their</w:t>
      </w:r>
      <w:r w:rsidR="00A84868">
        <w:t xml:space="preserve"> </w:t>
      </w:r>
      <w:r w:rsidRPr="00785136">
        <w:t>religious</w:t>
      </w:r>
      <w:r w:rsidR="00A84868">
        <w:t xml:space="preserve"> </w:t>
      </w:r>
      <w:r w:rsidRPr="00785136">
        <w:t>beliefs,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accordance</w:t>
      </w:r>
      <w:r w:rsidR="00A84868">
        <w:t xml:space="preserve"> </w:t>
      </w:r>
      <w:r w:rsidRPr="00785136">
        <w:t>with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Constitution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law.</w:t>
      </w:r>
      <w:r w:rsidR="00A84868">
        <w:t xml:space="preserve"> </w:t>
      </w:r>
      <w:r w:rsidRPr="00785136">
        <w:t>Also,</w:t>
      </w:r>
      <w:r w:rsidR="00A84868">
        <w:t xml:space="preserve"> </w:t>
      </w:r>
      <w:r w:rsidRPr="00785136">
        <w:t>citizens</w:t>
      </w:r>
      <w:r w:rsidR="00A84868">
        <w:t xml:space="preserve"> </w:t>
      </w:r>
      <w:r w:rsidRPr="00785136">
        <w:t>have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right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freedom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access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churches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religious</w:t>
      </w:r>
      <w:r w:rsidR="00A84868">
        <w:t xml:space="preserve"> </w:t>
      </w:r>
      <w:r w:rsidRPr="00785136">
        <w:t>communities,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accordance</w:t>
      </w:r>
      <w:r w:rsidR="00A84868">
        <w:t xml:space="preserve"> </w:t>
      </w:r>
      <w:r w:rsidRPr="00785136">
        <w:t>with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law.</w:t>
      </w:r>
      <w:r w:rsidRPr="001C39C0">
        <w:rPr>
          <w:rStyle w:val="FootnoteReference"/>
        </w:rPr>
        <w:footnoteReference w:id="8"/>
      </w:r>
    </w:p>
    <w:p w14:paraId="12819AA0" w14:textId="2C82F7A0" w:rsidR="006F4FE8" w:rsidRPr="00785136" w:rsidRDefault="006F4FE8" w:rsidP="004B2579">
      <w:pPr>
        <w:pStyle w:val="SingleTxtG"/>
      </w:pPr>
      <w:r w:rsidRPr="00785136">
        <w:t>21.</w:t>
      </w:r>
      <w:r w:rsidRPr="00785136">
        <w:tab/>
        <w:t>The</w:t>
      </w:r>
      <w:r w:rsidR="00A84868">
        <w:t xml:space="preserve"> </w:t>
      </w:r>
      <w:r w:rsidRPr="00785136">
        <w:t>prohibition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discrimination</w:t>
      </w:r>
      <w:r w:rsidR="00A84868">
        <w:t xml:space="preserve"> </w:t>
      </w:r>
      <w:r w:rsidRPr="00785136">
        <w:t>on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grounds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religion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regulated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RS</w:t>
      </w:r>
      <w:r w:rsidR="00735750">
        <w:t xml:space="preserve"> </w:t>
      </w:r>
      <w:r w:rsidRPr="00785136">
        <w:t>by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number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laws</w:t>
      </w:r>
      <w:r w:rsidR="00A84868">
        <w:t xml:space="preserve"> </w:t>
      </w:r>
      <w:r w:rsidRPr="00785136">
        <w:t>that</w:t>
      </w:r>
      <w:r w:rsidR="00A84868">
        <w:t xml:space="preserve"> </w:t>
      </w:r>
      <w:r w:rsidRPr="00785136">
        <w:t>regulate</w:t>
      </w:r>
      <w:r w:rsidR="00A84868">
        <w:t xml:space="preserve"> </w:t>
      </w:r>
      <w:r w:rsidRPr="00785136">
        <w:t>certain</w:t>
      </w:r>
      <w:r w:rsidR="00A84868">
        <w:t xml:space="preserve"> </w:t>
      </w:r>
      <w:r w:rsidRPr="00785136">
        <w:t>areas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social</w:t>
      </w:r>
      <w:r w:rsidR="00A84868">
        <w:t xml:space="preserve"> </w:t>
      </w:r>
      <w:r w:rsidRPr="00785136">
        <w:t>life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sanction</w:t>
      </w:r>
      <w:r w:rsidR="00A84868">
        <w:t xml:space="preserve"> </w:t>
      </w:r>
      <w:r w:rsidRPr="00785136">
        <w:t>discrimination</w:t>
      </w:r>
      <w:r w:rsidR="00A84868">
        <w:t xml:space="preserve"> </w:t>
      </w:r>
      <w:r w:rsidRPr="00785136">
        <w:t>(the</w:t>
      </w:r>
      <w:r w:rsidR="00A84868">
        <w:t xml:space="preserve"> </w:t>
      </w:r>
      <w:r w:rsidRPr="00785136">
        <w:t>Criminal</w:t>
      </w:r>
      <w:r w:rsidR="00A84868">
        <w:t xml:space="preserve"> </w:t>
      </w:r>
      <w:r w:rsidRPr="00785136">
        <w:t>Code,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Law</w:t>
      </w:r>
      <w:r w:rsidR="00A84868">
        <w:t xml:space="preserve"> </w:t>
      </w:r>
      <w:r w:rsidRPr="00785136">
        <w:t>on</w:t>
      </w:r>
      <w:r w:rsidR="00A84868">
        <w:t xml:space="preserve"> </w:t>
      </w:r>
      <w:r w:rsidRPr="00785136">
        <w:t>Churches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Religious</w:t>
      </w:r>
      <w:r w:rsidR="00A84868">
        <w:t xml:space="preserve"> </w:t>
      </w:r>
      <w:r w:rsidRPr="00785136">
        <w:t>Communities,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Law</w:t>
      </w:r>
      <w:r w:rsidR="00A84868">
        <w:t xml:space="preserve"> </w:t>
      </w:r>
      <w:r w:rsidRPr="00785136">
        <w:t>on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Prohibition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Discrimination,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Labor</w:t>
      </w:r>
      <w:r w:rsidR="00A84868">
        <w:t xml:space="preserve"> </w:t>
      </w:r>
      <w:r w:rsidRPr="00785136">
        <w:t>Law,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Law</w:t>
      </w:r>
      <w:r w:rsidR="00A84868">
        <w:t xml:space="preserve"> </w:t>
      </w:r>
      <w:r w:rsidRPr="00785136">
        <w:t>on</w:t>
      </w:r>
      <w:r w:rsidR="00A84868">
        <w:t xml:space="preserve"> </w:t>
      </w:r>
      <w:r w:rsidRPr="00785136">
        <w:t>Fundamentals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Education</w:t>
      </w:r>
      <w:r w:rsidR="00A84868">
        <w:t xml:space="preserve"> </w:t>
      </w:r>
      <w:r w:rsidRPr="00785136">
        <w:t>System,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Law</w:t>
      </w:r>
      <w:r w:rsidR="00A84868">
        <w:t xml:space="preserve"> </w:t>
      </w:r>
      <w:r w:rsidRPr="00785136">
        <w:t>on</w:t>
      </w:r>
      <w:r w:rsidR="00A84868">
        <w:t xml:space="preserve"> </w:t>
      </w:r>
      <w:r w:rsidRPr="00785136">
        <w:t>Asylum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Temporary</w:t>
      </w:r>
      <w:r w:rsidR="00A84868">
        <w:t xml:space="preserve"> </w:t>
      </w:r>
      <w:r w:rsidRPr="00785136">
        <w:t>Protection,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Law</w:t>
      </w:r>
      <w:r w:rsidR="00A84868">
        <w:t xml:space="preserve"> </w:t>
      </w:r>
      <w:r w:rsidRPr="00785136">
        <w:t>on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Program</w:t>
      </w:r>
      <w:r w:rsidR="00A84868">
        <w:t xml:space="preserve"> </w:t>
      </w:r>
      <w:r w:rsidRPr="00785136">
        <w:t>for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Protection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Participants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Criminal</w:t>
      </w:r>
      <w:r w:rsidR="00A84868">
        <w:t xml:space="preserve"> </w:t>
      </w:r>
      <w:r w:rsidRPr="00785136">
        <w:t>Proceedings,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others).</w:t>
      </w:r>
    </w:p>
    <w:p w14:paraId="1115B5A2" w14:textId="0628E1B5" w:rsidR="006F4FE8" w:rsidRPr="00785136" w:rsidRDefault="006F4FE8" w:rsidP="004B2579">
      <w:pPr>
        <w:pStyle w:val="SingleTxtG"/>
      </w:pPr>
      <w:r w:rsidRPr="00785136">
        <w:t>22.</w:t>
      </w:r>
      <w:r w:rsidRPr="00785136">
        <w:tab/>
        <w:t>At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beginning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2020,</w:t>
      </w:r>
      <w:r w:rsidR="00A84868">
        <w:t xml:space="preserve"> </w:t>
      </w:r>
      <w:r w:rsidRPr="00785136">
        <w:t>Government</w:t>
      </w:r>
      <w:r w:rsidR="00A84868">
        <w:t xml:space="preserve"> </w:t>
      </w:r>
      <w:r w:rsidRPr="00785136">
        <w:t>adopted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Working</w:t>
      </w:r>
      <w:r w:rsidR="00A84868">
        <w:t xml:space="preserve"> </w:t>
      </w:r>
      <w:r w:rsidRPr="00785136">
        <w:t>Definition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Anti-Semitism</w:t>
      </w:r>
      <w:r w:rsidR="00A84868">
        <w:t xml:space="preserve"> </w:t>
      </w:r>
      <w:r w:rsidRPr="00785136">
        <w:t>given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Committee</w:t>
      </w:r>
      <w:r w:rsidR="00A84868">
        <w:t xml:space="preserve"> </w:t>
      </w:r>
      <w:r w:rsidRPr="00785136">
        <w:t>on</w:t>
      </w:r>
      <w:r w:rsidR="00A84868">
        <w:t xml:space="preserve"> </w:t>
      </w:r>
      <w:r w:rsidRPr="00785136">
        <w:t>Anti-Semitism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Holocaust</w:t>
      </w:r>
      <w:r w:rsidR="00A84868">
        <w:t xml:space="preserve"> </w:t>
      </w:r>
      <w:r w:rsidRPr="00785136">
        <w:t>Denial,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International</w:t>
      </w:r>
      <w:r w:rsidR="00A84868">
        <w:t xml:space="preserve"> </w:t>
      </w:r>
      <w:r w:rsidRPr="00785136">
        <w:t>Holocaust</w:t>
      </w:r>
      <w:r w:rsidR="00A84868">
        <w:t xml:space="preserve"> </w:t>
      </w:r>
      <w:r w:rsidRPr="00785136">
        <w:t>Remembrance</w:t>
      </w:r>
      <w:r w:rsidR="00A84868">
        <w:t xml:space="preserve"> </w:t>
      </w:r>
      <w:r w:rsidRPr="00785136">
        <w:t>Alliance</w:t>
      </w:r>
      <w:r w:rsidR="00A84868">
        <w:t xml:space="preserve"> </w:t>
      </w:r>
      <w:r w:rsidRPr="00785136">
        <w:t>(IHRA).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context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resolving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injustice</w:t>
      </w:r>
      <w:r w:rsidR="00A84868">
        <w:t xml:space="preserve"> </w:t>
      </w:r>
      <w:r w:rsidRPr="00785136">
        <w:t>done,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Law</w:t>
      </w:r>
      <w:r w:rsidR="00A84868">
        <w:t xml:space="preserve"> </w:t>
      </w:r>
      <w:r w:rsidRPr="00785136">
        <w:t>on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Elimination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Consequences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Confiscation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Property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Holocaust</w:t>
      </w:r>
      <w:r w:rsidR="00A84868">
        <w:t xml:space="preserve"> </w:t>
      </w:r>
      <w:r w:rsidRPr="00785136">
        <w:t>Victims</w:t>
      </w:r>
      <w:r w:rsidR="00A84868">
        <w:t xml:space="preserve"> </w:t>
      </w:r>
      <w:r w:rsidRPr="00785136">
        <w:t>Who</w:t>
      </w:r>
      <w:r w:rsidR="00A84868">
        <w:t xml:space="preserve"> </w:t>
      </w:r>
      <w:r w:rsidRPr="00785136">
        <w:t>Have</w:t>
      </w:r>
      <w:r w:rsidR="00A84868">
        <w:t xml:space="preserve"> </w:t>
      </w:r>
      <w:r w:rsidRPr="00785136">
        <w:t>No</w:t>
      </w:r>
      <w:r w:rsidR="00A84868">
        <w:t xml:space="preserve"> </w:t>
      </w:r>
      <w:r w:rsidRPr="00785136">
        <w:t>Living</w:t>
      </w:r>
      <w:r w:rsidR="00A84868">
        <w:t xml:space="preserve"> </w:t>
      </w:r>
      <w:r w:rsidRPr="00785136">
        <w:t>Heirs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Union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Jewish</w:t>
      </w:r>
      <w:r w:rsidR="00A84868">
        <w:t xml:space="preserve"> </w:t>
      </w:r>
      <w:r w:rsidRPr="00785136">
        <w:t>Communities,</w:t>
      </w:r>
      <w:r w:rsidR="00A84868">
        <w:t xml:space="preserve"> </w:t>
      </w:r>
      <w:r w:rsidRPr="00785136">
        <w:t>starting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January</w:t>
      </w:r>
      <w:r w:rsidR="00A84868">
        <w:t xml:space="preserve"> </w:t>
      </w:r>
      <w:r w:rsidRPr="00785136">
        <w:t>2017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for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following</w:t>
      </w:r>
      <w:r w:rsidR="00A84868">
        <w:t xml:space="preserve"> </w:t>
      </w:r>
      <w:r w:rsidRPr="00785136">
        <w:t>25</w:t>
      </w:r>
      <w:r w:rsidR="00A84868">
        <w:t xml:space="preserve"> </w:t>
      </w:r>
      <w:r w:rsidRPr="00785136">
        <w:t>years,</w:t>
      </w:r>
      <w:r w:rsidR="00A84868">
        <w:t xml:space="preserve"> </w:t>
      </w:r>
      <w:r w:rsidRPr="00785136">
        <w:t>calls</w:t>
      </w:r>
      <w:r w:rsidR="00A84868">
        <w:t xml:space="preserve"> </w:t>
      </w:r>
      <w:r w:rsidRPr="00785136">
        <w:t>for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allocation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funds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amount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950,000</w:t>
      </w:r>
      <w:r w:rsidR="00A84868">
        <w:t xml:space="preserve"> </w:t>
      </w:r>
      <w:r w:rsidRPr="00785136">
        <w:t>euros</w:t>
      </w:r>
      <w:r w:rsidR="00A84868">
        <w:t xml:space="preserve"> </w:t>
      </w:r>
      <w:r w:rsidRPr="00785136">
        <w:t>annually.</w:t>
      </w:r>
      <w:r w:rsidR="00A84868">
        <w:t xml:space="preserve"> </w:t>
      </w:r>
      <w:r w:rsidRPr="00785136">
        <w:t>Holocaust</w:t>
      </w:r>
      <w:r w:rsidR="00A84868">
        <w:t xml:space="preserve"> </w:t>
      </w:r>
      <w:r w:rsidRPr="00785136">
        <w:t>survivors</w:t>
      </w:r>
      <w:r w:rsidR="00A84868">
        <w:t xml:space="preserve"> </w:t>
      </w:r>
      <w:r w:rsidRPr="00785136">
        <w:t>now</w:t>
      </w:r>
      <w:r w:rsidR="00A84868">
        <w:t xml:space="preserve"> </w:t>
      </w:r>
      <w:r w:rsidRPr="00785136">
        <w:t>living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Serbia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Israel</w:t>
      </w:r>
      <w:r w:rsidR="00A84868">
        <w:t xml:space="preserve"> </w:t>
      </w:r>
      <w:r w:rsidRPr="00785136">
        <w:t>are</w:t>
      </w:r>
      <w:r w:rsidR="00A84868">
        <w:t xml:space="preserve"> </w:t>
      </w:r>
      <w:r w:rsidRPr="00785136">
        <w:t>already</w:t>
      </w:r>
      <w:r w:rsidR="00A84868">
        <w:t xml:space="preserve"> </w:t>
      </w:r>
      <w:r w:rsidRPr="00785136">
        <w:t>successfully</w:t>
      </w:r>
      <w:r w:rsidR="00A84868">
        <w:t xml:space="preserve"> </w:t>
      </w:r>
      <w:r w:rsidRPr="00785136">
        <w:t>exercising</w:t>
      </w:r>
      <w:r w:rsidR="00A84868">
        <w:t xml:space="preserve"> </w:t>
      </w:r>
      <w:r w:rsidRPr="00785136">
        <w:t>their</w:t>
      </w:r>
      <w:r w:rsidR="00A84868">
        <w:t xml:space="preserve"> </w:t>
      </w:r>
      <w:r w:rsidRPr="00785136">
        <w:t>rights</w:t>
      </w:r>
      <w:r w:rsidR="00A84868">
        <w:t xml:space="preserve"> </w:t>
      </w:r>
      <w:r w:rsidRPr="00785136">
        <w:t>before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Agency</w:t>
      </w:r>
      <w:r w:rsidR="00A84868">
        <w:t xml:space="preserve"> </w:t>
      </w:r>
      <w:r w:rsidRPr="00785136">
        <w:t>for</w:t>
      </w:r>
      <w:r w:rsidR="00A84868">
        <w:t xml:space="preserve"> </w:t>
      </w:r>
      <w:r w:rsidRPr="00785136">
        <w:t>Restitution.</w:t>
      </w:r>
    </w:p>
    <w:p w14:paraId="08E5C299" w14:textId="5936E6DF" w:rsidR="006F4FE8" w:rsidRPr="00785136" w:rsidRDefault="006F4FE8" w:rsidP="004B2579">
      <w:pPr>
        <w:pStyle w:val="SingleTxtG"/>
      </w:pPr>
      <w:r w:rsidRPr="00785136">
        <w:t>23.</w:t>
      </w:r>
      <w:r w:rsidRPr="00785136">
        <w:tab/>
        <w:t>The</w:t>
      </w:r>
      <w:r w:rsidR="00A84868">
        <w:t xml:space="preserve"> </w:t>
      </w:r>
      <w:r w:rsidRPr="00785136">
        <w:t>education</w:t>
      </w:r>
      <w:r w:rsidR="00A84868">
        <w:t xml:space="preserve"> </w:t>
      </w:r>
      <w:r w:rsidRPr="00785136">
        <w:t>system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open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members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different</w:t>
      </w:r>
      <w:r w:rsidR="00A84868">
        <w:t xml:space="preserve"> </w:t>
      </w:r>
      <w:r w:rsidRPr="00785136">
        <w:t>religions.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primary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secondary</w:t>
      </w:r>
      <w:r w:rsidR="00A84868">
        <w:t xml:space="preserve"> </w:t>
      </w:r>
      <w:r w:rsidRPr="00785136">
        <w:t>school,</w:t>
      </w:r>
      <w:r w:rsidR="00A84868">
        <w:t xml:space="preserve"> </w:t>
      </w:r>
      <w:r w:rsidRPr="00785136">
        <w:t>students</w:t>
      </w:r>
      <w:r w:rsidR="00A84868">
        <w:t xml:space="preserve"> </w:t>
      </w:r>
      <w:r w:rsidRPr="00785136">
        <w:t>are</w:t>
      </w:r>
      <w:r w:rsidR="00A84868">
        <w:t xml:space="preserve"> </w:t>
      </w:r>
      <w:r w:rsidRPr="00785136">
        <w:t>enabled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study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basics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religion</w:t>
      </w:r>
      <w:r w:rsidR="00A84868">
        <w:t xml:space="preserve"> </w:t>
      </w:r>
      <w:r w:rsidRPr="00785136">
        <w:t>through</w:t>
      </w:r>
      <w:r w:rsidR="00A84868">
        <w:t xml:space="preserve"> </w:t>
      </w:r>
      <w:r w:rsidRPr="00785136">
        <w:t>an</w:t>
      </w:r>
      <w:r w:rsidR="00A84868">
        <w:t xml:space="preserve"> </w:t>
      </w:r>
      <w:r w:rsidRPr="00785136">
        <w:t>elective</w:t>
      </w:r>
      <w:r w:rsidR="00A84868">
        <w:t xml:space="preserve"> </w:t>
      </w:r>
      <w:r w:rsidRPr="00785136">
        <w:lastRenderedPageBreak/>
        <w:t>subject,</w:t>
      </w:r>
      <w:r w:rsidR="00A84868">
        <w:t xml:space="preserve"> </w:t>
      </w:r>
      <w:r w:rsidRPr="00785136">
        <w:t>Religious</w:t>
      </w:r>
      <w:r w:rsidR="00A84868">
        <w:t xml:space="preserve"> </w:t>
      </w:r>
      <w:r w:rsidRPr="00785136">
        <w:t>Education.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this</w:t>
      </w:r>
      <w:r w:rsidR="00A84868">
        <w:t xml:space="preserve"> </w:t>
      </w:r>
      <w:r w:rsidRPr="00785136">
        <w:t>context,</w:t>
      </w:r>
      <w:r w:rsidR="00A84868">
        <w:t xml:space="preserve"> </w:t>
      </w:r>
      <w:r w:rsidRPr="00785136">
        <w:t>they</w:t>
      </w:r>
      <w:r w:rsidR="00A84868">
        <w:t xml:space="preserve"> </w:t>
      </w:r>
      <w:r w:rsidRPr="00785136">
        <w:t>may</w:t>
      </w:r>
      <w:r w:rsidR="00A84868">
        <w:t xml:space="preserve"> </w:t>
      </w:r>
      <w:r w:rsidRPr="00785136">
        <w:t>choose:</w:t>
      </w:r>
      <w:r w:rsidR="00A84868">
        <w:t xml:space="preserve"> </w:t>
      </w:r>
      <w:r w:rsidRPr="00785136">
        <w:t>Orthodox</w:t>
      </w:r>
      <w:r w:rsidR="00A84868">
        <w:t xml:space="preserve"> </w:t>
      </w:r>
      <w:r w:rsidRPr="00785136">
        <w:t>Catechism,</w:t>
      </w:r>
      <w:r w:rsidR="00A84868">
        <w:t xml:space="preserve"> </w:t>
      </w:r>
      <w:r w:rsidRPr="00785136">
        <w:t>Islamic</w:t>
      </w:r>
      <w:r w:rsidR="00A84868">
        <w:t xml:space="preserve"> </w:t>
      </w:r>
      <w:r w:rsidRPr="00785136">
        <w:t>Religious</w:t>
      </w:r>
      <w:r w:rsidR="00A84868">
        <w:t xml:space="preserve"> </w:t>
      </w:r>
      <w:r w:rsidRPr="00785136">
        <w:t>Studies</w:t>
      </w:r>
      <w:r w:rsidR="00A84868">
        <w:t xml:space="preserve"> </w:t>
      </w:r>
      <w:r w:rsidR="00CF659D">
        <w:t>–</w:t>
      </w:r>
      <w:r w:rsidR="00A84868">
        <w:t xml:space="preserve"> </w:t>
      </w:r>
      <w:r w:rsidRPr="00785136">
        <w:t>Ilmudin,</w:t>
      </w:r>
      <w:r w:rsidR="00A84868">
        <w:t xml:space="preserve"> </w:t>
      </w:r>
      <w:r w:rsidRPr="00785136">
        <w:t>Catholic</w:t>
      </w:r>
      <w:r w:rsidR="00A84868">
        <w:t xml:space="preserve"> </w:t>
      </w:r>
      <w:r w:rsidRPr="00785136">
        <w:t>Religious</w:t>
      </w:r>
      <w:r w:rsidR="00A84868">
        <w:t xml:space="preserve"> </w:t>
      </w:r>
      <w:r w:rsidRPr="00785136">
        <w:t>Studies,</w:t>
      </w:r>
      <w:r w:rsidR="00A84868">
        <w:t xml:space="preserve"> </w:t>
      </w:r>
      <w:r w:rsidRPr="00785136">
        <w:t>Evangelical</w:t>
      </w:r>
      <w:r w:rsidR="00A84868">
        <w:t xml:space="preserve"> </w:t>
      </w:r>
      <w:r w:rsidRPr="00785136">
        <w:t>Lutheran</w:t>
      </w:r>
      <w:r w:rsidR="00A84868">
        <w:t xml:space="preserve"> </w:t>
      </w:r>
      <w:r w:rsidRPr="00785136">
        <w:t>Religious</w:t>
      </w:r>
      <w:r w:rsidR="00A84868">
        <w:t xml:space="preserve"> </w:t>
      </w:r>
      <w:r w:rsidRPr="00785136">
        <w:t>Studies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Slovak</w:t>
      </w:r>
      <w:r w:rsidR="00A84868">
        <w:t xml:space="preserve"> </w:t>
      </w:r>
      <w:r w:rsidRPr="00785136">
        <w:t>Evangelical</w:t>
      </w:r>
      <w:r w:rsidR="00A84868">
        <w:t xml:space="preserve"> </w:t>
      </w:r>
      <w:r w:rsidRPr="00785136">
        <w:t>Church</w:t>
      </w:r>
      <w:r w:rsidR="00A84868">
        <w:t xml:space="preserve"> </w:t>
      </w:r>
      <w:r w:rsidRPr="00785136">
        <w:t>a.v.,</w:t>
      </w:r>
      <w:r w:rsidR="00A84868">
        <w:t xml:space="preserve"> </w:t>
      </w:r>
      <w:r w:rsidRPr="00785136">
        <w:t>Religious</w:t>
      </w:r>
      <w:r w:rsidR="00A84868">
        <w:t xml:space="preserve"> </w:t>
      </w:r>
      <w:r w:rsidRPr="00785136">
        <w:t>Education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Reformed</w:t>
      </w:r>
      <w:r w:rsidR="00A84868">
        <w:t xml:space="preserve"> </w:t>
      </w:r>
      <w:r w:rsidRPr="00785136">
        <w:t>Christian</w:t>
      </w:r>
      <w:r w:rsidR="00A84868">
        <w:t xml:space="preserve"> </w:t>
      </w:r>
      <w:r w:rsidRPr="00785136">
        <w:t>Church,</w:t>
      </w:r>
      <w:r w:rsidR="00A84868">
        <w:t xml:space="preserve"> </w:t>
      </w:r>
      <w:r w:rsidRPr="00785136">
        <w:t>Religious</w:t>
      </w:r>
      <w:r w:rsidR="00A84868">
        <w:t xml:space="preserve"> </w:t>
      </w:r>
      <w:r w:rsidRPr="00785136">
        <w:t>Studies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Evangelical</w:t>
      </w:r>
      <w:r w:rsidR="00A84868">
        <w:t xml:space="preserve"> </w:t>
      </w:r>
      <w:r w:rsidRPr="00785136">
        <w:t>Christian</w:t>
      </w:r>
      <w:r w:rsidR="00A84868">
        <w:t xml:space="preserve"> </w:t>
      </w:r>
      <w:r w:rsidRPr="00785136">
        <w:t>Church,</w:t>
      </w:r>
      <w:r w:rsidR="00A84868">
        <w:t xml:space="preserve"> </w:t>
      </w:r>
      <w:r w:rsidRPr="00785136">
        <w:t>or</w:t>
      </w:r>
      <w:r w:rsidR="00A84868">
        <w:t xml:space="preserve"> </w:t>
      </w:r>
      <w:r w:rsidRPr="00785136">
        <w:t>Religious</w:t>
      </w:r>
      <w:r w:rsidR="00A84868">
        <w:t xml:space="preserve"> </w:t>
      </w:r>
      <w:r w:rsidRPr="00785136">
        <w:t>Studies</w:t>
      </w:r>
      <w:r w:rsidR="00A84868">
        <w:t xml:space="preserve"> </w:t>
      </w:r>
      <w:r w:rsidR="00CF659D">
        <w:t>–</w:t>
      </w:r>
      <w:r w:rsidR="00A84868">
        <w:t xml:space="preserve"> </w:t>
      </w:r>
      <w:r w:rsidRPr="00785136">
        <w:t>Judaism.</w:t>
      </w:r>
      <w:r w:rsidR="00A84868">
        <w:t xml:space="preserve"> </w:t>
      </w:r>
      <w:r w:rsidRPr="00785136">
        <w:t>Regarding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number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students</w:t>
      </w:r>
      <w:r w:rsidR="00A84868">
        <w:t xml:space="preserve"> </w:t>
      </w:r>
      <w:r w:rsidRPr="00785136">
        <w:t>attending</w:t>
      </w:r>
      <w:r w:rsidR="00A84868">
        <w:t xml:space="preserve"> </w:t>
      </w:r>
      <w:r w:rsidRPr="00785136">
        <w:t>one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two</w:t>
      </w:r>
      <w:r w:rsidR="00A84868">
        <w:t xml:space="preserve"> </w:t>
      </w:r>
      <w:r w:rsidRPr="00785136">
        <w:t>compulsory</w:t>
      </w:r>
      <w:r w:rsidR="00A84868">
        <w:t xml:space="preserve"> </w:t>
      </w:r>
      <w:r w:rsidRPr="00785136">
        <w:t>elective</w:t>
      </w:r>
      <w:r w:rsidR="00A84868">
        <w:t xml:space="preserve"> </w:t>
      </w:r>
      <w:r w:rsidRPr="00785136">
        <w:t>courses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this</w:t>
      </w:r>
      <w:r w:rsidR="00A84868">
        <w:t xml:space="preserve"> </w:t>
      </w:r>
      <w:r w:rsidRPr="00785136">
        <w:t>context,</w:t>
      </w:r>
      <w:r w:rsidR="00A84868">
        <w:t xml:space="preserve"> </w:t>
      </w:r>
      <w:r w:rsidRPr="00785136">
        <w:t>given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option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choose</w:t>
      </w:r>
      <w:r w:rsidR="00A84868">
        <w:t xml:space="preserve"> </w:t>
      </w:r>
      <w:r w:rsidRPr="00785136">
        <w:t>either</w:t>
      </w:r>
      <w:r w:rsidR="00A84868">
        <w:t xml:space="preserve"> </w:t>
      </w:r>
      <w:r w:rsidRPr="00785136">
        <w:t>Civic</w:t>
      </w:r>
      <w:r w:rsidR="00A84868">
        <w:t xml:space="preserve"> </w:t>
      </w:r>
      <w:r w:rsidRPr="00785136">
        <w:t>Education</w:t>
      </w:r>
      <w:r w:rsidR="00A84868">
        <w:t xml:space="preserve"> </w:t>
      </w:r>
      <w:r w:rsidRPr="00785136">
        <w:t>or</w:t>
      </w:r>
      <w:r w:rsidR="00A84868">
        <w:t xml:space="preserve"> </w:t>
      </w:r>
      <w:r w:rsidRPr="00785136">
        <w:t>Religious</w:t>
      </w:r>
      <w:r w:rsidR="00A84868">
        <w:t xml:space="preserve"> </w:t>
      </w:r>
      <w:r w:rsidRPr="00785136">
        <w:t>Education,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ratio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43%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57%,</w:t>
      </w:r>
      <w:r w:rsidR="00A84868">
        <w:t xml:space="preserve"> </w:t>
      </w:r>
      <w:r w:rsidRPr="00785136">
        <w:t>respectively</w:t>
      </w:r>
      <w:r w:rsidR="00A84868">
        <w:t xml:space="preserve"> </w:t>
      </w:r>
      <w:r w:rsidR="00CF659D">
        <w:t>–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favor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Religious</w:t>
      </w:r>
      <w:r w:rsidR="00A84868">
        <w:t xml:space="preserve"> </w:t>
      </w:r>
      <w:r w:rsidRPr="00785136">
        <w:t>Education.</w:t>
      </w:r>
    </w:p>
    <w:p w14:paraId="71672AA4" w14:textId="1E5A7EBC" w:rsidR="006F4FE8" w:rsidRPr="00785136" w:rsidRDefault="006F4FE8" w:rsidP="00D20995">
      <w:pPr>
        <w:pStyle w:val="H23G"/>
      </w:pPr>
      <w:r w:rsidRPr="00785136">
        <w:tab/>
      </w:r>
      <w:r w:rsidRPr="00785136">
        <w:tab/>
        <w:t>Population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Religion,</w:t>
      </w:r>
      <w:r w:rsidR="00A84868">
        <w:t xml:space="preserve"> </w:t>
      </w:r>
      <w:r w:rsidRPr="00785136">
        <w:t>according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2011</w:t>
      </w:r>
      <w:r w:rsidR="00A84868">
        <w:t xml:space="preserve"> </w:t>
      </w:r>
      <w:r w:rsidRPr="00785136">
        <w:t>Census</w:t>
      </w:r>
    </w:p>
    <w:tbl>
      <w:tblPr>
        <w:tblW w:w="8505" w:type="dxa"/>
        <w:tblInd w:w="1134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"/>
        <w:gridCol w:w="1199"/>
        <w:gridCol w:w="1199"/>
        <w:gridCol w:w="1308"/>
        <w:gridCol w:w="1227"/>
        <w:gridCol w:w="1199"/>
        <w:gridCol w:w="1173"/>
      </w:tblGrid>
      <w:tr w:rsidR="00D20995" w:rsidRPr="00D20995" w14:paraId="49B864CF" w14:textId="77777777" w:rsidTr="005031E6">
        <w:trPr>
          <w:cantSplit/>
          <w:tblHeader/>
        </w:trPr>
        <w:tc>
          <w:tcPr>
            <w:tcW w:w="1176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1DDBC539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szCs w:val="24"/>
                <w:lang w:val="en-US"/>
              </w:rPr>
            </w:pPr>
          </w:p>
        </w:tc>
        <w:tc>
          <w:tcPr>
            <w:tcW w:w="716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329E810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szCs w:val="24"/>
                <w:lang w:val="en-US"/>
              </w:rPr>
            </w:pPr>
            <w:r w:rsidRPr="00D20995">
              <w:rPr>
                <w:bCs/>
                <w:i/>
                <w:sz w:val="16"/>
                <w:szCs w:val="24"/>
                <w:lang w:val="en-US"/>
              </w:rPr>
              <w:t>RS</w:t>
            </w:r>
          </w:p>
        </w:tc>
      </w:tr>
      <w:tr w:rsidR="0035633F" w:rsidRPr="00D20995" w14:paraId="3992A71E" w14:textId="77777777" w:rsidTr="005031E6">
        <w:trPr>
          <w:cantSplit/>
        </w:trPr>
        <w:tc>
          <w:tcPr>
            <w:tcW w:w="1176" w:type="dxa"/>
            <w:vMerge w:val="restart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42003F7A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/>
                <w:bCs/>
                <w:sz w:val="18"/>
                <w:szCs w:val="24"/>
                <w:lang w:val="en-US"/>
              </w:rPr>
            </w:pPr>
          </w:p>
        </w:tc>
        <w:tc>
          <w:tcPr>
            <w:tcW w:w="1176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E9002D7" w14:textId="1CCE0A4F" w:rsidR="006F4FE8" w:rsidRPr="00D20995" w:rsidRDefault="0035633F" w:rsidP="009D275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>
              <w:rPr>
                <w:bCs/>
                <w:i/>
                <w:sz w:val="16"/>
                <w:szCs w:val="24"/>
                <w:lang w:val="en-US"/>
              </w:rPr>
              <w:t>Total</w:t>
            </w:r>
          </w:p>
        </w:tc>
        <w:tc>
          <w:tcPr>
            <w:tcW w:w="2459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15C9AB94" w14:textId="0144380E" w:rsidR="006F4FE8" w:rsidRPr="00D20995" w:rsidRDefault="00D20995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szCs w:val="24"/>
                <w:lang w:val="en-US"/>
              </w:rPr>
            </w:pPr>
            <w:r w:rsidRPr="00D20995">
              <w:rPr>
                <w:bCs/>
                <w:i/>
                <w:sz w:val="16"/>
                <w:szCs w:val="24"/>
                <w:lang w:val="en-US"/>
              </w:rPr>
              <w:t>Serbia-North</w:t>
            </w:r>
          </w:p>
        </w:tc>
        <w:tc>
          <w:tcPr>
            <w:tcW w:w="3529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74C80C74" w14:textId="2FE2D218" w:rsidR="006F4FE8" w:rsidRPr="00D20995" w:rsidRDefault="00D20995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szCs w:val="24"/>
                <w:lang w:val="en-US"/>
              </w:rPr>
            </w:pPr>
            <w:r w:rsidRPr="00D20995">
              <w:rPr>
                <w:bCs/>
                <w:i/>
                <w:sz w:val="16"/>
                <w:szCs w:val="24"/>
                <w:lang w:val="en-US"/>
              </w:rPr>
              <w:t>Serbia</w:t>
            </w:r>
            <w:r>
              <w:rPr>
                <w:bCs/>
                <w:i/>
                <w:sz w:val="16"/>
                <w:szCs w:val="24"/>
                <w:lang w:val="en-US"/>
              </w:rPr>
              <w:t>-</w:t>
            </w:r>
            <w:r w:rsidRPr="00D20995">
              <w:rPr>
                <w:bCs/>
                <w:i/>
                <w:sz w:val="16"/>
                <w:szCs w:val="24"/>
                <w:lang w:val="en-US"/>
              </w:rPr>
              <w:t>South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</w:p>
        </w:tc>
      </w:tr>
      <w:tr w:rsidR="00016945" w:rsidRPr="00D20995" w14:paraId="13182CD5" w14:textId="77777777" w:rsidTr="005031E6">
        <w:trPr>
          <w:cantSplit/>
        </w:trPr>
        <w:tc>
          <w:tcPr>
            <w:tcW w:w="1176" w:type="dxa"/>
            <w:vMerge/>
            <w:tcBorders>
              <w:top w:val="single" w:sz="24" w:space="0" w:color="auto"/>
              <w:bottom w:val="single" w:sz="12" w:space="0" w:color="auto"/>
            </w:tcBorders>
            <w:shd w:val="clear" w:color="auto" w:fill="auto"/>
          </w:tcPr>
          <w:p w14:paraId="4A21EFCE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/>
                <w:bCs/>
                <w:sz w:val="18"/>
                <w:szCs w:val="24"/>
                <w:lang w:val="en-US"/>
              </w:rPr>
            </w:pPr>
          </w:p>
        </w:tc>
        <w:tc>
          <w:tcPr>
            <w:tcW w:w="1176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12F99DBC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szCs w:val="24"/>
                <w:lang w:val="en-US"/>
              </w:rPr>
            </w:pPr>
          </w:p>
        </w:tc>
        <w:tc>
          <w:tcPr>
            <w:tcW w:w="1176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0D24FE5B" w14:textId="3589C6D6" w:rsidR="006F4FE8" w:rsidRPr="00D20995" w:rsidRDefault="006F4FE8" w:rsidP="009D275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D20995">
              <w:rPr>
                <w:bCs/>
                <w:i/>
                <w:sz w:val="16"/>
                <w:szCs w:val="24"/>
                <w:lang w:val="en-US"/>
              </w:rPr>
              <w:t>Belgrade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D20995">
              <w:rPr>
                <w:bCs/>
                <w:i/>
                <w:sz w:val="16"/>
                <w:szCs w:val="24"/>
                <w:lang w:val="en-US"/>
              </w:rPr>
              <w:t>region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</w:p>
        </w:tc>
        <w:tc>
          <w:tcPr>
            <w:tcW w:w="1283" w:type="dxa"/>
            <w:tcBorders>
              <w:top w:val="nil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5F3EA05B" w14:textId="1E7C5106" w:rsidR="006F4FE8" w:rsidRPr="00D20995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D20995">
              <w:rPr>
                <w:bCs/>
                <w:i/>
                <w:sz w:val="16"/>
                <w:szCs w:val="24"/>
                <w:lang w:val="en-US"/>
              </w:rPr>
              <w:t>AP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D20995">
              <w:rPr>
                <w:bCs/>
                <w:i/>
                <w:sz w:val="16"/>
                <w:szCs w:val="24"/>
                <w:lang w:val="en-US"/>
              </w:rPr>
              <w:t>Vojvodina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D20995">
              <w:rPr>
                <w:bCs/>
                <w:i/>
                <w:sz w:val="16"/>
                <w:szCs w:val="24"/>
                <w:lang w:val="en-US"/>
              </w:rPr>
              <w:t>region</w:t>
            </w:r>
          </w:p>
        </w:tc>
        <w:tc>
          <w:tcPr>
            <w:tcW w:w="1203" w:type="dxa"/>
            <w:tcBorders>
              <w:top w:val="nil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009A9EDA" w14:textId="360E68E5" w:rsidR="006F4FE8" w:rsidRPr="00D20995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D20995">
              <w:rPr>
                <w:bCs/>
                <w:i/>
                <w:sz w:val="16"/>
                <w:szCs w:val="24"/>
                <w:lang w:val="en-US"/>
              </w:rPr>
              <w:t>Region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D20995">
              <w:rPr>
                <w:bCs/>
                <w:i/>
                <w:sz w:val="16"/>
                <w:szCs w:val="24"/>
                <w:lang w:val="en-US"/>
              </w:rPr>
              <w:t>of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D20995">
              <w:rPr>
                <w:bCs/>
                <w:i/>
                <w:sz w:val="16"/>
                <w:szCs w:val="24"/>
                <w:lang w:val="en-US"/>
              </w:rPr>
              <w:t>Šumadija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D20995">
              <w:rPr>
                <w:bCs/>
                <w:i/>
                <w:sz w:val="16"/>
                <w:szCs w:val="24"/>
                <w:lang w:val="en-US"/>
              </w:rPr>
              <w:t>and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D20995">
              <w:rPr>
                <w:bCs/>
                <w:i/>
                <w:sz w:val="16"/>
                <w:szCs w:val="24"/>
                <w:lang w:val="en-US"/>
              </w:rPr>
              <w:t>Western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D20995">
              <w:rPr>
                <w:bCs/>
                <w:i/>
                <w:sz w:val="16"/>
                <w:szCs w:val="24"/>
                <w:lang w:val="en-US"/>
              </w:rPr>
              <w:t>Serbia</w:t>
            </w:r>
          </w:p>
        </w:tc>
        <w:tc>
          <w:tcPr>
            <w:tcW w:w="1176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46CCB1DD" w14:textId="21FE37AF" w:rsidR="006F4FE8" w:rsidRPr="00D20995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D20995">
              <w:rPr>
                <w:bCs/>
                <w:i/>
                <w:sz w:val="16"/>
                <w:szCs w:val="24"/>
                <w:lang w:val="en-US"/>
              </w:rPr>
              <w:t>Region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D20995">
              <w:rPr>
                <w:bCs/>
                <w:i/>
                <w:sz w:val="16"/>
                <w:szCs w:val="24"/>
                <w:lang w:val="en-US"/>
              </w:rPr>
              <w:t>of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D20995">
              <w:rPr>
                <w:bCs/>
                <w:i/>
                <w:sz w:val="16"/>
                <w:szCs w:val="24"/>
                <w:lang w:val="en-US"/>
              </w:rPr>
              <w:t>Southern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D20995">
              <w:rPr>
                <w:bCs/>
                <w:i/>
                <w:sz w:val="16"/>
                <w:szCs w:val="24"/>
                <w:lang w:val="en-US"/>
              </w:rPr>
              <w:t>and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D20995">
              <w:rPr>
                <w:bCs/>
                <w:i/>
                <w:sz w:val="16"/>
                <w:szCs w:val="24"/>
                <w:lang w:val="en-US"/>
              </w:rPr>
              <w:t>Eastern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D20995">
              <w:rPr>
                <w:bCs/>
                <w:i/>
                <w:sz w:val="16"/>
                <w:szCs w:val="24"/>
                <w:lang w:val="en-US"/>
              </w:rPr>
              <w:t>Serbia</w:t>
            </w:r>
          </w:p>
        </w:tc>
        <w:tc>
          <w:tcPr>
            <w:tcW w:w="1150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35D04C9E" w14:textId="76B5B0B2" w:rsidR="006F4FE8" w:rsidRPr="00D20995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D20995">
              <w:rPr>
                <w:bCs/>
                <w:i/>
                <w:sz w:val="16"/>
                <w:szCs w:val="24"/>
                <w:lang w:val="en-US"/>
              </w:rPr>
              <w:t>AP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D20995">
              <w:rPr>
                <w:bCs/>
                <w:i/>
                <w:sz w:val="16"/>
                <w:szCs w:val="24"/>
                <w:lang w:val="en-US"/>
              </w:rPr>
              <w:t>Kosovo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D20995">
              <w:rPr>
                <w:bCs/>
                <w:i/>
                <w:sz w:val="16"/>
                <w:szCs w:val="24"/>
                <w:lang w:val="en-US"/>
              </w:rPr>
              <w:t>and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D20995">
              <w:rPr>
                <w:bCs/>
                <w:i/>
                <w:sz w:val="16"/>
                <w:szCs w:val="24"/>
                <w:lang w:val="en-US"/>
              </w:rPr>
              <w:t>Metohija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D20995">
              <w:rPr>
                <w:bCs/>
                <w:i/>
                <w:sz w:val="16"/>
                <w:szCs w:val="24"/>
                <w:lang w:val="en-US"/>
              </w:rPr>
              <w:t>region</w:t>
            </w:r>
          </w:p>
        </w:tc>
      </w:tr>
      <w:tr w:rsidR="00016945" w:rsidRPr="00016945" w14:paraId="7C291FB0" w14:textId="77777777" w:rsidTr="005031E6">
        <w:trPr>
          <w:cantSplit/>
        </w:trPr>
        <w:tc>
          <w:tcPr>
            <w:tcW w:w="11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217C9C48" w14:textId="77777777" w:rsidR="006F4FE8" w:rsidRPr="00016945" w:rsidRDefault="006F4FE8" w:rsidP="0001694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right"/>
              <w:rPr>
                <w:b/>
                <w:bCs/>
                <w:sz w:val="18"/>
                <w:szCs w:val="24"/>
                <w:lang w:val="en-US"/>
              </w:rPr>
            </w:pPr>
            <w:r w:rsidRPr="00016945">
              <w:rPr>
                <w:b/>
                <w:bCs/>
                <w:sz w:val="18"/>
                <w:szCs w:val="24"/>
                <w:lang w:val="en-US"/>
              </w:rPr>
              <w:t>Total</w:t>
            </w:r>
          </w:p>
        </w:tc>
        <w:tc>
          <w:tcPr>
            <w:tcW w:w="11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48432C6" w14:textId="6233FB27" w:rsidR="006F4FE8" w:rsidRPr="00016945" w:rsidRDefault="006F4FE8" w:rsidP="0001694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right"/>
              <w:rPr>
                <w:b/>
                <w:sz w:val="18"/>
                <w:szCs w:val="24"/>
                <w:lang w:val="en-US"/>
              </w:rPr>
            </w:pPr>
            <w:r w:rsidRPr="00016945">
              <w:rPr>
                <w:b/>
                <w:sz w:val="18"/>
                <w:szCs w:val="24"/>
                <w:lang w:val="en-US"/>
              </w:rPr>
              <w:t>7</w:t>
            </w:r>
            <w:r w:rsidR="00577E4A">
              <w:rPr>
                <w:b/>
                <w:sz w:val="18"/>
                <w:szCs w:val="24"/>
                <w:lang w:val="en-US"/>
              </w:rPr>
              <w:t>.</w:t>
            </w:r>
            <w:r w:rsidRPr="00016945">
              <w:rPr>
                <w:b/>
                <w:sz w:val="18"/>
                <w:szCs w:val="24"/>
                <w:lang w:val="en-US"/>
              </w:rPr>
              <w:t>186</w:t>
            </w:r>
            <w:r w:rsidR="00577E4A">
              <w:rPr>
                <w:b/>
                <w:sz w:val="18"/>
                <w:szCs w:val="24"/>
                <w:lang w:val="en-US"/>
              </w:rPr>
              <w:t>.</w:t>
            </w:r>
            <w:r w:rsidRPr="00016945">
              <w:rPr>
                <w:b/>
                <w:sz w:val="18"/>
                <w:szCs w:val="24"/>
                <w:lang w:val="en-US"/>
              </w:rPr>
              <w:t>862</w:t>
            </w:r>
          </w:p>
        </w:tc>
        <w:tc>
          <w:tcPr>
            <w:tcW w:w="11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E9CADBF" w14:textId="0D0E24E2" w:rsidR="006F4FE8" w:rsidRPr="00016945" w:rsidRDefault="006F4FE8" w:rsidP="0001694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right"/>
              <w:rPr>
                <w:b/>
                <w:sz w:val="18"/>
                <w:szCs w:val="24"/>
                <w:lang w:val="en-US"/>
              </w:rPr>
            </w:pPr>
            <w:r w:rsidRPr="00016945">
              <w:rPr>
                <w:b/>
                <w:sz w:val="18"/>
                <w:szCs w:val="24"/>
                <w:lang w:val="en-US"/>
              </w:rPr>
              <w:t>1</w:t>
            </w:r>
            <w:r w:rsidR="00577E4A">
              <w:rPr>
                <w:b/>
                <w:sz w:val="18"/>
                <w:szCs w:val="24"/>
                <w:lang w:val="en-US"/>
              </w:rPr>
              <w:t>.</w:t>
            </w:r>
            <w:r w:rsidRPr="00016945">
              <w:rPr>
                <w:b/>
                <w:sz w:val="18"/>
                <w:szCs w:val="24"/>
                <w:lang w:val="en-US"/>
              </w:rPr>
              <w:t>659</w:t>
            </w:r>
            <w:r w:rsidR="00577E4A">
              <w:rPr>
                <w:b/>
                <w:sz w:val="18"/>
                <w:szCs w:val="24"/>
                <w:lang w:val="en-US"/>
              </w:rPr>
              <w:t>.</w:t>
            </w:r>
            <w:r w:rsidRPr="00016945">
              <w:rPr>
                <w:b/>
                <w:sz w:val="18"/>
                <w:szCs w:val="24"/>
                <w:lang w:val="en-US"/>
              </w:rPr>
              <w:t>440</w:t>
            </w:r>
          </w:p>
        </w:tc>
        <w:tc>
          <w:tcPr>
            <w:tcW w:w="12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BC24DBA" w14:textId="56E02406" w:rsidR="006F4FE8" w:rsidRPr="00016945" w:rsidRDefault="006F4FE8" w:rsidP="0001694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right"/>
              <w:rPr>
                <w:b/>
                <w:sz w:val="18"/>
                <w:szCs w:val="24"/>
                <w:lang w:val="en-US"/>
              </w:rPr>
            </w:pPr>
            <w:r w:rsidRPr="00016945">
              <w:rPr>
                <w:b/>
                <w:sz w:val="18"/>
                <w:szCs w:val="24"/>
                <w:lang w:val="en-US"/>
              </w:rPr>
              <w:t>1</w:t>
            </w:r>
            <w:r w:rsidR="00577E4A">
              <w:rPr>
                <w:b/>
                <w:sz w:val="18"/>
                <w:szCs w:val="24"/>
                <w:lang w:val="en-US"/>
              </w:rPr>
              <w:t>.</w:t>
            </w:r>
            <w:r w:rsidRPr="00016945">
              <w:rPr>
                <w:b/>
                <w:sz w:val="18"/>
                <w:szCs w:val="24"/>
                <w:lang w:val="en-US"/>
              </w:rPr>
              <w:t>931</w:t>
            </w:r>
            <w:r w:rsidR="00577E4A">
              <w:rPr>
                <w:b/>
                <w:sz w:val="18"/>
                <w:szCs w:val="24"/>
                <w:lang w:val="en-US"/>
              </w:rPr>
              <w:t>.</w:t>
            </w:r>
            <w:r w:rsidRPr="00016945">
              <w:rPr>
                <w:b/>
                <w:sz w:val="18"/>
                <w:szCs w:val="24"/>
                <w:lang w:val="en-US"/>
              </w:rPr>
              <w:t>809</w:t>
            </w:r>
          </w:p>
        </w:tc>
        <w:tc>
          <w:tcPr>
            <w:tcW w:w="120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82CD480" w14:textId="409FA6DA" w:rsidR="006F4FE8" w:rsidRPr="00016945" w:rsidRDefault="006F4FE8" w:rsidP="0001694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right"/>
              <w:rPr>
                <w:b/>
                <w:sz w:val="18"/>
                <w:szCs w:val="24"/>
                <w:lang w:val="en-US"/>
              </w:rPr>
            </w:pPr>
            <w:r w:rsidRPr="00016945">
              <w:rPr>
                <w:b/>
                <w:sz w:val="18"/>
                <w:szCs w:val="24"/>
                <w:lang w:val="en-US"/>
              </w:rPr>
              <w:t>2</w:t>
            </w:r>
            <w:r w:rsidR="00577E4A">
              <w:rPr>
                <w:b/>
                <w:sz w:val="18"/>
                <w:szCs w:val="24"/>
                <w:lang w:val="en-US"/>
              </w:rPr>
              <w:t>.</w:t>
            </w:r>
            <w:r w:rsidRPr="00016945">
              <w:rPr>
                <w:b/>
                <w:sz w:val="18"/>
                <w:szCs w:val="24"/>
                <w:lang w:val="en-US"/>
              </w:rPr>
              <w:t>031</w:t>
            </w:r>
            <w:r w:rsidR="00577E4A">
              <w:rPr>
                <w:b/>
                <w:sz w:val="18"/>
                <w:szCs w:val="24"/>
                <w:lang w:val="en-US"/>
              </w:rPr>
              <w:t>.</w:t>
            </w:r>
            <w:r w:rsidRPr="00016945">
              <w:rPr>
                <w:b/>
                <w:sz w:val="18"/>
                <w:szCs w:val="24"/>
                <w:lang w:val="en-US"/>
              </w:rPr>
              <w:t>697</w:t>
            </w:r>
          </w:p>
        </w:tc>
        <w:tc>
          <w:tcPr>
            <w:tcW w:w="11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AE11D20" w14:textId="52807CA8" w:rsidR="006F4FE8" w:rsidRPr="00016945" w:rsidRDefault="006F4FE8" w:rsidP="0001694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right"/>
              <w:rPr>
                <w:b/>
                <w:sz w:val="18"/>
                <w:szCs w:val="24"/>
                <w:lang w:val="en-US"/>
              </w:rPr>
            </w:pPr>
            <w:r w:rsidRPr="00016945">
              <w:rPr>
                <w:b/>
                <w:sz w:val="18"/>
                <w:szCs w:val="24"/>
                <w:lang w:val="en-US"/>
              </w:rPr>
              <w:t>1</w:t>
            </w:r>
            <w:r w:rsidR="00577E4A">
              <w:rPr>
                <w:b/>
                <w:sz w:val="18"/>
                <w:szCs w:val="24"/>
                <w:lang w:val="en-US"/>
              </w:rPr>
              <w:t>.</w:t>
            </w:r>
            <w:r w:rsidRPr="00016945">
              <w:rPr>
                <w:b/>
                <w:sz w:val="18"/>
                <w:szCs w:val="24"/>
                <w:lang w:val="en-US"/>
              </w:rPr>
              <w:t>563</w:t>
            </w:r>
            <w:r w:rsidR="00577E4A">
              <w:rPr>
                <w:b/>
                <w:sz w:val="18"/>
                <w:szCs w:val="24"/>
                <w:lang w:val="en-US"/>
              </w:rPr>
              <w:t>.</w:t>
            </w:r>
            <w:r w:rsidRPr="00016945">
              <w:rPr>
                <w:b/>
                <w:sz w:val="18"/>
                <w:szCs w:val="24"/>
                <w:lang w:val="en-US"/>
              </w:rPr>
              <w:t>916</w:t>
            </w:r>
          </w:p>
        </w:tc>
        <w:tc>
          <w:tcPr>
            <w:tcW w:w="115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9271A4F" w14:textId="77777777" w:rsidR="006F4FE8" w:rsidRPr="00016945" w:rsidRDefault="006F4FE8" w:rsidP="0001694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right"/>
              <w:rPr>
                <w:b/>
                <w:sz w:val="18"/>
                <w:szCs w:val="24"/>
                <w:lang w:val="en-US"/>
              </w:rPr>
            </w:pPr>
            <w:r w:rsidRPr="00016945">
              <w:rPr>
                <w:b/>
                <w:sz w:val="18"/>
                <w:szCs w:val="24"/>
                <w:lang w:val="en-US"/>
              </w:rPr>
              <w:t>...</w:t>
            </w:r>
          </w:p>
        </w:tc>
      </w:tr>
      <w:tr w:rsidR="00500EC3" w:rsidRPr="00D20995" w14:paraId="533DD0E5" w14:textId="77777777" w:rsidTr="005031E6">
        <w:trPr>
          <w:cantSplit/>
        </w:trPr>
        <w:tc>
          <w:tcPr>
            <w:tcW w:w="1176" w:type="dxa"/>
            <w:tcBorders>
              <w:top w:val="single" w:sz="4" w:space="0" w:color="auto"/>
            </w:tcBorders>
            <w:shd w:val="clear" w:color="auto" w:fill="auto"/>
          </w:tcPr>
          <w:p w14:paraId="50B19EB8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D20995">
              <w:rPr>
                <w:bCs/>
                <w:sz w:val="18"/>
                <w:szCs w:val="24"/>
                <w:lang w:val="en-US"/>
              </w:rPr>
              <w:t>Christian</w:t>
            </w:r>
          </w:p>
        </w:tc>
        <w:tc>
          <w:tcPr>
            <w:tcW w:w="117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922D561" w14:textId="27F71CD4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6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555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93</w:t>
            </w:r>
            <w:r w:rsidR="00577E4A">
              <w:rPr>
                <w:sz w:val="18"/>
                <w:szCs w:val="24"/>
                <w:lang w:val="en-US"/>
              </w:rPr>
              <w:t>1</w:t>
            </w:r>
          </w:p>
        </w:tc>
        <w:tc>
          <w:tcPr>
            <w:tcW w:w="117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860D097" w14:textId="4E82457D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500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312</w:t>
            </w:r>
          </w:p>
        </w:tc>
        <w:tc>
          <w:tcPr>
            <w:tcW w:w="12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52F0F58" w14:textId="0748CFC2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764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443</w:t>
            </w:r>
          </w:p>
        </w:tc>
        <w:tc>
          <w:tcPr>
            <w:tcW w:w="120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96C5851" w14:textId="0F872DD8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819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924</w:t>
            </w:r>
          </w:p>
        </w:tc>
        <w:tc>
          <w:tcPr>
            <w:tcW w:w="117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C8501DA" w14:textId="6B8D2258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471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252</w:t>
            </w:r>
          </w:p>
        </w:tc>
        <w:tc>
          <w:tcPr>
            <w:tcW w:w="115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5A4EDA5" w14:textId="7F09CE1C" w:rsidR="006F4FE8" w:rsidRPr="00D20995" w:rsidRDefault="00A14E30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500EC3" w:rsidRPr="00D20995" w14:paraId="451D85AF" w14:textId="77777777" w:rsidTr="005031E6">
        <w:trPr>
          <w:cantSplit/>
        </w:trPr>
        <w:tc>
          <w:tcPr>
            <w:tcW w:w="1176" w:type="dxa"/>
            <w:shd w:val="clear" w:color="auto" w:fill="auto"/>
          </w:tcPr>
          <w:p w14:paraId="0583C812" w14:textId="757CAED5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D20995">
              <w:rPr>
                <w:bCs/>
                <w:sz w:val="18"/>
                <w:szCs w:val="24"/>
                <w:lang w:val="en-US"/>
              </w:rPr>
              <w:t>Orthodox</w:t>
            </w:r>
            <w:r w:rsidR="00A84868">
              <w:rPr>
                <w:bCs/>
                <w:sz w:val="18"/>
                <w:szCs w:val="24"/>
                <w:lang w:val="en-US"/>
              </w:rPr>
              <w:t xml:space="preserve"> 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2B9F1D14" w14:textId="358AD1F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6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079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396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122B4722" w14:textId="582676B3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475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168</w:t>
            </w:r>
          </w:p>
        </w:tc>
        <w:tc>
          <w:tcPr>
            <w:tcW w:w="1283" w:type="dxa"/>
            <w:shd w:val="clear" w:color="auto" w:fill="auto"/>
            <w:vAlign w:val="bottom"/>
          </w:tcPr>
          <w:p w14:paraId="2154A60A" w14:textId="5C461026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357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137</w:t>
            </w:r>
          </w:p>
        </w:tc>
        <w:tc>
          <w:tcPr>
            <w:tcW w:w="1203" w:type="dxa"/>
            <w:shd w:val="clear" w:color="auto" w:fill="auto"/>
            <w:vAlign w:val="bottom"/>
          </w:tcPr>
          <w:p w14:paraId="47729A6F" w14:textId="5DEDE768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798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203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129B7522" w14:textId="0601732E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448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888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70E966E6" w14:textId="2BB75AD0" w:rsidR="006F4FE8" w:rsidRPr="00D20995" w:rsidRDefault="00A14E30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500EC3" w:rsidRPr="00D20995" w14:paraId="4AB1C739" w14:textId="77777777" w:rsidTr="005031E6">
        <w:trPr>
          <w:cantSplit/>
        </w:trPr>
        <w:tc>
          <w:tcPr>
            <w:tcW w:w="1176" w:type="dxa"/>
            <w:shd w:val="clear" w:color="auto" w:fill="auto"/>
          </w:tcPr>
          <w:p w14:paraId="189E556E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D20995">
              <w:rPr>
                <w:bCs/>
                <w:sz w:val="18"/>
                <w:szCs w:val="24"/>
                <w:lang w:val="en-US"/>
              </w:rPr>
              <w:t>Catholic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0D40220C" w14:textId="71F74D26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356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957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7066EBF7" w14:textId="35011A36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13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720</w:t>
            </w:r>
          </w:p>
        </w:tc>
        <w:tc>
          <w:tcPr>
            <w:tcW w:w="1283" w:type="dxa"/>
            <w:shd w:val="clear" w:color="auto" w:fill="auto"/>
            <w:vAlign w:val="bottom"/>
          </w:tcPr>
          <w:p w14:paraId="3777591E" w14:textId="60EB788C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336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691</w:t>
            </w:r>
          </w:p>
        </w:tc>
        <w:tc>
          <w:tcPr>
            <w:tcW w:w="1203" w:type="dxa"/>
            <w:shd w:val="clear" w:color="auto" w:fill="auto"/>
            <w:vAlign w:val="bottom"/>
          </w:tcPr>
          <w:p w14:paraId="78A2AD6F" w14:textId="7506B953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3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098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13E47DDA" w14:textId="190E0ECE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3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448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3FBCD7DB" w14:textId="57543234" w:rsidR="006F4FE8" w:rsidRPr="00D20995" w:rsidRDefault="00A14E30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500EC3" w:rsidRPr="00D20995" w14:paraId="29E30572" w14:textId="77777777" w:rsidTr="005031E6">
        <w:trPr>
          <w:cantSplit/>
        </w:trPr>
        <w:tc>
          <w:tcPr>
            <w:tcW w:w="1176" w:type="dxa"/>
            <w:shd w:val="clear" w:color="auto" w:fill="auto"/>
          </w:tcPr>
          <w:p w14:paraId="2134A74E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D20995">
              <w:rPr>
                <w:bCs/>
                <w:sz w:val="18"/>
                <w:szCs w:val="24"/>
                <w:lang w:val="en-US"/>
              </w:rPr>
              <w:t>Protestant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7C032DC1" w14:textId="745BC42A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71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284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20FF3DD3" w14:textId="25EF8472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3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128</w:t>
            </w:r>
          </w:p>
        </w:tc>
        <w:tc>
          <w:tcPr>
            <w:tcW w:w="1283" w:type="dxa"/>
            <w:shd w:val="clear" w:color="auto" w:fill="auto"/>
            <w:vAlign w:val="bottom"/>
          </w:tcPr>
          <w:p w14:paraId="7AF3931A" w14:textId="7E77975A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64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029</w:t>
            </w:r>
          </w:p>
        </w:tc>
        <w:tc>
          <w:tcPr>
            <w:tcW w:w="1203" w:type="dxa"/>
            <w:shd w:val="clear" w:color="auto" w:fill="auto"/>
            <w:vAlign w:val="bottom"/>
          </w:tcPr>
          <w:p w14:paraId="6D5F4946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690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7B8AF3F1" w14:textId="2293D8EC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3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437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1CBD6BF3" w14:textId="0C13B5F1" w:rsidR="006F4FE8" w:rsidRPr="00D20995" w:rsidRDefault="00A14E30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500EC3" w:rsidRPr="00D20995" w14:paraId="1342923A" w14:textId="77777777" w:rsidTr="005031E6">
        <w:trPr>
          <w:cantSplit/>
        </w:trPr>
        <w:tc>
          <w:tcPr>
            <w:tcW w:w="1176" w:type="dxa"/>
            <w:shd w:val="clear" w:color="auto" w:fill="auto"/>
          </w:tcPr>
          <w:p w14:paraId="0554BACA" w14:textId="77B6320C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D20995">
              <w:rPr>
                <w:bCs/>
                <w:sz w:val="18"/>
                <w:szCs w:val="24"/>
                <w:lang w:val="en-US"/>
              </w:rPr>
              <w:t>Other</w:t>
            </w:r>
            <w:r w:rsidR="00A84868">
              <w:rPr>
                <w:bCs/>
                <w:sz w:val="18"/>
                <w:szCs w:val="24"/>
                <w:lang w:val="en-US"/>
              </w:rPr>
              <w:t xml:space="preserve"> </w:t>
            </w:r>
            <w:r w:rsidRPr="00D20995">
              <w:rPr>
                <w:bCs/>
                <w:sz w:val="18"/>
                <w:szCs w:val="24"/>
                <w:lang w:val="en-US"/>
              </w:rPr>
              <w:t>Christian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1E8E78BA" w14:textId="16BC9ED4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3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211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5ABA4AE4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797</w:t>
            </w:r>
          </w:p>
        </w:tc>
        <w:tc>
          <w:tcPr>
            <w:tcW w:w="1283" w:type="dxa"/>
            <w:shd w:val="clear" w:color="auto" w:fill="auto"/>
            <w:vAlign w:val="bottom"/>
          </w:tcPr>
          <w:p w14:paraId="37D7E612" w14:textId="14141413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340</w:t>
            </w:r>
          </w:p>
        </w:tc>
        <w:tc>
          <w:tcPr>
            <w:tcW w:w="1203" w:type="dxa"/>
            <w:shd w:val="clear" w:color="auto" w:fill="auto"/>
            <w:vAlign w:val="bottom"/>
          </w:tcPr>
          <w:p w14:paraId="70A200D3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298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12069903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776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2228D365" w14:textId="4FCFB25C" w:rsidR="006F4FE8" w:rsidRPr="00D20995" w:rsidRDefault="00A14E30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500EC3" w:rsidRPr="00D20995" w14:paraId="32C827F4" w14:textId="77777777" w:rsidTr="005031E6">
        <w:trPr>
          <w:cantSplit/>
        </w:trPr>
        <w:tc>
          <w:tcPr>
            <w:tcW w:w="1176" w:type="dxa"/>
            <w:shd w:val="clear" w:color="auto" w:fill="auto"/>
          </w:tcPr>
          <w:p w14:paraId="7BF067F3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D20995">
              <w:rPr>
                <w:bCs/>
                <w:sz w:val="18"/>
                <w:szCs w:val="24"/>
                <w:lang w:val="en-US"/>
              </w:rPr>
              <w:t>Islamic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50D0CDE9" w14:textId="40BD8EA9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222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828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75784E90" w14:textId="5BE4FF9D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31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914</w:t>
            </w:r>
          </w:p>
        </w:tc>
        <w:tc>
          <w:tcPr>
            <w:tcW w:w="1283" w:type="dxa"/>
            <w:shd w:val="clear" w:color="auto" w:fill="auto"/>
            <w:vAlign w:val="bottom"/>
          </w:tcPr>
          <w:p w14:paraId="236AF23C" w14:textId="57668684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14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206</w:t>
            </w:r>
          </w:p>
        </w:tc>
        <w:tc>
          <w:tcPr>
            <w:tcW w:w="1203" w:type="dxa"/>
            <w:shd w:val="clear" w:color="auto" w:fill="auto"/>
            <w:vAlign w:val="bottom"/>
          </w:tcPr>
          <w:p w14:paraId="58DBAE74" w14:textId="1CC57D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161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115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7EC07CFE" w14:textId="2898D275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15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593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398808D8" w14:textId="35815FE0" w:rsidR="006F4FE8" w:rsidRPr="00D20995" w:rsidRDefault="00A14E30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500EC3" w:rsidRPr="00D20995" w14:paraId="3AA44D7D" w14:textId="77777777" w:rsidTr="005031E6">
        <w:trPr>
          <w:cantSplit/>
        </w:trPr>
        <w:tc>
          <w:tcPr>
            <w:tcW w:w="1176" w:type="dxa"/>
            <w:shd w:val="clear" w:color="auto" w:fill="auto"/>
          </w:tcPr>
          <w:p w14:paraId="43B17B2E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sr-Latn-RS"/>
              </w:rPr>
            </w:pPr>
            <w:r w:rsidRPr="00D20995">
              <w:rPr>
                <w:bCs/>
                <w:sz w:val="18"/>
                <w:szCs w:val="24"/>
                <w:lang w:val="sr-Latn-RS"/>
              </w:rPr>
              <w:t>Judaist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0ACF6EC1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578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52D889D3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295</w:t>
            </w:r>
          </w:p>
        </w:tc>
        <w:tc>
          <w:tcPr>
            <w:tcW w:w="1283" w:type="dxa"/>
            <w:shd w:val="clear" w:color="auto" w:fill="auto"/>
            <w:vAlign w:val="bottom"/>
          </w:tcPr>
          <w:p w14:paraId="582C47D5" w14:textId="11F5219B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254</w:t>
            </w:r>
          </w:p>
        </w:tc>
        <w:tc>
          <w:tcPr>
            <w:tcW w:w="1203" w:type="dxa"/>
            <w:shd w:val="clear" w:color="auto" w:fill="auto"/>
            <w:vAlign w:val="bottom"/>
          </w:tcPr>
          <w:p w14:paraId="35CC8A99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12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02EDEFB8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17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7D121B0A" w14:textId="45A1849E" w:rsidR="006F4FE8" w:rsidRPr="00D20995" w:rsidRDefault="00A14E30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500EC3" w:rsidRPr="00D20995" w14:paraId="182FF790" w14:textId="77777777" w:rsidTr="005031E6">
        <w:trPr>
          <w:cantSplit/>
        </w:trPr>
        <w:tc>
          <w:tcPr>
            <w:tcW w:w="1176" w:type="dxa"/>
            <w:shd w:val="clear" w:color="auto" w:fill="auto"/>
          </w:tcPr>
          <w:p w14:paraId="4C3D92BF" w14:textId="22F7C705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D20995">
              <w:rPr>
                <w:bCs/>
                <w:sz w:val="18"/>
                <w:szCs w:val="24"/>
                <w:lang w:val="en-US"/>
              </w:rPr>
              <w:t>Eastern</w:t>
            </w:r>
            <w:r w:rsidR="00A84868">
              <w:rPr>
                <w:bCs/>
                <w:sz w:val="18"/>
                <w:szCs w:val="24"/>
                <w:lang w:val="en-US"/>
              </w:rPr>
              <w:t xml:space="preserve"> </w:t>
            </w:r>
            <w:r w:rsidRPr="00D20995">
              <w:rPr>
                <w:bCs/>
                <w:sz w:val="18"/>
                <w:szCs w:val="24"/>
                <w:lang w:val="en-US"/>
              </w:rPr>
              <w:t>religions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71337729" w14:textId="55A2E113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237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5E6F4E90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541</w:t>
            </w:r>
          </w:p>
        </w:tc>
        <w:tc>
          <w:tcPr>
            <w:tcW w:w="1283" w:type="dxa"/>
            <w:shd w:val="clear" w:color="auto" w:fill="auto"/>
            <w:vAlign w:val="bottom"/>
          </w:tcPr>
          <w:p w14:paraId="6F25CF17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394</w:t>
            </w:r>
          </w:p>
        </w:tc>
        <w:tc>
          <w:tcPr>
            <w:tcW w:w="1203" w:type="dxa"/>
            <w:shd w:val="clear" w:color="auto" w:fill="auto"/>
            <w:vAlign w:val="bottom"/>
          </w:tcPr>
          <w:p w14:paraId="18868AF6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134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7C8DBE87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168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64D345F7" w14:textId="4A675C4C" w:rsidR="006F4FE8" w:rsidRPr="00D20995" w:rsidRDefault="00A14E30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500EC3" w:rsidRPr="00D20995" w14:paraId="12AAFC45" w14:textId="77777777" w:rsidTr="005031E6">
        <w:trPr>
          <w:cantSplit/>
        </w:trPr>
        <w:tc>
          <w:tcPr>
            <w:tcW w:w="1176" w:type="dxa"/>
            <w:shd w:val="clear" w:color="auto" w:fill="auto"/>
          </w:tcPr>
          <w:p w14:paraId="03391932" w14:textId="397104B0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D20995">
              <w:rPr>
                <w:bCs/>
                <w:sz w:val="18"/>
                <w:szCs w:val="24"/>
                <w:lang w:val="en-US"/>
              </w:rPr>
              <w:t>Other</w:t>
            </w:r>
            <w:r w:rsidR="00A84868">
              <w:rPr>
                <w:bCs/>
                <w:sz w:val="18"/>
                <w:szCs w:val="24"/>
                <w:lang w:val="en-US"/>
              </w:rPr>
              <w:t xml:space="preserve"> </w:t>
            </w:r>
            <w:r w:rsidRPr="00D20995">
              <w:rPr>
                <w:bCs/>
                <w:sz w:val="18"/>
                <w:szCs w:val="24"/>
                <w:lang w:val="en-US"/>
              </w:rPr>
              <w:t>religions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40884A63" w14:textId="22B581C3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776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479A8CC9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741</w:t>
            </w:r>
          </w:p>
        </w:tc>
        <w:tc>
          <w:tcPr>
            <w:tcW w:w="1283" w:type="dxa"/>
            <w:shd w:val="clear" w:color="auto" w:fill="auto"/>
            <w:vAlign w:val="bottom"/>
          </w:tcPr>
          <w:p w14:paraId="0F17DD2E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616</w:t>
            </w:r>
          </w:p>
        </w:tc>
        <w:tc>
          <w:tcPr>
            <w:tcW w:w="1203" w:type="dxa"/>
            <w:shd w:val="clear" w:color="auto" w:fill="auto"/>
            <w:vAlign w:val="bottom"/>
          </w:tcPr>
          <w:p w14:paraId="218CDF3E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206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345D0379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213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6F5B0A67" w14:textId="6977F92C" w:rsidR="006F4FE8" w:rsidRPr="00D20995" w:rsidRDefault="00A14E30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500EC3" w:rsidRPr="00D20995" w14:paraId="5A7986E2" w14:textId="77777777" w:rsidTr="005031E6">
        <w:trPr>
          <w:cantSplit/>
        </w:trPr>
        <w:tc>
          <w:tcPr>
            <w:tcW w:w="1176" w:type="dxa"/>
            <w:shd w:val="clear" w:color="auto" w:fill="auto"/>
          </w:tcPr>
          <w:p w14:paraId="449C9771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D20995">
              <w:rPr>
                <w:bCs/>
                <w:sz w:val="18"/>
                <w:szCs w:val="24"/>
                <w:lang w:val="en-US"/>
              </w:rPr>
              <w:t>Agnostics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466AA29E" w14:textId="369E861C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4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010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03ED55B4" w14:textId="5C4C63B1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2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425</w:t>
            </w:r>
            <w:r w:rsidRPr="00D20995">
              <w:rPr>
                <w:sz w:val="18"/>
                <w:szCs w:val="24"/>
                <w:lang w:val="en-US"/>
              </w:rPr>
              <w:tab/>
            </w:r>
          </w:p>
        </w:tc>
        <w:tc>
          <w:tcPr>
            <w:tcW w:w="1283" w:type="dxa"/>
            <w:shd w:val="clear" w:color="auto" w:fill="auto"/>
            <w:vAlign w:val="bottom"/>
          </w:tcPr>
          <w:p w14:paraId="42FD86C0" w14:textId="0EE9A120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045</w:t>
            </w:r>
          </w:p>
        </w:tc>
        <w:tc>
          <w:tcPr>
            <w:tcW w:w="1203" w:type="dxa"/>
            <w:shd w:val="clear" w:color="auto" w:fill="auto"/>
            <w:vAlign w:val="bottom"/>
          </w:tcPr>
          <w:p w14:paraId="13273B9C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280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63268A90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260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589EADAC" w14:textId="005CD80C" w:rsidR="006F4FE8" w:rsidRPr="00D20995" w:rsidRDefault="00A14E30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500EC3" w:rsidRPr="00D20995" w14:paraId="3A39D950" w14:textId="77777777" w:rsidTr="005031E6">
        <w:trPr>
          <w:cantSplit/>
        </w:trPr>
        <w:tc>
          <w:tcPr>
            <w:tcW w:w="1176" w:type="dxa"/>
            <w:shd w:val="clear" w:color="auto" w:fill="auto"/>
          </w:tcPr>
          <w:p w14:paraId="03387F6C" w14:textId="21934DA2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D20995">
              <w:rPr>
                <w:bCs/>
                <w:sz w:val="18"/>
                <w:szCs w:val="24"/>
                <w:lang w:val="en-US"/>
              </w:rPr>
              <w:t>Not</w:t>
            </w:r>
            <w:r w:rsidR="00A84868">
              <w:rPr>
                <w:bCs/>
                <w:sz w:val="18"/>
                <w:szCs w:val="24"/>
                <w:lang w:val="en-US"/>
              </w:rPr>
              <w:t xml:space="preserve"> </w:t>
            </w:r>
            <w:r w:rsidRPr="00D20995">
              <w:rPr>
                <w:bCs/>
                <w:sz w:val="18"/>
                <w:szCs w:val="24"/>
                <w:lang w:val="en-US"/>
              </w:rPr>
              <w:t>believers</w:t>
            </w:r>
            <w:r w:rsidR="00A84868">
              <w:rPr>
                <w:bCs/>
                <w:sz w:val="18"/>
                <w:szCs w:val="24"/>
                <w:lang w:val="en-US"/>
              </w:rPr>
              <w:t xml:space="preserve"> </w:t>
            </w:r>
            <w:r w:rsidRPr="00D20995">
              <w:rPr>
                <w:bCs/>
                <w:sz w:val="18"/>
                <w:szCs w:val="24"/>
                <w:lang w:val="en-US"/>
              </w:rPr>
              <w:t>(atheists)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297CF441" w14:textId="5D079B49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80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053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39B326ED" w14:textId="4792F68F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40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657</w:t>
            </w:r>
          </w:p>
        </w:tc>
        <w:tc>
          <w:tcPr>
            <w:tcW w:w="1283" w:type="dxa"/>
            <w:shd w:val="clear" w:color="auto" w:fill="auto"/>
            <w:vAlign w:val="bottom"/>
          </w:tcPr>
          <w:p w14:paraId="28E91D41" w14:textId="4B3AF042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25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906</w:t>
            </w:r>
          </w:p>
        </w:tc>
        <w:tc>
          <w:tcPr>
            <w:tcW w:w="1203" w:type="dxa"/>
            <w:shd w:val="clear" w:color="auto" w:fill="auto"/>
            <w:vAlign w:val="bottom"/>
          </w:tcPr>
          <w:p w14:paraId="12140136" w14:textId="7840AD98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5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833</w:t>
            </w:r>
          </w:p>
        </w:tc>
        <w:tc>
          <w:tcPr>
            <w:tcW w:w="1176" w:type="dxa"/>
            <w:shd w:val="clear" w:color="auto" w:fill="auto"/>
            <w:vAlign w:val="bottom"/>
          </w:tcPr>
          <w:p w14:paraId="247F29BE" w14:textId="016F8048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7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657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3D712F8C" w14:textId="13C251BF" w:rsidR="006F4FE8" w:rsidRPr="00D20995" w:rsidRDefault="00A14E30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500EC3" w:rsidRPr="00D20995" w14:paraId="5C860AAF" w14:textId="77777777" w:rsidTr="005031E6">
        <w:trPr>
          <w:cantSplit/>
        </w:trPr>
        <w:tc>
          <w:tcPr>
            <w:tcW w:w="1176" w:type="dxa"/>
            <w:tcBorders>
              <w:bottom w:val="nil"/>
            </w:tcBorders>
            <w:shd w:val="clear" w:color="auto" w:fill="auto"/>
          </w:tcPr>
          <w:p w14:paraId="5852A887" w14:textId="766EFD5D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D20995">
              <w:rPr>
                <w:bCs/>
                <w:sz w:val="18"/>
                <w:szCs w:val="24"/>
                <w:lang w:val="en-US"/>
              </w:rPr>
              <w:t>Haven</w:t>
            </w:r>
            <w:r w:rsidR="00CF659D">
              <w:rPr>
                <w:bCs/>
                <w:sz w:val="18"/>
                <w:szCs w:val="24"/>
                <w:lang w:val="en-US"/>
              </w:rPr>
              <w:t>’</w:t>
            </w:r>
            <w:r w:rsidRPr="00D20995">
              <w:rPr>
                <w:bCs/>
                <w:sz w:val="18"/>
                <w:szCs w:val="24"/>
                <w:lang w:val="en-US"/>
              </w:rPr>
              <w:t>t</w:t>
            </w:r>
            <w:r w:rsidR="00A84868">
              <w:rPr>
                <w:bCs/>
                <w:sz w:val="18"/>
                <w:szCs w:val="24"/>
                <w:lang w:val="en-US"/>
              </w:rPr>
              <w:t xml:space="preserve"> </w:t>
            </w:r>
            <w:r w:rsidRPr="00D20995">
              <w:rPr>
                <w:bCs/>
                <w:sz w:val="18"/>
                <w:szCs w:val="24"/>
                <w:lang w:val="en-US"/>
              </w:rPr>
              <w:t>declared</w:t>
            </w:r>
            <w:r w:rsidR="00A84868">
              <w:rPr>
                <w:bCs/>
                <w:sz w:val="18"/>
                <w:szCs w:val="24"/>
                <w:lang w:val="en-US"/>
              </w:rPr>
              <w:t xml:space="preserve"> </w:t>
            </w:r>
          </w:p>
        </w:tc>
        <w:tc>
          <w:tcPr>
            <w:tcW w:w="1176" w:type="dxa"/>
            <w:tcBorders>
              <w:bottom w:val="nil"/>
            </w:tcBorders>
            <w:shd w:val="clear" w:color="auto" w:fill="auto"/>
            <w:vAlign w:val="bottom"/>
          </w:tcPr>
          <w:p w14:paraId="76183468" w14:textId="623B5688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220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735</w:t>
            </w:r>
          </w:p>
        </w:tc>
        <w:tc>
          <w:tcPr>
            <w:tcW w:w="1176" w:type="dxa"/>
            <w:tcBorders>
              <w:bottom w:val="nil"/>
            </w:tcBorders>
            <w:shd w:val="clear" w:color="auto" w:fill="auto"/>
            <w:vAlign w:val="bottom"/>
          </w:tcPr>
          <w:p w14:paraId="199F732B" w14:textId="7EE69D1B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54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871</w:t>
            </w:r>
          </w:p>
        </w:tc>
        <w:tc>
          <w:tcPr>
            <w:tcW w:w="1283" w:type="dxa"/>
            <w:tcBorders>
              <w:bottom w:val="nil"/>
            </w:tcBorders>
            <w:shd w:val="clear" w:color="auto" w:fill="auto"/>
            <w:vAlign w:val="bottom"/>
          </w:tcPr>
          <w:p w14:paraId="1511F5FE" w14:textId="0170D549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106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740</w:t>
            </w:r>
          </w:p>
        </w:tc>
        <w:tc>
          <w:tcPr>
            <w:tcW w:w="1203" w:type="dxa"/>
            <w:tcBorders>
              <w:bottom w:val="nil"/>
            </w:tcBorders>
            <w:shd w:val="clear" w:color="auto" w:fill="auto"/>
            <w:vAlign w:val="bottom"/>
          </w:tcPr>
          <w:p w14:paraId="6D16BBAE" w14:textId="51406060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19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254</w:t>
            </w:r>
          </w:p>
        </w:tc>
        <w:tc>
          <w:tcPr>
            <w:tcW w:w="1176" w:type="dxa"/>
            <w:tcBorders>
              <w:bottom w:val="nil"/>
            </w:tcBorders>
            <w:shd w:val="clear" w:color="auto" w:fill="auto"/>
            <w:vAlign w:val="bottom"/>
          </w:tcPr>
          <w:p w14:paraId="1C2AFB13" w14:textId="71DC049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39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870</w:t>
            </w:r>
          </w:p>
        </w:tc>
        <w:tc>
          <w:tcPr>
            <w:tcW w:w="1150" w:type="dxa"/>
            <w:tcBorders>
              <w:bottom w:val="nil"/>
            </w:tcBorders>
            <w:shd w:val="clear" w:color="auto" w:fill="auto"/>
            <w:vAlign w:val="bottom"/>
          </w:tcPr>
          <w:p w14:paraId="37EEBAEE" w14:textId="02C953D8" w:rsidR="006F4FE8" w:rsidRPr="00D20995" w:rsidRDefault="00A14E30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016945" w:rsidRPr="00D20995" w14:paraId="14B5A031" w14:textId="77777777" w:rsidTr="005031E6">
        <w:trPr>
          <w:cantSplit/>
        </w:trPr>
        <w:tc>
          <w:tcPr>
            <w:tcW w:w="1176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1D54CDB1" w14:textId="77777777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D20995">
              <w:rPr>
                <w:bCs/>
                <w:sz w:val="18"/>
                <w:szCs w:val="24"/>
                <w:lang w:val="en-US"/>
              </w:rPr>
              <w:t>Unknown</w:t>
            </w:r>
          </w:p>
        </w:tc>
        <w:tc>
          <w:tcPr>
            <w:tcW w:w="1176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5963CB47" w14:textId="0DF93BE6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99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714</w:t>
            </w:r>
          </w:p>
        </w:tc>
        <w:tc>
          <w:tcPr>
            <w:tcW w:w="1176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647A43AC" w14:textId="78022B65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27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684</w:t>
            </w:r>
          </w:p>
        </w:tc>
        <w:tc>
          <w:tcPr>
            <w:tcW w:w="1283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4183185E" w14:textId="0B870D1D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18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205</w:t>
            </w:r>
          </w:p>
        </w:tc>
        <w:tc>
          <w:tcPr>
            <w:tcW w:w="1203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5D4AA3CA" w14:textId="6F075A79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24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939</w:t>
            </w:r>
          </w:p>
        </w:tc>
        <w:tc>
          <w:tcPr>
            <w:tcW w:w="1176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137A6DD4" w14:textId="50C08771" w:rsidR="006F4FE8" w:rsidRPr="00D20995" w:rsidRDefault="006F4FE8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D20995">
              <w:rPr>
                <w:sz w:val="18"/>
                <w:szCs w:val="24"/>
                <w:lang w:val="en-US"/>
              </w:rPr>
              <w:t>28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D20995">
              <w:rPr>
                <w:sz w:val="18"/>
                <w:szCs w:val="24"/>
                <w:lang w:val="en-US"/>
              </w:rPr>
              <w:t>886</w:t>
            </w:r>
          </w:p>
        </w:tc>
        <w:tc>
          <w:tcPr>
            <w:tcW w:w="1150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5AD411A4" w14:textId="6A8D9C3A" w:rsidR="006F4FE8" w:rsidRPr="00D20995" w:rsidRDefault="00A14E30" w:rsidP="00D2099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</w:tbl>
    <w:p w14:paraId="16CF2296" w14:textId="629CACC1" w:rsidR="006F4FE8" w:rsidRPr="007520A8" w:rsidRDefault="006F4FE8" w:rsidP="007520A8">
      <w:pPr>
        <w:spacing w:before="120" w:after="240"/>
        <w:ind w:left="1134" w:right="1134" w:firstLine="170"/>
        <w:rPr>
          <w:i/>
          <w:iCs/>
          <w:sz w:val="18"/>
        </w:rPr>
      </w:pPr>
      <w:r w:rsidRPr="007520A8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7520A8">
        <w:rPr>
          <w:i/>
          <w:iCs/>
          <w:sz w:val="18"/>
        </w:rPr>
        <w:t>Republic</w:t>
      </w:r>
      <w:r w:rsidR="00A84868">
        <w:rPr>
          <w:i/>
          <w:iCs/>
          <w:sz w:val="18"/>
        </w:rPr>
        <w:t xml:space="preserve"> </w:t>
      </w:r>
      <w:r w:rsidRPr="007520A8">
        <w:rPr>
          <w:i/>
          <w:iCs/>
          <w:sz w:val="18"/>
        </w:rPr>
        <w:t>Statistical</w:t>
      </w:r>
      <w:r w:rsidR="00A84868">
        <w:rPr>
          <w:i/>
          <w:iCs/>
          <w:sz w:val="18"/>
        </w:rPr>
        <w:t xml:space="preserve"> </w:t>
      </w:r>
      <w:r w:rsidRPr="007520A8">
        <w:rPr>
          <w:i/>
          <w:iCs/>
          <w:sz w:val="18"/>
        </w:rPr>
        <w:t>Office</w:t>
      </w:r>
      <w:r w:rsidR="00254D9F">
        <w:rPr>
          <w:i/>
          <w:iCs/>
          <w:sz w:val="18"/>
        </w:rPr>
        <w:t>.</w:t>
      </w:r>
    </w:p>
    <w:p w14:paraId="236EA378" w14:textId="182CA4D0" w:rsidR="006F4FE8" w:rsidRPr="00785136" w:rsidRDefault="006F4FE8" w:rsidP="00ED4CC7">
      <w:pPr>
        <w:pStyle w:val="H23G"/>
      </w:pPr>
      <w:r w:rsidRPr="00785136">
        <w:tab/>
      </w:r>
      <w:r w:rsidRPr="00785136">
        <w:tab/>
        <w:t>Classification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share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population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ethnicity/nationality</w:t>
      </w:r>
    </w:p>
    <w:p w14:paraId="6681F74D" w14:textId="3D1B32C1" w:rsidR="006F4FE8" w:rsidRPr="00785136" w:rsidRDefault="006F4FE8" w:rsidP="004B2579">
      <w:pPr>
        <w:pStyle w:val="SingleTxtG"/>
      </w:pPr>
      <w:r w:rsidRPr="00785136">
        <w:t>24.</w:t>
      </w:r>
      <w:r w:rsidRPr="00785136">
        <w:tab/>
        <w:t>Article</w:t>
      </w:r>
      <w:r w:rsidR="00A84868">
        <w:t xml:space="preserve"> </w:t>
      </w:r>
      <w:r w:rsidRPr="00785136">
        <w:t>47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Constitution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Article</w:t>
      </w:r>
      <w:r w:rsidR="00A84868">
        <w:t xml:space="preserve"> </w:t>
      </w:r>
      <w:r w:rsidRPr="00785136">
        <w:t>5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Law</w:t>
      </w:r>
      <w:r w:rsidR="00A84868">
        <w:t xml:space="preserve"> </w:t>
      </w:r>
      <w:r w:rsidRPr="00785136">
        <w:t>on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Protection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Rights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Freedoms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National</w:t>
      </w:r>
      <w:r w:rsidR="00A84868">
        <w:t xml:space="preserve"> </w:t>
      </w:r>
      <w:r w:rsidRPr="00785136">
        <w:t>Minorities</w:t>
      </w:r>
      <w:r w:rsidR="00A84868">
        <w:t xml:space="preserve"> </w:t>
      </w:r>
      <w:r w:rsidRPr="00785136">
        <w:t>guarantee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freedom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expression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national</w:t>
      </w:r>
      <w:r w:rsidR="00A84868">
        <w:t xml:space="preserve"> </w:t>
      </w:r>
      <w:r w:rsidRPr="00785136">
        <w:t>affiliation.</w:t>
      </w:r>
      <w:r w:rsidR="00A84868">
        <w:t xml:space="preserve"> </w:t>
      </w:r>
      <w:r w:rsidRPr="00785136">
        <w:t>No</w:t>
      </w:r>
      <w:r w:rsidR="00A84868">
        <w:t xml:space="preserve"> </w:t>
      </w:r>
      <w:r w:rsidRPr="00785136">
        <w:t>one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obliged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declare</w:t>
      </w:r>
      <w:r w:rsidR="00A84868">
        <w:t xml:space="preserve"> </w:t>
      </w:r>
      <w:r w:rsidRPr="00785136">
        <w:t>his/her</w:t>
      </w:r>
      <w:r w:rsidR="00A84868">
        <w:t xml:space="preserve"> </w:t>
      </w:r>
      <w:r w:rsidRPr="00785136">
        <w:t>ethnicity/nationality,</w:t>
      </w:r>
      <w:r w:rsidR="00A84868">
        <w:t xml:space="preserve"> </w:t>
      </w:r>
      <w:r w:rsidRPr="00785136">
        <w:t>nor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anyone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be</w:t>
      </w:r>
      <w:r w:rsidR="00A84868">
        <w:t xml:space="preserve"> </w:t>
      </w:r>
      <w:r w:rsidRPr="00785136">
        <w:t>harmed</w:t>
      </w:r>
      <w:r w:rsidR="00A84868">
        <w:t xml:space="preserve"> </w:t>
      </w:r>
      <w:r w:rsidRPr="00785136">
        <w:t>for</w:t>
      </w:r>
      <w:r w:rsidR="00A84868">
        <w:t xml:space="preserve"> </w:t>
      </w:r>
      <w:r w:rsidRPr="00785136">
        <w:t>expressing</w:t>
      </w:r>
      <w:r w:rsidR="00A84868">
        <w:t xml:space="preserve"> </w:t>
      </w:r>
      <w:r w:rsidRPr="00785136">
        <w:t>his/her</w:t>
      </w:r>
      <w:r w:rsidR="00A84868">
        <w:t xml:space="preserve"> </w:t>
      </w:r>
      <w:r w:rsidRPr="00785136">
        <w:t>ethnicity/nationality</w:t>
      </w:r>
      <w:r w:rsidR="00A84868">
        <w:t xml:space="preserve"> </w:t>
      </w:r>
      <w:r w:rsidRPr="00785136">
        <w:t>or</w:t>
      </w:r>
      <w:r w:rsidR="00A84868">
        <w:t xml:space="preserve"> </w:t>
      </w:r>
      <w:r w:rsidRPr="00785136">
        <w:t>refraining</w:t>
      </w:r>
      <w:r w:rsidR="00A84868">
        <w:t xml:space="preserve"> </w:t>
      </w:r>
      <w:r w:rsidRPr="00785136">
        <w:t>from</w:t>
      </w:r>
      <w:r w:rsidR="00A84868">
        <w:t xml:space="preserve"> </w:t>
      </w:r>
      <w:r w:rsidRPr="00785136">
        <w:t>doing</w:t>
      </w:r>
      <w:r w:rsidR="00A84868">
        <w:t xml:space="preserve"> </w:t>
      </w:r>
      <w:r w:rsidRPr="00785136">
        <w:t>so.</w:t>
      </w:r>
    </w:p>
    <w:p w14:paraId="500AE82B" w14:textId="2B0E2D0F" w:rsidR="00CB330A" w:rsidRDefault="006F4FE8" w:rsidP="004B2579">
      <w:pPr>
        <w:pStyle w:val="SingleTxtG"/>
      </w:pPr>
      <w:r w:rsidRPr="00785136">
        <w:t>25.</w:t>
      </w:r>
      <w:r w:rsidRPr="00785136">
        <w:tab/>
        <w:t>Any</w:t>
      </w:r>
      <w:r w:rsidR="00A84868">
        <w:t xml:space="preserve"> </w:t>
      </w:r>
      <w:r w:rsidRPr="00785136">
        <w:t>registration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members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national</w:t>
      </w:r>
      <w:r w:rsidR="00A84868">
        <w:t xml:space="preserve"> </w:t>
      </w:r>
      <w:r w:rsidRPr="00785136">
        <w:t>minorities</w:t>
      </w:r>
      <w:r w:rsidR="00A84868">
        <w:t xml:space="preserve"> </w:t>
      </w:r>
      <w:r w:rsidRPr="00785136">
        <w:t>that</w:t>
      </w:r>
      <w:r w:rsidR="00A84868">
        <w:t xml:space="preserve"> </w:t>
      </w:r>
      <w:r w:rsidRPr="00785136">
        <w:t>obliges</w:t>
      </w:r>
      <w:r w:rsidR="00A84868">
        <w:t xml:space="preserve"> </w:t>
      </w:r>
      <w:r w:rsidRPr="00785136">
        <w:t>them,</w:t>
      </w:r>
      <w:r w:rsidR="00A84868">
        <w:t xml:space="preserve"> </w:t>
      </w:r>
      <w:r w:rsidRPr="00785136">
        <w:t>against</w:t>
      </w:r>
      <w:r w:rsidR="00A84868">
        <w:t xml:space="preserve"> </w:t>
      </w:r>
      <w:r w:rsidRPr="00785136">
        <w:t>their</w:t>
      </w:r>
      <w:r w:rsidR="00A84868">
        <w:t xml:space="preserve"> </w:t>
      </w:r>
      <w:r w:rsidRPr="00785136">
        <w:t>will,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declare</w:t>
      </w:r>
      <w:r w:rsidR="00A84868">
        <w:t xml:space="preserve"> </w:t>
      </w:r>
      <w:r w:rsidRPr="00785136">
        <w:t>their</w:t>
      </w:r>
      <w:r w:rsidR="00A84868">
        <w:t xml:space="preserve"> </w:t>
      </w:r>
      <w:r w:rsidRPr="00785136">
        <w:t>national</w:t>
      </w:r>
      <w:r w:rsidR="00A84868">
        <w:t xml:space="preserve"> </w:t>
      </w:r>
      <w:r w:rsidRPr="00785136">
        <w:t>affiliation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prohibited.</w:t>
      </w:r>
      <w:r w:rsidR="00A84868">
        <w:t xml:space="preserve"> </w:t>
      </w:r>
      <w:r w:rsidRPr="00785136">
        <w:t>Members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national</w:t>
      </w:r>
      <w:r w:rsidR="00A84868">
        <w:t xml:space="preserve"> </w:t>
      </w:r>
      <w:r w:rsidRPr="00785136">
        <w:t>minorities</w:t>
      </w:r>
      <w:r w:rsidR="00A84868">
        <w:t xml:space="preserve"> </w:t>
      </w:r>
      <w:r w:rsidRPr="00785136">
        <w:t>have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right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have</w:t>
      </w:r>
      <w:r w:rsidR="00A84868">
        <w:t xml:space="preserve"> </w:t>
      </w:r>
      <w:r w:rsidRPr="00785136">
        <w:t>their</w:t>
      </w:r>
      <w:r w:rsidR="00A84868">
        <w:t xml:space="preserve"> </w:t>
      </w:r>
      <w:r w:rsidRPr="00785136">
        <w:t>nationality/ethnicity</w:t>
      </w:r>
      <w:r w:rsidR="00A84868">
        <w:t xml:space="preserve"> </w:t>
      </w:r>
      <w:r w:rsidRPr="00785136">
        <w:t>data</w:t>
      </w:r>
      <w:r w:rsidR="00A84868">
        <w:t xml:space="preserve"> </w:t>
      </w:r>
      <w:r w:rsidRPr="00785136">
        <w:t>entered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official</w:t>
      </w:r>
      <w:r w:rsidR="00A84868">
        <w:t xml:space="preserve"> </w:t>
      </w:r>
      <w:r w:rsidRPr="00785136">
        <w:t>records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personal</w:t>
      </w:r>
      <w:r w:rsidR="00A84868">
        <w:t xml:space="preserve"> </w:t>
      </w:r>
      <w:r w:rsidRPr="00785136">
        <w:t>data</w:t>
      </w:r>
      <w:r w:rsidR="00A84868">
        <w:t xml:space="preserve"> </w:t>
      </w:r>
      <w:r w:rsidRPr="00785136">
        <w:t>collections,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accordance</w:t>
      </w:r>
      <w:r w:rsidR="00A84868">
        <w:t xml:space="preserve"> </w:t>
      </w:r>
      <w:r w:rsidRPr="00785136">
        <w:t>with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special</w:t>
      </w:r>
      <w:r w:rsidR="00A84868">
        <w:t xml:space="preserve"> </w:t>
      </w:r>
      <w:r w:rsidRPr="00785136">
        <w:t>law.</w:t>
      </w:r>
      <w:r w:rsidR="00A84868">
        <w:t xml:space="preserve"> </w:t>
      </w:r>
      <w:r w:rsidRPr="00785136">
        <w:t>Data</w:t>
      </w:r>
      <w:r w:rsidR="00A84868">
        <w:t xml:space="preserve"> </w:t>
      </w:r>
      <w:r w:rsidRPr="00785136">
        <w:t>on</w:t>
      </w:r>
      <w:r w:rsidR="00A84868">
        <w:t xml:space="preserve"> </w:t>
      </w:r>
      <w:r w:rsidRPr="00785136">
        <w:t>national</w:t>
      </w:r>
      <w:r w:rsidR="00A84868">
        <w:t xml:space="preserve"> </w:t>
      </w:r>
      <w:r w:rsidRPr="00785136">
        <w:t>affiliation</w:t>
      </w:r>
      <w:r w:rsidR="00A84868">
        <w:t xml:space="preserve"> </w:t>
      </w:r>
      <w:r w:rsidRPr="00785136">
        <w:t>may</w:t>
      </w:r>
      <w:r w:rsidR="00A84868">
        <w:t xml:space="preserve"> </w:t>
      </w:r>
      <w:r w:rsidRPr="00785136">
        <w:t>be</w:t>
      </w:r>
      <w:r w:rsidR="00A84868">
        <w:t xml:space="preserve"> </w:t>
      </w:r>
      <w:r w:rsidRPr="00785136">
        <w:t>used</w:t>
      </w:r>
      <w:r w:rsidR="00A84868">
        <w:t xml:space="preserve"> </w:t>
      </w:r>
      <w:r w:rsidRPr="00785136">
        <w:t>only</w:t>
      </w:r>
      <w:r w:rsidR="00A84868">
        <w:t xml:space="preserve"> </w:t>
      </w:r>
      <w:r w:rsidRPr="00785136">
        <w:t>for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purpose</w:t>
      </w:r>
      <w:r w:rsidR="00A84868">
        <w:t xml:space="preserve"> </w:t>
      </w:r>
      <w:r w:rsidRPr="00785136">
        <w:t>for</w:t>
      </w:r>
      <w:r w:rsidR="00A84868">
        <w:t xml:space="preserve"> </w:t>
      </w:r>
      <w:r w:rsidRPr="00785136">
        <w:t>which</w:t>
      </w:r>
      <w:r w:rsidR="00A84868">
        <w:t xml:space="preserve"> </w:t>
      </w:r>
      <w:r w:rsidRPr="00785136">
        <w:t>they</w:t>
      </w:r>
      <w:r w:rsidR="00A84868">
        <w:t xml:space="preserve"> </w:t>
      </w:r>
      <w:r w:rsidRPr="00785136">
        <w:t>were</w:t>
      </w:r>
      <w:r w:rsidR="00A84868">
        <w:t xml:space="preserve"> </w:t>
      </w:r>
      <w:r w:rsidRPr="00785136">
        <w:t>collected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manner</w:t>
      </w:r>
      <w:r w:rsidR="00A84868">
        <w:t xml:space="preserve"> </w:t>
      </w:r>
      <w:r w:rsidRPr="00785136">
        <w:t>provided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law</w:t>
      </w:r>
      <w:r w:rsidR="00A84868">
        <w:t xml:space="preserve"> </w:t>
      </w:r>
      <w:r w:rsidRPr="00785136">
        <w:t>governing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protection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personal</w:t>
      </w:r>
      <w:r w:rsidR="00A84868">
        <w:t xml:space="preserve"> </w:t>
      </w:r>
      <w:r w:rsidRPr="00785136">
        <w:t>data.</w:t>
      </w:r>
      <w:r w:rsidRPr="001C39C0">
        <w:rPr>
          <w:rStyle w:val="FootnoteReference"/>
        </w:rPr>
        <w:footnoteReference w:id="9"/>
      </w:r>
      <w:r w:rsidR="001C39C0" w:rsidRPr="001C39C0">
        <w:rPr>
          <w:rStyle w:val="FootnoteReference"/>
        </w:rPr>
        <w:t xml:space="preserve"> </w:t>
      </w:r>
      <w:r w:rsidRPr="00785136">
        <w:t>The</w:t>
      </w:r>
      <w:r w:rsidR="00A84868">
        <w:t xml:space="preserve"> </w:t>
      </w:r>
      <w:r w:rsidRPr="00785136">
        <w:t>Law</w:t>
      </w:r>
      <w:r w:rsidR="00A84868">
        <w:t xml:space="preserve"> </w:t>
      </w:r>
      <w:r w:rsidRPr="00785136">
        <w:t>on</w:t>
      </w:r>
      <w:r w:rsidR="00A84868">
        <w:t xml:space="preserve"> </w:t>
      </w:r>
      <w:r w:rsidRPr="00785136">
        <w:t>Civil</w:t>
      </w:r>
      <w:r w:rsidR="00A84868">
        <w:t xml:space="preserve"> </w:t>
      </w:r>
      <w:r w:rsidRPr="00785136">
        <w:t>Registry</w:t>
      </w:r>
      <w:r w:rsidR="00A84868">
        <w:t xml:space="preserve"> </w:t>
      </w:r>
      <w:r w:rsidRPr="00785136">
        <w:t>Books</w:t>
      </w:r>
      <w:r w:rsidRPr="001C39C0">
        <w:rPr>
          <w:rStyle w:val="FootnoteReference"/>
        </w:rPr>
        <w:footnoteReference w:id="10"/>
      </w:r>
      <w:r w:rsidR="00A84868" w:rsidRPr="001C39C0">
        <w:rPr>
          <w:rStyle w:val="FootnoteReference"/>
        </w:rPr>
        <w:t xml:space="preserve"> </w:t>
      </w:r>
      <w:r w:rsidRPr="00785136">
        <w:t>allows</w:t>
      </w:r>
      <w:r w:rsidR="00A84868">
        <w:t xml:space="preserve"> </w:t>
      </w:r>
      <w:r w:rsidRPr="00785136">
        <w:t>for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registration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ethnicity/nationality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birth</w:t>
      </w:r>
      <w:r w:rsidR="00A84868">
        <w:t xml:space="preserve"> </w:t>
      </w:r>
      <w:r w:rsidRPr="00785136">
        <w:t>register.</w:t>
      </w:r>
    </w:p>
    <w:p w14:paraId="4D5E9DDC" w14:textId="32F08429" w:rsidR="006F4FE8" w:rsidRPr="00785136" w:rsidRDefault="006F4FE8" w:rsidP="00ED4CC7">
      <w:pPr>
        <w:pStyle w:val="H23G"/>
      </w:pPr>
      <w:r w:rsidRPr="00785136">
        <w:lastRenderedPageBreak/>
        <w:tab/>
      </w:r>
      <w:r w:rsidRPr="00785136">
        <w:tab/>
        <w:t>Population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Ethnicity,</w:t>
      </w:r>
      <w:r w:rsidR="00A84868">
        <w:t xml:space="preserve"> </w:t>
      </w:r>
      <w:r w:rsidRPr="00785136">
        <w:t>according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2011</w:t>
      </w:r>
      <w:r w:rsidR="00A84868">
        <w:t xml:space="preserve"> </w:t>
      </w:r>
      <w:r w:rsidRPr="00785136">
        <w:t>Census</w:t>
      </w:r>
      <w:r w:rsidR="00A84868">
        <w:t xml:space="preserve"> </w:t>
      </w:r>
    </w:p>
    <w:tbl>
      <w:tblPr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3"/>
        <w:gridCol w:w="1148"/>
        <w:gridCol w:w="1148"/>
        <w:gridCol w:w="1252"/>
        <w:gridCol w:w="1174"/>
        <w:gridCol w:w="1148"/>
        <w:gridCol w:w="1122"/>
      </w:tblGrid>
      <w:tr w:rsidR="00ED4CC7" w:rsidRPr="00ED4CC7" w14:paraId="26AF4827" w14:textId="77777777" w:rsidTr="005031E6">
        <w:trPr>
          <w:cantSplit/>
          <w:tblHeader/>
        </w:trPr>
        <w:tc>
          <w:tcPr>
            <w:tcW w:w="1513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41DAD897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szCs w:val="24"/>
                <w:lang w:val="en-US"/>
              </w:rPr>
            </w:pPr>
          </w:p>
        </w:tc>
        <w:tc>
          <w:tcPr>
            <w:tcW w:w="6992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3B3E044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szCs w:val="24"/>
                <w:lang w:val="en-US"/>
              </w:rPr>
            </w:pPr>
            <w:r w:rsidRPr="00ED4CC7">
              <w:rPr>
                <w:bCs/>
                <w:i/>
                <w:sz w:val="16"/>
                <w:szCs w:val="24"/>
                <w:lang w:val="en-US"/>
              </w:rPr>
              <w:t>RS</w:t>
            </w:r>
          </w:p>
        </w:tc>
      </w:tr>
      <w:tr w:rsidR="009D275A" w:rsidRPr="00ED4CC7" w14:paraId="6987D8EC" w14:textId="77777777" w:rsidTr="005031E6">
        <w:trPr>
          <w:cantSplit/>
        </w:trPr>
        <w:tc>
          <w:tcPr>
            <w:tcW w:w="1513" w:type="dxa"/>
            <w:vMerge w:val="restart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2D6FC388" w14:textId="77777777" w:rsidR="009D275A" w:rsidRPr="00ED4CC7" w:rsidRDefault="009D275A" w:rsidP="009D275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/>
                <w:bCs/>
                <w:sz w:val="18"/>
                <w:szCs w:val="24"/>
                <w:lang w:val="en-US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D941B40" w14:textId="63846BEA" w:rsidR="009D275A" w:rsidRPr="009D275A" w:rsidRDefault="009D275A" w:rsidP="009D275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szCs w:val="24"/>
                <w:lang w:val="en-US"/>
              </w:rPr>
            </w:pPr>
            <w:r w:rsidRPr="009D275A">
              <w:rPr>
                <w:bCs/>
                <w:i/>
                <w:sz w:val="16"/>
                <w:szCs w:val="24"/>
                <w:lang w:val="en-US"/>
              </w:rPr>
              <w:t>Total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05E610D0" w14:textId="329593F9" w:rsidR="009D275A" w:rsidRPr="009D275A" w:rsidRDefault="009D275A" w:rsidP="009D275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szCs w:val="24"/>
                <w:lang w:val="en-US"/>
              </w:rPr>
            </w:pPr>
            <w:r w:rsidRPr="00D20995">
              <w:rPr>
                <w:bCs/>
                <w:i/>
                <w:sz w:val="16"/>
                <w:szCs w:val="24"/>
                <w:lang w:val="en-US"/>
              </w:rPr>
              <w:t>Serbia-North</w:t>
            </w:r>
          </w:p>
        </w:tc>
        <w:tc>
          <w:tcPr>
            <w:tcW w:w="3444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661FB5A1" w14:textId="02BD0C28" w:rsidR="009D275A" w:rsidRPr="009D275A" w:rsidRDefault="009D275A" w:rsidP="009D275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szCs w:val="24"/>
                <w:lang w:val="en-US"/>
              </w:rPr>
            </w:pPr>
            <w:r w:rsidRPr="00D20995">
              <w:rPr>
                <w:bCs/>
                <w:i/>
                <w:sz w:val="16"/>
                <w:szCs w:val="24"/>
                <w:lang w:val="en-US"/>
              </w:rPr>
              <w:t>Serbia</w:t>
            </w:r>
            <w:r>
              <w:rPr>
                <w:bCs/>
                <w:i/>
                <w:sz w:val="16"/>
                <w:szCs w:val="24"/>
                <w:lang w:val="en-US"/>
              </w:rPr>
              <w:t>-</w:t>
            </w:r>
            <w:r w:rsidRPr="00D20995">
              <w:rPr>
                <w:bCs/>
                <w:i/>
                <w:sz w:val="16"/>
                <w:szCs w:val="24"/>
                <w:lang w:val="en-US"/>
              </w:rPr>
              <w:t>South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</w:p>
        </w:tc>
      </w:tr>
      <w:tr w:rsidR="009D275A" w:rsidRPr="00ED4CC7" w14:paraId="3CA1DDC4" w14:textId="77777777" w:rsidTr="005031E6">
        <w:trPr>
          <w:cantSplit/>
        </w:trPr>
        <w:tc>
          <w:tcPr>
            <w:tcW w:w="1513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1B99C41B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/>
                <w:bCs/>
                <w:sz w:val="18"/>
                <w:szCs w:val="24"/>
                <w:lang w:val="en-US"/>
              </w:rPr>
            </w:pPr>
          </w:p>
        </w:tc>
        <w:tc>
          <w:tcPr>
            <w:tcW w:w="1148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750508A3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</w:p>
        </w:tc>
        <w:tc>
          <w:tcPr>
            <w:tcW w:w="1148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5D294455" w14:textId="0BEEB8F2" w:rsidR="006F4FE8" w:rsidRPr="009D275A" w:rsidRDefault="006F4FE8" w:rsidP="009D275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9D275A">
              <w:rPr>
                <w:bCs/>
                <w:i/>
                <w:sz w:val="16"/>
                <w:szCs w:val="24"/>
                <w:lang w:val="en-US"/>
              </w:rPr>
              <w:t>Belgrade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9D275A">
              <w:rPr>
                <w:bCs/>
                <w:i/>
                <w:sz w:val="16"/>
                <w:szCs w:val="24"/>
                <w:lang w:val="en-US"/>
              </w:rPr>
              <w:t>region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</w:p>
        </w:tc>
        <w:tc>
          <w:tcPr>
            <w:tcW w:w="1252" w:type="dxa"/>
            <w:tcBorders>
              <w:top w:val="nil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132F591B" w14:textId="16962A29" w:rsidR="006F4FE8" w:rsidRPr="009D275A" w:rsidRDefault="006F4FE8" w:rsidP="009D275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9D275A">
              <w:rPr>
                <w:bCs/>
                <w:i/>
                <w:sz w:val="16"/>
                <w:szCs w:val="24"/>
                <w:lang w:val="en-US"/>
              </w:rPr>
              <w:t>AP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9D275A">
              <w:rPr>
                <w:bCs/>
                <w:i/>
                <w:sz w:val="16"/>
                <w:szCs w:val="24"/>
                <w:lang w:val="en-US"/>
              </w:rPr>
              <w:t>Vojvodina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9D275A">
              <w:rPr>
                <w:bCs/>
                <w:i/>
                <w:sz w:val="16"/>
                <w:szCs w:val="24"/>
                <w:lang w:val="en-US"/>
              </w:rPr>
              <w:t>region</w:t>
            </w:r>
          </w:p>
        </w:tc>
        <w:tc>
          <w:tcPr>
            <w:tcW w:w="1174" w:type="dxa"/>
            <w:tcBorders>
              <w:top w:val="nil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1A7A2DB0" w14:textId="7298C5B6" w:rsidR="006F4FE8" w:rsidRPr="009D275A" w:rsidRDefault="006F4FE8" w:rsidP="009D275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9D275A">
              <w:rPr>
                <w:bCs/>
                <w:i/>
                <w:sz w:val="16"/>
                <w:szCs w:val="24"/>
                <w:lang w:val="en-US"/>
              </w:rPr>
              <w:t>Region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9D275A">
              <w:rPr>
                <w:bCs/>
                <w:i/>
                <w:sz w:val="16"/>
                <w:szCs w:val="24"/>
                <w:lang w:val="en-US"/>
              </w:rPr>
              <w:t>of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9D275A">
              <w:rPr>
                <w:bCs/>
                <w:i/>
                <w:sz w:val="16"/>
                <w:szCs w:val="24"/>
                <w:lang w:val="en-US"/>
              </w:rPr>
              <w:t>Šumadija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9D275A">
              <w:rPr>
                <w:bCs/>
                <w:i/>
                <w:sz w:val="16"/>
                <w:szCs w:val="24"/>
                <w:lang w:val="en-US"/>
              </w:rPr>
              <w:t>and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9D275A">
              <w:rPr>
                <w:bCs/>
                <w:i/>
                <w:sz w:val="16"/>
                <w:szCs w:val="24"/>
                <w:lang w:val="en-US"/>
              </w:rPr>
              <w:t>Western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9D275A">
              <w:rPr>
                <w:bCs/>
                <w:i/>
                <w:sz w:val="16"/>
                <w:szCs w:val="24"/>
                <w:lang w:val="en-US"/>
              </w:rPr>
              <w:t>Serbia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</w:p>
        </w:tc>
        <w:tc>
          <w:tcPr>
            <w:tcW w:w="1148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5C377A59" w14:textId="33105677" w:rsidR="006F4FE8" w:rsidRPr="009D275A" w:rsidRDefault="006F4FE8" w:rsidP="009D275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9D275A">
              <w:rPr>
                <w:bCs/>
                <w:i/>
                <w:sz w:val="16"/>
                <w:szCs w:val="24"/>
                <w:lang w:val="en-US"/>
              </w:rPr>
              <w:t>Region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9D275A">
              <w:rPr>
                <w:bCs/>
                <w:i/>
                <w:sz w:val="16"/>
                <w:szCs w:val="24"/>
                <w:lang w:val="en-US"/>
              </w:rPr>
              <w:t>of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9D275A">
              <w:rPr>
                <w:bCs/>
                <w:i/>
                <w:sz w:val="16"/>
                <w:szCs w:val="24"/>
                <w:lang w:val="en-US"/>
              </w:rPr>
              <w:t>Southern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9D275A">
              <w:rPr>
                <w:bCs/>
                <w:i/>
                <w:sz w:val="16"/>
                <w:szCs w:val="24"/>
                <w:lang w:val="en-US"/>
              </w:rPr>
              <w:t>and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9D275A">
              <w:rPr>
                <w:bCs/>
                <w:i/>
                <w:sz w:val="16"/>
                <w:szCs w:val="24"/>
                <w:lang w:val="en-US"/>
              </w:rPr>
              <w:t>Eastern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9D275A">
              <w:rPr>
                <w:bCs/>
                <w:i/>
                <w:sz w:val="16"/>
                <w:szCs w:val="24"/>
                <w:lang w:val="en-US"/>
              </w:rPr>
              <w:t>Serbia</w:t>
            </w:r>
          </w:p>
        </w:tc>
        <w:tc>
          <w:tcPr>
            <w:tcW w:w="1122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575D9820" w14:textId="71F99471" w:rsidR="006F4FE8" w:rsidRPr="009D275A" w:rsidRDefault="006F4FE8" w:rsidP="009D275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9D275A">
              <w:rPr>
                <w:bCs/>
                <w:i/>
                <w:sz w:val="16"/>
                <w:szCs w:val="24"/>
                <w:lang w:val="en-US"/>
              </w:rPr>
              <w:t>AP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9D275A">
              <w:rPr>
                <w:bCs/>
                <w:i/>
                <w:sz w:val="16"/>
                <w:szCs w:val="24"/>
                <w:lang w:val="en-US"/>
              </w:rPr>
              <w:t>Kosovo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9D275A">
              <w:rPr>
                <w:bCs/>
                <w:i/>
                <w:sz w:val="16"/>
                <w:szCs w:val="24"/>
                <w:lang w:val="en-US"/>
              </w:rPr>
              <w:t>and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9D275A">
              <w:rPr>
                <w:bCs/>
                <w:i/>
                <w:sz w:val="16"/>
                <w:szCs w:val="24"/>
                <w:lang w:val="en-US"/>
              </w:rPr>
              <w:t>Metohija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9D275A">
              <w:rPr>
                <w:bCs/>
                <w:i/>
                <w:sz w:val="16"/>
                <w:szCs w:val="24"/>
                <w:lang w:val="en-US"/>
              </w:rPr>
              <w:t>region</w:t>
            </w:r>
          </w:p>
        </w:tc>
      </w:tr>
      <w:tr w:rsidR="009D275A" w:rsidRPr="009D275A" w14:paraId="4812DF3D" w14:textId="77777777" w:rsidTr="005031E6">
        <w:trPr>
          <w:cantSplit/>
        </w:trPr>
        <w:tc>
          <w:tcPr>
            <w:tcW w:w="151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28C56F63" w14:textId="0E623C20" w:rsidR="006F4FE8" w:rsidRPr="009D275A" w:rsidRDefault="006F4FE8" w:rsidP="009D275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szCs w:val="24"/>
                <w:lang w:val="en-US"/>
              </w:rPr>
            </w:pPr>
            <w:r w:rsidRPr="009D275A">
              <w:rPr>
                <w:b/>
                <w:bCs/>
                <w:sz w:val="18"/>
                <w:szCs w:val="24"/>
                <w:lang w:val="en-US"/>
              </w:rPr>
              <w:t>Total</w:t>
            </w:r>
            <w:r w:rsidR="00A84868">
              <w:rPr>
                <w:b/>
                <w:bCs/>
                <w:sz w:val="18"/>
                <w:szCs w:val="24"/>
                <w:lang w:val="en-US"/>
              </w:rPr>
              <w:t xml:space="preserve"> </w:t>
            </w:r>
          </w:p>
        </w:tc>
        <w:tc>
          <w:tcPr>
            <w:tcW w:w="114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94EF1DF" w14:textId="675DCA6D" w:rsidR="006F4FE8" w:rsidRPr="009D275A" w:rsidRDefault="006F4FE8" w:rsidP="009D275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24"/>
                <w:lang w:val="en-US"/>
              </w:rPr>
            </w:pPr>
            <w:r w:rsidRPr="009D275A">
              <w:rPr>
                <w:b/>
                <w:sz w:val="18"/>
                <w:szCs w:val="24"/>
                <w:lang w:val="en-US"/>
              </w:rPr>
              <w:t>7</w:t>
            </w:r>
            <w:r w:rsidR="00577E4A">
              <w:rPr>
                <w:b/>
                <w:sz w:val="18"/>
                <w:szCs w:val="24"/>
                <w:lang w:val="en-US"/>
              </w:rPr>
              <w:t>.</w:t>
            </w:r>
            <w:r w:rsidRPr="009D275A">
              <w:rPr>
                <w:b/>
                <w:sz w:val="18"/>
                <w:szCs w:val="24"/>
                <w:lang w:val="en-US"/>
              </w:rPr>
              <w:t>186</w:t>
            </w:r>
            <w:r w:rsidR="00577E4A">
              <w:rPr>
                <w:b/>
                <w:sz w:val="18"/>
                <w:szCs w:val="24"/>
                <w:lang w:val="en-US"/>
              </w:rPr>
              <w:t>.</w:t>
            </w:r>
            <w:r w:rsidRPr="009D275A">
              <w:rPr>
                <w:b/>
                <w:sz w:val="18"/>
                <w:szCs w:val="24"/>
                <w:lang w:val="en-US"/>
              </w:rPr>
              <w:t>862</w:t>
            </w:r>
          </w:p>
        </w:tc>
        <w:tc>
          <w:tcPr>
            <w:tcW w:w="114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4A1C7BD" w14:textId="79A11BBA" w:rsidR="006F4FE8" w:rsidRPr="009D275A" w:rsidRDefault="006F4FE8" w:rsidP="009D275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24"/>
                <w:lang w:val="en-US"/>
              </w:rPr>
            </w:pPr>
            <w:r w:rsidRPr="009D275A">
              <w:rPr>
                <w:b/>
                <w:sz w:val="18"/>
                <w:szCs w:val="24"/>
                <w:lang w:val="en-US"/>
              </w:rPr>
              <w:t>1</w:t>
            </w:r>
            <w:r w:rsidR="00577E4A">
              <w:rPr>
                <w:b/>
                <w:sz w:val="18"/>
                <w:szCs w:val="24"/>
                <w:lang w:val="en-US"/>
              </w:rPr>
              <w:t>.</w:t>
            </w:r>
            <w:r w:rsidRPr="009D275A">
              <w:rPr>
                <w:b/>
                <w:sz w:val="18"/>
                <w:szCs w:val="24"/>
                <w:lang w:val="en-US"/>
              </w:rPr>
              <w:t>659</w:t>
            </w:r>
            <w:r w:rsidR="00577E4A">
              <w:rPr>
                <w:b/>
                <w:sz w:val="18"/>
                <w:szCs w:val="24"/>
                <w:lang w:val="en-US"/>
              </w:rPr>
              <w:t>.</w:t>
            </w:r>
            <w:r w:rsidRPr="009D275A">
              <w:rPr>
                <w:b/>
                <w:sz w:val="18"/>
                <w:szCs w:val="24"/>
                <w:lang w:val="en-US"/>
              </w:rPr>
              <w:t>440</w:t>
            </w:r>
          </w:p>
        </w:tc>
        <w:tc>
          <w:tcPr>
            <w:tcW w:w="125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D785B53" w14:textId="087994EC" w:rsidR="006F4FE8" w:rsidRPr="009D275A" w:rsidRDefault="006F4FE8" w:rsidP="009D275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24"/>
                <w:lang w:val="en-US"/>
              </w:rPr>
            </w:pPr>
            <w:r w:rsidRPr="009D275A">
              <w:rPr>
                <w:b/>
                <w:sz w:val="18"/>
                <w:szCs w:val="24"/>
                <w:lang w:val="en-US"/>
              </w:rPr>
              <w:t>1</w:t>
            </w:r>
            <w:r w:rsidR="00577E4A">
              <w:rPr>
                <w:b/>
                <w:sz w:val="18"/>
                <w:szCs w:val="24"/>
                <w:lang w:val="en-US"/>
              </w:rPr>
              <w:t>.</w:t>
            </w:r>
            <w:r w:rsidRPr="009D275A">
              <w:rPr>
                <w:b/>
                <w:sz w:val="18"/>
                <w:szCs w:val="24"/>
                <w:lang w:val="en-US"/>
              </w:rPr>
              <w:t>931</w:t>
            </w:r>
            <w:r w:rsidR="00577E4A">
              <w:rPr>
                <w:b/>
                <w:sz w:val="18"/>
                <w:szCs w:val="24"/>
                <w:lang w:val="en-US"/>
              </w:rPr>
              <w:t>.</w:t>
            </w:r>
            <w:r w:rsidRPr="009D275A">
              <w:rPr>
                <w:b/>
                <w:sz w:val="18"/>
                <w:szCs w:val="24"/>
                <w:lang w:val="en-US"/>
              </w:rPr>
              <w:t>809</w:t>
            </w:r>
          </w:p>
        </w:tc>
        <w:tc>
          <w:tcPr>
            <w:tcW w:w="117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D546BCD" w14:textId="4445CB26" w:rsidR="006F4FE8" w:rsidRPr="009D275A" w:rsidRDefault="006F4FE8" w:rsidP="009D275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24"/>
                <w:lang w:val="en-US"/>
              </w:rPr>
            </w:pPr>
            <w:r w:rsidRPr="009D275A">
              <w:rPr>
                <w:b/>
                <w:sz w:val="18"/>
                <w:szCs w:val="24"/>
                <w:lang w:val="en-US"/>
              </w:rPr>
              <w:t>2</w:t>
            </w:r>
            <w:r w:rsidR="00577E4A">
              <w:rPr>
                <w:b/>
                <w:sz w:val="18"/>
                <w:szCs w:val="24"/>
                <w:lang w:val="en-US"/>
              </w:rPr>
              <w:t>.</w:t>
            </w:r>
            <w:r w:rsidRPr="009D275A">
              <w:rPr>
                <w:b/>
                <w:sz w:val="18"/>
                <w:szCs w:val="24"/>
                <w:lang w:val="en-US"/>
              </w:rPr>
              <w:t>031</w:t>
            </w:r>
            <w:r w:rsidR="00577E4A">
              <w:rPr>
                <w:b/>
                <w:sz w:val="18"/>
                <w:szCs w:val="24"/>
                <w:lang w:val="en-US"/>
              </w:rPr>
              <w:t>.</w:t>
            </w:r>
            <w:r w:rsidRPr="009D275A">
              <w:rPr>
                <w:b/>
                <w:sz w:val="18"/>
                <w:szCs w:val="24"/>
                <w:lang w:val="en-US"/>
              </w:rPr>
              <w:t>697</w:t>
            </w:r>
          </w:p>
        </w:tc>
        <w:tc>
          <w:tcPr>
            <w:tcW w:w="114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AB859A2" w14:textId="7C4C5259" w:rsidR="006F4FE8" w:rsidRPr="009D275A" w:rsidRDefault="006F4FE8" w:rsidP="009D275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24"/>
                <w:lang w:val="en-US"/>
              </w:rPr>
            </w:pPr>
            <w:r w:rsidRPr="009D275A">
              <w:rPr>
                <w:b/>
                <w:sz w:val="18"/>
                <w:szCs w:val="24"/>
                <w:lang w:val="en-US"/>
              </w:rPr>
              <w:t>1</w:t>
            </w:r>
            <w:r w:rsidR="00577E4A">
              <w:rPr>
                <w:b/>
                <w:sz w:val="18"/>
                <w:szCs w:val="24"/>
                <w:lang w:val="en-US"/>
              </w:rPr>
              <w:t>.</w:t>
            </w:r>
            <w:r w:rsidRPr="009D275A">
              <w:rPr>
                <w:b/>
                <w:sz w:val="18"/>
                <w:szCs w:val="24"/>
                <w:lang w:val="en-US"/>
              </w:rPr>
              <w:t>563</w:t>
            </w:r>
            <w:r w:rsidR="00577E4A">
              <w:rPr>
                <w:b/>
                <w:sz w:val="18"/>
                <w:szCs w:val="24"/>
                <w:lang w:val="en-US"/>
              </w:rPr>
              <w:t>.</w:t>
            </w:r>
            <w:r w:rsidRPr="009D275A">
              <w:rPr>
                <w:b/>
                <w:sz w:val="18"/>
                <w:szCs w:val="24"/>
                <w:lang w:val="en-US"/>
              </w:rPr>
              <w:t>916</w:t>
            </w:r>
          </w:p>
        </w:tc>
        <w:tc>
          <w:tcPr>
            <w:tcW w:w="112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D53849A" w14:textId="435EF13F" w:rsidR="006F4FE8" w:rsidRPr="009D275A" w:rsidRDefault="00A14E30" w:rsidP="009D275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24"/>
                <w:lang w:val="en-US"/>
              </w:rPr>
            </w:pPr>
            <w:r>
              <w:rPr>
                <w:b/>
                <w:sz w:val="18"/>
                <w:szCs w:val="24"/>
                <w:lang w:val="en-US"/>
              </w:rPr>
              <w:t>…</w:t>
            </w:r>
          </w:p>
        </w:tc>
      </w:tr>
      <w:tr w:rsidR="009D275A" w:rsidRPr="00ED4CC7" w14:paraId="49F6D6B5" w14:textId="77777777" w:rsidTr="005031E6">
        <w:trPr>
          <w:cantSplit/>
        </w:trPr>
        <w:tc>
          <w:tcPr>
            <w:tcW w:w="1513" w:type="dxa"/>
            <w:tcBorders>
              <w:top w:val="single" w:sz="4" w:space="0" w:color="auto"/>
            </w:tcBorders>
            <w:shd w:val="clear" w:color="auto" w:fill="auto"/>
          </w:tcPr>
          <w:p w14:paraId="170AF217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ED4CC7">
              <w:rPr>
                <w:bCs/>
                <w:sz w:val="18"/>
                <w:szCs w:val="24"/>
                <w:lang w:val="en-US"/>
              </w:rPr>
              <w:t>Serbs</w:t>
            </w:r>
          </w:p>
        </w:tc>
        <w:tc>
          <w:tcPr>
            <w:tcW w:w="114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9F62869" w14:textId="15A7CB43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5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988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150</w:t>
            </w:r>
          </w:p>
        </w:tc>
        <w:tc>
          <w:tcPr>
            <w:tcW w:w="114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37905A3" w14:textId="4AE36928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505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448</w:t>
            </w:r>
          </w:p>
        </w:tc>
        <w:tc>
          <w:tcPr>
            <w:tcW w:w="125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4D9E840" w14:textId="2857267A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289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635</w:t>
            </w:r>
          </w:p>
        </w:tc>
        <w:tc>
          <w:tcPr>
            <w:tcW w:w="117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6AFB544" w14:textId="7180F466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799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394</w:t>
            </w:r>
          </w:p>
        </w:tc>
        <w:tc>
          <w:tcPr>
            <w:tcW w:w="114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DC9DFA0" w14:textId="4244856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393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673</w:t>
            </w:r>
          </w:p>
        </w:tc>
        <w:tc>
          <w:tcPr>
            <w:tcW w:w="112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494C282" w14:textId="0C73DABB" w:rsidR="006F4FE8" w:rsidRPr="00ED4CC7" w:rsidRDefault="00A14E30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9D275A" w:rsidRPr="00ED4CC7" w14:paraId="71E8C55D" w14:textId="77777777" w:rsidTr="005031E6">
        <w:trPr>
          <w:cantSplit/>
        </w:trPr>
        <w:tc>
          <w:tcPr>
            <w:tcW w:w="1513" w:type="dxa"/>
            <w:shd w:val="clear" w:color="auto" w:fill="auto"/>
          </w:tcPr>
          <w:p w14:paraId="1D97C3A9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ED4CC7">
              <w:rPr>
                <w:bCs/>
                <w:sz w:val="18"/>
                <w:szCs w:val="24"/>
                <w:lang w:val="en-US"/>
              </w:rPr>
              <w:t>Albanians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6239DF11" w14:textId="7F05B518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5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809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612F839D" w14:textId="64CF39E0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252</w:t>
            </w:r>
          </w:p>
        </w:tc>
        <w:tc>
          <w:tcPr>
            <w:tcW w:w="1252" w:type="dxa"/>
            <w:shd w:val="clear" w:color="auto" w:fill="auto"/>
            <w:vAlign w:val="bottom"/>
          </w:tcPr>
          <w:p w14:paraId="76D90236" w14:textId="0BB077BB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2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251</w:t>
            </w:r>
          </w:p>
        </w:tc>
        <w:tc>
          <w:tcPr>
            <w:tcW w:w="1174" w:type="dxa"/>
            <w:shd w:val="clear" w:color="auto" w:fill="auto"/>
            <w:vAlign w:val="bottom"/>
          </w:tcPr>
          <w:p w14:paraId="7E36CC32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591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1744A0AA" w14:textId="4372AA0F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715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3ED44F08" w14:textId="7962AB85" w:rsidR="006F4FE8" w:rsidRPr="00ED4CC7" w:rsidRDefault="00A14E30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9D275A" w:rsidRPr="00ED4CC7" w14:paraId="5BE79689" w14:textId="77777777" w:rsidTr="005031E6">
        <w:trPr>
          <w:cantSplit/>
        </w:trPr>
        <w:tc>
          <w:tcPr>
            <w:tcW w:w="1513" w:type="dxa"/>
            <w:shd w:val="clear" w:color="auto" w:fill="auto"/>
          </w:tcPr>
          <w:p w14:paraId="09E86A5D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ED4CC7">
              <w:rPr>
                <w:bCs/>
                <w:sz w:val="18"/>
                <w:szCs w:val="24"/>
                <w:lang w:val="en-US"/>
              </w:rPr>
              <w:t>Bosnians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344522B7" w14:textId="1D32D5D2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145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278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5B519168" w14:textId="687A0499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596</w:t>
            </w:r>
          </w:p>
        </w:tc>
        <w:tc>
          <w:tcPr>
            <w:tcW w:w="1252" w:type="dxa"/>
            <w:shd w:val="clear" w:color="auto" w:fill="auto"/>
            <w:vAlign w:val="bottom"/>
          </w:tcPr>
          <w:p w14:paraId="63443532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780</w:t>
            </w:r>
          </w:p>
        </w:tc>
        <w:tc>
          <w:tcPr>
            <w:tcW w:w="1174" w:type="dxa"/>
            <w:shd w:val="clear" w:color="auto" w:fill="auto"/>
            <w:vAlign w:val="bottom"/>
          </w:tcPr>
          <w:p w14:paraId="4AB9A704" w14:textId="600E286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142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767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4F4914DA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135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41B1C537" w14:textId="14A3FEC2" w:rsidR="006F4FE8" w:rsidRPr="00ED4CC7" w:rsidRDefault="00A14E30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9D275A" w:rsidRPr="00ED4CC7" w14:paraId="1AF06A08" w14:textId="77777777" w:rsidTr="005031E6">
        <w:trPr>
          <w:cantSplit/>
        </w:trPr>
        <w:tc>
          <w:tcPr>
            <w:tcW w:w="1513" w:type="dxa"/>
            <w:shd w:val="clear" w:color="auto" w:fill="auto"/>
          </w:tcPr>
          <w:p w14:paraId="5E86F184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ED4CC7">
              <w:rPr>
                <w:bCs/>
                <w:sz w:val="18"/>
                <w:szCs w:val="24"/>
                <w:lang w:val="en-US"/>
              </w:rPr>
              <w:t>Bulgarians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79EC366E" w14:textId="6233F078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18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543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75F12639" w14:textId="0DAC7091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188</w:t>
            </w:r>
          </w:p>
        </w:tc>
        <w:tc>
          <w:tcPr>
            <w:tcW w:w="1252" w:type="dxa"/>
            <w:shd w:val="clear" w:color="auto" w:fill="auto"/>
            <w:vAlign w:val="bottom"/>
          </w:tcPr>
          <w:p w14:paraId="3F545A1C" w14:textId="2E138ECE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489</w:t>
            </w:r>
          </w:p>
        </w:tc>
        <w:tc>
          <w:tcPr>
            <w:tcW w:w="1174" w:type="dxa"/>
            <w:shd w:val="clear" w:color="auto" w:fill="auto"/>
            <w:vAlign w:val="bottom"/>
          </w:tcPr>
          <w:p w14:paraId="2211B253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365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1BF2DEF0" w14:textId="0746CBFD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15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501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4F5F6D49" w14:textId="754C082A" w:rsidR="006F4FE8" w:rsidRPr="00ED4CC7" w:rsidRDefault="00A14E30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9D275A" w:rsidRPr="00ED4CC7" w14:paraId="5A56C54A" w14:textId="77777777" w:rsidTr="005031E6">
        <w:trPr>
          <w:cantSplit/>
        </w:trPr>
        <w:tc>
          <w:tcPr>
            <w:tcW w:w="1513" w:type="dxa"/>
            <w:shd w:val="clear" w:color="auto" w:fill="auto"/>
          </w:tcPr>
          <w:p w14:paraId="14206696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ED4CC7">
              <w:rPr>
                <w:bCs/>
                <w:sz w:val="18"/>
                <w:szCs w:val="24"/>
                <w:lang w:val="en-US"/>
              </w:rPr>
              <w:t>Bunians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3A0C4C61" w14:textId="6EAB9A5C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16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706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04DAEE72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172</w:t>
            </w:r>
          </w:p>
        </w:tc>
        <w:tc>
          <w:tcPr>
            <w:tcW w:w="1252" w:type="dxa"/>
            <w:shd w:val="clear" w:color="auto" w:fill="auto"/>
            <w:vAlign w:val="bottom"/>
          </w:tcPr>
          <w:p w14:paraId="5DFA50A5" w14:textId="66B11710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16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469</w:t>
            </w:r>
          </w:p>
        </w:tc>
        <w:tc>
          <w:tcPr>
            <w:tcW w:w="1174" w:type="dxa"/>
            <w:shd w:val="clear" w:color="auto" w:fill="auto"/>
            <w:vAlign w:val="bottom"/>
          </w:tcPr>
          <w:p w14:paraId="66F4C3D9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41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570A49FA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24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40C4D61C" w14:textId="7F0B5C90" w:rsidR="006F4FE8" w:rsidRPr="00ED4CC7" w:rsidRDefault="00A14E30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9D275A" w:rsidRPr="00ED4CC7" w14:paraId="18E4825D" w14:textId="77777777" w:rsidTr="005031E6">
        <w:trPr>
          <w:cantSplit/>
        </w:trPr>
        <w:tc>
          <w:tcPr>
            <w:tcW w:w="1513" w:type="dxa"/>
            <w:shd w:val="clear" w:color="auto" w:fill="auto"/>
          </w:tcPr>
          <w:p w14:paraId="4DDB8EE9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ED4CC7">
              <w:rPr>
                <w:bCs/>
                <w:sz w:val="18"/>
                <w:szCs w:val="24"/>
                <w:lang w:val="en-US"/>
              </w:rPr>
              <w:t>Vlachs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7B06511D" w14:textId="3E71036A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35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330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3C62C8E3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182</w:t>
            </w:r>
          </w:p>
        </w:tc>
        <w:tc>
          <w:tcPr>
            <w:tcW w:w="1252" w:type="dxa"/>
            <w:shd w:val="clear" w:color="auto" w:fill="auto"/>
            <w:vAlign w:val="bottom"/>
          </w:tcPr>
          <w:p w14:paraId="34C16FFA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170</w:t>
            </w:r>
          </w:p>
        </w:tc>
        <w:tc>
          <w:tcPr>
            <w:tcW w:w="1174" w:type="dxa"/>
            <w:shd w:val="clear" w:color="auto" w:fill="auto"/>
            <w:vAlign w:val="bottom"/>
          </w:tcPr>
          <w:p w14:paraId="7BF1968B" w14:textId="696805E4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2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105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7E2952B2" w14:textId="44F27073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32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873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12566EC7" w14:textId="5D0A217C" w:rsidR="006F4FE8" w:rsidRPr="00ED4CC7" w:rsidRDefault="00A14E30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9D275A" w:rsidRPr="00ED4CC7" w14:paraId="7D23A54E" w14:textId="77777777" w:rsidTr="005031E6">
        <w:trPr>
          <w:cantSplit/>
        </w:trPr>
        <w:tc>
          <w:tcPr>
            <w:tcW w:w="1513" w:type="dxa"/>
            <w:shd w:val="clear" w:color="auto" w:fill="auto"/>
          </w:tcPr>
          <w:p w14:paraId="1169FADC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ED4CC7">
              <w:rPr>
                <w:bCs/>
                <w:sz w:val="18"/>
                <w:szCs w:val="24"/>
                <w:lang w:val="en-US"/>
              </w:rPr>
              <w:t>Goranci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29C991EE" w14:textId="1A8AB7F6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7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767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34F0204B" w14:textId="23AF6B52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5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328</w:t>
            </w:r>
          </w:p>
        </w:tc>
        <w:tc>
          <w:tcPr>
            <w:tcW w:w="1252" w:type="dxa"/>
            <w:shd w:val="clear" w:color="auto" w:fill="auto"/>
            <w:vAlign w:val="bottom"/>
          </w:tcPr>
          <w:p w14:paraId="7B13A600" w14:textId="05C8FEFD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179</w:t>
            </w:r>
          </w:p>
        </w:tc>
        <w:tc>
          <w:tcPr>
            <w:tcW w:w="1174" w:type="dxa"/>
            <w:shd w:val="clear" w:color="auto" w:fill="auto"/>
            <w:vAlign w:val="bottom"/>
          </w:tcPr>
          <w:p w14:paraId="3BD43627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694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572E3C3A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566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23C9508B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</w:p>
        </w:tc>
      </w:tr>
      <w:tr w:rsidR="009D275A" w:rsidRPr="00ED4CC7" w14:paraId="16D0380A" w14:textId="77777777" w:rsidTr="005031E6">
        <w:trPr>
          <w:cantSplit/>
        </w:trPr>
        <w:tc>
          <w:tcPr>
            <w:tcW w:w="1513" w:type="dxa"/>
            <w:shd w:val="clear" w:color="auto" w:fill="auto"/>
          </w:tcPr>
          <w:p w14:paraId="5B89A61C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ED4CC7">
              <w:rPr>
                <w:bCs/>
                <w:sz w:val="18"/>
                <w:szCs w:val="24"/>
                <w:lang w:val="en-US"/>
              </w:rPr>
              <w:t>Yugoslavs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4AB654EA" w14:textId="714FF10E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23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303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4FE47F8E" w14:textId="774EE9F9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8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061</w:t>
            </w:r>
          </w:p>
        </w:tc>
        <w:tc>
          <w:tcPr>
            <w:tcW w:w="1252" w:type="dxa"/>
            <w:shd w:val="clear" w:color="auto" w:fill="auto"/>
            <w:vAlign w:val="bottom"/>
          </w:tcPr>
          <w:p w14:paraId="0BFE4FAB" w14:textId="369570C4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12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176</w:t>
            </w:r>
          </w:p>
        </w:tc>
        <w:tc>
          <w:tcPr>
            <w:tcW w:w="1174" w:type="dxa"/>
            <w:shd w:val="clear" w:color="auto" w:fill="auto"/>
            <w:vAlign w:val="bottom"/>
          </w:tcPr>
          <w:p w14:paraId="364307DF" w14:textId="7B1CD0F8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635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4491CB0E" w14:textId="0CE530FC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431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2827B825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</w:p>
        </w:tc>
      </w:tr>
      <w:tr w:rsidR="009D275A" w:rsidRPr="00ED4CC7" w14:paraId="67E537CC" w14:textId="77777777" w:rsidTr="005031E6">
        <w:trPr>
          <w:cantSplit/>
        </w:trPr>
        <w:tc>
          <w:tcPr>
            <w:tcW w:w="1513" w:type="dxa"/>
            <w:shd w:val="clear" w:color="auto" w:fill="auto"/>
          </w:tcPr>
          <w:p w14:paraId="4D028DE1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ED4CC7">
              <w:rPr>
                <w:bCs/>
                <w:sz w:val="18"/>
                <w:szCs w:val="24"/>
                <w:lang w:val="en-US"/>
              </w:rPr>
              <w:t>Hungarians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7609DE0E" w14:textId="1EB1BFE1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253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899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7398BFCF" w14:textId="365FA362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810</w:t>
            </w:r>
          </w:p>
        </w:tc>
        <w:tc>
          <w:tcPr>
            <w:tcW w:w="1252" w:type="dxa"/>
            <w:shd w:val="clear" w:color="auto" w:fill="auto"/>
            <w:vAlign w:val="bottom"/>
          </w:tcPr>
          <w:p w14:paraId="46036ACD" w14:textId="71224068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251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136</w:t>
            </w:r>
          </w:p>
        </w:tc>
        <w:tc>
          <w:tcPr>
            <w:tcW w:w="1174" w:type="dxa"/>
            <w:shd w:val="clear" w:color="auto" w:fill="auto"/>
            <w:vAlign w:val="bottom"/>
          </w:tcPr>
          <w:p w14:paraId="0C250508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433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033EAD1F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520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16842DFE" w14:textId="490D54CE" w:rsidR="006F4FE8" w:rsidRPr="00ED4CC7" w:rsidRDefault="00A14E30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9D275A" w:rsidRPr="00ED4CC7" w14:paraId="363C95C9" w14:textId="77777777" w:rsidTr="005031E6">
        <w:trPr>
          <w:cantSplit/>
        </w:trPr>
        <w:tc>
          <w:tcPr>
            <w:tcW w:w="1513" w:type="dxa"/>
            <w:shd w:val="clear" w:color="auto" w:fill="auto"/>
          </w:tcPr>
          <w:p w14:paraId="5F9A8BBD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ED4CC7">
              <w:rPr>
                <w:bCs/>
                <w:sz w:val="18"/>
                <w:szCs w:val="24"/>
                <w:lang w:val="en-US"/>
              </w:rPr>
              <w:t>Macedonians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46EFAA73" w14:textId="0BDA8422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22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755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736AE0FB" w14:textId="3380118B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6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970</w:t>
            </w:r>
          </w:p>
        </w:tc>
        <w:tc>
          <w:tcPr>
            <w:tcW w:w="1252" w:type="dxa"/>
            <w:shd w:val="clear" w:color="auto" w:fill="auto"/>
            <w:vAlign w:val="bottom"/>
          </w:tcPr>
          <w:p w14:paraId="6645E9E7" w14:textId="1CC95784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10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392</w:t>
            </w:r>
          </w:p>
        </w:tc>
        <w:tc>
          <w:tcPr>
            <w:tcW w:w="1174" w:type="dxa"/>
            <w:shd w:val="clear" w:color="auto" w:fill="auto"/>
            <w:vAlign w:val="bottom"/>
          </w:tcPr>
          <w:p w14:paraId="232B3257" w14:textId="755EB360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854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4B36EAE7" w14:textId="1EF7C3E6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3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539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14DE7BB5" w14:textId="569701B9" w:rsidR="006F4FE8" w:rsidRPr="00ED4CC7" w:rsidRDefault="00A14E30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9D275A" w:rsidRPr="00ED4CC7" w14:paraId="487A26A7" w14:textId="77777777" w:rsidTr="005031E6">
        <w:trPr>
          <w:cantSplit/>
        </w:trPr>
        <w:tc>
          <w:tcPr>
            <w:tcW w:w="1513" w:type="dxa"/>
            <w:shd w:val="clear" w:color="auto" w:fill="auto"/>
          </w:tcPr>
          <w:p w14:paraId="4D4B215A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ED4CC7">
              <w:rPr>
                <w:bCs/>
                <w:sz w:val="18"/>
                <w:szCs w:val="24"/>
                <w:lang w:val="en-US"/>
              </w:rPr>
              <w:t>Muslims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564B51A9" w14:textId="3886EB3D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22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301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2288A3AD" w14:textId="0462E642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3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996</w:t>
            </w:r>
          </w:p>
        </w:tc>
        <w:tc>
          <w:tcPr>
            <w:tcW w:w="1252" w:type="dxa"/>
            <w:shd w:val="clear" w:color="auto" w:fill="auto"/>
            <w:vAlign w:val="bottom"/>
          </w:tcPr>
          <w:p w14:paraId="6EFBF12C" w14:textId="5D487844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3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360</w:t>
            </w:r>
          </w:p>
        </w:tc>
        <w:tc>
          <w:tcPr>
            <w:tcW w:w="1174" w:type="dxa"/>
            <w:shd w:val="clear" w:color="auto" w:fill="auto"/>
            <w:vAlign w:val="bottom"/>
          </w:tcPr>
          <w:p w14:paraId="52601035" w14:textId="27BEFA89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14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411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4A5A9865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534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10953E0D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</w:p>
        </w:tc>
      </w:tr>
      <w:tr w:rsidR="009D275A" w:rsidRPr="00ED4CC7" w14:paraId="180C2B76" w14:textId="77777777" w:rsidTr="005031E6">
        <w:trPr>
          <w:cantSplit/>
        </w:trPr>
        <w:tc>
          <w:tcPr>
            <w:tcW w:w="1513" w:type="dxa"/>
            <w:shd w:val="clear" w:color="auto" w:fill="auto"/>
          </w:tcPr>
          <w:p w14:paraId="1129BBC6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ED4CC7">
              <w:rPr>
                <w:bCs/>
                <w:sz w:val="18"/>
                <w:szCs w:val="24"/>
                <w:lang w:val="en-US"/>
              </w:rPr>
              <w:t>Germans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09154C03" w14:textId="229F2B52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4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064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1111C198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498</w:t>
            </w:r>
          </w:p>
        </w:tc>
        <w:tc>
          <w:tcPr>
            <w:tcW w:w="1252" w:type="dxa"/>
            <w:shd w:val="clear" w:color="auto" w:fill="auto"/>
            <w:vAlign w:val="bottom"/>
          </w:tcPr>
          <w:p w14:paraId="713CA807" w14:textId="74BA9176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3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272</w:t>
            </w:r>
          </w:p>
        </w:tc>
        <w:tc>
          <w:tcPr>
            <w:tcW w:w="1174" w:type="dxa"/>
            <w:shd w:val="clear" w:color="auto" w:fill="auto"/>
            <w:vAlign w:val="bottom"/>
          </w:tcPr>
          <w:p w14:paraId="3F06FD25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130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0A2A3DCD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164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11918E48" w14:textId="39D8E0C5" w:rsidR="006F4FE8" w:rsidRPr="00ED4CC7" w:rsidRDefault="00A14E30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9D275A" w:rsidRPr="00ED4CC7" w14:paraId="002CEFC2" w14:textId="77777777" w:rsidTr="005031E6">
        <w:trPr>
          <w:cantSplit/>
        </w:trPr>
        <w:tc>
          <w:tcPr>
            <w:tcW w:w="1513" w:type="dxa"/>
            <w:shd w:val="clear" w:color="auto" w:fill="auto"/>
          </w:tcPr>
          <w:p w14:paraId="25EC1666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ED4CC7">
              <w:rPr>
                <w:bCs/>
                <w:sz w:val="18"/>
                <w:szCs w:val="24"/>
                <w:lang w:val="en-US"/>
              </w:rPr>
              <w:t>Roma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6D241A4C" w14:textId="1239F86F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147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604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1D11CE3F" w14:textId="7554A8E3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27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325</w:t>
            </w:r>
          </w:p>
        </w:tc>
        <w:tc>
          <w:tcPr>
            <w:tcW w:w="1252" w:type="dxa"/>
            <w:shd w:val="clear" w:color="auto" w:fill="auto"/>
            <w:vAlign w:val="bottom"/>
          </w:tcPr>
          <w:p w14:paraId="4F220B72" w14:textId="6E5E21C3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42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391</w:t>
            </w:r>
          </w:p>
        </w:tc>
        <w:tc>
          <w:tcPr>
            <w:tcW w:w="1174" w:type="dxa"/>
            <w:shd w:val="clear" w:color="auto" w:fill="auto"/>
            <w:vAlign w:val="bottom"/>
          </w:tcPr>
          <w:p w14:paraId="681DF5F8" w14:textId="031D35F3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20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649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607217F7" w14:textId="56026565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57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239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140E35A6" w14:textId="68C1F2CD" w:rsidR="006F4FE8" w:rsidRPr="00ED4CC7" w:rsidRDefault="00A14E30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9D275A" w:rsidRPr="00ED4CC7" w14:paraId="1EA2AB76" w14:textId="77777777" w:rsidTr="005031E6">
        <w:trPr>
          <w:cantSplit/>
        </w:trPr>
        <w:tc>
          <w:tcPr>
            <w:tcW w:w="1513" w:type="dxa"/>
            <w:shd w:val="clear" w:color="auto" w:fill="auto"/>
          </w:tcPr>
          <w:p w14:paraId="56F69FC5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ED4CC7">
              <w:rPr>
                <w:bCs/>
                <w:sz w:val="18"/>
                <w:szCs w:val="24"/>
                <w:lang w:val="en-US"/>
              </w:rPr>
              <w:t>Romanians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4E5C2E8B" w14:textId="451FF551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29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332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41727AE4" w14:textId="522A02F1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282</w:t>
            </w:r>
          </w:p>
        </w:tc>
        <w:tc>
          <w:tcPr>
            <w:tcW w:w="1252" w:type="dxa"/>
            <w:shd w:val="clear" w:color="auto" w:fill="auto"/>
            <w:vAlign w:val="bottom"/>
          </w:tcPr>
          <w:p w14:paraId="5FE141FC" w14:textId="47C27B72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25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410</w:t>
            </w:r>
          </w:p>
        </w:tc>
        <w:tc>
          <w:tcPr>
            <w:tcW w:w="1174" w:type="dxa"/>
            <w:shd w:val="clear" w:color="auto" w:fill="auto"/>
            <w:vAlign w:val="bottom"/>
          </w:tcPr>
          <w:p w14:paraId="5FAD537C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567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1768AE51" w14:textId="16AA4408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2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073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25F40CFA" w14:textId="726F795E" w:rsidR="006F4FE8" w:rsidRPr="00ED4CC7" w:rsidRDefault="00A14E30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9D275A" w:rsidRPr="00ED4CC7" w14:paraId="488A4999" w14:textId="77777777" w:rsidTr="005031E6">
        <w:trPr>
          <w:cantSplit/>
        </w:trPr>
        <w:tc>
          <w:tcPr>
            <w:tcW w:w="1513" w:type="dxa"/>
            <w:shd w:val="clear" w:color="auto" w:fill="auto"/>
          </w:tcPr>
          <w:p w14:paraId="6198A322" w14:textId="0D811D88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ED4CC7">
              <w:rPr>
                <w:bCs/>
                <w:sz w:val="18"/>
                <w:szCs w:val="24"/>
                <w:lang w:val="en-US"/>
              </w:rPr>
              <w:t>Russians</w:t>
            </w:r>
            <w:r w:rsidR="00A84868">
              <w:rPr>
                <w:bCs/>
                <w:sz w:val="18"/>
                <w:szCs w:val="24"/>
                <w:lang w:val="en-US"/>
              </w:rPr>
              <w:t xml:space="preserve"> 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37B74451" w14:textId="3C8863C1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3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247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0CC49FA9" w14:textId="425867D9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301</w:t>
            </w:r>
          </w:p>
        </w:tc>
        <w:tc>
          <w:tcPr>
            <w:tcW w:w="1252" w:type="dxa"/>
            <w:shd w:val="clear" w:color="auto" w:fill="auto"/>
            <w:vAlign w:val="bottom"/>
          </w:tcPr>
          <w:p w14:paraId="6E2DCDC4" w14:textId="68D63680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173</w:t>
            </w:r>
          </w:p>
        </w:tc>
        <w:tc>
          <w:tcPr>
            <w:tcW w:w="1174" w:type="dxa"/>
            <w:shd w:val="clear" w:color="auto" w:fill="auto"/>
            <w:vAlign w:val="bottom"/>
          </w:tcPr>
          <w:p w14:paraId="6E3BBAF5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463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0480326F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310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451B6F51" w14:textId="61E2FD8D" w:rsidR="006F4FE8" w:rsidRPr="00ED4CC7" w:rsidRDefault="00A14E30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9D275A" w:rsidRPr="00ED4CC7" w14:paraId="2A89B79E" w14:textId="77777777" w:rsidTr="005031E6">
        <w:trPr>
          <w:cantSplit/>
        </w:trPr>
        <w:tc>
          <w:tcPr>
            <w:tcW w:w="1513" w:type="dxa"/>
            <w:shd w:val="clear" w:color="auto" w:fill="auto"/>
          </w:tcPr>
          <w:p w14:paraId="7C363DE2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ED4CC7">
              <w:rPr>
                <w:bCs/>
                <w:sz w:val="18"/>
                <w:szCs w:val="24"/>
                <w:lang w:val="en-US"/>
              </w:rPr>
              <w:t>Ruthenians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47F0F5FF" w14:textId="7CFA243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14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246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021A0AE3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245</w:t>
            </w:r>
          </w:p>
        </w:tc>
        <w:tc>
          <w:tcPr>
            <w:tcW w:w="1252" w:type="dxa"/>
            <w:shd w:val="clear" w:color="auto" w:fill="auto"/>
            <w:vAlign w:val="bottom"/>
          </w:tcPr>
          <w:p w14:paraId="3C205260" w14:textId="3FD1BFA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13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928</w:t>
            </w:r>
          </w:p>
        </w:tc>
        <w:tc>
          <w:tcPr>
            <w:tcW w:w="1174" w:type="dxa"/>
            <w:shd w:val="clear" w:color="auto" w:fill="auto"/>
            <w:vAlign w:val="bottom"/>
          </w:tcPr>
          <w:p w14:paraId="3F04F14A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38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3BA96825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35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6D0D191F" w14:textId="356BA2D2" w:rsidR="006F4FE8" w:rsidRPr="00ED4CC7" w:rsidRDefault="00A14E30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9D275A" w:rsidRPr="00ED4CC7" w14:paraId="3E771A2E" w14:textId="77777777" w:rsidTr="005031E6">
        <w:trPr>
          <w:cantSplit/>
        </w:trPr>
        <w:tc>
          <w:tcPr>
            <w:tcW w:w="1513" w:type="dxa"/>
            <w:shd w:val="clear" w:color="auto" w:fill="auto"/>
          </w:tcPr>
          <w:p w14:paraId="0055FDE5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ED4CC7">
              <w:rPr>
                <w:bCs/>
                <w:sz w:val="18"/>
                <w:szCs w:val="24"/>
                <w:lang w:val="en-US"/>
              </w:rPr>
              <w:t>Slovaks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7DF9F754" w14:textId="0CA6D17B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52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750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79925A1C" w14:textId="1C4217B9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2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104</w:t>
            </w:r>
          </w:p>
        </w:tc>
        <w:tc>
          <w:tcPr>
            <w:tcW w:w="1252" w:type="dxa"/>
            <w:shd w:val="clear" w:color="auto" w:fill="auto"/>
            <w:vAlign w:val="bottom"/>
          </w:tcPr>
          <w:p w14:paraId="7E97D17D" w14:textId="1DAECB63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50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321</w:t>
            </w:r>
          </w:p>
        </w:tc>
        <w:tc>
          <w:tcPr>
            <w:tcW w:w="1174" w:type="dxa"/>
            <w:shd w:val="clear" w:color="auto" w:fill="auto"/>
            <w:vAlign w:val="bottom"/>
          </w:tcPr>
          <w:p w14:paraId="214CA937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164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15045FC0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161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63DA0823" w14:textId="53402D7F" w:rsidR="006F4FE8" w:rsidRPr="00ED4CC7" w:rsidRDefault="00A14E30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9D275A" w:rsidRPr="00ED4CC7" w14:paraId="57392F7E" w14:textId="77777777" w:rsidTr="005031E6">
        <w:trPr>
          <w:cantSplit/>
        </w:trPr>
        <w:tc>
          <w:tcPr>
            <w:tcW w:w="1513" w:type="dxa"/>
            <w:shd w:val="clear" w:color="auto" w:fill="auto"/>
          </w:tcPr>
          <w:p w14:paraId="7A342D06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ED4CC7">
              <w:rPr>
                <w:bCs/>
                <w:sz w:val="18"/>
                <w:szCs w:val="24"/>
                <w:lang w:val="en-US"/>
              </w:rPr>
              <w:t>Slovenians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3EB048F9" w14:textId="595D2B0D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4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033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0BEC53CC" w14:textId="293D4A29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539</w:t>
            </w:r>
          </w:p>
        </w:tc>
        <w:tc>
          <w:tcPr>
            <w:tcW w:w="1252" w:type="dxa"/>
            <w:shd w:val="clear" w:color="auto" w:fill="auto"/>
            <w:vAlign w:val="bottom"/>
          </w:tcPr>
          <w:p w14:paraId="04577CB3" w14:textId="15684D4E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815</w:t>
            </w:r>
          </w:p>
        </w:tc>
        <w:tc>
          <w:tcPr>
            <w:tcW w:w="1174" w:type="dxa"/>
            <w:shd w:val="clear" w:color="auto" w:fill="auto"/>
            <w:vAlign w:val="bottom"/>
          </w:tcPr>
          <w:p w14:paraId="2B578C5C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287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58B07B23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392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0570E621" w14:textId="05923A6C" w:rsidR="006F4FE8" w:rsidRPr="00ED4CC7" w:rsidRDefault="00A14E30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9D275A" w:rsidRPr="00ED4CC7" w14:paraId="5534CE59" w14:textId="77777777" w:rsidTr="005031E6">
        <w:trPr>
          <w:cantSplit/>
        </w:trPr>
        <w:tc>
          <w:tcPr>
            <w:tcW w:w="1513" w:type="dxa"/>
            <w:shd w:val="clear" w:color="auto" w:fill="auto"/>
          </w:tcPr>
          <w:p w14:paraId="47DFD4C2" w14:textId="2B88AB92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ED4CC7">
              <w:rPr>
                <w:bCs/>
                <w:sz w:val="18"/>
                <w:szCs w:val="24"/>
                <w:lang w:val="en-US"/>
              </w:rPr>
              <w:t>Croatians</w:t>
            </w:r>
            <w:r w:rsidR="00A84868">
              <w:rPr>
                <w:bCs/>
                <w:sz w:val="18"/>
                <w:szCs w:val="24"/>
                <w:lang w:val="en-US"/>
              </w:rPr>
              <w:t xml:space="preserve"> 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70F1E41A" w14:textId="5637D50F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57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900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0AC89A2E" w14:textId="03B46B4C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7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752</w:t>
            </w:r>
          </w:p>
        </w:tc>
        <w:tc>
          <w:tcPr>
            <w:tcW w:w="1252" w:type="dxa"/>
            <w:shd w:val="clear" w:color="auto" w:fill="auto"/>
            <w:vAlign w:val="bottom"/>
          </w:tcPr>
          <w:p w14:paraId="4CCF9D5E" w14:textId="78AD66F8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47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033</w:t>
            </w:r>
          </w:p>
        </w:tc>
        <w:tc>
          <w:tcPr>
            <w:tcW w:w="1174" w:type="dxa"/>
            <w:shd w:val="clear" w:color="auto" w:fill="auto"/>
            <w:vAlign w:val="bottom"/>
          </w:tcPr>
          <w:p w14:paraId="53D50400" w14:textId="4BDB5A8C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645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2E076093" w14:textId="23502A4C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470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6C10A272" w14:textId="5AD364C5" w:rsidR="006F4FE8" w:rsidRPr="00ED4CC7" w:rsidRDefault="00A14E30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9D275A" w:rsidRPr="00ED4CC7" w14:paraId="324F0D0D" w14:textId="77777777" w:rsidTr="005031E6">
        <w:trPr>
          <w:cantSplit/>
        </w:trPr>
        <w:tc>
          <w:tcPr>
            <w:tcW w:w="1513" w:type="dxa"/>
            <w:shd w:val="clear" w:color="auto" w:fill="auto"/>
          </w:tcPr>
          <w:p w14:paraId="65DD0B90" w14:textId="20C1584D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ED4CC7">
              <w:rPr>
                <w:bCs/>
                <w:sz w:val="18"/>
                <w:szCs w:val="24"/>
                <w:lang w:val="en-US"/>
              </w:rPr>
              <w:t>Montenegrins</w:t>
            </w:r>
            <w:r w:rsidR="00A84868">
              <w:rPr>
                <w:bCs/>
                <w:sz w:val="18"/>
                <w:szCs w:val="24"/>
                <w:lang w:val="en-US"/>
              </w:rPr>
              <w:t xml:space="preserve"> 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6C118E58" w14:textId="4536124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38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527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788EA98C" w14:textId="1E0E19A4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9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902</w:t>
            </w:r>
          </w:p>
        </w:tc>
        <w:tc>
          <w:tcPr>
            <w:tcW w:w="1252" w:type="dxa"/>
            <w:shd w:val="clear" w:color="auto" w:fill="auto"/>
            <w:vAlign w:val="bottom"/>
          </w:tcPr>
          <w:p w14:paraId="140B4923" w14:textId="2AB85F18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22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141</w:t>
            </w:r>
          </w:p>
        </w:tc>
        <w:tc>
          <w:tcPr>
            <w:tcW w:w="1174" w:type="dxa"/>
            <w:shd w:val="clear" w:color="auto" w:fill="auto"/>
            <w:vAlign w:val="bottom"/>
          </w:tcPr>
          <w:p w14:paraId="10017F23" w14:textId="67134CFA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3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805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247716C4" w14:textId="5A5E29B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2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679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07B127C3" w14:textId="3FA4F73F" w:rsidR="006F4FE8" w:rsidRPr="00ED4CC7" w:rsidRDefault="00A14E30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9D275A" w:rsidRPr="00ED4CC7" w14:paraId="2DE6CC11" w14:textId="77777777" w:rsidTr="005031E6">
        <w:trPr>
          <w:cantSplit/>
        </w:trPr>
        <w:tc>
          <w:tcPr>
            <w:tcW w:w="1513" w:type="dxa"/>
            <w:shd w:val="clear" w:color="auto" w:fill="auto"/>
          </w:tcPr>
          <w:p w14:paraId="1DB481D1" w14:textId="2C0EB50B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ED4CC7">
              <w:rPr>
                <w:bCs/>
                <w:sz w:val="18"/>
                <w:szCs w:val="24"/>
                <w:lang w:val="en-US"/>
              </w:rPr>
              <w:t>Others</w:t>
            </w:r>
            <w:r w:rsidR="00A84868">
              <w:rPr>
                <w:bCs/>
                <w:sz w:val="18"/>
                <w:szCs w:val="24"/>
                <w:lang w:val="en-US"/>
              </w:rPr>
              <w:t xml:space="preserve"> 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30E4FD74" w14:textId="0262F9B0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17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558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5BDC0C67" w14:textId="7FA5056B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7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083</w:t>
            </w:r>
          </w:p>
        </w:tc>
        <w:tc>
          <w:tcPr>
            <w:tcW w:w="1252" w:type="dxa"/>
            <w:shd w:val="clear" w:color="auto" w:fill="auto"/>
            <w:vAlign w:val="bottom"/>
          </w:tcPr>
          <w:p w14:paraId="23D4AD47" w14:textId="0A5F51A8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6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710</w:t>
            </w:r>
          </w:p>
        </w:tc>
        <w:tc>
          <w:tcPr>
            <w:tcW w:w="1174" w:type="dxa"/>
            <w:shd w:val="clear" w:color="auto" w:fill="auto"/>
            <w:vAlign w:val="bottom"/>
          </w:tcPr>
          <w:p w14:paraId="310838D0" w14:textId="0CA624CB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840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237849FF" w14:textId="562E830C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925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58BB8B96" w14:textId="4ED36E96" w:rsidR="006F4FE8" w:rsidRPr="00ED4CC7" w:rsidRDefault="00A14E30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9D275A" w:rsidRPr="00ED4CC7" w14:paraId="20EA6B32" w14:textId="77777777" w:rsidTr="005031E6">
        <w:trPr>
          <w:cantSplit/>
        </w:trPr>
        <w:tc>
          <w:tcPr>
            <w:tcW w:w="1513" w:type="dxa"/>
            <w:shd w:val="clear" w:color="auto" w:fill="auto"/>
          </w:tcPr>
          <w:p w14:paraId="0A2F6219" w14:textId="259C857D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ED4CC7">
              <w:rPr>
                <w:bCs/>
                <w:sz w:val="18"/>
                <w:szCs w:val="24"/>
                <w:lang w:val="en-US"/>
              </w:rPr>
              <w:t>Haven</w:t>
            </w:r>
            <w:r w:rsidR="00CF659D">
              <w:rPr>
                <w:bCs/>
                <w:sz w:val="18"/>
                <w:szCs w:val="24"/>
                <w:lang w:val="en-US"/>
              </w:rPr>
              <w:t>’</w:t>
            </w:r>
            <w:r w:rsidRPr="00ED4CC7">
              <w:rPr>
                <w:bCs/>
                <w:sz w:val="18"/>
                <w:szCs w:val="24"/>
                <w:lang w:val="en-US"/>
              </w:rPr>
              <w:t>t</w:t>
            </w:r>
            <w:r w:rsidR="00A84868">
              <w:rPr>
                <w:bCs/>
                <w:sz w:val="18"/>
                <w:szCs w:val="24"/>
                <w:lang w:val="en-US"/>
              </w:rPr>
              <w:t xml:space="preserve"> </w:t>
            </w:r>
            <w:r w:rsidRPr="00ED4CC7">
              <w:rPr>
                <w:bCs/>
                <w:sz w:val="18"/>
                <w:szCs w:val="24"/>
                <w:lang w:val="en-US"/>
              </w:rPr>
              <w:t>declared</w:t>
            </w:r>
            <w:r w:rsidR="00A84868">
              <w:rPr>
                <w:bCs/>
                <w:sz w:val="18"/>
                <w:szCs w:val="24"/>
                <w:lang w:val="en-US"/>
              </w:rPr>
              <w:t xml:space="preserve"> 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56D31C37" w14:textId="5B0A166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160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346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7BEE6097" w14:textId="024A9363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38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971</w:t>
            </w:r>
          </w:p>
        </w:tc>
        <w:tc>
          <w:tcPr>
            <w:tcW w:w="1252" w:type="dxa"/>
            <w:shd w:val="clear" w:color="auto" w:fill="auto"/>
            <w:vAlign w:val="bottom"/>
          </w:tcPr>
          <w:p w14:paraId="02FC6F4E" w14:textId="14C7D6DD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81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018</w:t>
            </w:r>
          </w:p>
        </w:tc>
        <w:tc>
          <w:tcPr>
            <w:tcW w:w="1174" w:type="dxa"/>
            <w:shd w:val="clear" w:color="auto" w:fill="auto"/>
            <w:vAlign w:val="bottom"/>
          </w:tcPr>
          <w:p w14:paraId="2946ACEC" w14:textId="4C5228AB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15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386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1764AC4F" w14:textId="1D66E6CC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24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971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0C3323A0" w14:textId="41AA470E" w:rsidR="006F4FE8" w:rsidRPr="00ED4CC7" w:rsidRDefault="00A14E30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  <w:tr w:rsidR="009D275A" w:rsidRPr="00ED4CC7" w14:paraId="65CEF77C" w14:textId="77777777" w:rsidTr="005031E6">
        <w:trPr>
          <w:cantSplit/>
        </w:trPr>
        <w:tc>
          <w:tcPr>
            <w:tcW w:w="1513" w:type="dxa"/>
            <w:shd w:val="clear" w:color="auto" w:fill="auto"/>
          </w:tcPr>
          <w:p w14:paraId="5C1F2E3C" w14:textId="2DDEC566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ED4CC7">
              <w:rPr>
                <w:bCs/>
                <w:sz w:val="18"/>
                <w:szCs w:val="24"/>
                <w:lang w:val="en-US"/>
              </w:rPr>
              <w:t>Regional</w:t>
            </w:r>
            <w:r w:rsidR="00A84868">
              <w:rPr>
                <w:bCs/>
                <w:sz w:val="18"/>
                <w:szCs w:val="24"/>
                <w:lang w:val="en-US"/>
              </w:rPr>
              <w:t xml:space="preserve"> </w:t>
            </w:r>
            <w:r w:rsidRPr="00ED4CC7">
              <w:rPr>
                <w:bCs/>
                <w:sz w:val="18"/>
                <w:szCs w:val="24"/>
                <w:lang w:val="en-US"/>
              </w:rPr>
              <w:t>affiliation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333DA22B" w14:textId="0DFCAFCE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30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771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5E831473" w14:textId="0C50B2CE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289</w:t>
            </w:r>
          </w:p>
        </w:tc>
        <w:tc>
          <w:tcPr>
            <w:tcW w:w="1252" w:type="dxa"/>
            <w:shd w:val="clear" w:color="auto" w:fill="auto"/>
            <w:vAlign w:val="bottom"/>
          </w:tcPr>
          <w:p w14:paraId="65B46EE5" w14:textId="7FC8CA70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28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567</w:t>
            </w:r>
          </w:p>
        </w:tc>
        <w:tc>
          <w:tcPr>
            <w:tcW w:w="1174" w:type="dxa"/>
            <w:shd w:val="clear" w:color="auto" w:fill="auto"/>
            <w:vAlign w:val="bottom"/>
          </w:tcPr>
          <w:p w14:paraId="560F2F57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626</w:t>
            </w:r>
          </w:p>
        </w:tc>
        <w:tc>
          <w:tcPr>
            <w:tcW w:w="1148" w:type="dxa"/>
            <w:shd w:val="clear" w:color="auto" w:fill="auto"/>
            <w:vAlign w:val="bottom"/>
          </w:tcPr>
          <w:p w14:paraId="1F9808E1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289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26996546" w14:textId="77777777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</w:p>
        </w:tc>
      </w:tr>
      <w:tr w:rsidR="009D275A" w:rsidRPr="00ED4CC7" w14:paraId="0DEFFCFB" w14:textId="77777777" w:rsidTr="005031E6">
        <w:trPr>
          <w:cantSplit/>
        </w:trPr>
        <w:tc>
          <w:tcPr>
            <w:tcW w:w="1513" w:type="dxa"/>
            <w:tcBorders>
              <w:bottom w:val="single" w:sz="12" w:space="0" w:color="auto"/>
            </w:tcBorders>
            <w:shd w:val="clear" w:color="auto" w:fill="auto"/>
          </w:tcPr>
          <w:p w14:paraId="4FF92DB5" w14:textId="75CAEC08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ED4CC7">
              <w:rPr>
                <w:bCs/>
                <w:sz w:val="18"/>
                <w:szCs w:val="24"/>
                <w:lang w:val="en-US"/>
              </w:rPr>
              <w:t>Unknown</w:t>
            </w:r>
            <w:r w:rsidR="00A84868">
              <w:rPr>
                <w:bCs/>
                <w:sz w:val="18"/>
                <w:szCs w:val="24"/>
                <w:lang w:val="en-US"/>
              </w:rPr>
              <w:t xml:space="preserve"> </w:t>
            </w:r>
          </w:p>
        </w:tc>
        <w:tc>
          <w:tcPr>
            <w:tcW w:w="114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55B548B" w14:textId="255462CA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81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740</w:t>
            </w:r>
          </w:p>
        </w:tc>
        <w:tc>
          <w:tcPr>
            <w:tcW w:w="114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BC71F87" w14:textId="15A1E32C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23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728</w:t>
            </w:r>
          </w:p>
        </w:tc>
        <w:tc>
          <w:tcPr>
            <w:tcW w:w="125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1115F60" w14:textId="2DF1C3A6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14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791</w:t>
            </w:r>
          </w:p>
        </w:tc>
        <w:tc>
          <w:tcPr>
            <w:tcW w:w="117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284BDD7" w14:textId="1E098BAB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21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636</w:t>
            </w:r>
          </w:p>
        </w:tc>
        <w:tc>
          <w:tcPr>
            <w:tcW w:w="114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973C462" w14:textId="001736E5" w:rsidR="006F4FE8" w:rsidRPr="00ED4CC7" w:rsidRDefault="006F4FE8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ED4CC7">
              <w:rPr>
                <w:sz w:val="18"/>
                <w:szCs w:val="24"/>
                <w:lang w:val="en-US"/>
              </w:rPr>
              <w:t>21</w:t>
            </w:r>
            <w:r w:rsidR="00577E4A">
              <w:rPr>
                <w:sz w:val="18"/>
                <w:szCs w:val="24"/>
                <w:lang w:val="en-US"/>
              </w:rPr>
              <w:t>.</w:t>
            </w:r>
            <w:r w:rsidRPr="00ED4CC7">
              <w:rPr>
                <w:sz w:val="18"/>
                <w:szCs w:val="24"/>
                <w:lang w:val="en-US"/>
              </w:rPr>
              <w:t>585</w:t>
            </w:r>
          </w:p>
        </w:tc>
        <w:tc>
          <w:tcPr>
            <w:tcW w:w="112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941D75E" w14:textId="63CF93FA" w:rsidR="006F4FE8" w:rsidRPr="00ED4CC7" w:rsidRDefault="00A14E30" w:rsidP="00ED4C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>
              <w:rPr>
                <w:sz w:val="18"/>
                <w:szCs w:val="24"/>
                <w:lang w:val="en-US"/>
              </w:rPr>
              <w:t>…</w:t>
            </w:r>
          </w:p>
        </w:tc>
      </w:tr>
    </w:tbl>
    <w:p w14:paraId="4AC8D5C4" w14:textId="47B6446D" w:rsidR="006F4FE8" w:rsidRPr="007A0897" w:rsidRDefault="006F4FE8" w:rsidP="007A0897">
      <w:pPr>
        <w:spacing w:before="120" w:after="240"/>
        <w:ind w:left="1134" w:right="1134" w:firstLine="170"/>
        <w:rPr>
          <w:i/>
          <w:iCs/>
          <w:sz w:val="18"/>
        </w:rPr>
      </w:pPr>
      <w:r w:rsidRPr="007A0897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7A0897">
        <w:rPr>
          <w:i/>
          <w:iCs/>
          <w:sz w:val="18"/>
        </w:rPr>
        <w:t>Republic</w:t>
      </w:r>
      <w:r w:rsidR="00A84868">
        <w:rPr>
          <w:i/>
          <w:iCs/>
          <w:sz w:val="18"/>
        </w:rPr>
        <w:t xml:space="preserve"> </w:t>
      </w:r>
      <w:r w:rsidRPr="007A0897">
        <w:rPr>
          <w:i/>
          <w:iCs/>
          <w:sz w:val="18"/>
        </w:rPr>
        <w:t>Statistical</w:t>
      </w:r>
      <w:r w:rsidR="00A84868">
        <w:rPr>
          <w:i/>
          <w:iCs/>
          <w:sz w:val="18"/>
        </w:rPr>
        <w:t xml:space="preserve"> </w:t>
      </w:r>
      <w:r w:rsidRPr="007A0897">
        <w:rPr>
          <w:i/>
          <w:iCs/>
          <w:sz w:val="18"/>
        </w:rPr>
        <w:t>Office</w:t>
      </w:r>
      <w:r w:rsidR="007A0897">
        <w:rPr>
          <w:i/>
          <w:iCs/>
          <w:sz w:val="18"/>
        </w:rPr>
        <w:t>.</w:t>
      </w:r>
    </w:p>
    <w:p w14:paraId="4D1D9BE6" w14:textId="77777777" w:rsidR="00CB330A" w:rsidRDefault="006F4FE8" w:rsidP="004B2579">
      <w:pPr>
        <w:pStyle w:val="SingleTxtG"/>
      </w:pPr>
      <w:r w:rsidRPr="00785136">
        <w:t>26.</w:t>
      </w:r>
      <w:r w:rsidRPr="00785136">
        <w:tab/>
        <w:t>The</w:t>
      </w:r>
      <w:r w:rsidR="00A84868">
        <w:t xml:space="preserve"> </w:t>
      </w:r>
      <w:r w:rsidRPr="00785136">
        <w:t>ethnic</w:t>
      </w:r>
      <w:r w:rsidR="00A84868">
        <w:t xml:space="preserve"> </w:t>
      </w:r>
      <w:r w:rsidRPr="00785136">
        <w:t>structure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country</w:t>
      </w:r>
      <w:r w:rsidR="00A84868">
        <w:t xml:space="preserve"> </w:t>
      </w:r>
      <w:r w:rsidRPr="00785136">
        <w:t>did</w:t>
      </w:r>
      <w:r w:rsidR="00A84868">
        <w:t xml:space="preserve"> </w:t>
      </w:r>
      <w:r w:rsidRPr="00785136">
        <w:t>not</w:t>
      </w:r>
      <w:r w:rsidR="00A84868">
        <w:t xml:space="preserve"> </w:t>
      </w:r>
      <w:r w:rsidRPr="00785136">
        <w:t>change</w:t>
      </w:r>
      <w:r w:rsidR="00A84868">
        <w:t xml:space="preserve"> </w:t>
      </w:r>
      <w:r w:rsidRPr="00785136">
        <w:t>significantly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most</w:t>
      </w:r>
      <w:r w:rsidR="00A84868">
        <w:t xml:space="preserve"> </w:t>
      </w:r>
      <w:r w:rsidRPr="00785136">
        <w:t>recent</w:t>
      </w:r>
      <w:r w:rsidR="00A84868">
        <w:t xml:space="preserve"> </w:t>
      </w:r>
      <w:r w:rsidRPr="00785136">
        <w:t>inter-census</w:t>
      </w:r>
      <w:r w:rsidR="00A84868">
        <w:t xml:space="preserve"> </w:t>
      </w:r>
      <w:r w:rsidRPr="00785136">
        <w:t>period</w:t>
      </w:r>
      <w:r w:rsidR="00A84868">
        <w:t xml:space="preserve"> </w:t>
      </w:r>
      <w:r w:rsidRPr="00785136">
        <w:t>(2002</w:t>
      </w:r>
      <w:r w:rsidR="00CF659D">
        <w:t>–</w:t>
      </w:r>
      <w:r w:rsidRPr="00785136">
        <w:t>2011).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2011,</w:t>
      </w:r>
      <w:r w:rsidR="00A84868">
        <w:t xml:space="preserve"> </w:t>
      </w:r>
      <w:r w:rsidRPr="00785136">
        <w:t>Serbs</w:t>
      </w:r>
      <w:r w:rsidR="00A84868">
        <w:t xml:space="preserve"> </w:t>
      </w:r>
      <w:r w:rsidRPr="00785136">
        <w:t>dominated</w:t>
      </w:r>
      <w:r w:rsidR="00A84868">
        <w:t xml:space="preserve"> </w:t>
      </w:r>
      <w:r w:rsidRPr="00785136">
        <w:t>with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share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83.32%,</w:t>
      </w:r>
      <w:r w:rsidR="00A84868">
        <w:t xml:space="preserve"> </w:t>
      </w:r>
      <w:r w:rsidRPr="00785136">
        <w:t>despite</w:t>
      </w:r>
      <w:r w:rsidR="00A84868">
        <w:t xml:space="preserve"> </w:t>
      </w:r>
      <w:r w:rsidRPr="00785136">
        <w:t>their</w:t>
      </w:r>
      <w:r w:rsidR="00A84868">
        <w:t xml:space="preserve"> </w:t>
      </w:r>
      <w:r w:rsidRPr="00785136">
        <w:t>total</w:t>
      </w:r>
      <w:r w:rsidR="00A84868">
        <w:t xml:space="preserve"> </w:t>
      </w:r>
      <w:r w:rsidRPr="00785136">
        <w:t>number</w:t>
      </w:r>
      <w:r w:rsidR="00A84868">
        <w:t xml:space="preserve"> </w:t>
      </w:r>
      <w:r w:rsidRPr="00785136">
        <w:t>decreasing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about</w:t>
      </w:r>
      <w:r w:rsidR="00A84868">
        <w:t xml:space="preserve"> </w:t>
      </w:r>
      <w:r w:rsidRPr="00785136">
        <w:t>225,000</w:t>
      </w:r>
      <w:r w:rsidR="00A84868">
        <w:t xml:space="preserve"> </w:t>
      </w:r>
      <w:r w:rsidRPr="00785136">
        <w:t>inhabitants.</w:t>
      </w:r>
      <w:r w:rsidR="00A84868">
        <w:t xml:space="preserve"> </w:t>
      </w:r>
      <w:r w:rsidRPr="00785136">
        <w:t>After</w:t>
      </w:r>
      <w:r w:rsidR="00A84868">
        <w:t xml:space="preserve"> </w:t>
      </w:r>
      <w:r w:rsidRPr="00785136">
        <w:t>Serbs,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most</w:t>
      </w:r>
      <w:r w:rsidR="00A84868">
        <w:t xml:space="preserve"> </w:t>
      </w:r>
      <w:r w:rsidRPr="00785136">
        <w:t>numerous</w:t>
      </w:r>
      <w:r w:rsidR="00A84868">
        <w:t xml:space="preserve"> </w:t>
      </w:r>
      <w:r w:rsidRPr="00785136">
        <w:t>were</w:t>
      </w:r>
      <w:r w:rsidR="00A84868">
        <w:t xml:space="preserve"> </w:t>
      </w:r>
      <w:r w:rsidRPr="00785136">
        <w:t>Hungarians</w:t>
      </w:r>
      <w:r w:rsidR="00A84868">
        <w:t xml:space="preserve"> </w:t>
      </w:r>
      <w:r w:rsidRPr="00785136">
        <w:t>3.53%,</w:t>
      </w:r>
      <w:r w:rsidR="00A84868">
        <w:t xml:space="preserve"> </w:t>
      </w:r>
      <w:r w:rsidRPr="00785136">
        <w:t>Roma</w:t>
      </w:r>
      <w:r w:rsidR="00A84868">
        <w:t xml:space="preserve"> </w:t>
      </w:r>
      <w:r w:rsidRPr="00785136">
        <w:t>2.05%,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Bosniaks</w:t>
      </w:r>
      <w:r w:rsidR="00A84868">
        <w:t xml:space="preserve"> </w:t>
      </w:r>
      <w:r w:rsidRPr="00785136">
        <w:t>2.02%.</w:t>
      </w:r>
      <w:r w:rsidR="00A84868">
        <w:t xml:space="preserve"> </w:t>
      </w:r>
      <w:r w:rsidRPr="00785136">
        <w:t>About</w:t>
      </w:r>
      <w:r w:rsidR="00A84868">
        <w:t xml:space="preserve"> </w:t>
      </w:r>
      <w:r w:rsidRPr="00785136">
        <w:t>4%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total</w:t>
      </w:r>
      <w:r w:rsidR="00A84868">
        <w:t xml:space="preserve"> </w:t>
      </w:r>
      <w:r w:rsidRPr="00785136">
        <w:t>population</w:t>
      </w:r>
      <w:r w:rsidR="00A84868">
        <w:t xml:space="preserve"> </w:t>
      </w:r>
      <w:r w:rsidRPr="00785136">
        <w:t>exercised</w:t>
      </w:r>
      <w:r w:rsidR="00A84868">
        <w:t xml:space="preserve"> </w:t>
      </w:r>
      <w:r w:rsidRPr="00785136">
        <w:t>their</w:t>
      </w:r>
      <w:r w:rsidR="00A84868">
        <w:t xml:space="preserve"> </w:t>
      </w:r>
      <w:r w:rsidRPr="00785136">
        <w:t>constitutionally</w:t>
      </w:r>
      <w:r w:rsidR="00A84868">
        <w:t xml:space="preserve"> </w:t>
      </w:r>
      <w:r w:rsidRPr="00785136">
        <w:t>guaranteed</w:t>
      </w:r>
      <w:r w:rsidR="00A84868">
        <w:t xml:space="preserve"> </w:t>
      </w:r>
      <w:r w:rsidRPr="00785136">
        <w:t>right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opportunity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not</w:t>
      </w:r>
      <w:r w:rsidR="00A84868">
        <w:t xml:space="preserve"> </w:t>
      </w:r>
      <w:r w:rsidRPr="00785136">
        <w:t>declare</w:t>
      </w:r>
      <w:r w:rsidR="00A84868">
        <w:t xml:space="preserve"> </w:t>
      </w:r>
      <w:r w:rsidRPr="00785136">
        <w:t>their</w:t>
      </w:r>
      <w:r w:rsidR="00A84868">
        <w:t xml:space="preserve"> </w:t>
      </w:r>
      <w:r w:rsidRPr="00785136">
        <w:t>ethnicity/nationality</w:t>
      </w:r>
      <w:r w:rsidR="00A84868">
        <w:t xml:space="preserve"> </w:t>
      </w:r>
      <w:r w:rsidRPr="00785136">
        <w:t>or</w:t>
      </w:r>
      <w:r w:rsidR="00A84868">
        <w:t xml:space="preserve"> </w:t>
      </w:r>
      <w:r w:rsidRPr="00785136">
        <w:t>gave</w:t>
      </w:r>
      <w:r w:rsidR="00A84868">
        <w:t xml:space="preserve"> </w:t>
      </w:r>
      <w:r w:rsidRPr="00785136">
        <w:t>an</w:t>
      </w:r>
      <w:r w:rsidR="00A84868">
        <w:t xml:space="preserve"> </w:t>
      </w:r>
      <w:r w:rsidRPr="00785136">
        <w:t>answer</w:t>
      </w:r>
      <w:r w:rsidR="00A84868">
        <w:t xml:space="preserve"> </w:t>
      </w:r>
      <w:r w:rsidRPr="00785136">
        <w:t>that</w:t>
      </w:r>
      <w:r w:rsidR="00A84868">
        <w:t xml:space="preserve"> </w:t>
      </w:r>
      <w:r w:rsidRPr="00785136">
        <w:t>did</w:t>
      </w:r>
      <w:r w:rsidR="00A84868">
        <w:t xml:space="preserve"> </w:t>
      </w:r>
      <w:r w:rsidRPr="00785136">
        <w:t>not</w:t>
      </w:r>
      <w:r w:rsidR="00A84868">
        <w:t xml:space="preserve"> </w:t>
      </w:r>
      <w:r w:rsidRPr="00785136">
        <w:t>constitute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declaration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ethnicity/nationality.</w:t>
      </w:r>
    </w:p>
    <w:p w14:paraId="263B84A0" w14:textId="4D799A34" w:rsidR="006F4FE8" w:rsidRPr="00785136" w:rsidRDefault="006F4FE8" w:rsidP="00254D9F">
      <w:pPr>
        <w:pStyle w:val="H23G"/>
      </w:pPr>
      <w:r w:rsidRPr="00785136">
        <w:lastRenderedPageBreak/>
        <w:tab/>
      </w:r>
      <w:r w:rsidRPr="00785136">
        <w:tab/>
        <w:t>Age</w:t>
      </w:r>
      <w:r w:rsidR="00A84868">
        <w:t xml:space="preserve"> </w:t>
      </w:r>
      <w:r w:rsidRPr="00785136">
        <w:t>structure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Population</w:t>
      </w:r>
    </w:p>
    <w:p w14:paraId="545BC03F" w14:textId="25207E2D" w:rsidR="006F4FE8" w:rsidRPr="00785136" w:rsidRDefault="006F4FE8" w:rsidP="00254D9F">
      <w:pPr>
        <w:pStyle w:val="H4G"/>
      </w:pPr>
      <w:r w:rsidRPr="00785136">
        <w:tab/>
      </w:r>
      <w:r w:rsidRPr="00785136">
        <w:tab/>
        <w:t>RS,</w:t>
      </w:r>
      <w:r w:rsidR="00A84868">
        <w:t xml:space="preserve"> </w:t>
      </w:r>
      <w:r w:rsidRPr="00785136">
        <w:t>2020</w:t>
      </w:r>
      <w:r w:rsidR="00A84868">
        <w:t xml:space="preserve"> </w:t>
      </w:r>
      <w:r w:rsidRPr="00785136">
        <w:t>(%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total</w:t>
      </w:r>
      <w:r w:rsidR="00A84868">
        <w:t xml:space="preserve"> </w:t>
      </w:r>
      <w:r w:rsidRPr="00785136">
        <w:t>population)</w:t>
      </w:r>
    </w:p>
    <w:p w14:paraId="5EEB0DB9" w14:textId="3E686564" w:rsidR="006F4FE8" w:rsidRPr="00C817F4" w:rsidRDefault="00A14E30" w:rsidP="00A14E30">
      <w:pPr>
        <w:pStyle w:val="H23G"/>
        <w:jc w:val="center"/>
        <w:rPr>
          <w:lang w:val="sr-Cyrl-RS"/>
        </w:rPr>
      </w:pPr>
      <w:r w:rsidRPr="00AE5138">
        <w:tab/>
      </w:r>
      <w:r w:rsidR="00254D9F" w:rsidRPr="00C817F4">
        <w:rPr>
          <w:lang w:val="sr-Cyrl-RS"/>
        </w:rPr>
        <w:t>А</w:t>
      </w:r>
      <w:r w:rsidR="00254D9F" w:rsidRPr="00C817F4">
        <w:rPr>
          <w:lang w:val="sr-Latn-RS"/>
        </w:rPr>
        <w:t>ge</w:t>
      </w:r>
    </w:p>
    <w:p w14:paraId="7A7A4E11" w14:textId="77777777" w:rsidR="006F4FE8" w:rsidRPr="00C817F4" w:rsidRDefault="006F4FE8" w:rsidP="004B2579">
      <w:pPr>
        <w:pStyle w:val="SingleTxtG"/>
        <w:rPr>
          <w:sz w:val="24"/>
          <w:szCs w:val="24"/>
        </w:rPr>
      </w:pPr>
      <w:r w:rsidRPr="00C817F4">
        <w:rPr>
          <w:noProof/>
          <w:sz w:val="24"/>
          <w:szCs w:val="24"/>
          <w:lang w:eastAsia="en-GB"/>
        </w:rPr>
        <w:drawing>
          <wp:inline distT="0" distB="0" distL="0" distR="0" wp14:anchorId="0229CBAF" wp14:editId="1877A0F7">
            <wp:extent cx="4381500" cy="3105150"/>
            <wp:effectExtent l="0" t="0" r="0" b="0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1" t="153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11D68A" w14:textId="52BDF560" w:rsidR="006F4FE8" w:rsidRPr="00254D9F" w:rsidRDefault="006F4FE8" w:rsidP="00254D9F">
      <w:pPr>
        <w:spacing w:before="120" w:after="240"/>
        <w:ind w:left="1134" w:right="1134" w:firstLine="170"/>
        <w:rPr>
          <w:i/>
          <w:iCs/>
          <w:sz w:val="18"/>
        </w:rPr>
      </w:pPr>
      <w:r w:rsidRPr="00254D9F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254D9F">
        <w:rPr>
          <w:i/>
          <w:iCs/>
          <w:sz w:val="18"/>
        </w:rPr>
        <w:t>Republic</w:t>
      </w:r>
      <w:r w:rsidR="00A84868">
        <w:rPr>
          <w:i/>
          <w:iCs/>
          <w:sz w:val="18"/>
        </w:rPr>
        <w:t xml:space="preserve"> </w:t>
      </w:r>
      <w:r w:rsidRPr="00254D9F">
        <w:rPr>
          <w:i/>
          <w:iCs/>
          <w:sz w:val="18"/>
        </w:rPr>
        <w:t>Statistical</w:t>
      </w:r>
      <w:r w:rsidR="00A84868">
        <w:rPr>
          <w:i/>
          <w:iCs/>
          <w:sz w:val="18"/>
        </w:rPr>
        <w:t xml:space="preserve"> </w:t>
      </w:r>
      <w:r w:rsidRPr="00254D9F">
        <w:rPr>
          <w:i/>
          <w:iCs/>
          <w:sz w:val="18"/>
        </w:rPr>
        <w:t>Office</w:t>
      </w:r>
      <w:r w:rsidR="00254D9F" w:rsidRPr="00254D9F">
        <w:rPr>
          <w:i/>
          <w:iCs/>
          <w:sz w:val="18"/>
        </w:rPr>
        <w:t>.</w:t>
      </w:r>
    </w:p>
    <w:p w14:paraId="6460496B" w14:textId="6320C132" w:rsidR="006F4FE8" w:rsidRPr="00785136" w:rsidRDefault="006F4FE8" w:rsidP="00062A3B">
      <w:pPr>
        <w:pStyle w:val="H23G"/>
      </w:pPr>
      <w:r w:rsidRPr="00785136">
        <w:tab/>
      </w:r>
      <w:r w:rsidRPr="00785136">
        <w:tab/>
        <w:t>The</w:t>
      </w:r>
      <w:r w:rsidR="00A84868">
        <w:t xml:space="preserve"> </w:t>
      </w:r>
      <w:r w:rsidRPr="00785136">
        <w:t>Age</w:t>
      </w:r>
      <w:r w:rsidR="00A84868">
        <w:t xml:space="preserve"> </w:t>
      </w:r>
      <w:r w:rsidRPr="00785136">
        <w:t>Structure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Population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Dependent</w:t>
      </w:r>
      <w:r w:rsidR="00A84868">
        <w:t xml:space="preserve"> </w:t>
      </w:r>
      <w:r w:rsidRPr="00785136">
        <w:t>Population</w:t>
      </w:r>
      <w:r w:rsidR="00A84868">
        <w:t xml:space="preserve"> </w:t>
      </w:r>
      <w:r w:rsidRPr="00785136">
        <w:t>(Percentage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Population</w:t>
      </w:r>
      <w:r w:rsidR="00A84868">
        <w:t xml:space="preserve"> </w:t>
      </w:r>
      <w:r w:rsidRPr="00785136">
        <w:t>Below</w:t>
      </w:r>
      <w:r w:rsidR="00A84868">
        <w:t xml:space="preserve"> </w:t>
      </w:r>
      <w:r w:rsidRPr="00785136">
        <w:t>15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Above</w:t>
      </w:r>
      <w:r w:rsidR="00A84868">
        <w:t xml:space="preserve"> </w:t>
      </w:r>
      <w:r w:rsidRPr="00785136">
        <w:t>65</w:t>
      </w:r>
      <w:r w:rsidR="00A84868">
        <w:t xml:space="preserve"> </w:t>
      </w:r>
      <w:r w:rsidRPr="00785136">
        <w:t>Years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Age),</w:t>
      </w:r>
      <w:r w:rsidR="00A84868">
        <w:t xml:space="preserve"> </w:t>
      </w:r>
      <w:r w:rsidRPr="00785136">
        <w:t>From</w:t>
      </w:r>
      <w:r w:rsidR="00A84868">
        <w:t xml:space="preserve"> </w:t>
      </w:r>
      <w:r w:rsidRPr="00785136">
        <w:t>2020</w:t>
      </w:r>
    </w:p>
    <w:p w14:paraId="5CED6D2E" w14:textId="2D5AB044" w:rsidR="006F4FE8" w:rsidRPr="00785136" w:rsidRDefault="006F4FE8" w:rsidP="004B2579">
      <w:pPr>
        <w:pStyle w:val="SingleTxtG"/>
      </w:pPr>
      <w:r w:rsidRPr="00785136">
        <w:t>27.</w:t>
      </w:r>
      <w:r w:rsidRPr="00785136">
        <w:tab/>
        <w:t>In</w:t>
      </w:r>
      <w:r w:rsidR="00A84868">
        <w:t xml:space="preserve"> </w:t>
      </w:r>
      <w:r w:rsidRPr="00785136">
        <w:t>2002,</w:t>
      </w:r>
      <w:r w:rsidR="00A84868">
        <w:t xml:space="preserve"> </w:t>
      </w:r>
      <w:r w:rsidRPr="00785136">
        <w:t>for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first</w:t>
      </w:r>
      <w:r w:rsidR="00A84868">
        <w:t xml:space="preserve"> </w:t>
      </w:r>
      <w:r w:rsidRPr="00785136">
        <w:t>time,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larger</w:t>
      </w:r>
      <w:r w:rsidR="00A84868">
        <w:t xml:space="preserve"> </w:t>
      </w:r>
      <w:r w:rsidRPr="00785136">
        <w:t>number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elderly</w:t>
      </w:r>
      <w:r w:rsidR="00A84868">
        <w:t xml:space="preserve"> </w:t>
      </w:r>
      <w:r w:rsidRPr="00785136">
        <w:t>people</w:t>
      </w:r>
      <w:r w:rsidR="00A84868">
        <w:t xml:space="preserve"> </w:t>
      </w:r>
      <w:r w:rsidRPr="00785136">
        <w:t>than</w:t>
      </w:r>
      <w:r w:rsidR="00A84868">
        <w:t xml:space="preserve"> </w:t>
      </w:r>
      <w:r w:rsidRPr="00785136">
        <w:t>persons</w:t>
      </w:r>
      <w:r w:rsidR="00A84868">
        <w:t xml:space="preserve"> </w:t>
      </w:r>
      <w:r w:rsidRPr="00785136">
        <w:t>under</w:t>
      </w:r>
      <w:r w:rsidR="00A84868">
        <w:t xml:space="preserve"> </w:t>
      </w:r>
      <w:r w:rsidRPr="00785136">
        <w:t>15</w:t>
      </w:r>
      <w:r w:rsidR="00A84868">
        <w:t xml:space="preserve"> </w:t>
      </w:r>
      <w:r w:rsidRPr="00785136">
        <w:t>years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age</w:t>
      </w:r>
      <w:r w:rsidR="00A84868">
        <w:t xml:space="preserve"> </w:t>
      </w:r>
      <w:r w:rsidRPr="00785136">
        <w:t>was</w:t>
      </w:r>
      <w:r w:rsidR="00A84868">
        <w:t xml:space="preserve"> </w:t>
      </w:r>
      <w:r w:rsidRPr="00785136">
        <w:t>registered</w:t>
      </w:r>
      <w:r w:rsidR="00A84868">
        <w:t xml:space="preserve"> </w:t>
      </w:r>
      <w:r w:rsidRPr="00785136">
        <w:t>(16.5%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15.7%,</w:t>
      </w:r>
      <w:r w:rsidR="00DB755E">
        <w:t xml:space="preserve"> </w:t>
      </w:r>
      <w:r w:rsidRPr="00785136">
        <w:t>respectively),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2011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difference</w:t>
      </w:r>
      <w:r w:rsidR="00A84868">
        <w:t xml:space="preserve"> </w:t>
      </w:r>
      <w:r w:rsidRPr="00785136">
        <w:t>increased,</w:t>
      </w:r>
      <w:r w:rsidR="00A84868">
        <w:t xml:space="preserve"> </w:t>
      </w:r>
      <w:r w:rsidRPr="00785136">
        <w:t>so</w:t>
      </w:r>
      <w:r w:rsidR="00A84868">
        <w:t xml:space="preserve"> </w:t>
      </w:r>
      <w:r w:rsidRPr="00785136">
        <w:t>that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share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persons</w:t>
      </w:r>
      <w:r w:rsidR="00A84868">
        <w:t xml:space="preserve"> </w:t>
      </w:r>
      <w:r w:rsidRPr="00785136">
        <w:t>aged</w:t>
      </w:r>
      <w:r w:rsidR="00A84868">
        <w:t xml:space="preserve"> </w:t>
      </w:r>
      <w:r w:rsidRPr="00785136">
        <w:t>65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over</w:t>
      </w:r>
      <w:r w:rsidR="00A84868">
        <w:t xml:space="preserve"> </w:t>
      </w:r>
      <w:r w:rsidRPr="00785136">
        <w:t>was</w:t>
      </w:r>
      <w:r w:rsidR="00A84868">
        <w:t xml:space="preserve"> </w:t>
      </w:r>
      <w:r w:rsidRPr="00785136">
        <w:t>17.4%,</w:t>
      </w:r>
      <w:r w:rsidR="00A84868">
        <w:t xml:space="preserve"> </w:t>
      </w:r>
      <w:r w:rsidRPr="00785136">
        <w:t>while</w:t>
      </w:r>
      <w:r w:rsidR="00A84868">
        <w:t xml:space="preserve"> </w:t>
      </w:r>
      <w:r w:rsidRPr="00785136">
        <w:t>for</w:t>
      </w:r>
      <w:r w:rsidR="00A84868">
        <w:t xml:space="preserve"> </w:t>
      </w:r>
      <w:r w:rsidRPr="00785136">
        <w:t>those</w:t>
      </w:r>
      <w:r w:rsidR="00A84868">
        <w:t xml:space="preserve"> </w:t>
      </w:r>
      <w:r w:rsidRPr="00785136">
        <w:t>under</w:t>
      </w:r>
      <w:r w:rsidR="00A84868">
        <w:t xml:space="preserve"> </w:t>
      </w:r>
      <w:r w:rsidRPr="00785136">
        <w:t>15</w:t>
      </w:r>
      <w:r w:rsidR="00A84868">
        <w:t xml:space="preserve"> </w:t>
      </w:r>
      <w:r w:rsidRPr="00785136">
        <w:t>years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age,</w:t>
      </w:r>
      <w:r w:rsidR="00A84868">
        <w:t xml:space="preserve"> </w:t>
      </w:r>
      <w:r w:rsidRPr="00785136">
        <w:t>it</w:t>
      </w:r>
      <w:r w:rsidR="00A84868">
        <w:t xml:space="preserve"> </w:t>
      </w:r>
      <w:r w:rsidRPr="00785136">
        <w:t>was</w:t>
      </w:r>
      <w:r w:rsidR="00A84868">
        <w:t xml:space="preserve"> </w:t>
      </w:r>
      <w:r w:rsidRPr="00785136">
        <w:t>14.3%.</w:t>
      </w:r>
    </w:p>
    <w:p w14:paraId="1B82595A" w14:textId="46499AC7" w:rsidR="006F4FE8" w:rsidRPr="00785136" w:rsidRDefault="006F4FE8" w:rsidP="00A14E30">
      <w:pPr>
        <w:pStyle w:val="SingleTxtG"/>
        <w:spacing w:after="240"/>
      </w:pPr>
      <w:r w:rsidRPr="00785136">
        <w:t>28.</w:t>
      </w:r>
      <w:r w:rsidRPr="00785136">
        <w:tab/>
        <w:t>The</w:t>
      </w:r>
      <w:r w:rsidR="00A84868">
        <w:t xml:space="preserve"> </w:t>
      </w:r>
      <w:r w:rsidRPr="00785136">
        <w:t>estimated</w:t>
      </w:r>
      <w:r w:rsidR="00A84868">
        <w:t xml:space="preserve"> </w:t>
      </w:r>
      <w:r w:rsidRPr="00785136">
        <w:t>number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inhabitants</w:t>
      </w:r>
      <w:r w:rsidR="00A84868">
        <w:t xml:space="preserve"> </w:t>
      </w:r>
      <w:r w:rsidRPr="00785136">
        <w:t>for</w:t>
      </w:r>
      <w:r w:rsidR="00A84868">
        <w:t xml:space="preserve"> </w:t>
      </w:r>
      <w:r w:rsidRPr="00785136">
        <w:t>RS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2020</w:t>
      </w:r>
      <w:r w:rsidR="00A84868">
        <w:t xml:space="preserve"> </w:t>
      </w:r>
      <w:r w:rsidRPr="00785136">
        <w:t>was</w:t>
      </w:r>
      <w:r w:rsidR="00A84868">
        <w:t xml:space="preserve"> </w:t>
      </w:r>
      <w:r w:rsidRPr="00785136">
        <w:t>6,899,126,</w:t>
      </w:r>
      <w:r w:rsidR="00A84868">
        <w:t xml:space="preserve"> </w:t>
      </w:r>
      <w:r w:rsidRPr="00785136">
        <w:t>which</w:t>
      </w:r>
      <w:r w:rsidR="00A84868">
        <w:t xml:space="preserve"> </w:t>
      </w:r>
      <w:r w:rsidRPr="00785136">
        <w:t>was</w:t>
      </w:r>
      <w:r w:rsidR="00A84868">
        <w:t xml:space="preserve"> </w:t>
      </w:r>
      <w:r w:rsidRPr="00785136">
        <w:t>8%</w:t>
      </w:r>
      <w:r w:rsidR="00A84868">
        <w:t xml:space="preserve"> </w:t>
      </w:r>
      <w:r w:rsidRPr="00785136">
        <w:t>less</w:t>
      </w:r>
      <w:r w:rsidR="00A84868">
        <w:t xml:space="preserve"> </w:t>
      </w:r>
      <w:r w:rsidRPr="00785136">
        <w:t>than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2002</w:t>
      </w:r>
      <w:r w:rsidR="00A84868">
        <w:t xml:space="preserve"> </w:t>
      </w:r>
      <w:r w:rsidRPr="00785136">
        <w:t>census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4%</w:t>
      </w:r>
      <w:r w:rsidR="00A84868">
        <w:t xml:space="preserve"> </w:t>
      </w:r>
      <w:r w:rsidRPr="00785136">
        <w:t>less</w:t>
      </w:r>
      <w:r w:rsidR="00A84868">
        <w:t xml:space="preserve"> </w:t>
      </w:r>
      <w:r w:rsidRPr="00785136">
        <w:t>than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2011</w:t>
      </w:r>
      <w:r w:rsidR="00A84868">
        <w:t xml:space="preserve"> </w:t>
      </w:r>
      <w:r w:rsidRPr="00785136">
        <w:t>census,</w:t>
      </w:r>
      <w:r w:rsidR="00A84868">
        <w:t xml:space="preserve"> </w:t>
      </w:r>
      <w:r w:rsidRPr="00785136">
        <w:t>according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survey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Statistical</w:t>
      </w:r>
      <w:r w:rsidR="00A84868">
        <w:t xml:space="preserve"> </w:t>
      </w:r>
      <w:r w:rsidRPr="00785136">
        <w:t>Office.</w:t>
      </w:r>
      <w:r w:rsidR="00A84868">
        <w:t xml:space="preserve"> </w:t>
      </w:r>
      <w:r w:rsidRPr="00785136">
        <w:t>According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research,</w:t>
      </w:r>
      <w:r w:rsidR="00A84868">
        <w:t xml:space="preserve"> </w:t>
      </w:r>
      <w:r w:rsidRPr="00785136">
        <w:t>what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especially</w:t>
      </w:r>
      <w:r w:rsidR="00A84868">
        <w:t xml:space="preserve"> </w:t>
      </w:r>
      <w:r w:rsidRPr="00785136">
        <w:t>worrying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that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population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Serbia</w:t>
      </w:r>
      <w:r w:rsidR="00A84868">
        <w:t xml:space="preserve"> </w:t>
      </w:r>
      <w:r w:rsidRPr="00785136">
        <w:t>appears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be</w:t>
      </w:r>
      <w:r w:rsidR="00A84868">
        <w:t xml:space="preserve"> </w:t>
      </w:r>
      <w:r w:rsidRPr="00785136">
        <w:t>on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threshold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demographic</w:t>
      </w:r>
      <w:r w:rsidR="00A84868">
        <w:t xml:space="preserve"> </w:t>
      </w:r>
      <w:r w:rsidRPr="00785136">
        <w:t>aging.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number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live</w:t>
      </w:r>
      <w:r w:rsidR="00A84868">
        <w:t xml:space="preserve"> </w:t>
      </w:r>
      <w:r w:rsidRPr="00785136">
        <w:t>births</w:t>
      </w:r>
      <w:r w:rsidR="00A84868">
        <w:t xml:space="preserve"> </w:t>
      </w:r>
      <w:r w:rsidRPr="00785136">
        <w:t>has</w:t>
      </w:r>
      <w:r w:rsidR="00A84868">
        <w:t xml:space="preserve"> </w:t>
      </w:r>
      <w:r w:rsidRPr="00785136">
        <w:t>exhibited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declining</w:t>
      </w:r>
      <w:r w:rsidR="00A84868">
        <w:t xml:space="preserve"> </w:t>
      </w:r>
      <w:r w:rsidRPr="00785136">
        <w:t>trend,</w:t>
      </w:r>
      <w:r w:rsidR="00A84868">
        <w:t xml:space="preserve"> </w:t>
      </w:r>
      <w:r w:rsidRPr="00785136">
        <w:t>with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rate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live</w:t>
      </w:r>
      <w:r w:rsidR="00A84868">
        <w:t xml:space="preserve"> </w:t>
      </w:r>
      <w:r w:rsidRPr="00785136">
        <w:t>births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2020</w:t>
      </w:r>
      <w:r w:rsidR="00A84868">
        <w:t xml:space="preserve"> </w:t>
      </w:r>
      <w:r w:rsidRPr="00785136">
        <w:t>being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lowest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last</w:t>
      </w:r>
      <w:r w:rsidR="00A84868">
        <w:t xml:space="preserve"> </w:t>
      </w:r>
      <w:r w:rsidRPr="00785136">
        <w:t>10</w:t>
      </w:r>
      <w:r w:rsidR="00A84868">
        <w:t xml:space="preserve"> </w:t>
      </w:r>
      <w:r w:rsidRPr="00785136">
        <w:t>years,</w:t>
      </w:r>
      <w:r w:rsidR="00A84868">
        <w:t xml:space="preserve"> </w:t>
      </w:r>
      <w:r w:rsidRPr="00785136">
        <w:t>amounting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8.9</w:t>
      </w:r>
      <w:r w:rsidR="00A84868">
        <w:t xml:space="preserve"> </w:t>
      </w:r>
      <w:r w:rsidRPr="00785136">
        <w:t>per</w:t>
      </w:r>
      <w:r w:rsidR="00A84868">
        <w:t xml:space="preserve"> </w:t>
      </w:r>
      <w:r w:rsidRPr="00785136">
        <w:t>1,000</w:t>
      </w:r>
      <w:r w:rsidR="00A84868">
        <w:t xml:space="preserve"> </w:t>
      </w:r>
      <w:r w:rsidRPr="00785136">
        <w:t>inhabitants.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rate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natural</w:t>
      </w:r>
      <w:r w:rsidR="00A84868">
        <w:t xml:space="preserve"> </w:t>
      </w:r>
      <w:r w:rsidRPr="00785136">
        <w:t>population</w:t>
      </w:r>
      <w:r w:rsidR="00A84868">
        <w:t xml:space="preserve"> </w:t>
      </w:r>
      <w:r w:rsidRPr="00785136">
        <w:t>growth</w:t>
      </w:r>
      <w:r w:rsidR="00A84868">
        <w:t xml:space="preserve"> </w:t>
      </w:r>
      <w:r w:rsidRPr="00785136">
        <w:t>per</w:t>
      </w:r>
      <w:r w:rsidR="00A84868">
        <w:t xml:space="preserve"> </w:t>
      </w:r>
      <w:r w:rsidRPr="00785136">
        <w:t>1,000</w:t>
      </w:r>
      <w:r w:rsidR="00A84868">
        <w:t xml:space="preserve"> </w:t>
      </w:r>
      <w:r w:rsidRPr="00785136">
        <w:t>inhabitants</w:t>
      </w:r>
      <w:r w:rsidR="00A84868">
        <w:t xml:space="preserve"> </w:t>
      </w:r>
      <w:r w:rsidRPr="00785136">
        <w:t>also</w:t>
      </w:r>
      <w:r w:rsidR="00A84868">
        <w:t xml:space="preserve"> </w:t>
      </w:r>
      <w:r w:rsidRPr="00785136">
        <w:t>significantly</w:t>
      </w:r>
      <w:r w:rsidR="00A84868">
        <w:t xml:space="preserve"> </w:t>
      </w:r>
      <w:r w:rsidRPr="00785136">
        <w:t>declined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2020</w:t>
      </w:r>
      <w:r w:rsidR="00A84868">
        <w:t xml:space="preserve"> </w:t>
      </w:r>
      <w:r w:rsidRPr="00785136">
        <w:t>(-8.0)</w:t>
      </w:r>
      <w:r w:rsidR="00A84868">
        <w:t xml:space="preserve"> </w:t>
      </w:r>
      <w:r w:rsidRPr="00785136">
        <w:t>compared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2019</w:t>
      </w:r>
      <w:r w:rsidR="00CF659D">
        <w:br/>
      </w:r>
      <w:r w:rsidRPr="00785136">
        <w:t>(-5.3).</w:t>
      </w:r>
    </w:p>
    <w:tbl>
      <w:tblPr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1"/>
        <w:gridCol w:w="1189"/>
        <w:gridCol w:w="1231"/>
        <w:gridCol w:w="1304"/>
        <w:gridCol w:w="1262"/>
        <w:gridCol w:w="1243"/>
        <w:gridCol w:w="1235"/>
      </w:tblGrid>
      <w:tr w:rsidR="007A00CC" w:rsidRPr="007A00CC" w14:paraId="487D9E4C" w14:textId="77777777" w:rsidTr="005031E6">
        <w:trPr>
          <w:cantSplit/>
          <w:tblHeader/>
        </w:trPr>
        <w:tc>
          <w:tcPr>
            <w:tcW w:w="1932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72AA8ACA" w14:textId="77777777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szCs w:val="24"/>
                <w:lang w:val="en-US"/>
              </w:rPr>
            </w:pPr>
          </w:p>
        </w:tc>
        <w:tc>
          <w:tcPr>
            <w:tcW w:w="543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39B50F6" w14:textId="3315A606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szCs w:val="24"/>
                <w:lang w:val="en-US"/>
              </w:rPr>
            </w:pPr>
            <w:r w:rsidRPr="007A00CC">
              <w:rPr>
                <w:bCs/>
                <w:i/>
                <w:sz w:val="16"/>
                <w:szCs w:val="24"/>
                <w:lang w:val="en-US"/>
              </w:rPr>
              <w:t>RS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7A00CC">
              <w:rPr>
                <w:bCs/>
                <w:i/>
                <w:sz w:val="16"/>
                <w:szCs w:val="24"/>
                <w:lang w:val="en-US"/>
              </w:rPr>
              <w:t>–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7A00CC">
              <w:rPr>
                <w:bCs/>
                <w:i/>
                <w:sz w:val="16"/>
                <w:szCs w:val="24"/>
                <w:lang w:val="en-US"/>
              </w:rPr>
              <w:t>Population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7A00CC">
              <w:rPr>
                <w:bCs/>
                <w:i/>
                <w:sz w:val="16"/>
                <w:szCs w:val="24"/>
                <w:lang w:val="en-US"/>
              </w:rPr>
              <w:t>distribution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7A00CC">
              <w:rPr>
                <w:bCs/>
                <w:i/>
                <w:sz w:val="16"/>
                <w:szCs w:val="24"/>
                <w:lang w:val="en-US"/>
              </w:rPr>
              <w:t>by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7A00CC">
              <w:rPr>
                <w:bCs/>
                <w:i/>
                <w:sz w:val="16"/>
                <w:szCs w:val="24"/>
                <w:lang w:val="en-US"/>
              </w:rPr>
              <w:t>age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7A00CC">
              <w:rPr>
                <w:bCs/>
                <w:i/>
                <w:sz w:val="16"/>
                <w:szCs w:val="24"/>
                <w:lang w:val="en-US"/>
              </w:rPr>
              <w:t>(in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7A00CC">
              <w:rPr>
                <w:bCs/>
                <w:i/>
                <w:sz w:val="16"/>
                <w:szCs w:val="24"/>
                <w:lang w:val="en-US"/>
              </w:rPr>
              <w:t>percent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7A00CC">
              <w:rPr>
                <w:bCs/>
                <w:i/>
                <w:sz w:val="16"/>
                <w:szCs w:val="24"/>
                <w:lang w:val="en-US"/>
              </w:rPr>
              <w:t>%)</w:t>
            </w:r>
          </w:p>
        </w:tc>
      </w:tr>
      <w:tr w:rsidR="007D65EB" w:rsidRPr="007A00CC" w14:paraId="2A3DB817" w14:textId="77777777" w:rsidTr="005031E6">
        <w:trPr>
          <w:cantSplit/>
          <w:tblHeader/>
        </w:trPr>
        <w:tc>
          <w:tcPr>
            <w:tcW w:w="902" w:type="dxa"/>
            <w:vMerge w:val="restart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162E948A" w14:textId="77777777" w:rsidR="007A00CC" w:rsidRPr="007A00CC" w:rsidRDefault="007A00CC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rFonts w:eastAsia="Calibri Light"/>
                <w:bCs/>
                <w:i/>
                <w:sz w:val="18"/>
                <w:szCs w:val="18"/>
              </w:rPr>
            </w:pPr>
          </w:p>
        </w:tc>
        <w:tc>
          <w:tcPr>
            <w:tcW w:w="1030" w:type="dxa"/>
            <w:vMerge w:val="restart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282F78ED" w14:textId="1F865912" w:rsidR="007A00CC" w:rsidRPr="007A00CC" w:rsidRDefault="007D65EB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7A00CC">
              <w:rPr>
                <w:bCs/>
                <w:i/>
                <w:sz w:val="16"/>
                <w:szCs w:val="24"/>
                <w:lang w:val="en-US"/>
              </w:rPr>
              <w:t>Total</w:t>
            </w:r>
          </w:p>
        </w:tc>
        <w:tc>
          <w:tcPr>
            <w:tcW w:w="2197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403EEC7F" w14:textId="68C71BF3" w:rsidR="007A00CC" w:rsidRPr="007A00CC" w:rsidRDefault="007A00CC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center"/>
              <w:rPr>
                <w:bCs/>
                <w:i/>
                <w:sz w:val="16"/>
                <w:szCs w:val="24"/>
                <w:lang w:val="en-US"/>
              </w:rPr>
            </w:pPr>
            <w:r w:rsidRPr="00D20995">
              <w:rPr>
                <w:bCs/>
                <w:i/>
                <w:sz w:val="16"/>
                <w:szCs w:val="24"/>
                <w:lang w:val="en-US"/>
              </w:rPr>
              <w:t>Serbia-North</w:t>
            </w:r>
          </w:p>
        </w:tc>
        <w:tc>
          <w:tcPr>
            <w:tcW w:w="3241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49039A27" w14:textId="26679A5F" w:rsidR="007A00CC" w:rsidRPr="007A00CC" w:rsidRDefault="007A00CC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center"/>
              <w:rPr>
                <w:rFonts w:eastAsia="Calibri Light"/>
                <w:bCs/>
                <w:i/>
                <w:sz w:val="18"/>
                <w:szCs w:val="18"/>
              </w:rPr>
            </w:pPr>
            <w:r w:rsidRPr="00D20995">
              <w:rPr>
                <w:bCs/>
                <w:i/>
                <w:sz w:val="16"/>
                <w:szCs w:val="24"/>
                <w:lang w:val="en-US"/>
              </w:rPr>
              <w:t>Serbia</w:t>
            </w:r>
            <w:r>
              <w:rPr>
                <w:bCs/>
                <w:i/>
                <w:sz w:val="16"/>
                <w:szCs w:val="24"/>
                <w:lang w:val="en-US"/>
              </w:rPr>
              <w:t>-</w:t>
            </w:r>
            <w:r w:rsidRPr="00D20995">
              <w:rPr>
                <w:bCs/>
                <w:i/>
                <w:sz w:val="16"/>
                <w:szCs w:val="24"/>
                <w:lang w:val="en-US"/>
              </w:rPr>
              <w:t>South</w:t>
            </w:r>
          </w:p>
        </w:tc>
      </w:tr>
      <w:tr w:rsidR="007D65EB" w:rsidRPr="007A00CC" w14:paraId="4523427E" w14:textId="77777777" w:rsidTr="005031E6">
        <w:trPr>
          <w:cantSplit/>
          <w:tblHeader/>
        </w:trPr>
        <w:tc>
          <w:tcPr>
            <w:tcW w:w="902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1CCC0FBE" w14:textId="77777777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rFonts w:eastAsia="Calibri Light"/>
                <w:bCs/>
                <w:sz w:val="18"/>
                <w:szCs w:val="18"/>
              </w:rPr>
            </w:pPr>
          </w:p>
        </w:tc>
        <w:tc>
          <w:tcPr>
            <w:tcW w:w="1030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B84A724" w14:textId="77777777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</w:p>
        </w:tc>
        <w:tc>
          <w:tcPr>
            <w:tcW w:w="10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B0CF5FC" w14:textId="5C0C63F7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7A00CC">
              <w:rPr>
                <w:bCs/>
                <w:i/>
                <w:sz w:val="16"/>
                <w:szCs w:val="24"/>
                <w:lang w:val="en-US"/>
              </w:rPr>
              <w:t>Belgrade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7A00CC">
              <w:rPr>
                <w:bCs/>
                <w:i/>
                <w:sz w:val="16"/>
                <w:szCs w:val="24"/>
                <w:lang w:val="en-US"/>
              </w:rPr>
              <w:t>region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0B45793A" w14:textId="0745DE33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7A00CC">
              <w:rPr>
                <w:bCs/>
                <w:i/>
                <w:sz w:val="16"/>
                <w:szCs w:val="24"/>
                <w:lang w:val="en-US"/>
              </w:rPr>
              <w:t>AP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7A00CC">
              <w:rPr>
                <w:bCs/>
                <w:i/>
                <w:sz w:val="16"/>
                <w:szCs w:val="24"/>
                <w:lang w:val="en-US"/>
              </w:rPr>
              <w:t>Vojvodina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7A00CC">
              <w:rPr>
                <w:bCs/>
                <w:i/>
                <w:sz w:val="16"/>
                <w:szCs w:val="24"/>
                <w:lang w:val="en-US"/>
              </w:rPr>
              <w:t>region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03484DC9" w14:textId="06BBDF9D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7A00CC">
              <w:rPr>
                <w:bCs/>
                <w:i/>
                <w:sz w:val="16"/>
                <w:szCs w:val="24"/>
                <w:lang w:val="en-US"/>
              </w:rPr>
              <w:t>Region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7A00CC">
              <w:rPr>
                <w:bCs/>
                <w:i/>
                <w:sz w:val="16"/>
                <w:szCs w:val="24"/>
                <w:lang w:val="en-US"/>
              </w:rPr>
              <w:t>of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7A00CC">
              <w:rPr>
                <w:bCs/>
                <w:i/>
                <w:sz w:val="16"/>
                <w:szCs w:val="24"/>
                <w:lang w:val="en-US"/>
              </w:rPr>
              <w:t>Šumadija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7A00CC">
              <w:rPr>
                <w:bCs/>
                <w:i/>
                <w:sz w:val="16"/>
                <w:szCs w:val="24"/>
                <w:lang w:val="en-US"/>
              </w:rPr>
              <w:t>and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7A00CC">
              <w:rPr>
                <w:bCs/>
                <w:i/>
                <w:sz w:val="16"/>
                <w:szCs w:val="24"/>
                <w:lang w:val="en-US"/>
              </w:rPr>
              <w:t>Western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7A00CC">
              <w:rPr>
                <w:bCs/>
                <w:i/>
                <w:sz w:val="16"/>
                <w:szCs w:val="24"/>
                <w:lang w:val="en-US"/>
              </w:rPr>
              <w:t>Serbia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7DCD5D7" w14:textId="18C37005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7A00CC">
              <w:rPr>
                <w:bCs/>
                <w:i/>
                <w:sz w:val="16"/>
                <w:szCs w:val="24"/>
                <w:lang w:val="en-US"/>
              </w:rPr>
              <w:t>Region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7A00CC">
              <w:rPr>
                <w:bCs/>
                <w:i/>
                <w:sz w:val="16"/>
                <w:szCs w:val="24"/>
                <w:lang w:val="en-US"/>
              </w:rPr>
              <w:t>of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7A00CC">
              <w:rPr>
                <w:bCs/>
                <w:i/>
                <w:sz w:val="16"/>
                <w:szCs w:val="24"/>
                <w:lang w:val="en-US"/>
              </w:rPr>
              <w:t>Southern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7A00CC">
              <w:rPr>
                <w:bCs/>
                <w:i/>
                <w:sz w:val="16"/>
                <w:szCs w:val="24"/>
                <w:lang w:val="en-US"/>
              </w:rPr>
              <w:t>and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7A00CC">
              <w:rPr>
                <w:bCs/>
                <w:i/>
                <w:sz w:val="16"/>
                <w:szCs w:val="24"/>
                <w:lang w:val="en-US"/>
              </w:rPr>
              <w:t>Eastern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7A00CC">
              <w:rPr>
                <w:bCs/>
                <w:i/>
                <w:sz w:val="16"/>
                <w:szCs w:val="24"/>
                <w:lang w:val="en-US"/>
              </w:rPr>
              <w:t>Serbia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E0446F7" w14:textId="09A2C51B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7A00CC">
              <w:rPr>
                <w:bCs/>
                <w:i/>
                <w:sz w:val="16"/>
                <w:szCs w:val="24"/>
                <w:lang w:val="en-US"/>
              </w:rPr>
              <w:t>AP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7A00CC">
              <w:rPr>
                <w:bCs/>
                <w:i/>
                <w:sz w:val="16"/>
                <w:szCs w:val="24"/>
                <w:lang w:val="en-US"/>
              </w:rPr>
              <w:t>Kosovo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7A00CC">
              <w:rPr>
                <w:bCs/>
                <w:i/>
                <w:sz w:val="16"/>
                <w:szCs w:val="24"/>
                <w:lang w:val="en-US"/>
              </w:rPr>
              <w:t>and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7A00CC">
              <w:rPr>
                <w:bCs/>
                <w:i/>
                <w:sz w:val="16"/>
                <w:szCs w:val="24"/>
                <w:lang w:val="en-US"/>
              </w:rPr>
              <w:t>Metohija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7A00CC">
              <w:rPr>
                <w:bCs/>
                <w:i/>
                <w:sz w:val="16"/>
                <w:szCs w:val="24"/>
                <w:lang w:val="en-US"/>
              </w:rPr>
              <w:t>region</w:t>
            </w:r>
          </w:p>
        </w:tc>
      </w:tr>
      <w:tr w:rsidR="007D65EB" w:rsidRPr="007D65EB" w14:paraId="037CF5B6" w14:textId="77777777" w:rsidTr="005031E6">
        <w:trPr>
          <w:cantSplit/>
        </w:trPr>
        <w:tc>
          <w:tcPr>
            <w:tcW w:w="90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3C31BE8D" w14:textId="24D30609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 Light"/>
                <w:b/>
                <w:bCs/>
                <w:sz w:val="18"/>
                <w:szCs w:val="18"/>
              </w:rPr>
            </w:pPr>
            <w:r w:rsidRPr="007D65EB">
              <w:rPr>
                <w:rFonts w:eastAsia="Calibri Light"/>
                <w:b/>
                <w:bCs/>
                <w:sz w:val="18"/>
                <w:szCs w:val="18"/>
              </w:rPr>
              <w:t>Total</w:t>
            </w:r>
            <w:r w:rsidR="00A84868">
              <w:rPr>
                <w:rFonts w:eastAsia="Calibri Light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03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B67EB2E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 Light"/>
                <w:b/>
                <w:bCs/>
                <w:sz w:val="18"/>
                <w:szCs w:val="18"/>
              </w:rPr>
            </w:pPr>
            <w:r w:rsidRPr="007D65EB">
              <w:rPr>
                <w:rFonts w:eastAsia="Calibri Light"/>
                <w:b/>
                <w:bCs/>
                <w:sz w:val="18"/>
                <w:szCs w:val="18"/>
              </w:rPr>
              <w:t>100.00</w:t>
            </w:r>
          </w:p>
        </w:tc>
        <w:tc>
          <w:tcPr>
            <w:tcW w:w="106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CB63A3F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 Light"/>
                <w:b/>
                <w:bCs/>
                <w:sz w:val="18"/>
                <w:szCs w:val="18"/>
              </w:rPr>
            </w:pPr>
            <w:r w:rsidRPr="007D65EB">
              <w:rPr>
                <w:rFonts w:eastAsia="Calibri Light"/>
                <w:b/>
                <w:bCs/>
                <w:sz w:val="18"/>
                <w:szCs w:val="18"/>
              </w:rPr>
              <w:t>100.00</w:t>
            </w:r>
          </w:p>
        </w:tc>
        <w:tc>
          <w:tcPr>
            <w:tcW w:w="113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5E56A5D" w14:textId="50CDA20E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 Light"/>
                <w:b/>
                <w:bCs/>
                <w:sz w:val="18"/>
                <w:szCs w:val="18"/>
              </w:rPr>
            </w:pPr>
            <w:r w:rsidRPr="007D65EB">
              <w:rPr>
                <w:rFonts w:eastAsia="Calibri Light"/>
                <w:b/>
                <w:bCs/>
                <w:sz w:val="18"/>
                <w:szCs w:val="18"/>
              </w:rPr>
              <w:t>100</w:t>
            </w:r>
            <w:r w:rsidR="00A14E30">
              <w:rPr>
                <w:rFonts w:eastAsia="Calibri Light"/>
                <w:b/>
                <w:bCs/>
                <w:sz w:val="18"/>
                <w:szCs w:val="18"/>
              </w:rPr>
              <w:t>.</w:t>
            </w:r>
            <w:r w:rsidRPr="007D65EB">
              <w:rPr>
                <w:rFonts w:eastAsia="Calibri Light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09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D2E45B5" w14:textId="506324FF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 Light"/>
                <w:b/>
                <w:bCs/>
                <w:sz w:val="18"/>
                <w:szCs w:val="18"/>
              </w:rPr>
            </w:pPr>
            <w:r w:rsidRPr="007D65EB">
              <w:rPr>
                <w:rFonts w:eastAsia="Calibri Light"/>
                <w:b/>
                <w:bCs/>
                <w:sz w:val="18"/>
                <w:szCs w:val="18"/>
              </w:rPr>
              <w:t>100</w:t>
            </w:r>
            <w:r w:rsidR="007D65EB" w:rsidRPr="007D65EB">
              <w:rPr>
                <w:rFonts w:eastAsia="Calibri Light"/>
                <w:b/>
                <w:bCs/>
                <w:sz w:val="18"/>
                <w:szCs w:val="18"/>
              </w:rPr>
              <w:t>.</w:t>
            </w:r>
            <w:r w:rsidRPr="007D65EB">
              <w:rPr>
                <w:rFonts w:eastAsia="Calibri Light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07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334F504" w14:textId="3FEC8629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 Light"/>
                <w:b/>
                <w:bCs/>
                <w:sz w:val="18"/>
                <w:szCs w:val="18"/>
              </w:rPr>
            </w:pPr>
            <w:r w:rsidRPr="007D65EB">
              <w:rPr>
                <w:rFonts w:eastAsia="Calibri Light"/>
                <w:b/>
                <w:bCs/>
                <w:sz w:val="18"/>
                <w:szCs w:val="18"/>
              </w:rPr>
              <w:t>100</w:t>
            </w:r>
            <w:r w:rsidR="007D65EB" w:rsidRPr="007D65EB">
              <w:rPr>
                <w:rFonts w:eastAsia="Calibri Light"/>
                <w:b/>
                <w:bCs/>
                <w:sz w:val="18"/>
                <w:szCs w:val="18"/>
              </w:rPr>
              <w:t>.</w:t>
            </w:r>
            <w:r w:rsidRPr="007D65EB">
              <w:rPr>
                <w:rFonts w:eastAsia="Calibri Light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07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1A86024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 Light"/>
                <w:b/>
                <w:bCs/>
                <w:sz w:val="18"/>
                <w:szCs w:val="18"/>
              </w:rPr>
            </w:pPr>
            <w:r w:rsidRPr="007D65EB">
              <w:rPr>
                <w:rFonts w:eastAsia="Calibri Light"/>
                <w:b/>
                <w:bCs/>
                <w:sz w:val="18"/>
                <w:szCs w:val="18"/>
              </w:rPr>
              <w:t>...</w:t>
            </w:r>
          </w:p>
        </w:tc>
      </w:tr>
      <w:tr w:rsidR="007D65EB" w:rsidRPr="007A00CC" w14:paraId="459B7635" w14:textId="77777777" w:rsidTr="005031E6">
        <w:trPr>
          <w:cantSplit/>
        </w:trPr>
        <w:tc>
          <w:tcPr>
            <w:tcW w:w="902" w:type="dxa"/>
            <w:tcBorders>
              <w:top w:val="single" w:sz="4" w:space="0" w:color="auto"/>
            </w:tcBorders>
            <w:shd w:val="clear" w:color="auto" w:fill="auto"/>
          </w:tcPr>
          <w:p w14:paraId="6BEAF62B" w14:textId="48A149F3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rFonts w:eastAsia="Calibri Light"/>
                <w:bCs/>
                <w:sz w:val="18"/>
                <w:szCs w:val="18"/>
              </w:rPr>
            </w:pPr>
            <w:r w:rsidRPr="007A00CC">
              <w:rPr>
                <w:rFonts w:eastAsia="Calibri Light"/>
                <w:bCs/>
                <w:sz w:val="18"/>
                <w:szCs w:val="18"/>
              </w:rPr>
              <w:t>0</w:t>
            </w:r>
            <w:r w:rsidR="007D65EB">
              <w:rPr>
                <w:rFonts w:eastAsia="Calibri Light"/>
                <w:bCs/>
                <w:sz w:val="18"/>
                <w:szCs w:val="18"/>
              </w:rPr>
              <w:t>–</w:t>
            </w:r>
            <w:r w:rsidRPr="007A00CC">
              <w:rPr>
                <w:rFonts w:eastAsia="Calibri Light"/>
                <w:bCs/>
                <w:sz w:val="18"/>
                <w:szCs w:val="18"/>
              </w:rPr>
              <w:t>14</w:t>
            </w:r>
          </w:p>
        </w:tc>
        <w:tc>
          <w:tcPr>
            <w:tcW w:w="103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FF2D286" w14:textId="77777777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8"/>
              </w:rPr>
            </w:pPr>
            <w:r w:rsidRPr="007A00CC">
              <w:rPr>
                <w:bCs/>
                <w:sz w:val="18"/>
                <w:szCs w:val="18"/>
              </w:rPr>
              <w:t>14.27</w:t>
            </w:r>
          </w:p>
        </w:tc>
        <w:tc>
          <w:tcPr>
            <w:tcW w:w="106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1831EBF" w14:textId="77777777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8"/>
              </w:rPr>
            </w:pPr>
            <w:r w:rsidRPr="007A00CC">
              <w:rPr>
                <w:bCs/>
                <w:sz w:val="18"/>
                <w:szCs w:val="18"/>
              </w:rPr>
              <w:t>15.23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E3F4479" w14:textId="77777777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8"/>
              </w:rPr>
            </w:pPr>
            <w:r w:rsidRPr="007A00CC">
              <w:rPr>
                <w:bCs/>
                <w:sz w:val="18"/>
                <w:szCs w:val="18"/>
              </w:rPr>
              <w:t>14.39</w:t>
            </w:r>
          </w:p>
        </w:tc>
        <w:tc>
          <w:tcPr>
            <w:tcW w:w="109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C32D3EA" w14:textId="77777777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8"/>
              </w:rPr>
            </w:pPr>
            <w:r w:rsidRPr="007A00CC">
              <w:rPr>
                <w:bCs/>
                <w:sz w:val="18"/>
                <w:szCs w:val="18"/>
              </w:rPr>
              <w:t>14.10</w:t>
            </w:r>
          </w:p>
        </w:tc>
        <w:tc>
          <w:tcPr>
            <w:tcW w:w="107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4F87886" w14:textId="77777777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8"/>
              </w:rPr>
            </w:pPr>
            <w:r w:rsidRPr="007A00CC">
              <w:rPr>
                <w:bCs/>
                <w:sz w:val="18"/>
                <w:szCs w:val="18"/>
              </w:rPr>
              <w:t>13.26</w:t>
            </w: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B346F38" w14:textId="77777777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8"/>
              </w:rPr>
            </w:pPr>
            <w:r w:rsidRPr="007A00CC">
              <w:rPr>
                <w:bCs/>
                <w:sz w:val="18"/>
                <w:szCs w:val="18"/>
              </w:rPr>
              <w:t>...</w:t>
            </w:r>
          </w:p>
        </w:tc>
      </w:tr>
      <w:tr w:rsidR="006F4FE8" w:rsidRPr="007A00CC" w14:paraId="2B4BE49C" w14:textId="77777777" w:rsidTr="005031E6">
        <w:trPr>
          <w:cantSplit/>
        </w:trPr>
        <w:tc>
          <w:tcPr>
            <w:tcW w:w="902" w:type="dxa"/>
            <w:shd w:val="clear" w:color="auto" w:fill="auto"/>
          </w:tcPr>
          <w:p w14:paraId="01355524" w14:textId="41B39669" w:rsidR="006F4FE8" w:rsidRPr="007A00CC" w:rsidRDefault="006F4FE8" w:rsidP="00A14E3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rFonts w:eastAsia="Calibri Light"/>
                <w:bCs/>
                <w:sz w:val="18"/>
                <w:szCs w:val="18"/>
              </w:rPr>
            </w:pPr>
            <w:r w:rsidRPr="007A00CC">
              <w:rPr>
                <w:rFonts w:eastAsia="Calibri Light"/>
                <w:bCs/>
                <w:sz w:val="18"/>
                <w:szCs w:val="18"/>
              </w:rPr>
              <w:t>65</w:t>
            </w:r>
            <w:r w:rsidR="00A84868">
              <w:rPr>
                <w:rFonts w:eastAsia="Calibri Light"/>
                <w:bCs/>
                <w:sz w:val="18"/>
                <w:szCs w:val="18"/>
              </w:rPr>
              <w:t xml:space="preserve"> </w:t>
            </w:r>
            <w:r w:rsidRPr="007A00CC">
              <w:rPr>
                <w:rFonts w:eastAsia="Calibri Light"/>
                <w:bCs/>
                <w:sz w:val="18"/>
                <w:szCs w:val="18"/>
              </w:rPr>
              <w:t>and</w:t>
            </w:r>
            <w:r w:rsidR="00A84868">
              <w:rPr>
                <w:rFonts w:eastAsia="Calibri Light"/>
                <w:bCs/>
                <w:sz w:val="18"/>
                <w:szCs w:val="18"/>
              </w:rPr>
              <w:t xml:space="preserve"> </w:t>
            </w:r>
            <w:r w:rsidRPr="007A00CC">
              <w:rPr>
                <w:rFonts w:eastAsia="Calibri Light"/>
                <w:bCs/>
                <w:sz w:val="18"/>
                <w:szCs w:val="18"/>
              </w:rPr>
              <w:t>over</w:t>
            </w:r>
          </w:p>
        </w:tc>
        <w:tc>
          <w:tcPr>
            <w:tcW w:w="1030" w:type="dxa"/>
            <w:shd w:val="clear" w:color="auto" w:fill="auto"/>
            <w:vAlign w:val="bottom"/>
          </w:tcPr>
          <w:p w14:paraId="76100098" w14:textId="1116ED53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 Light"/>
                <w:bCs/>
                <w:sz w:val="18"/>
                <w:szCs w:val="18"/>
              </w:rPr>
            </w:pPr>
            <w:r w:rsidRPr="007A00CC">
              <w:rPr>
                <w:rFonts w:eastAsia="Calibri Light"/>
                <w:bCs/>
                <w:sz w:val="18"/>
                <w:szCs w:val="18"/>
              </w:rPr>
              <w:t>21.11</w:t>
            </w:r>
          </w:p>
        </w:tc>
        <w:tc>
          <w:tcPr>
            <w:tcW w:w="1067" w:type="dxa"/>
            <w:shd w:val="clear" w:color="auto" w:fill="auto"/>
            <w:vAlign w:val="bottom"/>
          </w:tcPr>
          <w:p w14:paraId="5EF3C21A" w14:textId="379B4A31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 Light"/>
                <w:bCs/>
                <w:sz w:val="18"/>
                <w:szCs w:val="18"/>
              </w:rPr>
            </w:pPr>
            <w:r w:rsidRPr="007A00CC">
              <w:rPr>
                <w:rFonts w:eastAsia="Calibri Light"/>
                <w:bCs/>
                <w:sz w:val="18"/>
                <w:szCs w:val="18"/>
              </w:rPr>
              <w:t>19.93</w:t>
            </w:r>
          </w:p>
        </w:tc>
        <w:tc>
          <w:tcPr>
            <w:tcW w:w="1130" w:type="dxa"/>
            <w:shd w:val="clear" w:color="auto" w:fill="auto"/>
            <w:vAlign w:val="bottom"/>
          </w:tcPr>
          <w:p w14:paraId="486A40A1" w14:textId="77777777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 Light"/>
                <w:bCs/>
                <w:sz w:val="18"/>
                <w:szCs w:val="18"/>
              </w:rPr>
            </w:pPr>
            <w:r w:rsidRPr="007A00CC">
              <w:rPr>
                <w:rFonts w:eastAsia="Calibri Light"/>
                <w:bCs/>
                <w:sz w:val="18"/>
                <w:szCs w:val="18"/>
              </w:rPr>
              <w:t>20.11</w:t>
            </w:r>
          </w:p>
        </w:tc>
        <w:tc>
          <w:tcPr>
            <w:tcW w:w="1094" w:type="dxa"/>
            <w:shd w:val="clear" w:color="auto" w:fill="auto"/>
            <w:vAlign w:val="bottom"/>
          </w:tcPr>
          <w:p w14:paraId="2F3E2A85" w14:textId="77777777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 Light"/>
                <w:bCs/>
                <w:sz w:val="18"/>
                <w:szCs w:val="18"/>
              </w:rPr>
            </w:pPr>
            <w:r w:rsidRPr="007A00CC">
              <w:rPr>
                <w:rFonts w:eastAsia="Calibri Light"/>
                <w:bCs/>
                <w:sz w:val="18"/>
                <w:szCs w:val="18"/>
              </w:rPr>
              <w:t>21.93</w:t>
            </w:r>
          </w:p>
        </w:tc>
        <w:tc>
          <w:tcPr>
            <w:tcW w:w="1077" w:type="dxa"/>
            <w:shd w:val="clear" w:color="auto" w:fill="auto"/>
            <w:vAlign w:val="bottom"/>
          </w:tcPr>
          <w:p w14:paraId="7EF1F579" w14:textId="77777777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 Light"/>
                <w:bCs/>
                <w:sz w:val="18"/>
                <w:szCs w:val="18"/>
              </w:rPr>
            </w:pPr>
            <w:r w:rsidRPr="007A00CC">
              <w:rPr>
                <w:rFonts w:eastAsia="Calibri Light"/>
                <w:bCs/>
                <w:sz w:val="18"/>
                <w:szCs w:val="18"/>
              </w:rPr>
              <w:t>22.64</w:t>
            </w:r>
          </w:p>
        </w:tc>
        <w:tc>
          <w:tcPr>
            <w:tcW w:w="1070" w:type="dxa"/>
            <w:shd w:val="clear" w:color="auto" w:fill="auto"/>
            <w:vAlign w:val="bottom"/>
          </w:tcPr>
          <w:p w14:paraId="236315E6" w14:textId="77777777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 Light"/>
                <w:bCs/>
                <w:sz w:val="18"/>
                <w:szCs w:val="18"/>
              </w:rPr>
            </w:pPr>
            <w:r w:rsidRPr="007A00CC">
              <w:rPr>
                <w:rFonts w:eastAsia="Calibri Light"/>
                <w:bCs/>
                <w:sz w:val="18"/>
                <w:szCs w:val="18"/>
              </w:rPr>
              <w:t>...</w:t>
            </w:r>
          </w:p>
        </w:tc>
      </w:tr>
      <w:tr w:rsidR="007D65EB" w:rsidRPr="007A00CC" w14:paraId="573BB084" w14:textId="77777777" w:rsidTr="005031E6">
        <w:trPr>
          <w:cantSplit/>
        </w:trPr>
        <w:tc>
          <w:tcPr>
            <w:tcW w:w="902" w:type="dxa"/>
            <w:tcBorders>
              <w:bottom w:val="nil"/>
            </w:tcBorders>
            <w:shd w:val="clear" w:color="auto" w:fill="auto"/>
          </w:tcPr>
          <w:p w14:paraId="7629534A" w14:textId="219E0766" w:rsidR="006F4FE8" w:rsidRPr="007A00CC" w:rsidRDefault="006F4FE8" w:rsidP="00A14E3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rFonts w:eastAsia="Calibri Light"/>
                <w:bCs/>
                <w:sz w:val="18"/>
                <w:szCs w:val="18"/>
              </w:rPr>
            </w:pPr>
            <w:r w:rsidRPr="007A00CC">
              <w:rPr>
                <w:rFonts w:eastAsia="Calibri Light"/>
                <w:bCs/>
                <w:sz w:val="18"/>
                <w:szCs w:val="18"/>
              </w:rPr>
              <w:t>75</w:t>
            </w:r>
            <w:r w:rsidR="00A84868">
              <w:rPr>
                <w:rFonts w:eastAsia="Calibri Light"/>
                <w:bCs/>
                <w:sz w:val="18"/>
                <w:szCs w:val="18"/>
              </w:rPr>
              <w:t xml:space="preserve"> </w:t>
            </w:r>
            <w:r w:rsidRPr="007A00CC">
              <w:rPr>
                <w:rFonts w:eastAsia="Calibri Light"/>
                <w:bCs/>
                <w:sz w:val="18"/>
                <w:szCs w:val="18"/>
              </w:rPr>
              <w:t>and</w:t>
            </w:r>
            <w:r w:rsidR="00A84868">
              <w:rPr>
                <w:rFonts w:eastAsia="Calibri Light"/>
                <w:bCs/>
                <w:sz w:val="18"/>
                <w:szCs w:val="18"/>
              </w:rPr>
              <w:t xml:space="preserve"> </w:t>
            </w:r>
            <w:r w:rsidRPr="007A00CC">
              <w:rPr>
                <w:rFonts w:eastAsia="Calibri Light"/>
                <w:bCs/>
                <w:sz w:val="18"/>
                <w:szCs w:val="18"/>
              </w:rPr>
              <w:t>over</w:t>
            </w:r>
          </w:p>
        </w:tc>
        <w:tc>
          <w:tcPr>
            <w:tcW w:w="1030" w:type="dxa"/>
            <w:tcBorders>
              <w:bottom w:val="nil"/>
            </w:tcBorders>
            <w:shd w:val="clear" w:color="auto" w:fill="auto"/>
            <w:vAlign w:val="bottom"/>
          </w:tcPr>
          <w:p w14:paraId="2A6D3A44" w14:textId="77777777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 Light"/>
                <w:bCs/>
                <w:sz w:val="18"/>
                <w:szCs w:val="18"/>
              </w:rPr>
            </w:pPr>
            <w:r w:rsidRPr="007A00CC">
              <w:rPr>
                <w:rFonts w:eastAsia="Calibri Light"/>
                <w:bCs/>
                <w:sz w:val="18"/>
                <w:szCs w:val="18"/>
              </w:rPr>
              <w:t>8.09</w:t>
            </w:r>
          </w:p>
        </w:tc>
        <w:tc>
          <w:tcPr>
            <w:tcW w:w="1067" w:type="dxa"/>
            <w:tcBorders>
              <w:bottom w:val="nil"/>
            </w:tcBorders>
            <w:shd w:val="clear" w:color="auto" w:fill="auto"/>
            <w:vAlign w:val="bottom"/>
          </w:tcPr>
          <w:p w14:paraId="3B610A43" w14:textId="5B7A1468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 Light"/>
                <w:bCs/>
                <w:sz w:val="18"/>
                <w:szCs w:val="18"/>
              </w:rPr>
            </w:pPr>
            <w:r w:rsidRPr="007A00CC">
              <w:rPr>
                <w:rFonts w:eastAsia="Calibri Light"/>
                <w:bCs/>
                <w:sz w:val="18"/>
                <w:szCs w:val="18"/>
              </w:rPr>
              <w:t>7.53</w:t>
            </w:r>
          </w:p>
        </w:tc>
        <w:tc>
          <w:tcPr>
            <w:tcW w:w="1130" w:type="dxa"/>
            <w:tcBorders>
              <w:bottom w:val="nil"/>
            </w:tcBorders>
            <w:shd w:val="clear" w:color="auto" w:fill="auto"/>
            <w:vAlign w:val="bottom"/>
          </w:tcPr>
          <w:p w14:paraId="14D371BA" w14:textId="77777777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 Light"/>
                <w:bCs/>
                <w:sz w:val="18"/>
                <w:szCs w:val="18"/>
              </w:rPr>
            </w:pPr>
            <w:r w:rsidRPr="007A00CC">
              <w:rPr>
                <w:rFonts w:eastAsia="Calibri Light"/>
                <w:bCs/>
                <w:sz w:val="18"/>
                <w:szCs w:val="18"/>
              </w:rPr>
              <w:t>7.49</w:t>
            </w:r>
          </w:p>
        </w:tc>
        <w:tc>
          <w:tcPr>
            <w:tcW w:w="1094" w:type="dxa"/>
            <w:tcBorders>
              <w:bottom w:val="nil"/>
            </w:tcBorders>
            <w:shd w:val="clear" w:color="auto" w:fill="auto"/>
            <w:vAlign w:val="bottom"/>
          </w:tcPr>
          <w:p w14:paraId="0EBEA7B1" w14:textId="77777777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 Light"/>
                <w:bCs/>
                <w:sz w:val="18"/>
                <w:szCs w:val="18"/>
              </w:rPr>
            </w:pPr>
            <w:r w:rsidRPr="007A00CC">
              <w:rPr>
                <w:rFonts w:eastAsia="Calibri Light"/>
                <w:bCs/>
                <w:sz w:val="18"/>
                <w:szCs w:val="18"/>
              </w:rPr>
              <w:t>8.45</w:t>
            </w:r>
          </w:p>
        </w:tc>
        <w:tc>
          <w:tcPr>
            <w:tcW w:w="1077" w:type="dxa"/>
            <w:tcBorders>
              <w:bottom w:val="nil"/>
            </w:tcBorders>
            <w:shd w:val="clear" w:color="auto" w:fill="auto"/>
            <w:vAlign w:val="bottom"/>
          </w:tcPr>
          <w:p w14:paraId="4333F0D7" w14:textId="77777777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 Light"/>
                <w:bCs/>
                <w:sz w:val="18"/>
                <w:szCs w:val="18"/>
              </w:rPr>
            </w:pPr>
            <w:r w:rsidRPr="007A00CC">
              <w:rPr>
                <w:rFonts w:eastAsia="Calibri Light"/>
                <w:bCs/>
                <w:sz w:val="18"/>
                <w:szCs w:val="18"/>
              </w:rPr>
              <w:t>9.04</w:t>
            </w:r>
          </w:p>
        </w:tc>
        <w:tc>
          <w:tcPr>
            <w:tcW w:w="1070" w:type="dxa"/>
            <w:tcBorders>
              <w:bottom w:val="nil"/>
            </w:tcBorders>
            <w:shd w:val="clear" w:color="auto" w:fill="auto"/>
            <w:vAlign w:val="bottom"/>
          </w:tcPr>
          <w:p w14:paraId="3AAB4325" w14:textId="77777777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 Light"/>
                <w:bCs/>
                <w:sz w:val="18"/>
                <w:szCs w:val="18"/>
              </w:rPr>
            </w:pPr>
            <w:r w:rsidRPr="007A00CC">
              <w:rPr>
                <w:rFonts w:eastAsia="Calibri Light"/>
                <w:bCs/>
                <w:sz w:val="18"/>
                <w:szCs w:val="18"/>
              </w:rPr>
              <w:t>...</w:t>
            </w:r>
          </w:p>
        </w:tc>
      </w:tr>
      <w:tr w:rsidR="007D65EB" w:rsidRPr="007A00CC" w14:paraId="15627D11" w14:textId="77777777" w:rsidTr="005031E6">
        <w:trPr>
          <w:cantSplit/>
        </w:trPr>
        <w:tc>
          <w:tcPr>
            <w:tcW w:w="902" w:type="dxa"/>
            <w:tcBorders>
              <w:top w:val="nil"/>
              <w:bottom w:val="nil"/>
            </w:tcBorders>
            <w:shd w:val="clear" w:color="auto" w:fill="auto"/>
          </w:tcPr>
          <w:p w14:paraId="2E459893" w14:textId="0B1366A2" w:rsidR="006F4FE8" w:rsidRPr="007A00CC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rFonts w:eastAsia="Calibri Light"/>
                <w:bCs/>
                <w:sz w:val="18"/>
                <w:szCs w:val="18"/>
              </w:rPr>
            </w:pPr>
            <w:r w:rsidRPr="007A00CC">
              <w:rPr>
                <w:rFonts w:eastAsia="Calibri Light"/>
                <w:bCs/>
                <w:sz w:val="18"/>
                <w:szCs w:val="18"/>
              </w:rPr>
              <w:t>80</w:t>
            </w:r>
            <w:r w:rsidR="00A84868">
              <w:rPr>
                <w:rFonts w:eastAsia="Calibri Light"/>
                <w:bCs/>
                <w:sz w:val="18"/>
                <w:szCs w:val="18"/>
              </w:rPr>
              <w:t xml:space="preserve"> </w:t>
            </w:r>
            <w:r w:rsidRPr="007A00CC">
              <w:rPr>
                <w:rFonts w:eastAsia="Calibri Light"/>
                <w:bCs/>
                <w:sz w:val="18"/>
                <w:szCs w:val="18"/>
              </w:rPr>
              <w:t>and</w:t>
            </w:r>
            <w:r w:rsidR="00A84868">
              <w:rPr>
                <w:rFonts w:eastAsia="Calibri Light"/>
                <w:bCs/>
                <w:sz w:val="18"/>
                <w:szCs w:val="18"/>
              </w:rPr>
              <w:t xml:space="preserve"> </w:t>
            </w:r>
            <w:r w:rsidRPr="007A00CC">
              <w:rPr>
                <w:rFonts w:eastAsia="Calibri Light"/>
                <w:bCs/>
                <w:sz w:val="18"/>
                <w:szCs w:val="18"/>
              </w:rPr>
              <w:t>over</w:t>
            </w:r>
          </w:p>
        </w:tc>
        <w:tc>
          <w:tcPr>
            <w:tcW w:w="103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EFAF92C" w14:textId="77777777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 Light"/>
                <w:bCs/>
                <w:sz w:val="18"/>
                <w:szCs w:val="18"/>
              </w:rPr>
            </w:pPr>
            <w:r w:rsidRPr="007A00CC">
              <w:rPr>
                <w:rFonts w:eastAsia="Calibri Light"/>
                <w:bCs/>
                <w:sz w:val="18"/>
                <w:szCs w:val="18"/>
              </w:rPr>
              <w:t>4.69</w:t>
            </w:r>
          </w:p>
        </w:tc>
        <w:tc>
          <w:tcPr>
            <w:tcW w:w="106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D35E88C" w14:textId="756DC2E7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 Light"/>
                <w:bCs/>
                <w:sz w:val="18"/>
                <w:szCs w:val="18"/>
              </w:rPr>
            </w:pPr>
            <w:r w:rsidRPr="007A00CC">
              <w:rPr>
                <w:rFonts w:eastAsia="Calibri Light"/>
                <w:bCs/>
                <w:sz w:val="18"/>
                <w:szCs w:val="18"/>
              </w:rPr>
              <w:t>4.49</w:t>
            </w:r>
          </w:p>
        </w:tc>
        <w:tc>
          <w:tcPr>
            <w:tcW w:w="113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8271B59" w14:textId="0EDB120E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 Light"/>
                <w:bCs/>
                <w:sz w:val="18"/>
                <w:szCs w:val="18"/>
              </w:rPr>
            </w:pPr>
            <w:r w:rsidRPr="007A00CC">
              <w:rPr>
                <w:rFonts w:eastAsia="Calibri Light"/>
                <w:bCs/>
                <w:sz w:val="18"/>
                <w:szCs w:val="18"/>
              </w:rPr>
              <w:t>4.28</w:t>
            </w:r>
          </w:p>
        </w:tc>
        <w:tc>
          <w:tcPr>
            <w:tcW w:w="109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F511306" w14:textId="77777777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 Light"/>
                <w:bCs/>
                <w:sz w:val="18"/>
                <w:szCs w:val="18"/>
              </w:rPr>
            </w:pPr>
            <w:r w:rsidRPr="007A00CC">
              <w:rPr>
                <w:rFonts w:eastAsia="Calibri Light"/>
                <w:bCs/>
                <w:sz w:val="18"/>
                <w:szCs w:val="18"/>
              </w:rPr>
              <w:t>4.97</w:t>
            </w:r>
          </w:p>
        </w:tc>
        <w:tc>
          <w:tcPr>
            <w:tcW w:w="107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453CA63" w14:textId="77777777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 Light"/>
                <w:bCs/>
                <w:sz w:val="18"/>
                <w:szCs w:val="18"/>
              </w:rPr>
            </w:pPr>
            <w:r w:rsidRPr="007A00CC">
              <w:rPr>
                <w:rFonts w:eastAsia="Calibri Light"/>
                <w:bCs/>
                <w:sz w:val="18"/>
                <w:szCs w:val="18"/>
              </w:rPr>
              <w:t>5.07</w:t>
            </w:r>
          </w:p>
        </w:tc>
        <w:tc>
          <w:tcPr>
            <w:tcW w:w="10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D87FF85" w14:textId="77777777" w:rsidR="006F4FE8" w:rsidRPr="007A00CC" w:rsidRDefault="006F4FE8" w:rsidP="007A00C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 Light"/>
                <w:bCs/>
                <w:sz w:val="18"/>
                <w:szCs w:val="18"/>
              </w:rPr>
            </w:pPr>
            <w:r w:rsidRPr="007A00CC">
              <w:rPr>
                <w:rFonts w:eastAsia="Calibri Light"/>
                <w:bCs/>
                <w:sz w:val="18"/>
                <w:szCs w:val="18"/>
              </w:rPr>
              <w:t>...</w:t>
            </w:r>
          </w:p>
        </w:tc>
      </w:tr>
      <w:tr w:rsidR="007D65EB" w:rsidRPr="007A00CC" w14:paraId="47484588" w14:textId="77777777" w:rsidTr="005031E6">
        <w:trPr>
          <w:cantSplit/>
        </w:trPr>
        <w:tc>
          <w:tcPr>
            <w:tcW w:w="90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77D1D2E3" w14:textId="58C6873B" w:rsidR="006F4FE8" w:rsidRPr="007A00CC" w:rsidRDefault="006F4FE8" w:rsidP="00A14E30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rFonts w:eastAsia="Calibri Light"/>
                <w:bCs/>
                <w:sz w:val="18"/>
                <w:szCs w:val="18"/>
              </w:rPr>
            </w:pPr>
            <w:r w:rsidRPr="007A00CC">
              <w:rPr>
                <w:rFonts w:eastAsia="Calibri Light"/>
                <w:bCs/>
                <w:sz w:val="18"/>
                <w:szCs w:val="18"/>
              </w:rPr>
              <w:lastRenderedPageBreak/>
              <w:t>85</w:t>
            </w:r>
            <w:r w:rsidR="00A84868">
              <w:rPr>
                <w:rFonts w:eastAsia="Calibri Light"/>
                <w:bCs/>
                <w:sz w:val="18"/>
                <w:szCs w:val="18"/>
              </w:rPr>
              <w:t xml:space="preserve"> </w:t>
            </w:r>
            <w:r w:rsidRPr="007A00CC">
              <w:rPr>
                <w:rFonts w:eastAsia="Calibri Light"/>
                <w:bCs/>
                <w:sz w:val="18"/>
                <w:szCs w:val="18"/>
              </w:rPr>
              <w:t>and</w:t>
            </w:r>
            <w:r w:rsidR="00A84868">
              <w:rPr>
                <w:rFonts w:eastAsia="Calibri Light"/>
                <w:bCs/>
                <w:sz w:val="18"/>
                <w:szCs w:val="18"/>
              </w:rPr>
              <w:t xml:space="preserve"> </w:t>
            </w:r>
            <w:r w:rsidRPr="007A00CC">
              <w:rPr>
                <w:rFonts w:eastAsia="Calibri Light"/>
                <w:bCs/>
                <w:sz w:val="18"/>
                <w:szCs w:val="18"/>
              </w:rPr>
              <w:t>over</w:t>
            </w:r>
          </w:p>
        </w:tc>
        <w:tc>
          <w:tcPr>
            <w:tcW w:w="1030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479447C6" w14:textId="05505990" w:rsidR="006F4FE8" w:rsidRPr="007A00CC" w:rsidRDefault="006F4FE8" w:rsidP="00A14E30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 Light"/>
                <w:bCs/>
                <w:sz w:val="18"/>
                <w:szCs w:val="18"/>
              </w:rPr>
            </w:pPr>
            <w:r w:rsidRPr="007A00CC">
              <w:rPr>
                <w:rFonts w:eastAsia="Calibri Light"/>
                <w:bCs/>
                <w:sz w:val="18"/>
                <w:szCs w:val="18"/>
              </w:rPr>
              <w:t>1.98</w:t>
            </w:r>
          </w:p>
        </w:tc>
        <w:tc>
          <w:tcPr>
            <w:tcW w:w="1067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1E9253C5" w14:textId="77777777" w:rsidR="006F4FE8" w:rsidRPr="007A00CC" w:rsidRDefault="006F4FE8" w:rsidP="00A14E30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 Light"/>
                <w:bCs/>
                <w:sz w:val="18"/>
                <w:szCs w:val="18"/>
              </w:rPr>
            </w:pPr>
            <w:r w:rsidRPr="007A00CC">
              <w:rPr>
                <w:rFonts w:eastAsia="Calibri Light"/>
                <w:bCs/>
                <w:sz w:val="18"/>
                <w:szCs w:val="18"/>
              </w:rPr>
              <w:t>1.90</w:t>
            </w:r>
          </w:p>
        </w:tc>
        <w:tc>
          <w:tcPr>
            <w:tcW w:w="1130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6EA46210" w14:textId="76889ECF" w:rsidR="006F4FE8" w:rsidRPr="007A00CC" w:rsidRDefault="006F4FE8" w:rsidP="00A14E30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 Light"/>
                <w:bCs/>
                <w:sz w:val="18"/>
                <w:szCs w:val="18"/>
              </w:rPr>
            </w:pPr>
            <w:r w:rsidRPr="007A00CC">
              <w:rPr>
                <w:rFonts w:eastAsia="Calibri Light"/>
                <w:bCs/>
                <w:sz w:val="18"/>
                <w:szCs w:val="18"/>
              </w:rPr>
              <w:t>1.74</w:t>
            </w:r>
          </w:p>
        </w:tc>
        <w:tc>
          <w:tcPr>
            <w:tcW w:w="1094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3352F42D" w14:textId="77777777" w:rsidR="006F4FE8" w:rsidRPr="007A00CC" w:rsidRDefault="006F4FE8" w:rsidP="00A14E30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 Light"/>
                <w:bCs/>
                <w:sz w:val="18"/>
                <w:szCs w:val="18"/>
              </w:rPr>
            </w:pPr>
            <w:r w:rsidRPr="007A00CC">
              <w:rPr>
                <w:rFonts w:eastAsia="Calibri Light"/>
                <w:bCs/>
                <w:sz w:val="18"/>
                <w:szCs w:val="18"/>
              </w:rPr>
              <w:t>2.14</w:t>
            </w:r>
          </w:p>
        </w:tc>
        <w:tc>
          <w:tcPr>
            <w:tcW w:w="1077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106E3FA3" w14:textId="77777777" w:rsidR="006F4FE8" w:rsidRPr="007A00CC" w:rsidRDefault="006F4FE8" w:rsidP="00A14E30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 Light"/>
                <w:bCs/>
                <w:sz w:val="18"/>
                <w:szCs w:val="18"/>
              </w:rPr>
            </w:pPr>
            <w:r w:rsidRPr="007A00CC">
              <w:rPr>
                <w:rFonts w:eastAsia="Calibri Light"/>
                <w:bCs/>
                <w:sz w:val="18"/>
                <w:szCs w:val="18"/>
              </w:rPr>
              <w:t>2.18</w:t>
            </w:r>
          </w:p>
        </w:tc>
        <w:tc>
          <w:tcPr>
            <w:tcW w:w="1070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708C0928" w14:textId="77777777" w:rsidR="006F4FE8" w:rsidRPr="007A00CC" w:rsidRDefault="006F4FE8" w:rsidP="00A14E30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 Light"/>
                <w:bCs/>
                <w:sz w:val="18"/>
                <w:szCs w:val="18"/>
              </w:rPr>
            </w:pPr>
            <w:r w:rsidRPr="007A00CC">
              <w:rPr>
                <w:rFonts w:eastAsia="Calibri Light"/>
                <w:bCs/>
                <w:sz w:val="18"/>
                <w:szCs w:val="18"/>
              </w:rPr>
              <w:t>...</w:t>
            </w:r>
          </w:p>
        </w:tc>
      </w:tr>
    </w:tbl>
    <w:p w14:paraId="3AA051F1" w14:textId="691909E6" w:rsidR="006F4FE8" w:rsidRPr="007D65EB" w:rsidRDefault="006F4FE8" w:rsidP="00A14E30">
      <w:pPr>
        <w:keepNext/>
        <w:keepLines/>
        <w:spacing w:before="120" w:after="240"/>
        <w:ind w:left="1134" w:right="1134" w:firstLine="170"/>
        <w:rPr>
          <w:i/>
          <w:iCs/>
          <w:sz w:val="18"/>
        </w:rPr>
      </w:pPr>
      <w:r w:rsidRPr="007D65EB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7D65EB">
        <w:rPr>
          <w:i/>
          <w:iCs/>
          <w:sz w:val="18"/>
        </w:rPr>
        <w:t>Republic</w:t>
      </w:r>
      <w:r w:rsidR="00A84868">
        <w:rPr>
          <w:i/>
          <w:iCs/>
          <w:sz w:val="18"/>
        </w:rPr>
        <w:t xml:space="preserve"> </w:t>
      </w:r>
      <w:r w:rsidRPr="007D65EB">
        <w:rPr>
          <w:i/>
          <w:iCs/>
          <w:sz w:val="18"/>
        </w:rPr>
        <w:t>Statistical</w:t>
      </w:r>
      <w:r w:rsidR="00A84868">
        <w:rPr>
          <w:i/>
          <w:iCs/>
          <w:sz w:val="18"/>
        </w:rPr>
        <w:t xml:space="preserve"> </w:t>
      </w:r>
      <w:r w:rsidRPr="007D65EB">
        <w:rPr>
          <w:i/>
          <w:iCs/>
          <w:sz w:val="18"/>
        </w:rPr>
        <w:t>Office</w:t>
      </w:r>
      <w:r w:rsidR="007D65EB" w:rsidRPr="007D65EB">
        <w:rPr>
          <w:i/>
          <w:iCs/>
          <w:sz w:val="18"/>
        </w:rPr>
        <w:t>.</w:t>
      </w:r>
    </w:p>
    <w:p w14:paraId="337454BB" w14:textId="3AF0E9CF" w:rsidR="006F4FE8" w:rsidRPr="00785136" w:rsidRDefault="006F4FE8" w:rsidP="007D65EB">
      <w:pPr>
        <w:pStyle w:val="H23G"/>
      </w:pPr>
      <w:r w:rsidRPr="00785136">
        <w:tab/>
      </w:r>
      <w:r w:rsidRPr="00785136">
        <w:tab/>
        <w:t>Statistics</w:t>
      </w:r>
      <w:r w:rsidR="00A84868">
        <w:t xml:space="preserve"> </w:t>
      </w:r>
      <w:r w:rsidRPr="00785136">
        <w:t>on</w:t>
      </w:r>
      <w:r w:rsidR="00A84868">
        <w:t xml:space="preserve"> </w:t>
      </w:r>
      <w:r w:rsidRPr="00785136">
        <w:t>births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deaths,</w:t>
      </w:r>
      <w:r w:rsidR="00A84868">
        <w:t xml:space="preserve"> </w:t>
      </w:r>
      <w:r w:rsidRPr="00785136">
        <w:t>from</w:t>
      </w:r>
      <w:r w:rsidR="00A84868">
        <w:t xml:space="preserve"> </w:t>
      </w:r>
      <w:r w:rsidRPr="00785136">
        <w:t>2020</w:t>
      </w:r>
    </w:p>
    <w:tbl>
      <w:tblPr>
        <w:tblW w:w="9658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"/>
        <w:gridCol w:w="616"/>
        <w:gridCol w:w="630"/>
        <w:gridCol w:w="638"/>
        <w:gridCol w:w="643"/>
        <w:gridCol w:w="614"/>
        <w:gridCol w:w="644"/>
        <w:gridCol w:w="406"/>
        <w:gridCol w:w="448"/>
        <w:gridCol w:w="634"/>
        <w:gridCol w:w="726"/>
        <w:gridCol w:w="638"/>
        <w:gridCol w:w="645"/>
        <w:gridCol w:w="417"/>
        <w:gridCol w:w="466"/>
        <w:gridCol w:w="593"/>
      </w:tblGrid>
      <w:tr w:rsidR="009D678D" w:rsidRPr="007D65EB" w14:paraId="2BEEAC4B" w14:textId="77777777" w:rsidTr="00A14E30">
        <w:trPr>
          <w:cantSplit/>
          <w:tblHeader/>
        </w:trPr>
        <w:tc>
          <w:tcPr>
            <w:tcW w:w="900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10E35D08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szCs w:val="12"/>
                <w:lang w:val="sr-Cyrl-RS"/>
              </w:rPr>
            </w:pPr>
          </w:p>
        </w:tc>
        <w:tc>
          <w:tcPr>
            <w:tcW w:w="5273" w:type="dxa"/>
            <w:gridSpan w:val="9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7D74C03D" w14:textId="6B9BFA83" w:rsidR="006F4FE8" w:rsidRPr="007D65EB" w:rsidRDefault="007D65EB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szCs w:val="16"/>
                <w:lang w:val="sr-Cyrl-RS"/>
              </w:rPr>
            </w:pPr>
            <w:r w:rsidRPr="007D65EB">
              <w:rPr>
                <w:bCs/>
                <w:i/>
                <w:sz w:val="16"/>
                <w:szCs w:val="16"/>
                <w:lang w:val="sr-Cyrl-RS"/>
              </w:rPr>
              <w:t>Births</w:t>
            </w:r>
          </w:p>
        </w:tc>
        <w:tc>
          <w:tcPr>
            <w:tcW w:w="3485" w:type="dxa"/>
            <w:gridSpan w:val="6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02FFD72E" w14:textId="7665A1FA" w:rsidR="006F4FE8" w:rsidRPr="007D65EB" w:rsidRDefault="007D65EB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szCs w:val="16"/>
                <w:lang w:val="sr-Cyrl-RS"/>
              </w:rPr>
            </w:pPr>
            <w:r w:rsidRPr="007D65EB">
              <w:rPr>
                <w:bCs/>
                <w:i/>
                <w:sz w:val="16"/>
                <w:szCs w:val="16"/>
                <w:lang w:val="sr-Cyrl-RS"/>
              </w:rPr>
              <w:t>Deaths</w:t>
            </w:r>
          </w:p>
        </w:tc>
      </w:tr>
      <w:tr w:rsidR="00584CD4" w:rsidRPr="007D65EB" w14:paraId="1B5D9B7B" w14:textId="77777777" w:rsidTr="00A14E30">
        <w:trPr>
          <w:cantSplit/>
        </w:trPr>
        <w:tc>
          <w:tcPr>
            <w:tcW w:w="900" w:type="dxa"/>
            <w:vMerge w:val="restart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7E549602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12"/>
                <w:lang w:val="sr-Cyrl-RS"/>
              </w:rPr>
            </w:pPr>
          </w:p>
        </w:tc>
        <w:tc>
          <w:tcPr>
            <w:tcW w:w="1884" w:type="dxa"/>
            <w:gridSpan w:val="3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0E0BB6A0" w14:textId="77777777" w:rsidR="006F4FE8" w:rsidRPr="00D457FE" w:rsidRDefault="006F4FE8" w:rsidP="00D457F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szCs w:val="16"/>
                <w:lang w:val="sr-Cyrl-RS"/>
              </w:rPr>
            </w:pPr>
            <w:r w:rsidRPr="00D457FE">
              <w:rPr>
                <w:bCs/>
                <w:i/>
                <w:sz w:val="16"/>
                <w:szCs w:val="16"/>
                <w:lang w:val="sr-Cyrl-RS"/>
              </w:rPr>
              <w:t>Total</w:t>
            </w:r>
          </w:p>
        </w:tc>
        <w:tc>
          <w:tcPr>
            <w:tcW w:w="1901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7269E12D" w14:textId="740E2A4A" w:rsidR="006F4FE8" w:rsidRPr="00D457FE" w:rsidRDefault="006F4FE8" w:rsidP="00D457F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szCs w:val="16"/>
                <w:lang w:val="sr-Cyrl-RS"/>
              </w:rPr>
            </w:pPr>
            <w:r w:rsidRPr="00D457FE">
              <w:rPr>
                <w:bCs/>
                <w:i/>
                <w:sz w:val="16"/>
                <w:szCs w:val="16"/>
                <w:lang w:val="sr-Cyrl-RS"/>
              </w:rPr>
              <w:t>Live</w:t>
            </w:r>
            <w:r w:rsidR="00A84868">
              <w:rPr>
                <w:bCs/>
                <w:i/>
                <w:sz w:val="16"/>
                <w:szCs w:val="16"/>
                <w:lang w:val="sr-Cyrl-RS"/>
              </w:rPr>
              <w:t xml:space="preserve"> </w:t>
            </w:r>
            <w:r w:rsidRPr="00D457FE">
              <w:rPr>
                <w:bCs/>
                <w:i/>
                <w:sz w:val="16"/>
                <w:szCs w:val="16"/>
                <w:lang w:val="sr-Cyrl-RS"/>
              </w:rPr>
              <w:t>births</w:t>
            </w:r>
          </w:p>
        </w:tc>
        <w:tc>
          <w:tcPr>
            <w:tcW w:w="1488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62F07F5F" w14:textId="77777777" w:rsidR="006F4FE8" w:rsidRPr="00D457FE" w:rsidRDefault="006F4FE8" w:rsidP="00D457F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szCs w:val="16"/>
                <w:lang w:val="sr-Cyrl-RS"/>
              </w:rPr>
            </w:pPr>
            <w:r w:rsidRPr="00D457FE">
              <w:rPr>
                <w:bCs/>
                <w:i/>
                <w:sz w:val="16"/>
                <w:szCs w:val="16"/>
                <w:lang w:val="sr-Cyrl-RS"/>
              </w:rPr>
              <w:t>Stillbirths</w:t>
            </w:r>
          </w:p>
        </w:tc>
        <w:tc>
          <w:tcPr>
            <w:tcW w:w="2009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3F533B73" w14:textId="77777777" w:rsidR="006F4FE8" w:rsidRPr="00D457FE" w:rsidRDefault="006F4FE8" w:rsidP="00D457F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szCs w:val="16"/>
                <w:lang w:val="sr-Cyrl-RS"/>
              </w:rPr>
            </w:pPr>
            <w:r w:rsidRPr="00D457FE">
              <w:rPr>
                <w:bCs/>
                <w:i/>
                <w:sz w:val="16"/>
                <w:szCs w:val="16"/>
                <w:lang w:val="sr-Cyrl-RS"/>
              </w:rPr>
              <w:t>Total</w:t>
            </w:r>
          </w:p>
        </w:tc>
        <w:tc>
          <w:tcPr>
            <w:tcW w:w="1476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771C7FBE" w14:textId="77777777" w:rsidR="006F4FE8" w:rsidRPr="00D457FE" w:rsidRDefault="006F4FE8" w:rsidP="00D457F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szCs w:val="16"/>
                <w:lang w:val="sr-Cyrl-RS"/>
              </w:rPr>
            </w:pPr>
            <w:r w:rsidRPr="00D457FE">
              <w:rPr>
                <w:bCs/>
                <w:i/>
                <w:sz w:val="16"/>
                <w:szCs w:val="16"/>
                <w:lang w:val="sr-Cyrl-RS"/>
              </w:rPr>
              <w:t>Infants</w:t>
            </w:r>
          </w:p>
        </w:tc>
      </w:tr>
      <w:tr w:rsidR="00584CD4" w:rsidRPr="007D65EB" w14:paraId="47F7F555" w14:textId="77777777" w:rsidTr="00A14E30">
        <w:trPr>
          <w:cantSplit/>
        </w:trPr>
        <w:tc>
          <w:tcPr>
            <w:tcW w:w="900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7122701C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12"/>
                <w:lang w:val="sr-Cyrl-RS"/>
              </w:rPr>
            </w:pP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133C560" w14:textId="77777777" w:rsidR="006F4FE8" w:rsidRPr="00D457FE" w:rsidRDefault="006F4FE8" w:rsidP="00D457F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16"/>
                <w:lang w:val="sr-Cyrl-RS"/>
              </w:rPr>
            </w:pPr>
            <w:r w:rsidRPr="00D457FE">
              <w:rPr>
                <w:bCs/>
                <w:i/>
                <w:sz w:val="16"/>
                <w:szCs w:val="16"/>
                <w:lang w:val="sr-Cyrl-RS"/>
              </w:rPr>
              <w:t>All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A27E098" w14:textId="77777777" w:rsidR="006F4FE8" w:rsidRPr="00D457FE" w:rsidRDefault="006F4FE8" w:rsidP="00D457F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16"/>
                <w:lang w:val="sr-Cyrl-RS"/>
              </w:rPr>
            </w:pPr>
            <w:r w:rsidRPr="00D457FE">
              <w:rPr>
                <w:bCs/>
                <w:i/>
                <w:sz w:val="16"/>
                <w:szCs w:val="16"/>
                <w:lang w:val="sr-Cyrl-RS"/>
              </w:rPr>
              <w:t>Male</w:t>
            </w:r>
          </w:p>
        </w:tc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76E0168F" w14:textId="77777777" w:rsidR="006F4FE8" w:rsidRPr="00D457FE" w:rsidRDefault="006F4FE8" w:rsidP="00D457F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16"/>
                <w:lang w:val="sr-Cyrl-RS"/>
              </w:rPr>
            </w:pPr>
            <w:r w:rsidRPr="00D457FE">
              <w:rPr>
                <w:bCs/>
                <w:i/>
                <w:sz w:val="16"/>
                <w:szCs w:val="16"/>
                <w:lang w:val="sr-Cyrl-RS"/>
              </w:rPr>
              <w:t>Female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0DCE6902" w14:textId="77777777" w:rsidR="006F4FE8" w:rsidRPr="00D457FE" w:rsidRDefault="006F4FE8" w:rsidP="00D457F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16"/>
                <w:lang w:val="sr-Cyrl-RS"/>
              </w:rPr>
            </w:pPr>
            <w:r w:rsidRPr="00D457FE">
              <w:rPr>
                <w:bCs/>
                <w:i/>
                <w:sz w:val="16"/>
                <w:szCs w:val="16"/>
                <w:lang w:val="sr-Cyrl-RS"/>
              </w:rPr>
              <w:t>All</w:t>
            </w: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29F2B59" w14:textId="77777777" w:rsidR="006F4FE8" w:rsidRPr="00D457FE" w:rsidRDefault="006F4FE8" w:rsidP="00D457F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16"/>
                <w:lang w:val="sr-Cyrl-RS"/>
              </w:rPr>
            </w:pPr>
            <w:r w:rsidRPr="00D457FE">
              <w:rPr>
                <w:bCs/>
                <w:i/>
                <w:sz w:val="16"/>
                <w:szCs w:val="16"/>
                <w:lang w:val="sr-Cyrl-RS"/>
              </w:rPr>
              <w:t>Male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6F4EC2F5" w14:textId="77777777" w:rsidR="006F4FE8" w:rsidRPr="00D457FE" w:rsidRDefault="006F4FE8" w:rsidP="00D457F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16"/>
                <w:lang w:val="sr-Cyrl-RS"/>
              </w:rPr>
            </w:pPr>
            <w:r w:rsidRPr="00D457FE">
              <w:rPr>
                <w:bCs/>
                <w:i/>
                <w:sz w:val="16"/>
                <w:szCs w:val="16"/>
                <w:lang w:val="sr-Cyrl-RS"/>
              </w:rPr>
              <w:t>Female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3B9A11BD" w14:textId="77777777" w:rsidR="006F4FE8" w:rsidRPr="00D457FE" w:rsidRDefault="006F4FE8" w:rsidP="00D457F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16"/>
                <w:lang w:val="sr-Cyrl-RS"/>
              </w:rPr>
            </w:pPr>
            <w:r w:rsidRPr="00D457FE">
              <w:rPr>
                <w:bCs/>
                <w:i/>
                <w:sz w:val="16"/>
                <w:szCs w:val="16"/>
                <w:lang w:val="sr-Cyrl-RS"/>
              </w:rPr>
              <w:t>All</w:t>
            </w:r>
          </w:p>
        </w:tc>
        <w:tc>
          <w:tcPr>
            <w:tcW w:w="4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0A74652" w14:textId="77777777" w:rsidR="006F4FE8" w:rsidRPr="00D457FE" w:rsidRDefault="006F4FE8" w:rsidP="00D457F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16"/>
                <w:lang w:val="sr-Cyrl-RS"/>
              </w:rPr>
            </w:pPr>
            <w:r w:rsidRPr="00D457FE">
              <w:rPr>
                <w:bCs/>
                <w:i/>
                <w:sz w:val="16"/>
                <w:szCs w:val="16"/>
                <w:lang w:val="sr-Cyrl-RS"/>
              </w:rPr>
              <w:t>Male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4C417647" w14:textId="77777777" w:rsidR="006F4FE8" w:rsidRPr="00D457FE" w:rsidRDefault="006F4FE8" w:rsidP="00D457F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16"/>
                <w:lang w:val="sr-Cyrl-RS"/>
              </w:rPr>
            </w:pPr>
            <w:r w:rsidRPr="00D457FE">
              <w:rPr>
                <w:bCs/>
                <w:i/>
                <w:sz w:val="16"/>
                <w:szCs w:val="16"/>
                <w:lang w:val="sr-Cyrl-RS"/>
              </w:rPr>
              <w:t>Female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06636E5E" w14:textId="77777777" w:rsidR="006F4FE8" w:rsidRPr="00D457FE" w:rsidRDefault="006F4FE8" w:rsidP="00D457F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16"/>
                <w:lang w:val="sr-Cyrl-RS"/>
              </w:rPr>
            </w:pPr>
            <w:r w:rsidRPr="00D457FE">
              <w:rPr>
                <w:bCs/>
                <w:i/>
                <w:sz w:val="16"/>
                <w:szCs w:val="16"/>
                <w:lang w:val="sr-Cyrl-RS"/>
              </w:rPr>
              <w:t>All</w:t>
            </w:r>
          </w:p>
        </w:tc>
        <w:tc>
          <w:tcPr>
            <w:tcW w:w="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F8DC731" w14:textId="77777777" w:rsidR="006F4FE8" w:rsidRPr="00D457FE" w:rsidRDefault="006F4FE8" w:rsidP="00D457F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16"/>
                <w:lang w:val="sr-Cyrl-RS"/>
              </w:rPr>
            </w:pPr>
            <w:r w:rsidRPr="00D457FE">
              <w:rPr>
                <w:bCs/>
                <w:i/>
                <w:sz w:val="16"/>
                <w:szCs w:val="16"/>
                <w:lang w:val="sr-Cyrl-RS"/>
              </w:rPr>
              <w:t>Male</w: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6D1F81BC" w14:textId="77777777" w:rsidR="006F4FE8" w:rsidRPr="00D457FE" w:rsidRDefault="006F4FE8" w:rsidP="00D457F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16"/>
                <w:lang w:val="sr-Cyrl-RS"/>
              </w:rPr>
            </w:pPr>
            <w:r w:rsidRPr="00D457FE">
              <w:rPr>
                <w:bCs/>
                <w:i/>
                <w:sz w:val="16"/>
                <w:szCs w:val="16"/>
                <w:lang w:val="sr-Cyrl-RS"/>
              </w:rPr>
              <w:t>Female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6CC0E874" w14:textId="77777777" w:rsidR="006F4FE8" w:rsidRPr="00D457FE" w:rsidRDefault="006F4FE8" w:rsidP="00D457F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16"/>
                <w:lang w:val="sr-Cyrl-RS"/>
              </w:rPr>
            </w:pPr>
            <w:r w:rsidRPr="00D457FE">
              <w:rPr>
                <w:bCs/>
                <w:i/>
                <w:sz w:val="16"/>
                <w:szCs w:val="16"/>
                <w:lang w:val="sr-Cyrl-RS"/>
              </w:rPr>
              <w:t>All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FA29E5B" w14:textId="77777777" w:rsidR="006F4FE8" w:rsidRPr="00D457FE" w:rsidRDefault="006F4FE8" w:rsidP="00D457F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16"/>
                <w:lang w:val="sr-Cyrl-RS"/>
              </w:rPr>
            </w:pPr>
            <w:r w:rsidRPr="00D457FE">
              <w:rPr>
                <w:bCs/>
                <w:i/>
                <w:sz w:val="16"/>
                <w:szCs w:val="16"/>
                <w:lang w:val="sr-Cyrl-RS"/>
              </w:rPr>
              <w:t>Male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CA1D868" w14:textId="77777777" w:rsidR="006F4FE8" w:rsidRPr="00D457FE" w:rsidRDefault="006F4FE8" w:rsidP="00D457F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16"/>
                <w:lang w:val="sr-Cyrl-RS"/>
              </w:rPr>
            </w:pPr>
            <w:r w:rsidRPr="00D457FE">
              <w:rPr>
                <w:bCs/>
                <w:i/>
                <w:sz w:val="16"/>
                <w:szCs w:val="16"/>
                <w:lang w:val="sr-Cyrl-RS"/>
              </w:rPr>
              <w:t>Female</w:t>
            </w:r>
          </w:p>
        </w:tc>
      </w:tr>
      <w:tr w:rsidR="009D678D" w:rsidRPr="007D65EB" w14:paraId="22934ED0" w14:textId="77777777" w:rsidTr="00A14E30">
        <w:trPr>
          <w:cantSplit/>
        </w:trPr>
        <w:tc>
          <w:tcPr>
            <w:tcW w:w="900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0E8B98C5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12"/>
                <w:lang w:val="sr-Cyrl-RS"/>
              </w:rPr>
            </w:pPr>
          </w:p>
        </w:tc>
        <w:tc>
          <w:tcPr>
            <w:tcW w:w="8758" w:type="dxa"/>
            <w:gridSpan w:val="15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C707DB5" w14:textId="77777777" w:rsidR="006F4FE8" w:rsidRPr="007D65EB" w:rsidRDefault="006F4FE8" w:rsidP="00D457F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2020.</w:t>
            </w:r>
          </w:p>
        </w:tc>
      </w:tr>
      <w:tr w:rsidR="009D678D" w:rsidRPr="007D65EB" w14:paraId="257A9DC4" w14:textId="77777777" w:rsidTr="00A14E30">
        <w:trPr>
          <w:cantSplit/>
        </w:trPr>
        <w:tc>
          <w:tcPr>
            <w:tcW w:w="900" w:type="dxa"/>
            <w:tcBorders>
              <w:top w:val="single" w:sz="12" w:space="0" w:color="auto"/>
            </w:tcBorders>
            <w:shd w:val="clear" w:color="auto" w:fill="auto"/>
          </w:tcPr>
          <w:p w14:paraId="08435509" w14:textId="6EB205E0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12"/>
                <w:lang w:val="sr-Latn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RS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</w:p>
        </w:tc>
        <w:tc>
          <w:tcPr>
            <w:tcW w:w="61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A21FB16" w14:textId="776F350F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62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048</w:t>
            </w:r>
          </w:p>
        </w:tc>
        <w:tc>
          <w:tcPr>
            <w:tcW w:w="6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4AA330A" w14:textId="1C229385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31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972</w:t>
            </w:r>
          </w:p>
        </w:tc>
        <w:tc>
          <w:tcPr>
            <w:tcW w:w="63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074DB61" w14:textId="1D359EA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30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076</w:t>
            </w:r>
          </w:p>
        </w:tc>
        <w:tc>
          <w:tcPr>
            <w:tcW w:w="6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E10DC6D" w14:textId="7C3E0DC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61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692</w:t>
            </w:r>
          </w:p>
        </w:tc>
        <w:tc>
          <w:tcPr>
            <w:tcW w:w="61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7E50050" w14:textId="62486E9C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31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783</w:t>
            </w:r>
          </w:p>
        </w:tc>
        <w:tc>
          <w:tcPr>
            <w:tcW w:w="6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749D82C" w14:textId="0F3BD4C8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29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909</w:t>
            </w:r>
          </w:p>
        </w:tc>
        <w:tc>
          <w:tcPr>
            <w:tcW w:w="40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6F70B65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35</w:t>
            </w:r>
            <w:r w:rsidRPr="007D65EB">
              <w:rPr>
                <w:bCs/>
                <w:sz w:val="18"/>
                <w:szCs w:val="12"/>
                <w:lang w:val="sr-Latn-RS"/>
              </w:rPr>
              <w:t>6</w:t>
            </w:r>
          </w:p>
        </w:tc>
        <w:tc>
          <w:tcPr>
            <w:tcW w:w="44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E7CDB63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189</w:t>
            </w:r>
          </w:p>
        </w:tc>
        <w:tc>
          <w:tcPr>
            <w:tcW w:w="6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6F9398F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167</w:t>
            </w:r>
          </w:p>
        </w:tc>
        <w:tc>
          <w:tcPr>
            <w:tcW w:w="72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221FF90" w14:textId="1C589CDF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116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850</w:t>
            </w:r>
          </w:p>
        </w:tc>
        <w:tc>
          <w:tcPr>
            <w:tcW w:w="63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D55FE45" w14:textId="661857CD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60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450</w:t>
            </w:r>
          </w:p>
        </w:tc>
        <w:tc>
          <w:tcPr>
            <w:tcW w:w="64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708776F" w14:textId="7FB03C89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5</w:t>
            </w:r>
            <w:r w:rsidRPr="007D65EB">
              <w:rPr>
                <w:bCs/>
                <w:sz w:val="18"/>
                <w:szCs w:val="12"/>
                <w:lang w:val="sr-Latn-RS"/>
              </w:rPr>
              <w:t>6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400</w:t>
            </w:r>
          </w:p>
        </w:tc>
        <w:tc>
          <w:tcPr>
            <w:tcW w:w="41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ADA930D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309</w:t>
            </w:r>
          </w:p>
        </w:tc>
        <w:tc>
          <w:tcPr>
            <w:tcW w:w="46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E481643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182</w:t>
            </w:r>
          </w:p>
        </w:tc>
        <w:tc>
          <w:tcPr>
            <w:tcW w:w="5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E8AFF8D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1</w:t>
            </w:r>
            <w:r w:rsidRPr="007D65EB">
              <w:rPr>
                <w:bCs/>
                <w:sz w:val="18"/>
                <w:szCs w:val="12"/>
                <w:lang w:val="sr-Latn-RS"/>
              </w:rPr>
              <w:t>27</w:t>
            </w:r>
          </w:p>
        </w:tc>
      </w:tr>
      <w:tr w:rsidR="009D678D" w:rsidRPr="007D65EB" w14:paraId="114A7E61" w14:textId="77777777" w:rsidTr="00A14E30">
        <w:trPr>
          <w:cantSplit/>
        </w:trPr>
        <w:tc>
          <w:tcPr>
            <w:tcW w:w="900" w:type="dxa"/>
            <w:shd w:val="clear" w:color="auto" w:fill="auto"/>
          </w:tcPr>
          <w:p w14:paraId="6C031E00" w14:textId="12B641F7" w:rsidR="006F4FE8" w:rsidRPr="007D65EB" w:rsidRDefault="00D457FE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12"/>
                <w:lang w:val="sr-Latn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Serbia</w:t>
            </w:r>
            <w:r>
              <w:rPr>
                <w:bCs/>
                <w:sz w:val="18"/>
                <w:szCs w:val="12"/>
                <w:lang w:val="sr-Latn-RS"/>
              </w:rPr>
              <w:t>-</w:t>
            </w:r>
            <w:r w:rsidRPr="007D65EB">
              <w:rPr>
                <w:bCs/>
                <w:sz w:val="18"/>
                <w:szCs w:val="12"/>
                <w:lang w:val="sr-Latn-RS"/>
              </w:rPr>
              <w:t>North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4EA2CFE0" w14:textId="1C475CB6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34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070</w:t>
            </w:r>
          </w:p>
        </w:tc>
        <w:tc>
          <w:tcPr>
            <w:tcW w:w="630" w:type="dxa"/>
            <w:shd w:val="clear" w:color="auto" w:fill="auto"/>
            <w:vAlign w:val="bottom"/>
          </w:tcPr>
          <w:p w14:paraId="570D912D" w14:textId="7177E886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17</w:t>
            </w:r>
            <w:r w:rsidR="00A84868">
              <w:rPr>
                <w:bCs/>
                <w:sz w:val="18"/>
                <w:szCs w:val="12"/>
                <w:lang w:val="fr-CH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Cyrl-RS"/>
              </w:rPr>
              <w:t>604</w:t>
            </w:r>
          </w:p>
        </w:tc>
        <w:tc>
          <w:tcPr>
            <w:tcW w:w="638" w:type="dxa"/>
            <w:shd w:val="clear" w:color="auto" w:fill="auto"/>
            <w:vAlign w:val="bottom"/>
          </w:tcPr>
          <w:p w14:paraId="3E874C28" w14:textId="106ACBF6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16</w:t>
            </w:r>
            <w:r w:rsidR="00A84868">
              <w:rPr>
                <w:bCs/>
                <w:sz w:val="18"/>
                <w:szCs w:val="12"/>
                <w:lang w:val="fr-CH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Cyrl-RS"/>
              </w:rPr>
              <w:t>466</w:t>
            </w:r>
          </w:p>
        </w:tc>
        <w:tc>
          <w:tcPr>
            <w:tcW w:w="643" w:type="dxa"/>
            <w:shd w:val="clear" w:color="auto" w:fill="auto"/>
            <w:vAlign w:val="bottom"/>
          </w:tcPr>
          <w:p w14:paraId="67816814" w14:textId="09077A7B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33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849</w:t>
            </w:r>
          </w:p>
        </w:tc>
        <w:tc>
          <w:tcPr>
            <w:tcW w:w="614" w:type="dxa"/>
            <w:shd w:val="clear" w:color="auto" w:fill="auto"/>
            <w:vAlign w:val="bottom"/>
          </w:tcPr>
          <w:p w14:paraId="6A82C764" w14:textId="352E684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17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487</w:t>
            </w:r>
          </w:p>
        </w:tc>
        <w:tc>
          <w:tcPr>
            <w:tcW w:w="644" w:type="dxa"/>
            <w:shd w:val="clear" w:color="auto" w:fill="auto"/>
            <w:vAlign w:val="bottom"/>
          </w:tcPr>
          <w:p w14:paraId="36283865" w14:textId="07DB52E9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16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362</w:t>
            </w:r>
          </w:p>
        </w:tc>
        <w:tc>
          <w:tcPr>
            <w:tcW w:w="406" w:type="dxa"/>
            <w:shd w:val="clear" w:color="auto" w:fill="auto"/>
            <w:vAlign w:val="bottom"/>
          </w:tcPr>
          <w:p w14:paraId="40085834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221</w:t>
            </w:r>
          </w:p>
        </w:tc>
        <w:tc>
          <w:tcPr>
            <w:tcW w:w="448" w:type="dxa"/>
            <w:shd w:val="clear" w:color="auto" w:fill="auto"/>
            <w:vAlign w:val="bottom"/>
          </w:tcPr>
          <w:p w14:paraId="1B2C90BE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117</w:t>
            </w:r>
          </w:p>
        </w:tc>
        <w:tc>
          <w:tcPr>
            <w:tcW w:w="634" w:type="dxa"/>
            <w:shd w:val="clear" w:color="auto" w:fill="auto"/>
            <w:vAlign w:val="bottom"/>
          </w:tcPr>
          <w:p w14:paraId="17B9984D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104</w:t>
            </w:r>
          </w:p>
        </w:tc>
        <w:tc>
          <w:tcPr>
            <w:tcW w:w="726" w:type="dxa"/>
            <w:shd w:val="clear" w:color="auto" w:fill="auto"/>
            <w:vAlign w:val="bottom"/>
          </w:tcPr>
          <w:p w14:paraId="46147C31" w14:textId="53A5E6E1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55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920</w:t>
            </w:r>
          </w:p>
        </w:tc>
        <w:tc>
          <w:tcPr>
            <w:tcW w:w="638" w:type="dxa"/>
            <w:shd w:val="clear" w:color="auto" w:fill="auto"/>
            <w:vAlign w:val="bottom"/>
          </w:tcPr>
          <w:p w14:paraId="1AED42D0" w14:textId="26AEC1EC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28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524</w:t>
            </w:r>
          </w:p>
        </w:tc>
        <w:tc>
          <w:tcPr>
            <w:tcW w:w="645" w:type="dxa"/>
            <w:shd w:val="clear" w:color="auto" w:fill="auto"/>
            <w:vAlign w:val="bottom"/>
          </w:tcPr>
          <w:p w14:paraId="1B28E554" w14:textId="03F9BA4E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27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396</w:t>
            </w:r>
          </w:p>
        </w:tc>
        <w:tc>
          <w:tcPr>
            <w:tcW w:w="417" w:type="dxa"/>
            <w:shd w:val="clear" w:color="auto" w:fill="auto"/>
            <w:vAlign w:val="bottom"/>
          </w:tcPr>
          <w:p w14:paraId="0AF29119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138</w:t>
            </w:r>
          </w:p>
        </w:tc>
        <w:tc>
          <w:tcPr>
            <w:tcW w:w="466" w:type="dxa"/>
            <w:shd w:val="clear" w:color="auto" w:fill="auto"/>
            <w:vAlign w:val="bottom"/>
          </w:tcPr>
          <w:p w14:paraId="16B52DCC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7</w:t>
            </w:r>
            <w:r w:rsidRPr="007D65EB">
              <w:rPr>
                <w:bCs/>
                <w:sz w:val="18"/>
                <w:szCs w:val="12"/>
                <w:lang w:val="sr-Latn-RS"/>
              </w:rPr>
              <w:t>7</w:t>
            </w:r>
          </w:p>
        </w:tc>
        <w:tc>
          <w:tcPr>
            <w:tcW w:w="593" w:type="dxa"/>
            <w:shd w:val="clear" w:color="auto" w:fill="auto"/>
            <w:vAlign w:val="bottom"/>
          </w:tcPr>
          <w:p w14:paraId="3FAAAA0D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6</w:t>
            </w:r>
            <w:r w:rsidRPr="007D65EB">
              <w:rPr>
                <w:bCs/>
                <w:sz w:val="18"/>
                <w:szCs w:val="12"/>
                <w:lang w:val="sr-Latn-RS"/>
              </w:rPr>
              <w:t>1</w:t>
            </w:r>
          </w:p>
        </w:tc>
      </w:tr>
      <w:tr w:rsidR="009D678D" w:rsidRPr="007D65EB" w14:paraId="5760A02A" w14:textId="77777777" w:rsidTr="00A14E30">
        <w:trPr>
          <w:cantSplit/>
        </w:trPr>
        <w:tc>
          <w:tcPr>
            <w:tcW w:w="900" w:type="dxa"/>
            <w:shd w:val="clear" w:color="auto" w:fill="auto"/>
          </w:tcPr>
          <w:p w14:paraId="71DF17EA" w14:textId="2953243E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12"/>
                <w:lang w:val="sr-Latn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Belgrade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region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16A5738E" w14:textId="6673D1D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17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309</w:t>
            </w:r>
          </w:p>
        </w:tc>
        <w:tc>
          <w:tcPr>
            <w:tcW w:w="630" w:type="dxa"/>
            <w:shd w:val="clear" w:color="auto" w:fill="auto"/>
            <w:vAlign w:val="bottom"/>
          </w:tcPr>
          <w:p w14:paraId="644ED8B0" w14:textId="111524C1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8</w:t>
            </w:r>
            <w:r w:rsidR="00A84868">
              <w:rPr>
                <w:bCs/>
                <w:sz w:val="18"/>
                <w:szCs w:val="12"/>
                <w:lang w:val="fr-CH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Cyrl-RS"/>
              </w:rPr>
              <w:t>937</w:t>
            </w:r>
          </w:p>
        </w:tc>
        <w:tc>
          <w:tcPr>
            <w:tcW w:w="638" w:type="dxa"/>
            <w:shd w:val="clear" w:color="auto" w:fill="auto"/>
            <w:vAlign w:val="bottom"/>
          </w:tcPr>
          <w:p w14:paraId="3FDBCA6E" w14:textId="0A931C4E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8</w:t>
            </w:r>
            <w:r w:rsidR="00A84868">
              <w:rPr>
                <w:bCs/>
                <w:sz w:val="18"/>
                <w:szCs w:val="12"/>
                <w:lang w:val="fr-CH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Cyrl-RS"/>
              </w:rPr>
              <w:t>372</w:t>
            </w:r>
          </w:p>
        </w:tc>
        <w:tc>
          <w:tcPr>
            <w:tcW w:w="643" w:type="dxa"/>
            <w:shd w:val="clear" w:color="auto" w:fill="auto"/>
            <w:vAlign w:val="bottom"/>
          </w:tcPr>
          <w:p w14:paraId="6DF1A66A" w14:textId="5D3D8360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17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236</w:t>
            </w:r>
          </w:p>
        </w:tc>
        <w:tc>
          <w:tcPr>
            <w:tcW w:w="614" w:type="dxa"/>
            <w:shd w:val="clear" w:color="auto" w:fill="auto"/>
            <w:vAlign w:val="bottom"/>
          </w:tcPr>
          <w:p w14:paraId="6A8A2325" w14:textId="5A512CA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8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898</w:t>
            </w:r>
          </w:p>
        </w:tc>
        <w:tc>
          <w:tcPr>
            <w:tcW w:w="644" w:type="dxa"/>
            <w:shd w:val="clear" w:color="auto" w:fill="auto"/>
            <w:vAlign w:val="bottom"/>
          </w:tcPr>
          <w:p w14:paraId="50733F59" w14:textId="439C2A6A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8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338</w:t>
            </w:r>
          </w:p>
        </w:tc>
        <w:tc>
          <w:tcPr>
            <w:tcW w:w="406" w:type="dxa"/>
            <w:shd w:val="clear" w:color="auto" w:fill="auto"/>
            <w:vAlign w:val="bottom"/>
          </w:tcPr>
          <w:p w14:paraId="70520B4D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73</w:t>
            </w:r>
          </w:p>
        </w:tc>
        <w:tc>
          <w:tcPr>
            <w:tcW w:w="448" w:type="dxa"/>
            <w:shd w:val="clear" w:color="auto" w:fill="auto"/>
            <w:vAlign w:val="bottom"/>
          </w:tcPr>
          <w:p w14:paraId="16887E3D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39</w:t>
            </w:r>
          </w:p>
        </w:tc>
        <w:tc>
          <w:tcPr>
            <w:tcW w:w="634" w:type="dxa"/>
            <w:shd w:val="clear" w:color="auto" w:fill="auto"/>
            <w:vAlign w:val="bottom"/>
          </w:tcPr>
          <w:p w14:paraId="0D5FA7FB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34</w:t>
            </w:r>
          </w:p>
        </w:tc>
        <w:tc>
          <w:tcPr>
            <w:tcW w:w="726" w:type="dxa"/>
            <w:shd w:val="clear" w:color="auto" w:fill="auto"/>
            <w:vAlign w:val="bottom"/>
          </w:tcPr>
          <w:p w14:paraId="29BBF60B" w14:textId="6ED7F096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25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526</w:t>
            </w:r>
          </w:p>
        </w:tc>
        <w:tc>
          <w:tcPr>
            <w:tcW w:w="638" w:type="dxa"/>
            <w:shd w:val="clear" w:color="auto" w:fill="auto"/>
            <w:vAlign w:val="bottom"/>
          </w:tcPr>
          <w:p w14:paraId="2ADABDC4" w14:textId="3FAB775C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13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063</w:t>
            </w:r>
          </w:p>
        </w:tc>
        <w:tc>
          <w:tcPr>
            <w:tcW w:w="645" w:type="dxa"/>
            <w:shd w:val="clear" w:color="auto" w:fill="auto"/>
            <w:vAlign w:val="bottom"/>
          </w:tcPr>
          <w:p w14:paraId="24AEE3C4" w14:textId="4371D908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12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463</w:t>
            </w:r>
          </w:p>
        </w:tc>
        <w:tc>
          <w:tcPr>
            <w:tcW w:w="417" w:type="dxa"/>
            <w:shd w:val="clear" w:color="auto" w:fill="auto"/>
            <w:vAlign w:val="bottom"/>
          </w:tcPr>
          <w:p w14:paraId="6464AEB1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51</w:t>
            </w:r>
          </w:p>
        </w:tc>
        <w:tc>
          <w:tcPr>
            <w:tcW w:w="466" w:type="dxa"/>
            <w:shd w:val="clear" w:color="auto" w:fill="auto"/>
            <w:vAlign w:val="bottom"/>
          </w:tcPr>
          <w:p w14:paraId="058EAA00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29</w:t>
            </w:r>
          </w:p>
        </w:tc>
        <w:tc>
          <w:tcPr>
            <w:tcW w:w="593" w:type="dxa"/>
            <w:shd w:val="clear" w:color="auto" w:fill="auto"/>
            <w:vAlign w:val="bottom"/>
          </w:tcPr>
          <w:p w14:paraId="4D1C727A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22</w:t>
            </w:r>
          </w:p>
        </w:tc>
      </w:tr>
      <w:tr w:rsidR="009D678D" w:rsidRPr="007D65EB" w14:paraId="25EA8BBF" w14:textId="77777777" w:rsidTr="00A14E30">
        <w:trPr>
          <w:cantSplit/>
        </w:trPr>
        <w:tc>
          <w:tcPr>
            <w:tcW w:w="900" w:type="dxa"/>
            <w:shd w:val="clear" w:color="auto" w:fill="auto"/>
          </w:tcPr>
          <w:p w14:paraId="30ED500A" w14:textId="6E4526D0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12"/>
                <w:lang w:val="sr-Latn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Vojvodina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region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1B244EE0" w14:textId="03C8734E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16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761</w:t>
            </w:r>
          </w:p>
        </w:tc>
        <w:tc>
          <w:tcPr>
            <w:tcW w:w="630" w:type="dxa"/>
            <w:shd w:val="clear" w:color="auto" w:fill="auto"/>
            <w:vAlign w:val="bottom"/>
          </w:tcPr>
          <w:p w14:paraId="5AF2A68A" w14:textId="51FDD683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8</w:t>
            </w:r>
            <w:r w:rsidR="00A84868">
              <w:rPr>
                <w:bCs/>
                <w:sz w:val="18"/>
                <w:szCs w:val="12"/>
                <w:lang w:val="fr-CH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Cyrl-RS"/>
              </w:rPr>
              <w:t>667</w:t>
            </w:r>
          </w:p>
        </w:tc>
        <w:tc>
          <w:tcPr>
            <w:tcW w:w="638" w:type="dxa"/>
            <w:shd w:val="clear" w:color="auto" w:fill="auto"/>
            <w:vAlign w:val="bottom"/>
          </w:tcPr>
          <w:p w14:paraId="29EBDAB2" w14:textId="3B542D2A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8</w:t>
            </w:r>
            <w:r w:rsidR="00A84868">
              <w:rPr>
                <w:bCs/>
                <w:sz w:val="18"/>
                <w:szCs w:val="12"/>
                <w:lang w:val="fr-CH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Cyrl-RS"/>
              </w:rPr>
              <w:t>094</w:t>
            </w:r>
          </w:p>
        </w:tc>
        <w:tc>
          <w:tcPr>
            <w:tcW w:w="643" w:type="dxa"/>
            <w:shd w:val="clear" w:color="auto" w:fill="auto"/>
            <w:vAlign w:val="bottom"/>
          </w:tcPr>
          <w:p w14:paraId="58319AFB" w14:textId="16B94C69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16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613</w:t>
            </w:r>
          </w:p>
        </w:tc>
        <w:tc>
          <w:tcPr>
            <w:tcW w:w="614" w:type="dxa"/>
            <w:shd w:val="clear" w:color="auto" w:fill="auto"/>
            <w:vAlign w:val="bottom"/>
          </w:tcPr>
          <w:p w14:paraId="0213717E" w14:textId="07D04A50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8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589</w:t>
            </w:r>
          </w:p>
        </w:tc>
        <w:tc>
          <w:tcPr>
            <w:tcW w:w="644" w:type="dxa"/>
            <w:shd w:val="clear" w:color="auto" w:fill="auto"/>
            <w:vAlign w:val="bottom"/>
          </w:tcPr>
          <w:p w14:paraId="3EF5AE3D" w14:textId="3E0EF6AA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8</w:t>
            </w:r>
            <w:r w:rsidR="00A84868">
              <w:rPr>
                <w:bCs/>
                <w:sz w:val="18"/>
                <w:szCs w:val="12"/>
                <w:lang w:val="fr-CH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024</w:t>
            </w:r>
          </w:p>
        </w:tc>
        <w:tc>
          <w:tcPr>
            <w:tcW w:w="406" w:type="dxa"/>
            <w:shd w:val="clear" w:color="auto" w:fill="auto"/>
            <w:vAlign w:val="bottom"/>
          </w:tcPr>
          <w:p w14:paraId="722A2E3B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148</w:t>
            </w:r>
          </w:p>
        </w:tc>
        <w:tc>
          <w:tcPr>
            <w:tcW w:w="448" w:type="dxa"/>
            <w:shd w:val="clear" w:color="auto" w:fill="auto"/>
            <w:vAlign w:val="bottom"/>
          </w:tcPr>
          <w:p w14:paraId="573C76A2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78</w:t>
            </w:r>
          </w:p>
        </w:tc>
        <w:tc>
          <w:tcPr>
            <w:tcW w:w="634" w:type="dxa"/>
            <w:shd w:val="clear" w:color="auto" w:fill="auto"/>
            <w:vAlign w:val="bottom"/>
          </w:tcPr>
          <w:p w14:paraId="459FFF97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70</w:t>
            </w:r>
          </w:p>
        </w:tc>
        <w:tc>
          <w:tcPr>
            <w:tcW w:w="726" w:type="dxa"/>
            <w:shd w:val="clear" w:color="auto" w:fill="auto"/>
            <w:vAlign w:val="bottom"/>
          </w:tcPr>
          <w:p w14:paraId="261D1C6C" w14:textId="7843464D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30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394</w:t>
            </w:r>
          </w:p>
        </w:tc>
        <w:tc>
          <w:tcPr>
            <w:tcW w:w="638" w:type="dxa"/>
            <w:shd w:val="clear" w:color="auto" w:fill="auto"/>
            <w:vAlign w:val="bottom"/>
          </w:tcPr>
          <w:p w14:paraId="45D82989" w14:textId="693EA4FD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15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461</w:t>
            </w:r>
          </w:p>
        </w:tc>
        <w:tc>
          <w:tcPr>
            <w:tcW w:w="645" w:type="dxa"/>
            <w:shd w:val="clear" w:color="auto" w:fill="auto"/>
            <w:vAlign w:val="bottom"/>
          </w:tcPr>
          <w:p w14:paraId="10BE3F7E" w14:textId="46362B3C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14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933</w:t>
            </w:r>
          </w:p>
        </w:tc>
        <w:tc>
          <w:tcPr>
            <w:tcW w:w="417" w:type="dxa"/>
            <w:shd w:val="clear" w:color="auto" w:fill="auto"/>
            <w:vAlign w:val="bottom"/>
          </w:tcPr>
          <w:p w14:paraId="6D968CA1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87</w:t>
            </w:r>
          </w:p>
        </w:tc>
        <w:tc>
          <w:tcPr>
            <w:tcW w:w="466" w:type="dxa"/>
            <w:shd w:val="clear" w:color="auto" w:fill="auto"/>
            <w:vAlign w:val="bottom"/>
          </w:tcPr>
          <w:p w14:paraId="439DDDBF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4</w:t>
            </w:r>
            <w:r w:rsidRPr="007D65EB">
              <w:rPr>
                <w:bCs/>
                <w:sz w:val="18"/>
                <w:szCs w:val="12"/>
                <w:lang w:val="sr-Latn-RS"/>
              </w:rPr>
              <w:t>8</w:t>
            </w:r>
          </w:p>
        </w:tc>
        <w:tc>
          <w:tcPr>
            <w:tcW w:w="593" w:type="dxa"/>
            <w:shd w:val="clear" w:color="auto" w:fill="auto"/>
            <w:vAlign w:val="bottom"/>
          </w:tcPr>
          <w:p w14:paraId="1A50B989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3</w:t>
            </w:r>
            <w:r w:rsidRPr="007D65EB">
              <w:rPr>
                <w:bCs/>
                <w:sz w:val="18"/>
                <w:szCs w:val="12"/>
                <w:lang w:val="sr-Latn-RS"/>
              </w:rPr>
              <w:t>9</w:t>
            </w:r>
          </w:p>
        </w:tc>
      </w:tr>
      <w:tr w:rsidR="009D678D" w:rsidRPr="007D65EB" w14:paraId="48DE3F3D" w14:textId="77777777" w:rsidTr="00A14E30">
        <w:trPr>
          <w:cantSplit/>
        </w:trPr>
        <w:tc>
          <w:tcPr>
            <w:tcW w:w="900" w:type="dxa"/>
            <w:shd w:val="clear" w:color="auto" w:fill="auto"/>
          </w:tcPr>
          <w:p w14:paraId="31FFE319" w14:textId="65CBDFC9" w:rsidR="006F4FE8" w:rsidRPr="007D65EB" w:rsidRDefault="00D457FE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12"/>
                <w:lang w:val="sr-Latn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Serbia</w:t>
            </w:r>
            <w:r>
              <w:rPr>
                <w:bCs/>
                <w:sz w:val="18"/>
                <w:szCs w:val="12"/>
                <w:lang w:val="sr-Latn-RS"/>
              </w:rPr>
              <w:t>-</w:t>
            </w:r>
            <w:r w:rsidRPr="007D65EB">
              <w:rPr>
                <w:bCs/>
                <w:sz w:val="18"/>
                <w:szCs w:val="12"/>
                <w:lang w:val="sr-Latn-RS"/>
              </w:rPr>
              <w:t>South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40B7FF36" w14:textId="31036268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27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978</w:t>
            </w:r>
          </w:p>
        </w:tc>
        <w:tc>
          <w:tcPr>
            <w:tcW w:w="630" w:type="dxa"/>
            <w:shd w:val="clear" w:color="auto" w:fill="auto"/>
            <w:vAlign w:val="bottom"/>
          </w:tcPr>
          <w:p w14:paraId="6DC69F3E" w14:textId="45D54BDB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14</w:t>
            </w:r>
            <w:r w:rsidR="00A84868">
              <w:rPr>
                <w:bCs/>
                <w:sz w:val="18"/>
                <w:szCs w:val="12"/>
                <w:lang w:val="fr-CH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Cyrl-RS"/>
              </w:rPr>
              <w:t>368</w:t>
            </w:r>
          </w:p>
        </w:tc>
        <w:tc>
          <w:tcPr>
            <w:tcW w:w="638" w:type="dxa"/>
            <w:shd w:val="clear" w:color="auto" w:fill="auto"/>
            <w:vAlign w:val="bottom"/>
          </w:tcPr>
          <w:p w14:paraId="77D80B8D" w14:textId="04E6317B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13</w:t>
            </w:r>
            <w:r w:rsidR="00A84868">
              <w:rPr>
                <w:bCs/>
                <w:sz w:val="18"/>
                <w:szCs w:val="12"/>
                <w:lang w:val="fr-CH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Cyrl-RS"/>
              </w:rPr>
              <w:t>610</w:t>
            </w:r>
          </w:p>
        </w:tc>
        <w:tc>
          <w:tcPr>
            <w:tcW w:w="643" w:type="dxa"/>
            <w:shd w:val="clear" w:color="auto" w:fill="auto"/>
            <w:vAlign w:val="bottom"/>
          </w:tcPr>
          <w:p w14:paraId="36400E25" w14:textId="6C49C13B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27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843</w:t>
            </w:r>
          </w:p>
        </w:tc>
        <w:tc>
          <w:tcPr>
            <w:tcW w:w="614" w:type="dxa"/>
            <w:shd w:val="clear" w:color="auto" w:fill="auto"/>
            <w:vAlign w:val="bottom"/>
          </w:tcPr>
          <w:p w14:paraId="526B66E6" w14:textId="265B9A72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14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296</w:t>
            </w:r>
          </w:p>
        </w:tc>
        <w:tc>
          <w:tcPr>
            <w:tcW w:w="644" w:type="dxa"/>
            <w:shd w:val="clear" w:color="auto" w:fill="auto"/>
            <w:vAlign w:val="bottom"/>
          </w:tcPr>
          <w:p w14:paraId="7D576E00" w14:textId="09E079DE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13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547</w:t>
            </w:r>
          </w:p>
        </w:tc>
        <w:tc>
          <w:tcPr>
            <w:tcW w:w="406" w:type="dxa"/>
            <w:shd w:val="clear" w:color="auto" w:fill="auto"/>
            <w:vAlign w:val="bottom"/>
          </w:tcPr>
          <w:p w14:paraId="1E23FE26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135</w:t>
            </w:r>
          </w:p>
        </w:tc>
        <w:tc>
          <w:tcPr>
            <w:tcW w:w="448" w:type="dxa"/>
            <w:shd w:val="clear" w:color="auto" w:fill="auto"/>
            <w:vAlign w:val="bottom"/>
          </w:tcPr>
          <w:p w14:paraId="65D9ACED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72</w:t>
            </w:r>
          </w:p>
        </w:tc>
        <w:tc>
          <w:tcPr>
            <w:tcW w:w="634" w:type="dxa"/>
            <w:shd w:val="clear" w:color="auto" w:fill="auto"/>
            <w:vAlign w:val="bottom"/>
          </w:tcPr>
          <w:p w14:paraId="6ACBF7FB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63</w:t>
            </w:r>
          </w:p>
        </w:tc>
        <w:tc>
          <w:tcPr>
            <w:tcW w:w="726" w:type="dxa"/>
            <w:shd w:val="clear" w:color="auto" w:fill="auto"/>
            <w:vAlign w:val="bottom"/>
          </w:tcPr>
          <w:p w14:paraId="2DF54A00" w14:textId="10B28495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60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930</w:t>
            </w:r>
          </w:p>
        </w:tc>
        <w:tc>
          <w:tcPr>
            <w:tcW w:w="638" w:type="dxa"/>
            <w:shd w:val="clear" w:color="auto" w:fill="auto"/>
            <w:vAlign w:val="bottom"/>
          </w:tcPr>
          <w:p w14:paraId="3624B88B" w14:textId="0F14C902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31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926</w:t>
            </w:r>
          </w:p>
        </w:tc>
        <w:tc>
          <w:tcPr>
            <w:tcW w:w="645" w:type="dxa"/>
            <w:shd w:val="clear" w:color="auto" w:fill="auto"/>
            <w:vAlign w:val="bottom"/>
          </w:tcPr>
          <w:p w14:paraId="39C87E78" w14:textId="03D7C9D1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29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004</w:t>
            </w:r>
          </w:p>
        </w:tc>
        <w:tc>
          <w:tcPr>
            <w:tcW w:w="417" w:type="dxa"/>
            <w:shd w:val="clear" w:color="auto" w:fill="auto"/>
            <w:vAlign w:val="bottom"/>
          </w:tcPr>
          <w:p w14:paraId="5BA8907E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171</w:t>
            </w:r>
          </w:p>
        </w:tc>
        <w:tc>
          <w:tcPr>
            <w:tcW w:w="466" w:type="dxa"/>
            <w:shd w:val="clear" w:color="auto" w:fill="auto"/>
            <w:vAlign w:val="bottom"/>
          </w:tcPr>
          <w:p w14:paraId="6CBC15E0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105</w:t>
            </w:r>
          </w:p>
        </w:tc>
        <w:tc>
          <w:tcPr>
            <w:tcW w:w="593" w:type="dxa"/>
            <w:shd w:val="clear" w:color="auto" w:fill="auto"/>
            <w:vAlign w:val="bottom"/>
          </w:tcPr>
          <w:p w14:paraId="06A025FE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66</w:t>
            </w:r>
          </w:p>
        </w:tc>
      </w:tr>
      <w:tr w:rsidR="009D678D" w:rsidRPr="007D65EB" w14:paraId="73E55232" w14:textId="77777777" w:rsidTr="00A14E30">
        <w:trPr>
          <w:cantSplit/>
        </w:trPr>
        <w:tc>
          <w:tcPr>
            <w:tcW w:w="900" w:type="dxa"/>
            <w:shd w:val="clear" w:color="auto" w:fill="auto"/>
          </w:tcPr>
          <w:p w14:paraId="112CE952" w14:textId="71FCA610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12"/>
                <w:lang w:val="sr-Latn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Region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of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Sumadija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and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Western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Serbia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02FFA052" w14:textId="19B5A39E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16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260</w:t>
            </w:r>
          </w:p>
        </w:tc>
        <w:tc>
          <w:tcPr>
            <w:tcW w:w="630" w:type="dxa"/>
            <w:shd w:val="clear" w:color="auto" w:fill="auto"/>
            <w:vAlign w:val="bottom"/>
          </w:tcPr>
          <w:p w14:paraId="23B61FBD" w14:textId="460EC1B9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8</w:t>
            </w:r>
            <w:r w:rsidR="00A84868">
              <w:rPr>
                <w:bCs/>
                <w:sz w:val="18"/>
                <w:szCs w:val="12"/>
                <w:lang w:val="fr-CH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Cyrl-RS"/>
              </w:rPr>
              <w:t>296</w:t>
            </w:r>
          </w:p>
        </w:tc>
        <w:tc>
          <w:tcPr>
            <w:tcW w:w="638" w:type="dxa"/>
            <w:shd w:val="clear" w:color="auto" w:fill="auto"/>
            <w:vAlign w:val="bottom"/>
          </w:tcPr>
          <w:p w14:paraId="1CEC671D" w14:textId="6659CF61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7</w:t>
            </w:r>
            <w:r w:rsidR="00A84868">
              <w:rPr>
                <w:bCs/>
                <w:sz w:val="18"/>
                <w:szCs w:val="12"/>
                <w:lang w:val="fr-CH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Cyrl-RS"/>
              </w:rPr>
              <w:t>964</w:t>
            </w:r>
          </w:p>
        </w:tc>
        <w:tc>
          <w:tcPr>
            <w:tcW w:w="643" w:type="dxa"/>
            <w:shd w:val="clear" w:color="auto" w:fill="auto"/>
            <w:vAlign w:val="bottom"/>
          </w:tcPr>
          <w:p w14:paraId="343C78A9" w14:textId="23164BE4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16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186</w:t>
            </w:r>
          </w:p>
        </w:tc>
        <w:tc>
          <w:tcPr>
            <w:tcW w:w="614" w:type="dxa"/>
            <w:shd w:val="clear" w:color="auto" w:fill="auto"/>
            <w:vAlign w:val="bottom"/>
          </w:tcPr>
          <w:p w14:paraId="0EEDBCEB" w14:textId="6BFDB0F0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8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258</w:t>
            </w:r>
          </w:p>
        </w:tc>
        <w:tc>
          <w:tcPr>
            <w:tcW w:w="644" w:type="dxa"/>
            <w:shd w:val="clear" w:color="auto" w:fill="auto"/>
            <w:vAlign w:val="bottom"/>
          </w:tcPr>
          <w:p w14:paraId="51754ED3" w14:textId="24476951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7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928</w:t>
            </w:r>
          </w:p>
        </w:tc>
        <w:tc>
          <w:tcPr>
            <w:tcW w:w="406" w:type="dxa"/>
            <w:shd w:val="clear" w:color="auto" w:fill="auto"/>
            <w:vAlign w:val="bottom"/>
          </w:tcPr>
          <w:p w14:paraId="1C5DCB1F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74</w:t>
            </w:r>
          </w:p>
        </w:tc>
        <w:tc>
          <w:tcPr>
            <w:tcW w:w="448" w:type="dxa"/>
            <w:shd w:val="clear" w:color="auto" w:fill="auto"/>
            <w:vAlign w:val="bottom"/>
          </w:tcPr>
          <w:p w14:paraId="55462F44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38</w:t>
            </w:r>
          </w:p>
        </w:tc>
        <w:tc>
          <w:tcPr>
            <w:tcW w:w="634" w:type="dxa"/>
            <w:shd w:val="clear" w:color="auto" w:fill="auto"/>
            <w:vAlign w:val="bottom"/>
          </w:tcPr>
          <w:p w14:paraId="009016BA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36</w:t>
            </w:r>
          </w:p>
        </w:tc>
        <w:tc>
          <w:tcPr>
            <w:tcW w:w="726" w:type="dxa"/>
            <w:shd w:val="clear" w:color="auto" w:fill="auto"/>
            <w:vAlign w:val="bottom"/>
          </w:tcPr>
          <w:p w14:paraId="32C49AF0" w14:textId="330D6ADC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32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882</w:t>
            </w:r>
          </w:p>
        </w:tc>
        <w:tc>
          <w:tcPr>
            <w:tcW w:w="638" w:type="dxa"/>
            <w:shd w:val="clear" w:color="auto" w:fill="auto"/>
            <w:vAlign w:val="bottom"/>
          </w:tcPr>
          <w:p w14:paraId="3B78B9F6" w14:textId="5ABBF038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17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196</w:t>
            </w:r>
          </w:p>
        </w:tc>
        <w:tc>
          <w:tcPr>
            <w:tcW w:w="645" w:type="dxa"/>
            <w:shd w:val="clear" w:color="auto" w:fill="auto"/>
            <w:vAlign w:val="bottom"/>
          </w:tcPr>
          <w:p w14:paraId="2182F05E" w14:textId="26405870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15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686</w:t>
            </w:r>
          </w:p>
        </w:tc>
        <w:tc>
          <w:tcPr>
            <w:tcW w:w="417" w:type="dxa"/>
            <w:shd w:val="clear" w:color="auto" w:fill="auto"/>
            <w:vAlign w:val="bottom"/>
          </w:tcPr>
          <w:p w14:paraId="374C07C9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79</w:t>
            </w:r>
          </w:p>
        </w:tc>
        <w:tc>
          <w:tcPr>
            <w:tcW w:w="466" w:type="dxa"/>
            <w:shd w:val="clear" w:color="auto" w:fill="auto"/>
            <w:vAlign w:val="bottom"/>
          </w:tcPr>
          <w:p w14:paraId="7AD3885A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43</w:t>
            </w:r>
          </w:p>
        </w:tc>
        <w:tc>
          <w:tcPr>
            <w:tcW w:w="593" w:type="dxa"/>
            <w:shd w:val="clear" w:color="auto" w:fill="auto"/>
            <w:vAlign w:val="bottom"/>
          </w:tcPr>
          <w:p w14:paraId="2022D8D6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36</w:t>
            </w:r>
          </w:p>
        </w:tc>
      </w:tr>
      <w:tr w:rsidR="009D678D" w:rsidRPr="007D65EB" w14:paraId="30B45390" w14:textId="77777777" w:rsidTr="00A14E30">
        <w:trPr>
          <w:cantSplit/>
        </w:trPr>
        <w:tc>
          <w:tcPr>
            <w:tcW w:w="900" w:type="dxa"/>
            <w:shd w:val="clear" w:color="auto" w:fill="auto"/>
          </w:tcPr>
          <w:p w14:paraId="3F8F3ACE" w14:textId="239ED78C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12"/>
                <w:lang w:val="sr-Latn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Region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of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Southern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and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Eastern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Serbia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</w:p>
        </w:tc>
        <w:tc>
          <w:tcPr>
            <w:tcW w:w="616" w:type="dxa"/>
            <w:shd w:val="clear" w:color="auto" w:fill="auto"/>
            <w:vAlign w:val="bottom"/>
          </w:tcPr>
          <w:p w14:paraId="74CFC760" w14:textId="1E397BC9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11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718</w:t>
            </w:r>
          </w:p>
        </w:tc>
        <w:tc>
          <w:tcPr>
            <w:tcW w:w="630" w:type="dxa"/>
            <w:shd w:val="clear" w:color="auto" w:fill="auto"/>
            <w:vAlign w:val="bottom"/>
          </w:tcPr>
          <w:p w14:paraId="6220A635" w14:textId="448E5986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6</w:t>
            </w:r>
            <w:r w:rsidR="00A84868">
              <w:rPr>
                <w:bCs/>
                <w:sz w:val="18"/>
                <w:szCs w:val="12"/>
                <w:lang w:val="fr-CH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Cyrl-RS"/>
              </w:rPr>
              <w:t>072</w:t>
            </w:r>
          </w:p>
        </w:tc>
        <w:tc>
          <w:tcPr>
            <w:tcW w:w="638" w:type="dxa"/>
            <w:shd w:val="clear" w:color="auto" w:fill="auto"/>
            <w:vAlign w:val="bottom"/>
          </w:tcPr>
          <w:p w14:paraId="199534AB" w14:textId="2D4B66D3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5</w:t>
            </w:r>
            <w:r w:rsidR="00A84868">
              <w:rPr>
                <w:bCs/>
                <w:sz w:val="18"/>
                <w:szCs w:val="12"/>
                <w:lang w:val="fr-CH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Cyrl-RS"/>
              </w:rPr>
              <w:t>646</w:t>
            </w:r>
          </w:p>
        </w:tc>
        <w:tc>
          <w:tcPr>
            <w:tcW w:w="643" w:type="dxa"/>
            <w:shd w:val="clear" w:color="auto" w:fill="auto"/>
            <w:vAlign w:val="bottom"/>
          </w:tcPr>
          <w:p w14:paraId="0C124FCD" w14:textId="66119E8B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11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657</w:t>
            </w:r>
          </w:p>
        </w:tc>
        <w:tc>
          <w:tcPr>
            <w:tcW w:w="614" w:type="dxa"/>
            <w:shd w:val="clear" w:color="auto" w:fill="auto"/>
            <w:vAlign w:val="bottom"/>
          </w:tcPr>
          <w:p w14:paraId="358C307C" w14:textId="7E8DCE6F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6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038</w:t>
            </w:r>
          </w:p>
        </w:tc>
        <w:tc>
          <w:tcPr>
            <w:tcW w:w="644" w:type="dxa"/>
            <w:shd w:val="clear" w:color="auto" w:fill="auto"/>
            <w:vAlign w:val="bottom"/>
          </w:tcPr>
          <w:p w14:paraId="5E2CC3AF" w14:textId="1D0431DB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5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619</w:t>
            </w:r>
          </w:p>
        </w:tc>
        <w:tc>
          <w:tcPr>
            <w:tcW w:w="406" w:type="dxa"/>
            <w:shd w:val="clear" w:color="auto" w:fill="auto"/>
            <w:vAlign w:val="bottom"/>
          </w:tcPr>
          <w:p w14:paraId="765C0B14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61</w:t>
            </w:r>
          </w:p>
        </w:tc>
        <w:tc>
          <w:tcPr>
            <w:tcW w:w="448" w:type="dxa"/>
            <w:shd w:val="clear" w:color="auto" w:fill="auto"/>
            <w:vAlign w:val="bottom"/>
          </w:tcPr>
          <w:p w14:paraId="4421FDCB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34</w:t>
            </w:r>
          </w:p>
        </w:tc>
        <w:tc>
          <w:tcPr>
            <w:tcW w:w="634" w:type="dxa"/>
            <w:shd w:val="clear" w:color="auto" w:fill="auto"/>
            <w:vAlign w:val="bottom"/>
          </w:tcPr>
          <w:p w14:paraId="67123494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27</w:t>
            </w:r>
          </w:p>
        </w:tc>
        <w:tc>
          <w:tcPr>
            <w:tcW w:w="726" w:type="dxa"/>
            <w:shd w:val="clear" w:color="auto" w:fill="auto"/>
            <w:vAlign w:val="bottom"/>
          </w:tcPr>
          <w:p w14:paraId="4077F7D1" w14:textId="2F05EFD4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28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048</w:t>
            </w:r>
          </w:p>
        </w:tc>
        <w:tc>
          <w:tcPr>
            <w:tcW w:w="638" w:type="dxa"/>
            <w:shd w:val="clear" w:color="auto" w:fill="auto"/>
            <w:vAlign w:val="bottom"/>
          </w:tcPr>
          <w:p w14:paraId="556AF5E6" w14:textId="331BC7F9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14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730</w:t>
            </w:r>
          </w:p>
        </w:tc>
        <w:tc>
          <w:tcPr>
            <w:tcW w:w="645" w:type="dxa"/>
            <w:shd w:val="clear" w:color="auto" w:fill="auto"/>
            <w:vAlign w:val="bottom"/>
          </w:tcPr>
          <w:p w14:paraId="036864C1" w14:textId="062E857D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13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318</w:t>
            </w:r>
          </w:p>
        </w:tc>
        <w:tc>
          <w:tcPr>
            <w:tcW w:w="417" w:type="dxa"/>
            <w:shd w:val="clear" w:color="auto" w:fill="auto"/>
            <w:vAlign w:val="bottom"/>
          </w:tcPr>
          <w:p w14:paraId="56EDFEAD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92</w:t>
            </w:r>
          </w:p>
        </w:tc>
        <w:tc>
          <w:tcPr>
            <w:tcW w:w="466" w:type="dxa"/>
            <w:shd w:val="clear" w:color="auto" w:fill="auto"/>
            <w:vAlign w:val="bottom"/>
          </w:tcPr>
          <w:p w14:paraId="03502664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62</w:t>
            </w:r>
          </w:p>
        </w:tc>
        <w:tc>
          <w:tcPr>
            <w:tcW w:w="593" w:type="dxa"/>
            <w:shd w:val="clear" w:color="auto" w:fill="auto"/>
            <w:vAlign w:val="bottom"/>
          </w:tcPr>
          <w:p w14:paraId="34DD8140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30</w:t>
            </w:r>
          </w:p>
        </w:tc>
      </w:tr>
      <w:tr w:rsidR="009D678D" w:rsidRPr="007D65EB" w14:paraId="2A35854A" w14:textId="77777777" w:rsidTr="00A14E30">
        <w:trPr>
          <w:cantSplit/>
        </w:trPr>
        <w:tc>
          <w:tcPr>
            <w:tcW w:w="900" w:type="dxa"/>
            <w:tcBorders>
              <w:bottom w:val="single" w:sz="12" w:space="0" w:color="auto"/>
            </w:tcBorders>
            <w:shd w:val="clear" w:color="auto" w:fill="auto"/>
          </w:tcPr>
          <w:p w14:paraId="10F68798" w14:textId="10E53143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12"/>
                <w:lang w:val="sr-Latn-RS"/>
              </w:rPr>
            </w:pPr>
            <w:r w:rsidRPr="007D65EB">
              <w:rPr>
                <w:bCs/>
                <w:sz w:val="18"/>
                <w:szCs w:val="12"/>
                <w:lang w:val="sr-Latn-RS"/>
              </w:rPr>
              <w:t>Kosovo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and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Metohija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  <w:r w:rsidRPr="007D65EB">
              <w:rPr>
                <w:bCs/>
                <w:sz w:val="18"/>
                <w:szCs w:val="12"/>
                <w:lang w:val="sr-Latn-RS"/>
              </w:rPr>
              <w:t>region</w:t>
            </w:r>
            <w:r w:rsidR="00A84868">
              <w:rPr>
                <w:bCs/>
                <w:sz w:val="18"/>
                <w:szCs w:val="12"/>
                <w:lang w:val="sr-Latn-RS"/>
              </w:rPr>
              <w:t xml:space="preserve"> </w:t>
            </w:r>
          </w:p>
        </w:tc>
        <w:tc>
          <w:tcPr>
            <w:tcW w:w="61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CBC823F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...</w:t>
            </w:r>
          </w:p>
        </w:tc>
        <w:tc>
          <w:tcPr>
            <w:tcW w:w="6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6DD9549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...</w:t>
            </w:r>
          </w:p>
        </w:tc>
        <w:tc>
          <w:tcPr>
            <w:tcW w:w="63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DB4E8A9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...</w:t>
            </w:r>
          </w:p>
        </w:tc>
        <w:tc>
          <w:tcPr>
            <w:tcW w:w="64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04E7EBF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...</w:t>
            </w:r>
          </w:p>
        </w:tc>
        <w:tc>
          <w:tcPr>
            <w:tcW w:w="61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E61600B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...</w:t>
            </w:r>
          </w:p>
        </w:tc>
        <w:tc>
          <w:tcPr>
            <w:tcW w:w="64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8AE6D19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...</w:t>
            </w:r>
          </w:p>
        </w:tc>
        <w:tc>
          <w:tcPr>
            <w:tcW w:w="40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69C2F87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...</w:t>
            </w:r>
          </w:p>
        </w:tc>
        <w:tc>
          <w:tcPr>
            <w:tcW w:w="44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0D8008C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...</w:t>
            </w:r>
          </w:p>
        </w:tc>
        <w:tc>
          <w:tcPr>
            <w:tcW w:w="63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999BEAB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...</w:t>
            </w:r>
          </w:p>
        </w:tc>
        <w:tc>
          <w:tcPr>
            <w:tcW w:w="72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A348EBA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...</w:t>
            </w:r>
          </w:p>
        </w:tc>
        <w:tc>
          <w:tcPr>
            <w:tcW w:w="63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D542419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...</w:t>
            </w:r>
          </w:p>
        </w:tc>
        <w:tc>
          <w:tcPr>
            <w:tcW w:w="64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FF9CB91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...</w:t>
            </w:r>
          </w:p>
        </w:tc>
        <w:tc>
          <w:tcPr>
            <w:tcW w:w="41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D035683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...</w:t>
            </w:r>
          </w:p>
        </w:tc>
        <w:tc>
          <w:tcPr>
            <w:tcW w:w="46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41ABB74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...</w:t>
            </w:r>
          </w:p>
        </w:tc>
        <w:tc>
          <w:tcPr>
            <w:tcW w:w="59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0961F24" w14:textId="77777777" w:rsidR="006F4FE8" w:rsidRPr="007D65EB" w:rsidRDefault="006F4FE8" w:rsidP="007D65E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12"/>
                <w:lang w:val="sr-Cyrl-RS"/>
              </w:rPr>
            </w:pPr>
            <w:r w:rsidRPr="007D65EB">
              <w:rPr>
                <w:bCs/>
                <w:sz w:val="18"/>
                <w:szCs w:val="12"/>
                <w:lang w:val="sr-Cyrl-RS"/>
              </w:rPr>
              <w:t>...</w:t>
            </w:r>
          </w:p>
        </w:tc>
      </w:tr>
    </w:tbl>
    <w:p w14:paraId="62474039" w14:textId="3A13FC57" w:rsidR="006F4FE8" w:rsidRPr="00935AFF" w:rsidRDefault="006F4FE8" w:rsidP="00935AFF">
      <w:pPr>
        <w:spacing w:before="120" w:after="240"/>
        <w:ind w:left="1134" w:right="1134" w:firstLine="170"/>
        <w:rPr>
          <w:i/>
          <w:iCs/>
          <w:sz w:val="18"/>
        </w:rPr>
      </w:pPr>
      <w:r w:rsidRPr="00935AFF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935AFF">
        <w:rPr>
          <w:i/>
          <w:iCs/>
          <w:sz w:val="18"/>
        </w:rPr>
        <w:t>Republic</w:t>
      </w:r>
      <w:r w:rsidR="00A84868">
        <w:rPr>
          <w:i/>
          <w:iCs/>
          <w:sz w:val="18"/>
        </w:rPr>
        <w:t xml:space="preserve"> </w:t>
      </w:r>
      <w:r w:rsidRPr="00935AFF">
        <w:rPr>
          <w:i/>
          <w:iCs/>
          <w:sz w:val="18"/>
        </w:rPr>
        <w:t>Statistical</w:t>
      </w:r>
      <w:r w:rsidR="00A84868">
        <w:rPr>
          <w:i/>
          <w:iCs/>
          <w:sz w:val="18"/>
        </w:rPr>
        <w:t xml:space="preserve"> </w:t>
      </w:r>
      <w:r w:rsidRPr="00935AFF">
        <w:rPr>
          <w:i/>
          <w:iCs/>
          <w:sz w:val="18"/>
        </w:rPr>
        <w:t>Office</w:t>
      </w:r>
      <w:r w:rsidR="00935AFF" w:rsidRPr="00935AFF">
        <w:rPr>
          <w:i/>
          <w:iCs/>
          <w:sz w:val="18"/>
        </w:rPr>
        <w:t>.</w:t>
      </w:r>
    </w:p>
    <w:p w14:paraId="6277AA77" w14:textId="0D4C1E76" w:rsidR="006F4FE8" w:rsidRPr="00785136" w:rsidRDefault="006F4FE8" w:rsidP="002D00B2">
      <w:pPr>
        <w:pStyle w:val="H23G"/>
      </w:pPr>
      <w:r w:rsidRPr="00785136">
        <w:tab/>
      </w:r>
      <w:r w:rsidRPr="00785136">
        <w:tab/>
        <w:t>Life</w:t>
      </w:r>
      <w:r w:rsidR="00A84868">
        <w:t xml:space="preserve"> </w:t>
      </w:r>
      <w:r w:rsidRPr="00785136">
        <w:t>expectancy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live</w:t>
      </w:r>
      <w:r w:rsidR="00A84868">
        <w:t xml:space="preserve"> </w:t>
      </w:r>
      <w:r w:rsidRPr="00785136">
        <w:t>births,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sex</w:t>
      </w:r>
    </w:p>
    <w:p w14:paraId="026EC82A" w14:textId="6F030B28" w:rsidR="006F4FE8" w:rsidRPr="00C817F4" w:rsidRDefault="002D00B2" w:rsidP="002D00B2">
      <w:pPr>
        <w:pStyle w:val="H23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6F4FE8">
        <w:rPr>
          <w:lang w:val="en-US"/>
        </w:rPr>
        <w:t>RS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2"/>
        <w:gridCol w:w="949"/>
        <w:gridCol w:w="1021"/>
        <w:gridCol w:w="1152"/>
        <w:gridCol w:w="1080"/>
        <w:gridCol w:w="1044"/>
        <w:gridCol w:w="1032"/>
      </w:tblGrid>
      <w:tr w:rsidR="002D00B2" w:rsidRPr="00935AFF" w14:paraId="7346C8F3" w14:textId="77777777" w:rsidTr="008C3C5F">
        <w:trPr>
          <w:cantSplit/>
          <w:tblHeader/>
        </w:trPr>
        <w:tc>
          <w:tcPr>
            <w:tcW w:w="1092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F01925A" w14:textId="257EC016" w:rsidR="002D00B2" w:rsidRPr="00935AFF" w:rsidRDefault="002D00B2" w:rsidP="002D00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szCs w:val="24"/>
                <w:lang w:val="en-US"/>
              </w:rPr>
            </w:pPr>
            <w:r w:rsidRPr="00935AFF">
              <w:rPr>
                <w:bCs/>
                <w:i/>
                <w:sz w:val="16"/>
                <w:szCs w:val="24"/>
                <w:lang w:val="en-US"/>
              </w:rPr>
              <w:t>Referent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935AFF">
              <w:rPr>
                <w:bCs/>
                <w:i/>
                <w:sz w:val="16"/>
                <w:szCs w:val="24"/>
                <w:lang w:val="en-US"/>
              </w:rPr>
              <w:t>year: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935AFF">
              <w:rPr>
                <w:bCs/>
                <w:i/>
                <w:sz w:val="16"/>
                <w:szCs w:val="24"/>
                <w:lang w:val="en-US"/>
              </w:rPr>
              <w:t>2020</w:t>
            </w:r>
          </w:p>
        </w:tc>
        <w:tc>
          <w:tcPr>
            <w:tcW w:w="949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DACD74E" w14:textId="6466A1A4" w:rsidR="002D00B2" w:rsidRPr="00935AFF" w:rsidRDefault="00584CD4" w:rsidP="002D00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935AFF">
              <w:rPr>
                <w:bCs/>
                <w:i/>
                <w:sz w:val="16"/>
                <w:szCs w:val="24"/>
                <w:lang w:val="en-US"/>
              </w:rPr>
              <w:t>Total</w:t>
            </w:r>
          </w:p>
        </w:tc>
        <w:tc>
          <w:tcPr>
            <w:tcW w:w="2172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0ACC7E4A" w14:textId="465A325E" w:rsidR="002D00B2" w:rsidRPr="00935AFF" w:rsidRDefault="002D00B2" w:rsidP="002D00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szCs w:val="24"/>
                <w:lang w:val="en-US"/>
              </w:rPr>
            </w:pPr>
            <w:r w:rsidRPr="00D20995">
              <w:rPr>
                <w:bCs/>
                <w:i/>
                <w:sz w:val="16"/>
                <w:szCs w:val="24"/>
                <w:lang w:val="en-US"/>
              </w:rPr>
              <w:t>Serbia-North</w:t>
            </w:r>
          </w:p>
        </w:tc>
        <w:tc>
          <w:tcPr>
            <w:tcW w:w="3156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6215A423" w14:textId="18194F17" w:rsidR="002D00B2" w:rsidRPr="00935AFF" w:rsidRDefault="002D00B2" w:rsidP="002D00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szCs w:val="24"/>
                <w:lang w:val="en-US"/>
              </w:rPr>
            </w:pPr>
            <w:r w:rsidRPr="00D20995">
              <w:rPr>
                <w:bCs/>
                <w:i/>
                <w:sz w:val="16"/>
                <w:szCs w:val="24"/>
                <w:lang w:val="en-US"/>
              </w:rPr>
              <w:t>Serbia</w:t>
            </w:r>
            <w:r>
              <w:rPr>
                <w:bCs/>
                <w:i/>
                <w:sz w:val="16"/>
                <w:szCs w:val="24"/>
                <w:lang w:val="en-US"/>
              </w:rPr>
              <w:t>-</w:t>
            </w:r>
            <w:r w:rsidRPr="00D20995">
              <w:rPr>
                <w:bCs/>
                <w:i/>
                <w:sz w:val="16"/>
                <w:szCs w:val="24"/>
                <w:lang w:val="en-US"/>
              </w:rPr>
              <w:t>South</w:t>
            </w:r>
          </w:p>
        </w:tc>
      </w:tr>
      <w:tr w:rsidR="002D00B2" w:rsidRPr="00935AFF" w14:paraId="137C11E9" w14:textId="77777777" w:rsidTr="008C3C5F">
        <w:trPr>
          <w:cantSplit/>
          <w:tblHeader/>
        </w:trPr>
        <w:tc>
          <w:tcPr>
            <w:tcW w:w="1092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D98043D" w14:textId="77777777" w:rsidR="006F4FE8" w:rsidRPr="00935AFF" w:rsidRDefault="006F4FE8" w:rsidP="00935AF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</w:p>
        </w:tc>
        <w:tc>
          <w:tcPr>
            <w:tcW w:w="949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BE7A300" w14:textId="77777777" w:rsidR="006F4FE8" w:rsidRPr="00935AFF" w:rsidRDefault="006F4FE8" w:rsidP="00935AF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24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065272C" w14:textId="4F52D224" w:rsidR="006F4FE8" w:rsidRPr="00584CD4" w:rsidRDefault="006F4FE8" w:rsidP="00584CD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584CD4">
              <w:rPr>
                <w:bCs/>
                <w:i/>
                <w:sz w:val="16"/>
                <w:szCs w:val="24"/>
                <w:lang w:val="en-US"/>
              </w:rPr>
              <w:t>Belgrade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region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</w:p>
        </w:tc>
        <w:tc>
          <w:tcPr>
            <w:tcW w:w="1152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139C733E" w14:textId="15E7C37E" w:rsidR="006F4FE8" w:rsidRPr="00584CD4" w:rsidRDefault="006F4FE8" w:rsidP="00584CD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584CD4">
              <w:rPr>
                <w:bCs/>
                <w:i/>
                <w:sz w:val="16"/>
                <w:szCs w:val="24"/>
                <w:lang w:val="en-US"/>
              </w:rPr>
              <w:t>AP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Vojvodina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region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73FDC419" w14:textId="581A8E2F" w:rsidR="006F4FE8" w:rsidRPr="00584CD4" w:rsidRDefault="006F4FE8" w:rsidP="00584CD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584CD4">
              <w:rPr>
                <w:bCs/>
                <w:i/>
                <w:sz w:val="16"/>
                <w:szCs w:val="24"/>
                <w:lang w:val="en-US"/>
              </w:rPr>
              <w:t>Region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of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Šumadija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and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Western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Serbia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958E439" w14:textId="03E6E29B" w:rsidR="006F4FE8" w:rsidRPr="00584CD4" w:rsidRDefault="006F4FE8" w:rsidP="00584CD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584CD4">
              <w:rPr>
                <w:bCs/>
                <w:i/>
                <w:sz w:val="16"/>
                <w:szCs w:val="24"/>
                <w:lang w:val="en-US"/>
              </w:rPr>
              <w:t>Region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of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Southern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and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Eastern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Serbia</w:t>
            </w:r>
          </w:p>
        </w:tc>
        <w:tc>
          <w:tcPr>
            <w:tcW w:w="10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2384357" w14:textId="70F8D453" w:rsidR="006F4FE8" w:rsidRPr="00584CD4" w:rsidRDefault="006F4FE8" w:rsidP="00584CD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584CD4">
              <w:rPr>
                <w:bCs/>
                <w:i/>
                <w:sz w:val="16"/>
                <w:szCs w:val="24"/>
                <w:lang w:val="en-US"/>
              </w:rPr>
              <w:t>Kosovo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and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Metohija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region</w:t>
            </w:r>
          </w:p>
        </w:tc>
      </w:tr>
      <w:tr w:rsidR="002D00B2" w:rsidRPr="00935AFF" w14:paraId="23CC157F" w14:textId="77777777" w:rsidTr="008C3C5F">
        <w:trPr>
          <w:cantSplit/>
        </w:trPr>
        <w:tc>
          <w:tcPr>
            <w:tcW w:w="1092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19C7DF0E" w14:textId="77777777" w:rsidR="006F4FE8" w:rsidRPr="00935AFF" w:rsidRDefault="006F4FE8" w:rsidP="00935AF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935AFF">
              <w:rPr>
                <w:bCs/>
                <w:sz w:val="18"/>
                <w:szCs w:val="24"/>
                <w:lang w:val="en-US"/>
              </w:rPr>
              <w:t>Males</w:t>
            </w:r>
          </w:p>
        </w:tc>
        <w:tc>
          <w:tcPr>
            <w:tcW w:w="949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23C4D389" w14:textId="77777777" w:rsidR="006F4FE8" w:rsidRPr="00935AFF" w:rsidRDefault="006F4FE8" w:rsidP="00935AF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24"/>
                <w:lang w:val="en-US"/>
              </w:rPr>
            </w:pPr>
            <w:r w:rsidRPr="00935AFF">
              <w:rPr>
                <w:bCs/>
                <w:sz w:val="18"/>
                <w:szCs w:val="24"/>
                <w:lang w:val="en-US"/>
              </w:rPr>
              <w:t>71.37</w:t>
            </w:r>
          </w:p>
        </w:tc>
        <w:tc>
          <w:tcPr>
            <w:tcW w:w="1021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50F3F221" w14:textId="77777777" w:rsidR="006F4FE8" w:rsidRPr="00935AFF" w:rsidRDefault="006F4FE8" w:rsidP="00935AF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24"/>
                <w:lang w:val="en-US"/>
              </w:rPr>
            </w:pPr>
            <w:r w:rsidRPr="00935AFF">
              <w:rPr>
                <w:bCs/>
                <w:sz w:val="18"/>
                <w:szCs w:val="24"/>
                <w:lang w:val="en-US"/>
              </w:rPr>
              <w:t>72.31</w:t>
            </w:r>
          </w:p>
        </w:tc>
        <w:tc>
          <w:tcPr>
            <w:tcW w:w="1152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399CC124" w14:textId="77777777" w:rsidR="006F4FE8" w:rsidRPr="00935AFF" w:rsidRDefault="006F4FE8" w:rsidP="00935AF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24"/>
                <w:lang w:val="en-US"/>
              </w:rPr>
            </w:pPr>
            <w:r w:rsidRPr="00935AFF">
              <w:rPr>
                <w:bCs/>
                <w:sz w:val="18"/>
                <w:szCs w:val="24"/>
                <w:lang w:val="en-US"/>
              </w:rPr>
              <w:t>70.86</w:t>
            </w:r>
          </w:p>
        </w:tc>
        <w:tc>
          <w:tcPr>
            <w:tcW w:w="1080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4DAA6429" w14:textId="77777777" w:rsidR="006F4FE8" w:rsidRPr="00935AFF" w:rsidRDefault="006F4FE8" w:rsidP="00935AF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24"/>
                <w:lang w:val="en-US"/>
              </w:rPr>
            </w:pPr>
            <w:r w:rsidRPr="00935AFF">
              <w:rPr>
                <w:bCs/>
                <w:sz w:val="18"/>
                <w:szCs w:val="24"/>
                <w:lang w:val="en-US"/>
              </w:rPr>
              <w:t>71.80</w:t>
            </w:r>
          </w:p>
        </w:tc>
        <w:tc>
          <w:tcPr>
            <w:tcW w:w="1044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1CD149D2" w14:textId="77777777" w:rsidR="006F4FE8" w:rsidRPr="00935AFF" w:rsidRDefault="006F4FE8" w:rsidP="00935AF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24"/>
                <w:lang w:val="en-US"/>
              </w:rPr>
            </w:pPr>
            <w:r w:rsidRPr="00935AFF">
              <w:rPr>
                <w:bCs/>
                <w:sz w:val="18"/>
                <w:szCs w:val="24"/>
                <w:lang w:val="en-US"/>
              </w:rPr>
              <w:t>70.44</w:t>
            </w:r>
          </w:p>
        </w:tc>
        <w:tc>
          <w:tcPr>
            <w:tcW w:w="1032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2409B75C" w14:textId="77777777" w:rsidR="006F4FE8" w:rsidRPr="00935AFF" w:rsidRDefault="006F4FE8" w:rsidP="00935AF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24"/>
                <w:lang w:val="en-US"/>
              </w:rPr>
            </w:pPr>
            <w:r w:rsidRPr="00935AFF">
              <w:rPr>
                <w:bCs/>
                <w:sz w:val="18"/>
                <w:szCs w:val="24"/>
                <w:lang w:val="en-US"/>
              </w:rPr>
              <w:t>...</w:t>
            </w:r>
          </w:p>
        </w:tc>
      </w:tr>
      <w:tr w:rsidR="002D00B2" w:rsidRPr="00935AFF" w14:paraId="2AC84E37" w14:textId="77777777" w:rsidTr="008C3C5F">
        <w:trPr>
          <w:cantSplit/>
        </w:trPr>
        <w:tc>
          <w:tcPr>
            <w:tcW w:w="109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67617124" w14:textId="77777777" w:rsidR="006F4FE8" w:rsidRPr="00935AFF" w:rsidRDefault="006F4FE8" w:rsidP="00935AF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  <w:r w:rsidRPr="00935AFF">
              <w:rPr>
                <w:bCs/>
                <w:sz w:val="18"/>
                <w:szCs w:val="24"/>
                <w:lang w:val="en-US"/>
              </w:rPr>
              <w:t>Females</w:t>
            </w:r>
          </w:p>
        </w:tc>
        <w:tc>
          <w:tcPr>
            <w:tcW w:w="949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203E6146" w14:textId="77777777" w:rsidR="006F4FE8" w:rsidRPr="00935AFF" w:rsidRDefault="006F4FE8" w:rsidP="00935AF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24"/>
                <w:lang w:val="en-US"/>
              </w:rPr>
            </w:pPr>
            <w:r w:rsidRPr="00935AFF">
              <w:rPr>
                <w:bCs/>
                <w:sz w:val="18"/>
                <w:szCs w:val="24"/>
                <w:lang w:val="en-US"/>
              </w:rPr>
              <w:t>77.24</w:t>
            </w:r>
          </w:p>
        </w:tc>
        <w:tc>
          <w:tcPr>
            <w:tcW w:w="1021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14268330" w14:textId="77777777" w:rsidR="006F4FE8" w:rsidRPr="00935AFF" w:rsidRDefault="006F4FE8" w:rsidP="00935AF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24"/>
                <w:lang w:val="en-US"/>
              </w:rPr>
            </w:pPr>
            <w:r w:rsidRPr="00935AFF">
              <w:rPr>
                <w:bCs/>
                <w:sz w:val="18"/>
                <w:szCs w:val="24"/>
                <w:lang w:val="en-US"/>
              </w:rPr>
              <w:t>78.18</w:t>
            </w:r>
          </w:p>
        </w:tc>
        <w:tc>
          <w:tcPr>
            <w:tcW w:w="1152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24838A3A" w14:textId="77777777" w:rsidR="006F4FE8" w:rsidRPr="00935AFF" w:rsidRDefault="006F4FE8" w:rsidP="00935AF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24"/>
                <w:lang w:val="en-US"/>
              </w:rPr>
            </w:pPr>
            <w:r w:rsidRPr="00935AFF">
              <w:rPr>
                <w:bCs/>
                <w:sz w:val="18"/>
                <w:szCs w:val="24"/>
                <w:lang w:val="en-US"/>
              </w:rPr>
              <w:t>76.87</w:t>
            </w:r>
          </w:p>
        </w:tc>
        <w:tc>
          <w:tcPr>
            <w:tcW w:w="1080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655A98FA" w14:textId="77777777" w:rsidR="006F4FE8" w:rsidRPr="00935AFF" w:rsidRDefault="006F4FE8" w:rsidP="00935AF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24"/>
                <w:lang w:val="en-US"/>
              </w:rPr>
            </w:pPr>
            <w:r w:rsidRPr="00935AFF">
              <w:rPr>
                <w:bCs/>
                <w:sz w:val="18"/>
                <w:szCs w:val="24"/>
                <w:lang w:val="en-US"/>
              </w:rPr>
              <w:t>77.27</w:t>
            </w:r>
          </w:p>
        </w:tc>
        <w:tc>
          <w:tcPr>
            <w:tcW w:w="1044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5FAB9AB7" w14:textId="77777777" w:rsidR="006F4FE8" w:rsidRPr="00935AFF" w:rsidRDefault="006F4FE8" w:rsidP="00935AF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24"/>
                <w:lang w:val="en-US"/>
              </w:rPr>
            </w:pPr>
            <w:r w:rsidRPr="00935AFF">
              <w:rPr>
                <w:bCs/>
                <w:sz w:val="18"/>
                <w:szCs w:val="24"/>
                <w:lang w:val="en-US"/>
              </w:rPr>
              <w:t>76.61</w:t>
            </w:r>
          </w:p>
        </w:tc>
        <w:tc>
          <w:tcPr>
            <w:tcW w:w="1032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555B4DE6" w14:textId="77777777" w:rsidR="006F4FE8" w:rsidRPr="00935AFF" w:rsidRDefault="006F4FE8" w:rsidP="00935AF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24"/>
                <w:lang w:val="en-US"/>
              </w:rPr>
            </w:pPr>
            <w:r w:rsidRPr="00935AFF">
              <w:rPr>
                <w:bCs/>
                <w:sz w:val="18"/>
                <w:szCs w:val="24"/>
                <w:lang w:val="en-US"/>
              </w:rPr>
              <w:t>...</w:t>
            </w:r>
          </w:p>
        </w:tc>
      </w:tr>
    </w:tbl>
    <w:p w14:paraId="616D6FC4" w14:textId="21B4B02A" w:rsidR="006F4FE8" w:rsidRPr="00584CD4" w:rsidRDefault="006F4FE8" w:rsidP="00584CD4">
      <w:pPr>
        <w:spacing w:before="120" w:after="240"/>
        <w:ind w:left="1134" w:right="1134" w:firstLine="170"/>
        <w:rPr>
          <w:i/>
          <w:iCs/>
          <w:sz w:val="18"/>
        </w:rPr>
      </w:pPr>
      <w:r w:rsidRPr="00584CD4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584CD4">
        <w:rPr>
          <w:i/>
          <w:iCs/>
          <w:sz w:val="18"/>
        </w:rPr>
        <w:t>Republic</w:t>
      </w:r>
      <w:r w:rsidR="00A84868">
        <w:rPr>
          <w:i/>
          <w:iCs/>
          <w:sz w:val="18"/>
        </w:rPr>
        <w:t xml:space="preserve"> </w:t>
      </w:r>
      <w:r w:rsidRPr="00584CD4">
        <w:rPr>
          <w:i/>
          <w:iCs/>
          <w:sz w:val="18"/>
        </w:rPr>
        <w:t>Statistical</w:t>
      </w:r>
      <w:r w:rsidR="00A84868">
        <w:rPr>
          <w:i/>
          <w:iCs/>
          <w:sz w:val="18"/>
        </w:rPr>
        <w:t xml:space="preserve"> </w:t>
      </w:r>
      <w:r w:rsidRPr="00584CD4">
        <w:rPr>
          <w:i/>
          <w:iCs/>
          <w:sz w:val="18"/>
        </w:rPr>
        <w:t>Office</w:t>
      </w:r>
      <w:r w:rsidR="00584CD4" w:rsidRPr="00584CD4">
        <w:rPr>
          <w:i/>
          <w:iCs/>
          <w:sz w:val="18"/>
        </w:rPr>
        <w:t>.</w:t>
      </w:r>
    </w:p>
    <w:p w14:paraId="0FD77F28" w14:textId="77777777" w:rsidR="00CB330A" w:rsidRDefault="006F4FE8" w:rsidP="00584CD4">
      <w:pPr>
        <w:pStyle w:val="H23G"/>
      </w:pPr>
      <w:r>
        <w:lastRenderedPageBreak/>
        <w:tab/>
      </w:r>
      <w:r>
        <w:tab/>
      </w:r>
      <w:r w:rsidRPr="00C817F4">
        <w:t>Fertility</w:t>
      </w:r>
      <w:r w:rsidR="00A84868">
        <w:t xml:space="preserve"> </w:t>
      </w:r>
      <w:r w:rsidRPr="00C817F4">
        <w:t>Rate</w:t>
      </w:r>
    </w:p>
    <w:p w14:paraId="5BA891EA" w14:textId="03F2ACB0" w:rsidR="006F4FE8" w:rsidRPr="00785136" w:rsidRDefault="006F4FE8" w:rsidP="00FC7840">
      <w:pPr>
        <w:pStyle w:val="SingleTxtG"/>
        <w:spacing w:after="240"/>
      </w:pPr>
      <w:r w:rsidRPr="00785136">
        <w:t>29.</w:t>
      </w:r>
      <w:r w:rsidRPr="00785136">
        <w:tab/>
        <w:t>Delayed</w:t>
      </w:r>
      <w:r w:rsidR="00A84868">
        <w:t xml:space="preserve"> </w:t>
      </w:r>
      <w:r w:rsidRPr="00785136">
        <w:t>childbirth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an</w:t>
      </w:r>
      <w:r w:rsidR="00A84868">
        <w:t xml:space="preserve"> </w:t>
      </w:r>
      <w:r w:rsidRPr="00785136">
        <w:t>important</w:t>
      </w:r>
      <w:r w:rsidR="00A84868">
        <w:t xml:space="preserve"> </w:t>
      </w:r>
      <w:r w:rsidRPr="00785136">
        <w:t>cause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low</w:t>
      </w:r>
      <w:r w:rsidR="00A84868">
        <w:t xml:space="preserve"> </w:t>
      </w:r>
      <w:r w:rsidRPr="00785136">
        <w:t>fertility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RS.</w:t>
      </w:r>
      <w:r w:rsidR="00A84868">
        <w:t xml:space="preserve"> </w:t>
      </w:r>
      <w:r w:rsidRPr="00785136">
        <w:t>According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results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2011</w:t>
      </w:r>
      <w:r w:rsidR="00A84868">
        <w:t xml:space="preserve"> </w:t>
      </w:r>
      <w:r w:rsidRPr="00785136">
        <w:t>Census,</w:t>
      </w:r>
      <w:r w:rsidR="00A84868">
        <w:t xml:space="preserve"> </w:t>
      </w:r>
      <w:r w:rsidRPr="00785136">
        <w:t>as</w:t>
      </w:r>
      <w:r w:rsidR="00A84868">
        <w:t xml:space="preserve"> </w:t>
      </w:r>
      <w:r w:rsidRPr="00785136">
        <w:t>many</w:t>
      </w:r>
      <w:r w:rsidR="00A84868">
        <w:t xml:space="preserve"> </w:t>
      </w:r>
      <w:r w:rsidRPr="00785136">
        <w:t>as</w:t>
      </w:r>
      <w:r w:rsidR="00A84868">
        <w:t xml:space="preserve"> </w:t>
      </w:r>
      <w:r w:rsidRPr="00785136">
        <w:t>30.6%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women</w:t>
      </w:r>
      <w:r w:rsidR="00A84868">
        <w:t xml:space="preserve"> </w:t>
      </w:r>
      <w:r w:rsidRPr="00785136">
        <w:t>between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ages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30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34</w:t>
      </w:r>
      <w:r w:rsidR="00A84868">
        <w:t xml:space="preserve"> </w:t>
      </w:r>
      <w:r w:rsidRPr="00785136">
        <w:t>were</w:t>
      </w:r>
      <w:r w:rsidR="00A84868">
        <w:t xml:space="preserve"> </w:t>
      </w:r>
      <w:r w:rsidRPr="00785136">
        <w:t>childless.</w:t>
      </w:r>
      <w:r w:rsidR="00A84868">
        <w:t xml:space="preserve"> </w:t>
      </w:r>
      <w:r w:rsidRPr="00785136">
        <w:t>Two</w:t>
      </w:r>
      <w:r w:rsidR="00A84868">
        <w:t xml:space="preserve"> </w:t>
      </w:r>
      <w:r w:rsidRPr="00785136">
        <w:t>direct</w:t>
      </w:r>
      <w:r w:rsidR="00A84868">
        <w:t xml:space="preserve"> </w:t>
      </w:r>
      <w:r w:rsidRPr="00785136">
        <w:t>measures</w:t>
      </w:r>
      <w:r w:rsidR="00A84868">
        <w:t xml:space="preserve"> </w:t>
      </w:r>
      <w:r w:rsidRPr="00785136">
        <w:t>important</w:t>
      </w:r>
      <w:r w:rsidR="00A84868">
        <w:t xml:space="preserve"> </w:t>
      </w:r>
      <w:r w:rsidRPr="00785136">
        <w:t>for</w:t>
      </w:r>
      <w:r w:rsidR="00A84868">
        <w:t xml:space="preserve"> </w:t>
      </w:r>
      <w:r w:rsidRPr="00785136">
        <w:t>encouraging</w:t>
      </w:r>
      <w:r w:rsidR="00A84868">
        <w:t xml:space="preserve"> </w:t>
      </w:r>
      <w:r w:rsidRPr="00785136">
        <w:t>childbirth</w:t>
      </w:r>
      <w:r w:rsidR="00A84868">
        <w:t xml:space="preserve"> </w:t>
      </w:r>
      <w:r w:rsidRPr="00785136">
        <w:t>are</w:t>
      </w:r>
      <w:r w:rsidR="00A84868">
        <w:t xml:space="preserve"> </w:t>
      </w:r>
      <w:r w:rsidRPr="00785136">
        <w:t>currently</w:t>
      </w:r>
      <w:r w:rsidR="00A84868">
        <w:t xml:space="preserve"> </w:t>
      </w:r>
      <w:r w:rsidRPr="00785136">
        <w:t>implemented:</w:t>
      </w:r>
      <w:r w:rsidR="00A84868">
        <w:t xml:space="preserve"> </w:t>
      </w:r>
      <w:r w:rsidRPr="00785136">
        <w:t>1)</w:t>
      </w:r>
      <w:r w:rsidR="00A84868">
        <w:t xml:space="preserve"> </w:t>
      </w:r>
      <w:r w:rsidRPr="00785136">
        <w:t>parental</w:t>
      </w:r>
      <w:r w:rsidR="00A84868">
        <w:t xml:space="preserve"> </w:t>
      </w:r>
      <w:r w:rsidRPr="00785136">
        <w:t>allowance,</w:t>
      </w:r>
      <w:r w:rsidR="00A84868">
        <w:t xml:space="preserve"> </w:t>
      </w:r>
      <w:r w:rsidRPr="00785136">
        <w:t>which</w:t>
      </w:r>
      <w:r w:rsidR="00A84868">
        <w:t xml:space="preserve"> </w:t>
      </w:r>
      <w:r w:rsidRPr="00785136">
        <w:t>represents</w:t>
      </w:r>
      <w:r w:rsidR="00A84868">
        <w:t xml:space="preserve"> </w:t>
      </w:r>
      <w:r w:rsidRPr="00785136">
        <w:t>direct</w:t>
      </w:r>
      <w:r w:rsidR="00A84868">
        <w:t xml:space="preserve"> </w:t>
      </w:r>
      <w:r w:rsidRPr="00785136">
        <w:t>monetary</w:t>
      </w:r>
      <w:r w:rsidR="00A84868">
        <w:t xml:space="preserve"> </w:t>
      </w:r>
      <w:r w:rsidRPr="00785136">
        <w:t>support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family,</w:t>
      </w:r>
      <w:r w:rsidR="00A84868">
        <w:t xml:space="preserve"> </w:t>
      </w:r>
      <w:r w:rsidRPr="00785136">
        <w:t>provided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mother</w:t>
      </w:r>
      <w:r w:rsidR="00A84868">
        <w:t xml:space="preserve"> </w:t>
      </w:r>
      <w:r w:rsidRPr="00785136">
        <w:t>after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birth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first,</w:t>
      </w:r>
      <w:r w:rsidR="00A84868">
        <w:t xml:space="preserve"> </w:t>
      </w:r>
      <w:r w:rsidRPr="00785136">
        <w:t>second,</w:t>
      </w:r>
      <w:r w:rsidR="00A84868">
        <w:t xml:space="preserve"> </w:t>
      </w:r>
      <w:r w:rsidRPr="00785136">
        <w:t>third,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fourth</w:t>
      </w:r>
      <w:r w:rsidR="00A84868">
        <w:t xml:space="preserve"> </w:t>
      </w:r>
      <w:r w:rsidRPr="00785136">
        <w:t>child;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2)</w:t>
      </w:r>
      <w:r w:rsidR="00A84868">
        <w:t xml:space="preserve"> </w:t>
      </w:r>
      <w:r w:rsidRPr="00785136">
        <w:t>compensation</w:t>
      </w:r>
      <w:r w:rsidR="00A84868">
        <w:t xml:space="preserve"> </w:t>
      </w:r>
      <w:r w:rsidRPr="00785136">
        <w:t>for</w:t>
      </w:r>
      <w:r w:rsidR="00A84868">
        <w:t xml:space="preserve"> </w:t>
      </w:r>
      <w:r w:rsidRPr="00785136">
        <w:t>earnings</w:t>
      </w:r>
      <w:r w:rsidR="00A84868">
        <w:t xml:space="preserve"> </w:t>
      </w:r>
      <w:r w:rsidRPr="00785136">
        <w:t>during</w:t>
      </w:r>
      <w:r w:rsidR="00A84868">
        <w:t xml:space="preserve"> </w:t>
      </w:r>
      <w:r w:rsidRPr="00785136">
        <w:t>maternity</w:t>
      </w:r>
      <w:r w:rsidR="00A84868">
        <w:t xml:space="preserve"> </w:t>
      </w:r>
      <w:r w:rsidRPr="00785136">
        <w:t>leave,</w:t>
      </w:r>
      <w:r w:rsidR="00A84868">
        <w:t xml:space="preserve"> </w:t>
      </w:r>
      <w:r w:rsidRPr="00785136">
        <w:t>childcare</w:t>
      </w:r>
      <w:r w:rsidR="00A84868">
        <w:t xml:space="preserve"> </w:t>
      </w:r>
      <w:r w:rsidRPr="00785136">
        <w:t>leave,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leave</w:t>
      </w:r>
      <w:r w:rsidR="00A84868">
        <w:t xml:space="preserve"> </w:t>
      </w:r>
      <w:r w:rsidRPr="00785136">
        <w:t>for</w:t>
      </w:r>
      <w:r w:rsidR="00A84868">
        <w:t xml:space="preserve"> </w:t>
      </w:r>
      <w:r w:rsidRPr="00785136">
        <w:t>special</w:t>
      </w:r>
      <w:r w:rsidR="00A84868">
        <w:t xml:space="preserve"> </w:t>
      </w:r>
      <w:r w:rsidRPr="00785136">
        <w:t>care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child.</w:t>
      </w:r>
      <w:r w:rsidR="00A84868">
        <w:t xml:space="preserve"> </w:t>
      </w:r>
      <w:r w:rsidRPr="00785136">
        <w:t>This</w:t>
      </w:r>
      <w:r w:rsidR="00A84868">
        <w:t xml:space="preserve"> </w:t>
      </w:r>
      <w:r w:rsidRPr="00785136">
        <w:t>second</w:t>
      </w:r>
      <w:r w:rsidR="00A84868">
        <w:t xml:space="preserve"> </w:t>
      </w:r>
      <w:r w:rsidRPr="00785136">
        <w:t>measure</w:t>
      </w:r>
      <w:r w:rsidR="00A84868">
        <w:t xml:space="preserve"> </w:t>
      </w:r>
      <w:r w:rsidRPr="00785136">
        <w:t>seeks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make</w:t>
      </w:r>
      <w:r w:rsidR="00A84868">
        <w:t xml:space="preserve"> </w:t>
      </w:r>
      <w:r w:rsidRPr="00785136">
        <w:t>it</w:t>
      </w:r>
      <w:r w:rsidR="00A84868">
        <w:t xml:space="preserve"> </w:t>
      </w:r>
      <w:r w:rsidRPr="00785136">
        <w:t>easier</w:t>
      </w:r>
      <w:r w:rsidR="00A84868">
        <w:t xml:space="preserve"> </w:t>
      </w:r>
      <w:r w:rsidRPr="00785136">
        <w:t>for</w:t>
      </w:r>
      <w:r w:rsidR="00A84868">
        <w:t xml:space="preserve"> </w:t>
      </w:r>
      <w:r w:rsidRPr="00785136">
        <w:t>working</w:t>
      </w:r>
      <w:r w:rsidR="00A84868">
        <w:t xml:space="preserve"> </w:t>
      </w:r>
      <w:r w:rsidRPr="00785136">
        <w:t>mothers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reconcile</w:t>
      </w:r>
      <w:r w:rsidR="00A84868">
        <w:t xml:space="preserve"> </w:t>
      </w:r>
      <w:r w:rsidRPr="00785136">
        <w:t>work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parenthood.</w:t>
      </w:r>
      <w:r w:rsidR="00A84868">
        <w:t xml:space="preserve"> </w:t>
      </w:r>
      <w:r w:rsidRPr="00785136">
        <w:t>It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equal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earnings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does</w:t>
      </w:r>
      <w:r w:rsidR="00A84868">
        <w:t xml:space="preserve"> </w:t>
      </w:r>
      <w:r w:rsidRPr="00785136">
        <w:t>not</w:t>
      </w:r>
      <w:r w:rsidR="00A84868">
        <w:t xml:space="preserve"> </w:t>
      </w:r>
      <w:r w:rsidRPr="00785136">
        <w:t>depend</w:t>
      </w:r>
      <w:r w:rsidR="00A84868">
        <w:t xml:space="preserve"> </w:t>
      </w:r>
      <w:r w:rsidRPr="00785136">
        <w:t>on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order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birth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child.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0"/>
        <w:gridCol w:w="871"/>
        <w:gridCol w:w="936"/>
        <w:gridCol w:w="1057"/>
        <w:gridCol w:w="991"/>
        <w:gridCol w:w="958"/>
        <w:gridCol w:w="947"/>
      </w:tblGrid>
      <w:tr w:rsidR="00584CD4" w:rsidRPr="00584CD4" w14:paraId="2143AC85" w14:textId="77777777" w:rsidTr="005031E6">
        <w:trPr>
          <w:cantSplit/>
          <w:tblHeader/>
        </w:trPr>
        <w:tc>
          <w:tcPr>
            <w:tcW w:w="1610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CF295F9" w14:textId="75A3827B" w:rsidR="00584CD4" w:rsidRPr="00584CD4" w:rsidRDefault="00584CD4" w:rsidP="00584CD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szCs w:val="24"/>
                <w:lang w:val="en-US"/>
              </w:rPr>
            </w:pPr>
            <w:r w:rsidRPr="00584CD4">
              <w:rPr>
                <w:bCs/>
                <w:i/>
                <w:sz w:val="16"/>
                <w:szCs w:val="24"/>
                <w:lang w:val="en-US"/>
              </w:rPr>
              <w:t>Referent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year: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2020</w:t>
            </w:r>
          </w:p>
        </w:tc>
        <w:tc>
          <w:tcPr>
            <w:tcW w:w="871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D6FA410" w14:textId="1B49D5FB" w:rsidR="00584CD4" w:rsidRPr="00584CD4" w:rsidRDefault="00584CD4" w:rsidP="00584CD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584CD4">
              <w:rPr>
                <w:bCs/>
                <w:i/>
                <w:sz w:val="16"/>
                <w:szCs w:val="24"/>
                <w:lang w:val="en-US"/>
              </w:rPr>
              <w:t>Total</w:t>
            </w:r>
          </w:p>
        </w:tc>
        <w:tc>
          <w:tcPr>
            <w:tcW w:w="1993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7EF5C5A3" w14:textId="291EB680" w:rsidR="00584CD4" w:rsidRPr="00584CD4" w:rsidRDefault="00584CD4" w:rsidP="00584CD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szCs w:val="24"/>
                <w:lang w:val="en-US"/>
              </w:rPr>
            </w:pPr>
            <w:r w:rsidRPr="00D20995">
              <w:rPr>
                <w:bCs/>
                <w:i/>
                <w:sz w:val="16"/>
                <w:szCs w:val="24"/>
                <w:lang w:val="en-US"/>
              </w:rPr>
              <w:t>Serbia-North</w:t>
            </w:r>
          </w:p>
        </w:tc>
        <w:tc>
          <w:tcPr>
            <w:tcW w:w="2896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35ABF786" w14:textId="7584937E" w:rsidR="00584CD4" w:rsidRPr="00584CD4" w:rsidRDefault="00584CD4" w:rsidP="00584CD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szCs w:val="24"/>
                <w:lang w:val="en-US"/>
              </w:rPr>
            </w:pPr>
            <w:r w:rsidRPr="00D20995">
              <w:rPr>
                <w:bCs/>
                <w:i/>
                <w:sz w:val="16"/>
                <w:szCs w:val="24"/>
                <w:lang w:val="en-US"/>
              </w:rPr>
              <w:t>Serbia</w:t>
            </w:r>
            <w:r>
              <w:rPr>
                <w:bCs/>
                <w:i/>
                <w:sz w:val="16"/>
                <w:szCs w:val="24"/>
                <w:lang w:val="en-US"/>
              </w:rPr>
              <w:t>-</w:t>
            </w:r>
            <w:r w:rsidRPr="00D20995">
              <w:rPr>
                <w:bCs/>
                <w:i/>
                <w:sz w:val="16"/>
                <w:szCs w:val="24"/>
                <w:lang w:val="en-US"/>
              </w:rPr>
              <w:t>South</w:t>
            </w:r>
          </w:p>
        </w:tc>
      </w:tr>
      <w:tr w:rsidR="00584CD4" w:rsidRPr="00584CD4" w14:paraId="25EE54C4" w14:textId="77777777" w:rsidTr="005031E6">
        <w:trPr>
          <w:cantSplit/>
          <w:tblHeader/>
        </w:trPr>
        <w:tc>
          <w:tcPr>
            <w:tcW w:w="1610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C3E1FD1" w14:textId="77777777" w:rsidR="006F4FE8" w:rsidRPr="00584CD4" w:rsidRDefault="006F4FE8" w:rsidP="00584CD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szCs w:val="24"/>
                <w:lang w:val="en-US"/>
              </w:rPr>
            </w:pPr>
          </w:p>
        </w:tc>
        <w:tc>
          <w:tcPr>
            <w:tcW w:w="871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65762ED" w14:textId="77777777" w:rsidR="006F4FE8" w:rsidRPr="00584CD4" w:rsidRDefault="006F4FE8" w:rsidP="00584CD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24"/>
                <w:lang w:val="en-US"/>
              </w:rPr>
            </w:pPr>
          </w:p>
        </w:tc>
        <w:tc>
          <w:tcPr>
            <w:tcW w:w="9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17AFB4F" w14:textId="594BAAE9" w:rsidR="006F4FE8" w:rsidRPr="00584CD4" w:rsidRDefault="006F4FE8" w:rsidP="00584CD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584CD4">
              <w:rPr>
                <w:bCs/>
                <w:i/>
                <w:sz w:val="16"/>
                <w:szCs w:val="24"/>
                <w:lang w:val="en-US"/>
              </w:rPr>
              <w:t>Belgrade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region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</w:p>
        </w:tc>
        <w:tc>
          <w:tcPr>
            <w:tcW w:w="1057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7607DE09" w14:textId="6402D79E" w:rsidR="006F4FE8" w:rsidRPr="00584CD4" w:rsidRDefault="006F4FE8" w:rsidP="00584CD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584CD4">
              <w:rPr>
                <w:bCs/>
                <w:i/>
                <w:sz w:val="16"/>
                <w:szCs w:val="24"/>
                <w:lang w:val="en-US"/>
              </w:rPr>
              <w:t>Vojvodina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region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26DE0565" w14:textId="2DB5D51B" w:rsidR="006F4FE8" w:rsidRPr="00584CD4" w:rsidRDefault="006F4FE8" w:rsidP="00584CD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584CD4">
              <w:rPr>
                <w:bCs/>
                <w:i/>
                <w:sz w:val="16"/>
                <w:szCs w:val="24"/>
                <w:lang w:val="en-US"/>
              </w:rPr>
              <w:t>Region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of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Šumadija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and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Western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Serbia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E81AC90" w14:textId="4B04B576" w:rsidR="006F4FE8" w:rsidRPr="00584CD4" w:rsidRDefault="006F4FE8" w:rsidP="00584CD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584CD4">
              <w:rPr>
                <w:bCs/>
                <w:i/>
                <w:sz w:val="16"/>
                <w:szCs w:val="24"/>
                <w:lang w:val="en-US"/>
              </w:rPr>
              <w:t>Region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of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Southern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and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Eastern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Serbia</w:t>
            </w:r>
          </w:p>
        </w:tc>
        <w:tc>
          <w:tcPr>
            <w:tcW w:w="9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FC5E4FB" w14:textId="17CE4C4F" w:rsidR="006F4FE8" w:rsidRPr="00584CD4" w:rsidRDefault="006F4FE8" w:rsidP="00584CD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584CD4">
              <w:rPr>
                <w:bCs/>
                <w:i/>
                <w:sz w:val="16"/>
                <w:szCs w:val="24"/>
                <w:lang w:val="en-US"/>
              </w:rPr>
              <w:t>Kosovo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and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Metohija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84CD4">
              <w:rPr>
                <w:bCs/>
                <w:i/>
                <w:sz w:val="16"/>
                <w:szCs w:val="24"/>
                <w:lang w:val="en-US"/>
              </w:rPr>
              <w:t>region</w:t>
            </w:r>
          </w:p>
        </w:tc>
      </w:tr>
      <w:tr w:rsidR="00584CD4" w:rsidRPr="00584CD4" w14:paraId="0677B4EB" w14:textId="77777777" w:rsidTr="005031E6">
        <w:trPr>
          <w:cantSplit/>
        </w:trPr>
        <w:tc>
          <w:tcPr>
            <w:tcW w:w="161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4336A60A" w14:textId="60A547D3" w:rsidR="006F4FE8" w:rsidRPr="00584CD4" w:rsidRDefault="006F4FE8" w:rsidP="00584CD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iCs/>
                <w:sz w:val="18"/>
                <w:szCs w:val="24"/>
                <w:lang w:val="en-US"/>
              </w:rPr>
            </w:pPr>
            <w:r w:rsidRPr="00584CD4">
              <w:rPr>
                <w:bCs/>
                <w:iCs/>
                <w:sz w:val="18"/>
                <w:szCs w:val="24"/>
                <w:lang w:val="en-US"/>
              </w:rPr>
              <w:t>General</w:t>
            </w:r>
            <w:r w:rsidR="00A84868">
              <w:rPr>
                <w:bCs/>
                <w:iCs/>
                <w:sz w:val="18"/>
                <w:szCs w:val="24"/>
                <w:lang w:val="en-US"/>
              </w:rPr>
              <w:t xml:space="preserve"> </w:t>
            </w:r>
            <w:r w:rsidRPr="00584CD4">
              <w:rPr>
                <w:bCs/>
                <w:iCs/>
                <w:sz w:val="18"/>
                <w:szCs w:val="24"/>
                <w:lang w:val="en-US"/>
              </w:rPr>
              <w:t>fertility</w:t>
            </w:r>
            <w:r w:rsidR="00A84868">
              <w:rPr>
                <w:bCs/>
                <w:iCs/>
                <w:sz w:val="18"/>
                <w:szCs w:val="24"/>
                <w:lang w:val="en-US"/>
              </w:rPr>
              <w:t xml:space="preserve"> </w:t>
            </w:r>
            <w:r w:rsidRPr="00584CD4">
              <w:rPr>
                <w:bCs/>
                <w:iCs/>
                <w:sz w:val="18"/>
                <w:szCs w:val="24"/>
                <w:lang w:val="en-US"/>
              </w:rPr>
              <w:t>rate</w:t>
            </w:r>
          </w:p>
        </w:tc>
        <w:tc>
          <w:tcPr>
            <w:tcW w:w="87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28CA860" w14:textId="77777777" w:rsidR="006F4FE8" w:rsidRPr="00584CD4" w:rsidRDefault="006F4FE8" w:rsidP="00584CD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24"/>
                <w:lang w:val="en-US"/>
              </w:rPr>
            </w:pPr>
            <w:r w:rsidRPr="00584CD4">
              <w:rPr>
                <w:bCs/>
                <w:sz w:val="18"/>
                <w:szCs w:val="24"/>
                <w:lang w:val="en-US"/>
              </w:rPr>
              <w:t>41.16%</w:t>
            </w:r>
          </w:p>
        </w:tc>
        <w:tc>
          <w:tcPr>
            <w:tcW w:w="9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9241D15" w14:textId="77777777" w:rsidR="006F4FE8" w:rsidRPr="00584CD4" w:rsidRDefault="006F4FE8" w:rsidP="00584CD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24"/>
                <w:lang w:val="en-US"/>
              </w:rPr>
            </w:pPr>
            <w:r w:rsidRPr="00584CD4">
              <w:rPr>
                <w:bCs/>
                <w:sz w:val="18"/>
                <w:szCs w:val="24"/>
                <w:lang w:val="en-US"/>
              </w:rPr>
              <w:t>43.45%</w:t>
            </w:r>
          </w:p>
        </w:tc>
        <w:tc>
          <w:tcPr>
            <w:tcW w:w="105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97C5691" w14:textId="77777777" w:rsidR="006F4FE8" w:rsidRPr="00584CD4" w:rsidRDefault="006F4FE8" w:rsidP="00584CD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24"/>
                <w:lang w:val="en-US"/>
              </w:rPr>
            </w:pPr>
            <w:r w:rsidRPr="00584CD4">
              <w:rPr>
                <w:bCs/>
                <w:sz w:val="18"/>
                <w:szCs w:val="24"/>
                <w:lang w:val="en-US"/>
              </w:rPr>
              <w:t>41.67%</w:t>
            </w:r>
          </w:p>
        </w:tc>
        <w:tc>
          <w:tcPr>
            <w:tcW w:w="9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211CB66" w14:textId="77777777" w:rsidR="006F4FE8" w:rsidRPr="00584CD4" w:rsidRDefault="006F4FE8" w:rsidP="00584CD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24"/>
                <w:lang w:val="en-US"/>
              </w:rPr>
            </w:pPr>
            <w:r w:rsidRPr="00584CD4">
              <w:rPr>
                <w:bCs/>
                <w:sz w:val="18"/>
                <w:szCs w:val="24"/>
                <w:lang w:val="en-US"/>
              </w:rPr>
              <w:t>41.10%</w:t>
            </w:r>
          </w:p>
        </w:tc>
        <w:tc>
          <w:tcPr>
            <w:tcW w:w="95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FB4CFE9" w14:textId="77777777" w:rsidR="006F4FE8" w:rsidRPr="00584CD4" w:rsidRDefault="006F4FE8" w:rsidP="00584CD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24"/>
                <w:lang w:val="en-US"/>
              </w:rPr>
            </w:pPr>
            <w:r w:rsidRPr="00584CD4">
              <w:rPr>
                <w:bCs/>
                <w:sz w:val="18"/>
                <w:szCs w:val="24"/>
                <w:lang w:val="en-US"/>
              </w:rPr>
              <w:t>37.64%</w:t>
            </w:r>
          </w:p>
        </w:tc>
        <w:tc>
          <w:tcPr>
            <w:tcW w:w="94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698FEE8" w14:textId="77777777" w:rsidR="006F4FE8" w:rsidRPr="00584CD4" w:rsidRDefault="006F4FE8" w:rsidP="00584CD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szCs w:val="24"/>
                <w:lang w:val="en-US"/>
              </w:rPr>
            </w:pPr>
            <w:r w:rsidRPr="00584CD4">
              <w:rPr>
                <w:bCs/>
                <w:sz w:val="18"/>
                <w:szCs w:val="24"/>
                <w:lang w:val="en-US"/>
              </w:rPr>
              <w:t>...</w:t>
            </w:r>
          </w:p>
        </w:tc>
      </w:tr>
    </w:tbl>
    <w:p w14:paraId="39645C69" w14:textId="61436959" w:rsidR="006F4FE8" w:rsidRPr="00517B38" w:rsidRDefault="006F4FE8" w:rsidP="00517B38">
      <w:pPr>
        <w:spacing w:before="120"/>
        <w:ind w:left="1134" w:right="1134" w:firstLine="170"/>
        <w:rPr>
          <w:i/>
          <w:iCs/>
          <w:sz w:val="18"/>
        </w:rPr>
      </w:pPr>
      <w:r w:rsidRPr="00517B38">
        <w:rPr>
          <w:i/>
          <w:iCs/>
          <w:sz w:val="18"/>
        </w:rPr>
        <w:t>Source:</w:t>
      </w:r>
      <w:r w:rsidR="00A84868" w:rsidRPr="00517B38">
        <w:rPr>
          <w:i/>
          <w:iCs/>
          <w:sz w:val="18"/>
        </w:rPr>
        <w:t xml:space="preserve"> </w:t>
      </w:r>
      <w:r w:rsidRPr="00517B38">
        <w:rPr>
          <w:i/>
          <w:iCs/>
          <w:sz w:val="18"/>
        </w:rPr>
        <w:t>Republic</w:t>
      </w:r>
      <w:r w:rsidR="00A84868" w:rsidRPr="00517B38">
        <w:rPr>
          <w:i/>
          <w:iCs/>
          <w:sz w:val="18"/>
        </w:rPr>
        <w:t xml:space="preserve"> </w:t>
      </w:r>
      <w:r w:rsidRPr="00517B38">
        <w:rPr>
          <w:i/>
          <w:iCs/>
          <w:sz w:val="18"/>
        </w:rPr>
        <w:t>Statistical</w:t>
      </w:r>
      <w:r w:rsidR="00A84868" w:rsidRPr="00517B38">
        <w:rPr>
          <w:i/>
          <w:iCs/>
          <w:sz w:val="18"/>
        </w:rPr>
        <w:t xml:space="preserve"> </w:t>
      </w:r>
      <w:r w:rsidRPr="00517B38">
        <w:rPr>
          <w:i/>
          <w:iCs/>
          <w:sz w:val="18"/>
        </w:rPr>
        <w:t>Office</w:t>
      </w:r>
      <w:r w:rsidR="00517B38" w:rsidRPr="00517B38">
        <w:rPr>
          <w:i/>
          <w:iCs/>
          <w:sz w:val="18"/>
        </w:rPr>
        <w:t>.</w:t>
      </w:r>
    </w:p>
    <w:p w14:paraId="5A39F518" w14:textId="668A8901" w:rsidR="006F4FE8" w:rsidRDefault="006F4FE8" w:rsidP="00B637F6">
      <w:pPr>
        <w:pStyle w:val="H23G"/>
      </w:pPr>
      <w:r>
        <w:tab/>
      </w:r>
      <w:r>
        <w:tab/>
      </w:r>
      <w:r w:rsidRPr="00C817F4">
        <w:t>Average</w:t>
      </w:r>
      <w:r w:rsidR="00A84868">
        <w:t xml:space="preserve"> </w:t>
      </w:r>
      <w:r w:rsidRPr="00C817F4">
        <w:t>household</w:t>
      </w:r>
      <w:r w:rsidR="00A84868">
        <w:t xml:space="preserve"> </w:t>
      </w:r>
      <w:r w:rsidRPr="00C817F4">
        <w:t>size,</w:t>
      </w:r>
      <w:r w:rsidR="00A84868">
        <w:t xml:space="preserve"> </w:t>
      </w:r>
      <w:r w:rsidRPr="00C817F4">
        <w:t>by</w:t>
      </w:r>
      <w:r w:rsidR="00A84868">
        <w:t xml:space="preserve"> </w:t>
      </w:r>
      <w:r w:rsidRPr="00C817F4">
        <w:t>2011</w:t>
      </w:r>
      <w:r w:rsidR="00A84868">
        <w:t xml:space="preserve"> </w:t>
      </w:r>
      <w:r w:rsidRPr="00C817F4">
        <w:t>Census</w:t>
      </w:r>
    </w:p>
    <w:p w14:paraId="7C7C8876" w14:textId="4C035B10" w:rsidR="006F4FE8" w:rsidRPr="00C817F4" w:rsidRDefault="00B637F6" w:rsidP="00B637F6">
      <w:pPr>
        <w:pStyle w:val="H23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6F4FE8">
        <w:rPr>
          <w:lang w:val="en-US"/>
        </w:rPr>
        <w:t>RS</w:t>
      </w:r>
    </w:p>
    <w:tbl>
      <w:tblPr>
        <w:tblW w:w="7371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4"/>
        <w:gridCol w:w="1130"/>
        <w:gridCol w:w="1058"/>
        <w:gridCol w:w="1058"/>
        <w:gridCol w:w="1130"/>
        <w:gridCol w:w="1129"/>
        <w:gridCol w:w="1082"/>
      </w:tblGrid>
      <w:tr w:rsidR="00B637F6" w:rsidRPr="00B637F6" w14:paraId="3FDA4B1B" w14:textId="77777777" w:rsidTr="005031E6">
        <w:trPr>
          <w:cantSplit/>
          <w:tblHeader/>
        </w:trPr>
        <w:tc>
          <w:tcPr>
            <w:tcW w:w="7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08C028A" w14:textId="316E0936" w:rsidR="006F4FE8" w:rsidRPr="00B637F6" w:rsidRDefault="00AD1A25" w:rsidP="00B637F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szCs w:val="24"/>
                <w:lang w:val="en-US"/>
              </w:rPr>
            </w:pPr>
            <w:r>
              <w:rPr>
                <w:bCs/>
                <w:i/>
                <w:sz w:val="16"/>
                <w:szCs w:val="24"/>
                <w:lang w:val="en-US"/>
              </w:rPr>
              <w:t>Year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64A42B9" w14:textId="77777777" w:rsidR="006F4FE8" w:rsidRPr="00B637F6" w:rsidRDefault="006F4FE8" w:rsidP="00B637F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szCs w:val="24"/>
                <w:lang w:val="en-US"/>
              </w:rPr>
            </w:pPr>
            <w:r w:rsidRPr="00B637F6">
              <w:rPr>
                <w:i/>
                <w:sz w:val="16"/>
                <w:szCs w:val="24"/>
                <w:lang w:val="en-US"/>
              </w:rPr>
              <w:t>Population</w:t>
            </w:r>
          </w:p>
        </w:tc>
        <w:tc>
          <w:tcPr>
            <w:tcW w:w="10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9EE7DD7" w14:textId="77777777" w:rsidR="006F4FE8" w:rsidRPr="00B637F6" w:rsidRDefault="006F4FE8" w:rsidP="00B637F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szCs w:val="24"/>
                <w:lang w:val="en-US"/>
              </w:rPr>
            </w:pPr>
            <w:r w:rsidRPr="00B637F6">
              <w:rPr>
                <w:i/>
                <w:sz w:val="16"/>
                <w:szCs w:val="24"/>
                <w:lang w:val="en-US"/>
              </w:rPr>
              <w:t>Мales</w:t>
            </w:r>
          </w:p>
        </w:tc>
        <w:tc>
          <w:tcPr>
            <w:tcW w:w="10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D5E5149" w14:textId="77777777" w:rsidR="006F4FE8" w:rsidRPr="00B637F6" w:rsidRDefault="006F4FE8" w:rsidP="00B637F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szCs w:val="24"/>
                <w:lang w:val="en-US"/>
              </w:rPr>
            </w:pPr>
            <w:r w:rsidRPr="00B637F6">
              <w:rPr>
                <w:i/>
                <w:sz w:val="16"/>
                <w:szCs w:val="24"/>
                <w:lang w:val="en-US"/>
              </w:rPr>
              <w:t>Females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6612F7E" w14:textId="2FA02B7B" w:rsidR="006F4FE8" w:rsidRPr="00B637F6" w:rsidRDefault="006F4FE8" w:rsidP="00B637F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szCs w:val="24"/>
                <w:lang w:val="en-US"/>
              </w:rPr>
            </w:pPr>
            <w:r w:rsidRPr="00B637F6">
              <w:rPr>
                <w:i/>
                <w:sz w:val="16"/>
                <w:szCs w:val="24"/>
                <w:lang w:val="en-US"/>
              </w:rPr>
              <w:t>Population</w:t>
            </w:r>
            <w:r w:rsidR="00A84868">
              <w:rPr>
                <w:i/>
                <w:sz w:val="16"/>
                <w:szCs w:val="24"/>
                <w:lang w:val="en-US"/>
              </w:rPr>
              <w:t xml:space="preserve"> </w:t>
            </w:r>
            <w:r w:rsidRPr="00B637F6">
              <w:rPr>
                <w:i/>
                <w:sz w:val="16"/>
                <w:szCs w:val="24"/>
                <w:lang w:val="en-US"/>
              </w:rPr>
              <w:t>per1</w:t>
            </w:r>
            <w:r w:rsidR="00A84868">
              <w:rPr>
                <w:i/>
                <w:sz w:val="16"/>
                <w:szCs w:val="24"/>
                <w:lang w:val="en-US"/>
              </w:rPr>
              <w:t xml:space="preserve"> </w:t>
            </w:r>
            <w:r w:rsidRPr="00B637F6">
              <w:rPr>
                <w:i/>
                <w:sz w:val="16"/>
                <w:szCs w:val="24"/>
                <w:lang w:val="en-US"/>
              </w:rPr>
              <w:t>km2</w:t>
            </w:r>
          </w:p>
        </w:tc>
        <w:tc>
          <w:tcPr>
            <w:tcW w:w="11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967C3AD" w14:textId="77777777" w:rsidR="006F4FE8" w:rsidRPr="00B637F6" w:rsidRDefault="006F4FE8" w:rsidP="00B637F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szCs w:val="24"/>
                <w:lang w:val="en-US"/>
              </w:rPr>
            </w:pPr>
            <w:r w:rsidRPr="00B637F6">
              <w:rPr>
                <w:i/>
                <w:sz w:val="16"/>
                <w:szCs w:val="24"/>
                <w:lang w:val="en-US"/>
              </w:rPr>
              <w:t>Household</w:t>
            </w:r>
          </w:p>
        </w:tc>
        <w:tc>
          <w:tcPr>
            <w:tcW w:w="10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CCA8197" w14:textId="48FC6DE6" w:rsidR="006F4FE8" w:rsidRPr="00B637F6" w:rsidRDefault="006F4FE8" w:rsidP="00B637F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szCs w:val="24"/>
                <w:lang w:val="en-US"/>
              </w:rPr>
            </w:pPr>
            <w:r w:rsidRPr="00B637F6">
              <w:rPr>
                <w:i/>
                <w:sz w:val="16"/>
                <w:szCs w:val="24"/>
                <w:lang w:val="en-US"/>
              </w:rPr>
              <w:t>Persons</w:t>
            </w:r>
            <w:r w:rsidR="00A84868">
              <w:rPr>
                <w:i/>
                <w:sz w:val="16"/>
                <w:szCs w:val="24"/>
                <w:lang w:val="en-US"/>
              </w:rPr>
              <w:t xml:space="preserve"> </w:t>
            </w:r>
            <w:r w:rsidRPr="00B637F6">
              <w:rPr>
                <w:i/>
                <w:sz w:val="16"/>
                <w:szCs w:val="24"/>
                <w:lang w:val="en-US"/>
              </w:rPr>
              <w:t>per</w:t>
            </w:r>
            <w:r w:rsidR="00A84868">
              <w:rPr>
                <w:i/>
                <w:sz w:val="16"/>
                <w:szCs w:val="24"/>
                <w:lang w:val="en-US"/>
              </w:rPr>
              <w:t xml:space="preserve"> </w:t>
            </w:r>
            <w:r w:rsidRPr="00B637F6">
              <w:rPr>
                <w:i/>
                <w:sz w:val="16"/>
                <w:szCs w:val="24"/>
                <w:lang w:val="en-US"/>
              </w:rPr>
              <w:t>household</w:t>
            </w:r>
          </w:p>
        </w:tc>
      </w:tr>
      <w:tr w:rsidR="00B637F6" w:rsidRPr="00B637F6" w14:paraId="23B4A6B9" w14:textId="77777777" w:rsidTr="005031E6">
        <w:trPr>
          <w:cantSplit/>
        </w:trPr>
        <w:tc>
          <w:tcPr>
            <w:tcW w:w="784" w:type="dxa"/>
            <w:tcBorders>
              <w:top w:val="single" w:sz="12" w:space="0" w:color="auto"/>
            </w:tcBorders>
            <w:shd w:val="clear" w:color="auto" w:fill="auto"/>
          </w:tcPr>
          <w:p w14:paraId="349A5400" w14:textId="77777777" w:rsidR="006F4FE8" w:rsidRPr="00B637F6" w:rsidRDefault="006F4FE8" w:rsidP="00B637F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szCs w:val="24"/>
                <w:lang w:val="en-US"/>
              </w:rPr>
            </w:pPr>
            <w:r w:rsidRPr="00B637F6">
              <w:rPr>
                <w:sz w:val="18"/>
                <w:szCs w:val="24"/>
                <w:lang w:val="en-US"/>
              </w:rPr>
              <w:t>2011</w:t>
            </w:r>
          </w:p>
        </w:tc>
        <w:tc>
          <w:tcPr>
            <w:tcW w:w="11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F956004" w14:textId="5917980B" w:rsidR="006F4FE8" w:rsidRPr="00B637F6" w:rsidRDefault="006F4FE8" w:rsidP="00B637F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B637F6">
              <w:rPr>
                <w:sz w:val="18"/>
                <w:szCs w:val="24"/>
                <w:lang w:val="en-US"/>
              </w:rPr>
              <w:t>7</w:t>
            </w:r>
            <w:r w:rsidR="001C3C73">
              <w:rPr>
                <w:sz w:val="18"/>
                <w:szCs w:val="24"/>
                <w:lang w:val="en-US"/>
              </w:rPr>
              <w:t>.</w:t>
            </w:r>
            <w:r w:rsidRPr="00B637F6">
              <w:rPr>
                <w:sz w:val="18"/>
                <w:szCs w:val="24"/>
                <w:lang w:val="en-US"/>
              </w:rPr>
              <w:t>186</w:t>
            </w:r>
            <w:r w:rsidR="001C3C73">
              <w:rPr>
                <w:sz w:val="18"/>
                <w:szCs w:val="24"/>
                <w:lang w:val="en-US"/>
              </w:rPr>
              <w:t>.</w:t>
            </w:r>
            <w:r w:rsidRPr="00B637F6">
              <w:rPr>
                <w:sz w:val="18"/>
                <w:szCs w:val="24"/>
                <w:lang w:val="en-US"/>
              </w:rPr>
              <w:t>862</w:t>
            </w:r>
          </w:p>
        </w:tc>
        <w:tc>
          <w:tcPr>
            <w:tcW w:w="10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0912F07" w14:textId="76ACC4B2" w:rsidR="006F4FE8" w:rsidRPr="00B637F6" w:rsidRDefault="006F4FE8" w:rsidP="00B637F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B637F6">
              <w:rPr>
                <w:sz w:val="18"/>
                <w:szCs w:val="24"/>
                <w:lang w:val="en-US"/>
              </w:rPr>
              <w:t>3</w:t>
            </w:r>
            <w:r w:rsidR="001C3C73">
              <w:rPr>
                <w:sz w:val="18"/>
                <w:szCs w:val="24"/>
                <w:lang w:val="en-US"/>
              </w:rPr>
              <w:t>.</w:t>
            </w:r>
            <w:r w:rsidRPr="00B637F6">
              <w:rPr>
                <w:sz w:val="18"/>
                <w:szCs w:val="24"/>
                <w:lang w:val="en-US"/>
              </w:rPr>
              <w:t>499</w:t>
            </w:r>
            <w:r w:rsidR="001C3C73">
              <w:rPr>
                <w:sz w:val="18"/>
                <w:szCs w:val="24"/>
                <w:lang w:val="en-US"/>
              </w:rPr>
              <w:t>.</w:t>
            </w:r>
            <w:r w:rsidRPr="00B637F6">
              <w:rPr>
                <w:sz w:val="18"/>
                <w:szCs w:val="24"/>
                <w:lang w:val="en-US"/>
              </w:rPr>
              <w:t>176</w:t>
            </w:r>
          </w:p>
        </w:tc>
        <w:tc>
          <w:tcPr>
            <w:tcW w:w="10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CC5F484" w14:textId="53CA16EA" w:rsidR="006F4FE8" w:rsidRPr="00B637F6" w:rsidRDefault="006F4FE8" w:rsidP="00B637F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B637F6">
              <w:rPr>
                <w:sz w:val="18"/>
                <w:szCs w:val="24"/>
                <w:lang w:val="en-US"/>
              </w:rPr>
              <w:t>3</w:t>
            </w:r>
            <w:r w:rsidR="001C3C73">
              <w:rPr>
                <w:sz w:val="18"/>
                <w:szCs w:val="24"/>
                <w:lang w:val="en-US"/>
              </w:rPr>
              <w:t>.</w:t>
            </w:r>
            <w:r w:rsidRPr="00B637F6">
              <w:rPr>
                <w:sz w:val="18"/>
                <w:szCs w:val="24"/>
                <w:lang w:val="en-US"/>
              </w:rPr>
              <w:t>687</w:t>
            </w:r>
            <w:r w:rsidR="001C3C73">
              <w:rPr>
                <w:sz w:val="18"/>
                <w:szCs w:val="24"/>
                <w:lang w:val="en-US"/>
              </w:rPr>
              <w:t>.</w:t>
            </w:r>
            <w:r w:rsidRPr="00B637F6">
              <w:rPr>
                <w:sz w:val="18"/>
                <w:szCs w:val="24"/>
                <w:lang w:val="en-US"/>
              </w:rPr>
              <w:t>686</w:t>
            </w:r>
          </w:p>
        </w:tc>
        <w:tc>
          <w:tcPr>
            <w:tcW w:w="11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1421EAD" w14:textId="7DDEA2A4" w:rsidR="006F4FE8" w:rsidRPr="00B637F6" w:rsidRDefault="006F4FE8" w:rsidP="00B637F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B637F6">
              <w:rPr>
                <w:sz w:val="18"/>
                <w:szCs w:val="24"/>
                <w:lang w:val="en-US"/>
              </w:rPr>
              <w:t>92</w:t>
            </w:r>
            <w:r w:rsidR="001C3C73">
              <w:rPr>
                <w:sz w:val="18"/>
                <w:szCs w:val="24"/>
                <w:lang w:val="en-US"/>
              </w:rPr>
              <w:t>.</w:t>
            </w:r>
            <w:r w:rsidRPr="00B637F6">
              <w:rPr>
                <w:sz w:val="18"/>
                <w:szCs w:val="24"/>
                <w:lang w:val="en-US"/>
              </w:rPr>
              <w:t>6</w:t>
            </w:r>
          </w:p>
        </w:tc>
        <w:tc>
          <w:tcPr>
            <w:tcW w:w="112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09FD1EE" w14:textId="21C7EEC9" w:rsidR="006F4FE8" w:rsidRPr="00B637F6" w:rsidRDefault="006F4FE8" w:rsidP="00B637F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B637F6">
              <w:rPr>
                <w:sz w:val="18"/>
                <w:szCs w:val="24"/>
                <w:lang w:val="en-US"/>
              </w:rPr>
              <w:t>2</w:t>
            </w:r>
            <w:r w:rsidR="001C3C73">
              <w:rPr>
                <w:sz w:val="18"/>
                <w:szCs w:val="24"/>
                <w:lang w:val="en-US"/>
              </w:rPr>
              <w:t>.</w:t>
            </w:r>
            <w:r w:rsidRPr="00B637F6">
              <w:rPr>
                <w:sz w:val="18"/>
                <w:szCs w:val="24"/>
                <w:lang w:val="en-US"/>
              </w:rPr>
              <w:t>487</w:t>
            </w:r>
            <w:r w:rsidR="001C3C73">
              <w:rPr>
                <w:sz w:val="18"/>
                <w:szCs w:val="24"/>
                <w:lang w:val="en-US"/>
              </w:rPr>
              <w:t>.</w:t>
            </w:r>
            <w:r w:rsidRPr="00B637F6">
              <w:rPr>
                <w:sz w:val="18"/>
                <w:szCs w:val="24"/>
                <w:lang w:val="en-US"/>
              </w:rPr>
              <w:t>886</w:t>
            </w:r>
          </w:p>
        </w:tc>
        <w:tc>
          <w:tcPr>
            <w:tcW w:w="108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E454D55" w14:textId="77777777" w:rsidR="006F4FE8" w:rsidRPr="00B637F6" w:rsidRDefault="006F4FE8" w:rsidP="00B637F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B637F6">
              <w:rPr>
                <w:sz w:val="18"/>
                <w:szCs w:val="24"/>
                <w:lang w:val="en-US"/>
              </w:rPr>
              <w:t>2.9</w:t>
            </w:r>
          </w:p>
        </w:tc>
      </w:tr>
    </w:tbl>
    <w:p w14:paraId="646CCFD0" w14:textId="15A09FF3" w:rsidR="006F4FE8" w:rsidRPr="00AD1A25" w:rsidRDefault="006F4FE8" w:rsidP="00AD1A25">
      <w:pPr>
        <w:spacing w:before="120" w:after="240"/>
        <w:ind w:left="1134" w:right="1134" w:firstLine="170"/>
        <w:rPr>
          <w:i/>
          <w:iCs/>
          <w:sz w:val="18"/>
        </w:rPr>
      </w:pPr>
      <w:r w:rsidRPr="00AD1A25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AD1A25">
        <w:rPr>
          <w:i/>
          <w:iCs/>
          <w:sz w:val="18"/>
        </w:rPr>
        <w:t>Republic</w:t>
      </w:r>
      <w:r w:rsidR="00A84868">
        <w:rPr>
          <w:i/>
          <w:iCs/>
          <w:sz w:val="18"/>
        </w:rPr>
        <w:t xml:space="preserve"> </w:t>
      </w:r>
      <w:r w:rsidRPr="00AD1A25">
        <w:rPr>
          <w:i/>
          <w:iCs/>
          <w:sz w:val="18"/>
        </w:rPr>
        <w:t>Statistical</w:t>
      </w:r>
      <w:r w:rsidR="00A84868">
        <w:rPr>
          <w:i/>
          <w:iCs/>
          <w:sz w:val="18"/>
        </w:rPr>
        <w:t xml:space="preserve"> </w:t>
      </w:r>
      <w:r w:rsidRPr="00AD1A25">
        <w:rPr>
          <w:i/>
          <w:iCs/>
          <w:sz w:val="18"/>
        </w:rPr>
        <w:t>Office</w:t>
      </w:r>
      <w:r w:rsidR="00AD1A25" w:rsidRPr="00AD1A25">
        <w:rPr>
          <w:i/>
          <w:iCs/>
          <w:sz w:val="18"/>
        </w:rPr>
        <w:t>.</w:t>
      </w:r>
    </w:p>
    <w:p w14:paraId="3D6D38C7" w14:textId="4DA6C214" w:rsidR="006F4FE8" w:rsidRPr="00C817F4" w:rsidRDefault="006F4FE8" w:rsidP="00AD1A25">
      <w:pPr>
        <w:pStyle w:val="H23G"/>
        <w:rPr>
          <w:lang w:val="sr-Latn-RS"/>
        </w:rPr>
      </w:pPr>
      <w:r w:rsidRPr="00785136">
        <w:tab/>
      </w:r>
      <w:r w:rsidRPr="00785136">
        <w:tab/>
        <w:t>Incomplete</w:t>
      </w:r>
      <w:r w:rsidR="00A84868">
        <w:t xml:space="preserve"> </w:t>
      </w:r>
      <w:r w:rsidRPr="00785136">
        <w:t>families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type,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2011</w:t>
      </w:r>
      <w:r w:rsidR="00A84868">
        <w:t xml:space="preserve"> </w:t>
      </w:r>
      <w:r w:rsidRPr="00785136">
        <w:t>Census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0"/>
        <w:gridCol w:w="2440"/>
        <w:gridCol w:w="2440"/>
      </w:tblGrid>
      <w:tr w:rsidR="00AD1A25" w:rsidRPr="00AD1A25" w14:paraId="41B500B5" w14:textId="77777777" w:rsidTr="005031E6">
        <w:trPr>
          <w:cantSplit/>
          <w:tblHeader/>
        </w:trPr>
        <w:tc>
          <w:tcPr>
            <w:tcW w:w="24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227F872" w14:textId="77777777" w:rsidR="006F4FE8" w:rsidRPr="00AD1A25" w:rsidRDefault="006F4FE8" w:rsidP="00AD1A2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szCs w:val="24"/>
                <w:lang w:val="en-US"/>
              </w:rPr>
            </w:pP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272F232" w14:textId="0E10F179" w:rsidR="006F4FE8" w:rsidRPr="00AD1A25" w:rsidRDefault="006F4FE8" w:rsidP="00AD1A2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szCs w:val="24"/>
                <w:lang w:val="en-US"/>
              </w:rPr>
            </w:pPr>
            <w:r w:rsidRPr="00AD1A25">
              <w:rPr>
                <w:i/>
                <w:sz w:val="16"/>
                <w:szCs w:val="24"/>
                <w:lang w:val="en-US"/>
              </w:rPr>
              <w:t>Mother</w:t>
            </w:r>
            <w:r w:rsidR="00A84868">
              <w:rPr>
                <w:i/>
                <w:sz w:val="16"/>
                <w:szCs w:val="24"/>
                <w:lang w:val="en-US"/>
              </w:rPr>
              <w:t xml:space="preserve"> </w:t>
            </w:r>
            <w:r w:rsidRPr="00AD1A25">
              <w:rPr>
                <w:i/>
                <w:sz w:val="16"/>
                <w:szCs w:val="24"/>
                <w:lang w:val="en-US"/>
              </w:rPr>
              <w:t>with</w:t>
            </w:r>
            <w:r w:rsidR="00A84868">
              <w:rPr>
                <w:i/>
                <w:sz w:val="16"/>
                <w:szCs w:val="24"/>
                <w:lang w:val="en-US"/>
              </w:rPr>
              <w:t xml:space="preserve"> </w:t>
            </w:r>
            <w:r w:rsidRPr="00AD1A25">
              <w:rPr>
                <w:i/>
                <w:sz w:val="16"/>
                <w:szCs w:val="24"/>
                <w:lang w:val="en-US"/>
              </w:rPr>
              <w:t>children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EC25EA0" w14:textId="2CBAD2CB" w:rsidR="006F4FE8" w:rsidRPr="00AD1A25" w:rsidRDefault="006F4FE8" w:rsidP="00AD1A2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szCs w:val="24"/>
                <w:lang w:val="en-US"/>
              </w:rPr>
            </w:pPr>
            <w:r w:rsidRPr="00AD1A25">
              <w:rPr>
                <w:i/>
                <w:sz w:val="16"/>
                <w:szCs w:val="24"/>
                <w:lang w:val="en-US"/>
              </w:rPr>
              <w:t>Father</w:t>
            </w:r>
            <w:r w:rsidR="00A84868">
              <w:rPr>
                <w:i/>
                <w:sz w:val="16"/>
                <w:szCs w:val="24"/>
                <w:lang w:val="en-US"/>
              </w:rPr>
              <w:t xml:space="preserve"> </w:t>
            </w:r>
            <w:r w:rsidRPr="00AD1A25">
              <w:rPr>
                <w:i/>
                <w:sz w:val="16"/>
                <w:szCs w:val="24"/>
                <w:lang w:val="en-US"/>
              </w:rPr>
              <w:t>with</w:t>
            </w:r>
            <w:r w:rsidR="00A84868">
              <w:rPr>
                <w:i/>
                <w:sz w:val="16"/>
                <w:szCs w:val="24"/>
                <w:lang w:val="en-US"/>
              </w:rPr>
              <w:t xml:space="preserve"> </w:t>
            </w:r>
            <w:r w:rsidRPr="00AD1A25">
              <w:rPr>
                <w:i/>
                <w:sz w:val="16"/>
                <w:szCs w:val="24"/>
                <w:lang w:val="en-US"/>
              </w:rPr>
              <w:t>children</w:t>
            </w:r>
          </w:p>
        </w:tc>
      </w:tr>
      <w:tr w:rsidR="006F4FE8" w:rsidRPr="00AD1A25" w14:paraId="544C2A91" w14:textId="77777777" w:rsidTr="005031E6">
        <w:trPr>
          <w:cantSplit/>
        </w:trPr>
        <w:tc>
          <w:tcPr>
            <w:tcW w:w="2490" w:type="dxa"/>
            <w:shd w:val="clear" w:color="auto" w:fill="auto"/>
          </w:tcPr>
          <w:p w14:paraId="2A4E4841" w14:textId="77777777" w:rsidR="006F4FE8" w:rsidRPr="00AD1A25" w:rsidRDefault="006F4FE8" w:rsidP="00AD1A2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szCs w:val="24"/>
                <w:lang w:val="en-US"/>
              </w:rPr>
            </w:pPr>
            <w:r w:rsidRPr="00AD1A25">
              <w:rPr>
                <w:sz w:val="18"/>
                <w:szCs w:val="24"/>
                <w:lang w:val="en-US"/>
              </w:rPr>
              <w:t>RS</w:t>
            </w:r>
          </w:p>
        </w:tc>
        <w:tc>
          <w:tcPr>
            <w:tcW w:w="2440" w:type="dxa"/>
            <w:shd w:val="clear" w:color="auto" w:fill="auto"/>
            <w:vAlign w:val="bottom"/>
          </w:tcPr>
          <w:p w14:paraId="1836AF45" w14:textId="0B2A780A" w:rsidR="006F4FE8" w:rsidRPr="00AD1A25" w:rsidRDefault="006F4FE8" w:rsidP="00AD1A2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AD1A25">
              <w:rPr>
                <w:sz w:val="18"/>
                <w:szCs w:val="24"/>
                <w:lang w:val="en-US"/>
              </w:rPr>
              <w:t>291</w:t>
            </w:r>
            <w:r w:rsidR="001C3C73">
              <w:rPr>
                <w:sz w:val="18"/>
                <w:szCs w:val="24"/>
                <w:lang w:val="en-US"/>
              </w:rPr>
              <w:t>.</w:t>
            </w:r>
            <w:r w:rsidRPr="00AD1A25">
              <w:rPr>
                <w:sz w:val="18"/>
                <w:szCs w:val="24"/>
                <w:lang w:val="en-US"/>
              </w:rPr>
              <w:t>522</w:t>
            </w:r>
          </w:p>
        </w:tc>
        <w:tc>
          <w:tcPr>
            <w:tcW w:w="2440" w:type="dxa"/>
            <w:shd w:val="clear" w:color="auto" w:fill="auto"/>
            <w:vAlign w:val="bottom"/>
          </w:tcPr>
          <w:p w14:paraId="04EEB2C0" w14:textId="33680F93" w:rsidR="006F4FE8" w:rsidRPr="00AD1A25" w:rsidRDefault="006F4FE8" w:rsidP="00AD1A2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AD1A25">
              <w:rPr>
                <w:sz w:val="18"/>
                <w:szCs w:val="24"/>
                <w:lang w:val="en-US"/>
              </w:rPr>
              <w:t>76</w:t>
            </w:r>
            <w:r w:rsidR="001C3C73">
              <w:rPr>
                <w:sz w:val="18"/>
                <w:szCs w:val="24"/>
                <w:lang w:val="en-US"/>
              </w:rPr>
              <w:t>.</w:t>
            </w:r>
            <w:r w:rsidRPr="00AD1A25">
              <w:rPr>
                <w:sz w:val="18"/>
                <w:szCs w:val="24"/>
                <w:lang w:val="en-US"/>
              </w:rPr>
              <w:t>435</w:t>
            </w:r>
          </w:p>
        </w:tc>
      </w:tr>
      <w:tr w:rsidR="006F4FE8" w:rsidRPr="00AD1A25" w14:paraId="127BD937" w14:textId="77777777" w:rsidTr="005031E6">
        <w:trPr>
          <w:cantSplit/>
        </w:trPr>
        <w:tc>
          <w:tcPr>
            <w:tcW w:w="2490" w:type="dxa"/>
            <w:shd w:val="clear" w:color="auto" w:fill="auto"/>
          </w:tcPr>
          <w:p w14:paraId="0909ED12" w14:textId="2BAE2E73" w:rsidR="006F4FE8" w:rsidRPr="00AD1A25" w:rsidRDefault="006F4FE8" w:rsidP="00AD1A2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szCs w:val="24"/>
                <w:lang w:val="en-US"/>
              </w:rPr>
            </w:pPr>
            <w:r w:rsidRPr="00AD1A25">
              <w:rPr>
                <w:sz w:val="18"/>
                <w:szCs w:val="24"/>
                <w:lang w:val="en-US"/>
              </w:rPr>
              <w:t>Belgrade</w:t>
            </w:r>
            <w:r w:rsidR="00A84868">
              <w:rPr>
                <w:sz w:val="18"/>
                <w:szCs w:val="24"/>
                <w:lang w:val="en-US"/>
              </w:rPr>
              <w:t xml:space="preserve"> </w:t>
            </w:r>
            <w:r w:rsidRPr="00AD1A25">
              <w:rPr>
                <w:sz w:val="18"/>
                <w:szCs w:val="24"/>
                <w:lang w:val="en-US"/>
              </w:rPr>
              <w:t>region</w:t>
            </w:r>
          </w:p>
        </w:tc>
        <w:tc>
          <w:tcPr>
            <w:tcW w:w="2440" w:type="dxa"/>
            <w:shd w:val="clear" w:color="auto" w:fill="auto"/>
            <w:vAlign w:val="bottom"/>
          </w:tcPr>
          <w:p w14:paraId="5CD890B2" w14:textId="04D7A13C" w:rsidR="006F4FE8" w:rsidRPr="00AD1A25" w:rsidRDefault="006F4FE8" w:rsidP="00AD1A2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AD1A25">
              <w:rPr>
                <w:sz w:val="18"/>
                <w:szCs w:val="24"/>
                <w:lang w:val="en-US"/>
              </w:rPr>
              <w:t>83</w:t>
            </w:r>
            <w:r w:rsidR="001C3C73">
              <w:rPr>
                <w:sz w:val="18"/>
                <w:szCs w:val="24"/>
                <w:lang w:val="en-US"/>
              </w:rPr>
              <w:t>.</w:t>
            </w:r>
            <w:r w:rsidRPr="00AD1A25">
              <w:rPr>
                <w:sz w:val="18"/>
                <w:szCs w:val="24"/>
                <w:lang w:val="en-US"/>
              </w:rPr>
              <w:t>537</w:t>
            </w:r>
          </w:p>
        </w:tc>
        <w:tc>
          <w:tcPr>
            <w:tcW w:w="2440" w:type="dxa"/>
            <w:shd w:val="clear" w:color="auto" w:fill="auto"/>
            <w:vAlign w:val="bottom"/>
          </w:tcPr>
          <w:p w14:paraId="7B33EF9A" w14:textId="4788CF30" w:rsidR="006F4FE8" w:rsidRPr="00AD1A25" w:rsidRDefault="006F4FE8" w:rsidP="00AD1A2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AD1A25">
              <w:rPr>
                <w:sz w:val="18"/>
                <w:szCs w:val="24"/>
                <w:lang w:val="en-US"/>
              </w:rPr>
              <w:t>18</w:t>
            </w:r>
            <w:r w:rsidR="001C3C73">
              <w:rPr>
                <w:sz w:val="18"/>
                <w:szCs w:val="24"/>
                <w:lang w:val="en-US"/>
              </w:rPr>
              <w:t>.</w:t>
            </w:r>
            <w:r w:rsidRPr="00AD1A25">
              <w:rPr>
                <w:sz w:val="18"/>
                <w:szCs w:val="24"/>
                <w:lang w:val="en-US"/>
              </w:rPr>
              <w:t>687</w:t>
            </w:r>
          </w:p>
        </w:tc>
      </w:tr>
      <w:tr w:rsidR="006F4FE8" w:rsidRPr="00AD1A25" w14:paraId="4BAC244A" w14:textId="77777777" w:rsidTr="005031E6">
        <w:trPr>
          <w:cantSplit/>
        </w:trPr>
        <w:tc>
          <w:tcPr>
            <w:tcW w:w="2490" w:type="dxa"/>
            <w:shd w:val="clear" w:color="auto" w:fill="auto"/>
          </w:tcPr>
          <w:p w14:paraId="3448C69B" w14:textId="06184A15" w:rsidR="006F4FE8" w:rsidRPr="00AD1A25" w:rsidRDefault="006F4FE8" w:rsidP="00AD1A2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szCs w:val="24"/>
                <w:lang w:val="en-US"/>
              </w:rPr>
            </w:pPr>
            <w:r w:rsidRPr="00AD1A25">
              <w:rPr>
                <w:sz w:val="18"/>
                <w:szCs w:val="24"/>
                <w:lang w:val="en-US"/>
              </w:rPr>
              <w:t>Vojvodina</w:t>
            </w:r>
            <w:r w:rsidR="00A84868">
              <w:rPr>
                <w:sz w:val="18"/>
                <w:szCs w:val="24"/>
                <w:lang w:val="en-US"/>
              </w:rPr>
              <w:t xml:space="preserve"> </w:t>
            </w:r>
            <w:r w:rsidRPr="00AD1A25">
              <w:rPr>
                <w:sz w:val="18"/>
                <w:szCs w:val="24"/>
                <w:lang w:val="en-US"/>
              </w:rPr>
              <w:t>region</w:t>
            </w:r>
          </w:p>
        </w:tc>
        <w:tc>
          <w:tcPr>
            <w:tcW w:w="2440" w:type="dxa"/>
            <w:shd w:val="clear" w:color="auto" w:fill="auto"/>
            <w:vAlign w:val="bottom"/>
          </w:tcPr>
          <w:p w14:paraId="66F807EA" w14:textId="095B6328" w:rsidR="006F4FE8" w:rsidRPr="00AD1A25" w:rsidRDefault="006F4FE8" w:rsidP="00AD1A2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AD1A25">
              <w:rPr>
                <w:sz w:val="18"/>
                <w:szCs w:val="24"/>
                <w:lang w:val="en-US"/>
              </w:rPr>
              <w:t>82</w:t>
            </w:r>
            <w:r w:rsidR="001C3C73">
              <w:rPr>
                <w:sz w:val="18"/>
                <w:szCs w:val="24"/>
                <w:lang w:val="en-US"/>
              </w:rPr>
              <w:t>.</w:t>
            </w:r>
            <w:r w:rsidRPr="00AD1A25">
              <w:rPr>
                <w:sz w:val="18"/>
                <w:szCs w:val="24"/>
                <w:lang w:val="en-US"/>
              </w:rPr>
              <w:t>689</w:t>
            </w:r>
          </w:p>
        </w:tc>
        <w:tc>
          <w:tcPr>
            <w:tcW w:w="2440" w:type="dxa"/>
            <w:shd w:val="clear" w:color="auto" w:fill="auto"/>
            <w:vAlign w:val="bottom"/>
          </w:tcPr>
          <w:p w14:paraId="54549384" w14:textId="63EAD11B" w:rsidR="006F4FE8" w:rsidRPr="00AD1A25" w:rsidRDefault="006F4FE8" w:rsidP="00AD1A2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AD1A25">
              <w:rPr>
                <w:sz w:val="18"/>
                <w:szCs w:val="24"/>
                <w:lang w:val="en-US"/>
              </w:rPr>
              <w:t>19</w:t>
            </w:r>
            <w:r w:rsidR="001C3C73">
              <w:rPr>
                <w:sz w:val="18"/>
                <w:szCs w:val="24"/>
                <w:lang w:val="en-US"/>
              </w:rPr>
              <w:t>.</w:t>
            </w:r>
            <w:r w:rsidRPr="00AD1A25">
              <w:rPr>
                <w:sz w:val="18"/>
                <w:szCs w:val="24"/>
                <w:lang w:val="en-US"/>
              </w:rPr>
              <w:t>906</w:t>
            </w:r>
          </w:p>
        </w:tc>
      </w:tr>
      <w:tr w:rsidR="006F4FE8" w:rsidRPr="00AD1A25" w14:paraId="26C5E9DA" w14:textId="77777777" w:rsidTr="005031E6">
        <w:trPr>
          <w:cantSplit/>
        </w:trPr>
        <w:tc>
          <w:tcPr>
            <w:tcW w:w="2490" w:type="dxa"/>
            <w:shd w:val="clear" w:color="auto" w:fill="auto"/>
          </w:tcPr>
          <w:p w14:paraId="25F915F5" w14:textId="2F6A620F" w:rsidR="006F4FE8" w:rsidRPr="00AD1A25" w:rsidRDefault="006F4FE8" w:rsidP="00AD1A2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szCs w:val="24"/>
                <w:lang w:val="en-US"/>
              </w:rPr>
            </w:pPr>
            <w:r w:rsidRPr="00AD1A25">
              <w:rPr>
                <w:sz w:val="18"/>
                <w:szCs w:val="24"/>
                <w:lang w:val="en-US"/>
              </w:rPr>
              <w:t>Region</w:t>
            </w:r>
            <w:r w:rsidR="00A84868">
              <w:rPr>
                <w:sz w:val="18"/>
                <w:szCs w:val="24"/>
                <w:lang w:val="en-US"/>
              </w:rPr>
              <w:t xml:space="preserve"> </w:t>
            </w:r>
            <w:r w:rsidRPr="00AD1A25">
              <w:rPr>
                <w:sz w:val="18"/>
                <w:szCs w:val="24"/>
                <w:lang w:val="en-US"/>
              </w:rPr>
              <w:t>of</w:t>
            </w:r>
            <w:r w:rsidR="00A84868">
              <w:rPr>
                <w:sz w:val="18"/>
                <w:szCs w:val="24"/>
                <w:lang w:val="en-US"/>
              </w:rPr>
              <w:t xml:space="preserve"> </w:t>
            </w:r>
            <w:r w:rsidRPr="00AD1A25">
              <w:rPr>
                <w:sz w:val="18"/>
                <w:szCs w:val="24"/>
                <w:lang w:val="en-US"/>
              </w:rPr>
              <w:t>Šumadija</w:t>
            </w:r>
            <w:r w:rsidR="00A84868">
              <w:rPr>
                <w:sz w:val="18"/>
                <w:szCs w:val="24"/>
                <w:lang w:val="en-US"/>
              </w:rPr>
              <w:t xml:space="preserve"> </w:t>
            </w:r>
            <w:r w:rsidRPr="00AD1A25">
              <w:rPr>
                <w:sz w:val="18"/>
                <w:szCs w:val="24"/>
                <w:lang w:val="en-US"/>
              </w:rPr>
              <w:t>and</w:t>
            </w:r>
            <w:r w:rsidR="00A84868">
              <w:rPr>
                <w:sz w:val="18"/>
                <w:szCs w:val="24"/>
                <w:lang w:val="en-US"/>
              </w:rPr>
              <w:t xml:space="preserve"> </w:t>
            </w:r>
            <w:r w:rsidRPr="00AD1A25">
              <w:rPr>
                <w:sz w:val="18"/>
                <w:szCs w:val="24"/>
                <w:lang w:val="en-US"/>
              </w:rPr>
              <w:t>Western</w:t>
            </w:r>
            <w:r w:rsidR="00A84868">
              <w:rPr>
                <w:sz w:val="18"/>
                <w:szCs w:val="24"/>
                <w:lang w:val="en-US"/>
              </w:rPr>
              <w:t xml:space="preserve"> </w:t>
            </w:r>
            <w:r w:rsidRPr="00AD1A25">
              <w:rPr>
                <w:sz w:val="18"/>
                <w:szCs w:val="24"/>
                <w:lang w:val="en-US"/>
              </w:rPr>
              <w:t>Serbia</w:t>
            </w:r>
            <w:r w:rsidR="00A84868">
              <w:rPr>
                <w:sz w:val="18"/>
                <w:szCs w:val="24"/>
                <w:lang w:val="en-US"/>
              </w:rPr>
              <w:t xml:space="preserve"> </w:t>
            </w:r>
          </w:p>
        </w:tc>
        <w:tc>
          <w:tcPr>
            <w:tcW w:w="2440" w:type="dxa"/>
            <w:shd w:val="clear" w:color="auto" w:fill="auto"/>
            <w:vAlign w:val="bottom"/>
          </w:tcPr>
          <w:p w14:paraId="5FCC2122" w14:textId="3319E326" w:rsidR="006F4FE8" w:rsidRPr="00AD1A25" w:rsidRDefault="006F4FE8" w:rsidP="00AD1A2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AD1A25">
              <w:rPr>
                <w:sz w:val="18"/>
                <w:szCs w:val="24"/>
                <w:lang w:val="en-US"/>
              </w:rPr>
              <w:t>72</w:t>
            </w:r>
            <w:r w:rsidR="001C3C73">
              <w:rPr>
                <w:sz w:val="18"/>
                <w:szCs w:val="24"/>
                <w:lang w:val="en-US"/>
              </w:rPr>
              <w:t>.</w:t>
            </w:r>
            <w:r w:rsidRPr="00AD1A25">
              <w:rPr>
                <w:sz w:val="18"/>
                <w:szCs w:val="24"/>
                <w:lang w:val="en-US"/>
              </w:rPr>
              <w:t>007</w:t>
            </w:r>
          </w:p>
        </w:tc>
        <w:tc>
          <w:tcPr>
            <w:tcW w:w="2440" w:type="dxa"/>
            <w:shd w:val="clear" w:color="auto" w:fill="auto"/>
            <w:vAlign w:val="bottom"/>
          </w:tcPr>
          <w:p w14:paraId="351FF9FB" w14:textId="46C52FC6" w:rsidR="006F4FE8" w:rsidRPr="00AD1A25" w:rsidRDefault="006F4FE8" w:rsidP="00AD1A2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AD1A25">
              <w:rPr>
                <w:sz w:val="18"/>
                <w:szCs w:val="24"/>
                <w:lang w:val="en-US"/>
              </w:rPr>
              <w:t>20</w:t>
            </w:r>
            <w:r w:rsidR="001C3C73">
              <w:rPr>
                <w:sz w:val="18"/>
                <w:szCs w:val="24"/>
                <w:lang w:val="en-US"/>
              </w:rPr>
              <w:t>.</w:t>
            </w:r>
            <w:r w:rsidRPr="00AD1A25">
              <w:rPr>
                <w:sz w:val="18"/>
                <w:szCs w:val="24"/>
                <w:lang w:val="en-US"/>
              </w:rPr>
              <w:t>287</w:t>
            </w:r>
          </w:p>
        </w:tc>
      </w:tr>
      <w:tr w:rsidR="006F4FE8" w:rsidRPr="00AD1A25" w14:paraId="3D6803E5" w14:textId="77777777" w:rsidTr="005031E6">
        <w:trPr>
          <w:cantSplit/>
        </w:trPr>
        <w:tc>
          <w:tcPr>
            <w:tcW w:w="2490" w:type="dxa"/>
            <w:shd w:val="clear" w:color="auto" w:fill="auto"/>
          </w:tcPr>
          <w:p w14:paraId="11A9179B" w14:textId="338BEDEF" w:rsidR="006F4FE8" w:rsidRPr="00AD1A25" w:rsidRDefault="006F4FE8" w:rsidP="00AD1A2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szCs w:val="24"/>
                <w:lang w:val="en-US"/>
              </w:rPr>
            </w:pPr>
            <w:r w:rsidRPr="00AD1A25">
              <w:rPr>
                <w:sz w:val="18"/>
                <w:szCs w:val="24"/>
                <w:lang w:val="en-US"/>
              </w:rPr>
              <w:t>Region</w:t>
            </w:r>
            <w:r w:rsidR="00A84868">
              <w:rPr>
                <w:sz w:val="18"/>
                <w:szCs w:val="24"/>
                <w:lang w:val="en-US"/>
              </w:rPr>
              <w:t xml:space="preserve"> </w:t>
            </w:r>
            <w:r w:rsidRPr="00AD1A25">
              <w:rPr>
                <w:sz w:val="18"/>
                <w:szCs w:val="24"/>
                <w:lang w:val="en-US"/>
              </w:rPr>
              <w:t>of</w:t>
            </w:r>
            <w:r w:rsidR="00A84868">
              <w:rPr>
                <w:sz w:val="18"/>
                <w:szCs w:val="24"/>
                <w:lang w:val="en-US"/>
              </w:rPr>
              <w:t xml:space="preserve"> </w:t>
            </w:r>
            <w:r w:rsidRPr="00AD1A25">
              <w:rPr>
                <w:sz w:val="18"/>
                <w:szCs w:val="24"/>
                <w:lang w:val="en-US"/>
              </w:rPr>
              <w:t>Southern</w:t>
            </w:r>
            <w:r w:rsidR="00A84868">
              <w:rPr>
                <w:sz w:val="18"/>
                <w:szCs w:val="24"/>
                <w:lang w:val="en-US"/>
              </w:rPr>
              <w:t xml:space="preserve"> </w:t>
            </w:r>
            <w:r w:rsidRPr="00AD1A25">
              <w:rPr>
                <w:sz w:val="18"/>
                <w:szCs w:val="24"/>
                <w:lang w:val="en-US"/>
              </w:rPr>
              <w:t>and</w:t>
            </w:r>
            <w:r w:rsidR="00A84868">
              <w:rPr>
                <w:sz w:val="18"/>
                <w:szCs w:val="24"/>
                <w:lang w:val="en-US"/>
              </w:rPr>
              <w:t xml:space="preserve"> </w:t>
            </w:r>
            <w:r w:rsidRPr="00AD1A25">
              <w:rPr>
                <w:sz w:val="18"/>
                <w:szCs w:val="24"/>
                <w:lang w:val="en-US"/>
              </w:rPr>
              <w:t>Eastern</w:t>
            </w:r>
            <w:r w:rsidR="00A84868">
              <w:rPr>
                <w:sz w:val="18"/>
                <w:szCs w:val="24"/>
                <w:lang w:val="en-US"/>
              </w:rPr>
              <w:t xml:space="preserve"> </w:t>
            </w:r>
            <w:r w:rsidRPr="00AD1A25">
              <w:rPr>
                <w:sz w:val="18"/>
                <w:szCs w:val="24"/>
                <w:lang w:val="en-US"/>
              </w:rPr>
              <w:t>Serbia</w:t>
            </w:r>
          </w:p>
        </w:tc>
        <w:tc>
          <w:tcPr>
            <w:tcW w:w="2440" w:type="dxa"/>
            <w:shd w:val="clear" w:color="auto" w:fill="auto"/>
            <w:vAlign w:val="bottom"/>
          </w:tcPr>
          <w:p w14:paraId="1EFB4CC2" w14:textId="7EEB25B8" w:rsidR="006F4FE8" w:rsidRPr="00AD1A25" w:rsidRDefault="006F4FE8" w:rsidP="00AD1A2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AD1A25">
              <w:rPr>
                <w:sz w:val="18"/>
                <w:szCs w:val="24"/>
                <w:lang w:val="en-US"/>
              </w:rPr>
              <w:t>53</w:t>
            </w:r>
            <w:r w:rsidR="001C3C73">
              <w:rPr>
                <w:sz w:val="18"/>
                <w:szCs w:val="24"/>
                <w:lang w:val="en-US"/>
              </w:rPr>
              <w:t>.</w:t>
            </w:r>
            <w:r w:rsidRPr="00AD1A25">
              <w:rPr>
                <w:sz w:val="18"/>
                <w:szCs w:val="24"/>
                <w:lang w:val="en-US"/>
              </w:rPr>
              <w:t>289</w:t>
            </w:r>
          </w:p>
        </w:tc>
        <w:tc>
          <w:tcPr>
            <w:tcW w:w="2440" w:type="dxa"/>
            <w:shd w:val="clear" w:color="auto" w:fill="auto"/>
            <w:vAlign w:val="bottom"/>
          </w:tcPr>
          <w:p w14:paraId="29BC71D7" w14:textId="5C695CB1" w:rsidR="006F4FE8" w:rsidRPr="00AD1A25" w:rsidRDefault="006F4FE8" w:rsidP="00AD1A2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AD1A25">
              <w:rPr>
                <w:sz w:val="18"/>
                <w:szCs w:val="24"/>
                <w:lang w:val="en-US"/>
              </w:rPr>
              <w:t>17</w:t>
            </w:r>
            <w:r w:rsidR="001C3C73">
              <w:rPr>
                <w:sz w:val="18"/>
                <w:szCs w:val="24"/>
                <w:lang w:val="en-US"/>
              </w:rPr>
              <w:t>.</w:t>
            </w:r>
            <w:r w:rsidRPr="00AD1A25">
              <w:rPr>
                <w:sz w:val="18"/>
                <w:szCs w:val="24"/>
                <w:lang w:val="en-US"/>
              </w:rPr>
              <w:t>555</w:t>
            </w:r>
          </w:p>
        </w:tc>
      </w:tr>
      <w:tr w:rsidR="006F4FE8" w:rsidRPr="00AD1A25" w14:paraId="55393C0F" w14:textId="77777777" w:rsidTr="005031E6">
        <w:trPr>
          <w:cantSplit/>
        </w:trPr>
        <w:tc>
          <w:tcPr>
            <w:tcW w:w="2490" w:type="dxa"/>
            <w:shd w:val="clear" w:color="auto" w:fill="auto"/>
          </w:tcPr>
          <w:p w14:paraId="5A6A4A45" w14:textId="7454EBF6" w:rsidR="006F4FE8" w:rsidRPr="00AD1A25" w:rsidRDefault="006F4FE8" w:rsidP="00AD1A2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szCs w:val="24"/>
                <w:lang w:val="en-US"/>
              </w:rPr>
            </w:pPr>
            <w:r w:rsidRPr="00AD1A25">
              <w:rPr>
                <w:sz w:val="18"/>
                <w:szCs w:val="24"/>
                <w:lang w:val="en-US"/>
              </w:rPr>
              <w:t>Kosovo</w:t>
            </w:r>
            <w:r w:rsidR="00A84868">
              <w:rPr>
                <w:sz w:val="18"/>
                <w:szCs w:val="24"/>
                <w:lang w:val="en-US"/>
              </w:rPr>
              <w:t xml:space="preserve"> </w:t>
            </w:r>
            <w:r w:rsidRPr="00AD1A25">
              <w:rPr>
                <w:sz w:val="18"/>
                <w:szCs w:val="24"/>
                <w:lang w:val="en-US"/>
              </w:rPr>
              <w:t>and</w:t>
            </w:r>
            <w:r w:rsidR="00A84868">
              <w:rPr>
                <w:sz w:val="18"/>
                <w:szCs w:val="24"/>
                <w:lang w:val="en-US"/>
              </w:rPr>
              <w:t xml:space="preserve"> </w:t>
            </w:r>
            <w:r w:rsidRPr="00AD1A25">
              <w:rPr>
                <w:sz w:val="18"/>
                <w:szCs w:val="24"/>
                <w:lang w:val="en-US"/>
              </w:rPr>
              <w:t>Metohija</w:t>
            </w:r>
            <w:r w:rsidR="00A84868">
              <w:rPr>
                <w:sz w:val="18"/>
                <w:szCs w:val="24"/>
                <w:lang w:val="en-US"/>
              </w:rPr>
              <w:t xml:space="preserve"> </w:t>
            </w:r>
            <w:r w:rsidRPr="00AD1A25">
              <w:rPr>
                <w:sz w:val="18"/>
                <w:szCs w:val="24"/>
                <w:lang w:val="en-US"/>
              </w:rPr>
              <w:t>region</w:t>
            </w:r>
          </w:p>
        </w:tc>
        <w:tc>
          <w:tcPr>
            <w:tcW w:w="2440" w:type="dxa"/>
            <w:shd w:val="clear" w:color="auto" w:fill="auto"/>
            <w:vAlign w:val="bottom"/>
          </w:tcPr>
          <w:p w14:paraId="3AB0305A" w14:textId="77777777" w:rsidR="006F4FE8" w:rsidRPr="00AD1A25" w:rsidRDefault="006F4FE8" w:rsidP="00AD1A2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AD1A25">
              <w:rPr>
                <w:sz w:val="18"/>
                <w:szCs w:val="24"/>
                <w:lang w:val="en-US"/>
              </w:rPr>
              <w:t>...</w:t>
            </w:r>
          </w:p>
        </w:tc>
        <w:tc>
          <w:tcPr>
            <w:tcW w:w="2440" w:type="dxa"/>
            <w:shd w:val="clear" w:color="auto" w:fill="auto"/>
            <w:vAlign w:val="bottom"/>
          </w:tcPr>
          <w:p w14:paraId="143BCD22" w14:textId="77777777" w:rsidR="006F4FE8" w:rsidRPr="00AD1A25" w:rsidRDefault="006F4FE8" w:rsidP="00AD1A2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4"/>
                <w:lang w:val="en-US"/>
              </w:rPr>
            </w:pPr>
            <w:r w:rsidRPr="00AD1A25">
              <w:rPr>
                <w:sz w:val="18"/>
                <w:szCs w:val="24"/>
                <w:lang w:val="en-US"/>
              </w:rPr>
              <w:t>...</w:t>
            </w:r>
          </w:p>
        </w:tc>
      </w:tr>
    </w:tbl>
    <w:p w14:paraId="0FC1F9D2" w14:textId="26F4FC82" w:rsidR="006F4FE8" w:rsidRPr="00AD1A25" w:rsidRDefault="006F4FE8" w:rsidP="00AD1A25">
      <w:pPr>
        <w:spacing w:before="120" w:after="240"/>
        <w:ind w:left="1134" w:right="1134" w:firstLine="170"/>
        <w:rPr>
          <w:i/>
          <w:iCs/>
          <w:sz w:val="18"/>
        </w:rPr>
      </w:pPr>
      <w:r w:rsidRPr="00AD1A25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AD1A25">
        <w:rPr>
          <w:i/>
          <w:iCs/>
          <w:sz w:val="18"/>
        </w:rPr>
        <w:t>Republic</w:t>
      </w:r>
      <w:r w:rsidR="00A84868">
        <w:rPr>
          <w:i/>
          <w:iCs/>
          <w:sz w:val="18"/>
        </w:rPr>
        <w:t xml:space="preserve"> </w:t>
      </w:r>
      <w:r w:rsidRPr="00AD1A25">
        <w:rPr>
          <w:i/>
          <w:iCs/>
          <w:sz w:val="18"/>
        </w:rPr>
        <w:t>Statistical</w:t>
      </w:r>
      <w:r w:rsidR="00A84868">
        <w:rPr>
          <w:i/>
          <w:iCs/>
          <w:sz w:val="18"/>
        </w:rPr>
        <w:t xml:space="preserve"> </w:t>
      </w:r>
      <w:r w:rsidRPr="00AD1A25">
        <w:rPr>
          <w:i/>
          <w:iCs/>
          <w:sz w:val="18"/>
        </w:rPr>
        <w:t>Office</w:t>
      </w:r>
      <w:r w:rsidR="00AD1A25" w:rsidRPr="00AD1A25">
        <w:rPr>
          <w:i/>
          <w:iCs/>
          <w:sz w:val="18"/>
        </w:rPr>
        <w:t>.</w:t>
      </w:r>
    </w:p>
    <w:p w14:paraId="1F99B61F" w14:textId="1D269C86" w:rsidR="006F4FE8" w:rsidRPr="00785136" w:rsidRDefault="006F4FE8" w:rsidP="00CC1F71">
      <w:pPr>
        <w:pStyle w:val="H1G"/>
      </w:pPr>
      <w:r w:rsidRPr="00785136">
        <w:tab/>
      </w:r>
      <w:r w:rsidRPr="00785136">
        <w:tab/>
      </w:r>
      <w:r w:rsidR="00AD1A25">
        <w:t>Pro</w:t>
      </w:r>
      <w:r w:rsidRPr="00785136">
        <w:t>portion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population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rural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urban</w:t>
      </w:r>
      <w:r w:rsidR="00A84868">
        <w:t xml:space="preserve"> </w:t>
      </w:r>
      <w:r w:rsidRPr="00785136">
        <w:t>environments</w:t>
      </w:r>
    </w:p>
    <w:p w14:paraId="035BA6D5" w14:textId="77777777" w:rsidR="00CB330A" w:rsidRDefault="006F4FE8" w:rsidP="004B2579">
      <w:pPr>
        <w:pStyle w:val="SingleTxtG"/>
      </w:pPr>
      <w:r w:rsidRPr="00785136">
        <w:t>30.</w:t>
      </w:r>
      <w:r w:rsidRPr="00785136">
        <w:tab/>
        <w:t>The</w:t>
      </w:r>
      <w:r w:rsidR="00A84868">
        <w:t xml:space="preserve"> </w:t>
      </w:r>
      <w:r w:rsidRPr="00785136">
        <w:t>process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demographic</w:t>
      </w:r>
      <w:r w:rsidR="00A84868">
        <w:t xml:space="preserve"> </w:t>
      </w:r>
      <w:r w:rsidRPr="00785136">
        <w:t>transition,</w:t>
      </w:r>
      <w:r w:rsidR="00A84868">
        <w:t xml:space="preserve"> </w:t>
      </w:r>
      <w:r w:rsidRPr="00785136">
        <w:t>through</w:t>
      </w:r>
      <w:r w:rsidR="00A84868">
        <w:t xml:space="preserve"> </w:t>
      </w:r>
      <w:r w:rsidRPr="00785136">
        <w:t>which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population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RS</w:t>
      </w:r>
      <w:r w:rsidR="00A84868">
        <w:t xml:space="preserve"> </w:t>
      </w:r>
      <w:r w:rsidRPr="00785136">
        <w:t>has</w:t>
      </w:r>
      <w:r w:rsidR="00A84868">
        <w:t xml:space="preserve"> </w:t>
      </w:r>
      <w:r w:rsidRPr="00785136">
        <w:t>been</w:t>
      </w:r>
      <w:r w:rsidR="00A84868">
        <w:t xml:space="preserve"> </w:t>
      </w:r>
      <w:r w:rsidRPr="00785136">
        <w:t>going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recent</w:t>
      </w:r>
      <w:r w:rsidR="00A84868">
        <w:t xml:space="preserve"> </w:t>
      </w:r>
      <w:r w:rsidRPr="00785136">
        <w:t>decades,</w:t>
      </w:r>
      <w:r w:rsidR="00A84868">
        <w:t xml:space="preserve"> </w:t>
      </w:r>
      <w:r w:rsidRPr="00785136">
        <w:t>has</w:t>
      </w:r>
      <w:r w:rsidR="00A84868">
        <w:t xml:space="preserve"> </w:t>
      </w:r>
      <w:r w:rsidRPr="00785136">
        <w:t>taken</w:t>
      </w:r>
      <w:r w:rsidR="00A84868">
        <w:t xml:space="preserve"> </w:t>
      </w:r>
      <w:r w:rsidRPr="00785136">
        <w:t>place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parallel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interaction</w:t>
      </w:r>
      <w:r w:rsidR="00A84868">
        <w:t xml:space="preserve"> </w:t>
      </w:r>
      <w:r w:rsidRPr="00785136">
        <w:t>with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process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urbanization.</w:t>
      </w:r>
      <w:r w:rsidR="00A84868">
        <w:t xml:space="preserve"> </w:t>
      </w:r>
      <w:r w:rsidRPr="00785136">
        <w:t>According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degree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urbanity</w:t>
      </w:r>
      <w:r w:rsidR="00A84868">
        <w:t xml:space="preserve"> </w:t>
      </w:r>
      <w:r w:rsidRPr="00785136">
        <w:t>at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level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European</w:t>
      </w:r>
      <w:r w:rsidR="00A84868">
        <w:t xml:space="preserve"> </w:t>
      </w:r>
      <w:r w:rsidRPr="00785136">
        <w:t>countries,</w:t>
      </w:r>
      <w:r w:rsidR="00A84868">
        <w:t xml:space="preserve"> </w:t>
      </w:r>
      <w:r w:rsidRPr="00785136">
        <w:t>RS</w:t>
      </w:r>
      <w:r w:rsidR="00A84868">
        <w:t xml:space="preserve"> </w:t>
      </w:r>
      <w:r w:rsidRPr="00785136">
        <w:t>belongs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category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somewhat</w:t>
      </w:r>
      <w:r w:rsidR="00A84868">
        <w:t xml:space="preserve"> </w:t>
      </w:r>
      <w:r w:rsidRPr="00785136">
        <w:t>less</w:t>
      </w:r>
      <w:r w:rsidR="00A84868">
        <w:t xml:space="preserve"> </w:t>
      </w:r>
      <w:r w:rsidRPr="00785136">
        <w:t>urbanized</w:t>
      </w:r>
      <w:r w:rsidR="00A84868">
        <w:t xml:space="preserve"> </w:t>
      </w:r>
      <w:r w:rsidRPr="00785136">
        <w:t>areas</w:t>
      </w:r>
      <w:r w:rsidR="00A84868">
        <w:t xml:space="preserve"> </w:t>
      </w:r>
      <w:r w:rsidRPr="00785136">
        <w:t>(with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relatively</w:t>
      </w:r>
      <w:r w:rsidR="00A84868">
        <w:t xml:space="preserve"> </w:t>
      </w:r>
      <w:r w:rsidRPr="00785136">
        <w:t>higher</w:t>
      </w:r>
      <w:r w:rsidR="00A84868">
        <w:t xml:space="preserve"> </w:t>
      </w:r>
      <w:r w:rsidRPr="00785136">
        <w:t>percentage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rural</w:t>
      </w:r>
      <w:r w:rsidR="00A84868">
        <w:t xml:space="preserve"> </w:t>
      </w:r>
      <w:r w:rsidRPr="00785136">
        <w:t>population</w:t>
      </w:r>
      <w:r w:rsidR="00A84868">
        <w:t xml:space="preserve"> </w:t>
      </w:r>
      <w:r w:rsidRPr="00785136">
        <w:t>compared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European</w:t>
      </w:r>
      <w:r w:rsidR="00A84868">
        <w:t xml:space="preserve"> </w:t>
      </w:r>
      <w:r w:rsidRPr="00785136">
        <w:t>average).</w:t>
      </w:r>
      <w:r w:rsidR="00A84868">
        <w:t xml:space="preserve"> </w:t>
      </w:r>
      <w:r w:rsidRPr="00785136">
        <w:t>At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beginning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21st</w:t>
      </w:r>
      <w:r w:rsidR="00A84868">
        <w:t xml:space="preserve"> </w:t>
      </w:r>
      <w:r w:rsidRPr="00785136">
        <w:t>century,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population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Serbia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facing</w:t>
      </w:r>
      <w:r w:rsidR="00A84868">
        <w:t xml:space="preserve"> </w:t>
      </w:r>
      <w:r w:rsidRPr="00785136">
        <w:t>great</w:t>
      </w:r>
      <w:r w:rsidR="00A84868">
        <w:t xml:space="preserve"> </w:t>
      </w:r>
      <w:r w:rsidRPr="00785136">
        <w:t>challenges,</w:t>
      </w:r>
      <w:r w:rsidR="00A84868">
        <w:t xml:space="preserve"> </w:t>
      </w:r>
      <w:r w:rsidRPr="00785136">
        <w:t>including:</w:t>
      </w:r>
      <w:r w:rsidR="00A84868">
        <w:t xml:space="preserve"> </w:t>
      </w:r>
      <w:r w:rsidRPr="00785136">
        <w:t>depopulation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aging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population,</w:t>
      </w:r>
      <w:r w:rsidR="00A84868">
        <w:t xml:space="preserve"> </w:t>
      </w:r>
      <w:r w:rsidRPr="00785136">
        <w:t>unemployment,</w:t>
      </w:r>
      <w:r w:rsidR="00A84868">
        <w:t xml:space="preserve"> </w:t>
      </w:r>
      <w:r w:rsidRPr="00785136">
        <w:t>migration</w:t>
      </w:r>
      <w:r w:rsidR="00A84868">
        <w:t xml:space="preserve"> </w:t>
      </w:r>
      <w:r w:rsidRPr="00785136">
        <w:t>caused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political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economic</w:t>
      </w:r>
      <w:r w:rsidR="00A84868">
        <w:t xml:space="preserve"> </w:t>
      </w:r>
      <w:r w:rsidRPr="00785136">
        <w:t>crises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repercussions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war</w:t>
      </w:r>
      <w:r w:rsidR="00A84868">
        <w:t xml:space="preserve"> </w:t>
      </w:r>
      <w:r w:rsidRPr="00785136">
        <w:t>conflicts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relatively</w:t>
      </w:r>
      <w:r w:rsidR="00A84868">
        <w:t xml:space="preserve"> </w:t>
      </w:r>
      <w:r w:rsidRPr="00785136">
        <w:t>recent</w:t>
      </w:r>
      <w:r w:rsidR="00A84868">
        <w:t xml:space="preserve"> </w:t>
      </w:r>
      <w:r w:rsidRPr="00785136">
        <w:t>past,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others.</w:t>
      </w:r>
    </w:p>
    <w:p w14:paraId="1BC45D9B" w14:textId="5935E33E" w:rsidR="006F4FE8" w:rsidRPr="00785136" w:rsidRDefault="006F4FE8" w:rsidP="004B2579">
      <w:pPr>
        <w:pStyle w:val="SingleTxtG"/>
      </w:pPr>
      <w:r w:rsidRPr="00785136">
        <w:t>31.</w:t>
      </w:r>
      <w:r w:rsidRPr="00785136">
        <w:tab/>
        <w:t>There</w:t>
      </w:r>
      <w:r w:rsidR="00A84868">
        <w:t xml:space="preserve"> </w:t>
      </w:r>
      <w:r w:rsidRPr="00785136">
        <w:t>are</w:t>
      </w:r>
      <w:r w:rsidR="00A84868">
        <w:t xml:space="preserve"> </w:t>
      </w:r>
      <w:r w:rsidRPr="00785136">
        <w:t>6,158</w:t>
      </w:r>
      <w:r w:rsidR="00A84868">
        <w:t xml:space="preserve"> </w:t>
      </w:r>
      <w:r w:rsidRPr="00785136">
        <w:t>settlements</w:t>
      </w:r>
      <w:r w:rsidR="00A84868">
        <w:t xml:space="preserve"> </w:t>
      </w:r>
      <w:r w:rsidRPr="00785136">
        <w:t>on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territory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RS(excluding</w:t>
      </w:r>
      <w:r w:rsidR="00A84868">
        <w:t xml:space="preserve"> </w:t>
      </w:r>
      <w:r w:rsidRPr="00785136">
        <w:t>AP</w:t>
      </w:r>
      <w:r w:rsidR="00A84868">
        <w:t xml:space="preserve"> </w:t>
      </w:r>
      <w:r w:rsidRPr="00785136">
        <w:t>Kosovo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Metohija,</w:t>
      </w:r>
      <w:r w:rsidR="00A84868">
        <w:t xml:space="preserve"> </w:t>
      </w:r>
      <w:r w:rsidRPr="00785136">
        <w:t>for</w:t>
      </w:r>
      <w:r w:rsidR="00A84868">
        <w:t xml:space="preserve"> </w:t>
      </w:r>
      <w:r w:rsidRPr="00785136">
        <w:t>which</w:t>
      </w:r>
      <w:r w:rsidR="00A84868">
        <w:t xml:space="preserve"> </w:t>
      </w:r>
      <w:r w:rsidRPr="00785136">
        <w:t>there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no</w:t>
      </w:r>
      <w:r w:rsidR="00A84868">
        <w:t xml:space="preserve"> </w:t>
      </w:r>
      <w:r w:rsidRPr="00785136">
        <w:t>data),</w:t>
      </w:r>
      <w:r w:rsidR="00A84868">
        <w:t xml:space="preserve"> </w:t>
      </w:r>
      <w:r w:rsidRPr="00785136">
        <w:t>with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population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7,186,862.</w:t>
      </w:r>
      <w:r w:rsidR="00A84868">
        <w:t xml:space="preserve"> </w:t>
      </w:r>
      <w:r w:rsidRPr="00785136">
        <w:t>There</w:t>
      </w:r>
      <w:r w:rsidR="00A84868">
        <w:t xml:space="preserve"> </w:t>
      </w:r>
      <w:r w:rsidRPr="00785136">
        <w:t>are</w:t>
      </w:r>
      <w:r w:rsidR="00A84868">
        <w:t xml:space="preserve"> </w:t>
      </w:r>
      <w:r w:rsidRPr="00785136">
        <w:t>193</w:t>
      </w:r>
      <w:r w:rsidR="00A84868">
        <w:t xml:space="preserve"> </w:t>
      </w:r>
      <w:r w:rsidRPr="00785136">
        <w:t>urban</w:t>
      </w:r>
      <w:r w:rsidR="00A84868">
        <w:t xml:space="preserve"> </w:t>
      </w:r>
      <w:r w:rsidRPr="00785136">
        <w:t>settlements,</w:t>
      </w:r>
      <w:r w:rsidR="00A84868">
        <w:t xml:space="preserve"> </w:t>
      </w:r>
      <w:r w:rsidRPr="00785136">
        <w:lastRenderedPageBreak/>
        <w:t>representing</w:t>
      </w:r>
      <w:r w:rsidR="00A84868">
        <w:t xml:space="preserve"> </w:t>
      </w:r>
      <w:r w:rsidRPr="00785136">
        <w:t>3.13%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total</w:t>
      </w:r>
      <w:r w:rsidR="00A84868">
        <w:t xml:space="preserve"> </w:t>
      </w:r>
      <w:r w:rsidRPr="00785136">
        <w:t>number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settlements,</w:t>
      </w:r>
      <w:r w:rsidR="00A84868">
        <w:t xml:space="preserve"> </w:t>
      </w:r>
      <w:r w:rsidRPr="00785136">
        <w:t>yet</w:t>
      </w:r>
      <w:r w:rsidR="00A84868">
        <w:t xml:space="preserve"> </w:t>
      </w:r>
      <w:r w:rsidRPr="00785136">
        <w:t>accounting</w:t>
      </w:r>
      <w:r w:rsidR="00A84868">
        <w:t xml:space="preserve"> </w:t>
      </w:r>
      <w:r w:rsidRPr="00785136">
        <w:t>for</w:t>
      </w:r>
      <w:r w:rsidR="00A84868">
        <w:t xml:space="preserve"> </w:t>
      </w:r>
      <w:r w:rsidRPr="00785136">
        <w:t>59.44%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total</w:t>
      </w:r>
      <w:r w:rsidR="00A84868">
        <w:t xml:space="preserve"> </w:t>
      </w:r>
      <w:r w:rsidRPr="00785136">
        <w:t>number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inhabitants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country.</w:t>
      </w:r>
    </w:p>
    <w:p w14:paraId="5747C937" w14:textId="0671D4C5" w:rsidR="006F4FE8" w:rsidRPr="00785136" w:rsidRDefault="006F4FE8" w:rsidP="004B2579">
      <w:pPr>
        <w:pStyle w:val="SingleTxtG"/>
      </w:pPr>
      <w:r w:rsidRPr="00785136">
        <w:t>32.</w:t>
      </w:r>
      <w:r w:rsidRPr="00785136">
        <w:tab/>
        <w:t>The</w:t>
      </w:r>
      <w:r w:rsidR="00A84868">
        <w:t xml:space="preserve"> </w:t>
      </w:r>
      <w:r w:rsidRPr="00785136">
        <w:t>number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rural</w:t>
      </w:r>
      <w:r w:rsidR="00A84868">
        <w:t xml:space="preserve"> </w:t>
      </w:r>
      <w:r w:rsidRPr="00785136">
        <w:t>settlements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largest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area</w:t>
      </w:r>
      <w:r w:rsidR="00A84868">
        <w:t xml:space="preserve"> </w:t>
      </w:r>
      <w:r w:rsidRPr="00785136">
        <w:t>of</w:t>
      </w:r>
      <w:r w:rsidR="00A84868">
        <w:t xml:space="preserve"> </w:t>
      </w:r>
      <w:proofErr w:type="spellStart"/>
      <w:r w:rsidRPr="00785136">
        <w:t>Šumadija</w:t>
      </w:r>
      <w:proofErr w:type="spellEnd"/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Western</w:t>
      </w:r>
      <w:r w:rsidR="00A84868">
        <w:t xml:space="preserve"> </w:t>
      </w:r>
      <w:r w:rsidRPr="00785136">
        <w:t>Serbia,</w:t>
      </w:r>
      <w:r w:rsidR="00A84868">
        <w:t xml:space="preserve"> </w:t>
      </w:r>
      <w:r w:rsidRPr="00785136">
        <w:t>representing</w:t>
      </w:r>
      <w:r w:rsidR="00A84868">
        <w:t xml:space="preserve"> </w:t>
      </w:r>
      <w:r w:rsidRPr="00785136">
        <w:t>more</w:t>
      </w:r>
      <w:r w:rsidR="00A84868">
        <w:t xml:space="preserve"> </w:t>
      </w:r>
      <w:r w:rsidRPr="00785136">
        <w:t>than</w:t>
      </w:r>
      <w:r w:rsidR="00A84868">
        <w:t xml:space="preserve"> </w:t>
      </w:r>
      <w:r w:rsidRPr="00785136">
        <w:t>34%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total</w:t>
      </w:r>
      <w:r w:rsidR="00A84868">
        <w:t xml:space="preserve"> </w:t>
      </w:r>
      <w:r w:rsidRPr="00785136">
        <w:t>number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settlements.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population</w:t>
      </w:r>
      <w:r w:rsidR="00A84868">
        <w:t xml:space="preserve"> </w:t>
      </w:r>
      <w:r w:rsidRPr="00785136">
        <w:t>density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all</w:t>
      </w:r>
      <w:r w:rsidR="00A84868">
        <w:t xml:space="preserve"> </w:t>
      </w:r>
      <w:r w:rsidRPr="00785136">
        <w:t>regions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decreasing,</w:t>
      </w:r>
      <w:r w:rsidR="00A84868">
        <w:t xml:space="preserve"> </w:t>
      </w:r>
      <w:r w:rsidRPr="00785136">
        <w:t>with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largest</w:t>
      </w:r>
      <w:r w:rsidR="00A84868">
        <w:t xml:space="preserve"> </w:t>
      </w:r>
      <w:r w:rsidRPr="00785136">
        <w:t>decrease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number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inhabitants</w:t>
      </w:r>
      <w:r w:rsidR="00A84868">
        <w:t xml:space="preserve"> </w:t>
      </w:r>
      <w:r w:rsidRPr="00785136">
        <w:t>recorded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area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villages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Eastern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Southern</w:t>
      </w:r>
      <w:r w:rsidR="00A84868">
        <w:t xml:space="preserve"> </w:t>
      </w:r>
      <w:r w:rsidRPr="00785136">
        <w:t>Serbia.</w:t>
      </w:r>
    </w:p>
    <w:p w14:paraId="77FF2EE0" w14:textId="462F72CF" w:rsidR="006F4FE8" w:rsidRPr="00785136" w:rsidRDefault="006F4FE8" w:rsidP="004B2579">
      <w:pPr>
        <w:pStyle w:val="SingleTxtG"/>
      </w:pPr>
      <w:r w:rsidRPr="00785136">
        <w:t>33.</w:t>
      </w:r>
      <w:r w:rsidRPr="00785136">
        <w:tab/>
        <w:t>Depopulation</w:t>
      </w:r>
      <w:r w:rsidR="00A84868">
        <w:t xml:space="preserve"> </w:t>
      </w:r>
      <w:r w:rsidRPr="00785136">
        <w:t>trends</w:t>
      </w:r>
      <w:r w:rsidR="00A84868">
        <w:t xml:space="preserve"> </w:t>
      </w:r>
      <w:r w:rsidRPr="00785136">
        <w:t>also</w:t>
      </w:r>
      <w:r w:rsidR="00A84868">
        <w:t xml:space="preserve"> </w:t>
      </w:r>
      <w:r w:rsidRPr="00785136">
        <w:t>show</w:t>
      </w:r>
      <w:r w:rsidR="00A84868">
        <w:t xml:space="preserve"> </w:t>
      </w:r>
      <w:r w:rsidRPr="00785136">
        <w:t>differences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gender,</w:t>
      </w:r>
      <w:r w:rsidR="00A84868">
        <w:t xml:space="preserve"> </w:t>
      </w:r>
      <w:r w:rsidRPr="00785136">
        <w:t>with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decline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population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rural</w:t>
      </w:r>
      <w:r w:rsidR="00A84868">
        <w:t xml:space="preserve"> </w:t>
      </w:r>
      <w:r w:rsidRPr="00785136">
        <w:t>areas</w:t>
      </w:r>
      <w:r w:rsidR="00A84868">
        <w:t xml:space="preserve"> </w:t>
      </w:r>
      <w:r w:rsidRPr="00785136">
        <w:t>somewhat</w:t>
      </w:r>
      <w:r w:rsidR="00A84868">
        <w:t xml:space="preserve"> </w:t>
      </w:r>
      <w:r w:rsidRPr="00785136">
        <w:t>more</w:t>
      </w:r>
      <w:r w:rsidR="00A84868">
        <w:t xml:space="preserve"> </w:t>
      </w:r>
      <w:r w:rsidRPr="00785136">
        <w:t>pronounced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female</w:t>
      </w:r>
      <w:r w:rsidR="00A84868">
        <w:t xml:space="preserve"> </w:t>
      </w:r>
      <w:r w:rsidRPr="00785136">
        <w:t>population</w:t>
      </w:r>
      <w:r w:rsidR="00A84868">
        <w:t xml:space="preserve"> </w:t>
      </w:r>
      <w:r w:rsidRPr="00785136">
        <w:t>than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male.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age</w:t>
      </w:r>
      <w:r w:rsidR="00A84868">
        <w:t xml:space="preserve"> </w:t>
      </w:r>
      <w:r w:rsidRPr="00785136">
        <w:t>structure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rural</w:t>
      </w:r>
      <w:r w:rsidR="00A84868">
        <w:t xml:space="preserve"> </w:t>
      </w:r>
      <w:r w:rsidRPr="00785136">
        <w:t>population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RS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extremely</w:t>
      </w:r>
      <w:r w:rsidR="00A84868">
        <w:t xml:space="preserve"> </w:t>
      </w:r>
      <w:proofErr w:type="spellStart"/>
      <w:r w:rsidRPr="00785136">
        <w:t>unfavorable</w:t>
      </w:r>
      <w:proofErr w:type="spellEnd"/>
      <w:r w:rsidRPr="00785136">
        <w:t>.</w:t>
      </w:r>
      <w:r w:rsidR="00A84868">
        <w:t xml:space="preserve"> </w:t>
      </w:r>
      <w:r w:rsidRPr="00785136">
        <w:t>Changes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age</w:t>
      </w:r>
      <w:r w:rsidR="00A84868">
        <w:t xml:space="preserve"> </w:t>
      </w:r>
      <w:r w:rsidRPr="00785136">
        <w:t>structure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population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period</w:t>
      </w:r>
      <w:r w:rsidR="00A84868">
        <w:t xml:space="preserve"> </w:t>
      </w:r>
      <w:r w:rsidRPr="00785136">
        <w:t>from</w:t>
      </w:r>
      <w:r w:rsidR="00A84868">
        <w:t xml:space="preserve"> </w:t>
      </w:r>
      <w:r w:rsidRPr="00785136">
        <w:t>2002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2011</w:t>
      </w:r>
      <w:r w:rsidR="00A84868">
        <w:t xml:space="preserve"> </w:t>
      </w:r>
      <w:r w:rsidRPr="00785136">
        <w:t>indicate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continuation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process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declining</w:t>
      </w:r>
      <w:r w:rsidR="00A84868">
        <w:t xml:space="preserve"> </w:t>
      </w:r>
      <w:r w:rsidRPr="00785136">
        <w:t>youth</w:t>
      </w:r>
      <w:r w:rsidR="00A84868">
        <w:t xml:space="preserve"> </w:t>
      </w:r>
      <w:r w:rsidRPr="00785136">
        <w:t>representation,</w:t>
      </w:r>
      <w:r w:rsidR="00A84868">
        <w:t xml:space="preserve"> </w:t>
      </w:r>
      <w:r w:rsidRPr="00785136">
        <w:t>while</w:t>
      </w:r>
      <w:r w:rsidR="00A84868">
        <w:t xml:space="preserve"> </w:t>
      </w:r>
      <w:r w:rsidRPr="00785136">
        <w:t>an</w:t>
      </w:r>
      <w:r w:rsidR="00A84868">
        <w:t xml:space="preserve"> </w:t>
      </w:r>
      <w:r w:rsidRPr="00785136">
        <w:t>increase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share</w:t>
      </w:r>
      <w:r w:rsidR="00A84868">
        <w:t xml:space="preserve"> </w:t>
      </w:r>
      <w:r w:rsidRPr="00785136">
        <w:t>representing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elderly.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educational</w:t>
      </w:r>
      <w:r w:rsidR="00A84868">
        <w:t xml:space="preserve"> </w:t>
      </w:r>
      <w:r w:rsidRPr="00785136">
        <w:t>structure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population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significantly</w:t>
      </w:r>
      <w:r w:rsidR="00A84868">
        <w:t xml:space="preserve"> </w:t>
      </w:r>
      <w:r w:rsidRPr="00785136">
        <w:t>determined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age</w:t>
      </w:r>
      <w:r w:rsidR="00A84868">
        <w:t xml:space="preserve"> </w:t>
      </w:r>
      <w:r w:rsidRPr="00785136">
        <w:t>structure,</w:t>
      </w:r>
      <w:r w:rsidR="00A84868">
        <w:t xml:space="preserve"> </w:t>
      </w:r>
      <w:r w:rsidRPr="00785136">
        <w:t>which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extremely</w:t>
      </w:r>
      <w:r w:rsidR="00A84868">
        <w:t xml:space="preserve"> </w:t>
      </w:r>
      <w:proofErr w:type="spellStart"/>
      <w:r w:rsidRPr="00785136">
        <w:t>unfavorable</w:t>
      </w:r>
      <w:proofErr w:type="spellEnd"/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country.</w:t>
      </w:r>
      <w:r w:rsidR="00A84868">
        <w:t xml:space="preserve"> </w:t>
      </w:r>
      <w:r w:rsidRPr="00785136">
        <w:t>Accordingly,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rural</w:t>
      </w:r>
      <w:r w:rsidR="00A84868">
        <w:t xml:space="preserve"> </w:t>
      </w:r>
      <w:r w:rsidRPr="00785136">
        <w:t>population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dominated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much</w:t>
      </w:r>
      <w:r w:rsidR="00A84868">
        <w:t xml:space="preserve"> </w:t>
      </w:r>
      <w:r w:rsidRPr="00785136">
        <w:t>greater</w:t>
      </w:r>
      <w:r w:rsidR="00A84868">
        <w:t xml:space="preserve"> </w:t>
      </w:r>
      <w:r w:rsidRPr="00785136">
        <w:t>degree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persons</w:t>
      </w:r>
      <w:r w:rsidR="00A84868">
        <w:t xml:space="preserve"> </w:t>
      </w:r>
      <w:r w:rsidRPr="00785136">
        <w:t>with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lower</w:t>
      </w:r>
      <w:r w:rsidR="00A84868">
        <w:t xml:space="preserve"> </w:t>
      </w:r>
      <w:r w:rsidRPr="00785136">
        <w:t>level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education</w:t>
      </w:r>
      <w:r w:rsidR="00A84868">
        <w:t xml:space="preserve"> </w:t>
      </w:r>
      <w:r w:rsidRPr="00785136">
        <w:t>than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population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urban</w:t>
      </w:r>
      <w:r w:rsidR="00A84868">
        <w:t xml:space="preserve"> </w:t>
      </w:r>
      <w:r w:rsidRPr="00785136">
        <w:t>areas.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educational</w:t>
      </w:r>
      <w:r w:rsidR="00A84868">
        <w:t xml:space="preserve"> </w:t>
      </w:r>
      <w:r w:rsidRPr="00785136">
        <w:t>structure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female</w:t>
      </w:r>
      <w:r w:rsidR="00A84868">
        <w:t xml:space="preserve"> </w:t>
      </w:r>
      <w:r w:rsidRPr="00785136">
        <w:t>rural</w:t>
      </w:r>
      <w:r w:rsidR="00A84868">
        <w:t xml:space="preserve"> </w:t>
      </w:r>
      <w:r w:rsidRPr="00785136">
        <w:t>population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particularly</w:t>
      </w:r>
      <w:r w:rsidR="00A84868">
        <w:t xml:space="preserve"> </w:t>
      </w:r>
      <w:proofErr w:type="spellStart"/>
      <w:r w:rsidRPr="00785136">
        <w:t>unfavorable</w:t>
      </w:r>
      <w:proofErr w:type="spellEnd"/>
      <w:r w:rsidRPr="00785136">
        <w:t>,</w:t>
      </w:r>
      <w:r w:rsidR="00A84868">
        <w:t xml:space="preserve"> </w:t>
      </w:r>
      <w:r w:rsidRPr="00785136">
        <w:t>with</w:t>
      </w:r>
      <w:r w:rsidR="00A84868">
        <w:t xml:space="preserve"> </w:t>
      </w:r>
      <w:r w:rsidRPr="00785136">
        <w:t>almost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third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them</w:t>
      </w:r>
      <w:r w:rsidR="00A84868">
        <w:t xml:space="preserve"> </w:t>
      </w:r>
      <w:r w:rsidRPr="00785136">
        <w:t>being</w:t>
      </w:r>
      <w:r w:rsidR="00A84868">
        <w:t xml:space="preserve"> </w:t>
      </w:r>
      <w:r w:rsidRPr="00785136">
        <w:t>uneducated.</w:t>
      </w:r>
    </w:p>
    <w:p w14:paraId="13B636CC" w14:textId="3DAFD7D7" w:rsidR="006F4FE8" w:rsidRPr="00C817F4" w:rsidRDefault="006F4FE8" w:rsidP="00CC1F71">
      <w:pPr>
        <w:pStyle w:val="H1G"/>
        <w:rPr>
          <w:lang w:val="sr-Latn-RS"/>
        </w:rPr>
      </w:pPr>
      <w:r w:rsidRPr="00785136">
        <w:tab/>
      </w:r>
      <w:r w:rsidRPr="00785136">
        <w:tab/>
        <w:t>Infant</w:t>
      </w:r>
      <w:r w:rsidR="00A84868">
        <w:t xml:space="preserve"> </w:t>
      </w:r>
      <w:r w:rsidRPr="00785136">
        <w:t>deaths</w:t>
      </w:r>
      <w:r w:rsidR="00A84868">
        <w:t xml:space="preserve"> </w:t>
      </w:r>
      <w:r w:rsidRPr="00785136">
        <w:t>per</w:t>
      </w:r>
      <w:r w:rsidR="00A84868">
        <w:t xml:space="preserve"> </w:t>
      </w:r>
      <w:r w:rsidRPr="00785136">
        <w:t>1000</w:t>
      </w:r>
      <w:r w:rsidR="00A84868">
        <w:t xml:space="preserve"> </w:t>
      </w:r>
      <w:r w:rsidRPr="00785136">
        <w:t>live</w:t>
      </w:r>
      <w:r w:rsidR="00A84868">
        <w:t xml:space="preserve"> </w:t>
      </w:r>
      <w:r w:rsidRPr="00785136">
        <w:t>births,</w:t>
      </w:r>
      <w:r w:rsidR="00A84868">
        <w:t xml:space="preserve"> </w:t>
      </w:r>
      <w:r w:rsidR="00CC1F71" w:rsidRPr="00785136">
        <w:t>RS</w:t>
      </w:r>
      <w:r w:rsidR="00A84868">
        <w:t xml:space="preserve"> </w:t>
      </w:r>
      <w:r w:rsidRPr="00785136">
        <w:t>2016</w:t>
      </w:r>
      <w:r w:rsidR="00CF659D">
        <w:t>–</w:t>
      </w:r>
      <w:r w:rsidRPr="00785136">
        <w:t>2020</w:t>
      </w:r>
    </w:p>
    <w:p w14:paraId="64DC4EC9" w14:textId="77777777" w:rsidR="00CC1F71" w:rsidRDefault="006F4FE8" w:rsidP="00CC1F71">
      <w:pPr>
        <w:pStyle w:val="SingleTxtG"/>
      </w:pPr>
      <w:r w:rsidRPr="00CC1F71">
        <w:rPr>
          <w:noProof/>
        </w:rPr>
        <mc:AlternateContent>
          <mc:Choice Requires="wpg">
            <w:drawing>
              <wp:inline distT="0" distB="0" distL="0" distR="0" wp14:anchorId="4066D38A" wp14:editId="3C75B76C">
                <wp:extent cx="4635500" cy="1798320"/>
                <wp:effectExtent l="0" t="0" r="0" b="11430"/>
                <wp:docPr id="135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35500" cy="1798320"/>
                          <a:chOff x="3182" y="277"/>
                          <a:chExt cx="5545" cy="2608"/>
                        </a:xfrm>
                      </wpg:grpSpPr>
                      <pic:pic xmlns:pic="http://schemas.openxmlformats.org/drawingml/2006/picture">
                        <pic:nvPicPr>
                          <pic:cNvPr id="136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7" y="277"/>
                            <a:ext cx="5539" cy="2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7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3182" y="2879"/>
                            <a:ext cx="5545" cy="6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12C4B8" id="Group 135" o:spid="_x0000_s1026" style="width:365pt;height:141.6pt;mso-position-horizontal-relative:char;mso-position-vertical-relative:line" coordorigin="3182,277" coordsize="5545,26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3187;top:277;width:5539;height:2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">
                  <v:imagedata r:id="rId11" o:title=""/>
                </v:shape>
                <v:rect id="Rectangle 4" o:spid="_x0000_s1028" style="position:absolute;left:3182;top:2879;width:5545;height: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5060E77B" w14:textId="11F80106" w:rsidR="006F4FE8" w:rsidRPr="00CC1F71" w:rsidRDefault="006F4FE8" w:rsidP="00CC1F71">
      <w:pPr>
        <w:spacing w:before="120"/>
        <w:ind w:left="1134" w:right="1134" w:firstLine="170"/>
        <w:rPr>
          <w:i/>
          <w:iCs/>
          <w:sz w:val="18"/>
        </w:rPr>
      </w:pPr>
      <w:r w:rsidRPr="00CC1F71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CC1F71">
        <w:rPr>
          <w:i/>
          <w:iCs/>
          <w:sz w:val="18"/>
        </w:rPr>
        <w:t>The</w:t>
      </w:r>
      <w:r w:rsidR="00A84868">
        <w:rPr>
          <w:i/>
          <w:iCs/>
          <w:sz w:val="18"/>
        </w:rPr>
        <w:t xml:space="preserve"> </w:t>
      </w:r>
      <w:r w:rsidRPr="00CC1F71">
        <w:rPr>
          <w:i/>
          <w:iCs/>
          <w:sz w:val="18"/>
        </w:rPr>
        <w:t>Institute</w:t>
      </w:r>
      <w:r w:rsidR="00A84868">
        <w:rPr>
          <w:i/>
          <w:iCs/>
          <w:sz w:val="18"/>
        </w:rPr>
        <w:t xml:space="preserve"> </w:t>
      </w:r>
      <w:r w:rsidRPr="00CC1F71">
        <w:rPr>
          <w:i/>
          <w:iCs/>
          <w:sz w:val="18"/>
        </w:rPr>
        <w:t>of</w:t>
      </w:r>
      <w:r w:rsidR="00A84868">
        <w:rPr>
          <w:i/>
          <w:iCs/>
          <w:sz w:val="18"/>
        </w:rPr>
        <w:t xml:space="preserve"> </w:t>
      </w:r>
      <w:r w:rsidRPr="00CC1F71">
        <w:rPr>
          <w:i/>
          <w:iCs/>
          <w:sz w:val="18"/>
        </w:rPr>
        <w:t>Public</w:t>
      </w:r>
      <w:r w:rsidR="00A84868">
        <w:rPr>
          <w:i/>
          <w:iCs/>
          <w:sz w:val="18"/>
        </w:rPr>
        <w:t xml:space="preserve"> </w:t>
      </w:r>
      <w:r w:rsidRPr="00CC1F71">
        <w:rPr>
          <w:i/>
          <w:iCs/>
          <w:sz w:val="18"/>
        </w:rPr>
        <w:t>Health</w:t>
      </w:r>
      <w:r w:rsidR="00A84868">
        <w:rPr>
          <w:i/>
          <w:iCs/>
          <w:sz w:val="18"/>
        </w:rPr>
        <w:t xml:space="preserve"> </w:t>
      </w:r>
      <w:r w:rsidRPr="00CC1F71">
        <w:rPr>
          <w:i/>
          <w:iCs/>
          <w:sz w:val="18"/>
        </w:rPr>
        <w:t>Dr</w:t>
      </w:r>
      <w:r w:rsidR="00A84868">
        <w:rPr>
          <w:i/>
          <w:iCs/>
          <w:sz w:val="18"/>
        </w:rPr>
        <w:t xml:space="preserve"> </w:t>
      </w:r>
      <w:r w:rsidRPr="00CC1F71">
        <w:rPr>
          <w:i/>
          <w:iCs/>
          <w:sz w:val="18"/>
        </w:rPr>
        <w:t>Milan</w:t>
      </w:r>
      <w:r w:rsidR="00A84868">
        <w:rPr>
          <w:i/>
          <w:iCs/>
          <w:sz w:val="18"/>
        </w:rPr>
        <w:t xml:space="preserve"> </w:t>
      </w:r>
      <w:r w:rsidRPr="00CC1F71">
        <w:rPr>
          <w:i/>
          <w:iCs/>
          <w:sz w:val="18"/>
        </w:rPr>
        <w:t>Jovanovic</w:t>
      </w:r>
      <w:r w:rsidR="00A84868">
        <w:rPr>
          <w:i/>
          <w:iCs/>
          <w:sz w:val="18"/>
        </w:rPr>
        <w:t xml:space="preserve"> </w:t>
      </w:r>
      <w:proofErr w:type="spellStart"/>
      <w:r w:rsidRPr="00CC1F71">
        <w:rPr>
          <w:i/>
          <w:iCs/>
          <w:sz w:val="18"/>
        </w:rPr>
        <w:t>Batut</w:t>
      </w:r>
      <w:proofErr w:type="spellEnd"/>
      <w:r w:rsidR="00CC1F71" w:rsidRPr="00CC1F71">
        <w:rPr>
          <w:i/>
          <w:iCs/>
          <w:sz w:val="18"/>
        </w:rPr>
        <w:t>.</w:t>
      </w:r>
    </w:p>
    <w:p w14:paraId="309D3C71" w14:textId="37627D05" w:rsidR="006F4FE8" w:rsidRPr="00785136" w:rsidRDefault="006F4FE8" w:rsidP="00CC1F71">
      <w:pPr>
        <w:pStyle w:val="SingleTxtG"/>
        <w:spacing w:before="240"/>
      </w:pPr>
      <w:r w:rsidRPr="00785136">
        <w:t>34.</w:t>
      </w:r>
      <w:r w:rsidRPr="00785136">
        <w:tab/>
        <w:t>Practically</w:t>
      </w:r>
      <w:r w:rsidR="00A84868">
        <w:t xml:space="preserve"> </w:t>
      </w:r>
      <w:r w:rsidRPr="00785136">
        <w:t>complete</w:t>
      </w:r>
      <w:r w:rsidR="00A84868">
        <w:t xml:space="preserve"> </w:t>
      </w:r>
      <w:r w:rsidRPr="00785136">
        <w:t>coverage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births</w:t>
      </w:r>
      <w:r w:rsidR="00A84868">
        <w:t xml:space="preserve"> </w:t>
      </w:r>
      <w:r w:rsidRPr="00785136">
        <w:t>with</w:t>
      </w:r>
      <w:r w:rsidR="00A84868">
        <w:t xml:space="preserve"> </w:t>
      </w:r>
      <w:r w:rsidRPr="00785136">
        <w:t>professional</w:t>
      </w:r>
      <w:r w:rsidR="00A84868">
        <w:t xml:space="preserve"> </w:t>
      </w:r>
      <w:r w:rsidRPr="00785136">
        <w:t>assistance</w:t>
      </w:r>
      <w:r w:rsidR="00A84868">
        <w:t xml:space="preserve"> </w:t>
      </w:r>
      <w:r w:rsidRPr="00785136">
        <w:t>was</w:t>
      </w:r>
      <w:r w:rsidR="00A84868">
        <w:t xml:space="preserve"> </w:t>
      </w:r>
      <w:r w:rsidRPr="00785136">
        <w:t>achieved</w:t>
      </w:r>
      <w:r w:rsidR="00A84868">
        <w:t xml:space="preserve"> </w:t>
      </w:r>
      <w:r w:rsidR="00CF659D">
        <w:t>–</w:t>
      </w:r>
      <w:r w:rsidR="00A84868">
        <w:t xml:space="preserve"> </w:t>
      </w:r>
      <w:r w:rsidRPr="00785136">
        <w:t>100%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children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RS</w:t>
      </w:r>
      <w:r w:rsidR="00735750">
        <w:t xml:space="preserve"> </w:t>
      </w:r>
      <w:r w:rsidRPr="00785136">
        <w:t>were</w:t>
      </w:r>
      <w:r w:rsidR="00A84868">
        <w:t xml:space="preserve"> </w:t>
      </w:r>
      <w:r w:rsidRPr="00785136">
        <w:t>born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health</w:t>
      </w:r>
      <w:r w:rsidR="00A84868">
        <w:t xml:space="preserve"> </w:t>
      </w:r>
      <w:r w:rsidRPr="00785136">
        <w:t>institution,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99%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children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Roma</w:t>
      </w:r>
      <w:r w:rsidR="00A84868">
        <w:t xml:space="preserve"> </w:t>
      </w:r>
      <w:r w:rsidRPr="00785136">
        <w:t>settlements</w:t>
      </w:r>
      <w:r w:rsidR="00A84868">
        <w:t xml:space="preserve"> </w:t>
      </w:r>
      <w:r w:rsidRPr="00785136">
        <w:t>were</w:t>
      </w:r>
      <w:r w:rsidR="00A84868">
        <w:t xml:space="preserve"> </w:t>
      </w:r>
      <w:r w:rsidRPr="00785136">
        <w:t>born</w:t>
      </w:r>
      <w:r w:rsidR="00A84868">
        <w:t xml:space="preserve"> </w:t>
      </w:r>
      <w:r w:rsidRPr="00785136">
        <w:t>with</w:t>
      </w:r>
      <w:r w:rsidR="00A84868">
        <w:t xml:space="preserve"> </w:t>
      </w:r>
      <w:r w:rsidRPr="00785136">
        <w:t>professional</w:t>
      </w:r>
      <w:r w:rsidR="00A84868">
        <w:t xml:space="preserve"> </w:t>
      </w:r>
      <w:r w:rsidRPr="00785136">
        <w:t>assistance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these</w:t>
      </w:r>
      <w:r w:rsidR="00A84868">
        <w:t xml:space="preserve"> </w:t>
      </w:r>
      <w:r w:rsidRPr="00785136">
        <w:t>births</w:t>
      </w:r>
      <w:r w:rsidR="00A84868">
        <w:t xml:space="preserve"> </w:t>
      </w:r>
      <w:r w:rsidRPr="00785136">
        <w:t>were</w:t>
      </w:r>
      <w:r w:rsidR="00A84868">
        <w:t xml:space="preserve"> </w:t>
      </w:r>
      <w:r w:rsidRPr="00785136">
        <w:t>performed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health</w:t>
      </w:r>
      <w:r w:rsidR="00A84868">
        <w:t xml:space="preserve"> </w:t>
      </w:r>
      <w:r w:rsidRPr="00785136">
        <w:t>institutions.</w:t>
      </w:r>
      <w:r w:rsidR="00A84868">
        <w:t xml:space="preserve"> </w:t>
      </w:r>
      <w:r w:rsidRPr="00785136">
        <w:t>Perinatal</w:t>
      </w:r>
      <w:r w:rsidR="00A84868">
        <w:t xml:space="preserve"> </w:t>
      </w:r>
      <w:r w:rsidRPr="00785136">
        <w:t>mortality</w:t>
      </w:r>
      <w:r w:rsidR="00A84868">
        <w:t xml:space="preserve"> </w:t>
      </w:r>
      <w:r w:rsidRPr="00785136">
        <w:t>average</w:t>
      </w:r>
      <w:r w:rsidR="00A84868">
        <w:t xml:space="preserve"> </w:t>
      </w:r>
      <w:r w:rsidRPr="00785136">
        <w:t>8.2</w:t>
      </w:r>
      <w:r w:rsidR="00A84868">
        <w:t xml:space="preserve"> </w:t>
      </w:r>
      <w:r w:rsidRPr="00785136">
        <w:t>stillbirths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deaths</w:t>
      </w:r>
      <w:r w:rsidR="00A84868">
        <w:t xml:space="preserve"> </w:t>
      </w:r>
      <w:r w:rsidRPr="00785136">
        <w:t>during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first</w:t>
      </w:r>
      <w:r w:rsidR="00A84868">
        <w:t xml:space="preserve"> </w:t>
      </w:r>
      <w:r w:rsidRPr="00785136">
        <w:t>week</w:t>
      </w:r>
      <w:r w:rsidR="00A84868">
        <w:t xml:space="preserve"> </w:t>
      </w:r>
      <w:r w:rsidRPr="00785136">
        <w:t>after</w:t>
      </w:r>
      <w:r w:rsidR="00A84868">
        <w:t xml:space="preserve"> </w:t>
      </w:r>
      <w:r w:rsidRPr="00785136">
        <w:t>birth</w:t>
      </w:r>
      <w:r w:rsidR="00A84868">
        <w:t xml:space="preserve"> </w:t>
      </w:r>
      <w:r w:rsidRPr="00785136">
        <w:t>per</w:t>
      </w:r>
      <w:r w:rsidR="00A84868">
        <w:t xml:space="preserve"> </w:t>
      </w:r>
      <w:r w:rsidRPr="00785136">
        <w:t>1,000</w:t>
      </w:r>
      <w:r w:rsidR="00A84868">
        <w:t xml:space="preserve"> </w:t>
      </w:r>
      <w:r w:rsidRPr="00785136">
        <w:t>births</w:t>
      </w:r>
      <w:r w:rsidR="00A84868">
        <w:t xml:space="preserve"> </w:t>
      </w:r>
      <w:r w:rsidRPr="00785136">
        <w:t>(2020</w:t>
      </w:r>
      <w:r w:rsidR="00A84868">
        <w:t xml:space="preserve"> </w:t>
      </w:r>
      <w:r w:rsidRPr="00785136">
        <w:t>data).</w:t>
      </w:r>
      <w:r w:rsidR="00A84868">
        <w:t xml:space="preserve"> </w:t>
      </w:r>
      <w:r w:rsidRPr="00785136">
        <w:t>Infant</w:t>
      </w:r>
      <w:r w:rsidR="00A84868">
        <w:t xml:space="preserve"> </w:t>
      </w:r>
      <w:r w:rsidRPr="00785136">
        <w:t>mortality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5</w:t>
      </w:r>
      <w:r w:rsidR="00A84868">
        <w:t xml:space="preserve"> </w:t>
      </w:r>
      <w:r w:rsidRPr="00785136">
        <w:t>infant</w:t>
      </w:r>
      <w:r w:rsidR="00A84868">
        <w:t xml:space="preserve"> </w:t>
      </w:r>
      <w:r w:rsidRPr="00785136">
        <w:t>deaths</w:t>
      </w:r>
      <w:r w:rsidR="00A84868">
        <w:t xml:space="preserve"> </w:t>
      </w:r>
      <w:r w:rsidRPr="00785136">
        <w:t>per</w:t>
      </w:r>
      <w:r w:rsidR="00A84868">
        <w:t xml:space="preserve"> </w:t>
      </w:r>
      <w:r w:rsidRPr="00785136">
        <w:t>1,000</w:t>
      </w:r>
      <w:r w:rsidR="00A84868">
        <w:t xml:space="preserve"> </w:t>
      </w:r>
      <w:r w:rsidRPr="00785136">
        <w:t>live</w:t>
      </w:r>
      <w:r w:rsidR="00A84868">
        <w:t xml:space="preserve"> </w:t>
      </w:r>
      <w:r w:rsidRPr="00785136">
        <w:t>births</w:t>
      </w:r>
      <w:r w:rsidR="00A84868">
        <w:t xml:space="preserve"> </w:t>
      </w:r>
      <w:r w:rsidRPr="00785136">
        <w:t>(2020</w:t>
      </w:r>
      <w:r w:rsidR="00A84868">
        <w:t xml:space="preserve"> </w:t>
      </w:r>
      <w:r w:rsidRPr="00785136">
        <w:t>data).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Roma</w:t>
      </w:r>
      <w:r w:rsidR="00A84868">
        <w:t xml:space="preserve"> </w:t>
      </w:r>
      <w:r w:rsidRPr="00785136">
        <w:t>settlements,</w:t>
      </w:r>
      <w:r w:rsidR="00A84868">
        <w:t xml:space="preserve"> </w:t>
      </w:r>
      <w:r w:rsidRPr="00785136">
        <w:t>this</w:t>
      </w:r>
      <w:r w:rsidR="00A84868">
        <w:t xml:space="preserve"> </w:t>
      </w:r>
      <w:r w:rsidRPr="00785136">
        <w:t>number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higher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amounts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8</w:t>
      </w:r>
      <w:r w:rsidR="00A84868">
        <w:t xml:space="preserve"> </w:t>
      </w:r>
      <w:r w:rsidRPr="00785136">
        <w:t>infants</w:t>
      </w:r>
      <w:r w:rsidR="00A84868">
        <w:t xml:space="preserve"> </w:t>
      </w:r>
      <w:r w:rsidRPr="00785136">
        <w:t>per</w:t>
      </w:r>
      <w:r w:rsidR="00A84868">
        <w:t xml:space="preserve"> </w:t>
      </w:r>
      <w:r w:rsidRPr="00785136">
        <w:t>1,000</w:t>
      </w:r>
      <w:r w:rsidR="00A84868">
        <w:t xml:space="preserve"> </w:t>
      </w:r>
      <w:r w:rsidRPr="00785136">
        <w:t>live</w:t>
      </w:r>
      <w:r w:rsidR="00A84868">
        <w:t xml:space="preserve"> </w:t>
      </w:r>
      <w:r w:rsidRPr="00785136">
        <w:t>births.</w:t>
      </w:r>
      <w:r w:rsidR="00A84868">
        <w:t xml:space="preserve"> </w:t>
      </w:r>
      <w:r w:rsidRPr="00785136">
        <w:t>Although</w:t>
      </w:r>
      <w:r w:rsidR="00A84868">
        <w:t xml:space="preserve"> </w:t>
      </w:r>
      <w:r w:rsidRPr="00785136">
        <w:t>infant</w:t>
      </w:r>
      <w:r w:rsidR="00A84868">
        <w:t xml:space="preserve"> </w:t>
      </w:r>
      <w:r w:rsidRPr="00785136">
        <w:t>mortality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Roma</w:t>
      </w:r>
      <w:r w:rsidR="00A84868">
        <w:t xml:space="preserve"> </w:t>
      </w:r>
      <w:r w:rsidRPr="00785136">
        <w:t>settlements</w:t>
      </w:r>
      <w:r w:rsidR="00A84868">
        <w:t xml:space="preserve"> </w:t>
      </w:r>
      <w:r w:rsidRPr="00785136">
        <w:t>is</w:t>
      </w:r>
      <w:r w:rsidR="00A84868">
        <w:t xml:space="preserve"> </w:t>
      </w:r>
      <w:r w:rsidRPr="00785136">
        <w:t>significantly</w:t>
      </w:r>
      <w:r w:rsidR="00A84868">
        <w:t xml:space="preserve"> </w:t>
      </w:r>
      <w:r w:rsidRPr="00785136">
        <w:t>higher</w:t>
      </w:r>
      <w:r w:rsidR="00A84868">
        <w:t xml:space="preserve"> </w:t>
      </w:r>
      <w:r w:rsidRPr="00785136">
        <w:t>than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national</w:t>
      </w:r>
      <w:r w:rsidR="00A84868">
        <w:t xml:space="preserve"> </w:t>
      </w:r>
      <w:r w:rsidRPr="00785136">
        <w:t>average,</w:t>
      </w:r>
      <w:r w:rsidR="00A84868">
        <w:t xml:space="preserve"> </w:t>
      </w:r>
      <w:r w:rsidRPr="00785136">
        <w:t>it</w:t>
      </w:r>
      <w:r w:rsidR="00A84868">
        <w:t xml:space="preserve"> </w:t>
      </w:r>
      <w:r w:rsidRPr="00785136">
        <w:t>has</w:t>
      </w:r>
      <w:r w:rsidR="00A84868">
        <w:t xml:space="preserve"> </w:t>
      </w:r>
      <w:r w:rsidRPr="00785136">
        <w:t>decreased</w:t>
      </w:r>
      <w:r w:rsidR="00A84868">
        <w:t xml:space="preserve"> </w:t>
      </w:r>
      <w:r w:rsidRPr="00785136">
        <w:t>compared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2014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almost</w:t>
      </w:r>
      <w:r w:rsidR="00A84868">
        <w:t xml:space="preserve"> </w:t>
      </w:r>
      <w:r w:rsidRPr="00785136">
        <w:t>five</w:t>
      </w:r>
      <w:r w:rsidR="00A84868">
        <w:t xml:space="preserve"> </w:t>
      </w:r>
      <w:r w:rsidRPr="00785136">
        <w:t>infant</w:t>
      </w:r>
      <w:r w:rsidR="00A84868">
        <w:t xml:space="preserve"> </w:t>
      </w:r>
      <w:r w:rsidRPr="00785136">
        <w:t>deaths</w:t>
      </w:r>
      <w:r w:rsidR="00A84868">
        <w:t xml:space="preserve"> </w:t>
      </w:r>
      <w:r w:rsidRPr="00785136">
        <w:t>per</w:t>
      </w:r>
      <w:r w:rsidR="00A84868">
        <w:t xml:space="preserve"> </w:t>
      </w:r>
      <w:r w:rsidRPr="00785136">
        <w:t>1,000</w:t>
      </w:r>
      <w:r w:rsidR="00A84868">
        <w:t xml:space="preserve"> </w:t>
      </w:r>
      <w:r w:rsidRPr="00785136">
        <w:t>live</w:t>
      </w:r>
      <w:r w:rsidR="00A84868">
        <w:t xml:space="preserve"> </w:t>
      </w:r>
      <w:r w:rsidRPr="00785136">
        <w:t>births.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mortality</w:t>
      </w:r>
      <w:r w:rsidR="00A84868">
        <w:t xml:space="preserve"> </w:t>
      </w:r>
      <w:r w:rsidRPr="00785136">
        <w:t>rate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children</w:t>
      </w:r>
      <w:r w:rsidR="00A84868">
        <w:t xml:space="preserve"> </w:t>
      </w:r>
      <w:r w:rsidRPr="00785136">
        <w:t>up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age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five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2019</w:t>
      </w:r>
      <w:r w:rsidR="00A84868">
        <w:t xml:space="preserve"> </w:t>
      </w:r>
      <w:r w:rsidRPr="00785136">
        <w:t>was</w:t>
      </w:r>
      <w:r w:rsidR="00A84868">
        <w:t xml:space="preserve"> </w:t>
      </w:r>
      <w:r w:rsidRPr="00785136">
        <w:t>5.8</w:t>
      </w:r>
      <w:r w:rsidR="00A84868">
        <w:t xml:space="preserve"> </w:t>
      </w:r>
      <w:r w:rsidRPr="00785136">
        <w:t>deaths</w:t>
      </w:r>
      <w:r w:rsidR="00A84868">
        <w:t xml:space="preserve"> </w:t>
      </w:r>
      <w:r w:rsidRPr="00785136">
        <w:t>per</w:t>
      </w:r>
      <w:r w:rsidR="00A84868">
        <w:t xml:space="preserve"> </w:t>
      </w:r>
      <w:r w:rsidRPr="00785136">
        <w:t>1,000</w:t>
      </w:r>
      <w:r w:rsidR="00A84868">
        <w:t xml:space="preserve"> </w:t>
      </w:r>
      <w:r w:rsidRPr="00785136">
        <w:t>live</w:t>
      </w:r>
      <w:r w:rsidR="00A84868">
        <w:t xml:space="preserve"> </w:t>
      </w:r>
      <w:r w:rsidRPr="00785136">
        <w:t>births,</w:t>
      </w:r>
      <w:r w:rsidR="00A84868">
        <w:t xml:space="preserve"> </w:t>
      </w:r>
      <w:r w:rsidRPr="00785136">
        <w:t>while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Roma</w:t>
      </w:r>
      <w:r w:rsidR="00A84868">
        <w:t xml:space="preserve"> </w:t>
      </w:r>
      <w:r w:rsidRPr="00785136">
        <w:t>settlements</w:t>
      </w:r>
      <w:r w:rsidR="00A84868">
        <w:t xml:space="preserve"> </w:t>
      </w:r>
      <w:r w:rsidRPr="00785136">
        <w:t>were</w:t>
      </w:r>
      <w:r w:rsidR="00A84868">
        <w:t xml:space="preserve"> </w:t>
      </w:r>
      <w:r w:rsidRPr="00785136">
        <w:t>documented</w:t>
      </w:r>
      <w:r w:rsidR="00A84868">
        <w:t xml:space="preserve"> </w:t>
      </w:r>
      <w:r w:rsidRPr="00785136">
        <w:t>9</w:t>
      </w:r>
      <w:r w:rsidR="00A84868">
        <w:t xml:space="preserve"> </w:t>
      </w:r>
      <w:r w:rsidRPr="00785136">
        <w:t>deaths</w:t>
      </w:r>
      <w:r w:rsidR="00A84868">
        <w:t xml:space="preserve"> </w:t>
      </w:r>
      <w:r w:rsidRPr="00785136">
        <w:t>per</w:t>
      </w:r>
      <w:r w:rsidR="00A84868">
        <w:t xml:space="preserve"> </w:t>
      </w:r>
      <w:r w:rsidRPr="00785136">
        <w:t>1,000</w:t>
      </w:r>
      <w:r w:rsidR="00A84868">
        <w:t xml:space="preserve"> </w:t>
      </w:r>
      <w:r w:rsidRPr="00785136">
        <w:t>live</w:t>
      </w:r>
      <w:r w:rsidR="00A84868">
        <w:t xml:space="preserve"> </w:t>
      </w:r>
      <w:r w:rsidRPr="00785136">
        <w:t>births,</w:t>
      </w:r>
      <w:r w:rsidR="00A84868">
        <w:t xml:space="preserve"> </w:t>
      </w:r>
      <w:r w:rsidRPr="00785136">
        <w:t>according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2019</w:t>
      </w:r>
      <w:r w:rsidR="00A84868">
        <w:t xml:space="preserve"> </w:t>
      </w:r>
      <w:r w:rsidRPr="00785136">
        <w:t>MICS</w:t>
      </w:r>
      <w:r w:rsidR="00A84868">
        <w:t xml:space="preserve"> </w:t>
      </w:r>
      <w:r w:rsidRPr="00785136">
        <w:t>survey.</w:t>
      </w:r>
    </w:p>
    <w:p w14:paraId="1B247DF7" w14:textId="794BAC47" w:rsidR="006F4FE8" w:rsidRPr="00785136" w:rsidRDefault="006F4FE8" w:rsidP="00CC1F71">
      <w:pPr>
        <w:pStyle w:val="H23G"/>
      </w:pPr>
      <w:r w:rsidRPr="00785136">
        <w:tab/>
      </w:r>
      <w:r w:rsidRPr="00785136">
        <w:tab/>
        <w:t>Percentage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women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reproductive</w:t>
      </w:r>
      <w:r w:rsidR="00A84868">
        <w:t xml:space="preserve"> </w:t>
      </w:r>
      <w:r w:rsidRPr="00785136">
        <w:t>age</w:t>
      </w:r>
      <w:r w:rsidR="00A84868">
        <w:t xml:space="preserve"> </w:t>
      </w:r>
      <w:r w:rsidRPr="00785136">
        <w:t>who</w:t>
      </w:r>
      <w:r w:rsidR="00A84868">
        <w:t xml:space="preserve"> </w:t>
      </w:r>
      <w:r w:rsidRPr="00785136">
        <w:t>use</w:t>
      </w:r>
      <w:r w:rsidR="00A84868">
        <w:t xml:space="preserve"> </w:t>
      </w:r>
      <w:r w:rsidRPr="00785136">
        <w:t>contraception</w:t>
      </w:r>
      <w:r w:rsidR="00A84868">
        <w:t xml:space="preserve"> </w:t>
      </w:r>
      <w:r w:rsidRPr="00785136">
        <w:t>or</w:t>
      </w:r>
      <w:r w:rsidR="00A84868">
        <w:t xml:space="preserve"> </w:t>
      </w:r>
      <w:r w:rsidRPr="00785136">
        <w:t>whose</w:t>
      </w:r>
      <w:r w:rsidR="00A84868">
        <w:t xml:space="preserve"> </w:t>
      </w:r>
      <w:r w:rsidRPr="00785136">
        <w:t>partner</w:t>
      </w:r>
      <w:r w:rsidR="00A84868">
        <w:t xml:space="preserve"> </w:t>
      </w:r>
      <w:r w:rsidRPr="00785136">
        <w:t>uses</w:t>
      </w:r>
      <w:r w:rsidR="00A84868">
        <w:t xml:space="preserve"> </w:t>
      </w:r>
      <w:r w:rsidRPr="00785136">
        <w:t>contraception</w:t>
      </w:r>
    </w:p>
    <w:p w14:paraId="62012812" w14:textId="7E01ADC8" w:rsidR="006F4FE8" w:rsidRPr="001C39C0" w:rsidRDefault="006F4FE8" w:rsidP="004B2579">
      <w:pPr>
        <w:pStyle w:val="SingleTxtG"/>
        <w:rPr>
          <w:rStyle w:val="FootnoteReference"/>
        </w:rPr>
      </w:pPr>
      <w:r w:rsidRPr="00785136">
        <w:t>35.</w:t>
      </w:r>
      <w:r w:rsidRPr="00785136">
        <w:tab/>
        <w:t>Two</w:t>
      </w:r>
      <w:r w:rsidR="00A84868">
        <w:t xml:space="preserve"> </w:t>
      </w:r>
      <w:r w:rsidRPr="00785136">
        <w:t>fifths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women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reproductive</w:t>
      </w:r>
      <w:r w:rsidR="00A84868">
        <w:t xml:space="preserve"> </w:t>
      </w:r>
      <w:r w:rsidRPr="00785136">
        <w:t>period</w:t>
      </w:r>
      <w:r w:rsidR="00A84868">
        <w:t xml:space="preserve"> </w:t>
      </w:r>
      <w:r w:rsidRPr="00785136">
        <w:t>aged</w:t>
      </w:r>
      <w:r w:rsidR="00A84868">
        <w:t xml:space="preserve"> </w:t>
      </w:r>
      <w:r w:rsidRPr="00785136">
        <w:t>15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49</w:t>
      </w:r>
      <w:r w:rsidR="00A84868">
        <w:t xml:space="preserve"> </w:t>
      </w:r>
      <w:r w:rsidRPr="00785136">
        <w:t>(40.4%)</w:t>
      </w:r>
      <w:r w:rsidR="00A84868">
        <w:t xml:space="preserve"> </w:t>
      </w:r>
      <w:r w:rsidRPr="00785136">
        <w:t>who</w:t>
      </w:r>
      <w:r w:rsidR="00A84868">
        <w:t xml:space="preserve"> </w:t>
      </w:r>
      <w:r w:rsidRPr="00785136">
        <w:t>were</w:t>
      </w:r>
      <w:r w:rsidR="00A84868">
        <w:t xml:space="preserve"> </w:t>
      </w:r>
      <w:r w:rsidRPr="00785136">
        <w:t>sexually</w:t>
      </w:r>
      <w:r w:rsidR="00A84868">
        <w:t xml:space="preserve"> </w:t>
      </w:r>
      <w:r w:rsidRPr="00785136">
        <w:t>active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observed</w:t>
      </w:r>
      <w:r w:rsidR="00A84868">
        <w:t xml:space="preserve"> </w:t>
      </w:r>
      <w:r w:rsidRPr="00785136">
        <w:t>period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2019</w:t>
      </w:r>
      <w:r w:rsidR="00A84868">
        <w:t xml:space="preserve"> </w:t>
      </w:r>
      <w:r w:rsidRPr="00785136">
        <w:t>used</w:t>
      </w:r>
      <w:r w:rsidR="00A84868">
        <w:t xml:space="preserve"> </w:t>
      </w:r>
      <w:r w:rsidRPr="00785136">
        <w:t>at</w:t>
      </w:r>
      <w:r w:rsidR="00A84868">
        <w:t xml:space="preserve"> </w:t>
      </w:r>
      <w:r w:rsidRPr="00785136">
        <w:t>least</w:t>
      </w:r>
      <w:r w:rsidR="00A84868">
        <w:t xml:space="preserve"> </w:t>
      </w:r>
      <w:r w:rsidRPr="00785136">
        <w:t>one</w:t>
      </w:r>
      <w:r w:rsidR="00A84868">
        <w:t xml:space="preserve"> </w:t>
      </w:r>
      <w:r w:rsidRPr="00785136">
        <w:t>form</w:t>
      </w:r>
      <w:r w:rsidR="00A84868">
        <w:t xml:space="preserve"> </w:t>
      </w:r>
      <w:r w:rsidRPr="00785136">
        <w:t>or</w:t>
      </w:r>
      <w:r w:rsidR="00A84868">
        <w:t xml:space="preserve"> </w:t>
      </w:r>
      <w:r w:rsidRPr="00785136">
        <w:t>method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contraceptive.</w:t>
      </w:r>
      <w:r w:rsidRPr="001C39C0">
        <w:rPr>
          <w:rStyle w:val="FootnoteReference"/>
        </w:rPr>
        <w:footnoteReference w:id="11"/>
      </w:r>
    </w:p>
    <w:p w14:paraId="616B3558" w14:textId="11EEC41C" w:rsidR="006F4FE8" w:rsidRPr="00785136" w:rsidRDefault="006F4FE8" w:rsidP="00CC1F71">
      <w:pPr>
        <w:pStyle w:val="H23G"/>
      </w:pPr>
      <w:r w:rsidRPr="00785136">
        <w:lastRenderedPageBreak/>
        <w:tab/>
      </w:r>
      <w:r w:rsidRPr="00785136">
        <w:tab/>
        <w:t>Medical</w:t>
      </w:r>
      <w:r w:rsidR="00A84868">
        <w:t xml:space="preserve"> </w:t>
      </w:r>
      <w:r w:rsidRPr="00785136">
        <w:t>terminations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pregnancy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relation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number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live</w:t>
      </w:r>
      <w:r w:rsidR="00A84868">
        <w:t xml:space="preserve"> </w:t>
      </w:r>
      <w:r w:rsidRPr="00785136">
        <w:t>birth</w:t>
      </w:r>
      <w:r w:rsidR="00A84868">
        <w:t xml:space="preserve"> </w:t>
      </w:r>
      <w:r w:rsidRPr="00785136">
        <w:t>children</w:t>
      </w:r>
    </w:p>
    <w:p w14:paraId="68EA6601" w14:textId="695D2F63" w:rsidR="006F4FE8" w:rsidRPr="00785136" w:rsidRDefault="006F4FE8" w:rsidP="00FC36DB">
      <w:pPr>
        <w:pStyle w:val="H23G"/>
      </w:pPr>
      <w:r w:rsidRPr="00785136">
        <w:tab/>
      </w:r>
      <w:r w:rsidRPr="00785136">
        <w:tab/>
        <w:t>Number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women</w:t>
      </w:r>
      <w:r w:rsidR="00A84868">
        <w:t xml:space="preserve"> </w:t>
      </w:r>
      <w:r w:rsidRPr="00785136">
        <w:t>who</w:t>
      </w:r>
      <w:r w:rsidR="00A84868">
        <w:t xml:space="preserve"> </w:t>
      </w:r>
      <w:r w:rsidRPr="00785136">
        <w:t>had</w:t>
      </w:r>
      <w:r w:rsidR="00A84868">
        <w:t xml:space="preserve"> </w:t>
      </w:r>
      <w:r w:rsidRPr="00785136">
        <w:t>a</w:t>
      </w:r>
      <w:r w:rsidR="00A84868">
        <w:t xml:space="preserve"> </w:t>
      </w:r>
      <w:r w:rsidRPr="00785136">
        <w:t>medical</w:t>
      </w:r>
      <w:r w:rsidR="00A84868">
        <w:t xml:space="preserve"> </w:t>
      </w:r>
      <w:r w:rsidRPr="00785136">
        <w:t>abortion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number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live</w:t>
      </w:r>
      <w:r w:rsidR="00A84868">
        <w:t xml:space="preserve"> </w:t>
      </w:r>
      <w:r w:rsidRPr="00785136">
        <w:t>children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number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previous</w:t>
      </w:r>
      <w:r w:rsidR="00A84868">
        <w:t xml:space="preserve"> </w:t>
      </w:r>
      <w:r w:rsidRPr="00785136">
        <w:t>abortions,</w:t>
      </w:r>
      <w:r w:rsidR="00A84868">
        <w:t xml:space="preserve"> </w:t>
      </w:r>
      <w:r w:rsidRPr="00785136">
        <w:t>2020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16"/>
        <w:gridCol w:w="916"/>
        <w:gridCol w:w="833"/>
        <w:gridCol w:w="737"/>
        <w:gridCol w:w="737"/>
        <w:gridCol w:w="737"/>
        <w:gridCol w:w="673"/>
        <w:gridCol w:w="673"/>
        <w:gridCol w:w="748"/>
      </w:tblGrid>
      <w:tr w:rsidR="00FC36DB" w:rsidRPr="00FC36DB" w14:paraId="1F79BE46" w14:textId="77777777" w:rsidTr="00A6147C">
        <w:trPr>
          <w:cantSplit/>
          <w:tblHeader/>
        </w:trPr>
        <w:tc>
          <w:tcPr>
            <w:tcW w:w="1316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705233F" w14:textId="05562010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lang w:val="en-US"/>
              </w:rPr>
            </w:pPr>
            <w:r w:rsidRPr="00FC36DB">
              <w:rPr>
                <w:bCs/>
                <w:i/>
                <w:sz w:val="16"/>
                <w:lang w:val="en-US"/>
              </w:rPr>
              <w:t>Number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FC36DB">
              <w:rPr>
                <w:bCs/>
                <w:i/>
                <w:sz w:val="16"/>
                <w:lang w:val="en-US"/>
              </w:rPr>
              <w:t>of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FC36DB">
              <w:rPr>
                <w:bCs/>
                <w:i/>
                <w:sz w:val="16"/>
                <w:lang w:val="en-US"/>
              </w:rPr>
              <w:t>previous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FC36DB">
              <w:rPr>
                <w:bCs/>
                <w:i/>
                <w:sz w:val="16"/>
                <w:lang w:val="en-US"/>
              </w:rPr>
              <w:t>abortions</w:t>
            </w:r>
          </w:p>
        </w:tc>
        <w:tc>
          <w:tcPr>
            <w:tcW w:w="1749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1B260DA4" w14:textId="6BF85CDB" w:rsidR="006F4FE8" w:rsidRPr="00FC36DB" w:rsidRDefault="00DE4A4E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en-US"/>
              </w:rPr>
            </w:pPr>
            <w:r w:rsidRPr="00FC36DB">
              <w:rPr>
                <w:bCs/>
                <w:i/>
                <w:sz w:val="16"/>
                <w:lang w:val="en-US"/>
              </w:rPr>
              <w:t>Total</w:t>
            </w:r>
          </w:p>
        </w:tc>
        <w:tc>
          <w:tcPr>
            <w:tcW w:w="4305" w:type="dxa"/>
            <w:gridSpan w:val="6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1DE619D5" w14:textId="4D0367F3" w:rsidR="006F4FE8" w:rsidRPr="00FC36DB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en-US"/>
              </w:rPr>
            </w:pPr>
            <w:r w:rsidRPr="00FC36DB">
              <w:rPr>
                <w:bCs/>
                <w:i/>
                <w:sz w:val="16"/>
                <w:lang w:val="en-US"/>
              </w:rPr>
              <w:t>Number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FC36DB">
              <w:rPr>
                <w:bCs/>
                <w:i/>
                <w:sz w:val="16"/>
                <w:lang w:val="en-US"/>
              </w:rPr>
              <w:t>of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FC36DB">
              <w:rPr>
                <w:bCs/>
                <w:i/>
                <w:sz w:val="16"/>
                <w:lang w:val="en-US"/>
              </w:rPr>
              <w:t>live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FC36DB">
              <w:rPr>
                <w:bCs/>
                <w:i/>
                <w:sz w:val="16"/>
                <w:lang w:val="en-US"/>
              </w:rPr>
              <w:t>children</w:t>
            </w:r>
          </w:p>
        </w:tc>
      </w:tr>
      <w:tr w:rsidR="00DE4A4E" w:rsidRPr="00FC36DB" w14:paraId="6B304483" w14:textId="77777777" w:rsidTr="00A6147C">
        <w:trPr>
          <w:cantSplit/>
          <w:tblHeader/>
        </w:trPr>
        <w:tc>
          <w:tcPr>
            <w:tcW w:w="1316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C853842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/>
                <w:bCs/>
                <w:sz w:val="18"/>
                <w:lang w:val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DCBF1A0" w14:textId="77777777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E4A4E">
              <w:rPr>
                <w:bCs/>
                <w:i/>
                <w:sz w:val="16"/>
                <w:lang w:val="en-US"/>
              </w:rPr>
              <w:t>Number</w:t>
            </w:r>
          </w:p>
        </w:tc>
        <w:tc>
          <w:tcPr>
            <w:tcW w:w="833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54016310" w14:textId="77777777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E4A4E">
              <w:rPr>
                <w:bCs/>
                <w:i/>
                <w:sz w:val="16"/>
                <w:lang w:val="en-US"/>
              </w:rPr>
              <w:t>%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544231C8" w14:textId="77777777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E4A4E">
              <w:rPr>
                <w:bCs/>
                <w:i/>
                <w:sz w:val="16"/>
                <w:lang w:val="en-US"/>
              </w:rPr>
              <w:t>0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A7C9EC0" w14:textId="77777777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E4A4E">
              <w:rPr>
                <w:bCs/>
                <w:i/>
                <w:sz w:val="16"/>
                <w:lang w:val="en-US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9E2DE19" w14:textId="77777777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E4A4E">
              <w:rPr>
                <w:bCs/>
                <w:i/>
                <w:sz w:val="16"/>
                <w:lang w:val="en-US"/>
              </w:rPr>
              <w:t>2</w:t>
            </w:r>
          </w:p>
        </w:tc>
        <w:tc>
          <w:tcPr>
            <w:tcW w:w="6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F6F67AF" w14:textId="77777777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E4A4E">
              <w:rPr>
                <w:bCs/>
                <w:i/>
                <w:sz w:val="16"/>
                <w:lang w:val="en-US"/>
              </w:rPr>
              <w:t>3</w:t>
            </w:r>
          </w:p>
        </w:tc>
        <w:tc>
          <w:tcPr>
            <w:tcW w:w="6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FE96F0E" w14:textId="77777777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E4A4E">
              <w:rPr>
                <w:bCs/>
                <w:i/>
                <w:sz w:val="16"/>
                <w:lang w:val="en-US"/>
              </w:rPr>
              <w:t>4</w:t>
            </w:r>
          </w:p>
        </w:tc>
        <w:tc>
          <w:tcPr>
            <w:tcW w:w="7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95634B1" w14:textId="2B0988AA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E4A4E">
              <w:rPr>
                <w:bCs/>
                <w:i/>
                <w:sz w:val="16"/>
                <w:lang w:val="en-US"/>
              </w:rPr>
              <w:t>5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E4A4E">
              <w:rPr>
                <w:bCs/>
                <w:i/>
                <w:sz w:val="16"/>
                <w:lang w:val="en-US"/>
              </w:rPr>
              <w:t>or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E4A4E">
              <w:rPr>
                <w:bCs/>
                <w:i/>
                <w:sz w:val="16"/>
                <w:lang w:val="en-US"/>
              </w:rPr>
              <w:t>more</w:t>
            </w:r>
          </w:p>
        </w:tc>
      </w:tr>
      <w:tr w:rsidR="006F4FE8" w:rsidRPr="00FC36DB" w14:paraId="35275CA2" w14:textId="77777777" w:rsidTr="00A6147C">
        <w:trPr>
          <w:cantSplit/>
        </w:trPr>
        <w:tc>
          <w:tcPr>
            <w:tcW w:w="13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35C14A1B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/>
                <w:bCs/>
                <w:sz w:val="18"/>
                <w:lang w:val="en-US"/>
              </w:rPr>
            </w:pPr>
            <w:r w:rsidRPr="00FC36DB">
              <w:rPr>
                <w:b/>
                <w:bCs/>
                <w:sz w:val="18"/>
                <w:lang w:val="en-US"/>
              </w:rPr>
              <w:t>RS</w:t>
            </w:r>
          </w:p>
        </w:tc>
        <w:tc>
          <w:tcPr>
            <w:tcW w:w="9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344B2AB" w14:textId="6FDEE0F2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8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FC36DB">
              <w:rPr>
                <w:sz w:val="18"/>
                <w:lang w:val="en-US"/>
              </w:rPr>
              <w:t>005</w:t>
            </w:r>
          </w:p>
        </w:tc>
        <w:tc>
          <w:tcPr>
            <w:tcW w:w="8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D872131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100.00</w:t>
            </w:r>
          </w:p>
        </w:tc>
        <w:tc>
          <w:tcPr>
            <w:tcW w:w="73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4110AD4" w14:textId="4DFC9E2E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2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FC36DB">
              <w:rPr>
                <w:sz w:val="18"/>
                <w:lang w:val="en-US"/>
              </w:rPr>
              <w:t>210</w:t>
            </w:r>
          </w:p>
        </w:tc>
        <w:tc>
          <w:tcPr>
            <w:tcW w:w="73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CD91911" w14:textId="7C57F436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FC36DB">
              <w:rPr>
                <w:sz w:val="18"/>
                <w:lang w:val="en-US"/>
              </w:rPr>
              <w:t>637</w:t>
            </w:r>
          </w:p>
        </w:tc>
        <w:tc>
          <w:tcPr>
            <w:tcW w:w="73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FA387E7" w14:textId="2FC2B56B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2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FC36DB">
              <w:rPr>
                <w:sz w:val="18"/>
                <w:lang w:val="en-US"/>
              </w:rPr>
              <w:t>701</w:t>
            </w:r>
          </w:p>
        </w:tc>
        <w:tc>
          <w:tcPr>
            <w:tcW w:w="67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FA183F5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960</w:t>
            </w:r>
          </w:p>
        </w:tc>
        <w:tc>
          <w:tcPr>
            <w:tcW w:w="67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2501C15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336</w:t>
            </w:r>
          </w:p>
        </w:tc>
        <w:tc>
          <w:tcPr>
            <w:tcW w:w="7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6520F72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161</w:t>
            </w:r>
          </w:p>
        </w:tc>
      </w:tr>
    </w:tbl>
    <w:p w14:paraId="421992FC" w14:textId="77DE6A57" w:rsidR="006F4FE8" w:rsidRPr="009C3CCA" w:rsidRDefault="006F4FE8" w:rsidP="009C3CCA">
      <w:pPr>
        <w:spacing w:before="120"/>
        <w:ind w:left="1134" w:right="1134" w:firstLine="170"/>
        <w:rPr>
          <w:i/>
          <w:iCs/>
          <w:sz w:val="18"/>
        </w:rPr>
      </w:pPr>
      <w:r w:rsidRPr="009C3CCA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9C3CCA">
        <w:rPr>
          <w:i/>
          <w:iCs/>
          <w:sz w:val="18"/>
        </w:rPr>
        <w:t>Institute</w:t>
      </w:r>
      <w:r w:rsidR="00A84868">
        <w:rPr>
          <w:i/>
          <w:iCs/>
          <w:sz w:val="18"/>
        </w:rPr>
        <w:t xml:space="preserve"> </w:t>
      </w:r>
      <w:r w:rsidRPr="009C3CCA">
        <w:rPr>
          <w:i/>
          <w:iCs/>
          <w:sz w:val="18"/>
        </w:rPr>
        <w:t>of</w:t>
      </w:r>
      <w:r w:rsidR="00A84868">
        <w:rPr>
          <w:i/>
          <w:iCs/>
          <w:sz w:val="18"/>
        </w:rPr>
        <w:t xml:space="preserve"> </w:t>
      </w:r>
      <w:r w:rsidRPr="009C3CCA">
        <w:rPr>
          <w:i/>
          <w:iCs/>
          <w:sz w:val="18"/>
        </w:rPr>
        <w:t>Public</w:t>
      </w:r>
      <w:r w:rsidR="00A84868">
        <w:rPr>
          <w:i/>
          <w:iCs/>
          <w:sz w:val="18"/>
        </w:rPr>
        <w:t xml:space="preserve"> </w:t>
      </w:r>
      <w:r w:rsidRPr="009C3CCA">
        <w:rPr>
          <w:i/>
          <w:iCs/>
          <w:sz w:val="18"/>
        </w:rPr>
        <w:t>Health</w:t>
      </w:r>
      <w:r w:rsidR="00A84868">
        <w:rPr>
          <w:i/>
          <w:iCs/>
          <w:sz w:val="18"/>
        </w:rPr>
        <w:t xml:space="preserve"> </w:t>
      </w:r>
      <w:r w:rsidR="00CF659D">
        <w:rPr>
          <w:i/>
          <w:iCs/>
          <w:sz w:val="18"/>
        </w:rPr>
        <w:t>“</w:t>
      </w:r>
      <w:r w:rsidRPr="009C3CCA">
        <w:rPr>
          <w:i/>
          <w:iCs/>
          <w:sz w:val="18"/>
        </w:rPr>
        <w:t>Dr</w:t>
      </w:r>
      <w:r w:rsidR="00A84868">
        <w:rPr>
          <w:i/>
          <w:iCs/>
          <w:sz w:val="18"/>
        </w:rPr>
        <w:t xml:space="preserve"> </w:t>
      </w:r>
      <w:r w:rsidRPr="009C3CCA">
        <w:rPr>
          <w:i/>
          <w:iCs/>
          <w:sz w:val="18"/>
        </w:rPr>
        <w:t>Milan</w:t>
      </w:r>
      <w:r w:rsidR="00A84868">
        <w:rPr>
          <w:i/>
          <w:iCs/>
          <w:sz w:val="18"/>
        </w:rPr>
        <w:t xml:space="preserve"> </w:t>
      </w:r>
      <w:r w:rsidRPr="009C3CCA">
        <w:rPr>
          <w:i/>
          <w:iCs/>
          <w:sz w:val="18"/>
        </w:rPr>
        <w:t>Jovanovic</w:t>
      </w:r>
      <w:r w:rsidR="00A84868">
        <w:rPr>
          <w:i/>
          <w:iCs/>
          <w:sz w:val="18"/>
        </w:rPr>
        <w:t xml:space="preserve"> </w:t>
      </w:r>
      <w:proofErr w:type="spellStart"/>
      <w:r w:rsidRPr="009C3CCA">
        <w:rPr>
          <w:i/>
          <w:iCs/>
          <w:sz w:val="18"/>
        </w:rPr>
        <w:t>Batut</w:t>
      </w:r>
      <w:proofErr w:type="spellEnd"/>
      <w:r w:rsidR="00CF659D">
        <w:rPr>
          <w:i/>
          <w:iCs/>
          <w:sz w:val="18"/>
        </w:rPr>
        <w:t>”</w:t>
      </w:r>
      <w:r w:rsidR="00FC36DB" w:rsidRPr="009C3CCA">
        <w:rPr>
          <w:i/>
          <w:iCs/>
          <w:sz w:val="18"/>
        </w:rPr>
        <w:t>.</w:t>
      </w:r>
    </w:p>
    <w:p w14:paraId="6A28A91B" w14:textId="055A1F6D" w:rsidR="006F4FE8" w:rsidRPr="00FC36DB" w:rsidRDefault="006F4FE8" w:rsidP="00FC36DB">
      <w:pPr>
        <w:pStyle w:val="H23G"/>
      </w:pPr>
      <w:r w:rsidRPr="00785136">
        <w:tab/>
      </w:r>
      <w:r w:rsidRPr="00785136">
        <w:tab/>
      </w:r>
      <w:r w:rsidRPr="00FC36DB">
        <w:t>Rates</w:t>
      </w:r>
      <w:r w:rsidR="00A84868">
        <w:t xml:space="preserve"> </w:t>
      </w:r>
      <w:r w:rsidRPr="00FC36DB">
        <w:t>of</w:t>
      </w:r>
      <w:r w:rsidR="00A84868">
        <w:t xml:space="preserve"> </w:t>
      </w:r>
      <w:r w:rsidR="00735750" w:rsidRPr="00FC36DB">
        <w:t>HIV/AIDS</w:t>
      </w:r>
      <w:r w:rsidR="00A84868">
        <w:t xml:space="preserve"> </w:t>
      </w:r>
      <w:r w:rsidRPr="00FC36DB">
        <w:t>infection</w:t>
      </w:r>
    </w:p>
    <w:p w14:paraId="34EC6FAA" w14:textId="0B41FFD9" w:rsidR="006F4FE8" w:rsidRPr="00785136" w:rsidRDefault="006F4FE8" w:rsidP="00FC36DB">
      <w:pPr>
        <w:pStyle w:val="H23G"/>
      </w:pPr>
      <w:r w:rsidRPr="00FC36DB">
        <w:tab/>
      </w:r>
      <w:r w:rsidRPr="00FC36DB">
        <w:tab/>
        <w:t>Cases</w:t>
      </w:r>
      <w:r w:rsidR="00A84868">
        <w:t xml:space="preserve"> </w:t>
      </w:r>
      <w:r w:rsidRPr="00FC36DB">
        <w:t>and</w:t>
      </w:r>
      <w:r w:rsidR="00A84868">
        <w:t xml:space="preserve"> </w:t>
      </w:r>
      <w:r w:rsidRPr="00FC36DB">
        <w:t>deaths</w:t>
      </w:r>
      <w:r w:rsidR="00A84868">
        <w:t xml:space="preserve"> </w:t>
      </w:r>
      <w:r w:rsidRPr="00FC36DB">
        <w:t>from</w:t>
      </w:r>
      <w:r w:rsidR="00A84868">
        <w:t xml:space="preserve"> </w:t>
      </w:r>
      <w:r w:rsidRPr="00785136">
        <w:t>Morbus</w:t>
      </w:r>
      <w:r w:rsidR="00A84868">
        <w:t xml:space="preserve"> </w:t>
      </w:r>
      <w:r w:rsidRPr="00785136">
        <w:t>HIV</w:t>
      </w:r>
      <w:r w:rsidR="00A84868">
        <w:t xml:space="preserve"> </w:t>
      </w:r>
      <w:r w:rsidRPr="00785136">
        <w:t>(AIDS),</w:t>
      </w:r>
      <w:r w:rsidR="00A84868">
        <w:t xml:space="preserve"> </w:t>
      </w:r>
      <w:r w:rsidRPr="00785136">
        <w:t>by</w:t>
      </w:r>
      <w:r w:rsidR="00A84868">
        <w:t xml:space="preserve"> </w:t>
      </w:r>
      <w:r w:rsidRPr="00785136">
        <w:t>sex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age</w:t>
      </w:r>
      <w:r w:rsidR="00A84868">
        <w:t xml:space="preserve"> </w:t>
      </w:r>
      <w:r w:rsidRPr="00785136">
        <w:t>in</w:t>
      </w:r>
      <w:r w:rsidR="00A84868">
        <w:t xml:space="preserve"> </w:t>
      </w:r>
      <w:r w:rsidRPr="00785136">
        <w:t>RS,</w:t>
      </w:r>
      <w:r w:rsidR="00A84868">
        <w:t xml:space="preserve"> </w:t>
      </w:r>
      <w:r w:rsidRPr="00785136">
        <w:t>2020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"/>
        <w:gridCol w:w="1034"/>
        <w:gridCol w:w="1068"/>
        <w:gridCol w:w="1034"/>
        <w:gridCol w:w="1086"/>
        <w:gridCol w:w="1034"/>
        <w:gridCol w:w="1068"/>
      </w:tblGrid>
      <w:tr w:rsidR="00FC36DB" w:rsidRPr="00FC36DB" w14:paraId="695E7E5B" w14:textId="77777777" w:rsidTr="005031E6">
        <w:trPr>
          <w:cantSplit/>
          <w:tblHeader/>
        </w:trPr>
        <w:tc>
          <w:tcPr>
            <w:tcW w:w="1046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D849416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lang w:val="en-US"/>
              </w:rPr>
            </w:pPr>
            <w:r w:rsidRPr="00FC36DB">
              <w:rPr>
                <w:bCs/>
                <w:i/>
                <w:sz w:val="16"/>
                <w:lang w:val="en-US"/>
              </w:rPr>
              <w:t>Age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12320D33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en-US"/>
              </w:rPr>
            </w:pPr>
            <w:r w:rsidRPr="00FC36DB">
              <w:rPr>
                <w:bCs/>
                <w:i/>
                <w:sz w:val="16"/>
                <w:lang w:val="en-US"/>
              </w:rPr>
              <w:t>Males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25312516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en-US"/>
              </w:rPr>
            </w:pPr>
            <w:r w:rsidRPr="00FC36DB">
              <w:rPr>
                <w:bCs/>
                <w:i/>
                <w:sz w:val="16"/>
                <w:lang w:val="en-US"/>
              </w:rPr>
              <w:t>Females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69688260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en-US"/>
              </w:rPr>
            </w:pPr>
            <w:r w:rsidRPr="00FC36DB">
              <w:rPr>
                <w:bCs/>
                <w:i/>
                <w:sz w:val="16"/>
                <w:lang w:val="en-US"/>
              </w:rPr>
              <w:t>Total</w:t>
            </w:r>
          </w:p>
        </w:tc>
      </w:tr>
      <w:tr w:rsidR="00FC36DB" w:rsidRPr="00FC36DB" w14:paraId="0D8CB519" w14:textId="77777777" w:rsidTr="005031E6">
        <w:trPr>
          <w:cantSplit/>
          <w:tblHeader/>
        </w:trPr>
        <w:tc>
          <w:tcPr>
            <w:tcW w:w="1046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9224EF5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</w:p>
        </w:tc>
        <w:tc>
          <w:tcPr>
            <w:tcW w:w="10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43C0E67" w14:textId="1C9F1170" w:rsidR="006F4FE8" w:rsidRPr="00FC36DB" w:rsidRDefault="00FC36DB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FC36DB">
              <w:rPr>
                <w:bCs/>
                <w:i/>
                <w:sz w:val="16"/>
                <w:lang w:val="en-US"/>
              </w:rPr>
              <w:t>Cases</w:t>
            </w:r>
          </w:p>
        </w:tc>
        <w:tc>
          <w:tcPr>
            <w:tcW w:w="1068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6F0179DB" w14:textId="6D157CC1" w:rsidR="006F4FE8" w:rsidRPr="00FC36DB" w:rsidRDefault="00FC36DB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FC36DB">
              <w:rPr>
                <w:bCs/>
                <w:i/>
                <w:sz w:val="16"/>
                <w:lang w:val="en-US"/>
              </w:rPr>
              <w:t>Deaths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26ACAABD" w14:textId="36FFE19B" w:rsidR="006F4FE8" w:rsidRPr="00FC36DB" w:rsidRDefault="00FC36DB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FC36DB">
              <w:rPr>
                <w:bCs/>
                <w:i/>
                <w:sz w:val="16"/>
                <w:lang w:val="en-US"/>
              </w:rPr>
              <w:t>Cases</w:t>
            </w:r>
          </w:p>
        </w:tc>
        <w:tc>
          <w:tcPr>
            <w:tcW w:w="1086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491EE8F4" w14:textId="49FF26E8" w:rsidR="006F4FE8" w:rsidRPr="00FC36DB" w:rsidRDefault="00FC36DB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FC36DB">
              <w:rPr>
                <w:bCs/>
                <w:i/>
                <w:sz w:val="16"/>
                <w:lang w:val="en-US"/>
              </w:rPr>
              <w:t>Deaths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41DBBFBE" w14:textId="5F6E3058" w:rsidR="006F4FE8" w:rsidRPr="00FC36DB" w:rsidRDefault="00FC36DB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FC36DB">
              <w:rPr>
                <w:bCs/>
                <w:i/>
                <w:sz w:val="16"/>
                <w:lang w:val="en-US"/>
              </w:rPr>
              <w:t>Cases</w:t>
            </w:r>
          </w:p>
        </w:tc>
        <w:tc>
          <w:tcPr>
            <w:tcW w:w="10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657B377" w14:textId="6CBED442" w:rsidR="006F4FE8" w:rsidRPr="00FC36DB" w:rsidRDefault="00FC36DB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FC36DB">
              <w:rPr>
                <w:bCs/>
                <w:i/>
                <w:sz w:val="16"/>
                <w:lang w:val="en-US"/>
              </w:rPr>
              <w:t>Deaths</w:t>
            </w:r>
          </w:p>
        </w:tc>
      </w:tr>
      <w:tr w:rsidR="006F4FE8" w:rsidRPr="00FC36DB" w14:paraId="4DE075AC" w14:textId="77777777" w:rsidTr="005031E6">
        <w:trPr>
          <w:cantSplit/>
        </w:trPr>
        <w:tc>
          <w:tcPr>
            <w:tcW w:w="1046" w:type="dxa"/>
            <w:tcBorders>
              <w:top w:val="single" w:sz="12" w:space="0" w:color="auto"/>
            </w:tcBorders>
            <w:shd w:val="clear" w:color="auto" w:fill="auto"/>
          </w:tcPr>
          <w:p w14:paraId="6A0C43E4" w14:textId="75868679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0</w:t>
            </w:r>
            <w:r w:rsidR="004A1257">
              <w:rPr>
                <w:bCs/>
                <w:sz w:val="18"/>
                <w:lang w:val="en-US"/>
              </w:rPr>
              <w:t>–</w:t>
            </w:r>
            <w:r w:rsidRPr="00FC36DB">
              <w:rPr>
                <w:bCs/>
                <w:sz w:val="18"/>
                <w:lang w:val="en-US"/>
              </w:rPr>
              <w:t>14</w:t>
            </w:r>
          </w:p>
        </w:tc>
        <w:tc>
          <w:tcPr>
            <w:tcW w:w="10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3956A6D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24</w:t>
            </w:r>
          </w:p>
        </w:tc>
        <w:tc>
          <w:tcPr>
            <w:tcW w:w="106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620C751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13</w:t>
            </w:r>
          </w:p>
        </w:tc>
        <w:tc>
          <w:tcPr>
            <w:tcW w:w="10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28B41AB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15</w:t>
            </w:r>
          </w:p>
        </w:tc>
        <w:tc>
          <w:tcPr>
            <w:tcW w:w="108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36335C1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10</w:t>
            </w:r>
          </w:p>
        </w:tc>
        <w:tc>
          <w:tcPr>
            <w:tcW w:w="10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0121809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39</w:t>
            </w:r>
          </w:p>
        </w:tc>
        <w:tc>
          <w:tcPr>
            <w:tcW w:w="106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130F2D5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23</w:t>
            </w:r>
          </w:p>
        </w:tc>
      </w:tr>
      <w:tr w:rsidR="006F4FE8" w:rsidRPr="00FC36DB" w14:paraId="275DA98B" w14:textId="77777777" w:rsidTr="005031E6">
        <w:trPr>
          <w:cantSplit/>
        </w:trPr>
        <w:tc>
          <w:tcPr>
            <w:tcW w:w="1046" w:type="dxa"/>
            <w:shd w:val="clear" w:color="auto" w:fill="auto"/>
          </w:tcPr>
          <w:p w14:paraId="370F2C57" w14:textId="25CAA8EB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15</w:t>
            </w:r>
            <w:r w:rsidR="004A1257">
              <w:rPr>
                <w:bCs/>
                <w:sz w:val="18"/>
                <w:lang w:val="en-US"/>
              </w:rPr>
              <w:t>–</w:t>
            </w:r>
            <w:r w:rsidRPr="00FC36DB">
              <w:rPr>
                <w:bCs/>
                <w:sz w:val="18"/>
                <w:lang w:val="en-US"/>
              </w:rPr>
              <w:t>19</w:t>
            </w:r>
          </w:p>
        </w:tc>
        <w:tc>
          <w:tcPr>
            <w:tcW w:w="1034" w:type="dxa"/>
            <w:shd w:val="clear" w:color="auto" w:fill="auto"/>
            <w:vAlign w:val="bottom"/>
          </w:tcPr>
          <w:p w14:paraId="5C24D747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16</w:t>
            </w:r>
          </w:p>
        </w:tc>
        <w:tc>
          <w:tcPr>
            <w:tcW w:w="1068" w:type="dxa"/>
            <w:shd w:val="clear" w:color="auto" w:fill="auto"/>
            <w:vAlign w:val="bottom"/>
          </w:tcPr>
          <w:p w14:paraId="0C639830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12</w:t>
            </w:r>
          </w:p>
        </w:tc>
        <w:tc>
          <w:tcPr>
            <w:tcW w:w="1034" w:type="dxa"/>
            <w:shd w:val="clear" w:color="auto" w:fill="auto"/>
            <w:vAlign w:val="bottom"/>
          </w:tcPr>
          <w:p w14:paraId="63D2114C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5</w:t>
            </w:r>
          </w:p>
        </w:tc>
        <w:tc>
          <w:tcPr>
            <w:tcW w:w="1086" w:type="dxa"/>
            <w:shd w:val="clear" w:color="auto" w:fill="auto"/>
            <w:vAlign w:val="bottom"/>
          </w:tcPr>
          <w:p w14:paraId="0CEE82BB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1</w:t>
            </w:r>
          </w:p>
        </w:tc>
        <w:tc>
          <w:tcPr>
            <w:tcW w:w="1034" w:type="dxa"/>
            <w:shd w:val="clear" w:color="auto" w:fill="auto"/>
            <w:vAlign w:val="bottom"/>
          </w:tcPr>
          <w:p w14:paraId="3519E58C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21</w:t>
            </w:r>
          </w:p>
        </w:tc>
        <w:tc>
          <w:tcPr>
            <w:tcW w:w="1068" w:type="dxa"/>
            <w:shd w:val="clear" w:color="auto" w:fill="auto"/>
            <w:vAlign w:val="bottom"/>
          </w:tcPr>
          <w:p w14:paraId="3D880CBE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13</w:t>
            </w:r>
          </w:p>
        </w:tc>
      </w:tr>
      <w:tr w:rsidR="006F4FE8" w:rsidRPr="00FC36DB" w14:paraId="07973996" w14:textId="77777777" w:rsidTr="005031E6">
        <w:trPr>
          <w:cantSplit/>
        </w:trPr>
        <w:tc>
          <w:tcPr>
            <w:tcW w:w="1046" w:type="dxa"/>
            <w:shd w:val="clear" w:color="auto" w:fill="auto"/>
          </w:tcPr>
          <w:p w14:paraId="4F3E0F23" w14:textId="3B7CD4BC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20</w:t>
            </w:r>
            <w:r w:rsidR="004A1257">
              <w:rPr>
                <w:bCs/>
                <w:sz w:val="18"/>
                <w:lang w:val="en-US"/>
              </w:rPr>
              <w:t>–</w:t>
            </w:r>
            <w:r w:rsidRPr="00FC36DB">
              <w:rPr>
                <w:bCs/>
                <w:sz w:val="18"/>
                <w:lang w:val="en-US"/>
              </w:rPr>
              <w:t>29</w:t>
            </w:r>
          </w:p>
        </w:tc>
        <w:tc>
          <w:tcPr>
            <w:tcW w:w="1034" w:type="dxa"/>
            <w:shd w:val="clear" w:color="auto" w:fill="auto"/>
            <w:vAlign w:val="bottom"/>
          </w:tcPr>
          <w:p w14:paraId="1AD7A329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208</w:t>
            </w:r>
          </w:p>
        </w:tc>
        <w:tc>
          <w:tcPr>
            <w:tcW w:w="1068" w:type="dxa"/>
            <w:shd w:val="clear" w:color="auto" w:fill="auto"/>
            <w:vAlign w:val="bottom"/>
          </w:tcPr>
          <w:p w14:paraId="5D9B0F85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112</w:t>
            </w:r>
          </w:p>
        </w:tc>
        <w:tc>
          <w:tcPr>
            <w:tcW w:w="1034" w:type="dxa"/>
            <w:shd w:val="clear" w:color="auto" w:fill="auto"/>
            <w:vAlign w:val="bottom"/>
          </w:tcPr>
          <w:p w14:paraId="20AF40ED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68</w:t>
            </w:r>
          </w:p>
        </w:tc>
        <w:tc>
          <w:tcPr>
            <w:tcW w:w="1086" w:type="dxa"/>
            <w:shd w:val="clear" w:color="auto" w:fill="auto"/>
            <w:vAlign w:val="bottom"/>
          </w:tcPr>
          <w:p w14:paraId="7E5A953E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45</w:t>
            </w:r>
          </w:p>
        </w:tc>
        <w:tc>
          <w:tcPr>
            <w:tcW w:w="1034" w:type="dxa"/>
            <w:shd w:val="clear" w:color="auto" w:fill="auto"/>
            <w:vAlign w:val="bottom"/>
          </w:tcPr>
          <w:p w14:paraId="741C60DC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276</w:t>
            </w:r>
          </w:p>
        </w:tc>
        <w:tc>
          <w:tcPr>
            <w:tcW w:w="1068" w:type="dxa"/>
            <w:shd w:val="clear" w:color="auto" w:fill="auto"/>
            <w:vAlign w:val="bottom"/>
          </w:tcPr>
          <w:p w14:paraId="7FBCC324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157</w:t>
            </w:r>
          </w:p>
        </w:tc>
      </w:tr>
      <w:tr w:rsidR="006F4FE8" w:rsidRPr="00FC36DB" w14:paraId="5A0BC9FB" w14:textId="77777777" w:rsidTr="005031E6">
        <w:trPr>
          <w:cantSplit/>
        </w:trPr>
        <w:tc>
          <w:tcPr>
            <w:tcW w:w="1046" w:type="dxa"/>
            <w:shd w:val="clear" w:color="auto" w:fill="auto"/>
          </w:tcPr>
          <w:p w14:paraId="4F88EC8F" w14:textId="1A9D044B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30</w:t>
            </w:r>
            <w:r w:rsidR="004A1257">
              <w:rPr>
                <w:bCs/>
                <w:sz w:val="18"/>
                <w:lang w:val="en-US"/>
              </w:rPr>
              <w:t>–</w:t>
            </w:r>
            <w:r w:rsidRPr="00FC36DB">
              <w:rPr>
                <w:bCs/>
                <w:sz w:val="18"/>
                <w:lang w:val="en-US"/>
              </w:rPr>
              <w:t>39</w:t>
            </w:r>
          </w:p>
        </w:tc>
        <w:tc>
          <w:tcPr>
            <w:tcW w:w="1034" w:type="dxa"/>
            <w:shd w:val="clear" w:color="auto" w:fill="auto"/>
            <w:vAlign w:val="bottom"/>
          </w:tcPr>
          <w:p w14:paraId="52E80536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624</w:t>
            </w:r>
          </w:p>
        </w:tc>
        <w:tc>
          <w:tcPr>
            <w:tcW w:w="1068" w:type="dxa"/>
            <w:shd w:val="clear" w:color="auto" w:fill="auto"/>
            <w:vAlign w:val="bottom"/>
          </w:tcPr>
          <w:p w14:paraId="2A1CCB99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361</w:t>
            </w:r>
          </w:p>
        </w:tc>
        <w:tc>
          <w:tcPr>
            <w:tcW w:w="1034" w:type="dxa"/>
            <w:shd w:val="clear" w:color="auto" w:fill="auto"/>
            <w:vAlign w:val="bottom"/>
          </w:tcPr>
          <w:p w14:paraId="2DBB8466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221</w:t>
            </w:r>
          </w:p>
        </w:tc>
        <w:tc>
          <w:tcPr>
            <w:tcW w:w="1086" w:type="dxa"/>
            <w:shd w:val="clear" w:color="auto" w:fill="auto"/>
            <w:vAlign w:val="bottom"/>
          </w:tcPr>
          <w:p w14:paraId="0DD31267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125</w:t>
            </w:r>
          </w:p>
        </w:tc>
        <w:tc>
          <w:tcPr>
            <w:tcW w:w="1034" w:type="dxa"/>
            <w:shd w:val="clear" w:color="auto" w:fill="auto"/>
            <w:vAlign w:val="bottom"/>
          </w:tcPr>
          <w:p w14:paraId="7575A89F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845</w:t>
            </w:r>
          </w:p>
        </w:tc>
        <w:tc>
          <w:tcPr>
            <w:tcW w:w="1068" w:type="dxa"/>
            <w:shd w:val="clear" w:color="auto" w:fill="auto"/>
            <w:vAlign w:val="bottom"/>
          </w:tcPr>
          <w:p w14:paraId="3DD2C63C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486</w:t>
            </w:r>
          </w:p>
        </w:tc>
      </w:tr>
      <w:tr w:rsidR="006F4FE8" w:rsidRPr="00FC36DB" w14:paraId="75ED8827" w14:textId="77777777" w:rsidTr="005031E6">
        <w:trPr>
          <w:cantSplit/>
        </w:trPr>
        <w:tc>
          <w:tcPr>
            <w:tcW w:w="1046" w:type="dxa"/>
            <w:shd w:val="clear" w:color="auto" w:fill="auto"/>
          </w:tcPr>
          <w:p w14:paraId="11508864" w14:textId="4F51EC62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40</w:t>
            </w:r>
            <w:r w:rsidR="004A1257">
              <w:rPr>
                <w:bCs/>
                <w:sz w:val="18"/>
                <w:lang w:val="en-US"/>
              </w:rPr>
              <w:t>–</w:t>
            </w:r>
            <w:r w:rsidRPr="00FC36DB">
              <w:rPr>
                <w:bCs/>
                <w:sz w:val="18"/>
                <w:lang w:val="en-US"/>
              </w:rPr>
              <w:t>49</w:t>
            </w:r>
          </w:p>
        </w:tc>
        <w:tc>
          <w:tcPr>
            <w:tcW w:w="1034" w:type="dxa"/>
            <w:shd w:val="clear" w:color="auto" w:fill="auto"/>
            <w:vAlign w:val="bottom"/>
          </w:tcPr>
          <w:p w14:paraId="598D0E83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437</w:t>
            </w:r>
          </w:p>
        </w:tc>
        <w:tc>
          <w:tcPr>
            <w:tcW w:w="1068" w:type="dxa"/>
            <w:shd w:val="clear" w:color="auto" w:fill="auto"/>
            <w:vAlign w:val="bottom"/>
          </w:tcPr>
          <w:p w14:paraId="13729B8C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233</w:t>
            </w:r>
          </w:p>
        </w:tc>
        <w:tc>
          <w:tcPr>
            <w:tcW w:w="1034" w:type="dxa"/>
            <w:shd w:val="clear" w:color="auto" w:fill="auto"/>
            <w:vAlign w:val="bottom"/>
          </w:tcPr>
          <w:p w14:paraId="2EC6092D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93</w:t>
            </w:r>
          </w:p>
        </w:tc>
        <w:tc>
          <w:tcPr>
            <w:tcW w:w="1086" w:type="dxa"/>
            <w:shd w:val="clear" w:color="auto" w:fill="auto"/>
            <w:vAlign w:val="bottom"/>
          </w:tcPr>
          <w:p w14:paraId="7E5AC97A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55</w:t>
            </w:r>
          </w:p>
        </w:tc>
        <w:tc>
          <w:tcPr>
            <w:tcW w:w="1034" w:type="dxa"/>
            <w:shd w:val="clear" w:color="auto" w:fill="auto"/>
            <w:vAlign w:val="bottom"/>
          </w:tcPr>
          <w:p w14:paraId="7BF04E1E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530</w:t>
            </w:r>
          </w:p>
        </w:tc>
        <w:tc>
          <w:tcPr>
            <w:tcW w:w="1068" w:type="dxa"/>
            <w:shd w:val="clear" w:color="auto" w:fill="auto"/>
            <w:vAlign w:val="bottom"/>
          </w:tcPr>
          <w:p w14:paraId="4CF1DE64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288</w:t>
            </w:r>
          </w:p>
        </w:tc>
      </w:tr>
      <w:tr w:rsidR="006F4FE8" w:rsidRPr="00FC36DB" w14:paraId="0956436F" w14:textId="77777777" w:rsidTr="005031E6">
        <w:trPr>
          <w:cantSplit/>
        </w:trPr>
        <w:tc>
          <w:tcPr>
            <w:tcW w:w="1046" w:type="dxa"/>
            <w:shd w:val="clear" w:color="auto" w:fill="auto"/>
          </w:tcPr>
          <w:p w14:paraId="348D3A9A" w14:textId="649D8835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50</w:t>
            </w:r>
            <w:r w:rsidR="004A1257">
              <w:rPr>
                <w:bCs/>
                <w:sz w:val="18"/>
                <w:lang w:val="en-US"/>
              </w:rPr>
              <w:t>–</w:t>
            </w:r>
            <w:r w:rsidRPr="00FC36DB">
              <w:rPr>
                <w:bCs/>
                <w:sz w:val="18"/>
                <w:lang w:val="en-US"/>
              </w:rPr>
              <w:t>59</w:t>
            </w:r>
          </w:p>
        </w:tc>
        <w:tc>
          <w:tcPr>
            <w:tcW w:w="1034" w:type="dxa"/>
            <w:shd w:val="clear" w:color="auto" w:fill="auto"/>
            <w:vAlign w:val="bottom"/>
          </w:tcPr>
          <w:p w14:paraId="290DF84B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208</w:t>
            </w:r>
          </w:p>
        </w:tc>
        <w:tc>
          <w:tcPr>
            <w:tcW w:w="1068" w:type="dxa"/>
            <w:shd w:val="clear" w:color="auto" w:fill="auto"/>
            <w:vAlign w:val="bottom"/>
          </w:tcPr>
          <w:p w14:paraId="17FB20A0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111</w:t>
            </w:r>
          </w:p>
        </w:tc>
        <w:tc>
          <w:tcPr>
            <w:tcW w:w="1034" w:type="dxa"/>
            <w:shd w:val="clear" w:color="auto" w:fill="auto"/>
            <w:vAlign w:val="bottom"/>
          </w:tcPr>
          <w:p w14:paraId="181F69A0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38</w:t>
            </w:r>
          </w:p>
        </w:tc>
        <w:tc>
          <w:tcPr>
            <w:tcW w:w="1086" w:type="dxa"/>
            <w:shd w:val="clear" w:color="auto" w:fill="auto"/>
            <w:vAlign w:val="bottom"/>
          </w:tcPr>
          <w:p w14:paraId="0823EE41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16</w:t>
            </w:r>
          </w:p>
        </w:tc>
        <w:tc>
          <w:tcPr>
            <w:tcW w:w="1034" w:type="dxa"/>
            <w:shd w:val="clear" w:color="auto" w:fill="auto"/>
            <w:vAlign w:val="bottom"/>
          </w:tcPr>
          <w:p w14:paraId="6577DFE5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246</w:t>
            </w:r>
          </w:p>
        </w:tc>
        <w:tc>
          <w:tcPr>
            <w:tcW w:w="1068" w:type="dxa"/>
            <w:shd w:val="clear" w:color="auto" w:fill="auto"/>
            <w:vAlign w:val="bottom"/>
          </w:tcPr>
          <w:p w14:paraId="42D53B71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127</w:t>
            </w:r>
          </w:p>
        </w:tc>
      </w:tr>
      <w:tr w:rsidR="006F4FE8" w:rsidRPr="00FC36DB" w14:paraId="3E9287AE" w14:textId="77777777" w:rsidTr="005031E6">
        <w:trPr>
          <w:cantSplit/>
        </w:trPr>
        <w:tc>
          <w:tcPr>
            <w:tcW w:w="1046" w:type="dxa"/>
            <w:tcBorders>
              <w:bottom w:val="single" w:sz="2" w:space="0" w:color="auto"/>
            </w:tcBorders>
            <w:shd w:val="clear" w:color="auto" w:fill="auto"/>
          </w:tcPr>
          <w:p w14:paraId="4D65A395" w14:textId="04E1153C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60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FC36DB">
              <w:rPr>
                <w:bCs/>
                <w:sz w:val="18"/>
                <w:lang w:val="en-US"/>
              </w:rPr>
              <w:t>+</w:t>
            </w:r>
          </w:p>
        </w:tc>
        <w:tc>
          <w:tcPr>
            <w:tcW w:w="1034" w:type="dxa"/>
            <w:tcBorders>
              <w:bottom w:val="single" w:sz="2" w:space="0" w:color="auto"/>
            </w:tcBorders>
            <w:shd w:val="clear" w:color="auto" w:fill="auto"/>
            <w:vAlign w:val="bottom"/>
          </w:tcPr>
          <w:p w14:paraId="4F41760D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91</w:t>
            </w:r>
          </w:p>
        </w:tc>
        <w:tc>
          <w:tcPr>
            <w:tcW w:w="1068" w:type="dxa"/>
            <w:tcBorders>
              <w:bottom w:val="single" w:sz="2" w:space="0" w:color="auto"/>
            </w:tcBorders>
            <w:shd w:val="clear" w:color="auto" w:fill="auto"/>
            <w:vAlign w:val="bottom"/>
          </w:tcPr>
          <w:p w14:paraId="1D5AB248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65</w:t>
            </w:r>
          </w:p>
        </w:tc>
        <w:tc>
          <w:tcPr>
            <w:tcW w:w="1034" w:type="dxa"/>
            <w:tcBorders>
              <w:bottom w:val="single" w:sz="2" w:space="0" w:color="auto"/>
            </w:tcBorders>
            <w:shd w:val="clear" w:color="auto" w:fill="auto"/>
            <w:vAlign w:val="bottom"/>
          </w:tcPr>
          <w:p w14:paraId="3B763AAA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20</w:t>
            </w:r>
          </w:p>
        </w:tc>
        <w:tc>
          <w:tcPr>
            <w:tcW w:w="1086" w:type="dxa"/>
            <w:tcBorders>
              <w:bottom w:val="single" w:sz="2" w:space="0" w:color="auto"/>
            </w:tcBorders>
            <w:shd w:val="clear" w:color="auto" w:fill="auto"/>
            <w:vAlign w:val="bottom"/>
          </w:tcPr>
          <w:p w14:paraId="41B562AD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13</w:t>
            </w:r>
          </w:p>
        </w:tc>
        <w:tc>
          <w:tcPr>
            <w:tcW w:w="1034" w:type="dxa"/>
            <w:tcBorders>
              <w:bottom w:val="single" w:sz="2" w:space="0" w:color="auto"/>
            </w:tcBorders>
            <w:shd w:val="clear" w:color="auto" w:fill="auto"/>
            <w:vAlign w:val="bottom"/>
          </w:tcPr>
          <w:p w14:paraId="6697554C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111</w:t>
            </w:r>
          </w:p>
        </w:tc>
        <w:tc>
          <w:tcPr>
            <w:tcW w:w="1068" w:type="dxa"/>
            <w:tcBorders>
              <w:bottom w:val="single" w:sz="2" w:space="0" w:color="auto"/>
            </w:tcBorders>
            <w:shd w:val="clear" w:color="auto" w:fill="auto"/>
            <w:vAlign w:val="bottom"/>
          </w:tcPr>
          <w:p w14:paraId="56B02544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C36DB">
              <w:rPr>
                <w:bCs/>
                <w:sz w:val="18"/>
                <w:lang w:val="en-US"/>
              </w:rPr>
              <w:t>78</w:t>
            </w:r>
          </w:p>
        </w:tc>
      </w:tr>
      <w:tr w:rsidR="006F4FE8" w:rsidRPr="00FC36DB" w14:paraId="16D07A4C" w14:textId="77777777" w:rsidTr="005031E6">
        <w:trPr>
          <w:cantSplit/>
        </w:trPr>
        <w:tc>
          <w:tcPr>
            <w:tcW w:w="1046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</w:tcPr>
          <w:p w14:paraId="166C0038" w14:textId="69C48DDD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FC36DB">
              <w:rPr>
                <w:b/>
                <w:bCs/>
                <w:sz w:val="18"/>
                <w:lang w:val="en-US"/>
              </w:rPr>
              <w:t>Total</w:t>
            </w:r>
          </w:p>
        </w:tc>
        <w:tc>
          <w:tcPr>
            <w:tcW w:w="1034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8512E4C" w14:textId="545CB16A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FC36DB">
              <w:rPr>
                <w:b/>
                <w:bCs/>
                <w:sz w:val="18"/>
                <w:lang w:val="en-US"/>
              </w:rPr>
              <w:t>1</w:t>
            </w:r>
            <w:r w:rsidR="00A84868">
              <w:rPr>
                <w:b/>
                <w:bCs/>
                <w:sz w:val="18"/>
                <w:lang w:val="en-US"/>
              </w:rPr>
              <w:t xml:space="preserve"> </w:t>
            </w:r>
            <w:r w:rsidRPr="00FC36DB">
              <w:rPr>
                <w:b/>
                <w:bCs/>
                <w:sz w:val="18"/>
                <w:lang w:val="en-US"/>
              </w:rPr>
              <w:t>608</w:t>
            </w:r>
          </w:p>
        </w:tc>
        <w:tc>
          <w:tcPr>
            <w:tcW w:w="1068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D69FE29" w14:textId="73F4A0D8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FC36DB">
              <w:rPr>
                <w:b/>
                <w:bCs/>
                <w:sz w:val="18"/>
                <w:lang w:val="en-US"/>
              </w:rPr>
              <w:t>8</w:t>
            </w:r>
            <w:r w:rsidR="00A84868">
              <w:rPr>
                <w:b/>
                <w:bCs/>
                <w:sz w:val="18"/>
                <w:lang w:val="en-US"/>
              </w:rPr>
              <w:t xml:space="preserve"> </w:t>
            </w:r>
            <w:r w:rsidRPr="00FC36DB">
              <w:rPr>
                <w:b/>
                <w:bCs/>
                <w:sz w:val="18"/>
                <w:lang w:val="en-US"/>
              </w:rPr>
              <w:t>907</w:t>
            </w:r>
          </w:p>
        </w:tc>
        <w:tc>
          <w:tcPr>
            <w:tcW w:w="1034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64861F5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FC36DB">
              <w:rPr>
                <w:b/>
                <w:bCs/>
                <w:sz w:val="18"/>
                <w:lang w:val="en-US"/>
              </w:rPr>
              <w:t>460</w:t>
            </w:r>
          </w:p>
        </w:tc>
        <w:tc>
          <w:tcPr>
            <w:tcW w:w="1086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1E2BF9B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FC36DB">
              <w:rPr>
                <w:b/>
                <w:bCs/>
                <w:sz w:val="18"/>
                <w:lang w:val="en-US"/>
              </w:rPr>
              <w:t>265</w:t>
            </w:r>
          </w:p>
        </w:tc>
        <w:tc>
          <w:tcPr>
            <w:tcW w:w="1034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2DD81B7" w14:textId="3B267C6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FC36DB">
              <w:rPr>
                <w:b/>
                <w:bCs/>
                <w:sz w:val="18"/>
                <w:lang w:val="en-US"/>
              </w:rPr>
              <w:t>2</w:t>
            </w:r>
            <w:r w:rsidR="00A84868">
              <w:rPr>
                <w:b/>
                <w:bCs/>
                <w:sz w:val="18"/>
                <w:lang w:val="en-US"/>
              </w:rPr>
              <w:t xml:space="preserve"> </w:t>
            </w:r>
            <w:r w:rsidRPr="00FC36DB">
              <w:rPr>
                <w:b/>
                <w:bCs/>
                <w:sz w:val="18"/>
                <w:lang w:val="en-US"/>
              </w:rPr>
              <w:t>068</w:t>
            </w:r>
          </w:p>
        </w:tc>
        <w:tc>
          <w:tcPr>
            <w:tcW w:w="1068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6C60C3E" w14:textId="04A0860B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FC36DB">
              <w:rPr>
                <w:b/>
                <w:bCs/>
                <w:sz w:val="18"/>
                <w:lang w:val="en-US"/>
              </w:rPr>
              <w:t>1</w:t>
            </w:r>
            <w:r w:rsidR="00A84868">
              <w:rPr>
                <w:b/>
                <w:bCs/>
                <w:sz w:val="18"/>
                <w:lang w:val="en-US"/>
              </w:rPr>
              <w:t xml:space="preserve"> </w:t>
            </w:r>
            <w:r w:rsidRPr="00FC36DB">
              <w:rPr>
                <w:b/>
                <w:bCs/>
                <w:sz w:val="18"/>
                <w:lang w:val="en-US"/>
              </w:rPr>
              <w:t>172</w:t>
            </w:r>
          </w:p>
        </w:tc>
      </w:tr>
    </w:tbl>
    <w:p w14:paraId="56F06BEE" w14:textId="27B5F83D" w:rsidR="006F4FE8" w:rsidRPr="00FC36DB" w:rsidRDefault="006F4FE8" w:rsidP="00FC36DB">
      <w:pPr>
        <w:spacing w:before="120" w:after="240"/>
        <w:ind w:left="1134" w:right="1134" w:firstLine="170"/>
        <w:rPr>
          <w:i/>
          <w:iCs/>
          <w:sz w:val="18"/>
        </w:rPr>
      </w:pPr>
      <w:r w:rsidRPr="00FC36DB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FC36DB">
        <w:rPr>
          <w:i/>
          <w:iCs/>
          <w:sz w:val="18"/>
        </w:rPr>
        <w:t>Institute</w:t>
      </w:r>
      <w:r w:rsidR="00A84868">
        <w:rPr>
          <w:i/>
          <w:iCs/>
          <w:sz w:val="18"/>
        </w:rPr>
        <w:t xml:space="preserve"> </w:t>
      </w:r>
      <w:r w:rsidRPr="00FC36DB">
        <w:rPr>
          <w:i/>
          <w:iCs/>
          <w:sz w:val="18"/>
        </w:rPr>
        <w:t>of</w:t>
      </w:r>
      <w:r w:rsidR="00A84868">
        <w:rPr>
          <w:i/>
          <w:iCs/>
          <w:sz w:val="18"/>
        </w:rPr>
        <w:t xml:space="preserve"> </w:t>
      </w:r>
      <w:r w:rsidRPr="00FC36DB">
        <w:rPr>
          <w:i/>
          <w:iCs/>
          <w:sz w:val="18"/>
        </w:rPr>
        <w:t>Public</w:t>
      </w:r>
      <w:r w:rsidR="00A84868">
        <w:rPr>
          <w:i/>
          <w:iCs/>
          <w:sz w:val="18"/>
        </w:rPr>
        <w:t xml:space="preserve"> </w:t>
      </w:r>
      <w:r w:rsidRPr="00FC36DB">
        <w:rPr>
          <w:i/>
          <w:iCs/>
          <w:sz w:val="18"/>
        </w:rPr>
        <w:t>Health</w:t>
      </w:r>
      <w:r w:rsidR="00A84868">
        <w:rPr>
          <w:i/>
          <w:iCs/>
          <w:sz w:val="18"/>
        </w:rPr>
        <w:t xml:space="preserve"> </w:t>
      </w:r>
      <w:r w:rsidRPr="00FC36DB">
        <w:rPr>
          <w:i/>
          <w:iCs/>
          <w:sz w:val="18"/>
        </w:rPr>
        <w:t>Dr</w:t>
      </w:r>
      <w:r w:rsidR="00A84868">
        <w:rPr>
          <w:i/>
          <w:iCs/>
          <w:sz w:val="18"/>
        </w:rPr>
        <w:t xml:space="preserve"> </w:t>
      </w:r>
      <w:r w:rsidRPr="00FC36DB">
        <w:rPr>
          <w:i/>
          <w:iCs/>
          <w:sz w:val="18"/>
        </w:rPr>
        <w:t>Milan</w:t>
      </w:r>
      <w:r w:rsidR="00A84868">
        <w:rPr>
          <w:i/>
          <w:iCs/>
          <w:sz w:val="18"/>
        </w:rPr>
        <w:t xml:space="preserve"> </w:t>
      </w:r>
      <w:r w:rsidRPr="00FC36DB">
        <w:rPr>
          <w:i/>
          <w:iCs/>
          <w:sz w:val="18"/>
        </w:rPr>
        <w:t>Jovanovic</w:t>
      </w:r>
      <w:r w:rsidR="00A84868">
        <w:rPr>
          <w:i/>
          <w:iCs/>
          <w:sz w:val="18"/>
        </w:rPr>
        <w:t xml:space="preserve"> </w:t>
      </w:r>
      <w:proofErr w:type="spellStart"/>
      <w:r w:rsidRPr="00FC36DB">
        <w:rPr>
          <w:i/>
          <w:iCs/>
          <w:sz w:val="18"/>
        </w:rPr>
        <w:t>Batut</w:t>
      </w:r>
      <w:proofErr w:type="spellEnd"/>
      <w:r w:rsidR="00FC36DB" w:rsidRPr="00FC36DB">
        <w:rPr>
          <w:i/>
          <w:iCs/>
          <w:sz w:val="18"/>
        </w:rPr>
        <w:t>.</w:t>
      </w:r>
    </w:p>
    <w:p w14:paraId="60697DBF" w14:textId="17F17206" w:rsidR="006F4FE8" w:rsidRPr="00785136" w:rsidRDefault="006F4FE8" w:rsidP="00FC36DB">
      <w:pPr>
        <w:pStyle w:val="H23G"/>
      </w:pPr>
      <w:r w:rsidRPr="00785136">
        <w:tab/>
      </w:r>
      <w:r w:rsidRPr="00785136">
        <w:tab/>
        <w:t>Ten</w:t>
      </w:r>
      <w:r w:rsidR="00A84868">
        <w:t xml:space="preserve"> </w:t>
      </w:r>
      <w:r w:rsidRPr="00785136">
        <w:t>major</w:t>
      </w:r>
      <w:r w:rsidR="00A84868">
        <w:t xml:space="preserve"> </w:t>
      </w:r>
      <w:r w:rsidRPr="00785136">
        <w:t>causes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death,</w:t>
      </w:r>
      <w:r w:rsidR="00A84868">
        <w:t xml:space="preserve"> </w:t>
      </w:r>
      <w:r w:rsidRPr="00785136">
        <w:t>2020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3"/>
        <w:gridCol w:w="1065"/>
        <w:gridCol w:w="1821"/>
        <w:gridCol w:w="1711"/>
      </w:tblGrid>
      <w:tr w:rsidR="00FC36DB" w:rsidRPr="00FC36DB" w14:paraId="64349122" w14:textId="77777777" w:rsidTr="005031E6">
        <w:trPr>
          <w:cantSplit/>
          <w:tblHeader/>
        </w:trPr>
        <w:tc>
          <w:tcPr>
            <w:tcW w:w="27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A0A04FE" w14:textId="01339952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lang w:val="en-US"/>
              </w:rPr>
            </w:pPr>
            <w:r w:rsidRPr="00FC36DB">
              <w:rPr>
                <w:i/>
                <w:sz w:val="16"/>
                <w:lang w:val="en-US"/>
              </w:rPr>
              <w:t>Causes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FC36DB">
              <w:rPr>
                <w:i/>
                <w:sz w:val="16"/>
                <w:lang w:val="en-US"/>
              </w:rPr>
              <w:t>of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FC36DB">
              <w:rPr>
                <w:i/>
                <w:sz w:val="16"/>
                <w:lang w:val="en-US"/>
              </w:rPr>
              <w:t>death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FC36DB">
              <w:rPr>
                <w:i/>
                <w:sz w:val="16"/>
                <w:lang w:val="en-US"/>
              </w:rPr>
              <w:t>(ICD-10)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</w:p>
        </w:tc>
        <w:tc>
          <w:tcPr>
            <w:tcW w:w="10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D6E60BB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lang w:val="en-US"/>
              </w:rPr>
            </w:pPr>
            <w:r w:rsidRPr="00FC36DB">
              <w:rPr>
                <w:i/>
                <w:sz w:val="16"/>
                <w:lang w:val="en-US"/>
              </w:rPr>
              <w:t>Code</w:t>
            </w:r>
          </w:p>
        </w:tc>
        <w:tc>
          <w:tcPr>
            <w:tcW w:w="18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E81EBAF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FC36DB">
              <w:rPr>
                <w:i/>
                <w:sz w:val="16"/>
                <w:lang w:val="en-US"/>
              </w:rPr>
              <w:t>Sex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93B54E5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FC36DB">
              <w:rPr>
                <w:i/>
                <w:sz w:val="16"/>
                <w:lang w:val="en-US"/>
              </w:rPr>
              <w:t>Total</w:t>
            </w:r>
          </w:p>
        </w:tc>
      </w:tr>
      <w:tr w:rsidR="006F4FE8" w:rsidRPr="00FC36DB" w14:paraId="0E66D432" w14:textId="77777777" w:rsidTr="00EF51DD">
        <w:trPr>
          <w:cantSplit/>
        </w:trPr>
        <w:tc>
          <w:tcPr>
            <w:tcW w:w="2773" w:type="dxa"/>
            <w:vMerge w:val="restart"/>
            <w:shd w:val="clear" w:color="auto" w:fill="auto"/>
          </w:tcPr>
          <w:p w14:paraId="3DED7B2A" w14:textId="77777777" w:rsidR="00CB330A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  <w:proofErr w:type="spellStart"/>
            <w:r w:rsidRPr="001E6EED">
              <w:rPr>
                <w:iCs/>
                <w:sz w:val="18"/>
                <w:lang w:val="en-US"/>
              </w:rPr>
              <w:t>Cardiomyopathia</w:t>
            </w:r>
            <w:proofErr w:type="spellEnd"/>
          </w:p>
          <w:p w14:paraId="22DA5CB1" w14:textId="6E1BDCAB" w:rsidR="006F4FE8" w:rsidRPr="001E6EED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  <w:r w:rsidRPr="001E6EED">
              <w:rPr>
                <w:iCs/>
                <w:sz w:val="18"/>
                <w:lang w:val="en-US"/>
              </w:rPr>
              <w:t>Heart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1E6EED">
              <w:rPr>
                <w:iCs/>
                <w:sz w:val="18"/>
                <w:lang w:val="en-US"/>
              </w:rPr>
              <w:t>muscle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1E6EED">
              <w:rPr>
                <w:iCs/>
                <w:sz w:val="18"/>
                <w:lang w:val="en-US"/>
              </w:rPr>
              <w:t>diseases</w:t>
            </w:r>
          </w:p>
        </w:tc>
        <w:tc>
          <w:tcPr>
            <w:tcW w:w="1065" w:type="dxa"/>
            <w:vMerge w:val="restart"/>
            <w:shd w:val="clear" w:color="auto" w:fill="auto"/>
          </w:tcPr>
          <w:p w14:paraId="2E22B8E2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I42</w:t>
            </w:r>
          </w:p>
        </w:tc>
        <w:tc>
          <w:tcPr>
            <w:tcW w:w="182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51B93FE" w14:textId="77777777" w:rsidR="006F4FE8" w:rsidRPr="001E6EED" w:rsidRDefault="006F4FE8" w:rsidP="001E6EE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right"/>
              <w:rPr>
                <w:b/>
                <w:sz w:val="18"/>
                <w:lang w:val="en-US"/>
              </w:rPr>
            </w:pPr>
            <w:r w:rsidRPr="001E6EED">
              <w:rPr>
                <w:b/>
                <w:sz w:val="18"/>
                <w:lang w:val="en-US"/>
              </w:rPr>
              <w:t>Total</w:t>
            </w:r>
          </w:p>
        </w:tc>
        <w:tc>
          <w:tcPr>
            <w:tcW w:w="171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E091B3E" w14:textId="21964336" w:rsidR="006F4FE8" w:rsidRPr="001E6EED" w:rsidRDefault="006F4FE8" w:rsidP="001E6EE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right"/>
              <w:rPr>
                <w:b/>
                <w:sz w:val="18"/>
                <w:lang w:val="en-US"/>
              </w:rPr>
            </w:pPr>
            <w:r w:rsidRPr="001E6EED">
              <w:rPr>
                <w:b/>
                <w:sz w:val="18"/>
                <w:lang w:val="en-US"/>
              </w:rPr>
              <w:t>12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1E6EED">
              <w:rPr>
                <w:b/>
                <w:sz w:val="18"/>
                <w:lang w:val="en-US"/>
              </w:rPr>
              <w:t>593</w:t>
            </w:r>
          </w:p>
        </w:tc>
      </w:tr>
      <w:tr w:rsidR="006F4FE8" w:rsidRPr="00FC36DB" w14:paraId="2D6CD506" w14:textId="77777777" w:rsidTr="00EF51DD">
        <w:trPr>
          <w:cantSplit/>
        </w:trPr>
        <w:tc>
          <w:tcPr>
            <w:tcW w:w="2773" w:type="dxa"/>
            <w:vMerge/>
            <w:shd w:val="clear" w:color="auto" w:fill="auto"/>
          </w:tcPr>
          <w:p w14:paraId="19E73E42" w14:textId="77777777" w:rsidR="006F4FE8" w:rsidRPr="001E6EED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</w:p>
        </w:tc>
        <w:tc>
          <w:tcPr>
            <w:tcW w:w="1065" w:type="dxa"/>
            <w:vMerge/>
            <w:shd w:val="clear" w:color="auto" w:fill="auto"/>
          </w:tcPr>
          <w:p w14:paraId="574C3760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182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1F55011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%</w:t>
            </w:r>
          </w:p>
        </w:tc>
        <w:tc>
          <w:tcPr>
            <w:tcW w:w="171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B0D6F1F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10.78</w:t>
            </w:r>
          </w:p>
        </w:tc>
      </w:tr>
      <w:tr w:rsidR="006F4FE8" w:rsidRPr="00FC36DB" w14:paraId="44A5C06D" w14:textId="77777777" w:rsidTr="00EF51DD">
        <w:trPr>
          <w:cantSplit/>
        </w:trPr>
        <w:tc>
          <w:tcPr>
            <w:tcW w:w="2773" w:type="dxa"/>
            <w:vMerge/>
            <w:shd w:val="clear" w:color="auto" w:fill="auto"/>
          </w:tcPr>
          <w:p w14:paraId="43351C13" w14:textId="77777777" w:rsidR="006F4FE8" w:rsidRPr="001E6EED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</w:p>
        </w:tc>
        <w:tc>
          <w:tcPr>
            <w:tcW w:w="1065" w:type="dxa"/>
            <w:vMerge/>
            <w:shd w:val="clear" w:color="auto" w:fill="auto"/>
          </w:tcPr>
          <w:p w14:paraId="6782D706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1821" w:type="dxa"/>
            <w:shd w:val="clear" w:color="auto" w:fill="auto"/>
            <w:vAlign w:val="bottom"/>
          </w:tcPr>
          <w:p w14:paraId="217FDE05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Male</w:t>
            </w:r>
          </w:p>
        </w:tc>
        <w:tc>
          <w:tcPr>
            <w:tcW w:w="1711" w:type="dxa"/>
            <w:shd w:val="clear" w:color="auto" w:fill="auto"/>
            <w:vAlign w:val="bottom"/>
          </w:tcPr>
          <w:p w14:paraId="41751B51" w14:textId="5411FA4D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5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FC36DB">
              <w:rPr>
                <w:sz w:val="18"/>
                <w:lang w:val="en-US"/>
              </w:rPr>
              <w:t>386</w:t>
            </w:r>
          </w:p>
        </w:tc>
      </w:tr>
      <w:tr w:rsidR="006F4FE8" w:rsidRPr="00FC36DB" w14:paraId="17F6B4BE" w14:textId="77777777" w:rsidTr="00EF51DD">
        <w:trPr>
          <w:cantSplit/>
        </w:trPr>
        <w:tc>
          <w:tcPr>
            <w:tcW w:w="2773" w:type="dxa"/>
            <w:vMerge/>
            <w:shd w:val="clear" w:color="auto" w:fill="auto"/>
          </w:tcPr>
          <w:p w14:paraId="25D3F2CF" w14:textId="77777777" w:rsidR="006F4FE8" w:rsidRPr="001E6EED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</w:p>
        </w:tc>
        <w:tc>
          <w:tcPr>
            <w:tcW w:w="1065" w:type="dxa"/>
            <w:vMerge/>
            <w:shd w:val="clear" w:color="auto" w:fill="auto"/>
          </w:tcPr>
          <w:p w14:paraId="4F16C78A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182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7F1D8E4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Female</w:t>
            </w:r>
          </w:p>
        </w:tc>
        <w:tc>
          <w:tcPr>
            <w:tcW w:w="17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41A81E9" w14:textId="62EA15E2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7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FC36DB">
              <w:rPr>
                <w:sz w:val="18"/>
                <w:lang w:val="en-US"/>
              </w:rPr>
              <w:t>207</w:t>
            </w:r>
          </w:p>
        </w:tc>
      </w:tr>
      <w:tr w:rsidR="006F4FE8" w:rsidRPr="00FC36DB" w14:paraId="6EFEF88D" w14:textId="77777777" w:rsidTr="00EF51DD">
        <w:trPr>
          <w:cantSplit/>
        </w:trPr>
        <w:tc>
          <w:tcPr>
            <w:tcW w:w="2773" w:type="dxa"/>
            <w:vMerge w:val="restart"/>
            <w:shd w:val="clear" w:color="auto" w:fill="auto"/>
          </w:tcPr>
          <w:p w14:paraId="6E80A27B" w14:textId="73201160" w:rsidR="006F4FE8" w:rsidRPr="001E6EED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  <w:r w:rsidRPr="001E6EED">
              <w:rPr>
                <w:iCs/>
                <w:sz w:val="18"/>
                <w:lang w:val="en-US"/>
              </w:rPr>
              <w:t>Emergency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1E6EED">
              <w:rPr>
                <w:iCs/>
                <w:sz w:val="18"/>
                <w:lang w:val="en-US"/>
              </w:rPr>
              <w:t>U07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1E6EED">
              <w:rPr>
                <w:iCs/>
                <w:sz w:val="18"/>
                <w:lang w:val="en-US"/>
              </w:rPr>
              <w:t>U07.1</w:t>
            </w:r>
          </w:p>
          <w:p w14:paraId="57E63122" w14:textId="0DC15629" w:rsidR="006F4FE8" w:rsidRPr="001E6EED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  <w:r w:rsidRPr="001E6EED">
              <w:rPr>
                <w:iCs/>
                <w:sz w:val="18"/>
                <w:lang w:val="en-US"/>
              </w:rPr>
              <w:t>COVID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1E6EED">
              <w:rPr>
                <w:iCs/>
                <w:sz w:val="18"/>
                <w:lang w:val="en-US"/>
              </w:rPr>
              <w:t>19,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1E6EED">
              <w:rPr>
                <w:iCs/>
                <w:sz w:val="18"/>
                <w:lang w:val="en-US"/>
              </w:rPr>
              <w:t>virus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1E6EED">
              <w:rPr>
                <w:iCs/>
                <w:sz w:val="18"/>
                <w:lang w:val="en-US"/>
              </w:rPr>
              <w:t>identified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1E6EED">
              <w:rPr>
                <w:iCs/>
                <w:sz w:val="18"/>
                <w:lang w:val="en-US"/>
              </w:rPr>
              <w:t>U07.2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1E6EED">
              <w:rPr>
                <w:iCs/>
                <w:sz w:val="18"/>
                <w:lang w:val="en-US"/>
              </w:rPr>
              <w:t>COVID-19,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1E6EED">
              <w:rPr>
                <w:iCs/>
                <w:sz w:val="18"/>
                <w:lang w:val="en-US"/>
              </w:rPr>
              <w:t>virus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1E6EED">
              <w:rPr>
                <w:iCs/>
                <w:sz w:val="18"/>
                <w:lang w:val="en-US"/>
              </w:rPr>
              <w:t>not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1E6EED">
              <w:rPr>
                <w:iCs/>
                <w:sz w:val="18"/>
                <w:lang w:val="en-US"/>
              </w:rPr>
              <w:t>identified</w:t>
            </w:r>
          </w:p>
          <w:p w14:paraId="34F7C749" w14:textId="77777777" w:rsidR="006F4FE8" w:rsidRPr="001E6EED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</w:p>
        </w:tc>
        <w:tc>
          <w:tcPr>
            <w:tcW w:w="1065" w:type="dxa"/>
            <w:vMerge w:val="restart"/>
            <w:shd w:val="clear" w:color="auto" w:fill="auto"/>
          </w:tcPr>
          <w:p w14:paraId="20A4FE82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/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U07</w:t>
            </w:r>
          </w:p>
        </w:tc>
        <w:tc>
          <w:tcPr>
            <w:tcW w:w="1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4C48389" w14:textId="77777777" w:rsidR="006F4FE8" w:rsidRPr="001E6EED" w:rsidRDefault="006F4FE8" w:rsidP="001E6EE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1E6EED">
              <w:rPr>
                <w:b/>
                <w:sz w:val="18"/>
                <w:lang w:val="en-US"/>
              </w:rPr>
              <w:t>Total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1F71575" w14:textId="73C0847A" w:rsidR="006F4FE8" w:rsidRPr="001E6EED" w:rsidRDefault="006F4FE8" w:rsidP="001E6EE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1E6EED">
              <w:rPr>
                <w:b/>
                <w:sz w:val="18"/>
                <w:lang w:val="en-US"/>
              </w:rPr>
              <w:t>10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1E6EED">
              <w:rPr>
                <w:b/>
                <w:sz w:val="18"/>
                <w:lang w:val="en-US"/>
              </w:rPr>
              <w:t>356</w:t>
            </w:r>
          </w:p>
        </w:tc>
      </w:tr>
      <w:tr w:rsidR="006F4FE8" w:rsidRPr="00FC36DB" w14:paraId="50CF6B18" w14:textId="77777777" w:rsidTr="00EF51DD">
        <w:trPr>
          <w:cantSplit/>
        </w:trPr>
        <w:tc>
          <w:tcPr>
            <w:tcW w:w="2773" w:type="dxa"/>
            <w:vMerge/>
            <w:shd w:val="clear" w:color="auto" w:fill="auto"/>
          </w:tcPr>
          <w:p w14:paraId="46922B43" w14:textId="77777777" w:rsidR="006F4FE8" w:rsidRPr="001E6EED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</w:p>
        </w:tc>
        <w:tc>
          <w:tcPr>
            <w:tcW w:w="1065" w:type="dxa"/>
            <w:vMerge/>
            <w:shd w:val="clear" w:color="auto" w:fill="auto"/>
          </w:tcPr>
          <w:p w14:paraId="709294DC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182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265AEDD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%</w:t>
            </w:r>
          </w:p>
        </w:tc>
        <w:tc>
          <w:tcPr>
            <w:tcW w:w="171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1F22056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8.86</w:t>
            </w:r>
          </w:p>
        </w:tc>
      </w:tr>
      <w:tr w:rsidR="006F4FE8" w:rsidRPr="00FC36DB" w14:paraId="71A96CF3" w14:textId="77777777" w:rsidTr="00EF51DD">
        <w:trPr>
          <w:cantSplit/>
        </w:trPr>
        <w:tc>
          <w:tcPr>
            <w:tcW w:w="2773" w:type="dxa"/>
            <w:vMerge/>
            <w:shd w:val="clear" w:color="auto" w:fill="auto"/>
          </w:tcPr>
          <w:p w14:paraId="404C481E" w14:textId="77777777" w:rsidR="006F4FE8" w:rsidRPr="001E6EED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</w:p>
        </w:tc>
        <w:tc>
          <w:tcPr>
            <w:tcW w:w="1065" w:type="dxa"/>
            <w:vMerge/>
            <w:shd w:val="clear" w:color="auto" w:fill="auto"/>
          </w:tcPr>
          <w:p w14:paraId="49777CEA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1821" w:type="dxa"/>
            <w:shd w:val="clear" w:color="auto" w:fill="auto"/>
            <w:vAlign w:val="bottom"/>
          </w:tcPr>
          <w:p w14:paraId="08000AEE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Male</w:t>
            </w:r>
          </w:p>
        </w:tc>
        <w:tc>
          <w:tcPr>
            <w:tcW w:w="1711" w:type="dxa"/>
            <w:shd w:val="clear" w:color="auto" w:fill="auto"/>
            <w:vAlign w:val="bottom"/>
          </w:tcPr>
          <w:p w14:paraId="04B011D9" w14:textId="19D811B5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6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FC36DB">
              <w:rPr>
                <w:sz w:val="18"/>
                <w:lang w:val="en-US"/>
              </w:rPr>
              <w:t>629</w:t>
            </w:r>
          </w:p>
        </w:tc>
      </w:tr>
      <w:tr w:rsidR="006F4FE8" w:rsidRPr="00FC36DB" w14:paraId="41056B99" w14:textId="77777777" w:rsidTr="00EF51DD">
        <w:trPr>
          <w:cantSplit/>
        </w:trPr>
        <w:tc>
          <w:tcPr>
            <w:tcW w:w="2773" w:type="dxa"/>
            <w:vMerge/>
            <w:shd w:val="clear" w:color="auto" w:fill="auto"/>
          </w:tcPr>
          <w:p w14:paraId="0BC58C2F" w14:textId="77777777" w:rsidR="006F4FE8" w:rsidRPr="001E6EED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</w:p>
        </w:tc>
        <w:tc>
          <w:tcPr>
            <w:tcW w:w="1065" w:type="dxa"/>
            <w:vMerge/>
            <w:shd w:val="clear" w:color="auto" w:fill="auto"/>
          </w:tcPr>
          <w:p w14:paraId="349F9BC0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182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A26E2D3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Female</w:t>
            </w:r>
          </w:p>
        </w:tc>
        <w:tc>
          <w:tcPr>
            <w:tcW w:w="17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0D89CD4" w14:textId="62A9AB3B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3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FC36DB">
              <w:rPr>
                <w:sz w:val="18"/>
                <w:lang w:val="en-US"/>
              </w:rPr>
              <w:t>727</w:t>
            </w:r>
          </w:p>
        </w:tc>
      </w:tr>
      <w:tr w:rsidR="006F4FE8" w:rsidRPr="00FC36DB" w14:paraId="545C4B34" w14:textId="77777777" w:rsidTr="00EF51DD">
        <w:trPr>
          <w:cantSplit/>
        </w:trPr>
        <w:tc>
          <w:tcPr>
            <w:tcW w:w="2773" w:type="dxa"/>
            <w:vMerge w:val="restart"/>
            <w:shd w:val="clear" w:color="auto" w:fill="auto"/>
          </w:tcPr>
          <w:p w14:paraId="01E707D3" w14:textId="77777777" w:rsidR="00CB330A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  <w:r w:rsidRPr="001E6EED">
              <w:rPr>
                <w:iCs/>
                <w:sz w:val="18"/>
                <w:lang w:val="en-US"/>
              </w:rPr>
              <w:t>3.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proofErr w:type="spellStart"/>
            <w:r w:rsidRPr="001E6EED">
              <w:rPr>
                <w:iCs/>
                <w:sz w:val="18"/>
                <w:lang w:val="en-US"/>
              </w:rPr>
              <w:t>Hypertensio</w:t>
            </w:r>
            <w:proofErr w:type="spellEnd"/>
            <w:r w:rsidR="00A84868">
              <w:rPr>
                <w:iCs/>
                <w:sz w:val="18"/>
                <w:lang w:val="en-US"/>
              </w:rPr>
              <w:t xml:space="preserve"> </w:t>
            </w:r>
            <w:proofErr w:type="spellStart"/>
            <w:r w:rsidRPr="001E6EED">
              <w:rPr>
                <w:iCs/>
                <w:sz w:val="18"/>
                <w:lang w:val="en-US"/>
              </w:rPr>
              <w:t>arterialis</w:t>
            </w:r>
            <w:proofErr w:type="spellEnd"/>
            <w:r w:rsidR="00A84868">
              <w:rPr>
                <w:iCs/>
                <w:sz w:val="18"/>
                <w:lang w:val="en-US"/>
              </w:rPr>
              <w:t xml:space="preserve"> </w:t>
            </w:r>
            <w:proofErr w:type="spellStart"/>
            <w:r w:rsidRPr="001E6EED">
              <w:rPr>
                <w:iCs/>
                <w:sz w:val="18"/>
                <w:lang w:val="en-US"/>
              </w:rPr>
              <w:t>essentialis</w:t>
            </w:r>
            <w:proofErr w:type="spellEnd"/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1E6EED">
              <w:rPr>
                <w:iCs/>
                <w:sz w:val="18"/>
                <w:lang w:val="en-US"/>
              </w:rPr>
              <w:t>(</w:t>
            </w:r>
            <w:proofErr w:type="spellStart"/>
            <w:r w:rsidRPr="001E6EED">
              <w:rPr>
                <w:iCs/>
                <w:sz w:val="18"/>
                <w:lang w:val="en-US"/>
              </w:rPr>
              <w:t>primaria</w:t>
            </w:r>
            <w:proofErr w:type="spellEnd"/>
            <w:r w:rsidRPr="001E6EED">
              <w:rPr>
                <w:iCs/>
                <w:sz w:val="18"/>
                <w:lang w:val="en-US"/>
              </w:rPr>
              <w:t>)</w:t>
            </w:r>
          </w:p>
          <w:p w14:paraId="29D7C40B" w14:textId="5A9ADB97" w:rsidR="006F4FE8" w:rsidRPr="001E6EED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  <w:r w:rsidRPr="001E6EED">
              <w:rPr>
                <w:iCs/>
                <w:sz w:val="18"/>
                <w:lang w:val="en-US"/>
              </w:rPr>
              <w:t>High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1E6EED">
              <w:rPr>
                <w:iCs/>
                <w:sz w:val="18"/>
                <w:lang w:val="en-US"/>
              </w:rPr>
              <w:t>blood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1E6EED">
              <w:rPr>
                <w:iCs/>
                <w:sz w:val="18"/>
                <w:lang w:val="en-US"/>
              </w:rPr>
              <w:t>pressure,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1E6EED">
              <w:rPr>
                <w:iCs/>
                <w:sz w:val="18"/>
                <w:lang w:val="en-US"/>
              </w:rPr>
              <w:t>of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1E6EED">
              <w:rPr>
                <w:iCs/>
                <w:sz w:val="18"/>
                <w:lang w:val="en-US"/>
              </w:rPr>
              <w:t>unknown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1E6EED">
              <w:rPr>
                <w:iCs/>
                <w:sz w:val="18"/>
                <w:lang w:val="en-US"/>
              </w:rPr>
              <w:t>origin</w:t>
            </w:r>
          </w:p>
        </w:tc>
        <w:tc>
          <w:tcPr>
            <w:tcW w:w="1065" w:type="dxa"/>
            <w:vMerge w:val="restart"/>
            <w:shd w:val="clear" w:color="auto" w:fill="auto"/>
          </w:tcPr>
          <w:p w14:paraId="5588B27C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I10</w:t>
            </w:r>
          </w:p>
        </w:tc>
        <w:tc>
          <w:tcPr>
            <w:tcW w:w="1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8342CBD" w14:textId="77777777" w:rsidR="006F4FE8" w:rsidRPr="001E6EED" w:rsidRDefault="006F4FE8" w:rsidP="001E6EE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1E6EED">
              <w:rPr>
                <w:b/>
                <w:sz w:val="18"/>
                <w:lang w:val="en-US"/>
              </w:rPr>
              <w:t>Total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4A54BDF" w14:textId="26996452" w:rsidR="006F4FE8" w:rsidRPr="001E6EED" w:rsidRDefault="006F4FE8" w:rsidP="001E6EE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1E6EED">
              <w:rPr>
                <w:b/>
                <w:sz w:val="18"/>
                <w:lang w:val="en-US"/>
              </w:rPr>
              <w:t>7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1E6EED">
              <w:rPr>
                <w:b/>
                <w:sz w:val="18"/>
                <w:lang w:val="en-US"/>
              </w:rPr>
              <w:t>198</w:t>
            </w:r>
          </w:p>
        </w:tc>
      </w:tr>
      <w:tr w:rsidR="006F4FE8" w:rsidRPr="00FC36DB" w14:paraId="004AF273" w14:textId="77777777" w:rsidTr="00EF51DD">
        <w:trPr>
          <w:cantSplit/>
        </w:trPr>
        <w:tc>
          <w:tcPr>
            <w:tcW w:w="2773" w:type="dxa"/>
            <w:vMerge/>
            <w:shd w:val="clear" w:color="auto" w:fill="auto"/>
          </w:tcPr>
          <w:p w14:paraId="73BDF5A2" w14:textId="77777777" w:rsidR="006F4FE8" w:rsidRPr="001E6EED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</w:p>
        </w:tc>
        <w:tc>
          <w:tcPr>
            <w:tcW w:w="1065" w:type="dxa"/>
            <w:vMerge/>
            <w:shd w:val="clear" w:color="auto" w:fill="auto"/>
          </w:tcPr>
          <w:p w14:paraId="59854FB2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182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A4F45A4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%</w:t>
            </w:r>
          </w:p>
        </w:tc>
        <w:tc>
          <w:tcPr>
            <w:tcW w:w="171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E2F8695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6.16</w:t>
            </w:r>
          </w:p>
        </w:tc>
      </w:tr>
      <w:tr w:rsidR="006F4FE8" w:rsidRPr="00FC36DB" w14:paraId="2A0A63E9" w14:textId="77777777" w:rsidTr="00EF51DD">
        <w:trPr>
          <w:cantSplit/>
        </w:trPr>
        <w:tc>
          <w:tcPr>
            <w:tcW w:w="2773" w:type="dxa"/>
            <w:vMerge/>
            <w:shd w:val="clear" w:color="auto" w:fill="auto"/>
          </w:tcPr>
          <w:p w14:paraId="5643E40B" w14:textId="77777777" w:rsidR="006F4FE8" w:rsidRPr="001E6EED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</w:p>
        </w:tc>
        <w:tc>
          <w:tcPr>
            <w:tcW w:w="1065" w:type="dxa"/>
            <w:vMerge/>
            <w:shd w:val="clear" w:color="auto" w:fill="auto"/>
          </w:tcPr>
          <w:p w14:paraId="059051AB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1821" w:type="dxa"/>
            <w:shd w:val="clear" w:color="auto" w:fill="auto"/>
            <w:vAlign w:val="bottom"/>
          </w:tcPr>
          <w:p w14:paraId="0C99BC8E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Male</w:t>
            </w:r>
          </w:p>
        </w:tc>
        <w:tc>
          <w:tcPr>
            <w:tcW w:w="1711" w:type="dxa"/>
            <w:shd w:val="clear" w:color="auto" w:fill="auto"/>
            <w:vAlign w:val="bottom"/>
          </w:tcPr>
          <w:p w14:paraId="00E3463E" w14:textId="53807DEA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3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FC36DB">
              <w:rPr>
                <w:sz w:val="18"/>
                <w:lang w:val="en-US"/>
              </w:rPr>
              <w:t>008</w:t>
            </w:r>
          </w:p>
        </w:tc>
      </w:tr>
      <w:tr w:rsidR="006F4FE8" w:rsidRPr="00FC36DB" w14:paraId="2CD96D12" w14:textId="77777777" w:rsidTr="00EF51DD">
        <w:trPr>
          <w:cantSplit/>
        </w:trPr>
        <w:tc>
          <w:tcPr>
            <w:tcW w:w="2773" w:type="dxa"/>
            <w:vMerge/>
            <w:shd w:val="clear" w:color="auto" w:fill="auto"/>
          </w:tcPr>
          <w:p w14:paraId="6BA79BA3" w14:textId="77777777" w:rsidR="006F4FE8" w:rsidRPr="001E6EED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</w:p>
        </w:tc>
        <w:tc>
          <w:tcPr>
            <w:tcW w:w="1065" w:type="dxa"/>
            <w:vMerge/>
            <w:shd w:val="clear" w:color="auto" w:fill="auto"/>
          </w:tcPr>
          <w:p w14:paraId="180AB830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182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E48BDF6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Female</w:t>
            </w:r>
          </w:p>
        </w:tc>
        <w:tc>
          <w:tcPr>
            <w:tcW w:w="17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7AC6CDE" w14:textId="4A483D4D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4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FC36DB">
              <w:rPr>
                <w:sz w:val="18"/>
                <w:lang w:val="en-US"/>
              </w:rPr>
              <w:t>190</w:t>
            </w:r>
          </w:p>
        </w:tc>
      </w:tr>
      <w:tr w:rsidR="006F4FE8" w:rsidRPr="00FC36DB" w14:paraId="4A03D7AA" w14:textId="77777777" w:rsidTr="00EF51DD">
        <w:trPr>
          <w:cantSplit/>
        </w:trPr>
        <w:tc>
          <w:tcPr>
            <w:tcW w:w="2773" w:type="dxa"/>
            <w:vMerge w:val="restart"/>
            <w:shd w:val="clear" w:color="auto" w:fill="auto"/>
          </w:tcPr>
          <w:p w14:paraId="2C3A1F16" w14:textId="5B41049A" w:rsidR="006F4FE8" w:rsidRPr="001E6EED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  <w:r w:rsidRPr="001E6EED">
              <w:rPr>
                <w:iCs/>
                <w:sz w:val="18"/>
                <w:lang w:val="en-US"/>
              </w:rPr>
              <w:t>4.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proofErr w:type="spellStart"/>
            <w:r w:rsidRPr="001E6EED">
              <w:rPr>
                <w:iCs/>
                <w:sz w:val="18"/>
                <w:lang w:val="en-US"/>
              </w:rPr>
              <w:t>Infarctus</w:t>
            </w:r>
            <w:proofErr w:type="spellEnd"/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1E6EED">
              <w:rPr>
                <w:iCs/>
                <w:sz w:val="18"/>
                <w:lang w:val="en-US"/>
              </w:rPr>
              <w:t>cerebri</w:t>
            </w:r>
          </w:p>
          <w:p w14:paraId="4CC756C6" w14:textId="705D370F" w:rsidR="006F4FE8" w:rsidRPr="001E6EED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  <w:r w:rsidRPr="001E6EED">
              <w:rPr>
                <w:iCs/>
                <w:sz w:val="18"/>
                <w:lang w:val="en-US"/>
              </w:rPr>
              <w:t>Myocardial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1E6EED">
              <w:rPr>
                <w:iCs/>
                <w:sz w:val="18"/>
                <w:lang w:val="en-US"/>
              </w:rPr>
              <w:t>infarction</w:t>
            </w:r>
          </w:p>
        </w:tc>
        <w:tc>
          <w:tcPr>
            <w:tcW w:w="1065" w:type="dxa"/>
            <w:vMerge w:val="restart"/>
            <w:shd w:val="clear" w:color="auto" w:fill="auto"/>
          </w:tcPr>
          <w:p w14:paraId="1658C439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I63</w:t>
            </w:r>
          </w:p>
        </w:tc>
        <w:tc>
          <w:tcPr>
            <w:tcW w:w="1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66C6D76" w14:textId="77777777" w:rsidR="006F4FE8" w:rsidRPr="001E6EED" w:rsidRDefault="006F4FE8" w:rsidP="001E6EE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1E6EED">
              <w:rPr>
                <w:b/>
                <w:sz w:val="18"/>
                <w:lang w:val="en-US"/>
              </w:rPr>
              <w:t>Total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8B02EE4" w14:textId="422C0003" w:rsidR="006F4FE8" w:rsidRPr="001E6EED" w:rsidRDefault="006F4FE8" w:rsidP="001E6EE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1E6EED">
              <w:rPr>
                <w:b/>
                <w:sz w:val="18"/>
                <w:lang w:val="en-US"/>
              </w:rPr>
              <w:t>5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1E6EED">
              <w:rPr>
                <w:b/>
                <w:sz w:val="18"/>
                <w:lang w:val="en-US"/>
              </w:rPr>
              <w:t>686</w:t>
            </w:r>
          </w:p>
        </w:tc>
      </w:tr>
      <w:tr w:rsidR="006F4FE8" w:rsidRPr="00FC36DB" w14:paraId="5DB67E1B" w14:textId="77777777" w:rsidTr="00EF51DD">
        <w:trPr>
          <w:cantSplit/>
        </w:trPr>
        <w:tc>
          <w:tcPr>
            <w:tcW w:w="2773" w:type="dxa"/>
            <w:vMerge/>
            <w:shd w:val="clear" w:color="auto" w:fill="auto"/>
          </w:tcPr>
          <w:p w14:paraId="107571BF" w14:textId="77777777" w:rsidR="006F4FE8" w:rsidRPr="001E6EED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</w:p>
        </w:tc>
        <w:tc>
          <w:tcPr>
            <w:tcW w:w="1065" w:type="dxa"/>
            <w:vMerge/>
            <w:shd w:val="clear" w:color="auto" w:fill="auto"/>
          </w:tcPr>
          <w:p w14:paraId="04996FD3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182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D63B76A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%</w:t>
            </w:r>
          </w:p>
        </w:tc>
        <w:tc>
          <w:tcPr>
            <w:tcW w:w="171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580151B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4.87</w:t>
            </w:r>
          </w:p>
        </w:tc>
      </w:tr>
      <w:tr w:rsidR="006F4FE8" w:rsidRPr="00FC36DB" w14:paraId="1782B95A" w14:textId="77777777" w:rsidTr="00EF51DD">
        <w:trPr>
          <w:cantSplit/>
        </w:trPr>
        <w:tc>
          <w:tcPr>
            <w:tcW w:w="2773" w:type="dxa"/>
            <w:vMerge/>
            <w:shd w:val="clear" w:color="auto" w:fill="auto"/>
          </w:tcPr>
          <w:p w14:paraId="3D10AEB8" w14:textId="77777777" w:rsidR="006F4FE8" w:rsidRPr="001E6EED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</w:p>
        </w:tc>
        <w:tc>
          <w:tcPr>
            <w:tcW w:w="1065" w:type="dxa"/>
            <w:vMerge/>
            <w:shd w:val="clear" w:color="auto" w:fill="auto"/>
          </w:tcPr>
          <w:p w14:paraId="440BABAD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1821" w:type="dxa"/>
            <w:shd w:val="clear" w:color="auto" w:fill="auto"/>
            <w:vAlign w:val="bottom"/>
          </w:tcPr>
          <w:p w14:paraId="0EC5D5BB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Male</w:t>
            </w:r>
          </w:p>
        </w:tc>
        <w:tc>
          <w:tcPr>
            <w:tcW w:w="1711" w:type="dxa"/>
            <w:shd w:val="clear" w:color="auto" w:fill="auto"/>
            <w:vAlign w:val="bottom"/>
          </w:tcPr>
          <w:p w14:paraId="56A51E28" w14:textId="565DD4B6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2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FC36DB">
              <w:rPr>
                <w:sz w:val="18"/>
                <w:lang w:val="en-US"/>
              </w:rPr>
              <w:t>567</w:t>
            </w:r>
          </w:p>
        </w:tc>
      </w:tr>
      <w:tr w:rsidR="005031E6" w:rsidRPr="00FC36DB" w14:paraId="36027439" w14:textId="77777777" w:rsidTr="00EF51DD">
        <w:trPr>
          <w:cantSplit/>
        </w:trPr>
        <w:tc>
          <w:tcPr>
            <w:tcW w:w="2773" w:type="dxa"/>
            <w:vMerge/>
            <w:tcBorders>
              <w:bottom w:val="nil"/>
            </w:tcBorders>
            <w:shd w:val="clear" w:color="auto" w:fill="auto"/>
          </w:tcPr>
          <w:p w14:paraId="0D0D7CDA" w14:textId="77777777" w:rsidR="006F4FE8" w:rsidRPr="001E6EED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</w:p>
        </w:tc>
        <w:tc>
          <w:tcPr>
            <w:tcW w:w="1065" w:type="dxa"/>
            <w:vMerge/>
            <w:tcBorders>
              <w:bottom w:val="nil"/>
            </w:tcBorders>
            <w:shd w:val="clear" w:color="auto" w:fill="auto"/>
          </w:tcPr>
          <w:p w14:paraId="597B71CA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182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FC92DDE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Female</w:t>
            </w:r>
          </w:p>
        </w:tc>
        <w:tc>
          <w:tcPr>
            <w:tcW w:w="17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3F19589" w14:textId="32BE6F70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3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FC36DB">
              <w:rPr>
                <w:sz w:val="18"/>
                <w:lang w:val="en-US"/>
              </w:rPr>
              <w:t>119</w:t>
            </w:r>
          </w:p>
        </w:tc>
      </w:tr>
      <w:tr w:rsidR="001E6EED" w:rsidRPr="00FC36DB" w14:paraId="57AC6BD3" w14:textId="77777777" w:rsidTr="00EF51DD">
        <w:trPr>
          <w:cantSplit/>
        </w:trPr>
        <w:tc>
          <w:tcPr>
            <w:tcW w:w="277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7513C5E" w14:textId="77777777" w:rsidR="00CB330A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  <w:r w:rsidRPr="001E6EED">
              <w:rPr>
                <w:iCs/>
                <w:sz w:val="18"/>
                <w:lang w:val="en-US"/>
              </w:rPr>
              <w:t>5.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proofErr w:type="spellStart"/>
            <w:r w:rsidRPr="001E6EED">
              <w:rPr>
                <w:iCs/>
                <w:sz w:val="18"/>
                <w:lang w:val="en-US"/>
              </w:rPr>
              <w:t>Neoplasma</w:t>
            </w:r>
            <w:proofErr w:type="spellEnd"/>
            <w:r w:rsidR="00A84868">
              <w:rPr>
                <w:iCs/>
                <w:sz w:val="18"/>
                <w:lang w:val="en-US"/>
              </w:rPr>
              <w:t xml:space="preserve"> </w:t>
            </w:r>
            <w:proofErr w:type="spellStart"/>
            <w:r w:rsidRPr="001E6EED">
              <w:rPr>
                <w:iCs/>
                <w:sz w:val="18"/>
                <w:lang w:val="en-US"/>
              </w:rPr>
              <w:t>malignum</w:t>
            </w:r>
            <w:proofErr w:type="spellEnd"/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1E6EED">
              <w:rPr>
                <w:iCs/>
                <w:sz w:val="18"/>
                <w:lang w:val="en-US"/>
              </w:rPr>
              <w:t>bronchi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1E6EED">
              <w:rPr>
                <w:iCs/>
                <w:sz w:val="18"/>
                <w:lang w:val="en-US"/>
              </w:rPr>
              <w:t>et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proofErr w:type="spellStart"/>
            <w:r w:rsidRPr="001E6EED">
              <w:rPr>
                <w:iCs/>
                <w:sz w:val="18"/>
                <w:lang w:val="en-US"/>
              </w:rPr>
              <w:t>pulmoнis</w:t>
            </w:r>
            <w:proofErr w:type="spellEnd"/>
          </w:p>
          <w:p w14:paraId="61CEDA59" w14:textId="1723E692" w:rsidR="006F4FE8" w:rsidRPr="001E6EED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  <w:r w:rsidRPr="001E6EED">
              <w:rPr>
                <w:iCs/>
                <w:sz w:val="18"/>
                <w:lang w:val="en-US"/>
              </w:rPr>
              <w:lastRenderedPageBreak/>
              <w:t>Malignant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1E6EED">
              <w:rPr>
                <w:iCs/>
                <w:sz w:val="18"/>
                <w:lang w:val="en-US"/>
              </w:rPr>
              <w:t>tumor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1E6EED">
              <w:rPr>
                <w:iCs/>
                <w:sz w:val="18"/>
                <w:lang w:val="en-US"/>
              </w:rPr>
              <w:t>of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1E6EED">
              <w:rPr>
                <w:iCs/>
                <w:sz w:val="18"/>
                <w:lang w:val="en-US"/>
              </w:rPr>
              <w:t>the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1E6EED">
              <w:rPr>
                <w:iCs/>
                <w:sz w:val="18"/>
                <w:lang w:val="en-US"/>
              </w:rPr>
              <w:t>bronchi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1E6EED">
              <w:rPr>
                <w:iCs/>
                <w:sz w:val="18"/>
                <w:lang w:val="en-US"/>
              </w:rPr>
              <w:t>and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1E6EED">
              <w:rPr>
                <w:iCs/>
                <w:sz w:val="18"/>
                <w:lang w:val="en-US"/>
              </w:rPr>
              <w:t>lungs</w:t>
            </w:r>
          </w:p>
        </w:tc>
        <w:tc>
          <w:tcPr>
            <w:tcW w:w="106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79B81B7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lastRenderedPageBreak/>
              <w:t>C34</w:t>
            </w:r>
          </w:p>
        </w:tc>
        <w:tc>
          <w:tcPr>
            <w:tcW w:w="1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3CC2D37" w14:textId="77777777" w:rsidR="006F4FE8" w:rsidRPr="001E6EED" w:rsidRDefault="006F4FE8" w:rsidP="001E6EE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1E6EED">
              <w:rPr>
                <w:b/>
                <w:sz w:val="18"/>
                <w:lang w:val="en-US"/>
              </w:rPr>
              <w:t>Total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AEF4164" w14:textId="40F16FDB" w:rsidR="006F4FE8" w:rsidRPr="001E6EED" w:rsidRDefault="006F4FE8" w:rsidP="001E6EE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1E6EED">
              <w:rPr>
                <w:b/>
                <w:sz w:val="18"/>
                <w:lang w:val="en-US"/>
              </w:rPr>
              <w:t>4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1E6EED">
              <w:rPr>
                <w:b/>
                <w:sz w:val="18"/>
                <w:lang w:val="en-US"/>
              </w:rPr>
              <w:t>999</w:t>
            </w:r>
          </w:p>
        </w:tc>
      </w:tr>
      <w:tr w:rsidR="006F4FE8" w:rsidRPr="00FC36DB" w14:paraId="27AA8B0F" w14:textId="77777777" w:rsidTr="00EF51DD">
        <w:trPr>
          <w:cantSplit/>
        </w:trPr>
        <w:tc>
          <w:tcPr>
            <w:tcW w:w="2773" w:type="dxa"/>
            <w:vMerge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0CB156F8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/>
                <w:sz w:val="18"/>
                <w:lang w:val="en-US"/>
              </w:rPr>
            </w:pPr>
          </w:p>
        </w:tc>
        <w:tc>
          <w:tcPr>
            <w:tcW w:w="1065" w:type="dxa"/>
            <w:vMerge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0A622F5B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</w:p>
        </w:tc>
        <w:tc>
          <w:tcPr>
            <w:tcW w:w="1821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73BF5F91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%</w:t>
            </w:r>
          </w:p>
        </w:tc>
        <w:tc>
          <w:tcPr>
            <w:tcW w:w="1711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0FC22FA5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4.28</w:t>
            </w:r>
          </w:p>
        </w:tc>
      </w:tr>
      <w:tr w:rsidR="006F4FE8" w:rsidRPr="00FC36DB" w14:paraId="68FC4885" w14:textId="77777777" w:rsidTr="00EF51DD">
        <w:trPr>
          <w:cantSplit/>
        </w:trPr>
        <w:tc>
          <w:tcPr>
            <w:tcW w:w="2773" w:type="dxa"/>
            <w:vMerge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54A5882D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/>
                <w:sz w:val="18"/>
                <w:lang w:val="en-US"/>
              </w:rPr>
            </w:pPr>
          </w:p>
        </w:tc>
        <w:tc>
          <w:tcPr>
            <w:tcW w:w="1065" w:type="dxa"/>
            <w:vMerge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6D661C5B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</w:p>
        </w:tc>
        <w:tc>
          <w:tcPr>
            <w:tcW w:w="1821" w:type="dxa"/>
            <w:tcBorders>
              <w:top w:val="nil"/>
            </w:tcBorders>
            <w:shd w:val="clear" w:color="auto" w:fill="auto"/>
            <w:vAlign w:val="bottom"/>
          </w:tcPr>
          <w:p w14:paraId="015AD27D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Male</w:t>
            </w:r>
          </w:p>
        </w:tc>
        <w:tc>
          <w:tcPr>
            <w:tcW w:w="1711" w:type="dxa"/>
            <w:tcBorders>
              <w:top w:val="nil"/>
            </w:tcBorders>
            <w:shd w:val="clear" w:color="auto" w:fill="auto"/>
            <w:vAlign w:val="bottom"/>
          </w:tcPr>
          <w:p w14:paraId="1449A99B" w14:textId="4E704E0C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3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FC36DB">
              <w:rPr>
                <w:sz w:val="18"/>
                <w:lang w:val="en-US"/>
              </w:rPr>
              <w:t>399</w:t>
            </w:r>
          </w:p>
        </w:tc>
      </w:tr>
      <w:tr w:rsidR="006F4FE8" w:rsidRPr="00FC36DB" w14:paraId="25BBB226" w14:textId="77777777" w:rsidTr="00EF51DD">
        <w:trPr>
          <w:cantSplit/>
        </w:trPr>
        <w:tc>
          <w:tcPr>
            <w:tcW w:w="2773" w:type="dxa"/>
            <w:vMerge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3176F7E9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/>
                <w:sz w:val="18"/>
                <w:lang w:val="en-US"/>
              </w:rPr>
            </w:pPr>
          </w:p>
        </w:tc>
        <w:tc>
          <w:tcPr>
            <w:tcW w:w="1065" w:type="dxa"/>
            <w:vMerge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3C1182DB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</w:p>
        </w:tc>
        <w:tc>
          <w:tcPr>
            <w:tcW w:w="182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6D5E3E7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Female</w:t>
            </w:r>
          </w:p>
        </w:tc>
        <w:tc>
          <w:tcPr>
            <w:tcW w:w="17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694CE50" w14:textId="4E1B9EB5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FC36DB">
              <w:rPr>
                <w:sz w:val="18"/>
                <w:lang w:val="en-US"/>
              </w:rPr>
              <w:t>600</w:t>
            </w:r>
          </w:p>
        </w:tc>
      </w:tr>
      <w:tr w:rsidR="006F4FE8" w:rsidRPr="00FC36DB" w14:paraId="6755058F" w14:textId="77777777" w:rsidTr="00EF51DD">
        <w:trPr>
          <w:cantSplit/>
        </w:trPr>
        <w:tc>
          <w:tcPr>
            <w:tcW w:w="2773" w:type="dxa"/>
            <w:vMerge w:val="restart"/>
            <w:tcBorders>
              <w:top w:val="nil"/>
            </w:tcBorders>
            <w:shd w:val="clear" w:color="auto" w:fill="auto"/>
          </w:tcPr>
          <w:p w14:paraId="2CAE228A" w14:textId="26C3F2B2" w:rsidR="006F4FE8" w:rsidRPr="004A1257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  <w:r w:rsidRPr="004A1257">
              <w:rPr>
                <w:iCs/>
                <w:sz w:val="18"/>
                <w:lang w:val="en-US"/>
              </w:rPr>
              <w:t>6.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proofErr w:type="spellStart"/>
            <w:r w:rsidRPr="004A1257">
              <w:rPr>
                <w:iCs/>
                <w:sz w:val="18"/>
                <w:lang w:val="en-US"/>
              </w:rPr>
              <w:t>Insufficientia</w:t>
            </w:r>
            <w:proofErr w:type="spellEnd"/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4A1257">
              <w:rPr>
                <w:iCs/>
                <w:sz w:val="18"/>
                <w:lang w:val="en-US"/>
              </w:rPr>
              <w:t>cordis</w:t>
            </w:r>
          </w:p>
          <w:p w14:paraId="2F6FCD98" w14:textId="7CBF13A9" w:rsidR="006F4FE8" w:rsidRPr="004A1257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  <w:r w:rsidRPr="004A1257">
              <w:rPr>
                <w:iCs/>
                <w:sz w:val="18"/>
                <w:lang w:val="en-US"/>
              </w:rPr>
              <w:t>Heart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4A1257">
              <w:rPr>
                <w:iCs/>
                <w:sz w:val="18"/>
                <w:lang w:val="en-US"/>
              </w:rPr>
              <w:t>failure</w:t>
            </w:r>
          </w:p>
        </w:tc>
        <w:tc>
          <w:tcPr>
            <w:tcW w:w="1065" w:type="dxa"/>
            <w:vMerge w:val="restart"/>
            <w:tcBorders>
              <w:top w:val="nil"/>
            </w:tcBorders>
            <w:shd w:val="clear" w:color="auto" w:fill="auto"/>
          </w:tcPr>
          <w:p w14:paraId="6F2F024E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I50</w:t>
            </w:r>
          </w:p>
        </w:tc>
        <w:tc>
          <w:tcPr>
            <w:tcW w:w="1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9784C1D" w14:textId="77777777" w:rsidR="006F4FE8" w:rsidRPr="001E6EED" w:rsidRDefault="006F4FE8" w:rsidP="001E6EED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1E6EED">
              <w:rPr>
                <w:b/>
                <w:sz w:val="18"/>
              </w:rPr>
              <w:t>Total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70CF664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</w:p>
        </w:tc>
      </w:tr>
      <w:tr w:rsidR="006F4FE8" w:rsidRPr="00FC36DB" w14:paraId="11504516" w14:textId="77777777" w:rsidTr="00EF51DD">
        <w:trPr>
          <w:cantSplit/>
        </w:trPr>
        <w:tc>
          <w:tcPr>
            <w:tcW w:w="2773" w:type="dxa"/>
            <w:vMerge/>
            <w:shd w:val="clear" w:color="auto" w:fill="auto"/>
          </w:tcPr>
          <w:p w14:paraId="43C337BC" w14:textId="77777777" w:rsidR="006F4FE8" w:rsidRPr="004A1257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</w:p>
        </w:tc>
        <w:tc>
          <w:tcPr>
            <w:tcW w:w="1065" w:type="dxa"/>
            <w:vMerge/>
            <w:shd w:val="clear" w:color="auto" w:fill="auto"/>
          </w:tcPr>
          <w:p w14:paraId="333DF9A5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182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B9EFA51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%</w:t>
            </w:r>
          </w:p>
        </w:tc>
        <w:tc>
          <w:tcPr>
            <w:tcW w:w="171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CF5EB4A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3.96</w:t>
            </w:r>
          </w:p>
        </w:tc>
      </w:tr>
      <w:tr w:rsidR="006F4FE8" w:rsidRPr="00FC36DB" w14:paraId="5F4682A2" w14:textId="77777777" w:rsidTr="00EF51DD">
        <w:trPr>
          <w:cantSplit/>
        </w:trPr>
        <w:tc>
          <w:tcPr>
            <w:tcW w:w="2773" w:type="dxa"/>
            <w:vMerge/>
            <w:shd w:val="clear" w:color="auto" w:fill="auto"/>
          </w:tcPr>
          <w:p w14:paraId="4F77103E" w14:textId="77777777" w:rsidR="006F4FE8" w:rsidRPr="004A1257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</w:p>
        </w:tc>
        <w:tc>
          <w:tcPr>
            <w:tcW w:w="1065" w:type="dxa"/>
            <w:vMerge/>
            <w:shd w:val="clear" w:color="auto" w:fill="auto"/>
          </w:tcPr>
          <w:p w14:paraId="25B6FDA8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1821" w:type="dxa"/>
            <w:shd w:val="clear" w:color="auto" w:fill="auto"/>
            <w:vAlign w:val="bottom"/>
          </w:tcPr>
          <w:p w14:paraId="782DD56B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Male</w:t>
            </w:r>
          </w:p>
        </w:tc>
        <w:tc>
          <w:tcPr>
            <w:tcW w:w="1711" w:type="dxa"/>
            <w:shd w:val="clear" w:color="auto" w:fill="auto"/>
            <w:vAlign w:val="bottom"/>
          </w:tcPr>
          <w:p w14:paraId="11615D57" w14:textId="54F0D979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2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FC36DB">
              <w:rPr>
                <w:sz w:val="18"/>
                <w:lang w:val="en-US"/>
              </w:rPr>
              <w:t>160</w:t>
            </w:r>
          </w:p>
        </w:tc>
      </w:tr>
      <w:tr w:rsidR="006F4FE8" w:rsidRPr="00FC36DB" w14:paraId="51037CC0" w14:textId="77777777" w:rsidTr="00EF51DD">
        <w:trPr>
          <w:cantSplit/>
        </w:trPr>
        <w:tc>
          <w:tcPr>
            <w:tcW w:w="2773" w:type="dxa"/>
            <w:vMerge/>
            <w:shd w:val="clear" w:color="auto" w:fill="auto"/>
          </w:tcPr>
          <w:p w14:paraId="2F0E6B40" w14:textId="77777777" w:rsidR="006F4FE8" w:rsidRPr="004A1257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</w:p>
        </w:tc>
        <w:tc>
          <w:tcPr>
            <w:tcW w:w="1065" w:type="dxa"/>
            <w:vMerge/>
            <w:shd w:val="clear" w:color="auto" w:fill="auto"/>
          </w:tcPr>
          <w:p w14:paraId="57354D64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182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2E6D8AF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Female</w:t>
            </w:r>
          </w:p>
        </w:tc>
        <w:tc>
          <w:tcPr>
            <w:tcW w:w="17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D1385DE" w14:textId="79457986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2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FC36DB">
              <w:rPr>
                <w:sz w:val="18"/>
                <w:lang w:val="en-US"/>
              </w:rPr>
              <w:t>468</w:t>
            </w:r>
          </w:p>
        </w:tc>
      </w:tr>
      <w:tr w:rsidR="006F4FE8" w:rsidRPr="00FC36DB" w14:paraId="010856CC" w14:textId="77777777" w:rsidTr="00EF51DD">
        <w:trPr>
          <w:cantSplit/>
        </w:trPr>
        <w:tc>
          <w:tcPr>
            <w:tcW w:w="2773" w:type="dxa"/>
            <w:vMerge w:val="restart"/>
            <w:shd w:val="clear" w:color="auto" w:fill="auto"/>
          </w:tcPr>
          <w:p w14:paraId="0DD5A932" w14:textId="4C8BFFBE" w:rsidR="006F4FE8" w:rsidRPr="004A1257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  <w:r w:rsidRPr="004A1257">
              <w:rPr>
                <w:iCs/>
                <w:sz w:val="18"/>
                <w:lang w:val="en-US"/>
              </w:rPr>
              <w:t>7.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proofErr w:type="spellStart"/>
            <w:r w:rsidRPr="004A1257">
              <w:rPr>
                <w:iCs/>
                <w:sz w:val="18"/>
                <w:lang w:val="en-US"/>
              </w:rPr>
              <w:t>Institio</w:t>
            </w:r>
            <w:proofErr w:type="spellEnd"/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4A1257">
              <w:rPr>
                <w:iCs/>
                <w:sz w:val="18"/>
                <w:lang w:val="en-US"/>
              </w:rPr>
              <w:t>cordis</w:t>
            </w:r>
          </w:p>
          <w:p w14:paraId="58C895AA" w14:textId="7392701A" w:rsidR="006F4FE8" w:rsidRPr="004A1257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  <w:r w:rsidRPr="004A1257">
              <w:rPr>
                <w:iCs/>
                <w:sz w:val="18"/>
                <w:lang w:val="en-US"/>
              </w:rPr>
              <w:t>Heart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4A1257">
              <w:rPr>
                <w:iCs/>
                <w:sz w:val="18"/>
                <w:lang w:val="en-US"/>
              </w:rPr>
              <w:t>Stagnation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</w:p>
        </w:tc>
        <w:tc>
          <w:tcPr>
            <w:tcW w:w="1065" w:type="dxa"/>
            <w:vMerge w:val="restart"/>
            <w:shd w:val="clear" w:color="auto" w:fill="auto"/>
          </w:tcPr>
          <w:p w14:paraId="222284EF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I46</w:t>
            </w:r>
          </w:p>
        </w:tc>
        <w:tc>
          <w:tcPr>
            <w:tcW w:w="1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1528710" w14:textId="77777777" w:rsidR="006F4FE8" w:rsidRPr="001E6EED" w:rsidRDefault="006F4FE8" w:rsidP="001E6EE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1E6EED">
              <w:rPr>
                <w:b/>
                <w:sz w:val="18"/>
                <w:lang w:val="en-US"/>
              </w:rPr>
              <w:t>Total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6143A2A" w14:textId="5CF0D30D" w:rsidR="006F4FE8" w:rsidRPr="001E6EED" w:rsidRDefault="006F4FE8" w:rsidP="001E6EE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1E6EED">
              <w:rPr>
                <w:b/>
                <w:sz w:val="18"/>
                <w:lang w:val="en-US"/>
              </w:rPr>
              <w:t>4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1E6EED">
              <w:rPr>
                <w:b/>
                <w:sz w:val="18"/>
                <w:lang w:val="en-US"/>
              </w:rPr>
              <w:t>256</w:t>
            </w:r>
          </w:p>
        </w:tc>
      </w:tr>
      <w:tr w:rsidR="006F4FE8" w:rsidRPr="00FC36DB" w14:paraId="3CBAD895" w14:textId="77777777" w:rsidTr="00EF51DD">
        <w:trPr>
          <w:cantSplit/>
        </w:trPr>
        <w:tc>
          <w:tcPr>
            <w:tcW w:w="2773" w:type="dxa"/>
            <w:vMerge/>
            <w:shd w:val="clear" w:color="auto" w:fill="auto"/>
          </w:tcPr>
          <w:p w14:paraId="37F67533" w14:textId="77777777" w:rsidR="006F4FE8" w:rsidRPr="004A1257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</w:p>
        </w:tc>
        <w:tc>
          <w:tcPr>
            <w:tcW w:w="1065" w:type="dxa"/>
            <w:vMerge/>
            <w:shd w:val="clear" w:color="auto" w:fill="auto"/>
          </w:tcPr>
          <w:p w14:paraId="04FAFC00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182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BA23C1B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%</w:t>
            </w:r>
          </w:p>
        </w:tc>
        <w:tc>
          <w:tcPr>
            <w:tcW w:w="171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9E8A2D1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3.64</w:t>
            </w:r>
          </w:p>
        </w:tc>
      </w:tr>
      <w:tr w:rsidR="006F4FE8" w:rsidRPr="00FC36DB" w14:paraId="151782BF" w14:textId="77777777" w:rsidTr="00EF51DD">
        <w:trPr>
          <w:cantSplit/>
        </w:trPr>
        <w:tc>
          <w:tcPr>
            <w:tcW w:w="2773" w:type="dxa"/>
            <w:vMerge/>
            <w:shd w:val="clear" w:color="auto" w:fill="auto"/>
          </w:tcPr>
          <w:p w14:paraId="6713AFDB" w14:textId="77777777" w:rsidR="006F4FE8" w:rsidRPr="004A1257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</w:p>
        </w:tc>
        <w:tc>
          <w:tcPr>
            <w:tcW w:w="1065" w:type="dxa"/>
            <w:vMerge/>
            <w:shd w:val="clear" w:color="auto" w:fill="auto"/>
          </w:tcPr>
          <w:p w14:paraId="794E5BB1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1821" w:type="dxa"/>
            <w:shd w:val="clear" w:color="auto" w:fill="auto"/>
            <w:vAlign w:val="bottom"/>
          </w:tcPr>
          <w:p w14:paraId="4E208E29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Male</w:t>
            </w:r>
          </w:p>
        </w:tc>
        <w:tc>
          <w:tcPr>
            <w:tcW w:w="1711" w:type="dxa"/>
            <w:shd w:val="clear" w:color="auto" w:fill="auto"/>
            <w:vAlign w:val="bottom"/>
          </w:tcPr>
          <w:p w14:paraId="51FA9449" w14:textId="54A141BB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2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FC36DB">
              <w:rPr>
                <w:sz w:val="18"/>
                <w:lang w:val="en-US"/>
              </w:rPr>
              <w:t>283</w:t>
            </w:r>
          </w:p>
        </w:tc>
      </w:tr>
      <w:tr w:rsidR="006F4FE8" w:rsidRPr="00FC36DB" w14:paraId="7953CDAD" w14:textId="77777777" w:rsidTr="00EF51DD">
        <w:trPr>
          <w:cantSplit/>
        </w:trPr>
        <w:tc>
          <w:tcPr>
            <w:tcW w:w="2773" w:type="dxa"/>
            <w:vMerge/>
            <w:shd w:val="clear" w:color="auto" w:fill="auto"/>
          </w:tcPr>
          <w:p w14:paraId="41FFA524" w14:textId="77777777" w:rsidR="006F4FE8" w:rsidRPr="004A1257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</w:p>
        </w:tc>
        <w:tc>
          <w:tcPr>
            <w:tcW w:w="1065" w:type="dxa"/>
            <w:vMerge/>
            <w:shd w:val="clear" w:color="auto" w:fill="auto"/>
          </w:tcPr>
          <w:p w14:paraId="076F220F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182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D7A53F8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Female</w:t>
            </w:r>
          </w:p>
        </w:tc>
        <w:tc>
          <w:tcPr>
            <w:tcW w:w="17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8F4259C" w14:textId="0C683F0F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FC36DB">
              <w:rPr>
                <w:sz w:val="18"/>
                <w:lang w:val="en-US"/>
              </w:rPr>
              <w:t>973</w:t>
            </w:r>
          </w:p>
        </w:tc>
      </w:tr>
      <w:tr w:rsidR="006F4FE8" w:rsidRPr="00FC36DB" w14:paraId="49A30D28" w14:textId="77777777" w:rsidTr="00EF51DD">
        <w:trPr>
          <w:cantSplit/>
        </w:trPr>
        <w:tc>
          <w:tcPr>
            <w:tcW w:w="2773" w:type="dxa"/>
            <w:vMerge w:val="restart"/>
            <w:shd w:val="clear" w:color="auto" w:fill="auto"/>
          </w:tcPr>
          <w:p w14:paraId="1F06574B" w14:textId="22BFBF80" w:rsidR="006F4FE8" w:rsidRPr="004A1257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  <w:r w:rsidRPr="004A1257">
              <w:rPr>
                <w:iCs/>
                <w:sz w:val="18"/>
                <w:lang w:val="en-US"/>
              </w:rPr>
              <w:t>8.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proofErr w:type="spellStart"/>
            <w:r w:rsidRPr="004A1257">
              <w:rPr>
                <w:iCs/>
                <w:sz w:val="18"/>
                <w:lang w:val="en-US"/>
              </w:rPr>
              <w:t>Infarctus</w:t>
            </w:r>
            <w:proofErr w:type="spellEnd"/>
            <w:r w:rsidR="00A84868">
              <w:rPr>
                <w:iCs/>
                <w:sz w:val="18"/>
                <w:lang w:val="en-US"/>
              </w:rPr>
              <w:t xml:space="preserve"> </w:t>
            </w:r>
            <w:proofErr w:type="spellStart"/>
            <w:r w:rsidRPr="004A1257">
              <w:rPr>
                <w:iCs/>
                <w:sz w:val="18"/>
                <w:lang w:val="en-US"/>
              </w:rPr>
              <w:t>myocardii</w:t>
            </w:r>
            <w:proofErr w:type="spellEnd"/>
            <w:r w:rsidR="00A84868">
              <w:rPr>
                <w:iCs/>
                <w:sz w:val="18"/>
                <w:lang w:val="en-US"/>
              </w:rPr>
              <w:t xml:space="preserve"> </w:t>
            </w:r>
            <w:proofErr w:type="spellStart"/>
            <w:r w:rsidRPr="004A1257">
              <w:rPr>
                <w:iCs/>
                <w:sz w:val="18"/>
                <w:lang w:val="en-US"/>
              </w:rPr>
              <w:t>acutus</w:t>
            </w:r>
            <w:proofErr w:type="spellEnd"/>
          </w:p>
          <w:p w14:paraId="514F8C05" w14:textId="544BEE4A" w:rsidR="006F4FE8" w:rsidRPr="004A1257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  <w:r w:rsidRPr="004A1257">
              <w:rPr>
                <w:iCs/>
                <w:sz w:val="18"/>
                <w:lang w:val="en-US"/>
              </w:rPr>
              <w:t>Acute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4A1257">
              <w:rPr>
                <w:iCs/>
                <w:sz w:val="18"/>
                <w:lang w:val="en-US"/>
              </w:rPr>
              <w:t>myocardial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4A1257">
              <w:rPr>
                <w:iCs/>
                <w:sz w:val="18"/>
                <w:lang w:val="en-US"/>
              </w:rPr>
              <w:t>infarction</w:t>
            </w:r>
          </w:p>
        </w:tc>
        <w:tc>
          <w:tcPr>
            <w:tcW w:w="1065" w:type="dxa"/>
            <w:vMerge w:val="restart"/>
            <w:shd w:val="clear" w:color="auto" w:fill="auto"/>
          </w:tcPr>
          <w:p w14:paraId="73BB895C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I21</w:t>
            </w:r>
          </w:p>
        </w:tc>
        <w:tc>
          <w:tcPr>
            <w:tcW w:w="1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C917DB0" w14:textId="77777777" w:rsidR="006F4FE8" w:rsidRPr="001E6EED" w:rsidRDefault="006F4FE8" w:rsidP="001E6EE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1E6EED">
              <w:rPr>
                <w:b/>
                <w:sz w:val="18"/>
                <w:lang w:val="en-US"/>
              </w:rPr>
              <w:t>Total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48FBF19" w14:textId="52108A65" w:rsidR="006F4FE8" w:rsidRPr="001E6EED" w:rsidRDefault="006F4FE8" w:rsidP="001E6EE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1E6EED">
              <w:rPr>
                <w:b/>
                <w:sz w:val="18"/>
                <w:lang w:val="en-US"/>
              </w:rPr>
              <w:t>4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1E6EED">
              <w:rPr>
                <w:b/>
                <w:sz w:val="18"/>
                <w:lang w:val="en-US"/>
              </w:rPr>
              <w:t>127</w:t>
            </w:r>
          </w:p>
        </w:tc>
      </w:tr>
      <w:tr w:rsidR="006F4FE8" w:rsidRPr="00FC36DB" w14:paraId="73297256" w14:textId="77777777" w:rsidTr="00EF51DD">
        <w:trPr>
          <w:cantSplit/>
        </w:trPr>
        <w:tc>
          <w:tcPr>
            <w:tcW w:w="2773" w:type="dxa"/>
            <w:vMerge/>
            <w:shd w:val="clear" w:color="auto" w:fill="auto"/>
          </w:tcPr>
          <w:p w14:paraId="0F3C80BD" w14:textId="77777777" w:rsidR="006F4FE8" w:rsidRPr="004A1257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</w:p>
        </w:tc>
        <w:tc>
          <w:tcPr>
            <w:tcW w:w="1065" w:type="dxa"/>
            <w:vMerge/>
            <w:shd w:val="clear" w:color="auto" w:fill="auto"/>
          </w:tcPr>
          <w:p w14:paraId="1F2397E5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182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386FFBD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%</w:t>
            </w:r>
          </w:p>
        </w:tc>
        <w:tc>
          <w:tcPr>
            <w:tcW w:w="171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D0DBD71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3.53</w:t>
            </w:r>
          </w:p>
        </w:tc>
      </w:tr>
      <w:tr w:rsidR="006F4FE8" w:rsidRPr="00FC36DB" w14:paraId="69BB6685" w14:textId="77777777" w:rsidTr="00EF51DD">
        <w:trPr>
          <w:cantSplit/>
        </w:trPr>
        <w:tc>
          <w:tcPr>
            <w:tcW w:w="2773" w:type="dxa"/>
            <w:vMerge/>
            <w:shd w:val="clear" w:color="auto" w:fill="auto"/>
          </w:tcPr>
          <w:p w14:paraId="181448BA" w14:textId="77777777" w:rsidR="006F4FE8" w:rsidRPr="004A1257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</w:p>
        </w:tc>
        <w:tc>
          <w:tcPr>
            <w:tcW w:w="1065" w:type="dxa"/>
            <w:vMerge/>
            <w:shd w:val="clear" w:color="auto" w:fill="auto"/>
          </w:tcPr>
          <w:p w14:paraId="5D36C83B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1821" w:type="dxa"/>
            <w:shd w:val="clear" w:color="auto" w:fill="auto"/>
            <w:vAlign w:val="bottom"/>
          </w:tcPr>
          <w:p w14:paraId="19AC7646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Male</w:t>
            </w:r>
          </w:p>
        </w:tc>
        <w:tc>
          <w:tcPr>
            <w:tcW w:w="1711" w:type="dxa"/>
            <w:shd w:val="clear" w:color="auto" w:fill="auto"/>
            <w:vAlign w:val="bottom"/>
          </w:tcPr>
          <w:p w14:paraId="0842120E" w14:textId="3652E9C9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2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FC36DB">
              <w:rPr>
                <w:sz w:val="18"/>
                <w:lang w:val="en-US"/>
              </w:rPr>
              <w:t>420</w:t>
            </w:r>
          </w:p>
        </w:tc>
      </w:tr>
      <w:tr w:rsidR="006F4FE8" w:rsidRPr="00FC36DB" w14:paraId="76528363" w14:textId="77777777" w:rsidTr="00EF51DD">
        <w:trPr>
          <w:cantSplit/>
        </w:trPr>
        <w:tc>
          <w:tcPr>
            <w:tcW w:w="2773" w:type="dxa"/>
            <w:vMerge/>
            <w:shd w:val="clear" w:color="auto" w:fill="auto"/>
          </w:tcPr>
          <w:p w14:paraId="5558E870" w14:textId="77777777" w:rsidR="006F4FE8" w:rsidRPr="004A1257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</w:p>
        </w:tc>
        <w:tc>
          <w:tcPr>
            <w:tcW w:w="1065" w:type="dxa"/>
            <w:vMerge/>
            <w:shd w:val="clear" w:color="auto" w:fill="auto"/>
          </w:tcPr>
          <w:p w14:paraId="4ED9EEA6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182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9A5279B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Female</w:t>
            </w:r>
          </w:p>
        </w:tc>
        <w:tc>
          <w:tcPr>
            <w:tcW w:w="17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FED1BDB" w14:textId="0E75B592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FC36DB">
              <w:rPr>
                <w:sz w:val="18"/>
                <w:lang w:val="en-US"/>
              </w:rPr>
              <w:t>707</w:t>
            </w:r>
          </w:p>
        </w:tc>
      </w:tr>
      <w:tr w:rsidR="006F4FE8" w:rsidRPr="00FC36DB" w14:paraId="1D130905" w14:textId="77777777" w:rsidTr="00EF51DD">
        <w:trPr>
          <w:cantSplit/>
        </w:trPr>
        <w:tc>
          <w:tcPr>
            <w:tcW w:w="2773" w:type="dxa"/>
            <w:vMerge w:val="restart"/>
            <w:shd w:val="clear" w:color="auto" w:fill="auto"/>
          </w:tcPr>
          <w:p w14:paraId="3FD74717" w14:textId="77777777" w:rsidR="00CB330A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  <w:r w:rsidRPr="004A1257">
              <w:rPr>
                <w:iCs/>
                <w:sz w:val="18"/>
                <w:lang w:val="en-US"/>
              </w:rPr>
              <w:t>9.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4A1257">
              <w:rPr>
                <w:iCs/>
                <w:sz w:val="18"/>
                <w:lang w:val="en-US"/>
              </w:rPr>
              <w:t>Morbus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4A1257">
              <w:rPr>
                <w:iCs/>
                <w:sz w:val="18"/>
                <w:lang w:val="en-US"/>
              </w:rPr>
              <w:t>cordis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proofErr w:type="spellStart"/>
            <w:r w:rsidRPr="004A1257">
              <w:rPr>
                <w:iCs/>
                <w:sz w:val="18"/>
                <w:lang w:val="en-US"/>
              </w:rPr>
              <w:t>ischaemicus</w:t>
            </w:r>
            <w:proofErr w:type="spellEnd"/>
            <w:r w:rsidR="00A84868">
              <w:rPr>
                <w:iCs/>
                <w:sz w:val="18"/>
                <w:lang w:val="en-US"/>
              </w:rPr>
              <w:t xml:space="preserve"> </w:t>
            </w:r>
            <w:proofErr w:type="spellStart"/>
            <w:r w:rsidRPr="004A1257">
              <w:rPr>
                <w:iCs/>
                <w:sz w:val="18"/>
                <w:lang w:val="en-US"/>
              </w:rPr>
              <w:t>chronicus</w:t>
            </w:r>
            <w:proofErr w:type="spellEnd"/>
          </w:p>
          <w:p w14:paraId="221277C9" w14:textId="6285BE02" w:rsidR="006F4FE8" w:rsidRPr="004A1257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  <w:r w:rsidRPr="004A1257">
              <w:rPr>
                <w:iCs/>
                <w:sz w:val="18"/>
                <w:lang w:val="en-US"/>
              </w:rPr>
              <w:t>Chronic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4A1257">
              <w:rPr>
                <w:iCs/>
                <w:sz w:val="18"/>
                <w:lang w:val="en-US"/>
              </w:rPr>
              <w:t>ischemic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4A1257">
              <w:rPr>
                <w:iCs/>
                <w:sz w:val="18"/>
                <w:lang w:val="en-US"/>
              </w:rPr>
              <w:t>heart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4A1257">
              <w:rPr>
                <w:iCs/>
                <w:sz w:val="18"/>
                <w:lang w:val="en-US"/>
              </w:rPr>
              <w:t>disease</w:t>
            </w:r>
          </w:p>
        </w:tc>
        <w:tc>
          <w:tcPr>
            <w:tcW w:w="1065" w:type="dxa"/>
            <w:vMerge w:val="restart"/>
            <w:shd w:val="clear" w:color="auto" w:fill="auto"/>
          </w:tcPr>
          <w:p w14:paraId="398A31B0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I25</w:t>
            </w:r>
          </w:p>
        </w:tc>
        <w:tc>
          <w:tcPr>
            <w:tcW w:w="1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5A0F459" w14:textId="77777777" w:rsidR="006F4FE8" w:rsidRPr="001E6EED" w:rsidRDefault="006F4FE8" w:rsidP="001E6EE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1E6EED">
              <w:rPr>
                <w:b/>
                <w:sz w:val="18"/>
                <w:lang w:val="en-US"/>
              </w:rPr>
              <w:t>Total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ACAB1C8" w14:textId="73E3F40F" w:rsidR="006F4FE8" w:rsidRPr="001E6EED" w:rsidRDefault="006F4FE8" w:rsidP="001E6EE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1E6EED">
              <w:rPr>
                <w:b/>
                <w:sz w:val="18"/>
                <w:lang w:val="en-US"/>
              </w:rPr>
              <w:t>3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1E6EED">
              <w:rPr>
                <w:b/>
                <w:sz w:val="18"/>
                <w:lang w:val="en-US"/>
              </w:rPr>
              <w:t>496</w:t>
            </w:r>
          </w:p>
        </w:tc>
      </w:tr>
      <w:tr w:rsidR="006F4FE8" w:rsidRPr="00FC36DB" w14:paraId="10F3638A" w14:textId="77777777" w:rsidTr="00EF51DD">
        <w:trPr>
          <w:cantSplit/>
        </w:trPr>
        <w:tc>
          <w:tcPr>
            <w:tcW w:w="2773" w:type="dxa"/>
            <w:vMerge/>
            <w:shd w:val="clear" w:color="auto" w:fill="auto"/>
          </w:tcPr>
          <w:p w14:paraId="7E4DC39A" w14:textId="77777777" w:rsidR="006F4FE8" w:rsidRPr="004A1257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</w:p>
        </w:tc>
        <w:tc>
          <w:tcPr>
            <w:tcW w:w="1065" w:type="dxa"/>
            <w:vMerge/>
            <w:shd w:val="clear" w:color="auto" w:fill="auto"/>
          </w:tcPr>
          <w:p w14:paraId="0855F365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182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4671453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%</w:t>
            </w:r>
          </w:p>
        </w:tc>
        <w:tc>
          <w:tcPr>
            <w:tcW w:w="171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1839B8D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2.99</w:t>
            </w:r>
          </w:p>
        </w:tc>
      </w:tr>
      <w:tr w:rsidR="006F4FE8" w:rsidRPr="00FC36DB" w14:paraId="47AC2202" w14:textId="77777777" w:rsidTr="00EF51DD">
        <w:trPr>
          <w:cantSplit/>
        </w:trPr>
        <w:tc>
          <w:tcPr>
            <w:tcW w:w="2773" w:type="dxa"/>
            <w:vMerge/>
            <w:shd w:val="clear" w:color="auto" w:fill="auto"/>
          </w:tcPr>
          <w:p w14:paraId="643E6D83" w14:textId="77777777" w:rsidR="006F4FE8" w:rsidRPr="004A1257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</w:p>
        </w:tc>
        <w:tc>
          <w:tcPr>
            <w:tcW w:w="1065" w:type="dxa"/>
            <w:vMerge/>
            <w:shd w:val="clear" w:color="auto" w:fill="auto"/>
          </w:tcPr>
          <w:p w14:paraId="49FC2643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1821" w:type="dxa"/>
            <w:shd w:val="clear" w:color="auto" w:fill="auto"/>
            <w:vAlign w:val="bottom"/>
          </w:tcPr>
          <w:p w14:paraId="6954B2DA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Male</w:t>
            </w:r>
          </w:p>
        </w:tc>
        <w:tc>
          <w:tcPr>
            <w:tcW w:w="1711" w:type="dxa"/>
            <w:shd w:val="clear" w:color="auto" w:fill="auto"/>
            <w:vAlign w:val="bottom"/>
          </w:tcPr>
          <w:p w14:paraId="715E3F37" w14:textId="0905A563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FC36DB">
              <w:rPr>
                <w:sz w:val="18"/>
                <w:lang w:val="en-US"/>
              </w:rPr>
              <w:t>748</w:t>
            </w:r>
          </w:p>
        </w:tc>
      </w:tr>
      <w:tr w:rsidR="006F4FE8" w:rsidRPr="00FC36DB" w14:paraId="46ADC03A" w14:textId="77777777" w:rsidTr="00EF51DD">
        <w:trPr>
          <w:cantSplit/>
        </w:trPr>
        <w:tc>
          <w:tcPr>
            <w:tcW w:w="2773" w:type="dxa"/>
            <w:vMerge/>
            <w:shd w:val="clear" w:color="auto" w:fill="auto"/>
          </w:tcPr>
          <w:p w14:paraId="31A17879" w14:textId="77777777" w:rsidR="006F4FE8" w:rsidRPr="004A1257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</w:p>
        </w:tc>
        <w:tc>
          <w:tcPr>
            <w:tcW w:w="1065" w:type="dxa"/>
            <w:vMerge/>
            <w:shd w:val="clear" w:color="auto" w:fill="auto"/>
          </w:tcPr>
          <w:p w14:paraId="1A979A51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182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507DF88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Female</w:t>
            </w:r>
          </w:p>
        </w:tc>
        <w:tc>
          <w:tcPr>
            <w:tcW w:w="17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A173088" w14:textId="64134579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FC36DB">
              <w:rPr>
                <w:sz w:val="18"/>
                <w:lang w:val="en-US"/>
              </w:rPr>
              <w:t>748</w:t>
            </w:r>
          </w:p>
        </w:tc>
      </w:tr>
      <w:tr w:rsidR="006F4FE8" w:rsidRPr="00FC36DB" w14:paraId="78591CA5" w14:textId="77777777" w:rsidTr="00EF51DD">
        <w:trPr>
          <w:cantSplit/>
        </w:trPr>
        <w:tc>
          <w:tcPr>
            <w:tcW w:w="2773" w:type="dxa"/>
            <w:vMerge w:val="restart"/>
            <w:shd w:val="clear" w:color="auto" w:fill="auto"/>
          </w:tcPr>
          <w:p w14:paraId="12B43D5A" w14:textId="59FF7A68" w:rsidR="006F4FE8" w:rsidRPr="004A1257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  <w:r w:rsidRPr="004A1257">
              <w:rPr>
                <w:iCs/>
                <w:sz w:val="18"/>
                <w:lang w:val="en-US"/>
              </w:rPr>
              <w:t>10.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4A1257">
              <w:rPr>
                <w:iCs/>
                <w:sz w:val="18"/>
                <w:lang w:val="en-US"/>
              </w:rPr>
              <w:t>Atherosclerosis</w:t>
            </w:r>
          </w:p>
          <w:p w14:paraId="27A255BA" w14:textId="0A6531FD" w:rsidR="006F4FE8" w:rsidRPr="004A1257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  <w:lang w:val="en-US"/>
              </w:rPr>
            </w:pPr>
            <w:r w:rsidRPr="004A1257">
              <w:rPr>
                <w:iCs/>
                <w:sz w:val="18"/>
                <w:lang w:val="en-US"/>
              </w:rPr>
              <w:t>Atherosclerosis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="00CF659D">
              <w:rPr>
                <w:iCs/>
                <w:sz w:val="18"/>
                <w:lang w:val="en-US"/>
              </w:rPr>
              <w:t>–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4A1257">
              <w:rPr>
                <w:iCs/>
                <w:sz w:val="18"/>
                <w:lang w:val="en-US"/>
              </w:rPr>
              <w:t>clogging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4A1257">
              <w:rPr>
                <w:iCs/>
                <w:sz w:val="18"/>
                <w:lang w:val="en-US"/>
              </w:rPr>
              <w:t>of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4A1257">
              <w:rPr>
                <w:iCs/>
                <w:sz w:val="18"/>
                <w:lang w:val="en-US"/>
              </w:rPr>
              <w:t>large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4A1257">
              <w:rPr>
                <w:iCs/>
                <w:sz w:val="18"/>
                <w:lang w:val="en-US"/>
              </w:rPr>
              <w:t>blood</w:t>
            </w:r>
            <w:r w:rsidR="00A84868">
              <w:rPr>
                <w:iCs/>
                <w:sz w:val="18"/>
                <w:lang w:val="en-US"/>
              </w:rPr>
              <w:t xml:space="preserve"> </w:t>
            </w:r>
            <w:r w:rsidRPr="004A1257">
              <w:rPr>
                <w:iCs/>
                <w:sz w:val="18"/>
                <w:lang w:val="en-US"/>
              </w:rPr>
              <w:t>vessels</w:t>
            </w:r>
          </w:p>
        </w:tc>
        <w:tc>
          <w:tcPr>
            <w:tcW w:w="1065" w:type="dxa"/>
            <w:vMerge w:val="restart"/>
            <w:shd w:val="clear" w:color="auto" w:fill="auto"/>
          </w:tcPr>
          <w:p w14:paraId="19BF849C" w14:textId="77777777" w:rsidR="006F4FE8" w:rsidRPr="00FC36DB" w:rsidRDefault="006F4FE8" w:rsidP="00EF51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I70</w:t>
            </w:r>
          </w:p>
        </w:tc>
        <w:tc>
          <w:tcPr>
            <w:tcW w:w="1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34F0573" w14:textId="77777777" w:rsidR="006F4FE8" w:rsidRPr="001E6EED" w:rsidRDefault="006F4FE8" w:rsidP="001E6EE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1E6EED">
              <w:rPr>
                <w:b/>
                <w:sz w:val="18"/>
                <w:lang w:val="en-US"/>
              </w:rPr>
              <w:t>Total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990F021" w14:textId="762D6FE8" w:rsidR="006F4FE8" w:rsidRPr="001E6EED" w:rsidRDefault="006F4FE8" w:rsidP="001E6EE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1E6EED">
              <w:rPr>
                <w:b/>
                <w:sz w:val="18"/>
                <w:lang w:val="en-US"/>
              </w:rPr>
              <w:t>2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1E6EED">
              <w:rPr>
                <w:b/>
                <w:sz w:val="18"/>
                <w:lang w:val="en-US"/>
              </w:rPr>
              <w:t>427</w:t>
            </w:r>
          </w:p>
        </w:tc>
      </w:tr>
      <w:tr w:rsidR="006F4FE8" w:rsidRPr="00FC36DB" w14:paraId="7DBB414A" w14:textId="77777777" w:rsidTr="005031E6">
        <w:trPr>
          <w:cantSplit/>
        </w:trPr>
        <w:tc>
          <w:tcPr>
            <w:tcW w:w="2773" w:type="dxa"/>
            <w:vMerge/>
            <w:shd w:val="clear" w:color="auto" w:fill="auto"/>
          </w:tcPr>
          <w:p w14:paraId="0DACCD0C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/>
                <w:sz w:val="18"/>
                <w:lang w:val="en-US"/>
              </w:rPr>
            </w:pPr>
          </w:p>
        </w:tc>
        <w:tc>
          <w:tcPr>
            <w:tcW w:w="1065" w:type="dxa"/>
            <w:vMerge/>
            <w:shd w:val="clear" w:color="auto" w:fill="auto"/>
            <w:vAlign w:val="bottom"/>
          </w:tcPr>
          <w:p w14:paraId="3942F670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</w:p>
        </w:tc>
        <w:tc>
          <w:tcPr>
            <w:tcW w:w="182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8F4FF8D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%</w:t>
            </w:r>
          </w:p>
        </w:tc>
        <w:tc>
          <w:tcPr>
            <w:tcW w:w="171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9FCAE65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2.08</w:t>
            </w:r>
          </w:p>
        </w:tc>
      </w:tr>
      <w:tr w:rsidR="006F4FE8" w:rsidRPr="00FC36DB" w14:paraId="5739296C" w14:textId="77777777" w:rsidTr="005031E6">
        <w:trPr>
          <w:cantSplit/>
        </w:trPr>
        <w:tc>
          <w:tcPr>
            <w:tcW w:w="2773" w:type="dxa"/>
            <w:vMerge/>
            <w:shd w:val="clear" w:color="auto" w:fill="auto"/>
          </w:tcPr>
          <w:p w14:paraId="13C4A39B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/>
                <w:sz w:val="18"/>
                <w:lang w:val="en-US"/>
              </w:rPr>
            </w:pPr>
          </w:p>
        </w:tc>
        <w:tc>
          <w:tcPr>
            <w:tcW w:w="1065" w:type="dxa"/>
            <w:vMerge/>
            <w:shd w:val="clear" w:color="auto" w:fill="auto"/>
            <w:vAlign w:val="bottom"/>
          </w:tcPr>
          <w:p w14:paraId="79C51E30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</w:p>
        </w:tc>
        <w:tc>
          <w:tcPr>
            <w:tcW w:w="1821" w:type="dxa"/>
            <w:shd w:val="clear" w:color="auto" w:fill="auto"/>
            <w:vAlign w:val="bottom"/>
          </w:tcPr>
          <w:p w14:paraId="1A241013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Male</w:t>
            </w:r>
          </w:p>
        </w:tc>
        <w:tc>
          <w:tcPr>
            <w:tcW w:w="1711" w:type="dxa"/>
            <w:shd w:val="clear" w:color="auto" w:fill="auto"/>
            <w:vAlign w:val="bottom"/>
          </w:tcPr>
          <w:p w14:paraId="74896D75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966</w:t>
            </w:r>
          </w:p>
        </w:tc>
      </w:tr>
      <w:tr w:rsidR="006F4FE8" w:rsidRPr="00FC36DB" w14:paraId="1E6DAFAD" w14:textId="77777777" w:rsidTr="005031E6">
        <w:trPr>
          <w:cantSplit/>
        </w:trPr>
        <w:tc>
          <w:tcPr>
            <w:tcW w:w="2773" w:type="dxa"/>
            <w:vMerge/>
            <w:shd w:val="clear" w:color="auto" w:fill="auto"/>
          </w:tcPr>
          <w:p w14:paraId="46F70141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/>
                <w:sz w:val="18"/>
                <w:lang w:val="en-US"/>
              </w:rPr>
            </w:pPr>
          </w:p>
        </w:tc>
        <w:tc>
          <w:tcPr>
            <w:tcW w:w="1065" w:type="dxa"/>
            <w:vMerge/>
            <w:shd w:val="clear" w:color="auto" w:fill="auto"/>
            <w:vAlign w:val="bottom"/>
          </w:tcPr>
          <w:p w14:paraId="0CF7FF78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</w:p>
        </w:tc>
        <w:tc>
          <w:tcPr>
            <w:tcW w:w="1821" w:type="dxa"/>
            <w:shd w:val="clear" w:color="auto" w:fill="auto"/>
            <w:vAlign w:val="bottom"/>
          </w:tcPr>
          <w:p w14:paraId="211064CE" w14:textId="77777777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Female</w:t>
            </w:r>
          </w:p>
        </w:tc>
        <w:tc>
          <w:tcPr>
            <w:tcW w:w="1711" w:type="dxa"/>
            <w:shd w:val="clear" w:color="auto" w:fill="auto"/>
            <w:vAlign w:val="bottom"/>
          </w:tcPr>
          <w:p w14:paraId="0CF7EDE2" w14:textId="36FA4FC3" w:rsidR="006F4FE8" w:rsidRPr="00FC36DB" w:rsidRDefault="006F4FE8" w:rsidP="00FC36D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FC36DB">
              <w:rPr>
                <w:sz w:val="18"/>
                <w:lang w:val="en-US"/>
              </w:rPr>
              <w:t>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FC36DB">
              <w:rPr>
                <w:sz w:val="18"/>
                <w:lang w:val="en-US"/>
              </w:rPr>
              <w:t>461</w:t>
            </w:r>
          </w:p>
        </w:tc>
      </w:tr>
    </w:tbl>
    <w:p w14:paraId="70F938A4" w14:textId="64A4DEB3" w:rsidR="006F4FE8" w:rsidRPr="001E6EED" w:rsidRDefault="006F4FE8" w:rsidP="001E6EED">
      <w:pPr>
        <w:spacing w:before="120" w:after="240"/>
        <w:ind w:left="1134" w:right="1134" w:firstLine="170"/>
        <w:rPr>
          <w:i/>
          <w:iCs/>
          <w:sz w:val="18"/>
        </w:rPr>
      </w:pPr>
      <w:r w:rsidRPr="001E6EED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="001E6EED" w:rsidRPr="001E6EED">
        <w:rPr>
          <w:i/>
          <w:iCs/>
          <w:sz w:val="18"/>
        </w:rPr>
        <w:t>I</w:t>
      </w:r>
      <w:r w:rsidRPr="001E6EED">
        <w:rPr>
          <w:i/>
          <w:iCs/>
          <w:sz w:val="18"/>
        </w:rPr>
        <w:t>nstitute</w:t>
      </w:r>
      <w:r w:rsidR="00A84868">
        <w:rPr>
          <w:i/>
          <w:iCs/>
          <w:sz w:val="18"/>
        </w:rPr>
        <w:t xml:space="preserve"> </w:t>
      </w:r>
      <w:r w:rsidRPr="001E6EED">
        <w:rPr>
          <w:i/>
          <w:iCs/>
          <w:sz w:val="18"/>
        </w:rPr>
        <w:t>of</w:t>
      </w:r>
      <w:r w:rsidR="00A84868">
        <w:rPr>
          <w:i/>
          <w:iCs/>
          <w:sz w:val="18"/>
        </w:rPr>
        <w:t xml:space="preserve"> </w:t>
      </w:r>
      <w:r w:rsidRPr="001E6EED">
        <w:rPr>
          <w:i/>
          <w:iCs/>
          <w:sz w:val="18"/>
        </w:rPr>
        <w:t>Public</w:t>
      </w:r>
      <w:r w:rsidR="00A84868">
        <w:rPr>
          <w:i/>
          <w:iCs/>
          <w:sz w:val="18"/>
        </w:rPr>
        <w:t xml:space="preserve"> </w:t>
      </w:r>
      <w:r w:rsidRPr="001E6EED">
        <w:rPr>
          <w:i/>
          <w:iCs/>
          <w:sz w:val="18"/>
        </w:rPr>
        <w:t>Health</w:t>
      </w:r>
      <w:r w:rsidR="00A84868">
        <w:rPr>
          <w:i/>
          <w:iCs/>
          <w:sz w:val="18"/>
        </w:rPr>
        <w:t xml:space="preserve"> </w:t>
      </w:r>
      <w:r w:rsidRPr="001E6EED">
        <w:rPr>
          <w:i/>
          <w:iCs/>
          <w:sz w:val="18"/>
        </w:rPr>
        <w:t>Dr</w:t>
      </w:r>
      <w:r w:rsidR="00A84868">
        <w:rPr>
          <w:i/>
          <w:iCs/>
          <w:sz w:val="18"/>
        </w:rPr>
        <w:t xml:space="preserve"> </w:t>
      </w:r>
      <w:r w:rsidRPr="001E6EED">
        <w:rPr>
          <w:i/>
          <w:iCs/>
          <w:sz w:val="18"/>
        </w:rPr>
        <w:t>Milan</w:t>
      </w:r>
      <w:r w:rsidR="00A84868">
        <w:rPr>
          <w:i/>
          <w:iCs/>
          <w:sz w:val="18"/>
        </w:rPr>
        <w:t xml:space="preserve"> </w:t>
      </w:r>
      <w:r w:rsidRPr="001E6EED">
        <w:rPr>
          <w:i/>
          <w:iCs/>
          <w:sz w:val="18"/>
        </w:rPr>
        <w:t>Jovanovic</w:t>
      </w:r>
      <w:r w:rsidR="00A84868">
        <w:rPr>
          <w:i/>
          <w:iCs/>
          <w:sz w:val="18"/>
        </w:rPr>
        <w:t xml:space="preserve"> </w:t>
      </w:r>
      <w:proofErr w:type="spellStart"/>
      <w:r w:rsidRPr="001E6EED">
        <w:rPr>
          <w:i/>
          <w:iCs/>
          <w:sz w:val="18"/>
        </w:rPr>
        <w:t>Batut</w:t>
      </w:r>
      <w:proofErr w:type="spellEnd"/>
      <w:r w:rsidR="001E6EED" w:rsidRPr="001E6EED">
        <w:rPr>
          <w:i/>
          <w:iCs/>
          <w:sz w:val="18"/>
        </w:rPr>
        <w:t>.</w:t>
      </w:r>
    </w:p>
    <w:p w14:paraId="23FEDFA5" w14:textId="5C87CC5A" w:rsidR="006F4FE8" w:rsidRPr="00785136" w:rsidRDefault="006F4FE8" w:rsidP="00DE4A4E">
      <w:pPr>
        <w:pStyle w:val="H1G"/>
      </w:pPr>
      <w:r w:rsidRPr="00785136">
        <w:tab/>
      </w:r>
      <w:r w:rsidRPr="00785136">
        <w:tab/>
        <w:t>Economic</w:t>
      </w:r>
      <w:r w:rsidR="00A84868">
        <w:t xml:space="preserve"> </w:t>
      </w:r>
      <w:r w:rsidRPr="00785136">
        <w:t>characteristics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C817F4">
        <w:rPr>
          <w:lang w:val="en-US"/>
        </w:rPr>
        <w:t>country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its</w:t>
      </w:r>
      <w:r w:rsidR="00A84868">
        <w:t xml:space="preserve"> </w:t>
      </w:r>
      <w:r w:rsidRPr="00785136">
        <w:t>population</w:t>
      </w:r>
    </w:p>
    <w:p w14:paraId="03D67E5C" w14:textId="117D6DC2" w:rsidR="006F4FE8" w:rsidRPr="00785136" w:rsidRDefault="006F4FE8" w:rsidP="00DE4A4E">
      <w:pPr>
        <w:pStyle w:val="H23G"/>
      </w:pPr>
      <w:r w:rsidRPr="00785136">
        <w:tab/>
      </w:r>
      <w:r w:rsidRPr="00785136">
        <w:tab/>
        <w:t>Share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consumption</w:t>
      </w:r>
      <w:r w:rsidR="00A84868">
        <w:t xml:space="preserve"> </w:t>
      </w:r>
      <w:r w:rsidRPr="00785136">
        <w:t>(household)</w:t>
      </w:r>
      <w:r w:rsidR="00A84868">
        <w:t xml:space="preserve"> </w:t>
      </w:r>
      <w:r w:rsidRPr="00785136">
        <w:t>on</w:t>
      </w:r>
      <w:r w:rsidR="00A84868">
        <w:t xml:space="preserve"> </w:t>
      </w:r>
      <w:r w:rsidRPr="00785136">
        <w:t>food,</w:t>
      </w:r>
      <w:r w:rsidR="00A84868">
        <w:t xml:space="preserve"> </w:t>
      </w:r>
      <w:r w:rsidRPr="00785136">
        <w:t>housing,</w:t>
      </w:r>
      <w:r w:rsidR="00A84868">
        <w:t xml:space="preserve"> </w:t>
      </w:r>
      <w:r w:rsidRPr="00785136">
        <w:t>health,</w:t>
      </w:r>
      <w:r w:rsidR="00A84868">
        <w:t xml:space="preserve"> </w:t>
      </w:r>
      <w:r w:rsidRPr="00785136">
        <w:t>and</w:t>
      </w:r>
      <w:r w:rsidR="00A84868">
        <w:t xml:space="preserve"> </w:t>
      </w:r>
      <w:r w:rsidRPr="00785136">
        <w:t>education</w:t>
      </w:r>
      <w:r w:rsidR="00A84868">
        <w:t xml:space="preserve"> </w:t>
      </w:r>
      <w:r w:rsidRPr="00785136">
        <w:t>(2019)</w:t>
      </w:r>
    </w:p>
    <w:p w14:paraId="56BA327D" w14:textId="0F3E0732" w:rsidR="006F4FE8" w:rsidRPr="00203441" w:rsidRDefault="00DE4A4E" w:rsidP="00DE4A4E">
      <w:pPr>
        <w:pStyle w:val="H23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6F4FE8" w:rsidRPr="00203441">
        <w:rPr>
          <w:lang w:val="en-US"/>
        </w:rPr>
        <w:t>RS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6"/>
        <w:gridCol w:w="993"/>
        <w:gridCol w:w="1133"/>
        <w:gridCol w:w="992"/>
        <w:gridCol w:w="993"/>
        <w:gridCol w:w="992"/>
        <w:gridCol w:w="851"/>
      </w:tblGrid>
      <w:tr w:rsidR="004A1257" w:rsidRPr="00DE4A4E" w14:paraId="3C8E872E" w14:textId="77777777" w:rsidTr="005031E6">
        <w:trPr>
          <w:cantSplit/>
          <w:tblHeader/>
        </w:trPr>
        <w:tc>
          <w:tcPr>
            <w:tcW w:w="2409" w:type="dxa"/>
            <w:gridSpan w:val="2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55D9DB0" w14:textId="55F3F846" w:rsidR="004A1257" w:rsidRPr="00DE4A4E" w:rsidRDefault="004A1257" w:rsidP="004A12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lang w:val="en-US"/>
              </w:rPr>
            </w:pPr>
            <w:r w:rsidRPr="00DE4A4E">
              <w:rPr>
                <w:bCs/>
                <w:i/>
                <w:sz w:val="16"/>
                <w:lang w:val="en-US"/>
              </w:rPr>
              <w:t>Total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137738AB" w14:textId="54D72E12" w:rsidR="004A1257" w:rsidRPr="00DE4A4E" w:rsidRDefault="004A1257" w:rsidP="00A67C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en-US"/>
              </w:rPr>
            </w:pPr>
            <w:r w:rsidRPr="00D20995">
              <w:rPr>
                <w:bCs/>
                <w:i/>
                <w:sz w:val="16"/>
                <w:szCs w:val="24"/>
                <w:lang w:val="en-US"/>
              </w:rPr>
              <w:t>Serbia-North</w:t>
            </w:r>
          </w:p>
        </w:tc>
        <w:tc>
          <w:tcPr>
            <w:tcW w:w="2836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5FC5A66D" w14:textId="0E046BCA" w:rsidR="004A1257" w:rsidRPr="00DE4A4E" w:rsidRDefault="004A1257" w:rsidP="00A67CD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en-US"/>
              </w:rPr>
            </w:pPr>
            <w:r w:rsidRPr="00D20995">
              <w:rPr>
                <w:bCs/>
                <w:i/>
                <w:sz w:val="16"/>
                <w:szCs w:val="24"/>
                <w:lang w:val="en-US"/>
              </w:rPr>
              <w:t>Serbia</w:t>
            </w:r>
            <w:r>
              <w:rPr>
                <w:bCs/>
                <w:i/>
                <w:sz w:val="16"/>
                <w:szCs w:val="24"/>
                <w:lang w:val="en-US"/>
              </w:rPr>
              <w:t>-</w:t>
            </w:r>
            <w:r w:rsidRPr="00D20995">
              <w:rPr>
                <w:bCs/>
                <w:i/>
                <w:sz w:val="16"/>
                <w:szCs w:val="24"/>
                <w:lang w:val="en-US"/>
              </w:rPr>
              <w:t>South</w:t>
            </w:r>
          </w:p>
        </w:tc>
      </w:tr>
      <w:tr w:rsidR="00DE4A4E" w:rsidRPr="00DE4A4E" w14:paraId="489AD994" w14:textId="77777777" w:rsidTr="005031E6">
        <w:trPr>
          <w:cantSplit/>
          <w:tblHeader/>
        </w:trPr>
        <w:tc>
          <w:tcPr>
            <w:tcW w:w="2409" w:type="dxa"/>
            <w:gridSpan w:val="2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2E4B28C" w14:textId="77777777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AA27F99" w14:textId="0FF88F83" w:rsidR="006F4FE8" w:rsidRPr="004A1257" w:rsidRDefault="006F4FE8" w:rsidP="004A12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4A1257">
              <w:rPr>
                <w:bCs/>
                <w:i/>
                <w:sz w:val="16"/>
                <w:szCs w:val="24"/>
                <w:lang w:val="en-US"/>
              </w:rPr>
              <w:t>Belgrade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A1257">
              <w:rPr>
                <w:bCs/>
                <w:i/>
                <w:sz w:val="16"/>
                <w:szCs w:val="24"/>
                <w:lang w:val="en-US"/>
              </w:rPr>
              <w:t>region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28CE251B" w14:textId="175B9081" w:rsidR="006F4FE8" w:rsidRPr="004A1257" w:rsidRDefault="006F4FE8" w:rsidP="00F2009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4A1257">
              <w:rPr>
                <w:bCs/>
                <w:i/>
                <w:sz w:val="16"/>
                <w:szCs w:val="24"/>
                <w:lang w:val="en-US"/>
              </w:rPr>
              <w:t>AP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A1257">
              <w:rPr>
                <w:bCs/>
                <w:i/>
                <w:sz w:val="16"/>
                <w:szCs w:val="24"/>
                <w:lang w:val="en-US"/>
              </w:rPr>
              <w:t>Vojvodina</w:t>
            </w:r>
            <w:r w:rsidR="00F2009F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A1257">
              <w:rPr>
                <w:bCs/>
                <w:i/>
                <w:sz w:val="16"/>
                <w:szCs w:val="24"/>
                <w:lang w:val="en-US"/>
              </w:rPr>
              <w:t>Region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07724F89" w14:textId="34ED59C2" w:rsidR="006F4FE8" w:rsidRPr="004A1257" w:rsidRDefault="006F4FE8" w:rsidP="004A12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4A1257">
              <w:rPr>
                <w:bCs/>
                <w:i/>
                <w:sz w:val="16"/>
                <w:szCs w:val="24"/>
                <w:lang w:val="en-US"/>
              </w:rPr>
              <w:t>Region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A1257">
              <w:rPr>
                <w:bCs/>
                <w:i/>
                <w:sz w:val="16"/>
                <w:szCs w:val="24"/>
                <w:lang w:val="en-US"/>
              </w:rPr>
              <w:t>of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4A1257">
              <w:rPr>
                <w:bCs/>
                <w:i/>
                <w:sz w:val="16"/>
                <w:szCs w:val="24"/>
                <w:lang w:val="en-US"/>
              </w:rPr>
              <w:t>Šumadija</w:t>
            </w:r>
            <w:proofErr w:type="spellEnd"/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A1257">
              <w:rPr>
                <w:bCs/>
                <w:i/>
                <w:sz w:val="16"/>
                <w:szCs w:val="24"/>
                <w:lang w:val="en-US"/>
              </w:rPr>
              <w:t>and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A1257">
              <w:rPr>
                <w:bCs/>
                <w:i/>
                <w:sz w:val="16"/>
                <w:szCs w:val="24"/>
                <w:lang w:val="en-US"/>
              </w:rPr>
              <w:t>Western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A1257">
              <w:rPr>
                <w:bCs/>
                <w:i/>
                <w:sz w:val="16"/>
                <w:szCs w:val="24"/>
                <w:lang w:val="en-US"/>
              </w:rPr>
              <w:t>Serbia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761DC43" w14:textId="1D3BFAD2" w:rsidR="006F4FE8" w:rsidRPr="004A1257" w:rsidRDefault="006F4FE8" w:rsidP="004A12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4A1257">
              <w:rPr>
                <w:bCs/>
                <w:i/>
                <w:sz w:val="16"/>
                <w:szCs w:val="24"/>
                <w:lang w:val="en-US"/>
              </w:rPr>
              <w:t>Region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A1257">
              <w:rPr>
                <w:bCs/>
                <w:i/>
                <w:sz w:val="16"/>
                <w:szCs w:val="24"/>
                <w:lang w:val="en-US"/>
              </w:rPr>
              <w:t>of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A1257">
              <w:rPr>
                <w:bCs/>
                <w:i/>
                <w:sz w:val="16"/>
                <w:szCs w:val="24"/>
                <w:lang w:val="en-US"/>
              </w:rPr>
              <w:t>Southern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A1257">
              <w:rPr>
                <w:bCs/>
                <w:i/>
                <w:sz w:val="16"/>
                <w:szCs w:val="24"/>
                <w:lang w:val="en-US"/>
              </w:rPr>
              <w:t>and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A1257">
              <w:rPr>
                <w:bCs/>
                <w:i/>
                <w:sz w:val="16"/>
                <w:szCs w:val="24"/>
                <w:lang w:val="en-US"/>
              </w:rPr>
              <w:t>Eastern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A1257">
              <w:rPr>
                <w:bCs/>
                <w:i/>
                <w:sz w:val="16"/>
                <w:szCs w:val="24"/>
                <w:lang w:val="en-US"/>
              </w:rPr>
              <w:t>Serbia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04BD79A" w14:textId="19706455" w:rsidR="006F4FE8" w:rsidRPr="004A1257" w:rsidRDefault="006F4FE8" w:rsidP="004A125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4A1257">
              <w:rPr>
                <w:bCs/>
                <w:i/>
                <w:sz w:val="16"/>
                <w:szCs w:val="24"/>
                <w:lang w:val="en-US"/>
              </w:rPr>
              <w:t>AP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A1257">
              <w:rPr>
                <w:bCs/>
                <w:i/>
                <w:sz w:val="16"/>
                <w:szCs w:val="24"/>
                <w:lang w:val="en-US"/>
              </w:rPr>
              <w:t>Kosovo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A1257">
              <w:rPr>
                <w:bCs/>
                <w:i/>
                <w:sz w:val="16"/>
                <w:szCs w:val="24"/>
                <w:lang w:val="en-US"/>
              </w:rPr>
              <w:t>and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A1257">
              <w:rPr>
                <w:bCs/>
                <w:i/>
                <w:sz w:val="16"/>
                <w:szCs w:val="24"/>
                <w:lang w:val="en-US"/>
              </w:rPr>
              <w:t>Metohija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4A1257">
              <w:rPr>
                <w:bCs/>
                <w:i/>
                <w:sz w:val="16"/>
                <w:szCs w:val="24"/>
                <w:lang w:val="en-US"/>
              </w:rPr>
              <w:t>region</w:t>
            </w:r>
          </w:p>
        </w:tc>
      </w:tr>
      <w:tr w:rsidR="00DE4A4E" w:rsidRPr="00DE4A4E" w14:paraId="26374184" w14:textId="77777777" w:rsidTr="005031E6">
        <w:trPr>
          <w:cantSplit/>
        </w:trPr>
        <w:tc>
          <w:tcPr>
            <w:tcW w:w="1416" w:type="dxa"/>
            <w:tcBorders>
              <w:top w:val="single" w:sz="12" w:space="0" w:color="auto"/>
            </w:tcBorders>
            <w:shd w:val="clear" w:color="auto" w:fill="auto"/>
          </w:tcPr>
          <w:p w14:paraId="7799EA2A" w14:textId="7D96E25F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Number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households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surveyed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6B94092" w14:textId="1D7FF9A5" w:rsidR="006F4FE8" w:rsidRPr="00DE4A4E" w:rsidRDefault="006F4FE8" w:rsidP="00082B6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6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354</w:t>
            </w:r>
          </w:p>
        </w:tc>
        <w:tc>
          <w:tcPr>
            <w:tcW w:w="113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BEF0FDB" w14:textId="7152931E" w:rsidR="006F4FE8" w:rsidRPr="00DE4A4E" w:rsidRDefault="006F4FE8" w:rsidP="00082B6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245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D403733" w14:textId="2585B1EC" w:rsidR="006F4FE8" w:rsidRPr="00DE4A4E" w:rsidRDefault="006F4FE8" w:rsidP="00082B6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780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3927612" w14:textId="5A4B0608" w:rsidR="006F4FE8" w:rsidRPr="00DE4A4E" w:rsidRDefault="006F4FE8" w:rsidP="00082B6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787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4C86283" w14:textId="4B863356" w:rsidR="006F4FE8" w:rsidRPr="00DE4A4E" w:rsidRDefault="006F4FE8" w:rsidP="00082B6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542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6780A7D" w14:textId="77777777" w:rsidR="006F4FE8" w:rsidRPr="00DE4A4E" w:rsidRDefault="006F4FE8" w:rsidP="00082B6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...</w:t>
            </w:r>
          </w:p>
        </w:tc>
      </w:tr>
      <w:tr w:rsidR="00DE4A4E" w:rsidRPr="00DE4A4E" w14:paraId="0C597DFB" w14:textId="77777777" w:rsidTr="005031E6">
        <w:trPr>
          <w:cantSplit/>
        </w:trPr>
        <w:tc>
          <w:tcPr>
            <w:tcW w:w="1416" w:type="dxa"/>
            <w:shd w:val="clear" w:color="auto" w:fill="auto"/>
          </w:tcPr>
          <w:p w14:paraId="30D93235" w14:textId="3FA980E7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Number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households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assessed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1767D926" w14:textId="5767515B" w:rsidR="006F4FE8" w:rsidRPr="00DE4A4E" w:rsidRDefault="006F4FE8" w:rsidP="00082B6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2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466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316</w:t>
            </w:r>
          </w:p>
        </w:tc>
        <w:tc>
          <w:tcPr>
            <w:tcW w:w="1133" w:type="dxa"/>
            <w:shd w:val="clear" w:color="auto" w:fill="auto"/>
            <w:vAlign w:val="bottom"/>
          </w:tcPr>
          <w:p w14:paraId="06023BA2" w14:textId="3A1BD777" w:rsidR="006F4FE8" w:rsidRPr="00DE4A4E" w:rsidRDefault="006F4FE8" w:rsidP="00082B6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605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006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1EB66B81" w14:textId="1A3EA0C8" w:rsidR="006F4FE8" w:rsidRPr="00DE4A4E" w:rsidRDefault="006F4FE8" w:rsidP="00082B6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690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551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5746E970" w14:textId="09236679" w:rsidR="006F4FE8" w:rsidRPr="00DE4A4E" w:rsidRDefault="006F4FE8" w:rsidP="00082B6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656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902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567642A8" w14:textId="70C5F97A" w:rsidR="006F4FE8" w:rsidRPr="00DE4A4E" w:rsidRDefault="006F4FE8" w:rsidP="00082B6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513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857</w:t>
            </w:r>
          </w:p>
        </w:tc>
        <w:tc>
          <w:tcPr>
            <w:tcW w:w="851" w:type="dxa"/>
            <w:shd w:val="clear" w:color="auto" w:fill="auto"/>
            <w:vAlign w:val="bottom"/>
          </w:tcPr>
          <w:p w14:paraId="11E80020" w14:textId="77777777" w:rsidR="006F4FE8" w:rsidRPr="00DE4A4E" w:rsidRDefault="006F4FE8" w:rsidP="00082B6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...</w:t>
            </w:r>
          </w:p>
        </w:tc>
      </w:tr>
      <w:tr w:rsidR="00DE4A4E" w:rsidRPr="00DE4A4E" w14:paraId="24CB042E" w14:textId="77777777" w:rsidTr="005031E6">
        <w:trPr>
          <w:cantSplit/>
        </w:trPr>
        <w:tc>
          <w:tcPr>
            <w:tcW w:w="1416" w:type="dxa"/>
            <w:tcBorders>
              <w:bottom w:val="nil"/>
            </w:tcBorders>
            <w:shd w:val="clear" w:color="auto" w:fill="auto"/>
          </w:tcPr>
          <w:p w14:paraId="6042BC0E" w14:textId="44F80B02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Members,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average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number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  <w:vAlign w:val="bottom"/>
          </w:tcPr>
          <w:p w14:paraId="7B3555ED" w14:textId="77777777" w:rsidR="006F4FE8" w:rsidRPr="00DE4A4E" w:rsidRDefault="006F4FE8" w:rsidP="00082B6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2.68</w:t>
            </w:r>
          </w:p>
        </w:tc>
        <w:tc>
          <w:tcPr>
            <w:tcW w:w="1133" w:type="dxa"/>
            <w:tcBorders>
              <w:bottom w:val="nil"/>
            </w:tcBorders>
            <w:shd w:val="clear" w:color="auto" w:fill="auto"/>
            <w:vAlign w:val="bottom"/>
          </w:tcPr>
          <w:p w14:paraId="482E5411" w14:textId="77777777" w:rsidR="006F4FE8" w:rsidRPr="00DE4A4E" w:rsidRDefault="006F4FE8" w:rsidP="00082B6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2.54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bottom"/>
          </w:tcPr>
          <w:p w14:paraId="345BEA77" w14:textId="77777777" w:rsidR="006F4FE8" w:rsidRPr="00DE4A4E" w:rsidRDefault="006F4FE8" w:rsidP="00082B6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2.49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  <w:vAlign w:val="bottom"/>
          </w:tcPr>
          <w:p w14:paraId="453EAC59" w14:textId="77777777" w:rsidR="006F4FE8" w:rsidRPr="00DE4A4E" w:rsidRDefault="006F4FE8" w:rsidP="00082B6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2.87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bottom"/>
          </w:tcPr>
          <w:p w14:paraId="1066B95D" w14:textId="77777777" w:rsidR="006F4FE8" w:rsidRPr="00DE4A4E" w:rsidRDefault="006F4FE8" w:rsidP="00082B6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2.85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vAlign w:val="bottom"/>
          </w:tcPr>
          <w:p w14:paraId="4FE1CEE5" w14:textId="77777777" w:rsidR="006F4FE8" w:rsidRPr="00DE4A4E" w:rsidRDefault="006F4FE8" w:rsidP="00082B6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...</w:t>
            </w:r>
          </w:p>
        </w:tc>
      </w:tr>
      <w:tr w:rsidR="00DE4A4E" w:rsidRPr="00DE4A4E" w14:paraId="30E72E2B" w14:textId="77777777" w:rsidTr="005031E6">
        <w:trPr>
          <w:cantSplit/>
        </w:trPr>
        <w:tc>
          <w:tcPr>
            <w:tcW w:w="1416" w:type="dxa"/>
            <w:tcBorders>
              <w:top w:val="nil"/>
              <w:bottom w:val="nil"/>
            </w:tcBorders>
            <w:shd w:val="clear" w:color="auto" w:fill="auto"/>
          </w:tcPr>
          <w:p w14:paraId="1B6C1C26" w14:textId="377E2230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Individual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consumption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–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="0093202B">
              <w:rPr>
                <w:bCs/>
                <w:sz w:val="18"/>
                <w:lang w:val="en-US"/>
              </w:rPr>
              <w:t>T</w:t>
            </w:r>
            <w:r w:rsidRPr="00DE4A4E">
              <w:rPr>
                <w:bCs/>
                <w:sz w:val="18"/>
                <w:lang w:val="en-US"/>
              </w:rPr>
              <w:t>otal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RSD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D80A391" w14:textId="766F9124" w:rsidR="006F4FE8" w:rsidRPr="00DE4A4E" w:rsidRDefault="006F4FE8" w:rsidP="00082B6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67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099</w:t>
            </w:r>
          </w:p>
        </w:tc>
        <w:tc>
          <w:tcPr>
            <w:tcW w:w="113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B0FA945" w14:textId="332E4B26" w:rsidR="006F4FE8" w:rsidRPr="00DE4A4E" w:rsidRDefault="006F4FE8" w:rsidP="00082B6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74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548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2DDB3BA" w14:textId="03DA0681" w:rsidR="006F4FE8" w:rsidRPr="00DE4A4E" w:rsidRDefault="006F4FE8" w:rsidP="00082B6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64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714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E44C38F" w14:textId="2DFF53FA" w:rsidR="006F4FE8" w:rsidRPr="00DE4A4E" w:rsidRDefault="006F4FE8" w:rsidP="00082B6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65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619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F0F0862" w14:textId="7CA81B9C" w:rsidR="006F4FE8" w:rsidRPr="00DE4A4E" w:rsidRDefault="006F4FE8" w:rsidP="00082B6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63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440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EC183BA" w14:textId="77777777" w:rsidR="006F4FE8" w:rsidRPr="00DE4A4E" w:rsidRDefault="006F4FE8" w:rsidP="00082B6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...</w:t>
            </w:r>
          </w:p>
        </w:tc>
      </w:tr>
      <w:tr w:rsidR="00DE4A4E" w:rsidRPr="00DE4A4E" w14:paraId="0907B4DB" w14:textId="77777777" w:rsidTr="005031E6">
        <w:trPr>
          <w:cantSplit/>
        </w:trPr>
        <w:tc>
          <w:tcPr>
            <w:tcW w:w="1416" w:type="dxa"/>
            <w:tcBorders>
              <w:top w:val="nil"/>
            </w:tcBorders>
            <w:shd w:val="clear" w:color="auto" w:fill="auto"/>
          </w:tcPr>
          <w:p w14:paraId="2FE2F8EB" w14:textId="2092186F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lastRenderedPageBreak/>
              <w:t>Food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non-alcoholic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beverages-RSD</w:t>
            </w:r>
          </w:p>
        </w:tc>
        <w:tc>
          <w:tcPr>
            <w:tcW w:w="993" w:type="dxa"/>
            <w:tcBorders>
              <w:top w:val="nil"/>
            </w:tcBorders>
            <w:shd w:val="clear" w:color="auto" w:fill="auto"/>
            <w:vAlign w:val="bottom"/>
          </w:tcPr>
          <w:p w14:paraId="31742C49" w14:textId="257C878B" w:rsidR="006F4FE8" w:rsidRPr="00DE4A4E" w:rsidRDefault="006F4FE8" w:rsidP="009320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22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977</w:t>
            </w:r>
          </w:p>
        </w:tc>
        <w:tc>
          <w:tcPr>
            <w:tcW w:w="1133" w:type="dxa"/>
            <w:tcBorders>
              <w:top w:val="nil"/>
            </w:tcBorders>
            <w:shd w:val="clear" w:color="auto" w:fill="auto"/>
            <w:vAlign w:val="bottom"/>
          </w:tcPr>
          <w:p w14:paraId="50D3A8FC" w14:textId="0B8A01B7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23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713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  <w:vAlign w:val="bottom"/>
          </w:tcPr>
          <w:p w14:paraId="6306BBCA" w14:textId="1D0C64F9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22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545</w:t>
            </w:r>
          </w:p>
        </w:tc>
        <w:tc>
          <w:tcPr>
            <w:tcW w:w="993" w:type="dxa"/>
            <w:tcBorders>
              <w:top w:val="nil"/>
            </w:tcBorders>
            <w:shd w:val="clear" w:color="auto" w:fill="auto"/>
            <w:vAlign w:val="bottom"/>
          </w:tcPr>
          <w:p w14:paraId="145F11F9" w14:textId="7C5E9AD5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23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194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  <w:vAlign w:val="bottom"/>
          </w:tcPr>
          <w:p w14:paraId="1E412BEA" w14:textId="0A7A616E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22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412</w:t>
            </w:r>
          </w:p>
        </w:tc>
        <w:tc>
          <w:tcPr>
            <w:tcW w:w="851" w:type="dxa"/>
            <w:tcBorders>
              <w:top w:val="nil"/>
            </w:tcBorders>
            <w:shd w:val="clear" w:color="auto" w:fill="auto"/>
            <w:vAlign w:val="bottom"/>
          </w:tcPr>
          <w:p w14:paraId="453E7B29" w14:textId="77777777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...</w:t>
            </w:r>
          </w:p>
        </w:tc>
      </w:tr>
      <w:tr w:rsidR="00DE4A4E" w:rsidRPr="00DE4A4E" w14:paraId="4B4AEE74" w14:textId="77777777" w:rsidTr="005031E6">
        <w:trPr>
          <w:cantSplit/>
        </w:trPr>
        <w:tc>
          <w:tcPr>
            <w:tcW w:w="1416" w:type="dxa"/>
            <w:shd w:val="clear" w:color="auto" w:fill="auto"/>
          </w:tcPr>
          <w:p w14:paraId="07B1EAB0" w14:textId="6AD3BE87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Housing,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water,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electricity,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gas,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other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fuels-RSD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4F850D18" w14:textId="585757BE" w:rsidR="006F4FE8" w:rsidRPr="00DE4A4E" w:rsidRDefault="006F4FE8" w:rsidP="009320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11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182</w:t>
            </w:r>
          </w:p>
        </w:tc>
        <w:tc>
          <w:tcPr>
            <w:tcW w:w="1133" w:type="dxa"/>
            <w:shd w:val="clear" w:color="auto" w:fill="auto"/>
            <w:vAlign w:val="bottom"/>
          </w:tcPr>
          <w:p w14:paraId="3E544389" w14:textId="5C9B23E9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12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540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41AFB53D" w14:textId="72CEC0D2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10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870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0CC8B02B" w14:textId="1C79A81B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10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824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0A1B0E48" w14:textId="73AC1AD1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10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473</w:t>
            </w:r>
          </w:p>
        </w:tc>
        <w:tc>
          <w:tcPr>
            <w:tcW w:w="851" w:type="dxa"/>
            <w:shd w:val="clear" w:color="auto" w:fill="auto"/>
            <w:vAlign w:val="bottom"/>
          </w:tcPr>
          <w:p w14:paraId="4AFF9D86" w14:textId="77777777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...</w:t>
            </w:r>
          </w:p>
        </w:tc>
      </w:tr>
      <w:tr w:rsidR="00DE4A4E" w:rsidRPr="00DE4A4E" w14:paraId="33FDE0E7" w14:textId="77777777" w:rsidTr="005031E6">
        <w:trPr>
          <w:cantSplit/>
        </w:trPr>
        <w:tc>
          <w:tcPr>
            <w:tcW w:w="1416" w:type="dxa"/>
            <w:shd w:val="clear" w:color="auto" w:fill="auto"/>
          </w:tcPr>
          <w:p w14:paraId="14AAAAA4" w14:textId="77777777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Health-RSD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72610887" w14:textId="531C1C32" w:rsidR="006F4FE8" w:rsidRPr="00DE4A4E" w:rsidRDefault="006F4FE8" w:rsidP="009320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2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990</w:t>
            </w:r>
          </w:p>
        </w:tc>
        <w:tc>
          <w:tcPr>
            <w:tcW w:w="1133" w:type="dxa"/>
            <w:shd w:val="clear" w:color="auto" w:fill="auto"/>
            <w:vAlign w:val="bottom"/>
          </w:tcPr>
          <w:p w14:paraId="0F9110AB" w14:textId="5EE82D62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3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738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4B3919B5" w14:textId="0E06B78D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2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859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689C0753" w14:textId="7BF726F5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2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623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44D1DB6F" w14:textId="017AAA40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2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753</w:t>
            </w:r>
          </w:p>
        </w:tc>
        <w:tc>
          <w:tcPr>
            <w:tcW w:w="851" w:type="dxa"/>
            <w:shd w:val="clear" w:color="auto" w:fill="auto"/>
            <w:vAlign w:val="bottom"/>
          </w:tcPr>
          <w:p w14:paraId="41DC1AD3" w14:textId="77777777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...</w:t>
            </w:r>
          </w:p>
        </w:tc>
      </w:tr>
      <w:tr w:rsidR="00DE4A4E" w:rsidRPr="00DE4A4E" w14:paraId="77F0A78B" w14:textId="77777777" w:rsidTr="005031E6">
        <w:trPr>
          <w:cantSplit/>
        </w:trPr>
        <w:tc>
          <w:tcPr>
            <w:tcW w:w="1416" w:type="dxa"/>
            <w:tcBorders>
              <w:bottom w:val="single" w:sz="12" w:space="0" w:color="auto"/>
            </w:tcBorders>
            <w:shd w:val="clear" w:color="auto" w:fill="auto"/>
          </w:tcPr>
          <w:p w14:paraId="2DA9C600" w14:textId="77777777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Education-RSD</w:t>
            </w:r>
          </w:p>
        </w:tc>
        <w:tc>
          <w:tcPr>
            <w:tcW w:w="99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51DBDCC" w14:textId="77777777" w:rsidR="006F4FE8" w:rsidRPr="00DE4A4E" w:rsidRDefault="006F4FE8" w:rsidP="009320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943</w:t>
            </w:r>
          </w:p>
        </w:tc>
        <w:tc>
          <w:tcPr>
            <w:tcW w:w="113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107261B" w14:textId="4E06C4A7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145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A4DC255" w14:textId="77777777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865</w:t>
            </w:r>
          </w:p>
        </w:tc>
        <w:tc>
          <w:tcPr>
            <w:tcW w:w="99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4251FA1" w14:textId="1399E2C0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E4A4E">
              <w:rPr>
                <w:bCs/>
                <w:sz w:val="18"/>
                <w:lang w:val="en-US"/>
              </w:rPr>
              <w:t>159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F3B3AC8" w14:textId="77777777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530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E4AD595" w14:textId="77777777" w:rsidR="006F4FE8" w:rsidRPr="00DE4A4E" w:rsidRDefault="006F4FE8" w:rsidP="00DE4A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E4A4E">
              <w:rPr>
                <w:bCs/>
                <w:sz w:val="18"/>
                <w:lang w:val="en-US"/>
              </w:rPr>
              <w:t>...</w:t>
            </w:r>
          </w:p>
        </w:tc>
      </w:tr>
    </w:tbl>
    <w:p w14:paraId="66586758" w14:textId="4C81C2AE" w:rsidR="006F4FE8" w:rsidRPr="003F77C4" w:rsidRDefault="006F4FE8" w:rsidP="003F77C4">
      <w:pPr>
        <w:spacing w:before="120" w:after="240"/>
        <w:ind w:left="1134" w:right="1134" w:firstLine="170"/>
        <w:rPr>
          <w:i/>
          <w:iCs/>
          <w:sz w:val="18"/>
        </w:rPr>
      </w:pPr>
      <w:r w:rsidRPr="003F77C4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3F77C4">
        <w:rPr>
          <w:i/>
          <w:iCs/>
          <w:sz w:val="18"/>
        </w:rPr>
        <w:t>Republic</w:t>
      </w:r>
      <w:r w:rsidR="00A84868">
        <w:rPr>
          <w:i/>
          <w:iCs/>
          <w:sz w:val="18"/>
        </w:rPr>
        <w:t xml:space="preserve"> </w:t>
      </w:r>
      <w:r w:rsidRPr="003F77C4">
        <w:rPr>
          <w:i/>
          <w:iCs/>
          <w:sz w:val="18"/>
        </w:rPr>
        <w:t>Statistical</w:t>
      </w:r>
      <w:r w:rsidR="00A84868">
        <w:rPr>
          <w:i/>
          <w:iCs/>
          <w:sz w:val="18"/>
        </w:rPr>
        <w:t xml:space="preserve"> </w:t>
      </w:r>
      <w:r w:rsidRPr="003F77C4">
        <w:rPr>
          <w:i/>
          <w:iCs/>
          <w:sz w:val="18"/>
        </w:rPr>
        <w:t>Office</w:t>
      </w:r>
      <w:r w:rsidR="003F77C4" w:rsidRPr="003F77C4">
        <w:rPr>
          <w:i/>
          <w:iCs/>
          <w:sz w:val="18"/>
        </w:rPr>
        <w:t>.</w:t>
      </w:r>
    </w:p>
    <w:p w14:paraId="688191E1" w14:textId="66C9A9B3" w:rsidR="006F4FE8" w:rsidRPr="00785136" w:rsidRDefault="006F4FE8" w:rsidP="00064237">
      <w:pPr>
        <w:pStyle w:val="H23G"/>
      </w:pPr>
      <w:r w:rsidRPr="00785136">
        <w:tab/>
      </w:r>
      <w:r w:rsidRPr="00785136">
        <w:tab/>
        <w:t>Proportion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population</w:t>
      </w:r>
      <w:r w:rsidR="00A84868">
        <w:t xml:space="preserve"> </w:t>
      </w:r>
      <w:r w:rsidRPr="00785136">
        <w:t>below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national</w:t>
      </w:r>
      <w:r w:rsidR="00A84868">
        <w:t xml:space="preserve"> </w:t>
      </w:r>
      <w:r w:rsidRPr="00785136">
        <w:t>poverty</w:t>
      </w:r>
      <w:r w:rsidR="00A84868">
        <w:t xml:space="preserve"> </w:t>
      </w:r>
      <w:r w:rsidRPr="00785136">
        <w:t>line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0"/>
        <w:gridCol w:w="661"/>
        <w:gridCol w:w="661"/>
        <w:gridCol w:w="661"/>
        <w:gridCol w:w="662"/>
        <w:gridCol w:w="662"/>
        <w:gridCol w:w="662"/>
        <w:gridCol w:w="662"/>
        <w:gridCol w:w="662"/>
        <w:gridCol w:w="667"/>
      </w:tblGrid>
      <w:tr w:rsidR="005A57D2" w:rsidRPr="00064237" w14:paraId="49C1A9A6" w14:textId="77777777" w:rsidTr="005A57D2">
        <w:trPr>
          <w:cantSplit/>
          <w:tblHeader/>
        </w:trPr>
        <w:tc>
          <w:tcPr>
            <w:tcW w:w="14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ADF93FA" w14:textId="77777777" w:rsidR="005A57D2" w:rsidRPr="00064237" w:rsidRDefault="005A57D2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E3CCA50" w14:textId="77777777" w:rsidR="005A57D2" w:rsidRPr="00064237" w:rsidRDefault="005A57D2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064237">
              <w:rPr>
                <w:bCs/>
                <w:i/>
                <w:sz w:val="16"/>
                <w:lang w:val="en-US"/>
              </w:rPr>
              <w:t>2011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D2A5FDC" w14:textId="77777777" w:rsidR="005A57D2" w:rsidRPr="00064237" w:rsidRDefault="005A57D2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064237">
              <w:rPr>
                <w:bCs/>
                <w:i/>
                <w:sz w:val="16"/>
                <w:lang w:val="en-US"/>
              </w:rPr>
              <w:t>2012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DAC846A" w14:textId="77777777" w:rsidR="005A57D2" w:rsidRPr="00064237" w:rsidRDefault="005A57D2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064237">
              <w:rPr>
                <w:bCs/>
                <w:i/>
                <w:sz w:val="16"/>
                <w:lang w:val="en-US"/>
              </w:rPr>
              <w:t>2013</w:t>
            </w:r>
          </w:p>
        </w:tc>
        <w:tc>
          <w:tcPr>
            <w:tcW w:w="6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E60BC56" w14:textId="77777777" w:rsidR="005A57D2" w:rsidRPr="00064237" w:rsidRDefault="005A57D2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064237">
              <w:rPr>
                <w:bCs/>
                <w:i/>
                <w:sz w:val="16"/>
                <w:lang w:val="en-US"/>
              </w:rPr>
              <w:t>2014</w:t>
            </w:r>
          </w:p>
        </w:tc>
        <w:tc>
          <w:tcPr>
            <w:tcW w:w="6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0260350" w14:textId="77777777" w:rsidR="005A57D2" w:rsidRPr="00064237" w:rsidRDefault="005A57D2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064237">
              <w:rPr>
                <w:bCs/>
                <w:i/>
                <w:sz w:val="16"/>
                <w:lang w:val="en-US"/>
              </w:rPr>
              <w:t>2015</w:t>
            </w:r>
          </w:p>
        </w:tc>
        <w:tc>
          <w:tcPr>
            <w:tcW w:w="6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D59E642" w14:textId="77777777" w:rsidR="005A57D2" w:rsidRPr="00064237" w:rsidRDefault="005A57D2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064237">
              <w:rPr>
                <w:bCs/>
                <w:i/>
                <w:sz w:val="16"/>
                <w:lang w:val="en-US"/>
              </w:rPr>
              <w:t>2016</w:t>
            </w:r>
          </w:p>
        </w:tc>
        <w:tc>
          <w:tcPr>
            <w:tcW w:w="6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CE355C8" w14:textId="77777777" w:rsidR="005A57D2" w:rsidRPr="00064237" w:rsidRDefault="005A57D2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064237">
              <w:rPr>
                <w:bCs/>
                <w:i/>
                <w:sz w:val="16"/>
                <w:lang w:val="en-US"/>
              </w:rPr>
              <w:t>2017</w:t>
            </w:r>
          </w:p>
        </w:tc>
        <w:tc>
          <w:tcPr>
            <w:tcW w:w="6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85EB166" w14:textId="77777777" w:rsidR="005A57D2" w:rsidRPr="00064237" w:rsidRDefault="005A57D2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064237">
              <w:rPr>
                <w:bCs/>
                <w:i/>
                <w:sz w:val="16"/>
                <w:lang w:val="en-US"/>
              </w:rPr>
              <w:t>2018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3C8646E" w14:textId="77777777" w:rsidR="005A57D2" w:rsidRPr="00064237" w:rsidRDefault="005A57D2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064237">
              <w:rPr>
                <w:bCs/>
                <w:i/>
                <w:sz w:val="16"/>
                <w:lang w:val="en-US"/>
              </w:rPr>
              <w:t>2019</w:t>
            </w:r>
          </w:p>
        </w:tc>
      </w:tr>
      <w:tr w:rsidR="006F4FE8" w:rsidRPr="00064237" w14:paraId="7244A258" w14:textId="77777777" w:rsidTr="005A57D2">
        <w:trPr>
          <w:cantSplit/>
        </w:trPr>
        <w:tc>
          <w:tcPr>
            <w:tcW w:w="1410" w:type="dxa"/>
            <w:tcBorders>
              <w:top w:val="single" w:sz="12" w:space="0" w:color="auto"/>
            </w:tcBorders>
            <w:shd w:val="clear" w:color="auto" w:fill="auto"/>
          </w:tcPr>
          <w:p w14:paraId="25962F68" w14:textId="45869694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Percentage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the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poor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in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RS(%)</w:t>
            </w:r>
          </w:p>
        </w:tc>
        <w:tc>
          <w:tcPr>
            <w:tcW w:w="6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DA5640E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6.6</w:t>
            </w:r>
          </w:p>
        </w:tc>
        <w:tc>
          <w:tcPr>
            <w:tcW w:w="6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CFC1433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6.3</w:t>
            </w:r>
          </w:p>
        </w:tc>
        <w:tc>
          <w:tcPr>
            <w:tcW w:w="6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D9FBB54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7.4</w:t>
            </w:r>
          </w:p>
        </w:tc>
        <w:tc>
          <w:tcPr>
            <w:tcW w:w="66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3E22DFA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7.6</w:t>
            </w:r>
          </w:p>
        </w:tc>
        <w:tc>
          <w:tcPr>
            <w:tcW w:w="66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70AACF5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7.4</w:t>
            </w:r>
          </w:p>
        </w:tc>
        <w:tc>
          <w:tcPr>
            <w:tcW w:w="66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F9A0460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7.3</w:t>
            </w:r>
          </w:p>
        </w:tc>
        <w:tc>
          <w:tcPr>
            <w:tcW w:w="66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2A6BAC1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7.2</w:t>
            </w:r>
          </w:p>
        </w:tc>
        <w:tc>
          <w:tcPr>
            <w:tcW w:w="66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1575CD3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7.1</w:t>
            </w:r>
          </w:p>
        </w:tc>
        <w:tc>
          <w:tcPr>
            <w:tcW w:w="66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F90D4E7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7.0</w:t>
            </w:r>
          </w:p>
        </w:tc>
      </w:tr>
      <w:tr w:rsidR="006F4FE8" w:rsidRPr="00064237" w14:paraId="1462B7B4" w14:textId="77777777" w:rsidTr="005031E6">
        <w:trPr>
          <w:cantSplit/>
        </w:trPr>
        <w:tc>
          <w:tcPr>
            <w:tcW w:w="7370" w:type="dxa"/>
            <w:gridSpan w:val="10"/>
            <w:shd w:val="clear" w:color="auto" w:fill="auto"/>
          </w:tcPr>
          <w:p w14:paraId="4E14F0B2" w14:textId="3172033F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Percentage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the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poor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by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region</w:t>
            </w:r>
          </w:p>
        </w:tc>
      </w:tr>
      <w:tr w:rsidR="006F4FE8" w:rsidRPr="00064237" w14:paraId="336DCC26" w14:textId="77777777" w:rsidTr="005A57D2">
        <w:trPr>
          <w:cantSplit/>
        </w:trPr>
        <w:tc>
          <w:tcPr>
            <w:tcW w:w="1410" w:type="dxa"/>
            <w:shd w:val="clear" w:color="auto" w:fill="auto"/>
          </w:tcPr>
          <w:p w14:paraId="2A2E4278" w14:textId="7AF66563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proofErr w:type="spellStart"/>
            <w:r w:rsidRPr="00064237">
              <w:rPr>
                <w:bCs/>
                <w:sz w:val="18"/>
                <w:lang w:val="en-US"/>
              </w:rPr>
              <w:t>APVojvodina</w:t>
            </w:r>
            <w:proofErr w:type="spellEnd"/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region</w:t>
            </w:r>
          </w:p>
        </w:tc>
        <w:tc>
          <w:tcPr>
            <w:tcW w:w="661" w:type="dxa"/>
            <w:shd w:val="clear" w:color="auto" w:fill="auto"/>
            <w:vAlign w:val="bottom"/>
          </w:tcPr>
          <w:p w14:paraId="4BB8B369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6.2</w:t>
            </w:r>
          </w:p>
        </w:tc>
        <w:tc>
          <w:tcPr>
            <w:tcW w:w="661" w:type="dxa"/>
            <w:shd w:val="clear" w:color="auto" w:fill="auto"/>
            <w:vAlign w:val="bottom"/>
          </w:tcPr>
          <w:p w14:paraId="07C7975E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6.1</w:t>
            </w:r>
          </w:p>
        </w:tc>
        <w:tc>
          <w:tcPr>
            <w:tcW w:w="661" w:type="dxa"/>
            <w:shd w:val="clear" w:color="auto" w:fill="auto"/>
            <w:vAlign w:val="bottom"/>
          </w:tcPr>
          <w:p w14:paraId="0F06AAEC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5.2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0DD7D4F0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6.8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2C10AD51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6.5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16D5C3C3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6.3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21C3C052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6.2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6DB5D145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6.0</w:t>
            </w:r>
          </w:p>
        </w:tc>
        <w:tc>
          <w:tcPr>
            <w:tcW w:w="667" w:type="dxa"/>
            <w:shd w:val="clear" w:color="auto" w:fill="auto"/>
            <w:vAlign w:val="bottom"/>
          </w:tcPr>
          <w:p w14:paraId="732A28D8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6.0</w:t>
            </w:r>
          </w:p>
        </w:tc>
      </w:tr>
      <w:tr w:rsidR="006F4FE8" w:rsidRPr="00064237" w14:paraId="28DFD7D0" w14:textId="77777777" w:rsidTr="005A57D2">
        <w:trPr>
          <w:cantSplit/>
        </w:trPr>
        <w:tc>
          <w:tcPr>
            <w:tcW w:w="1410" w:type="dxa"/>
            <w:shd w:val="clear" w:color="auto" w:fill="auto"/>
          </w:tcPr>
          <w:p w14:paraId="163D9404" w14:textId="663C3FE2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Belgrade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region</w:t>
            </w:r>
          </w:p>
        </w:tc>
        <w:tc>
          <w:tcPr>
            <w:tcW w:w="661" w:type="dxa"/>
            <w:shd w:val="clear" w:color="auto" w:fill="auto"/>
            <w:vAlign w:val="bottom"/>
          </w:tcPr>
          <w:p w14:paraId="5364187F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3.7</w:t>
            </w:r>
          </w:p>
        </w:tc>
        <w:tc>
          <w:tcPr>
            <w:tcW w:w="661" w:type="dxa"/>
            <w:shd w:val="clear" w:color="auto" w:fill="auto"/>
            <w:vAlign w:val="bottom"/>
          </w:tcPr>
          <w:p w14:paraId="420C9F12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3.1</w:t>
            </w:r>
          </w:p>
        </w:tc>
        <w:tc>
          <w:tcPr>
            <w:tcW w:w="661" w:type="dxa"/>
            <w:shd w:val="clear" w:color="auto" w:fill="auto"/>
            <w:vAlign w:val="bottom"/>
          </w:tcPr>
          <w:p w14:paraId="793F54B2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4.9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0DA124BB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4.0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7A0ADB58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3.9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0D8DAEC4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4.0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0F7648FB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4.0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47DA8C5E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3.9</w:t>
            </w:r>
          </w:p>
        </w:tc>
        <w:tc>
          <w:tcPr>
            <w:tcW w:w="667" w:type="dxa"/>
            <w:shd w:val="clear" w:color="auto" w:fill="auto"/>
            <w:vAlign w:val="bottom"/>
          </w:tcPr>
          <w:p w14:paraId="2647BB0E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3.9</w:t>
            </w:r>
          </w:p>
        </w:tc>
      </w:tr>
      <w:tr w:rsidR="006F4FE8" w:rsidRPr="00064237" w14:paraId="0C13067F" w14:textId="77777777" w:rsidTr="005A57D2">
        <w:trPr>
          <w:cantSplit/>
        </w:trPr>
        <w:tc>
          <w:tcPr>
            <w:tcW w:w="1410" w:type="dxa"/>
            <w:shd w:val="clear" w:color="auto" w:fill="auto"/>
          </w:tcPr>
          <w:p w14:paraId="2E67043B" w14:textId="2BEFF80B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Central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Serbia</w:t>
            </w:r>
          </w:p>
        </w:tc>
        <w:tc>
          <w:tcPr>
            <w:tcW w:w="661" w:type="dxa"/>
            <w:shd w:val="clear" w:color="auto" w:fill="auto"/>
            <w:vAlign w:val="bottom"/>
          </w:tcPr>
          <w:p w14:paraId="411A11B7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7.9</w:t>
            </w:r>
          </w:p>
        </w:tc>
        <w:tc>
          <w:tcPr>
            <w:tcW w:w="661" w:type="dxa"/>
            <w:shd w:val="clear" w:color="auto" w:fill="auto"/>
            <w:vAlign w:val="bottom"/>
          </w:tcPr>
          <w:p w14:paraId="202681DC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7.7</w:t>
            </w:r>
          </w:p>
        </w:tc>
        <w:tc>
          <w:tcPr>
            <w:tcW w:w="661" w:type="dxa"/>
            <w:shd w:val="clear" w:color="auto" w:fill="auto"/>
            <w:vAlign w:val="bottom"/>
          </w:tcPr>
          <w:p w14:paraId="00508960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9.8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2CB2E10C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9.6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6570538A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9.6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2141B69E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9.3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71078AEF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9.1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4969F43A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9.1</w:t>
            </w:r>
          </w:p>
        </w:tc>
        <w:tc>
          <w:tcPr>
            <w:tcW w:w="667" w:type="dxa"/>
            <w:shd w:val="clear" w:color="auto" w:fill="auto"/>
            <w:vAlign w:val="bottom"/>
          </w:tcPr>
          <w:p w14:paraId="00CB233A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9.0</w:t>
            </w:r>
          </w:p>
        </w:tc>
      </w:tr>
      <w:tr w:rsidR="006F4FE8" w:rsidRPr="00064237" w14:paraId="1A170267" w14:textId="77777777" w:rsidTr="005A57D2">
        <w:trPr>
          <w:cantSplit/>
        </w:trPr>
        <w:tc>
          <w:tcPr>
            <w:tcW w:w="1410" w:type="dxa"/>
            <w:shd w:val="clear" w:color="auto" w:fill="auto"/>
          </w:tcPr>
          <w:p w14:paraId="50ECDFDF" w14:textId="034F5525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Region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proofErr w:type="spellStart"/>
            <w:r w:rsidRPr="00064237">
              <w:rPr>
                <w:bCs/>
                <w:sz w:val="18"/>
                <w:lang w:val="en-US"/>
              </w:rPr>
              <w:t>Šumadija</w:t>
            </w:r>
            <w:proofErr w:type="spellEnd"/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Western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Serbia</w:t>
            </w:r>
          </w:p>
        </w:tc>
        <w:tc>
          <w:tcPr>
            <w:tcW w:w="661" w:type="dxa"/>
            <w:shd w:val="clear" w:color="auto" w:fill="auto"/>
            <w:vAlign w:val="bottom"/>
          </w:tcPr>
          <w:p w14:paraId="2A555A06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5.4</w:t>
            </w:r>
          </w:p>
        </w:tc>
        <w:tc>
          <w:tcPr>
            <w:tcW w:w="661" w:type="dxa"/>
            <w:shd w:val="clear" w:color="auto" w:fill="auto"/>
            <w:vAlign w:val="bottom"/>
          </w:tcPr>
          <w:p w14:paraId="276B5878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4.5</w:t>
            </w:r>
          </w:p>
        </w:tc>
        <w:tc>
          <w:tcPr>
            <w:tcW w:w="661" w:type="dxa"/>
            <w:shd w:val="clear" w:color="auto" w:fill="auto"/>
            <w:vAlign w:val="bottom"/>
          </w:tcPr>
          <w:p w14:paraId="5C2DC796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6.3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634EB715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6.7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5DD2888E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6.6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70CD86F3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6.6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17BF108A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6.8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17EA4624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6.8</w:t>
            </w:r>
          </w:p>
        </w:tc>
        <w:tc>
          <w:tcPr>
            <w:tcW w:w="667" w:type="dxa"/>
            <w:shd w:val="clear" w:color="auto" w:fill="auto"/>
            <w:vAlign w:val="bottom"/>
          </w:tcPr>
          <w:p w14:paraId="11919BE9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6.9</w:t>
            </w:r>
          </w:p>
        </w:tc>
      </w:tr>
      <w:tr w:rsidR="006F4FE8" w:rsidRPr="00064237" w14:paraId="614A91BB" w14:textId="77777777" w:rsidTr="005A57D2">
        <w:trPr>
          <w:cantSplit/>
        </w:trPr>
        <w:tc>
          <w:tcPr>
            <w:tcW w:w="1410" w:type="dxa"/>
            <w:shd w:val="clear" w:color="auto" w:fill="auto"/>
          </w:tcPr>
          <w:p w14:paraId="7FC3EB34" w14:textId="3FCE3534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Region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Southern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Eastern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Serbia</w:t>
            </w:r>
          </w:p>
        </w:tc>
        <w:tc>
          <w:tcPr>
            <w:tcW w:w="661" w:type="dxa"/>
            <w:shd w:val="clear" w:color="auto" w:fill="auto"/>
            <w:vAlign w:val="bottom"/>
          </w:tcPr>
          <w:p w14:paraId="1A23162A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11.3</w:t>
            </w:r>
          </w:p>
        </w:tc>
        <w:tc>
          <w:tcPr>
            <w:tcW w:w="661" w:type="dxa"/>
            <w:shd w:val="clear" w:color="auto" w:fill="auto"/>
            <w:vAlign w:val="bottom"/>
          </w:tcPr>
          <w:p w14:paraId="4F160EDE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11.8</w:t>
            </w:r>
          </w:p>
        </w:tc>
        <w:tc>
          <w:tcPr>
            <w:tcW w:w="661" w:type="dxa"/>
            <w:shd w:val="clear" w:color="auto" w:fill="auto"/>
            <w:vAlign w:val="bottom"/>
          </w:tcPr>
          <w:p w14:paraId="1C452AAD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14.7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2482E207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13.5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4C25DC57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13.1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6382DF7A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12.8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2EC43E69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12.1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399B1BFC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11.9</w:t>
            </w:r>
          </w:p>
        </w:tc>
        <w:tc>
          <w:tcPr>
            <w:tcW w:w="667" w:type="dxa"/>
            <w:shd w:val="clear" w:color="auto" w:fill="auto"/>
            <w:vAlign w:val="bottom"/>
          </w:tcPr>
          <w:p w14:paraId="0E8D6439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11.8</w:t>
            </w:r>
          </w:p>
        </w:tc>
      </w:tr>
      <w:tr w:rsidR="006F4FE8" w:rsidRPr="00064237" w14:paraId="2DB88B6F" w14:textId="77777777" w:rsidTr="005031E6">
        <w:trPr>
          <w:cantSplit/>
        </w:trPr>
        <w:tc>
          <w:tcPr>
            <w:tcW w:w="7370" w:type="dxa"/>
            <w:gridSpan w:val="10"/>
            <w:shd w:val="clear" w:color="auto" w:fill="auto"/>
          </w:tcPr>
          <w:p w14:paraId="04C5A787" w14:textId="7CF4E759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Percentage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the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poor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by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type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settlement</w:t>
            </w:r>
          </w:p>
        </w:tc>
      </w:tr>
      <w:tr w:rsidR="006F4FE8" w:rsidRPr="00064237" w14:paraId="50721713" w14:textId="77777777" w:rsidTr="005A57D2">
        <w:trPr>
          <w:cantSplit/>
        </w:trPr>
        <w:tc>
          <w:tcPr>
            <w:tcW w:w="1410" w:type="dxa"/>
            <w:shd w:val="clear" w:color="auto" w:fill="auto"/>
          </w:tcPr>
          <w:p w14:paraId="1BC9ED4E" w14:textId="219587B9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Urban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area</w:t>
            </w:r>
          </w:p>
        </w:tc>
        <w:tc>
          <w:tcPr>
            <w:tcW w:w="661" w:type="dxa"/>
            <w:shd w:val="clear" w:color="auto" w:fill="auto"/>
            <w:vAlign w:val="bottom"/>
          </w:tcPr>
          <w:p w14:paraId="2CA183DB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4.4</w:t>
            </w:r>
          </w:p>
        </w:tc>
        <w:tc>
          <w:tcPr>
            <w:tcW w:w="661" w:type="dxa"/>
            <w:shd w:val="clear" w:color="auto" w:fill="auto"/>
            <w:vAlign w:val="bottom"/>
          </w:tcPr>
          <w:p w14:paraId="4B4C3D14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4.3</w:t>
            </w:r>
          </w:p>
        </w:tc>
        <w:tc>
          <w:tcPr>
            <w:tcW w:w="661" w:type="dxa"/>
            <w:shd w:val="clear" w:color="auto" w:fill="auto"/>
            <w:vAlign w:val="bottom"/>
          </w:tcPr>
          <w:p w14:paraId="46CFFDE9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5.3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344C9EB9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5.3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7A71F931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5.4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0171D2C7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5.1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06AFC715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4.9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2075193E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4.8</w:t>
            </w:r>
          </w:p>
        </w:tc>
        <w:tc>
          <w:tcPr>
            <w:tcW w:w="667" w:type="dxa"/>
            <w:shd w:val="clear" w:color="auto" w:fill="auto"/>
            <w:vAlign w:val="bottom"/>
          </w:tcPr>
          <w:p w14:paraId="47562FBC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4.8</w:t>
            </w:r>
          </w:p>
        </w:tc>
      </w:tr>
      <w:tr w:rsidR="006F4FE8" w:rsidRPr="00064237" w14:paraId="153315AF" w14:textId="77777777" w:rsidTr="005A57D2">
        <w:trPr>
          <w:cantSplit/>
        </w:trPr>
        <w:tc>
          <w:tcPr>
            <w:tcW w:w="1410" w:type="dxa"/>
            <w:shd w:val="clear" w:color="auto" w:fill="auto"/>
          </w:tcPr>
          <w:p w14:paraId="43EC18E8" w14:textId="74ED665F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Other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area</w:t>
            </w:r>
          </w:p>
        </w:tc>
        <w:tc>
          <w:tcPr>
            <w:tcW w:w="661" w:type="dxa"/>
            <w:shd w:val="clear" w:color="auto" w:fill="auto"/>
            <w:vAlign w:val="bottom"/>
          </w:tcPr>
          <w:p w14:paraId="5384506D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9.4</w:t>
            </w:r>
          </w:p>
        </w:tc>
        <w:tc>
          <w:tcPr>
            <w:tcW w:w="661" w:type="dxa"/>
            <w:shd w:val="clear" w:color="auto" w:fill="auto"/>
            <w:vAlign w:val="bottom"/>
          </w:tcPr>
          <w:p w14:paraId="160E3EC4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8.7</w:t>
            </w:r>
          </w:p>
        </w:tc>
        <w:tc>
          <w:tcPr>
            <w:tcW w:w="661" w:type="dxa"/>
            <w:shd w:val="clear" w:color="auto" w:fill="auto"/>
            <w:vAlign w:val="bottom"/>
          </w:tcPr>
          <w:p w14:paraId="3B8A9E86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10.5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4FF052CB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10.9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51A526F6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10.5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47D496D0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10.5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41AA9589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10.5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483778CB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10.4</w:t>
            </w:r>
          </w:p>
        </w:tc>
        <w:tc>
          <w:tcPr>
            <w:tcW w:w="667" w:type="dxa"/>
            <w:shd w:val="clear" w:color="auto" w:fill="auto"/>
            <w:vAlign w:val="bottom"/>
          </w:tcPr>
          <w:p w14:paraId="1321DD4A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10.3</w:t>
            </w:r>
          </w:p>
        </w:tc>
      </w:tr>
      <w:tr w:rsidR="006F4FE8" w:rsidRPr="00064237" w14:paraId="48647EB8" w14:textId="77777777" w:rsidTr="005031E6">
        <w:trPr>
          <w:cantSplit/>
        </w:trPr>
        <w:tc>
          <w:tcPr>
            <w:tcW w:w="7370" w:type="dxa"/>
            <w:gridSpan w:val="10"/>
            <w:shd w:val="clear" w:color="auto" w:fill="auto"/>
          </w:tcPr>
          <w:p w14:paraId="63D39E15" w14:textId="6D47D721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Percentage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the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poor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by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064237">
              <w:rPr>
                <w:bCs/>
                <w:sz w:val="18"/>
                <w:lang w:val="en-US"/>
              </w:rPr>
              <w:t>sex</w:t>
            </w:r>
          </w:p>
        </w:tc>
      </w:tr>
      <w:tr w:rsidR="006F4FE8" w:rsidRPr="00064237" w14:paraId="5A2CAF7E" w14:textId="77777777" w:rsidTr="005A57D2">
        <w:trPr>
          <w:cantSplit/>
        </w:trPr>
        <w:tc>
          <w:tcPr>
            <w:tcW w:w="1410" w:type="dxa"/>
            <w:shd w:val="clear" w:color="auto" w:fill="auto"/>
          </w:tcPr>
          <w:p w14:paraId="525E32AF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Male</w:t>
            </w:r>
          </w:p>
        </w:tc>
        <w:tc>
          <w:tcPr>
            <w:tcW w:w="661" w:type="dxa"/>
            <w:shd w:val="clear" w:color="auto" w:fill="auto"/>
            <w:vAlign w:val="bottom"/>
          </w:tcPr>
          <w:p w14:paraId="02CB3540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6.5</w:t>
            </w:r>
          </w:p>
        </w:tc>
        <w:tc>
          <w:tcPr>
            <w:tcW w:w="661" w:type="dxa"/>
            <w:shd w:val="clear" w:color="auto" w:fill="auto"/>
            <w:vAlign w:val="bottom"/>
          </w:tcPr>
          <w:p w14:paraId="48C68B47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6.3</w:t>
            </w:r>
          </w:p>
        </w:tc>
        <w:tc>
          <w:tcPr>
            <w:tcW w:w="661" w:type="dxa"/>
            <w:shd w:val="clear" w:color="auto" w:fill="auto"/>
            <w:vAlign w:val="bottom"/>
          </w:tcPr>
          <w:p w14:paraId="03D9F106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7.4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5B002F92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7.7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312DDD51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7.5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479027C5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7.3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00528504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7.4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78C592C3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7.3</w:t>
            </w:r>
          </w:p>
        </w:tc>
        <w:tc>
          <w:tcPr>
            <w:tcW w:w="667" w:type="dxa"/>
            <w:shd w:val="clear" w:color="auto" w:fill="auto"/>
            <w:vAlign w:val="bottom"/>
          </w:tcPr>
          <w:p w14:paraId="4E9C3867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6.9</w:t>
            </w:r>
          </w:p>
        </w:tc>
      </w:tr>
      <w:tr w:rsidR="006F4FE8" w:rsidRPr="00064237" w14:paraId="77FA788D" w14:textId="77777777" w:rsidTr="005A57D2">
        <w:trPr>
          <w:cantSplit/>
        </w:trPr>
        <w:tc>
          <w:tcPr>
            <w:tcW w:w="1410" w:type="dxa"/>
            <w:shd w:val="clear" w:color="auto" w:fill="auto"/>
          </w:tcPr>
          <w:p w14:paraId="7F555A13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Female</w:t>
            </w:r>
          </w:p>
        </w:tc>
        <w:tc>
          <w:tcPr>
            <w:tcW w:w="661" w:type="dxa"/>
            <w:shd w:val="clear" w:color="auto" w:fill="auto"/>
            <w:vAlign w:val="bottom"/>
          </w:tcPr>
          <w:p w14:paraId="086D7AED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6.7</w:t>
            </w:r>
          </w:p>
        </w:tc>
        <w:tc>
          <w:tcPr>
            <w:tcW w:w="661" w:type="dxa"/>
            <w:shd w:val="clear" w:color="auto" w:fill="auto"/>
            <w:vAlign w:val="bottom"/>
          </w:tcPr>
          <w:p w14:paraId="6B11787D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6.3</w:t>
            </w:r>
          </w:p>
        </w:tc>
        <w:tc>
          <w:tcPr>
            <w:tcW w:w="661" w:type="dxa"/>
            <w:shd w:val="clear" w:color="auto" w:fill="auto"/>
            <w:vAlign w:val="bottom"/>
          </w:tcPr>
          <w:p w14:paraId="18483B90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7.4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2621C95F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7.5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793714FB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7.4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512CC85C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7.3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3E0F4FE8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7.0</w:t>
            </w:r>
          </w:p>
        </w:tc>
        <w:tc>
          <w:tcPr>
            <w:tcW w:w="662" w:type="dxa"/>
            <w:shd w:val="clear" w:color="auto" w:fill="auto"/>
            <w:vAlign w:val="bottom"/>
          </w:tcPr>
          <w:p w14:paraId="6C7952FE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7.3</w:t>
            </w:r>
          </w:p>
        </w:tc>
        <w:tc>
          <w:tcPr>
            <w:tcW w:w="667" w:type="dxa"/>
            <w:shd w:val="clear" w:color="auto" w:fill="auto"/>
            <w:vAlign w:val="bottom"/>
          </w:tcPr>
          <w:p w14:paraId="0571C0B4" w14:textId="77777777" w:rsidR="006F4FE8" w:rsidRPr="00064237" w:rsidRDefault="006F4FE8" w:rsidP="000642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064237">
              <w:rPr>
                <w:bCs/>
                <w:sz w:val="18"/>
                <w:lang w:val="en-US"/>
              </w:rPr>
              <w:t>7.2</w:t>
            </w:r>
          </w:p>
        </w:tc>
      </w:tr>
    </w:tbl>
    <w:p w14:paraId="5EEFBE25" w14:textId="5A90E395" w:rsidR="006F4FE8" w:rsidRPr="00064237" w:rsidRDefault="006F4FE8" w:rsidP="00064237">
      <w:pPr>
        <w:spacing w:before="120" w:after="240"/>
        <w:ind w:left="1134" w:right="1134" w:firstLine="170"/>
        <w:rPr>
          <w:i/>
          <w:iCs/>
          <w:sz w:val="18"/>
        </w:rPr>
      </w:pPr>
      <w:r w:rsidRPr="00064237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064237">
        <w:rPr>
          <w:i/>
          <w:iCs/>
          <w:sz w:val="18"/>
        </w:rPr>
        <w:t>SIPRU</w:t>
      </w:r>
      <w:r w:rsidR="00064237" w:rsidRPr="00064237">
        <w:rPr>
          <w:i/>
          <w:iCs/>
          <w:sz w:val="18"/>
        </w:rPr>
        <w:t>.</w:t>
      </w:r>
    </w:p>
    <w:p w14:paraId="2E5E7446" w14:textId="15EA2D93" w:rsidR="006F4FE8" w:rsidRPr="00785136" w:rsidRDefault="006F4FE8" w:rsidP="00064237">
      <w:pPr>
        <w:pStyle w:val="H23G"/>
      </w:pPr>
      <w:r w:rsidRPr="00785136">
        <w:tab/>
      </w:r>
      <w:r w:rsidRPr="00785136">
        <w:tab/>
        <w:t>Gini</w:t>
      </w:r>
      <w:r w:rsidR="00A84868">
        <w:t xml:space="preserve"> </w:t>
      </w:r>
      <w:r w:rsidRPr="00785136">
        <w:t>coefficient</w:t>
      </w:r>
      <w:r w:rsidR="00A84868">
        <w:t xml:space="preserve"> </w:t>
      </w:r>
      <w:r w:rsidRPr="00785136">
        <w:t>(relating</w:t>
      </w:r>
      <w:r w:rsidR="00A84868">
        <w:t xml:space="preserve"> </w:t>
      </w:r>
      <w:r w:rsidRPr="00785136">
        <w:t>to</w:t>
      </w:r>
      <w:r w:rsidR="00A84868">
        <w:t xml:space="preserve"> </w:t>
      </w:r>
      <w:r w:rsidRPr="00785136">
        <w:t>the</w:t>
      </w:r>
      <w:r w:rsidR="00A84868">
        <w:t xml:space="preserve"> </w:t>
      </w:r>
      <w:r w:rsidRPr="00785136">
        <w:t>distribution</w:t>
      </w:r>
      <w:r w:rsidR="00A84868">
        <w:t xml:space="preserve"> </w:t>
      </w:r>
      <w:r w:rsidRPr="00785136">
        <w:t>of</w:t>
      </w:r>
      <w:r w:rsidR="00A84868">
        <w:t xml:space="preserve"> </w:t>
      </w:r>
      <w:r w:rsidRPr="00785136">
        <w:t>household</w:t>
      </w:r>
      <w:r w:rsidR="00A84868">
        <w:t xml:space="preserve"> </w:t>
      </w:r>
      <w:r w:rsidRPr="00785136">
        <w:t>income</w:t>
      </w:r>
      <w:r w:rsidR="00A84868">
        <w:t xml:space="preserve"> </w:t>
      </w:r>
      <w:r w:rsidRPr="00785136">
        <w:t>or</w:t>
      </w:r>
      <w:r w:rsidR="00A84868">
        <w:t xml:space="preserve"> </w:t>
      </w:r>
      <w:r w:rsidRPr="00785136">
        <w:t>household</w:t>
      </w:r>
      <w:r w:rsidR="00A84868">
        <w:t xml:space="preserve"> </w:t>
      </w:r>
      <w:r w:rsidRPr="00785136">
        <w:t>consumption)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7"/>
        <w:gridCol w:w="1024"/>
        <w:gridCol w:w="1024"/>
        <w:gridCol w:w="1024"/>
        <w:gridCol w:w="1024"/>
        <w:gridCol w:w="1024"/>
        <w:gridCol w:w="1033"/>
      </w:tblGrid>
      <w:tr w:rsidR="00374B61" w:rsidRPr="00374B61" w14:paraId="16E4934A" w14:textId="77777777" w:rsidTr="00F84A70">
        <w:trPr>
          <w:cantSplit/>
        </w:trPr>
        <w:tc>
          <w:tcPr>
            <w:tcW w:w="7370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89F6B4E" w14:textId="5E22EB16" w:rsidR="006F4FE8" w:rsidRPr="00374B61" w:rsidRDefault="006F4FE8" w:rsidP="00374B6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  <w:lang w:val="en-US"/>
              </w:rPr>
            </w:pPr>
            <w:r w:rsidRPr="00374B61">
              <w:rPr>
                <w:i/>
                <w:sz w:val="16"/>
                <w:lang w:val="en-US"/>
              </w:rPr>
              <w:t>Gini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74B61">
              <w:rPr>
                <w:i/>
                <w:sz w:val="16"/>
                <w:lang w:val="en-US"/>
              </w:rPr>
              <w:t>coefficient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74B61">
              <w:rPr>
                <w:i/>
                <w:sz w:val="16"/>
                <w:lang w:val="en-US"/>
              </w:rPr>
              <w:t>and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74B61">
              <w:rPr>
                <w:i/>
                <w:sz w:val="16"/>
                <w:lang w:val="en-US"/>
              </w:rPr>
              <w:t>quintile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74B61">
              <w:rPr>
                <w:i/>
                <w:sz w:val="16"/>
                <w:lang w:val="en-US"/>
              </w:rPr>
              <w:t>ratio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74B61">
              <w:rPr>
                <w:i/>
                <w:sz w:val="16"/>
                <w:lang w:val="en-US"/>
              </w:rPr>
              <w:t>(according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74B61">
              <w:rPr>
                <w:i/>
                <w:sz w:val="16"/>
                <w:lang w:val="en-US"/>
              </w:rPr>
              <w:t>to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74B61">
              <w:rPr>
                <w:i/>
                <w:sz w:val="16"/>
                <w:lang w:val="en-US"/>
              </w:rPr>
              <w:t>income)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74B61">
              <w:rPr>
                <w:i/>
                <w:sz w:val="16"/>
                <w:lang w:val="en-US"/>
              </w:rPr>
              <w:t>in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74B61">
              <w:rPr>
                <w:i/>
                <w:sz w:val="16"/>
                <w:lang w:val="en-US"/>
              </w:rPr>
              <w:t>Serbia</w:t>
            </w:r>
          </w:p>
        </w:tc>
      </w:tr>
      <w:tr w:rsidR="006F4FE8" w:rsidRPr="00374B61" w14:paraId="4EBBC11C" w14:textId="77777777" w:rsidTr="00F84A70">
        <w:trPr>
          <w:cantSplit/>
        </w:trPr>
        <w:tc>
          <w:tcPr>
            <w:tcW w:w="12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2B3ED53" w14:textId="77777777" w:rsidR="006F4FE8" w:rsidRPr="00374B61" w:rsidRDefault="006F4FE8" w:rsidP="00374B6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10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BA46504" w14:textId="5F8801F9" w:rsidR="006F4FE8" w:rsidRPr="00374B61" w:rsidRDefault="006F4FE8" w:rsidP="00374B6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374B61">
              <w:rPr>
                <w:i/>
                <w:sz w:val="16"/>
                <w:lang w:val="en-US"/>
              </w:rPr>
              <w:t>SILC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74B61">
              <w:rPr>
                <w:i/>
                <w:sz w:val="16"/>
                <w:lang w:val="en-US"/>
              </w:rPr>
              <w:t>2013</w:t>
            </w:r>
          </w:p>
        </w:tc>
        <w:tc>
          <w:tcPr>
            <w:tcW w:w="10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CC41874" w14:textId="1D320550" w:rsidR="006F4FE8" w:rsidRPr="00374B61" w:rsidRDefault="006F4FE8" w:rsidP="00374B6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374B61">
              <w:rPr>
                <w:i/>
                <w:sz w:val="16"/>
                <w:lang w:val="en-US"/>
              </w:rPr>
              <w:t>SILC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74B61">
              <w:rPr>
                <w:i/>
                <w:sz w:val="16"/>
                <w:lang w:val="en-US"/>
              </w:rPr>
              <w:t>2014</w:t>
            </w:r>
          </w:p>
        </w:tc>
        <w:tc>
          <w:tcPr>
            <w:tcW w:w="10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9EAF759" w14:textId="323BDC4A" w:rsidR="006F4FE8" w:rsidRPr="00374B61" w:rsidRDefault="006F4FE8" w:rsidP="00374B6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374B61">
              <w:rPr>
                <w:i/>
                <w:sz w:val="16"/>
                <w:lang w:val="en-US"/>
              </w:rPr>
              <w:t>SILC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74B61">
              <w:rPr>
                <w:i/>
                <w:sz w:val="16"/>
                <w:lang w:val="en-US"/>
              </w:rPr>
              <w:t>2015</w:t>
            </w:r>
          </w:p>
        </w:tc>
        <w:tc>
          <w:tcPr>
            <w:tcW w:w="10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6201009" w14:textId="445CD41B" w:rsidR="006F4FE8" w:rsidRPr="00374B61" w:rsidRDefault="006F4FE8" w:rsidP="00374B6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374B61">
              <w:rPr>
                <w:i/>
                <w:sz w:val="16"/>
                <w:lang w:val="en-US"/>
              </w:rPr>
              <w:t>SILC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74B61">
              <w:rPr>
                <w:i/>
                <w:sz w:val="16"/>
                <w:lang w:val="en-US"/>
              </w:rPr>
              <w:t>2016</w:t>
            </w:r>
          </w:p>
        </w:tc>
        <w:tc>
          <w:tcPr>
            <w:tcW w:w="10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714091A" w14:textId="55344563" w:rsidR="006F4FE8" w:rsidRPr="00374B61" w:rsidRDefault="006F4FE8" w:rsidP="00374B6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374B61">
              <w:rPr>
                <w:i/>
                <w:sz w:val="16"/>
                <w:lang w:val="en-US"/>
              </w:rPr>
              <w:t>SILC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74B61">
              <w:rPr>
                <w:i/>
                <w:sz w:val="16"/>
                <w:lang w:val="en-US"/>
              </w:rPr>
              <w:t>2017</w:t>
            </w:r>
          </w:p>
        </w:tc>
        <w:tc>
          <w:tcPr>
            <w:tcW w:w="10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6AE1080" w14:textId="0A5D176C" w:rsidR="006F4FE8" w:rsidRPr="00374B61" w:rsidRDefault="006F4FE8" w:rsidP="00374B6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374B61">
              <w:rPr>
                <w:i/>
                <w:sz w:val="16"/>
                <w:lang w:val="en-US"/>
              </w:rPr>
              <w:t>SILC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74B61">
              <w:rPr>
                <w:i/>
                <w:sz w:val="16"/>
                <w:lang w:val="en-US"/>
              </w:rPr>
              <w:t>2018</w:t>
            </w:r>
          </w:p>
        </w:tc>
      </w:tr>
      <w:tr w:rsidR="006F4FE8" w:rsidRPr="00374B61" w14:paraId="2F77F5D0" w14:textId="77777777" w:rsidTr="00F84A70">
        <w:trPr>
          <w:cantSplit/>
        </w:trPr>
        <w:tc>
          <w:tcPr>
            <w:tcW w:w="1217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13EC3B5F" w14:textId="451EB6F6" w:rsidR="006F4FE8" w:rsidRPr="00374B61" w:rsidRDefault="006F4FE8" w:rsidP="00374B6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374B61">
              <w:rPr>
                <w:sz w:val="18"/>
                <w:lang w:val="en-US"/>
              </w:rPr>
              <w:t>Gini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74B61">
              <w:rPr>
                <w:sz w:val="18"/>
                <w:lang w:val="en-US"/>
              </w:rPr>
              <w:t>coefficient</w:t>
            </w:r>
          </w:p>
        </w:tc>
        <w:tc>
          <w:tcPr>
            <w:tcW w:w="1024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68AE6A13" w14:textId="77777777" w:rsidR="006F4FE8" w:rsidRPr="00374B61" w:rsidRDefault="006F4FE8" w:rsidP="00374B6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74B61">
              <w:rPr>
                <w:sz w:val="18"/>
                <w:lang w:val="en-US"/>
              </w:rPr>
              <w:t>38.0</w:t>
            </w:r>
          </w:p>
        </w:tc>
        <w:tc>
          <w:tcPr>
            <w:tcW w:w="1024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06284E72" w14:textId="77777777" w:rsidR="006F4FE8" w:rsidRPr="00374B61" w:rsidRDefault="006F4FE8" w:rsidP="00374B6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74B61">
              <w:rPr>
                <w:sz w:val="18"/>
                <w:lang w:val="en-US"/>
              </w:rPr>
              <w:t>38.3</w:t>
            </w:r>
          </w:p>
        </w:tc>
        <w:tc>
          <w:tcPr>
            <w:tcW w:w="1024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53562256" w14:textId="77777777" w:rsidR="006F4FE8" w:rsidRPr="00374B61" w:rsidRDefault="006F4FE8" w:rsidP="00374B6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74B61">
              <w:rPr>
                <w:sz w:val="18"/>
                <w:lang w:val="en-US"/>
              </w:rPr>
              <w:t>40.0</w:t>
            </w:r>
          </w:p>
        </w:tc>
        <w:tc>
          <w:tcPr>
            <w:tcW w:w="1024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2A701C8D" w14:textId="77777777" w:rsidR="006F4FE8" w:rsidRPr="00374B61" w:rsidRDefault="006F4FE8" w:rsidP="00374B6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74B61">
              <w:rPr>
                <w:sz w:val="18"/>
                <w:lang w:val="en-US"/>
              </w:rPr>
              <w:t>39.8</w:t>
            </w:r>
          </w:p>
        </w:tc>
        <w:tc>
          <w:tcPr>
            <w:tcW w:w="1024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2A0428DD" w14:textId="77777777" w:rsidR="006F4FE8" w:rsidRPr="00374B61" w:rsidRDefault="006F4FE8" w:rsidP="00374B6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74B61">
              <w:rPr>
                <w:sz w:val="18"/>
                <w:lang w:val="en-US"/>
              </w:rPr>
              <w:t>37.8</w:t>
            </w:r>
          </w:p>
        </w:tc>
        <w:tc>
          <w:tcPr>
            <w:tcW w:w="1033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7CA05F61" w14:textId="77777777" w:rsidR="006F4FE8" w:rsidRPr="00374B61" w:rsidRDefault="006F4FE8" w:rsidP="00374B6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74B61">
              <w:rPr>
                <w:sz w:val="18"/>
                <w:lang w:val="en-US"/>
              </w:rPr>
              <w:t>35.6</w:t>
            </w:r>
          </w:p>
        </w:tc>
      </w:tr>
      <w:tr w:rsidR="00374B61" w:rsidRPr="00374B61" w14:paraId="22CB858C" w14:textId="77777777" w:rsidTr="007E42E2">
        <w:trPr>
          <w:cantSplit/>
        </w:trPr>
        <w:tc>
          <w:tcPr>
            <w:tcW w:w="12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81E03DB" w14:textId="17C66F91" w:rsidR="006F4FE8" w:rsidRPr="00374B61" w:rsidRDefault="006F4FE8" w:rsidP="00374B6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374B61">
              <w:rPr>
                <w:sz w:val="18"/>
                <w:lang w:val="en-US"/>
              </w:rPr>
              <w:t>Quintile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74B61">
              <w:rPr>
                <w:sz w:val="18"/>
                <w:lang w:val="en-US"/>
              </w:rPr>
              <w:t>ratio</w:t>
            </w:r>
          </w:p>
        </w:tc>
        <w:tc>
          <w:tcPr>
            <w:tcW w:w="102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286B37D" w14:textId="77777777" w:rsidR="006F4FE8" w:rsidRPr="00374B61" w:rsidRDefault="006F4FE8" w:rsidP="00374B6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74B61">
              <w:rPr>
                <w:sz w:val="18"/>
                <w:lang w:val="en-US"/>
              </w:rPr>
              <w:t>8.6</w:t>
            </w:r>
          </w:p>
        </w:tc>
        <w:tc>
          <w:tcPr>
            <w:tcW w:w="102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4A08E77" w14:textId="77777777" w:rsidR="006F4FE8" w:rsidRPr="00374B61" w:rsidRDefault="006F4FE8" w:rsidP="00374B6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74B61">
              <w:rPr>
                <w:sz w:val="18"/>
                <w:lang w:val="en-US"/>
              </w:rPr>
              <w:t>9.4</w:t>
            </w:r>
          </w:p>
        </w:tc>
        <w:tc>
          <w:tcPr>
            <w:tcW w:w="102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E862CB8" w14:textId="77777777" w:rsidR="006F4FE8" w:rsidRPr="00374B61" w:rsidRDefault="006F4FE8" w:rsidP="00374B6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74B61">
              <w:rPr>
                <w:sz w:val="18"/>
                <w:lang w:val="en-US"/>
              </w:rPr>
              <w:t>10.7</w:t>
            </w:r>
          </w:p>
        </w:tc>
        <w:tc>
          <w:tcPr>
            <w:tcW w:w="102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C6E5F3E" w14:textId="77777777" w:rsidR="006F4FE8" w:rsidRPr="00374B61" w:rsidRDefault="006F4FE8" w:rsidP="00374B6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74B61">
              <w:rPr>
                <w:sz w:val="18"/>
                <w:lang w:val="en-US"/>
              </w:rPr>
              <w:t>11.0</w:t>
            </w:r>
          </w:p>
        </w:tc>
        <w:tc>
          <w:tcPr>
            <w:tcW w:w="102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148A38A" w14:textId="77777777" w:rsidR="006F4FE8" w:rsidRPr="00374B61" w:rsidRDefault="006F4FE8" w:rsidP="00374B6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74B61">
              <w:rPr>
                <w:sz w:val="18"/>
                <w:lang w:val="en-US"/>
              </w:rPr>
              <w:t>9.4</w:t>
            </w:r>
          </w:p>
        </w:tc>
        <w:tc>
          <w:tcPr>
            <w:tcW w:w="103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AB6D30E" w14:textId="77777777" w:rsidR="006F4FE8" w:rsidRPr="00374B61" w:rsidRDefault="006F4FE8" w:rsidP="00374B6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74B61">
              <w:rPr>
                <w:sz w:val="18"/>
                <w:lang w:val="en-US"/>
              </w:rPr>
              <w:t>8.58</w:t>
            </w:r>
          </w:p>
        </w:tc>
      </w:tr>
      <w:tr w:rsidR="00374B61" w:rsidRPr="00374B61" w14:paraId="4656DEB2" w14:textId="77777777" w:rsidTr="007E42E2">
        <w:trPr>
          <w:cantSplit/>
        </w:trPr>
        <w:tc>
          <w:tcPr>
            <w:tcW w:w="7370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4CF0DF1" w14:textId="4901CCA2" w:rsidR="006F4FE8" w:rsidRPr="00374B61" w:rsidRDefault="006F4FE8" w:rsidP="00374B61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  <w:lang w:val="en-US"/>
              </w:rPr>
            </w:pPr>
            <w:r w:rsidRPr="00374B61">
              <w:rPr>
                <w:i/>
                <w:sz w:val="16"/>
                <w:lang w:val="en-US"/>
              </w:rPr>
              <w:lastRenderedPageBreak/>
              <w:t>Gini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74B61">
              <w:rPr>
                <w:i/>
                <w:sz w:val="16"/>
                <w:lang w:val="en-US"/>
              </w:rPr>
              <w:t>coefficient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74B61">
              <w:rPr>
                <w:i/>
                <w:sz w:val="16"/>
                <w:lang w:val="en-US"/>
              </w:rPr>
              <w:t>and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74B61">
              <w:rPr>
                <w:i/>
                <w:sz w:val="16"/>
                <w:lang w:val="en-US"/>
              </w:rPr>
              <w:t>quintile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74B61">
              <w:rPr>
                <w:i/>
                <w:sz w:val="16"/>
                <w:lang w:val="en-US"/>
              </w:rPr>
              <w:t>ratio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74B61">
              <w:rPr>
                <w:i/>
                <w:sz w:val="16"/>
                <w:lang w:val="en-US"/>
              </w:rPr>
              <w:t>(according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74B61">
              <w:rPr>
                <w:i/>
                <w:sz w:val="16"/>
                <w:lang w:val="en-US"/>
              </w:rPr>
              <w:t>to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74B61">
              <w:rPr>
                <w:i/>
                <w:sz w:val="16"/>
                <w:lang w:val="en-US"/>
              </w:rPr>
              <w:t>consumption)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74B61">
              <w:rPr>
                <w:i/>
                <w:sz w:val="16"/>
                <w:lang w:val="en-US"/>
              </w:rPr>
              <w:t>in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74B61">
              <w:rPr>
                <w:i/>
                <w:sz w:val="16"/>
                <w:lang w:val="en-US"/>
              </w:rPr>
              <w:t>Serbia</w:t>
            </w:r>
          </w:p>
        </w:tc>
      </w:tr>
      <w:tr w:rsidR="00374B61" w:rsidRPr="00374B61" w14:paraId="597A7F4B" w14:textId="77777777" w:rsidTr="005031E6">
        <w:trPr>
          <w:cantSplit/>
        </w:trPr>
        <w:tc>
          <w:tcPr>
            <w:tcW w:w="12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DAA2E28" w14:textId="77777777" w:rsidR="006F4FE8" w:rsidRPr="00374B61" w:rsidRDefault="006F4FE8" w:rsidP="00374B61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10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4B95FB0" w14:textId="77777777" w:rsidR="006F4FE8" w:rsidRPr="00374B61" w:rsidRDefault="006F4FE8" w:rsidP="00374B61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374B61">
              <w:rPr>
                <w:i/>
                <w:sz w:val="16"/>
                <w:lang w:val="en-US"/>
              </w:rPr>
              <w:t>2013</w:t>
            </w:r>
          </w:p>
        </w:tc>
        <w:tc>
          <w:tcPr>
            <w:tcW w:w="10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698D4C0" w14:textId="77777777" w:rsidR="006F4FE8" w:rsidRPr="00374B61" w:rsidRDefault="006F4FE8" w:rsidP="00374B61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374B61">
              <w:rPr>
                <w:i/>
                <w:sz w:val="16"/>
                <w:lang w:val="en-US"/>
              </w:rPr>
              <w:t>2014</w:t>
            </w:r>
          </w:p>
        </w:tc>
        <w:tc>
          <w:tcPr>
            <w:tcW w:w="10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026C695" w14:textId="77777777" w:rsidR="006F4FE8" w:rsidRPr="00374B61" w:rsidRDefault="006F4FE8" w:rsidP="00374B61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374B61">
              <w:rPr>
                <w:i/>
                <w:sz w:val="16"/>
                <w:lang w:val="en-US"/>
              </w:rPr>
              <w:t>2015</w:t>
            </w:r>
          </w:p>
        </w:tc>
        <w:tc>
          <w:tcPr>
            <w:tcW w:w="10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A9D0D22" w14:textId="77777777" w:rsidR="006F4FE8" w:rsidRPr="00374B61" w:rsidRDefault="006F4FE8" w:rsidP="00374B61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374B61">
              <w:rPr>
                <w:i/>
                <w:sz w:val="16"/>
                <w:lang w:val="en-US"/>
              </w:rPr>
              <w:t>2016</w:t>
            </w:r>
          </w:p>
        </w:tc>
        <w:tc>
          <w:tcPr>
            <w:tcW w:w="10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60DA45F" w14:textId="77777777" w:rsidR="006F4FE8" w:rsidRPr="00374B61" w:rsidRDefault="006F4FE8" w:rsidP="00374B61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374B61">
              <w:rPr>
                <w:i/>
                <w:sz w:val="16"/>
                <w:lang w:val="en-US"/>
              </w:rPr>
              <w:t>2017</w:t>
            </w:r>
          </w:p>
        </w:tc>
        <w:tc>
          <w:tcPr>
            <w:tcW w:w="10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467B43E" w14:textId="77777777" w:rsidR="006F4FE8" w:rsidRPr="00374B61" w:rsidRDefault="006F4FE8" w:rsidP="00374B61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374B61">
              <w:rPr>
                <w:i/>
                <w:sz w:val="16"/>
                <w:lang w:val="en-US"/>
              </w:rPr>
              <w:t>2018</w:t>
            </w:r>
          </w:p>
        </w:tc>
      </w:tr>
      <w:tr w:rsidR="006F4FE8" w:rsidRPr="00374B61" w14:paraId="03A7352F" w14:textId="77777777" w:rsidTr="00DC59BC">
        <w:trPr>
          <w:cantSplit/>
        </w:trPr>
        <w:tc>
          <w:tcPr>
            <w:tcW w:w="1217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4B72591B" w14:textId="535DD000" w:rsidR="006F4FE8" w:rsidRPr="00374B61" w:rsidRDefault="006F4FE8" w:rsidP="00374B61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374B61">
              <w:rPr>
                <w:sz w:val="18"/>
                <w:lang w:val="en-US"/>
              </w:rPr>
              <w:t>Gini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74B61">
              <w:rPr>
                <w:sz w:val="18"/>
                <w:lang w:val="en-US"/>
              </w:rPr>
              <w:t>coefficient</w:t>
            </w:r>
          </w:p>
        </w:tc>
        <w:tc>
          <w:tcPr>
            <w:tcW w:w="1024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7CD13A1F" w14:textId="77777777" w:rsidR="006F4FE8" w:rsidRPr="00374B61" w:rsidRDefault="006F4FE8" w:rsidP="00374B61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74B61">
              <w:rPr>
                <w:sz w:val="18"/>
                <w:lang w:val="en-US"/>
              </w:rPr>
              <w:t>26.9</w:t>
            </w:r>
          </w:p>
        </w:tc>
        <w:tc>
          <w:tcPr>
            <w:tcW w:w="1024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01AFA4E3" w14:textId="77777777" w:rsidR="006F4FE8" w:rsidRPr="00374B61" w:rsidRDefault="006F4FE8" w:rsidP="00374B61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74B61">
              <w:rPr>
                <w:sz w:val="18"/>
                <w:lang w:val="en-US"/>
              </w:rPr>
              <w:t>26.6</w:t>
            </w:r>
          </w:p>
        </w:tc>
        <w:tc>
          <w:tcPr>
            <w:tcW w:w="1024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4A55420D" w14:textId="77777777" w:rsidR="006F4FE8" w:rsidRPr="00374B61" w:rsidRDefault="006F4FE8" w:rsidP="00374B61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74B61">
              <w:rPr>
                <w:sz w:val="18"/>
                <w:lang w:val="en-US"/>
              </w:rPr>
              <w:t>25.5</w:t>
            </w:r>
          </w:p>
        </w:tc>
        <w:tc>
          <w:tcPr>
            <w:tcW w:w="1024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43D3BF4C" w14:textId="77777777" w:rsidR="006F4FE8" w:rsidRPr="00374B61" w:rsidRDefault="006F4FE8" w:rsidP="00374B61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74B61">
              <w:rPr>
                <w:sz w:val="18"/>
                <w:lang w:val="en-US"/>
              </w:rPr>
              <w:t>26.1</w:t>
            </w:r>
          </w:p>
        </w:tc>
        <w:tc>
          <w:tcPr>
            <w:tcW w:w="1024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2D5E9789" w14:textId="77777777" w:rsidR="006F4FE8" w:rsidRPr="00374B61" w:rsidRDefault="006F4FE8" w:rsidP="00374B61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74B61">
              <w:rPr>
                <w:sz w:val="18"/>
                <w:lang w:val="en-US"/>
              </w:rPr>
              <w:t>25.9</w:t>
            </w:r>
          </w:p>
        </w:tc>
        <w:tc>
          <w:tcPr>
            <w:tcW w:w="1033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20E81CD7" w14:textId="77777777" w:rsidR="006F4FE8" w:rsidRPr="00374B61" w:rsidRDefault="006F4FE8" w:rsidP="00374B61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74B61">
              <w:rPr>
                <w:sz w:val="18"/>
                <w:lang w:val="en-US"/>
              </w:rPr>
              <w:t>28.45</w:t>
            </w:r>
          </w:p>
        </w:tc>
      </w:tr>
      <w:tr w:rsidR="00374B61" w:rsidRPr="00374B61" w14:paraId="11C283AF" w14:textId="77777777" w:rsidTr="00DC59BC">
        <w:trPr>
          <w:cantSplit/>
        </w:trPr>
        <w:tc>
          <w:tcPr>
            <w:tcW w:w="121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40AFEDB8" w14:textId="3E269033" w:rsidR="006F4FE8" w:rsidRPr="00374B61" w:rsidRDefault="006F4FE8" w:rsidP="00374B61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374B61">
              <w:rPr>
                <w:sz w:val="18"/>
                <w:lang w:val="en-US"/>
              </w:rPr>
              <w:t>Quintile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74B61">
              <w:rPr>
                <w:sz w:val="18"/>
                <w:lang w:val="en-US"/>
              </w:rPr>
              <w:t>ratio</w:t>
            </w:r>
          </w:p>
        </w:tc>
        <w:tc>
          <w:tcPr>
            <w:tcW w:w="1024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383F74AD" w14:textId="77777777" w:rsidR="006F4FE8" w:rsidRPr="00374B61" w:rsidRDefault="006F4FE8" w:rsidP="00374B61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74B61">
              <w:rPr>
                <w:sz w:val="18"/>
                <w:lang w:val="en-US"/>
              </w:rPr>
              <w:t>4.0</w:t>
            </w:r>
          </w:p>
        </w:tc>
        <w:tc>
          <w:tcPr>
            <w:tcW w:w="1024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756BD99A" w14:textId="77777777" w:rsidR="006F4FE8" w:rsidRPr="00374B61" w:rsidRDefault="006F4FE8" w:rsidP="00374B61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74B61">
              <w:rPr>
                <w:sz w:val="18"/>
                <w:lang w:val="en-US"/>
              </w:rPr>
              <w:t>3.9</w:t>
            </w:r>
          </w:p>
        </w:tc>
        <w:tc>
          <w:tcPr>
            <w:tcW w:w="1024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4587D118" w14:textId="77777777" w:rsidR="006F4FE8" w:rsidRPr="00374B61" w:rsidRDefault="006F4FE8" w:rsidP="00374B61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74B61">
              <w:rPr>
                <w:sz w:val="18"/>
                <w:lang w:val="en-US"/>
              </w:rPr>
              <w:t>3.7</w:t>
            </w:r>
          </w:p>
        </w:tc>
        <w:tc>
          <w:tcPr>
            <w:tcW w:w="1024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066D7225" w14:textId="77777777" w:rsidR="006F4FE8" w:rsidRPr="00374B61" w:rsidRDefault="006F4FE8" w:rsidP="00374B61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74B61">
              <w:rPr>
                <w:sz w:val="18"/>
                <w:lang w:val="en-US"/>
              </w:rPr>
              <w:t>3.9</w:t>
            </w:r>
          </w:p>
        </w:tc>
        <w:tc>
          <w:tcPr>
            <w:tcW w:w="1024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2FC0A28D" w14:textId="77777777" w:rsidR="006F4FE8" w:rsidRPr="00374B61" w:rsidRDefault="006F4FE8" w:rsidP="00374B61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74B61">
              <w:rPr>
                <w:sz w:val="18"/>
                <w:lang w:val="en-US"/>
              </w:rPr>
              <w:t>3.8</w:t>
            </w:r>
          </w:p>
        </w:tc>
        <w:tc>
          <w:tcPr>
            <w:tcW w:w="1033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0C28BC0A" w14:textId="77777777" w:rsidR="006F4FE8" w:rsidRPr="00374B61" w:rsidRDefault="006F4FE8" w:rsidP="00374B61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74B61">
              <w:rPr>
                <w:sz w:val="18"/>
                <w:lang w:val="en-US"/>
              </w:rPr>
              <w:t>4.2</w:t>
            </w:r>
          </w:p>
        </w:tc>
      </w:tr>
    </w:tbl>
    <w:p w14:paraId="6E427EF4" w14:textId="31D1D292" w:rsidR="006F4FE8" w:rsidRPr="00D57016" w:rsidRDefault="006F4FE8" w:rsidP="00D57016">
      <w:pPr>
        <w:spacing w:before="120"/>
        <w:ind w:left="1134" w:right="1134" w:firstLine="170"/>
        <w:rPr>
          <w:i/>
          <w:iCs/>
          <w:sz w:val="18"/>
        </w:rPr>
      </w:pPr>
      <w:r w:rsidRPr="00D57016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D57016">
        <w:rPr>
          <w:i/>
          <w:iCs/>
          <w:sz w:val="18"/>
        </w:rPr>
        <w:t>SIPRU</w:t>
      </w:r>
      <w:r w:rsidR="00D57016" w:rsidRPr="00D57016">
        <w:rPr>
          <w:i/>
          <w:iCs/>
          <w:sz w:val="18"/>
        </w:rPr>
        <w:t>.</w:t>
      </w:r>
    </w:p>
    <w:p w14:paraId="080D4131" w14:textId="00CE55AD" w:rsidR="006F4FE8" w:rsidRPr="001021D1" w:rsidRDefault="006F4FE8" w:rsidP="00945D82">
      <w:pPr>
        <w:pStyle w:val="H23G"/>
      </w:pPr>
      <w:r>
        <w:rPr>
          <w:lang w:val="sr-Cyrl-RS"/>
        </w:rPr>
        <w:tab/>
      </w:r>
      <w:r>
        <w:rPr>
          <w:lang w:val="sr-Cyrl-RS"/>
        </w:rPr>
        <w:tab/>
      </w:r>
      <w:r w:rsidRPr="00C817F4">
        <w:rPr>
          <w:lang w:val="sr-Cyrl-RS"/>
        </w:rPr>
        <w:t>Net</w:t>
      </w:r>
      <w:r w:rsidR="00A84868">
        <w:rPr>
          <w:lang w:val="sr-Cyrl-RS"/>
        </w:rPr>
        <w:t xml:space="preserve"> </w:t>
      </w:r>
      <w:r w:rsidRPr="00C817F4">
        <w:rPr>
          <w:lang w:val="sr-Cyrl-RS"/>
        </w:rPr>
        <w:t>enrollment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dropout</w:t>
      </w:r>
      <w:r w:rsidR="00A84868">
        <w:rPr>
          <w:lang w:val="sr-Cyrl-RS"/>
        </w:rPr>
        <w:t xml:space="preserve"> </w:t>
      </w:r>
      <w:r w:rsidRPr="00C817F4">
        <w:rPr>
          <w:lang w:val="sr-Cyrl-RS"/>
        </w:rPr>
        <w:t>rate</w:t>
      </w:r>
      <w:r w:rsidRPr="001021D1">
        <w:t>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primary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secondary</w:t>
      </w:r>
      <w:r w:rsidR="00A84868">
        <w:t xml:space="preserve"> </w:t>
      </w:r>
      <w:r w:rsidRPr="001021D1">
        <w:t>education</w:t>
      </w:r>
      <w:r w:rsidR="00A84868">
        <w:t xml:space="preserve"> </w:t>
      </w:r>
      <w:r w:rsidRPr="001021D1">
        <w:t>(2020)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0"/>
        <w:gridCol w:w="2339"/>
        <w:gridCol w:w="2261"/>
      </w:tblGrid>
      <w:tr w:rsidR="0029730E" w:rsidRPr="0029730E" w14:paraId="23345B8D" w14:textId="77777777" w:rsidTr="005031E6">
        <w:trPr>
          <w:cantSplit/>
          <w:tblHeader/>
        </w:trPr>
        <w:tc>
          <w:tcPr>
            <w:tcW w:w="27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F8AB3A9" w14:textId="77777777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lang w:val="en-US"/>
              </w:rPr>
            </w:pPr>
          </w:p>
        </w:tc>
        <w:tc>
          <w:tcPr>
            <w:tcW w:w="23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71B69D0" w14:textId="40735F58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29730E">
              <w:rPr>
                <w:i/>
                <w:sz w:val="16"/>
                <w:lang w:val="en-US"/>
              </w:rPr>
              <w:t>Net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29730E">
              <w:rPr>
                <w:i/>
                <w:sz w:val="16"/>
                <w:lang w:val="en-US"/>
              </w:rPr>
              <w:t>enrollment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29730E">
              <w:rPr>
                <w:i/>
                <w:sz w:val="16"/>
                <w:lang w:val="en-US"/>
              </w:rPr>
              <w:t>rate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29730E">
              <w:rPr>
                <w:i/>
                <w:sz w:val="16"/>
                <w:lang w:val="en-US"/>
              </w:rPr>
              <w:t>(%)</w:t>
            </w:r>
          </w:p>
        </w:tc>
        <w:tc>
          <w:tcPr>
            <w:tcW w:w="22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1B6F727" w14:textId="1B8C85C3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29730E">
              <w:rPr>
                <w:i/>
                <w:sz w:val="16"/>
                <w:lang w:val="en-US"/>
              </w:rPr>
              <w:t>Net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29730E">
              <w:rPr>
                <w:i/>
                <w:sz w:val="16"/>
                <w:lang w:val="en-US"/>
              </w:rPr>
              <w:t>dropout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29730E">
              <w:rPr>
                <w:i/>
                <w:sz w:val="16"/>
                <w:lang w:val="en-US"/>
              </w:rPr>
              <w:t>rate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29730E">
              <w:rPr>
                <w:i/>
                <w:sz w:val="16"/>
                <w:lang w:val="en-US"/>
              </w:rPr>
              <w:t>(%)</w:t>
            </w:r>
          </w:p>
        </w:tc>
      </w:tr>
      <w:tr w:rsidR="006F4FE8" w:rsidRPr="0029730E" w14:paraId="4BBA7C31" w14:textId="77777777" w:rsidTr="005031E6">
        <w:trPr>
          <w:cantSplit/>
        </w:trPr>
        <w:tc>
          <w:tcPr>
            <w:tcW w:w="2770" w:type="dxa"/>
            <w:shd w:val="clear" w:color="auto" w:fill="auto"/>
          </w:tcPr>
          <w:p w14:paraId="293B72CF" w14:textId="4F17649F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29730E">
              <w:rPr>
                <w:sz w:val="18"/>
                <w:lang w:val="en-US"/>
              </w:rPr>
              <w:t>Primary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29730E">
              <w:rPr>
                <w:sz w:val="18"/>
                <w:lang w:val="en-US"/>
              </w:rPr>
              <w:t>education</w:t>
            </w:r>
          </w:p>
        </w:tc>
        <w:tc>
          <w:tcPr>
            <w:tcW w:w="2339" w:type="dxa"/>
            <w:shd w:val="clear" w:color="auto" w:fill="auto"/>
            <w:vAlign w:val="bottom"/>
          </w:tcPr>
          <w:p w14:paraId="68B02931" w14:textId="77777777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29730E">
              <w:rPr>
                <w:sz w:val="18"/>
                <w:lang w:val="en-US"/>
              </w:rPr>
              <w:t>93.5</w:t>
            </w:r>
          </w:p>
        </w:tc>
        <w:tc>
          <w:tcPr>
            <w:tcW w:w="2261" w:type="dxa"/>
            <w:shd w:val="clear" w:color="auto" w:fill="auto"/>
            <w:vAlign w:val="bottom"/>
          </w:tcPr>
          <w:p w14:paraId="49292D45" w14:textId="77777777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29730E">
              <w:rPr>
                <w:sz w:val="18"/>
                <w:lang w:val="en-US"/>
              </w:rPr>
              <w:t>0.4</w:t>
            </w:r>
          </w:p>
        </w:tc>
      </w:tr>
      <w:tr w:rsidR="006F4FE8" w:rsidRPr="0029730E" w14:paraId="35214894" w14:textId="77777777" w:rsidTr="005031E6">
        <w:trPr>
          <w:cantSplit/>
        </w:trPr>
        <w:tc>
          <w:tcPr>
            <w:tcW w:w="2770" w:type="dxa"/>
            <w:shd w:val="clear" w:color="auto" w:fill="auto"/>
          </w:tcPr>
          <w:p w14:paraId="4C3B529F" w14:textId="62594DFF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29730E">
              <w:rPr>
                <w:sz w:val="18"/>
                <w:lang w:val="en-US"/>
              </w:rPr>
              <w:t>Secondary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29730E">
              <w:rPr>
                <w:sz w:val="18"/>
                <w:lang w:val="en-US"/>
              </w:rPr>
              <w:t>education</w:t>
            </w:r>
          </w:p>
        </w:tc>
        <w:tc>
          <w:tcPr>
            <w:tcW w:w="2339" w:type="dxa"/>
            <w:shd w:val="clear" w:color="auto" w:fill="auto"/>
            <w:vAlign w:val="bottom"/>
          </w:tcPr>
          <w:p w14:paraId="1ADD6A0B" w14:textId="77777777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29730E">
              <w:rPr>
                <w:sz w:val="18"/>
                <w:lang w:val="en-US"/>
              </w:rPr>
              <w:t>86.8</w:t>
            </w:r>
          </w:p>
        </w:tc>
        <w:tc>
          <w:tcPr>
            <w:tcW w:w="2261" w:type="dxa"/>
            <w:shd w:val="clear" w:color="auto" w:fill="auto"/>
            <w:vAlign w:val="bottom"/>
          </w:tcPr>
          <w:p w14:paraId="3B39D807" w14:textId="77777777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29730E">
              <w:rPr>
                <w:sz w:val="18"/>
                <w:lang w:val="en-US"/>
              </w:rPr>
              <w:t>0.8</w:t>
            </w:r>
          </w:p>
        </w:tc>
      </w:tr>
    </w:tbl>
    <w:p w14:paraId="58EA2CE8" w14:textId="4D3763CE" w:rsidR="006F4FE8" w:rsidRPr="0029730E" w:rsidRDefault="006F4FE8" w:rsidP="0029730E">
      <w:pPr>
        <w:spacing w:before="120"/>
        <w:ind w:left="1134" w:right="1134" w:firstLine="170"/>
        <w:rPr>
          <w:i/>
          <w:iCs/>
          <w:sz w:val="18"/>
        </w:rPr>
      </w:pPr>
      <w:r w:rsidRPr="0029730E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29730E">
        <w:rPr>
          <w:i/>
          <w:iCs/>
          <w:sz w:val="18"/>
        </w:rPr>
        <w:t>Republic</w:t>
      </w:r>
      <w:r w:rsidR="00A84868">
        <w:rPr>
          <w:i/>
          <w:iCs/>
          <w:sz w:val="18"/>
        </w:rPr>
        <w:t xml:space="preserve"> </w:t>
      </w:r>
      <w:r w:rsidRPr="0029730E">
        <w:rPr>
          <w:i/>
          <w:iCs/>
          <w:sz w:val="18"/>
        </w:rPr>
        <w:t>Statistical</w:t>
      </w:r>
      <w:r w:rsidR="00A84868">
        <w:rPr>
          <w:i/>
          <w:iCs/>
          <w:sz w:val="18"/>
        </w:rPr>
        <w:t xml:space="preserve"> </w:t>
      </w:r>
      <w:r w:rsidRPr="0029730E">
        <w:rPr>
          <w:i/>
          <w:iCs/>
          <w:sz w:val="18"/>
        </w:rPr>
        <w:t>Office</w:t>
      </w:r>
      <w:r w:rsidR="0029730E" w:rsidRPr="0029730E">
        <w:rPr>
          <w:i/>
          <w:iCs/>
          <w:sz w:val="18"/>
        </w:rPr>
        <w:t>.</w:t>
      </w:r>
    </w:p>
    <w:p w14:paraId="2AC9A3A3" w14:textId="5A2E4309" w:rsidR="006F4FE8" w:rsidRDefault="006F4FE8" w:rsidP="0029730E">
      <w:pPr>
        <w:pStyle w:val="H23G"/>
      </w:pPr>
      <w:r>
        <w:tab/>
      </w:r>
      <w:r>
        <w:tab/>
      </w:r>
      <w:r w:rsidRPr="00C817F4">
        <w:t>Literacy</w:t>
      </w:r>
      <w:r w:rsidR="00A84868">
        <w:t xml:space="preserve"> </w:t>
      </w:r>
      <w:r w:rsidRPr="00C817F4">
        <w:t>rates</w:t>
      </w:r>
    </w:p>
    <w:p w14:paraId="14977883" w14:textId="484EFD4F" w:rsidR="006F4FE8" w:rsidRPr="001021D1" w:rsidRDefault="006F4FE8" w:rsidP="0029730E">
      <w:pPr>
        <w:pStyle w:val="H23G"/>
      </w:pPr>
      <w:r w:rsidRPr="001021D1">
        <w:tab/>
      </w:r>
      <w:r w:rsidRPr="001021D1">
        <w:tab/>
        <w:t>Illiterate</w:t>
      </w:r>
      <w:r w:rsidR="00A84868">
        <w:t xml:space="preserve"> </w:t>
      </w:r>
      <w:r w:rsidRPr="001021D1">
        <w:t>population</w:t>
      </w:r>
      <w:r w:rsidR="00A84868">
        <w:t xml:space="preserve"> </w:t>
      </w:r>
      <w:r w:rsidRPr="001021D1">
        <w:t>aged</w:t>
      </w:r>
      <w:r w:rsidR="00A84868">
        <w:t xml:space="preserve"> </w:t>
      </w:r>
      <w:r w:rsidRPr="001021D1">
        <w:t>10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over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region,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2011</w:t>
      </w:r>
      <w:r w:rsidR="00A84868">
        <w:t xml:space="preserve"> </w:t>
      </w:r>
      <w:r w:rsidRPr="001021D1">
        <w:t>Census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3"/>
        <w:gridCol w:w="1133"/>
        <w:gridCol w:w="2844"/>
      </w:tblGrid>
      <w:tr w:rsidR="0029730E" w:rsidRPr="0029730E" w14:paraId="11FB98D3" w14:textId="77777777" w:rsidTr="005031E6">
        <w:trPr>
          <w:cantSplit/>
          <w:tblHeader/>
        </w:trPr>
        <w:tc>
          <w:tcPr>
            <w:tcW w:w="33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1F6FA55" w14:textId="5722F2BF" w:rsidR="006F4FE8" w:rsidRPr="0029730E" w:rsidRDefault="0029730E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lang w:val="en-US"/>
              </w:rPr>
            </w:pPr>
            <w:r w:rsidRPr="0029730E">
              <w:rPr>
                <w:i/>
                <w:sz w:val="16"/>
                <w:lang w:val="en-US"/>
              </w:rPr>
              <w:t>Territory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AEE3FF5" w14:textId="718EEF6E" w:rsidR="006F4FE8" w:rsidRPr="0029730E" w:rsidRDefault="0029730E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29730E">
              <w:rPr>
                <w:i/>
                <w:sz w:val="16"/>
                <w:lang w:val="en-US"/>
              </w:rPr>
              <w:t>Total</w:t>
            </w:r>
          </w:p>
        </w:tc>
        <w:tc>
          <w:tcPr>
            <w:tcW w:w="28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11872DF" w14:textId="77777777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29730E">
              <w:rPr>
                <w:i/>
                <w:sz w:val="16"/>
                <w:lang w:val="en-US"/>
              </w:rPr>
              <w:t>%</w:t>
            </w:r>
          </w:p>
        </w:tc>
      </w:tr>
      <w:tr w:rsidR="006F4FE8" w:rsidRPr="0029730E" w14:paraId="2DB34E10" w14:textId="77777777" w:rsidTr="005031E6">
        <w:trPr>
          <w:cantSplit/>
          <w:trHeight w:hRule="exact" w:val="113"/>
        </w:trPr>
        <w:tc>
          <w:tcPr>
            <w:tcW w:w="3393" w:type="dxa"/>
            <w:tcBorders>
              <w:top w:val="single" w:sz="12" w:space="0" w:color="auto"/>
            </w:tcBorders>
            <w:shd w:val="clear" w:color="auto" w:fill="auto"/>
          </w:tcPr>
          <w:p w14:paraId="7C2298E3" w14:textId="77777777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113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6502C2F" w14:textId="77777777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</w:p>
        </w:tc>
        <w:tc>
          <w:tcPr>
            <w:tcW w:w="28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CBBDA51" w14:textId="77777777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</w:p>
        </w:tc>
      </w:tr>
      <w:tr w:rsidR="006F4FE8" w:rsidRPr="0029730E" w14:paraId="165C05E0" w14:textId="77777777" w:rsidTr="005031E6">
        <w:trPr>
          <w:cantSplit/>
        </w:trPr>
        <w:tc>
          <w:tcPr>
            <w:tcW w:w="3393" w:type="dxa"/>
            <w:shd w:val="clear" w:color="auto" w:fill="auto"/>
          </w:tcPr>
          <w:p w14:paraId="52C68039" w14:textId="77777777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29730E">
              <w:rPr>
                <w:sz w:val="18"/>
                <w:lang w:val="en-US"/>
              </w:rPr>
              <w:t>RS</w:t>
            </w:r>
          </w:p>
        </w:tc>
        <w:tc>
          <w:tcPr>
            <w:tcW w:w="1133" w:type="dxa"/>
            <w:shd w:val="clear" w:color="auto" w:fill="auto"/>
            <w:vAlign w:val="bottom"/>
          </w:tcPr>
          <w:p w14:paraId="2431DE54" w14:textId="7737F29A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29730E">
              <w:rPr>
                <w:sz w:val="18"/>
                <w:lang w:val="en-US"/>
              </w:rPr>
              <w:t>127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29730E">
              <w:rPr>
                <w:sz w:val="18"/>
                <w:lang w:val="en-US"/>
              </w:rPr>
              <w:t>463</w:t>
            </w:r>
          </w:p>
        </w:tc>
        <w:tc>
          <w:tcPr>
            <w:tcW w:w="2844" w:type="dxa"/>
            <w:shd w:val="clear" w:color="auto" w:fill="auto"/>
            <w:vAlign w:val="bottom"/>
          </w:tcPr>
          <w:p w14:paraId="282B0B44" w14:textId="77777777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29730E">
              <w:rPr>
                <w:sz w:val="18"/>
                <w:lang w:val="en-US"/>
              </w:rPr>
              <w:t>1.96</w:t>
            </w:r>
          </w:p>
        </w:tc>
      </w:tr>
      <w:tr w:rsidR="006F4FE8" w:rsidRPr="0029730E" w14:paraId="2365CD19" w14:textId="77777777" w:rsidTr="005031E6">
        <w:trPr>
          <w:cantSplit/>
        </w:trPr>
        <w:tc>
          <w:tcPr>
            <w:tcW w:w="3393" w:type="dxa"/>
            <w:shd w:val="clear" w:color="auto" w:fill="auto"/>
          </w:tcPr>
          <w:p w14:paraId="635A1181" w14:textId="49AB5EE4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29730E">
              <w:rPr>
                <w:sz w:val="18"/>
                <w:lang w:val="en-US"/>
              </w:rPr>
              <w:t>Belgrade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29730E">
              <w:rPr>
                <w:sz w:val="18"/>
                <w:lang w:val="en-US"/>
              </w:rPr>
              <w:t>region</w:t>
            </w:r>
          </w:p>
        </w:tc>
        <w:tc>
          <w:tcPr>
            <w:tcW w:w="1133" w:type="dxa"/>
            <w:shd w:val="clear" w:color="auto" w:fill="auto"/>
            <w:vAlign w:val="bottom"/>
          </w:tcPr>
          <w:p w14:paraId="115E655F" w14:textId="7646B6F3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29730E">
              <w:rPr>
                <w:sz w:val="18"/>
                <w:lang w:val="en-US"/>
              </w:rPr>
              <w:t>12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29730E">
              <w:rPr>
                <w:sz w:val="18"/>
                <w:lang w:val="en-US"/>
              </w:rPr>
              <w:t>429</w:t>
            </w:r>
          </w:p>
        </w:tc>
        <w:tc>
          <w:tcPr>
            <w:tcW w:w="2844" w:type="dxa"/>
            <w:shd w:val="clear" w:color="auto" w:fill="auto"/>
            <w:vAlign w:val="bottom"/>
          </w:tcPr>
          <w:p w14:paraId="6D63A961" w14:textId="77777777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29730E">
              <w:rPr>
                <w:sz w:val="18"/>
                <w:lang w:val="en-US"/>
              </w:rPr>
              <w:t>0.83</w:t>
            </w:r>
          </w:p>
        </w:tc>
      </w:tr>
      <w:tr w:rsidR="006F4FE8" w:rsidRPr="0029730E" w14:paraId="291DB128" w14:textId="77777777" w:rsidTr="005031E6">
        <w:trPr>
          <w:cantSplit/>
        </w:trPr>
        <w:tc>
          <w:tcPr>
            <w:tcW w:w="3393" w:type="dxa"/>
            <w:shd w:val="clear" w:color="auto" w:fill="auto"/>
          </w:tcPr>
          <w:p w14:paraId="137A106D" w14:textId="7BBB5172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29730E">
              <w:rPr>
                <w:sz w:val="18"/>
                <w:lang w:val="en-US"/>
              </w:rPr>
              <w:t>AP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29730E">
              <w:rPr>
                <w:sz w:val="18"/>
                <w:lang w:val="en-US"/>
              </w:rPr>
              <w:t>Vojvodina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29730E">
              <w:rPr>
                <w:sz w:val="18"/>
                <w:lang w:val="en-US"/>
              </w:rPr>
              <w:t>region</w:t>
            </w:r>
          </w:p>
        </w:tc>
        <w:tc>
          <w:tcPr>
            <w:tcW w:w="1133" w:type="dxa"/>
            <w:shd w:val="clear" w:color="auto" w:fill="auto"/>
            <w:vAlign w:val="bottom"/>
          </w:tcPr>
          <w:p w14:paraId="4CD4DEFE" w14:textId="4C7A1449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29730E">
              <w:rPr>
                <w:sz w:val="18"/>
                <w:lang w:val="en-US"/>
              </w:rPr>
              <w:t>27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29730E">
              <w:rPr>
                <w:sz w:val="18"/>
                <w:lang w:val="en-US"/>
              </w:rPr>
              <w:t>823</w:t>
            </w:r>
          </w:p>
        </w:tc>
        <w:tc>
          <w:tcPr>
            <w:tcW w:w="2844" w:type="dxa"/>
            <w:shd w:val="clear" w:color="auto" w:fill="auto"/>
            <w:vAlign w:val="bottom"/>
          </w:tcPr>
          <w:p w14:paraId="1D7B955C" w14:textId="77777777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29730E">
              <w:rPr>
                <w:sz w:val="18"/>
                <w:lang w:val="en-US"/>
              </w:rPr>
              <w:t>1.59</w:t>
            </w:r>
          </w:p>
        </w:tc>
      </w:tr>
      <w:tr w:rsidR="006F4FE8" w:rsidRPr="0029730E" w14:paraId="0347B720" w14:textId="77777777" w:rsidTr="005031E6">
        <w:trPr>
          <w:cantSplit/>
        </w:trPr>
        <w:tc>
          <w:tcPr>
            <w:tcW w:w="3393" w:type="dxa"/>
            <w:shd w:val="clear" w:color="auto" w:fill="auto"/>
          </w:tcPr>
          <w:p w14:paraId="732210FD" w14:textId="2FC9FE58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29730E">
              <w:rPr>
                <w:sz w:val="18"/>
                <w:lang w:val="en-US"/>
              </w:rPr>
              <w:t>Region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29730E">
              <w:rPr>
                <w:sz w:val="18"/>
                <w:lang w:val="en-US"/>
              </w:rPr>
              <w:t>of</w:t>
            </w:r>
            <w:r w:rsidR="00A84868">
              <w:rPr>
                <w:sz w:val="18"/>
                <w:lang w:val="en-US"/>
              </w:rPr>
              <w:t xml:space="preserve"> </w:t>
            </w:r>
            <w:proofErr w:type="spellStart"/>
            <w:r w:rsidRPr="0029730E">
              <w:rPr>
                <w:sz w:val="18"/>
                <w:lang w:val="en-US"/>
              </w:rPr>
              <w:t>Šumadija</w:t>
            </w:r>
            <w:proofErr w:type="spellEnd"/>
            <w:r w:rsidR="00A84868">
              <w:rPr>
                <w:sz w:val="18"/>
                <w:lang w:val="en-US"/>
              </w:rPr>
              <w:t xml:space="preserve"> </w:t>
            </w:r>
            <w:r w:rsidRPr="0029730E">
              <w:rPr>
                <w:sz w:val="18"/>
                <w:lang w:val="en-US"/>
              </w:rPr>
              <w:t>and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29730E">
              <w:rPr>
                <w:sz w:val="18"/>
                <w:lang w:val="en-US"/>
              </w:rPr>
              <w:t>Western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29730E">
              <w:rPr>
                <w:sz w:val="18"/>
                <w:lang w:val="en-US"/>
              </w:rPr>
              <w:t>Serbia</w:t>
            </w:r>
          </w:p>
        </w:tc>
        <w:tc>
          <w:tcPr>
            <w:tcW w:w="1133" w:type="dxa"/>
            <w:shd w:val="clear" w:color="auto" w:fill="auto"/>
            <w:vAlign w:val="bottom"/>
          </w:tcPr>
          <w:p w14:paraId="7CF2A25B" w14:textId="794387CC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29730E">
              <w:rPr>
                <w:sz w:val="18"/>
                <w:lang w:val="en-US"/>
              </w:rPr>
              <w:t>43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29730E">
              <w:rPr>
                <w:sz w:val="18"/>
                <w:lang w:val="en-US"/>
              </w:rPr>
              <w:t>722</w:t>
            </w:r>
          </w:p>
        </w:tc>
        <w:tc>
          <w:tcPr>
            <w:tcW w:w="2844" w:type="dxa"/>
            <w:shd w:val="clear" w:color="auto" w:fill="auto"/>
            <w:vAlign w:val="bottom"/>
          </w:tcPr>
          <w:p w14:paraId="034B855B" w14:textId="77777777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29730E">
              <w:rPr>
                <w:sz w:val="18"/>
                <w:lang w:val="en-US"/>
              </w:rPr>
              <w:t>2.38</w:t>
            </w:r>
          </w:p>
        </w:tc>
      </w:tr>
      <w:tr w:rsidR="006F4FE8" w:rsidRPr="0029730E" w14:paraId="4A1CFCE1" w14:textId="77777777" w:rsidTr="005031E6">
        <w:trPr>
          <w:cantSplit/>
        </w:trPr>
        <w:tc>
          <w:tcPr>
            <w:tcW w:w="3393" w:type="dxa"/>
            <w:shd w:val="clear" w:color="auto" w:fill="auto"/>
          </w:tcPr>
          <w:p w14:paraId="7148E98B" w14:textId="591C5D18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29730E">
              <w:rPr>
                <w:sz w:val="18"/>
                <w:lang w:val="en-US"/>
              </w:rPr>
              <w:t>Region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29730E">
              <w:rPr>
                <w:sz w:val="18"/>
                <w:lang w:val="en-US"/>
              </w:rPr>
              <w:t>of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29730E">
              <w:rPr>
                <w:sz w:val="18"/>
                <w:lang w:val="en-US"/>
              </w:rPr>
              <w:t>Southern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29730E">
              <w:rPr>
                <w:sz w:val="18"/>
                <w:lang w:val="en-US"/>
              </w:rPr>
              <w:t>and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29730E">
              <w:rPr>
                <w:sz w:val="18"/>
                <w:lang w:val="en-US"/>
              </w:rPr>
              <w:t>Eastern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29730E">
              <w:rPr>
                <w:sz w:val="18"/>
                <w:lang w:val="en-US"/>
              </w:rPr>
              <w:t>Serbia</w:t>
            </w:r>
          </w:p>
        </w:tc>
        <w:tc>
          <w:tcPr>
            <w:tcW w:w="1133" w:type="dxa"/>
            <w:shd w:val="clear" w:color="auto" w:fill="auto"/>
            <w:vAlign w:val="bottom"/>
          </w:tcPr>
          <w:p w14:paraId="15345CB3" w14:textId="2BB95157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29730E">
              <w:rPr>
                <w:sz w:val="18"/>
                <w:lang w:val="en-US"/>
              </w:rPr>
              <w:t>43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29730E">
              <w:rPr>
                <w:sz w:val="18"/>
                <w:lang w:val="en-US"/>
              </w:rPr>
              <w:t>489</w:t>
            </w:r>
          </w:p>
        </w:tc>
        <w:tc>
          <w:tcPr>
            <w:tcW w:w="2844" w:type="dxa"/>
            <w:shd w:val="clear" w:color="auto" w:fill="auto"/>
            <w:vAlign w:val="bottom"/>
          </w:tcPr>
          <w:p w14:paraId="14D4FDE5" w14:textId="77777777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29730E">
              <w:rPr>
                <w:sz w:val="18"/>
                <w:lang w:val="en-US"/>
              </w:rPr>
              <w:t>3.05</w:t>
            </w:r>
          </w:p>
        </w:tc>
      </w:tr>
      <w:tr w:rsidR="006F4FE8" w:rsidRPr="0029730E" w14:paraId="19FCEC49" w14:textId="77777777" w:rsidTr="005031E6">
        <w:trPr>
          <w:cantSplit/>
        </w:trPr>
        <w:tc>
          <w:tcPr>
            <w:tcW w:w="3393" w:type="dxa"/>
            <w:shd w:val="clear" w:color="auto" w:fill="auto"/>
          </w:tcPr>
          <w:p w14:paraId="551E108A" w14:textId="5FD7CE7F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29730E">
              <w:rPr>
                <w:sz w:val="18"/>
                <w:lang w:val="en-US"/>
              </w:rPr>
              <w:t>AP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29730E">
              <w:rPr>
                <w:sz w:val="18"/>
                <w:lang w:val="en-US"/>
              </w:rPr>
              <w:t>Kosovo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29730E">
              <w:rPr>
                <w:sz w:val="18"/>
                <w:lang w:val="en-US"/>
              </w:rPr>
              <w:t>and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29730E">
              <w:rPr>
                <w:sz w:val="18"/>
                <w:lang w:val="en-US"/>
              </w:rPr>
              <w:t>Metohija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29730E">
              <w:rPr>
                <w:sz w:val="18"/>
                <w:lang w:val="en-US"/>
              </w:rPr>
              <w:t>region</w:t>
            </w:r>
          </w:p>
        </w:tc>
        <w:tc>
          <w:tcPr>
            <w:tcW w:w="1133" w:type="dxa"/>
            <w:shd w:val="clear" w:color="auto" w:fill="auto"/>
            <w:vAlign w:val="bottom"/>
          </w:tcPr>
          <w:p w14:paraId="7D6D5EF0" w14:textId="77777777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29730E">
              <w:rPr>
                <w:sz w:val="18"/>
                <w:lang w:val="en-US"/>
              </w:rPr>
              <w:t>...</w:t>
            </w:r>
          </w:p>
        </w:tc>
        <w:tc>
          <w:tcPr>
            <w:tcW w:w="2844" w:type="dxa"/>
            <w:shd w:val="clear" w:color="auto" w:fill="auto"/>
            <w:vAlign w:val="bottom"/>
          </w:tcPr>
          <w:p w14:paraId="67E01119" w14:textId="77777777" w:rsidR="006F4FE8" w:rsidRPr="0029730E" w:rsidRDefault="006F4FE8" w:rsidP="002973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29730E">
              <w:rPr>
                <w:sz w:val="18"/>
                <w:lang w:val="en-US"/>
              </w:rPr>
              <w:t>...</w:t>
            </w:r>
          </w:p>
        </w:tc>
      </w:tr>
    </w:tbl>
    <w:p w14:paraId="17017E32" w14:textId="1040D60F" w:rsidR="006F4FE8" w:rsidRPr="005D3283" w:rsidRDefault="006F4FE8" w:rsidP="005D3283">
      <w:pPr>
        <w:spacing w:before="120"/>
        <w:ind w:left="1134" w:right="1134" w:firstLine="170"/>
        <w:rPr>
          <w:i/>
          <w:iCs/>
          <w:sz w:val="18"/>
        </w:rPr>
      </w:pPr>
      <w:r w:rsidRPr="005D3283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5D3283">
        <w:rPr>
          <w:i/>
          <w:iCs/>
          <w:sz w:val="18"/>
        </w:rPr>
        <w:t>Republic</w:t>
      </w:r>
      <w:r w:rsidR="00A84868">
        <w:rPr>
          <w:i/>
          <w:iCs/>
          <w:sz w:val="18"/>
        </w:rPr>
        <w:t xml:space="preserve"> </w:t>
      </w:r>
      <w:r w:rsidRPr="005D3283">
        <w:rPr>
          <w:i/>
          <w:iCs/>
          <w:sz w:val="18"/>
        </w:rPr>
        <w:t>Statistical</w:t>
      </w:r>
      <w:r w:rsidR="00A84868">
        <w:rPr>
          <w:i/>
          <w:iCs/>
          <w:sz w:val="18"/>
        </w:rPr>
        <w:t xml:space="preserve"> </w:t>
      </w:r>
      <w:r w:rsidRPr="005D3283">
        <w:rPr>
          <w:i/>
          <w:iCs/>
          <w:sz w:val="18"/>
        </w:rPr>
        <w:t>Office</w:t>
      </w:r>
      <w:r w:rsidR="005D3283" w:rsidRPr="005D3283">
        <w:rPr>
          <w:i/>
          <w:iCs/>
          <w:sz w:val="18"/>
        </w:rPr>
        <w:t>.</w:t>
      </w:r>
    </w:p>
    <w:p w14:paraId="2F52F731" w14:textId="2153F2F1" w:rsidR="006F4FE8" w:rsidRPr="00C817F4" w:rsidRDefault="006F4FE8" w:rsidP="005D3283">
      <w:pPr>
        <w:pStyle w:val="H23G"/>
      </w:pPr>
      <w:r>
        <w:tab/>
      </w:r>
      <w:r>
        <w:tab/>
      </w:r>
      <w:r w:rsidRPr="00C817F4">
        <w:t>Unemployment</w:t>
      </w:r>
      <w:r w:rsidR="00A84868">
        <w:t xml:space="preserve"> </w:t>
      </w:r>
      <w:r w:rsidRPr="00C817F4">
        <w:t>rates</w:t>
      </w:r>
      <w:r w:rsidR="00A84868">
        <w:t xml:space="preserve"> </w:t>
      </w:r>
      <w:r w:rsidRPr="00C817F4">
        <w:t>(%)</w:t>
      </w:r>
    </w:p>
    <w:p w14:paraId="1CE1E107" w14:textId="49DA297E" w:rsidR="006F4FE8" w:rsidRPr="001021D1" w:rsidRDefault="006F4FE8" w:rsidP="005D3283">
      <w:pPr>
        <w:pStyle w:val="H23G"/>
      </w:pPr>
      <w:r w:rsidRPr="001021D1">
        <w:tab/>
      </w:r>
      <w:r w:rsidRPr="001021D1">
        <w:tab/>
        <w:t>By</w:t>
      </w:r>
      <w:r w:rsidR="00A84868">
        <w:t xml:space="preserve"> </w:t>
      </w:r>
      <w:r w:rsidRPr="001021D1">
        <w:t>age,</w:t>
      </w:r>
      <w:r w:rsidR="00A84868">
        <w:t xml:space="preserve"> </w:t>
      </w:r>
      <w:r w:rsidRPr="001021D1">
        <w:t>region,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type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settlement,</w:t>
      </w:r>
      <w:r w:rsidR="00A84868">
        <w:t xml:space="preserve"> </w:t>
      </w:r>
      <w:r w:rsidRPr="001021D1">
        <w:t>2020</w:t>
      </w:r>
    </w:p>
    <w:tbl>
      <w:tblPr>
        <w:tblW w:w="7371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543"/>
        <w:gridCol w:w="798"/>
        <w:gridCol w:w="904"/>
        <w:gridCol w:w="827"/>
        <w:gridCol w:w="799"/>
        <w:gridCol w:w="800"/>
        <w:gridCol w:w="709"/>
        <w:gridCol w:w="573"/>
      </w:tblGrid>
      <w:tr w:rsidR="005D3283" w:rsidRPr="005D3283" w14:paraId="236E6B60" w14:textId="77777777" w:rsidTr="00443BF3">
        <w:trPr>
          <w:cantSplit/>
          <w:tblHeader/>
        </w:trPr>
        <w:tc>
          <w:tcPr>
            <w:tcW w:w="1418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2082954C" w14:textId="77777777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lang w:val="en-US"/>
              </w:rPr>
            </w:pPr>
          </w:p>
        </w:tc>
        <w:tc>
          <w:tcPr>
            <w:tcW w:w="5953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CA65096" w14:textId="77777777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  <w:lang w:val="en-US"/>
              </w:rPr>
            </w:pPr>
            <w:r w:rsidRPr="005D3283">
              <w:rPr>
                <w:i/>
                <w:sz w:val="16"/>
                <w:lang w:val="en-US"/>
              </w:rPr>
              <w:t>RS</w:t>
            </w:r>
          </w:p>
        </w:tc>
      </w:tr>
      <w:tr w:rsidR="005D3283" w:rsidRPr="005D3283" w14:paraId="2DB3DEDF" w14:textId="77777777" w:rsidTr="00443BF3">
        <w:trPr>
          <w:cantSplit/>
        </w:trPr>
        <w:tc>
          <w:tcPr>
            <w:tcW w:w="1418" w:type="dxa"/>
            <w:vMerge w:val="restart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14017FC8" w14:textId="77777777" w:rsidR="005D3283" w:rsidRPr="005D3283" w:rsidRDefault="005D3283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543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88FD4E7" w14:textId="45F6623D" w:rsidR="005D3283" w:rsidRPr="005D3283" w:rsidRDefault="005D3283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5D3283">
              <w:rPr>
                <w:bCs/>
                <w:i/>
                <w:sz w:val="16"/>
                <w:szCs w:val="24"/>
                <w:lang w:val="en-US"/>
              </w:rPr>
              <w:t>Total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60E77310" w14:textId="6B96949F" w:rsidR="005D3283" w:rsidRPr="005D3283" w:rsidRDefault="005D3283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center"/>
              <w:rPr>
                <w:sz w:val="18"/>
                <w:lang w:val="en-US"/>
              </w:rPr>
            </w:pPr>
            <w:r w:rsidRPr="00D20995">
              <w:rPr>
                <w:bCs/>
                <w:i/>
                <w:sz w:val="16"/>
                <w:szCs w:val="24"/>
                <w:lang w:val="en-US"/>
              </w:rPr>
              <w:t>Serbia-North</w:t>
            </w:r>
          </w:p>
        </w:tc>
        <w:tc>
          <w:tcPr>
            <w:tcW w:w="2426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2A362227" w14:textId="7B21416A" w:rsidR="005D3283" w:rsidRPr="005D3283" w:rsidRDefault="005D3283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center"/>
              <w:rPr>
                <w:sz w:val="18"/>
                <w:lang w:val="en-US"/>
              </w:rPr>
            </w:pPr>
            <w:r w:rsidRPr="00D20995">
              <w:rPr>
                <w:bCs/>
                <w:i/>
                <w:sz w:val="16"/>
                <w:szCs w:val="24"/>
                <w:lang w:val="en-US"/>
              </w:rPr>
              <w:t>Serbia</w:t>
            </w:r>
            <w:r>
              <w:rPr>
                <w:bCs/>
                <w:i/>
                <w:sz w:val="16"/>
                <w:szCs w:val="24"/>
                <w:lang w:val="en-US"/>
              </w:rPr>
              <w:t>-</w:t>
            </w:r>
            <w:r w:rsidRPr="00D20995">
              <w:rPr>
                <w:bCs/>
                <w:i/>
                <w:sz w:val="16"/>
                <w:szCs w:val="24"/>
                <w:lang w:val="en-US"/>
              </w:rPr>
              <w:t>South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79C8F6E0" w14:textId="6591477A" w:rsidR="005D3283" w:rsidRPr="005D3283" w:rsidRDefault="005D3283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center"/>
              <w:rPr>
                <w:sz w:val="18"/>
                <w:lang w:val="en-US"/>
              </w:rPr>
            </w:pPr>
            <w:r w:rsidRPr="005D3283">
              <w:rPr>
                <w:bCs/>
                <w:i/>
                <w:sz w:val="16"/>
                <w:szCs w:val="24"/>
                <w:lang w:val="en-US"/>
              </w:rPr>
              <w:t>Type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D3283">
              <w:rPr>
                <w:bCs/>
                <w:i/>
                <w:sz w:val="16"/>
                <w:szCs w:val="24"/>
                <w:lang w:val="en-US"/>
              </w:rPr>
              <w:t>of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D3283">
              <w:rPr>
                <w:bCs/>
                <w:i/>
                <w:sz w:val="16"/>
                <w:szCs w:val="24"/>
                <w:lang w:val="en-US"/>
              </w:rPr>
              <w:t>settlement</w:t>
            </w:r>
          </w:p>
        </w:tc>
      </w:tr>
      <w:tr w:rsidR="005D3283" w:rsidRPr="005D3283" w14:paraId="4DFF823F" w14:textId="77777777" w:rsidTr="00443BF3">
        <w:trPr>
          <w:cantSplit/>
        </w:trPr>
        <w:tc>
          <w:tcPr>
            <w:tcW w:w="1418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6879CF46" w14:textId="77777777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543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2411AE76" w14:textId="77777777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</w:p>
        </w:tc>
        <w:tc>
          <w:tcPr>
            <w:tcW w:w="798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555EAC46" w14:textId="43FA80FA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5D3283">
              <w:rPr>
                <w:bCs/>
                <w:i/>
                <w:sz w:val="16"/>
                <w:szCs w:val="24"/>
                <w:lang w:val="en-US"/>
              </w:rPr>
              <w:t>Belgrade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D3283">
              <w:rPr>
                <w:bCs/>
                <w:i/>
                <w:sz w:val="16"/>
                <w:szCs w:val="24"/>
                <w:lang w:val="en-US"/>
              </w:rPr>
              <w:t>region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nil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2C03D73E" w14:textId="5827E60D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5D3283">
              <w:rPr>
                <w:bCs/>
                <w:i/>
                <w:sz w:val="16"/>
                <w:szCs w:val="24"/>
                <w:lang w:val="en-US"/>
              </w:rPr>
              <w:t>AP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D3283">
              <w:rPr>
                <w:bCs/>
                <w:i/>
                <w:sz w:val="16"/>
                <w:szCs w:val="24"/>
                <w:lang w:val="en-US"/>
              </w:rPr>
              <w:t>Vojvodina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D3283">
              <w:rPr>
                <w:bCs/>
                <w:i/>
                <w:sz w:val="16"/>
                <w:szCs w:val="24"/>
                <w:lang w:val="en-US"/>
              </w:rPr>
              <w:t>region</w:t>
            </w:r>
          </w:p>
        </w:tc>
        <w:tc>
          <w:tcPr>
            <w:tcW w:w="827" w:type="dxa"/>
            <w:tcBorders>
              <w:top w:val="nil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2A6528E3" w14:textId="3A5867CD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5D3283">
              <w:rPr>
                <w:bCs/>
                <w:i/>
                <w:sz w:val="16"/>
                <w:szCs w:val="24"/>
                <w:lang w:val="en-US"/>
              </w:rPr>
              <w:t>Region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D3283">
              <w:rPr>
                <w:bCs/>
                <w:i/>
                <w:sz w:val="16"/>
                <w:szCs w:val="24"/>
                <w:lang w:val="en-US"/>
              </w:rPr>
              <w:t>of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5D3283">
              <w:rPr>
                <w:bCs/>
                <w:i/>
                <w:sz w:val="16"/>
                <w:szCs w:val="24"/>
                <w:lang w:val="en-US"/>
              </w:rPr>
              <w:t>Šumadija</w:t>
            </w:r>
            <w:proofErr w:type="spellEnd"/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D3283">
              <w:rPr>
                <w:bCs/>
                <w:i/>
                <w:sz w:val="16"/>
                <w:szCs w:val="24"/>
                <w:lang w:val="en-US"/>
              </w:rPr>
              <w:t>and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D3283">
              <w:rPr>
                <w:bCs/>
                <w:i/>
                <w:sz w:val="16"/>
                <w:szCs w:val="24"/>
                <w:lang w:val="en-US"/>
              </w:rPr>
              <w:t>Western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D3283">
              <w:rPr>
                <w:bCs/>
                <w:i/>
                <w:sz w:val="16"/>
                <w:szCs w:val="24"/>
                <w:lang w:val="en-US"/>
              </w:rPr>
              <w:t>Serbia</w:t>
            </w:r>
          </w:p>
        </w:tc>
        <w:tc>
          <w:tcPr>
            <w:tcW w:w="799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05DE4B42" w14:textId="1180BA64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5D3283">
              <w:rPr>
                <w:bCs/>
                <w:i/>
                <w:sz w:val="16"/>
                <w:szCs w:val="24"/>
                <w:lang w:val="en-US"/>
              </w:rPr>
              <w:t>Region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D3283">
              <w:rPr>
                <w:bCs/>
                <w:i/>
                <w:sz w:val="16"/>
                <w:szCs w:val="24"/>
                <w:lang w:val="en-US"/>
              </w:rPr>
              <w:t>of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D3283">
              <w:rPr>
                <w:bCs/>
                <w:i/>
                <w:sz w:val="16"/>
                <w:szCs w:val="24"/>
                <w:lang w:val="en-US"/>
              </w:rPr>
              <w:t>Southern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D3283">
              <w:rPr>
                <w:bCs/>
                <w:i/>
                <w:sz w:val="16"/>
                <w:szCs w:val="24"/>
                <w:lang w:val="en-US"/>
              </w:rPr>
              <w:t>and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D3283">
              <w:rPr>
                <w:bCs/>
                <w:i/>
                <w:sz w:val="16"/>
                <w:szCs w:val="24"/>
                <w:lang w:val="en-US"/>
              </w:rPr>
              <w:t>Eastern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D3283">
              <w:rPr>
                <w:bCs/>
                <w:i/>
                <w:sz w:val="16"/>
                <w:szCs w:val="24"/>
                <w:lang w:val="en-US"/>
              </w:rPr>
              <w:t>Serbia</w:t>
            </w:r>
          </w:p>
        </w:tc>
        <w:tc>
          <w:tcPr>
            <w:tcW w:w="800" w:type="dxa"/>
            <w:tcBorders>
              <w:top w:val="nil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3BF9DEB2" w14:textId="7D41619D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5D3283">
              <w:rPr>
                <w:bCs/>
                <w:i/>
                <w:sz w:val="16"/>
                <w:szCs w:val="24"/>
                <w:lang w:val="en-US"/>
              </w:rPr>
              <w:t>AP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D3283">
              <w:rPr>
                <w:bCs/>
                <w:i/>
                <w:sz w:val="16"/>
                <w:szCs w:val="24"/>
                <w:lang w:val="en-US"/>
              </w:rPr>
              <w:t>Kosovo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D3283">
              <w:rPr>
                <w:bCs/>
                <w:i/>
                <w:sz w:val="16"/>
                <w:szCs w:val="24"/>
                <w:lang w:val="en-US"/>
              </w:rPr>
              <w:t>and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D3283">
              <w:rPr>
                <w:bCs/>
                <w:i/>
                <w:sz w:val="16"/>
                <w:szCs w:val="24"/>
                <w:lang w:val="en-US"/>
              </w:rPr>
              <w:t>Metohija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D3283">
              <w:rPr>
                <w:bCs/>
                <w:i/>
                <w:sz w:val="16"/>
                <w:szCs w:val="24"/>
                <w:lang w:val="en-US"/>
              </w:rPr>
              <w:t>region</w:t>
            </w:r>
          </w:p>
        </w:tc>
        <w:tc>
          <w:tcPr>
            <w:tcW w:w="709" w:type="dxa"/>
            <w:tcBorders>
              <w:top w:val="nil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7BE12395" w14:textId="5E8DF2F5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5D3283">
              <w:rPr>
                <w:bCs/>
                <w:i/>
                <w:sz w:val="16"/>
                <w:szCs w:val="24"/>
                <w:lang w:val="en-US"/>
              </w:rPr>
              <w:t>Urban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D3283">
              <w:rPr>
                <w:bCs/>
                <w:i/>
                <w:sz w:val="16"/>
                <w:szCs w:val="24"/>
                <w:lang w:val="en-US"/>
              </w:rPr>
              <w:t>area</w:t>
            </w:r>
          </w:p>
        </w:tc>
        <w:tc>
          <w:tcPr>
            <w:tcW w:w="573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071F11EE" w14:textId="72A2347C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i/>
                <w:sz w:val="16"/>
                <w:szCs w:val="24"/>
                <w:lang w:val="en-US"/>
              </w:rPr>
            </w:pPr>
            <w:r w:rsidRPr="005D3283">
              <w:rPr>
                <w:bCs/>
                <w:i/>
                <w:sz w:val="16"/>
                <w:szCs w:val="24"/>
                <w:lang w:val="en-US"/>
              </w:rPr>
              <w:t>Other</w:t>
            </w:r>
            <w:r w:rsidR="00A84868">
              <w:rPr>
                <w:bCs/>
                <w:i/>
                <w:sz w:val="16"/>
                <w:szCs w:val="24"/>
                <w:lang w:val="en-US"/>
              </w:rPr>
              <w:t xml:space="preserve"> </w:t>
            </w:r>
            <w:r w:rsidRPr="005D3283">
              <w:rPr>
                <w:bCs/>
                <w:i/>
                <w:sz w:val="16"/>
                <w:szCs w:val="24"/>
                <w:lang w:val="en-US"/>
              </w:rPr>
              <w:t>area</w:t>
            </w:r>
          </w:p>
        </w:tc>
      </w:tr>
      <w:tr w:rsidR="005D3283" w:rsidRPr="005D3283" w14:paraId="43D27CC4" w14:textId="77777777" w:rsidTr="00443BF3">
        <w:trPr>
          <w:cantSplit/>
        </w:trPr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</w:tcPr>
          <w:p w14:paraId="5E3479DC" w14:textId="77135479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5D3283">
              <w:rPr>
                <w:sz w:val="18"/>
                <w:lang w:val="en-US"/>
              </w:rPr>
              <w:t>Population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5D3283">
              <w:rPr>
                <w:sz w:val="18"/>
                <w:lang w:val="en-US"/>
              </w:rPr>
              <w:t>aged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5D3283">
              <w:rPr>
                <w:sz w:val="18"/>
                <w:lang w:val="en-US"/>
              </w:rPr>
              <w:t>15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5D3283">
              <w:rPr>
                <w:sz w:val="18"/>
                <w:lang w:val="en-US"/>
              </w:rPr>
              <w:t>and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5D3283">
              <w:rPr>
                <w:sz w:val="18"/>
                <w:lang w:val="en-US"/>
              </w:rPr>
              <w:t>over</w:t>
            </w:r>
          </w:p>
        </w:tc>
        <w:tc>
          <w:tcPr>
            <w:tcW w:w="5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E33D7FF" w14:textId="77777777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5D3283">
              <w:rPr>
                <w:sz w:val="18"/>
                <w:lang w:val="en-US"/>
              </w:rPr>
              <w:t>9.0</w:t>
            </w:r>
          </w:p>
        </w:tc>
        <w:tc>
          <w:tcPr>
            <w:tcW w:w="79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5F21AC4" w14:textId="77777777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5D3283">
              <w:rPr>
                <w:sz w:val="18"/>
                <w:lang w:val="en-US"/>
              </w:rPr>
              <w:t>7.5</w:t>
            </w:r>
          </w:p>
        </w:tc>
        <w:tc>
          <w:tcPr>
            <w:tcW w:w="90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3F9B5D4" w14:textId="77777777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5D3283">
              <w:rPr>
                <w:sz w:val="18"/>
                <w:lang w:val="en-US"/>
              </w:rPr>
              <w:t>7.6</w:t>
            </w:r>
          </w:p>
        </w:tc>
        <w:tc>
          <w:tcPr>
            <w:tcW w:w="82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DC1840B" w14:textId="77777777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5D3283">
              <w:rPr>
                <w:sz w:val="18"/>
                <w:lang w:val="en-US"/>
              </w:rPr>
              <w:t>9.8</w:t>
            </w:r>
          </w:p>
        </w:tc>
        <w:tc>
          <w:tcPr>
            <w:tcW w:w="79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3F387EB" w14:textId="77777777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5D3283">
              <w:rPr>
                <w:sz w:val="18"/>
                <w:lang w:val="en-US"/>
              </w:rPr>
              <w:t>11.5</w:t>
            </w:r>
          </w:p>
        </w:tc>
        <w:tc>
          <w:tcPr>
            <w:tcW w:w="8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0B207C2" w14:textId="77777777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5D3283">
              <w:rPr>
                <w:sz w:val="18"/>
                <w:lang w:val="en-US"/>
              </w:rPr>
              <w:t>…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8E05898" w14:textId="77777777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5D3283">
              <w:rPr>
                <w:sz w:val="18"/>
                <w:lang w:val="en-US"/>
              </w:rPr>
              <w:t>9.8</w:t>
            </w:r>
          </w:p>
        </w:tc>
        <w:tc>
          <w:tcPr>
            <w:tcW w:w="57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1B3A51F" w14:textId="77777777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5D3283">
              <w:rPr>
                <w:sz w:val="18"/>
                <w:lang w:val="en-US"/>
              </w:rPr>
              <w:t>7.9</w:t>
            </w:r>
          </w:p>
        </w:tc>
      </w:tr>
      <w:tr w:rsidR="005D3283" w:rsidRPr="005D3283" w14:paraId="0E4387AF" w14:textId="77777777" w:rsidTr="00443BF3">
        <w:trPr>
          <w:cantSplit/>
        </w:trPr>
        <w:tc>
          <w:tcPr>
            <w:tcW w:w="1418" w:type="dxa"/>
            <w:shd w:val="clear" w:color="auto" w:fill="auto"/>
          </w:tcPr>
          <w:p w14:paraId="7D093142" w14:textId="70D3C088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5D3283">
              <w:rPr>
                <w:sz w:val="18"/>
                <w:lang w:val="en-US"/>
              </w:rPr>
              <w:t>Youth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5D3283">
              <w:rPr>
                <w:sz w:val="18"/>
                <w:lang w:val="en-US"/>
              </w:rPr>
              <w:t>population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5D3283">
              <w:rPr>
                <w:sz w:val="18"/>
                <w:lang w:val="en-US"/>
              </w:rPr>
              <w:t>(15</w:t>
            </w:r>
            <w:r w:rsidR="003A61E9">
              <w:rPr>
                <w:sz w:val="18"/>
                <w:lang w:val="en-US"/>
              </w:rPr>
              <w:t>–</w:t>
            </w:r>
            <w:r w:rsidRPr="005D3283">
              <w:rPr>
                <w:sz w:val="18"/>
                <w:lang w:val="en-US"/>
              </w:rPr>
              <w:t>24)</w:t>
            </w:r>
          </w:p>
        </w:tc>
        <w:tc>
          <w:tcPr>
            <w:tcW w:w="543" w:type="dxa"/>
            <w:shd w:val="clear" w:color="auto" w:fill="auto"/>
            <w:vAlign w:val="bottom"/>
          </w:tcPr>
          <w:p w14:paraId="64B3AACF" w14:textId="77777777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5D3283">
              <w:rPr>
                <w:sz w:val="18"/>
                <w:lang w:val="en-US"/>
              </w:rPr>
              <w:t>26.6</w:t>
            </w:r>
          </w:p>
        </w:tc>
        <w:tc>
          <w:tcPr>
            <w:tcW w:w="798" w:type="dxa"/>
            <w:shd w:val="clear" w:color="auto" w:fill="auto"/>
            <w:vAlign w:val="bottom"/>
          </w:tcPr>
          <w:p w14:paraId="5BACAE86" w14:textId="77777777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5D3283">
              <w:rPr>
                <w:sz w:val="18"/>
                <w:lang w:val="en-US"/>
              </w:rPr>
              <w:t>24.1</w:t>
            </w:r>
          </w:p>
        </w:tc>
        <w:tc>
          <w:tcPr>
            <w:tcW w:w="904" w:type="dxa"/>
            <w:shd w:val="clear" w:color="auto" w:fill="auto"/>
            <w:vAlign w:val="bottom"/>
          </w:tcPr>
          <w:p w14:paraId="0AB03708" w14:textId="77777777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5D3283">
              <w:rPr>
                <w:sz w:val="18"/>
                <w:lang w:val="en-US"/>
              </w:rPr>
              <w:t>22.8</w:t>
            </w:r>
          </w:p>
        </w:tc>
        <w:tc>
          <w:tcPr>
            <w:tcW w:w="827" w:type="dxa"/>
            <w:shd w:val="clear" w:color="auto" w:fill="auto"/>
            <w:vAlign w:val="bottom"/>
          </w:tcPr>
          <w:p w14:paraId="253BD40C" w14:textId="77777777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5D3283">
              <w:rPr>
                <w:sz w:val="18"/>
                <w:lang w:val="en-US"/>
              </w:rPr>
              <w:t>27.7</w:t>
            </w:r>
          </w:p>
        </w:tc>
        <w:tc>
          <w:tcPr>
            <w:tcW w:w="799" w:type="dxa"/>
            <w:shd w:val="clear" w:color="auto" w:fill="auto"/>
            <w:vAlign w:val="bottom"/>
          </w:tcPr>
          <w:p w14:paraId="0342954C" w14:textId="77777777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5D3283">
              <w:rPr>
                <w:sz w:val="18"/>
                <w:lang w:val="en-US"/>
              </w:rPr>
              <w:t>33.4</w:t>
            </w:r>
          </w:p>
        </w:tc>
        <w:tc>
          <w:tcPr>
            <w:tcW w:w="800" w:type="dxa"/>
            <w:shd w:val="clear" w:color="auto" w:fill="auto"/>
            <w:vAlign w:val="bottom"/>
          </w:tcPr>
          <w:p w14:paraId="2C663C48" w14:textId="77777777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5D3283">
              <w:rPr>
                <w:sz w:val="18"/>
                <w:lang w:val="en-US"/>
              </w:rPr>
              <w:t>…</w:t>
            </w:r>
          </w:p>
        </w:tc>
        <w:tc>
          <w:tcPr>
            <w:tcW w:w="709" w:type="dxa"/>
            <w:shd w:val="clear" w:color="auto" w:fill="auto"/>
            <w:vAlign w:val="bottom"/>
          </w:tcPr>
          <w:p w14:paraId="69236E6C" w14:textId="77777777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5D3283">
              <w:rPr>
                <w:sz w:val="18"/>
                <w:lang w:val="en-US"/>
              </w:rPr>
              <w:t>28.3</w:t>
            </w:r>
          </w:p>
        </w:tc>
        <w:tc>
          <w:tcPr>
            <w:tcW w:w="573" w:type="dxa"/>
            <w:shd w:val="clear" w:color="auto" w:fill="auto"/>
            <w:vAlign w:val="bottom"/>
          </w:tcPr>
          <w:p w14:paraId="0F501508" w14:textId="77777777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5D3283">
              <w:rPr>
                <w:sz w:val="18"/>
                <w:lang w:val="en-US"/>
              </w:rPr>
              <w:t>25.1</w:t>
            </w:r>
          </w:p>
        </w:tc>
      </w:tr>
      <w:tr w:rsidR="005D3283" w:rsidRPr="005D3283" w14:paraId="69B439D2" w14:textId="77777777" w:rsidTr="00443BF3">
        <w:trPr>
          <w:cantSplit/>
        </w:trPr>
        <w:tc>
          <w:tcPr>
            <w:tcW w:w="1418" w:type="dxa"/>
            <w:tcBorders>
              <w:bottom w:val="single" w:sz="12" w:space="0" w:color="auto"/>
            </w:tcBorders>
            <w:shd w:val="clear" w:color="auto" w:fill="auto"/>
          </w:tcPr>
          <w:p w14:paraId="4FB90BC1" w14:textId="019A7492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5D3283">
              <w:rPr>
                <w:sz w:val="18"/>
                <w:lang w:val="en-US"/>
              </w:rPr>
              <w:t>Population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5D3283">
              <w:rPr>
                <w:sz w:val="18"/>
                <w:lang w:val="en-US"/>
              </w:rPr>
              <w:t>of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5D3283">
              <w:rPr>
                <w:sz w:val="18"/>
                <w:lang w:val="en-US"/>
              </w:rPr>
              <w:t>working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5D3283">
              <w:rPr>
                <w:sz w:val="18"/>
                <w:lang w:val="en-US"/>
              </w:rPr>
              <w:t>age</w:t>
            </w:r>
          </w:p>
          <w:p w14:paraId="0904DA63" w14:textId="1C72088A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5D3283">
              <w:rPr>
                <w:sz w:val="18"/>
                <w:lang w:val="en-US"/>
              </w:rPr>
              <w:t>(15</w:t>
            </w:r>
            <w:r w:rsidR="003A61E9">
              <w:rPr>
                <w:sz w:val="18"/>
                <w:lang w:val="en-US"/>
              </w:rPr>
              <w:t>–</w:t>
            </w:r>
            <w:r w:rsidRPr="005D3283">
              <w:rPr>
                <w:sz w:val="18"/>
                <w:lang w:val="en-US"/>
              </w:rPr>
              <w:t>64)</w:t>
            </w:r>
          </w:p>
        </w:tc>
        <w:tc>
          <w:tcPr>
            <w:tcW w:w="54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A3AB154" w14:textId="77777777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5D3283">
              <w:rPr>
                <w:sz w:val="18"/>
                <w:lang w:val="en-US"/>
              </w:rPr>
              <w:t>9.5</w:t>
            </w:r>
          </w:p>
        </w:tc>
        <w:tc>
          <w:tcPr>
            <w:tcW w:w="79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8B1A12E" w14:textId="77777777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5D3283">
              <w:rPr>
                <w:sz w:val="18"/>
                <w:lang w:val="en-US"/>
              </w:rPr>
              <w:t>7.7</w:t>
            </w:r>
          </w:p>
        </w:tc>
        <w:tc>
          <w:tcPr>
            <w:tcW w:w="90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1814E5C" w14:textId="77777777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5D3283">
              <w:rPr>
                <w:sz w:val="18"/>
                <w:lang w:val="en-US"/>
              </w:rPr>
              <w:t>7.8</w:t>
            </w:r>
          </w:p>
        </w:tc>
        <w:tc>
          <w:tcPr>
            <w:tcW w:w="82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8A7E16F" w14:textId="77777777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5D3283">
              <w:rPr>
                <w:sz w:val="18"/>
                <w:lang w:val="en-US"/>
              </w:rPr>
              <w:t>10.7</w:t>
            </w:r>
          </w:p>
        </w:tc>
        <w:tc>
          <w:tcPr>
            <w:tcW w:w="79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B803A23" w14:textId="77777777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5D3283">
              <w:rPr>
                <w:sz w:val="18"/>
                <w:lang w:val="en-US"/>
              </w:rPr>
              <w:t>12.4</w:t>
            </w:r>
          </w:p>
        </w:tc>
        <w:tc>
          <w:tcPr>
            <w:tcW w:w="80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1433040" w14:textId="77777777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5D3283">
              <w:rPr>
                <w:sz w:val="18"/>
                <w:lang w:val="en-US"/>
              </w:rPr>
              <w:t>…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99ED180" w14:textId="77777777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5D3283">
              <w:rPr>
                <w:sz w:val="18"/>
                <w:lang w:val="en-US"/>
              </w:rPr>
              <w:t>10.0</w:t>
            </w:r>
          </w:p>
        </w:tc>
        <w:tc>
          <w:tcPr>
            <w:tcW w:w="57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CD81BED" w14:textId="77777777" w:rsidR="006F4FE8" w:rsidRPr="005D3283" w:rsidRDefault="006F4FE8" w:rsidP="005D328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5D3283">
              <w:rPr>
                <w:sz w:val="18"/>
                <w:lang w:val="en-US"/>
              </w:rPr>
              <w:t>8.8</w:t>
            </w:r>
          </w:p>
        </w:tc>
      </w:tr>
    </w:tbl>
    <w:p w14:paraId="421B2E9E" w14:textId="3357238B" w:rsidR="006F4FE8" w:rsidRPr="003A61E9" w:rsidRDefault="006F4FE8" w:rsidP="003A61E9">
      <w:pPr>
        <w:spacing w:before="120"/>
        <w:ind w:left="1134" w:right="1134" w:firstLine="170"/>
        <w:rPr>
          <w:i/>
          <w:iCs/>
          <w:sz w:val="18"/>
        </w:rPr>
      </w:pPr>
      <w:r w:rsidRPr="003A61E9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3A61E9">
        <w:rPr>
          <w:i/>
          <w:iCs/>
          <w:sz w:val="18"/>
        </w:rPr>
        <w:t>Republic</w:t>
      </w:r>
      <w:r w:rsidR="00A84868">
        <w:rPr>
          <w:i/>
          <w:iCs/>
          <w:sz w:val="18"/>
        </w:rPr>
        <w:t xml:space="preserve"> </w:t>
      </w:r>
      <w:r w:rsidRPr="003A61E9">
        <w:rPr>
          <w:i/>
          <w:iCs/>
          <w:sz w:val="18"/>
        </w:rPr>
        <w:t>Statistical</w:t>
      </w:r>
      <w:r w:rsidR="00A84868">
        <w:rPr>
          <w:i/>
          <w:iCs/>
          <w:sz w:val="18"/>
        </w:rPr>
        <w:t xml:space="preserve"> </w:t>
      </w:r>
      <w:r w:rsidRPr="003A61E9">
        <w:rPr>
          <w:i/>
          <w:iCs/>
          <w:sz w:val="18"/>
        </w:rPr>
        <w:t>Office</w:t>
      </w:r>
      <w:r w:rsidR="003A61E9" w:rsidRPr="003A61E9">
        <w:rPr>
          <w:i/>
          <w:iCs/>
          <w:sz w:val="18"/>
        </w:rPr>
        <w:t>.</w:t>
      </w:r>
    </w:p>
    <w:p w14:paraId="27D82A82" w14:textId="1B927928" w:rsidR="006F4FE8" w:rsidRPr="001021D1" w:rsidRDefault="006F4FE8" w:rsidP="003A61E9">
      <w:pPr>
        <w:pStyle w:val="H23G"/>
      </w:pPr>
      <w:r w:rsidRPr="001021D1">
        <w:lastRenderedPageBreak/>
        <w:tab/>
      </w:r>
      <w:r w:rsidRPr="001021D1">
        <w:tab/>
        <w:t>Male</w:t>
      </w:r>
      <w:r w:rsidR="00A84868">
        <w:t xml:space="preserve"> </w:t>
      </w:r>
      <w:r w:rsidRPr="001021D1">
        <w:t>population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unemployment</w:t>
      </w:r>
      <w:r w:rsidR="00A84868">
        <w:t xml:space="preserve"> </w:t>
      </w:r>
      <w:r w:rsidRPr="001021D1">
        <w:t>status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age</w:t>
      </w:r>
      <w:r w:rsidR="00A84868">
        <w:t xml:space="preserve"> </w:t>
      </w:r>
      <w:r w:rsidRPr="001021D1">
        <w:t>group,</w:t>
      </w:r>
      <w:r w:rsidR="00A84868">
        <w:t xml:space="preserve"> </w:t>
      </w:r>
      <w:r w:rsidRPr="001021D1">
        <w:t>region,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type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settlement</w:t>
      </w:r>
      <w:r w:rsidR="00A84868">
        <w:t xml:space="preserve"> </w:t>
      </w:r>
      <w:r w:rsidRPr="001021D1">
        <w:t>(in</w:t>
      </w:r>
      <w:r w:rsidR="00A84868">
        <w:t xml:space="preserve"> </w:t>
      </w:r>
      <w:r w:rsidRPr="001021D1">
        <w:t>%),</w:t>
      </w:r>
      <w:r w:rsidR="00A84868">
        <w:t xml:space="preserve"> </w:t>
      </w:r>
      <w:r w:rsidRPr="001021D1">
        <w:t>2020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9"/>
        <w:gridCol w:w="774"/>
        <w:gridCol w:w="832"/>
        <w:gridCol w:w="941"/>
        <w:gridCol w:w="862"/>
        <w:gridCol w:w="833"/>
        <w:gridCol w:w="833"/>
        <w:gridCol w:w="703"/>
        <w:gridCol w:w="633"/>
      </w:tblGrid>
      <w:tr w:rsidR="003A61E9" w:rsidRPr="003A61E9" w14:paraId="29FEC31A" w14:textId="77777777" w:rsidTr="005031E6">
        <w:trPr>
          <w:cantSplit/>
          <w:tblHeader/>
        </w:trPr>
        <w:tc>
          <w:tcPr>
            <w:tcW w:w="959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2AE37F2A" w14:textId="77777777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lang w:val="en-US"/>
              </w:rPr>
            </w:pPr>
          </w:p>
        </w:tc>
        <w:tc>
          <w:tcPr>
            <w:tcW w:w="6411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492421A" w14:textId="77777777" w:rsidR="006F4FE8" w:rsidRPr="003A61E9" w:rsidRDefault="006F4FE8" w:rsidP="0026324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  <w:lang w:val="en-US"/>
              </w:rPr>
            </w:pPr>
            <w:r w:rsidRPr="003A61E9">
              <w:rPr>
                <w:i/>
                <w:sz w:val="16"/>
                <w:lang w:val="en-US"/>
              </w:rPr>
              <w:t>RS</w:t>
            </w:r>
          </w:p>
        </w:tc>
      </w:tr>
      <w:tr w:rsidR="00263247" w:rsidRPr="003A61E9" w14:paraId="6DFED619" w14:textId="77777777" w:rsidTr="005031E6">
        <w:trPr>
          <w:cantSplit/>
        </w:trPr>
        <w:tc>
          <w:tcPr>
            <w:tcW w:w="959" w:type="dxa"/>
            <w:vMerge w:val="restart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765CC81D" w14:textId="77777777" w:rsidR="003A61E9" w:rsidRPr="003A61E9" w:rsidRDefault="003A61E9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774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075E4F0" w14:textId="7F01AAD3" w:rsidR="003A61E9" w:rsidRPr="00263247" w:rsidRDefault="00263247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263247">
              <w:rPr>
                <w:i/>
                <w:sz w:val="16"/>
                <w:lang w:val="en-US"/>
              </w:rPr>
              <w:t>Total</w:t>
            </w:r>
          </w:p>
        </w:tc>
        <w:tc>
          <w:tcPr>
            <w:tcW w:w="1773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25DCB450" w14:textId="4234DD27" w:rsidR="003A61E9" w:rsidRPr="00263247" w:rsidRDefault="003A61E9" w:rsidP="0026324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  <w:lang w:val="en-US"/>
              </w:rPr>
            </w:pPr>
            <w:r w:rsidRPr="00263247">
              <w:rPr>
                <w:i/>
                <w:sz w:val="16"/>
                <w:lang w:val="en-US"/>
              </w:rPr>
              <w:t>Serbia-North</w:t>
            </w:r>
          </w:p>
        </w:tc>
        <w:tc>
          <w:tcPr>
            <w:tcW w:w="2528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1EFE34D6" w14:textId="1EC5B831" w:rsidR="003A61E9" w:rsidRPr="00263247" w:rsidRDefault="003A61E9" w:rsidP="0026324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  <w:lang w:val="en-US"/>
              </w:rPr>
            </w:pPr>
            <w:r w:rsidRPr="00263247">
              <w:rPr>
                <w:i/>
                <w:sz w:val="16"/>
                <w:lang w:val="en-US"/>
              </w:rPr>
              <w:t>Serbia-South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193DAC11" w14:textId="0C13F8D6" w:rsidR="003A61E9" w:rsidRPr="00263247" w:rsidRDefault="00263247" w:rsidP="0026324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  <w:lang w:val="en-US"/>
              </w:rPr>
            </w:pPr>
            <w:r w:rsidRPr="00263247">
              <w:rPr>
                <w:i/>
                <w:sz w:val="16"/>
                <w:lang w:val="en-US"/>
              </w:rPr>
              <w:t>Type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263247">
              <w:rPr>
                <w:i/>
                <w:sz w:val="16"/>
                <w:lang w:val="en-US"/>
              </w:rPr>
              <w:t>of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263247">
              <w:rPr>
                <w:i/>
                <w:sz w:val="16"/>
                <w:lang w:val="en-US"/>
              </w:rPr>
              <w:t>settlement</w:t>
            </w:r>
          </w:p>
        </w:tc>
      </w:tr>
      <w:tr w:rsidR="003A61E9" w:rsidRPr="003A61E9" w14:paraId="3890684D" w14:textId="77777777" w:rsidTr="005031E6">
        <w:trPr>
          <w:cantSplit/>
        </w:trPr>
        <w:tc>
          <w:tcPr>
            <w:tcW w:w="959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646879B0" w14:textId="77777777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774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1711317A" w14:textId="77777777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</w:p>
        </w:tc>
        <w:tc>
          <w:tcPr>
            <w:tcW w:w="832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09A3D550" w14:textId="63030C01" w:rsidR="006F4FE8" w:rsidRPr="00263247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263247">
              <w:rPr>
                <w:i/>
                <w:sz w:val="16"/>
                <w:lang w:val="en-US"/>
              </w:rPr>
              <w:t>Belgrade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263247">
              <w:rPr>
                <w:i/>
                <w:sz w:val="16"/>
                <w:lang w:val="en-US"/>
              </w:rPr>
              <w:t>region</w:t>
            </w:r>
          </w:p>
        </w:tc>
        <w:tc>
          <w:tcPr>
            <w:tcW w:w="941" w:type="dxa"/>
            <w:tcBorders>
              <w:top w:val="nil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6D3B162E" w14:textId="002B9D4D" w:rsidR="006F4FE8" w:rsidRPr="00263247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263247">
              <w:rPr>
                <w:i/>
                <w:sz w:val="16"/>
                <w:lang w:val="en-US"/>
              </w:rPr>
              <w:t>AP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263247">
              <w:rPr>
                <w:i/>
                <w:sz w:val="16"/>
                <w:lang w:val="en-US"/>
              </w:rPr>
              <w:t>Vojvodina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263247">
              <w:rPr>
                <w:i/>
                <w:sz w:val="16"/>
                <w:lang w:val="en-US"/>
              </w:rPr>
              <w:t>region</w:t>
            </w:r>
          </w:p>
        </w:tc>
        <w:tc>
          <w:tcPr>
            <w:tcW w:w="862" w:type="dxa"/>
            <w:tcBorders>
              <w:top w:val="nil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0ECEE4CA" w14:textId="41225DFE" w:rsidR="006F4FE8" w:rsidRPr="00263247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263247">
              <w:rPr>
                <w:i/>
                <w:sz w:val="16"/>
                <w:lang w:val="en-US"/>
              </w:rPr>
              <w:t>Region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263247">
              <w:rPr>
                <w:i/>
                <w:sz w:val="16"/>
                <w:lang w:val="en-US"/>
              </w:rPr>
              <w:t>of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263247">
              <w:rPr>
                <w:i/>
                <w:sz w:val="16"/>
                <w:lang w:val="en-US"/>
              </w:rPr>
              <w:t>Šumadija</w:t>
            </w:r>
            <w:proofErr w:type="spellEnd"/>
            <w:r w:rsidR="00A84868">
              <w:rPr>
                <w:i/>
                <w:sz w:val="16"/>
                <w:lang w:val="en-US"/>
              </w:rPr>
              <w:t xml:space="preserve"> </w:t>
            </w:r>
            <w:r w:rsidRPr="00263247">
              <w:rPr>
                <w:i/>
                <w:sz w:val="16"/>
                <w:lang w:val="en-US"/>
              </w:rPr>
              <w:t>and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263247">
              <w:rPr>
                <w:i/>
                <w:sz w:val="16"/>
                <w:lang w:val="en-US"/>
              </w:rPr>
              <w:t>Western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263247">
              <w:rPr>
                <w:i/>
                <w:sz w:val="16"/>
                <w:lang w:val="en-US"/>
              </w:rPr>
              <w:t>Serbia</w:t>
            </w:r>
          </w:p>
        </w:tc>
        <w:tc>
          <w:tcPr>
            <w:tcW w:w="833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322BD973" w14:textId="44BC18F8" w:rsidR="006F4FE8" w:rsidRPr="00263247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263247">
              <w:rPr>
                <w:i/>
                <w:sz w:val="16"/>
                <w:lang w:val="en-US"/>
              </w:rPr>
              <w:t>Region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263247">
              <w:rPr>
                <w:i/>
                <w:sz w:val="16"/>
                <w:lang w:val="en-US"/>
              </w:rPr>
              <w:t>of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263247">
              <w:rPr>
                <w:i/>
                <w:sz w:val="16"/>
                <w:lang w:val="en-US"/>
              </w:rPr>
              <w:t>Southern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263247">
              <w:rPr>
                <w:i/>
                <w:sz w:val="16"/>
                <w:lang w:val="en-US"/>
              </w:rPr>
              <w:t>and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263247">
              <w:rPr>
                <w:i/>
                <w:sz w:val="16"/>
                <w:lang w:val="en-US"/>
              </w:rPr>
              <w:t>Eastern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263247">
              <w:rPr>
                <w:i/>
                <w:sz w:val="16"/>
                <w:lang w:val="en-US"/>
              </w:rPr>
              <w:t>Serbia</w:t>
            </w:r>
          </w:p>
        </w:tc>
        <w:tc>
          <w:tcPr>
            <w:tcW w:w="833" w:type="dxa"/>
            <w:tcBorders>
              <w:top w:val="nil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5741CFDE" w14:textId="6A4EDEFC" w:rsidR="006F4FE8" w:rsidRPr="00263247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263247">
              <w:rPr>
                <w:i/>
                <w:sz w:val="16"/>
                <w:lang w:val="en-US"/>
              </w:rPr>
              <w:t>AP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263247">
              <w:rPr>
                <w:i/>
                <w:sz w:val="16"/>
                <w:lang w:val="en-US"/>
              </w:rPr>
              <w:t>Kosovo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263247">
              <w:rPr>
                <w:i/>
                <w:sz w:val="16"/>
                <w:lang w:val="en-US"/>
              </w:rPr>
              <w:t>and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263247">
              <w:rPr>
                <w:i/>
                <w:sz w:val="16"/>
                <w:lang w:val="en-US"/>
              </w:rPr>
              <w:t>Metohija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263247">
              <w:rPr>
                <w:i/>
                <w:sz w:val="16"/>
                <w:lang w:val="en-US"/>
              </w:rPr>
              <w:t>region</w:t>
            </w:r>
          </w:p>
        </w:tc>
        <w:tc>
          <w:tcPr>
            <w:tcW w:w="703" w:type="dxa"/>
            <w:tcBorders>
              <w:top w:val="nil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12D04F3E" w14:textId="599DF993" w:rsidR="006F4FE8" w:rsidRPr="00263247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263247">
              <w:rPr>
                <w:i/>
                <w:sz w:val="16"/>
                <w:lang w:val="en-US"/>
              </w:rPr>
              <w:t>Urban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263247">
              <w:rPr>
                <w:i/>
                <w:sz w:val="16"/>
                <w:lang w:val="en-US"/>
              </w:rPr>
              <w:t>area</w:t>
            </w:r>
          </w:p>
        </w:tc>
        <w:tc>
          <w:tcPr>
            <w:tcW w:w="633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5C7CBDF6" w14:textId="6C9D30CF" w:rsidR="006F4FE8" w:rsidRPr="00263247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263247">
              <w:rPr>
                <w:i/>
                <w:sz w:val="16"/>
                <w:lang w:val="en-US"/>
              </w:rPr>
              <w:t>Other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263247">
              <w:rPr>
                <w:i/>
                <w:sz w:val="16"/>
                <w:lang w:val="en-US"/>
              </w:rPr>
              <w:t>area</w:t>
            </w:r>
          </w:p>
        </w:tc>
      </w:tr>
      <w:tr w:rsidR="003A61E9" w:rsidRPr="003A61E9" w14:paraId="274E9C64" w14:textId="77777777" w:rsidTr="005031E6">
        <w:trPr>
          <w:cantSplit/>
        </w:trPr>
        <w:tc>
          <w:tcPr>
            <w:tcW w:w="959" w:type="dxa"/>
            <w:tcBorders>
              <w:top w:val="single" w:sz="12" w:space="0" w:color="auto"/>
            </w:tcBorders>
            <w:shd w:val="clear" w:color="auto" w:fill="auto"/>
          </w:tcPr>
          <w:p w14:paraId="16FE14F6" w14:textId="6907993C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3A61E9">
              <w:rPr>
                <w:sz w:val="18"/>
                <w:lang w:val="en-US"/>
              </w:rPr>
              <w:t>Population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A61E9">
              <w:rPr>
                <w:sz w:val="18"/>
                <w:lang w:val="en-US"/>
              </w:rPr>
              <w:t>aged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A61E9">
              <w:rPr>
                <w:sz w:val="18"/>
                <w:lang w:val="en-US"/>
              </w:rPr>
              <w:t>15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A61E9">
              <w:rPr>
                <w:sz w:val="18"/>
                <w:lang w:val="en-US"/>
              </w:rPr>
              <w:t>and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A61E9">
              <w:rPr>
                <w:sz w:val="18"/>
                <w:lang w:val="en-US"/>
              </w:rPr>
              <w:t>over</w:t>
            </w:r>
          </w:p>
        </w:tc>
        <w:tc>
          <w:tcPr>
            <w:tcW w:w="7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C76E3AE" w14:textId="77777777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A61E9">
              <w:rPr>
                <w:sz w:val="18"/>
                <w:lang w:val="en-US"/>
              </w:rPr>
              <w:t>8.7</w:t>
            </w:r>
          </w:p>
        </w:tc>
        <w:tc>
          <w:tcPr>
            <w:tcW w:w="83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8095A88" w14:textId="77777777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A61E9">
              <w:rPr>
                <w:sz w:val="18"/>
                <w:lang w:val="en-US"/>
              </w:rPr>
              <w:t>7.7</w:t>
            </w:r>
          </w:p>
        </w:tc>
        <w:tc>
          <w:tcPr>
            <w:tcW w:w="94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9E308D2" w14:textId="77777777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A61E9">
              <w:rPr>
                <w:sz w:val="18"/>
                <w:lang w:val="en-US"/>
              </w:rPr>
              <w:t>7.9</w:t>
            </w:r>
          </w:p>
        </w:tc>
        <w:tc>
          <w:tcPr>
            <w:tcW w:w="86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5D62BF8" w14:textId="77777777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A61E9">
              <w:rPr>
                <w:sz w:val="18"/>
                <w:lang w:val="en-US"/>
              </w:rPr>
              <w:t>8.6</w:t>
            </w:r>
          </w:p>
        </w:tc>
        <w:tc>
          <w:tcPr>
            <w:tcW w:w="83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4618E1B" w14:textId="77777777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A61E9">
              <w:rPr>
                <w:sz w:val="18"/>
                <w:lang w:val="en-US"/>
              </w:rPr>
              <w:t>11.0</w:t>
            </w:r>
          </w:p>
        </w:tc>
        <w:tc>
          <w:tcPr>
            <w:tcW w:w="83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D956073" w14:textId="77777777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A61E9">
              <w:rPr>
                <w:sz w:val="18"/>
                <w:lang w:val="en-US"/>
              </w:rPr>
              <w:t>…</w:t>
            </w:r>
          </w:p>
        </w:tc>
        <w:tc>
          <w:tcPr>
            <w:tcW w:w="7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6A1EFEB" w14:textId="77777777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A61E9">
              <w:rPr>
                <w:sz w:val="18"/>
                <w:lang w:val="en-US"/>
              </w:rPr>
              <w:t>10.0</w:t>
            </w:r>
          </w:p>
        </w:tc>
        <w:tc>
          <w:tcPr>
            <w:tcW w:w="63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D7E09E6" w14:textId="77777777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A61E9">
              <w:rPr>
                <w:sz w:val="18"/>
                <w:lang w:val="en-US"/>
              </w:rPr>
              <w:t>7.1</w:t>
            </w:r>
          </w:p>
        </w:tc>
      </w:tr>
      <w:tr w:rsidR="003A61E9" w:rsidRPr="003A61E9" w14:paraId="453763D9" w14:textId="77777777" w:rsidTr="005031E6">
        <w:trPr>
          <w:cantSplit/>
        </w:trPr>
        <w:tc>
          <w:tcPr>
            <w:tcW w:w="959" w:type="dxa"/>
            <w:shd w:val="clear" w:color="auto" w:fill="auto"/>
          </w:tcPr>
          <w:p w14:paraId="0DD26805" w14:textId="5D6944B3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3A61E9">
              <w:rPr>
                <w:sz w:val="18"/>
                <w:lang w:val="en-US"/>
              </w:rPr>
              <w:t>Youth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A61E9">
              <w:rPr>
                <w:sz w:val="18"/>
                <w:lang w:val="en-US"/>
              </w:rPr>
              <w:t>population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A61E9">
              <w:rPr>
                <w:sz w:val="18"/>
                <w:lang w:val="en-US"/>
              </w:rPr>
              <w:t>(15</w:t>
            </w:r>
            <w:r w:rsidR="00263247">
              <w:rPr>
                <w:sz w:val="18"/>
                <w:lang w:val="en-US"/>
              </w:rPr>
              <w:t>–</w:t>
            </w:r>
            <w:r w:rsidRPr="003A61E9">
              <w:rPr>
                <w:sz w:val="18"/>
                <w:lang w:val="en-US"/>
              </w:rPr>
              <w:t>24)</w:t>
            </w:r>
          </w:p>
        </w:tc>
        <w:tc>
          <w:tcPr>
            <w:tcW w:w="774" w:type="dxa"/>
            <w:shd w:val="clear" w:color="auto" w:fill="auto"/>
            <w:vAlign w:val="bottom"/>
          </w:tcPr>
          <w:p w14:paraId="5BED4A6D" w14:textId="77777777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A61E9">
              <w:rPr>
                <w:sz w:val="18"/>
                <w:lang w:val="en-US"/>
              </w:rPr>
              <w:t>25.0</w:t>
            </w:r>
          </w:p>
        </w:tc>
        <w:tc>
          <w:tcPr>
            <w:tcW w:w="832" w:type="dxa"/>
            <w:shd w:val="clear" w:color="auto" w:fill="auto"/>
            <w:vAlign w:val="bottom"/>
          </w:tcPr>
          <w:p w14:paraId="394D23CB" w14:textId="77777777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A61E9">
              <w:rPr>
                <w:sz w:val="18"/>
                <w:lang w:val="en-US"/>
              </w:rPr>
              <w:t>22.9</w:t>
            </w:r>
          </w:p>
        </w:tc>
        <w:tc>
          <w:tcPr>
            <w:tcW w:w="941" w:type="dxa"/>
            <w:shd w:val="clear" w:color="auto" w:fill="auto"/>
            <w:vAlign w:val="bottom"/>
          </w:tcPr>
          <w:p w14:paraId="5F6307AC" w14:textId="77777777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A61E9">
              <w:rPr>
                <w:sz w:val="18"/>
                <w:lang w:val="en-US"/>
              </w:rPr>
              <w:t>24.5</w:t>
            </w:r>
          </w:p>
        </w:tc>
        <w:tc>
          <w:tcPr>
            <w:tcW w:w="862" w:type="dxa"/>
            <w:shd w:val="clear" w:color="auto" w:fill="auto"/>
            <w:vAlign w:val="bottom"/>
          </w:tcPr>
          <w:p w14:paraId="752A4505" w14:textId="77777777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A61E9">
              <w:rPr>
                <w:sz w:val="18"/>
                <w:lang w:val="en-US"/>
              </w:rPr>
              <w:t>24.4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71A6D476" w14:textId="77777777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A61E9">
              <w:rPr>
                <w:sz w:val="18"/>
                <w:lang w:val="en-US"/>
              </w:rPr>
              <w:t>28.8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2831B89E" w14:textId="77777777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A61E9">
              <w:rPr>
                <w:sz w:val="18"/>
                <w:lang w:val="en-US"/>
              </w:rPr>
              <w:t>…</w:t>
            </w:r>
          </w:p>
        </w:tc>
        <w:tc>
          <w:tcPr>
            <w:tcW w:w="703" w:type="dxa"/>
            <w:shd w:val="clear" w:color="auto" w:fill="auto"/>
            <w:vAlign w:val="bottom"/>
          </w:tcPr>
          <w:p w14:paraId="168441B8" w14:textId="77777777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A61E9">
              <w:rPr>
                <w:sz w:val="18"/>
                <w:lang w:val="en-US"/>
              </w:rPr>
              <w:t>26.6</w:t>
            </w:r>
          </w:p>
        </w:tc>
        <w:tc>
          <w:tcPr>
            <w:tcW w:w="633" w:type="dxa"/>
            <w:shd w:val="clear" w:color="auto" w:fill="auto"/>
            <w:vAlign w:val="bottom"/>
          </w:tcPr>
          <w:p w14:paraId="6AD9EBC9" w14:textId="77777777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A61E9">
              <w:rPr>
                <w:sz w:val="18"/>
                <w:lang w:val="en-US"/>
              </w:rPr>
              <w:t>23.7</w:t>
            </w:r>
          </w:p>
        </w:tc>
      </w:tr>
      <w:tr w:rsidR="003A61E9" w:rsidRPr="003A61E9" w14:paraId="47E4F175" w14:textId="77777777" w:rsidTr="005031E6">
        <w:trPr>
          <w:cantSplit/>
        </w:trPr>
        <w:tc>
          <w:tcPr>
            <w:tcW w:w="959" w:type="dxa"/>
            <w:tcBorders>
              <w:bottom w:val="single" w:sz="12" w:space="0" w:color="auto"/>
            </w:tcBorders>
            <w:shd w:val="clear" w:color="auto" w:fill="auto"/>
          </w:tcPr>
          <w:p w14:paraId="78FE4FF9" w14:textId="1A0E3242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3A61E9">
              <w:rPr>
                <w:sz w:val="18"/>
                <w:lang w:val="en-US"/>
              </w:rPr>
              <w:t>Population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A61E9">
              <w:rPr>
                <w:sz w:val="18"/>
                <w:lang w:val="en-US"/>
              </w:rPr>
              <w:t>of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A61E9">
              <w:rPr>
                <w:sz w:val="18"/>
                <w:lang w:val="en-US"/>
              </w:rPr>
              <w:t>working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A61E9">
              <w:rPr>
                <w:sz w:val="18"/>
                <w:lang w:val="en-US"/>
              </w:rPr>
              <w:t>age</w:t>
            </w:r>
          </w:p>
          <w:p w14:paraId="4F4F02FC" w14:textId="18F37AB3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3A61E9">
              <w:rPr>
                <w:sz w:val="18"/>
                <w:lang w:val="en-US"/>
              </w:rPr>
              <w:t>(15</w:t>
            </w:r>
            <w:r w:rsidR="00263247">
              <w:rPr>
                <w:sz w:val="18"/>
                <w:lang w:val="en-US"/>
              </w:rPr>
              <w:t>–</w:t>
            </w:r>
            <w:r w:rsidRPr="003A61E9">
              <w:rPr>
                <w:sz w:val="18"/>
                <w:lang w:val="en-US"/>
              </w:rPr>
              <w:t>64)</w:t>
            </w:r>
          </w:p>
        </w:tc>
        <w:tc>
          <w:tcPr>
            <w:tcW w:w="77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5325D62" w14:textId="77777777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A61E9">
              <w:rPr>
                <w:sz w:val="18"/>
                <w:lang w:val="en-US"/>
              </w:rPr>
              <w:t>9.2</w:t>
            </w:r>
          </w:p>
        </w:tc>
        <w:tc>
          <w:tcPr>
            <w:tcW w:w="83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835384B" w14:textId="77777777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A61E9">
              <w:rPr>
                <w:sz w:val="18"/>
                <w:lang w:val="en-US"/>
              </w:rPr>
              <w:t>7.9</w:t>
            </w:r>
          </w:p>
        </w:tc>
        <w:tc>
          <w:tcPr>
            <w:tcW w:w="94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CBD57DB" w14:textId="77777777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A61E9">
              <w:rPr>
                <w:sz w:val="18"/>
                <w:lang w:val="en-US"/>
              </w:rPr>
              <w:t>8.2</w:t>
            </w:r>
          </w:p>
        </w:tc>
        <w:tc>
          <w:tcPr>
            <w:tcW w:w="86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6E058C2" w14:textId="77777777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A61E9">
              <w:rPr>
                <w:sz w:val="18"/>
                <w:lang w:val="en-US"/>
              </w:rPr>
              <w:t>9.5</w:t>
            </w:r>
          </w:p>
        </w:tc>
        <w:tc>
          <w:tcPr>
            <w:tcW w:w="83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7B9C90B" w14:textId="77777777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A61E9">
              <w:rPr>
                <w:sz w:val="18"/>
                <w:lang w:val="en-US"/>
              </w:rPr>
              <w:t>11.8</w:t>
            </w:r>
          </w:p>
        </w:tc>
        <w:tc>
          <w:tcPr>
            <w:tcW w:w="83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D62782B" w14:textId="77777777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A61E9">
              <w:rPr>
                <w:sz w:val="18"/>
                <w:lang w:val="en-US"/>
              </w:rPr>
              <w:t>…</w:t>
            </w:r>
          </w:p>
        </w:tc>
        <w:tc>
          <w:tcPr>
            <w:tcW w:w="70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5A90D44" w14:textId="77777777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A61E9">
              <w:rPr>
                <w:sz w:val="18"/>
                <w:lang w:val="en-US"/>
              </w:rPr>
              <w:t>10.2</w:t>
            </w:r>
          </w:p>
        </w:tc>
        <w:tc>
          <w:tcPr>
            <w:tcW w:w="63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16EEF73" w14:textId="77777777" w:rsidR="006F4FE8" w:rsidRPr="003A61E9" w:rsidRDefault="006F4FE8" w:rsidP="003A61E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A61E9">
              <w:rPr>
                <w:sz w:val="18"/>
                <w:lang w:val="en-US"/>
              </w:rPr>
              <w:t>7.9</w:t>
            </w:r>
          </w:p>
        </w:tc>
      </w:tr>
    </w:tbl>
    <w:p w14:paraId="350FF7E3" w14:textId="2C636E33" w:rsidR="006F4FE8" w:rsidRPr="00FD5A06" w:rsidRDefault="006F4FE8" w:rsidP="00FD5A06">
      <w:pPr>
        <w:spacing w:before="120"/>
        <w:ind w:left="1134" w:right="1134" w:firstLine="170"/>
        <w:rPr>
          <w:i/>
          <w:iCs/>
          <w:sz w:val="18"/>
        </w:rPr>
      </w:pPr>
      <w:r w:rsidRPr="00FD5A06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FD5A06">
        <w:rPr>
          <w:i/>
          <w:iCs/>
          <w:sz w:val="18"/>
        </w:rPr>
        <w:t>Republic</w:t>
      </w:r>
      <w:r w:rsidR="00A84868">
        <w:rPr>
          <w:i/>
          <w:iCs/>
          <w:sz w:val="18"/>
        </w:rPr>
        <w:t xml:space="preserve"> </w:t>
      </w:r>
      <w:r w:rsidRPr="00FD5A06">
        <w:rPr>
          <w:i/>
          <w:iCs/>
          <w:sz w:val="18"/>
        </w:rPr>
        <w:t>Statistical</w:t>
      </w:r>
      <w:r w:rsidR="00A84868">
        <w:rPr>
          <w:i/>
          <w:iCs/>
          <w:sz w:val="18"/>
        </w:rPr>
        <w:t xml:space="preserve"> </w:t>
      </w:r>
      <w:r w:rsidRPr="00FD5A06">
        <w:rPr>
          <w:i/>
          <w:iCs/>
          <w:sz w:val="18"/>
        </w:rPr>
        <w:t>Office</w:t>
      </w:r>
      <w:r w:rsidR="00FD5A06" w:rsidRPr="00FD5A06">
        <w:rPr>
          <w:i/>
          <w:iCs/>
          <w:sz w:val="18"/>
        </w:rPr>
        <w:t>.</w:t>
      </w:r>
    </w:p>
    <w:p w14:paraId="40A585E6" w14:textId="31292980" w:rsidR="006F4FE8" w:rsidRPr="001021D1" w:rsidRDefault="006F4FE8" w:rsidP="00FD5A06">
      <w:pPr>
        <w:pStyle w:val="H23G"/>
      </w:pPr>
      <w:r w:rsidRPr="001021D1">
        <w:tab/>
      </w:r>
      <w:r w:rsidRPr="001021D1">
        <w:tab/>
        <w:t>Female</w:t>
      </w:r>
      <w:r w:rsidR="00A84868">
        <w:t xml:space="preserve"> </w:t>
      </w:r>
      <w:r w:rsidRPr="001021D1">
        <w:t>population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activity</w:t>
      </w:r>
      <w:r w:rsidR="00A84868">
        <w:t xml:space="preserve"> </w:t>
      </w:r>
      <w:r w:rsidRPr="001021D1">
        <w:t>status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age</w:t>
      </w:r>
      <w:r w:rsidR="00A84868">
        <w:t xml:space="preserve"> </w:t>
      </w:r>
      <w:r w:rsidRPr="001021D1">
        <w:t>groups,</w:t>
      </w:r>
      <w:r w:rsidR="00A84868">
        <w:t xml:space="preserve"> </w:t>
      </w:r>
      <w:r w:rsidRPr="001021D1">
        <w:t>region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type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settlement</w:t>
      </w:r>
      <w:r w:rsidR="00A84868">
        <w:t xml:space="preserve"> </w:t>
      </w:r>
      <w:r w:rsidR="00FD5A06">
        <w:br/>
      </w:r>
      <w:r w:rsidRPr="001021D1">
        <w:t>(in</w:t>
      </w:r>
      <w:r w:rsidR="00A84868">
        <w:t xml:space="preserve"> </w:t>
      </w:r>
      <w:r w:rsidRPr="001021D1">
        <w:t>%),</w:t>
      </w:r>
      <w:r w:rsidR="00A84868">
        <w:t xml:space="preserve"> </w:t>
      </w:r>
      <w:r w:rsidRPr="001021D1">
        <w:t>2020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598"/>
        <w:gridCol w:w="824"/>
        <w:gridCol w:w="927"/>
        <w:gridCol w:w="871"/>
        <w:gridCol w:w="843"/>
        <w:gridCol w:w="833"/>
        <w:gridCol w:w="700"/>
        <w:gridCol w:w="640"/>
      </w:tblGrid>
      <w:tr w:rsidR="00FD5A06" w:rsidRPr="00FD5A06" w14:paraId="2643059C" w14:textId="77777777" w:rsidTr="00EF21A4">
        <w:trPr>
          <w:cantSplit/>
          <w:tblHeader/>
        </w:trPr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290E9881" w14:textId="77777777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6236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FFD5F70" w14:textId="77777777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en-US"/>
              </w:rPr>
            </w:pPr>
            <w:r w:rsidRPr="00FD5A06">
              <w:rPr>
                <w:bCs/>
                <w:i/>
                <w:sz w:val="16"/>
                <w:lang w:val="en-US"/>
              </w:rPr>
              <w:t>RS</w:t>
            </w:r>
          </w:p>
        </w:tc>
      </w:tr>
      <w:tr w:rsidR="00FD5A06" w:rsidRPr="00FD5A06" w14:paraId="3CC6F0E9" w14:textId="77777777" w:rsidTr="00EF21A4">
        <w:trPr>
          <w:cantSplit/>
        </w:trPr>
        <w:tc>
          <w:tcPr>
            <w:tcW w:w="1134" w:type="dxa"/>
            <w:vMerge w:val="restart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743AF4CE" w14:textId="77777777" w:rsidR="003A61E9" w:rsidRPr="00FD5A06" w:rsidRDefault="003A61E9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</w:p>
        </w:tc>
        <w:tc>
          <w:tcPr>
            <w:tcW w:w="598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4CE7973" w14:textId="51DDBF8F" w:rsidR="003A61E9" w:rsidRPr="00FD5A06" w:rsidRDefault="00EF21A4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FD5A06">
              <w:rPr>
                <w:bCs/>
                <w:i/>
                <w:sz w:val="16"/>
                <w:lang w:val="en-US"/>
              </w:rPr>
              <w:t>Total</w:t>
            </w:r>
          </w:p>
        </w:tc>
        <w:tc>
          <w:tcPr>
            <w:tcW w:w="1751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5015F8EF" w14:textId="03BD820D" w:rsidR="003A61E9" w:rsidRPr="00FD5A06" w:rsidRDefault="003A61E9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en-US"/>
              </w:rPr>
            </w:pPr>
            <w:r w:rsidRPr="00FD5A06">
              <w:rPr>
                <w:bCs/>
                <w:i/>
                <w:sz w:val="16"/>
                <w:lang w:val="en-US"/>
              </w:rPr>
              <w:t>Serbia-North</w:t>
            </w:r>
          </w:p>
        </w:tc>
        <w:tc>
          <w:tcPr>
            <w:tcW w:w="2547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75FBBF97" w14:textId="700CB603" w:rsidR="003A61E9" w:rsidRPr="00FD5A06" w:rsidRDefault="003A61E9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en-US"/>
              </w:rPr>
            </w:pPr>
            <w:r w:rsidRPr="00FD5A06">
              <w:rPr>
                <w:bCs/>
                <w:i/>
                <w:sz w:val="16"/>
                <w:lang w:val="en-US"/>
              </w:rPr>
              <w:t>Serbia-South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55F1EABB" w14:textId="0080337C" w:rsidR="003A61E9" w:rsidRPr="00FD5A06" w:rsidRDefault="00FD5A06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en-US"/>
              </w:rPr>
            </w:pPr>
            <w:r w:rsidRPr="00FD5A06">
              <w:rPr>
                <w:bCs/>
                <w:i/>
                <w:sz w:val="16"/>
                <w:lang w:val="en-US"/>
              </w:rPr>
              <w:t>Type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FD5A06">
              <w:rPr>
                <w:bCs/>
                <w:i/>
                <w:sz w:val="16"/>
                <w:lang w:val="en-US"/>
              </w:rPr>
              <w:t>of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FD5A06">
              <w:rPr>
                <w:bCs/>
                <w:i/>
                <w:sz w:val="16"/>
                <w:lang w:val="en-US"/>
              </w:rPr>
              <w:t>settlement</w:t>
            </w:r>
          </w:p>
        </w:tc>
      </w:tr>
      <w:tr w:rsidR="00FD5A06" w:rsidRPr="00FD5A06" w14:paraId="1899124A" w14:textId="77777777" w:rsidTr="00EF21A4">
        <w:trPr>
          <w:cantSplit/>
        </w:trPr>
        <w:tc>
          <w:tcPr>
            <w:tcW w:w="1134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3714E07B" w14:textId="77777777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</w:p>
        </w:tc>
        <w:tc>
          <w:tcPr>
            <w:tcW w:w="598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36F48D40" w14:textId="77777777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</w:p>
        </w:tc>
        <w:tc>
          <w:tcPr>
            <w:tcW w:w="824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5EDB9D6D" w14:textId="07D132C3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FD5A06">
              <w:rPr>
                <w:bCs/>
                <w:i/>
                <w:sz w:val="16"/>
                <w:lang w:val="en-US"/>
              </w:rPr>
              <w:t>Belgrade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FD5A06">
              <w:rPr>
                <w:bCs/>
                <w:i/>
                <w:sz w:val="16"/>
                <w:lang w:val="en-US"/>
              </w:rPr>
              <w:t>region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</w:p>
        </w:tc>
        <w:tc>
          <w:tcPr>
            <w:tcW w:w="927" w:type="dxa"/>
            <w:tcBorders>
              <w:top w:val="nil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2A333BE3" w14:textId="52CE6861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FD5A06">
              <w:rPr>
                <w:bCs/>
                <w:i/>
                <w:sz w:val="16"/>
                <w:lang w:val="en-US"/>
              </w:rPr>
              <w:t>AP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FD5A06">
              <w:rPr>
                <w:bCs/>
                <w:i/>
                <w:sz w:val="16"/>
                <w:lang w:val="en-US"/>
              </w:rPr>
              <w:t>Vojvodina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FD5A06">
              <w:rPr>
                <w:bCs/>
                <w:i/>
                <w:sz w:val="16"/>
                <w:lang w:val="en-US"/>
              </w:rPr>
              <w:t>region</w:t>
            </w:r>
          </w:p>
        </w:tc>
        <w:tc>
          <w:tcPr>
            <w:tcW w:w="871" w:type="dxa"/>
            <w:tcBorders>
              <w:top w:val="nil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0A8D2C6A" w14:textId="207F09EC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FD5A06">
              <w:rPr>
                <w:bCs/>
                <w:i/>
                <w:sz w:val="16"/>
                <w:lang w:val="en-US"/>
              </w:rPr>
              <w:t>Region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FD5A06">
              <w:rPr>
                <w:bCs/>
                <w:i/>
                <w:sz w:val="16"/>
                <w:lang w:val="en-US"/>
              </w:rPr>
              <w:t>of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proofErr w:type="spellStart"/>
            <w:r w:rsidRPr="00FD5A06">
              <w:rPr>
                <w:bCs/>
                <w:i/>
                <w:sz w:val="16"/>
                <w:lang w:val="en-US"/>
              </w:rPr>
              <w:t>Šumadija</w:t>
            </w:r>
            <w:proofErr w:type="spellEnd"/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FD5A06">
              <w:rPr>
                <w:bCs/>
                <w:i/>
                <w:sz w:val="16"/>
                <w:lang w:val="en-US"/>
              </w:rPr>
              <w:t>and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FD5A06">
              <w:rPr>
                <w:bCs/>
                <w:i/>
                <w:sz w:val="16"/>
                <w:lang w:val="en-US"/>
              </w:rPr>
              <w:t>Western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FD5A06">
              <w:rPr>
                <w:bCs/>
                <w:i/>
                <w:sz w:val="16"/>
                <w:lang w:val="en-US"/>
              </w:rPr>
              <w:t>Serbia</w:t>
            </w:r>
          </w:p>
        </w:tc>
        <w:tc>
          <w:tcPr>
            <w:tcW w:w="843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64ED93C8" w14:textId="3CB61D9F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FD5A06">
              <w:rPr>
                <w:bCs/>
                <w:i/>
                <w:sz w:val="16"/>
                <w:lang w:val="en-US"/>
              </w:rPr>
              <w:t>Region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FD5A06">
              <w:rPr>
                <w:bCs/>
                <w:i/>
                <w:sz w:val="16"/>
                <w:lang w:val="en-US"/>
              </w:rPr>
              <w:t>of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FD5A06">
              <w:rPr>
                <w:bCs/>
                <w:i/>
                <w:sz w:val="16"/>
                <w:lang w:val="en-US"/>
              </w:rPr>
              <w:t>Southern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FD5A06">
              <w:rPr>
                <w:bCs/>
                <w:i/>
                <w:sz w:val="16"/>
                <w:lang w:val="en-US"/>
              </w:rPr>
              <w:t>and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FD5A06">
              <w:rPr>
                <w:bCs/>
                <w:i/>
                <w:sz w:val="16"/>
                <w:lang w:val="en-US"/>
              </w:rPr>
              <w:t>Eastern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FD5A06">
              <w:rPr>
                <w:bCs/>
                <w:i/>
                <w:sz w:val="16"/>
                <w:lang w:val="en-US"/>
              </w:rPr>
              <w:t>Serbia</w:t>
            </w:r>
          </w:p>
        </w:tc>
        <w:tc>
          <w:tcPr>
            <w:tcW w:w="833" w:type="dxa"/>
            <w:tcBorders>
              <w:top w:val="nil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094B3F1E" w14:textId="374B2B30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FD5A06">
              <w:rPr>
                <w:bCs/>
                <w:i/>
                <w:sz w:val="16"/>
                <w:lang w:val="en-US"/>
              </w:rPr>
              <w:t>AP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FD5A06">
              <w:rPr>
                <w:bCs/>
                <w:i/>
                <w:sz w:val="16"/>
                <w:lang w:val="en-US"/>
              </w:rPr>
              <w:t>Kosovo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FD5A06">
              <w:rPr>
                <w:bCs/>
                <w:i/>
                <w:sz w:val="16"/>
                <w:lang w:val="en-US"/>
              </w:rPr>
              <w:t>and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FD5A06">
              <w:rPr>
                <w:bCs/>
                <w:i/>
                <w:sz w:val="16"/>
                <w:lang w:val="en-US"/>
              </w:rPr>
              <w:t>Metohija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FD5A06">
              <w:rPr>
                <w:bCs/>
                <w:i/>
                <w:sz w:val="16"/>
                <w:lang w:val="en-US"/>
              </w:rPr>
              <w:t>region</w:t>
            </w:r>
          </w:p>
        </w:tc>
        <w:tc>
          <w:tcPr>
            <w:tcW w:w="700" w:type="dxa"/>
            <w:tcBorders>
              <w:top w:val="nil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26C1251C" w14:textId="68499D06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FD5A06">
              <w:rPr>
                <w:bCs/>
                <w:i/>
                <w:sz w:val="16"/>
                <w:lang w:val="en-US"/>
              </w:rPr>
              <w:t>Urban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FD5A06">
              <w:rPr>
                <w:bCs/>
                <w:i/>
                <w:sz w:val="16"/>
                <w:lang w:val="en-US"/>
              </w:rPr>
              <w:t>area</w:t>
            </w:r>
          </w:p>
        </w:tc>
        <w:tc>
          <w:tcPr>
            <w:tcW w:w="640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5AB97A63" w14:textId="5ABF8E44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FD5A06">
              <w:rPr>
                <w:bCs/>
                <w:i/>
                <w:sz w:val="16"/>
                <w:lang w:val="en-US"/>
              </w:rPr>
              <w:t>Other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FD5A06">
              <w:rPr>
                <w:bCs/>
                <w:i/>
                <w:sz w:val="16"/>
                <w:lang w:val="en-US"/>
              </w:rPr>
              <w:t>area</w:t>
            </w:r>
          </w:p>
        </w:tc>
      </w:tr>
      <w:tr w:rsidR="00FD5A06" w:rsidRPr="00FD5A06" w14:paraId="348EEF8E" w14:textId="77777777" w:rsidTr="00EF21A4">
        <w:trPr>
          <w:cantSplit/>
        </w:trPr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</w:tcPr>
          <w:p w14:paraId="435F710E" w14:textId="1AFECF2D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FD5A06">
              <w:rPr>
                <w:bCs/>
                <w:sz w:val="18"/>
                <w:lang w:val="en-US"/>
              </w:rPr>
              <w:t>Population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FD5A06">
              <w:rPr>
                <w:bCs/>
                <w:sz w:val="18"/>
                <w:lang w:val="en-US"/>
              </w:rPr>
              <w:t>aged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FD5A06">
              <w:rPr>
                <w:bCs/>
                <w:sz w:val="18"/>
                <w:lang w:val="en-US"/>
              </w:rPr>
              <w:t>15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FD5A06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FD5A06">
              <w:rPr>
                <w:bCs/>
                <w:sz w:val="18"/>
                <w:lang w:val="en-US"/>
              </w:rPr>
              <w:t>over</w:t>
            </w:r>
          </w:p>
        </w:tc>
        <w:tc>
          <w:tcPr>
            <w:tcW w:w="59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F810D90" w14:textId="77777777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D5A06">
              <w:rPr>
                <w:bCs/>
                <w:sz w:val="18"/>
                <w:lang w:val="en-US"/>
              </w:rPr>
              <w:t>9.4</w:t>
            </w:r>
          </w:p>
        </w:tc>
        <w:tc>
          <w:tcPr>
            <w:tcW w:w="82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4F2213B" w14:textId="77777777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D5A06">
              <w:rPr>
                <w:bCs/>
                <w:sz w:val="18"/>
                <w:lang w:val="en-US"/>
              </w:rPr>
              <w:t>7.3</w:t>
            </w:r>
          </w:p>
        </w:tc>
        <w:tc>
          <w:tcPr>
            <w:tcW w:w="92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7F1BF0E" w14:textId="77777777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D5A06">
              <w:rPr>
                <w:bCs/>
                <w:sz w:val="18"/>
                <w:lang w:val="en-US"/>
              </w:rPr>
              <w:t>7.2</w:t>
            </w:r>
          </w:p>
        </w:tc>
        <w:tc>
          <w:tcPr>
            <w:tcW w:w="87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03B6822" w14:textId="77777777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D5A06">
              <w:rPr>
                <w:bCs/>
                <w:sz w:val="18"/>
                <w:lang w:val="en-US"/>
              </w:rPr>
              <w:t>11.4</w:t>
            </w:r>
          </w:p>
        </w:tc>
        <w:tc>
          <w:tcPr>
            <w:tcW w:w="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216B758" w14:textId="77777777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D5A06">
              <w:rPr>
                <w:bCs/>
                <w:sz w:val="18"/>
                <w:lang w:val="en-US"/>
              </w:rPr>
              <w:t>12.2</w:t>
            </w:r>
          </w:p>
        </w:tc>
        <w:tc>
          <w:tcPr>
            <w:tcW w:w="83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C848062" w14:textId="77777777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D5A06">
              <w:rPr>
                <w:bCs/>
                <w:sz w:val="18"/>
                <w:lang w:val="en-US"/>
              </w:rPr>
              <w:t>…</w:t>
            </w:r>
          </w:p>
        </w:tc>
        <w:tc>
          <w:tcPr>
            <w:tcW w:w="7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23E3281" w14:textId="77777777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D5A06">
              <w:rPr>
                <w:bCs/>
                <w:sz w:val="18"/>
                <w:lang w:val="en-US"/>
              </w:rPr>
              <w:t>9.6</w:t>
            </w:r>
          </w:p>
        </w:tc>
        <w:tc>
          <w:tcPr>
            <w:tcW w:w="6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7243EEE" w14:textId="77777777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D5A06">
              <w:rPr>
                <w:bCs/>
                <w:sz w:val="18"/>
                <w:lang w:val="en-US"/>
              </w:rPr>
              <w:t>9.1</w:t>
            </w:r>
          </w:p>
        </w:tc>
      </w:tr>
      <w:tr w:rsidR="00FD5A06" w:rsidRPr="00FD5A06" w14:paraId="0D5585F6" w14:textId="77777777" w:rsidTr="00EF21A4">
        <w:trPr>
          <w:cantSplit/>
        </w:trPr>
        <w:tc>
          <w:tcPr>
            <w:tcW w:w="1134" w:type="dxa"/>
            <w:tcBorders>
              <w:bottom w:val="nil"/>
            </w:tcBorders>
            <w:shd w:val="clear" w:color="auto" w:fill="auto"/>
          </w:tcPr>
          <w:p w14:paraId="6A88E2D1" w14:textId="595164EB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FD5A06">
              <w:rPr>
                <w:bCs/>
                <w:sz w:val="18"/>
                <w:lang w:val="en-US"/>
              </w:rPr>
              <w:t>Youth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FD5A06">
              <w:rPr>
                <w:bCs/>
                <w:sz w:val="18"/>
                <w:lang w:val="en-US"/>
              </w:rPr>
              <w:t>population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FD5A06">
              <w:rPr>
                <w:bCs/>
                <w:sz w:val="18"/>
                <w:lang w:val="en-US"/>
              </w:rPr>
              <w:t>(15</w:t>
            </w:r>
            <w:r w:rsidR="00FD5A06">
              <w:rPr>
                <w:bCs/>
                <w:sz w:val="18"/>
                <w:lang w:val="en-US"/>
              </w:rPr>
              <w:t>–</w:t>
            </w:r>
            <w:r w:rsidRPr="00FD5A06">
              <w:rPr>
                <w:bCs/>
                <w:sz w:val="18"/>
                <w:lang w:val="en-US"/>
              </w:rPr>
              <w:t>24)</w:t>
            </w:r>
          </w:p>
        </w:tc>
        <w:tc>
          <w:tcPr>
            <w:tcW w:w="598" w:type="dxa"/>
            <w:tcBorders>
              <w:bottom w:val="nil"/>
            </w:tcBorders>
            <w:shd w:val="clear" w:color="auto" w:fill="auto"/>
            <w:vAlign w:val="bottom"/>
          </w:tcPr>
          <w:p w14:paraId="207249AA" w14:textId="77777777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D5A06">
              <w:rPr>
                <w:bCs/>
                <w:sz w:val="18"/>
                <w:lang w:val="en-US"/>
              </w:rPr>
              <w:t>29.5</w:t>
            </w:r>
          </w:p>
        </w:tc>
        <w:tc>
          <w:tcPr>
            <w:tcW w:w="824" w:type="dxa"/>
            <w:tcBorders>
              <w:bottom w:val="nil"/>
            </w:tcBorders>
            <w:shd w:val="clear" w:color="auto" w:fill="auto"/>
            <w:vAlign w:val="bottom"/>
          </w:tcPr>
          <w:p w14:paraId="5B80BB26" w14:textId="77777777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D5A06">
              <w:rPr>
                <w:bCs/>
                <w:sz w:val="18"/>
                <w:lang w:val="en-US"/>
              </w:rPr>
              <w:t>25.9</w:t>
            </w:r>
          </w:p>
        </w:tc>
        <w:tc>
          <w:tcPr>
            <w:tcW w:w="927" w:type="dxa"/>
            <w:tcBorders>
              <w:bottom w:val="nil"/>
            </w:tcBorders>
            <w:shd w:val="clear" w:color="auto" w:fill="auto"/>
            <w:vAlign w:val="bottom"/>
          </w:tcPr>
          <w:p w14:paraId="74988A13" w14:textId="77777777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D5A06">
              <w:rPr>
                <w:bCs/>
                <w:sz w:val="18"/>
                <w:lang w:val="en-US"/>
              </w:rPr>
              <w:t>20.1</w:t>
            </w:r>
          </w:p>
        </w:tc>
        <w:tc>
          <w:tcPr>
            <w:tcW w:w="871" w:type="dxa"/>
            <w:tcBorders>
              <w:bottom w:val="nil"/>
            </w:tcBorders>
            <w:shd w:val="clear" w:color="auto" w:fill="auto"/>
            <w:vAlign w:val="bottom"/>
          </w:tcPr>
          <w:p w14:paraId="1AF602FA" w14:textId="77777777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D5A06">
              <w:rPr>
                <w:bCs/>
                <w:sz w:val="18"/>
                <w:lang w:val="en-US"/>
              </w:rPr>
              <w:t>34.1</w:t>
            </w:r>
          </w:p>
        </w:tc>
        <w:tc>
          <w:tcPr>
            <w:tcW w:w="843" w:type="dxa"/>
            <w:tcBorders>
              <w:bottom w:val="nil"/>
            </w:tcBorders>
            <w:shd w:val="clear" w:color="auto" w:fill="auto"/>
            <w:vAlign w:val="bottom"/>
          </w:tcPr>
          <w:p w14:paraId="6ADCDEE6" w14:textId="77777777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D5A06">
              <w:rPr>
                <w:bCs/>
                <w:sz w:val="18"/>
                <w:lang w:val="en-US"/>
              </w:rPr>
              <w:t>42.7</w:t>
            </w:r>
          </w:p>
        </w:tc>
        <w:tc>
          <w:tcPr>
            <w:tcW w:w="833" w:type="dxa"/>
            <w:tcBorders>
              <w:bottom w:val="nil"/>
            </w:tcBorders>
            <w:shd w:val="clear" w:color="auto" w:fill="auto"/>
            <w:vAlign w:val="bottom"/>
          </w:tcPr>
          <w:p w14:paraId="36601298" w14:textId="77777777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D5A06">
              <w:rPr>
                <w:bCs/>
                <w:sz w:val="18"/>
                <w:lang w:val="en-US"/>
              </w:rPr>
              <w:t>…</w:t>
            </w:r>
          </w:p>
        </w:tc>
        <w:tc>
          <w:tcPr>
            <w:tcW w:w="700" w:type="dxa"/>
            <w:tcBorders>
              <w:bottom w:val="nil"/>
            </w:tcBorders>
            <w:shd w:val="clear" w:color="auto" w:fill="auto"/>
            <w:vAlign w:val="bottom"/>
          </w:tcPr>
          <w:p w14:paraId="1EB62092" w14:textId="77777777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D5A06">
              <w:rPr>
                <w:bCs/>
                <w:sz w:val="18"/>
                <w:lang w:val="en-US"/>
              </w:rPr>
              <w:t>31.4</w:t>
            </w:r>
          </w:p>
        </w:tc>
        <w:tc>
          <w:tcPr>
            <w:tcW w:w="640" w:type="dxa"/>
            <w:tcBorders>
              <w:bottom w:val="nil"/>
            </w:tcBorders>
            <w:shd w:val="clear" w:color="auto" w:fill="auto"/>
            <w:vAlign w:val="bottom"/>
          </w:tcPr>
          <w:p w14:paraId="4C0C423A" w14:textId="77777777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D5A06">
              <w:rPr>
                <w:bCs/>
                <w:sz w:val="18"/>
                <w:lang w:val="en-US"/>
              </w:rPr>
              <w:t>27.7</w:t>
            </w:r>
          </w:p>
        </w:tc>
      </w:tr>
      <w:tr w:rsidR="00FD5A06" w:rsidRPr="00FD5A06" w14:paraId="48268DD6" w14:textId="77777777" w:rsidTr="00EF21A4">
        <w:trPr>
          <w:cantSplit/>
        </w:trPr>
        <w:tc>
          <w:tcPr>
            <w:tcW w:w="1134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2500EE82" w14:textId="7603431B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FD5A06">
              <w:rPr>
                <w:bCs/>
                <w:sz w:val="18"/>
                <w:lang w:val="en-US"/>
              </w:rPr>
              <w:t>Population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FD5A06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FD5A06">
              <w:rPr>
                <w:bCs/>
                <w:sz w:val="18"/>
                <w:lang w:val="en-US"/>
              </w:rPr>
              <w:t>working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FD5A06">
              <w:rPr>
                <w:bCs/>
                <w:sz w:val="18"/>
                <w:lang w:val="en-US"/>
              </w:rPr>
              <w:t>age</w:t>
            </w:r>
          </w:p>
          <w:p w14:paraId="2FCAB749" w14:textId="094888F2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FD5A06">
              <w:rPr>
                <w:bCs/>
                <w:sz w:val="18"/>
                <w:lang w:val="en-US"/>
              </w:rPr>
              <w:t>(15</w:t>
            </w:r>
            <w:r w:rsidR="00FD5A06">
              <w:rPr>
                <w:bCs/>
                <w:sz w:val="18"/>
                <w:lang w:val="en-US"/>
              </w:rPr>
              <w:t>–</w:t>
            </w:r>
            <w:r w:rsidRPr="00FD5A06">
              <w:rPr>
                <w:bCs/>
                <w:sz w:val="18"/>
                <w:lang w:val="en-US"/>
              </w:rPr>
              <w:t>64)</w:t>
            </w:r>
          </w:p>
        </w:tc>
        <w:tc>
          <w:tcPr>
            <w:tcW w:w="598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0EE63EFE" w14:textId="77777777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D5A06">
              <w:rPr>
                <w:bCs/>
                <w:sz w:val="18"/>
                <w:lang w:val="en-US"/>
              </w:rPr>
              <w:t>9.9</w:t>
            </w:r>
          </w:p>
        </w:tc>
        <w:tc>
          <w:tcPr>
            <w:tcW w:w="824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320B5716" w14:textId="77777777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D5A06">
              <w:rPr>
                <w:bCs/>
                <w:sz w:val="18"/>
                <w:lang w:val="en-US"/>
              </w:rPr>
              <w:t>7.4</w:t>
            </w:r>
          </w:p>
        </w:tc>
        <w:tc>
          <w:tcPr>
            <w:tcW w:w="927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7818C566" w14:textId="77777777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D5A06">
              <w:rPr>
                <w:bCs/>
                <w:sz w:val="18"/>
                <w:lang w:val="en-US"/>
              </w:rPr>
              <w:t>7.4</w:t>
            </w:r>
          </w:p>
        </w:tc>
        <w:tc>
          <w:tcPr>
            <w:tcW w:w="871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6959D529" w14:textId="77777777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D5A06">
              <w:rPr>
                <w:bCs/>
                <w:sz w:val="18"/>
                <w:lang w:val="en-US"/>
              </w:rPr>
              <w:t>12.4</w:t>
            </w:r>
          </w:p>
        </w:tc>
        <w:tc>
          <w:tcPr>
            <w:tcW w:w="843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36537085" w14:textId="77777777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D5A06">
              <w:rPr>
                <w:bCs/>
                <w:sz w:val="18"/>
                <w:lang w:val="en-US"/>
              </w:rPr>
              <w:t>13.1</w:t>
            </w:r>
          </w:p>
        </w:tc>
        <w:tc>
          <w:tcPr>
            <w:tcW w:w="833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3A106400" w14:textId="77777777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D5A06">
              <w:rPr>
                <w:bCs/>
                <w:sz w:val="18"/>
                <w:lang w:val="en-US"/>
              </w:rPr>
              <w:t>…</w:t>
            </w:r>
          </w:p>
        </w:tc>
        <w:tc>
          <w:tcPr>
            <w:tcW w:w="700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21D92AFE" w14:textId="77777777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D5A06">
              <w:rPr>
                <w:bCs/>
                <w:sz w:val="18"/>
                <w:lang w:val="en-US"/>
              </w:rPr>
              <w:t>9.7</w:t>
            </w:r>
          </w:p>
        </w:tc>
        <w:tc>
          <w:tcPr>
            <w:tcW w:w="640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235327B2" w14:textId="77777777" w:rsidR="006F4FE8" w:rsidRPr="00FD5A06" w:rsidRDefault="006F4FE8" w:rsidP="00FD5A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FD5A06">
              <w:rPr>
                <w:bCs/>
                <w:sz w:val="18"/>
                <w:lang w:val="en-US"/>
              </w:rPr>
              <w:t>10.1</w:t>
            </w:r>
          </w:p>
        </w:tc>
      </w:tr>
    </w:tbl>
    <w:p w14:paraId="0A1C3119" w14:textId="7967E97F" w:rsidR="006F4FE8" w:rsidRPr="00FD5A06" w:rsidRDefault="006F4FE8" w:rsidP="00FD5A06">
      <w:pPr>
        <w:spacing w:before="120"/>
        <w:ind w:left="1134" w:right="1134" w:firstLine="170"/>
        <w:rPr>
          <w:i/>
          <w:iCs/>
          <w:sz w:val="18"/>
        </w:rPr>
      </w:pPr>
      <w:r w:rsidRPr="00FD5A06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FD5A06">
        <w:rPr>
          <w:i/>
          <w:iCs/>
          <w:sz w:val="18"/>
        </w:rPr>
        <w:t>Republic</w:t>
      </w:r>
      <w:r w:rsidR="00A84868">
        <w:rPr>
          <w:i/>
          <w:iCs/>
          <w:sz w:val="18"/>
        </w:rPr>
        <w:t xml:space="preserve"> </w:t>
      </w:r>
      <w:r w:rsidRPr="00FD5A06">
        <w:rPr>
          <w:i/>
          <w:iCs/>
          <w:sz w:val="18"/>
        </w:rPr>
        <w:t>Statistical</w:t>
      </w:r>
      <w:r w:rsidR="00A84868">
        <w:rPr>
          <w:i/>
          <w:iCs/>
          <w:sz w:val="18"/>
        </w:rPr>
        <w:t xml:space="preserve"> </w:t>
      </w:r>
      <w:r w:rsidRPr="00FD5A06">
        <w:rPr>
          <w:i/>
          <w:iCs/>
          <w:sz w:val="18"/>
        </w:rPr>
        <w:t>Office</w:t>
      </w:r>
      <w:r w:rsidR="00FD5A06" w:rsidRPr="00FD5A06">
        <w:rPr>
          <w:i/>
          <w:iCs/>
          <w:sz w:val="18"/>
        </w:rPr>
        <w:t>.</w:t>
      </w:r>
    </w:p>
    <w:p w14:paraId="76944433" w14:textId="7A2FC310" w:rsidR="006F4FE8" w:rsidRPr="001021D1" w:rsidRDefault="006F4FE8" w:rsidP="00D6021E">
      <w:pPr>
        <w:pStyle w:val="H23G"/>
      </w:pPr>
      <w:r w:rsidRPr="001021D1">
        <w:lastRenderedPageBreak/>
        <w:tab/>
      </w:r>
      <w:r w:rsidRPr="001021D1">
        <w:tab/>
        <w:t>Employment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main</w:t>
      </w:r>
      <w:r w:rsidR="00A84868">
        <w:t xml:space="preserve"> </w:t>
      </w:r>
      <w:r w:rsidRPr="001021D1">
        <w:t>section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economic</w:t>
      </w:r>
      <w:r w:rsidR="00A84868">
        <w:t xml:space="preserve"> </w:t>
      </w:r>
      <w:r w:rsidRPr="001021D1">
        <w:t>activity,</w:t>
      </w:r>
      <w:r w:rsidR="00A84868">
        <w:t xml:space="preserve"> </w:t>
      </w:r>
      <w:r w:rsidRPr="001021D1">
        <w:t>including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division</w:t>
      </w:r>
      <w:r w:rsidR="00A84868">
        <w:t xml:space="preserve"> </w:t>
      </w:r>
      <w:r w:rsidRPr="001021D1">
        <w:t>between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formal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informal</w:t>
      </w:r>
      <w:r w:rsidR="00A84868">
        <w:t xml:space="preserve"> </w:t>
      </w:r>
      <w:r w:rsidRPr="001021D1">
        <w:t>sectors</w:t>
      </w:r>
    </w:p>
    <w:p w14:paraId="31095A9B" w14:textId="4C1B1E2A" w:rsidR="006F4FE8" w:rsidRPr="001021D1" w:rsidRDefault="006F4FE8" w:rsidP="00D6021E">
      <w:pPr>
        <w:pStyle w:val="H23G"/>
      </w:pPr>
      <w:r w:rsidRPr="001021D1">
        <w:tab/>
      </w:r>
      <w:r w:rsidRPr="001021D1">
        <w:tab/>
        <w:t>Employees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section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activity,</w:t>
      </w:r>
      <w:r w:rsidR="00A84868">
        <w:t xml:space="preserve"> </w:t>
      </w:r>
      <w:r w:rsidRPr="001021D1">
        <w:t>gender,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region,</w:t>
      </w:r>
      <w:r w:rsidR="00A84868">
        <w:t xml:space="preserve"> </w:t>
      </w:r>
      <w:r w:rsidRPr="001021D1">
        <w:t>2020</w:t>
      </w:r>
      <w:r w:rsidR="00A84868">
        <w:t xml:space="preserve"> </w:t>
      </w:r>
      <w:r w:rsidRPr="001021D1">
        <w:t>(in</w:t>
      </w:r>
      <w:r w:rsidR="00A84868">
        <w:t xml:space="preserve"> </w:t>
      </w:r>
      <w:r w:rsidRPr="001021D1">
        <w:t>thousands)</w:t>
      </w:r>
    </w:p>
    <w:tbl>
      <w:tblPr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656"/>
        <w:gridCol w:w="898"/>
        <w:gridCol w:w="1009"/>
        <w:gridCol w:w="949"/>
        <w:gridCol w:w="919"/>
        <w:gridCol w:w="766"/>
        <w:gridCol w:w="767"/>
        <w:gridCol w:w="840"/>
      </w:tblGrid>
      <w:tr w:rsidR="00D6021E" w:rsidRPr="00D6021E" w14:paraId="5142E452" w14:textId="77777777" w:rsidTr="00716B22">
        <w:trPr>
          <w:cantSplit/>
          <w:tblHeader/>
        </w:trPr>
        <w:tc>
          <w:tcPr>
            <w:tcW w:w="1701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4EE5AC5F" w14:textId="77777777" w:rsidR="006F4FE8" w:rsidRPr="00D6021E" w:rsidRDefault="006F4FE8" w:rsidP="00D6021E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6804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C129DF7" w14:textId="77777777" w:rsidR="006F4FE8" w:rsidRPr="00D6021E" w:rsidRDefault="006F4FE8" w:rsidP="00D6021E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en-US"/>
              </w:rPr>
            </w:pPr>
            <w:r w:rsidRPr="00D6021E">
              <w:rPr>
                <w:bCs/>
                <w:i/>
                <w:sz w:val="16"/>
                <w:lang w:val="en-US"/>
              </w:rPr>
              <w:t>RS</w:t>
            </w:r>
          </w:p>
        </w:tc>
      </w:tr>
      <w:tr w:rsidR="00D6021E" w:rsidRPr="00D6021E" w14:paraId="08AA7BA8" w14:textId="77777777" w:rsidTr="00716B22">
        <w:trPr>
          <w:cantSplit/>
          <w:tblHeader/>
        </w:trPr>
        <w:tc>
          <w:tcPr>
            <w:tcW w:w="1701" w:type="dxa"/>
            <w:vMerge w:val="restart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0E3E0498" w14:textId="77777777" w:rsidR="00D6021E" w:rsidRPr="00D6021E" w:rsidRDefault="00D6021E" w:rsidP="00D6021E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</w:p>
        </w:tc>
        <w:tc>
          <w:tcPr>
            <w:tcW w:w="656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C42F6C9" w14:textId="57DAD423" w:rsidR="00D6021E" w:rsidRPr="00D6021E" w:rsidRDefault="00D6021E" w:rsidP="00B52DDA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6021E">
              <w:rPr>
                <w:bCs/>
                <w:i/>
                <w:sz w:val="16"/>
                <w:lang w:val="en-US"/>
              </w:rPr>
              <w:t>Total</w:t>
            </w:r>
          </w:p>
        </w:tc>
        <w:tc>
          <w:tcPr>
            <w:tcW w:w="1907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3002665F" w14:textId="71F28DF1" w:rsidR="00D6021E" w:rsidRPr="00D6021E" w:rsidRDefault="00D6021E" w:rsidP="00D6021E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en-US"/>
              </w:rPr>
            </w:pPr>
            <w:r w:rsidRPr="00D6021E">
              <w:rPr>
                <w:bCs/>
                <w:i/>
                <w:sz w:val="16"/>
                <w:lang w:val="en-US"/>
              </w:rPr>
              <w:t>Serbia-North</w:t>
            </w:r>
          </w:p>
        </w:tc>
        <w:tc>
          <w:tcPr>
            <w:tcW w:w="2634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671E0CF9" w14:textId="0334F7BA" w:rsidR="00D6021E" w:rsidRPr="00D6021E" w:rsidRDefault="00D6021E" w:rsidP="00D6021E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en-US"/>
              </w:rPr>
            </w:pPr>
            <w:r w:rsidRPr="00D6021E">
              <w:rPr>
                <w:bCs/>
                <w:i/>
                <w:sz w:val="16"/>
                <w:lang w:val="en-US"/>
              </w:rPr>
              <w:t>Serbia-South</w:t>
            </w:r>
          </w:p>
        </w:tc>
        <w:tc>
          <w:tcPr>
            <w:tcW w:w="1607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06E48AB8" w14:textId="36E54E43" w:rsidR="00D6021E" w:rsidRPr="00D6021E" w:rsidRDefault="00D6021E" w:rsidP="00D6021E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en-US"/>
              </w:rPr>
            </w:pPr>
            <w:r w:rsidRPr="00D6021E">
              <w:rPr>
                <w:bCs/>
                <w:i/>
                <w:sz w:val="16"/>
                <w:lang w:val="en-US"/>
              </w:rPr>
              <w:t>Gender</w:t>
            </w:r>
          </w:p>
        </w:tc>
      </w:tr>
      <w:tr w:rsidR="00D6021E" w:rsidRPr="00D6021E" w14:paraId="3BFD9E0E" w14:textId="77777777" w:rsidTr="00716B22">
        <w:trPr>
          <w:cantSplit/>
          <w:tblHeader/>
        </w:trPr>
        <w:tc>
          <w:tcPr>
            <w:tcW w:w="1701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0F568219" w14:textId="77777777" w:rsidR="006F4FE8" w:rsidRPr="00D6021E" w:rsidRDefault="006F4FE8" w:rsidP="00D6021E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</w:p>
        </w:tc>
        <w:tc>
          <w:tcPr>
            <w:tcW w:w="656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04C9B70D" w14:textId="77777777" w:rsidR="006F4FE8" w:rsidRPr="00D6021E" w:rsidRDefault="006F4FE8" w:rsidP="00D6021E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898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49802984" w14:textId="7160CAD6" w:rsidR="006F4FE8" w:rsidRPr="00D6021E" w:rsidRDefault="006F4FE8" w:rsidP="00B52DDA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6021E">
              <w:rPr>
                <w:bCs/>
                <w:i/>
                <w:sz w:val="16"/>
                <w:lang w:val="en-US"/>
              </w:rPr>
              <w:t>Belgrade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6021E">
              <w:rPr>
                <w:bCs/>
                <w:i/>
                <w:sz w:val="16"/>
                <w:lang w:val="en-US"/>
              </w:rPr>
              <w:t>region</w:t>
            </w:r>
          </w:p>
        </w:tc>
        <w:tc>
          <w:tcPr>
            <w:tcW w:w="1009" w:type="dxa"/>
            <w:tcBorders>
              <w:top w:val="nil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54C584D8" w14:textId="47CBEF7C" w:rsidR="006F4FE8" w:rsidRPr="00D6021E" w:rsidRDefault="006F4FE8" w:rsidP="00B52DDA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6021E">
              <w:rPr>
                <w:bCs/>
                <w:i/>
                <w:sz w:val="16"/>
                <w:lang w:val="en-US"/>
              </w:rPr>
              <w:t>AP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6021E">
              <w:rPr>
                <w:bCs/>
                <w:i/>
                <w:sz w:val="16"/>
                <w:lang w:val="en-US"/>
              </w:rPr>
              <w:t>Vojvodina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6021E">
              <w:rPr>
                <w:bCs/>
                <w:i/>
                <w:sz w:val="16"/>
                <w:lang w:val="en-US"/>
              </w:rPr>
              <w:t>region</w:t>
            </w:r>
          </w:p>
        </w:tc>
        <w:tc>
          <w:tcPr>
            <w:tcW w:w="949" w:type="dxa"/>
            <w:tcBorders>
              <w:top w:val="nil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38862EC8" w14:textId="5A247323" w:rsidR="006F4FE8" w:rsidRPr="00D6021E" w:rsidRDefault="006F4FE8" w:rsidP="00B52DDA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6021E">
              <w:rPr>
                <w:bCs/>
                <w:i/>
                <w:sz w:val="16"/>
                <w:lang w:val="en-US"/>
              </w:rPr>
              <w:t>Region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6021E">
              <w:rPr>
                <w:bCs/>
                <w:i/>
                <w:sz w:val="16"/>
                <w:lang w:val="en-US"/>
              </w:rPr>
              <w:t>of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proofErr w:type="spellStart"/>
            <w:r w:rsidRPr="00D6021E">
              <w:rPr>
                <w:bCs/>
                <w:i/>
                <w:sz w:val="16"/>
                <w:lang w:val="en-US"/>
              </w:rPr>
              <w:t>Šumadija</w:t>
            </w:r>
            <w:proofErr w:type="spellEnd"/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6021E">
              <w:rPr>
                <w:bCs/>
                <w:i/>
                <w:sz w:val="16"/>
                <w:lang w:val="en-US"/>
              </w:rPr>
              <w:t>and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6021E">
              <w:rPr>
                <w:bCs/>
                <w:i/>
                <w:sz w:val="16"/>
                <w:lang w:val="en-US"/>
              </w:rPr>
              <w:t>Western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6021E">
              <w:rPr>
                <w:bCs/>
                <w:i/>
                <w:sz w:val="16"/>
                <w:lang w:val="en-US"/>
              </w:rPr>
              <w:t>Serbia</w:t>
            </w:r>
          </w:p>
        </w:tc>
        <w:tc>
          <w:tcPr>
            <w:tcW w:w="919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0EBD801B" w14:textId="2A225F79" w:rsidR="006F4FE8" w:rsidRPr="00D6021E" w:rsidRDefault="006F4FE8" w:rsidP="00B52DDA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6021E">
              <w:rPr>
                <w:bCs/>
                <w:i/>
                <w:sz w:val="16"/>
                <w:lang w:val="en-US"/>
              </w:rPr>
              <w:t>Region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6021E">
              <w:rPr>
                <w:bCs/>
                <w:i/>
                <w:sz w:val="16"/>
                <w:lang w:val="en-US"/>
              </w:rPr>
              <w:t>of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6021E">
              <w:rPr>
                <w:bCs/>
                <w:i/>
                <w:sz w:val="16"/>
                <w:lang w:val="en-US"/>
              </w:rPr>
              <w:t>Southern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6021E">
              <w:rPr>
                <w:bCs/>
                <w:i/>
                <w:sz w:val="16"/>
                <w:lang w:val="en-US"/>
              </w:rPr>
              <w:t>and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6021E">
              <w:rPr>
                <w:bCs/>
                <w:i/>
                <w:sz w:val="16"/>
                <w:lang w:val="en-US"/>
              </w:rPr>
              <w:t>Eastern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6021E">
              <w:rPr>
                <w:bCs/>
                <w:i/>
                <w:sz w:val="16"/>
                <w:lang w:val="en-US"/>
              </w:rPr>
              <w:t>Serbia</w:t>
            </w:r>
          </w:p>
        </w:tc>
        <w:tc>
          <w:tcPr>
            <w:tcW w:w="766" w:type="dxa"/>
            <w:tcBorders>
              <w:top w:val="nil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16E8504C" w14:textId="04C5034A" w:rsidR="006F4FE8" w:rsidRPr="00D6021E" w:rsidRDefault="006F4FE8" w:rsidP="00B52DDA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6021E">
              <w:rPr>
                <w:bCs/>
                <w:i/>
                <w:sz w:val="16"/>
                <w:lang w:val="en-US"/>
              </w:rPr>
              <w:t>AP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6021E">
              <w:rPr>
                <w:bCs/>
                <w:i/>
                <w:sz w:val="16"/>
                <w:lang w:val="en-US"/>
              </w:rPr>
              <w:t>Kosovo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6021E">
              <w:rPr>
                <w:bCs/>
                <w:i/>
                <w:sz w:val="16"/>
                <w:lang w:val="en-US"/>
              </w:rPr>
              <w:t>and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6021E">
              <w:rPr>
                <w:bCs/>
                <w:i/>
                <w:sz w:val="16"/>
                <w:lang w:val="en-US"/>
              </w:rPr>
              <w:t>Metohija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6021E">
              <w:rPr>
                <w:bCs/>
                <w:i/>
                <w:sz w:val="16"/>
                <w:lang w:val="en-US"/>
              </w:rPr>
              <w:t>Region</w:t>
            </w:r>
          </w:p>
        </w:tc>
        <w:tc>
          <w:tcPr>
            <w:tcW w:w="767" w:type="dxa"/>
            <w:tcBorders>
              <w:top w:val="nil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695D27D5" w14:textId="6A22B246" w:rsidR="006F4FE8" w:rsidRPr="00D6021E" w:rsidRDefault="006F4FE8" w:rsidP="00B52DDA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6021E">
              <w:rPr>
                <w:bCs/>
                <w:i/>
                <w:sz w:val="16"/>
                <w:lang w:val="en-US"/>
              </w:rPr>
              <w:t>Male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</w:p>
        </w:tc>
        <w:tc>
          <w:tcPr>
            <w:tcW w:w="840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35CE075F" w14:textId="77777777" w:rsidR="006F4FE8" w:rsidRPr="00D6021E" w:rsidRDefault="006F4FE8" w:rsidP="00B52DDA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6021E">
              <w:rPr>
                <w:bCs/>
                <w:i/>
                <w:sz w:val="16"/>
                <w:lang w:val="en-US"/>
              </w:rPr>
              <w:t>Female</w:t>
            </w:r>
          </w:p>
        </w:tc>
      </w:tr>
      <w:tr w:rsidR="00D6021E" w:rsidRPr="00D6021E" w14:paraId="3A8BF924" w14:textId="77777777" w:rsidTr="00716B22">
        <w:trPr>
          <w:cantSplit/>
        </w:trPr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</w:tcPr>
          <w:p w14:paraId="0BA55110" w14:textId="4B86737E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Population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working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age</w:t>
            </w:r>
          </w:p>
          <w:p w14:paraId="60237B59" w14:textId="392B3071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(15</w:t>
            </w:r>
            <w:r w:rsidR="003208C2">
              <w:rPr>
                <w:bCs/>
                <w:sz w:val="18"/>
                <w:lang w:val="en-US"/>
              </w:rPr>
              <w:t>–</w:t>
            </w:r>
            <w:r w:rsidRPr="00D6021E">
              <w:rPr>
                <w:bCs/>
                <w:sz w:val="18"/>
                <w:lang w:val="en-US"/>
              </w:rPr>
              <w:t>64)</w:t>
            </w:r>
          </w:p>
        </w:tc>
        <w:tc>
          <w:tcPr>
            <w:tcW w:w="6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C3FE970" w14:textId="0820EFFF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2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724.2</w:t>
            </w:r>
          </w:p>
        </w:tc>
        <w:tc>
          <w:tcPr>
            <w:tcW w:w="89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AEB3AF0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715.8</w:t>
            </w:r>
          </w:p>
        </w:tc>
        <w:tc>
          <w:tcPr>
            <w:tcW w:w="10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D40ED71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740.0</w:t>
            </w:r>
          </w:p>
        </w:tc>
        <w:tc>
          <w:tcPr>
            <w:tcW w:w="94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EE1E33C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743.1</w:t>
            </w:r>
          </w:p>
        </w:tc>
        <w:tc>
          <w:tcPr>
            <w:tcW w:w="91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AD7772C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525.2</w:t>
            </w:r>
          </w:p>
        </w:tc>
        <w:tc>
          <w:tcPr>
            <w:tcW w:w="76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703AEEB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...</w:t>
            </w:r>
          </w:p>
        </w:tc>
        <w:tc>
          <w:tcPr>
            <w:tcW w:w="76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35A68B4" w14:textId="0D111295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505.1</w:t>
            </w:r>
          </w:p>
        </w:tc>
        <w:tc>
          <w:tcPr>
            <w:tcW w:w="8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E6F9AA2" w14:textId="77D493BB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219.0</w:t>
            </w:r>
          </w:p>
        </w:tc>
      </w:tr>
      <w:tr w:rsidR="00D6021E" w:rsidRPr="00D6021E" w14:paraId="41F9E1A3" w14:textId="77777777" w:rsidTr="00716B22">
        <w:trPr>
          <w:cantSplit/>
        </w:trPr>
        <w:tc>
          <w:tcPr>
            <w:tcW w:w="1701" w:type="dxa"/>
            <w:shd w:val="clear" w:color="auto" w:fill="auto"/>
          </w:tcPr>
          <w:p w14:paraId="26E1AE13" w14:textId="1D564473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Agriculture,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forestry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</w:p>
        </w:tc>
        <w:tc>
          <w:tcPr>
            <w:tcW w:w="656" w:type="dxa"/>
            <w:shd w:val="clear" w:color="auto" w:fill="auto"/>
            <w:vAlign w:val="bottom"/>
          </w:tcPr>
          <w:p w14:paraId="3ADFDA22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334.7</w:t>
            </w:r>
          </w:p>
        </w:tc>
        <w:tc>
          <w:tcPr>
            <w:tcW w:w="898" w:type="dxa"/>
            <w:shd w:val="clear" w:color="auto" w:fill="auto"/>
            <w:vAlign w:val="bottom"/>
          </w:tcPr>
          <w:p w14:paraId="38C00BEA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13.1</w:t>
            </w:r>
          </w:p>
        </w:tc>
        <w:tc>
          <w:tcPr>
            <w:tcW w:w="1009" w:type="dxa"/>
            <w:shd w:val="clear" w:color="auto" w:fill="auto"/>
            <w:vAlign w:val="bottom"/>
          </w:tcPr>
          <w:p w14:paraId="3A95E760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99.0</w:t>
            </w:r>
          </w:p>
        </w:tc>
        <w:tc>
          <w:tcPr>
            <w:tcW w:w="949" w:type="dxa"/>
            <w:shd w:val="clear" w:color="auto" w:fill="auto"/>
            <w:vAlign w:val="bottom"/>
          </w:tcPr>
          <w:p w14:paraId="23DA1FC6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159.9</w:t>
            </w:r>
          </w:p>
        </w:tc>
        <w:tc>
          <w:tcPr>
            <w:tcW w:w="919" w:type="dxa"/>
            <w:shd w:val="clear" w:color="auto" w:fill="auto"/>
            <w:vAlign w:val="bottom"/>
          </w:tcPr>
          <w:p w14:paraId="0201B6DD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62.7</w:t>
            </w:r>
          </w:p>
        </w:tc>
        <w:tc>
          <w:tcPr>
            <w:tcW w:w="766" w:type="dxa"/>
            <w:shd w:val="clear" w:color="auto" w:fill="auto"/>
            <w:vAlign w:val="bottom"/>
          </w:tcPr>
          <w:p w14:paraId="16D0FE26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...</w:t>
            </w:r>
          </w:p>
        </w:tc>
        <w:tc>
          <w:tcPr>
            <w:tcW w:w="767" w:type="dxa"/>
            <w:shd w:val="clear" w:color="auto" w:fill="auto"/>
            <w:vAlign w:val="bottom"/>
          </w:tcPr>
          <w:p w14:paraId="6AB2C4AE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209.7</w:t>
            </w:r>
          </w:p>
        </w:tc>
        <w:tc>
          <w:tcPr>
            <w:tcW w:w="840" w:type="dxa"/>
            <w:shd w:val="clear" w:color="auto" w:fill="auto"/>
            <w:vAlign w:val="bottom"/>
          </w:tcPr>
          <w:p w14:paraId="673045FD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125.1</w:t>
            </w:r>
          </w:p>
        </w:tc>
      </w:tr>
      <w:tr w:rsidR="00D6021E" w:rsidRPr="00D6021E" w14:paraId="06CF4962" w14:textId="77777777" w:rsidTr="00716B22">
        <w:trPr>
          <w:cantSplit/>
        </w:trPr>
        <w:tc>
          <w:tcPr>
            <w:tcW w:w="1701" w:type="dxa"/>
            <w:shd w:val="clear" w:color="auto" w:fill="auto"/>
          </w:tcPr>
          <w:p w14:paraId="2A52052E" w14:textId="5B638EA2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Mining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quarrying</w:t>
            </w:r>
          </w:p>
        </w:tc>
        <w:tc>
          <w:tcPr>
            <w:tcW w:w="656" w:type="dxa"/>
            <w:shd w:val="clear" w:color="auto" w:fill="auto"/>
            <w:vAlign w:val="bottom"/>
          </w:tcPr>
          <w:p w14:paraId="279D7CD2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37.0</w:t>
            </w:r>
          </w:p>
        </w:tc>
        <w:tc>
          <w:tcPr>
            <w:tcW w:w="898" w:type="dxa"/>
            <w:shd w:val="clear" w:color="auto" w:fill="auto"/>
            <w:vAlign w:val="bottom"/>
          </w:tcPr>
          <w:p w14:paraId="5FCA4639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79.4</w:t>
            </w:r>
          </w:p>
        </w:tc>
        <w:tc>
          <w:tcPr>
            <w:tcW w:w="1009" w:type="dxa"/>
            <w:shd w:val="clear" w:color="auto" w:fill="auto"/>
            <w:vAlign w:val="bottom"/>
          </w:tcPr>
          <w:p w14:paraId="6DF4F2EA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176.0</w:t>
            </w:r>
          </w:p>
        </w:tc>
        <w:tc>
          <w:tcPr>
            <w:tcW w:w="949" w:type="dxa"/>
            <w:shd w:val="clear" w:color="auto" w:fill="auto"/>
            <w:vAlign w:val="bottom"/>
          </w:tcPr>
          <w:p w14:paraId="6917DEA9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162.7</w:t>
            </w:r>
          </w:p>
        </w:tc>
        <w:tc>
          <w:tcPr>
            <w:tcW w:w="919" w:type="dxa"/>
            <w:shd w:val="clear" w:color="auto" w:fill="auto"/>
            <w:vAlign w:val="bottom"/>
          </w:tcPr>
          <w:p w14:paraId="53C5E9B6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119.3</w:t>
            </w:r>
          </w:p>
        </w:tc>
        <w:tc>
          <w:tcPr>
            <w:tcW w:w="766" w:type="dxa"/>
            <w:shd w:val="clear" w:color="auto" w:fill="auto"/>
            <w:vAlign w:val="bottom"/>
          </w:tcPr>
          <w:p w14:paraId="6AA3CFAB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...</w:t>
            </w:r>
          </w:p>
        </w:tc>
        <w:tc>
          <w:tcPr>
            <w:tcW w:w="767" w:type="dxa"/>
            <w:shd w:val="clear" w:color="auto" w:fill="auto"/>
            <w:vAlign w:val="bottom"/>
          </w:tcPr>
          <w:p w14:paraId="2962CA2F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32.2</w:t>
            </w:r>
          </w:p>
        </w:tc>
        <w:tc>
          <w:tcPr>
            <w:tcW w:w="840" w:type="dxa"/>
            <w:shd w:val="clear" w:color="auto" w:fill="auto"/>
            <w:vAlign w:val="bottom"/>
          </w:tcPr>
          <w:p w14:paraId="4DF3389A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4.8</w:t>
            </w:r>
          </w:p>
        </w:tc>
      </w:tr>
      <w:tr w:rsidR="00D6021E" w:rsidRPr="00D6021E" w14:paraId="2DE208A1" w14:textId="77777777" w:rsidTr="00716B22">
        <w:trPr>
          <w:cantSplit/>
        </w:trPr>
        <w:tc>
          <w:tcPr>
            <w:tcW w:w="1701" w:type="dxa"/>
            <w:shd w:val="clear" w:color="auto" w:fill="auto"/>
          </w:tcPr>
          <w:p w14:paraId="593EFB7C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Manufacturing</w:t>
            </w:r>
          </w:p>
        </w:tc>
        <w:tc>
          <w:tcPr>
            <w:tcW w:w="656" w:type="dxa"/>
            <w:shd w:val="clear" w:color="auto" w:fill="auto"/>
            <w:vAlign w:val="bottom"/>
          </w:tcPr>
          <w:p w14:paraId="60429771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537.5</w:t>
            </w:r>
          </w:p>
        </w:tc>
        <w:tc>
          <w:tcPr>
            <w:tcW w:w="898" w:type="dxa"/>
            <w:shd w:val="clear" w:color="auto" w:fill="auto"/>
            <w:vAlign w:val="bottom"/>
          </w:tcPr>
          <w:p w14:paraId="75B8AA41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79.4</w:t>
            </w:r>
          </w:p>
        </w:tc>
        <w:tc>
          <w:tcPr>
            <w:tcW w:w="1009" w:type="dxa"/>
            <w:shd w:val="clear" w:color="auto" w:fill="auto"/>
            <w:vAlign w:val="bottom"/>
          </w:tcPr>
          <w:p w14:paraId="48688882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176.0</w:t>
            </w:r>
          </w:p>
        </w:tc>
        <w:tc>
          <w:tcPr>
            <w:tcW w:w="949" w:type="dxa"/>
            <w:shd w:val="clear" w:color="auto" w:fill="auto"/>
            <w:vAlign w:val="bottom"/>
          </w:tcPr>
          <w:p w14:paraId="6D49B7AB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162.7</w:t>
            </w:r>
          </w:p>
        </w:tc>
        <w:tc>
          <w:tcPr>
            <w:tcW w:w="919" w:type="dxa"/>
            <w:shd w:val="clear" w:color="auto" w:fill="auto"/>
            <w:vAlign w:val="bottom"/>
          </w:tcPr>
          <w:p w14:paraId="40181029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119.3</w:t>
            </w:r>
          </w:p>
        </w:tc>
        <w:tc>
          <w:tcPr>
            <w:tcW w:w="766" w:type="dxa"/>
            <w:shd w:val="clear" w:color="auto" w:fill="auto"/>
            <w:vAlign w:val="bottom"/>
          </w:tcPr>
          <w:p w14:paraId="7630C43E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...</w:t>
            </w:r>
          </w:p>
        </w:tc>
        <w:tc>
          <w:tcPr>
            <w:tcW w:w="767" w:type="dxa"/>
            <w:shd w:val="clear" w:color="auto" w:fill="auto"/>
            <w:vAlign w:val="bottom"/>
          </w:tcPr>
          <w:p w14:paraId="47E56613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327.5</w:t>
            </w:r>
          </w:p>
        </w:tc>
        <w:tc>
          <w:tcPr>
            <w:tcW w:w="840" w:type="dxa"/>
            <w:shd w:val="clear" w:color="auto" w:fill="auto"/>
            <w:vAlign w:val="bottom"/>
          </w:tcPr>
          <w:p w14:paraId="4689C1F1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210.0</w:t>
            </w:r>
          </w:p>
        </w:tc>
      </w:tr>
      <w:tr w:rsidR="00D6021E" w:rsidRPr="00D6021E" w14:paraId="549AFDE3" w14:textId="77777777" w:rsidTr="00716B22">
        <w:trPr>
          <w:cantSplit/>
        </w:trPr>
        <w:tc>
          <w:tcPr>
            <w:tcW w:w="1701" w:type="dxa"/>
            <w:shd w:val="clear" w:color="auto" w:fill="auto"/>
          </w:tcPr>
          <w:p w14:paraId="5371C64E" w14:textId="305B53D5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Electricity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supply</w:t>
            </w:r>
          </w:p>
        </w:tc>
        <w:tc>
          <w:tcPr>
            <w:tcW w:w="656" w:type="dxa"/>
            <w:shd w:val="clear" w:color="auto" w:fill="auto"/>
            <w:vAlign w:val="bottom"/>
          </w:tcPr>
          <w:p w14:paraId="4ED1728E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35.2</w:t>
            </w:r>
          </w:p>
        </w:tc>
        <w:tc>
          <w:tcPr>
            <w:tcW w:w="898" w:type="dxa"/>
            <w:shd w:val="clear" w:color="auto" w:fill="auto"/>
            <w:vAlign w:val="bottom"/>
          </w:tcPr>
          <w:p w14:paraId="542491B8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11.8</w:t>
            </w:r>
          </w:p>
        </w:tc>
        <w:tc>
          <w:tcPr>
            <w:tcW w:w="1009" w:type="dxa"/>
            <w:shd w:val="clear" w:color="auto" w:fill="auto"/>
            <w:vAlign w:val="bottom"/>
          </w:tcPr>
          <w:p w14:paraId="19F71B69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7.2</w:t>
            </w:r>
          </w:p>
        </w:tc>
        <w:tc>
          <w:tcPr>
            <w:tcW w:w="949" w:type="dxa"/>
            <w:shd w:val="clear" w:color="auto" w:fill="auto"/>
            <w:vAlign w:val="bottom"/>
          </w:tcPr>
          <w:p w14:paraId="37E33D46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5.9</w:t>
            </w:r>
          </w:p>
        </w:tc>
        <w:tc>
          <w:tcPr>
            <w:tcW w:w="919" w:type="dxa"/>
            <w:shd w:val="clear" w:color="auto" w:fill="auto"/>
            <w:vAlign w:val="bottom"/>
          </w:tcPr>
          <w:p w14:paraId="23B26DC3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10.3</w:t>
            </w:r>
          </w:p>
        </w:tc>
        <w:tc>
          <w:tcPr>
            <w:tcW w:w="766" w:type="dxa"/>
            <w:shd w:val="clear" w:color="auto" w:fill="auto"/>
            <w:vAlign w:val="bottom"/>
          </w:tcPr>
          <w:p w14:paraId="0F29A8AF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...</w:t>
            </w:r>
          </w:p>
        </w:tc>
        <w:tc>
          <w:tcPr>
            <w:tcW w:w="767" w:type="dxa"/>
            <w:shd w:val="clear" w:color="auto" w:fill="auto"/>
            <w:vAlign w:val="bottom"/>
          </w:tcPr>
          <w:p w14:paraId="4C39090E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27.8</w:t>
            </w:r>
          </w:p>
        </w:tc>
        <w:tc>
          <w:tcPr>
            <w:tcW w:w="840" w:type="dxa"/>
            <w:shd w:val="clear" w:color="auto" w:fill="auto"/>
            <w:vAlign w:val="bottom"/>
          </w:tcPr>
          <w:p w14:paraId="431D42DD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7.4</w:t>
            </w:r>
          </w:p>
        </w:tc>
      </w:tr>
      <w:tr w:rsidR="00D6021E" w:rsidRPr="00D6021E" w14:paraId="5823674B" w14:textId="77777777" w:rsidTr="00716B22">
        <w:trPr>
          <w:cantSplit/>
        </w:trPr>
        <w:tc>
          <w:tcPr>
            <w:tcW w:w="1701" w:type="dxa"/>
            <w:shd w:val="clear" w:color="auto" w:fill="auto"/>
          </w:tcPr>
          <w:p w14:paraId="590AD2FE" w14:textId="1CEE55FB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Water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supply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wastewater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management</w:t>
            </w:r>
          </w:p>
        </w:tc>
        <w:tc>
          <w:tcPr>
            <w:tcW w:w="656" w:type="dxa"/>
            <w:shd w:val="clear" w:color="auto" w:fill="auto"/>
            <w:vAlign w:val="bottom"/>
          </w:tcPr>
          <w:p w14:paraId="0F4D38D6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38.8</w:t>
            </w:r>
          </w:p>
        </w:tc>
        <w:tc>
          <w:tcPr>
            <w:tcW w:w="898" w:type="dxa"/>
            <w:shd w:val="clear" w:color="auto" w:fill="auto"/>
            <w:vAlign w:val="bottom"/>
          </w:tcPr>
          <w:p w14:paraId="208A2610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7.7</w:t>
            </w:r>
          </w:p>
        </w:tc>
        <w:tc>
          <w:tcPr>
            <w:tcW w:w="1009" w:type="dxa"/>
            <w:shd w:val="clear" w:color="auto" w:fill="auto"/>
            <w:vAlign w:val="bottom"/>
          </w:tcPr>
          <w:p w14:paraId="6EE2EFC1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10.3</w:t>
            </w:r>
          </w:p>
        </w:tc>
        <w:tc>
          <w:tcPr>
            <w:tcW w:w="949" w:type="dxa"/>
            <w:shd w:val="clear" w:color="auto" w:fill="auto"/>
            <w:vAlign w:val="bottom"/>
          </w:tcPr>
          <w:p w14:paraId="1314A4F2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11.1</w:t>
            </w:r>
          </w:p>
        </w:tc>
        <w:tc>
          <w:tcPr>
            <w:tcW w:w="919" w:type="dxa"/>
            <w:shd w:val="clear" w:color="auto" w:fill="auto"/>
            <w:vAlign w:val="bottom"/>
          </w:tcPr>
          <w:p w14:paraId="1A0885B3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9.7</w:t>
            </w:r>
          </w:p>
        </w:tc>
        <w:tc>
          <w:tcPr>
            <w:tcW w:w="766" w:type="dxa"/>
            <w:shd w:val="clear" w:color="auto" w:fill="auto"/>
            <w:vAlign w:val="bottom"/>
          </w:tcPr>
          <w:p w14:paraId="53FDD6D4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...</w:t>
            </w:r>
          </w:p>
        </w:tc>
        <w:tc>
          <w:tcPr>
            <w:tcW w:w="767" w:type="dxa"/>
            <w:shd w:val="clear" w:color="auto" w:fill="auto"/>
            <w:vAlign w:val="bottom"/>
          </w:tcPr>
          <w:p w14:paraId="4C2762B3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30.8</w:t>
            </w:r>
          </w:p>
        </w:tc>
        <w:tc>
          <w:tcPr>
            <w:tcW w:w="840" w:type="dxa"/>
            <w:shd w:val="clear" w:color="auto" w:fill="auto"/>
            <w:vAlign w:val="bottom"/>
          </w:tcPr>
          <w:p w14:paraId="1E024525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8.1</w:t>
            </w:r>
          </w:p>
        </w:tc>
      </w:tr>
      <w:tr w:rsidR="00D6021E" w:rsidRPr="00D6021E" w14:paraId="3F179D24" w14:textId="77777777" w:rsidTr="00716B22">
        <w:trPr>
          <w:cantSplit/>
        </w:trPr>
        <w:tc>
          <w:tcPr>
            <w:tcW w:w="1701" w:type="dxa"/>
            <w:shd w:val="clear" w:color="auto" w:fill="auto"/>
          </w:tcPr>
          <w:p w14:paraId="613E93B1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Construction</w:t>
            </w:r>
          </w:p>
        </w:tc>
        <w:tc>
          <w:tcPr>
            <w:tcW w:w="656" w:type="dxa"/>
            <w:shd w:val="clear" w:color="auto" w:fill="auto"/>
            <w:vAlign w:val="bottom"/>
          </w:tcPr>
          <w:p w14:paraId="38B4D946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152.5</w:t>
            </w:r>
          </w:p>
        </w:tc>
        <w:tc>
          <w:tcPr>
            <w:tcW w:w="898" w:type="dxa"/>
            <w:shd w:val="clear" w:color="auto" w:fill="auto"/>
            <w:vAlign w:val="bottom"/>
          </w:tcPr>
          <w:p w14:paraId="0D002275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41.9</w:t>
            </w:r>
          </w:p>
        </w:tc>
        <w:tc>
          <w:tcPr>
            <w:tcW w:w="1009" w:type="dxa"/>
            <w:shd w:val="clear" w:color="auto" w:fill="auto"/>
            <w:vAlign w:val="bottom"/>
          </w:tcPr>
          <w:p w14:paraId="593695AE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44.0</w:t>
            </w:r>
          </w:p>
        </w:tc>
        <w:tc>
          <w:tcPr>
            <w:tcW w:w="949" w:type="dxa"/>
            <w:shd w:val="clear" w:color="auto" w:fill="auto"/>
            <w:vAlign w:val="bottom"/>
          </w:tcPr>
          <w:p w14:paraId="1E191060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37.6</w:t>
            </w:r>
          </w:p>
        </w:tc>
        <w:tc>
          <w:tcPr>
            <w:tcW w:w="919" w:type="dxa"/>
            <w:shd w:val="clear" w:color="auto" w:fill="auto"/>
            <w:vAlign w:val="bottom"/>
          </w:tcPr>
          <w:p w14:paraId="4295F663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29.0</w:t>
            </w:r>
          </w:p>
        </w:tc>
        <w:tc>
          <w:tcPr>
            <w:tcW w:w="766" w:type="dxa"/>
            <w:shd w:val="clear" w:color="auto" w:fill="auto"/>
            <w:vAlign w:val="bottom"/>
          </w:tcPr>
          <w:p w14:paraId="0E1A00B2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...</w:t>
            </w:r>
          </w:p>
        </w:tc>
        <w:tc>
          <w:tcPr>
            <w:tcW w:w="767" w:type="dxa"/>
            <w:shd w:val="clear" w:color="auto" w:fill="auto"/>
            <w:vAlign w:val="bottom"/>
          </w:tcPr>
          <w:p w14:paraId="16996025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139.6</w:t>
            </w:r>
          </w:p>
        </w:tc>
        <w:tc>
          <w:tcPr>
            <w:tcW w:w="840" w:type="dxa"/>
            <w:shd w:val="clear" w:color="auto" w:fill="auto"/>
            <w:vAlign w:val="bottom"/>
          </w:tcPr>
          <w:p w14:paraId="150A16C1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12.9</w:t>
            </w:r>
          </w:p>
        </w:tc>
      </w:tr>
      <w:tr w:rsidR="00D6021E" w:rsidRPr="00D6021E" w14:paraId="7489F745" w14:textId="77777777" w:rsidTr="00716B22">
        <w:trPr>
          <w:cantSplit/>
        </w:trPr>
        <w:tc>
          <w:tcPr>
            <w:tcW w:w="1701" w:type="dxa"/>
            <w:shd w:val="clear" w:color="auto" w:fill="auto"/>
          </w:tcPr>
          <w:p w14:paraId="3FBA4817" w14:textId="5FD2CFB1" w:rsidR="006F4FE8" w:rsidRPr="00D6021E" w:rsidRDefault="006F4FE8" w:rsidP="00BA185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Wholesale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retail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trade;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repair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motor</w:t>
            </w:r>
            <w:r w:rsidR="00BA1854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vehicles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motorcycles</w:t>
            </w:r>
          </w:p>
        </w:tc>
        <w:tc>
          <w:tcPr>
            <w:tcW w:w="656" w:type="dxa"/>
            <w:shd w:val="clear" w:color="auto" w:fill="auto"/>
            <w:vAlign w:val="bottom"/>
          </w:tcPr>
          <w:p w14:paraId="686C6655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390.1</w:t>
            </w:r>
          </w:p>
        </w:tc>
        <w:tc>
          <w:tcPr>
            <w:tcW w:w="898" w:type="dxa"/>
            <w:shd w:val="clear" w:color="auto" w:fill="auto"/>
            <w:vAlign w:val="bottom"/>
          </w:tcPr>
          <w:p w14:paraId="219EABC3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118.2</w:t>
            </w:r>
          </w:p>
        </w:tc>
        <w:tc>
          <w:tcPr>
            <w:tcW w:w="1009" w:type="dxa"/>
            <w:shd w:val="clear" w:color="auto" w:fill="auto"/>
            <w:vAlign w:val="bottom"/>
          </w:tcPr>
          <w:p w14:paraId="5F302C5B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107.3</w:t>
            </w:r>
          </w:p>
        </w:tc>
        <w:tc>
          <w:tcPr>
            <w:tcW w:w="949" w:type="dxa"/>
            <w:shd w:val="clear" w:color="auto" w:fill="auto"/>
            <w:vAlign w:val="bottom"/>
          </w:tcPr>
          <w:p w14:paraId="56229B10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101.7</w:t>
            </w:r>
          </w:p>
        </w:tc>
        <w:tc>
          <w:tcPr>
            <w:tcW w:w="919" w:type="dxa"/>
            <w:shd w:val="clear" w:color="auto" w:fill="auto"/>
            <w:vAlign w:val="bottom"/>
          </w:tcPr>
          <w:p w14:paraId="08A3A642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62.9</w:t>
            </w:r>
          </w:p>
        </w:tc>
        <w:tc>
          <w:tcPr>
            <w:tcW w:w="766" w:type="dxa"/>
            <w:shd w:val="clear" w:color="auto" w:fill="auto"/>
            <w:vAlign w:val="bottom"/>
          </w:tcPr>
          <w:p w14:paraId="092DE59B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...</w:t>
            </w:r>
          </w:p>
        </w:tc>
        <w:tc>
          <w:tcPr>
            <w:tcW w:w="767" w:type="dxa"/>
            <w:shd w:val="clear" w:color="auto" w:fill="auto"/>
            <w:vAlign w:val="bottom"/>
          </w:tcPr>
          <w:p w14:paraId="40CE248E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178.3</w:t>
            </w:r>
          </w:p>
        </w:tc>
        <w:tc>
          <w:tcPr>
            <w:tcW w:w="840" w:type="dxa"/>
            <w:shd w:val="clear" w:color="auto" w:fill="auto"/>
            <w:vAlign w:val="bottom"/>
          </w:tcPr>
          <w:p w14:paraId="3F5D2CBC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211.8</w:t>
            </w:r>
          </w:p>
        </w:tc>
      </w:tr>
      <w:tr w:rsidR="00D6021E" w:rsidRPr="00D6021E" w14:paraId="25D9E531" w14:textId="77777777" w:rsidTr="00716B22">
        <w:trPr>
          <w:cantSplit/>
        </w:trPr>
        <w:tc>
          <w:tcPr>
            <w:tcW w:w="1701" w:type="dxa"/>
            <w:shd w:val="clear" w:color="auto" w:fill="auto"/>
          </w:tcPr>
          <w:p w14:paraId="6BDFFD23" w14:textId="11A15198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Transportation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storage</w:t>
            </w:r>
          </w:p>
        </w:tc>
        <w:tc>
          <w:tcPr>
            <w:tcW w:w="656" w:type="dxa"/>
            <w:shd w:val="clear" w:color="auto" w:fill="auto"/>
            <w:vAlign w:val="bottom"/>
          </w:tcPr>
          <w:p w14:paraId="0AFF1749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150.1</w:t>
            </w:r>
          </w:p>
        </w:tc>
        <w:tc>
          <w:tcPr>
            <w:tcW w:w="898" w:type="dxa"/>
            <w:shd w:val="clear" w:color="auto" w:fill="auto"/>
            <w:vAlign w:val="bottom"/>
          </w:tcPr>
          <w:p w14:paraId="772D10D3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54.7</w:t>
            </w:r>
          </w:p>
        </w:tc>
        <w:tc>
          <w:tcPr>
            <w:tcW w:w="1009" w:type="dxa"/>
            <w:shd w:val="clear" w:color="auto" w:fill="auto"/>
            <w:vAlign w:val="bottom"/>
          </w:tcPr>
          <w:p w14:paraId="16EB6F88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42.6</w:t>
            </w:r>
          </w:p>
        </w:tc>
        <w:tc>
          <w:tcPr>
            <w:tcW w:w="949" w:type="dxa"/>
            <w:shd w:val="clear" w:color="auto" w:fill="auto"/>
            <w:vAlign w:val="bottom"/>
          </w:tcPr>
          <w:p w14:paraId="61227811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30.5</w:t>
            </w:r>
          </w:p>
        </w:tc>
        <w:tc>
          <w:tcPr>
            <w:tcW w:w="919" w:type="dxa"/>
            <w:shd w:val="clear" w:color="auto" w:fill="auto"/>
            <w:vAlign w:val="bottom"/>
          </w:tcPr>
          <w:p w14:paraId="0264FED8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22.2</w:t>
            </w:r>
          </w:p>
        </w:tc>
        <w:tc>
          <w:tcPr>
            <w:tcW w:w="766" w:type="dxa"/>
            <w:shd w:val="clear" w:color="auto" w:fill="auto"/>
            <w:vAlign w:val="bottom"/>
          </w:tcPr>
          <w:p w14:paraId="77914FB3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...</w:t>
            </w:r>
          </w:p>
        </w:tc>
        <w:tc>
          <w:tcPr>
            <w:tcW w:w="767" w:type="dxa"/>
            <w:shd w:val="clear" w:color="auto" w:fill="auto"/>
            <w:vAlign w:val="bottom"/>
          </w:tcPr>
          <w:p w14:paraId="1CAB7ED1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120.5</w:t>
            </w:r>
          </w:p>
        </w:tc>
        <w:tc>
          <w:tcPr>
            <w:tcW w:w="840" w:type="dxa"/>
            <w:shd w:val="clear" w:color="auto" w:fill="auto"/>
            <w:vAlign w:val="bottom"/>
          </w:tcPr>
          <w:p w14:paraId="7A2CDAFC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29.6</w:t>
            </w:r>
          </w:p>
        </w:tc>
      </w:tr>
      <w:tr w:rsidR="00D6021E" w:rsidRPr="00D6021E" w14:paraId="4FF88E89" w14:textId="77777777" w:rsidTr="00716B22">
        <w:trPr>
          <w:cantSplit/>
        </w:trPr>
        <w:tc>
          <w:tcPr>
            <w:tcW w:w="1701" w:type="dxa"/>
            <w:shd w:val="clear" w:color="auto" w:fill="auto"/>
          </w:tcPr>
          <w:p w14:paraId="333A5527" w14:textId="4087E5A1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Accommodation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food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service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activities</w:t>
            </w:r>
          </w:p>
        </w:tc>
        <w:tc>
          <w:tcPr>
            <w:tcW w:w="656" w:type="dxa"/>
            <w:shd w:val="clear" w:color="auto" w:fill="auto"/>
            <w:vAlign w:val="bottom"/>
          </w:tcPr>
          <w:p w14:paraId="5FE19687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91.1</w:t>
            </w:r>
          </w:p>
        </w:tc>
        <w:tc>
          <w:tcPr>
            <w:tcW w:w="898" w:type="dxa"/>
            <w:shd w:val="clear" w:color="auto" w:fill="auto"/>
            <w:vAlign w:val="bottom"/>
          </w:tcPr>
          <w:p w14:paraId="6C589F51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32.0</w:t>
            </w:r>
          </w:p>
        </w:tc>
        <w:tc>
          <w:tcPr>
            <w:tcW w:w="1009" w:type="dxa"/>
            <w:shd w:val="clear" w:color="auto" w:fill="auto"/>
            <w:vAlign w:val="bottom"/>
          </w:tcPr>
          <w:p w14:paraId="1EE4E44F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20.8</w:t>
            </w:r>
          </w:p>
        </w:tc>
        <w:tc>
          <w:tcPr>
            <w:tcW w:w="949" w:type="dxa"/>
            <w:shd w:val="clear" w:color="auto" w:fill="auto"/>
            <w:vAlign w:val="bottom"/>
          </w:tcPr>
          <w:p w14:paraId="4E17642B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24.5</w:t>
            </w:r>
          </w:p>
        </w:tc>
        <w:tc>
          <w:tcPr>
            <w:tcW w:w="919" w:type="dxa"/>
            <w:shd w:val="clear" w:color="auto" w:fill="auto"/>
            <w:vAlign w:val="bottom"/>
          </w:tcPr>
          <w:p w14:paraId="726AABAC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13.8</w:t>
            </w:r>
          </w:p>
        </w:tc>
        <w:tc>
          <w:tcPr>
            <w:tcW w:w="766" w:type="dxa"/>
            <w:shd w:val="clear" w:color="auto" w:fill="auto"/>
            <w:vAlign w:val="bottom"/>
          </w:tcPr>
          <w:p w14:paraId="0148CE77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...</w:t>
            </w:r>
          </w:p>
        </w:tc>
        <w:tc>
          <w:tcPr>
            <w:tcW w:w="767" w:type="dxa"/>
            <w:shd w:val="clear" w:color="auto" w:fill="auto"/>
            <w:vAlign w:val="bottom"/>
          </w:tcPr>
          <w:p w14:paraId="61254AC6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42.0</w:t>
            </w:r>
          </w:p>
        </w:tc>
        <w:tc>
          <w:tcPr>
            <w:tcW w:w="840" w:type="dxa"/>
            <w:shd w:val="clear" w:color="auto" w:fill="auto"/>
            <w:vAlign w:val="bottom"/>
          </w:tcPr>
          <w:p w14:paraId="6EB279D3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49.1</w:t>
            </w:r>
          </w:p>
        </w:tc>
      </w:tr>
      <w:tr w:rsidR="00D6021E" w:rsidRPr="00D6021E" w14:paraId="1C53C1A2" w14:textId="77777777" w:rsidTr="00716B22">
        <w:trPr>
          <w:cantSplit/>
        </w:trPr>
        <w:tc>
          <w:tcPr>
            <w:tcW w:w="1701" w:type="dxa"/>
            <w:shd w:val="clear" w:color="auto" w:fill="auto"/>
          </w:tcPr>
          <w:p w14:paraId="0D80F36A" w14:textId="09E23448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Information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communication</w:t>
            </w:r>
          </w:p>
        </w:tc>
        <w:tc>
          <w:tcPr>
            <w:tcW w:w="656" w:type="dxa"/>
            <w:shd w:val="clear" w:color="auto" w:fill="auto"/>
            <w:vAlign w:val="bottom"/>
          </w:tcPr>
          <w:p w14:paraId="2706F496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90.0</w:t>
            </w:r>
          </w:p>
        </w:tc>
        <w:tc>
          <w:tcPr>
            <w:tcW w:w="898" w:type="dxa"/>
            <w:shd w:val="clear" w:color="auto" w:fill="auto"/>
            <w:vAlign w:val="bottom"/>
          </w:tcPr>
          <w:p w14:paraId="50E1F87B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52.5</w:t>
            </w:r>
          </w:p>
        </w:tc>
        <w:tc>
          <w:tcPr>
            <w:tcW w:w="1009" w:type="dxa"/>
            <w:shd w:val="clear" w:color="auto" w:fill="auto"/>
            <w:vAlign w:val="bottom"/>
          </w:tcPr>
          <w:p w14:paraId="0806664C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19.4</w:t>
            </w:r>
          </w:p>
        </w:tc>
        <w:tc>
          <w:tcPr>
            <w:tcW w:w="949" w:type="dxa"/>
            <w:shd w:val="clear" w:color="auto" w:fill="auto"/>
            <w:vAlign w:val="bottom"/>
          </w:tcPr>
          <w:p w14:paraId="788F1C64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11.5</w:t>
            </w:r>
          </w:p>
        </w:tc>
        <w:tc>
          <w:tcPr>
            <w:tcW w:w="919" w:type="dxa"/>
            <w:shd w:val="clear" w:color="auto" w:fill="auto"/>
            <w:vAlign w:val="bottom"/>
          </w:tcPr>
          <w:p w14:paraId="25411DAB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6.6</w:t>
            </w:r>
          </w:p>
        </w:tc>
        <w:tc>
          <w:tcPr>
            <w:tcW w:w="766" w:type="dxa"/>
            <w:shd w:val="clear" w:color="auto" w:fill="auto"/>
            <w:vAlign w:val="bottom"/>
          </w:tcPr>
          <w:p w14:paraId="4E1BEDFB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...</w:t>
            </w:r>
          </w:p>
        </w:tc>
        <w:tc>
          <w:tcPr>
            <w:tcW w:w="767" w:type="dxa"/>
            <w:shd w:val="clear" w:color="auto" w:fill="auto"/>
            <w:vAlign w:val="bottom"/>
          </w:tcPr>
          <w:p w14:paraId="20858D41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55.4</w:t>
            </w:r>
          </w:p>
        </w:tc>
        <w:tc>
          <w:tcPr>
            <w:tcW w:w="840" w:type="dxa"/>
            <w:shd w:val="clear" w:color="auto" w:fill="auto"/>
            <w:vAlign w:val="bottom"/>
          </w:tcPr>
          <w:p w14:paraId="3E88ACA3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34.6</w:t>
            </w:r>
          </w:p>
        </w:tc>
      </w:tr>
      <w:tr w:rsidR="00D6021E" w:rsidRPr="00D6021E" w14:paraId="598740BE" w14:textId="77777777" w:rsidTr="00716B22">
        <w:trPr>
          <w:cantSplit/>
        </w:trPr>
        <w:tc>
          <w:tcPr>
            <w:tcW w:w="1701" w:type="dxa"/>
            <w:shd w:val="clear" w:color="auto" w:fill="auto"/>
          </w:tcPr>
          <w:p w14:paraId="54382437" w14:textId="1674F9B3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Financial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insurance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activities</w:t>
            </w:r>
          </w:p>
        </w:tc>
        <w:tc>
          <w:tcPr>
            <w:tcW w:w="656" w:type="dxa"/>
            <w:shd w:val="clear" w:color="auto" w:fill="auto"/>
            <w:vAlign w:val="bottom"/>
          </w:tcPr>
          <w:p w14:paraId="08D22CF2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44.3</w:t>
            </w:r>
          </w:p>
        </w:tc>
        <w:tc>
          <w:tcPr>
            <w:tcW w:w="898" w:type="dxa"/>
            <w:shd w:val="clear" w:color="auto" w:fill="auto"/>
            <w:vAlign w:val="bottom"/>
          </w:tcPr>
          <w:p w14:paraId="02130706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20.7</w:t>
            </w:r>
          </w:p>
        </w:tc>
        <w:tc>
          <w:tcPr>
            <w:tcW w:w="1009" w:type="dxa"/>
            <w:shd w:val="clear" w:color="auto" w:fill="auto"/>
            <w:vAlign w:val="bottom"/>
          </w:tcPr>
          <w:p w14:paraId="2F01331E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12.6</w:t>
            </w:r>
          </w:p>
        </w:tc>
        <w:tc>
          <w:tcPr>
            <w:tcW w:w="949" w:type="dxa"/>
            <w:shd w:val="clear" w:color="auto" w:fill="auto"/>
            <w:vAlign w:val="bottom"/>
          </w:tcPr>
          <w:p w14:paraId="5C12D9BF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6.3</w:t>
            </w:r>
          </w:p>
        </w:tc>
        <w:tc>
          <w:tcPr>
            <w:tcW w:w="919" w:type="dxa"/>
            <w:shd w:val="clear" w:color="auto" w:fill="auto"/>
            <w:vAlign w:val="bottom"/>
          </w:tcPr>
          <w:p w14:paraId="5A3848AE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4.6</w:t>
            </w:r>
          </w:p>
        </w:tc>
        <w:tc>
          <w:tcPr>
            <w:tcW w:w="766" w:type="dxa"/>
            <w:shd w:val="clear" w:color="auto" w:fill="auto"/>
            <w:vAlign w:val="bottom"/>
          </w:tcPr>
          <w:p w14:paraId="3C492250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...</w:t>
            </w:r>
          </w:p>
        </w:tc>
        <w:tc>
          <w:tcPr>
            <w:tcW w:w="767" w:type="dxa"/>
            <w:shd w:val="clear" w:color="auto" w:fill="auto"/>
            <w:vAlign w:val="bottom"/>
          </w:tcPr>
          <w:p w14:paraId="5CB62E81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14.8</w:t>
            </w:r>
          </w:p>
        </w:tc>
        <w:tc>
          <w:tcPr>
            <w:tcW w:w="840" w:type="dxa"/>
            <w:shd w:val="clear" w:color="auto" w:fill="auto"/>
            <w:vAlign w:val="bottom"/>
          </w:tcPr>
          <w:p w14:paraId="5422E3BA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29.4</w:t>
            </w:r>
          </w:p>
        </w:tc>
      </w:tr>
      <w:tr w:rsidR="00D6021E" w:rsidRPr="00D6021E" w14:paraId="69BDD884" w14:textId="77777777" w:rsidTr="00716B22">
        <w:trPr>
          <w:cantSplit/>
        </w:trPr>
        <w:tc>
          <w:tcPr>
            <w:tcW w:w="1701" w:type="dxa"/>
            <w:shd w:val="clear" w:color="auto" w:fill="auto"/>
          </w:tcPr>
          <w:p w14:paraId="34CBA1A0" w14:textId="6B87A84E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Real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estate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activities</w:t>
            </w:r>
          </w:p>
        </w:tc>
        <w:tc>
          <w:tcPr>
            <w:tcW w:w="656" w:type="dxa"/>
            <w:shd w:val="clear" w:color="auto" w:fill="auto"/>
            <w:vAlign w:val="bottom"/>
          </w:tcPr>
          <w:p w14:paraId="0304407C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3.2</w:t>
            </w:r>
          </w:p>
        </w:tc>
        <w:tc>
          <w:tcPr>
            <w:tcW w:w="898" w:type="dxa"/>
            <w:shd w:val="clear" w:color="auto" w:fill="auto"/>
            <w:vAlign w:val="bottom"/>
          </w:tcPr>
          <w:p w14:paraId="552A81DA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1.6</w:t>
            </w:r>
          </w:p>
        </w:tc>
        <w:tc>
          <w:tcPr>
            <w:tcW w:w="1009" w:type="dxa"/>
            <w:shd w:val="clear" w:color="auto" w:fill="auto"/>
            <w:vAlign w:val="bottom"/>
          </w:tcPr>
          <w:p w14:paraId="5AC479DD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/</w:t>
            </w:r>
          </w:p>
        </w:tc>
        <w:tc>
          <w:tcPr>
            <w:tcW w:w="949" w:type="dxa"/>
            <w:shd w:val="clear" w:color="auto" w:fill="auto"/>
            <w:vAlign w:val="bottom"/>
          </w:tcPr>
          <w:p w14:paraId="3E83F2D2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/</w:t>
            </w:r>
          </w:p>
        </w:tc>
        <w:tc>
          <w:tcPr>
            <w:tcW w:w="919" w:type="dxa"/>
            <w:shd w:val="clear" w:color="auto" w:fill="auto"/>
            <w:vAlign w:val="bottom"/>
          </w:tcPr>
          <w:p w14:paraId="67072C77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/</w:t>
            </w:r>
          </w:p>
        </w:tc>
        <w:tc>
          <w:tcPr>
            <w:tcW w:w="766" w:type="dxa"/>
            <w:shd w:val="clear" w:color="auto" w:fill="auto"/>
            <w:vAlign w:val="bottom"/>
          </w:tcPr>
          <w:p w14:paraId="1941CAB1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...</w:t>
            </w:r>
          </w:p>
        </w:tc>
        <w:tc>
          <w:tcPr>
            <w:tcW w:w="767" w:type="dxa"/>
            <w:shd w:val="clear" w:color="auto" w:fill="auto"/>
            <w:vAlign w:val="bottom"/>
          </w:tcPr>
          <w:p w14:paraId="0C09ACA4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2.1</w:t>
            </w:r>
          </w:p>
        </w:tc>
        <w:tc>
          <w:tcPr>
            <w:tcW w:w="840" w:type="dxa"/>
            <w:shd w:val="clear" w:color="auto" w:fill="auto"/>
            <w:vAlign w:val="bottom"/>
          </w:tcPr>
          <w:p w14:paraId="6A30B5DD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1.1</w:t>
            </w:r>
          </w:p>
        </w:tc>
      </w:tr>
      <w:tr w:rsidR="00D6021E" w:rsidRPr="00D6021E" w14:paraId="46384689" w14:textId="77777777" w:rsidTr="00716B22">
        <w:trPr>
          <w:cantSplit/>
        </w:trPr>
        <w:tc>
          <w:tcPr>
            <w:tcW w:w="1701" w:type="dxa"/>
            <w:shd w:val="clear" w:color="auto" w:fill="auto"/>
          </w:tcPr>
          <w:p w14:paraId="33283C1C" w14:textId="1750E8C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Professional,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scientific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technical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activities</w:t>
            </w:r>
          </w:p>
        </w:tc>
        <w:tc>
          <w:tcPr>
            <w:tcW w:w="656" w:type="dxa"/>
            <w:shd w:val="clear" w:color="auto" w:fill="auto"/>
            <w:vAlign w:val="bottom"/>
          </w:tcPr>
          <w:p w14:paraId="2996D730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92.0</w:t>
            </w:r>
          </w:p>
        </w:tc>
        <w:tc>
          <w:tcPr>
            <w:tcW w:w="898" w:type="dxa"/>
            <w:shd w:val="clear" w:color="auto" w:fill="auto"/>
            <w:vAlign w:val="bottom"/>
          </w:tcPr>
          <w:p w14:paraId="1ACA1E30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48.9</w:t>
            </w:r>
          </w:p>
        </w:tc>
        <w:tc>
          <w:tcPr>
            <w:tcW w:w="1009" w:type="dxa"/>
            <w:shd w:val="clear" w:color="auto" w:fill="auto"/>
            <w:vAlign w:val="bottom"/>
          </w:tcPr>
          <w:p w14:paraId="56F4D16E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22.1</w:t>
            </w:r>
          </w:p>
        </w:tc>
        <w:tc>
          <w:tcPr>
            <w:tcW w:w="949" w:type="dxa"/>
            <w:shd w:val="clear" w:color="auto" w:fill="auto"/>
            <w:vAlign w:val="bottom"/>
          </w:tcPr>
          <w:p w14:paraId="0913596F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11.7</w:t>
            </w:r>
          </w:p>
        </w:tc>
        <w:tc>
          <w:tcPr>
            <w:tcW w:w="919" w:type="dxa"/>
            <w:shd w:val="clear" w:color="auto" w:fill="auto"/>
            <w:vAlign w:val="bottom"/>
          </w:tcPr>
          <w:p w14:paraId="465A9D17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9.2</w:t>
            </w:r>
          </w:p>
        </w:tc>
        <w:tc>
          <w:tcPr>
            <w:tcW w:w="766" w:type="dxa"/>
            <w:shd w:val="clear" w:color="auto" w:fill="auto"/>
            <w:vAlign w:val="bottom"/>
          </w:tcPr>
          <w:p w14:paraId="1D4943D0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...</w:t>
            </w:r>
          </w:p>
        </w:tc>
        <w:tc>
          <w:tcPr>
            <w:tcW w:w="767" w:type="dxa"/>
            <w:shd w:val="clear" w:color="auto" w:fill="auto"/>
            <w:vAlign w:val="bottom"/>
          </w:tcPr>
          <w:p w14:paraId="1EBB4ED8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43.8</w:t>
            </w:r>
          </w:p>
        </w:tc>
        <w:tc>
          <w:tcPr>
            <w:tcW w:w="840" w:type="dxa"/>
            <w:shd w:val="clear" w:color="auto" w:fill="auto"/>
            <w:vAlign w:val="bottom"/>
          </w:tcPr>
          <w:p w14:paraId="12CC6480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48.2</w:t>
            </w:r>
          </w:p>
        </w:tc>
      </w:tr>
      <w:tr w:rsidR="00D6021E" w:rsidRPr="00D6021E" w14:paraId="3B71C3F3" w14:textId="77777777" w:rsidTr="00716B22">
        <w:trPr>
          <w:cantSplit/>
        </w:trPr>
        <w:tc>
          <w:tcPr>
            <w:tcW w:w="1701" w:type="dxa"/>
            <w:shd w:val="clear" w:color="auto" w:fill="auto"/>
          </w:tcPr>
          <w:p w14:paraId="77F6CCE8" w14:textId="0B24CFB8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Administrative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support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service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activities</w:t>
            </w:r>
          </w:p>
        </w:tc>
        <w:tc>
          <w:tcPr>
            <w:tcW w:w="656" w:type="dxa"/>
            <w:shd w:val="clear" w:color="auto" w:fill="auto"/>
            <w:vAlign w:val="bottom"/>
          </w:tcPr>
          <w:p w14:paraId="521FEA00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59.4</w:t>
            </w:r>
          </w:p>
        </w:tc>
        <w:tc>
          <w:tcPr>
            <w:tcW w:w="898" w:type="dxa"/>
            <w:shd w:val="clear" w:color="auto" w:fill="auto"/>
            <w:vAlign w:val="bottom"/>
          </w:tcPr>
          <w:p w14:paraId="2D60D672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29.4</w:t>
            </w:r>
          </w:p>
        </w:tc>
        <w:tc>
          <w:tcPr>
            <w:tcW w:w="1009" w:type="dxa"/>
            <w:shd w:val="clear" w:color="auto" w:fill="auto"/>
            <w:vAlign w:val="bottom"/>
          </w:tcPr>
          <w:p w14:paraId="770FA216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14.7</w:t>
            </w:r>
          </w:p>
        </w:tc>
        <w:tc>
          <w:tcPr>
            <w:tcW w:w="949" w:type="dxa"/>
            <w:shd w:val="clear" w:color="auto" w:fill="auto"/>
            <w:vAlign w:val="bottom"/>
          </w:tcPr>
          <w:p w14:paraId="2DCA1B8E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6.6</w:t>
            </w:r>
          </w:p>
        </w:tc>
        <w:tc>
          <w:tcPr>
            <w:tcW w:w="919" w:type="dxa"/>
            <w:shd w:val="clear" w:color="auto" w:fill="auto"/>
            <w:vAlign w:val="bottom"/>
          </w:tcPr>
          <w:p w14:paraId="3D8FF047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8.6</w:t>
            </w:r>
          </w:p>
        </w:tc>
        <w:tc>
          <w:tcPr>
            <w:tcW w:w="766" w:type="dxa"/>
            <w:shd w:val="clear" w:color="auto" w:fill="auto"/>
            <w:vAlign w:val="bottom"/>
          </w:tcPr>
          <w:p w14:paraId="56019787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...</w:t>
            </w:r>
          </w:p>
        </w:tc>
        <w:tc>
          <w:tcPr>
            <w:tcW w:w="767" w:type="dxa"/>
            <w:shd w:val="clear" w:color="auto" w:fill="auto"/>
            <w:vAlign w:val="bottom"/>
          </w:tcPr>
          <w:p w14:paraId="161EF7AD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32.5</w:t>
            </w:r>
          </w:p>
        </w:tc>
        <w:tc>
          <w:tcPr>
            <w:tcW w:w="840" w:type="dxa"/>
            <w:shd w:val="clear" w:color="auto" w:fill="auto"/>
            <w:vAlign w:val="bottom"/>
          </w:tcPr>
          <w:p w14:paraId="3D107553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26.9</w:t>
            </w:r>
          </w:p>
        </w:tc>
      </w:tr>
      <w:tr w:rsidR="00D6021E" w:rsidRPr="00D6021E" w14:paraId="2FF48BFA" w14:textId="77777777" w:rsidTr="00716B22">
        <w:trPr>
          <w:cantSplit/>
        </w:trPr>
        <w:tc>
          <w:tcPr>
            <w:tcW w:w="1701" w:type="dxa"/>
            <w:shd w:val="clear" w:color="auto" w:fill="auto"/>
          </w:tcPr>
          <w:p w14:paraId="70B19294" w14:textId="4038AF47" w:rsidR="006F4FE8" w:rsidRPr="00D6021E" w:rsidRDefault="006F4FE8" w:rsidP="008F130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Public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administration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defense;</w:t>
            </w:r>
            <w:r w:rsidR="008F1306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compulsory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social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security</w:t>
            </w:r>
          </w:p>
        </w:tc>
        <w:tc>
          <w:tcPr>
            <w:tcW w:w="656" w:type="dxa"/>
            <w:shd w:val="clear" w:color="auto" w:fill="auto"/>
            <w:vAlign w:val="bottom"/>
          </w:tcPr>
          <w:p w14:paraId="67512F80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149.1</w:t>
            </w:r>
          </w:p>
        </w:tc>
        <w:tc>
          <w:tcPr>
            <w:tcW w:w="898" w:type="dxa"/>
            <w:shd w:val="clear" w:color="auto" w:fill="auto"/>
            <w:vAlign w:val="bottom"/>
          </w:tcPr>
          <w:p w14:paraId="30982588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45.4</w:t>
            </w:r>
          </w:p>
        </w:tc>
        <w:tc>
          <w:tcPr>
            <w:tcW w:w="1009" w:type="dxa"/>
            <w:shd w:val="clear" w:color="auto" w:fill="auto"/>
            <w:vAlign w:val="bottom"/>
          </w:tcPr>
          <w:p w14:paraId="57E498B0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35.5</w:t>
            </w:r>
          </w:p>
        </w:tc>
        <w:tc>
          <w:tcPr>
            <w:tcW w:w="949" w:type="dxa"/>
            <w:shd w:val="clear" w:color="auto" w:fill="auto"/>
            <w:vAlign w:val="bottom"/>
          </w:tcPr>
          <w:p w14:paraId="77C2804F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35.2</w:t>
            </w:r>
          </w:p>
        </w:tc>
        <w:tc>
          <w:tcPr>
            <w:tcW w:w="919" w:type="dxa"/>
            <w:shd w:val="clear" w:color="auto" w:fill="auto"/>
            <w:vAlign w:val="bottom"/>
          </w:tcPr>
          <w:p w14:paraId="7BC157DF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33.0</w:t>
            </w:r>
          </w:p>
        </w:tc>
        <w:tc>
          <w:tcPr>
            <w:tcW w:w="766" w:type="dxa"/>
            <w:shd w:val="clear" w:color="auto" w:fill="auto"/>
            <w:vAlign w:val="bottom"/>
          </w:tcPr>
          <w:p w14:paraId="43550BE9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...</w:t>
            </w:r>
          </w:p>
        </w:tc>
        <w:tc>
          <w:tcPr>
            <w:tcW w:w="767" w:type="dxa"/>
            <w:shd w:val="clear" w:color="auto" w:fill="auto"/>
            <w:vAlign w:val="bottom"/>
          </w:tcPr>
          <w:p w14:paraId="30B6B3E6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82.7</w:t>
            </w:r>
          </w:p>
        </w:tc>
        <w:tc>
          <w:tcPr>
            <w:tcW w:w="840" w:type="dxa"/>
            <w:shd w:val="clear" w:color="auto" w:fill="auto"/>
            <w:vAlign w:val="bottom"/>
          </w:tcPr>
          <w:p w14:paraId="6C20589E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66.4</w:t>
            </w:r>
          </w:p>
        </w:tc>
      </w:tr>
      <w:tr w:rsidR="00D6021E" w:rsidRPr="00D6021E" w14:paraId="6FE50930" w14:textId="77777777" w:rsidTr="00716B22">
        <w:trPr>
          <w:cantSplit/>
        </w:trPr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14:paraId="53AAC2EC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Education</w:t>
            </w:r>
          </w:p>
        </w:tc>
        <w:tc>
          <w:tcPr>
            <w:tcW w:w="65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904AE0D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183.6</w:t>
            </w:r>
          </w:p>
        </w:tc>
        <w:tc>
          <w:tcPr>
            <w:tcW w:w="89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3960C28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56.2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E5D0F6E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49.0</w:t>
            </w:r>
          </w:p>
        </w:tc>
        <w:tc>
          <w:tcPr>
            <w:tcW w:w="94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325D1F0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39.8</w:t>
            </w:r>
          </w:p>
        </w:tc>
        <w:tc>
          <w:tcPr>
            <w:tcW w:w="91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CF3E25E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38.6</w:t>
            </w:r>
          </w:p>
        </w:tc>
        <w:tc>
          <w:tcPr>
            <w:tcW w:w="76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340057D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...</w:t>
            </w:r>
          </w:p>
        </w:tc>
        <w:tc>
          <w:tcPr>
            <w:tcW w:w="76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A1F8857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45.8</w:t>
            </w:r>
          </w:p>
        </w:tc>
        <w:tc>
          <w:tcPr>
            <w:tcW w:w="84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6BE5C3B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137.8</w:t>
            </w:r>
          </w:p>
        </w:tc>
      </w:tr>
      <w:tr w:rsidR="00D6021E" w:rsidRPr="00D6021E" w14:paraId="1DF856A5" w14:textId="77777777" w:rsidTr="00716B22">
        <w:trPr>
          <w:cantSplit/>
        </w:trPr>
        <w:tc>
          <w:tcPr>
            <w:tcW w:w="1701" w:type="dxa"/>
            <w:tcBorders>
              <w:top w:val="nil"/>
            </w:tcBorders>
            <w:shd w:val="clear" w:color="auto" w:fill="auto"/>
          </w:tcPr>
          <w:p w14:paraId="409E7AC3" w14:textId="7F4EF250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Human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health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social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work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activities</w:t>
            </w:r>
          </w:p>
        </w:tc>
        <w:tc>
          <w:tcPr>
            <w:tcW w:w="656" w:type="dxa"/>
            <w:tcBorders>
              <w:top w:val="nil"/>
            </w:tcBorders>
            <w:shd w:val="clear" w:color="auto" w:fill="auto"/>
            <w:vAlign w:val="bottom"/>
          </w:tcPr>
          <w:p w14:paraId="1AD85C4A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154.9</w:t>
            </w:r>
          </w:p>
        </w:tc>
        <w:tc>
          <w:tcPr>
            <w:tcW w:w="898" w:type="dxa"/>
            <w:tcBorders>
              <w:top w:val="nil"/>
            </w:tcBorders>
            <w:shd w:val="clear" w:color="auto" w:fill="auto"/>
            <w:vAlign w:val="bottom"/>
          </w:tcPr>
          <w:p w14:paraId="7959475D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47.2</w:t>
            </w:r>
          </w:p>
        </w:tc>
        <w:tc>
          <w:tcPr>
            <w:tcW w:w="1009" w:type="dxa"/>
            <w:tcBorders>
              <w:top w:val="nil"/>
            </w:tcBorders>
            <w:shd w:val="clear" w:color="auto" w:fill="auto"/>
            <w:vAlign w:val="bottom"/>
          </w:tcPr>
          <w:p w14:paraId="7113BBBC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39.7</w:t>
            </w:r>
          </w:p>
        </w:tc>
        <w:tc>
          <w:tcPr>
            <w:tcW w:w="949" w:type="dxa"/>
            <w:tcBorders>
              <w:top w:val="nil"/>
            </w:tcBorders>
            <w:shd w:val="clear" w:color="auto" w:fill="auto"/>
            <w:vAlign w:val="bottom"/>
          </w:tcPr>
          <w:p w14:paraId="1D160C5E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37.6</w:t>
            </w:r>
          </w:p>
        </w:tc>
        <w:tc>
          <w:tcPr>
            <w:tcW w:w="919" w:type="dxa"/>
            <w:tcBorders>
              <w:top w:val="nil"/>
            </w:tcBorders>
            <w:shd w:val="clear" w:color="auto" w:fill="auto"/>
            <w:vAlign w:val="bottom"/>
          </w:tcPr>
          <w:p w14:paraId="71E5295E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30.4</w:t>
            </w:r>
          </w:p>
        </w:tc>
        <w:tc>
          <w:tcPr>
            <w:tcW w:w="766" w:type="dxa"/>
            <w:tcBorders>
              <w:top w:val="nil"/>
            </w:tcBorders>
            <w:shd w:val="clear" w:color="auto" w:fill="auto"/>
            <w:vAlign w:val="bottom"/>
          </w:tcPr>
          <w:p w14:paraId="7F70F654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...</w:t>
            </w:r>
          </w:p>
        </w:tc>
        <w:tc>
          <w:tcPr>
            <w:tcW w:w="767" w:type="dxa"/>
            <w:tcBorders>
              <w:top w:val="nil"/>
            </w:tcBorders>
            <w:shd w:val="clear" w:color="auto" w:fill="auto"/>
            <w:vAlign w:val="bottom"/>
          </w:tcPr>
          <w:p w14:paraId="2BA6E609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36.9</w:t>
            </w:r>
          </w:p>
        </w:tc>
        <w:tc>
          <w:tcPr>
            <w:tcW w:w="840" w:type="dxa"/>
            <w:tcBorders>
              <w:top w:val="nil"/>
            </w:tcBorders>
            <w:shd w:val="clear" w:color="auto" w:fill="auto"/>
            <w:vAlign w:val="bottom"/>
          </w:tcPr>
          <w:p w14:paraId="3CD3A1F0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118.0</w:t>
            </w:r>
          </w:p>
        </w:tc>
      </w:tr>
      <w:tr w:rsidR="00D6021E" w:rsidRPr="00D6021E" w14:paraId="4AC4EC6A" w14:textId="77777777" w:rsidTr="00716B22">
        <w:trPr>
          <w:cantSplit/>
        </w:trPr>
        <w:tc>
          <w:tcPr>
            <w:tcW w:w="1701" w:type="dxa"/>
            <w:tcBorders>
              <w:bottom w:val="nil"/>
            </w:tcBorders>
            <w:shd w:val="clear" w:color="auto" w:fill="auto"/>
          </w:tcPr>
          <w:p w14:paraId="5B20C557" w14:textId="7345A7A4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Arts,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entertainment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recreation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</w:p>
        </w:tc>
        <w:tc>
          <w:tcPr>
            <w:tcW w:w="656" w:type="dxa"/>
            <w:tcBorders>
              <w:bottom w:val="nil"/>
            </w:tcBorders>
            <w:shd w:val="clear" w:color="auto" w:fill="auto"/>
            <w:vAlign w:val="bottom"/>
          </w:tcPr>
          <w:p w14:paraId="133F8CCD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45.3</w:t>
            </w:r>
          </w:p>
        </w:tc>
        <w:tc>
          <w:tcPr>
            <w:tcW w:w="898" w:type="dxa"/>
            <w:tcBorders>
              <w:bottom w:val="nil"/>
            </w:tcBorders>
            <w:shd w:val="clear" w:color="auto" w:fill="auto"/>
            <w:vAlign w:val="bottom"/>
          </w:tcPr>
          <w:p w14:paraId="0809410F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16.5</w:t>
            </w:r>
          </w:p>
        </w:tc>
        <w:tc>
          <w:tcPr>
            <w:tcW w:w="1009" w:type="dxa"/>
            <w:tcBorders>
              <w:bottom w:val="nil"/>
            </w:tcBorders>
            <w:shd w:val="clear" w:color="auto" w:fill="auto"/>
            <w:vAlign w:val="bottom"/>
          </w:tcPr>
          <w:p w14:paraId="661192D8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9.9</w:t>
            </w:r>
          </w:p>
        </w:tc>
        <w:tc>
          <w:tcPr>
            <w:tcW w:w="949" w:type="dxa"/>
            <w:tcBorders>
              <w:bottom w:val="nil"/>
            </w:tcBorders>
            <w:shd w:val="clear" w:color="auto" w:fill="auto"/>
            <w:vAlign w:val="bottom"/>
          </w:tcPr>
          <w:p w14:paraId="4B3B63BA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10.8</w:t>
            </w:r>
          </w:p>
        </w:tc>
        <w:tc>
          <w:tcPr>
            <w:tcW w:w="919" w:type="dxa"/>
            <w:tcBorders>
              <w:bottom w:val="nil"/>
            </w:tcBorders>
            <w:shd w:val="clear" w:color="auto" w:fill="auto"/>
            <w:vAlign w:val="bottom"/>
          </w:tcPr>
          <w:p w14:paraId="406DA8B1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8.1</w:t>
            </w:r>
          </w:p>
        </w:tc>
        <w:tc>
          <w:tcPr>
            <w:tcW w:w="766" w:type="dxa"/>
            <w:tcBorders>
              <w:bottom w:val="nil"/>
            </w:tcBorders>
            <w:shd w:val="clear" w:color="auto" w:fill="auto"/>
            <w:vAlign w:val="bottom"/>
          </w:tcPr>
          <w:p w14:paraId="49ED6B23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...</w:t>
            </w:r>
          </w:p>
        </w:tc>
        <w:tc>
          <w:tcPr>
            <w:tcW w:w="767" w:type="dxa"/>
            <w:tcBorders>
              <w:bottom w:val="nil"/>
            </w:tcBorders>
            <w:shd w:val="clear" w:color="auto" w:fill="auto"/>
            <w:vAlign w:val="bottom"/>
          </w:tcPr>
          <w:p w14:paraId="3433F994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24.6</w:t>
            </w:r>
          </w:p>
        </w:tc>
        <w:tc>
          <w:tcPr>
            <w:tcW w:w="840" w:type="dxa"/>
            <w:tcBorders>
              <w:bottom w:val="nil"/>
            </w:tcBorders>
            <w:shd w:val="clear" w:color="auto" w:fill="auto"/>
            <w:vAlign w:val="bottom"/>
          </w:tcPr>
          <w:p w14:paraId="48FA70C4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20.7</w:t>
            </w:r>
          </w:p>
        </w:tc>
      </w:tr>
      <w:tr w:rsidR="00D6021E" w:rsidRPr="00D6021E" w14:paraId="1490BA5D" w14:textId="77777777" w:rsidTr="00716B22">
        <w:trPr>
          <w:cantSplit/>
        </w:trPr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14:paraId="7FAE76D8" w14:textId="315D9AB9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Other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service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activities</w:t>
            </w:r>
          </w:p>
        </w:tc>
        <w:tc>
          <w:tcPr>
            <w:tcW w:w="65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3124297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52.3</w:t>
            </w:r>
          </w:p>
        </w:tc>
        <w:tc>
          <w:tcPr>
            <w:tcW w:w="89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E917A17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17.7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E059906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13.2</w:t>
            </w:r>
          </w:p>
        </w:tc>
        <w:tc>
          <w:tcPr>
            <w:tcW w:w="94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7CC5EC2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12.8</w:t>
            </w:r>
          </w:p>
        </w:tc>
        <w:tc>
          <w:tcPr>
            <w:tcW w:w="91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65C21AC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8.6</w:t>
            </w:r>
          </w:p>
        </w:tc>
        <w:tc>
          <w:tcPr>
            <w:tcW w:w="76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784C496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...</w:t>
            </w:r>
          </w:p>
        </w:tc>
        <w:tc>
          <w:tcPr>
            <w:tcW w:w="76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B768722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26.7</w:t>
            </w:r>
          </w:p>
        </w:tc>
        <w:tc>
          <w:tcPr>
            <w:tcW w:w="84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D2AF89F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25.5</w:t>
            </w:r>
          </w:p>
        </w:tc>
      </w:tr>
      <w:tr w:rsidR="00D6021E" w:rsidRPr="00D6021E" w14:paraId="7155A0FC" w14:textId="77777777" w:rsidTr="00716B22">
        <w:trPr>
          <w:cantSplit/>
        </w:trPr>
        <w:tc>
          <w:tcPr>
            <w:tcW w:w="1701" w:type="dxa"/>
            <w:tcBorders>
              <w:top w:val="nil"/>
            </w:tcBorders>
            <w:shd w:val="clear" w:color="auto" w:fill="auto"/>
          </w:tcPr>
          <w:p w14:paraId="0F4A4A05" w14:textId="382AC5A5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lastRenderedPageBreak/>
              <w:t>Activities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households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as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employers</w:t>
            </w:r>
          </w:p>
        </w:tc>
        <w:tc>
          <w:tcPr>
            <w:tcW w:w="656" w:type="dxa"/>
            <w:tcBorders>
              <w:top w:val="nil"/>
            </w:tcBorders>
            <w:shd w:val="clear" w:color="auto" w:fill="auto"/>
            <w:vAlign w:val="bottom"/>
          </w:tcPr>
          <w:p w14:paraId="30065931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82.4</w:t>
            </w:r>
          </w:p>
        </w:tc>
        <w:tc>
          <w:tcPr>
            <w:tcW w:w="898" w:type="dxa"/>
            <w:tcBorders>
              <w:top w:val="nil"/>
            </w:tcBorders>
            <w:shd w:val="clear" w:color="auto" w:fill="auto"/>
            <w:vAlign w:val="bottom"/>
          </w:tcPr>
          <w:p w14:paraId="7E986931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6.2</w:t>
            </w:r>
          </w:p>
        </w:tc>
        <w:tc>
          <w:tcPr>
            <w:tcW w:w="1009" w:type="dxa"/>
            <w:tcBorders>
              <w:top w:val="nil"/>
            </w:tcBorders>
            <w:shd w:val="clear" w:color="auto" w:fill="auto"/>
            <w:vAlign w:val="bottom"/>
          </w:tcPr>
          <w:p w14:paraId="38086613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10.4</w:t>
            </w:r>
          </w:p>
        </w:tc>
        <w:tc>
          <w:tcPr>
            <w:tcW w:w="949" w:type="dxa"/>
            <w:tcBorders>
              <w:top w:val="nil"/>
            </w:tcBorders>
            <w:shd w:val="clear" w:color="auto" w:fill="auto"/>
            <w:vAlign w:val="bottom"/>
          </w:tcPr>
          <w:p w14:paraId="3540C8AF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27.8</w:t>
            </w:r>
          </w:p>
        </w:tc>
        <w:tc>
          <w:tcPr>
            <w:tcW w:w="919" w:type="dxa"/>
            <w:tcBorders>
              <w:top w:val="nil"/>
            </w:tcBorders>
            <w:shd w:val="clear" w:color="auto" w:fill="auto"/>
            <w:vAlign w:val="bottom"/>
          </w:tcPr>
          <w:p w14:paraId="115FBCFD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38.0</w:t>
            </w:r>
          </w:p>
        </w:tc>
        <w:tc>
          <w:tcPr>
            <w:tcW w:w="766" w:type="dxa"/>
            <w:tcBorders>
              <w:top w:val="nil"/>
            </w:tcBorders>
            <w:shd w:val="clear" w:color="auto" w:fill="auto"/>
            <w:vAlign w:val="bottom"/>
          </w:tcPr>
          <w:p w14:paraId="20E20077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...</w:t>
            </w:r>
          </w:p>
        </w:tc>
        <w:tc>
          <w:tcPr>
            <w:tcW w:w="767" w:type="dxa"/>
            <w:tcBorders>
              <w:top w:val="nil"/>
            </w:tcBorders>
            <w:shd w:val="clear" w:color="auto" w:fill="auto"/>
            <w:vAlign w:val="bottom"/>
          </w:tcPr>
          <w:p w14:paraId="1938A4CF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31.2</w:t>
            </w:r>
          </w:p>
        </w:tc>
        <w:tc>
          <w:tcPr>
            <w:tcW w:w="840" w:type="dxa"/>
            <w:tcBorders>
              <w:top w:val="nil"/>
            </w:tcBorders>
            <w:shd w:val="clear" w:color="auto" w:fill="auto"/>
            <w:vAlign w:val="bottom"/>
          </w:tcPr>
          <w:p w14:paraId="2D1748EE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51.1</w:t>
            </w:r>
          </w:p>
        </w:tc>
      </w:tr>
      <w:tr w:rsidR="00D6021E" w:rsidRPr="00D6021E" w14:paraId="482F2036" w14:textId="77777777" w:rsidTr="00716B22">
        <w:trPr>
          <w:cantSplit/>
        </w:trPr>
        <w:tc>
          <w:tcPr>
            <w:tcW w:w="1701" w:type="dxa"/>
            <w:shd w:val="clear" w:color="auto" w:fill="auto"/>
          </w:tcPr>
          <w:p w14:paraId="7D0DCB2B" w14:textId="495812AB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Activities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extraterritorial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organizations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6021E">
              <w:rPr>
                <w:bCs/>
                <w:sz w:val="18"/>
                <w:lang w:val="en-US"/>
              </w:rPr>
              <w:t>bodies</w:t>
            </w:r>
          </w:p>
        </w:tc>
        <w:tc>
          <w:tcPr>
            <w:tcW w:w="656" w:type="dxa"/>
            <w:shd w:val="clear" w:color="auto" w:fill="auto"/>
            <w:vAlign w:val="bottom"/>
          </w:tcPr>
          <w:p w14:paraId="153838EB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/</w:t>
            </w:r>
          </w:p>
        </w:tc>
        <w:tc>
          <w:tcPr>
            <w:tcW w:w="898" w:type="dxa"/>
            <w:shd w:val="clear" w:color="auto" w:fill="auto"/>
            <w:vAlign w:val="bottom"/>
          </w:tcPr>
          <w:p w14:paraId="28EC526F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/</w:t>
            </w:r>
          </w:p>
        </w:tc>
        <w:tc>
          <w:tcPr>
            <w:tcW w:w="1009" w:type="dxa"/>
            <w:shd w:val="clear" w:color="auto" w:fill="auto"/>
            <w:vAlign w:val="bottom"/>
          </w:tcPr>
          <w:p w14:paraId="0D23359C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/</w:t>
            </w:r>
          </w:p>
        </w:tc>
        <w:tc>
          <w:tcPr>
            <w:tcW w:w="949" w:type="dxa"/>
            <w:shd w:val="clear" w:color="auto" w:fill="auto"/>
            <w:vAlign w:val="bottom"/>
          </w:tcPr>
          <w:p w14:paraId="1ACC4783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/</w:t>
            </w:r>
          </w:p>
        </w:tc>
        <w:tc>
          <w:tcPr>
            <w:tcW w:w="919" w:type="dxa"/>
            <w:shd w:val="clear" w:color="auto" w:fill="auto"/>
            <w:vAlign w:val="bottom"/>
          </w:tcPr>
          <w:p w14:paraId="29E03C04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/</w:t>
            </w:r>
          </w:p>
        </w:tc>
        <w:tc>
          <w:tcPr>
            <w:tcW w:w="766" w:type="dxa"/>
            <w:shd w:val="clear" w:color="auto" w:fill="auto"/>
            <w:vAlign w:val="bottom"/>
          </w:tcPr>
          <w:p w14:paraId="1A6B2D9D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...</w:t>
            </w:r>
          </w:p>
        </w:tc>
        <w:tc>
          <w:tcPr>
            <w:tcW w:w="767" w:type="dxa"/>
            <w:shd w:val="clear" w:color="auto" w:fill="auto"/>
            <w:vAlign w:val="bottom"/>
          </w:tcPr>
          <w:p w14:paraId="1CC19071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/</w:t>
            </w:r>
          </w:p>
        </w:tc>
        <w:tc>
          <w:tcPr>
            <w:tcW w:w="840" w:type="dxa"/>
            <w:shd w:val="clear" w:color="auto" w:fill="auto"/>
            <w:vAlign w:val="bottom"/>
          </w:tcPr>
          <w:p w14:paraId="48CEFF90" w14:textId="77777777" w:rsidR="006F4FE8" w:rsidRPr="00D6021E" w:rsidRDefault="006F4FE8" w:rsidP="00D6021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6021E">
              <w:rPr>
                <w:bCs/>
                <w:sz w:val="18"/>
                <w:lang w:val="en-US"/>
              </w:rPr>
              <w:t>/</w:t>
            </w:r>
          </w:p>
        </w:tc>
      </w:tr>
    </w:tbl>
    <w:p w14:paraId="52F39CD8" w14:textId="4D766B2A" w:rsidR="006F4FE8" w:rsidRPr="00B52DDA" w:rsidRDefault="006F4FE8" w:rsidP="005031E6">
      <w:pPr>
        <w:spacing w:before="120" w:after="240"/>
        <w:ind w:left="1134" w:right="1134" w:firstLine="170"/>
        <w:rPr>
          <w:i/>
          <w:iCs/>
          <w:sz w:val="18"/>
        </w:rPr>
      </w:pPr>
      <w:r w:rsidRPr="00B52DDA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B52DDA">
        <w:rPr>
          <w:i/>
          <w:iCs/>
          <w:sz w:val="18"/>
        </w:rPr>
        <w:t>Republic</w:t>
      </w:r>
      <w:r w:rsidR="00A84868">
        <w:rPr>
          <w:i/>
          <w:iCs/>
          <w:sz w:val="18"/>
        </w:rPr>
        <w:t xml:space="preserve"> </w:t>
      </w:r>
      <w:r w:rsidRPr="00B52DDA">
        <w:rPr>
          <w:i/>
          <w:iCs/>
          <w:sz w:val="18"/>
        </w:rPr>
        <w:t>Statistical</w:t>
      </w:r>
      <w:r w:rsidR="00A84868">
        <w:rPr>
          <w:i/>
          <w:iCs/>
          <w:sz w:val="18"/>
        </w:rPr>
        <w:t xml:space="preserve"> </w:t>
      </w:r>
      <w:r w:rsidRPr="00B52DDA">
        <w:rPr>
          <w:i/>
          <w:iCs/>
          <w:sz w:val="18"/>
        </w:rPr>
        <w:t>Office</w:t>
      </w:r>
      <w:r w:rsidR="00B52DDA" w:rsidRPr="00B52DDA">
        <w:rPr>
          <w:i/>
          <w:iCs/>
          <w:sz w:val="18"/>
        </w:rPr>
        <w:t>.</w:t>
      </w:r>
    </w:p>
    <w:p w14:paraId="66D4F384" w14:textId="4369259F" w:rsidR="006F4FE8" w:rsidRDefault="005031E6" w:rsidP="005031E6">
      <w:pPr>
        <w:pStyle w:val="H23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6F4FE8" w:rsidRPr="003C4A43">
        <w:rPr>
          <w:lang w:val="en-US"/>
        </w:rPr>
        <w:t>Formally/informally</w:t>
      </w:r>
      <w:r w:rsidR="00A84868">
        <w:rPr>
          <w:lang w:val="en-US"/>
        </w:rPr>
        <w:t xml:space="preserve"> </w:t>
      </w:r>
      <w:r w:rsidR="006F4FE8" w:rsidRPr="003C4A43">
        <w:rPr>
          <w:lang w:val="en-US"/>
        </w:rPr>
        <w:t>employed</w:t>
      </w:r>
      <w:r w:rsidR="00A84868">
        <w:rPr>
          <w:lang w:val="en-US"/>
        </w:rPr>
        <w:t xml:space="preserve"> </w:t>
      </w:r>
      <w:r w:rsidR="006F4FE8" w:rsidRPr="003C4A43">
        <w:rPr>
          <w:lang w:val="en-US"/>
        </w:rPr>
        <w:t>by</w:t>
      </w:r>
      <w:r w:rsidR="00A84868">
        <w:rPr>
          <w:lang w:val="en-US"/>
        </w:rPr>
        <w:t xml:space="preserve"> </w:t>
      </w:r>
      <w:r w:rsidR="006F4FE8" w:rsidRPr="003C4A43">
        <w:rPr>
          <w:lang w:val="en-US"/>
        </w:rPr>
        <w:t>sector</w:t>
      </w:r>
      <w:r w:rsidR="00A84868">
        <w:rPr>
          <w:lang w:val="en-US"/>
        </w:rPr>
        <w:t xml:space="preserve"> </w:t>
      </w:r>
      <w:r w:rsidR="006F4FE8" w:rsidRPr="003C4A43">
        <w:rPr>
          <w:lang w:val="en-US"/>
        </w:rPr>
        <w:t>of</w:t>
      </w:r>
      <w:r w:rsidR="00A84868">
        <w:rPr>
          <w:lang w:val="en-US"/>
        </w:rPr>
        <w:t xml:space="preserve"> </w:t>
      </w:r>
      <w:r w:rsidR="006F4FE8" w:rsidRPr="003C4A43">
        <w:rPr>
          <w:lang w:val="en-US"/>
        </w:rPr>
        <w:t>activity,</w:t>
      </w:r>
      <w:r w:rsidR="00A84868">
        <w:rPr>
          <w:lang w:val="en-US"/>
        </w:rPr>
        <w:t xml:space="preserve"> </w:t>
      </w:r>
      <w:r w:rsidR="006F4FE8" w:rsidRPr="003C4A43">
        <w:rPr>
          <w:lang w:val="en-US"/>
        </w:rPr>
        <w:t>2020</w:t>
      </w:r>
      <w:r w:rsidR="00A84868">
        <w:rPr>
          <w:lang w:val="en-US"/>
        </w:rPr>
        <w:t xml:space="preserve"> </w:t>
      </w:r>
      <w:r w:rsidR="006F4FE8" w:rsidRPr="003C4A43">
        <w:rPr>
          <w:lang w:val="en-US"/>
        </w:rPr>
        <w:t>(in</w:t>
      </w:r>
      <w:r w:rsidR="00A84868">
        <w:rPr>
          <w:lang w:val="en-US"/>
        </w:rPr>
        <w:t xml:space="preserve"> </w:t>
      </w:r>
      <w:r w:rsidR="006F4FE8" w:rsidRPr="003C4A43">
        <w:rPr>
          <w:lang w:val="en-US"/>
        </w:rPr>
        <w:t>thousands)</w:t>
      </w:r>
    </w:p>
    <w:p w14:paraId="2BF43C9E" w14:textId="128AB321" w:rsidR="00025FA7" w:rsidRDefault="00025FA7" w:rsidP="00212A4A">
      <w:pPr>
        <w:spacing w:before="98"/>
        <w:ind w:left="1153"/>
      </w:pPr>
      <w:r>
        <w:rPr>
          <w:noProof/>
          <w:sz w:val="24"/>
          <w:szCs w:val="24"/>
          <w:lang w:eastAsia="zh-CN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FB50129" wp14:editId="12065AED">
                <wp:simplePos x="0" y="0"/>
                <wp:positionH relativeFrom="page">
                  <wp:posOffset>2250440</wp:posOffset>
                </wp:positionH>
                <wp:positionV relativeFrom="paragraph">
                  <wp:posOffset>67945</wp:posOffset>
                </wp:positionV>
                <wp:extent cx="1239520" cy="474980"/>
                <wp:effectExtent l="0" t="0" r="17780" b="2032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239520" cy="474980"/>
                          <a:chOff x="0" y="0"/>
                          <a:chExt cx="2028" cy="747"/>
                        </a:xfrm>
                      </wpg:grpSpPr>
                      <wps:wsp>
                        <wps:cNvPr id="48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8" y="373"/>
                            <a:ext cx="1111" cy="337"/>
                          </a:xfrm>
                          <a:prstGeom prst="rect">
                            <a:avLst/>
                          </a:prstGeom>
                          <a:solidFill>
                            <a:srgbClr val="E2E7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8" y="373"/>
                            <a:ext cx="1111" cy="337"/>
                          </a:xfrm>
                          <a:prstGeom prst="rect">
                            <a:avLst/>
                          </a:prstGeom>
                          <a:noFill/>
                          <a:ln w="9370">
                            <a:solidFill>
                              <a:srgbClr val="BEBEBE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8" y="37"/>
                            <a:ext cx="902" cy="337"/>
                          </a:xfrm>
                          <a:prstGeom prst="rect">
                            <a:avLst/>
                          </a:prstGeom>
                          <a:solidFill>
                            <a:srgbClr val="967C8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8" y="37"/>
                            <a:ext cx="902" cy="337"/>
                          </a:xfrm>
                          <a:prstGeom prst="rect">
                            <a:avLst/>
                          </a:prstGeom>
                          <a:noFill/>
                          <a:ln w="9406">
                            <a:solidFill>
                              <a:srgbClr val="BEBEBE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531"/>
                        <wps:cNvSpPr>
                          <a:spLocks/>
                        </wps:cNvSpPr>
                        <wps:spPr bwMode="auto">
                          <a:xfrm>
                            <a:off x="1183" y="359"/>
                            <a:ext cx="806" cy="381"/>
                          </a:xfrm>
                          <a:custGeom>
                            <a:avLst/>
                            <a:gdLst>
                              <a:gd name="T0" fmla="*/ 0 w 806"/>
                              <a:gd name="T1" fmla="*/ 360 h 381"/>
                              <a:gd name="T2" fmla="*/ 41 w 806"/>
                              <a:gd name="T3" fmla="*/ 277 h 381"/>
                              <a:gd name="T4" fmla="*/ 151 w 806"/>
                              <a:gd name="T5" fmla="*/ 212 h 381"/>
                              <a:gd name="T6" fmla="*/ 226 w 806"/>
                              <a:gd name="T7" fmla="*/ 190 h 381"/>
                              <a:gd name="T8" fmla="*/ 311 w 806"/>
                              <a:gd name="T9" fmla="*/ 175 h 381"/>
                              <a:gd name="T10" fmla="*/ 403 w 806"/>
                              <a:gd name="T11" fmla="*/ 170 h 381"/>
                              <a:gd name="T12" fmla="*/ 495 w 806"/>
                              <a:gd name="T13" fmla="*/ 175 h 381"/>
                              <a:gd name="T14" fmla="*/ 580 w 806"/>
                              <a:gd name="T15" fmla="*/ 190 h 381"/>
                              <a:gd name="T16" fmla="*/ 655 w 806"/>
                              <a:gd name="T17" fmla="*/ 212 h 381"/>
                              <a:gd name="T18" fmla="*/ 717 w 806"/>
                              <a:gd name="T19" fmla="*/ 241 h 381"/>
                              <a:gd name="T20" fmla="*/ 795 w 806"/>
                              <a:gd name="T21" fmla="*/ 317 h 381"/>
                              <a:gd name="T22" fmla="*/ 805 w 806"/>
                              <a:gd name="T23" fmla="*/ 360 h 381"/>
                              <a:gd name="T24" fmla="*/ 795 w 806"/>
                              <a:gd name="T25" fmla="*/ 404 h 381"/>
                              <a:gd name="T26" fmla="*/ 717 w 806"/>
                              <a:gd name="T27" fmla="*/ 479 h 381"/>
                              <a:gd name="T28" fmla="*/ 655 w 806"/>
                              <a:gd name="T29" fmla="*/ 509 h 381"/>
                              <a:gd name="T30" fmla="*/ 580 w 806"/>
                              <a:gd name="T31" fmla="*/ 531 h 381"/>
                              <a:gd name="T32" fmla="*/ 495 w 806"/>
                              <a:gd name="T33" fmla="*/ 546 h 381"/>
                              <a:gd name="T34" fmla="*/ 403 w 806"/>
                              <a:gd name="T35" fmla="*/ 551 h 381"/>
                              <a:gd name="T36" fmla="*/ 311 w 806"/>
                              <a:gd name="T37" fmla="*/ 546 h 381"/>
                              <a:gd name="T38" fmla="*/ 226 w 806"/>
                              <a:gd name="T39" fmla="*/ 531 h 381"/>
                              <a:gd name="T40" fmla="*/ 151 w 806"/>
                              <a:gd name="T41" fmla="*/ 509 h 381"/>
                              <a:gd name="T42" fmla="*/ 89 w 806"/>
                              <a:gd name="T43" fmla="*/ 479 h 381"/>
                              <a:gd name="T44" fmla="*/ 11 w 806"/>
                              <a:gd name="T45" fmla="*/ 404 h 381"/>
                              <a:gd name="T46" fmla="*/ 0 w 806"/>
                              <a:gd name="T47" fmla="*/ 360 h 381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</a:gdLst>
                            <a:ahLst/>
                            <a:cxnLst>
                              <a:cxn ang="T48">
                                <a:pos x="T0" y="T1"/>
                              </a:cxn>
                              <a:cxn ang="T49">
                                <a:pos x="T2" y="T3"/>
                              </a:cxn>
                              <a:cxn ang="T50">
                                <a:pos x="T4" y="T5"/>
                              </a:cxn>
                              <a:cxn ang="T51">
                                <a:pos x="T6" y="T7"/>
                              </a:cxn>
                              <a:cxn ang="T52">
                                <a:pos x="T8" y="T9"/>
                              </a:cxn>
                              <a:cxn ang="T53">
                                <a:pos x="T10" y="T11"/>
                              </a:cxn>
                              <a:cxn ang="T54">
                                <a:pos x="T12" y="T13"/>
                              </a:cxn>
                              <a:cxn ang="T55">
                                <a:pos x="T14" y="T15"/>
                              </a:cxn>
                              <a:cxn ang="T56">
                                <a:pos x="T16" y="T17"/>
                              </a:cxn>
                              <a:cxn ang="T57">
                                <a:pos x="T18" y="T19"/>
                              </a:cxn>
                              <a:cxn ang="T58">
                                <a:pos x="T20" y="T21"/>
                              </a:cxn>
                              <a:cxn ang="T59">
                                <a:pos x="T22" y="T23"/>
                              </a:cxn>
                              <a:cxn ang="T60">
                                <a:pos x="T24" y="T25"/>
                              </a:cxn>
                              <a:cxn ang="T61">
                                <a:pos x="T26" y="T27"/>
                              </a:cxn>
                              <a:cxn ang="T62">
                                <a:pos x="T28" y="T29"/>
                              </a:cxn>
                              <a:cxn ang="T63">
                                <a:pos x="T30" y="T31"/>
                              </a:cxn>
                              <a:cxn ang="T64">
                                <a:pos x="T32" y="T33"/>
                              </a:cxn>
                              <a:cxn ang="T65">
                                <a:pos x="T34" y="T35"/>
                              </a:cxn>
                              <a:cxn ang="T66">
                                <a:pos x="T36" y="T37"/>
                              </a:cxn>
                              <a:cxn ang="T67">
                                <a:pos x="T38" y="T39"/>
                              </a:cxn>
                              <a:cxn ang="T68">
                                <a:pos x="T40" y="T41"/>
                              </a:cxn>
                              <a:cxn ang="T69">
                                <a:pos x="T42" y="T43"/>
                              </a:cxn>
                              <a:cxn ang="T70">
                                <a:pos x="T44" y="T45"/>
                              </a:cxn>
                              <a:cxn ang="T71">
                                <a:pos x="T46" y="T47"/>
                              </a:cxn>
                            </a:cxnLst>
                            <a:rect l="0" t="0" r="r" b="b"/>
                            <a:pathLst>
                              <a:path w="806" h="381">
                                <a:moveTo>
                                  <a:pt x="0" y="190"/>
                                </a:moveTo>
                                <a:lnTo>
                                  <a:pt x="41" y="107"/>
                                </a:lnTo>
                                <a:lnTo>
                                  <a:pt x="151" y="42"/>
                                </a:lnTo>
                                <a:lnTo>
                                  <a:pt x="226" y="20"/>
                                </a:lnTo>
                                <a:lnTo>
                                  <a:pt x="311" y="5"/>
                                </a:lnTo>
                                <a:lnTo>
                                  <a:pt x="403" y="0"/>
                                </a:lnTo>
                                <a:lnTo>
                                  <a:pt x="495" y="5"/>
                                </a:lnTo>
                                <a:lnTo>
                                  <a:pt x="580" y="20"/>
                                </a:lnTo>
                                <a:lnTo>
                                  <a:pt x="655" y="42"/>
                                </a:lnTo>
                                <a:lnTo>
                                  <a:pt x="717" y="71"/>
                                </a:lnTo>
                                <a:lnTo>
                                  <a:pt x="795" y="147"/>
                                </a:lnTo>
                                <a:lnTo>
                                  <a:pt x="805" y="190"/>
                                </a:lnTo>
                                <a:lnTo>
                                  <a:pt x="795" y="234"/>
                                </a:lnTo>
                                <a:lnTo>
                                  <a:pt x="717" y="309"/>
                                </a:lnTo>
                                <a:lnTo>
                                  <a:pt x="655" y="339"/>
                                </a:lnTo>
                                <a:lnTo>
                                  <a:pt x="580" y="361"/>
                                </a:lnTo>
                                <a:lnTo>
                                  <a:pt x="495" y="376"/>
                                </a:lnTo>
                                <a:lnTo>
                                  <a:pt x="403" y="381"/>
                                </a:lnTo>
                                <a:lnTo>
                                  <a:pt x="311" y="376"/>
                                </a:lnTo>
                                <a:lnTo>
                                  <a:pt x="226" y="361"/>
                                </a:lnTo>
                                <a:lnTo>
                                  <a:pt x="151" y="339"/>
                                </a:lnTo>
                                <a:lnTo>
                                  <a:pt x="89" y="309"/>
                                </a:lnTo>
                                <a:lnTo>
                                  <a:pt x="11" y="234"/>
                                </a:lnTo>
                                <a:lnTo>
                                  <a:pt x="0" y="19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530"/>
                        <wps:cNvSpPr>
                          <a:spLocks/>
                        </wps:cNvSpPr>
                        <wps:spPr bwMode="auto">
                          <a:xfrm>
                            <a:off x="974" y="8"/>
                            <a:ext cx="806" cy="396"/>
                          </a:xfrm>
                          <a:custGeom>
                            <a:avLst/>
                            <a:gdLst>
                              <a:gd name="T0" fmla="*/ 403 w 806"/>
                              <a:gd name="T1" fmla="*/ 214 h 396"/>
                              <a:gd name="T2" fmla="*/ 310 w 806"/>
                              <a:gd name="T3" fmla="*/ 209 h 396"/>
                              <a:gd name="T4" fmla="*/ 226 w 806"/>
                              <a:gd name="T5" fmla="*/ 194 h 396"/>
                              <a:gd name="T6" fmla="*/ 151 w 806"/>
                              <a:gd name="T7" fmla="*/ 171 h 396"/>
                              <a:gd name="T8" fmla="*/ 88 w 806"/>
                              <a:gd name="T9" fmla="*/ 140 h 396"/>
                              <a:gd name="T10" fmla="*/ 41 w 806"/>
                              <a:gd name="T11" fmla="*/ 103 h 396"/>
                              <a:gd name="T12" fmla="*/ 0 w 806"/>
                              <a:gd name="T13" fmla="*/ 17 h 396"/>
                              <a:gd name="T14" fmla="*/ 11 w 806"/>
                              <a:gd name="T15" fmla="*/ -29 h 396"/>
                              <a:gd name="T16" fmla="*/ 88 w 806"/>
                              <a:gd name="T17" fmla="*/ -107 h 396"/>
                              <a:gd name="T18" fmla="*/ 151 w 806"/>
                              <a:gd name="T19" fmla="*/ -138 h 396"/>
                              <a:gd name="T20" fmla="*/ 226 w 806"/>
                              <a:gd name="T21" fmla="*/ -161 h 396"/>
                              <a:gd name="T22" fmla="*/ 310 w 806"/>
                              <a:gd name="T23" fmla="*/ -176 h 396"/>
                              <a:gd name="T24" fmla="*/ 403 w 806"/>
                              <a:gd name="T25" fmla="*/ -181 h 396"/>
                              <a:gd name="T26" fmla="*/ 495 w 806"/>
                              <a:gd name="T27" fmla="*/ -176 h 396"/>
                              <a:gd name="T28" fmla="*/ 580 w 806"/>
                              <a:gd name="T29" fmla="*/ -161 h 396"/>
                              <a:gd name="T30" fmla="*/ 654 w 806"/>
                              <a:gd name="T31" fmla="*/ -138 h 396"/>
                              <a:gd name="T32" fmla="*/ 717 w 806"/>
                              <a:gd name="T33" fmla="*/ -107 h 396"/>
                              <a:gd name="T34" fmla="*/ 764 w 806"/>
                              <a:gd name="T35" fmla="*/ -70 h 396"/>
                              <a:gd name="T36" fmla="*/ 805 w 806"/>
                              <a:gd name="T37" fmla="*/ 17 h 396"/>
                              <a:gd name="T38" fmla="*/ 794 w 806"/>
                              <a:gd name="T39" fmla="*/ 62 h 396"/>
                              <a:gd name="T40" fmla="*/ 717 w 806"/>
                              <a:gd name="T41" fmla="*/ 140 h 396"/>
                              <a:gd name="T42" fmla="*/ 654 w 806"/>
                              <a:gd name="T43" fmla="*/ 171 h 396"/>
                              <a:gd name="T44" fmla="*/ 580 w 806"/>
                              <a:gd name="T45" fmla="*/ 194 h 396"/>
                              <a:gd name="T46" fmla="*/ 495 w 806"/>
                              <a:gd name="T47" fmla="*/ 209 h 396"/>
                              <a:gd name="T48" fmla="*/ 403 w 806"/>
                              <a:gd name="T49" fmla="*/ 214 h 39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</a:gdLst>
                            <a:ahLst/>
                            <a:cxnLst>
                              <a:cxn ang="T50">
                                <a:pos x="T0" y="T1"/>
                              </a:cxn>
                              <a:cxn ang="T51">
                                <a:pos x="T2" y="T3"/>
                              </a:cxn>
                              <a:cxn ang="T52">
                                <a:pos x="T4" y="T5"/>
                              </a:cxn>
                              <a:cxn ang="T53">
                                <a:pos x="T6" y="T7"/>
                              </a:cxn>
                              <a:cxn ang="T54">
                                <a:pos x="T8" y="T9"/>
                              </a:cxn>
                              <a:cxn ang="T55">
                                <a:pos x="T10" y="T11"/>
                              </a:cxn>
                              <a:cxn ang="T56">
                                <a:pos x="T12" y="T13"/>
                              </a:cxn>
                              <a:cxn ang="T57">
                                <a:pos x="T14" y="T15"/>
                              </a:cxn>
                              <a:cxn ang="T58">
                                <a:pos x="T16" y="T17"/>
                              </a:cxn>
                              <a:cxn ang="T59">
                                <a:pos x="T18" y="T19"/>
                              </a:cxn>
                              <a:cxn ang="T60">
                                <a:pos x="T20" y="T21"/>
                              </a:cxn>
                              <a:cxn ang="T61">
                                <a:pos x="T22" y="T23"/>
                              </a:cxn>
                              <a:cxn ang="T62">
                                <a:pos x="T24" y="T25"/>
                              </a:cxn>
                              <a:cxn ang="T63">
                                <a:pos x="T26" y="T27"/>
                              </a:cxn>
                              <a:cxn ang="T64">
                                <a:pos x="T28" y="T29"/>
                              </a:cxn>
                              <a:cxn ang="T65">
                                <a:pos x="T30" y="T31"/>
                              </a:cxn>
                              <a:cxn ang="T66">
                                <a:pos x="T32" y="T33"/>
                              </a:cxn>
                              <a:cxn ang="T67">
                                <a:pos x="T34" y="T35"/>
                              </a:cxn>
                              <a:cxn ang="T68">
                                <a:pos x="T36" y="T37"/>
                              </a:cxn>
                              <a:cxn ang="T69">
                                <a:pos x="T38" y="T39"/>
                              </a:cxn>
                              <a:cxn ang="T70">
                                <a:pos x="T40" y="T41"/>
                              </a:cxn>
                              <a:cxn ang="T71">
                                <a:pos x="T42" y="T43"/>
                              </a:cxn>
                              <a:cxn ang="T72">
                                <a:pos x="T44" y="T45"/>
                              </a:cxn>
                              <a:cxn ang="T73">
                                <a:pos x="T46" y="T47"/>
                              </a:cxn>
                              <a:cxn ang="T74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806" h="396">
                                <a:moveTo>
                                  <a:pt x="403" y="395"/>
                                </a:moveTo>
                                <a:lnTo>
                                  <a:pt x="310" y="390"/>
                                </a:lnTo>
                                <a:lnTo>
                                  <a:pt x="226" y="375"/>
                                </a:lnTo>
                                <a:lnTo>
                                  <a:pt x="151" y="352"/>
                                </a:lnTo>
                                <a:lnTo>
                                  <a:pt x="88" y="321"/>
                                </a:lnTo>
                                <a:lnTo>
                                  <a:pt x="41" y="284"/>
                                </a:lnTo>
                                <a:lnTo>
                                  <a:pt x="0" y="198"/>
                                </a:lnTo>
                                <a:lnTo>
                                  <a:pt x="11" y="152"/>
                                </a:lnTo>
                                <a:lnTo>
                                  <a:pt x="88" y="74"/>
                                </a:lnTo>
                                <a:lnTo>
                                  <a:pt x="151" y="43"/>
                                </a:lnTo>
                                <a:lnTo>
                                  <a:pt x="226" y="20"/>
                                </a:lnTo>
                                <a:lnTo>
                                  <a:pt x="310" y="5"/>
                                </a:lnTo>
                                <a:lnTo>
                                  <a:pt x="403" y="0"/>
                                </a:lnTo>
                                <a:lnTo>
                                  <a:pt x="495" y="5"/>
                                </a:lnTo>
                                <a:lnTo>
                                  <a:pt x="580" y="20"/>
                                </a:lnTo>
                                <a:lnTo>
                                  <a:pt x="654" y="43"/>
                                </a:lnTo>
                                <a:lnTo>
                                  <a:pt x="717" y="74"/>
                                </a:lnTo>
                                <a:lnTo>
                                  <a:pt x="764" y="111"/>
                                </a:lnTo>
                                <a:lnTo>
                                  <a:pt x="805" y="198"/>
                                </a:lnTo>
                                <a:lnTo>
                                  <a:pt x="794" y="243"/>
                                </a:lnTo>
                                <a:lnTo>
                                  <a:pt x="717" y="321"/>
                                </a:lnTo>
                                <a:lnTo>
                                  <a:pt x="654" y="352"/>
                                </a:lnTo>
                                <a:lnTo>
                                  <a:pt x="580" y="375"/>
                                </a:lnTo>
                                <a:lnTo>
                                  <a:pt x="495" y="390"/>
                                </a:lnTo>
                                <a:lnTo>
                                  <a:pt x="403" y="3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529"/>
                        <wps:cNvSpPr>
                          <a:spLocks/>
                        </wps:cNvSpPr>
                        <wps:spPr bwMode="auto">
                          <a:xfrm>
                            <a:off x="974" y="8"/>
                            <a:ext cx="806" cy="396"/>
                          </a:xfrm>
                          <a:custGeom>
                            <a:avLst/>
                            <a:gdLst>
                              <a:gd name="T0" fmla="*/ 0 w 806"/>
                              <a:gd name="T1" fmla="*/ 17 h 396"/>
                              <a:gd name="T2" fmla="*/ 41 w 806"/>
                              <a:gd name="T3" fmla="*/ -70 h 396"/>
                              <a:gd name="T4" fmla="*/ 88 w 806"/>
                              <a:gd name="T5" fmla="*/ -107 h 396"/>
                              <a:gd name="T6" fmla="*/ 151 w 806"/>
                              <a:gd name="T7" fmla="*/ -138 h 396"/>
                              <a:gd name="T8" fmla="*/ 226 w 806"/>
                              <a:gd name="T9" fmla="*/ -161 h 396"/>
                              <a:gd name="T10" fmla="*/ 310 w 806"/>
                              <a:gd name="T11" fmla="*/ -176 h 396"/>
                              <a:gd name="T12" fmla="*/ 403 w 806"/>
                              <a:gd name="T13" fmla="*/ -181 h 396"/>
                              <a:gd name="T14" fmla="*/ 495 w 806"/>
                              <a:gd name="T15" fmla="*/ -176 h 396"/>
                              <a:gd name="T16" fmla="*/ 580 w 806"/>
                              <a:gd name="T17" fmla="*/ -161 h 396"/>
                              <a:gd name="T18" fmla="*/ 654 w 806"/>
                              <a:gd name="T19" fmla="*/ -138 h 396"/>
                              <a:gd name="T20" fmla="*/ 717 w 806"/>
                              <a:gd name="T21" fmla="*/ -107 h 396"/>
                              <a:gd name="T22" fmla="*/ 764 w 806"/>
                              <a:gd name="T23" fmla="*/ -70 h 396"/>
                              <a:gd name="T24" fmla="*/ 805 w 806"/>
                              <a:gd name="T25" fmla="*/ 17 h 396"/>
                              <a:gd name="T26" fmla="*/ 794 w 806"/>
                              <a:gd name="T27" fmla="*/ 62 h 396"/>
                              <a:gd name="T28" fmla="*/ 717 w 806"/>
                              <a:gd name="T29" fmla="*/ 140 h 396"/>
                              <a:gd name="T30" fmla="*/ 654 w 806"/>
                              <a:gd name="T31" fmla="*/ 171 h 396"/>
                              <a:gd name="T32" fmla="*/ 580 w 806"/>
                              <a:gd name="T33" fmla="*/ 194 h 396"/>
                              <a:gd name="T34" fmla="*/ 495 w 806"/>
                              <a:gd name="T35" fmla="*/ 209 h 396"/>
                              <a:gd name="T36" fmla="*/ 403 w 806"/>
                              <a:gd name="T37" fmla="*/ 214 h 396"/>
                              <a:gd name="T38" fmla="*/ 310 w 806"/>
                              <a:gd name="T39" fmla="*/ 209 h 396"/>
                              <a:gd name="T40" fmla="*/ 226 w 806"/>
                              <a:gd name="T41" fmla="*/ 194 h 396"/>
                              <a:gd name="T42" fmla="*/ 151 w 806"/>
                              <a:gd name="T43" fmla="*/ 171 h 396"/>
                              <a:gd name="T44" fmla="*/ 88 w 806"/>
                              <a:gd name="T45" fmla="*/ 140 h 396"/>
                              <a:gd name="T46" fmla="*/ 41 w 806"/>
                              <a:gd name="T47" fmla="*/ 103 h 396"/>
                              <a:gd name="T48" fmla="*/ 0 w 806"/>
                              <a:gd name="T49" fmla="*/ 17 h 39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</a:gdLst>
                            <a:ahLst/>
                            <a:cxnLst>
                              <a:cxn ang="T50">
                                <a:pos x="T0" y="T1"/>
                              </a:cxn>
                              <a:cxn ang="T51">
                                <a:pos x="T2" y="T3"/>
                              </a:cxn>
                              <a:cxn ang="T52">
                                <a:pos x="T4" y="T5"/>
                              </a:cxn>
                              <a:cxn ang="T53">
                                <a:pos x="T6" y="T7"/>
                              </a:cxn>
                              <a:cxn ang="T54">
                                <a:pos x="T8" y="T9"/>
                              </a:cxn>
                              <a:cxn ang="T55">
                                <a:pos x="T10" y="T11"/>
                              </a:cxn>
                              <a:cxn ang="T56">
                                <a:pos x="T12" y="T13"/>
                              </a:cxn>
                              <a:cxn ang="T57">
                                <a:pos x="T14" y="T15"/>
                              </a:cxn>
                              <a:cxn ang="T58">
                                <a:pos x="T16" y="T17"/>
                              </a:cxn>
                              <a:cxn ang="T59">
                                <a:pos x="T18" y="T19"/>
                              </a:cxn>
                              <a:cxn ang="T60">
                                <a:pos x="T20" y="T21"/>
                              </a:cxn>
                              <a:cxn ang="T61">
                                <a:pos x="T22" y="T23"/>
                              </a:cxn>
                              <a:cxn ang="T62">
                                <a:pos x="T24" y="T25"/>
                              </a:cxn>
                              <a:cxn ang="T63">
                                <a:pos x="T26" y="T27"/>
                              </a:cxn>
                              <a:cxn ang="T64">
                                <a:pos x="T28" y="T29"/>
                              </a:cxn>
                              <a:cxn ang="T65">
                                <a:pos x="T30" y="T31"/>
                              </a:cxn>
                              <a:cxn ang="T66">
                                <a:pos x="T32" y="T33"/>
                              </a:cxn>
                              <a:cxn ang="T67">
                                <a:pos x="T34" y="T35"/>
                              </a:cxn>
                              <a:cxn ang="T68">
                                <a:pos x="T36" y="T37"/>
                              </a:cxn>
                              <a:cxn ang="T69">
                                <a:pos x="T38" y="T39"/>
                              </a:cxn>
                              <a:cxn ang="T70">
                                <a:pos x="T40" y="T41"/>
                              </a:cxn>
                              <a:cxn ang="T71">
                                <a:pos x="T42" y="T43"/>
                              </a:cxn>
                              <a:cxn ang="T72">
                                <a:pos x="T44" y="T45"/>
                              </a:cxn>
                              <a:cxn ang="T73">
                                <a:pos x="T46" y="T47"/>
                              </a:cxn>
                              <a:cxn ang="T74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806" h="396">
                                <a:moveTo>
                                  <a:pt x="0" y="198"/>
                                </a:moveTo>
                                <a:lnTo>
                                  <a:pt x="41" y="111"/>
                                </a:lnTo>
                                <a:lnTo>
                                  <a:pt x="88" y="74"/>
                                </a:lnTo>
                                <a:lnTo>
                                  <a:pt x="151" y="43"/>
                                </a:lnTo>
                                <a:lnTo>
                                  <a:pt x="226" y="20"/>
                                </a:lnTo>
                                <a:lnTo>
                                  <a:pt x="310" y="5"/>
                                </a:lnTo>
                                <a:lnTo>
                                  <a:pt x="403" y="0"/>
                                </a:lnTo>
                                <a:lnTo>
                                  <a:pt x="495" y="5"/>
                                </a:lnTo>
                                <a:lnTo>
                                  <a:pt x="580" y="20"/>
                                </a:lnTo>
                                <a:lnTo>
                                  <a:pt x="654" y="43"/>
                                </a:lnTo>
                                <a:lnTo>
                                  <a:pt x="717" y="74"/>
                                </a:lnTo>
                                <a:lnTo>
                                  <a:pt x="764" y="111"/>
                                </a:lnTo>
                                <a:lnTo>
                                  <a:pt x="805" y="198"/>
                                </a:lnTo>
                                <a:lnTo>
                                  <a:pt x="794" y="243"/>
                                </a:lnTo>
                                <a:lnTo>
                                  <a:pt x="717" y="321"/>
                                </a:lnTo>
                                <a:lnTo>
                                  <a:pt x="654" y="352"/>
                                </a:lnTo>
                                <a:lnTo>
                                  <a:pt x="580" y="375"/>
                                </a:lnTo>
                                <a:lnTo>
                                  <a:pt x="495" y="390"/>
                                </a:lnTo>
                                <a:lnTo>
                                  <a:pt x="403" y="395"/>
                                </a:lnTo>
                                <a:lnTo>
                                  <a:pt x="310" y="390"/>
                                </a:lnTo>
                                <a:lnTo>
                                  <a:pt x="226" y="375"/>
                                </a:lnTo>
                                <a:lnTo>
                                  <a:pt x="151" y="352"/>
                                </a:lnTo>
                                <a:lnTo>
                                  <a:pt x="88" y="321"/>
                                </a:lnTo>
                                <a:lnTo>
                                  <a:pt x="41" y="284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473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Text Box 52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028" cy="7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FA4AF3" w14:textId="77777777" w:rsidR="00025FA7" w:rsidRDefault="00025FA7" w:rsidP="00025FA7">
                              <w:pPr>
                                <w:spacing w:before="98"/>
                                <w:ind w:left="1153"/>
                                <w:rPr>
                                  <w:sz w:val="17"/>
                                </w:rPr>
                              </w:pPr>
                              <w:bookmarkStart w:id="0" w:name="_Hlk115279362"/>
                              <w:r>
                                <w:rPr>
                                  <w:w w:val="115"/>
                                  <w:sz w:val="17"/>
                                </w:rPr>
                                <w:t>188.3</w:t>
                              </w:r>
                            </w:p>
                            <w:bookmarkEnd w:id="0"/>
                            <w:p w14:paraId="761A29EF" w14:textId="77777777" w:rsidR="00025FA7" w:rsidRDefault="00025FA7" w:rsidP="00025FA7">
                              <w:pPr>
                                <w:spacing w:before="132"/>
                                <w:ind w:right="191"/>
                                <w:jc w:val="righ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w w:val="115"/>
                                  <w:sz w:val="17"/>
                                </w:rPr>
                                <w:t>233.1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B50129" id="Group 2" o:spid="_x0000_s1026" style="position:absolute;left:0;text-align:left;margin-left:177.2pt;margin-top:5.35pt;width:97.6pt;height:37.4pt;z-index:251659264;mso-position-horizontal-relative:page" coordsize="2028,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">
                <v:rect id="Rectangle 48" o:spid="_x0000_s1027" style="position:absolute;left:8;top:373;width:1111;height: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" fillcolor="#e2e7e8" stroked="f"/>
                <v:rect id="Rectangle 49" o:spid="_x0000_s1028" style="position:absolute;left:8;top:373;width:1111;height: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" filled="f" strokecolor="#bebebe" strokeweight=".26028mm"/>
                <v:rect id="Rectangle 50" o:spid="_x0000_s1029" style="position:absolute;left:8;top:37;width:902;height: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" fillcolor="#967c89" stroked="f"/>
                <v:rect id="Rectangle 51" o:spid="_x0000_s1030" style="position:absolute;left:8;top:37;width:902;height: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" filled="f" strokecolor="#bebebe" strokeweight=".26128mm"/>
                <v:shape id="Freeform 531" o:spid="_x0000_s1031" style="position:absolute;left:1183;top:359;width:806;height:381;visibility:visible;mso-wrap-style:square;v-text-anchor:top" coordsize="806,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" path="m,190l41,107,151,42,226,20,311,5,403,r92,5l580,20r75,22l717,71r78,76l805,190r-10,44l717,309r-62,30l580,361r-85,15l403,381r-92,-5l226,361,151,339,89,309,11,234,,190xe" filled="f" strokecolor="#bebebe" strokeweight=".26283mm">
                  <v:path arrowok="t" o:connecttype="custom" o:connectlocs="0,360;41,277;151,212;226,190;311,175;403,170;495,175;580,190;655,212;717,241;795,317;805,360;795,404;717,479;655,509;580,531;495,546;403,551;311,546;226,531;151,509;89,479;11,404;0,360" o:connectangles="0,0,0,0,0,0,0,0,0,0,0,0,0,0,0,0,0,0,0,0,0,0,0,0"/>
                </v:shape>
                <v:shape id="Freeform 530" o:spid="_x0000_s1032" style="position:absolute;left:974;top:8;width:806;height:396;visibility:visible;mso-wrap-style:square;v-text-anchor:top" coordsize="80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" path="m403,395r-93,-5l226,375,151,352,88,321,41,284,,198,11,152,88,74,151,43,226,20,310,5,403,r92,5l580,20r74,23l717,74r47,37l805,198r-11,45l717,321r-63,31l580,375r-85,15l403,395xe" stroked="f">
                  <v:path arrowok="t" o:connecttype="custom" o:connectlocs="403,214;310,209;226,194;151,171;88,140;41,103;0,17;11,-29;88,-107;151,-138;226,-161;310,-176;403,-181;495,-176;580,-161;654,-138;717,-107;764,-70;805,17;794,62;717,140;654,171;580,194;495,209;403,214" o:connectangles="0,0,0,0,0,0,0,0,0,0,0,0,0,0,0,0,0,0,0,0,0,0,0,0,0"/>
                </v:shape>
                <v:shape id="Freeform 529" o:spid="_x0000_s1033" style="position:absolute;left:974;top:8;width:806;height:396;visibility:visible;mso-wrap-style:square;v-text-anchor:top" coordsize="80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" path="m,198l41,111,88,74,151,43,226,20,310,5,403,r92,5l580,20r74,23l717,74r47,37l805,198r-11,45l717,321r-63,31l580,375r-85,15l403,395r-93,-5l226,375,151,352,88,321,41,284,,198xe" filled="f" strokecolor="#bebebe" strokeweight=".26314mm">
                  <v:path arrowok="t" o:connecttype="custom" o:connectlocs="0,17;41,-70;88,-107;151,-138;226,-161;310,-176;403,-181;495,-176;580,-161;654,-138;717,-107;764,-70;805,17;794,62;717,140;654,171;580,194;495,209;403,214;310,209;226,194;151,171;88,140;41,103;0,17" o:connectangles="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28" o:spid="_x0000_s1034" type="#_x0000_t202" style="position:absolute;width:2028;height: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LjvxQAAANsAAAAPAAAAZHJzL2Rvd25yZXYueG1sRI9Ba8JA&#10;FITvBf/D8oTemo0FpU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TJLjvxQAAANsAAAAP&#10;AAAAAAAAAAAAAAAAAAcCAABkcnMvZG93bnJldi54bWxQSwUGAAAAAAMAAwC3AAAA+QIAAAAA&#10;" filled="f" stroked="f">
                  <v:textbox inset="0,0,0,0">
                    <w:txbxContent>
                      <w:p w14:paraId="2DFA4AF3" w14:textId="77777777" w:rsidR="00025FA7" w:rsidRDefault="00025FA7" w:rsidP="00025FA7">
                        <w:pPr>
                          <w:spacing w:before="98"/>
                          <w:ind w:left="1153"/>
                          <w:rPr>
                            <w:sz w:val="17"/>
                          </w:rPr>
                        </w:pPr>
                        <w:bookmarkStart w:id="1" w:name="_Hlk115279362"/>
                        <w:r>
                          <w:rPr>
                            <w:w w:val="115"/>
                            <w:sz w:val="17"/>
                          </w:rPr>
                          <w:t>188.3</w:t>
                        </w:r>
                      </w:p>
                      <w:bookmarkEnd w:id="1"/>
                      <w:p w14:paraId="761A29EF" w14:textId="77777777" w:rsidR="00025FA7" w:rsidRDefault="00025FA7" w:rsidP="00025FA7">
                        <w:pPr>
                          <w:spacing w:before="132"/>
                          <w:ind w:right="191"/>
                          <w:jc w:val="right"/>
                          <w:rPr>
                            <w:sz w:val="17"/>
                          </w:rPr>
                        </w:pPr>
                        <w:r>
                          <w:rPr>
                            <w:w w:val="115"/>
                            <w:sz w:val="17"/>
                          </w:rPr>
                          <w:t>233.1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259AF545" w14:textId="61BC5EB8" w:rsidR="00212A4A" w:rsidRDefault="00212A4A" w:rsidP="00212A4A">
      <w:pPr>
        <w:spacing w:before="98"/>
        <w:ind w:left="1153"/>
        <w:rPr>
          <w:sz w:val="17"/>
        </w:rPr>
      </w:pPr>
      <w:r w:rsidRPr="005031E6">
        <w:t>Agriculture</w:t>
      </w:r>
      <w:r>
        <w:tab/>
      </w:r>
      <w:r>
        <w:tab/>
      </w:r>
    </w:p>
    <w:p w14:paraId="128F021F" w14:textId="6AD24B5A" w:rsidR="006F4FE8" w:rsidRPr="005031E6" w:rsidRDefault="006F4FE8" w:rsidP="00212A4A">
      <w:pPr>
        <w:pStyle w:val="SingleTxtG"/>
      </w:pPr>
    </w:p>
    <w:p w14:paraId="2954024E" w14:textId="29617DF7" w:rsidR="006F4FE8" w:rsidRPr="005031E6" w:rsidRDefault="00025FA7" w:rsidP="005031E6">
      <w:pPr>
        <w:pStyle w:val="SingleTxtG"/>
      </w:pPr>
      <w:r w:rsidRPr="005031E6"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3DBB4923" wp14:editId="1817B680">
                <wp:simplePos x="0" y="0"/>
                <wp:positionH relativeFrom="column">
                  <wp:posOffset>1565910</wp:posOffset>
                </wp:positionH>
                <wp:positionV relativeFrom="paragraph">
                  <wp:posOffset>193675</wp:posOffset>
                </wp:positionV>
                <wp:extent cx="2463800" cy="474345"/>
                <wp:effectExtent l="0" t="0" r="12700" b="20955"/>
                <wp:wrapTight wrapText="bothSides">
                  <wp:wrapPolygon edited="0">
                    <wp:start x="1837" y="0"/>
                    <wp:lineTo x="0" y="0"/>
                    <wp:lineTo x="0" y="21687"/>
                    <wp:lineTo x="17870" y="21687"/>
                    <wp:lineTo x="20709" y="21687"/>
                    <wp:lineTo x="21544" y="19952"/>
                    <wp:lineTo x="21544" y="9542"/>
                    <wp:lineTo x="4175" y="0"/>
                    <wp:lineTo x="1837" y="0"/>
                  </wp:wrapPolygon>
                </wp:wrapTight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63800" cy="474345"/>
                          <a:chOff x="2775" y="-185"/>
                          <a:chExt cx="3880" cy="747"/>
                        </a:xfrm>
                      </wpg:grpSpPr>
                      <wps:wsp>
                        <wps:cNvPr id="117" name="Rectangle 526"/>
                        <wps:cNvSpPr>
                          <a:spLocks noChangeArrowheads="1"/>
                        </wps:cNvSpPr>
                        <wps:spPr bwMode="auto">
                          <a:xfrm>
                            <a:off x="2783" y="188"/>
                            <a:ext cx="2995" cy="337"/>
                          </a:xfrm>
                          <a:prstGeom prst="rect">
                            <a:avLst/>
                          </a:prstGeom>
                          <a:solidFill>
                            <a:srgbClr val="E2E7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525"/>
                        <wps:cNvSpPr>
                          <a:spLocks noChangeArrowheads="1"/>
                        </wps:cNvSpPr>
                        <wps:spPr bwMode="auto">
                          <a:xfrm>
                            <a:off x="2783" y="188"/>
                            <a:ext cx="2995" cy="337"/>
                          </a:xfrm>
                          <a:prstGeom prst="rect">
                            <a:avLst/>
                          </a:prstGeom>
                          <a:noFill/>
                          <a:ln w="9304">
                            <a:solidFill>
                              <a:srgbClr val="BEBEBE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Rectangle 524"/>
                        <wps:cNvSpPr>
                          <a:spLocks noChangeArrowheads="1"/>
                        </wps:cNvSpPr>
                        <wps:spPr bwMode="auto">
                          <a:xfrm>
                            <a:off x="2783" y="-148"/>
                            <a:ext cx="129" cy="337"/>
                          </a:xfrm>
                          <a:prstGeom prst="rect">
                            <a:avLst/>
                          </a:prstGeom>
                          <a:solidFill>
                            <a:srgbClr val="967C8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Rectangle 523"/>
                        <wps:cNvSpPr>
                          <a:spLocks noChangeArrowheads="1"/>
                        </wps:cNvSpPr>
                        <wps:spPr bwMode="auto">
                          <a:xfrm>
                            <a:off x="2783" y="-148"/>
                            <a:ext cx="129" cy="337"/>
                          </a:xfrm>
                          <a:prstGeom prst="rect">
                            <a:avLst/>
                          </a:prstGeom>
                          <a:noFill/>
                          <a:ln w="10105">
                            <a:solidFill>
                              <a:srgbClr val="BEBEBE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Freeform 522"/>
                        <wps:cNvSpPr>
                          <a:spLocks/>
                        </wps:cNvSpPr>
                        <wps:spPr bwMode="auto">
                          <a:xfrm>
                            <a:off x="5842" y="159"/>
                            <a:ext cx="806" cy="396"/>
                          </a:xfrm>
                          <a:custGeom>
                            <a:avLst/>
                            <a:gdLst>
                              <a:gd name="T0" fmla="*/ 0 w 806"/>
                              <a:gd name="T1" fmla="*/ 357 h 396"/>
                              <a:gd name="T2" fmla="*/ 41 w 806"/>
                              <a:gd name="T3" fmla="*/ 270 h 396"/>
                              <a:gd name="T4" fmla="*/ 89 w 806"/>
                              <a:gd name="T5" fmla="*/ 234 h 396"/>
                              <a:gd name="T6" fmla="*/ 151 w 806"/>
                              <a:gd name="T7" fmla="*/ 203 h 396"/>
                              <a:gd name="T8" fmla="*/ 226 w 806"/>
                              <a:gd name="T9" fmla="*/ 180 h 396"/>
                              <a:gd name="T10" fmla="*/ 310 w 806"/>
                              <a:gd name="T11" fmla="*/ 165 h 396"/>
                              <a:gd name="T12" fmla="*/ 403 w 806"/>
                              <a:gd name="T13" fmla="*/ 160 h 396"/>
                              <a:gd name="T14" fmla="*/ 495 w 806"/>
                              <a:gd name="T15" fmla="*/ 165 h 396"/>
                              <a:gd name="T16" fmla="*/ 580 w 806"/>
                              <a:gd name="T17" fmla="*/ 180 h 396"/>
                              <a:gd name="T18" fmla="*/ 654 w 806"/>
                              <a:gd name="T19" fmla="*/ 203 h 396"/>
                              <a:gd name="T20" fmla="*/ 717 w 806"/>
                              <a:gd name="T21" fmla="*/ 234 h 396"/>
                              <a:gd name="T22" fmla="*/ 764 w 806"/>
                              <a:gd name="T23" fmla="*/ 270 h 396"/>
                              <a:gd name="T24" fmla="*/ 805 w 806"/>
                              <a:gd name="T25" fmla="*/ 357 h 396"/>
                              <a:gd name="T26" fmla="*/ 794 w 806"/>
                              <a:gd name="T27" fmla="*/ 402 h 396"/>
                              <a:gd name="T28" fmla="*/ 717 w 806"/>
                              <a:gd name="T29" fmla="*/ 481 h 396"/>
                              <a:gd name="T30" fmla="*/ 654 w 806"/>
                              <a:gd name="T31" fmla="*/ 511 h 396"/>
                              <a:gd name="T32" fmla="*/ 580 w 806"/>
                              <a:gd name="T33" fmla="*/ 535 h 396"/>
                              <a:gd name="T34" fmla="*/ 495 w 806"/>
                              <a:gd name="T35" fmla="*/ 549 h 396"/>
                              <a:gd name="T36" fmla="*/ 403 w 806"/>
                              <a:gd name="T37" fmla="*/ 555 h 396"/>
                              <a:gd name="T38" fmla="*/ 310 w 806"/>
                              <a:gd name="T39" fmla="*/ 549 h 396"/>
                              <a:gd name="T40" fmla="*/ 226 w 806"/>
                              <a:gd name="T41" fmla="*/ 535 h 396"/>
                              <a:gd name="T42" fmla="*/ 151 w 806"/>
                              <a:gd name="T43" fmla="*/ 511 h 396"/>
                              <a:gd name="T44" fmla="*/ 89 w 806"/>
                              <a:gd name="T45" fmla="*/ 481 h 396"/>
                              <a:gd name="T46" fmla="*/ 41 w 806"/>
                              <a:gd name="T47" fmla="*/ 444 h 396"/>
                              <a:gd name="T48" fmla="*/ 0 w 806"/>
                              <a:gd name="T49" fmla="*/ 357 h 39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</a:gdLst>
                            <a:ahLst/>
                            <a:cxnLst>
                              <a:cxn ang="T50">
                                <a:pos x="T0" y="T1"/>
                              </a:cxn>
                              <a:cxn ang="T51">
                                <a:pos x="T2" y="T3"/>
                              </a:cxn>
                              <a:cxn ang="T52">
                                <a:pos x="T4" y="T5"/>
                              </a:cxn>
                              <a:cxn ang="T53">
                                <a:pos x="T6" y="T7"/>
                              </a:cxn>
                              <a:cxn ang="T54">
                                <a:pos x="T8" y="T9"/>
                              </a:cxn>
                              <a:cxn ang="T55">
                                <a:pos x="T10" y="T11"/>
                              </a:cxn>
                              <a:cxn ang="T56">
                                <a:pos x="T12" y="T13"/>
                              </a:cxn>
                              <a:cxn ang="T57">
                                <a:pos x="T14" y="T15"/>
                              </a:cxn>
                              <a:cxn ang="T58">
                                <a:pos x="T16" y="T17"/>
                              </a:cxn>
                              <a:cxn ang="T59">
                                <a:pos x="T18" y="T19"/>
                              </a:cxn>
                              <a:cxn ang="T60">
                                <a:pos x="T20" y="T21"/>
                              </a:cxn>
                              <a:cxn ang="T61">
                                <a:pos x="T22" y="T23"/>
                              </a:cxn>
                              <a:cxn ang="T62">
                                <a:pos x="T24" y="T25"/>
                              </a:cxn>
                              <a:cxn ang="T63">
                                <a:pos x="T26" y="T27"/>
                              </a:cxn>
                              <a:cxn ang="T64">
                                <a:pos x="T28" y="T29"/>
                              </a:cxn>
                              <a:cxn ang="T65">
                                <a:pos x="T30" y="T31"/>
                              </a:cxn>
                              <a:cxn ang="T66">
                                <a:pos x="T32" y="T33"/>
                              </a:cxn>
                              <a:cxn ang="T67">
                                <a:pos x="T34" y="T35"/>
                              </a:cxn>
                              <a:cxn ang="T68">
                                <a:pos x="T36" y="T37"/>
                              </a:cxn>
                              <a:cxn ang="T69">
                                <a:pos x="T38" y="T39"/>
                              </a:cxn>
                              <a:cxn ang="T70">
                                <a:pos x="T40" y="T41"/>
                              </a:cxn>
                              <a:cxn ang="T71">
                                <a:pos x="T42" y="T43"/>
                              </a:cxn>
                              <a:cxn ang="T72">
                                <a:pos x="T44" y="T45"/>
                              </a:cxn>
                              <a:cxn ang="T73">
                                <a:pos x="T46" y="T47"/>
                              </a:cxn>
                              <a:cxn ang="T74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806" h="396">
                                <a:moveTo>
                                  <a:pt x="0" y="197"/>
                                </a:moveTo>
                                <a:lnTo>
                                  <a:pt x="41" y="110"/>
                                </a:lnTo>
                                <a:lnTo>
                                  <a:pt x="89" y="74"/>
                                </a:lnTo>
                                <a:lnTo>
                                  <a:pt x="151" y="43"/>
                                </a:lnTo>
                                <a:lnTo>
                                  <a:pt x="226" y="20"/>
                                </a:lnTo>
                                <a:lnTo>
                                  <a:pt x="310" y="5"/>
                                </a:lnTo>
                                <a:lnTo>
                                  <a:pt x="403" y="0"/>
                                </a:lnTo>
                                <a:lnTo>
                                  <a:pt x="495" y="5"/>
                                </a:lnTo>
                                <a:lnTo>
                                  <a:pt x="580" y="20"/>
                                </a:lnTo>
                                <a:lnTo>
                                  <a:pt x="654" y="43"/>
                                </a:lnTo>
                                <a:lnTo>
                                  <a:pt x="717" y="74"/>
                                </a:lnTo>
                                <a:lnTo>
                                  <a:pt x="764" y="110"/>
                                </a:lnTo>
                                <a:lnTo>
                                  <a:pt x="805" y="197"/>
                                </a:lnTo>
                                <a:lnTo>
                                  <a:pt x="794" y="242"/>
                                </a:lnTo>
                                <a:lnTo>
                                  <a:pt x="717" y="321"/>
                                </a:lnTo>
                                <a:lnTo>
                                  <a:pt x="654" y="351"/>
                                </a:lnTo>
                                <a:lnTo>
                                  <a:pt x="580" y="375"/>
                                </a:lnTo>
                                <a:lnTo>
                                  <a:pt x="495" y="389"/>
                                </a:lnTo>
                                <a:lnTo>
                                  <a:pt x="403" y="395"/>
                                </a:lnTo>
                                <a:lnTo>
                                  <a:pt x="310" y="389"/>
                                </a:lnTo>
                                <a:lnTo>
                                  <a:pt x="226" y="375"/>
                                </a:lnTo>
                                <a:lnTo>
                                  <a:pt x="151" y="351"/>
                                </a:lnTo>
                                <a:lnTo>
                                  <a:pt x="89" y="321"/>
                                </a:lnTo>
                                <a:lnTo>
                                  <a:pt x="41" y="284"/>
                                </a:lnTo>
                                <a:lnTo>
                                  <a:pt x="0" y="19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473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Freeform 521"/>
                        <wps:cNvSpPr>
                          <a:spLocks/>
                        </wps:cNvSpPr>
                        <wps:spPr bwMode="auto">
                          <a:xfrm>
                            <a:off x="2976" y="-178"/>
                            <a:ext cx="661" cy="396"/>
                          </a:xfrm>
                          <a:custGeom>
                            <a:avLst/>
                            <a:gdLst>
                              <a:gd name="T0" fmla="*/ 330 w 661"/>
                              <a:gd name="T1" fmla="*/ 218 h 396"/>
                              <a:gd name="T2" fmla="*/ 243 w 661"/>
                              <a:gd name="T3" fmla="*/ 211 h 396"/>
                              <a:gd name="T4" fmla="*/ 164 w 661"/>
                              <a:gd name="T5" fmla="*/ 191 h 396"/>
                              <a:gd name="T6" fmla="*/ 97 w 661"/>
                              <a:gd name="T7" fmla="*/ 160 h 396"/>
                              <a:gd name="T8" fmla="*/ 45 w 661"/>
                              <a:gd name="T9" fmla="*/ 120 h 396"/>
                              <a:gd name="T10" fmla="*/ 0 w 661"/>
                              <a:gd name="T11" fmla="*/ 21 h 396"/>
                              <a:gd name="T12" fmla="*/ 12 w 661"/>
                              <a:gd name="T13" fmla="*/ -32 h 396"/>
                              <a:gd name="T14" fmla="*/ 97 w 661"/>
                              <a:gd name="T15" fmla="*/ -119 h 396"/>
                              <a:gd name="T16" fmla="*/ 164 w 661"/>
                              <a:gd name="T17" fmla="*/ -150 h 396"/>
                              <a:gd name="T18" fmla="*/ 243 w 661"/>
                              <a:gd name="T19" fmla="*/ -170 h 396"/>
                              <a:gd name="T20" fmla="*/ 330 w 661"/>
                              <a:gd name="T21" fmla="*/ -177 h 396"/>
                              <a:gd name="T22" fmla="*/ 418 w 661"/>
                              <a:gd name="T23" fmla="*/ -170 h 396"/>
                              <a:gd name="T24" fmla="*/ 497 w 661"/>
                              <a:gd name="T25" fmla="*/ -150 h 396"/>
                              <a:gd name="T26" fmla="*/ 564 w 661"/>
                              <a:gd name="T27" fmla="*/ -119 h 396"/>
                              <a:gd name="T28" fmla="*/ 615 w 661"/>
                              <a:gd name="T29" fmla="*/ -79 h 396"/>
                              <a:gd name="T30" fmla="*/ 660 w 661"/>
                              <a:gd name="T31" fmla="*/ 21 h 396"/>
                              <a:gd name="T32" fmla="*/ 649 w 661"/>
                              <a:gd name="T33" fmla="*/ 73 h 396"/>
                              <a:gd name="T34" fmla="*/ 564 w 661"/>
                              <a:gd name="T35" fmla="*/ 160 h 396"/>
                              <a:gd name="T36" fmla="*/ 497 w 661"/>
                              <a:gd name="T37" fmla="*/ 191 h 396"/>
                              <a:gd name="T38" fmla="*/ 418 w 661"/>
                              <a:gd name="T39" fmla="*/ 211 h 396"/>
                              <a:gd name="T40" fmla="*/ 330 w 661"/>
                              <a:gd name="T41" fmla="*/ 218 h 39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</a:gdLst>
                            <a:ahLst/>
                            <a:cxnLst>
                              <a:cxn ang="T42">
                                <a:pos x="T0" y="T1"/>
                              </a:cxn>
                              <a:cxn ang="T43">
                                <a:pos x="T2" y="T3"/>
                              </a:cxn>
                              <a:cxn ang="T44">
                                <a:pos x="T4" y="T5"/>
                              </a:cxn>
                              <a:cxn ang="T45">
                                <a:pos x="T6" y="T7"/>
                              </a:cxn>
                              <a:cxn ang="T46">
                                <a:pos x="T8" y="T9"/>
                              </a:cxn>
                              <a:cxn ang="T47">
                                <a:pos x="T10" y="T11"/>
                              </a:cxn>
                              <a:cxn ang="T48">
                                <a:pos x="T12" y="T13"/>
                              </a:cxn>
                              <a:cxn ang="T49">
                                <a:pos x="T14" y="T15"/>
                              </a:cxn>
                              <a:cxn ang="T50">
                                <a:pos x="T16" y="T17"/>
                              </a:cxn>
                              <a:cxn ang="T51">
                                <a:pos x="T18" y="T19"/>
                              </a:cxn>
                              <a:cxn ang="T52">
                                <a:pos x="T20" y="T21"/>
                              </a:cxn>
                              <a:cxn ang="T53">
                                <a:pos x="T22" y="T23"/>
                              </a:cxn>
                              <a:cxn ang="T54">
                                <a:pos x="T24" y="T25"/>
                              </a:cxn>
                              <a:cxn ang="T55">
                                <a:pos x="T26" y="T27"/>
                              </a:cxn>
                              <a:cxn ang="T56">
                                <a:pos x="T28" y="T29"/>
                              </a:cxn>
                              <a:cxn ang="T57">
                                <a:pos x="T30" y="T31"/>
                              </a:cxn>
                              <a:cxn ang="T58">
                                <a:pos x="T32" y="T33"/>
                              </a:cxn>
                              <a:cxn ang="T59">
                                <a:pos x="T34" y="T35"/>
                              </a:cxn>
                              <a:cxn ang="T60">
                                <a:pos x="T36" y="T37"/>
                              </a:cxn>
                              <a:cxn ang="T61">
                                <a:pos x="T38" y="T39"/>
                              </a:cxn>
                              <a:cxn ang="T62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61" h="396">
                                <a:moveTo>
                                  <a:pt x="330" y="395"/>
                                </a:moveTo>
                                <a:lnTo>
                                  <a:pt x="243" y="388"/>
                                </a:lnTo>
                                <a:lnTo>
                                  <a:pt x="164" y="368"/>
                                </a:lnTo>
                                <a:lnTo>
                                  <a:pt x="97" y="337"/>
                                </a:lnTo>
                                <a:lnTo>
                                  <a:pt x="45" y="297"/>
                                </a:lnTo>
                                <a:lnTo>
                                  <a:pt x="0" y="198"/>
                                </a:lnTo>
                                <a:lnTo>
                                  <a:pt x="12" y="145"/>
                                </a:lnTo>
                                <a:lnTo>
                                  <a:pt x="97" y="58"/>
                                </a:lnTo>
                                <a:lnTo>
                                  <a:pt x="164" y="27"/>
                                </a:lnTo>
                                <a:lnTo>
                                  <a:pt x="243" y="7"/>
                                </a:lnTo>
                                <a:lnTo>
                                  <a:pt x="330" y="0"/>
                                </a:lnTo>
                                <a:lnTo>
                                  <a:pt x="418" y="7"/>
                                </a:lnTo>
                                <a:lnTo>
                                  <a:pt x="497" y="27"/>
                                </a:lnTo>
                                <a:lnTo>
                                  <a:pt x="564" y="58"/>
                                </a:lnTo>
                                <a:lnTo>
                                  <a:pt x="615" y="98"/>
                                </a:lnTo>
                                <a:lnTo>
                                  <a:pt x="660" y="198"/>
                                </a:lnTo>
                                <a:lnTo>
                                  <a:pt x="649" y="250"/>
                                </a:lnTo>
                                <a:lnTo>
                                  <a:pt x="564" y="337"/>
                                </a:lnTo>
                                <a:lnTo>
                                  <a:pt x="497" y="368"/>
                                </a:lnTo>
                                <a:lnTo>
                                  <a:pt x="418" y="388"/>
                                </a:lnTo>
                                <a:lnTo>
                                  <a:pt x="330" y="3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Freeform 520"/>
                        <wps:cNvSpPr>
                          <a:spLocks/>
                        </wps:cNvSpPr>
                        <wps:spPr bwMode="auto">
                          <a:xfrm>
                            <a:off x="2976" y="-178"/>
                            <a:ext cx="661" cy="396"/>
                          </a:xfrm>
                          <a:custGeom>
                            <a:avLst/>
                            <a:gdLst>
                              <a:gd name="T0" fmla="*/ 0 w 661"/>
                              <a:gd name="T1" fmla="*/ 21 h 396"/>
                              <a:gd name="T2" fmla="*/ 45 w 661"/>
                              <a:gd name="T3" fmla="*/ -79 h 396"/>
                              <a:gd name="T4" fmla="*/ 97 w 661"/>
                              <a:gd name="T5" fmla="*/ -119 h 396"/>
                              <a:gd name="T6" fmla="*/ 164 w 661"/>
                              <a:gd name="T7" fmla="*/ -150 h 396"/>
                              <a:gd name="T8" fmla="*/ 243 w 661"/>
                              <a:gd name="T9" fmla="*/ -170 h 396"/>
                              <a:gd name="T10" fmla="*/ 330 w 661"/>
                              <a:gd name="T11" fmla="*/ -177 h 396"/>
                              <a:gd name="T12" fmla="*/ 418 w 661"/>
                              <a:gd name="T13" fmla="*/ -170 h 396"/>
                              <a:gd name="T14" fmla="*/ 497 w 661"/>
                              <a:gd name="T15" fmla="*/ -150 h 396"/>
                              <a:gd name="T16" fmla="*/ 564 w 661"/>
                              <a:gd name="T17" fmla="*/ -119 h 396"/>
                              <a:gd name="T18" fmla="*/ 615 w 661"/>
                              <a:gd name="T19" fmla="*/ -79 h 396"/>
                              <a:gd name="T20" fmla="*/ 660 w 661"/>
                              <a:gd name="T21" fmla="*/ 21 h 396"/>
                              <a:gd name="T22" fmla="*/ 649 w 661"/>
                              <a:gd name="T23" fmla="*/ 73 h 396"/>
                              <a:gd name="T24" fmla="*/ 564 w 661"/>
                              <a:gd name="T25" fmla="*/ 160 h 396"/>
                              <a:gd name="T26" fmla="*/ 497 w 661"/>
                              <a:gd name="T27" fmla="*/ 191 h 396"/>
                              <a:gd name="T28" fmla="*/ 418 w 661"/>
                              <a:gd name="T29" fmla="*/ 211 h 396"/>
                              <a:gd name="T30" fmla="*/ 330 w 661"/>
                              <a:gd name="T31" fmla="*/ 218 h 396"/>
                              <a:gd name="T32" fmla="*/ 243 w 661"/>
                              <a:gd name="T33" fmla="*/ 211 h 396"/>
                              <a:gd name="T34" fmla="*/ 164 w 661"/>
                              <a:gd name="T35" fmla="*/ 191 h 396"/>
                              <a:gd name="T36" fmla="*/ 97 w 661"/>
                              <a:gd name="T37" fmla="*/ 160 h 396"/>
                              <a:gd name="T38" fmla="*/ 45 w 661"/>
                              <a:gd name="T39" fmla="*/ 120 h 396"/>
                              <a:gd name="T40" fmla="*/ 0 w 661"/>
                              <a:gd name="T41" fmla="*/ 21 h 39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</a:gdLst>
                            <a:ahLst/>
                            <a:cxnLst>
                              <a:cxn ang="T42">
                                <a:pos x="T0" y="T1"/>
                              </a:cxn>
                              <a:cxn ang="T43">
                                <a:pos x="T2" y="T3"/>
                              </a:cxn>
                              <a:cxn ang="T44">
                                <a:pos x="T4" y="T5"/>
                              </a:cxn>
                              <a:cxn ang="T45">
                                <a:pos x="T6" y="T7"/>
                              </a:cxn>
                              <a:cxn ang="T46">
                                <a:pos x="T8" y="T9"/>
                              </a:cxn>
                              <a:cxn ang="T47">
                                <a:pos x="T10" y="T11"/>
                              </a:cxn>
                              <a:cxn ang="T48">
                                <a:pos x="T12" y="T13"/>
                              </a:cxn>
                              <a:cxn ang="T49">
                                <a:pos x="T14" y="T15"/>
                              </a:cxn>
                              <a:cxn ang="T50">
                                <a:pos x="T16" y="T17"/>
                              </a:cxn>
                              <a:cxn ang="T51">
                                <a:pos x="T18" y="T19"/>
                              </a:cxn>
                              <a:cxn ang="T52">
                                <a:pos x="T20" y="T21"/>
                              </a:cxn>
                              <a:cxn ang="T53">
                                <a:pos x="T22" y="T23"/>
                              </a:cxn>
                              <a:cxn ang="T54">
                                <a:pos x="T24" y="T25"/>
                              </a:cxn>
                              <a:cxn ang="T55">
                                <a:pos x="T26" y="T27"/>
                              </a:cxn>
                              <a:cxn ang="T56">
                                <a:pos x="T28" y="T29"/>
                              </a:cxn>
                              <a:cxn ang="T57">
                                <a:pos x="T30" y="T31"/>
                              </a:cxn>
                              <a:cxn ang="T58">
                                <a:pos x="T32" y="T33"/>
                              </a:cxn>
                              <a:cxn ang="T59">
                                <a:pos x="T34" y="T35"/>
                              </a:cxn>
                              <a:cxn ang="T60">
                                <a:pos x="T36" y="T37"/>
                              </a:cxn>
                              <a:cxn ang="T61">
                                <a:pos x="T38" y="T39"/>
                              </a:cxn>
                              <a:cxn ang="T62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61" h="396">
                                <a:moveTo>
                                  <a:pt x="0" y="198"/>
                                </a:moveTo>
                                <a:lnTo>
                                  <a:pt x="45" y="98"/>
                                </a:lnTo>
                                <a:lnTo>
                                  <a:pt x="97" y="58"/>
                                </a:lnTo>
                                <a:lnTo>
                                  <a:pt x="164" y="27"/>
                                </a:lnTo>
                                <a:lnTo>
                                  <a:pt x="243" y="7"/>
                                </a:lnTo>
                                <a:lnTo>
                                  <a:pt x="330" y="0"/>
                                </a:lnTo>
                                <a:lnTo>
                                  <a:pt x="418" y="7"/>
                                </a:lnTo>
                                <a:lnTo>
                                  <a:pt x="497" y="27"/>
                                </a:lnTo>
                                <a:lnTo>
                                  <a:pt x="564" y="58"/>
                                </a:lnTo>
                                <a:lnTo>
                                  <a:pt x="615" y="98"/>
                                </a:lnTo>
                                <a:lnTo>
                                  <a:pt x="660" y="198"/>
                                </a:lnTo>
                                <a:lnTo>
                                  <a:pt x="649" y="250"/>
                                </a:lnTo>
                                <a:lnTo>
                                  <a:pt x="564" y="337"/>
                                </a:lnTo>
                                <a:lnTo>
                                  <a:pt x="497" y="368"/>
                                </a:lnTo>
                                <a:lnTo>
                                  <a:pt x="418" y="388"/>
                                </a:lnTo>
                                <a:lnTo>
                                  <a:pt x="330" y="395"/>
                                </a:lnTo>
                                <a:lnTo>
                                  <a:pt x="243" y="388"/>
                                </a:lnTo>
                                <a:lnTo>
                                  <a:pt x="164" y="368"/>
                                </a:lnTo>
                                <a:lnTo>
                                  <a:pt x="97" y="337"/>
                                </a:lnTo>
                                <a:lnTo>
                                  <a:pt x="45" y="297"/>
                                </a:lnTo>
                                <a:lnTo>
                                  <a:pt x="0" y="1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3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Text Box 519"/>
                        <wps:cNvSpPr txBox="1">
                          <a:spLocks noChangeArrowheads="1"/>
                        </wps:cNvSpPr>
                        <wps:spPr bwMode="auto">
                          <a:xfrm>
                            <a:off x="3131" y="-61"/>
                            <a:ext cx="360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4B5535" w14:textId="77777777" w:rsidR="006F4FE8" w:rsidRDefault="006F4FE8" w:rsidP="006F4FE8">
                              <w:pPr>
                                <w:spacing w:line="176" w:lineRule="exac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w w:val="115"/>
                                  <w:sz w:val="17"/>
                                </w:rPr>
                                <w:t>24.3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5" name="Text Box 518"/>
                        <wps:cNvSpPr txBox="1">
                          <a:spLocks noChangeArrowheads="1"/>
                        </wps:cNvSpPr>
                        <wps:spPr bwMode="auto">
                          <a:xfrm>
                            <a:off x="6019" y="279"/>
                            <a:ext cx="456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F6E03E" w14:textId="77777777" w:rsidR="006F4FE8" w:rsidRDefault="006F4FE8" w:rsidP="006F4FE8">
                              <w:pPr>
                                <w:spacing w:line="176" w:lineRule="exac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w w:val="115"/>
                                  <w:sz w:val="17"/>
                                </w:rPr>
                                <w:t>629.4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BB4923" id="Group 116" o:spid="_x0000_s1035" style="position:absolute;left:0;text-align:left;margin-left:123.3pt;margin-top:15.25pt;width:194pt;height:37.35pt;z-index:-251656192" coordorigin="2775,-185" coordsize="3880,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">
                <v:rect id="Rectangle 526" o:spid="_x0000_s1036" style="position:absolute;left:2783;top:188;width:2995;height: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" fillcolor="#e2e7e8" stroked="f"/>
                <v:rect id="Rectangle 525" o:spid="_x0000_s1037" style="position:absolute;left:2783;top:188;width:2995;height: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" filled="f" strokecolor="#bebebe" strokeweight=".25844mm"/>
                <v:rect id="Rectangle 524" o:spid="_x0000_s1038" style="position:absolute;left:2783;top:-148;width:129;height: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" fillcolor="#967c89" stroked="f"/>
                <v:rect id="Rectangle 523" o:spid="_x0000_s1039" style="position:absolute;left:2783;top:-148;width:129;height: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" filled="f" strokecolor="#bebebe" strokeweight=".28069mm"/>
                <v:shape id="Freeform 522" o:spid="_x0000_s1040" style="position:absolute;left:5842;top:159;width:806;height:396;visibility:visible;mso-wrap-style:square;v-text-anchor:top" coordsize="806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" path="m,197l41,110,89,74,151,43,226,20,310,5,403,r92,5l580,20r74,23l717,74r47,36l805,197r-11,45l717,321r-63,30l580,375r-85,14l403,395r-93,-6l226,375,151,351,89,321,41,284,,197xe" filled="f" strokecolor="#bebebe" strokeweight=".26314mm">
                  <v:path arrowok="t" o:connecttype="custom" o:connectlocs="0,357;41,270;89,234;151,203;226,180;310,165;403,160;495,165;580,180;654,203;717,234;764,270;805,357;794,402;717,481;654,511;580,535;495,549;403,555;310,549;226,535;151,511;89,481;41,444;0,357" o:connectangles="0,0,0,0,0,0,0,0,0,0,0,0,0,0,0,0,0,0,0,0,0,0,0,0,0"/>
                </v:shape>
                <v:shape id="Freeform 521" o:spid="_x0000_s1041" style="position:absolute;left:2976;top:-178;width:661;height:396;visibility:visible;mso-wrap-style:square;v-text-anchor:top" coordsize="661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" path="m330,395r-87,-7l164,368,97,337,45,297,,198,12,145,97,58,164,27,243,7,330,r88,7l497,27r67,31l615,98r45,100l649,250r-85,87l497,368r-79,20l330,395xe" stroked="f">
                  <v:path arrowok="t" o:connecttype="custom" o:connectlocs="330,218;243,211;164,191;97,160;45,120;0,21;12,-32;97,-119;164,-150;243,-170;330,-177;418,-170;497,-150;564,-119;615,-79;660,21;649,73;564,160;497,191;418,211;330,218" o:connectangles="0,0,0,0,0,0,0,0,0,0,0,0,0,0,0,0,0,0,0,0,0"/>
                </v:shape>
                <v:shape id="Freeform 520" o:spid="_x0000_s1042" style="position:absolute;left:2976;top:-178;width:661;height:396;visibility:visible;mso-wrap-style:square;v-text-anchor:top" coordsize="661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" path="m,198l45,98,97,58,164,27,243,7,330,r88,7l497,27r67,31l615,98r45,100l649,250r-85,87l497,368r-79,20l330,395r-87,-7l164,368,97,337,45,297,,198xe" filled="f" strokecolor="#bebebe" strokeweight=".26494mm">
                  <v:path arrowok="t" o:connecttype="custom" o:connectlocs="0,21;45,-79;97,-119;164,-150;243,-170;330,-177;418,-170;497,-150;564,-119;615,-79;660,21;649,73;564,160;497,191;418,211;330,218;243,211;164,191;97,160;45,120;0,21" o:connectangles="0,0,0,0,0,0,0,0,0,0,0,0,0,0,0,0,0,0,0,0,0"/>
                </v:shape>
                <v:shape id="Text Box 519" o:spid="_x0000_s1043" type="#_x0000_t202" style="position:absolute;left:3131;top:-61;width:360;height: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AuM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VVALjMMAAADcAAAADwAA&#10;AAAAAAAAAAAAAAAHAgAAZHJzL2Rvd25yZXYueG1sUEsFBgAAAAADAAMAtwAAAPcCAAAAAA==&#10;" filled="f" stroked="f">
                  <v:textbox inset="0,0,0,0">
                    <w:txbxContent>
                      <w:p w14:paraId="594B5535" w14:textId="77777777" w:rsidR="006F4FE8" w:rsidRDefault="006F4FE8" w:rsidP="006F4FE8">
                        <w:pPr>
                          <w:spacing w:line="176" w:lineRule="exact"/>
                          <w:rPr>
                            <w:sz w:val="17"/>
                          </w:rPr>
                        </w:pPr>
                        <w:r>
                          <w:rPr>
                            <w:w w:val="115"/>
                            <w:sz w:val="17"/>
                          </w:rPr>
                          <w:t>24.3</w:t>
                        </w:r>
                      </w:p>
                    </w:txbxContent>
                  </v:textbox>
                </v:shape>
                <v:shape id="Text Box 518" o:spid="_x0000_s1044" type="#_x0000_t202" style="position:absolute;left:6019;top:279;width:456;height: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K4XwwAAANwAAAAPAAAAZHJzL2Rvd25yZXYueG1sRE9Na8JA&#10;EL0X+h+WKfTWbBQq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OhyuF8MAAADcAAAADwAA&#10;AAAAAAAAAAAAAAAHAgAAZHJzL2Rvd25yZXYueG1sUEsFBgAAAAADAAMAtwAAAPcCAAAAAA==&#10;" filled="f" stroked="f">
                  <v:textbox inset="0,0,0,0">
                    <w:txbxContent>
                      <w:p w14:paraId="2FF6E03E" w14:textId="77777777" w:rsidR="006F4FE8" w:rsidRDefault="006F4FE8" w:rsidP="006F4FE8">
                        <w:pPr>
                          <w:spacing w:line="176" w:lineRule="exact"/>
                          <w:rPr>
                            <w:sz w:val="17"/>
                          </w:rPr>
                        </w:pPr>
                        <w:r>
                          <w:rPr>
                            <w:w w:val="115"/>
                            <w:sz w:val="17"/>
                          </w:rPr>
                          <w:t>629.4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14:paraId="0DE66427" w14:textId="77777777" w:rsidR="006F4FE8" w:rsidRPr="005031E6" w:rsidRDefault="006F4FE8" w:rsidP="005031E6">
      <w:pPr>
        <w:pStyle w:val="SingleTxtG"/>
      </w:pPr>
      <w:r w:rsidRPr="005031E6">
        <w:t>Industry</w:t>
      </w:r>
    </w:p>
    <w:p w14:paraId="0B5A28DD" w14:textId="77777777" w:rsidR="00025FA7" w:rsidRDefault="00025FA7" w:rsidP="005031E6">
      <w:pPr>
        <w:pStyle w:val="SingleTxtG"/>
      </w:pPr>
    </w:p>
    <w:p w14:paraId="5A9CE350" w14:textId="46CB9684" w:rsidR="006F4FE8" w:rsidRPr="005031E6" w:rsidRDefault="00025FA7" w:rsidP="005031E6">
      <w:pPr>
        <w:pStyle w:val="SingleTxtG"/>
      </w:pPr>
      <w:r w:rsidRPr="005031E6"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2EB9121" wp14:editId="456CF1CD">
                <wp:simplePos x="0" y="0"/>
                <wp:positionH relativeFrom="column">
                  <wp:posOffset>1559560</wp:posOffset>
                </wp:positionH>
                <wp:positionV relativeFrom="paragraph">
                  <wp:posOffset>155575</wp:posOffset>
                </wp:positionV>
                <wp:extent cx="909955" cy="474345"/>
                <wp:effectExtent l="0" t="0" r="23495" b="20955"/>
                <wp:wrapSquare wrapText="bothSides"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9955" cy="474345"/>
                          <a:chOff x="2775" y="-121"/>
                          <a:chExt cx="1433" cy="747"/>
                        </a:xfrm>
                      </wpg:grpSpPr>
                      <wps:wsp>
                        <wps:cNvPr id="107" name="Rectangle 513"/>
                        <wps:cNvSpPr>
                          <a:spLocks noChangeArrowheads="1"/>
                        </wps:cNvSpPr>
                        <wps:spPr bwMode="auto">
                          <a:xfrm>
                            <a:off x="2783" y="252"/>
                            <a:ext cx="532" cy="337"/>
                          </a:xfrm>
                          <a:prstGeom prst="rect">
                            <a:avLst/>
                          </a:prstGeom>
                          <a:solidFill>
                            <a:srgbClr val="E2E7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512"/>
                        <wps:cNvSpPr>
                          <a:spLocks noChangeArrowheads="1"/>
                        </wps:cNvSpPr>
                        <wps:spPr bwMode="auto">
                          <a:xfrm>
                            <a:off x="2783" y="252"/>
                            <a:ext cx="532" cy="337"/>
                          </a:xfrm>
                          <a:prstGeom prst="rect">
                            <a:avLst/>
                          </a:prstGeom>
                          <a:noFill/>
                          <a:ln w="9559">
                            <a:solidFill>
                              <a:srgbClr val="BEBEBE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Rectangle 511"/>
                        <wps:cNvSpPr>
                          <a:spLocks noChangeArrowheads="1"/>
                        </wps:cNvSpPr>
                        <wps:spPr bwMode="auto">
                          <a:xfrm>
                            <a:off x="2783" y="-99"/>
                            <a:ext cx="210" cy="352"/>
                          </a:xfrm>
                          <a:prstGeom prst="rect">
                            <a:avLst/>
                          </a:prstGeom>
                          <a:solidFill>
                            <a:srgbClr val="967C8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Rectangle 510"/>
                        <wps:cNvSpPr>
                          <a:spLocks noChangeArrowheads="1"/>
                        </wps:cNvSpPr>
                        <wps:spPr bwMode="auto">
                          <a:xfrm>
                            <a:off x="2783" y="-99"/>
                            <a:ext cx="210" cy="352"/>
                          </a:xfrm>
                          <a:prstGeom prst="rect">
                            <a:avLst/>
                          </a:prstGeom>
                          <a:noFill/>
                          <a:ln w="9980">
                            <a:solidFill>
                              <a:srgbClr val="BEBEBE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Freeform 509"/>
                        <wps:cNvSpPr>
                          <a:spLocks/>
                        </wps:cNvSpPr>
                        <wps:spPr bwMode="auto">
                          <a:xfrm>
                            <a:off x="3378" y="223"/>
                            <a:ext cx="822" cy="396"/>
                          </a:xfrm>
                          <a:custGeom>
                            <a:avLst/>
                            <a:gdLst>
                              <a:gd name="T0" fmla="*/ 0 w 822"/>
                              <a:gd name="T1" fmla="*/ 421 h 396"/>
                              <a:gd name="T2" fmla="*/ 41 w 822"/>
                              <a:gd name="T3" fmla="*/ 334 h 396"/>
                              <a:gd name="T4" fmla="*/ 90 w 822"/>
                              <a:gd name="T5" fmla="*/ 298 h 396"/>
                              <a:gd name="T6" fmla="*/ 153 w 822"/>
                              <a:gd name="T7" fmla="*/ 267 h 396"/>
                              <a:gd name="T8" fmla="*/ 230 w 822"/>
                              <a:gd name="T9" fmla="*/ 244 h 396"/>
                              <a:gd name="T10" fmla="*/ 316 w 822"/>
                              <a:gd name="T11" fmla="*/ 229 h 396"/>
                              <a:gd name="T12" fmla="*/ 410 w 822"/>
                              <a:gd name="T13" fmla="*/ 224 h 396"/>
                              <a:gd name="T14" fmla="*/ 504 w 822"/>
                              <a:gd name="T15" fmla="*/ 229 h 396"/>
                              <a:gd name="T16" fmla="*/ 591 w 822"/>
                              <a:gd name="T17" fmla="*/ 244 h 396"/>
                              <a:gd name="T18" fmla="*/ 667 w 822"/>
                              <a:gd name="T19" fmla="*/ 267 h 396"/>
                              <a:gd name="T20" fmla="*/ 731 w 822"/>
                              <a:gd name="T21" fmla="*/ 298 h 396"/>
                              <a:gd name="T22" fmla="*/ 779 w 822"/>
                              <a:gd name="T23" fmla="*/ 334 h 396"/>
                              <a:gd name="T24" fmla="*/ 821 w 822"/>
                              <a:gd name="T25" fmla="*/ 421 h 396"/>
                              <a:gd name="T26" fmla="*/ 810 w 822"/>
                              <a:gd name="T27" fmla="*/ 466 h 396"/>
                              <a:gd name="T28" fmla="*/ 731 w 822"/>
                              <a:gd name="T29" fmla="*/ 545 h 396"/>
                              <a:gd name="T30" fmla="*/ 667 w 822"/>
                              <a:gd name="T31" fmla="*/ 575 h 396"/>
                              <a:gd name="T32" fmla="*/ 591 w 822"/>
                              <a:gd name="T33" fmla="*/ 599 h 396"/>
                              <a:gd name="T34" fmla="*/ 504 w 822"/>
                              <a:gd name="T35" fmla="*/ 613 h 396"/>
                              <a:gd name="T36" fmla="*/ 410 w 822"/>
                              <a:gd name="T37" fmla="*/ 619 h 396"/>
                              <a:gd name="T38" fmla="*/ 316 w 822"/>
                              <a:gd name="T39" fmla="*/ 613 h 396"/>
                              <a:gd name="T40" fmla="*/ 230 w 822"/>
                              <a:gd name="T41" fmla="*/ 599 h 396"/>
                              <a:gd name="T42" fmla="*/ 153 w 822"/>
                              <a:gd name="T43" fmla="*/ 575 h 396"/>
                              <a:gd name="T44" fmla="*/ 90 w 822"/>
                              <a:gd name="T45" fmla="*/ 545 h 396"/>
                              <a:gd name="T46" fmla="*/ 41 w 822"/>
                              <a:gd name="T47" fmla="*/ 508 h 396"/>
                              <a:gd name="T48" fmla="*/ 0 w 822"/>
                              <a:gd name="T49" fmla="*/ 421 h 39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</a:gdLst>
                            <a:ahLst/>
                            <a:cxnLst>
                              <a:cxn ang="T50">
                                <a:pos x="T0" y="T1"/>
                              </a:cxn>
                              <a:cxn ang="T51">
                                <a:pos x="T2" y="T3"/>
                              </a:cxn>
                              <a:cxn ang="T52">
                                <a:pos x="T4" y="T5"/>
                              </a:cxn>
                              <a:cxn ang="T53">
                                <a:pos x="T6" y="T7"/>
                              </a:cxn>
                              <a:cxn ang="T54">
                                <a:pos x="T8" y="T9"/>
                              </a:cxn>
                              <a:cxn ang="T55">
                                <a:pos x="T10" y="T11"/>
                              </a:cxn>
                              <a:cxn ang="T56">
                                <a:pos x="T12" y="T13"/>
                              </a:cxn>
                              <a:cxn ang="T57">
                                <a:pos x="T14" y="T15"/>
                              </a:cxn>
                              <a:cxn ang="T58">
                                <a:pos x="T16" y="T17"/>
                              </a:cxn>
                              <a:cxn ang="T59">
                                <a:pos x="T18" y="T19"/>
                              </a:cxn>
                              <a:cxn ang="T60">
                                <a:pos x="T20" y="T21"/>
                              </a:cxn>
                              <a:cxn ang="T61">
                                <a:pos x="T22" y="T23"/>
                              </a:cxn>
                              <a:cxn ang="T62">
                                <a:pos x="T24" y="T25"/>
                              </a:cxn>
                              <a:cxn ang="T63">
                                <a:pos x="T26" y="T27"/>
                              </a:cxn>
                              <a:cxn ang="T64">
                                <a:pos x="T28" y="T29"/>
                              </a:cxn>
                              <a:cxn ang="T65">
                                <a:pos x="T30" y="T31"/>
                              </a:cxn>
                              <a:cxn ang="T66">
                                <a:pos x="T32" y="T33"/>
                              </a:cxn>
                              <a:cxn ang="T67">
                                <a:pos x="T34" y="T35"/>
                              </a:cxn>
                              <a:cxn ang="T68">
                                <a:pos x="T36" y="T37"/>
                              </a:cxn>
                              <a:cxn ang="T69">
                                <a:pos x="T38" y="T39"/>
                              </a:cxn>
                              <a:cxn ang="T70">
                                <a:pos x="T40" y="T41"/>
                              </a:cxn>
                              <a:cxn ang="T71">
                                <a:pos x="T42" y="T43"/>
                              </a:cxn>
                              <a:cxn ang="T72">
                                <a:pos x="T44" y="T45"/>
                              </a:cxn>
                              <a:cxn ang="T73">
                                <a:pos x="T46" y="T47"/>
                              </a:cxn>
                              <a:cxn ang="T74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822" h="396">
                                <a:moveTo>
                                  <a:pt x="0" y="197"/>
                                </a:moveTo>
                                <a:lnTo>
                                  <a:pt x="41" y="110"/>
                                </a:lnTo>
                                <a:lnTo>
                                  <a:pt x="90" y="74"/>
                                </a:lnTo>
                                <a:lnTo>
                                  <a:pt x="153" y="43"/>
                                </a:lnTo>
                                <a:lnTo>
                                  <a:pt x="230" y="20"/>
                                </a:lnTo>
                                <a:lnTo>
                                  <a:pt x="316" y="5"/>
                                </a:lnTo>
                                <a:lnTo>
                                  <a:pt x="410" y="0"/>
                                </a:lnTo>
                                <a:lnTo>
                                  <a:pt x="504" y="5"/>
                                </a:lnTo>
                                <a:lnTo>
                                  <a:pt x="591" y="20"/>
                                </a:lnTo>
                                <a:lnTo>
                                  <a:pt x="667" y="43"/>
                                </a:lnTo>
                                <a:lnTo>
                                  <a:pt x="731" y="74"/>
                                </a:lnTo>
                                <a:lnTo>
                                  <a:pt x="779" y="110"/>
                                </a:lnTo>
                                <a:lnTo>
                                  <a:pt x="821" y="197"/>
                                </a:lnTo>
                                <a:lnTo>
                                  <a:pt x="810" y="242"/>
                                </a:lnTo>
                                <a:lnTo>
                                  <a:pt x="731" y="321"/>
                                </a:lnTo>
                                <a:lnTo>
                                  <a:pt x="667" y="351"/>
                                </a:lnTo>
                                <a:lnTo>
                                  <a:pt x="591" y="375"/>
                                </a:lnTo>
                                <a:lnTo>
                                  <a:pt x="504" y="389"/>
                                </a:lnTo>
                                <a:lnTo>
                                  <a:pt x="410" y="395"/>
                                </a:lnTo>
                                <a:lnTo>
                                  <a:pt x="316" y="389"/>
                                </a:lnTo>
                                <a:lnTo>
                                  <a:pt x="230" y="375"/>
                                </a:lnTo>
                                <a:lnTo>
                                  <a:pt x="153" y="351"/>
                                </a:lnTo>
                                <a:lnTo>
                                  <a:pt x="90" y="321"/>
                                </a:lnTo>
                                <a:lnTo>
                                  <a:pt x="41" y="284"/>
                                </a:lnTo>
                                <a:lnTo>
                                  <a:pt x="0" y="19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467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Freeform 508"/>
                        <wps:cNvSpPr>
                          <a:spLocks/>
                        </wps:cNvSpPr>
                        <wps:spPr bwMode="auto">
                          <a:xfrm>
                            <a:off x="3056" y="-114"/>
                            <a:ext cx="677" cy="381"/>
                          </a:xfrm>
                          <a:custGeom>
                            <a:avLst/>
                            <a:gdLst>
                              <a:gd name="T0" fmla="*/ 338 w 677"/>
                              <a:gd name="T1" fmla="*/ 267 h 381"/>
                              <a:gd name="T2" fmla="*/ 248 w 677"/>
                              <a:gd name="T3" fmla="*/ 261 h 381"/>
                              <a:gd name="T4" fmla="*/ 167 w 677"/>
                              <a:gd name="T5" fmla="*/ 241 h 381"/>
                              <a:gd name="T6" fmla="*/ 99 w 677"/>
                              <a:gd name="T7" fmla="*/ 212 h 381"/>
                              <a:gd name="T8" fmla="*/ 46 w 677"/>
                              <a:gd name="T9" fmla="*/ 173 h 381"/>
                              <a:gd name="T10" fmla="*/ 0 w 677"/>
                              <a:gd name="T11" fmla="*/ 77 h 381"/>
                              <a:gd name="T12" fmla="*/ 12 w 677"/>
                              <a:gd name="T13" fmla="*/ 27 h 381"/>
                              <a:gd name="T14" fmla="*/ 99 w 677"/>
                              <a:gd name="T15" fmla="*/ -57 h 381"/>
                              <a:gd name="T16" fmla="*/ 167 w 677"/>
                              <a:gd name="T17" fmla="*/ -87 h 381"/>
                              <a:gd name="T18" fmla="*/ 248 w 677"/>
                              <a:gd name="T19" fmla="*/ -106 h 381"/>
                              <a:gd name="T20" fmla="*/ 338 w 677"/>
                              <a:gd name="T21" fmla="*/ -113 h 381"/>
                              <a:gd name="T22" fmla="*/ 428 w 677"/>
                              <a:gd name="T23" fmla="*/ -106 h 381"/>
                              <a:gd name="T24" fmla="*/ 508 w 677"/>
                              <a:gd name="T25" fmla="*/ -87 h 381"/>
                              <a:gd name="T26" fmla="*/ 577 w 677"/>
                              <a:gd name="T27" fmla="*/ -57 h 381"/>
                              <a:gd name="T28" fmla="*/ 630 w 677"/>
                              <a:gd name="T29" fmla="*/ -19 h 381"/>
                              <a:gd name="T30" fmla="*/ 676 w 677"/>
                              <a:gd name="T31" fmla="*/ 77 h 381"/>
                              <a:gd name="T32" fmla="*/ 664 w 677"/>
                              <a:gd name="T33" fmla="*/ 128 h 381"/>
                              <a:gd name="T34" fmla="*/ 577 w 677"/>
                              <a:gd name="T35" fmla="*/ 212 h 381"/>
                              <a:gd name="T36" fmla="*/ 508 w 677"/>
                              <a:gd name="T37" fmla="*/ 241 h 381"/>
                              <a:gd name="T38" fmla="*/ 428 w 677"/>
                              <a:gd name="T39" fmla="*/ 261 h 381"/>
                              <a:gd name="T40" fmla="*/ 338 w 677"/>
                              <a:gd name="T41" fmla="*/ 267 h 381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</a:gdLst>
                            <a:ahLst/>
                            <a:cxnLst>
                              <a:cxn ang="T42">
                                <a:pos x="T0" y="T1"/>
                              </a:cxn>
                              <a:cxn ang="T43">
                                <a:pos x="T2" y="T3"/>
                              </a:cxn>
                              <a:cxn ang="T44">
                                <a:pos x="T4" y="T5"/>
                              </a:cxn>
                              <a:cxn ang="T45">
                                <a:pos x="T6" y="T7"/>
                              </a:cxn>
                              <a:cxn ang="T46">
                                <a:pos x="T8" y="T9"/>
                              </a:cxn>
                              <a:cxn ang="T47">
                                <a:pos x="T10" y="T11"/>
                              </a:cxn>
                              <a:cxn ang="T48">
                                <a:pos x="T12" y="T13"/>
                              </a:cxn>
                              <a:cxn ang="T49">
                                <a:pos x="T14" y="T15"/>
                              </a:cxn>
                              <a:cxn ang="T50">
                                <a:pos x="T16" y="T17"/>
                              </a:cxn>
                              <a:cxn ang="T51">
                                <a:pos x="T18" y="T19"/>
                              </a:cxn>
                              <a:cxn ang="T52">
                                <a:pos x="T20" y="T21"/>
                              </a:cxn>
                              <a:cxn ang="T53">
                                <a:pos x="T22" y="T23"/>
                              </a:cxn>
                              <a:cxn ang="T54">
                                <a:pos x="T24" y="T25"/>
                              </a:cxn>
                              <a:cxn ang="T55">
                                <a:pos x="T26" y="T27"/>
                              </a:cxn>
                              <a:cxn ang="T56">
                                <a:pos x="T28" y="T29"/>
                              </a:cxn>
                              <a:cxn ang="T57">
                                <a:pos x="T30" y="T31"/>
                              </a:cxn>
                              <a:cxn ang="T58">
                                <a:pos x="T32" y="T33"/>
                              </a:cxn>
                              <a:cxn ang="T59">
                                <a:pos x="T34" y="T35"/>
                              </a:cxn>
                              <a:cxn ang="T60">
                                <a:pos x="T36" y="T37"/>
                              </a:cxn>
                              <a:cxn ang="T61">
                                <a:pos x="T38" y="T39"/>
                              </a:cxn>
                              <a:cxn ang="T62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77" h="381">
                                <a:moveTo>
                                  <a:pt x="338" y="380"/>
                                </a:moveTo>
                                <a:lnTo>
                                  <a:pt x="248" y="374"/>
                                </a:lnTo>
                                <a:lnTo>
                                  <a:pt x="167" y="354"/>
                                </a:lnTo>
                                <a:lnTo>
                                  <a:pt x="99" y="325"/>
                                </a:lnTo>
                                <a:lnTo>
                                  <a:pt x="46" y="286"/>
                                </a:lnTo>
                                <a:lnTo>
                                  <a:pt x="0" y="190"/>
                                </a:lnTo>
                                <a:lnTo>
                                  <a:pt x="12" y="140"/>
                                </a:lnTo>
                                <a:lnTo>
                                  <a:pt x="99" y="56"/>
                                </a:lnTo>
                                <a:lnTo>
                                  <a:pt x="167" y="26"/>
                                </a:lnTo>
                                <a:lnTo>
                                  <a:pt x="248" y="7"/>
                                </a:lnTo>
                                <a:lnTo>
                                  <a:pt x="338" y="0"/>
                                </a:lnTo>
                                <a:lnTo>
                                  <a:pt x="428" y="7"/>
                                </a:lnTo>
                                <a:lnTo>
                                  <a:pt x="508" y="26"/>
                                </a:lnTo>
                                <a:lnTo>
                                  <a:pt x="577" y="56"/>
                                </a:lnTo>
                                <a:lnTo>
                                  <a:pt x="630" y="94"/>
                                </a:lnTo>
                                <a:lnTo>
                                  <a:pt x="676" y="190"/>
                                </a:lnTo>
                                <a:lnTo>
                                  <a:pt x="664" y="241"/>
                                </a:lnTo>
                                <a:lnTo>
                                  <a:pt x="577" y="325"/>
                                </a:lnTo>
                                <a:lnTo>
                                  <a:pt x="508" y="354"/>
                                </a:lnTo>
                                <a:lnTo>
                                  <a:pt x="428" y="374"/>
                                </a:lnTo>
                                <a:lnTo>
                                  <a:pt x="338" y="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Freeform 507"/>
                        <wps:cNvSpPr>
                          <a:spLocks/>
                        </wps:cNvSpPr>
                        <wps:spPr bwMode="auto">
                          <a:xfrm>
                            <a:off x="3056" y="-114"/>
                            <a:ext cx="677" cy="381"/>
                          </a:xfrm>
                          <a:custGeom>
                            <a:avLst/>
                            <a:gdLst>
                              <a:gd name="T0" fmla="*/ 0 w 677"/>
                              <a:gd name="T1" fmla="*/ 77 h 381"/>
                              <a:gd name="T2" fmla="*/ 46 w 677"/>
                              <a:gd name="T3" fmla="*/ -19 h 381"/>
                              <a:gd name="T4" fmla="*/ 99 w 677"/>
                              <a:gd name="T5" fmla="*/ -57 h 381"/>
                              <a:gd name="T6" fmla="*/ 167 w 677"/>
                              <a:gd name="T7" fmla="*/ -87 h 381"/>
                              <a:gd name="T8" fmla="*/ 248 w 677"/>
                              <a:gd name="T9" fmla="*/ -106 h 381"/>
                              <a:gd name="T10" fmla="*/ 338 w 677"/>
                              <a:gd name="T11" fmla="*/ -113 h 381"/>
                              <a:gd name="T12" fmla="*/ 428 w 677"/>
                              <a:gd name="T13" fmla="*/ -106 h 381"/>
                              <a:gd name="T14" fmla="*/ 508 w 677"/>
                              <a:gd name="T15" fmla="*/ -87 h 381"/>
                              <a:gd name="T16" fmla="*/ 577 w 677"/>
                              <a:gd name="T17" fmla="*/ -57 h 381"/>
                              <a:gd name="T18" fmla="*/ 630 w 677"/>
                              <a:gd name="T19" fmla="*/ -19 h 381"/>
                              <a:gd name="T20" fmla="*/ 676 w 677"/>
                              <a:gd name="T21" fmla="*/ 77 h 381"/>
                              <a:gd name="T22" fmla="*/ 664 w 677"/>
                              <a:gd name="T23" fmla="*/ 128 h 381"/>
                              <a:gd name="T24" fmla="*/ 577 w 677"/>
                              <a:gd name="T25" fmla="*/ 212 h 381"/>
                              <a:gd name="T26" fmla="*/ 508 w 677"/>
                              <a:gd name="T27" fmla="*/ 241 h 381"/>
                              <a:gd name="T28" fmla="*/ 428 w 677"/>
                              <a:gd name="T29" fmla="*/ 261 h 381"/>
                              <a:gd name="T30" fmla="*/ 338 w 677"/>
                              <a:gd name="T31" fmla="*/ 267 h 381"/>
                              <a:gd name="T32" fmla="*/ 248 w 677"/>
                              <a:gd name="T33" fmla="*/ 261 h 381"/>
                              <a:gd name="T34" fmla="*/ 167 w 677"/>
                              <a:gd name="T35" fmla="*/ 241 h 381"/>
                              <a:gd name="T36" fmla="*/ 99 w 677"/>
                              <a:gd name="T37" fmla="*/ 212 h 381"/>
                              <a:gd name="T38" fmla="*/ 46 w 677"/>
                              <a:gd name="T39" fmla="*/ 173 h 381"/>
                              <a:gd name="T40" fmla="*/ 0 w 677"/>
                              <a:gd name="T41" fmla="*/ 77 h 381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</a:gdLst>
                            <a:ahLst/>
                            <a:cxnLst>
                              <a:cxn ang="T42">
                                <a:pos x="T0" y="T1"/>
                              </a:cxn>
                              <a:cxn ang="T43">
                                <a:pos x="T2" y="T3"/>
                              </a:cxn>
                              <a:cxn ang="T44">
                                <a:pos x="T4" y="T5"/>
                              </a:cxn>
                              <a:cxn ang="T45">
                                <a:pos x="T6" y="T7"/>
                              </a:cxn>
                              <a:cxn ang="T46">
                                <a:pos x="T8" y="T9"/>
                              </a:cxn>
                              <a:cxn ang="T47">
                                <a:pos x="T10" y="T11"/>
                              </a:cxn>
                              <a:cxn ang="T48">
                                <a:pos x="T12" y="T13"/>
                              </a:cxn>
                              <a:cxn ang="T49">
                                <a:pos x="T14" y="T15"/>
                              </a:cxn>
                              <a:cxn ang="T50">
                                <a:pos x="T16" y="T17"/>
                              </a:cxn>
                              <a:cxn ang="T51">
                                <a:pos x="T18" y="T19"/>
                              </a:cxn>
                              <a:cxn ang="T52">
                                <a:pos x="T20" y="T21"/>
                              </a:cxn>
                              <a:cxn ang="T53">
                                <a:pos x="T22" y="T23"/>
                              </a:cxn>
                              <a:cxn ang="T54">
                                <a:pos x="T24" y="T25"/>
                              </a:cxn>
                              <a:cxn ang="T55">
                                <a:pos x="T26" y="T27"/>
                              </a:cxn>
                              <a:cxn ang="T56">
                                <a:pos x="T28" y="T29"/>
                              </a:cxn>
                              <a:cxn ang="T57">
                                <a:pos x="T30" y="T31"/>
                              </a:cxn>
                              <a:cxn ang="T58">
                                <a:pos x="T32" y="T33"/>
                              </a:cxn>
                              <a:cxn ang="T59">
                                <a:pos x="T34" y="T35"/>
                              </a:cxn>
                              <a:cxn ang="T60">
                                <a:pos x="T36" y="T37"/>
                              </a:cxn>
                              <a:cxn ang="T61">
                                <a:pos x="T38" y="T39"/>
                              </a:cxn>
                              <a:cxn ang="T62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77" h="381">
                                <a:moveTo>
                                  <a:pt x="0" y="190"/>
                                </a:moveTo>
                                <a:lnTo>
                                  <a:pt x="46" y="94"/>
                                </a:lnTo>
                                <a:lnTo>
                                  <a:pt x="99" y="56"/>
                                </a:lnTo>
                                <a:lnTo>
                                  <a:pt x="167" y="26"/>
                                </a:lnTo>
                                <a:lnTo>
                                  <a:pt x="248" y="7"/>
                                </a:lnTo>
                                <a:lnTo>
                                  <a:pt x="338" y="0"/>
                                </a:lnTo>
                                <a:lnTo>
                                  <a:pt x="428" y="7"/>
                                </a:lnTo>
                                <a:lnTo>
                                  <a:pt x="508" y="26"/>
                                </a:lnTo>
                                <a:lnTo>
                                  <a:pt x="577" y="56"/>
                                </a:lnTo>
                                <a:lnTo>
                                  <a:pt x="630" y="94"/>
                                </a:lnTo>
                                <a:lnTo>
                                  <a:pt x="676" y="190"/>
                                </a:lnTo>
                                <a:lnTo>
                                  <a:pt x="664" y="241"/>
                                </a:lnTo>
                                <a:lnTo>
                                  <a:pt x="577" y="325"/>
                                </a:lnTo>
                                <a:lnTo>
                                  <a:pt x="508" y="354"/>
                                </a:lnTo>
                                <a:lnTo>
                                  <a:pt x="428" y="374"/>
                                </a:lnTo>
                                <a:lnTo>
                                  <a:pt x="338" y="380"/>
                                </a:lnTo>
                                <a:lnTo>
                                  <a:pt x="248" y="374"/>
                                </a:lnTo>
                                <a:lnTo>
                                  <a:pt x="167" y="354"/>
                                </a:lnTo>
                                <a:lnTo>
                                  <a:pt x="99" y="325"/>
                                </a:lnTo>
                                <a:lnTo>
                                  <a:pt x="46" y="286"/>
                                </a:lnTo>
                                <a:lnTo>
                                  <a:pt x="0" y="19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16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Text Box 506"/>
                        <wps:cNvSpPr txBox="1">
                          <a:spLocks noChangeArrowheads="1"/>
                        </wps:cNvSpPr>
                        <wps:spPr bwMode="auto">
                          <a:xfrm>
                            <a:off x="3220" y="-1"/>
                            <a:ext cx="360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ABC3E3" w14:textId="77777777" w:rsidR="006F4FE8" w:rsidRDefault="006F4FE8" w:rsidP="006F4FE8">
                              <w:pPr>
                                <w:spacing w:line="176" w:lineRule="exac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w w:val="115"/>
                                  <w:sz w:val="17"/>
                                </w:rPr>
                                <w:t>43.1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5" name="Text Box 505"/>
                        <wps:cNvSpPr txBox="1">
                          <a:spLocks noChangeArrowheads="1"/>
                        </wps:cNvSpPr>
                        <wps:spPr bwMode="auto">
                          <a:xfrm>
                            <a:off x="3568" y="339"/>
                            <a:ext cx="456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54009F" w14:textId="77777777" w:rsidR="006F4FE8" w:rsidRDefault="006F4FE8" w:rsidP="006F4FE8">
                              <w:pPr>
                                <w:spacing w:line="176" w:lineRule="exac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w w:val="115"/>
                                  <w:sz w:val="17"/>
                                </w:rPr>
                                <w:t>112.3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EB9121" id="Group 106" o:spid="_x0000_s1045" style="position:absolute;left:0;text-align:left;margin-left:122.8pt;margin-top:12.25pt;width:71.65pt;height:37.35pt;z-index:251661312" coordorigin="2775,-121" coordsize="1433,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">
                <v:rect id="Rectangle 513" o:spid="_x0000_s1046" style="position:absolute;left:2783;top:252;width:532;height: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" fillcolor="#e2e7e8" stroked="f"/>
                <v:rect id="Rectangle 512" o:spid="_x0000_s1047" style="position:absolute;left:2783;top:252;width:532;height: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" filled="f" strokecolor="#bebebe" strokeweight=".26553mm"/>
                <v:rect id="Rectangle 511" o:spid="_x0000_s1048" style="position:absolute;left:2783;top:-99;width:210;height: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" fillcolor="#967c89" stroked="f"/>
                <v:rect id="Rectangle 510" o:spid="_x0000_s1049" style="position:absolute;left:2783;top:-99;width:210;height: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" filled="f" strokecolor="#bebebe" strokeweight=".27722mm"/>
                <v:shape id="Freeform 509" o:spid="_x0000_s1050" style="position:absolute;left:3378;top:223;width:822;height:396;visibility:visible;mso-wrap-style:square;v-text-anchor:top" coordsize="822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" path="m,197l41,110,90,74,153,43,230,20,316,5,410,r94,5l591,20r76,23l731,74r48,36l821,197r-11,45l731,321r-64,30l591,375r-87,14l410,395r-94,-6l230,375,153,351,90,321,41,284,,197xe" filled="f" strokecolor="#bebebe" strokeweight=".26297mm">
                  <v:path arrowok="t" o:connecttype="custom" o:connectlocs="0,421;41,334;90,298;153,267;230,244;316,229;410,224;504,229;591,244;667,267;731,298;779,334;821,421;810,466;731,545;667,575;591,599;504,613;410,619;316,613;230,599;153,575;90,545;41,508;0,421" o:connectangles="0,0,0,0,0,0,0,0,0,0,0,0,0,0,0,0,0,0,0,0,0,0,0,0,0"/>
                </v:shape>
                <v:shape id="Freeform 508" o:spid="_x0000_s1051" style="position:absolute;left:3056;top:-114;width:677;height:381;visibility:visible;mso-wrap-style:square;v-text-anchor:top" coordsize="677,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" path="m338,380r-90,-6l167,354,99,325,46,286,,190,12,140,99,56,167,26,248,7,338,r90,7l508,26r69,30l630,94r46,96l664,241r-87,84l508,354r-80,20l338,380xe" stroked="f">
                  <v:path arrowok="t" o:connecttype="custom" o:connectlocs="338,267;248,261;167,241;99,212;46,173;0,77;12,27;99,-57;167,-87;248,-106;338,-113;428,-106;508,-87;577,-57;630,-19;676,77;664,128;577,212;508,241;428,261;338,267" o:connectangles="0,0,0,0,0,0,0,0,0,0,0,0,0,0,0,0,0,0,0,0,0"/>
                </v:shape>
                <v:shape id="Freeform 507" o:spid="_x0000_s1052" style="position:absolute;left:3056;top:-114;width:677;height:381;visibility:visible;mso-wrap-style:square;v-text-anchor:top" coordsize="677,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" path="m,190l46,94,99,56,167,26,248,7,338,r90,7l508,26r69,30l630,94r46,96l664,241r-87,84l508,354r-80,20l338,380r-90,-6l167,354,99,325,46,286,,190xe" filled="f" strokecolor="#bebebe" strokeweight=".26433mm">
                  <v:path arrowok="t" o:connecttype="custom" o:connectlocs="0,77;46,-19;99,-57;167,-87;248,-106;338,-113;428,-106;508,-87;577,-57;630,-19;676,77;664,128;577,212;508,241;428,261;338,267;248,261;167,241;99,212;46,173;0,77" o:connectangles="0,0,0,0,0,0,0,0,0,0,0,0,0,0,0,0,0,0,0,0,0"/>
                </v:shape>
                <v:shape id="Text Box 506" o:spid="_x0000_s1053" type="#_x0000_t202" style="position:absolute;left:3220;top:-1;width:360;height: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ExwwAAANwAAAAPAAAAZHJzL2Rvd25yZXYueG1sRE9Na8JA&#10;EL0X+h+WKXhrNopI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mzzBMcMAAADcAAAADwAA&#10;AAAAAAAAAAAAAAAHAgAAZHJzL2Rvd25yZXYueG1sUEsFBgAAAAADAAMAtwAAAPcCAAAAAA==&#10;" filled="f" stroked="f">
                  <v:textbox inset="0,0,0,0">
                    <w:txbxContent>
                      <w:p w14:paraId="43ABC3E3" w14:textId="77777777" w:rsidR="006F4FE8" w:rsidRDefault="006F4FE8" w:rsidP="006F4FE8">
                        <w:pPr>
                          <w:spacing w:line="176" w:lineRule="exact"/>
                          <w:rPr>
                            <w:sz w:val="17"/>
                          </w:rPr>
                        </w:pPr>
                        <w:r>
                          <w:rPr>
                            <w:w w:val="115"/>
                            <w:sz w:val="17"/>
                          </w:rPr>
                          <w:t>43.1</w:t>
                        </w:r>
                      </w:p>
                    </w:txbxContent>
                  </v:textbox>
                </v:shape>
                <v:shape id="Text Box 505" o:spid="_x0000_s1054" type="#_x0000_t202" style="position:absolute;left:3568;top:339;width:456;height: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GSqwwAAANwAAAAPAAAAZHJzL2Rvd25yZXYueG1sRE9Na8JA&#10;EL0X+h+WKXhrNgpK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9HBkqsMAAADcAAAADwAA&#10;AAAAAAAAAAAAAAAHAgAAZHJzL2Rvd25yZXYueG1sUEsFBgAAAAADAAMAtwAAAPcCAAAAAA==&#10;" filled="f" stroked="f">
                  <v:textbox inset="0,0,0,0">
                    <w:txbxContent>
                      <w:p w14:paraId="5B54009F" w14:textId="77777777" w:rsidR="006F4FE8" w:rsidRDefault="006F4FE8" w:rsidP="006F4FE8">
                        <w:pPr>
                          <w:spacing w:line="176" w:lineRule="exact"/>
                          <w:rPr>
                            <w:sz w:val="17"/>
                          </w:rPr>
                        </w:pPr>
                        <w:r>
                          <w:rPr>
                            <w:w w:val="115"/>
                            <w:sz w:val="17"/>
                          </w:rPr>
                          <w:t>112.3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5C90DBC2" w14:textId="77777777" w:rsidR="006F4FE8" w:rsidRPr="005031E6" w:rsidRDefault="006F4FE8" w:rsidP="005031E6">
      <w:pPr>
        <w:pStyle w:val="SingleTxtG"/>
      </w:pPr>
      <w:r w:rsidRPr="005031E6">
        <w:t>Construction</w:t>
      </w:r>
    </w:p>
    <w:p w14:paraId="3C4B8090" w14:textId="183D1063" w:rsidR="006F4FE8" w:rsidRPr="005031E6" w:rsidRDefault="00025FA7" w:rsidP="005031E6">
      <w:pPr>
        <w:pStyle w:val="SingleTxtG"/>
      </w:pPr>
      <w:r w:rsidRPr="005031E6"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4ABE380E" wp14:editId="71B3B1A5">
                <wp:simplePos x="0" y="0"/>
                <wp:positionH relativeFrom="column">
                  <wp:posOffset>1551305</wp:posOffset>
                </wp:positionH>
                <wp:positionV relativeFrom="paragraph">
                  <wp:posOffset>193675</wp:posOffset>
                </wp:positionV>
                <wp:extent cx="4947920" cy="555625"/>
                <wp:effectExtent l="0" t="0" r="24130" b="15875"/>
                <wp:wrapSquare wrapText="bothSides"/>
                <wp:docPr id="9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47920" cy="555625"/>
                          <a:chOff x="2783" y="-327"/>
                          <a:chExt cx="7792" cy="875"/>
                        </a:xfrm>
                      </wpg:grpSpPr>
                      <wps:wsp>
                        <wps:cNvPr id="96" name="Rectangle 500"/>
                        <wps:cNvSpPr>
                          <a:spLocks noChangeArrowheads="1"/>
                        </wps:cNvSpPr>
                        <wps:spPr bwMode="auto">
                          <a:xfrm>
                            <a:off x="2783" y="182"/>
                            <a:ext cx="6859" cy="352"/>
                          </a:xfrm>
                          <a:prstGeom prst="rect">
                            <a:avLst/>
                          </a:prstGeom>
                          <a:solidFill>
                            <a:srgbClr val="E2E7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Rectangle 499"/>
                        <wps:cNvSpPr>
                          <a:spLocks noChangeArrowheads="1"/>
                        </wps:cNvSpPr>
                        <wps:spPr bwMode="auto">
                          <a:xfrm>
                            <a:off x="2783" y="182"/>
                            <a:ext cx="6859" cy="352"/>
                          </a:xfrm>
                          <a:prstGeom prst="rect">
                            <a:avLst/>
                          </a:prstGeom>
                          <a:noFill/>
                          <a:ln w="9294">
                            <a:solidFill>
                              <a:srgbClr val="BEBEBE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498"/>
                        <wps:cNvSpPr>
                          <a:spLocks noChangeArrowheads="1"/>
                        </wps:cNvSpPr>
                        <wps:spPr bwMode="auto">
                          <a:xfrm>
                            <a:off x="2783" y="-155"/>
                            <a:ext cx="1047" cy="337"/>
                          </a:xfrm>
                          <a:prstGeom prst="rect">
                            <a:avLst/>
                          </a:prstGeom>
                          <a:solidFill>
                            <a:srgbClr val="967C8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Rectangle 497"/>
                        <wps:cNvSpPr>
                          <a:spLocks noChangeArrowheads="1"/>
                        </wps:cNvSpPr>
                        <wps:spPr bwMode="auto">
                          <a:xfrm>
                            <a:off x="2783" y="-155"/>
                            <a:ext cx="1047" cy="337"/>
                          </a:xfrm>
                          <a:prstGeom prst="rect">
                            <a:avLst/>
                          </a:prstGeom>
                          <a:noFill/>
                          <a:ln w="9379">
                            <a:solidFill>
                              <a:srgbClr val="BEBEBE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Freeform 496"/>
                        <wps:cNvSpPr>
                          <a:spLocks/>
                        </wps:cNvSpPr>
                        <wps:spPr bwMode="auto">
                          <a:xfrm>
                            <a:off x="9625" y="167"/>
                            <a:ext cx="950" cy="381"/>
                          </a:xfrm>
                          <a:custGeom>
                            <a:avLst/>
                            <a:gdLst>
                              <a:gd name="T0" fmla="*/ 475 w 950"/>
                              <a:gd name="T1" fmla="*/ 548 h 381"/>
                              <a:gd name="T2" fmla="*/ 366 w 950"/>
                              <a:gd name="T3" fmla="*/ 543 h 381"/>
                              <a:gd name="T4" fmla="*/ 266 w 950"/>
                              <a:gd name="T5" fmla="*/ 529 h 381"/>
                              <a:gd name="T6" fmla="*/ 178 w 950"/>
                              <a:gd name="T7" fmla="*/ 506 h 381"/>
                              <a:gd name="T8" fmla="*/ 104 w 950"/>
                              <a:gd name="T9" fmla="*/ 477 h 381"/>
                              <a:gd name="T10" fmla="*/ 48 w 950"/>
                              <a:gd name="T11" fmla="*/ 441 h 381"/>
                              <a:gd name="T12" fmla="*/ 0 w 950"/>
                              <a:gd name="T13" fmla="*/ 358 h 381"/>
                              <a:gd name="T14" fmla="*/ 12 w 950"/>
                              <a:gd name="T15" fmla="*/ 314 h 381"/>
                              <a:gd name="T16" fmla="*/ 104 w 950"/>
                              <a:gd name="T17" fmla="*/ 239 h 381"/>
                              <a:gd name="T18" fmla="*/ 178 w 950"/>
                              <a:gd name="T19" fmla="*/ 209 h 381"/>
                              <a:gd name="T20" fmla="*/ 266 w 950"/>
                              <a:gd name="T21" fmla="*/ 187 h 381"/>
                              <a:gd name="T22" fmla="*/ 366 w 950"/>
                              <a:gd name="T23" fmla="*/ 173 h 381"/>
                              <a:gd name="T24" fmla="*/ 475 w 950"/>
                              <a:gd name="T25" fmla="*/ 167 h 381"/>
                              <a:gd name="T26" fmla="*/ 584 w 950"/>
                              <a:gd name="T27" fmla="*/ 173 h 381"/>
                              <a:gd name="T28" fmla="*/ 684 w 950"/>
                              <a:gd name="T29" fmla="*/ 187 h 381"/>
                              <a:gd name="T30" fmla="*/ 772 w 950"/>
                              <a:gd name="T31" fmla="*/ 209 h 381"/>
                              <a:gd name="T32" fmla="*/ 845 w 950"/>
                              <a:gd name="T33" fmla="*/ 239 h 381"/>
                              <a:gd name="T34" fmla="*/ 901 w 950"/>
                              <a:gd name="T35" fmla="*/ 274 h 381"/>
                              <a:gd name="T36" fmla="*/ 950 w 950"/>
                              <a:gd name="T37" fmla="*/ 358 h 381"/>
                              <a:gd name="T38" fmla="*/ 937 w 950"/>
                              <a:gd name="T39" fmla="*/ 401 h 381"/>
                              <a:gd name="T40" fmla="*/ 845 w 950"/>
                              <a:gd name="T41" fmla="*/ 477 h 381"/>
                              <a:gd name="T42" fmla="*/ 772 w 950"/>
                              <a:gd name="T43" fmla="*/ 506 h 381"/>
                              <a:gd name="T44" fmla="*/ 684 w 950"/>
                              <a:gd name="T45" fmla="*/ 529 h 381"/>
                              <a:gd name="T46" fmla="*/ 584 w 950"/>
                              <a:gd name="T47" fmla="*/ 543 h 381"/>
                              <a:gd name="T48" fmla="*/ 475 w 950"/>
                              <a:gd name="T49" fmla="*/ 548 h 381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</a:gdLst>
                            <a:ahLst/>
                            <a:cxnLst>
                              <a:cxn ang="T50">
                                <a:pos x="T0" y="T1"/>
                              </a:cxn>
                              <a:cxn ang="T51">
                                <a:pos x="T2" y="T3"/>
                              </a:cxn>
                              <a:cxn ang="T52">
                                <a:pos x="T4" y="T5"/>
                              </a:cxn>
                              <a:cxn ang="T53">
                                <a:pos x="T6" y="T7"/>
                              </a:cxn>
                              <a:cxn ang="T54">
                                <a:pos x="T8" y="T9"/>
                              </a:cxn>
                              <a:cxn ang="T55">
                                <a:pos x="T10" y="T11"/>
                              </a:cxn>
                              <a:cxn ang="T56">
                                <a:pos x="T12" y="T13"/>
                              </a:cxn>
                              <a:cxn ang="T57">
                                <a:pos x="T14" y="T15"/>
                              </a:cxn>
                              <a:cxn ang="T58">
                                <a:pos x="T16" y="T17"/>
                              </a:cxn>
                              <a:cxn ang="T59">
                                <a:pos x="T18" y="T19"/>
                              </a:cxn>
                              <a:cxn ang="T60">
                                <a:pos x="T20" y="T21"/>
                              </a:cxn>
                              <a:cxn ang="T61">
                                <a:pos x="T22" y="T23"/>
                              </a:cxn>
                              <a:cxn ang="T62">
                                <a:pos x="T24" y="T25"/>
                              </a:cxn>
                              <a:cxn ang="T63">
                                <a:pos x="T26" y="T27"/>
                              </a:cxn>
                              <a:cxn ang="T64">
                                <a:pos x="T28" y="T29"/>
                              </a:cxn>
                              <a:cxn ang="T65">
                                <a:pos x="T30" y="T31"/>
                              </a:cxn>
                              <a:cxn ang="T66">
                                <a:pos x="T32" y="T33"/>
                              </a:cxn>
                              <a:cxn ang="T67">
                                <a:pos x="T34" y="T35"/>
                              </a:cxn>
                              <a:cxn ang="T68">
                                <a:pos x="T36" y="T37"/>
                              </a:cxn>
                              <a:cxn ang="T69">
                                <a:pos x="T38" y="T39"/>
                              </a:cxn>
                              <a:cxn ang="T70">
                                <a:pos x="T40" y="T41"/>
                              </a:cxn>
                              <a:cxn ang="T71">
                                <a:pos x="T42" y="T43"/>
                              </a:cxn>
                              <a:cxn ang="T72">
                                <a:pos x="T44" y="T45"/>
                              </a:cxn>
                              <a:cxn ang="T73">
                                <a:pos x="T46" y="T47"/>
                              </a:cxn>
                              <a:cxn ang="T74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950" h="381">
                                <a:moveTo>
                                  <a:pt x="475" y="381"/>
                                </a:moveTo>
                                <a:lnTo>
                                  <a:pt x="366" y="376"/>
                                </a:lnTo>
                                <a:lnTo>
                                  <a:pt x="266" y="362"/>
                                </a:lnTo>
                                <a:lnTo>
                                  <a:pt x="178" y="339"/>
                                </a:lnTo>
                                <a:lnTo>
                                  <a:pt x="104" y="310"/>
                                </a:lnTo>
                                <a:lnTo>
                                  <a:pt x="48" y="274"/>
                                </a:lnTo>
                                <a:lnTo>
                                  <a:pt x="0" y="191"/>
                                </a:lnTo>
                                <a:lnTo>
                                  <a:pt x="12" y="147"/>
                                </a:lnTo>
                                <a:lnTo>
                                  <a:pt x="104" y="72"/>
                                </a:lnTo>
                                <a:lnTo>
                                  <a:pt x="178" y="42"/>
                                </a:lnTo>
                                <a:lnTo>
                                  <a:pt x="266" y="20"/>
                                </a:lnTo>
                                <a:lnTo>
                                  <a:pt x="366" y="6"/>
                                </a:lnTo>
                                <a:lnTo>
                                  <a:pt x="475" y="0"/>
                                </a:lnTo>
                                <a:lnTo>
                                  <a:pt x="584" y="6"/>
                                </a:lnTo>
                                <a:lnTo>
                                  <a:pt x="684" y="20"/>
                                </a:lnTo>
                                <a:lnTo>
                                  <a:pt x="772" y="42"/>
                                </a:lnTo>
                                <a:lnTo>
                                  <a:pt x="845" y="72"/>
                                </a:lnTo>
                                <a:lnTo>
                                  <a:pt x="901" y="107"/>
                                </a:lnTo>
                                <a:lnTo>
                                  <a:pt x="950" y="191"/>
                                </a:lnTo>
                                <a:lnTo>
                                  <a:pt x="937" y="234"/>
                                </a:lnTo>
                                <a:lnTo>
                                  <a:pt x="845" y="310"/>
                                </a:lnTo>
                                <a:lnTo>
                                  <a:pt x="772" y="339"/>
                                </a:lnTo>
                                <a:lnTo>
                                  <a:pt x="684" y="362"/>
                                </a:lnTo>
                                <a:lnTo>
                                  <a:pt x="584" y="376"/>
                                </a:lnTo>
                                <a:lnTo>
                                  <a:pt x="475" y="38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Freeform 495"/>
                        <wps:cNvSpPr>
                          <a:spLocks/>
                        </wps:cNvSpPr>
                        <wps:spPr bwMode="auto">
                          <a:xfrm>
                            <a:off x="9625" y="167"/>
                            <a:ext cx="950" cy="381"/>
                          </a:xfrm>
                          <a:custGeom>
                            <a:avLst/>
                            <a:gdLst>
                              <a:gd name="T0" fmla="*/ 0 w 950"/>
                              <a:gd name="T1" fmla="*/ 358 h 381"/>
                              <a:gd name="T2" fmla="*/ 48 w 950"/>
                              <a:gd name="T3" fmla="*/ 274 h 381"/>
                              <a:gd name="T4" fmla="*/ 104 w 950"/>
                              <a:gd name="T5" fmla="*/ 239 h 381"/>
                              <a:gd name="T6" fmla="*/ 178 w 950"/>
                              <a:gd name="T7" fmla="*/ 209 h 381"/>
                              <a:gd name="T8" fmla="*/ 266 w 950"/>
                              <a:gd name="T9" fmla="*/ 187 h 381"/>
                              <a:gd name="T10" fmla="*/ 366 w 950"/>
                              <a:gd name="T11" fmla="*/ 173 h 381"/>
                              <a:gd name="T12" fmla="*/ 475 w 950"/>
                              <a:gd name="T13" fmla="*/ 167 h 381"/>
                              <a:gd name="T14" fmla="*/ 584 w 950"/>
                              <a:gd name="T15" fmla="*/ 173 h 381"/>
                              <a:gd name="T16" fmla="*/ 684 w 950"/>
                              <a:gd name="T17" fmla="*/ 187 h 381"/>
                              <a:gd name="T18" fmla="*/ 772 w 950"/>
                              <a:gd name="T19" fmla="*/ 209 h 381"/>
                              <a:gd name="T20" fmla="*/ 845 w 950"/>
                              <a:gd name="T21" fmla="*/ 239 h 381"/>
                              <a:gd name="T22" fmla="*/ 901 w 950"/>
                              <a:gd name="T23" fmla="*/ 274 h 381"/>
                              <a:gd name="T24" fmla="*/ 950 w 950"/>
                              <a:gd name="T25" fmla="*/ 358 h 381"/>
                              <a:gd name="T26" fmla="*/ 937 w 950"/>
                              <a:gd name="T27" fmla="*/ 401 h 381"/>
                              <a:gd name="T28" fmla="*/ 845 w 950"/>
                              <a:gd name="T29" fmla="*/ 477 h 381"/>
                              <a:gd name="T30" fmla="*/ 772 w 950"/>
                              <a:gd name="T31" fmla="*/ 506 h 381"/>
                              <a:gd name="T32" fmla="*/ 684 w 950"/>
                              <a:gd name="T33" fmla="*/ 529 h 381"/>
                              <a:gd name="T34" fmla="*/ 584 w 950"/>
                              <a:gd name="T35" fmla="*/ 543 h 381"/>
                              <a:gd name="T36" fmla="*/ 475 w 950"/>
                              <a:gd name="T37" fmla="*/ 548 h 381"/>
                              <a:gd name="T38" fmla="*/ 366 w 950"/>
                              <a:gd name="T39" fmla="*/ 543 h 381"/>
                              <a:gd name="T40" fmla="*/ 266 w 950"/>
                              <a:gd name="T41" fmla="*/ 529 h 381"/>
                              <a:gd name="T42" fmla="*/ 178 w 950"/>
                              <a:gd name="T43" fmla="*/ 506 h 381"/>
                              <a:gd name="T44" fmla="*/ 104 w 950"/>
                              <a:gd name="T45" fmla="*/ 477 h 381"/>
                              <a:gd name="T46" fmla="*/ 48 w 950"/>
                              <a:gd name="T47" fmla="*/ 441 h 381"/>
                              <a:gd name="T48" fmla="*/ 0 w 950"/>
                              <a:gd name="T49" fmla="*/ 358 h 381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</a:gdLst>
                            <a:ahLst/>
                            <a:cxnLst>
                              <a:cxn ang="T50">
                                <a:pos x="T0" y="T1"/>
                              </a:cxn>
                              <a:cxn ang="T51">
                                <a:pos x="T2" y="T3"/>
                              </a:cxn>
                              <a:cxn ang="T52">
                                <a:pos x="T4" y="T5"/>
                              </a:cxn>
                              <a:cxn ang="T53">
                                <a:pos x="T6" y="T7"/>
                              </a:cxn>
                              <a:cxn ang="T54">
                                <a:pos x="T8" y="T9"/>
                              </a:cxn>
                              <a:cxn ang="T55">
                                <a:pos x="T10" y="T11"/>
                              </a:cxn>
                              <a:cxn ang="T56">
                                <a:pos x="T12" y="T13"/>
                              </a:cxn>
                              <a:cxn ang="T57">
                                <a:pos x="T14" y="T15"/>
                              </a:cxn>
                              <a:cxn ang="T58">
                                <a:pos x="T16" y="T17"/>
                              </a:cxn>
                              <a:cxn ang="T59">
                                <a:pos x="T18" y="T19"/>
                              </a:cxn>
                              <a:cxn ang="T60">
                                <a:pos x="T20" y="T21"/>
                              </a:cxn>
                              <a:cxn ang="T61">
                                <a:pos x="T22" y="T23"/>
                              </a:cxn>
                              <a:cxn ang="T62">
                                <a:pos x="T24" y="T25"/>
                              </a:cxn>
                              <a:cxn ang="T63">
                                <a:pos x="T26" y="T27"/>
                              </a:cxn>
                              <a:cxn ang="T64">
                                <a:pos x="T28" y="T29"/>
                              </a:cxn>
                              <a:cxn ang="T65">
                                <a:pos x="T30" y="T31"/>
                              </a:cxn>
                              <a:cxn ang="T66">
                                <a:pos x="T32" y="T33"/>
                              </a:cxn>
                              <a:cxn ang="T67">
                                <a:pos x="T34" y="T35"/>
                              </a:cxn>
                              <a:cxn ang="T68">
                                <a:pos x="T36" y="T37"/>
                              </a:cxn>
                              <a:cxn ang="T69">
                                <a:pos x="T38" y="T39"/>
                              </a:cxn>
                              <a:cxn ang="T70">
                                <a:pos x="T40" y="T41"/>
                              </a:cxn>
                              <a:cxn ang="T71">
                                <a:pos x="T42" y="T43"/>
                              </a:cxn>
                              <a:cxn ang="T72">
                                <a:pos x="T44" y="T45"/>
                              </a:cxn>
                              <a:cxn ang="T73">
                                <a:pos x="T46" y="T47"/>
                              </a:cxn>
                              <a:cxn ang="T74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950" h="381">
                                <a:moveTo>
                                  <a:pt x="0" y="191"/>
                                </a:moveTo>
                                <a:lnTo>
                                  <a:pt x="48" y="107"/>
                                </a:lnTo>
                                <a:lnTo>
                                  <a:pt x="104" y="72"/>
                                </a:lnTo>
                                <a:lnTo>
                                  <a:pt x="178" y="42"/>
                                </a:lnTo>
                                <a:lnTo>
                                  <a:pt x="266" y="20"/>
                                </a:lnTo>
                                <a:lnTo>
                                  <a:pt x="366" y="6"/>
                                </a:lnTo>
                                <a:lnTo>
                                  <a:pt x="475" y="0"/>
                                </a:lnTo>
                                <a:lnTo>
                                  <a:pt x="584" y="6"/>
                                </a:lnTo>
                                <a:lnTo>
                                  <a:pt x="684" y="20"/>
                                </a:lnTo>
                                <a:lnTo>
                                  <a:pt x="772" y="42"/>
                                </a:lnTo>
                                <a:lnTo>
                                  <a:pt x="845" y="72"/>
                                </a:lnTo>
                                <a:lnTo>
                                  <a:pt x="901" y="107"/>
                                </a:lnTo>
                                <a:lnTo>
                                  <a:pt x="950" y="191"/>
                                </a:lnTo>
                                <a:lnTo>
                                  <a:pt x="937" y="234"/>
                                </a:lnTo>
                                <a:lnTo>
                                  <a:pt x="845" y="310"/>
                                </a:lnTo>
                                <a:lnTo>
                                  <a:pt x="772" y="339"/>
                                </a:lnTo>
                                <a:lnTo>
                                  <a:pt x="684" y="362"/>
                                </a:lnTo>
                                <a:lnTo>
                                  <a:pt x="584" y="376"/>
                                </a:lnTo>
                                <a:lnTo>
                                  <a:pt x="475" y="381"/>
                                </a:lnTo>
                                <a:lnTo>
                                  <a:pt x="366" y="376"/>
                                </a:lnTo>
                                <a:lnTo>
                                  <a:pt x="266" y="362"/>
                                </a:lnTo>
                                <a:lnTo>
                                  <a:pt x="178" y="339"/>
                                </a:lnTo>
                                <a:lnTo>
                                  <a:pt x="104" y="310"/>
                                </a:lnTo>
                                <a:lnTo>
                                  <a:pt x="48" y="274"/>
                                </a:lnTo>
                                <a:lnTo>
                                  <a:pt x="0" y="19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421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Freeform 494"/>
                        <wps:cNvSpPr>
                          <a:spLocks/>
                        </wps:cNvSpPr>
                        <wps:spPr bwMode="auto">
                          <a:xfrm>
                            <a:off x="4025" y="-327"/>
                            <a:ext cx="806" cy="442"/>
                          </a:xfrm>
                          <a:custGeom>
                            <a:avLst/>
                            <a:gdLst>
                              <a:gd name="T0" fmla="*/ 402 w 806"/>
                              <a:gd name="T1" fmla="*/ 211 h 381"/>
                              <a:gd name="T2" fmla="*/ 310 w 806"/>
                              <a:gd name="T3" fmla="*/ 206 h 381"/>
                              <a:gd name="T4" fmla="*/ 225 w 806"/>
                              <a:gd name="T5" fmla="*/ 192 h 381"/>
                              <a:gd name="T6" fmla="*/ 151 w 806"/>
                              <a:gd name="T7" fmla="*/ 170 h 381"/>
                              <a:gd name="T8" fmla="*/ 88 w 806"/>
                              <a:gd name="T9" fmla="*/ 140 h 381"/>
                              <a:gd name="T10" fmla="*/ 11 w 806"/>
                              <a:gd name="T11" fmla="*/ 65 h 381"/>
                              <a:gd name="T12" fmla="*/ 0 w 806"/>
                              <a:gd name="T13" fmla="*/ 21 h 381"/>
                              <a:gd name="T14" fmla="*/ 11 w 806"/>
                              <a:gd name="T15" fmla="*/ -22 h 381"/>
                              <a:gd name="T16" fmla="*/ 88 w 806"/>
                              <a:gd name="T17" fmla="*/ -98 h 381"/>
                              <a:gd name="T18" fmla="*/ 151 w 806"/>
                              <a:gd name="T19" fmla="*/ -127 h 381"/>
                              <a:gd name="T20" fmla="*/ 225 w 806"/>
                              <a:gd name="T21" fmla="*/ -150 h 381"/>
                              <a:gd name="T22" fmla="*/ 310 w 806"/>
                              <a:gd name="T23" fmla="*/ -164 h 381"/>
                              <a:gd name="T24" fmla="*/ 402 w 806"/>
                              <a:gd name="T25" fmla="*/ -169 h 381"/>
                              <a:gd name="T26" fmla="*/ 495 w 806"/>
                              <a:gd name="T27" fmla="*/ -164 h 381"/>
                              <a:gd name="T28" fmla="*/ 579 w 806"/>
                              <a:gd name="T29" fmla="*/ -150 h 381"/>
                              <a:gd name="T30" fmla="*/ 654 w 806"/>
                              <a:gd name="T31" fmla="*/ -127 h 381"/>
                              <a:gd name="T32" fmla="*/ 717 w 806"/>
                              <a:gd name="T33" fmla="*/ -98 h 381"/>
                              <a:gd name="T34" fmla="*/ 794 w 806"/>
                              <a:gd name="T35" fmla="*/ -22 h 381"/>
                              <a:gd name="T36" fmla="*/ 805 w 806"/>
                              <a:gd name="T37" fmla="*/ 21 h 381"/>
                              <a:gd name="T38" fmla="*/ 794 w 806"/>
                              <a:gd name="T39" fmla="*/ 65 h 381"/>
                              <a:gd name="T40" fmla="*/ 717 w 806"/>
                              <a:gd name="T41" fmla="*/ 140 h 381"/>
                              <a:gd name="T42" fmla="*/ 654 w 806"/>
                              <a:gd name="T43" fmla="*/ 170 h 381"/>
                              <a:gd name="T44" fmla="*/ 579 w 806"/>
                              <a:gd name="T45" fmla="*/ 192 h 381"/>
                              <a:gd name="T46" fmla="*/ 495 w 806"/>
                              <a:gd name="T47" fmla="*/ 206 h 381"/>
                              <a:gd name="T48" fmla="*/ 402 w 806"/>
                              <a:gd name="T49" fmla="*/ 211 h 381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</a:gdLst>
                            <a:ahLst/>
                            <a:cxnLst>
                              <a:cxn ang="T50">
                                <a:pos x="T0" y="T1"/>
                              </a:cxn>
                              <a:cxn ang="T51">
                                <a:pos x="T2" y="T3"/>
                              </a:cxn>
                              <a:cxn ang="T52">
                                <a:pos x="T4" y="T5"/>
                              </a:cxn>
                              <a:cxn ang="T53">
                                <a:pos x="T6" y="T7"/>
                              </a:cxn>
                              <a:cxn ang="T54">
                                <a:pos x="T8" y="T9"/>
                              </a:cxn>
                              <a:cxn ang="T55">
                                <a:pos x="T10" y="T11"/>
                              </a:cxn>
                              <a:cxn ang="T56">
                                <a:pos x="T12" y="T13"/>
                              </a:cxn>
                              <a:cxn ang="T57">
                                <a:pos x="T14" y="T15"/>
                              </a:cxn>
                              <a:cxn ang="T58">
                                <a:pos x="T16" y="T17"/>
                              </a:cxn>
                              <a:cxn ang="T59">
                                <a:pos x="T18" y="T19"/>
                              </a:cxn>
                              <a:cxn ang="T60">
                                <a:pos x="T20" y="T21"/>
                              </a:cxn>
                              <a:cxn ang="T61">
                                <a:pos x="T22" y="T23"/>
                              </a:cxn>
                              <a:cxn ang="T62">
                                <a:pos x="T24" y="T25"/>
                              </a:cxn>
                              <a:cxn ang="T63">
                                <a:pos x="T26" y="T27"/>
                              </a:cxn>
                              <a:cxn ang="T64">
                                <a:pos x="T28" y="T29"/>
                              </a:cxn>
                              <a:cxn ang="T65">
                                <a:pos x="T30" y="T31"/>
                              </a:cxn>
                              <a:cxn ang="T66">
                                <a:pos x="T32" y="T33"/>
                              </a:cxn>
                              <a:cxn ang="T67">
                                <a:pos x="T34" y="T35"/>
                              </a:cxn>
                              <a:cxn ang="T68">
                                <a:pos x="T36" y="T37"/>
                              </a:cxn>
                              <a:cxn ang="T69">
                                <a:pos x="T38" y="T39"/>
                              </a:cxn>
                              <a:cxn ang="T70">
                                <a:pos x="T40" y="T41"/>
                              </a:cxn>
                              <a:cxn ang="T71">
                                <a:pos x="T42" y="T43"/>
                              </a:cxn>
                              <a:cxn ang="T72">
                                <a:pos x="T44" y="T45"/>
                              </a:cxn>
                              <a:cxn ang="T73">
                                <a:pos x="T46" y="T47"/>
                              </a:cxn>
                              <a:cxn ang="T74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806" h="381">
                                <a:moveTo>
                                  <a:pt x="402" y="380"/>
                                </a:moveTo>
                                <a:lnTo>
                                  <a:pt x="310" y="375"/>
                                </a:lnTo>
                                <a:lnTo>
                                  <a:pt x="225" y="361"/>
                                </a:lnTo>
                                <a:lnTo>
                                  <a:pt x="151" y="339"/>
                                </a:lnTo>
                                <a:lnTo>
                                  <a:pt x="88" y="309"/>
                                </a:lnTo>
                                <a:lnTo>
                                  <a:pt x="11" y="234"/>
                                </a:lnTo>
                                <a:lnTo>
                                  <a:pt x="0" y="190"/>
                                </a:lnTo>
                                <a:lnTo>
                                  <a:pt x="11" y="147"/>
                                </a:lnTo>
                                <a:lnTo>
                                  <a:pt x="88" y="71"/>
                                </a:lnTo>
                                <a:lnTo>
                                  <a:pt x="151" y="42"/>
                                </a:lnTo>
                                <a:lnTo>
                                  <a:pt x="225" y="19"/>
                                </a:lnTo>
                                <a:lnTo>
                                  <a:pt x="310" y="5"/>
                                </a:lnTo>
                                <a:lnTo>
                                  <a:pt x="402" y="0"/>
                                </a:lnTo>
                                <a:lnTo>
                                  <a:pt x="495" y="5"/>
                                </a:lnTo>
                                <a:lnTo>
                                  <a:pt x="579" y="19"/>
                                </a:lnTo>
                                <a:lnTo>
                                  <a:pt x="654" y="42"/>
                                </a:lnTo>
                                <a:lnTo>
                                  <a:pt x="717" y="71"/>
                                </a:lnTo>
                                <a:lnTo>
                                  <a:pt x="794" y="147"/>
                                </a:lnTo>
                                <a:lnTo>
                                  <a:pt x="805" y="190"/>
                                </a:lnTo>
                                <a:lnTo>
                                  <a:pt x="794" y="234"/>
                                </a:lnTo>
                                <a:lnTo>
                                  <a:pt x="717" y="309"/>
                                </a:lnTo>
                                <a:lnTo>
                                  <a:pt x="654" y="339"/>
                                </a:lnTo>
                                <a:lnTo>
                                  <a:pt x="579" y="361"/>
                                </a:lnTo>
                                <a:lnTo>
                                  <a:pt x="495" y="375"/>
                                </a:lnTo>
                                <a:lnTo>
                                  <a:pt x="402" y="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Freeform 493"/>
                        <wps:cNvSpPr>
                          <a:spLocks/>
                        </wps:cNvSpPr>
                        <wps:spPr bwMode="auto">
                          <a:xfrm>
                            <a:off x="3893" y="-170"/>
                            <a:ext cx="806" cy="381"/>
                          </a:xfrm>
                          <a:custGeom>
                            <a:avLst/>
                            <a:gdLst>
                              <a:gd name="T0" fmla="*/ 0 w 806"/>
                              <a:gd name="T1" fmla="*/ 21 h 381"/>
                              <a:gd name="T2" fmla="*/ 41 w 806"/>
                              <a:gd name="T3" fmla="*/ -63 h 381"/>
                              <a:gd name="T4" fmla="*/ 151 w 806"/>
                              <a:gd name="T5" fmla="*/ -127 h 381"/>
                              <a:gd name="T6" fmla="*/ 225 w 806"/>
                              <a:gd name="T7" fmla="*/ -150 h 381"/>
                              <a:gd name="T8" fmla="*/ 310 w 806"/>
                              <a:gd name="T9" fmla="*/ -164 h 381"/>
                              <a:gd name="T10" fmla="*/ 402 w 806"/>
                              <a:gd name="T11" fmla="*/ -169 h 381"/>
                              <a:gd name="T12" fmla="*/ 495 w 806"/>
                              <a:gd name="T13" fmla="*/ -164 h 381"/>
                              <a:gd name="T14" fmla="*/ 579 w 806"/>
                              <a:gd name="T15" fmla="*/ -150 h 381"/>
                              <a:gd name="T16" fmla="*/ 654 w 806"/>
                              <a:gd name="T17" fmla="*/ -127 h 381"/>
                              <a:gd name="T18" fmla="*/ 717 w 806"/>
                              <a:gd name="T19" fmla="*/ -98 h 381"/>
                              <a:gd name="T20" fmla="*/ 794 w 806"/>
                              <a:gd name="T21" fmla="*/ -22 h 381"/>
                              <a:gd name="T22" fmla="*/ 805 w 806"/>
                              <a:gd name="T23" fmla="*/ 21 h 381"/>
                              <a:gd name="T24" fmla="*/ 794 w 806"/>
                              <a:gd name="T25" fmla="*/ 65 h 381"/>
                              <a:gd name="T26" fmla="*/ 717 w 806"/>
                              <a:gd name="T27" fmla="*/ 140 h 381"/>
                              <a:gd name="T28" fmla="*/ 654 w 806"/>
                              <a:gd name="T29" fmla="*/ 170 h 381"/>
                              <a:gd name="T30" fmla="*/ 579 w 806"/>
                              <a:gd name="T31" fmla="*/ 192 h 381"/>
                              <a:gd name="T32" fmla="*/ 495 w 806"/>
                              <a:gd name="T33" fmla="*/ 206 h 381"/>
                              <a:gd name="T34" fmla="*/ 402 w 806"/>
                              <a:gd name="T35" fmla="*/ 211 h 381"/>
                              <a:gd name="T36" fmla="*/ 310 w 806"/>
                              <a:gd name="T37" fmla="*/ 206 h 381"/>
                              <a:gd name="T38" fmla="*/ 225 w 806"/>
                              <a:gd name="T39" fmla="*/ 192 h 381"/>
                              <a:gd name="T40" fmla="*/ 151 w 806"/>
                              <a:gd name="T41" fmla="*/ 170 h 381"/>
                              <a:gd name="T42" fmla="*/ 88 w 806"/>
                              <a:gd name="T43" fmla="*/ 140 h 381"/>
                              <a:gd name="T44" fmla="*/ 11 w 806"/>
                              <a:gd name="T45" fmla="*/ 65 h 381"/>
                              <a:gd name="T46" fmla="*/ 0 w 806"/>
                              <a:gd name="T47" fmla="*/ 21 h 381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</a:gdLst>
                            <a:ahLst/>
                            <a:cxnLst>
                              <a:cxn ang="T48">
                                <a:pos x="T0" y="T1"/>
                              </a:cxn>
                              <a:cxn ang="T49">
                                <a:pos x="T2" y="T3"/>
                              </a:cxn>
                              <a:cxn ang="T50">
                                <a:pos x="T4" y="T5"/>
                              </a:cxn>
                              <a:cxn ang="T51">
                                <a:pos x="T6" y="T7"/>
                              </a:cxn>
                              <a:cxn ang="T52">
                                <a:pos x="T8" y="T9"/>
                              </a:cxn>
                              <a:cxn ang="T53">
                                <a:pos x="T10" y="T11"/>
                              </a:cxn>
                              <a:cxn ang="T54">
                                <a:pos x="T12" y="T13"/>
                              </a:cxn>
                              <a:cxn ang="T55">
                                <a:pos x="T14" y="T15"/>
                              </a:cxn>
                              <a:cxn ang="T56">
                                <a:pos x="T16" y="T17"/>
                              </a:cxn>
                              <a:cxn ang="T57">
                                <a:pos x="T18" y="T19"/>
                              </a:cxn>
                              <a:cxn ang="T58">
                                <a:pos x="T20" y="T21"/>
                              </a:cxn>
                              <a:cxn ang="T59">
                                <a:pos x="T22" y="T23"/>
                              </a:cxn>
                              <a:cxn ang="T60">
                                <a:pos x="T24" y="T25"/>
                              </a:cxn>
                              <a:cxn ang="T61">
                                <a:pos x="T26" y="T27"/>
                              </a:cxn>
                              <a:cxn ang="T62">
                                <a:pos x="T28" y="T29"/>
                              </a:cxn>
                              <a:cxn ang="T63">
                                <a:pos x="T30" y="T31"/>
                              </a:cxn>
                              <a:cxn ang="T64">
                                <a:pos x="T32" y="T33"/>
                              </a:cxn>
                              <a:cxn ang="T65">
                                <a:pos x="T34" y="T35"/>
                              </a:cxn>
                              <a:cxn ang="T66">
                                <a:pos x="T36" y="T37"/>
                              </a:cxn>
                              <a:cxn ang="T67">
                                <a:pos x="T38" y="T39"/>
                              </a:cxn>
                              <a:cxn ang="T68">
                                <a:pos x="T40" y="T41"/>
                              </a:cxn>
                              <a:cxn ang="T69">
                                <a:pos x="T42" y="T43"/>
                              </a:cxn>
                              <a:cxn ang="T70">
                                <a:pos x="T44" y="T45"/>
                              </a:cxn>
                              <a:cxn ang="T71">
                                <a:pos x="T46" y="T47"/>
                              </a:cxn>
                            </a:cxnLst>
                            <a:rect l="0" t="0" r="r" b="b"/>
                            <a:pathLst>
                              <a:path w="806" h="381">
                                <a:moveTo>
                                  <a:pt x="0" y="190"/>
                                </a:moveTo>
                                <a:lnTo>
                                  <a:pt x="41" y="106"/>
                                </a:lnTo>
                                <a:lnTo>
                                  <a:pt x="151" y="42"/>
                                </a:lnTo>
                                <a:lnTo>
                                  <a:pt x="225" y="19"/>
                                </a:lnTo>
                                <a:lnTo>
                                  <a:pt x="310" y="5"/>
                                </a:lnTo>
                                <a:lnTo>
                                  <a:pt x="402" y="0"/>
                                </a:lnTo>
                                <a:lnTo>
                                  <a:pt x="495" y="5"/>
                                </a:lnTo>
                                <a:lnTo>
                                  <a:pt x="579" y="19"/>
                                </a:lnTo>
                                <a:lnTo>
                                  <a:pt x="654" y="42"/>
                                </a:lnTo>
                                <a:lnTo>
                                  <a:pt x="717" y="71"/>
                                </a:lnTo>
                                <a:lnTo>
                                  <a:pt x="794" y="147"/>
                                </a:lnTo>
                                <a:lnTo>
                                  <a:pt x="805" y="190"/>
                                </a:lnTo>
                                <a:lnTo>
                                  <a:pt x="794" y="234"/>
                                </a:lnTo>
                                <a:lnTo>
                                  <a:pt x="717" y="309"/>
                                </a:lnTo>
                                <a:lnTo>
                                  <a:pt x="654" y="339"/>
                                </a:lnTo>
                                <a:lnTo>
                                  <a:pt x="579" y="361"/>
                                </a:lnTo>
                                <a:lnTo>
                                  <a:pt x="495" y="375"/>
                                </a:lnTo>
                                <a:lnTo>
                                  <a:pt x="402" y="380"/>
                                </a:lnTo>
                                <a:lnTo>
                                  <a:pt x="310" y="375"/>
                                </a:lnTo>
                                <a:lnTo>
                                  <a:pt x="225" y="361"/>
                                </a:lnTo>
                                <a:lnTo>
                                  <a:pt x="151" y="339"/>
                                </a:lnTo>
                                <a:lnTo>
                                  <a:pt x="88" y="309"/>
                                </a:lnTo>
                                <a:lnTo>
                                  <a:pt x="11" y="234"/>
                                </a:lnTo>
                                <a:lnTo>
                                  <a:pt x="0" y="19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Text Box 492"/>
                        <wps:cNvSpPr txBox="1">
                          <a:spLocks noChangeArrowheads="1"/>
                        </wps:cNvSpPr>
                        <wps:spPr bwMode="auto">
                          <a:xfrm>
                            <a:off x="4069" y="-61"/>
                            <a:ext cx="456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79F7B1" w14:textId="77777777" w:rsidR="006F4FE8" w:rsidRDefault="006F4FE8" w:rsidP="006F4FE8">
                              <w:pPr>
                                <w:spacing w:line="176" w:lineRule="exac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w w:val="115"/>
                                  <w:sz w:val="17"/>
                                </w:rPr>
                                <w:t>218.0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5" name="Text Box 491"/>
                        <wps:cNvSpPr txBox="1">
                          <a:spLocks noChangeArrowheads="1"/>
                        </wps:cNvSpPr>
                        <wps:spPr bwMode="auto">
                          <a:xfrm>
                            <a:off x="9825" y="279"/>
                            <a:ext cx="553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C13CA5" w14:textId="77777777" w:rsidR="006F4FE8" w:rsidRDefault="006F4FE8" w:rsidP="006F4FE8">
                              <w:pPr>
                                <w:spacing w:line="176" w:lineRule="exac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w w:val="115"/>
                                  <w:sz w:val="17"/>
                                </w:rPr>
                                <w:t>1446.3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BE380E" id="Group 95" o:spid="_x0000_s1055" style="position:absolute;left:0;text-align:left;margin-left:122.15pt;margin-top:15.25pt;width:389.6pt;height:43.75pt;z-index:-251654144" coordorigin="2783,-327" coordsize="7792,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">
                <v:rect id="Rectangle 500" o:spid="_x0000_s1056" style="position:absolute;left:2783;top:182;width:6859;height: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" fillcolor="#e2e7e8" stroked="f"/>
                <v:rect id="Rectangle 499" o:spid="_x0000_s1057" style="position:absolute;left:2783;top:182;width:6859;height: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" filled="f" strokecolor="#bebebe" strokeweight=".25817mm"/>
                <v:rect id="Rectangle 498" o:spid="_x0000_s1058" style="position:absolute;left:2783;top:-155;width:1047;height: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" fillcolor="#967c89" stroked="f"/>
                <v:rect id="Rectangle 497" o:spid="_x0000_s1059" style="position:absolute;left:2783;top:-155;width:1047;height: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" filled="f" strokecolor="#bebebe" strokeweight=".26053mm"/>
                <v:shape id="Freeform 496" o:spid="_x0000_s1060" style="position:absolute;left:9625;top:167;width:950;height:381;visibility:visible;mso-wrap-style:square;v-text-anchor:top" coordsize="950,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" path="m475,381l366,376,266,362,178,339,104,310,48,274,,191,12,147,104,72,178,42,266,20,366,6,475,,584,6,684,20r88,22l845,72r56,35l950,191r-13,43l845,310r-73,29l684,362,584,376r-109,5xe" stroked="f">
                  <v:path arrowok="t" o:connecttype="custom" o:connectlocs="475,548;366,543;266,529;178,506;104,477;48,441;0,358;12,314;104,239;178,209;266,187;366,173;475,167;584,173;684,187;772,209;845,239;901,274;950,358;937,401;845,477;772,506;684,529;584,543;475,548" o:connectangles="0,0,0,0,0,0,0,0,0,0,0,0,0,0,0,0,0,0,0,0,0,0,0,0,0"/>
                </v:shape>
                <v:shape id="Freeform 495" o:spid="_x0000_s1061" style="position:absolute;left:9625;top:167;width:950;height:381;visibility:visible;mso-wrap-style:square;v-text-anchor:top" coordsize="950,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" path="m,191l48,107,104,72,178,42,266,20,366,6,475,,584,6,684,20r88,22l845,72r56,35l950,191r-13,43l845,310r-73,29l684,362,584,376r-109,5l366,376,266,362,178,339,104,310,48,274,,191xe" filled="f" strokecolor="#bebebe" strokeweight=".26169mm">
                  <v:path arrowok="t" o:connecttype="custom" o:connectlocs="0,358;48,274;104,239;178,209;266,187;366,173;475,167;584,173;684,187;772,209;845,239;901,274;950,358;937,401;845,477;772,506;684,529;584,543;475,548;366,543;266,529;178,506;104,477;48,441;0,358" o:connectangles="0,0,0,0,0,0,0,0,0,0,0,0,0,0,0,0,0,0,0,0,0,0,0,0,0"/>
                </v:shape>
                <v:shape id="Freeform 494" o:spid="_x0000_s1062" style="position:absolute;left:4025;top:-327;width:806;height:442;visibility:visible;mso-wrap-style:square;v-text-anchor:top" coordsize="806,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" path="m402,380r-92,-5l225,361,151,339,88,309,11,234,,190,11,147,88,71,151,42,225,19,310,5,402,r93,5l579,19r75,23l717,71r77,76l805,190r-11,44l717,309r-63,30l579,361r-84,14l402,380xe" stroked="f">
                  <v:path arrowok="t" o:connecttype="custom" o:connectlocs="402,245;310,239;225,223;151,197;88,162;11,75;0,24;11,-26;88,-114;151,-147;225,-174;310,-190;402,-196;495,-190;579,-174;654,-147;717,-114;794,-26;805,24;794,75;717,162;654,197;579,223;495,239;402,245" o:connectangles="0,0,0,0,0,0,0,0,0,0,0,0,0,0,0,0,0,0,0,0,0,0,0,0,0"/>
                </v:shape>
                <v:shape id="Freeform 493" o:spid="_x0000_s1063" style="position:absolute;left:3893;top:-170;width:806;height:381;visibility:visible;mso-wrap-style:square;v-text-anchor:top" coordsize="806,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" path="m,190l41,106,151,42,225,19,310,5,402,r93,5l579,19r75,23l717,71r77,76l805,190r-11,44l717,309r-63,30l579,361r-84,14l402,380r-92,-5l225,361,151,339,88,309,11,234,,190xe" filled="f" strokecolor="#bebebe" strokeweight=".26283mm">
                  <v:path arrowok="t" o:connecttype="custom" o:connectlocs="0,21;41,-63;151,-127;225,-150;310,-164;402,-169;495,-164;579,-150;654,-127;717,-98;794,-22;805,21;794,65;717,140;654,170;579,192;495,206;402,211;310,206;225,192;151,170;88,140;11,65;0,21" o:connectangles="0,0,0,0,0,0,0,0,0,0,0,0,0,0,0,0,0,0,0,0,0,0,0,0"/>
                </v:shape>
                <v:shape id="Text Box 492" o:spid="_x0000_s1064" type="#_x0000_t202" style="position:absolute;left:4069;top:-61;width:456;height: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VfswgAAANwAAAAPAAAAZHJzL2Rvd25yZXYueG1sRE9NawIx&#10;EL0X/A9hhN5qYil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Ae5VfswgAAANwAAAAPAAAA&#10;AAAAAAAAAAAAAAcCAABkcnMvZG93bnJldi54bWxQSwUGAAAAAAMAAwC3AAAA9gIAAAAA&#10;" filled="f" stroked="f">
                  <v:textbox inset="0,0,0,0">
                    <w:txbxContent>
                      <w:p w14:paraId="2579F7B1" w14:textId="77777777" w:rsidR="006F4FE8" w:rsidRDefault="006F4FE8" w:rsidP="006F4FE8">
                        <w:pPr>
                          <w:spacing w:line="176" w:lineRule="exact"/>
                          <w:rPr>
                            <w:sz w:val="17"/>
                          </w:rPr>
                        </w:pPr>
                        <w:r>
                          <w:rPr>
                            <w:w w:val="115"/>
                            <w:sz w:val="17"/>
                          </w:rPr>
                          <w:t>218.0</w:t>
                        </w:r>
                      </w:p>
                    </w:txbxContent>
                  </v:textbox>
                </v:shape>
                <v:shape id="Text Box 491" o:spid="_x0000_s1065" type="#_x0000_t202" style="position:absolute;left:9825;top:279;width:553;height: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fJ3wgAAANwAAAAPAAAAZHJzL2Rvd25yZXYueG1sRE9NawIx&#10;EL0X/A9hhN5qYqF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BxqfJ3wgAAANwAAAAPAAAA&#10;AAAAAAAAAAAAAAcCAABkcnMvZG93bnJldi54bWxQSwUGAAAAAAMAAwC3AAAA9gIAAAAA&#10;" filled="f" stroked="f">
                  <v:textbox inset="0,0,0,0">
                    <w:txbxContent>
                      <w:p w14:paraId="0FC13CA5" w14:textId="77777777" w:rsidR="006F4FE8" w:rsidRDefault="006F4FE8" w:rsidP="006F4FE8">
                        <w:pPr>
                          <w:spacing w:line="176" w:lineRule="exact"/>
                          <w:rPr>
                            <w:sz w:val="17"/>
                          </w:rPr>
                        </w:pPr>
                        <w:r>
                          <w:rPr>
                            <w:w w:val="115"/>
                            <w:sz w:val="17"/>
                          </w:rPr>
                          <w:t>1446.3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14A8EB14" w14:textId="0C7FA72D" w:rsidR="00025FA7" w:rsidRDefault="00025FA7" w:rsidP="00025FA7">
      <w:pPr>
        <w:pStyle w:val="SingleTxtG"/>
      </w:pPr>
    </w:p>
    <w:p w14:paraId="1F784A33" w14:textId="77777777" w:rsidR="00025FA7" w:rsidRDefault="006F4FE8" w:rsidP="00025FA7">
      <w:pPr>
        <w:pStyle w:val="SingleTxtG"/>
        <w:spacing w:before="120" w:after="0"/>
        <w:ind w:firstLine="170"/>
        <w:jc w:val="left"/>
      </w:pPr>
      <w:r w:rsidRPr="005031E6">
        <w:t>Services</w:t>
      </w:r>
    </w:p>
    <w:p w14:paraId="316400BA" w14:textId="77777777" w:rsidR="00025FA7" w:rsidRDefault="00025FA7" w:rsidP="00025FA7">
      <w:pPr>
        <w:pStyle w:val="SingleTxtG"/>
        <w:spacing w:before="120" w:after="0"/>
        <w:ind w:firstLine="170"/>
        <w:jc w:val="left"/>
      </w:pPr>
    </w:p>
    <w:p w14:paraId="24D320D2" w14:textId="110A9603" w:rsidR="006F4FE8" w:rsidRPr="00025FA7" w:rsidRDefault="006F4FE8" w:rsidP="00025FA7">
      <w:pPr>
        <w:pStyle w:val="SingleTxtG"/>
        <w:spacing w:before="120" w:after="0"/>
        <w:ind w:firstLine="170"/>
        <w:jc w:val="left"/>
        <w:rPr>
          <w:i/>
          <w:iCs/>
          <w:sz w:val="18"/>
          <w:lang w:eastAsia="en-US"/>
        </w:rPr>
      </w:pPr>
      <w:r w:rsidRPr="00025FA7">
        <w:rPr>
          <w:i/>
          <w:iCs/>
          <w:sz w:val="18"/>
          <w:lang w:eastAsia="en-US"/>
        </w:rPr>
        <w:t>Source:</w:t>
      </w:r>
      <w:r w:rsidR="00A84868">
        <w:rPr>
          <w:i/>
          <w:iCs/>
          <w:sz w:val="18"/>
          <w:lang w:eastAsia="en-US"/>
        </w:rPr>
        <w:t xml:space="preserve"> </w:t>
      </w:r>
      <w:r w:rsidRPr="00025FA7">
        <w:rPr>
          <w:i/>
          <w:iCs/>
          <w:sz w:val="18"/>
          <w:lang w:eastAsia="en-US"/>
        </w:rPr>
        <w:t>Republic</w:t>
      </w:r>
      <w:r w:rsidR="00A84868">
        <w:rPr>
          <w:i/>
          <w:iCs/>
          <w:sz w:val="18"/>
          <w:lang w:eastAsia="en-US"/>
        </w:rPr>
        <w:t xml:space="preserve"> </w:t>
      </w:r>
      <w:r w:rsidRPr="00025FA7">
        <w:rPr>
          <w:i/>
          <w:iCs/>
          <w:sz w:val="18"/>
          <w:lang w:eastAsia="en-US"/>
        </w:rPr>
        <w:t>Statistical</w:t>
      </w:r>
      <w:r w:rsidR="00A84868">
        <w:rPr>
          <w:i/>
          <w:iCs/>
          <w:sz w:val="18"/>
          <w:lang w:eastAsia="en-US"/>
        </w:rPr>
        <w:t xml:space="preserve"> </w:t>
      </w:r>
      <w:r w:rsidRPr="00025FA7">
        <w:rPr>
          <w:i/>
          <w:iCs/>
          <w:sz w:val="18"/>
          <w:lang w:eastAsia="en-US"/>
        </w:rPr>
        <w:t>Office</w:t>
      </w:r>
      <w:r w:rsidR="00025FA7" w:rsidRPr="00025FA7">
        <w:rPr>
          <w:i/>
          <w:iCs/>
          <w:sz w:val="18"/>
          <w:lang w:eastAsia="en-US"/>
        </w:rPr>
        <w:t>.</w:t>
      </w:r>
    </w:p>
    <w:p w14:paraId="529EDA60" w14:textId="125D105F" w:rsidR="006F4FE8" w:rsidRPr="001021D1" w:rsidRDefault="006F4FE8" w:rsidP="007659B6">
      <w:pPr>
        <w:pStyle w:val="H23G"/>
      </w:pPr>
      <w:r w:rsidRPr="001021D1">
        <w:tab/>
      </w:r>
      <w:r w:rsidRPr="001021D1">
        <w:tab/>
        <w:t>Work</w:t>
      </w:r>
      <w:r w:rsidR="00A84868">
        <w:t xml:space="preserve"> </w:t>
      </w:r>
      <w:r w:rsidRPr="001021D1">
        <w:t>participation</w:t>
      </w:r>
      <w:r w:rsidR="00A84868">
        <w:t xml:space="preserve"> </w:t>
      </w:r>
      <w:r w:rsidRPr="001021D1">
        <w:t>rate</w:t>
      </w:r>
    </w:p>
    <w:p w14:paraId="332C76A8" w14:textId="181A78F8" w:rsidR="006F4FE8" w:rsidRPr="001021D1" w:rsidRDefault="006F4FE8" w:rsidP="007659B6">
      <w:pPr>
        <w:pStyle w:val="H23G"/>
      </w:pPr>
      <w:r w:rsidRPr="001021D1">
        <w:tab/>
      </w:r>
      <w:r w:rsidRPr="001021D1">
        <w:tab/>
        <w:t>Activity</w:t>
      </w:r>
      <w:r w:rsidR="00A84868">
        <w:t xml:space="preserve"> </w:t>
      </w:r>
      <w:r w:rsidRPr="001021D1">
        <w:t>rates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age</w:t>
      </w:r>
      <w:r w:rsidR="00A84868">
        <w:t xml:space="preserve"> </w:t>
      </w:r>
      <w:r w:rsidRPr="001021D1">
        <w:t>group,</w:t>
      </w:r>
      <w:r w:rsidR="00A84868">
        <w:t xml:space="preserve"> </w:t>
      </w:r>
      <w:r w:rsidRPr="001021D1">
        <w:t>region,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type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settlement,</w:t>
      </w:r>
      <w:r w:rsidR="00A84868">
        <w:t xml:space="preserve"> </w:t>
      </w:r>
      <w:r w:rsidRPr="001021D1">
        <w:t>2020</w:t>
      </w:r>
    </w:p>
    <w:tbl>
      <w:tblPr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6"/>
        <w:gridCol w:w="854"/>
        <w:gridCol w:w="916"/>
        <w:gridCol w:w="1030"/>
        <w:gridCol w:w="968"/>
        <w:gridCol w:w="937"/>
        <w:gridCol w:w="925"/>
        <w:gridCol w:w="779"/>
        <w:gridCol w:w="710"/>
      </w:tblGrid>
      <w:tr w:rsidR="0040005C" w:rsidRPr="0040005C" w14:paraId="3EF892AB" w14:textId="77777777" w:rsidTr="007B0D87">
        <w:trPr>
          <w:cantSplit/>
          <w:tblHeader/>
        </w:trPr>
        <w:tc>
          <w:tcPr>
            <w:tcW w:w="1386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4BD0E672" w14:textId="77777777" w:rsidR="006F4FE8" w:rsidRPr="0040005C" w:rsidRDefault="006F4FE8" w:rsidP="007659B6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711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8256DF8" w14:textId="77777777" w:rsidR="006F4FE8" w:rsidRPr="0040005C" w:rsidRDefault="006F4FE8" w:rsidP="00AE0786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en-US"/>
              </w:rPr>
            </w:pPr>
            <w:r w:rsidRPr="0040005C">
              <w:rPr>
                <w:bCs/>
                <w:i/>
                <w:sz w:val="16"/>
                <w:lang w:val="en-US"/>
              </w:rPr>
              <w:t>RS</w:t>
            </w:r>
          </w:p>
        </w:tc>
      </w:tr>
      <w:tr w:rsidR="00AE0786" w:rsidRPr="0040005C" w14:paraId="6FACB66D" w14:textId="77777777" w:rsidTr="007B0D87">
        <w:trPr>
          <w:cantSplit/>
        </w:trPr>
        <w:tc>
          <w:tcPr>
            <w:tcW w:w="1386" w:type="dxa"/>
            <w:vMerge w:val="restart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611F8036" w14:textId="77777777" w:rsidR="00AE0786" w:rsidRPr="0040005C" w:rsidRDefault="00AE0786" w:rsidP="00AE0786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0868C82" w14:textId="5F8F5B5B" w:rsidR="00AE0786" w:rsidRPr="0040005C" w:rsidRDefault="00E96B2A" w:rsidP="00AE0786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AE0786">
              <w:rPr>
                <w:bCs/>
                <w:i/>
                <w:sz w:val="16"/>
                <w:lang w:val="en-US"/>
              </w:rPr>
              <w:t>Total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14C9187E" w14:textId="02A10FFF" w:rsidR="00AE0786" w:rsidRPr="0040005C" w:rsidRDefault="00AE0786" w:rsidP="00AE0786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center"/>
              <w:rPr>
                <w:bCs/>
                <w:sz w:val="18"/>
                <w:lang w:val="en-US"/>
              </w:rPr>
            </w:pPr>
            <w:r w:rsidRPr="00D6021E">
              <w:rPr>
                <w:bCs/>
                <w:i/>
                <w:sz w:val="16"/>
                <w:lang w:val="en-US"/>
              </w:rPr>
              <w:t>Serbia-North</w:t>
            </w:r>
          </w:p>
        </w:tc>
        <w:tc>
          <w:tcPr>
            <w:tcW w:w="2830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01BD5545" w14:textId="32CE8A7D" w:rsidR="00AE0786" w:rsidRPr="0040005C" w:rsidRDefault="00AE0786" w:rsidP="00AE0786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center"/>
              <w:rPr>
                <w:bCs/>
                <w:sz w:val="18"/>
                <w:lang w:val="en-US"/>
              </w:rPr>
            </w:pPr>
            <w:r w:rsidRPr="00D6021E">
              <w:rPr>
                <w:bCs/>
                <w:i/>
                <w:sz w:val="16"/>
                <w:lang w:val="en-US"/>
              </w:rPr>
              <w:t>Serbia-South</w:t>
            </w:r>
          </w:p>
        </w:tc>
        <w:tc>
          <w:tcPr>
            <w:tcW w:w="1489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577CF415" w14:textId="1D83EE38" w:rsidR="00AE0786" w:rsidRPr="00AE0786" w:rsidRDefault="00AE0786" w:rsidP="00AE0786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center"/>
              <w:rPr>
                <w:bCs/>
                <w:i/>
                <w:sz w:val="16"/>
                <w:lang w:val="en-US"/>
              </w:rPr>
            </w:pPr>
            <w:r w:rsidRPr="00AE0786">
              <w:rPr>
                <w:bCs/>
                <w:i/>
                <w:sz w:val="16"/>
                <w:lang w:val="en-US"/>
              </w:rPr>
              <w:t>Type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of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settlement</w:t>
            </w:r>
          </w:p>
        </w:tc>
      </w:tr>
      <w:tr w:rsidR="0040005C" w:rsidRPr="0040005C" w14:paraId="4FEC3728" w14:textId="77777777" w:rsidTr="007B0D87">
        <w:trPr>
          <w:cantSplit/>
        </w:trPr>
        <w:tc>
          <w:tcPr>
            <w:tcW w:w="1386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4FDF5A8C" w14:textId="77777777" w:rsidR="006F4FE8" w:rsidRPr="0040005C" w:rsidRDefault="006F4FE8" w:rsidP="007659B6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</w:p>
        </w:tc>
        <w:tc>
          <w:tcPr>
            <w:tcW w:w="854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46A19CE1" w14:textId="77777777" w:rsidR="006F4FE8" w:rsidRPr="0040005C" w:rsidRDefault="006F4FE8" w:rsidP="007659B6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10C2C6B" w14:textId="3BF83B84" w:rsidR="006F4FE8" w:rsidRPr="00AE0786" w:rsidRDefault="006F4FE8" w:rsidP="00AE0786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AE0786">
              <w:rPr>
                <w:bCs/>
                <w:i/>
                <w:sz w:val="16"/>
                <w:lang w:val="en-US"/>
              </w:rPr>
              <w:t>Belgrade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region</w:t>
            </w:r>
          </w:p>
        </w:tc>
        <w:tc>
          <w:tcPr>
            <w:tcW w:w="1030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0B10E60F" w14:textId="6B352EE1" w:rsidR="006F4FE8" w:rsidRPr="00AE0786" w:rsidRDefault="006F4FE8" w:rsidP="00AE0786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AE0786">
              <w:rPr>
                <w:bCs/>
                <w:i/>
                <w:sz w:val="16"/>
                <w:lang w:val="en-US"/>
              </w:rPr>
              <w:t>AP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Vojvodina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region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2256711E" w14:textId="7CCC4039" w:rsidR="006F4FE8" w:rsidRPr="00AE0786" w:rsidRDefault="006F4FE8" w:rsidP="00AE0786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AE0786">
              <w:rPr>
                <w:bCs/>
                <w:i/>
                <w:sz w:val="16"/>
                <w:lang w:val="en-US"/>
              </w:rPr>
              <w:t>Region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of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proofErr w:type="spellStart"/>
            <w:r w:rsidRPr="00AE0786">
              <w:rPr>
                <w:bCs/>
                <w:i/>
                <w:sz w:val="16"/>
                <w:lang w:val="en-US"/>
              </w:rPr>
              <w:t>Šumadija</w:t>
            </w:r>
            <w:proofErr w:type="spellEnd"/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and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Western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Serbia</w:t>
            </w:r>
          </w:p>
        </w:tc>
        <w:tc>
          <w:tcPr>
            <w:tcW w:w="9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93E510E" w14:textId="06093CC5" w:rsidR="006F4FE8" w:rsidRPr="00AE0786" w:rsidRDefault="006F4FE8" w:rsidP="00AE0786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AE0786">
              <w:rPr>
                <w:bCs/>
                <w:i/>
                <w:sz w:val="16"/>
                <w:lang w:val="en-US"/>
              </w:rPr>
              <w:t>Region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of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Southern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and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Eastern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Serbia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16B87907" w14:textId="056DE1DB" w:rsidR="006F4FE8" w:rsidRPr="00AE0786" w:rsidRDefault="006F4FE8" w:rsidP="00AE0786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AE0786">
              <w:rPr>
                <w:bCs/>
                <w:i/>
                <w:sz w:val="16"/>
                <w:lang w:val="en-US"/>
              </w:rPr>
              <w:t>AP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Kosovo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and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Metohija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Region</w:t>
            </w:r>
          </w:p>
        </w:tc>
        <w:tc>
          <w:tcPr>
            <w:tcW w:w="779" w:type="dxa"/>
            <w:tcBorders>
              <w:top w:val="nil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3E07CD72" w14:textId="004A6754" w:rsidR="006F4FE8" w:rsidRPr="00AE0786" w:rsidRDefault="006F4FE8" w:rsidP="00AE0786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AE0786">
              <w:rPr>
                <w:bCs/>
                <w:i/>
                <w:sz w:val="16"/>
                <w:lang w:val="en-US"/>
              </w:rPr>
              <w:t>Urban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area</w:t>
            </w:r>
          </w:p>
        </w:tc>
        <w:tc>
          <w:tcPr>
            <w:tcW w:w="710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4C616854" w14:textId="37EA4C36" w:rsidR="006F4FE8" w:rsidRPr="00AE0786" w:rsidRDefault="006F4FE8" w:rsidP="00AE0786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AE0786">
              <w:rPr>
                <w:bCs/>
                <w:i/>
                <w:sz w:val="16"/>
                <w:lang w:val="en-US"/>
              </w:rPr>
              <w:t>Other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area</w:t>
            </w:r>
          </w:p>
        </w:tc>
      </w:tr>
      <w:tr w:rsidR="0040005C" w:rsidRPr="0040005C" w14:paraId="39AFF444" w14:textId="77777777" w:rsidTr="007B0D87">
        <w:trPr>
          <w:cantSplit/>
        </w:trPr>
        <w:tc>
          <w:tcPr>
            <w:tcW w:w="1386" w:type="dxa"/>
            <w:tcBorders>
              <w:top w:val="single" w:sz="12" w:space="0" w:color="auto"/>
            </w:tcBorders>
            <w:shd w:val="clear" w:color="auto" w:fill="auto"/>
          </w:tcPr>
          <w:p w14:paraId="340CCECD" w14:textId="39B728B1" w:rsidR="006F4FE8" w:rsidRPr="0040005C" w:rsidRDefault="006F4FE8" w:rsidP="007659B6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Population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40005C">
              <w:rPr>
                <w:bCs/>
                <w:sz w:val="18"/>
                <w:lang w:val="en-US"/>
              </w:rPr>
              <w:t>aged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40005C">
              <w:rPr>
                <w:bCs/>
                <w:sz w:val="18"/>
                <w:lang w:val="en-US"/>
              </w:rPr>
              <w:t>15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40005C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40005C">
              <w:rPr>
                <w:bCs/>
                <w:sz w:val="18"/>
                <w:lang w:val="en-US"/>
              </w:rPr>
              <w:t>over</w:t>
            </w:r>
          </w:p>
        </w:tc>
        <w:tc>
          <w:tcPr>
            <w:tcW w:w="8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A665D12" w14:textId="77777777" w:rsidR="006F4FE8" w:rsidRPr="0040005C" w:rsidRDefault="006F4FE8" w:rsidP="007659B6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54</w:t>
            </w:r>
          </w:p>
        </w:tc>
        <w:tc>
          <w:tcPr>
            <w:tcW w:w="91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40D6A21" w14:textId="77777777" w:rsidR="006F4FE8" w:rsidRPr="0040005C" w:rsidRDefault="006F4FE8" w:rsidP="007659B6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55.5</w:t>
            </w:r>
          </w:p>
        </w:tc>
        <w:tc>
          <w:tcPr>
            <w:tcW w:w="10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1AD7816" w14:textId="77777777" w:rsidR="006F4FE8" w:rsidRPr="0040005C" w:rsidRDefault="006F4FE8" w:rsidP="007659B6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52.4</w:t>
            </w:r>
          </w:p>
        </w:tc>
        <w:tc>
          <w:tcPr>
            <w:tcW w:w="968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36E4C6D3" w14:textId="77777777" w:rsidR="006F4FE8" w:rsidRPr="0040005C" w:rsidRDefault="006F4FE8" w:rsidP="007659B6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55.9</w:t>
            </w:r>
          </w:p>
        </w:tc>
        <w:tc>
          <w:tcPr>
            <w:tcW w:w="93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1AC5689" w14:textId="77777777" w:rsidR="006F4FE8" w:rsidRPr="0040005C" w:rsidRDefault="006F4FE8" w:rsidP="007659B6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51.7</w:t>
            </w:r>
          </w:p>
        </w:tc>
        <w:tc>
          <w:tcPr>
            <w:tcW w:w="92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B807CFE" w14:textId="77777777" w:rsidR="006F4FE8" w:rsidRPr="0040005C" w:rsidRDefault="006F4FE8" w:rsidP="007659B6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…</w:t>
            </w:r>
          </w:p>
        </w:tc>
        <w:tc>
          <w:tcPr>
            <w:tcW w:w="77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B47F119" w14:textId="77777777" w:rsidR="006F4FE8" w:rsidRPr="0040005C" w:rsidRDefault="006F4FE8" w:rsidP="007659B6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52.3</w:t>
            </w:r>
          </w:p>
        </w:tc>
        <w:tc>
          <w:tcPr>
            <w:tcW w:w="71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1F907E0" w14:textId="77777777" w:rsidR="006F4FE8" w:rsidRPr="0040005C" w:rsidRDefault="006F4FE8" w:rsidP="007659B6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56.4</w:t>
            </w:r>
          </w:p>
        </w:tc>
      </w:tr>
      <w:tr w:rsidR="0040005C" w:rsidRPr="0040005C" w14:paraId="1642C284" w14:textId="77777777" w:rsidTr="007B0D87">
        <w:trPr>
          <w:cantSplit/>
        </w:trPr>
        <w:tc>
          <w:tcPr>
            <w:tcW w:w="1386" w:type="dxa"/>
            <w:shd w:val="clear" w:color="auto" w:fill="auto"/>
          </w:tcPr>
          <w:p w14:paraId="2E3AB104" w14:textId="376659C7" w:rsidR="006F4FE8" w:rsidRPr="0040005C" w:rsidRDefault="006F4FE8" w:rsidP="0040005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Youth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40005C">
              <w:rPr>
                <w:bCs/>
                <w:sz w:val="18"/>
                <w:lang w:val="en-US"/>
              </w:rPr>
              <w:t>population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40005C">
              <w:rPr>
                <w:bCs/>
                <w:sz w:val="18"/>
                <w:lang w:val="en-US"/>
              </w:rPr>
              <w:t>(15</w:t>
            </w:r>
            <w:r w:rsidR="00AD569D">
              <w:rPr>
                <w:bCs/>
                <w:sz w:val="18"/>
                <w:lang w:val="en-US"/>
              </w:rPr>
              <w:t>–</w:t>
            </w:r>
            <w:r w:rsidRPr="0040005C">
              <w:rPr>
                <w:bCs/>
                <w:sz w:val="18"/>
                <w:lang w:val="en-US"/>
              </w:rPr>
              <w:t>24)</w:t>
            </w:r>
          </w:p>
        </w:tc>
        <w:tc>
          <w:tcPr>
            <w:tcW w:w="854" w:type="dxa"/>
            <w:shd w:val="clear" w:color="auto" w:fill="auto"/>
            <w:vAlign w:val="bottom"/>
          </w:tcPr>
          <w:p w14:paraId="1CA5B7E7" w14:textId="77777777" w:rsidR="006F4FE8" w:rsidRPr="0040005C" w:rsidRDefault="006F4FE8" w:rsidP="0040005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28.3</w:t>
            </w:r>
          </w:p>
        </w:tc>
        <w:tc>
          <w:tcPr>
            <w:tcW w:w="916" w:type="dxa"/>
            <w:shd w:val="clear" w:color="auto" w:fill="auto"/>
            <w:vAlign w:val="bottom"/>
          </w:tcPr>
          <w:p w14:paraId="1C8CDD68" w14:textId="77777777" w:rsidR="006F4FE8" w:rsidRPr="0040005C" w:rsidRDefault="006F4FE8" w:rsidP="0040005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28.2</w:t>
            </w:r>
          </w:p>
        </w:tc>
        <w:tc>
          <w:tcPr>
            <w:tcW w:w="1030" w:type="dxa"/>
            <w:shd w:val="clear" w:color="auto" w:fill="auto"/>
            <w:vAlign w:val="bottom"/>
          </w:tcPr>
          <w:p w14:paraId="63169301" w14:textId="77777777" w:rsidR="006F4FE8" w:rsidRPr="0040005C" w:rsidRDefault="006F4FE8" w:rsidP="0040005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30.2</w:t>
            </w:r>
          </w:p>
        </w:tc>
        <w:tc>
          <w:tcPr>
            <w:tcW w:w="96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4127E5A" w14:textId="77777777" w:rsidR="006F4FE8" w:rsidRPr="0040005C" w:rsidRDefault="006F4FE8" w:rsidP="0040005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27.7</w:t>
            </w:r>
          </w:p>
        </w:tc>
        <w:tc>
          <w:tcPr>
            <w:tcW w:w="937" w:type="dxa"/>
            <w:shd w:val="clear" w:color="auto" w:fill="auto"/>
            <w:vAlign w:val="bottom"/>
          </w:tcPr>
          <w:p w14:paraId="04863F9B" w14:textId="77777777" w:rsidR="006F4FE8" w:rsidRPr="0040005C" w:rsidRDefault="006F4FE8" w:rsidP="0040005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26.9</w:t>
            </w:r>
          </w:p>
        </w:tc>
        <w:tc>
          <w:tcPr>
            <w:tcW w:w="925" w:type="dxa"/>
            <w:shd w:val="clear" w:color="auto" w:fill="auto"/>
            <w:vAlign w:val="bottom"/>
          </w:tcPr>
          <w:p w14:paraId="2D42C8FE" w14:textId="77777777" w:rsidR="006F4FE8" w:rsidRPr="0040005C" w:rsidRDefault="006F4FE8" w:rsidP="0040005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…</w:t>
            </w:r>
          </w:p>
        </w:tc>
        <w:tc>
          <w:tcPr>
            <w:tcW w:w="779" w:type="dxa"/>
            <w:shd w:val="clear" w:color="auto" w:fill="auto"/>
            <w:vAlign w:val="bottom"/>
          </w:tcPr>
          <w:p w14:paraId="76258E23" w14:textId="77777777" w:rsidR="006F4FE8" w:rsidRPr="0040005C" w:rsidRDefault="006F4FE8" w:rsidP="0040005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23.2</w:t>
            </w:r>
          </w:p>
        </w:tc>
        <w:tc>
          <w:tcPr>
            <w:tcW w:w="710" w:type="dxa"/>
            <w:shd w:val="clear" w:color="auto" w:fill="auto"/>
            <w:vAlign w:val="bottom"/>
          </w:tcPr>
          <w:p w14:paraId="19CADB10" w14:textId="77777777" w:rsidR="006F4FE8" w:rsidRPr="0040005C" w:rsidRDefault="006F4FE8" w:rsidP="0040005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35.6</w:t>
            </w:r>
          </w:p>
        </w:tc>
      </w:tr>
      <w:tr w:rsidR="0040005C" w:rsidRPr="0040005C" w14:paraId="7576B116" w14:textId="77777777" w:rsidTr="007B0D87">
        <w:trPr>
          <w:cantSplit/>
        </w:trPr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</w:tcPr>
          <w:p w14:paraId="4BE416B5" w14:textId="0384E97C" w:rsidR="006F4FE8" w:rsidRPr="0040005C" w:rsidRDefault="006F4FE8" w:rsidP="007B0D8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Population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40005C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40005C">
              <w:rPr>
                <w:bCs/>
                <w:sz w:val="18"/>
                <w:lang w:val="en-US"/>
              </w:rPr>
              <w:t>working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40005C">
              <w:rPr>
                <w:bCs/>
                <w:sz w:val="18"/>
                <w:lang w:val="en-US"/>
              </w:rPr>
              <w:t>age</w:t>
            </w:r>
            <w:r w:rsidR="007B0D87">
              <w:rPr>
                <w:bCs/>
                <w:sz w:val="18"/>
                <w:lang w:val="en-US"/>
              </w:rPr>
              <w:t xml:space="preserve"> </w:t>
            </w:r>
            <w:r w:rsidR="007B0D87">
              <w:rPr>
                <w:bCs/>
                <w:sz w:val="18"/>
                <w:lang w:val="en-US"/>
              </w:rPr>
              <w:br/>
            </w:r>
            <w:r w:rsidRPr="0040005C">
              <w:rPr>
                <w:bCs/>
                <w:sz w:val="18"/>
                <w:lang w:val="en-US"/>
              </w:rPr>
              <w:t>(15</w:t>
            </w:r>
            <w:r w:rsidR="00AD569D">
              <w:rPr>
                <w:bCs/>
                <w:sz w:val="18"/>
                <w:lang w:val="en-US"/>
              </w:rPr>
              <w:t>–</w:t>
            </w:r>
            <w:r w:rsidRPr="0040005C">
              <w:rPr>
                <w:bCs/>
                <w:sz w:val="18"/>
                <w:lang w:val="en-US"/>
              </w:rPr>
              <w:t>64)</w:t>
            </w:r>
          </w:p>
        </w:tc>
        <w:tc>
          <w:tcPr>
            <w:tcW w:w="85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847FC04" w14:textId="77777777" w:rsidR="006F4FE8" w:rsidRPr="0040005C" w:rsidRDefault="006F4FE8" w:rsidP="0040005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67.7</w:t>
            </w:r>
          </w:p>
        </w:tc>
        <w:tc>
          <w:tcPr>
            <w:tcW w:w="91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C9BEC43" w14:textId="77777777" w:rsidR="006F4FE8" w:rsidRPr="0040005C" w:rsidRDefault="006F4FE8" w:rsidP="0040005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70.4</w:t>
            </w:r>
          </w:p>
        </w:tc>
        <w:tc>
          <w:tcPr>
            <w:tcW w:w="103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4C392C5" w14:textId="77777777" w:rsidR="006F4FE8" w:rsidRPr="0040005C" w:rsidRDefault="006F4FE8" w:rsidP="0040005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66.4</w:t>
            </w:r>
          </w:p>
        </w:tc>
        <w:tc>
          <w:tcPr>
            <w:tcW w:w="968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2DE24D89" w14:textId="77777777" w:rsidR="006F4FE8" w:rsidRPr="0040005C" w:rsidRDefault="006F4FE8" w:rsidP="0040005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68.4</w:t>
            </w:r>
          </w:p>
        </w:tc>
        <w:tc>
          <w:tcPr>
            <w:tcW w:w="93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DC53C90" w14:textId="77777777" w:rsidR="006F4FE8" w:rsidRPr="0040005C" w:rsidRDefault="006F4FE8" w:rsidP="0040005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65.4</w:t>
            </w:r>
          </w:p>
        </w:tc>
        <w:tc>
          <w:tcPr>
            <w:tcW w:w="92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2B13833" w14:textId="77777777" w:rsidR="006F4FE8" w:rsidRPr="0040005C" w:rsidRDefault="006F4FE8" w:rsidP="0040005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…</w:t>
            </w:r>
          </w:p>
        </w:tc>
        <w:tc>
          <w:tcPr>
            <w:tcW w:w="77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3C5FF35" w14:textId="77777777" w:rsidR="006F4FE8" w:rsidRPr="0040005C" w:rsidRDefault="006F4FE8" w:rsidP="0040005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67.3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DDC3F57" w14:textId="77777777" w:rsidR="006F4FE8" w:rsidRPr="0040005C" w:rsidRDefault="006F4FE8" w:rsidP="0040005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68.4</w:t>
            </w:r>
          </w:p>
        </w:tc>
      </w:tr>
    </w:tbl>
    <w:p w14:paraId="657499F1" w14:textId="62F2F09E" w:rsidR="006F4FE8" w:rsidRPr="001E714E" w:rsidRDefault="006F4FE8" w:rsidP="001E714E">
      <w:pPr>
        <w:spacing w:before="120"/>
        <w:ind w:left="1134" w:right="1134" w:firstLine="170"/>
        <w:rPr>
          <w:i/>
          <w:sz w:val="18"/>
        </w:rPr>
      </w:pPr>
      <w:r w:rsidRPr="001E714E">
        <w:rPr>
          <w:i/>
          <w:sz w:val="18"/>
        </w:rPr>
        <w:t>Source:</w:t>
      </w:r>
      <w:r w:rsidR="00A84868">
        <w:rPr>
          <w:i/>
          <w:sz w:val="18"/>
        </w:rPr>
        <w:t xml:space="preserve"> </w:t>
      </w:r>
      <w:r w:rsidRPr="001E714E">
        <w:rPr>
          <w:i/>
          <w:sz w:val="18"/>
        </w:rPr>
        <w:t>Republic</w:t>
      </w:r>
      <w:r w:rsidR="00A84868">
        <w:rPr>
          <w:i/>
          <w:sz w:val="18"/>
        </w:rPr>
        <w:t xml:space="preserve"> </w:t>
      </w:r>
      <w:r w:rsidRPr="001E714E">
        <w:rPr>
          <w:i/>
          <w:sz w:val="18"/>
        </w:rPr>
        <w:t>Statistical</w:t>
      </w:r>
      <w:r w:rsidR="00A84868">
        <w:rPr>
          <w:i/>
          <w:sz w:val="18"/>
        </w:rPr>
        <w:t xml:space="preserve"> </w:t>
      </w:r>
      <w:r w:rsidRPr="001E714E">
        <w:rPr>
          <w:i/>
          <w:sz w:val="18"/>
        </w:rPr>
        <w:t>Office</w:t>
      </w:r>
      <w:r w:rsidR="00AD569D" w:rsidRPr="001E714E">
        <w:rPr>
          <w:i/>
          <w:sz w:val="18"/>
        </w:rPr>
        <w:t>.</w:t>
      </w:r>
    </w:p>
    <w:p w14:paraId="4542A39E" w14:textId="160D15F0" w:rsidR="006F4FE8" w:rsidRPr="001021D1" w:rsidRDefault="006F4FE8" w:rsidP="001E714E">
      <w:pPr>
        <w:pStyle w:val="H23G"/>
      </w:pPr>
      <w:r w:rsidRPr="001021D1">
        <w:lastRenderedPageBreak/>
        <w:tab/>
      </w:r>
      <w:r w:rsidRPr="001021D1">
        <w:tab/>
        <w:t>Males</w:t>
      </w:r>
      <w:r w:rsidR="00A84868">
        <w:t xml:space="preserve"> </w:t>
      </w:r>
      <w:r w:rsidRPr="001021D1">
        <w:t>by</w:t>
      </w:r>
      <w:r w:rsidR="00A84868">
        <w:t xml:space="preserve"> </w:t>
      </w:r>
      <w:proofErr w:type="spellStart"/>
      <w:r w:rsidRPr="001021D1">
        <w:t>labor</w:t>
      </w:r>
      <w:proofErr w:type="spellEnd"/>
      <w:r w:rsidR="00A84868">
        <w:t xml:space="preserve"> </w:t>
      </w:r>
      <w:r w:rsidRPr="001021D1">
        <w:t>force</w:t>
      </w:r>
      <w:r w:rsidR="00A84868">
        <w:t xml:space="preserve"> </w:t>
      </w:r>
      <w:r w:rsidRPr="001021D1">
        <w:t>status,</w:t>
      </w:r>
      <w:r w:rsidR="00A84868">
        <w:t xml:space="preserve"> </w:t>
      </w:r>
      <w:r w:rsidRPr="001021D1">
        <w:t>age</w:t>
      </w:r>
      <w:r w:rsidR="00A84868">
        <w:t xml:space="preserve"> </w:t>
      </w:r>
      <w:r w:rsidRPr="001021D1">
        <w:t>group,</w:t>
      </w:r>
      <w:r w:rsidR="00A84868">
        <w:t xml:space="preserve"> </w:t>
      </w:r>
      <w:r w:rsidRPr="001021D1">
        <w:t>region,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type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settlement,</w:t>
      </w:r>
      <w:r w:rsidR="00A84868">
        <w:t xml:space="preserve"> </w:t>
      </w:r>
      <w:r w:rsidRPr="001021D1">
        <w:t>2020</w:t>
      </w:r>
    </w:p>
    <w:tbl>
      <w:tblPr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2"/>
        <w:gridCol w:w="887"/>
        <w:gridCol w:w="951"/>
        <w:gridCol w:w="1070"/>
        <w:gridCol w:w="1005"/>
        <w:gridCol w:w="973"/>
        <w:gridCol w:w="961"/>
        <w:gridCol w:w="809"/>
        <w:gridCol w:w="737"/>
      </w:tblGrid>
      <w:tr w:rsidR="0040005C" w:rsidRPr="0040005C" w14:paraId="12FD386A" w14:textId="77777777" w:rsidTr="00D1546E">
        <w:trPr>
          <w:cantSplit/>
          <w:tblHeader/>
        </w:trPr>
        <w:tc>
          <w:tcPr>
            <w:tcW w:w="963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288BC1E9" w14:textId="77777777" w:rsidR="006F4FE8" w:rsidRPr="0040005C" w:rsidRDefault="006F4FE8" w:rsidP="0040005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6407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49AD57F" w14:textId="77777777" w:rsidR="006F4FE8" w:rsidRPr="0040005C" w:rsidRDefault="006F4FE8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en-US"/>
              </w:rPr>
            </w:pPr>
            <w:r w:rsidRPr="0040005C">
              <w:rPr>
                <w:bCs/>
                <w:i/>
                <w:sz w:val="16"/>
                <w:lang w:val="en-US"/>
              </w:rPr>
              <w:t>RS</w:t>
            </w:r>
          </w:p>
        </w:tc>
      </w:tr>
      <w:tr w:rsidR="001E714E" w:rsidRPr="0040005C" w14:paraId="066DDCE3" w14:textId="77777777" w:rsidTr="00D1546E">
        <w:trPr>
          <w:cantSplit/>
        </w:trPr>
        <w:tc>
          <w:tcPr>
            <w:tcW w:w="963" w:type="dxa"/>
            <w:vMerge w:val="restart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1769F4BB" w14:textId="77777777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</w:p>
        </w:tc>
        <w:tc>
          <w:tcPr>
            <w:tcW w:w="769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6DE6294" w14:textId="60E58E72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AE0786">
              <w:rPr>
                <w:bCs/>
                <w:i/>
                <w:sz w:val="16"/>
                <w:lang w:val="en-US"/>
              </w:rPr>
              <w:t>Total</w:t>
            </w:r>
          </w:p>
        </w:tc>
        <w:tc>
          <w:tcPr>
            <w:tcW w:w="1751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2C78ADE5" w14:textId="0C51B843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center"/>
              <w:rPr>
                <w:bCs/>
                <w:sz w:val="18"/>
                <w:lang w:val="en-US"/>
              </w:rPr>
            </w:pPr>
            <w:r w:rsidRPr="00D6021E">
              <w:rPr>
                <w:bCs/>
                <w:i/>
                <w:sz w:val="16"/>
                <w:lang w:val="en-US"/>
              </w:rPr>
              <w:t>Serbia-North</w:t>
            </w:r>
          </w:p>
        </w:tc>
        <w:tc>
          <w:tcPr>
            <w:tcW w:w="2547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2CB3F3C6" w14:textId="1BA3A2EB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center"/>
              <w:rPr>
                <w:bCs/>
                <w:sz w:val="18"/>
                <w:lang w:val="en-US"/>
              </w:rPr>
            </w:pPr>
            <w:r w:rsidRPr="00D6021E">
              <w:rPr>
                <w:bCs/>
                <w:i/>
                <w:sz w:val="16"/>
                <w:lang w:val="en-US"/>
              </w:rPr>
              <w:t>Serbia-South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0E9BB4A5" w14:textId="007A9B6D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center"/>
              <w:rPr>
                <w:bCs/>
                <w:sz w:val="18"/>
                <w:lang w:val="en-US"/>
              </w:rPr>
            </w:pPr>
            <w:r w:rsidRPr="00AE0786">
              <w:rPr>
                <w:bCs/>
                <w:i/>
                <w:sz w:val="16"/>
                <w:lang w:val="en-US"/>
              </w:rPr>
              <w:t>Type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of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settlement</w:t>
            </w:r>
          </w:p>
        </w:tc>
      </w:tr>
      <w:tr w:rsidR="001E714E" w:rsidRPr="0040005C" w14:paraId="0652A9E8" w14:textId="77777777" w:rsidTr="00D1546E">
        <w:trPr>
          <w:cantSplit/>
        </w:trPr>
        <w:tc>
          <w:tcPr>
            <w:tcW w:w="963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3FBF93C2" w14:textId="77777777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</w:p>
        </w:tc>
        <w:tc>
          <w:tcPr>
            <w:tcW w:w="769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33944228" w14:textId="77777777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</w:p>
        </w:tc>
        <w:tc>
          <w:tcPr>
            <w:tcW w:w="824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59BAD9B6" w14:textId="4FC6CA01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AE0786">
              <w:rPr>
                <w:bCs/>
                <w:i/>
                <w:sz w:val="16"/>
                <w:lang w:val="en-US"/>
              </w:rPr>
              <w:t>Belgrade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region</w:t>
            </w:r>
          </w:p>
        </w:tc>
        <w:tc>
          <w:tcPr>
            <w:tcW w:w="927" w:type="dxa"/>
            <w:tcBorders>
              <w:top w:val="nil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703F0B82" w14:textId="30885A1F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AE0786">
              <w:rPr>
                <w:bCs/>
                <w:i/>
                <w:sz w:val="16"/>
                <w:lang w:val="en-US"/>
              </w:rPr>
              <w:t>AP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Vojvodina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region</w:t>
            </w:r>
          </w:p>
        </w:tc>
        <w:tc>
          <w:tcPr>
            <w:tcW w:w="871" w:type="dxa"/>
            <w:tcBorders>
              <w:top w:val="nil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3DA965C0" w14:textId="35F7AAD8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AE0786">
              <w:rPr>
                <w:bCs/>
                <w:i/>
                <w:sz w:val="16"/>
                <w:lang w:val="en-US"/>
              </w:rPr>
              <w:t>Region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of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proofErr w:type="spellStart"/>
            <w:r w:rsidRPr="00AE0786">
              <w:rPr>
                <w:bCs/>
                <w:i/>
                <w:sz w:val="16"/>
                <w:lang w:val="en-US"/>
              </w:rPr>
              <w:t>Šumadija</w:t>
            </w:r>
            <w:proofErr w:type="spellEnd"/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and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Western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Serbia</w:t>
            </w:r>
          </w:p>
        </w:tc>
        <w:tc>
          <w:tcPr>
            <w:tcW w:w="843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26B14367" w14:textId="51F1D0DF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AE0786">
              <w:rPr>
                <w:bCs/>
                <w:i/>
                <w:sz w:val="16"/>
                <w:lang w:val="en-US"/>
              </w:rPr>
              <w:t>Region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of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Southern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and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Eastern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Serbia</w:t>
            </w:r>
          </w:p>
        </w:tc>
        <w:tc>
          <w:tcPr>
            <w:tcW w:w="833" w:type="dxa"/>
            <w:tcBorders>
              <w:top w:val="nil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79739949" w14:textId="3E174A87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AE0786">
              <w:rPr>
                <w:bCs/>
                <w:i/>
                <w:sz w:val="16"/>
                <w:lang w:val="en-US"/>
              </w:rPr>
              <w:t>AP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Kosovo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and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Metohija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Region</w:t>
            </w:r>
          </w:p>
        </w:tc>
        <w:tc>
          <w:tcPr>
            <w:tcW w:w="701" w:type="dxa"/>
            <w:tcBorders>
              <w:top w:val="nil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62CC81AD" w14:textId="05E55B7C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AE0786">
              <w:rPr>
                <w:bCs/>
                <w:i/>
                <w:sz w:val="16"/>
                <w:lang w:val="en-US"/>
              </w:rPr>
              <w:t>Urban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area</w:t>
            </w:r>
          </w:p>
        </w:tc>
        <w:tc>
          <w:tcPr>
            <w:tcW w:w="639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5A97A2F0" w14:textId="76996885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AE0786">
              <w:rPr>
                <w:bCs/>
                <w:i/>
                <w:sz w:val="16"/>
                <w:lang w:val="en-US"/>
              </w:rPr>
              <w:t>Other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area</w:t>
            </w:r>
          </w:p>
        </w:tc>
      </w:tr>
      <w:tr w:rsidR="001E714E" w:rsidRPr="0040005C" w14:paraId="2E08DE9E" w14:textId="77777777" w:rsidTr="00D1546E">
        <w:trPr>
          <w:cantSplit/>
        </w:trPr>
        <w:tc>
          <w:tcPr>
            <w:tcW w:w="963" w:type="dxa"/>
            <w:tcBorders>
              <w:top w:val="single" w:sz="12" w:space="0" w:color="auto"/>
            </w:tcBorders>
            <w:shd w:val="clear" w:color="auto" w:fill="auto"/>
          </w:tcPr>
          <w:p w14:paraId="2C4CDF28" w14:textId="287DFF72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Population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40005C">
              <w:rPr>
                <w:bCs/>
                <w:sz w:val="18"/>
                <w:lang w:val="en-US"/>
              </w:rPr>
              <w:t>aged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40005C">
              <w:rPr>
                <w:bCs/>
                <w:sz w:val="18"/>
                <w:lang w:val="en-US"/>
              </w:rPr>
              <w:t>15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40005C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40005C">
              <w:rPr>
                <w:bCs/>
                <w:sz w:val="18"/>
                <w:lang w:val="en-US"/>
              </w:rPr>
              <w:t>over</w:t>
            </w:r>
          </w:p>
        </w:tc>
        <w:tc>
          <w:tcPr>
            <w:tcW w:w="76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C19CC03" w14:textId="77777777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62.0</w:t>
            </w:r>
          </w:p>
        </w:tc>
        <w:tc>
          <w:tcPr>
            <w:tcW w:w="82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4B457B3" w14:textId="77777777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62.7</w:t>
            </w:r>
          </w:p>
        </w:tc>
        <w:tc>
          <w:tcPr>
            <w:tcW w:w="92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59521E1" w14:textId="77777777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61.5</w:t>
            </w:r>
          </w:p>
        </w:tc>
        <w:tc>
          <w:tcPr>
            <w:tcW w:w="87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54182E4" w14:textId="77777777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63.9</w:t>
            </w:r>
          </w:p>
        </w:tc>
        <w:tc>
          <w:tcPr>
            <w:tcW w:w="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D47299D" w14:textId="77777777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59.2</w:t>
            </w:r>
          </w:p>
        </w:tc>
        <w:tc>
          <w:tcPr>
            <w:tcW w:w="83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E143C23" w14:textId="77777777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…</w:t>
            </w:r>
          </w:p>
        </w:tc>
        <w:tc>
          <w:tcPr>
            <w:tcW w:w="7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953C4DD" w14:textId="77777777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59.2</w:t>
            </w:r>
          </w:p>
        </w:tc>
        <w:tc>
          <w:tcPr>
            <w:tcW w:w="63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DB403F6" w14:textId="77777777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65.6</w:t>
            </w:r>
          </w:p>
        </w:tc>
      </w:tr>
      <w:tr w:rsidR="001E714E" w:rsidRPr="0040005C" w14:paraId="3D18EADF" w14:textId="77777777" w:rsidTr="00D1546E">
        <w:trPr>
          <w:cantSplit/>
        </w:trPr>
        <w:tc>
          <w:tcPr>
            <w:tcW w:w="963" w:type="dxa"/>
            <w:shd w:val="clear" w:color="auto" w:fill="auto"/>
          </w:tcPr>
          <w:p w14:paraId="25511CC1" w14:textId="6AF1DBB3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Youth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40005C">
              <w:rPr>
                <w:bCs/>
                <w:sz w:val="18"/>
                <w:lang w:val="en-US"/>
              </w:rPr>
              <w:t>population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40005C">
              <w:rPr>
                <w:bCs/>
                <w:sz w:val="18"/>
                <w:lang w:val="en-US"/>
              </w:rPr>
              <w:t>(15</w:t>
            </w:r>
            <w:r w:rsidR="00005124">
              <w:rPr>
                <w:bCs/>
                <w:sz w:val="18"/>
                <w:lang w:val="en-US"/>
              </w:rPr>
              <w:t>–</w:t>
            </w:r>
            <w:r w:rsidRPr="0040005C">
              <w:rPr>
                <w:bCs/>
                <w:sz w:val="18"/>
                <w:lang w:val="en-US"/>
              </w:rPr>
              <w:t>24)</w:t>
            </w:r>
          </w:p>
        </w:tc>
        <w:tc>
          <w:tcPr>
            <w:tcW w:w="769" w:type="dxa"/>
            <w:shd w:val="clear" w:color="auto" w:fill="auto"/>
            <w:vAlign w:val="bottom"/>
          </w:tcPr>
          <w:p w14:paraId="33C8EB49" w14:textId="77777777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35.1</w:t>
            </w:r>
          </w:p>
        </w:tc>
        <w:tc>
          <w:tcPr>
            <w:tcW w:w="824" w:type="dxa"/>
            <w:shd w:val="clear" w:color="auto" w:fill="auto"/>
            <w:vAlign w:val="bottom"/>
          </w:tcPr>
          <w:p w14:paraId="3DF71AD3" w14:textId="77777777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33.6</w:t>
            </w:r>
          </w:p>
        </w:tc>
        <w:tc>
          <w:tcPr>
            <w:tcW w:w="927" w:type="dxa"/>
            <w:shd w:val="clear" w:color="auto" w:fill="auto"/>
            <w:vAlign w:val="bottom"/>
          </w:tcPr>
          <w:p w14:paraId="4BCCD92F" w14:textId="77777777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36.0</w:t>
            </w:r>
          </w:p>
        </w:tc>
        <w:tc>
          <w:tcPr>
            <w:tcW w:w="871" w:type="dxa"/>
            <w:shd w:val="clear" w:color="auto" w:fill="auto"/>
            <w:vAlign w:val="bottom"/>
          </w:tcPr>
          <w:p w14:paraId="0CB4B353" w14:textId="77777777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35.6</w:t>
            </w:r>
          </w:p>
        </w:tc>
        <w:tc>
          <w:tcPr>
            <w:tcW w:w="843" w:type="dxa"/>
            <w:shd w:val="clear" w:color="auto" w:fill="auto"/>
            <w:vAlign w:val="bottom"/>
          </w:tcPr>
          <w:p w14:paraId="0B502310" w14:textId="77777777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34.7</w:t>
            </w:r>
          </w:p>
        </w:tc>
        <w:tc>
          <w:tcPr>
            <w:tcW w:w="833" w:type="dxa"/>
            <w:shd w:val="clear" w:color="auto" w:fill="auto"/>
            <w:vAlign w:val="bottom"/>
          </w:tcPr>
          <w:p w14:paraId="1C5DE139" w14:textId="77777777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…</w:t>
            </w:r>
          </w:p>
        </w:tc>
        <w:tc>
          <w:tcPr>
            <w:tcW w:w="701" w:type="dxa"/>
            <w:shd w:val="clear" w:color="auto" w:fill="auto"/>
            <w:vAlign w:val="bottom"/>
          </w:tcPr>
          <w:p w14:paraId="58961B53" w14:textId="77777777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29.0</w:t>
            </w:r>
          </w:p>
        </w:tc>
        <w:tc>
          <w:tcPr>
            <w:tcW w:w="639" w:type="dxa"/>
            <w:shd w:val="clear" w:color="auto" w:fill="auto"/>
            <w:vAlign w:val="bottom"/>
          </w:tcPr>
          <w:p w14:paraId="11A33445" w14:textId="77777777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43.4</w:t>
            </w:r>
          </w:p>
        </w:tc>
      </w:tr>
      <w:tr w:rsidR="001E714E" w:rsidRPr="0040005C" w14:paraId="5C3C1A94" w14:textId="77777777" w:rsidTr="00D1546E">
        <w:trPr>
          <w:cantSplit/>
        </w:trPr>
        <w:tc>
          <w:tcPr>
            <w:tcW w:w="963" w:type="dxa"/>
            <w:tcBorders>
              <w:bottom w:val="single" w:sz="12" w:space="0" w:color="auto"/>
            </w:tcBorders>
            <w:shd w:val="clear" w:color="auto" w:fill="auto"/>
          </w:tcPr>
          <w:p w14:paraId="4BBF325E" w14:textId="528A2191" w:rsidR="001E714E" w:rsidRPr="0040005C" w:rsidRDefault="001E714E" w:rsidP="00346F3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Population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40005C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40005C">
              <w:rPr>
                <w:bCs/>
                <w:sz w:val="18"/>
                <w:lang w:val="en-US"/>
              </w:rPr>
              <w:t>working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40005C">
              <w:rPr>
                <w:bCs/>
                <w:sz w:val="18"/>
                <w:lang w:val="en-US"/>
              </w:rPr>
              <w:t>age</w:t>
            </w:r>
            <w:r w:rsidR="00346F38">
              <w:rPr>
                <w:bCs/>
                <w:sz w:val="18"/>
                <w:lang w:val="en-US"/>
              </w:rPr>
              <w:br/>
            </w:r>
            <w:r w:rsidRPr="0040005C">
              <w:rPr>
                <w:bCs/>
                <w:sz w:val="18"/>
                <w:lang w:val="en-US"/>
              </w:rPr>
              <w:t>(15</w:t>
            </w:r>
            <w:r w:rsidR="00005124">
              <w:rPr>
                <w:bCs/>
                <w:sz w:val="18"/>
                <w:lang w:val="en-US"/>
              </w:rPr>
              <w:t>–</w:t>
            </w:r>
            <w:r w:rsidRPr="0040005C">
              <w:rPr>
                <w:bCs/>
                <w:sz w:val="18"/>
                <w:lang w:val="en-US"/>
              </w:rPr>
              <w:t>64)</w:t>
            </w:r>
          </w:p>
        </w:tc>
        <w:tc>
          <w:tcPr>
            <w:tcW w:w="76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0FC2262" w14:textId="77777777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74.6</w:t>
            </w:r>
          </w:p>
        </w:tc>
        <w:tc>
          <w:tcPr>
            <w:tcW w:w="82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3BFC218" w14:textId="77777777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76.2</w:t>
            </w:r>
          </w:p>
        </w:tc>
        <w:tc>
          <w:tcPr>
            <w:tcW w:w="92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E861146" w14:textId="77777777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74.2</w:t>
            </w:r>
          </w:p>
        </w:tc>
        <w:tc>
          <w:tcPr>
            <w:tcW w:w="87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85187B8" w14:textId="77777777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75.5</w:t>
            </w:r>
          </w:p>
        </w:tc>
        <w:tc>
          <w:tcPr>
            <w:tcW w:w="84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AD056CA" w14:textId="77777777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72.2</w:t>
            </w:r>
          </w:p>
        </w:tc>
        <w:tc>
          <w:tcPr>
            <w:tcW w:w="83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59E5F05" w14:textId="77777777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…</w:t>
            </w:r>
          </w:p>
        </w:tc>
        <w:tc>
          <w:tcPr>
            <w:tcW w:w="70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7B02247" w14:textId="77777777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72.9</w:t>
            </w:r>
          </w:p>
        </w:tc>
        <w:tc>
          <w:tcPr>
            <w:tcW w:w="63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B1FC102" w14:textId="77777777" w:rsidR="001E714E" w:rsidRPr="0040005C" w:rsidRDefault="001E714E" w:rsidP="001E714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40005C">
              <w:rPr>
                <w:bCs/>
                <w:sz w:val="18"/>
                <w:lang w:val="en-US"/>
              </w:rPr>
              <w:t>76.9</w:t>
            </w:r>
          </w:p>
        </w:tc>
      </w:tr>
    </w:tbl>
    <w:p w14:paraId="587CB167" w14:textId="0C4CC29B" w:rsidR="00005124" w:rsidRPr="001E714E" w:rsidRDefault="00005124" w:rsidP="00005124">
      <w:pPr>
        <w:spacing w:before="120"/>
        <w:ind w:left="1134" w:right="1134" w:firstLine="170"/>
        <w:rPr>
          <w:i/>
          <w:sz w:val="18"/>
        </w:rPr>
      </w:pPr>
      <w:r w:rsidRPr="001E714E">
        <w:rPr>
          <w:i/>
          <w:sz w:val="18"/>
        </w:rPr>
        <w:t>Source:</w:t>
      </w:r>
      <w:r w:rsidR="00A84868">
        <w:rPr>
          <w:i/>
          <w:sz w:val="18"/>
        </w:rPr>
        <w:t xml:space="preserve"> </w:t>
      </w:r>
      <w:r w:rsidRPr="001E714E">
        <w:rPr>
          <w:i/>
          <w:sz w:val="18"/>
        </w:rPr>
        <w:t>Republic</w:t>
      </w:r>
      <w:r w:rsidR="00A84868">
        <w:rPr>
          <w:i/>
          <w:sz w:val="18"/>
        </w:rPr>
        <w:t xml:space="preserve"> </w:t>
      </w:r>
      <w:r w:rsidRPr="001E714E">
        <w:rPr>
          <w:i/>
          <w:sz w:val="18"/>
        </w:rPr>
        <w:t>Statistical</w:t>
      </w:r>
      <w:r w:rsidR="00A84868">
        <w:rPr>
          <w:i/>
          <w:sz w:val="18"/>
        </w:rPr>
        <w:t xml:space="preserve"> </w:t>
      </w:r>
      <w:r w:rsidRPr="001E714E">
        <w:rPr>
          <w:i/>
          <w:sz w:val="18"/>
        </w:rPr>
        <w:t>Office.</w:t>
      </w:r>
    </w:p>
    <w:p w14:paraId="5CC26487" w14:textId="76A483EE" w:rsidR="006F4FE8" w:rsidRPr="001021D1" w:rsidRDefault="006F4FE8" w:rsidP="00005124">
      <w:pPr>
        <w:pStyle w:val="H23G"/>
      </w:pPr>
      <w:r w:rsidRPr="001021D1">
        <w:tab/>
      </w:r>
      <w:r w:rsidRPr="001021D1">
        <w:tab/>
        <w:t>Females</w:t>
      </w:r>
      <w:r w:rsidR="00A84868">
        <w:t xml:space="preserve"> </w:t>
      </w:r>
      <w:r w:rsidRPr="001021D1">
        <w:t>by</w:t>
      </w:r>
      <w:r w:rsidR="00A84868">
        <w:t xml:space="preserve"> </w:t>
      </w:r>
      <w:proofErr w:type="spellStart"/>
      <w:r w:rsidRPr="001021D1">
        <w:t>labor</w:t>
      </w:r>
      <w:proofErr w:type="spellEnd"/>
      <w:r w:rsidR="00A84868">
        <w:t xml:space="preserve"> </w:t>
      </w:r>
      <w:r w:rsidRPr="001021D1">
        <w:t>force</w:t>
      </w:r>
      <w:r w:rsidR="00A84868">
        <w:t xml:space="preserve"> </w:t>
      </w:r>
      <w:r w:rsidRPr="001021D1">
        <w:t>status,</w:t>
      </w:r>
      <w:r w:rsidR="00A84868">
        <w:t xml:space="preserve"> </w:t>
      </w:r>
      <w:r w:rsidRPr="001021D1">
        <w:t>age</w:t>
      </w:r>
      <w:r w:rsidR="00A84868">
        <w:t xml:space="preserve"> </w:t>
      </w:r>
      <w:r w:rsidRPr="001021D1">
        <w:t>group,</w:t>
      </w:r>
      <w:r w:rsidR="00A84868">
        <w:t xml:space="preserve"> </w:t>
      </w:r>
      <w:r w:rsidRPr="001021D1">
        <w:t>region,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type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settlement,</w:t>
      </w:r>
      <w:r w:rsidR="00A84868">
        <w:t xml:space="preserve"> </w:t>
      </w:r>
      <w:r w:rsidRPr="001021D1">
        <w:t>2020</w:t>
      </w:r>
    </w:p>
    <w:tbl>
      <w:tblPr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2"/>
        <w:gridCol w:w="887"/>
        <w:gridCol w:w="951"/>
        <w:gridCol w:w="1070"/>
        <w:gridCol w:w="1005"/>
        <w:gridCol w:w="973"/>
        <w:gridCol w:w="961"/>
        <w:gridCol w:w="809"/>
        <w:gridCol w:w="737"/>
      </w:tblGrid>
      <w:tr w:rsidR="00D4628E" w:rsidRPr="00D4628E" w14:paraId="0DD2086C" w14:textId="77777777" w:rsidTr="004B60BF">
        <w:trPr>
          <w:cantSplit/>
          <w:tblHeader/>
        </w:trPr>
        <w:tc>
          <w:tcPr>
            <w:tcW w:w="1112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28977685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7393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5AAA03C" w14:textId="77777777" w:rsidR="006F4FE8" w:rsidRPr="00D4628E" w:rsidRDefault="006F4FE8" w:rsidP="00D1546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en-US"/>
              </w:rPr>
            </w:pPr>
            <w:r w:rsidRPr="00D4628E">
              <w:rPr>
                <w:bCs/>
                <w:i/>
                <w:sz w:val="16"/>
                <w:lang w:val="en-US"/>
              </w:rPr>
              <w:t>RS</w:t>
            </w:r>
          </w:p>
        </w:tc>
      </w:tr>
      <w:tr w:rsidR="00D1546E" w:rsidRPr="00D4628E" w14:paraId="5C5FC9C3" w14:textId="77777777" w:rsidTr="004B60BF">
        <w:trPr>
          <w:cantSplit/>
        </w:trPr>
        <w:tc>
          <w:tcPr>
            <w:tcW w:w="1112" w:type="dxa"/>
            <w:vMerge w:val="restart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4D99DCEB" w14:textId="77777777" w:rsidR="00D1546E" w:rsidRPr="00D4628E" w:rsidRDefault="00D1546E" w:rsidP="00D1546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</w:p>
        </w:tc>
        <w:tc>
          <w:tcPr>
            <w:tcW w:w="887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2BCFA5D" w14:textId="78FA513A" w:rsidR="00D1546E" w:rsidRPr="00D4628E" w:rsidRDefault="00D1546E" w:rsidP="00D1546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AE0786">
              <w:rPr>
                <w:bCs/>
                <w:i/>
                <w:sz w:val="16"/>
                <w:lang w:val="en-US"/>
              </w:rPr>
              <w:t>Total</w:t>
            </w:r>
          </w:p>
        </w:tc>
        <w:tc>
          <w:tcPr>
            <w:tcW w:w="2021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46DD9734" w14:textId="0894E40B" w:rsidR="00D1546E" w:rsidRPr="00D4628E" w:rsidRDefault="00D1546E" w:rsidP="00590F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center"/>
              <w:rPr>
                <w:bCs/>
                <w:sz w:val="18"/>
                <w:lang w:val="en-US"/>
              </w:rPr>
            </w:pPr>
            <w:r w:rsidRPr="00D6021E">
              <w:rPr>
                <w:bCs/>
                <w:i/>
                <w:sz w:val="16"/>
                <w:lang w:val="en-US"/>
              </w:rPr>
              <w:t>Serbia-North</w:t>
            </w:r>
          </w:p>
        </w:tc>
        <w:tc>
          <w:tcPr>
            <w:tcW w:w="2939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3DFE826D" w14:textId="541FBFA4" w:rsidR="00D1546E" w:rsidRPr="00D4628E" w:rsidRDefault="00D1546E" w:rsidP="00590F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center"/>
              <w:rPr>
                <w:bCs/>
                <w:sz w:val="18"/>
                <w:lang w:val="en-US"/>
              </w:rPr>
            </w:pPr>
            <w:r w:rsidRPr="00D6021E">
              <w:rPr>
                <w:bCs/>
                <w:i/>
                <w:sz w:val="16"/>
                <w:lang w:val="en-US"/>
              </w:rPr>
              <w:t>Serbia-South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67DE75F3" w14:textId="47E279F3" w:rsidR="00D1546E" w:rsidRPr="00D4628E" w:rsidRDefault="00D1546E" w:rsidP="00590F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center"/>
              <w:rPr>
                <w:bCs/>
                <w:sz w:val="18"/>
                <w:lang w:val="en-US"/>
              </w:rPr>
            </w:pPr>
            <w:r w:rsidRPr="00AE0786">
              <w:rPr>
                <w:bCs/>
                <w:i/>
                <w:sz w:val="16"/>
                <w:lang w:val="en-US"/>
              </w:rPr>
              <w:t>Type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of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settlement</w:t>
            </w:r>
          </w:p>
        </w:tc>
      </w:tr>
      <w:tr w:rsidR="00657D37" w:rsidRPr="00D4628E" w14:paraId="186FACFC" w14:textId="77777777" w:rsidTr="004B60BF">
        <w:trPr>
          <w:cantSplit/>
        </w:trPr>
        <w:tc>
          <w:tcPr>
            <w:tcW w:w="1112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61CC198D" w14:textId="77777777" w:rsidR="00657D37" w:rsidRPr="00D4628E" w:rsidRDefault="00657D37" w:rsidP="00657D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</w:p>
        </w:tc>
        <w:tc>
          <w:tcPr>
            <w:tcW w:w="887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6DFD1CA6" w14:textId="77777777" w:rsidR="00657D37" w:rsidRPr="00D4628E" w:rsidRDefault="00657D37" w:rsidP="00657D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</w:p>
        </w:tc>
        <w:tc>
          <w:tcPr>
            <w:tcW w:w="951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2240F1C2" w14:textId="351B7DC1" w:rsidR="00657D37" w:rsidRPr="00657D37" w:rsidRDefault="00657D37" w:rsidP="00657D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AE0786">
              <w:rPr>
                <w:bCs/>
                <w:i/>
                <w:sz w:val="16"/>
                <w:lang w:val="en-US"/>
              </w:rPr>
              <w:t>Belgrade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region</w:t>
            </w:r>
          </w:p>
        </w:tc>
        <w:tc>
          <w:tcPr>
            <w:tcW w:w="1070" w:type="dxa"/>
            <w:tcBorders>
              <w:top w:val="nil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30877738" w14:textId="241FDE39" w:rsidR="00657D37" w:rsidRPr="00657D37" w:rsidRDefault="00657D37" w:rsidP="00657D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AE0786">
              <w:rPr>
                <w:bCs/>
                <w:i/>
                <w:sz w:val="16"/>
                <w:lang w:val="en-US"/>
              </w:rPr>
              <w:t>AP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Vojvodina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region</w:t>
            </w:r>
          </w:p>
        </w:tc>
        <w:tc>
          <w:tcPr>
            <w:tcW w:w="1005" w:type="dxa"/>
            <w:tcBorders>
              <w:top w:val="nil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57F56DB8" w14:textId="11593F74" w:rsidR="00657D37" w:rsidRPr="00657D37" w:rsidRDefault="00657D37" w:rsidP="00657D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AE0786">
              <w:rPr>
                <w:bCs/>
                <w:i/>
                <w:sz w:val="16"/>
                <w:lang w:val="en-US"/>
              </w:rPr>
              <w:t>Region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of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proofErr w:type="spellStart"/>
            <w:r w:rsidRPr="00AE0786">
              <w:rPr>
                <w:bCs/>
                <w:i/>
                <w:sz w:val="16"/>
                <w:lang w:val="en-US"/>
              </w:rPr>
              <w:t>Šumadija</w:t>
            </w:r>
            <w:proofErr w:type="spellEnd"/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and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Western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Serbia</w:t>
            </w:r>
          </w:p>
        </w:tc>
        <w:tc>
          <w:tcPr>
            <w:tcW w:w="973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7D7F0588" w14:textId="77ABFE1B" w:rsidR="00657D37" w:rsidRPr="00657D37" w:rsidRDefault="00657D37" w:rsidP="00657D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AE0786">
              <w:rPr>
                <w:bCs/>
                <w:i/>
                <w:sz w:val="16"/>
                <w:lang w:val="en-US"/>
              </w:rPr>
              <w:t>Region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of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Southern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and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Eastern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Serbia</w:t>
            </w:r>
          </w:p>
        </w:tc>
        <w:tc>
          <w:tcPr>
            <w:tcW w:w="961" w:type="dxa"/>
            <w:tcBorders>
              <w:top w:val="nil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0D041C82" w14:textId="79863250" w:rsidR="00657D37" w:rsidRPr="00657D37" w:rsidRDefault="00657D37" w:rsidP="00657D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AE0786">
              <w:rPr>
                <w:bCs/>
                <w:i/>
                <w:sz w:val="16"/>
                <w:lang w:val="en-US"/>
              </w:rPr>
              <w:t>AP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Kosovo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and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Metohija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Region</w:t>
            </w:r>
          </w:p>
        </w:tc>
        <w:tc>
          <w:tcPr>
            <w:tcW w:w="809" w:type="dxa"/>
            <w:tcBorders>
              <w:top w:val="nil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71C6627E" w14:textId="7281DEB9" w:rsidR="00657D37" w:rsidRPr="00657D37" w:rsidRDefault="00657D37" w:rsidP="00657D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AE0786">
              <w:rPr>
                <w:bCs/>
                <w:i/>
                <w:sz w:val="16"/>
                <w:lang w:val="en-US"/>
              </w:rPr>
              <w:t>Urban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area</w:t>
            </w:r>
          </w:p>
        </w:tc>
        <w:tc>
          <w:tcPr>
            <w:tcW w:w="737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62BD6F9C" w14:textId="6D2748E4" w:rsidR="00657D37" w:rsidRPr="00657D37" w:rsidRDefault="00657D37" w:rsidP="00657D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AE0786">
              <w:rPr>
                <w:bCs/>
                <w:i/>
                <w:sz w:val="16"/>
                <w:lang w:val="en-US"/>
              </w:rPr>
              <w:t>Other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AE0786">
              <w:rPr>
                <w:bCs/>
                <w:i/>
                <w:sz w:val="16"/>
                <w:lang w:val="en-US"/>
              </w:rPr>
              <w:t>area</w:t>
            </w:r>
          </w:p>
        </w:tc>
      </w:tr>
      <w:tr w:rsidR="00D1546E" w:rsidRPr="00D4628E" w14:paraId="40BDB54C" w14:textId="77777777" w:rsidTr="004B60BF">
        <w:trPr>
          <w:cantSplit/>
        </w:trPr>
        <w:tc>
          <w:tcPr>
            <w:tcW w:w="1112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0F4BF5F3" w14:textId="205FB7D2" w:rsidR="00D1546E" w:rsidRPr="00D4628E" w:rsidRDefault="00D1546E" w:rsidP="00D1546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Population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aged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15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over</w:t>
            </w:r>
          </w:p>
        </w:tc>
        <w:tc>
          <w:tcPr>
            <w:tcW w:w="887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702719CE" w14:textId="77777777" w:rsidR="00D1546E" w:rsidRPr="00D4628E" w:rsidRDefault="00D1546E" w:rsidP="00D1546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46.5</w:t>
            </w:r>
          </w:p>
        </w:tc>
        <w:tc>
          <w:tcPr>
            <w:tcW w:w="951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2715EC53" w14:textId="77777777" w:rsidR="00D1546E" w:rsidRPr="00D4628E" w:rsidRDefault="00D1546E" w:rsidP="00D1546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49.2</w:t>
            </w:r>
          </w:p>
        </w:tc>
        <w:tc>
          <w:tcPr>
            <w:tcW w:w="1070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0F17E2A1" w14:textId="77777777" w:rsidR="00D1546E" w:rsidRPr="00D4628E" w:rsidRDefault="00D1546E" w:rsidP="00D1546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43.9</w:t>
            </w:r>
          </w:p>
        </w:tc>
        <w:tc>
          <w:tcPr>
            <w:tcW w:w="1005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225DEFFD" w14:textId="77777777" w:rsidR="00D1546E" w:rsidRPr="00D4628E" w:rsidRDefault="00D1546E" w:rsidP="00D1546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48.1</w:t>
            </w:r>
          </w:p>
        </w:tc>
        <w:tc>
          <w:tcPr>
            <w:tcW w:w="973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08CC8AEA" w14:textId="77777777" w:rsidR="00D1546E" w:rsidRPr="00D4628E" w:rsidRDefault="00D1546E" w:rsidP="00D1546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44.4</w:t>
            </w:r>
          </w:p>
        </w:tc>
        <w:tc>
          <w:tcPr>
            <w:tcW w:w="961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29F9E9DB" w14:textId="77777777" w:rsidR="00D1546E" w:rsidRPr="00D4628E" w:rsidRDefault="00D1546E" w:rsidP="00D1546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…</w:t>
            </w:r>
          </w:p>
        </w:tc>
        <w:tc>
          <w:tcPr>
            <w:tcW w:w="809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738D4EE5" w14:textId="77777777" w:rsidR="00D1546E" w:rsidRPr="00D4628E" w:rsidRDefault="00D1546E" w:rsidP="00D1546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46.1</w:t>
            </w:r>
          </w:p>
        </w:tc>
        <w:tc>
          <w:tcPr>
            <w:tcW w:w="737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0F18AD51" w14:textId="77777777" w:rsidR="00D1546E" w:rsidRPr="00D4628E" w:rsidRDefault="00D1546E" w:rsidP="00D1546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47.1</w:t>
            </w:r>
          </w:p>
        </w:tc>
      </w:tr>
      <w:tr w:rsidR="00D1546E" w:rsidRPr="00D4628E" w14:paraId="1101BE07" w14:textId="77777777" w:rsidTr="004B60BF">
        <w:trPr>
          <w:cantSplit/>
        </w:trPr>
        <w:tc>
          <w:tcPr>
            <w:tcW w:w="1112" w:type="dxa"/>
            <w:tcBorders>
              <w:top w:val="nil"/>
              <w:bottom w:val="nil"/>
            </w:tcBorders>
            <w:shd w:val="clear" w:color="auto" w:fill="auto"/>
          </w:tcPr>
          <w:p w14:paraId="48E0F947" w14:textId="3DFC299D" w:rsidR="00D1546E" w:rsidRPr="00D4628E" w:rsidRDefault="00D1546E" w:rsidP="00D1546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Youth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population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(15</w:t>
            </w:r>
            <w:r w:rsidR="004B60BF">
              <w:rPr>
                <w:bCs/>
                <w:sz w:val="18"/>
                <w:lang w:val="en-US"/>
              </w:rPr>
              <w:t>–</w:t>
            </w:r>
            <w:r w:rsidRPr="00D4628E">
              <w:rPr>
                <w:bCs/>
                <w:sz w:val="18"/>
                <w:lang w:val="en-US"/>
              </w:rPr>
              <w:t>24)</w:t>
            </w:r>
          </w:p>
        </w:tc>
        <w:tc>
          <w:tcPr>
            <w:tcW w:w="88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9C7FC5F" w14:textId="77777777" w:rsidR="00D1546E" w:rsidRPr="00D4628E" w:rsidRDefault="00D1546E" w:rsidP="00D1546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21.1</w:t>
            </w:r>
          </w:p>
        </w:tc>
        <w:tc>
          <w:tcPr>
            <w:tcW w:w="95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829B1B7" w14:textId="77777777" w:rsidR="00D1546E" w:rsidRPr="00D4628E" w:rsidRDefault="00D1546E" w:rsidP="00D1546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22.5</w:t>
            </w:r>
          </w:p>
        </w:tc>
        <w:tc>
          <w:tcPr>
            <w:tcW w:w="10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2936DDB" w14:textId="77777777" w:rsidR="00D1546E" w:rsidRPr="00D4628E" w:rsidRDefault="00D1546E" w:rsidP="00D1546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24.0</w:t>
            </w:r>
          </w:p>
        </w:tc>
        <w:tc>
          <w:tcPr>
            <w:tcW w:w="100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CEA4320" w14:textId="77777777" w:rsidR="00D1546E" w:rsidRPr="00D4628E" w:rsidRDefault="00D1546E" w:rsidP="00D1546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19.3</w:t>
            </w:r>
          </w:p>
        </w:tc>
        <w:tc>
          <w:tcPr>
            <w:tcW w:w="97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21DF0ED" w14:textId="77777777" w:rsidR="00D1546E" w:rsidRPr="00D4628E" w:rsidRDefault="00D1546E" w:rsidP="00D1546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18.4</w:t>
            </w:r>
          </w:p>
        </w:tc>
        <w:tc>
          <w:tcPr>
            <w:tcW w:w="96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1B086D2" w14:textId="77777777" w:rsidR="00D1546E" w:rsidRPr="00D4628E" w:rsidRDefault="00D1546E" w:rsidP="00D1546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…</w:t>
            </w:r>
          </w:p>
        </w:tc>
        <w:tc>
          <w:tcPr>
            <w:tcW w:w="80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C30EE26" w14:textId="77777777" w:rsidR="00D1546E" w:rsidRPr="00D4628E" w:rsidRDefault="00D1546E" w:rsidP="00D1546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17.3</w:t>
            </w:r>
          </w:p>
        </w:tc>
        <w:tc>
          <w:tcPr>
            <w:tcW w:w="73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C2CE2B2" w14:textId="77777777" w:rsidR="00D1546E" w:rsidRPr="00D4628E" w:rsidRDefault="00D1546E" w:rsidP="00D1546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26.8</w:t>
            </w:r>
          </w:p>
        </w:tc>
      </w:tr>
      <w:tr w:rsidR="00D1546E" w:rsidRPr="00D4628E" w14:paraId="0D7F8902" w14:textId="77777777" w:rsidTr="004B60BF">
        <w:trPr>
          <w:cantSplit/>
        </w:trPr>
        <w:tc>
          <w:tcPr>
            <w:tcW w:w="1112" w:type="dxa"/>
            <w:tcBorders>
              <w:top w:val="nil"/>
            </w:tcBorders>
            <w:shd w:val="clear" w:color="auto" w:fill="auto"/>
          </w:tcPr>
          <w:p w14:paraId="613BA7F3" w14:textId="5B6BBE89" w:rsidR="00D1546E" w:rsidRPr="00D4628E" w:rsidRDefault="00D1546E" w:rsidP="00B9733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Population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working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age</w:t>
            </w:r>
            <w:r w:rsidR="00B9733C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(15</w:t>
            </w:r>
            <w:r w:rsidR="004B60BF">
              <w:rPr>
                <w:bCs/>
                <w:sz w:val="18"/>
                <w:lang w:val="en-US"/>
              </w:rPr>
              <w:t>–</w:t>
            </w:r>
            <w:r w:rsidRPr="00D4628E">
              <w:rPr>
                <w:bCs/>
                <w:sz w:val="18"/>
                <w:lang w:val="en-US"/>
              </w:rPr>
              <w:t>64)</w:t>
            </w:r>
          </w:p>
        </w:tc>
        <w:tc>
          <w:tcPr>
            <w:tcW w:w="887" w:type="dxa"/>
            <w:tcBorders>
              <w:top w:val="nil"/>
            </w:tcBorders>
            <w:shd w:val="clear" w:color="auto" w:fill="auto"/>
            <w:vAlign w:val="bottom"/>
          </w:tcPr>
          <w:p w14:paraId="48A6FFE6" w14:textId="77777777" w:rsidR="00D1546E" w:rsidRPr="00D4628E" w:rsidRDefault="00D1546E" w:rsidP="00D1546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60.8</w:t>
            </w:r>
          </w:p>
        </w:tc>
        <w:tc>
          <w:tcPr>
            <w:tcW w:w="951" w:type="dxa"/>
            <w:tcBorders>
              <w:top w:val="nil"/>
            </w:tcBorders>
            <w:shd w:val="clear" w:color="auto" w:fill="auto"/>
            <w:vAlign w:val="bottom"/>
          </w:tcPr>
          <w:p w14:paraId="49B4069A" w14:textId="77777777" w:rsidR="00D1546E" w:rsidRPr="00D4628E" w:rsidRDefault="00D1546E" w:rsidP="00D1546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65.0</w:t>
            </w:r>
          </w:p>
        </w:tc>
        <w:tc>
          <w:tcPr>
            <w:tcW w:w="1070" w:type="dxa"/>
            <w:tcBorders>
              <w:top w:val="nil"/>
            </w:tcBorders>
            <w:shd w:val="clear" w:color="auto" w:fill="auto"/>
            <w:vAlign w:val="bottom"/>
          </w:tcPr>
          <w:p w14:paraId="1A6E18F1" w14:textId="77777777" w:rsidR="00D1546E" w:rsidRPr="00D4628E" w:rsidRDefault="00D1546E" w:rsidP="00D1546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58.5</w:t>
            </w:r>
          </w:p>
        </w:tc>
        <w:tc>
          <w:tcPr>
            <w:tcW w:w="1005" w:type="dxa"/>
            <w:tcBorders>
              <w:top w:val="nil"/>
            </w:tcBorders>
            <w:shd w:val="clear" w:color="auto" w:fill="auto"/>
            <w:vAlign w:val="bottom"/>
          </w:tcPr>
          <w:p w14:paraId="0CBF849C" w14:textId="77777777" w:rsidR="00D1546E" w:rsidRPr="00D4628E" w:rsidRDefault="00D1546E" w:rsidP="00D1546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61.2</w:t>
            </w:r>
          </w:p>
        </w:tc>
        <w:tc>
          <w:tcPr>
            <w:tcW w:w="973" w:type="dxa"/>
            <w:tcBorders>
              <w:top w:val="nil"/>
            </w:tcBorders>
            <w:shd w:val="clear" w:color="auto" w:fill="auto"/>
            <w:vAlign w:val="bottom"/>
          </w:tcPr>
          <w:p w14:paraId="2A4F0AD9" w14:textId="77777777" w:rsidR="00D1546E" w:rsidRPr="00D4628E" w:rsidRDefault="00D1546E" w:rsidP="00D1546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58.2</w:t>
            </w:r>
          </w:p>
        </w:tc>
        <w:tc>
          <w:tcPr>
            <w:tcW w:w="961" w:type="dxa"/>
            <w:tcBorders>
              <w:top w:val="nil"/>
            </w:tcBorders>
            <w:shd w:val="clear" w:color="auto" w:fill="auto"/>
            <w:vAlign w:val="bottom"/>
          </w:tcPr>
          <w:p w14:paraId="355FE6D2" w14:textId="77777777" w:rsidR="00D1546E" w:rsidRPr="00D4628E" w:rsidRDefault="00D1546E" w:rsidP="00D1546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…</w:t>
            </w:r>
          </w:p>
        </w:tc>
        <w:tc>
          <w:tcPr>
            <w:tcW w:w="809" w:type="dxa"/>
            <w:tcBorders>
              <w:top w:val="nil"/>
            </w:tcBorders>
            <w:shd w:val="clear" w:color="auto" w:fill="auto"/>
            <w:vAlign w:val="bottom"/>
          </w:tcPr>
          <w:p w14:paraId="3B26E4C6" w14:textId="77777777" w:rsidR="00D1546E" w:rsidRPr="00D4628E" w:rsidRDefault="00D1546E" w:rsidP="00D1546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61.9</w:t>
            </w:r>
          </w:p>
        </w:tc>
        <w:tc>
          <w:tcPr>
            <w:tcW w:w="737" w:type="dxa"/>
            <w:tcBorders>
              <w:top w:val="nil"/>
            </w:tcBorders>
            <w:shd w:val="clear" w:color="auto" w:fill="auto"/>
            <w:vAlign w:val="bottom"/>
          </w:tcPr>
          <w:p w14:paraId="5E235BA4" w14:textId="77777777" w:rsidR="00D1546E" w:rsidRPr="00D4628E" w:rsidRDefault="00D1546E" w:rsidP="00D1546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59.2</w:t>
            </w:r>
          </w:p>
        </w:tc>
      </w:tr>
    </w:tbl>
    <w:p w14:paraId="79015055" w14:textId="36C7276A" w:rsidR="004B60BF" w:rsidRPr="001E714E" w:rsidRDefault="004B60BF" w:rsidP="004B60BF">
      <w:pPr>
        <w:spacing w:before="120"/>
        <w:ind w:left="1134" w:right="1134" w:firstLine="170"/>
        <w:rPr>
          <w:i/>
          <w:sz w:val="18"/>
        </w:rPr>
      </w:pPr>
      <w:r w:rsidRPr="001E714E">
        <w:rPr>
          <w:i/>
          <w:sz w:val="18"/>
        </w:rPr>
        <w:t>Source:</w:t>
      </w:r>
      <w:r w:rsidR="00A84868">
        <w:rPr>
          <w:i/>
          <w:sz w:val="18"/>
        </w:rPr>
        <w:t xml:space="preserve"> </w:t>
      </w:r>
      <w:r w:rsidRPr="001E714E">
        <w:rPr>
          <w:i/>
          <w:sz w:val="18"/>
        </w:rPr>
        <w:t>Republic</w:t>
      </w:r>
      <w:r w:rsidR="00A84868">
        <w:rPr>
          <w:i/>
          <w:sz w:val="18"/>
        </w:rPr>
        <w:t xml:space="preserve"> </w:t>
      </w:r>
      <w:r w:rsidRPr="001E714E">
        <w:rPr>
          <w:i/>
          <w:sz w:val="18"/>
        </w:rPr>
        <w:t>Statistical</w:t>
      </w:r>
      <w:r w:rsidR="00A84868">
        <w:rPr>
          <w:i/>
          <w:sz w:val="18"/>
        </w:rPr>
        <w:t xml:space="preserve"> </w:t>
      </w:r>
      <w:r w:rsidRPr="001E714E">
        <w:rPr>
          <w:i/>
          <w:sz w:val="18"/>
        </w:rPr>
        <w:t>Office.</w:t>
      </w:r>
    </w:p>
    <w:p w14:paraId="56D2B984" w14:textId="51B41302" w:rsidR="006F4FE8" w:rsidRPr="00C817F4" w:rsidRDefault="006F4FE8" w:rsidP="004B60BF">
      <w:pPr>
        <w:pStyle w:val="H23G"/>
      </w:pPr>
      <w:r>
        <w:tab/>
      </w:r>
      <w:r>
        <w:tab/>
      </w:r>
      <w:r w:rsidRPr="00C817F4">
        <w:t>Gross</w:t>
      </w:r>
      <w:r w:rsidR="00A84868">
        <w:t xml:space="preserve"> </w:t>
      </w:r>
      <w:r w:rsidRPr="00C817F4">
        <w:t>domestic</w:t>
      </w:r>
      <w:r w:rsidR="00A84868">
        <w:t xml:space="preserve"> </w:t>
      </w:r>
      <w:r w:rsidRPr="00C817F4">
        <w:t>product</w:t>
      </w:r>
      <w:r w:rsidR="00A84868">
        <w:t xml:space="preserve"> </w:t>
      </w:r>
      <w:r w:rsidRPr="00C817F4">
        <w:t>per</w:t>
      </w:r>
      <w:r w:rsidR="00A84868">
        <w:t xml:space="preserve"> </w:t>
      </w:r>
      <w:r w:rsidRPr="00C817F4">
        <w:t>capita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1320"/>
        <w:gridCol w:w="1320"/>
        <w:gridCol w:w="1320"/>
        <w:gridCol w:w="1283"/>
      </w:tblGrid>
      <w:tr w:rsidR="00D4628E" w:rsidRPr="00D4628E" w14:paraId="77C25CA8" w14:textId="77777777" w:rsidTr="00D4628E">
        <w:trPr>
          <w:cantSplit/>
          <w:tblHeader/>
        </w:trPr>
        <w:tc>
          <w:tcPr>
            <w:tcW w:w="21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D23E3D4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4E824EB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4628E">
              <w:rPr>
                <w:bCs/>
                <w:i/>
                <w:sz w:val="16"/>
                <w:lang w:val="en-US"/>
              </w:rPr>
              <w:t>2017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8DD0A3D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4628E">
              <w:rPr>
                <w:bCs/>
                <w:i/>
                <w:sz w:val="16"/>
                <w:lang w:val="en-US"/>
              </w:rPr>
              <w:t>2018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2DE88D9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4628E">
              <w:rPr>
                <w:bCs/>
                <w:i/>
                <w:sz w:val="16"/>
                <w:lang w:val="en-US"/>
              </w:rPr>
              <w:t>2019</w:t>
            </w:r>
          </w:p>
        </w:tc>
        <w:tc>
          <w:tcPr>
            <w:tcW w:w="12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E34B9A2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4628E">
              <w:rPr>
                <w:bCs/>
                <w:i/>
                <w:sz w:val="16"/>
                <w:lang w:val="en-US"/>
              </w:rPr>
              <w:t>2020</w:t>
            </w:r>
          </w:p>
        </w:tc>
      </w:tr>
      <w:tr w:rsidR="006F4FE8" w:rsidRPr="00D4628E" w14:paraId="14D92C78" w14:textId="77777777" w:rsidTr="00D4628E">
        <w:trPr>
          <w:cantSplit/>
        </w:trPr>
        <w:tc>
          <w:tcPr>
            <w:tcW w:w="2127" w:type="dxa"/>
            <w:tcBorders>
              <w:top w:val="single" w:sz="12" w:space="0" w:color="auto"/>
            </w:tcBorders>
            <w:shd w:val="clear" w:color="auto" w:fill="auto"/>
          </w:tcPr>
          <w:p w14:paraId="76698CF1" w14:textId="00FB7298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GDP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per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capita,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RSD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</w:p>
        </w:tc>
        <w:tc>
          <w:tcPr>
            <w:tcW w:w="13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A50F9C1" w14:textId="14406182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678</w:t>
            </w:r>
            <w:r w:rsidR="00993571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078</w:t>
            </w:r>
          </w:p>
        </w:tc>
        <w:tc>
          <w:tcPr>
            <w:tcW w:w="13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F8A32DD" w14:textId="09686EFB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726</w:t>
            </w:r>
            <w:r w:rsidR="00993571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510</w:t>
            </w:r>
          </w:p>
        </w:tc>
        <w:tc>
          <w:tcPr>
            <w:tcW w:w="13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3CE0248" w14:textId="02E90E6A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780</w:t>
            </w:r>
            <w:r w:rsidR="00993571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064</w:t>
            </w:r>
          </w:p>
        </w:tc>
        <w:tc>
          <w:tcPr>
            <w:tcW w:w="128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13A4E42" w14:textId="7DB6EC33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788</w:t>
            </w:r>
            <w:r w:rsidR="00993571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765</w:t>
            </w:r>
          </w:p>
        </w:tc>
      </w:tr>
      <w:tr w:rsidR="006F4FE8" w:rsidRPr="00D4628E" w14:paraId="1A5FBA8D" w14:textId="77777777" w:rsidTr="00D4628E">
        <w:trPr>
          <w:cantSplit/>
        </w:trPr>
        <w:tc>
          <w:tcPr>
            <w:tcW w:w="2127" w:type="dxa"/>
            <w:shd w:val="clear" w:color="auto" w:fill="auto"/>
          </w:tcPr>
          <w:p w14:paraId="6A8BC00C" w14:textId="110FA841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GDP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per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capita,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USD</w:t>
            </w:r>
          </w:p>
        </w:tc>
        <w:tc>
          <w:tcPr>
            <w:tcW w:w="1320" w:type="dxa"/>
            <w:shd w:val="clear" w:color="auto" w:fill="auto"/>
            <w:vAlign w:val="bottom"/>
          </w:tcPr>
          <w:p w14:paraId="0E537F01" w14:textId="56715C8A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6</w:t>
            </w:r>
            <w:r w:rsidR="00993571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308</w:t>
            </w:r>
          </w:p>
        </w:tc>
        <w:tc>
          <w:tcPr>
            <w:tcW w:w="1320" w:type="dxa"/>
            <w:shd w:val="clear" w:color="auto" w:fill="auto"/>
            <w:vAlign w:val="bottom"/>
          </w:tcPr>
          <w:p w14:paraId="343BF965" w14:textId="263A536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7</w:t>
            </w:r>
            <w:r w:rsidR="00993571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245</w:t>
            </w:r>
          </w:p>
        </w:tc>
        <w:tc>
          <w:tcPr>
            <w:tcW w:w="1320" w:type="dxa"/>
            <w:shd w:val="clear" w:color="auto" w:fill="auto"/>
            <w:vAlign w:val="bottom"/>
          </w:tcPr>
          <w:p w14:paraId="7BDB5BB9" w14:textId="26EF2988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7</w:t>
            </w:r>
            <w:r w:rsidR="00993571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410</w:t>
            </w:r>
          </w:p>
        </w:tc>
        <w:tc>
          <w:tcPr>
            <w:tcW w:w="1283" w:type="dxa"/>
            <w:shd w:val="clear" w:color="auto" w:fill="auto"/>
            <w:vAlign w:val="bottom"/>
          </w:tcPr>
          <w:p w14:paraId="295AC5B7" w14:textId="1A6D96CF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7</w:t>
            </w:r>
            <w:r w:rsidR="00993571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657</w:t>
            </w:r>
          </w:p>
        </w:tc>
      </w:tr>
      <w:tr w:rsidR="006F4FE8" w:rsidRPr="00D4628E" w14:paraId="349B73F1" w14:textId="77777777" w:rsidTr="00D4628E">
        <w:trPr>
          <w:cantSplit/>
        </w:trPr>
        <w:tc>
          <w:tcPr>
            <w:tcW w:w="2127" w:type="dxa"/>
            <w:shd w:val="clear" w:color="auto" w:fill="auto"/>
          </w:tcPr>
          <w:p w14:paraId="6584681F" w14:textId="5A28A982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GDP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per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capita,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EUR</w:t>
            </w:r>
          </w:p>
        </w:tc>
        <w:tc>
          <w:tcPr>
            <w:tcW w:w="1320" w:type="dxa"/>
            <w:shd w:val="clear" w:color="auto" w:fill="auto"/>
            <w:vAlign w:val="bottom"/>
          </w:tcPr>
          <w:p w14:paraId="239B503E" w14:textId="0B5A82EB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5</w:t>
            </w:r>
            <w:r w:rsidR="00993571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588</w:t>
            </w:r>
          </w:p>
        </w:tc>
        <w:tc>
          <w:tcPr>
            <w:tcW w:w="1320" w:type="dxa"/>
            <w:shd w:val="clear" w:color="auto" w:fill="auto"/>
            <w:vAlign w:val="bottom"/>
          </w:tcPr>
          <w:p w14:paraId="18623258" w14:textId="50BD7D20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6</w:t>
            </w:r>
            <w:r w:rsidR="00993571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143</w:t>
            </w:r>
          </w:p>
        </w:tc>
        <w:tc>
          <w:tcPr>
            <w:tcW w:w="1320" w:type="dxa"/>
            <w:shd w:val="clear" w:color="auto" w:fill="auto"/>
            <w:vAlign w:val="bottom"/>
          </w:tcPr>
          <w:p w14:paraId="0A3208F4" w14:textId="1EB65EA4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6</w:t>
            </w:r>
            <w:r w:rsidR="00993571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619</w:t>
            </w:r>
          </w:p>
        </w:tc>
        <w:tc>
          <w:tcPr>
            <w:tcW w:w="1283" w:type="dxa"/>
            <w:shd w:val="clear" w:color="auto" w:fill="auto"/>
            <w:vAlign w:val="bottom"/>
          </w:tcPr>
          <w:p w14:paraId="3C8E27D9" w14:textId="679ECB5F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6</w:t>
            </w:r>
            <w:r w:rsidR="00993571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708</w:t>
            </w:r>
          </w:p>
        </w:tc>
      </w:tr>
    </w:tbl>
    <w:p w14:paraId="5EC4FEAD" w14:textId="0B75D8A1" w:rsidR="00C37F75" w:rsidRPr="001E714E" w:rsidRDefault="00C37F75" w:rsidP="00C37F75">
      <w:pPr>
        <w:spacing w:before="120" w:after="240"/>
        <w:ind w:left="1134" w:right="1134" w:firstLine="170"/>
        <w:rPr>
          <w:i/>
          <w:sz w:val="18"/>
        </w:rPr>
      </w:pPr>
      <w:r w:rsidRPr="001E714E">
        <w:rPr>
          <w:i/>
          <w:sz w:val="18"/>
        </w:rPr>
        <w:t>Source:</w:t>
      </w:r>
      <w:r w:rsidR="00A84868">
        <w:rPr>
          <w:i/>
          <w:sz w:val="18"/>
        </w:rPr>
        <w:t xml:space="preserve"> </w:t>
      </w:r>
      <w:r w:rsidRPr="001E714E">
        <w:rPr>
          <w:i/>
          <w:sz w:val="18"/>
        </w:rPr>
        <w:t>Republic</w:t>
      </w:r>
      <w:r w:rsidR="00A84868">
        <w:rPr>
          <w:i/>
          <w:sz w:val="18"/>
        </w:rPr>
        <w:t xml:space="preserve"> </w:t>
      </w:r>
      <w:r w:rsidRPr="001E714E">
        <w:rPr>
          <w:i/>
          <w:sz w:val="18"/>
        </w:rPr>
        <w:t>Statistical</w:t>
      </w:r>
      <w:r w:rsidR="00A84868">
        <w:rPr>
          <w:i/>
          <w:sz w:val="18"/>
        </w:rPr>
        <w:t xml:space="preserve"> </w:t>
      </w:r>
      <w:r w:rsidRPr="001E714E">
        <w:rPr>
          <w:i/>
          <w:sz w:val="18"/>
        </w:rPr>
        <w:t>Office.</w:t>
      </w:r>
    </w:p>
    <w:p w14:paraId="2027ACA1" w14:textId="3FC37E29" w:rsidR="006F4FE8" w:rsidRPr="001021D1" w:rsidRDefault="006F4FE8" w:rsidP="004B2579">
      <w:pPr>
        <w:pStyle w:val="SingleTxtG"/>
      </w:pPr>
      <w:r w:rsidRPr="001021D1">
        <w:t>36.</w:t>
      </w:r>
      <w:r w:rsidRPr="001021D1">
        <w:tab/>
        <w:t>GDP</w:t>
      </w:r>
      <w:r w:rsidR="00A84868">
        <w:t xml:space="preserve"> </w:t>
      </w:r>
      <w:r w:rsidRPr="001021D1">
        <w:t>per</w:t>
      </w:r>
      <w:r w:rsidR="00A84868">
        <w:t xml:space="preserve"> </w:t>
      </w:r>
      <w:r w:rsidRPr="001021D1">
        <w:t>capita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grown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65</w:t>
      </w:r>
      <w:r w:rsidR="00A84868">
        <w:t xml:space="preserve"> </w:t>
      </w:r>
      <w:r w:rsidRPr="001021D1">
        <w:t>percent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last</w:t>
      </w:r>
      <w:r w:rsidR="00A84868">
        <w:t xml:space="preserve"> </w:t>
      </w:r>
      <w:r w:rsidRPr="001021D1">
        <w:t>ten</w:t>
      </w:r>
      <w:r w:rsidR="00A84868">
        <w:t xml:space="preserve"> </w:t>
      </w:r>
      <w:r w:rsidRPr="001021D1">
        <w:t>years.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Open</w:t>
      </w:r>
      <w:r w:rsidR="00A84868">
        <w:t xml:space="preserve"> </w:t>
      </w:r>
      <w:r w:rsidRPr="001021D1">
        <w:t>Balkans</w:t>
      </w:r>
      <w:r w:rsidR="00A84868">
        <w:t xml:space="preserve"> </w:t>
      </w:r>
      <w:r w:rsidRPr="001021D1">
        <w:t>project</w:t>
      </w:r>
      <w:r w:rsidR="00A84868">
        <w:t xml:space="preserve"> </w:t>
      </w:r>
      <w:r w:rsidRPr="001021D1">
        <w:t>should</w:t>
      </w:r>
      <w:r w:rsidR="00A84868">
        <w:t xml:space="preserve"> </w:t>
      </w:r>
      <w:r w:rsidRPr="001021D1">
        <w:t>contribute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faster</w:t>
      </w:r>
      <w:r w:rsidR="00A84868">
        <w:t xml:space="preserve"> </w:t>
      </w:r>
      <w:r w:rsidRPr="001021D1">
        <w:t>flow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goods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capital.</w:t>
      </w:r>
    </w:p>
    <w:p w14:paraId="2D167129" w14:textId="35BABEA7" w:rsidR="006F4FE8" w:rsidRPr="00C817F4" w:rsidRDefault="006F4FE8" w:rsidP="00C37F75">
      <w:pPr>
        <w:pStyle w:val="H23G"/>
      </w:pPr>
      <w:r w:rsidRPr="001021D1">
        <w:tab/>
      </w:r>
      <w:r w:rsidRPr="001021D1">
        <w:tab/>
      </w:r>
      <w:r w:rsidRPr="00C817F4">
        <w:t>Gross</w:t>
      </w:r>
      <w:r w:rsidR="00A84868">
        <w:t xml:space="preserve"> </w:t>
      </w:r>
      <w:r w:rsidRPr="00C817F4">
        <w:t>domestic</w:t>
      </w:r>
      <w:r w:rsidR="00A84868">
        <w:t xml:space="preserve"> </w:t>
      </w:r>
      <w:r w:rsidRPr="00C817F4">
        <w:t>product</w:t>
      </w:r>
      <w:r w:rsidR="00A84868">
        <w:t xml:space="preserve"> </w:t>
      </w:r>
      <w:r w:rsidRPr="00C817F4">
        <w:t>(</w:t>
      </w:r>
      <w:r w:rsidR="00C37F75" w:rsidRPr="00C817F4">
        <w:t>GDP</w:t>
      </w:r>
      <w:r w:rsidRPr="00C817F4">
        <w:t>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8"/>
        <w:gridCol w:w="1339"/>
        <w:gridCol w:w="1339"/>
        <w:gridCol w:w="1339"/>
        <w:gridCol w:w="1305"/>
      </w:tblGrid>
      <w:tr w:rsidR="00D4628E" w:rsidRPr="00D4628E" w14:paraId="10350BCB" w14:textId="77777777" w:rsidTr="00D4628E">
        <w:trPr>
          <w:cantSplit/>
          <w:tblHeader/>
        </w:trPr>
        <w:tc>
          <w:tcPr>
            <w:tcW w:w="20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0FFEF1C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584EE60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4628E">
              <w:rPr>
                <w:bCs/>
                <w:i/>
                <w:sz w:val="16"/>
                <w:lang w:val="en-US"/>
              </w:rPr>
              <w:t>2017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7B98D40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4628E">
              <w:rPr>
                <w:bCs/>
                <w:i/>
                <w:sz w:val="16"/>
                <w:lang w:val="en-US"/>
              </w:rPr>
              <w:t>2018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46CA8D2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4628E">
              <w:rPr>
                <w:bCs/>
                <w:i/>
                <w:sz w:val="16"/>
                <w:lang w:val="en-US"/>
              </w:rPr>
              <w:t>2019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795283A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4628E">
              <w:rPr>
                <w:bCs/>
                <w:i/>
                <w:sz w:val="16"/>
                <w:lang w:val="en-US"/>
              </w:rPr>
              <w:t>2020</w:t>
            </w:r>
          </w:p>
        </w:tc>
      </w:tr>
      <w:tr w:rsidR="006F4FE8" w:rsidRPr="00D4628E" w14:paraId="20FF4C38" w14:textId="77777777" w:rsidTr="00993571">
        <w:trPr>
          <w:cantSplit/>
        </w:trPr>
        <w:tc>
          <w:tcPr>
            <w:tcW w:w="2048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5E12329A" w14:textId="1A1FC8FF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GDP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in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millions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RSD</w:t>
            </w:r>
          </w:p>
        </w:tc>
        <w:tc>
          <w:tcPr>
            <w:tcW w:w="1339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7B2C1F33" w14:textId="08EA262D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4</w:t>
            </w:r>
            <w:r w:rsidR="00993571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760</w:t>
            </w:r>
            <w:r w:rsidR="00993571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686</w:t>
            </w:r>
          </w:p>
        </w:tc>
        <w:tc>
          <w:tcPr>
            <w:tcW w:w="1339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66B5DEE3" w14:textId="1DFB23CB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5</w:t>
            </w:r>
            <w:r w:rsidR="00993571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072</w:t>
            </w:r>
            <w:r w:rsidR="00993571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932</w:t>
            </w:r>
          </w:p>
        </w:tc>
        <w:tc>
          <w:tcPr>
            <w:tcW w:w="1339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6A3491F0" w14:textId="1D4BFE2F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5</w:t>
            </w:r>
            <w:r w:rsidR="00993571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417</w:t>
            </w:r>
            <w:r w:rsidR="00993571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724</w:t>
            </w: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7DCF9E78" w14:textId="51D0BBFE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5</w:t>
            </w:r>
            <w:r w:rsidR="00993571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463</w:t>
            </w:r>
            <w:r w:rsidR="00993571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542</w:t>
            </w:r>
          </w:p>
        </w:tc>
      </w:tr>
      <w:tr w:rsidR="006F4FE8" w:rsidRPr="00D4628E" w14:paraId="1ADC0C00" w14:textId="77777777" w:rsidTr="00993571">
        <w:trPr>
          <w:cantSplit/>
        </w:trPr>
        <w:tc>
          <w:tcPr>
            <w:tcW w:w="2048" w:type="dxa"/>
            <w:tcBorders>
              <w:top w:val="nil"/>
              <w:bottom w:val="nil"/>
            </w:tcBorders>
            <w:shd w:val="clear" w:color="auto" w:fill="auto"/>
          </w:tcPr>
          <w:p w14:paraId="7D1BC619" w14:textId="63EAD280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GDP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in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millions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USD</w:t>
            </w:r>
          </w:p>
        </w:tc>
        <w:tc>
          <w:tcPr>
            <w:tcW w:w="133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D8BB168" w14:textId="6AF57466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44</w:t>
            </w:r>
            <w:r w:rsidR="00993571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286</w:t>
            </w:r>
            <w:r w:rsidR="00C37F75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0</w:t>
            </w:r>
          </w:p>
        </w:tc>
        <w:tc>
          <w:tcPr>
            <w:tcW w:w="133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321B43A" w14:textId="44ACC2E2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50</w:t>
            </w:r>
            <w:r w:rsidR="00993571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588</w:t>
            </w:r>
            <w:r w:rsidR="00993571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5</w:t>
            </w:r>
          </w:p>
        </w:tc>
        <w:tc>
          <w:tcPr>
            <w:tcW w:w="133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F0BFFEC" w14:textId="212E8556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51</w:t>
            </w:r>
            <w:r w:rsidR="00993571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462</w:t>
            </w:r>
            <w:r w:rsidR="00C37F75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0</w:t>
            </w:r>
          </w:p>
        </w:tc>
        <w:tc>
          <w:tcPr>
            <w:tcW w:w="130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A65B4F6" w14:textId="6049F132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53</w:t>
            </w:r>
            <w:r w:rsidR="00993571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039.2</w:t>
            </w:r>
          </w:p>
        </w:tc>
      </w:tr>
      <w:tr w:rsidR="006F4FE8" w:rsidRPr="00D4628E" w14:paraId="66816111" w14:textId="77777777" w:rsidTr="00993571">
        <w:trPr>
          <w:cantSplit/>
        </w:trPr>
        <w:tc>
          <w:tcPr>
            <w:tcW w:w="2048" w:type="dxa"/>
            <w:tcBorders>
              <w:top w:val="nil"/>
            </w:tcBorders>
            <w:shd w:val="clear" w:color="auto" w:fill="auto"/>
          </w:tcPr>
          <w:p w14:paraId="06C50C2F" w14:textId="44B238A4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lastRenderedPageBreak/>
              <w:t>GDP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in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millions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EUR</w:t>
            </w:r>
          </w:p>
        </w:tc>
        <w:tc>
          <w:tcPr>
            <w:tcW w:w="1339" w:type="dxa"/>
            <w:tcBorders>
              <w:top w:val="nil"/>
            </w:tcBorders>
            <w:shd w:val="clear" w:color="auto" w:fill="auto"/>
            <w:vAlign w:val="bottom"/>
          </w:tcPr>
          <w:p w14:paraId="507112AF" w14:textId="78B26F8E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39</w:t>
            </w:r>
            <w:r w:rsidR="00993571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253.3</w:t>
            </w:r>
          </w:p>
        </w:tc>
        <w:tc>
          <w:tcPr>
            <w:tcW w:w="1339" w:type="dxa"/>
            <w:tcBorders>
              <w:top w:val="nil"/>
            </w:tcBorders>
            <w:shd w:val="clear" w:color="auto" w:fill="auto"/>
            <w:vAlign w:val="bottom"/>
          </w:tcPr>
          <w:p w14:paraId="1CE6927A" w14:textId="5D3534B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42</w:t>
            </w:r>
            <w:r w:rsidR="00993571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892.2</w:t>
            </w:r>
          </w:p>
        </w:tc>
        <w:tc>
          <w:tcPr>
            <w:tcW w:w="1339" w:type="dxa"/>
            <w:tcBorders>
              <w:top w:val="nil"/>
            </w:tcBorders>
            <w:shd w:val="clear" w:color="auto" w:fill="auto"/>
            <w:vAlign w:val="bottom"/>
          </w:tcPr>
          <w:p w14:paraId="548E100F" w14:textId="34C9E32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45</w:t>
            </w:r>
            <w:r w:rsidR="00993571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970.4</w:t>
            </w:r>
          </w:p>
        </w:tc>
        <w:tc>
          <w:tcPr>
            <w:tcW w:w="1305" w:type="dxa"/>
            <w:tcBorders>
              <w:top w:val="nil"/>
            </w:tcBorders>
            <w:shd w:val="clear" w:color="auto" w:fill="auto"/>
            <w:vAlign w:val="bottom"/>
          </w:tcPr>
          <w:p w14:paraId="690B0310" w14:textId="11BA5648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46</w:t>
            </w:r>
            <w:r w:rsidR="00993571">
              <w:rPr>
                <w:bCs/>
                <w:sz w:val="18"/>
                <w:lang w:val="en-US"/>
              </w:rPr>
              <w:t>.</w:t>
            </w:r>
            <w:r w:rsidRPr="00D4628E">
              <w:rPr>
                <w:bCs/>
                <w:sz w:val="18"/>
                <w:lang w:val="en-US"/>
              </w:rPr>
              <w:t>467.5</w:t>
            </w:r>
          </w:p>
        </w:tc>
      </w:tr>
    </w:tbl>
    <w:p w14:paraId="4273D65F" w14:textId="5E718CD8" w:rsidR="004B60BF" w:rsidRPr="001E714E" w:rsidRDefault="004B60BF" w:rsidP="00C37F75">
      <w:pPr>
        <w:spacing w:before="120" w:after="240"/>
        <w:ind w:left="1134" w:right="1134" w:firstLine="170"/>
        <w:rPr>
          <w:i/>
          <w:sz w:val="18"/>
        </w:rPr>
      </w:pPr>
      <w:r w:rsidRPr="001E714E">
        <w:rPr>
          <w:i/>
          <w:sz w:val="18"/>
        </w:rPr>
        <w:t>Source:</w:t>
      </w:r>
      <w:r w:rsidR="00A84868">
        <w:rPr>
          <w:i/>
          <w:sz w:val="18"/>
        </w:rPr>
        <w:t xml:space="preserve"> </w:t>
      </w:r>
      <w:r w:rsidRPr="001E714E">
        <w:rPr>
          <w:i/>
          <w:sz w:val="18"/>
        </w:rPr>
        <w:t>Republic</w:t>
      </w:r>
      <w:r w:rsidR="00A84868">
        <w:rPr>
          <w:i/>
          <w:sz w:val="18"/>
        </w:rPr>
        <w:t xml:space="preserve"> </w:t>
      </w:r>
      <w:r w:rsidRPr="001E714E">
        <w:rPr>
          <w:i/>
          <w:sz w:val="18"/>
        </w:rPr>
        <w:t>Statistical</w:t>
      </w:r>
      <w:r w:rsidR="00A84868">
        <w:rPr>
          <w:i/>
          <w:sz w:val="18"/>
        </w:rPr>
        <w:t xml:space="preserve"> </w:t>
      </w:r>
      <w:r w:rsidRPr="001E714E">
        <w:rPr>
          <w:i/>
          <w:sz w:val="18"/>
        </w:rPr>
        <w:t>Office.</w:t>
      </w:r>
    </w:p>
    <w:p w14:paraId="182F5FCD" w14:textId="6BCAB97C" w:rsidR="006F4FE8" w:rsidRPr="001021D1" w:rsidRDefault="006F4FE8" w:rsidP="004B2579">
      <w:pPr>
        <w:pStyle w:val="SingleTxtG"/>
      </w:pPr>
      <w:r w:rsidRPr="001021D1">
        <w:t>37.</w:t>
      </w:r>
      <w:r w:rsidRPr="001021D1">
        <w:tab/>
        <w:t>Gross</w:t>
      </w:r>
      <w:r w:rsidR="00A84868">
        <w:t xml:space="preserve"> </w:t>
      </w:r>
      <w:r w:rsidRPr="001021D1">
        <w:t>domestic</w:t>
      </w:r>
      <w:r w:rsidR="00A84868">
        <w:t xml:space="preserve"> </w:t>
      </w:r>
      <w:r w:rsidRPr="001021D1">
        <w:t>product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2021,</w:t>
      </w:r>
      <w:r w:rsidR="00A84868">
        <w:t xml:space="preserve"> </w:t>
      </w:r>
      <w:r w:rsidRPr="001021D1">
        <w:t>compared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2020,</w:t>
      </w:r>
      <w:r w:rsidR="00A84868">
        <w:t xml:space="preserve"> </w:t>
      </w:r>
      <w:r w:rsidRPr="001021D1">
        <w:t>recorded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growth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7.4%,</w:t>
      </w:r>
      <w:r w:rsidR="00A84868">
        <w:t xml:space="preserve"> </w:t>
      </w:r>
      <w:r w:rsidRPr="001021D1">
        <w:t>while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over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previous</w:t>
      </w:r>
      <w:r w:rsidR="00A84868">
        <w:t xml:space="preserve"> </w:t>
      </w:r>
      <w:r w:rsidRPr="001021D1">
        <w:t>six</w:t>
      </w:r>
      <w:r w:rsidR="00A84868">
        <w:t xml:space="preserve"> </w:t>
      </w:r>
      <w:r w:rsidRPr="001021D1">
        <w:t>years</w:t>
      </w:r>
      <w:r w:rsidR="00A84868">
        <w:t xml:space="preserve"> </w:t>
      </w:r>
      <w:r w:rsidRPr="001021D1">
        <w:t>it</w:t>
      </w:r>
      <w:r w:rsidR="00A84868">
        <w:t xml:space="preserve"> </w:t>
      </w:r>
      <w:r w:rsidRPr="001021D1">
        <w:t>increased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real</w:t>
      </w:r>
      <w:r w:rsidR="00A84868">
        <w:t xml:space="preserve"> </w:t>
      </w:r>
      <w:r w:rsidRPr="001021D1">
        <w:t>terms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22.4%.</w:t>
      </w:r>
      <w:r w:rsidR="00A84868">
        <w:t xml:space="preserve"> </w:t>
      </w:r>
      <w:r w:rsidRPr="001021D1">
        <w:t>According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data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2021,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last</w:t>
      </w:r>
      <w:r w:rsidR="00A84868">
        <w:t xml:space="preserve"> </w:t>
      </w:r>
      <w:r w:rsidRPr="001021D1">
        <w:t>six</w:t>
      </w:r>
      <w:r w:rsidR="00A84868">
        <w:t xml:space="preserve"> </w:t>
      </w:r>
      <w:r w:rsidRPr="001021D1">
        <w:t>years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seen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growth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industry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18.5%,</w:t>
      </w:r>
      <w:r w:rsidR="00A84868">
        <w:t xml:space="preserve"> </w:t>
      </w:r>
      <w:r w:rsidRPr="001021D1">
        <w:t>mining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33.0%,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manufacturing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21.5%,</w:t>
      </w:r>
      <w:r w:rsidR="00A84868">
        <w:t xml:space="preserve"> </w:t>
      </w:r>
      <w:r w:rsidRPr="001021D1">
        <w:t>while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sector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electricity,</w:t>
      </w:r>
      <w:r w:rsidR="00A84868">
        <w:t xml:space="preserve"> </w:t>
      </w:r>
      <w:r w:rsidRPr="001021D1">
        <w:t>gas,</w:t>
      </w:r>
      <w:r w:rsidR="00A84868">
        <w:t xml:space="preserve"> </w:t>
      </w:r>
      <w:r w:rsidRPr="001021D1">
        <w:t>steam,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air</w:t>
      </w:r>
      <w:r w:rsidR="00A84868">
        <w:t xml:space="preserve"> </w:t>
      </w:r>
      <w:r w:rsidRPr="001021D1">
        <w:t>conditioning</w:t>
      </w:r>
      <w:r w:rsidR="00A84868">
        <w:t xml:space="preserve"> </w:t>
      </w:r>
      <w:r w:rsidRPr="001021D1">
        <w:t>remained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same</w:t>
      </w:r>
      <w:r w:rsidR="00A84868">
        <w:t xml:space="preserve"> </w:t>
      </w:r>
      <w:r w:rsidRPr="001021D1">
        <w:t>level.</w:t>
      </w:r>
    </w:p>
    <w:p w14:paraId="6C7AF10B" w14:textId="6F3BF4D0" w:rsidR="006F4FE8" w:rsidRPr="001021D1" w:rsidRDefault="006F4FE8" w:rsidP="004B2579">
      <w:pPr>
        <w:pStyle w:val="SingleTxtG"/>
      </w:pPr>
      <w:r w:rsidRPr="001021D1">
        <w:t>38.</w:t>
      </w:r>
      <w:r w:rsidRPr="001021D1">
        <w:tab/>
        <w:t>RS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allocated</w:t>
      </w:r>
      <w:r w:rsidR="00A84868">
        <w:t xml:space="preserve"> </w:t>
      </w:r>
      <w:r w:rsidRPr="001021D1">
        <w:t>eight</w:t>
      </w:r>
      <w:r w:rsidR="00A84868">
        <w:t xml:space="preserve"> </w:t>
      </w:r>
      <w:r w:rsidRPr="001021D1">
        <w:t>billion</w:t>
      </w:r>
      <w:r w:rsidR="00A84868">
        <w:t xml:space="preserve"> </w:t>
      </w:r>
      <w:r w:rsidRPr="001021D1">
        <w:t>euros,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almost</w:t>
      </w:r>
      <w:r w:rsidR="00A84868">
        <w:t xml:space="preserve"> </w:t>
      </w:r>
      <w:r w:rsidRPr="001021D1">
        <w:t>18%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GDP,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help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economy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citizens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conditions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Covid-19</w:t>
      </w:r>
      <w:r w:rsidR="00A84868">
        <w:t xml:space="preserve"> </w:t>
      </w:r>
      <w:r w:rsidRPr="001021D1">
        <w:t>crisis.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2021,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country</w:t>
      </w:r>
      <w:r w:rsidR="00A84868">
        <w:t xml:space="preserve"> </w:t>
      </w:r>
      <w:r w:rsidRPr="001021D1">
        <w:t>recorded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decline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GDP,</w:t>
      </w:r>
      <w:r w:rsidR="00A84868">
        <w:t xml:space="preserve"> </w:t>
      </w:r>
      <w:r w:rsidRPr="001021D1">
        <w:t>thought</w:t>
      </w:r>
      <w:r w:rsidR="00A84868">
        <w:t xml:space="preserve"> </w:t>
      </w:r>
      <w:r w:rsidRPr="001021D1">
        <w:t>it</w:t>
      </w:r>
      <w:r w:rsidR="00A84868">
        <w:t xml:space="preserve"> </w:t>
      </w:r>
      <w:r w:rsidRPr="001021D1">
        <w:t>represented</w:t>
      </w:r>
      <w:r w:rsidR="00A84868">
        <w:t xml:space="preserve"> </w:t>
      </w:r>
      <w:r w:rsidRPr="001021D1">
        <w:t>one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smallest</w:t>
      </w:r>
      <w:r w:rsidR="00A84868">
        <w:t xml:space="preserve"> </w:t>
      </w:r>
      <w:r w:rsidRPr="001021D1">
        <w:t>declines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Europe</w:t>
      </w:r>
      <w:r w:rsidR="00A84868">
        <w:t xml:space="preserve"> </w:t>
      </w:r>
      <w:r w:rsidR="00CF659D">
        <w:t>–</w:t>
      </w:r>
      <w:r w:rsidR="00A84868">
        <w:t xml:space="preserve"> </w:t>
      </w:r>
      <w:r w:rsidRPr="001021D1">
        <w:t>0.9</w:t>
      </w:r>
      <w:r w:rsidR="00A84868">
        <w:t xml:space="preserve"> </w:t>
      </w:r>
      <w:r w:rsidRPr="001021D1">
        <w:t>percent,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placed</w:t>
      </w:r>
      <w:r w:rsidR="00A84868">
        <w:t xml:space="preserve"> </w:t>
      </w:r>
      <w:r w:rsidRPr="001021D1">
        <w:t>Serbia</w:t>
      </w:r>
      <w:r w:rsidR="00A84868">
        <w:t xml:space="preserve"> </w:t>
      </w:r>
      <w:r w:rsidRPr="001021D1">
        <w:t>among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countries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seem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managed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crisis</w:t>
      </w:r>
      <w:r w:rsidR="00A84868">
        <w:t xml:space="preserve"> </w:t>
      </w:r>
      <w:r w:rsidRPr="001021D1">
        <w:t>relatively</w:t>
      </w:r>
      <w:r w:rsidR="00A84868">
        <w:t xml:space="preserve"> </w:t>
      </w:r>
      <w:r w:rsidRPr="001021D1">
        <w:t>well.</w:t>
      </w:r>
    </w:p>
    <w:p w14:paraId="437E2E54" w14:textId="08C07539" w:rsidR="006F4FE8" w:rsidRPr="00C817F4" w:rsidRDefault="006F4FE8" w:rsidP="00C37F75">
      <w:pPr>
        <w:pStyle w:val="H23G"/>
      </w:pPr>
      <w:r w:rsidRPr="001021D1">
        <w:tab/>
      </w:r>
      <w:r w:rsidRPr="001021D1">
        <w:tab/>
      </w:r>
      <w:r w:rsidRPr="00C817F4">
        <w:t>Annual</w:t>
      </w:r>
      <w:r w:rsidR="00A84868">
        <w:t xml:space="preserve"> </w:t>
      </w:r>
      <w:r w:rsidRPr="00C817F4">
        <w:t>growth</w:t>
      </w:r>
      <w:r w:rsidR="00A84868">
        <w:t xml:space="preserve"> </w:t>
      </w:r>
      <w:r w:rsidRPr="00C817F4">
        <w:t>rate</w:t>
      </w:r>
    </w:p>
    <w:tbl>
      <w:tblPr>
        <w:tblW w:w="7369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2"/>
        <w:gridCol w:w="1194"/>
        <w:gridCol w:w="1193"/>
        <w:gridCol w:w="1193"/>
        <w:gridCol w:w="1157"/>
      </w:tblGrid>
      <w:tr w:rsidR="006F4FE8" w:rsidRPr="00D4628E" w14:paraId="5AC633FF" w14:textId="77777777" w:rsidTr="00C37F75">
        <w:trPr>
          <w:cantSplit/>
          <w:tblHeader/>
        </w:trPr>
        <w:tc>
          <w:tcPr>
            <w:tcW w:w="26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AC425C1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1E943C4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4628E">
              <w:rPr>
                <w:bCs/>
                <w:i/>
                <w:sz w:val="16"/>
                <w:lang w:val="en-US"/>
              </w:rPr>
              <w:t>2017</w:t>
            </w:r>
          </w:p>
        </w:tc>
        <w:tc>
          <w:tcPr>
            <w:tcW w:w="11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CD98A32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4628E">
              <w:rPr>
                <w:bCs/>
                <w:i/>
                <w:sz w:val="16"/>
                <w:lang w:val="en-US"/>
              </w:rPr>
              <w:t>2018</w:t>
            </w:r>
          </w:p>
        </w:tc>
        <w:tc>
          <w:tcPr>
            <w:tcW w:w="11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09791C2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4628E">
              <w:rPr>
                <w:bCs/>
                <w:i/>
                <w:sz w:val="16"/>
                <w:lang w:val="en-US"/>
              </w:rPr>
              <w:t>2019</w:t>
            </w:r>
          </w:p>
        </w:tc>
        <w:tc>
          <w:tcPr>
            <w:tcW w:w="11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1BF8109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4628E">
              <w:rPr>
                <w:bCs/>
                <w:i/>
                <w:sz w:val="16"/>
                <w:lang w:val="en-US"/>
              </w:rPr>
              <w:t>2020</w:t>
            </w:r>
          </w:p>
        </w:tc>
      </w:tr>
      <w:tr w:rsidR="006F4FE8" w:rsidRPr="00D4628E" w14:paraId="698593EB" w14:textId="77777777" w:rsidTr="00C37F75">
        <w:trPr>
          <w:cantSplit/>
        </w:trPr>
        <w:tc>
          <w:tcPr>
            <w:tcW w:w="2632" w:type="dxa"/>
            <w:tcBorders>
              <w:top w:val="single" w:sz="12" w:space="0" w:color="auto"/>
            </w:tcBorders>
            <w:shd w:val="clear" w:color="auto" w:fill="auto"/>
          </w:tcPr>
          <w:p w14:paraId="00C5B60D" w14:textId="0293C731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Real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Economic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Growth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Rate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(%)</w:t>
            </w:r>
          </w:p>
        </w:tc>
        <w:tc>
          <w:tcPr>
            <w:tcW w:w="119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BE5C03A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2.1</w:t>
            </w:r>
          </w:p>
        </w:tc>
        <w:tc>
          <w:tcPr>
            <w:tcW w:w="11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80C510D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4.5</w:t>
            </w:r>
          </w:p>
        </w:tc>
        <w:tc>
          <w:tcPr>
            <w:tcW w:w="11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B8E5F2E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4.2</w:t>
            </w:r>
          </w:p>
        </w:tc>
        <w:tc>
          <w:tcPr>
            <w:tcW w:w="115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FE61A23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-1.0</w:t>
            </w:r>
          </w:p>
        </w:tc>
      </w:tr>
    </w:tbl>
    <w:p w14:paraId="70F3E056" w14:textId="04030C7F" w:rsidR="004B60BF" w:rsidRPr="001E714E" w:rsidRDefault="004B60BF" w:rsidP="004B60BF">
      <w:pPr>
        <w:spacing w:before="120"/>
        <w:ind w:left="1134" w:right="1134" w:firstLine="170"/>
        <w:rPr>
          <w:i/>
          <w:sz w:val="18"/>
        </w:rPr>
      </w:pPr>
      <w:r w:rsidRPr="001E714E">
        <w:rPr>
          <w:i/>
          <w:sz w:val="18"/>
        </w:rPr>
        <w:t>Source:</w:t>
      </w:r>
      <w:r w:rsidR="00A84868">
        <w:rPr>
          <w:i/>
          <w:sz w:val="18"/>
        </w:rPr>
        <w:t xml:space="preserve"> </w:t>
      </w:r>
      <w:r w:rsidRPr="001E714E">
        <w:rPr>
          <w:i/>
          <w:sz w:val="18"/>
        </w:rPr>
        <w:t>Republic</w:t>
      </w:r>
      <w:r w:rsidR="00A84868">
        <w:rPr>
          <w:i/>
          <w:sz w:val="18"/>
        </w:rPr>
        <w:t xml:space="preserve"> </w:t>
      </w:r>
      <w:r w:rsidRPr="001E714E">
        <w:rPr>
          <w:i/>
          <w:sz w:val="18"/>
        </w:rPr>
        <w:t>Statistical</w:t>
      </w:r>
      <w:r w:rsidR="00A84868">
        <w:rPr>
          <w:i/>
          <w:sz w:val="18"/>
        </w:rPr>
        <w:t xml:space="preserve"> </w:t>
      </w:r>
      <w:r w:rsidRPr="001E714E">
        <w:rPr>
          <w:i/>
          <w:sz w:val="18"/>
        </w:rPr>
        <w:t>Office.</w:t>
      </w:r>
    </w:p>
    <w:p w14:paraId="454CE0B3" w14:textId="713365B8" w:rsidR="006F4FE8" w:rsidRPr="00C817F4" w:rsidRDefault="006F4FE8" w:rsidP="00C37F75">
      <w:pPr>
        <w:pStyle w:val="H23G"/>
      </w:pPr>
      <w:r>
        <w:tab/>
      </w:r>
      <w:r>
        <w:tab/>
      </w:r>
      <w:r w:rsidRPr="00C817F4">
        <w:t>Gross</w:t>
      </w:r>
      <w:r w:rsidR="00A84868">
        <w:t xml:space="preserve"> </w:t>
      </w:r>
      <w:r w:rsidRPr="00C817F4">
        <w:t>national</w:t>
      </w:r>
      <w:r w:rsidR="00A84868">
        <w:t xml:space="preserve"> </w:t>
      </w:r>
      <w:r w:rsidRPr="00C817F4">
        <w:t>income</w:t>
      </w:r>
      <w:r w:rsidR="00A84868">
        <w:t xml:space="preserve"> </w:t>
      </w:r>
      <w:r w:rsidRPr="00C817F4">
        <w:t>(GNI)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8"/>
        <w:gridCol w:w="1359"/>
        <w:gridCol w:w="1359"/>
        <w:gridCol w:w="1359"/>
        <w:gridCol w:w="1175"/>
      </w:tblGrid>
      <w:tr w:rsidR="00D4628E" w:rsidRPr="00D4628E" w14:paraId="3AA8EC75" w14:textId="77777777" w:rsidTr="00D4628E">
        <w:trPr>
          <w:cantSplit/>
          <w:tblHeader/>
        </w:trPr>
        <w:tc>
          <w:tcPr>
            <w:tcW w:w="21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15509B8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662B7C1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4628E">
              <w:rPr>
                <w:bCs/>
                <w:i/>
                <w:sz w:val="16"/>
                <w:lang w:val="en-US"/>
              </w:rPr>
              <w:t>2017</w:t>
            </w:r>
          </w:p>
        </w:tc>
        <w:tc>
          <w:tcPr>
            <w:tcW w:w="13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4302DC6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4628E">
              <w:rPr>
                <w:bCs/>
                <w:i/>
                <w:sz w:val="16"/>
                <w:lang w:val="en-US"/>
              </w:rPr>
              <w:t>2018</w:t>
            </w:r>
          </w:p>
        </w:tc>
        <w:tc>
          <w:tcPr>
            <w:tcW w:w="13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758C36C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4628E">
              <w:rPr>
                <w:bCs/>
                <w:i/>
                <w:sz w:val="16"/>
                <w:lang w:val="en-US"/>
              </w:rPr>
              <w:t>2019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34DCC71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4628E">
              <w:rPr>
                <w:bCs/>
                <w:i/>
                <w:sz w:val="16"/>
                <w:lang w:val="en-US"/>
              </w:rPr>
              <w:t>2020</w:t>
            </w:r>
          </w:p>
        </w:tc>
      </w:tr>
      <w:tr w:rsidR="006F4FE8" w:rsidRPr="00D4628E" w14:paraId="50871284" w14:textId="77777777" w:rsidTr="00D4628E">
        <w:trPr>
          <w:cantSplit/>
        </w:trPr>
        <w:tc>
          <w:tcPr>
            <w:tcW w:w="2118" w:type="dxa"/>
            <w:tcBorders>
              <w:top w:val="single" w:sz="12" w:space="0" w:color="auto"/>
            </w:tcBorders>
            <w:shd w:val="clear" w:color="auto" w:fill="auto"/>
          </w:tcPr>
          <w:p w14:paraId="7D84236F" w14:textId="7F24C83B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GNI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in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millions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RSD</w:t>
            </w:r>
          </w:p>
        </w:tc>
        <w:tc>
          <w:tcPr>
            <w:tcW w:w="135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1505ED9" w14:textId="1C7A859A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4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452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337</w:t>
            </w:r>
          </w:p>
        </w:tc>
        <w:tc>
          <w:tcPr>
            <w:tcW w:w="135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35378B0" w14:textId="05715EAC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4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811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101</w:t>
            </w:r>
          </w:p>
        </w:tc>
        <w:tc>
          <w:tcPr>
            <w:tcW w:w="135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449A0DA" w14:textId="610DF4BB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5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124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275</w:t>
            </w:r>
          </w:p>
        </w:tc>
        <w:tc>
          <w:tcPr>
            <w:tcW w:w="117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7AC856B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...</w:t>
            </w:r>
          </w:p>
        </w:tc>
      </w:tr>
      <w:tr w:rsidR="006F4FE8" w:rsidRPr="00D4628E" w14:paraId="4BB07098" w14:textId="77777777" w:rsidTr="00D4628E">
        <w:trPr>
          <w:cantSplit/>
        </w:trPr>
        <w:tc>
          <w:tcPr>
            <w:tcW w:w="2118" w:type="dxa"/>
            <w:shd w:val="clear" w:color="auto" w:fill="auto"/>
          </w:tcPr>
          <w:p w14:paraId="68DE3814" w14:textId="00DAF081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GNI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in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millions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USD</w:t>
            </w:r>
          </w:p>
        </w:tc>
        <w:tc>
          <w:tcPr>
            <w:tcW w:w="1359" w:type="dxa"/>
            <w:shd w:val="clear" w:color="auto" w:fill="auto"/>
            <w:vAlign w:val="bottom"/>
          </w:tcPr>
          <w:p w14:paraId="301A4736" w14:textId="1595F832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41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417</w:t>
            </w:r>
          </w:p>
        </w:tc>
        <w:tc>
          <w:tcPr>
            <w:tcW w:w="1359" w:type="dxa"/>
            <w:shd w:val="clear" w:color="auto" w:fill="auto"/>
            <w:vAlign w:val="bottom"/>
          </w:tcPr>
          <w:p w14:paraId="7B2AA453" w14:textId="25B831CF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47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977</w:t>
            </w:r>
          </w:p>
        </w:tc>
        <w:tc>
          <w:tcPr>
            <w:tcW w:w="1359" w:type="dxa"/>
            <w:shd w:val="clear" w:color="auto" w:fill="auto"/>
            <w:vAlign w:val="bottom"/>
          </w:tcPr>
          <w:p w14:paraId="2DEF0FD2" w14:textId="24150221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48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674</w:t>
            </w:r>
          </w:p>
        </w:tc>
        <w:tc>
          <w:tcPr>
            <w:tcW w:w="1175" w:type="dxa"/>
            <w:shd w:val="clear" w:color="auto" w:fill="auto"/>
            <w:vAlign w:val="bottom"/>
          </w:tcPr>
          <w:p w14:paraId="473EB4F2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...</w:t>
            </w:r>
          </w:p>
        </w:tc>
      </w:tr>
      <w:tr w:rsidR="006F4FE8" w:rsidRPr="00D4628E" w14:paraId="18A41906" w14:textId="77777777" w:rsidTr="00D4628E">
        <w:trPr>
          <w:cantSplit/>
        </w:trPr>
        <w:tc>
          <w:tcPr>
            <w:tcW w:w="2118" w:type="dxa"/>
            <w:shd w:val="clear" w:color="auto" w:fill="auto"/>
          </w:tcPr>
          <w:p w14:paraId="4ADC5867" w14:textId="6FB9AD04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GNI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in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millions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EUR</w:t>
            </w:r>
          </w:p>
        </w:tc>
        <w:tc>
          <w:tcPr>
            <w:tcW w:w="1359" w:type="dxa"/>
            <w:shd w:val="clear" w:color="auto" w:fill="auto"/>
            <w:vAlign w:val="bottom"/>
          </w:tcPr>
          <w:p w14:paraId="02383174" w14:textId="515A6AB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36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694</w:t>
            </w:r>
          </w:p>
        </w:tc>
        <w:tc>
          <w:tcPr>
            <w:tcW w:w="1359" w:type="dxa"/>
            <w:shd w:val="clear" w:color="auto" w:fill="auto"/>
            <w:vAlign w:val="bottom"/>
          </w:tcPr>
          <w:p w14:paraId="40CDCDF0" w14:textId="2ABF538E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40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678</w:t>
            </w:r>
          </w:p>
        </w:tc>
        <w:tc>
          <w:tcPr>
            <w:tcW w:w="1359" w:type="dxa"/>
            <w:shd w:val="clear" w:color="auto" w:fill="auto"/>
            <w:vAlign w:val="bottom"/>
          </w:tcPr>
          <w:p w14:paraId="32623CC5" w14:textId="439DBE24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43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D4628E">
              <w:rPr>
                <w:bCs/>
                <w:sz w:val="18"/>
                <w:lang w:val="en-US"/>
              </w:rPr>
              <w:t>480</w:t>
            </w:r>
          </w:p>
        </w:tc>
        <w:tc>
          <w:tcPr>
            <w:tcW w:w="1175" w:type="dxa"/>
            <w:shd w:val="clear" w:color="auto" w:fill="auto"/>
            <w:vAlign w:val="bottom"/>
          </w:tcPr>
          <w:p w14:paraId="7DC20E1B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D4628E">
              <w:rPr>
                <w:bCs/>
                <w:sz w:val="18"/>
                <w:lang w:val="en-US"/>
              </w:rPr>
              <w:t>...</w:t>
            </w:r>
          </w:p>
        </w:tc>
      </w:tr>
    </w:tbl>
    <w:p w14:paraId="6E10F85F" w14:textId="3ADE1331" w:rsidR="004B60BF" w:rsidRPr="001E714E" w:rsidRDefault="004B60BF" w:rsidP="004B60BF">
      <w:pPr>
        <w:spacing w:before="120"/>
        <w:ind w:left="1134" w:right="1134" w:firstLine="170"/>
        <w:rPr>
          <w:i/>
          <w:sz w:val="18"/>
        </w:rPr>
      </w:pPr>
      <w:r w:rsidRPr="001E714E">
        <w:rPr>
          <w:i/>
          <w:sz w:val="18"/>
        </w:rPr>
        <w:t>Source:</w:t>
      </w:r>
      <w:r w:rsidR="00A84868">
        <w:rPr>
          <w:i/>
          <w:sz w:val="18"/>
        </w:rPr>
        <w:t xml:space="preserve"> </w:t>
      </w:r>
      <w:r w:rsidRPr="001E714E">
        <w:rPr>
          <w:i/>
          <w:sz w:val="18"/>
        </w:rPr>
        <w:t>Republic</w:t>
      </w:r>
      <w:r w:rsidR="00A84868">
        <w:rPr>
          <w:i/>
          <w:sz w:val="18"/>
        </w:rPr>
        <w:t xml:space="preserve"> </w:t>
      </w:r>
      <w:r w:rsidRPr="001E714E">
        <w:rPr>
          <w:i/>
          <w:sz w:val="18"/>
        </w:rPr>
        <w:t>Statistical</w:t>
      </w:r>
      <w:r w:rsidR="00A84868">
        <w:rPr>
          <w:i/>
          <w:sz w:val="18"/>
        </w:rPr>
        <w:t xml:space="preserve"> </w:t>
      </w:r>
      <w:r w:rsidRPr="001E714E">
        <w:rPr>
          <w:i/>
          <w:sz w:val="18"/>
        </w:rPr>
        <w:t>Office.</w:t>
      </w:r>
    </w:p>
    <w:p w14:paraId="1A0DB539" w14:textId="3D0C2A7D" w:rsidR="006F4FE8" w:rsidRPr="00C817F4" w:rsidRDefault="006F4FE8" w:rsidP="00C37F75">
      <w:pPr>
        <w:pStyle w:val="H23G"/>
      </w:pPr>
      <w:r>
        <w:tab/>
      </w:r>
      <w:r>
        <w:tab/>
      </w:r>
      <w:r w:rsidRPr="00C817F4">
        <w:t>Consumer</w:t>
      </w:r>
      <w:r w:rsidR="00A84868">
        <w:t xml:space="preserve"> </w:t>
      </w:r>
      <w:r w:rsidRPr="00C817F4">
        <w:t>price</w:t>
      </w:r>
      <w:r w:rsidR="00A84868">
        <w:t xml:space="preserve"> </w:t>
      </w:r>
      <w:r w:rsidRPr="00C817F4">
        <w:t>index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1"/>
        <w:gridCol w:w="4769"/>
      </w:tblGrid>
      <w:tr w:rsidR="00D4628E" w:rsidRPr="00D4628E" w14:paraId="2E052061" w14:textId="77777777" w:rsidTr="00E638B9">
        <w:trPr>
          <w:cantSplit/>
          <w:tblHeader/>
        </w:trPr>
        <w:tc>
          <w:tcPr>
            <w:tcW w:w="2601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1AEE0F38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lang w:val="en-US"/>
              </w:rPr>
            </w:pPr>
          </w:p>
        </w:tc>
        <w:tc>
          <w:tcPr>
            <w:tcW w:w="47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9CAA412" w14:textId="515663AB" w:rsidR="006F4FE8" w:rsidRPr="00D4628E" w:rsidRDefault="00C37F75" w:rsidP="00E638B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D4628E">
              <w:rPr>
                <w:i/>
                <w:sz w:val="16"/>
                <w:lang w:val="en-US"/>
              </w:rPr>
              <w:t>Last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>
              <w:rPr>
                <w:i/>
                <w:sz w:val="16"/>
                <w:lang w:val="en-US"/>
              </w:rPr>
              <w:t>y</w:t>
            </w:r>
            <w:r w:rsidRPr="00D4628E">
              <w:rPr>
                <w:i/>
                <w:sz w:val="16"/>
                <w:lang w:val="en-US"/>
              </w:rPr>
              <w:t>ear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="006F4FE8" w:rsidRPr="00D4628E">
              <w:rPr>
                <w:i/>
                <w:sz w:val="16"/>
                <w:lang w:val="en-US"/>
              </w:rPr>
              <w:t>=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="006F4FE8" w:rsidRPr="00D4628E">
              <w:rPr>
                <w:i/>
                <w:sz w:val="16"/>
                <w:lang w:val="en-US"/>
              </w:rPr>
              <w:t>100</w:t>
            </w:r>
          </w:p>
        </w:tc>
      </w:tr>
      <w:tr w:rsidR="006F4FE8" w:rsidRPr="00D4628E" w14:paraId="7309E196" w14:textId="77777777" w:rsidTr="00E638B9">
        <w:trPr>
          <w:cantSplit/>
        </w:trPr>
        <w:tc>
          <w:tcPr>
            <w:tcW w:w="2601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172AC4E4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47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ED02AE1" w14:textId="31E39E52" w:rsidR="006F4FE8" w:rsidRPr="00D4628E" w:rsidRDefault="00C37F75" w:rsidP="00C37F7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sz w:val="18"/>
                <w:lang w:val="en-US"/>
              </w:rPr>
            </w:pPr>
            <w:r w:rsidRPr="00C37F75">
              <w:rPr>
                <w:i/>
                <w:sz w:val="16"/>
                <w:lang w:val="en-US"/>
              </w:rPr>
              <w:t>Consumer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C37F75">
              <w:rPr>
                <w:i/>
                <w:sz w:val="16"/>
                <w:lang w:val="en-US"/>
              </w:rPr>
              <w:t>Prices</w:t>
            </w:r>
          </w:p>
        </w:tc>
      </w:tr>
      <w:tr w:rsidR="006F4FE8" w:rsidRPr="00D4628E" w14:paraId="7E677346" w14:textId="77777777" w:rsidTr="00E638B9">
        <w:trPr>
          <w:cantSplit/>
        </w:trPr>
        <w:tc>
          <w:tcPr>
            <w:tcW w:w="2601" w:type="dxa"/>
            <w:tcBorders>
              <w:top w:val="single" w:sz="12" w:space="0" w:color="auto"/>
            </w:tcBorders>
            <w:shd w:val="clear" w:color="auto" w:fill="auto"/>
          </w:tcPr>
          <w:p w14:paraId="5D202E41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2014</w:t>
            </w:r>
          </w:p>
        </w:tc>
        <w:tc>
          <w:tcPr>
            <w:tcW w:w="476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69B49B5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102.9</w:t>
            </w:r>
          </w:p>
        </w:tc>
      </w:tr>
      <w:tr w:rsidR="006F4FE8" w:rsidRPr="00D4628E" w14:paraId="2E6105D3" w14:textId="77777777" w:rsidTr="00D4628E">
        <w:trPr>
          <w:cantSplit/>
        </w:trPr>
        <w:tc>
          <w:tcPr>
            <w:tcW w:w="2601" w:type="dxa"/>
            <w:shd w:val="clear" w:color="auto" w:fill="auto"/>
          </w:tcPr>
          <w:p w14:paraId="61BE526B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2015</w:t>
            </w:r>
          </w:p>
        </w:tc>
        <w:tc>
          <w:tcPr>
            <w:tcW w:w="4769" w:type="dxa"/>
            <w:shd w:val="clear" w:color="auto" w:fill="auto"/>
            <w:vAlign w:val="bottom"/>
          </w:tcPr>
          <w:p w14:paraId="5D6CB4CD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101.9</w:t>
            </w:r>
          </w:p>
        </w:tc>
      </w:tr>
      <w:tr w:rsidR="006F4FE8" w:rsidRPr="00D4628E" w14:paraId="6D256522" w14:textId="77777777" w:rsidTr="00D4628E">
        <w:trPr>
          <w:cantSplit/>
        </w:trPr>
        <w:tc>
          <w:tcPr>
            <w:tcW w:w="2601" w:type="dxa"/>
            <w:shd w:val="clear" w:color="auto" w:fill="auto"/>
          </w:tcPr>
          <w:p w14:paraId="5B2931F6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2016</w:t>
            </w:r>
          </w:p>
        </w:tc>
        <w:tc>
          <w:tcPr>
            <w:tcW w:w="4769" w:type="dxa"/>
            <w:shd w:val="clear" w:color="auto" w:fill="auto"/>
            <w:vAlign w:val="bottom"/>
          </w:tcPr>
          <w:p w14:paraId="566EA10D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101.2</w:t>
            </w:r>
          </w:p>
        </w:tc>
      </w:tr>
      <w:tr w:rsidR="006F4FE8" w:rsidRPr="00D4628E" w14:paraId="38C935C6" w14:textId="77777777" w:rsidTr="00D4628E">
        <w:trPr>
          <w:cantSplit/>
        </w:trPr>
        <w:tc>
          <w:tcPr>
            <w:tcW w:w="2601" w:type="dxa"/>
            <w:shd w:val="clear" w:color="auto" w:fill="auto"/>
          </w:tcPr>
          <w:p w14:paraId="4EA5BB64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2017</w:t>
            </w:r>
          </w:p>
        </w:tc>
        <w:tc>
          <w:tcPr>
            <w:tcW w:w="4769" w:type="dxa"/>
            <w:shd w:val="clear" w:color="auto" w:fill="auto"/>
            <w:vAlign w:val="bottom"/>
          </w:tcPr>
          <w:p w14:paraId="4712D6DA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103.0</w:t>
            </w:r>
          </w:p>
        </w:tc>
      </w:tr>
      <w:tr w:rsidR="006F4FE8" w:rsidRPr="00D4628E" w14:paraId="13221EE4" w14:textId="77777777" w:rsidTr="00D4628E">
        <w:trPr>
          <w:cantSplit/>
        </w:trPr>
        <w:tc>
          <w:tcPr>
            <w:tcW w:w="2601" w:type="dxa"/>
            <w:shd w:val="clear" w:color="auto" w:fill="auto"/>
          </w:tcPr>
          <w:p w14:paraId="1A20B8D6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2018</w:t>
            </w:r>
          </w:p>
        </w:tc>
        <w:tc>
          <w:tcPr>
            <w:tcW w:w="4769" w:type="dxa"/>
            <w:shd w:val="clear" w:color="auto" w:fill="auto"/>
            <w:vAlign w:val="bottom"/>
          </w:tcPr>
          <w:p w14:paraId="745F9D4A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102.0</w:t>
            </w:r>
          </w:p>
        </w:tc>
      </w:tr>
      <w:tr w:rsidR="006F4FE8" w:rsidRPr="00D4628E" w14:paraId="128C72AE" w14:textId="77777777" w:rsidTr="00D4628E">
        <w:trPr>
          <w:cantSplit/>
        </w:trPr>
        <w:tc>
          <w:tcPr>
            <w:tcW w:w="2601" w:type="dxa"/>
            <w:shd w:val="clear" w:color="auto" w:fill="auto"/>
          </w:tcPr>
          <w:p w14:paraId="1F07BFCF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2019</w:t>
            </w:r>
          </w:p>
        </w:tc>
        <w:tc>
          <w:tcPr>
            <w:tcW w:w="4769" w:type="dxa"/>
            <w:shd w:val="clear" w:color="auto" w:fill="auto"/>
            <w:vAlign w:val="bottom"/>
          </w:tcPr>
          <w:p w14:paraId="07563DC5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101.7</w:t>
            </w:r>
          </w:p>
        </w:tc>
      </w:tr>
      <w:tr w:rsidR="006F4FE8" w:rsidRPr="00D4628E" w14:paraId="0EC24AD5" w14:textId="77777777" w:rsidTr="00D4628E">
        <w:trPr>
          <w:cantSplit/>
        </w:trPr>
        <w:tc>
          <w:tcPr>
            <w:tcW w:w="2601" w:type="dxa"/>
            <w:shd w:val="clear" w:color="auto" w:fill="auto"/>
          </w:tcPr>
          <w:p w14:paraId="311834F5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2020</w:t>
            </w:r>
          </w:p>
        </w:tc>
        <w:tc>
          <w:tcPr>
            <w:tcW w:w="4769" w:type="dxa"/>
            <w:shd w:val="clear" w:color="auto" w:fill="auto"/>
            <w:vAlign w:val="bottom"/>
          </w:tcPr>
          <w:p w14:paraId="08B47A3E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101.6</w:t>
            </w:r>
          </w:p>
        </w:tc>
      </w:tr>
    </w:tbl>
    <w:p w14:paraId="1C1540DC" w14:textId="417B840A" w:rsidR="004B60BF" w:rsidRPr="001E714E" w:rsidRDefault="004B60BF" w:rsidP="004B60BF">
      <w:pPr>
        <w:spacing w:before="120"/>
        <w:ind w:left="1134" w:right="1134" w:firstLine="170"/>
        <w:rPr>
          <w:i/>
          <w:sz w:val="18"/>
        </w:rPr>
      </w:pPr>
      <w:r w:rsidRPr="001E714E">
        <w:rPr>
          <w:i/>
          <w:sz w:val="18"/>
        </w:rPr>
        <w:t>Source:</w:t>
      </w:r>
      <w:r w:rsidR="00A84868">
        <w:rPr>
          <w:i/>
          <w:sz w:val="18"/>
        </w:rPr>
        <w:t xml:space="preserve"> </w:t>
      </w:r>
      <w:r w:rsidRPr="001E714E">
        <w:rPr>
          <w:i/>
          <w:sz w:val="18"/>
        </w:rPr>
        <w:t>Republic</w:t>
      </w:r>
      <w:r w:rsidR="00A84868">
        <w:rPr>
          <w:i/>
          <w:sz w:val="18"/>
        </w:rPr>
        <w:t xml:space="preserve"> </w:t>
      </w:r>
      <w:r w:rsidRPr="001E714E">
        <w:rPr>
          <w:i/>
          <w:sz w:val="18"/>
        </w:rPr>
        <w:t>Statistical</w:t>
      </w:r>
      <w:r w:rsidR="00A84868">
        <w:rPr>
          <w:i/>
          <w:sz w:val="18"/>
        </w:rPr>
        <w:t xml:space="preserve"> </w:t>
      </w:r>
      <w:r w:rsidRPr="001E714E">
        <w:rPr>
          <w:i/>
          <w:sz w:val="18"/>
        </w:rPr>
        <w:t>Office.</w:t>
      </w:r>
    </w:p>
    <w:p w14:paraId="587AD26B" w14:textId="579AF304" w:rsidR="006F4FE8" w:rsidRPr="00C817F4" w:rsidRDefault="006F4FE8" w:rsidP="00C37F75">
      <w:pPr>
        <w:pStyle w:val="H23G"/>
      </w:pPr>
      <w:r>
        <w:tab/>
      </w:r>
      <w:r>
        <w:tab/>
      </w:r>
      <w:r w:rsidRPr="00C817F4">
        <w:t>External</w:t>
      </w:r>
      <w:r w:rsidR="00A84868">
        <w:t xml:space="preserve"> </w:t>
      </w:r>
      <w:r w:rsidRPr="00C817F4">
        <w:t>and</w:t>
      </w:r>
      <w:r w:rsidR="00A84868">
        <w:t xml:space="preserve"> </w:t>
      </w:r>
      <w:r w:rsidRPr="00C817F4">
        <w:t>domestic</w:t>
      </w:r>
      <w:r w:rsidR="00A84868">
        <w:t xml:space="preserve"> </w:t>
      </w:r>
      <w:r w:rsidRPr="00C817F4">
        <w:t>public</w:t>
      </w:r>
      <w:r w:rsidR="00A84868">
        <w:t xml:space="preserve"> </w:t>
      </w:r>
      <w:r w:rsidRPr="00C817F4">
        <w:t>debt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6"/>
        <w:gridCol w:w="1761"/>
        <w:gridCol w:w="1825"/>
        <w:gridCol w:w="1978"/>
      </w:tblGrid>
      <w:tr w:rsidR="00D4628E" w:rsidRPr="00D4628E" w14:paraId="27E3F57F" w14:textId="77777777" w:rsidTr="00D4628E">
        <w:trPr>
          <w:cantSplit/>
          <w:tblHeader/>
        </w:trPr>
        <w:tc>
          <w:tcPr>
            <w:tcW w:w="18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AE72D9B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17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1CD923E" w14:textId="73754965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4628E">
              <w:rPr>
                <w:bCs/>
                <w:i/>
                <w:sz w:val="16"/>
                <w:lang w:val="en-US"/>
              </w:rPr>
              <w:t>Debt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balance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in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EUR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on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30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September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2020</w:t>
            </w:r>
          </w:p>
        </w:tc>
        <w:tc>
          <w:tcPr>
            <w:tcW w:w="18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66FFC9D" w14:textId="14F80CBE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4628E">
              <w:rPr>
                <w:bCs/>
                <w:i/>
                <w:sz w:val="16"/>
                <w:lang w:val="en-US"/>
              </w:rPr>
              <w:t>Debt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balance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in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USD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on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30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September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2020</w:t>
            </w:r>
          </w:p>
        </w:tc>
        <w:tc>
          <w:tcPr>
            <w:tcW w:w="19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13ACD54" w14:textId="1002AD53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4628E">
              <w:rPr>
                <w:bCs/>
                <w:i/>
                <w:sz w:val="16"/>
                <w:lang w:val="en-US"/>
              </w:rPr>
              <w:t>Debt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balance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in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RSD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on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30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September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2020</w:t>
            </w:r>
          </w:p>
        </w:tc>
      </w:tr>
      <w:tr w:rsidR="006F4FE8" w:rsidRPr="00D4628E" w14:paraId="1582F69D" w14:textId="77777777" w:rsidTr="00E2027E">
        <w:trPr>
          <w:cantSplit/>
        </w:trPr>
        <w:tc>
          <w:tcPr>
            <w:tcW w:w="7370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6F4DC4C7" w14:textId="14E8D82A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1.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Central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government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debt</w:t>
            </w:r>
          </w:p>
        </w:tc>
      </w:tr>
      <w:tr w:rsidR="006F4FE8" w:rsidRPr="00E2027E" w14:paraId="3BB48BA7" w14:textId="77777777" w:rsidTr="00E2027E">
        <w:trPr>
          <w:cantSplit/>
        </w:trPr>
        <w:tc>
          <w:tcPr>
            <w:tcW w:w="1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C3BA34D" w14:textId="7A0EA1E2" w:rsidR="006F4FE8" w:rsidRPr="00E2027E" w:rsidRDefault="006F4FE8" w:rsidP="00E2027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E2027E">
              <w:rPr>
                <w:b/>
                <w:sz w:val="18"/>
                <w:lang w:val="en-US"/>
              </w:rPr>
              <w:t>Domestic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E2027E">
              <w:rPr>
                <w:b/>
                <w:sz w:val="18"/>
                <w:lang w:val="en-US"/>
              </w:rPr>
              <w:t>debt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="00E638B9" w:rsidRPr="00E2027E">
              <w:rPr>
                <w:b/>
                <w:sz w:val="18"/>
                <w:lang w:val="en-US"/>
              </w:rPr>
              <w:t>–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="00E638B9" w:rsidRPr="00E2027E">
              <w:rPr>
                <w:b/>
                <w:sz w:val="18"/>
                <w:lang w:val="en-US"/>
              </w:rPr>
              <w:t>T</w:t>
            </w:r>
            <w:r w:rsidRPr="00E2027E">
              <w:rPr>
                <w:b/>
                <w:sz w:val="18"/>
                <w:lang w:val="en-US"/>
              </w:rPr>
              <w:t>otal</w:t>
            </w:r>
            <w:r w:rsidR="000152D4">
              <w:rPr>
                <w:b/>
                <w:sz w:val="18"/>
                <w:lang w:val="en-US"/>
              </w:rPr>
              <w:t xml:space="preserve"> </w:t>
            </w:r>
          </w:p>
        </w:tc>
        <w:tc>
          <w:tcPr>
            <w:tcW w:w="17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6F498A3" w14:textId="44188C23" w:rsidR="006F4FE8" w:rsidRPr="00E2027E" w:rsidRDefault="006F4FE8" w:rsidP="00E2027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E2027E">
              <w:rPr>
                <w:b/>
                <w:sz w:val="18"/>
                <w:lang w:val="en-US"/>
              </w:rPr>
              <w:t>11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E2027E">
              <w:rPr>
                <w:b/>
                <w:sz w:val="18"/>
                <w:lang w:val="en-US"/>
              </w:rPr>
              <w:t>216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E2027E">
              <w:rPr>
                <w:b/>
                <w:sz w:val="18"/>
                <w:lang w:val="en-US"/>
              </w:rPr>
              <w:t>483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E2027E">
              <w:rPr>
                <w:b/>
                <w:sz w:val="18"/>
                <w:lang w:val="en-US"/>
              </w:rPr>
              <w:t>033</w:t>
            </w:r>
          </w:p>
        </w:tc>
        <w:tc>
          <w:tcPr>
            <w:tcW w:w="18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09092FD" w14:textId="3D3AB95D" w:rsidR="006F4FE8" w:rsidRPr="00E2027E" w:rsidRDefault="006F4FE8" w:rsidP="00E2027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E2027E">
              <w:rPr>
                <w:b/>
                <w:sz w:val="18"/>
                <w:lang w:val="en-US"/>
              </w:rPr>
              <w:t>13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E2027E">
              <w:rPr>
                <w:b/>
                <w:sz w:val="18"/>
                <w:lang w:val="en-US"/>
              </w:rPr>
              <w:t>165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E2027E">
              <w:rPr>
                <w:b/>
                <w:sz w:val="18"/>
                <w:lang w:val="en-US"/>
              </w:rPr>
              <w:t>913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E2027E">
              <w:rPr>
                <w:b/>
                <w:sz w:val="18"/>
                <w:lang w:val="en-US"/>
              </w:rPr>
              <w:t>351</w:t>
            </w:r>
          </w:p>
        </w:tc>
        <w:tc>
          <w:tcPr>
            <w:tcW w:w="19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563AB6E" w14:textId="257FDD5B" w:rsidR="006F4FE8" w:rsidRPr="00E2027E" w:rsidRDefault="006F4FE8" w:rsidP="00E2027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E2027E">
              <w:rPr>
                <w:b/>
                <w:sz w:val="18"/>
                <w:lang w:val="en-US"/>
              </w:rPr>
              <w:t>1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E2027E">
              <w:rPr>
                <w:b/>
                <w:sz w:val="18"/>
                <w:lang w:val="en-US"/>
              </w:rPr>
              <w:t>318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E2027E">
              <w:rPr>
                <w:b/>
                <w:sz w:val="18"/>
                <w:lang w:val="en-US"/>
              </w:rPr>
              <w:t>837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E2027E">
              <w:rPr>
                <w:b/>
                <w:sz w:val="18"/>
                <w:lang w:val="en-US"/>
              </w:rPr>
              <w:t>439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E2027E">
              <w:rPr>
                <w:b/>
                <w:sz w:val="18"/>
                <w:lang w:val="en-US"/>
              </w:rPr>
              <w:t>957</w:t>
            </w:r>
          </w:p>
        </w:tc>
      </w:tr>
      <w:tr w:rsidR="006F4FE8" w:rsidRPr="00E2027E" w14:paraId="5B613920" w14:textId="77777777" w:rsidTr="001C0942">
        <w:trPr>
          <w:cantSplit/>
        </w:trPr>
        <w:tc>
          <w:tcPr>
            <w:tcW w:w="1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85E66B4" w14:textId="311C5964" w:rsidR="006F4FE8" w:rsidRPr="00E2027E" w:rsidRDefault="006F4FE8" w:rsidP="00E2027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E2027E">
              <w:rPr>
                <w:b/>
                <w:sz w:val="18"/>
                <w:lang w:val="en-US"/>
              </w:rPr>
              <w:t>External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E2027E">
              <w:rPr>
                <w:b/>
                <w:sz w:val="18"/>
                <w:lang w:val="en-US"/>
              </w:rPr>
              <w:t>debt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="00E638B9" w:rsidRPr="00E2027E">
              <w:rPr>
                <w:b/>
                <w:sz w:val="18"/>
                <w:lang w:val="en-US"/>
              </w:rPr>
              <w:t>–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="00E638B9" w:rsidRPr="00E2027E">
              <w:rPr>
                <w:b/>
                <w:sz w:val="18"/>
                <w:lang w:val="en-US"/>
              </w:rPr>
              <w:t>T</w:t>
            </w:r>
            <w:r w:rsidRPr="00E2027E">
              <w:rPr>
                <w:b/>
                <w:sz w:val="18"/>
                <w:lang w:val="en-US"/>
              </w:rPr>
              <w:t>otal</w:t>
            </w:r>
          </w:p>
        </w:tc>
        <w:tc>
          <w:tcPr>
            <w:tcW w:w="17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896C37B" w14:textId="658A4D56" w:rsidR="006F4FE8" w:rsidRPr="00E2027E" w:rsidRDefault="006F4FE8" w:rsidP="00E2027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E2027E">
              <w:rPr>
                <w:b/>
                <w:sz w:val="18"/>
                <w:lang w:val="en-US"/>
              </w:rPr>
              <w:t>15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E2027E">
              <w:rPr>
                <w:b/>
                <w:sz w:val="18"/>
                <w:lang w:val="en-US"/>
              </w:rPr>
              <w:t>388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E2027E">
              <w:rPr>
                <w:b/>
                <w:sz w:val="18"/>
                <w:lang w:val="en-US"/>
              </w:rPr>
              <w:t>220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E2027E">
              <w:rPr>
                <w:b/>
                <w:sz w:val="18"/>
                <w:lang w:val="en-US"/>
              </w:rPr>
              <w:t>023</w:t>
            </w:r>
          </w:p>
        </w:tc>
        <w:tc>
          <w:tcPr>
            <w:tcW w:w="18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AD63973" w14:textId="6CF5EE6E" w:rsidR="006F4FE8" w:rsidRPr="00E2027E" w:rsidRDefault="006F4FE8" w:rsidP="00E2027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E2027E">
              <w:rPr>
                <w:b/>
                <w:sz w:val="18"/>
                <w:lang w:val="en-US"/>
              </w:rPr>
              <w:t>18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E2027E">
              <w:rPr>
                <w:b/>
                <w:sz w:val="18"/>
                <w:lang w:val="en-US"/>
              </w:rPr>
              <w:t>062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E2027E">
              <w:rPr>
                <w:b/>
                <w:sz w:val="18"/>
                <w:lang w:val="en-US"/>
              </w:rPr>
              <w:t>700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E2027E">
              <w:rPr>
                <w:b/>
                <w:sz w:val="18"/>
                <w:lang w:val="en-US"/>
              </w:rPr>
              <w:t>301</w:t>
            </w:r>
          </w:p>
        </w:tc>
        <w:tc>
          <w:tcPr>
            <w:tcW w:w="19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766BCAF" w14:textId="2A8B3919" w:rsidR="006F4FE8" w:rsidRPr="00E2027E" w:rsidRDefault="006F4FE8" w:rsidP="00E2027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E2027E">
              <w:rPr>
                <w:b/>
                <w:sz w:val="18"/>
                <w:lang w:val="en-US"/>
              </w:rPr>
              <w:t>1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E2027E">
              <w:rPr>
                <w:b/>
                <w:sz w:val="18"/>
                <w:lang w:val="en-US"/>
              </w:rPr>
              <w:t>809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E2027E">
              <w:rPr>
                <w:b/>
                <w:sz w:val="18"/>
                <w:lang w:val="en-US"/>
              </w:rPr>
              <w:t>351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E2027E">
              <w:rPr>
                <w:b/>
                <w:sz w:val="18"/>
                <w:lang w:val="en-US"/>
              </w:rPr>
              <w:t>526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E2027E">
              <w:rPr>
                <w:b/>
                <w:sz w:val="18"/>
                <w:lang w:val="en-US"/>
              </w:rPr>
              <w:t>746</w:t>
            </w:r>
          </w:p>
        </w:tc>
      </w:tr>
      <w:tr w:rsidR="006F4FE8" w:rsidRPr="00D4628E" w14:paraId="1C425AF9" w14:textId="77777777" w:rsidTr="001C0942">
        <w:trPr>
          <w:cantSplit/>
        </w:trPr>
        <w:tc>
          <w:tcPr>
            <w:tcW w:w="7370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BD95944" w14:textId="1446F5D7" w:rsidR="006F4FE8" w:rsidRPr="00D4628E" w:rsidRDefault="006F4FE8" w:rsidP="00AE5138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lastRenderedPageBreak/>
              <w:t>2.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Public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guaranteed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local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government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debt</w:t>
            </w:r>
          </w:p>
        </w:tc>
      </w:tr>
      <w:tr w:rsidR="006F4FE8" w:rsidRPr="00D4628E" w14:paraId="40148B65" w14:textId="77777777" w:rsidTr="001C0942">
        <w:trPr>
          <w:cantSplit/>
        </w:trPr>
        <w:tc>
          <w:tcPr>
            <w:tcW w:w="1806" w:type="dxa"/>
            <w:tcBorders>
              <w:top w:val="nil"/>
            </w:tcBorders>
            <w:shd w:val="clear" w:color="auto" w:fill="auto"/>
          </w:tcPr>
          <w:p w14:paraId="38A8D10F" w14:textId="40FBEA22" w:rsidR="006F4FE8" w:rsidRPr="00D4628E" w:rsidRDefault="006F4FE8" w:rsidP="00AE5138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Domestic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debt</w:t>
            </w:r>
          </w:p>
        </w:tc>
        <w:tc>
          <w:tcPr>
            <w:tcW w:w="1761" w:type="dxa"/>
            <w:tcBorders>
              <w:top w:val="nil"/>
            </w:tcBorders>
            <w:shd w:val="clear" w:color="auto" w:fill="auto"/>
            <w:vAlign w:val="bottom"/>
          </w:tcPr>
          <w:p w14:paraId="3F68F4AE" w14:textId="77777777" w:rsidR="006F4FE8" w:rsidRPr="00D4628E" w:rsidRDefault="006F4FE8" w:rsidP="00AE5138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0</w:t>
            </w:r>
          </w:p>
        </w:tc>
        <w:tc>
          <w:tcPr>
            <w:tcW w:w="1825" w:type="dxa"/>
            <w:tcBorders>
              <w:top w:val="nil"/>
            </w:tcBorders>
            <w:shd w:val="clear" w:color="auto" w:fill="auto"/>
            <w:vAlign w:val="bottom"/>
          </w:tcPr>
          <w:p w14:paraId="387F94F2" w14:textId="77777777" w:rsidR="006F4FE8" w:rsidRPr="00D4628E" w:rsidRDefault="006F4FE8" w:rsidP="00AE5138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0</w:t>
            </w:r>
          </w:p>
        </w:tc>
        <w:tc>
          <w:tcPr>
            <w:tcW w:w="1978" w:type="dxa"/>
            <w:tcBorders>
              <w:top w:val="nil"/>
            </w:tcBorders>
            <w:shd w:val="clear" w:color="auto" w:fill="auto"/>
            <w:vAlign w:val="bottom"/>
          </w:tcPr>
          <w:p w14:paraId="1181EAAC" w14:textId="77777777" w:rsidR="006F4FE8" w:rsidRPr="00D4628E" w:rsidRDefault="006F4FE8" w:rsidP="00AE5138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0</w:t>
            </w:r>
          </w:p>
        </w:tc>
      </w:tr>
      <w:tr w:rsidR="006F4FE8" w:rsidRPr="00D4628E" w14:paraId="231FA084" w14:textId="77777777" w:rsidTr="00D4628E">
        <w:trPr>
          <w:cantSplit/>
        </w:trPr>
        <w:tc>
          <w:tcPr>
            <w:tcW w:w="1806" w:type="dxa"/>
            <w:shd w:val="clear" w:color="auto" w:fill="auto"/>
          </w:tcPr>
          <w:p w14:paraId="6F348365" w14:textId="33F7A315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External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debt</w:t>
            </w:r>
          </w:p>
        </w:tc>
        <w:tc>
          <w:tcPr>
            <w:tcW w:w="1761" w:type="dxa"/>
            <w:shd w:val="clear" w:color="auto" w:fill="auto"/>
            <w:vAlign w:val="bottom"/>
          </w:tcPr>
          <w:p w14:paraId="4CA1B480" w14:textId="037FE504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200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829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302</w:t>
            </w:r>
          </w:p>
        </w:tc>
        <w:tc>
          <w:tcPr>
            <w:tcW w:w="1825" w:type="dxa"/>
            <w:shd w:val="clear" w:color="auto" w:fill="auto"/>
            <w:vAlign w:val="bottom"/>
          </w:tcPr>
          <w:p w14:paraId="7296613F" w14:textId="7599FC16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235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733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534</w:t>
            </w:r>
          </w:p>
        </w:tc>
        <w:tc>
          <w:tcPr>
            <w:tcW w:w="1978" w:type="dxa"/>
            <w:shd w:val="clear" w:color="auto" w:fill="auto"/>
            <w:vAlign w:val="bottom"/>
          </w:tcPr>
          <w:p w14:paraId="0E1DAA6C" w14:textId="0E4530AB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23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613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569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531</w:t>
            </w:r>
          </w:p>
        </w:tc>
      </w:tr>
      <w:tr w:rsidR="006F4FE8" w:rsidRPr="00D4628E" w14:paraId="18AA13E6" w14:textId="77777777" w:rsidTr="00D4628E">
        <w:trPr>
          <w:cantSplit/>
        </w:trPr>
        <w:tc>
          <w:tcPr>
            <w:tcW w:w="7370" w:type="dxa"/>
            <w:gridSpan w:val="4"/>
            <w:shd w:val="clear" w:color="auto" w:fill="auto"/>
          </w:tcPr>
          <w:p w14:paraId="0F5DB309" w14:textId="7B500FF6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3.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Non-guaranteed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local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government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debt</w:t>
            </w:r>
          </w:p>
        </w:tc>
      </w:tr>
      <w:tr w:rsidR="006F4FE8" w:rsidRPr="00E2027E" w14:paraId="14EF06B8" w14:textId="77777777" w:rsidTr="00D4628E">
        <w:trPr>
          <w:cantSplit/>
        </w:trPr>
        <w:tc>
          <w:tcPr>
            <w:tcW w:w="1806" w:type="dxa"/>
            <w:shd w:val="clear" w:color="auto" w:fill="auto"/>
          </w:tcPr>
          <w:p w14:paraId="4FCA17CD" w14:textId="7EF75A10" w:rsidR="006F4FE8" w:rsidRPr="00E2027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E2027E">
              <w:rPr>
                <w:sz w:val="18"/>
                <w:lang w:val="en-US"/>
              </w:rPr>
              <w:t>Domestic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E2027E">
              <w:rPr>
                <w:sz w:val="18"/>
                <w:lang w:val="en-US"/>
              </w:rPr>
              <w:t>debt</w:t>
            </w:r>
          </w:p>
        </w:tc>
        <w:tc>
          <w:tcPr>
            <w:tcW w:w="1761" w:type="dxa"/>
            <w:shd w:val="clear" w:color="auto" w:fill="auto"/>
            <w:vAlign w:val="bottom"/>
          </w:tcPr>
          <w:p w14:paraId="16FFE49F" w14:textId="31C44408" w:rsidR="006F4FE8" w:rsidRPr="00E2027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E2027E">
              <w:rPr>
                <w:sz w:val="18"/>
                <w:lang w:val="en-US"/>
              </w:rPr>
              <w:t>226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E2027E">
              <w:rPr>
                <w:sz w:val="18"/>
                <w:lang w:val="en-US"/>
              </w:rPr>
              <w:t>162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E2027E">
              <w:rPr>
                <w:sz w:val="18"/>
                <w:lang w:val="en-US"/>
              </w:rPr>
              <w:t>919</w:t>
            </w:r>
          </w:p>
        </w:tc>
        <w:tc>
          <w:tcPr>
            <w:tcW w:w="1825" w:type="dxa"/>
            <w:shd w:val="clear" w:color="auto" w:fill="auto"/>
            <w:vAlign w:val="bottom"/>
          </w:tcPr>
          <w:p w14:paraId="71F276BC" w14:textId="60403F67" w:rsidR="006F4FE8" w:rsidRPr="00E2027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E2027E">
              <w:rPr>
                <w:sz w:val="18"/>
                <w:lang w:val="en-US"/>
              </w:rPr>
              <w:t>265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E2027E">
              <w:rPr>
                <w:sz w:val="18"/>
                <w:lang w:val="en-US"/>
              </w:rPr>
              <w:t>470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E2027E">
              <w:rPr>
                <w:sz w:val="18"/>
                <w:lang w:val="en-US"/>
              </w:rPr>
              <w:t>147</w:t>
            </w:r>
          </w:p>
        </w:tc>
        <w:tc>
          <w:tcPr>
            <w:tcW w:w="1978" w:type="dxa"/>
            <w:shd w:val="clear" w:color="auto" w:fill="auto"/>
            <w:vAlign w:val="bottom"/>
          </w:tcPr>
          <w:p w14:paraId="7DC1F55E" w14:textId="6CC25994" w:rsidR="006F4FE8" w:rsidRPr="00E2027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E2027E">
              <w:rPr>
                <w:sz w:val="18"/>
                <w:lang w:val="en-US"/>
              </w:rPr>
              <w:t>26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E2027E">
              <w:rPr>
                <w:sz w:val="18"/>
                <w:lang w:val="en-US"/>
              </w:rPr>
              <w:t>592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E2027E">
              <w:rPr>
                <w:sz w:val="18"/>
                <w:lang w:val="en-US"/>
              </w:rPr>
              <w:t>303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E2027E">
              <w:rPr>
                <w:sz w:val="18"/>
                <w:lang w:val="en-US"/>
              </w:rPr>
              <w:t>884</w:t>
            </w:r>
          </w:p>
        </w:tc>
      </w:tr>
      <w:tr w:rsidR="006F4FE8" w:rsidRPr="00D4628E" w14:paraId="4AF97D77" w14:textId="77777777" w:rsidTr="00D4628E">
        <w:trPr>
          <w:cantSplit/>
        </w:trPr>
        <w:tc>
          <w:tcPr>
            <w:tcW w:w="1806" w:type="dxa"/>
            <w:shd w:val="clear" w:color="auto" w:fill="auto"/>
          </w:tcPr>
          <w:p w14:paraId="30E18627" w14:textId="749890FF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External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debt</w:t>
            </w:r>
          </w:p>
        </w:tc>
        <w:tc>
          <w:tcPr>
            <w:tcW w:w="1761" w:type="dxa"/>
            <w:shd w:val="clear" w:color="auto" w:fill="auto"/>
            <w:vAlign w:val="bottom"/>
          </w:tcPr>
          <w:p w14:paraId="56E460AE" w14:textId="61DB03B5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91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473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127</w:t>
            </w:r>
          </w:p>
        </w:tc>
        <w:tc>
          <w:tcPr>
            <w:tcW w:w="1825" w:type="dxa"/>
            <w:shd w:val="clear" w:color="auto" w:fill="auto"/>
            <w:vAlign w:val="bottom"/>
          </w:tcPr>
          <w:p w14:paraId="125DDD3D" w14:textId="5FA41ECF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107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371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202</w:t>
            </w:r>
          </w:p>
        </w:tc>
        <w:tc>
          <w:tcPr>
            <w:tcW w:w="1978" w:type="dxa"/>
            <w:shd w:val="clear" w:color="auto" w:fill="auto"/>
            <w:vAlign w:val="bottom"/>
          </w:tcPr>
          <w:p w14:paraId="35FD2176" w14:textId="048EAE7D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10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755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437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720</w:t>
            </w:r>
          </w:p>
        </w:tc>
      </w:tr>
    </w:tbl>
    <w:p w14:paraId="604F10A6" w14:textId="16115017" w:rsidR="006F4FE8" w:rsidRPr="00DC194D" w:rsidRDefault="006F4FE8" w:rsidP="00DC194D">
      <w:pPr>
        <w:spacing w:before="120" w:after="240"/>
        <w:ind w:left="1134" w:right="1134" w:firstLine="170"/>
        <w:rPr>
          <w:i/>
          <w:iCs/>
          <w:sz w:val="18"/>
        </w:rPr>
      </w:pPr>
      <w:r w:rsidRPr="00DC194D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DC194D">
        <w:rPr>
          <w:i/>
          <w:iCs/>
          <w:sz w:val="18"/>
        </w:rPr>
        <w:t>Ministry</w:t>
      </w:r>
      <w:r w:rsidR="00A84868">
        <w:rPr>
          <w:i/>
          <w:iCs/>
          <w:sz w:val="18"/>
        </w:rPr>
        <w:t xml:space="preserve"> </w:t>
      </w:r>
      <w:r w:rsidRPr="00DC194D">
        <w:rPr>
          <w:i/>
          <w:iCs/>
          <w:sz w:val="18"/>
        </w:rPr>
        <w:t>of</w:t>
      </w:r>
      <w:r w:rsidR="00A84868">
        <w:rPr>
          <w:i/>
          <w:iCs/>
          <w:sz w:val="18"/>
        </w:rPr>
        <w:t xml:space="preserve"> </w:t>
      </w:r>
      <w:r w:rsidRPr="00DC194D">
        <w:rPr>
          <w:i/>
          <w:iCs/>
          <w:sz w:val="18"/>
        </w:rPr>
        <w:t>Finance,</w:t>
      </w:r>
      <w:r w:rsidR="00A84868">
        <w:rPr>
          <w:i/>
          <w:iCs/>
          <w:sz w:val="18"/>
        </w:rPr>
        <w:t xml:space="preserve"> </w:t>
      </w:r>
      <w:r w:rsidRPr="00DC194D">
        <w:rPr>
          <w:i/>
          <w:iCs/>
          <w:sz w:val="18"/>
        </w:rPr>
        <w:t>Public</w:t>
      </w:r>
      <w:r w:rsidR="00A84868">
        <w:rPr>
          <w:i/>
          <w:iCs/>
          <w:sz w:val="18"/>
        </w:rPr>
        <w:t xml:space="preserve"> </w:t>
      </w:r>
      <w:r w:rsidRPr="00DC194D">
        <w:rPr>
          <w:i/>
          <w:iCs/>
          <w:sz w:val="18"/>
        </w:rPr>
        <w:t>Debt</w:t>
      </w:r>
      <w:r w:rsidR="00A84868">
        <w:rPr>
          <w:i/>
          <w:iCs/>
          <w:sz w:val="18"/>
        </w:rPr>
        <w:t xml:space="preserve"> </w:t>
      </w:r>
      <w:r w:rsidRPr="00DC194D">
        <w:rPr>
          <w:i/>
          <w:iCs/>
          <w:sz w:val="18"/>
        </w:rPr>
        <w:t>Administration</w:t>
      </w:r>
      <w:r w:rsidR="00DC194D">
        <w:rPr>
          <w:i/>
          <w:iCs/>
          <w:sz w:val="18"/>
        </w:rPr>
        <w:t>.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6"/>
        <w:gridCol w:w="1761"/>
        <w:gridCol w:w="1825"/>
        <w:gridCol w:w="1978"/>
      </w:tblGrid>
      <w:tr w:rsidR="00D4628E" w:rsidRPr="00D4628E" w14:paraId="0AF2AD03" w14:textId="77777777" w:rsidTr="00D4628E">
        <w:trPr>
          <w:cantSplit/>
          <w:tblHeader/>
        </w:trPr>
        <w:tc>
          <w:tcPr>
            <w:tcW w:w="18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43EA903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17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2E6C9D6" w14:textId="3B59F339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4628E">
              <w:rPr>
                <w:bCs/>
                <w:i/>
                <w:sz w:val="16"/>
                <w:lang w:val="en-US"/>
              </w:rPr>
              <w:t>Debt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balance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in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EUR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on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30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September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2021</w:t>
            </w:r>
          </w:p>
        </w:tc>
        <w:tc>
          <w:tcPr>
            <w:tcW w:w="18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AD9BFE0" w14:textId="629C78BA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4628E">
              <w:rPr>
                <w:bCs/>
                <w:i/>
                <w:sz w:val="16"/>
                <w:lang w:val="en-US"/>
              </w:rPr>
              <w:t>Debt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balance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in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USD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on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30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September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2021</w:t>
            </w:r>
          </w:p>
        </w:tc>
        <w:tc>
          <w:tcPr>
            <w:tcW w:w="19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EA2E9DE" w14:textId="6378BDDA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4628E">
              <w:rPr>
                <w:bCs/>
                <w:i/>
                <w:sz w:val="16"/>
                <w:lang w:val="en-US"/>
              </w:rPr>
              <w:t>Debt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balance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in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RSD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on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30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September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D4628E">
              <w:rPr>
                <w:bCs/>
                <w:i/>
                <w:sz w:val="16"/>
                <w:lang w:val="en-US"/>
              </w:rPr>
              <w:t>2021</w:t>
            </w:r>
          </w:p>
        </w:tc>
      </w:tr>
      <w:tr w:rsidR="006F4FE8" w:rsidRPr="00D4628E" w14:paraId="39823BD2" w14:textId="77777777" w:rsidTr="00DC194D">
        <w:trPr>
          <w:cantSplit/>
        </w:trPr>
        <w:tc>
          <w:tcPr>
            <w:tcW w:w="7370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1AE40AE2" w14:textId="7FEEBDC0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1.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Central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government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debt</w:t>
            </w:r>
          </w:p>
        </w:tc>
      </w:tr>
      <w:tr w:rsidR="00DC194D" w:rsidRPr="00DC194D" w14:paraId="774F24BA" w14:textId="77777777" w:rsidTr="00DC194D">
        <w:trPr>
          <w:cantSplit/>
        </w:trPr>
        <w:tc>
          <w:tcPr>
            <w:tcW w:w="1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43DB836" w14:textId="3199A2E7" w:rsidR="00DC194D" w:rsidRPr="00DC194D" w:rsidRDefault="00DC194D" w:rsidP="00DC194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DC194D">
              <w:rPr>
                <w:b/>
                <w:sz w:val="18"/>
                <w:lang w:val="en-US"/>
              </w:rPr>
              <w:t>Domestic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DC194D">
              <w:rPr>
                <w:b/>
                <w:sz w:val="18"/>
                <w:lang w:val="en-US"/>
              </w:rPr>
              <w:t>debt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DC194D">
              <w:rPr>
                <w:b/>
                <w:sz w:val="18"/>
                <w:lang w:val="en-US"/>
              </w:rPr>
              <w:t>–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DC194D">
              <w:rPr>
                <w:b/>
                <w:sz w:val="18"/>
                <w:lang w:val="en-US"/>
              </w:rPr>
              <w:t>Total</w:t>
            </w:r>
          </w:p>
        </w:tc>
        <w:tc>
          <w:tcPr>
            <w:tcW w:w="17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ED0D00C" w14:textId="12237945" w:rsidR="00DC194D" w:rsidRPr="00DC194D" w:rsidRDefault="00DC194D" w:rsidP="00DC194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DC194D">
              <w:rPr>
                <w:b/>
                <w:sz w:val="18"/>
                <w:lang w:val="en-US"/>
              </w:rPr>
              <w:t>11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DC194D">
              <w:rPr>
                <w:b/>
                <w:sz w:val="18"/>
                <w:lang w:val="en-US"/>
              </w:rPr>
              <w:t>669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DC194D">
              <w:rPr>
                <w:b/>
                <w:sz w:val="18"/>
                <w:lang w:val="en-US"/>
              </w:rPr>
              <w:t>970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DC194D">
              <w:rPr>
                <w:b/>
                <w:sz w:val="18"/>
                <w:lang w:val="en-US"/>
              </w:rPr>
              <w:t>119</w:t>
            </w:r>
          </w:p>
        </w:tc>
        <w:tc>
          <w:tcPr>
            <w:tcW w:w="18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BCA53CC" w14:textId="53BC171C" w:rsidR="00DC194D" w:rsidRPr="00DC194D" w:rsidRDefault="00DC194D" w:rsidP="00DC194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DC194D">
              <w:rPr>
                <w:b/>
                <w:sz w:val="18"/>
                <w:lang w:val="en-US"/>
              </w:rPr>
              <w:t>13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DC194D">
              <w:rPr>
                <w:b/>
                <w:sz w:val="18"/>
                <w:lang w:val="en-US"/>
              </w:rPr>
              <w:t>544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DC194D">
              <w:rPr>
                <w:b/>
                <w:sz w:val="18"/>
                <w:lang w:val="en-US"/>
              </w:rPr>
              <w:t>167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DC194D">
              <w:rPr>
                <w:b/>
                <w:sz w:val="18"/>
                <w:lang w:val="en-US"/>
              </w:rPr>
              <w:t>874</w:t>
            </w:r>
          </w:p>
        </w:tc>
        <w:tc>
          <w:tcPr>
            <w:tcW w:w="19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BFD811D" w14:textId="136D1FC6" w:rsidR="00DC194D" w:rsidRPr="00DC194D" w:rsidRDefault="00DC194D" w:rsidP="00DC194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DC194D">
              <w:rPr>
                <w:b/>
                <w:sz w:val="18"/>
                <w:lang w:val="en-US"/>
              </w:rPr>
              <w:t>1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DC194D">
              <w:rPr>
                <w:b/>
                <w:sz w:val="18"/>
                <w:lang w:val="en-US"/>
              </w:rPr>
              <w:t>371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DC194D">
              <w:rPr>
                <w:b/>
                <w:sz w:val="18"/>
                <w:lang w:val="en-US"/>
              </w:rPr>
              <w:t>915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DC194D">
              <w:rPr>
                <w:b/>
                <w:sz w:val="18"/>
                <w:lang w:val="en-US"/>
              </w:rPr>
              <w:t>852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DC194D">
              <w:rPr>
                <w:b/>
                <w:sz w:val="18"/>
                <w:lang w:val="en-US"/>
              </w:rPr>
              <w:t>263</w:t>
            </w:r>
          </w:p>
        </w:tc>
      </w:tr>
      <w:tr w:rsidR="00DC194D" w:rsidRPr="00DC194D" w14:paraId="51423D29" w14:textId="77777777" w:rsidTr="00DC194D">
        <w:trPr>
          <w:cantSplit/>
        </w:trPr>
        <w:tc>
          <w:tcPr>
            <w:tcW w:w="1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240E2B1" w14:textId="01C657FB" w:rsidR="00DC194D" w:rsidRPr="00DC194D" w:rsidRDefault="00DC194D" w:rsidP="00DC194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DC194D">
              <w:rPr>
                <w:b/>
                <w:sz w:val="18"/>
                <w:lang w:val="en-US"/>
              </w:rPr>
              <w:t>External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DC194D">
              <w:rPr>
                <w:b/>
                <w:sz w:val="18"/>
                <w:lang w:val="en-US"/>
              </w:rPr>
              <w:t>debt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DC194D">
              <w:rPr>
                <w:b/>
                <w:sz w:val="18"/>
                <w:lang w:val="en-US"/>
              </w:rPr>
              <w:t>–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DC194D">
              <w:rPr>
                <w:b/>
                <w:sz w:val="18"/>
                <w:lang w:val="en-US"/>
              </w:rPr>
              <w:t>Total</w:t>
            </w:r>
          </w:p>
        </w:tc>
        <w:tc>
          <w:tcPr>
            <w:tcW w:w="17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E456229" w14:textId="7973A512" w:rsidR="00DC194D" w:rsidRPr="00DC194D" w:rsidRDefault="00DC194D" w:rsidP="00DC194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DC194D">
              <w:rPr>
                <w:b/>
                <w:sz w:val="18"/>
                <w:lang w:val="en-US"/>
              </w:rPr>
              <w:t>17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DC194D">
              <w:rPr>
                <w:b/>
                <w:sz w:val="18"/>
                <w:lang w:val="en-US"/>
              </w:rPr>
              <w:t>925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DC194D">
              <w:rPr>
                <w:b/>
                <w:sz w:val="18"/>
                <w:lang w:val="en-US"/>
              </w:rPr>
              <w:t>342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DC194D">
              <w:rPr>
                <w:b/>
                <w:sz w:val="18"/>
                <w:lang w:val="en-US"/>
              </w:rPr>
              <w:t>619</w:t>
            </w:r>
          </w:p>
        </w:tc>
        <w:tc>
          <w:tcPr>
            <w:tcW w:w="18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6D3B222" w14:textId="1F8A7A28" w:rsidR="00DC194D" w:rsidRPr="00DC194D" w:rsidRDefault="00DC194D" w:rsidP="00DC194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DC194D">
              <w:rPr>
                <w:b/>
                <w:sz w:val="18"/>
                <w:lang w:val="en-US"/>
              </w:rPr>
              <w:t>20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DC194D">
              <w:rPr>
                <w:b/>
                <w:sz w:val="18"/>
                <w:lang w:val="en-US"/>
              </w:rPr>
              <w:t>804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DC194D">
              <w:rPr>
                <w:b/>
                <w:sz w:val="18"/>
                <w:lang w:val="en-US"/>
              </w:rPr>
              <w:t>153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DC194D">
              <w:rPr>
                <w:b/>
                <w:sz w:val="18"/>
                <w:lang w:val="en-US"/>
              </w:rPr>
              <w:t>493</w:t>
            </w:r>
          </w:p>
        </w:tc>
        <w:tc>
          <w:tcPr>
            <w:tcW w:w="19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265AA47" w14:textId="56088161" w:rsidR="00DC194D" w:rsidRPr="00DC194D" w:rsidRDefault="00DC194D" w:rsidP="00DC194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DC194D">
              <w:rPr>
                <w:b/>
                <w:sz w:val="18"/>
                <w:lang w:val="en-US"/>
              </w:rPr>
              <w:t>2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DC194D">
              <w:rPr>
                <w:b/>
                <w:sz w:val="18"/>
                <w:lang w:val="en-US"/>
              </w:rPr>
              <w:t>107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DC194D">
              <w:rPr>
                <w:b/>
                <w:sz w:val="18"/>
                <w:lang w:val="en-US"/>
              </w:rPr>
              <w:t>294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DC194D">
              <w:rPr>
                <w:b/>
                <w:sz w:val="18"/>
                <w:lang w:val="en-US"/>
              </w:rPr>
              <w:t>315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DC194D">
              <w:rPr>
                <w:b/>
                <w:sz w:val="18"/>
                <w:lang w:val="en-US"/>
              </w:rPr>
              <w:t>571</w:t>
            </w:r>
          </w:p>
        </w:tc>
      </w:tr>
      <w:tr w:rsidR="006F4FE8" w:rsidRPr="00D4628E" w14:paraId="789D76AD" w14:textId="77777777" w:rsidTr="00DC194D">
        <w:trPr>
          <w:cantSplit/>
        </w:trPr>
        <w:tc>
          <w:tcPr>
            <w:tcW w:w="737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75311FCA" w14:textId="20A934E4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2.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Public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guaranteed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local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government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debt</w:t>
            </w:r>
          </w:p>
        </w:tc>
      </w:tr>
      <w:tr w:rsidR="006F4FE8" w:rsidRPr="00D4628E" w14:paraId="0F496970" w14:textId="77777777" w:rsidTr="00D4628E">
        <w:trPr>
          <w:cantSplit/>
        </w:trPr>
        <w:tc>
          <w:tcPr>
            <w:tcW w:w="1806" w:type="dxa"/>
            <w:shd w:val="clear" w:color="auto" w:fill="auto"/>
          </w:tcPr>
          <w:p w14:paraId="4BDEB313" w14:textId="4CC116F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Domestic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debt</w:t>
            </w:r>
          </w:p>
        </w:tc>
        <w:tc>
          <w:tcPr>
            <w:tcW w:w="1761" w:type="dxa"/>
            <w:shd w:val="clear" w:color="auto" w:fill="auto"/>
            <w:vAlign w:val="bottom"/>
          </w:tcPr>
          <w:p w14:paraId="3988ACDB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0</w:t>
            </w:r>
          </w:p>
        </w:tc>
        <w:tc>
          <w:tcPr>
            <w:tcW w:w="1825" w:type="dxa"/>
            <w:shd w:val="clear" w:color="auto" w:fill="auto"/>
            <w:vAlign w:val="bottom"/>
          </w:tcPr>
          <w:p w14:paraId="4B5C15F0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0</w:t>
            </w:r>
          </w:p>
        </w:tc>
        <w:tc>
          <w:tcPr>
            <w:tcW w:w="1978" w:type="dxa"/>
            <w:shd w:val="clear" w:color="auto" w:fill="auto"/>
            <w:vAlign w:val="bottom"/>
          </w:tcPr>
          <w:p w14:paraId="26C283DC" w14:textId="7777777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0</w:t>
            </w:r>
          </w:p>
        </w:tc>
      </w:tr>
      <w:tr w:rsidR="006F4FE8" w:rsidRPr="00D4628E" w14:paraId="30637FB1" w14:textId="77777777" w:rsidTr="00D4628E">
        <w:trPr>
          <w:cantSplit/>
        </w:trPr>
        <w:tc>
          <w:tcPr>
            <w:tcW w:w="1806" w:type="dxa"/>
            <w:shd w:val="clear" w:color="auto" w:fill="auto"/>
          </w:tcPr>
          <w:p w14:paraId="0E5EB15A" w14:textId="1CBE2F09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External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debt</w:t>
            </w:r>
          </w:p>
        </w:tc>
        <w:tc>
          <w:tcPr>
            <w:tcW w:w="1761" w:type="dxa"/>
            <w:shd w:val="clear" w:color="auto" w:fill="auto"/>
            <w:vAlign w:val="bottom"/>
          </w:tcPr>
          <w:p w14:paraId="61C67DFE" w14:textId="020F87CF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185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025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853</w:t>
            </w:r>
          </w:p>
        </w:tc>
        <w:tc>
          <w:tcPr>
            <w:tcW w:w="1825" w:type="dxa"/>
            <w:shd w:val="clear" w:color="auto" w:fill="auto"/>
            <w:vAlign w:val="bottom"/>
          </w:tcPr>
          <w:p w14:paraId="16DC713D" w14:textId="2EE36E4C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214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741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014</w:t>
            </w:r>
          </w:p>
        </w:tc>
        <w:tc>
          <w:tcPr>
            <w:tcW w:w="1978" w:type="dxa"/>
            <w:shd w:val="clear" w:color="auto" w:fill="auto"/>
            <w:vAlign w:val="bottom"/>
          </w:tcPr>
          <w:p w14:paraId="21F0DD38" w14:textId="3071112D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21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751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546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763</w:t>
            </w:r>
          </w:p>
        </w:tc>
      </w:tr>
      <w:tr w:rsidR="006F4FE8" w:rsidRPr="00D4628E" w14:paraId="025706B7" w14:textId="77777777" w:rsidTr="00D4628E">
        <w:trPr>
          <w:cantSplit/>
        </w:trPr>
        <w:tc>
          <w:tcPr>
            <w:tcW w:w="7370" w:type="dxa"/>
            <w:gridSpan w:val="4"/>
            <w:shd w:val="clear" w:color="auto" w:fill="auto"/>
          </w:tcPr>
          <w:p w14:paraId="742674AD" w14:textId="78F592F3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3.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Non-guaranteed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local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government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debt</w:t>
            </w:r>
          </w:p>
        </w:tc>
      </w:tr>
      <w:tr w:rsidR="006F4FE8" w:rsidRPr="00D4628E" w14:paraId="1A49CC7F" w14:textId="77777777" w:rsidTr="00D4628E">
        <w:trPr>
          <w:cantSplit/>
        </w:trPr>
        <w:tc>
          <w:tcPr>
            <w:tcW w:w="1806" w:type="dxa"/>
            <w:shd w:val="clear" w:color="auto" w:fill="auto"/>
          </w:tcPr>
          <w:p w14:paraId="5FA94351" w14:textId="0232496C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Domestic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debt</w:t>
            </w:r>
          </w:p>
        </w:tc>
        <w:tc>
          <w:tcPr>
            <w:tcW w:w="1761" w:type="dxa"/>
            <w:shd w:val="clear" w:color="auto" w:fill="auto"/>
            <w:vAlign w:val="bottom"/>
          </w:tcPr>
          <w:p w14:paraId="7B88540A" w14:textId="4585619C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185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441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516</w:t>
            </w:r>
          </w:p>
        </w:tc>
        <w:tc>
          <w:tcPr>
            <w:tcW w:w="1825" w:type="dxa"/>
            <w:shd w:val="clear" w:color="auto" w:fill="auto"/>
            <w:vAlign w:val="bottom"/>
          </w:tcPr>
          <w:p w14:paraId="380CFDC4" w14:textId="62238E64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215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223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432</w:t>
            </w:r>
          </w:p>
        </w:tc>
        <w:tc>
          <w:tcPr>
            <w:tcW w:w="1978" w:type="dxa"/>
            <w:shd w:val="clear" w:color="auto" w:fill="auto"/>
            <w:vAlign w:val="bottom"/>
          </w:tcPr>
          <w:p w14:paraId="6570250A" w14:textId="3BE008E3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21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800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411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898</w:t>
            </w:r>
          </w:p>
        </w:tc>
      </w:tr>
      <w:tr w:rsidR="006F4FE8" w:rsidRPr="00D4628E" w14:paraId="5E646880" w14:textId="77777777" w:rsidTr="00D4628E">
        <w:trPr>
          <w:cantSplit/>
        </w:trPr>
        <w:tc>
          <w:tcPr>
            <w:tcW w:w="1806" w:type="dxa"/>
            <w:shd w:val="clear" w:color="auto" w:fill="auto"/>
          </w:tcPr>
          <w:p w14:paraId="1C36F224" w14:textId="507FB467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External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debt</w:t>
            </w:r>
          </w:p>
        </w:tc>
        <w:tc>
          <w:tcPr>
            <w:tcW w:w="1761" w:type="dxa"/>
            <w:shd w:val="clear" w:color="auto" w:fill="auto"/>
            <w:vAlign w:val="bottom"/>
          </w:tcPr>
          <w:p w14:paraId="02F405EE" w14:textId="43D0F079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84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296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905</w:t>
            </w:r>
          </w:p>
        </w:tc>
        <w:tc>
          <w:tcPr>
            <w:tcW w:w="1825" w:type="dxa"/>
            <w:shd w:val="clear" w:color="auto" w:fill="auto"/>
            <w:vAlign w:val="bottom"/>
          </w:tcPr>
          <w:p w14:paraId="66942D70" w14:textId="2B10782C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97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834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992</w:t>
            </w:r>
          </w:p>
        </w:tc>
        <w:tc>
          <w:tcPr>
            <w:tcW w:w="1978" w:type="dxa"/>
            <w:shd w:val="clear" w:color="auto" w:fill="auto"/>
            <w:vAlign w:val="bottom"/>
          </w:tcPr>
          <w:p w14:paraId="5DA00172" w14:textId="0A3D07FA" w:rsidR="006F4FE8" w:rsidRPr="00D4628E" w:rsidRDefault="006F4FE8" w:rsidP="00D4628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D4628E">
              <w:rPr>
                <w:sz w:val="18"/>
                <w:lang w:val="en-US"/>
              </w:rPr>
              <w:t>9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909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902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D4628E">
              <w:rPr>
                <w:sz w:val="18"/>
                <w:lang w:val="en-US"/>
              </w:rPr>
              <w:t>014</w:t>
            </w:r>
          </w:p>
        </w:tc>
      </w:tr>
    </w:tbl>
    <w:p w14:paraId="7E346E7E" w14:textId="41C24EAD" w:rsidR="00DC194D" w:rsidRPr="00DC194D" w:rsidRDefault="00DC194D" w:rsidP="00DC194D">
      <w:pPr>
        <w:spacing w:before="120" w:after="240"/>
        <w:ind w:left="1134" w:right="1134" w:firstLine="170"/>
        <w:rPr>
          <w:i/>
          <w:iCs/>
          <w:sz w:val="18"/>
        </w:rPr>
      </w:pPr>
      <w:r w:rsidRPr="00DC194D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DC194D">
        <w:rPr>
          <w:i/>
          <w:iCs/>
          <w:sz w:val="18"/>
        </w:rPr>
        <w:t>Ministry</w:t>
      </w:r>
      <w:r w:rsidR="00A84868">
        <w:rPr>
          <w:i/>
          <w:iCs/>
          <w:sz w:val="18"/>
        </w:rPr>
        <w:t xml:space="preserve"> </w:t>
      </w:r>
      <w:r w:rsidRPr="00DC194D">
        <w:rPr>
          <w:i/>
          <w:iCs/>
          <w:sz w:val="18"/>
        </w:rPr>
        <w:t>of</w:t>
      </w:r>
      <w:r w:rsidR="00A84868">
        <w:rPr>
          <w:i/>
          <w:iCs/>
          <w:sz w:val="18"/>
        </w:rPr>
        <w:t xml:space="preserve"> </w:t>
      </w:r>
      <w:r w:rsidRPr="00DC194D">
        <w:rPr>
          <w:i/>
          <w:iCs/>
          <w:sz w:val="18"/>
        </w:rPr>
        <w:t>Finance,</w:t>
      </w:r>
      <w:r w:rsidR="00A84868">
        <w:rPr>
          <w:i/>
          <w:iCs/>
          <w:sz w:val="18"/>
        </w:rPr>
        <w:t xml:space="preserve"> </w:t>
      </w:r>
      <w:r w:rsidRPr="00DC194D">
        <w:rPr>
          <w:i/>
          <w:iCs/>
          <w:sz w:val="18"/>
        </w:rPr>
        <w:t>Public</w:t>
      </w:r>
      <w:r w:rsidR="00A84868">
        <w:rPr>
          <w:i/>
          <w:iCs/>
          <w:sz w:val="18"/>
        </w:rPr>
        <w:t xml:space="preserve"> </w:t>
      </w:r>
      <w:r w:rsidRPr="00DC194D">
        <w:rPr>
          <w:i/>
          <w:iCs/>
          <w:sz w:val="18"/>
        </w:rPr>
        <w:t>Debt</w:t>
      </w:r>
      <w:r w:rsidR="00A84868">
        <w:rPr>
          <w:i/>
          <w:iCs/>
          <w:sz w:val="18"/>
        </w:rPr>
        <w:t xml:space="preserve"> </w:t>
      </w:r>
      <w:r w:rsidRPr="00DC194D">
        <w:rPr>
          <w:i/>
          <w:iCs/>
          <w:sz w:val="18"/>
        </w:rPr>
        <w:t>Administration</w:t>
      </w:r>
      <w:r>
        <w:rPr>
          <w:i/>
          <w:iCs/>
          <w:sz w:val="18"/>
        </w:rPr>
        <w:t>.</w:t>
      </w:r>
    </w:p>
    <w:p w14:paraId="0E1159B1" w14:textId="21B0D7A2" w:rsidR="006F4FE8" w:rsidRPr="001021D1" w:rsidRDefault="006F4FE8" w:rsidP="004B2579">
      <w:pPr>
        <w:pStyle w:val="SingleTxtG"/>
      </w:pPr>
      <w:r w:rsidRPr="001021D1">
        <w:t>39.</w:t>
      </w:r>
      <w:r w:rsidRPr="001021D1">
        <w:tab/>
        <w:t>The</w:t>
      </w:r>
      <w:r w:rsidR="00A84868">
        <w:t xml:space="preserve"> </w:t>
      </w:r>
      <w:r w:rsidRPr="001021D1">
        <w:t>average</w:t>
      </w:r>
      <w:r w:rsidR="00A84868">
        <w:t xml:space="preserve"> </w:t>
      </w:r>
      <w:r w:rsidRPr="001021D1">
        <w:t>net</w:t>
      </w:r>
      <w:r w:rsidR="00A84868">
        <w:t xml:space="preserve"> </w:t>
      </w:r>
      <w:r w:rsidRPr="001021D1">
        <w:t>monthly</w:t>
      </w:r>
      <w:r w:rsidR="00A84868">
        <w:t xml:space="preserve"> </w:t>
      </w:r>
      <w:r w:rsidRPr="001021D1">
        <w:t>salary</w:t>
      </w:r>
      <w:r w:rsidR="00A84868">
        <w:t xml:space="preserve"> </w:t>
      </w:r>
      <w:r w:rsidRPr="001021D1">
        <w:t>per</w:t>
      </w:r>
      <w:r w:rsidR="00A84868">
        <w:t xml:space="preserve"> </w:t>
      </w:r>
      <w:r w:rsidRPr="001021D1">
        <w:t>employee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2012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41,377</w:t>
      </w:r>
      <w:r w:rsidR="00A84868">
        <w:t xml:space="preserve"> </w:t>
      </w:r>
      <w:r w:rsidRPr="001021D1">
        <w:t>dinars,</w:t>
      </w:r>
      <w:r w:rsidR="00A84868">
        <w:t xml:space="preserve"> </w:t>
      </w:r>
      <w:r w:rsidRPr="001021D1">
        <w:t>while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2021</w:t>
      </w:r>
      <w:r w:rsidR="00A84868">
        <w:t xml:space="preserve"> </w:t>
      </w:r>
      <w:r w:rsidRPr="001021D1">
        <w:t>it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65,864</w:t>
      </w:r>
      <w:r w:rsidR="00A84868">
        <w:t xml:space="preserve"> </w:t>
      </w:r>
      <w:r w:rsidRPr="001021D1">
        <w:t>dinars.</w:t>
      </w:r>
    </w:p>
    <w:p w14:paraId="4AAA9D50" w14:textId="00BB5642" w:rsidR="006F4FE8" w:rsidRPr="001021D1" w:rsidRDefault="006F4FE8" w:rsidP="00A33FC3">
      <w:pPr>
        <w:pStyle w:val="H1G"/>
      </w:pPr>
      <w:r>
        <w:rPr>
          <w:lang w:val="en-US"/>
        </w:rPr>
        <w:tab/>
      </w:r>
      <w:r w:rsidRPr="00C817F4">
        <w:rPr>
          <w:lang w:val="en-US"/>
        </w:rPr>
        <w:t>B</w:t>
      </w:r>
      <w:r w:rsidRPr="001021D1">
        <w:t>.</w:t>
      </w:r>
      <w:r w:rsidRPr="001021D1">
        <w:tab/>
      </w:r>
      <w:r w:rsidR="0005532A" w:rsidRPr="00A33FC3">
        <w:t>Constitutional</w:t>
      </w:r>
      <w:r w:rsidRPr="001021D1">
        <w:t>,</w:t>
      </w:r>
      <w:r w:rsidR="00A84868">
        <w:t xml:space="preserve"> </w:t>
      </w:r>
      <w:r w:rsidRPr="001021D1">
        <w:t>political</w:t>
      </w:r>
      <w:r w:rsidRPr="00C817F4">
        <w:rPr>
          <w:lang w:val="en-US"/>
        </w:rPr>
        <w:t>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structure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state</w:t>
      </w:r>
    </w:p>
    <w:p w14:paraId="0E61E0E1" w14:textId="68D21CF8" w:rsidR="006F4FE8" w:rsidRPr="001021D1" w:rsidRDefault="006F4FE8" w:rsidP="00DC194D">
      <w:pPr>
        <w:pStyle w:val="H23G"/>
      </w:pPr>
      <w:r w:rsidRPr="001021D1">
        <w:tab/>
      </w:r>
      <w:r w:rsidRPr="001021D1">
        <w:tab/>
        <w:t>Constitutional,</w:t>
      </w:r>
      <w:r w:rsidR="00A84868">
        <w:t xml:space="preserve"> </w:t>
      </w:r>
      <w:r w:rsidRPr="001021D1">
        <w:t>political,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framework</w:t>
      </w:r>
    </w:p>
    <w:p w14:paraId="5BFCD0E8" w14:textId="3D7C5B6E" w:rsidR="006F4FE8" w:rsidRPr="001021D1" w:rsidRDefault="006F4FE8" w:rsidP="0005532A">
      <w:pPr>
        <w:pStyle w:val="H23G"/>
      </w:pPr>
      <w:r w:rsidRPr="001021D1">
        <w:tab/>
      </w:r>
      <w:r w:rsidRPr="001021D1">
        <w:tab/>
        <w:t>General</w:t>
      </w:r>
      <w:r w:rsidR="00A84868">
        <w:t xml:space="preserve"> </w:t>
      </w:r>
      <w:r w:rsidRPr="001021D1">
        <w:t>Information</w:t>
      </w:r>
    </w:p>
    <w:p w14:paraId="0CE744D4" w14:textId="0998746B" w:rsidR="006F4FE8" w:rsidRPr="001021D1" w:rsidRDefault="006F4FE8" w:rsidP="004B2579">
      <w:pPr>
        <w:pStyle w:val="SingleTxtG"/>
      </w:pPr>
      <w:r w:rsidRPr="001021D1">
        <w:t>40.</w:t>
      </w:r>
      <w:r w:rsidRPr="001021D1">
        <w:tab/>
        <w:t>The</w:t>
      </w:r>
      <w:r w:rsidR="00A84868">
        <w:t xml:space="preserve"> </w:t>
      </w:r>
      <w:r w:rsidRPr="001021D1">
        <w:t>first</w:t>
      </w:r>
      <w:r w:rsidR="00A84868">
        <w:t xml:space="preserve"> </w:t>
      </w:r>
      <w:r w:rsidRPr="001021D1">
        <w:t>constitution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adopted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the</w:t>
      </w:r>
      <w:r w:rsidR="00A84868">
        <w:t xml:space="preserve"> </w:t>
      </w:r>
      <w:proofErr w:type="spellStart"/>
      <w:r w:rsidRPr="001021D1">
        <w:t>Sretenje</w:t>
      </w:r>
      <w:proofErr w:type="spellEnd"/>
      <w:r w:rsidR="00A84868">
        <w:t xml:space="preserve"> </w:t>
      </w:r>
      <w:r w:rsidRPr="001021D1">
        <w:t>Assembly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1835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represents</w:t>
      </w:r>
      <w:r w:rsidR="00A84868">
        <w:t xml:space="preserve"> </w:t>
      </w:r>
      <w:r w:rsidRPr="001021D1">
        <w:t>one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most</w:t>
      </w:r>
      <w:r w:rsidR="00A84868">
        <w:t xml:space="preserve"> </w:t>
      </w:r>
      <w:r w:rsidRPr="001021D1">
        <w:t>modern,</w:t>
      </w:r>
      <w:r w:rsidR="00A84868">
        <w:t xml:space="preserve"> </w:t>
      </w:r>
      <w:r w:rsidRPr="001021D1">
        <w:t>most</w:t>
      </w:r>
      <w:r w:rsidR="00A84868">
        <w:t xml:space="preserve"> </w:t>
      </w:r>
      <w:r w:rsidRPr="001021D1">
        <w:t>democratic,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most</w:t>
      </w:r>
      <w:r w:rsidR="00A84868">
        <w:t xml:space="preserve"> </w:t>
      </w:r>
      <w:r w:rsidRPr="001021D1">
        <w:t>liberal</w:t>
      </w:r>
      <w:r w:rsidR="00A84868">
        <w:t xml:space="preserve"> </w:t>
      </w:r>
      <w:r w:rsidRPr="001021D1">
        <w:t>constitutions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its</w:t>
      </w:r>
      <w:r w:rsidR="00A84868">
        <w:t xml:space="preserve"> </w:t>
      </w:r>
      <w:r w:rsidRPr="001021D1">
        <w:t>time.</w:t>
      </w:r>
    </w:p>
    <w:p w14:paraId="1F4825C0" w14:textId="09C78B4E" w:rsidR="006F4FE8" w:rsidRPr="001021D1" w:rsidRDefault="006F4FE8" w:rsidP="004B2579">
      <w:pPr>
        <w:pStyle w:val="SingleTxtG"/>
      </w:pPr>
      <w:r w:rsidRPr="001021D1">
        <w:t>41.</w:t>
      </w:r>
      <w:r w:rsidRPr="001021D1">
        <w:tab/>
        <w:t>Parliament,</w:t>
      </w:r>
      <w:r w:rsidR="00A84868">
        <w:t xml:space="preserve"> </w:t>
      </w:r>
      <w:r w:rsidRPr="001021D1">
        <w:t>following</w:t>
      </w:r>
      <w:r w:rsidR="00A84868">
        <w:t xml:space="preserve"> </w:t>
      </w:r>
      <w:r w:rsidRPr="001021D1">
        <w:t>confirmation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referendum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November</w:t>
      </w:r>
      <w:r w:rsidR="00A84868">
        <w:t xml:space="preserve"> </w:t>
      </w:r>
      <w:r w:rsidRPr="001021D1">
        <w:t>8,</w:t>
      </w:r>
      <w:r w:rsidR="00A84868">
        <w:t xml:space="preserve"> </w:t>
      </w:r>
      <w:r w:rsidRPr="001021D1">
        <w:t>2006,</w:t>
      </w:r>
      <w:r w:rsidR="00A84868">
        <w:t xml:space="preserve"> </w:t>
      </w:r>
      <w:r w:rsidRPr="001021D1">
        <w:t>passed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Decision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Proclamation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Constitution.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January</w:t>
      </w:r>
      <w:r w:rsidR="00A84868">
        <w:t xml:space="preserve"> </w:t>
      </w:r>
      <w:r w:rsidRPr="001021D1">
        <w:t>16,</w:t>
      </w:r>
      <w:r w:rsidR="00A84868">
        <w:t xml:space="preserve"> </w:t>
      </w:r>
      <w:r w:rsidRPr="001021D1">
        <w:t>2022,</w:t>
      </w:r>
      <w:r w:rsidR="00A84868">
        <w:t xml:space="preserve"> </w:t>
      </w:r>
      <w:r w:rsidRPr="001021D1">
        <w:t>citizens</w:t>
      </w:r>
      <w:r w:rsidR="00A84868">
        <w:t xml:space="preserve"> </w:t>
      </w:r>
      <w:r w:rsidRPr="001021D1">
        <w:t>voted</w:t>
      </w:r>
      <w:r w:rsidR="00A84868">
        <w:t xml:space="preserve"> </w:t>
      </w:r>
      <w:r w:rsidRPr="001021D1">
        <w:t>in</w:t>
      </w:r>
      <w:r w:rsidR="00A84868">
        <w:t xml:space="preserve"> </w:t>
      </w:r>
      <w:proofErr w:type="spellStart"/>
      <w:r w:rsidRPr="001021D1">
        <w:t>favor</w:t>
      </w:r>
      <w:proofErr w:type="spellEnd"/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changing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referendum.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constitutional</w:t>
      </w:r>
      <w:r w:rsidR="00A84868">
        <w:t xml:space="preserve"> </w:t>
      </w:r>
      <w:r w:rsidRPr="001021D1">
        <w:t>changes</w:t>
      </w:r>
      <w:r w:rsidR="00A84868">
        <w:t xml:space="preserve"> </w:t>
      </w:r>
      <w:r w:rsidRPr="001021D1">
        <w:t>referred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field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justice,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particular</w:t>
      </w:r>
      <w:r w:rsidR="00A84868">
        <w:t xml:space="preserve"> </w:t>
      </w:r>
      <w:r w:rsidRPr="001021D1">
        <w:t>regarding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election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judges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prosecutors,</w:t>
      </w:r>
      <w:r w:rsidR="00A84868">
        <w:t xml:space="preserve"> </w:t>
      </w:r>
      <w:r w:rsidRPr="001021D1">
        <w:t>who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no</w:t>
      </w:r>
      <w:r w:rsidR="00A84868">
        <w:t xml:space="preserve"> </w:t>
      </w:r>
      <w:r w:rsidRPr="001021D1">
        <w:t>longer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elected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Parliament,</w:t>
      </w:r>
      <w:r w:rsidR="00A84868">
        <w:t xml:space="preserve"> </w:t>
      </w:r>
      <w:r w:rsidRPr="001021D1">
        <w:t>but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High</w:t>
      </w:r>
      <w:r w:rsidR="00A84868">
        <w:t xml:space="preserve"> </w:t>
      </w:r>
      <w:r w:rsidRPr="001021D1">
        <w:t>Judicial</w:t>
      </w:r>
      <w:r w:rsidR="00A84868">
        <w:t xml:space="preserve"> </w:t>
      </w:r>
      <w:r w:rsidRPr="001021D1">
        <w:t>Council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High</w:t>
      </w:r>
      <w:r w:rsidR="00A84868">
        <w:t xml:space="preserve"> </w:t>
      </w:r>
      <w:r w:rsidRPr="001021D1">
        <w:t>Prosecutorial</w:t>
      </w:r>
      <w:r w:rsidR="00A84868">
        <w:t xml:space="preserve"> </w:t>
      </w:r>
      <w:r w:rsidRPr="001021D1">
        <w:t>Council;</w:t>
      </w:r>
      <w:r w:rsidR="00A84868">
        <w:t xml:space="preserve"> </w:t>
      </w:r>
      <w:r w:rsidRPr="001021D1">
        <w:t>also</w:t>
      </w:r>
      <w:r w:rsidR="00A84868">
        <w:t xml:space="preserve"> </w:t>
      </w:r>
      <w:r w:rsidRPr="001021D1">
        <w:t>starting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vote,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Supreme</w:t>
      </w:r>
      <w:r w:rsidR="00A84868">
        <w:t xml:space="preserve"> </w:t>
      </w:r>
      <w:r w:rsidRPr="001021D1">
        <w:t>Court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Cassation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renamed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known</w:t>
      </w:r>
      <w:r w:rsidR="00A84868">
        <w:t xml:space="preserve"> </w:t>
      </w:r>
      <w:r w:rsidRPr="001021D1">
        <w:t>officially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Supreme</w:t>
      </w:r>
      <w:r w:rsidR="00A84868">
        <w:t xml:space="preserve"> </w:t>
      </w:r>
      <w:r w:rsidRPr="001021D1">
        <w:t>Court.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February</w:t>
      </w:r>
      <w:r w:rsidR="00A84868">
        <w:t xml:space="preserve"> </w:t>
      </w:r>
      <w:r w:rsidRPr="001021D1">
        <w:t>9,</w:t>
      </w:r>
      <w:r w:rsidR="00A84868">
        <w:t xml:space="preserve"> </w:t>
      </w:r>
      <w:r w:rsidRPr="001021D1">
        <w:t>2022,</w:t>
      </w:r>
      <w:r w:rsidR="00A84868">
        <w:t xml:space="preserve"> </w:t>
      </w:r>
      <w:r w:rsidRPr="001021D1">
        <w:t>Parliament</w:t>
      </w:r>
      <w:r w:rsidR="00A84868">
        <w:t xml:space="preserve"> </w:t>
      </w:r>
      <w:r w:rsidRPr="001021D1">
        <w:t>promulgated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Act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Amendments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Constitutional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Act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Amendments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thereby</w:t>
      </w:r>
      <w:r w:rsidR="00A84868">
        <w:t xml:space="preserve"> </w:t>
      </w:r>
      <w:r w:rsidRPr="001021D1">
        <w:t>entered</w:t>
      </w:r>
      <w:r w:rsidR="00A84868">
        <w:t xml:space="preserve"> </w:t>
      </w:r>
      <w:r w:rsidRPr="001021D1">
        <w:t>into</w:t>
      </w:r>
      <w:r w:rsidR="00A84868">
        <w:t xml:space="preserve"> </w:t>
      </w:r>
      <w:r w:rsidRPr="001021D1">
        <w:t>force.</w:t>
      </w:r>
    </w:p>
    <w:p w14:paraId="2DDCFB16" w14:textId="31678ED6" w:rsidR="006F4FE8" w:rsidRPr="001C39C0" w:rsidRDefault="006F4FE8" w:rsidP="004B2579">
      <w:pPr>
        <w:pStyle w:val="SingleTxtG"/>
        <w:rPr>
          <w:rStyle w:val="FootnoteReference"/>
        </w:rPr>
      </w:pPr>
      <w:r w:rsidRPr="001021D1">
        <w:t>42.</w:t>
      </w:r>
      <w:r w:rsidRPr="001021D1">
        <w:tab/>
        <w:t>Constitution</w:t>
      </w:r>
      <w:r w:rsidR="00A84868">
        <w:t xml:space="preserve"> </w:t>
      </w:r>
      <w:r w:rsidRPr="001021D1">
        <w:t>stipulates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state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Serbian</w:t>
      </w:r>
      <w:r w:rsidR="00A84868">
        <w:t xml:space="preserve"> </w:t>
      </w:r>
      <w:r w:rsidRPr="001021D1">
        <w:t>people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citizens</w:t>
      </w:r>
      <w:r w:rsidR="00A84868">
        <w:t xml:space="preserve"> </w:t>
      </w:r>
      <w:r w:rsidRPr="001021D1">
        <w:t>living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it,</w:t>
      </w:r>
      <w:r w:rsidR="00A84868">
        <w:t xml:space="preserve"> </w:t>
      </w:r>
      <w:r w:rsidRPr="001021D1">
        <w:t>based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rule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social</w:t>
      </w:r>
      <w:r w:rsidR="00A84868">
        <w:t xml:space="preserve"> </w:t>
      </w:r>
      <w:r w:rsidRPr="001021D1">
        <w:t>justice,</w:t>
      </w:r>
      <w:r w:rsidR="00A84868">
        <w:t xml:space="preserve"> </w:t>
      </w:r>
      <w:r w:rsidRPr="001021D1">
        <w:t>principles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civil</w:t>
      </w:r>
      <w:r w:rsidR="00A84868">
        <w:t xml:space="preserve"> </w:t>
      </w:r>
      <w:r w:rsidRPr="001021D1">
        <w:t>democracy,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freedoms,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belonging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European</w:t>
      </w:r>
      <w:r w:rsidR="00A84868">
        <w:t xml:space="preserve"> </w:t>
      </w:r>
      <w:r w:rsidRPr="001021D1">
        <w:t>principles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values.</w:t>
      </w:r>
      <w:r w:rsidRPr="001C39C0">
        <w:rPr>
          <w:rStyle w:val="FootnoteReference"/>
        </w:rPr>
        <w:footnoteReference w:id="12"/>
      </w:r>
      <w:r w:rsidR="00A84868" w:rsidRPr="001C39C0">
        <w:rPr>
          <w:rStyle w:val="FootnoteReference"/>
        </w:rPr>
        <w:t xml:space="preserve"> </w:t>
      </w:r>
      <w:r w:rsidRPr="001021D1">
        <w:t>In</w:t>
      </w:r>
      <w:r w:rsidR="00A84868">
        <w:t xml:space="preserve"> </w:t>
      </w:r>
      <w:r w:rsidRPr="001021D1">
        <w:t>Article</w:t>
      </w:r>
      <w:r w:rsidR="00A84868">
        <w:t xml:space="preserve"> </w:t>
      </w:r>
      <w:r w:rsidRPr="001021D1">
        <w:t>3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rule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set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basic</w:t>
      </w:r>
      <w:r w:rsidR="00A84868">
        <w:t xml:space="preserve"> </w:t>
      </w:r>
      <w:r w:rsidRPr="001021D1">
        <w:t>precondition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</w:t>
      </w:r>
      <w:r w:rsidR="00A84868">
        <w:t xml:space="preserve"> </w:t>
      </w:r>
      <w:r w:rsidRPr="001021D1">
        <w:t>based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inalienable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rights.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rule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achieved</w:t>
      </w:r>
      <w:r w:rsidR="00A84868">
        <w:t xml:space="preserve"> </w:t>
      </w:r>
      <w:r w:rsidRPr="001021D1">
        <w:t>through</w:t>
      </w:r>
      <w:r w:rsidR="00A84868">
        <w:t xml:space="preserve"> </w:t>
      </w:r>
      <w:r w:rsidRPr="001021D1">
        <w:t>free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direct</w:t>
      </w:r>
      <w:r w:rsidR="00A84868">
        <w:t xml:space="preserve"> </w:t>
      </w:r>
      <w:r w:rsidRPr="001021D1">
        <w:t>elections,</w:t>
      </w:r>
      <w:r w:rsidR="00A84868">
        <w:t xml:space="preserve"> </w:t>
      </w:r>
      <w:r w:rsidRPr="001021D1">
        <w:lastRenderedPageBreak/>
        <w:t>constitutional</w:t>
      </w:r>
      <w:r w:rsidR="00A84868">
        <w:t xml:space="preserve"> </w:t>
      </w:r>
      <w:r w:rsidRPr="001021D1">
        <w:t>guarantees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rights,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separation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powers,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independent</w:t>
      </w:r>
      <w:r w:rsidR="00A84868">
        <w:t xml:space="preserve"> </w:t>
      </w:r>
      <w:r w:rsidRPr="001021D1">
        <w:t>judiciary,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adherence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law.</w:t>
      </w:r>
      <w:r w:rsidRPr="001C39C0">
        <w:rPr>
          <w:rStyle w:val="FootnoteReference"/>
        </w:rPr>
        <w:footnoteReference w:id="13"/>
      </w:r>
    </w:p>
    <w:p w14:paraId="119947A6" w14:textId="6DA85335" w:rsidR="006F4FE8" w:rsidRPr="001021D1" w:rsidRDefault="006F4FE8" w:rsidP="004B2579">
      <w:pPr>
        <w:pStyle w:val="SingleTxtG"/>
      </w:pPr>
      <w:r w:rsidRPr="001021D1">
        <w:t>43.</w:t>
      </w:r>
      <w:r w:rsidRPr="001021D1">
        <w:tab/>
        <w:t>The</w:t>
      </w:r>
      <w:r w:rsidR="00A84868">
        <w:t xml:space="preserve"> </w:t>
      </w:r>
      <w:r w:rsidRPr="001021D1">
        <w:t>second</w:t>
      </w:r>
      <w:r w:rsidR="00A84868">
        <w:t xml:space="preserve"> </w:t>
      </w:r>
      <w:r w:rsidRPr="001021D1">
        <w:t>part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</w:t>
      </w:r>
      <w:r w:rsidR="00A84868">
        <w:t xml:space="preserve"> </w:t>
      </w:r>
      <w:r w:rsidRPr="001021D1">
        <w:t>contains</w:t>
      </w:r>
      <w:r w:rsidR="00A84868">
        <w:t xml:space="preserve"> </w:t>
      </w:r>
      <w:r w:rsidRPr="001021D1">
        <w:t>articles</w:t>
      </w:r>
      <w:r w:rsidR="00A84868">
        <w:t xml:space="preserve"> </w:t>
      </w:r>
      <w:r w:rsidRPr="001021D1">
        <w:t>relating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freedoms.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basic</w:t>
      </w:r>
      <w:r w:rsidR="00A84868">
        <w:t xml:space="preserve"> </w:t>
      </w:r>
      <w:r w:rsidRPr="001021D1">
        <w:t>principles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include: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direct</w:t>
      </w:r>
      <w:r w:rsidR="00A84868">
        <w:t xml:space="preserve"> </w:t>
      </w:r>
      <w:r w:rsidRPr="001021D1">
        <w:t>application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guaranteed</w:t>
      </w:r>
      <w:r w:rsidR="00A84868">
        <w:t xml:space="preserve"> </w:t>
      </w:r>
      <w:r w:rsidRPr="001021D1">
        <w:t>rights;</w:t>
      </w:r>
      <w:r w:rsidR="00A84868">
        <w:t xml:space="preserve"> </w:t>
      </w:r>
      <w:r w:rsidRPr="001021D1">
        <w:t>constitutional</w:t>
      </w:r>
      <w:r w:rsidR="00A84868">
        <w:t xml:space="preserve"> </w:t>
      </w:r>
      <w:r w:rsidRPr="001021D1">
        <w:t>regulation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purpose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constitutional</w:t>
      </w:r>
      <w:r w:rsidR="00A84868">
        <w:t xml:space="preserve"> </w:t>
      </w:r>
      <w:r w:rsidRPr="001021D1">
        <w:t>guarantees;</w:t>
      </w:r>
      <w:r w:rsidR="00A84868">
        <w:t xml:space="preserve"> </w:t>
      </w:r>
      <w:r w:rsidRPr="001021D1">
        <w:t>regulating</w:t>
      </w:r>
      <w:r w:rsidR="00A84868">
        <w:t xml:space="preserve"> </w:t>
      </w:r>
      <w:r w:rsidRPr="001021D1">
        <w:t>restrictions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rights;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prohibition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discrimination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protection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freedoms.</w:t>
      </w:r>
    </w:p>
    <w:p w14:paraId="405E57D0" w14:textId="425F347B" w:rsidR="006F4FE8" w:rsidRPr="001C39C0" w:rsidRDefault="006F4FE8" w:rsidP="004B2579">
      <w:pPr>
        <w:pStyle w:val="SingleTxtG"/>
        <w:rPr>
          <w:rStyle w:val="FootnoteReference"/>
        </w:rPr>
      </w:pPr>
      <w:r w:rsidRPr="001021D1">
        <w:t>44.</w:t>
      </w:r>
      <w:r w:rsidRPr="001021D1">
        <w:tab/>
        <w:t>A</w:t>
      </w:r>
      <w:r w:rsidR="00A84868">
        <w:t xml:space="preserve"> </w:t>
      </w:r>
      <w:r w:rsidRPr="001021D1">
        <w:t>special</w:t>
      </w:r>
      <w:r w:rsidR="00A84868">
        <w:t xml:space="preserve"> </w:t>
      </w:r>
      <w:r w:rsidRPr="001021D1">
        <w:t>segment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second</w:t>
      </w:r>
      <w:r w:rsidR="00A84868">
        <w:t xml:space="preserve"> </w:t>
      </w:r>
      <w:r w:rsidRPr="001021D1">
        <w:t>section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</w:t>
      </w:r>
      <w:r w:rsidR="00A84868">
        <w:t xml:space="preserve"> </w:t>
      </w:r>
      <w:r w:rsidRPr="001021D1">
        <w:t>refers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guarantee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belonging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minorities.</w:t>
      </w:r>
      <w:r w:rsidRPr="001C39C0">
        <w:rPr>
          <w:rStyle w:val="FootnoteReference"/>
        </w:rPr>
        <w:footnoteReference w:id="14"/>
      </w:r>
    </w:p>
    <w:p w14:paraId="7E5B9C5A" w14:textId="7AB18033" w:rsidR="006F4FE8" w:rsidRPr="001021D1" w:rsidRDefault="006F4FE8" w:rsidP="004B2579">
      <w:pPr>
        <w:pStyle w:val="SingleTxtG"/>
      </w:pPr>
      <w:r w:rsidRPr="001021D1">
        <w:t>45.</w:t>
      </w:r>
      <w:r w:rsidRPr="001021D1">
        <w:tab/>
        <w:t>A</w:t>
      </w:r>
      <w:r w:rsidR="00A84868">
        <w:t xml:space="preserve"> </w:t>
      </w:r>
      <w:r w:rsidRPr="001021D1">
        <w:t>proposal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change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</w:t>
      </w:r>
      <w:r w:rsidRPr="001C39C0">
        <w:rPr>
          <w:rStyle w:val="FootnoteReference"/>
        </w:rPr>
        <w:footnoteReference w:id="15"/>
      </w:r>
      <w:r w:rsidR="00A84868" w:rsidRPr="001C39C0">
        <w:rPr>
          <w:rStyle w:val="FootnoteReference"/>
        </w:rPr>
        <w:t xml:space="preserve"> </w:t>
      </w:r>
      <w:r w:rsidRPr="001021D1">
        <w:t>may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submitted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least</w:t>
      </w:r>
      <w:r w:rsidR="00A84868">
        <w:t xml:space="preserve"> </w:t>
      </w:r>
      <w:r w:rsidRPr="001021D1">
        <w:t>one</w:t>
      </w:r>
      <w:r w:rsidR="00A84868">
        <w:t xml:space="preserve"> </w:t>
      </w:r>
      <w:r w:rsidRPr="001021D1">
        <w:t>third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total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deputies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Parliament,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President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Republic,</w:t>
      </w:r>
      <w:r w:rsidR="00A84868">
        <w:t xml:space="preserve"> </w:t>
      </w:r>
      <w:r w:rsidRPr="001021D1">
        <w:t>Government</w:t>
      </w:r>
      <w:r w:rsidR="00A84868">
        <w:t xml:space="preserve"> </w:t>
      </w:r>
      <w:r w:rsidRPr="001021D1">
        <w:t>(see</w:t>
      </w:r>
      <w:r w:rsidR="00A84868">
        <w:t xml:space="preserve"> </w:t>
      </w:r>
      <w:r w:rsidRPr="001021D1">
        <w:t>item</w:t>
      </w:r>
      <w:r w:rsidR="00A84868">
        <w:t xml:space="preserve"> </w:t>
      </w:r>
      <w:r w:rsidRPr="001021D1">
        <w:t>No.</w:t>
      </w:r>
      <w:r w:rsidR="00A84868">
        <w:t xml:space="preserve"> </w:t>
      </w:r>
      <w:r w:rsidRPr="001021D1">
        <w:t>50</w:t>
      </w:r>
      <w:r w:rsidR="00A84868">
        <w:t xml:space="preserve"> </w:t>
      </w:r>
      <w:r w:rsidRPr="001021D1">
        <w:t>below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detailed</w:t>
      </w:r>
      <w:r w:rsidR="00A84868">
        <w:t xml:space="preserve"> </w:t>
      </w:r>
      <w:r w:rsidRPr="001021D1">
        <w:t>explanation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="00CF659D">
        <w:t>“</w:t>
      </w:r>
      <w:r w:rsidRPr="001021D1">
        <w:t>Government</w:t>
      </w:r>
      <w:r w:rsidR="00CF659D">
        <w:t>”</w:t>
      </w:r>
      <w:r w:rsidRPr="001021D1">
        <w:t>),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least</w:t>
      </w:r>
      <w:r w:rsidR="00A84868">
        <w:t xml:space="preserve"> </w:t>
      </w:r>
      <w:r w:rsidRPr="001021D1">
        <w:t>150,000</w:t>
      </w:r>
      <w:r w:rsidR="00A84868">
        <w:t xml:space="preserve"> </w:t>
      </w:r>
      <w:r w:rsidRPr="001021D1">
        <w:t>voters.</w:t>
      </w:r>
      <w:r w:rsidR="00A84868">
        <w:t xml:space="preserve"> </w:t>
      </w:r>
      <w:r w:rsidRPr="001021D1">
        <w:t>Parliament</w:t>
      </w:r>
      <w:r w:rsidR="00A84868">
        <w:t xml:space="preserve"> </w:t>
      </w:r>
      <w:r w:rsidRPr="001021D1">
        <w:t>then</w:t>
      </w:r>
      <w:r w:rsidR="00A84868">
        <w:t xml:space="preserve"> </w:t>
      </w:r>
      <w:r w:rsidRPr="001021D1">
        <w:t>decides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change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Constitution.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proposal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change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adopted</w:t>
      </w:r>
      <w:r w:rsidR="00A84868">
        <w:t xml:space="preserve"> </w:t>
      </w:r>
      <w:r w:rsidRPr="001021D1">
        <w:t>through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least</w:t>
      </w:r>
      <w:r w:rsidR="00A84868">
        <w:t xml:space="preserve"> </w:t>
      </w:r>
      <w:r w:rsidRPr="001021D1">
        <w:t>two-thirds</w:t>
      </w:r>
      <w:r w:rsidR="00A84868">
        <w:t xml:space="preserve"> </w:t>
      </w:r>
      <w:r w:rsidRPr="001021D1">
        <w:t>majority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total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deputies.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Parliament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then</w:t>
      </w:r>
      <w:r w:rsidR="00A84868">
        <w:t xml:space="preserve"> </w:t>
      </w:r>
      <w:r w:rsidRPr="001021D1">
        <w:t>obliged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put</w:t>
      </w:r>
      <w:r w:rsidR="00A84868">
        <w:t xml:space="preserve"> </w:t>
      </w:r>
      <w:r w:rsidRPr="001021D1">
        <w:t>any</w:t>
      </w:r>
      <w:r w:rsidR="00A84868">
        <w:t xml:space="preserve"> </w:t>
      </w:r>
      <w:r w:rsidRPr="001021D1">
        <w:t>such</w:t>
      </w:r>
      <w:r w:rsidR="00A84868">
        <w:t xml:space="preserve"> </w:t>
      </w:r>
      <w:r w:rsidRPr="001021D1">
        <w:t>act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change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republican</w:t>
      </w:r>
      <w:r w:rsidR="00A84868">
        <w:t xml:space="preserve"> </w:t>
      </w:r>
      <w:r w:rsidRPr="001021D1">
        <w:t>referendum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confirmation</w:t>
      </w:r>
      <w:r w:rsidR="00A84868">
        <w:t xml:space="preserve"> </w:t>
      </w:r>
      <w:r w:rsidRPr="001021D1">
        <w:t>if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change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</w:t>
      </w:r>
      <w:r w:rsidR="00A84868">
        <w:t xml:space="preserve"> </w:t>
      </w:r>
      <w:r w:rsidRPr="001021D1">
        <w:t>refers</w:t>
      </w:r>
      <w:r w:rsidR="00A84868">
        <w:t xml:space="preserve"> </w:t>
      </w:r>
      <w:r w:rsidRPr="001021D1">
        <w:t>to,</w:t>
      </w:r>
      <w:r w:rsidR="00A84868">
        <w:t xml:space="preserve"> </w:t>
      </w:r>
      <w:r w:rsidRPr="001021D1">
        <w:t>among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things: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freedoms;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organization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government;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declaration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war</w:t>
      </w:r>
      <w:r w:rsidR="00A84868">
        <w:t xml:space="preserve"> </w:t>
      </w:r>
      <w:r w:rsidRPr="001021D1">
        <w:t>and/or</w:t>
      </w:r>
      <w:r w:rsidR="00A84868">
        <w:t xml:space="preserve"> </w:t>
      </w:r>
      <w:r w:rsidRPr="001021D1">
        <w:t>state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emergency;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deviation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rights;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state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war.</w:t>
      </w:r>
    </w:p>
    <w:p w14:paraId="1B8A2813" w14:textId="1FA4BB71" w:rsidR="006F4FE8" w:rsidRPr="001C39C0" w:rsidRDefault="006F4FE8" w:rsidP="004B2579">
      <w:pPr>
        <w:pStyle w:val="SingleTxtG"/>
        <w:rPr>
          <w:rStyle w:val="FootnoteReference"/>
        </w:rPr>
      </w:pPr>
      <w:r w:rsidRPr="001021D1">
        <w:t>46.</w:t>
      </w:r>
      <w:r w:rsidRPr="001021D1">
        <w:tab/>
        <w:t>The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order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unique.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highest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act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RS.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laws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general</w:t>
      </w:r>
      <w:r w:rsidR="00A84868">
        <w:t xml:space="preserve"> </w:t>
      </w:r>
      <w:r w:rsidRPr="001021D1">
        <w:t>acts</w:t>
      </w:r>
      <w:r w:rsidR="00A84868">
        <w:t xml:space="preserve"> </w:t>
      </w:r>
      <w:r w:rsidRPr="001021D1">
        <w:t>passed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must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accordance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Constitution.</w:t>
      </w:r>
      <w:r w:rsidR="00A84868">
        <w:t xml:space="preserve"> </w:t>
      </w:r>
      <w:r w:rsidRPr="001021D1">
        <w:t>Confirmed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agreements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generally</w:t>
      </w:r>
      <w:r w:rsidR="00A84868">
        <w:t xml:space="preserve"> </w:t>
      </w:r>
      <w:r w:rsidRPr="001021D1">
        <w:t>accepted</w:t>
      </w:r>
      <w:r w:rsidR="00A84868">
        <w:t xml:space="preserve"> </w:t>
      </w:r>
      <w:r w:rsidRPr="001021D1">
        <w:t>rules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part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order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RS.</w:t>
      </w:r>
      <w:r w:rsidR="00A84868">
        <w:t xml:space="preserve"> </w:t>
      </w:r>
      <w:r w:rsidRPr="001021D1">
        <w:t>Confirmed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treaties</w:t>
      </w:r>
      <w:r w:rsidR="00A84868">
        <w:t xml:space="preserve"> </w:t>
      </w:r>
      <w:r w:rsidRPr="001021D1">
        <w:t>must</w:t>
      </w:r>
      <w:r w:rsidR="00A84868">
        <w:t xml:space="preserve"> </w:t>
      </w:r>
      <w:r w:rsidRPr="001021D1">
        <w:t>not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conflict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Constitution,</w:t>
      </w:r>
      <w:r w:rsidR="00A84868">
        <w:t xml:space="preserve"> </w:t>
      </w:r>
      <w:r w:rsidRPr="001021D1">
        <w:t>while</w:t>
      </w:r>
      <w:r w:rsidR="00A84868">
        <w:t xml:space="preserve"> </w:t>
      </w:r>
      <w:r w:rsidRPr="001021D1">
        <w:t>laws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general</w:t>
      </w:r>
      <w:r w:rsidR="00A84868">
        <w:t xml:space="preserve"> </w:t>
      </w:r>
      <w:r w:rsidRPr="001021D1">
        <w:t>acts</w:t>
      </w:r>
      <w:r w:rsidR="00A84868">
        <w:t xml:space="preserve"> </w:t>
      </w:r>
      <w:r w:rsidRPr="001021D1">
        <w:t>must</w:t>
      </w:r>
      <w:r w:rsidR="00A84868">
        <w:t xml:space="preserve"> </w:t>
      </w:r>
      <w:r w:rsidRPr="001021D1">
        <w:t>not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conflict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generally</w:t>
      </w:r>
      <w:r w:rsidR="00A84868">
        <w:t xml:space="preserve"> </w:t>
      </w:r>
      <w:r w:rsidRPr="001021D1">
        <w:t>accepted</w:t>
      </w:r>
      <w:r w:rsidR="00A84868">
        <w:t xml:space="preserve"> </w:t>
      </w:r>
      <w:r w:rsidRPr="001021D1">
        <w:t>rules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ratified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treaties.</w:t>
      </w:r>
      <w:r w:rsidRPr="001C39C0">
        <w:rPr>
          <w:rStyle w:val="FootnoteReference"/>
        </w:rPr>
        <w:footnoteReference w:id="16"/>
      </w:r>
    </w:p>
    <w:p w14:paraId="1E3032A7" w14:textId="3444125F" w:rsidR="006F4FE8" w:rsidRPr="001021D1" w:rsidRDefault="006F4FE8" w:rsidP="004B2579">
      <w:pPr>
        <w:pStyle w:val="SingleTxtG"/>
      </w:pPr>
      <w:r w:rsidRPr="001021D1">
        <w:t>47.</w:t>
      </w:r>
      <w:r w:rsidRPr="001021D1">
        <w:tab/>
        <w:t>The</w:t>
      </w:r>
      <w:r w:rsidR="00A84868">
        <w:t xml:space="preserve"> </w:t>
      </w:r>
      <w:r w:rsidRPr="001021D1">
        <w:t>organization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power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based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division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power</w:t>
      </w:r>
      <w:r w:rsidR="00A84868">
        <w:t xml:space="preserve"> </w:t>
      </w:r>
      <w:r w:rsidRPr="001021D1">
        <w:t>into</w:t>
      </w:r>
      <w:r w:rsidR="00A84868">
        <w:t xml:space="preserve"> </w:t>
      </w:r>
      <w:r w:rsidRPr="001021D1">
        <w:t>legislative,</w:t>
      </w:r>
      <w:r w:rsidR="00A84868">
        <w:t xml:space="preserve"> </w:t>
      </w:r>
      <w:r w:rsidRPr="001021D1">
        <w:t>executive,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judicial</w:t>
      </w:r>
      <w:r w:rsidR="00A84868">
        <w:t xml:space="preserve"> </w:t>
      </w:r>
      <w:r w:rsidRPr="001021D1">
        <w:t>branches.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relationship</w:t>
      </w:r>
      <w:r w:rsidR="00A84868">
        <w:t xml:space="preserve"> </w:t>
      </w:r>
      <w:r w:rsidRPr="001021D1">
        <w:t>between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three</w:t>
      </w:r>
      <w:r w:rsidR="00A84868">
        <w:t xml:space="preserve"> </w:t>
      </w:r>
      <w:r w:rsidRPr="001021D1">
        <w:t>branches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government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based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mutual</w:t>
      </w:r>
      <w:r w:rsidR="00A84868">
        <w:t xml:space="preserve"> </w:t>
      </w:r>
      <w:r w:rsidRPr="001021D1">
        <w:t>verification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balance,</w:t>
      </w:r>
      <w:r w:rsidR="00A84868">
        <w:t xml:space="preserve"> </w:t>
      </w:r>
      <w:r w:rsidRPr="001021D1">
        <w:t>while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judiciary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independent.</w:t>
      </w:r>
    </w:p>
    <w:p w14:paraId="6EF7D8B3" w14:textId="77777777" w:rsidR="00CB330A" w:rsidRDefault="006F4FE8" w:rsidP="005B1E52">
      <w:pPr>
        <w:pStyle w:val="H23G"/>
      </w:pPr>
      <w:r w:rsidRPr="001021D1">
        <w:tab/>
      </w:r>
      <w:r w:rsidRPr="001021D1">
        <w:tab/>
        <w:t>Legislative</w:t>
      </w:r>
      <w:r w:rsidR="00A84868">
        <w:t xml:space="preserve"> </w:t>
      </w:r>
      <w:r w:rsidRPr="00C817F4">
        <w:rPr>
          <w:lang w:val="en-US"/>
        </w:rPr>
        <w:t>branch</w:t>
      </w:r>
      <w:r w:rsidR="00A84868">
        <w:t xml:space="preserve"> </w:t>
      </w:r>
      <w:r w:rsidRPr="001021D1">
        <w:t>–</w:t>
      </w:r>
      <w:r w:rsidR="00A84868">
        <w:t xml:space="preserve"> </w:t>
      </w:r>
      <w:r w:rsidRPr="001021D1">
        <w:t>Parliament</w:t>
      </w:r>
    </w:p>
    <w:p w14:paraId="291E45DD" w14:textId="473C4A36" w:rsidR="006F4FE8" w:rsidRPr="001C39C0" w:rsidRDefault="006F4FE8" w:rsidP="004B2579">
      <w:pPr>
        <w:pStyle w:val="SingleTxtG"/>
        <w:rPr>
          <w:rStyle w:val="FootnoteReference"/>
        </w:rPr>
      </w:pPr>
      <w:r w:rsidRPr="001021D1">
        <w:t>48.</w:t>
      </w:r>
      <w:r w:rsidRPr="001021D1">
        <w:tab/>
        <w:t>Parliament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highest</w:t>
      </w:r>
      <w:r w:rsidR="00A84868">
        <w:t xml:space="preserve"> </w:t>
      </w:r>
      <w:r w:rsidRPr="001021D1">
        <w:t>representative</w:t>
      </w:r>
      <w:r w:rsidR="00A84868">
        <w:t xml:space="preserve"> </w:t>
      </w:r>
      <w:r w:rsidRPr="001021D1">
        <w:t>body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holder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constitutional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legislative</w:t>
      </w:r>
      <w:r w:rsidR="00A84868">
        <w:t xml:space="preserve"> </w:t>
      </w:r>
      <w:r w:rsidRPr="001021D1">
        <w:t>power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RS.</w:t>
      </w:r>
      <w:r w:rsidRPr="001C39C0">
        <w:rPr>
          <w:rStyle w:val="FootnoteReference"/>
        </w:rPr>
        <w:footnoteReference w:id="17"/>
      </w:r>
      <w:bookmarkStart w:id="2" w:name="SADRZAJ_219"/>
      <w:r w:rsidR="00A84868" w:rsidRPr="001C39C0">
        <w:rPr>
          <w:rStyle w:val="FootnoteReference"/>
        </w:rPr>
        <w:t xml:space="preserve"> </w:t>
      </w:r>
      <w:r w:rsidRPr="001021D1">
        <w:t>Parliament</w:t>
      </w:r>
      <w:r w:rsidR="00A84868">
        <w:t xml:space="preserve"> </w:t>
      </w:r>
      <w:r w:rsidRPr="001021D1">
        <w:t>consists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250</w:t>
      </w:r>
      <w:r w:rsidR="00A84868">
        <w:t xml:space="preserve"> </w:t>
      </w:r>
      <w:r w:rsidRPr="001021D1">
        <w:t>deputies,</w:t>
      </w:r>
      <w:r w:rsidR="00A84868">
        <w:t xml:space="preserve"> </w:t>
      </w:r>
      <w:r w:rsidRPr="001021D1">
        <w:t>who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elected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direct</w:t>
      </w:r>
      <w:r w:rsidR="00A84868">
        <w:t xml:space="preserve"> </w:t>
      </w:r>
      <w:r w:rsidRPr="001021D1">
        <w:t>elections,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secret</w:t>
      </w:r>
      <w:r w:rsidR="00A84868">
        <w:t xml:space="preserve"> </w:t>
      </w:r>
      <w:r w:rsidRPr="001021D1">
        <w:t>ballot,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accordance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law.</w:t>
      </w:r>
      <w:r w:rsidRPr="001C39C0">
        <w:rPr>
          <w:rStyle w:val="FootnoteReference"/>
        </w:rPr>
        <w:footnoteReference w:id="18"/>
      </w:r>
      <w:r w:rsidR="00A84868" w:rsidRPr="001C39C0">
        <w:rPr>
          <w:rStyle w:val="FootnoteReference"/>
        </w:rPr>
        <w:t xml:space="preserve"> </w:t>
      </w:r>
      <w:r w:rsidRPr="001021D1">
        <w:t>Within</w:t>
      </w:r>
      <w:r w:rsidR="00A84868">
        <w:t xml:space="preserve"> </w:t>
      </w:r>
      <w:r w:rsidRPr="001021D1">
        <w:t>its</w:t>
      </w:r>
      <w:r w:rsidR="00A84868">
        <w:t xml:space="preserve"> </w:t>
      </w:r>
      <w:r w:rsidRPr="001021D1">
        <w:t>competencies,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Parliament</w:t>
      </w:r>
      <w:r w:rsidR="00A84868">
        <w:t xml:space="preserve"> </w:t>
      </w:r>
      <w:r w:rsidRPr="001021D1">
        <w:t>performs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representative,</w:t>
      </w:r>
      <w:r w:rsidR="00A84868">
        <w:t xml:space="preserve"> </w:t>
      </w:r>
      <w:r w:rsidRPr="001021D1">
        <w:t>legislative,</w:t>
      </w:r>
      <w:r w:rsidR="00A84868">
        <w:t xml:space="preserve"> </w:t>
      </w:r>
      <w:r w:rsidRPr="001021D1">
        <w:t>electoral,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control</w:t>
      </w:r>
      <w:r w:rsidR="00A84868">
        <w:t xml:space="preserve"> </w:t>
      </w:r>
      <w:r w:rsidRPr="001021D1">
        <w:t>function.</w:t>
      </w:r>
      <w:r w:rsidRPr="001C39C0">
        <w:rPr>
          <w:rStyle w:val="FootnoteReference"/>
        </w:rPr>
        <w:footnoteReference w:id="19"/>
      </w:r>
      <w:r w:rsidR="00A84868" w:rsidRPr="001C39C0">
        <w:rPr>
          <w:rStyle w:val="FootnoteReference"/>
        </w:rPr>
        <w:t xml:space="preserve"> </w:t>
      </w:r>
      <w:r w:rsidRPr="001021D1">
        <w:t>Parliament</w:t>
      </w:r>
      <w:r w:rsidR="00A84868">
        <w:t xml:space="preserve"> </w:t>
      </w:r>
      <w:r w:rsidRPr="001021D1">
        <w:t>makes</w:t>
      </w:r>
      <w:r w:rsidR="00A84868">
        <w:t xml:space="preserve"> </w:t>
      </w:r>
      <w:r w:rsidRPr="001021D1">
        <w:t>decisions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majority</w:t>
      </w:r>
      <w:r w:rsidR="00A84868">
        <w:t xml:space="preserve"> </w:t>
      </w:r>
      <w:r w:rsidRPr="001021D1">
        <w:t>vote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deputies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sessions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majority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deputies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present.</w:t>
      </w:r>
      <w:r w:rsidRPr="001C39C0">
        <w:rPr>
          <w:rStyle w:val="FootnoteReference"/>
        </w:rPr>
        <w:footnoteReference w:id="20"/>
      </w:r>
      <w:r w:rsidR="00A84868" w:rsidRPr="001C39C0">
        <w:rPr>
          <w:rStyle w:val="FootnoteReference"/>
        </w:rPr>
        <w:t xml:space="preserve"> </w:t>
      </w:r>
      <w:r w:rsidRPr="001021D1">
        <w:t>According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Constitution,</w:t>
      </w:r>
      <w:r w:rsidR="00A84868">
        <w:t xml:space="preserve"> </w:t>
      </w:r>
      <w:r w:rsidRPr="001021D1">
        <w:t>equality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representation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sexes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representatives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ensured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Parliament,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accordance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law.</w:t>
      </w:r>
      <w:r w:rsidRPr="001C39C0">
        <w:rPr>
          <w:rStyle w:val="FootnoteReference"/>
        </w:rPr>
        <w:footnoteReference w:id="21"/>
      </w:r>
      <w:bookmarkEnd w:id="2"/>
    </w:p>
    <w:p w14:paraId="096AFB6A" w14:textId="2FBDDED1" w:rsidR="006F4FE8" w:rsidRPr="001021D1" w:rsidRDefault="006F4FE8" w:rsidP="00081FC1">
      <w:pPr>
        <w:pStyle w:val="H23G"/>
      </w:pPr>
      <w:r w:rsidRPr="001021D1">
        <w:tab/>
      </w:r>
      <w:r w:rsidRPr="001021D1">
        <w:tab/>
        <w:t>Percentage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women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parliament,</w:t>
      </w:r>
      <w:r w:rsidR="00A84868">
        <w:t xml:space="preserve"> </w:t>
      </w:r>
      <w:r w:rsidRPr="001021D1">
        <w:t>2020</w:t>
      </w:r>
      <w:r w:rsidR="00A84868">
        <w:t xml:space="preserve"> 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0"/>
        <w:gridCol w:w="4760"/>
      </w:tblGrid>
      <w:tr w:rsidR="008E0C16" w:rsidRPr="008E0C16" w14:paraId="4E38141E" w14:textId="77777777" w:rsidTr="008E0C16">
        <w:trPr>
          <w:cantSplit/>
          <w:tblHeader/>
        </w:trPr>
        <w:tc>
          <w:tcPr>
            <w:tcW w:w="26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83BD9F6" w14:textId="4F32F02F" w:rsidR="006F4FE8" w:rsidRPr="008E0C16" w:rsidRDefault="00081FC1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lang w:val="en-US"/>
              </w:rPr>
            </w:pPr>
            <w:r w:rsidRPr="008E0C16">
              <w:rPr>
                <w:i/>
                <w:sz w:val="16"/>
                <w:lang w:val="en-US"/>
              </w:rPr>
              <w:t>Gender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>
              <w:rPr>
                <w:i/>
                <w:sz w:val="16"/>
                <w:lang w:val="en-US"/>
              </w:rPr>
              <w:t>s</w:t>
            </w:r>
            <w:r w:rsidRPr="008E0C16">
              <w:rPr>
                <w:i/>
                <w:sz w:val="16"/>
                <w:lang w:val="en-US"/>
              </w:rPr>
              <w:t>tructure</w:t>
            </w:r>
          </w:p>
        </w:tc>
        <w:tc>
          <w:tcPr>
            <w:tcW w:w="47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B25A502" w14:textId="6F1AAF59" w:rsidR="006F4FE8" w:rsidRPr="008E0C16" w:rsidRDefault="00081FC1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8E0C16">
              <w:rPr>
                <w:i/>
                <w:sz w:val="16"/>
                <w:lang w:val="en-US"/>
              </w:rPr>
              <w:t>Number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8E0C16">
              <w:rPr>
                <w:i/>
                <w:sz w:val="16"/>
                <w:lang w:val="en-US"/>
              </w:rPr>
              <w:t>and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8E0C16">
              <w:rPr>
                <w:i/>
                <w:sz w:val="16"/>
                <w:lang w:val="en-US"/>
              </w:rPr>
              <w:t>share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8E0C16">
              <w:rPr>
                <w:i/>
                <w:sz w:val="16"/>
                <w:lang w:val="en-US"/>
              </w:rPr>
              <w:t>of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="006F4FE8" w:rsidRPr="008E0C16">
              <w:rPr>
                <w:i/>
                <w:sz w:val="16"/>
                <w:lang w:val="en-US"/>
              </w:rPr>
              <w:t>MPS</w:t>
            </w:r>
          </w:p>
        </w:tc>
      </w:tr>
      <w:tr w:rsidR="006F4FE8" w:rsidRPr="008E0C16" w14:paraId="0F0D9E4E" w14:textId="77777777" w:rsidTr="00BE5679">
        <w:trPr>
          <w:cantSplit/>
        </w:trPr>
        <w:tc>
          <w:tcPr>
            <w:tcW w:w="2610" w:type="dxa"/>
            <w:tcBorders>
              <w:bottom w:val="nil"/>
            </w:tcBorders>
            <w:shd w:val="clear" w:color="auto" w:fill="auto"/>
            <w:hideMark/>
          </w:tcPr>
          <w:p w14:paraId="2F54301B" w14:textId="5B554D42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Females</w:t>
            </w:r>
            <w:r w:rsidR="00A84868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4760" w:type="dxa"/>
            <w:tcBorders>
              <w:bottom w:val="nil"/>
            </w:tcBorders>
            <w:shd w:val="clear" w:color="auto" w:fill="auto"/>
            <w:vAlign w:val="bottom"/>
            <w:hideMark/>
          </w:tcPr>
          <w:p w14:paraId="4BC63C8C" w14:textId="77B665EB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100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(40%)</w:t>
            </w:r>
          </w:p>
        </w:tc>
      </w:tr>
      <w:tr w:rsidR="006F4FE8" w:rsidRPr="008E0C16" w14:paraId="34FC309C" w14:textId="77777777" w:rsidTr="00BE5679">
        <w:trPr>
          <w:cantSplit/>
        </w:trPr>
        <w:tc>
          <w:tcPr>
            <w:tcW w:w="2610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187EC8D7" w14:textId="2597212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Males</w:t>
            </w:r>
            <w:r w:rsidR="00A84868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4760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52EBA3EA" w14:textId="6884085C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150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(60%)</w:t>
            </w:r>
          </w:p>
        </w:tc>
      </w:tr>
      <w:tr w:rsidR="006F4FE8" w:rsidRPr="008E0C16" w14:paraId="752024C8" w14:textId="77777777" w:rsidTr="00BE5679">
        <w:trPr>
          <w:cantSplit/>
        </w:trPr>
        <w:tc>
          <w:tcPr>
            <w:tcW w:w="2610" w:type="dxa"/>
            <w:tcBorders>
              <w:top w:val="nil"/>
            </w:tcBorders>
            <w:shd w:val="clear" w:color="auto" w:fill="auto"/>
            <w:hideMark/>
          </w:tcPr>
          <w:p w14:paraId="49E19A07" w14:textId="6D3A1076" w:rsidR="006F4FE8" w:rsidRPr="008E0C16" w:rsidRDefault="006F4FE8" w:rsidP="005B1E52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lastRenderedPageBreak/>
              <w:t>Total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MPs</w:t>
            </w:r>
          </w:p>
        </w:tc>
        <w:tc>
          <w:tcPr>
            <w:tcW w:w="476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6EDED1B6" w14:textId="77777777" w:rsidR="006F4FE8" w:rsidRPr="008E0C16" w:rsidRDefault="006F4FE8" w:rsidP="005B1E52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250</w:t>
            </w:r>
          </w:p>
        </w:tc>
      </w:tr>
    </w:tbl>
    <w:p w14:paraId="6D2FFB9F" w14:textId="118D5EC6" w:rsidR="006F4FE8" w:rsidRPr="0080409F" w:rsidRDefault="006F4FE8" w:rsidP="005B1E52">
      <w:pPr>
        <w:keepNext/>
        <w:keepLines/>
        <w:spacing w:before="120"/>
        <w:ind w:left="1134" w:right="1134" w:firstLine="170"/>
        <w:rPr>
          <w:i/>
          <w:iCs/>
          <w:sz w:val="18"/>
        </w:rPr>
      </w:pPr>
      <w:r w:rsidRPr="0080409F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80409F">
        <w:rPr>
          <w:i/>
          <w:iCs/>
          <w:sz w:val="18"/>
        </w:rPr>
        <w:t>Parliament</w:t>
      </w:r>
      <w:r w:rsidR="0080409F" w:rsidRPr="0080409F">
        <w:rPr>
          <w:i/>
          <w:iCs/>
          <w:sz w:val="18"/>
        </w:rPr>
        <w:t>.</w:t>
      </w:r>
    </w:p>
    <w:p w14:paraId="2212E916" w14:textId="77777777" w:rsidR="00CB330A" w:rsidRDefault="006F4FE8" w:rsidP="0050401E">
      <w:pPr>
        <w:pStyle w:val="H23G"/>
      </w:pPr>
      <w:r>
        <w:tab/>
      </w:r>
      <w:r>
        <w:tab/>
      </w:r>
      <w:r w:rsidRPr="00C817F4">
        <w:t>Executive</w:t>
      </w:r>
      <w:r w:rsidR="00A84868">
        <w:t xml:space="preserve"> </w:t>
      </w:r>
      <w:r w:rsidRPr="00C817F4">
        <w:rPr>
          <w:lang w:val="en-US"/>
        </w:rPr>
        <w:t>branch</w:t>
      </w:r>
      <w:r w:rsidR="00A84868">
        <w:t xml:space="preserve"> </w:t>
      </w:r>
      <w:r w:rsidRPr="00C817F4">
        <w:t>–</w:t>
      </w:r>
      <w:r w:rsidR="009E2DB7">
        <w:t xml:space="preserve"> </w:t>
      </w:r>
      <w:r w:rsidRPr="00C817F4">
        <w:t>Government</w:t>
      </w:r>
      <w:r w:rsidR="00A84868">
        <w:t xml:space="preserve"> </w:t>
      </w:r>
      <w:r w:rsidRPr="00C817F4">
        <w:t>and</w:t>
      </w:r>
      <w:r w:rsidR="00A84868">
        <w:t xml:space="preserve"> </w:t>
      </w:r>
      <w:r w:rsidRPr="00C817F4">
        <w:t>President</w:t>
      </w:r>
    </w:p>
    <w:p w14:paraId="5AF0CEB3" w14:textId="35413820" w:rsidR="006F4FE8" w:rsidRPr="00C817F4" w:rsidRDefault="006F4FE8" w:rsidP="0050401E">
      <w:pPr>
        <w:pStyle w:val="H4G"/>
      </w:pPr>
      <w:r>
        <w:tab/>
      </w:r>
      <w:r>
        <w:tab/>
      </w:r>
      <w:r w:rsidRPr="00C817F4">
        <w:t>The</w:t>
      </w:r>
      <w:r w:rsidR="00A84868">
        <w:t xml:space="preserve"> </w:t>
      </w:r>
      <w:r w:rsidRPr="00C817F4">
        <w:t>President</w:t>
      </w:r>
    </w:p>
    <w:p w14:paraId="63369705" w14:textId="20555510" w:rsidR="006F4FE8" w:rsidRPr="001C39C0" w:rsidRDefault="006F4FE8" w:rsidP="004B2579">
      <w:pPr>
        <w:pStyle w:val="SingleTxtG"/>
        <w:rPr>
          <w:rStyle w:val="FootnoteReference"/>
        </w:rPr>
      </w:pPr>
      <w:r w:rsidRPr="001021D1">
        <w:t>49.</w:t>
      </w:r>
      <w:r w:rsidRPr="001021D1">
        <w:tab/>
        <w:t>The</w:t>
      </w:r>
      <w:r w:rsidR="00A84868">
        <w:t xml:space="preserve"> </w:t>
      </w:r>
      <w:r w:rsidRPr="001021D1">
        <w:t>President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elected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direct</w:t>
      </w:r>
      <w:r w:rsidR="00A84868">
        <w:t xml:space="preserve"> </w:t>
      </w:r>
      <w:r w:rsidRPr="001021D1">
        <w:t>elections,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secret</w:t>
      </w:r>
      <w:r w:rsidR="00A84868">
        <w:t xml:space="preserve"> </w:t>
      </w:r>
      <w:r w:rsidRPr="001021D1">
        <w:t>ballot,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accordance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law.</w:t>
      </w:r>
      <w:r w:rsidRPr="001C39C0">
        <w:rPr>
          <w:rStyle w:val="FootnoteReference"/>
        </w:rPr>
        <w:footnoteReference w:id="22"/>
      </w:r>
      <w:r w:rsidR="00A84868" w:rsidRPr="001C39C0">
        <w:rPr>
          <w:rStyle w:val="FootnoteReference"/>
        </w:rPr>
        <w:t xml:space="preserve"> </w:t>
      </w:r>
      <w:r w:rsidRPr="001021D1">
        <w:t>The</w:t>
      </w:r>
      <w:r w:rsidR="00A84868">
        <w:t xml:space="preserve"> </w:t>
      </w:r>
      <w:r w:rsidRPr="001021D1">
        <w:t>mandate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President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Republic</w:t>
      </w:r>
      <w:r w:rsidR="00A84868">
        <w:t xml:space="preserve"> </w:t>
      </w:r>
      <w:r w:rsidRPr="001021D1">
        <w:t>lasts</w:t>
      </w:r>
      <w:r w:rsidR="00A84868">
        <w:t xml:space="preserve"> </w:t>
      </w:r>
      <w:r w:rsidRPr="001021D1">
        <w:t>5</w:t>
      </w:r>
      <w:r w:rsidR="00A84868">
        <w:t xml:space="preserve"> </w:t>
      </w:r>
      <w:r w:rsidRPr="001021D1">
        <w:t>years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ends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expiration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term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he/she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elected,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his/her</w:t>
      </w:r>
      <w:r w:rsidR="00A84868">
        <w:t xml:space="preserve"> </w:t>
      </w:r>
      <w:r w:rsidRPr="001021D1">
        <w:t>resignation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dismissal.</w:t>
      </w:r>
      <w:r w:rsidRPr="001C39C0">
        <w:rPr>
          <w:rStyle w:val="FootnoteReference"/>
        </w:rPr>
        <w:footnoteReference w:id="23"/>
      </w:r>
      <w:r w:rsidR="00A84868" w:rsidRPr="001C39C0">
        <w:rPr>
          <w:rStyle w:val="FootnoteReference"/>
        </w:rPr>
        <w:t xml:space="preserve"> </w:t>
      </w:r>
      <w:r w:rsidRPr="001021D1">
        <w:t>The</w:t>
      </w:r>
      <w:r w:rsidR="00A84868">
        <w:t xml:space="preserve"> </w:t>
      </w:r>
      <w:r w:rsidRPr="001021D1">
        <w:t>President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Republic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responsible</w:t>
      </w:r>
      <w:r w:rsidR="00A84868">
        <w:t xml:space="preserve"> </w:t>
      </w:r>
      <w:r w:rsidRPr="001021D1">
        <w:t>for:</w:t>
      </w:r>
      <w:r w:rsidR="00A84868">
        <w:t xml:space="preserve"> </w:t>
      </w:r>
      <w:r w:rsidRPr="001021D1">
        <w:t>representing</w:t>
      </w:r>
      <w:r w:rsidR="00A84868">
        <w:t xml:space="preserve"> </w:t>
      </w:r>
      <w:r w:rsidRPr="001021D1">
        <w:t>RS</w:t>
      </w:r>
      <w:r w:rsidR="00735750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country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abroad;</w:t>
      </w:r>
      <w:r w:rsidR="00A84868">
        <w:t xml:space="preserve"> </w:t>
      </w:r>
      <w:r w:rsidRPr="001021D1">
        <w:t>proclaiming</w:t>
      </w:r>
      <w:r w:rsidR="00A84868">
        <w:t xml:space="preserve"> </w:t>
      </w:r>
      <w:r w:rsidRPr="001021D1">
        <w:t>laws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decree;</w:t>
      </w:r>
      <w:r w:rsidR="00A84868">
        <w:t xml:space="preserve"> </w:t>
      </w:r>
      <w:r w:rsidRPr="001021D1">
        <w:t>proposing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Parliament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candidate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Prime</w:t>
      </w:r>
      <w:r w:rsidR="00A84868">
        <w:t xml:space="preserve"> </w:t>
      </w:r>
      <w:r w:rsidRPr="001021D1">
        <w:t>Minister,</w:t>
      </w:r>
      <w:r w:rsidR="00A84868">
        <w:t xml:space="preserve"> </w:t>
      </w:r>
      <w:r w:rsidRPr="001021D1">
        <w:t>after</w:t>
      </w:r>
      <w:r w:rsidR="00A84868">
        <w:t xml:space="preserve"> </w:t>
      </w:r>
      <w:r w:rsidRPr="001021D1">
        <w:t>hearing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opinions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representatives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elected</w:t>
      </w:r>
      <w:r w:rsidR="00A84868">
        <w:t xml:space="preserve"> </w:t>
      </w:r>
      <w:r w:rsidRPr="001021D1">
        <w:t>electoral</w:t>
      </w:r>
      <w:r w:rsidR="00A84868">
        <w:t xml:space="preserve"> </w:t>
      </w:r>
      <w:r w:rsidRPr="001021D1">
        <w:t>lists;</w:t>
      </w:r>
      <w:r w:rsidR="00A84868">
        <w:t xml:space="preserve"> </w:t>
      </w:r>
      <w:r w:rsidRPr="001021D1">
        <w:t>offering</w:t>
      </w:r>
      <w:r w:rsidR="00A84868">
        <w:t xml:space="preserve"> </w:t>
      </w:r>
      <w:r w:rsidRPr="001021D1">
        <w:t>proposals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</w:t>
      </w:r>
      <w:r w:rsidR="00735750">
        <w:t>e</w:t>
      </w:r>
      <w:r w:rsidR="00A84868">
        <w:t xml:space="preserve"> </w:t>
      </w:r>
      <w:r w:rsidRPr="001021D1">
        <w:t>Parliament</w:t>
      </w:r>
      <w:r w:rsidR="00A84868">
        <w:t xml:space="preserve"> </w:t>
      </w:r>
      <w:r w:rsidRPr="001021D1">
        <w:t>office</w:t>
      </w:r>
      <w:r w:rsidR="00A84868">
        <w:t xml:space="preserve"> </w:t>
      </w:r>
      <w:r w:rsidRPr="001021D1">
        <w:t>holders;</w:t>
      </w:r>
      <w:r w:rsidR="00A84868">
        <w:t xml:space="preserve"> </w:t>
      </w:r>
      <w:r w:rsidRPr="001021D1">
        <w:t>appointing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recalling</w:t>
      </w:r>
      <w:r w:rsidR="00A84868">
        <w:t xml:space="preserve"> </w:t>
      </w:r>
      <w:r w:rsidRPr="001021D1">
        <w:t>Ambassadors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basis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proposal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Government;</w:t>
      </w:r>
      <w:r w:rsidR="00A84868">
        <w:t xml:space="preserve"> </w:t>
      </w:r>
      <w:r w:rsidRPr="001021D1">
        <w:t>receiving</w:t>
      </w:r>
      <w:r w:rsidR="00A84868">
        <w:t xml:space="preserve"> </w:t>
      </w:r>
      <w:r w:rsidRPr="001021D1">
        <w:t>letters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credence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revocation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foreign</w:t>
      </w:r>
      <w:r w:rsidR="00A84868">
        <w:t xml:space="preserve"> </w:t>
      </w:r>
      <w:r w:rsidRPr="001021D1">
        <w:t>diplomatic</w:t>
      </w:r>
      <w:r w:rsidR="00A84868">
        <w:t xml:space="preserve"> </w:t>
      </w:r>
      <w:r w:rsidRPr="001021D1">
        <w:t>representatives;</w:t>
      </w:r>
      <w:r w:rsidR="00A84868">
        <w:t xml:space="preserve"> </w:t>
      </w:r>
      <w:r w:rsidRPr="001021D1">
        <w:t>granting</w:t>
      </w:r>
      <w:r w:rsidR="00A84868">
        <w:t xml:space="preserve"> </w:t>
      </w:r>
      <w:r w:rsidRPr="001021D1">
        <w:t>pardons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decorations;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performing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tasks</w:t>
      </w:r>
      <w:r w:rsidR="00A84868">
        <w:t xml:space="preserve"> </w:t>
      </w:r>
      <w:r w:rsidRPr="001021D1">
        <w:t>determined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President,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accordance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law,</w:t>
      </w:r>
      <w:r w:rsidR="00A84868">
        <w:t xml:space="preserve"> </w:t>
      </w:r>
      <w:r w:rsidRPr="001021D1">
        <w:t>commands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Army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appoints,</w:t>
      </w:r>
      <w:r w:rsidR="00A84868">
        <w:t xml:space="preserve"> </w:t>
      </w:r>
      <w:r w:rsidRPr="001021D1">
        <w:t>promotes,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dismisses</w:t>
      </w:r>
      <w:r w:rsidR="00A84868">
        <w:t xml:space="preserve"> </w:t>
      </w:r>
      <w:r w:rsidRPr="001021D1">
        <w:t>officers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Serbian</w:t>
      </w:r>
      <w:r w:rsidR="00A84868">
        <w:t xml:space="preserve"> </w:t>
      </w:r>
      <w:r w:rsidRPr="001021D1">
        <w:t>Army.</w:t>
      </w:r>
      <w:r w:rsidRPr="001C39C0">
        <w:rPr>
          <w:rStyle w:val="FootnoteReference"/>
        </w:rPr>
        <w:footnoteReference w:id="24"/>
      </w:r>
    </w:p>
    <w:p w14:paraId="404C8D88" w14:textId="77A9B3ED" w:rsidR="006F4FE8" w:rsidRPr="00C817F4" w:rsidRDefault="0050401E" w:rsidP="0050401E">
      <w:pPr>
        <w:pStyle w:val="H4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6F4FE8" w:rsidRPr="00C817F4">
        <w:rPr>
          <w:lang w:val="en-US"/>
        </w:rPr>
        <w:t>Government</w:t>
      </w:r>
    </w:p>
    <w:p w14:paraId="53DE77C4" w14:textId="6F005F7C" w:rsidR="006F4FE8" w:rsidRPr="001C39C0" w:rsidRDefault="006F4FE8" w:rsidP="004B2579">
      <w:pPr>
        <w:pStyle w:val="SingleTxtG"/>
        <w:rPr>
          <w:rStyle w:val="FootnoteReference"/>
        </w:rPr>
      </w:pPr>
      <w:r w:rsidRPr="001021D1">
        <w:t>50.</w:t>
      </w:r>
      <w:r w:rsidRPr="001021D1">
        <w:tab/>
        <w:t>Government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holder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executive</w:t>
      </w:r>
      <w:r w:rsidR="00A84868">
        <w:t xml:space="preserve"> </w:t>
      </w:r>
      <w:r w:rsidRPr="001021D1">
        <w:t>power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responsible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Parliament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policy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RS,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execution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laws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general</w:t>
      </w:r>
      <w:r w:rsidR="00A84868">
        <w:t xml:space="preserve"> </w:t>
      </w:r>
      <w:r w:rsidRPr="001021D1">
        <w:t>acts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Parliament,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work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state</w:t>
      </w:r>
      <w:r w:rsidR="00A84868">
        <w:t xml:space="preserve"> </w:t>
      </w:r>
      <w:r w:rsidRPr="001021D1">
        <w:t>administration</w:t>
      </w:r>
      <w:r w:rsidR="00A84868">
        <w:t xml:space="preserve"> </w:t>
      </w:r>
      <w:r w:rsidRPr="001021D1">
        <w:t>bodies.</w:t>
      </w:r>
      <w:r w:rsidRPr="001C39C0">
        <w:rPr>
          <w:rStyle w:val="FootnoteReference"/>
        </w:rPr>
        <w:footnoteReference w:id="25"/>
      </w:r>
      <w:r w:rsidR="00A84868" w:rsidRPr="001C39C0">
        <w:rPr>
          <w:rStyle w:val="FootnoteReference"/>
        </w:rPr>
        <w:t xml:space="preserve"> </w:t>
      </w:r>
      <w:r w:rsidRPr="001021D1">
        <w:t>The</w:t>
      </w:r>
      <w:r w:rsidR="00A84868">
        <w:t xml:space="preserve"> </w:t>
      </w:r>
      <w:r w:rsidRPr="001021D1">
        <w:t>Prime</w:t>
      </w:r>
      <w:r w:rsidR="00A84868">
        <w:t xml:space="preserve"> </w:t>
      </w:r>
      <w:r w:rsidRPr="001021D1">
        <w:t>Minister</w:t>
      </w:r>
      <w:r w:rsidR="00A84868">
        <w:t xml:space="preserve"> </w:t>
      </w:r>
      <w:r w:rsidRPr="001021D1">
        <w:t>leads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directs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work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Government,</w:t>
      </w:r>
      <w:r w:rsidR="00A84868">
        <w:t xml:space="preserve"> </w:t>
      </w:r>
      <w:r w:rsidRPr="001021D1">
        <w:t>manages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unified</w:t>
      </w:r>
      <w:r w:rsidR="00A84868">
        <w:t xml:space="preserve"> </w:t>
      </w:r>
      <w:r w:rsidRPr="001021D1">
        <w:t>political</w:t>
      </w:r>
      <w:r w:rsidR="00A84868">
        <w:t xml:space="preserve"> </w:t>
      </w:r>
      <w:r w:rsidRPr="001021D1">
        <w:t>activities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Government,</w:t>
      </w:r>
      <w:r w:rsidR="00A84868">
        <w:t xml:space="preserve"> </w:t>
      </w:r>
      <w:r w:rsidRPr="001021D1">
        <w:t>coordinates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work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members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Government,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represents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Government.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Ministers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responsible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Prime</w:t>
      </w:r>
      <w:r w:rsidR="00A84868">
        <w:t xml:space="preserve"> </w:t>
      </w:r>
      <w:r w:rsidRPr="001021D1">
        <w:t>Minister,</w:t>
      </w:r>
      <w:r w:rsidR="00A84868">
        <w:t xml:space="preserve"> </w:t>
      </w:r>
      <w:r w:rsidRPr="001021D1">
        <w:t>Government,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Parliament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work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situation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area</w:t>
      </w:r>
      <w:r w:rsidR="00A84868">
        <w:t xml:space="preserve"> </w:t>
      </w:r>
      <w:r w:rsidRPr="001021D1">
        <w:t>within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scope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each</w:t>
      </w:r>
      <w:r w:rsidR="00A84868">
        <w:t xml:space="preserve"> </w:t>
      </w:r>
      <w:r w:rsidRPr="001021D1">
        <w:t>respective</w:t>
      </w:r>
      <w:r w:rsidR="00A84868">
        <w:t xml:space="preserve"> </w:t>
      </w:r>
      <w:r w:rsidRPr="001021D1">
        <w:t>Ministry.</w:t>
      </w:r>
      <w:r w:rsidRPr="001C39C0">
        <w:rPr>
          <w:rStyle w:val="FootnoteReference"/>
        </w:rPr>
        <w:footnoteReference w:id="26"/>
      </w:r>
      <w:r w:rsidR="00A84868" w:rsidRPr="001C39C0">
        <w:rPr>
          <w:rStyle w:val="FootnoteReference"/>
        </w:rPr>
        <w:t xml:space="preserve"> </w:t>
      </w:r>
      <w:r w:rsidRPr="001021D1">
        <w:t>In</w:t>
      </w:r>
      <w:r w:rsidR="00A84868">
        <w:t xml:space="preserve"> </w:t>
      </w:r>
      <w:r w:rsidRPr="001021D1">
        <w:t>accordance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Ministries</w:t>
      </w:r>
      <w:r w:rsidR="00A84868">
        <w:t xml:space="preserve"> </w:t>
      </w:r>
      <w:r w:rsidRPr="001021D1">
        <w:t>(</w:t>
      </w:r>
      <w:r w:rsidR="00DB755E">
        <w:t>“</w:t>
      </w:r>
      <w:r w:rsidRPr="001021D1">
        <w:t>OG</w:t>
      </w:r>
      <w:r w:rsidR="00A84868">
        <w:t xml:space="preserve"> </w:t>
      </w:r>
      <w:r w:rsidRPr="001021D1">
        <w:t>RS</w:t>
      </w:r>
      <w:r w:rsidR="00CF659D">
        <w:t>”</w:t>
      </w:r>
      <w:r w:rsidRPr="001021D1">
        <w:t>,</w:t>
      </w:r>
      <w:r w:rsidR="00DB755E">
        <w:t xml:space="preserve"> </w:t>
      </w:r>
      <w:r w:rsidRPr="001021D1">
        <w:t>No.</w:t>
      </w:r>
      <w:r w:rsidR="00A84868">
        <w:t xml:space="preserve"> </w:t>
      </w:r>
      <w:r w:rsidRPr="001021D1">
        <w:t>128/2020),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scope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work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21</w:t>
      </w:r>
      <w:r w:rsidR="00A84868">
        <w:t xml:space="preserve"> </w:t>
      </w:r>
      <w:r w:rsidRPr="001021D1">
        <w:t>ministries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formed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determined.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current</w:t>
      </w:r>
      <w:r w:rsidR="00A84868">
        <w:t xml:space="preserve"> </w:t>
      </w:r>
      <w:r w:rsidRPr="001021D1">
        <w:t>government</w:t>
      </w:r>
      <w:r w:rsidR="00A84868">
        <w:t xml:space="preserve"> </w:t>
      </w:r>
      <w:r w:rsidRPr="001021D1">
        <w:t>consists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11</w:t>
      </w:r>
      <w:r w:rsidR="00A84868">
        <w:t xml:space="preserve"> </w:t>
      </w:r>
      <w:r w:rsidRPr="001021D1">
        <w:t>women,</w:t>
      </w:r>
      <w:r w:rsidR="00A84868">
        <w:t xml:space="preserve"> </w:t>
      </w:r>
      <w:r w:rsidRPr="001021D1">
        <w:t>including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Prime</w:t>
      </w:r>
      <w:r w:rsidR="00A84868">
        <w:t xml:space="preserve"> </w:t>
      </w:r>
      <w:r w:rsidRPr="001021D1">
        <w:t>Minister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Deputy</w:t>
      </w:r>
      <w:r w:rsidR="00A84868">
        <w:t xml:space="preserve"> </w:t>
      </w:r>
      <w:r w:rsidRPr="001021D1">
        <w:t>Prime</w:t>
      </w:r>
      <w:r w:rsidR="00A84868">
        <w:t xml:space="preserve"> </w:t>
      </w:r>
      <w:r w:rsidRPr="001021D1">
        <w:t>Minister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Gender</w:t>
      </w:r>
      <w:r w:rsidR="00A84868">
        <w:t xml:space="preserve"> </w:t>
      </w:r>
      <w:r w:rsidRPr="001021D1">
        <w:t>Equality.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mandate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Government</w:t>
      </w:r>
      <w:r w:rsidR="00A84868">
        <w:t xml:space="preserve"> </w:t>
      </w:r>
      <w:r w:rsidRPr="001021D1">
        <w:t>lasts</w:t>
      </w:r>
      <w:r w:rsidR="00A84868">
        <w:t xml:space="preserve"> </w:t>
      </w:r>
      <w:r w:rsidRPr="001021D1">
        <w:t>until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expiration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mandate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Parliament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elected</w:t>
      </w:r>
      <w:r w:rsidR="00A84868">
        <w:t xml:space="preserve"> </w:t>
      </w:r>
      <w:r w:rsidRPr="001021D1">
        <w:t>it.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term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office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Government</w:t>
      </w:r>
      <w:r w:rsidR="00A84868">
        <w:t xml:space="preserve"> </w:t>
      </w:r>
      <w:r w:rsidRPr="001021D1">
        <w:t>may</w:t>
      </w:r>
      <w:r w:rsidR="00A84868">
        <w:t xml:space="preserve"> </w:t>
      </w:r>
      <w:r w:rsidRPr="001021D1">
        <w:t>end</w:t>
      </w:r>
      <w:r w:rsidR="00A84868">
        <w:t xml:space="preserve"> </w:t>
      </w:r>
      <w:r w:rsidRPr="001021D1">
        <w:t>before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expiration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term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it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elected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vote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no</w:t>
      </w:r>
      <w:r w:rsidR="00A84868">
        <w:t xml:space="preserve"> </w:t>
      </w:r>
      <w:r w:rsidRPr="001021D1">
        <w:t>confidence,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dissolution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Parliament,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resignation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Prime</w:t>
      </w:r>
      <w:r w:rsidR="00A84868">
        <w:t xml:space="preserve"> </w:t>
      </w:r>
      <w:r w:rsidRPr="001021D1">
        <w:t>Minister,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accordance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cases</w:t>
      </w:r>
      <w:r w:rsidR="00A84868">
        <w:t xml:space="preserve"> </w:t>
      </w:r>
      <w:r w:rsidRPr="001021D1">
        <w:t>defined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Constitution.</w:t>
      </w:r>
      <w:r w:rsidRPr="001C39C0">
        <w:rPr>
          <w:rStyle w:val="FootnoteReference"/>
        </w:rPr>
        <w:footnoteReference w:id="27"/>
      </w:r>
    </w:p>
    <w:p w14:paraId="18A5807C" w14:textId="421AEF8A" w:rsidR="006F4FE8" w:rsidRPr="001021D1" w:rsidRDefault="006F4FE8" w:rsidP="00437606">
      <w:pPr>
        <w:pStyle w:val="H23G"/>
      </w:pPr>
      <w:r w:rsidRPr="001021D1">
        <w:tab/>
      </w:r>
      <w:r w:rsidRPr="001021D1">
        <w:tab/>
        <w:t>Judicial</w:t>
      </w:r>
      <w:r w:rsidR="00A84868">
        <w:t xml:space="preserve"> </w:t>
      </w:r>
      <w:r w:rsidRPr="001021D1">
        <w:t>Branch</w:t>
      </w:r>
    </w:p>
    <w:p w14:paraId="203EC634" w14:textId="79481772" w:rsidR="006F4FE8" w:rsidRPr="001C39C0" w:rsidRDefault="006F4FE8" w:rsidP="004B2579">
      <w:pPr>
        <w:pStyle w:val="SingleTxtG"/>
        <w:rPr>
          <w:rStyle w:val="FootnoteReference"/>
        </w:rPr>
      </w:pPr>
      <w:r w:rsidRPr="001021D1">
        <w:t>51.</w:t>
      </w:r>
      <w:r w:rsidRPr="001021D1">
        <w:tab/>
        <w:t>The</w:t>
      </w:r>
      <w:r w:rsidR="00A84868">
        <w:t xml:space="preserve"> </w:t>
      </w:r>
      <w:r w:rsidRPr="001021D1">
        <w:t>judiciary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unique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territory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RS.</w:t>
      </w:r>
      <w:r w:rsidR="00A84868">
        <w:t xml:space="preserve"> </w:t>
      </w:r>
      <w:r w:rsidRPr="001021D1">
        <w:t>Courts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autonomous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independent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work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judge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basis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Constitution,</w:t>
      </w:r>
      <w:r w:rsidR="00A84868">
        <w:t xml:space="preserve"> </w:t>
      </w:r>
      <w:r w:rsidRPr="001021D1">
        <w:t>laws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general</w:t>
      </w:r>
      <w:r w:rsidR="00A84868">
        <w:t xml:space="preserve"> </w:t>
      </w:r>
      <w:r w:rsidRPr="001021D1">
        <w:t>acts,</w:t>
      </w:r>
      <w:r w:rsidR="00A84868">
        <w:t xml:space="preserve"> </w:t>
      </w:r>
      <w:r w:rsidRPr="001021D1">
        <w:t>when</w:t>
      </w:r>
      <w:r w:rsidR="00A84868">
        <w:t xml:space="preserve"> </w:t>
      </w:r>
      <w:r w:rsidRPr="001021D1">
        <w:t>provided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law,</w:t>
      </w:r>
      <w:r w:rsidR="00A84868">
        <w:t xml:space="preserve"> </w:t>
      </w:r>
      <w:r w:rsidRPr="001021D1">
        <w:t>generally</w:t>
      </w:r>
      <w:r w:rsidR="00A84868">
        <w:t xml:space="preserve"> </w:t>
      </w:r>
      <w:r w:rsidRPr="001021D1">
        <w:t>accepted</w:t>
      </w:r>
      <w:r w:rsidR="00A84868">
        <w:t xml:space="preserve"> </w:t>
      </w:r>
      <w:r w:rsidRPr="001021D1">
        <w:t>rules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law,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ratified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treaties.</w:t>
      </w:r>
      <w:r w:rsidR="00A84868">
        <w:t xml:space="preserve"> </w:t>
      </w:r>
      <w:r w:rsidRPr="001021D1">
        <w:t>Hearings</w:t>
      </w:r>
      <w:r w:rsidR="00A84868">
        <w:t xml:space="preserve"> </w:t>
      </w:r>
      <w:r w:rsidRPr="001021D1">
        <w:t>before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courts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can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limited</w:t>
      </w:r>
      <w:r w:rsidR="00A84868">
        <w:t xml:space="preserve"> </w:t>
      </w:r>
      <w:r w:rsidRPr="001021D1">
        <w:t>only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accordance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Constitution.</w:t>
      </w:r>
      <w:r w:rsidR="00A84868">
        <w:t xml:space="preserve"> </w:t>
      </w:r>
      <w:r w:rsidRPr="001021D1">
        <w:t>Judges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juries</w:t>
      </w:r>
      <w:r w:rsidR="00A84868">
        <w:t xml:space="preserve"> </w:t>
      </w:r>
      <w:r w:rsidRPr="001021D1">
        <w:t>(or</w:t>
      </w:r>
      <w:r w:rsidR="00A84868">
        <w:t xml:space="preserve"> </w:t>
      </w:r>
      <w:r w:rsidRPr="001021D1">
        <w:t>lay</w:t>
      </w:r>
      <w:r w:rsidR="00A84868">
        <w:t xml:space="preserve"> </w:t>
      </w:r>
      <w:r w:rsidRPr="001021D1">
        <w:t>judges)</w:t>
      </w:r>
      <w:r w:rsidR="00A84868">
        <w:t xml:space="preserve"> </w:t>
      </w:r>
      <w:r w:rsidRPr="001021D1">
        <w:t>participate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trials,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manner</w:t>
      </w:r>
      <w:r w:rsidR="00A84868">
        <w:t xml:space="preserve"> </w:t>
      </w:r>
      <w:r w:rsidRPr="001021D1">
        <w:t>determined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law.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may</w:t>
      </w:r>
      <w:r w:rsidR="00A84868">
        <w:t xml:space="preserve"> </w:t>
      </w:r>
      <w:r w:rsidRPr="001021D1">
        <w:t>stipulate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certain</w:t>
      </w:r>
      <w:r w:rsidR="00A84868">
        <w:t xml:space="preserve"> </w:t>
      </w:r>
      <w:r w:rsidRPr="001021D1">
        <w:t>courts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certain</w:t>
      </w:r>
      <w:r w:rsidR="00A84868">
        <w:t xml:space="preserve"> </w:t>
      </w:r>
      <w:r w:rsidRPr="001021D1">
        <w:t>matters</w:t>
      </w:r>
      <w:r w:rsidR="00A84868">
        <w:t xml:space="preserve"> </w:t>
      </w:r>
      <w:r w:rsidRPr="001021D1">
        <w:t>only</w:t>
      </w:r>
      <w:r w:rsidR="00A84868">
        <w:t xml:space="preserve"> </w:t>
      </w:r>
      <w:r w:rsidRPr="001021D1">
        <w:t>judges</w:t>
      </w:r>
      <w:r w:rsidR="00A84868">
        <w:t xml:space="preserve"> </w:t>
      </w:r>
      <w:r w:rsidRPr="001021D1">
        <w:t>judge.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court</w:t>
      </w:r>
      <w:r w:rsidR="00A84868">
        <w:t xml:space="preserve"> </w:t>
      </w:r>
      <w:r w:rsidRPr="001021D1">
        <w:t>judges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panel,</w:t>
      </w:r>
      <w:r w:rsidR="00A84868">
        <w:t xml:space="preserve"> </w:t>
      </w:r>
      <w:r w:rsidRPr="001021D1">
        <w:t>though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may</w:t>
      </w:r>
      <w:r w:rsidR="00A84868">
        <w:t xml:space="preserve"> </w:t>
      </w:r>
      <w:r w:rsidRPr="001021D1">
        <w:t>provide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single</w:t>
      </w:r>
      <w:r w:rsidR="00A84868">
        <w:t xml:space="preserve"> </w:t>
      </w:r>
      <w:r w:rsidRPr="001021D1">
        <w:t>judge</w:t>
      </w:r>
      <w:r w:rsidR="00A84868">
        <w:t xml:space="preserve"> </w:t>
      </w:r>
      <w:r w:rsidRPr="001021D1">
        <w:t>judges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certain</w:t>
      </w:r>
      <w:r w:rsidR="00A84868">
        <w:t xml:space="preserve"> </w:t>
      </w:r>
      <w:r w:rsidRPr="001021D1">
        <w:t>matters.</w:t>
      </w:r>
      <w:r w:rsidRPr="001C39C0">
        <w:rPr>
          <w:rStyle w:val="FootnoteReference"/>
        </w:rPr>
        <w:footnoteReference w:id="28"/>
      </w:r>
    </w:p>
    <w:p w14:paraId="2346725D" w14:textId="03701C92" w:rsidR="006F4FE8" w:rsidRPr="001C39C0" w:rsidRDefault="006F4FE8" w:rsidP="004B2579">
      <w:pPr>
        <w:pStyle w:val="SingleTxtG"/>
        <w:rPr>
          <w:rStyle w:val="FootnoteReference"/>
        </w:rPr>
      </w:pPr>
      <w:r w:rsidRPr="001021D1">
        <w:lastRenderedPageBreak/>
        <w:t>52.</w:t>
      </w:r>
      <w:r w:rsidRPr="001021D1">
        <w:tab/>
        <w:t>Judicial</w:t>
      </w:r>
      <w:r w:rsidR="00A84868">
        <w:t xml:space="preserve"> </w:t>
      </w:r>
      <w:r w:rsidRPr="001021D1">
        <w:t>power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belongs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courts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general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special</w:t>
      </w:r>
      <w:r w:rsidR="00A84868">
        <w:t xml:space="preserve"> </w:t>
      </w:r>
      <w:r w:rsidRPr="001021D1">
        <w:t>jurisdiction.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establishment,</w:t>
      </w:r>
      <w:r w:rsidR="00A84868">
        <w:t xml:space="preserve"> </w:t>
      </w:r>
      <w:r w:rsidRPr="001021D1">
        <w:t>organization,</w:t>
      </w:r>
      <w:r w:rsidR="00A84868">
        <w:t xml:space="preserve"> </w:t>
      </w:r>
      <w:r w:rsidRPr="001021D1">
        <w:t>jurisdiction,</w:t>
      </w:r>
      <w:r w:rsidR="00A84868">
        <w:t xml:space="preserve"> </w:t>
      </w:r>
      <w:r w:rsidRPr="001021D1">
        <w:t>management,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composition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courts</w:t>
      </w:r>
      <w:r w:rsidR="00A84868">
        <w:t xml:space="preserve"> </w:t>
      </w:r>
      <w:r w:rsidRPr="001021D1">
        <w:t>shall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regulated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law.</w:t>
      </w:r>
      <w:r w:rsidRPr="001C39C0">
        <w:rPr>
          <w:rStyle w:val="FootnoteReference"/>
        </w:rPr>
        <w:footnoteReference w:id="29"/>
      </w:r>
    </w:p>
    <w:p w14:paraId="609E1979" w14:textId="75CD28F0" w:rsidR="006F4FE8" w:rsidRPr="001021D1" w:rsidRDefault="006F4FE8" w:rsidP="00437606">
      <w:pPr>
        <w:pStyle w:val="H1G"/>
      </w:pPr>
      <w:r w:rsidRPr="001021D1">
        <w:tab/>
      </w:r>
      <w:r w:rsidRPr="001021D1">
        <w:tab/>
        <w:t>Political</w:t>
      </w:r>
      <w:r w:rsidR="00A84868">
        <w:t xml:space="preserve"> </w:t>
      </w:r>
      <w:r w:rsidRPr="001021D1">
        <w:t>parties</w:t>
      </w:r>
    </w:p>
    <w:p w14:paraId="2C441FEF" w14:textId="600896CE" w:rsidR="006F4FE8" w:rsidRPr="001C39C0" w:rsidRDefault="006F4FE8" w:rsidP="004B2579">
      <w:pPr>
        <w:pStyle w:val="SingleTxtG"/>
        <w:rPr>
          <w:rStyle w:val="FootnoteReference"/>
        </w:rPr>
      </w:pPr>
      <w:r w:rsidRPr="001021D1">
        <w:t>53.</w:t>
      </w:r>
      <w:r w:rsidRPr="001021D1">
        <w:tab/>
        <w:t>Article</w:t>
      </w:r>
      <w:r w:rsidR="00A84868">
        <w:t xml:space="preserve"> </w:t>
      </w:r>
      <w:r w:rsidRPr="001021D1">
        <w:t>4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guarantees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recognizes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role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political</w:t>
      </w:r>
      <w:r w:rsidR="00A84868">
        <w:t xml:space="preserve"> </w:t>
      </w:r>
      <w:r w:rsidRPr="001021D1">
        <w:t>parties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democratic</w:t>
      </w:r>
      <w:r w:rsidR="00A84868">
        <w:t xml:space="preserve"> </w:t>
      </w:r>
      <w:r w:rsidRPr="001021D1">
        <w:t>shaping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political</w:t>
      </w:r>
      <w:r w:rsidR="00A84868">
        <w:t xml:space="preserve"> </w:t>
      </w:r>
      <w:r w:rsidRPr="001021D1">
        <w:t>will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citizens.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Political</w:t>
      </w:r>
      <w:r w:rsidR="00A84868">
        <w:t xml:space="preserve"> </w:t>
      </w:r>
      <w:r w:rsidRPr="001021D1">
        <w:t>Parties</w:t>
      </w:r>
      <w:r w:rsidR="00A84868">
        <w:t xml:space="preserve"> </w:t>
      </w:r>
      <w:r w:rsidRPr="001021D1">
        <w:t>defines</w:t>
      </w:r>
      <w:r w:rsidR="00A84868">
        <w:t xml:space="preserve"> </w:t>
      </w:r>
      <w:r w:rsidRPr="001021D1">
        <w:t>political</w:t>
      </w:r>
      <w:r w:rsidR="00A84868">
        <w:t xml:space="preserve"> </w:t>
      </w:r>
      <w:r w:rsidRPr="001021D1">
        <w:t>parties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organizations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freely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voluntarily</w:t>
      </w:r>
      <w:r w:rsidR="00A84868">
        <w:t xml:space="preserve"> </w:t>
      </w:r>
      <w:r w:rsidRPr="001021D1">
        <w:t>united</w:t>
      </w:r>
      <w:r w:rsidR="00A84868">
        <w:t xml:space="preserve"> </w:t>
      </w:r>
      <w:r w:rsidRPr="001021D1">
        <w:t>citizens,</w:t>
      </w:r>
      <w:r w:rsidR="00A84868">
        <w:t xml:space="preserve"> </w:t>
      </w:r>
      <w:r w:rsidRPr="001021D1">
        <w:t>established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purpose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achieving</w:t>
      </w:r>
      <w:r w:rsidR="00A84868">
        <w:t xml:space="preserve"> </w:t>
      </w:r>
      <w:r w:rsidRPr="001021D1">
        <w:t>political</w:t>
      </w:r>
      <w:r w:rsidR="00A84868">
        <w:t xml:space="preserve"> </w:t>
      </w:r>
      <w:r w:rsidRPr="001021D1">
        <w:t>goals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democratically</w:t>
      </w:r>
      <w:r w:rsidR="00A84868">
        <w:t xml:space="preserve"> </w:t>
      </w:r>
      <w:r w:rsidRPr="001021D1">
        <w:t>shaping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political</w:t>
      </w:r>
      <w:r w:rsidR="00A84868">
        <w:t xml:space="preserve"> </w:t>
      </w:r>
      <w:r w:rsidRPr="001021D1">
        <w:t>will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citizens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participating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elections.</w:t>
      </w:r>
      <w:r w:rsidRPr="001C39C0">
        <w:rPr>
          <w:rStyle w:val="FootnoteReference"/>
        </w:rPr>
        <w:footnoteReference w:id="30"/>
      </w:r>
      <w:r w:rsidR="00A84868" w:rsidRPr="001C39C0">
        <w:rPr>
          <w:rStyle w:val="FootnoteReference"/>
        </w:rPr>
        <w:t xml:space="preserve"> </w:t>
      </w:r>
      <w:r w:rsidRPr="001021D1">
        <w:t>Political</w:t>
      </w:r>
      <w:r w:rsidR="00A84868">
        <w:t xml:space="preserve"> </w:t>
      </w:r>
      <w:r w:rsidRPr="001021D1">
        <w:t>parties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minorities,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addition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previously</w:t>
      </w:r>
      <w:r w:rsidR="00A84868">
        <w:t xml:space="preserve"> </w:t>
      </w:r>
      <w:r w:rsidRPr="001021D1">
        <w:t>mentioned</w:t>
      </w:r>
      <w:r w:rsidR="00A84868">
        <w:t xml:space="preserve"> </w:t>
      </w:r>
      <w:r w:rsidRPr="001021D1">
        <w:t>features,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characterized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activities</w:t>
      </w:r>
      <w:r w:rsidR="00A84868">
        <w:t xml:space="preserve"> </w:t>
      </w:r>
      <w:r w:rsidRPr="001021D1">
        <w:t>specifically</w:t>
      </w:r>
      <w:r w:rsidR="00A84868">
        <w:t xml:space="preserve"> </w:t>
      </w:r>
      <w:r w:rsidRPr="001021D1">
        <w:t>aimed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representing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championing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interests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protection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promotion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members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minority.</w:t>
      </w:r>
      <w:r w:rsidRPr="001C39C0">
        <w:rPr>
          <w:rStyle w:val="FootnoteReference"/>
        </w:rPr>
        <w:footnoteReference w:id="31"/>
      </w:r>
    </w:p>
    <w:p w14:paraId="4C89D9A8" w14:textId="66DFB3A8" w:rsidR="006F4FE8" w:rsidRPr="001C39C0" w:rsidRDefault="006F4FE8" w:rsidP="004B2579">
      <w:pPr>
        <w:pStyle w:val="SingleTxtG"/>
        <w:rPr>
          <w:rStyle w:val="FootnoteReference"/>
        </w:rPr>
      </w:pPr>
      <w:r w:rsidRPr="001021D1">
        <w:t>54.</w:t>
      </w:r>
      <w:r w:rsidRPr="001021D1">
        <w:tab/>
        <w:t>The</w:t>
      </w:r>
      <w:r w:rsidR="00A84868">
        <w:t xml:space="preserve"> </w:t>
      </w:r>
      <w:r w:rsidRPr="001021D1">
        <w:t>establishment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political</w:t>
      </w:r>
      <w:r w:rsidR="00A84868">
        <w:t xml:space="preserve"> </w:t>
      </w:r>
      <w:r w:rsidRPr="001021D1">
        <w:t>parties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free.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activities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political</w:t>
      </w:r>
      <w:r w:rsidR="00A84868">
        <w:t xml:space="preserve"> </w:t>
      </w:r>
      <w:r w:rsidRPr="001021D1">
        <w:t>parties</w:t>
      </w:r>
      <w:r w:rsidR="00A84868">
        <w:t xml:space="preserve"> </w:t>
      </w:r>
      <w:r w:rsidRPr="001021D1">
        <w:t>aimed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violently</w:t>
      </w:r>
      <w:r w:rsidR="00A84868">
        <w:t xml:space="preserve"> </w:t>
      </w:r>
      <w:r w:rsidRPr="001021D1">
        <w:t>overthrowing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constitutional</w:t>
      </w:r>
      <w:r w:rsidR="00A84868">
        <w:t xml:space="preserve"> </w:t>
      </w:r>
      <w:r w:rsidRPr="001021D1">
        <w:t>order,</w:t>
      </w:r>
      <w:r w:rsidR="00A84868">
        <w:t xml:space="preserve"> </w:t>
      </w:r>
      <w:r w:rsidRPr="001021D1">
        <w:t>violating</w:t>
      </w:r>
      <w:r w:rsidR="00A84868">
        <w:t xml:space="preserve"> </w:t>
      </w:r>
      <w:r w:rsidRPr="001021D1">
        <w:t>guaranteed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rights,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inciting</w:t>
      </w:r>
      <w:r w:rsidR="00A84868">
        <w:t xml:space="preserve"> </w:t>
      </w:r>
      <w:r w:rsidRPr="001021D1">
        <w:t>racial,</w:t>
      </w:r>
      <w:r w:rsidR="00A84868">
        <w:t xml:space="preserve"> </w:t>
      </w:r>
      <w:r w:rsidRPr="001021D1">
        <w:t>national,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religious</w:t>
      </w:r>
      <w:r w:rsidR="00A84868">
        <w:t xml:space="preserve"> </w:t>
      </w:r>
      <w:r w:rsidRPr="001021D1">
        <w:t>hatred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prohibited.</w:t>
      </w:r>
      <w:r w:rsidR="00A84868">
        <w:t xml:space="preserve"> </w:t>
      </w:r>
      <w:r w:rsidRPr="001021D1">
        <w:t>Political</w:t>
      </w:r>
      <w:r w:rsidR="00A84868">
        <w:t xml:space="preserve"> </w:t>
      </w:r>
      <w:r w:rsidRPr="001021D1">
        <w:t>parties</w:t>
      </w:r>
      <w:r w:rsidR="00A84868">
        <w:t xml:space="preserve"> </w:t>
      </w:r>
      <w:r w:rsidRPr="001021D1">
        <w:t>cannot</w:t>
      </w:r>
      <w:r w:rsidR="00A84868">
        <w:t xml:space="preserve"> </w:t>
      </w:r>
      <w:r w:rsidRPr="001021D1">
        <w:t>directly</w:t>
      </w:r>
      <w:r w:rsidR="00A84868">
        <w:t xml:space="preserve"> </w:t>
      </w:r>
      <w:r w:rsidRPr="001021D1">
        <w:t>exercise</w:t>
      </w:r>
      <w:r w:rsidR="00A84868">
        <w:t xml:space="preserve"> </w:t>
      </w:r>
      <w:r w:rsidRPr="001021D1">
        <w:t>power,</w:t>
      </w:r>
      <w:r w:rsidR="00A84868">
        <w:t xml:space="preserve"> </w:t>
      </w:r>
      <w:r w:rsidRPr="001021D1">
        <w:t>nor</w:t>
      </w:r>
      <w:r w:rsidR="00A84868">
        <w:t xml:space="preserve"> </w:t>
      </w:r>
      <w:r w:rsidRPr="001021D1">
        <w:t>subjugate</w:t>
      </w:r>
      <w:r w:rsidR="00A84868">
        <w:t xml:space="preserve"> </w:t>
      </w:r>
      <w:r w:rsidRPr="001021D1">
        <w:t>it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themselves.</w:t>
      </w:r>
      <w:r w:rsidRPr="001C39C0">
        <w:rPr>
          <w:rStyle w:val="FootnoteReference"/>
        </w:rPr>
        <w:footnoteReference w:id="32"/>
      </w:r>
    </w:p>
    <w:p w14:paraId="5FD6E80C" w14:textId="77777777" w:rsidR="00CB330A" w:rsidRPr="001C39C0" w:rsidRDefault="006F4FE8" w:rsidP="004B2579">
      <w:pPr>
        <w:pStyle w:val="SingleTxtG"/>
        <w:rPr>
          <w:rStyle w:val="FootnoteReference"/>
        </w:rPr>
      </w:pPr>
      <w:r w:rsidRPr="001021D1">
        <w:t>55.</w:t>
      </w:r>
      <w:r w:rsidRPr="001021D1">
        <w:tab/>
        <w:t>A</w:t>
      </w:r>
      <w:r w:rsidR="00A84868">
        <w:t xml:space="preserve"> </w:t>
      </w:r>
      <w:r w:rsidRPr="001021D1">
        <w:t>political</w:t>
      </w:r>
      <w:r w:rsidR="00A84868">
        <w:t xml:space="preserve"> </w:t>
      </w:r>
      <w:r w:rsidRPr="001021D1">
        <w:t>party</w:t>
      </w:r>
      <w:r w:rsidR="00A84868">
        <w:t xml:space="preserve"> </w:t>
      </w:r>
      <w:r w:rsidRPr="001021D1">
        <w:t>may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founded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least</w:t>
      </w:r>
      <w:r w:rsidR="00A84868">
        <w:t xml:space="preserve"> </w:t>
      </w:r>
      <w:r w:rsidRPr="001021D1">
        <w:t>10,000</w:t>
      </w:r>
      <w:r w:rsidR="00A84868">
        <w:t xml:space="preserve"> </w:t>
      </w:r>
      <w:r w:rsidRPr="001021D1">
        <w:t>adult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able-bodied</w:t>
      </w:r>
      <w:r w:rsidR="00A84868">
        <w:t xml:space="preserve"> </w:t>
      </w:r>
      <w:r w:rsidRPr="001021D1">
        <w:t>citizens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RS,</w:t>
      </w:r>
      <w:r w:rsidR="00A84868">
        <w:t xml:space="preserve"> </w:t>
      </w:r>
      <w:r w:rsidRPr="001021D1">
        <w:t>while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political</w:t>
      </w:r>
      <w:r w:rsidR="00A84868">
        <w:t xml:space="preserve"> </w:t>
      </w:r>
      <w:r w:rsidRPr="001021D1">
        <w:t>party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may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founded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least</w:t>
      </w:r>
      <w:r w:rsidR="00A84868">
        <w:t xml:space="preserve"> </w:t>
      </w:r>
      <w:r w:rsidRPr="001021D1">
        <w:t>1,000</w:t>
      </w:r>
      <w:r w:rsidR="00A84868">
        <w:t xml:space="preserve"> </w:t>
      </w:r>
      <w:r w:rsidRPr="001021D1">
        <w:t>adult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able-bodied</w:t>
      </w:r>
      <w:r w:rsidR="00A84868">
        <w:t xml:space="preserve"> </w:t>
      </w:r>
      <w:r w:rsidRPr="001021D1">
        <w:t>citizens.</w:t>
      </w:r>
      <w:r w:rsidRPr="001C39C0">
        <w:rPr>
          <w:rStyle w:val="FootnoteReference"/>
        </w:rPr>
        <w:footnoteReference w:id="33"/>
      </w:r>
      <w:r w:rsidR="00A84868" w:rsidRPr="001C39C0">
        <w:rPr>
          <w:rStyle w:val="FootnoteReference"/>
        </w:rPr>
        <w:t xml:space="preserve"> </w:t>
      </w:r>
      <w:r w:rsidRPr="001021D1">
        <w:t>Political</w:t>
      </w:r>
      <w:r w:rsidR="00A84868">
        <w:t xml:space="preserve"> </w:t>
      </w:r>
      <w:r w:rsidRPr="001021D1">
        <w:t>parties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entered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Register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Political</w:t>
      </w:r>
      <w:r w:rsidR="00A84868">
        <w:t xml:space="preserve"> </w:t>
      </w:r>
      <w:r w:rsidRPr="001021D1">
        <w:t>Parties</w:t>
      </w:r>
      <w:r w:rsidR="00A84868">
        <w:t xml:space="preserve"> </w:t>
      </w:r>
      <w:r w:rsidRPr="001021D1">
        <w:t>kept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Ministry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State</w:t>
      </w:r>
      <w:r w:rsidR="00A84868">
        <w:t xml:space="preserve"> </w:t>
      </w:r>
      <w:r w:rsidRPr="001021D1">
        <w:t>Administration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Self-Government.</w:t>
      </w:r>
      <w:r w:rsidRPr="001C39C0">
        <w:rPr>
          <w:rStyle w:val="FootnoteReference"/>
        </w:rPr>
        <w:footnoteReference w:id="34"/>
      </w:r>
      <w:r w:rsidR="00A84868" w:rsidRPr="001C39C0">
        <w:rPr>
          <w:rStyle w:val="FootnoteReference"/>
        </w:rPr>
        <w:t xml:space="preserve"> </w:t>
      </w:r>
      <w:r w:rsidRPr="00B10B49">
        <w:t>Membership</w:t>
      </w:r>
      <w:r w:rsidR="00A84868">
        <w:t xml:space="preserve"> </w:t>
      </w:r>
      <w:r w:rsidRPr="00B10B49">
        <w:t>in</w:t>
      </w:r>
      <w:r w:rsidR="00A84868">
        <w:t xml:space="preserve"> </w:t>
      </w:r>
      <w:r w:rsidRPr="00B10B49">
        <w:t>a</w:t>
      </w:r>
      <w:r w:rsidR="00A84868">
        <w:t xml:space="preserve"> </w:t>
      </w:r>
      <w:r w:rsidRPr="00B10B49">
        <w:t>political</w:t>
      </w:r>
      <w:r w:rsidR="00A84868">
        <w:t xml:space="preserve"> </w:t>
      </w:r>
      <w:r w:rsidRPr="00B10B49">
        <w:t>party</w:t>
      </w:r>
      <w:r w:rsidR="00A84868">
        <w:t xml:space="preserve"> </w:t>
      </w:r>
      <w:r w:rsidRPr="00B10B49">
        <w:t>is</w:t>
      </w:r>
      <w:r w:rsidR="00A84868">
        <w:t xml:space="preserve"> </w:t>
      </w:r>
      <w:r w:rsidRPr="00B10B49">
        <w:t>free</w:t>
      </w:r>
      <w:r w:rsidR="00A84868">
        <w:t xml:space="preserve"> </w:t>
      </w:r>
      <w:r w:rsidRPr="00B10B49">
        <w:t>and</w:t>
      </w:r>
      <w:r w:rsidR="00A84868">
        <w:t xml:space="preserve"> </w:t>
      </w:r>
      <w:r w:rsidRPr="00B10B49">
        <w:t>voluntary.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exception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rule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judges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Constitutional</w:t>
      </w:r>
      <w:r w:rsidR="00A84868">
        <w:t xml:space="preserve"> </w:t>
      </w:r>
      <w:r w:rsidRPr="001021D1">
        <w:t>Court,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judges,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prosecutors,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Protector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Citizens,</w:t>
      </w:r>
      <w:r w:rsidR="00A84868">
        <w:t xml:space="preserve"> </w:t>
      </w:r>
      <w:r w:rsidRPr="001021D1">
        <w:t>members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police,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members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army,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well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whose</w:t>
      </w:r>
      <w:r w:rsidR="00A84868">
        <w:t xml:space="preserve"> </w:t>
      </w:r>
      <w:r w:rsidRPr="001021D1">
        <w:t>function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incompatible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membership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political</w:t>
      </w:r>
      <w:r w:rsidR="00A84868">
        <w:t xml:space="preserve"> </w:t>
      </w:r>
      <w:r w:rsidRPr="001021D1">
        <w:t>party,</w:t>
      </w:r>
      <w:r w:rsidR="00A84868">
        <w:t xml:space="preserve"> </w:t>
      </w:r>
      <w:r w:rsidRPr="001021D1">
        <w:t>cannot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members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political</w:t>
      </w:r>
      <w:r w:rsidR="00A84868">
        <w:t xml:space="preserve"> </w:t>
      </w:r>
      <w:r w:rsidRPr="001021D1">
        <w:t>parties.</w:t>
      </w:r>
      <w:r w:rsidRPr="001C39C0">
        <w:rPr>
          <w:rStyle w:val="FootnoteReference"/>
        </w:rPr>
        <w:footnoteReference w:id="35"/>
      </w:r>
    </w:p>
    <w:p w14:paraId="62FC388B" w14:textId="4A84B314" w:rsidR="006F4FE8" w:rsidRPr="001021D1" w:rsidRDefault="006F4FE8" w:rsidP="004B2579">
      <w:pPr>
        <w:pStyle w:val="SingleTxtG"/>
      </w:pPr>
      <w:r w:rsidRPr="001021D1">
        <w:t>56.</w:t>
      </w:r>
      <w:r w:rsidRPr="001021D1">
        <w:tab/>
        <w:t>According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data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Register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Political</w:t>
      </w:r>
      <w:r w:rsidR="00A84868">
        <w:t xml:space="preserve"> </w:t>
      </w:r>
      <w:r w:rsidRPr="001021D1">
        <w:t>Parties</w:t>
      </w:r>
      <w:r w:rsidR="00A84868">
        <w:t xml:space="preserve"> </w:t>
      </w:r>
      <w:r w:rsidRPr="001021D1">
        <w:t>kept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Ministry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State</w:t>
      </w:r>
      <w:r w:rsidR="00A84868">
        <w:t xml:space="preserve"> </w:t>
      </w:r>
      <w:r w:rsidRPr="001021D1">
        <w:t>Administration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Self-Government,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total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114</w:t>
      </w:r>
      <w:r w:rsidR="00A84868">
        <w:t xml:space="preserve"> </w:t>
      </w:r>
      <w:r w:rsidRPr="001021D1">
        <w:t>political</w:t>
      </w:r>
      <w:r w:rsidR="00A84868">
        <w:t xml:space="preserve"> </w:t>
      </w:r>
      <w:r w:rsidRPr="001021D1">
        <w:t>parties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registered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RS,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69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parties,</w:t>
      </w:r>
      <w:r w:rsidRPr="001C39C0">
        <w:rPr>
          <w:rStyle w:val="FootnoteReference"/>
        </w:rPr>
        <w:footnoteReference w:id="36"/>
      </w:r>
      <w:r w:rsidR="00A84868" w:rsidRPr="001C39C0">
        <w:rPr>
          <w:rStyle w:val="FootnoteReference"/>
        </w:rPr>
        <w:t xml:space="preserve"> </w:t>
      </w:r>
      <w:r w:rsidRPr="001021D1">
        <w:t>broken</w:t>
      </w:r>
      <w:r w:rsidR="00A84868">
        <w:t xml:space="preserve"> </w:t>
      </w:r>
      <w:r w:rsidRPr="001021D1">
        <w:t>down</w:t>
      </w:r>
      <w:r w:rsidR="00A84868">
        <w:t xml:space="preserve"> </w:t>
      </w:r>
      <w:r w:rsidRPr="001021D1">
        <w:t>according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following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minorities:</w:t>
      </w:r>
      <w:r w:rsidR="00A84868">
        <w:t xml:space="preserve"> </w:t>
      </w:r>
      <w:r w:rsidRPr="001021D1">
        <w:t>six</w:t>
      </w:r>
      <w:r w:rsidR="00A84868">
        <w:t xml:space="preserve"> </w:t>
      </w:r>
      <w:r w:rsidR="00CF659D">
        <w:t>–</w:t>
      </w:r>
      <w:r w:rsidR="00A84868">
        <w:t xml:space="preserve"> </w:t>
      </w:r>
      <w:r w:rsidRPr="001021D1">
        <w:t>Albanian;</w:t>
      </w:r>
      <w:r w:rsidR="00A84868">
        <w:t xml:space="preserve"> </w:t>
      </w:r>
      <w:r w:rsidRPr="001021D1">
        <w:t>eleven</w:t>
      </w:r>
      <w:r w:rsidR="00CF659D">
        <w:t xml:space="preserve"> –</w:t>
      </w:r>
      <w:r w:rsidR="00A84868">
        <w:t xml:space="preserve"> </w:t>
      </w:r>
      <w:r w:rsidRPr="001021D1">
        <w:t>Bosniak;</w:t>
      </w:r>
      <w:r w:rsidR="00A84868">
        <w:t xml:space="preserve"> </w:t>
      </w:r>
      <w:r w:rsidRPr="001021D1">
        <w:t>tri-</w:t>
      </w:r>
      <w:r w:rsidR="00A84868">
        <w:t xml:space="preserve"> </w:t>
      </w:r>
      <w:r w:rsidRPr="001021D1">
        <w:t>Bunjevac;</w:t>
      </w:r>
      <w:r w:rsidR="00A84868">
        <w:t xml:space="preserve"> </w:t>
      </w:r>
      <w:r w:rsidRPr="001021D1">
        <w:t>four</w:t>
      </w:r>
      <w:r w:rsidR="00A84868">
        <w:t xml:space="preserve"> </w:t>
      </w:r>
      <w:r w:rsidRPr="001021D1">
        <w:t>–</w:t>
      </w:r>
      <w:r w:rsidR="00A84868">
        <w:t xml:space="preserve"> </w:t>
      </w:r>
      <w:r w:rsidRPr="001021D1">
        <w:t>Bulgarian;</w:t>
      </w:r>
      <w:r w:rsidR="00A84868">
        <w:t xml:space="preserve"> </w:t>
      </w:r>
      <w:r w:rsidRPr="001021D1">
        <w:t>four</w:t>
      </w:r>
      <w:r w:rsidR="00A84868">
        <w:t xml:space="preserve"> </w:t>
      </w:r>
      <w:r w:rsidRPr="001021D1">
        <w:t>–</w:t>
      </w:r>
      <w:r w:rsidR="00A84868">
        <w:t xml:space="preserve"> </w:t>
      </w:r>
      <w:r w:rsidRPr="001021D1">
        <w:t>Wallachian;</w:t>
      </w:r>
      <w:r w:rsidR="00A84868">
        <w:t xml:space="preserve"> </w:t>
      </w:r>
      <w:r w:rsidRPr="001021D1">
        <w:t>two</w:t>
      </w:r>
      <w:r w:rsidR="00A84868">
        <w:t xml:space="preserve"> </w:t>
      </w:r>
      <w:r w:rsidRPr="001021D1">
        <w:t>–</w:t>
      </w:r>
      <w:r w:rsidR="00A84868">
        <w:t xml:space="preserve"> </w:t>
      </w:r>
      <w:r w:rsidRPr="001021D1">
        <w:t>Greek;</w:t>
      </w:r>
      <w:r w:rsidR="00A84868">
        <w:t xml:space="preserve"> </w:t>
      </w:r>
      <w:r w:rsidRPr="001021D1">
        <w:t>one</w:t>
      </w:r>
      <w:r w:rsidR="00A84868">
        <w:t xml:space="preserve"> </w:t>
      </w:r>
      <w:r w:rsidRPr="001021D1">
        <w:t>–</w:t>
      </w:r>
      <w:r w:rsidR="00A84868">
        <w:t xml:space="preserve"> </w:t>
      </w:r>
      <w:r w:rsidRPr="001021D1">
        <w:t>Gorani;</w:t>
      </w:r>
      <w:r w:rsidR="00A84868">
        <w:t xml:space="preserve"> </w:t>
      </w:r>
      <w:r w:rsidRPr="001021D1">
        <w:t>six</w:t>
      </w:r>
      <w:r w:rsidR="00A84868">
        <w:t xml:space="preserve"> </w:t>
      </w:r>
      <w:r w:rsidRPr="001021D1">
        <w:t>–</w:t>
      </w:r>
      <w:r w:rsidR="00A84868">
        <w:t xml:space="preserve"> </w:t>
      </w:r>
      <w:r w:rsidRPr="001021D1">
        <w:t>Hungarian;</w:t>
      </w:r>
      <w:r w:rsidR="00A84868">
        <w:t xml:space="preserve"> </w:t>
      </w:r>
      <w:r w:rsidRPr="001021D1">
        <w:t>three</w:t>
      </w:r>
      <w:r w:rsidR="00A84868">
        <w:t xml:space="preserve"> </w:t>
      </w:r>
      <w:r w:rsidRPr="001021D1">
        <w:t>–</w:t>
      </w:r>
      <w:r w:rsidR="00A84868">
        <w:t xml:space="preserve"> </w:t>
      </w:r>
      <w:r w:rsidRPr="001021D1">
        <w:t>Macedonian;</w:t>
      </w:r>
      <w:r w:rsidR="00A84868">
        <w:t xml:space="preserve"> </w:t>
      </w:r>
      <w:r w:rsidRPr="001021D1">
        <w:t>seven</w:t>
      </w:r>
      <w:r w:rsidR="00A84868">
        <w:t xml:space="preserve"> </w:t>
      </w:r>
      <w:r w:rsidRPr="001021D1">
        <w:t>–</w:t>
      </w:r>
      <w:r w:rsidR="00A84868">
        <w:t xml:space="preserve"> </w:t>
      </w:r>
      <w:r w:rsidRPr="001021D1">
        <w:t>Roma;</w:t>
      </w:r>
      <w:r w:rsidR="00A84868">
        <w:t xml:space="preserve"> </w:t>
      </w:r>
      <w:r w:rsidRPr="001021D1">
        <w:t>two</w:t>
      </w:r>
      <w:r w:rsidR="00A84868">
        <w:t xml:space="preserve"> </w:t>
      </w:r>
      <w:r w:rsidR="00CF659D">
        <w:t>–</w:t>
      </w:r>
      <w:r w:rsidR="00A84868">
        <w:t xml:space="preserve"> </w:t>
      </w:r>
      <w:r w:rsidRPr="001021D1">
        <w:t>Romanian,</w:t>
      </w:r>
      <w:r w:rsidR="00A84868">
        <w:t xml:space="preserve"> </w:t>
      </w:r>
      <w:r w:rsidRPr="001021D1">
        <w:t>two</w:t>
      </w:r>
      <w:r w:rsidR="00A84868">
        <w:t xml:space="preserve"> </w:t>
      </w:r>
      <w:r w:rsidRPr="001021D1">
        <w:t>–</w:t>
      </w:r>
      <w:r w:rsidR="00A84868">
        <w:t xml:space="preserve"> </w:t>
      </w:r>
      <w:r w:rsidRPr="001021D1">
        <w:t>Ruthenian;</w:t>
      </w:r>
      <w:r w:rsidR="00A84868">
        <w:t xml:space="preserve"> </w:t>
      </w:r>
      <w:r w:rsidRPr="001021D1">
        <w:t>seven</w:t>
      </w:r>
      <w:r w:rsidR="00A84868">
        <w:t xml:space="preserve"> </w:t>
      </w:r>
      <w:r w:rsidRPr="001021D1">
        <w:t>–</w:t>
      </w:r>
      <w:r w:rsidR="00A84868">
        <w:t xml:space="preserve"> </w:t>
      </w:r>
      <w:r w:rsidRPr="001021D1">
        <w:t>Russian;</w:t>
      </w:r>
      <w:r w:rsidR="00A84868">
        <w:t xml:space="preserve"> </w:t>
      </w:r>
      <w:r w:rsidRPr="001021D1">
        <w:t>six</w:t>
      </w:r>
      <w:r w:rsidR="00A84868">
        <w:t xml:space="preserve"> </w:t>
      </w:r>
      <w:r w:rsidRPr="001021D1">
        <w:t>–</w:t>
      </w:r>
      <w:r w:rsidR="00A84868">
        <w:t xml:space="preserve"> </w:t>
      </w:r>
      <w:r w:rsidRPr="001021D1">
        <w:t>Slovak;</w:t>
      </w:r>
      <w:r w:rsidR="00A84868">
        <w:t xml:space="preserve"> </w:t>
      </w:r>
      <w:r w:rsidRPr="001021D1">
        <w:t>two</w:t>
      </w:r>
      <w:r w:rsidR="00A84868">
        <w:t xml:space="preserve"> </w:t>
      </w:r>
      <w:r w:rsidRPr="001021D1">
        <w:t>–</w:t>
      </w:r>
      <w:r w:rsidR="00A84868">
        <w:t xml:space="preserve"> </w:t>
      </w:r>
      <w:r w:rsidRPr="001021D1">
        <w:t>Croatian;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two</w:t>
      </w:r>
      <w:r w:rsidR="00A84868">
        <w:t xml:space="preserve"> </w:t>
      </w:r>
      <w:r w:rsidR="00CF659D">
        <w:t>–</w:t>
      </w:r>
      <w:r w:rsidR="00A84868">
        <w:t xml:space="preserve"> </w:t>
      </w:r>
      <w:r w:rsidRPr="001021D1">
        <w:t>Montenegrin.</w:t>
      </w:r>
    </w:p>
    <w:p w14:paraId="011209C9" w14:textId="4809CF58" w:rsidR="006F4FE8" w:rsidRPr="001021D1" w:rsidRDefault="006F4FE8" w:rsidP="00232E2E">
      <w:pPr>
        <w:pStyle w:val="H1G"/>
      </w:pPr>
      <w:r w:rsidRPr="001021D1">
        <w:tab/>
      </w:r>
      <w:r w:rsidRPr="001021D1">
        <w:tab/>
        <w:t>Elections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electoral</w:t>
      </w:r>
      <w:r w:rsidR="00A84868">
        <w:t xml:space="preserve"> </w:t>
      </w:r>
      <w:r w:rsidRPr="001021D1">
        <w:t>system</w:t>
      </w:r>
    </w:p>
    <w:p w14:paraId="2C0E1CF7" w14:textId="2F846CC9" w:rsidR="006F4FE8" w:rsidRPr="001021D1" w:rsidRDefault="006F4FE8" w:rsidP="004B2579">
      <w:pPr>
        <w:pStyle w:val="SingleTxtG"/>
      </w:pPr>
      <w:r w:rsidRPr="001021D1">
        <w:t>57.</w:t>
      </w:r>
      <w:r w:rsidRPr="001021D1">
        <w:tab/>
        <w:t>The</w:t>
      </w:r>
      <w:r w:rsidR="00A84868">
        <w:t xml:space="preserve"> </w:t>
      </w:r>
      <w:r w:rsidRPr="001021D1">
        <w:t>multi-party</w:t>
      </w:r>
      <w:r w:rsidR="00A84868">
        <w:t xml:space="preserve"> </w:t>
      </w:r>
      <w:r w:rsidRPr="001021D1">
        <w:t>system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introduced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1990.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1990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Election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Deputies</w:t>
      </w:r>
      <w:r w:rsidR="00A84868">
        <w:t xml:space="preserve"> </w:t>
      </w:r>
      <w:r w:rsidRPr="001021D1">
        <w:t>provided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majority</w:t>
      </w:r>
      <w:r w:rsidR="00A84868">
        <w:t xml:space="preserve"> </w:t>
      </w:r>
      <w:r w:rsidRPr="001021D1">
        <w:t>electoral</w:t>
      </w:r>
      <w:r w:rsidR="00A84868">
        <w:t xml:space="preserve"> </w:t>
      </w:r>
      <w:r w:rsidRPr="001021D1">
        <w:t>system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election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deputies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Parliament.</w:t>
      </w:r>
      <w:r w:rsidRPr="00104AD0">
        <w:rPr>
          <w:rStyle w:val="FootnoteReference"/>
        </w:rPr>
        <w:footnoteReference w:id="37"/>
      </w:r>
      <w:r w:rsidR="00A84868">
        <w:t xml:space="preserve"> </w:t>
      </w:r>
      <w:r w:rsidRPr="001021D1">
        <w:t>Subsequent</w:t>
      </w:r>
      <w:r w:rsidR="00A84868">
        <w:t xml:space="preserve"> </w:t>
      </w:r>
      <w:r w:rsidRPr="001021D1">
        <w:t>laws</w:t>
      </w:r>
      <w:r w:rsidR="00A84868">
        <w:t xml:space="preserve"> </w:t>
      </w:r>
      <w:r w:rsidRPr="001021D1">
        <w:t>introduced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proportional</w:t>
      </w:r>
      <w:r w:rsidR="00A84868">
        <w:t xml:space="preserve"> </w:t>
      </w:r>
      <w:r w:rsidRPr="001021D1">
        <w:t>electoral</w:t>
      </w:r>
      <w:r w:rsidR="00A84868">
        <w:t xml:space="preserve"> </w:t>
      </w:r>
      <w:r w:rsidRPr="001021D1">
        <w:t>system,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since</w:t>
      </w:r>
      <w:r w:rsidR="00A84868">
        <w:t xml:space="preserve"> </w:t>
      </w:r>
      <w:r w:rsidRPr="001021D1">
        <w:t>2002,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applies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well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election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councilors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municipal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city</w:t>
      </w:r>
      <w:r w:rsidR="00A84868">
        <w:t xml:space="preserve"> </w:t>
      </w:r>
      <w:r w:rsidRPr="001021D1">
        <w:t>assemblies.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constituency</w:t>
      </w:r>
      <w:r w:rsidR="00A84868">
        <w:t xml:space="preserve"> </w:t>
      </w:r>
      <w:r w:rsidRPr="001021D1">
        <w:t>now</w:t>
      </w:r>
      <w:r w:rsidR="00A84868">
        <w:t xml:space="preserve"> </w:t>
      </w:r>
      <w:r w:rsidRPr="001021D1">
        <w:t>consists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entire</w:t>
      </w:r>
      <w:r w:rsidR="00A84868">
        <w:t xml:space="preserve"> </w:t>
      </w:r>
      <w:r w:rsidRPr="001021D1">
        <w:t>territory</w:t>
      </w:r>
      <w:r w:rsidR="00A84868">
        <w:t xml:space="preserve"> </w:t>
      </w:r>
      <w:r w:rsidRPr="001021D1">
        <w:t>RS,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elections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entire</w:t>
      </w:r>
      <w:r w:rsidR="00A84868">
        <w:t xml:space="preserve"> </w:t>
      </w:r>
      <w:r w:rsidRPr="001021D1">
        <w:t>territory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municipality,</w:t>
      </w:r>
      <w:r w:rsidR="00A84868">
        <w:t xml:space="preserve"> </w:t>
      </w:r>
      <w:r w:rsidRPr="001021D1">
        <w:t>i.e.,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respective</w:t>
      </w:r>
      <w:r w:rsidR="00A84868">
        <w:t xml:space="preserve"> </w:t>
      </w:r>
      <w:r w:rsidRPr="001021D1">
        <w:t>city.</w:t>
      </w:r>
    </w:p>
    <w:p w14:paraId="347A0B5F" w14:textId="04ACFB31" w:rsidR="006F4FE8" w:rsidRPr="001021D1" w:rsidRDefault="006F4FE8" w:rsidP="004B2579">
      <w:pPr>
        <w:pStyle w:val="SingleTxtG"/>
      </w:pPr>
      <w:r w:rsidRPr="001021D1">
        <w:t>58.</w:t>
      </w:r>
      <w:r w:rsidRPr="001021D1">
        <w:tab/>
        <w:t>Constitution</w:t>
      </w:r>
      <w:r w:rsidR="00A84868">
        <w:t xml:space="preserve"> </w:t>
      </w:r>
      <w:r w:rsidRPr="001021D1">
        <w:t>guarantees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vote.</w:t>
      </w:r>
      <w:r w:rsidR="00A84868">
        <w:t xml:space="preserve"> </w:t>
      </w:r>
      <w:r w:rsidRPr="001021D1">
        <w:t>Every</w:t>
      </w:r>
      <w:r w:rsidR="00A84868">
        <w:t xml:space="preserve"> </w:t>
      </w:r>
      <w:r w:rsidRPr="001021D1">
        <w:t>adult,</w:t>
      </w:r>
      <w:r w:rsidR="00A84868">
        <w:t xml:space="preserve"> </w:t>
      </w:r>
      <w:r w:rsidRPr="001021D1">
        <w:t>able-bodied</w:t>
      </w:r>
      <w:r w:rsidR="00A84868">
        <w:t xml:space="preserve"> </w:t>
      </w:r>
      <w:r w:rsidRPr="001021D1">
        <w:t>citizen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</w:t>
      </w:r>
      <w:r w:rsidR="00735750">
        <w:t xml:space="preserve"> </w:t>
      </w:r>
      <w:r w:rsidRPr="001021D1">
        <w:t>has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vote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elected.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</w:t>
      </w:r>
      <w:r w:rsidR="00A84868">
        <w:t xml:space="preserve"> </w:t>
      </w:r>
      <w:r w:rsidRPr="001021D1">
        <w:t>stipulates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suffrage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universal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lastRenderedPageBreak/>
        <w:t>equal,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elections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free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direct,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voting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secret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personal.</w:t>
      </w:r>
      <w:r w:rsidR="00A84868">
        <w:t xml:space="preserve"> </w:t>
      </w:r>
      <w:r w:rsidRPr="001021D1">
        <w:t>Suffrage</w:t>
      </w:r>
      <w:r w:rsidR="00A84868">
        <w:t xml:space="preserve"> </w:t>
      </w:r>
      <w:r w:rsidRPr="001021D1">
        <w:t>enjoys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protection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accordance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law.</w:t>
      </w:r>
      <w:r w:rsidRPr="00104AD0">
        <w:rPr>
          <w:rStyle w:val="FootnoteReference"/>
        </w:rPr>
        <w:footnoteReference w:id="38"/>
      </w:r>
    </w:p>
    <w:p w14:paraId="4913001C" w14:textId="443DE214" w:rsidR="006F4FE8" w:rsidRPr="001021D1" w:rsidRDefault="006F4FE8" w:rsidP="004B2579">
      <w:pPr>
        <w:pStyle w:val="SingleTxtG"/>
      </w:pPr>
      <w:r w:rsidRPr="001021D1">
        <w:t>59.</w:t>
      </w:r>
      <w:r w:rsidRPr="001021D1">
        <w:tab/>
        <w:t>The</w:t>
      </w:r>
      <w:r w:rsidR="00A84868">
        <w:t xml:space="preserve"> </w:t>
      </w:r>
      <w:r w:rsidRPr="001021D1">
        <w:t>right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elect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President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Republic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elected</w:t>
      </w:r>
      <w:r w:rsidR="00A84868">
        <w:t xml:space="preserve"> </w:t>
      </w:r>
      <w:r w:rsidRPr="001021D1">
        <w:t>President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Republic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held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any</w:t>
      </w:r>
      <w:r w:rsidR="00A84868">
        <w:t xml:space="preserve"> </w:t>
      </w:r>
      <w:r w:rsidRPr="001021D1">
        <w:t>adult</w:t>
      </w:r>
      <w:r w:rsidR="00A84868">
        <w:t xml:space="preserve"> </w:t>
      </w:r>
      <w:r w:rsidRPr="001021D1">
        <w:t>citizen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over</w:t>
      </w:r>
      <w:r w:rsidR="00A84868">
        <w:t xml:space="preserve"> </w:t>
      </w:r>
      <w:r w:rsidRPr="001021D1">
        <w:t>whom</w:t>
      </w:r>
      <w:r w:rsidR="00A84868">
        <w:t xml:space="preserve"> </w:t>
      </w:r>
      <w:r w:rsidRPr="001021D1">
        <w:t>guardianship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not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extended,</w:t>
      </w:r>
      <w:r w:rsidR="00A84868">
        <w:t xml:space="preserve"> </w:t>
      </w:r>
      <w:r w:rsidRPr="001021D1">
        <w:t>i.e.,</w:t>
      </w:r>
      <w:r w:rsidR="00A84868">
        <w:t xml:space="preserve"> </w:t>
      </w:r>
      <w:r w:rsidRPr="001021D1">
        <w:t>who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not</w:t>
      </w:r>
      <w:r w:rsidR="00A84868">
        <w:t xml:space="preserve"> </w:t>
      </w:r>
      <w:r w:rsidRPr="001021D1">
        <w:t>completely</w:t>
      </w:r>
      <w:r w:rsidR="00A84868">
        <w:t xml:space="preserve"> </w:t>
      </w:r>
      <w:r w:rsidRPr="001021D1">
        <w:t>deprived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capacity.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person</w:t>
      </w:r>
      <w:r w:rsidR="00A84868">
        <w:t xml:space="preserve"> </w:t>
      </w:r>
      <w:r w:rsidRPr="001021D1">
        <w:t>partially</w:t>
      </w:r>
      <w:r w:rsidR="00A84868">
        <w:t xml:space="preserve"> </w:t>
      </w:r>
      <w:r w:rsidRPr="001021D1">
        <w:t>deprived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capacity</w:t>
      </w:r>
      <w:r w:rsidR="00A84868">
        <w:t xml:space="preserve"> </w:t>
      </w:r>
      <w:r w:rsidRPr="001021D1">
        <w:t>may</w:t>
      </w:r>
      <w:r w:rsidR="00A84868">
        <w:t xml:space="preserve"> </w:t>
      </w:r>
      <w:r w:rsidRPr="001021D1">
        <w:t>elect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President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Republic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elected</w:t>
      </w:r>
      <w:r w:rsidR="00A84868">
        <w:t xml:space="preserve"> </w:t>
      </w:r>
      <w:r w:rsidRPr="001021D1">
        <w:t>President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Republic</w:t>
      </w:r>
      <w:r w:rsidR="00A84868">
        <w:t xml:space="preserve"> </w:t>
      </w:r>
      <w:r w:rsidRPr="001021D1">
        <w:t>if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court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not</w:t>
      </w:r>
      <w:r w:rsidR="00A84868">
        <w:t xml:space="preserve"> </w:t>
      </w:r>
      <w:r w:rsidRPr="001021D1">
        <w:t>determined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decision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partial</w:t>
      </w:r>
      <w:r w:rsidR="00A84868">
        <w:t xml:space="preserve"> </w:t>
      </w:r>
      <w:r w:rsidRPr="001021D1">
        <w:t>deprivation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capacity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he/she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incapable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exercising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vote.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President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Republic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elected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citizens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basis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universal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equal</w:t>
      </w:r>
      <w:r w:rsidR="00A84868">
        <w:t xml:space="preserve"> </w:t>
      </w:r>
      <w:r w:rsidRPr="001021D1">
        <w:t>suffrage,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President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elected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five-year</w:t>
      </w:r>
      <w:r w:rsidR="00A84868">
        <w:t xml:space="preserve"> </w:t>
      </w:r>
      <w:r w:rsidRPr="001021D1">
        <w:t>mandate.</w:t>
      </w:r>
      <w:r w:rsidR="00A84868">
        <w:t xml:space="preserve"> </w:t>
      </w:r>
      <w:r w:rsidRPr="001021D1">
        <w:t>Elections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free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direct,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voting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secret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personal.</w:t>
      </w:r>
    </w:p>
    <w:p w14:paraId="78F80407" w14:textId="729E46A4" w:rsidR="006F4FE8" w:rsidRPr="001021D1" w:rsidRDefault="006F4FE8" w:rsidP="004B2579">
      <w:pPr>
        <w:pStyle w:val="SingleTxtG"/>
      </w:pPr>
      <w:r w:rsidRPr="001021D1">
        <w:t>60.</w:t>
      </w:r>
      <w:r w:rsidRPr="001021D1">
        <w:tab/>
        <w:t>An</w:t>
      </w:r>
      <w:r w:rsidR="00A84868">
        <w:t xml:space="preserve"> </w:t>
      </w:r>
      <w:r w:rsidRPr="001021D1">
        <w:t>adult</w:t>
      </w:r>
      <w:r w:rsidR="00A84868">
        <w:t xml:space="preserve"> </w:t>
      </w:r>
      <w:r w:rsidRPr="001021D1">
        <w:t>citizen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over</w:t>
      </w:r>
      <w:r w:rsidR="00A84868">
        <w:t xml:space="preserve"> </w:t>
      </w:r>
      <w:r w:rsidRPr="001021D1">
        <w:t>whom</w:t>
      </w:r>
      <w:r w:rsidR="00A84868">
        <w:t xml:space="preserve"> </w:t>
      </w:r>
      <w:r w:rsidRPr="001021D1">
        <w:t>guardianship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not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extended,</w:t>
      </w:r>
      <w:r w:rsidR="00A84868">
        <w:t xml:space="preserve"> </w:t>
      </w:r>
      <w:r w:rsidRPr="001021D1">
        <w:t>i.e.,</w:t>
      </w:r>
      <w:r w:rsidR="00A84868">
        <w:t xml:space="preserve"> </w:t>
      </w:r>
      <w:r w:rsidRPr="001021D1">
        <w:t>who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not</w:t>
      </w:r>
      <w:r w:rsidR="00A84868">
        <w:t xml:space="preserve"> </w:t>
      </w:r>
      <w:r w:rsidRPr="001021D1">
        <w:t>completely</w:t>
      </w:r>
      <w:r w:rsidR="00A84868">
        <w:t xml:space="preserve"> </w:t>
      </w:r>
      <w:r w:rsidRPr="001021D1">
        <w:t>deprived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capacity,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vote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elected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Member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Parliament.</w:t>
      </w:r>
      <w:r w:rsidRPr="00104AD0">
        <w:rPr>
          <w:rStyle w:val="FootnoteReference"/>
        </w:rPr>
        <w:footnoteReference w:id="39"/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additional</w:t>
      </w:r>
      <w:r w:rsidR="00A84868">
        <w:t xml:space="preserve"> </w:t>
      </w:r>
      <w:r w:rsidRPr="001021D1">
        <w:t>condition</w:t>
      </w:r>
      <w:r w:rsidR="00A84868">
        <w:t xml:space="preserve"> </w:t>
      </w:r>
      <w:r w:rsidRPr="001021D1">
        <w:t>set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Elections</w:t>
      </w:r>
      <w:r w:rsidRPr="00104AD0">
        <w:rPr>
          <w:rStyle w:val="FootnoteReference"/>
        </w:rPr>
        <w:footnoteReference w:id="40"/>
      </w:r>
      <w:r w:rsidR="00A84868">
        <w:t xml:space="preserve"> </w:t>
      </w:r>
      <w:r w:rsidRPr="001021D1">
        <w:t>regarding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election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councilors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self-government</w:t>
      </w:r>
      <w:r w:rsidR="00A84868">
        <w:t xml:space="preserve"> </w:t>
      </w:r>
      <w:r w:rsidRPr="001021D1">
        <w:t>units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voter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candidate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councilor</w:t>
      </w:r>
      <w:r w:rsidR="00A84868">
        <w:t xml:space="preserve"> </w:t>
      </w:r>
      <w:r w:rsidRPr="001021D1">
        <w:t>must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residence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territory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self-government</w:t>
      </w:r>
      <w:r w:rsidR="00A84868">
        <w:t xml:space="preserve"> </w:t>
      </w:r>
      <w:r w:rsidRPr="001021D1">
        <w:t>unit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they</w:t>
      </w:r>
      <w:r w:rsidR="00A84868">
        <w:t xml:space="preserve"> </w:t>
      </w:r>
      <w:r w:rsidRPr="001021D1">
        <w:t>exercise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vote.</w:t>
      </w:r>
      <w:r w:rsidR="00A84868">
        <w:t xml:space="preserve"> </w:t>
      </w:r>
      <w:r w:rsidRPr="001021D1">
        <w:t>Taking</w:t>
      </w:r>
      <w:r w:rsidR="00A84868">
        <w:t xml:space="preserve"> </w:t>
      </w:r>
      <w:r w:rsidRPr="001021D1">
        <w:t>into</w:t>
      </w:r>
      <w:r w:rsidR="00A84868">
        <w:t xml:space="preserve"> </w:t>
      </w:r>
      <w:r w:rsidRPr="001021D1">
        <w:t>account</w:t>
      </w:r>
      <w:r w:rsidR="00A84868">
        <w:t xml:space="preserve"> </w:t>
      </w:r>
      <w:r w:rsidRPr="001021D1">
        <w:t>gender</w:t>
      </w:r>
      <w:r w:rsidR="00A84868">
        <w:t xml:space="preserve"> </w:t>
      </w:r>
      <w:r w:rsidRPr="001021D1">
        <w:t>equality,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Election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People</w:t>
      </w:r>
      <w:r w:rsidR="00CF659D">
        <w:t>’</w:t>
      </w:r>
      <w:r w:rsidRPr="001021D1">
        <w:t>s</w:t>
      </w:r>
      <w:r w:rsidR="00A84868">
        <w:t xml:space="preserve"> </w:t>
      </w:r>
      <w:r w:rsidRPr="001021D1">
        <w:t>Deputies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Elections</w:t>
      </w:r>
      <w:r w:rsidR="00A84868">
        <w:t xml:space="preserve"> </w:t>
      </w:r>
      <w:r w:rsidRPr="001021D1">
        <w:t>stipulate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40%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underrepresented</w:t>
      </w:r>
      <w:r w:rsidR="00A84868">
        <w:t xml:space="preserve"> </w:t>
      </w:r>
      <w:r w:rsidRPr="001021D1">
        <w:t>gender</w:t>
      </w:r>
      <w:r w:rsidR="00A84868">
        <w:t xml:space="preserve"> </w:t>
      </w:r>
      <w:r w:rsidRPr="001021D1">
        <w:t>must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electoral</w:t>
      </w:r>
      <w:r w:rsidR="00A84868">
        <w:t xml:space="preserve"> </w:t>
      </w:r>
      <w:r w:rsidRPr="001021D1">
        <w:t>list.</w:t>
      </w:r>
      <w:r w:rsidR="00A84868">
        <w:t xml:space="preserve"> </w:t>
      </w:r>
      <w:r w:rsidRPr="001021D1">
        <w:t>Namely,</w:t>
      </w:r>
      <w:r w:rsidR="00A84868">
        <w:t xml:space="preserve"> </w:t>
      </w:r>
      <w:r w:rsidRPr="001021D1">
        <w:t>among</w:t>
      </w:r>
      <w:r w:rsidR="00A84868">
        <w:t xml:space="preserve"> </w:t>
      </w:r>
      <w:r w:rsidRPr="001021D1">
        <w:t>every</w:t>
      </w:r>
      <w:r w:rsidR="00A84868">
        <w:t xml:space="preserve"> </w:t>
      </w:r>
      <w:r w:rsidRPr="001021D1">
        <w:t>five</w:t>
      </w:r>
      <w:r w:rsidR="00A84868">
        <w:t xml:space="preserve"> </w:t>
      </w:r>
      <w:r w:rsidRPr="001021D1">
        <w:t>candidates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order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list,</w:t>
      </w:r>
      <w:r w:rsidR="00A84868">
        <w:t xml:space="preserve"> </w:t>
      </w:r>
      <w:r w:rsidRPr="001021D1">
        <w:t>there</w:t>
      </w:r>
      <w:r w:rsidR="00A84868">
        <w:t xml:space="preserve"> </w:t>
      </w:r>
      <w:r w:rsidRPr="001021D1">
        <w:t>must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three</w:t>
      </w:r>
      <w:r w:rsidR="00A84868">
        <w:t xml:space="preserve"> </w:t>
      </w:r>
      <w:r w:rsidRPr="001021D1">
        <w:t>members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one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two</w:t>
      </w:r>
      <w:r w:rsidR="00A84868">
        <w:t xml:space="preserve"> </w:t>
      </w:r>
      <w:r w:rsidRPr="001021D1">
        <w:t>members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sex.</w:t>
      </w:r>
      <w:r w:rsidRPr="00104AD0">
        <w:rPr>
          <w:rStyle w:val="FootnoteReference"/>
        </w:rPr>
        <w:footnoteReference w:id="41"/>
      </w:r>
    </w:p>
    <w:p w14:paraId="5DBF7E92" w14:textId="1B712B92" w:rsidR="006F4FE8" w:rsidRPr="001021D1" w:rsidRDefault="006F4FE8" w:rsidP="004B2579">
      <w:pPr>
        <w:pStyle w:val="SingleTxtG"/>
      </w:pPr>
      <w:r w:rsidRPr="001021D1">
        <w:t>61.</w:t>
      </w:r>
      <w:r w:rsidRPr="001021D1">
        <w:tab/>
        <w:t>The</w:t>
      </w:r>
      <w:r w:rsidR="00A84868">
        <w:t xml:space="preserve"> </w:t>
      </w:r>
      <w:r w:rsidRPr="001021D1">
        <w:t>bodies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conducting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elections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Republic</w:t>
      </w:r>
      <w:r w:rsidR="00A84868">
        <w:t xml:space="preserve"> </w:t>
      </w:r>
      <w:r w:rsidRPr="001021D1">
        <w:t>Election</w:t>
      </w:r>
      <w:r w:rsidR="00A84868">
        <w:t xml:space="preserve"> </w:t>
      </w:r>
      <w:r w:rsidRPr="001021D1">
        <w:t>Commission,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election</w:t>
      </w:r>
      <w:r w:rsidR="00A84868">
        <w:t xml:space="preserve"> </w:t>
      </w:r>
      <w:r w:rsidRPr="001021D1">
        <w:t>commission,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polling</w:t>
      </w:r>
      <w:r w:rsidR="00A84868">
        <w:t xml:space="preserve"> </w:t>
      </w:r>
      <w:r w:rsidRPr="001021D1">
        <w:t>boards.</w:t>
      </w:r>
      <w:r w:rsidR="00A84868">
        <w:t xml:space="preserve"> </w:t>
      </w:r>
      <w:r w:rsidRPr="001021D1">
        <w:t>Election</w:t>
      </w:r>
      <w:r w:rsidR="00A84868">
        <w:t xml:space="preserve"> </w:t>
      </w:r>
      <w:r w:rsidRPr="001021D1">
        <w:t>conducting</w:t>
      </w:r>
      <w:r w:rsidR="00A84868">
        <w:t xml:space="preserve"> </w:t>
      </w:r>
      <w:r w:rsidRPr="001021D1">
        <w:t>bodies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autonomous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independent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work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work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basis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laws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regulations</w:t>
      </w:r>
      <w:r w:rsidR="00A84868">
        <w:t xml:space="preserve"> </w:t>
      </w:r>
      <w:r w:rsidRPr="001021D1">
        <w:t>adopted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basis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law.</w:t>
      </w:r>
      <w:r w:rsidRPr="00104AD0">
        <w:rPr>
          <w:rStyle w:val="FootnoteReference"/>
        </w:rPr>
        <w:footnoteReference w:id="42"/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Republic</w:t>
      </w:r>
      <w:r w:rsidR="00A84868">
        <w:t xml:space="preserve"> </w:t>
      </w:r>
      <w:r w:rsidRPr="001021D1">
        <w:t>Electoral</w:t>
      </w:r>
      <w:r w:rsidR="00A84868">
        <w:t xml:space="preserve"> </w:t>
      </w:r>
      <w:r w:rsidRPr="001021D1">
        <w:t>Commission</w:t>
      </w:r>
      <w:r w:rsidR="00A84868">
        <w:t xml:space="preserve"> </w:t>
      </w:r>
      <w:r w:rsidRPr="001021D1">
        <w:t>determines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election</w:t>
      </w:r>
      <w:r w:rsidR="00A84868">
        <w:t xml:space="preserve"> </w:t>
      </w:r>
      <w:r w:rsidRPr="001021D1">
        <w:t>results</w:t>
      </w:r>
      <w:r w:rsidR="00A84868">
        <w:t xml:space="preserve"> </w:t>
      </w:r>
      <w:r w:rsidRPr="001021D1">
        <w:t>so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each</w:t>
      </w:r>
      <w:r w:rsidR="00A84868">
        <w:t xml:space="preserve"> </w:t>
      </w:r>
      <w:r w:rsidRPr="001021D1">
        <w:t>electoral</w:t>
      </w:r>
      <w:r w:rsidR="00A84868">
        <w:t xml:space="preserve"> </w:t>
      </w:r>
      <w:r w:rsidRPr="001021D1">
        <w:t>list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mandates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proportional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votes</w:t>
      </w:r>
      <w:r w:rsidR="00A84868">
        <w:t xml:space="preserve"> </w:t>
      </w:r>
      <w:r w:rsidRPr="001021D1">
        <w:t>received.</w:t>
      </w:r>
      <w:r w:rsidRPr="00104AD0">
        <w:rPr>
          <w:rStyle w:val="FootnoteReference"/>
        </w:rPr>
        <w:footnoteReference w:id="43"/>
      </w:r>
      <w:r w:rsidR="00A84868">
        <w:t xml:space="preserve"> </w:t>
      </w:r>
      <w:r w:rsidRPr="001021D1">
        <w:t>Only</w:t>
      </w:r>
      <w:r w:rsidR="00A84868">
        <w:t xml:space="preserve"> </w:t>
      </w:r>
      <w:r w:rsidRPr="001021D1">
        <w:t>electoral</w:t>
      </w:r>
      <w:r w:rsidR="00A84868">
        <w:t xml:space="preserve"> </w:t>
      </w:r>
      <w:r w:rsidRPr="001021D1">
        <w:t>lists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received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least</w:t>
      </w:r>
      <w:r w:rsidR="00A84868">
        <w:t xml:space="preserve"> </w:t>
      </w:r>
      <w:r w:rsidRPr="001021D1">
        <w:t>3%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total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votes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voters</w:t>
      </w:r>
      <w:r w:rsidR="00A84868">
        <w:t xml:space="preserve"> </w:t>
      </w:r>
      <w:r w:rsidRPr="001021D1">
        <w:t>who</w:t>
      </w:r>
      <w:r w:rsidR="00A84868">
        <w:t xml:space="preserve"> </w:t>
      </w:r>
      <w:r w:rsidRPr="001021D1">
        <w:t>voted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constituency</w:t>
      </w:r>
      <w:r w:rsidR="00A84868">
        <w:t xml:space="preserve"> </w:t>
      </w:r>
      <w:r w:rsidRPr="001021D1">
        <w:t>may</w:t>
      </w:r>
      <w:r w:rsidR="00A84868">
        <w:t xml:space="preserve"> </w:t>
      </w:r>
      <w:r w:rsidRPr="001021D1">
        <w:t>participate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distribution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mandates.</w:t>
      </w:r>
      <w:r w:rsidR="00A84868">
        <w:t xml:space="preserve"> </w:t>
      </w:r>
      <w:r w:rsidRPr="001021D1">
        <w:t>Exceptions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political</w:t>
      </w:r>
      <w:r w:rsidR="00A84868">
        <w:t xml:space="preserve"> </w:t>
      </w:r>
      <w:r w:rsidRPr="001021D1">
        <w:t>parties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coalitions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political</w:t>
      </w:r>
      <w:r w:rsidR="00A84868">
        <w:t xml:space="preserve"> </w:t>
      </w:r>
      <w:r w:rsidRPr="001021D1">
        <w:t>parties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who</w:t>
      </w:r>
      <w:r w:rsidR="00A84868">
        <w:t xml:space="preserve"> </w:t>
      </w:r>
      <w:r w:rsidRPr="001021D1">
        <w:t>may</w:t>
      </w:r>
      <w:r w:rsidR="00A84868">
        <w:t xml:space="preserve"> </w:t>
      </w:r>
      <w:r w:rsidRPr="001021D1">
        <w:t>participate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distribution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seats</w:t>
      </w:r>
      <w:r w:rsidR="00A84868">
        <w:t xml:space="preserve"> </w:t>
      </w:r>
      <w:r w:rsidRPr="001021D1">
        <w:t>even</w:t>
      </w:r>
      <w:r w:rsidR="00A84868">
        <w:t xml:space="preserve"> </w:t>
      </w:r>
      <w:r w:rsidRPr="001021D1">
        <w:t>when</w:t>
      </w:r>
      <w:r w:rsidR="00A84868">
        <w:t xml:space="preserve"> </w:t>
      </w:r>
      <w:r w:rsidRPr="001021D1">
        <w:t>having</w:t>
      </w:r>
      <w:r w:rsidR="00A84868">
        <w:t xml:space="preserve"> </w:t>
      </w:r>
      <w:r w:rsidRPr="001021D1">
        <w:t>received</w:t>
      </w:r>
      <w:r w:rsidR="00A84868">
        <w:t xml:space="preserve"> </w:t>
      </w:r>
      <w:r w:rsidRPr="001021D1">
        <w:t>less</w:t>
      </w:r>
      <w:r w:rsidR="00A84868">
        <w:t xml:space="preserve"> </w:t>
      </w:r>
      <w:r w:rsidRPr="001021D1">
        <w:t>than</w:t>
      </w:r>
      <w:r w:rsidR="00A84868">
        <w:t xml:space="preserve"> </w:t>
      </w:r>
      <w:r w:rsidRPr="001021D1">
        <w:t>3%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total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voters</w:t>
      </w:r>
      <w:r w:rsidR="00A84868">
        <w:t xml:space="preserve"> </w:t>
      </w:r>
      <w:r w:rsidRPr="001021D1">
        <w:t>who</w:t>
      </w:r>
      <w:r w:rsidR="00A84868">
        <w:t xml:space="preserve"> </w:t>
      </w:r>
      <w:r w:rsidRPr="001021D1">
        <w:t>voted,</w:t>
      </w:r>
      <w:r w:rsidR="00A84868">
        <w:t xml:space="preserve"> </w:t>
      </w:r>
      <w:r w:rsidRPr="001021D1">
        <w:t>whereby,</w:t>
      </w:r>
      <w:r w:rsidR="00A84868">
        <w:t xml:space="preserve"> </w:t>
      </w:r>
      <w:r w:rsidRPr="001021D1">
        <w:t>during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distribution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mandates</w:t>
      </w:r>
      <w:r w:rsidR="00A84868">
        <w:t xml:space="preserve"> </w:t>
      </w:r>
      <w:r w:rsidRPr="001021D1">
        <w:t>according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application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system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highest</w:t>
      </w:r>
      <w:r w:rsidR="00A84868">
        <w:t xml:space="preserve"> </w:t>
      </w:r>
      <w:r w:rsidRPr="001021D1">
        <w:t>quotient,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quotients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electoral</w:t>
      </w:r>
      <w:r w:rsidR="00A84868">
        <w:t xml:space="preserve"> </w:t>
      </w:r>
      <w:r w:rsidRPr="001021D1">
        <w:t>lists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political</w:t>
      </w:r>
      <w:r w:rsidR="00A84868">
        <w:t xml:space="preserve"> </w:t>
      </w:r>
      <w:r w:rsidRPr="001021D1">
        <w:t>parties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coalitions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political</w:t>
      </w:r>
      <w:r w:rsidR="00A84868">
        <w:t xml:space="preserve"> </w:t>
      </w:r>
      <w:r w:rsidRPr="001021D1">
        <w:t>parties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increased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35%</w:t>
      </w:r>
      <w:r w:rsidRPr="00104AD0">
        <w:rPr>
          <w:rStyle w:val="FootnoteReference"/>
        </w:rPr>
        <w:footnoteReference w:id="44"/>
      </w:r>
      <w:r w:rsidR="00A84868">
        <w:t xml:space="preserve"> </w:t>
      </w:r>
      <w:r w:rsidRPr="001021D1">
        <w:t>(according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Amendments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Election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People</w:t>
      </w:r>
      <w:r w:rsidR="00CF659D">
        <w:t>’</w:t>
      </w:r>
      <w:r w:rsidRPr="001021D1">
        <w:t>s</w:t>
      </w:r>
      <w:r w:rsidR="00A84868">
        <w:t xml:space="preserve"> </w:t>
      </w:r>
      <w:r w:rsidRPr="001021D1">
        <w:t>Deputies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Elections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2020).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electoral</w:t>
      </w:r>
      <w:r w:rsidR="00A84868">
        <w:t xml:space="preserve"> </w:t>
      </w:r>
      <w:r w:rsidRPr="001021D1">
        <w:t>list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party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coalition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parties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announced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Republic</w:t>
      </w:r>
      <w:r w:rsidR="00A84868">
        <w:t xml:space="preserve"> </w:t>
      </w:r>
      <w:r w:rsidRPr="001021D1">
        <w:t>Election</w:t>
      </w:r>
      <w:r w:rsidR="00A84868">
        <w:t xml:space="preserve"> </w:t>
      </w:r>
      <w:r w:rsidRPr="001021D1">
        <w:t>Commission</w:t>
      </w:r>
      <w:r w:rsidR="00A84868">
        <w:t xml:space="preserve"> </w:t>
      </w:r>
      <w:r w:rsidRPr="001021D1">
        <w:t>(REC),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may</w:t>
      </w:r>
      <w:r w:rsidR="00A84868">
        <w:t xml:space="preserve"> </w:t>
      </w:r>
      <w:r w:rsidRPr="001021D1">
        <w:t>request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opinion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competent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council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whether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submitter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electoral</w:t>
      </w:r>
      <w:r w:rsidR="00A84868">
        <w:t xml:space="preserve"> </w:t>
      </w:r>
      <w:r w:rsidRPr="001021D1">
        <w:t>list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party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coalition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parties.</w:t>
      </w:r>
    </w:p>
    <w:p w14:paraId="166794F6" w14:textId="29713846" w:rsidR="006F4FE8" w:rsidRPr="001021D1" w:rsidRDefault="006F4FE8" w:rsidP="004B2579">
      <w:pPr>
        <w:pStyle w:val="SingleTxtG"/>
      </w:pPr>
      <w:r w:rsidRPr="001021D1">
        <w:t>62.</w:t>
      </w:r>
      <w:r w:rsidRPr="001021D1">
        <w:tab/>
        <w:t>Legal</w:t>
      </w:r>
      <w:r w:rsidR="00A84868">
        <w:t xml:space="preserve"> </w:t>
      </w:r>
      <w:r w:rsidRPr="001021D1">
        <w:t>remedies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protection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vote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conducting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elections</w:t>
      </w:r>
      <w:r w:rsidR="00A84868">
        <w:t xml:space="preserve"> </w:t>
      </w:r>
      <w:r w:rsidRPr="001021D1">
        <w:t>are: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request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annulment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voting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polling</w:t>
      </w:r>
      <w:r w:rsidR="00A84868">
        <w:t xml:space="preserve"> </w:t>
      </w:r>
      <w:r w:rsidRPr="001021D1">
        <w:t>station,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complaint,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appeal.</w:t>
      </w:r>
      <w:r w:rsidRPr="00104AD0">
        <w:rPr>
          <w:rStyle w:val="FootnoteReference"/>
        </w:rPr>
        <w:footnoteReference w:id="45"/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submitter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referenced</w:t>
      </w:r>
      <w:r w:rsidR="00A84868">
        <w:t xml:space="preserve"> </w:t>
      </w:r>
      <w:r w:rsidRPr="001021D1">
        <w:t>electoral</w:t>
      </w:r>
      <w:r w:rsidR="00A84868">
        <w:t xml:space="preserve"> </w:t>
      </w:r>
      <w:r w:rsidRPr="001021D1">
        <w:t>list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submit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request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annulment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voting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polling</w:t>
      </w:r>
      <w:r w:rsidR="00A84868">
        <w:t xml:space="preserve"> </w:t>
      </w:r>
      <w:r w:rsidRPr="001021D1">
        <w:t>station</w:t>
      </w:r>
      <w:r w:rsidR="00A84868">
        <w:t xml:space="preserve"> </w:t>
      </w:r>
      <w:r w:rsidRPr="001021D1">
        <w:t>within</w:t>
      </w:r>
      <w:r w:rsidR="00A84868">
        <w:t xml:space="preserve"> </w:t>
      </w:r>
      <w:r w:rsidRPr="001021D1">
        <w:t>72</w:t>
      </w:r>
      <w:r w:rsidR="00A84868">
        <w:t xml:space="preserve"> </w:t>
      </w:r>
      <w:r w:rsidRPr="001021D1">
        <w:t>hours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closing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polling</w:t>
      </w:r>
      <w:r w:rsidR="00A84868">
        <w:t xml:space="preserve"> </w:t>
      </w:r>
      <w:r w:rsidRPr="001021D1">
        <w:t>station</w:t>
      </w:r>
      <w:r w:rsidR="00A84868">
        <w:t xml:space="preserve"> </w:t>
      </w:r>
      <w:r w:rsidRPr="001021D1">
        <w:t>due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irregularities</w:t>
      </w:r>
      <w:r w:rsidR="00A84868">
        <w:t xml:space="preserve"> </w:t>
      </w:r>
      <w:r w:rsidRPr="001021D1">
        <w:t>during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voting;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voter</w:t>
      </w:r>
      <w:r w:rsidR="00A84868">
        <w:t xml:space="preserve"> </w:t>
      </w:r>
      <w:r w:rsidRPr="001021D1">
        <w:t>may</w:t>
      </w:r>
      <w:r w:rsidR="00A84868">
        <w:t xml:space="preserve"> </w:t>
      </w:r>
      <w:r w:rsidRPr="001021D1">
        <w:t>also</w:t>
      </w:r>
      <w:r w:rsidR="00A84868">
        <w:t xml:space="preserve"> </w:t>
      </w:r>
      <w:r w:rsidRPr="001021D1">
        <w:t>submit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request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annulment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voting</w:t>
      </w:r>
      <w:r w:rsidR="00A84868">
        <w:t xml:space="preserve"> </w:t>
      </w:r>
      <w:r w:rsidRPr="001021D1">
        <w:t>within</w:t>
      </w:r>
      <w:r w:rsidR="00A84868">
        <w:t xml:space="preserve"> </w:t>
      </w:r>
      <w:r w:rsidRPr="001021D1">
        <w:t>72</w:t>
      </w:r>
      <w:r w:rsidR="00A84868">
        <w:t xml:space="preserve"> </w:t>
      </w:r>
      <w:r w:rsidRPr="001021D1">
        <w:t>hours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closing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polling</w:t>
      </w:r>
      <w:r w:rsidR="00A84868">
        <w:t xml:space="preserve"> </w:t>
      </w:r>
      <w:r w:rsidRPr="001021D1">
        <w:t>station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polling</w:t>
      </w:r>
      <w:r w:rsidR="00A84868">
        <w:t xml:space="preserve"> </w:t>
      </w:r>
      <w:r w:rsidRPr="001021D1">
        <w:t>station</w:t>
      </w:r>
      <w:r w:rsidR="00A84868">
        <w:t xml:space="preserve"> </w:t>
      </w:r>
      <w:r w:rsidRPr="001021D1">
        <w:t>where</w:t>
      </w:r>
      <w:r w:rsidR="00A84868">
        <w:t xml:space="preserve"> </w:t>
      </w:r>
      <w:r w:rsidRPr="001021D1">
        <w:t>he/she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documented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voter</w:t>
      </w:r>
      <w:r w:rsidR="00A84868">
        <w:t xml:space="preserve"> </w:t>
      </w:r>
      <w:r w:rsidRPr="001021D1">
        <w:t>list</w:t>
      </w:r>
      <w:r w:rsidR="00A84868">
        <w:t xml:space="preserve"> </w:t>
      </w:r>
      <w:r w:rsidRPr="001021D1">
        <w:t>if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polling</w:t>
      </w:r>
      <w:r w:rsidR="00A84868">
        <w:t xml:space="preserve"> </w:t>
      </w:r>
      <w:r w:rsidRPr="001021D1">
        <w:t>board</w:t>
      </w:r>
      <w:r w:rsidR="00A84868">
        <w:t xml:space="preserve"> </w:t>
      </w:r>
      <w:r w:rsidRPr="001021D1">
        <w:t>unjustifiably</w:t>
      </w:r>
      <w:r w:rsidR="00A84868">
        <w:t xml:space="preserve"> </w:t>
      </w:r>
      <w:r w:rsidRPr="001021D1">
        <w:t>prevented</w:t>
      </w:r>
      <w:r w:rsidR="00A84868">
        <w:t xml:space="preserve"> </w:t>
      </w:r>
      <w:r w:rsidRPr="001021D1">
        <w:t>him/her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voting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if</w:t>
      </w:r>
      <w:r w:rsidR="00A84868">
        <w:t xml:space="preserve"> </w:t>
      </w:r>
      <w:r w:rsidRPr="001021D1">
        <w:t>his/her</w:t>
      </w:r>
      <w:r w:rsidR="00A84868">
        <w:t xml:space="preserve"> </w:t>
      </w:r>
      <w:r w:rsidRPr="001021D1">
        <w:t>right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free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secret</w:t>
      </w:r>
      <w:r w:rsidR="00A84868">
        <w:t xml:space="preserve"> </w:t>
      </w:r>
      <w:r w:rsidRPr="001021D1">
        <w:t>voting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violated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polling</w:t>
      </w:r>
      <w:r w:rsidR="00A84868">
        <w:t xml:space="preserve"> </w:t>
      </w:r>
      <w:r w:rsidRPr="001021D1">
        <w:t>station.</w:t>
      </w:r>
      <w:r w:rsidRPr="00104AD0">
        <w:rPr>
          <w:rStyle w:val="FootnoteReference"/>
        </w:rPr>
        <w:footnoteReference w:id="46"/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submitter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declared</w:t>
      </w:r>
      <w:r w:rsidR="00A84868">
        <w:t xml:space="preserve"> </w:t>
      </w:r>
      <w:r w:rsidRPr="001021D1">
        <w:t>electoral</w:t>
      </w:r>
      <w:r w:rsidR="00A84868">
        <w:t xml:space="preserve"> </w:t>
      </w:r>
      <w:r w:rsidRPr="001021D1">
        <w:t>list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file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objection</w:t>
      </w:r>
      <w:r w:rsidR="00A84868">
        <w:t xml:space="preserve"> </w:t>
      </w:r>
      <w:r w:rsidRPr="001021D1">
        <w:t>against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decision</w:t>
      </w:r>
      <w:r w:rsidR="00A84868">
        <w:t xml:space="preserve"> </w:t>
      </w:r>
      <w:r w:rsidRPr="001021D1">
        <w:t>made,</w:t>
      </w:r>
      <w:r w:rsidR="00A84868">
        <w:t xml:space="preserve"> </w:t>
      </w:r>
      <w:r w:rsidRPr="001021D1">
        <w:lastRenderedPageBreak/>
        <w:t>against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action</w:t>
      </w:r>
      <w:r w:rsidR="00A84868">
        <w:t xml:space="preserve"> </w:t>
      </w:r>
      <w:r w:rsidRPr="001021D1">
        <w:t>taken,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relevant</w:t>
      </w:r>
      <w:r w:rsidR="00A84868">
        <w:t xml:space="preserve"> </w:t>
      </w:r>
      <w:r w:rsidRPr="001021D1">
        <w:t>body</w:t>
      </w:r>
      <w:r w:rsidR="00A84868">
        <w:t xml:space="preserve"> </w:t>
      </w:r>
      <w:r w:rsidRPr="001021D1">
        <w:t>failing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make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decision,</w:t>
      </w:r>
      <w:r w:rsidR="00A84868">
        <w:t xml:space="preserve"> </w:t>
      </w:r>
      <w:r w:rsidRPr="001021D1">
        <w:t>i.e.,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take</w:t>
      </w:r>
      <w:r w:rsidR="00A84868">
        <w:t xml:space="preserve"> </w:t>
      </w:r>
      <w:r w:rsidRPr="001021D1">
        <w:t>action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conducting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elections,</w:t>
      </w:r>
      <w:r w:rsidR="00A84868">
        <w:t xml:space="preserve"> </w:t>
      </w:r>
      <w:r w:rsidRPr="001021D1">
        <w:t>unless</w:t>
      </w:r>
      <w:r w:rsidR="00A84868">
        <w:t xml:space="preserve"> </w:t>
      </w:r>
      <w:r w:rsidRPr="001021D1">
        <w:t>otherwise</w:t>
      </w:r>
      <w:r w:rsidR="00A84868">
        <w:t xml:space="preserve"> </w:t>
      </w:r>
      <w:r w:rsidRPr="001021D1">
        <w:t>provided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Election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Deputies,</w:t>
      </w:r>
      <w:r w:rsidR="00A84868">
        <w:t xml:space="preserve"> </w:t>
      </w:r>
      <w:r w:rsidRPr="001021D1">
        <w:t>while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submitter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electoral</w:t>
      </w:r>
      <w:r w:rsidR="00A84868">
        <w:t xml:space="preserve"> </w:t>
      </w:r>
      <w:r w:rsidRPr="001021D1">
        <w:t>list,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political</w:t>
      </w:r>
      <w:r w:rsidR="00A84868">
        <w:t xml:space="preserve"> </w:t>
      </w:r>
      <w:r w:rsidRPr="001021D1">
        <w:t>party,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political</w:t>
      </w:r>
      <w:r w:rsidR="00A84868">
        <w:t xml:space="preserve"> </w:t>
      </w:r>
      <w:r w:rsidRPr="001021D1">
        <w:t>group,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candidate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MP,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voter,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person</w:t>
      </w:r>
      <w:r w:rsidR="00A84868">
        <w:t xml:space="preserve"> </w:t>
      </w:r>
      <w:r w:rsidRPr="001021D1">
        <w:t>whose</w:t>
      </w:r>
      <w:r w:rsidR="00A84868">
        <w:t xml:space="preserve"> </w:t>
      </w:r>
      <w:r w:rsidRPr="001021D1">
        <w:t>name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documented</w:t>
      </w:r>
      <w:r w:rsidR="00A84868">
        <w:t xml:space="preserve"> </w:t>
      </w:r>
      <w:r w:rsidRPr="001021D1">
        <w:t>names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electoral</w:t>
      </w:r>
      <w:r w:rsidR="00A84868">
        <w:t xml:space="preserve"> </w:t>
      </w:r>
      <w:r w:rsidRPr="001021D1">
        <w:t>list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documented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submitter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electoral</w:t>
      </w:r>
      <w:r w:rsidR="00A84868">
        <w:t xml:space="preserve"> </w:t>
      </w:r>
      <w:r w:rsidRPr="001021D1">
        <w:t>list</w:t>
      </w:r>
      <w:r w:rsidR="00A84868">
        <w:t xml:space="preserve"> </w:t>
      </w:r>
      <w:r w:rsidRPr="001021D1">
        <w:t>may</w:t>
      </w:r>
      <w:r w:rsidR="00A84868">
        <w:t xml:space="preserve"> </w:t>
      </w:r>
      <w:r w:rsidRPr="001021D1">
        <w:t>file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complaint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cases</w:t>
      </w:r>
      <w:r w:rsidR="00A84868">
        <w:t xml:space="preserve"> </w:t>
      </w:r>
      <w:r w:rsidRPr="001021D1">
        <w:t>prescribed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Election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Deputies.</w:t>
      </w:r>
      <w:r w:rsidRPr="00104AD0">
        <w:rPr>
          <w:rStyle w:val="FootnoteReference"/>
        </w:rPr>
        <w:footnoteReference w:id="47"/>
      </w:r>
    </w:p>
    <w:p w14:paraId="1ECA66C1" w14:textId="606B611A" w:rsidR="006F4FE8" w:rsidRPr="001021D1" w:rsidRDefault="006F4FE8" w:rsidP="004B2579">
      <w:pPr>
        <w:pStyle w:val="SingleTxtG"/>
      </w:pPr>
      <w:r w:rsidRPr="001021D1">
        <w:t>63.</w:t>
      </w:r>
      <w:r w:rsidRPr="001021D1">
        <w:tab/>
        <w:t>An</w:t>
      </w:r>
      <w:r w:rsidR="00A84868">
        <w:t xml:space="preserve"> </w:t>
      </w:r>
      <w:r w:rsidRPr="001021D1">
        <w:t>appeal</w:t>
      </w:r>
      <w:r w:rsidR="00A84868">
        <w:t xml:space="preserve"> </w:t>
      </w:r>
      <w:r w:rsidRPr="001021D1">
        <w:t>may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lodged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Administrative</w:t>
      </w:r>
      <w:r w:rsidR="00A84868">
        <w:t xml:space="preserve"> </w:t>
      </w:r>
      <w:r w:rsidRPr="001021D1">
        <w:t>Court</w:t>
      </w:r>
      <w:r w:rsidR="00A84868">
        <w:t xml:space="preserve"> </w:t>
      </w:r>
      <w:r w:rsidRPr="001021D1">
        <w:t>against</w:t>
      </w:r>
      <w:r w:rsidR="00A84868">
        <w:t xml:space="preserve"> </w:t>
      </w:r>
      <w:r w:rsidRPr="001021D1">
        <w:t>any</w:t>
      </w:r>
      <w:r w:rsidR="00A84868">
        <w:t xml:space="preserve"> </w:t>
      </w:r>
      <w:r w:rsidRPr="001021D1">
        <w:t>decision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Republic</w:t>
      </w:r>
      <w:r w:rsidR="00A84868">
        <w:t xml:space="preserve"> </w:t>
      </w:r>
      <w:r w:rsidRPr="001021D1">
        <w:t>Election</w:t>
      </w:r>
      <w:r w:rsidR="00A84868">
        <w:t xml:space="preserve"> </w:t>
      </w:r>
      <w:r w:rsidRPr="001021D1">
        <w:t>Commission</w:t>
      </w:r>
      <w:r w:rsidR="00A84868">
        <w:t xml:space="preserve"> </w:t>
      </w:r>
      <w:r w:rsidRPr="001021D1">
        <w:t>made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complaint.</w:t>
      </w:r>
      <w:r w:rsidRPr="00104AD0">
        <w:rPr>
          <w:rStyle w:val="FootnoteReference"/>
        </w:rPr>
        <w:footnoteReference w:id="48"/>
      </w:r>
    </w:p>
    <w:p w14:paraId="55D4B53B" w14:textId="6DEBE849" w:rsidR="006F4FE8" w:rsidRPr="001021D1" w:rsidRDefault="006F4FE8" w:rsidP="004B2579">
      <w:pPr>
        <w:pStyle w:val="SingleTxtG"/>
      </w:pPr>
      <w:r w:rsidRPr="001021D1">
        <w:t>64.</w:t>
      </w:r>
      <w:r w:rsidRPr="001021D1">
        <w:tab/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Councils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</w:t>
      </w:r>
      <w:r w:rsidRPr="00104AD0">
        <w:rPr>
          <w:rStyle w:val="FootnoteReference"/>
        </w:rPr>
        <w:footnoteReference w:id="49"/>
      </w:r>
      <w:r w:rsidR="00A84868">
        <w:t xml:space="preserve"> </w:t>
      </w:r>
      <w:r w:rsidRPr="001021D1">
        <w:t>prescribes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procedure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election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councils,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well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obligation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conduct</w:t>
      </w:r>
      <w:r w:rsidR="00A84868">
        <w:t xml:space="preserve"> </w:t>
      </w:r>
      <w:r w:rsidRPr="001021D1">
        <w:t>regular</w:t>
      </w:r>
      <w:r w:rsidR="00A84868">
        <w:t xml:space="preserve"> </w:t>
      </w:r>
      <w:r w:rsidRPr="001021D1">
        <w:t>elections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members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councils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held</w:t>
      </w:r>
      <w:r w:rsidR="00A84868">
        <w:t xml:space="preserve"> </w:t>
      </w:r>
      <w:r w:rsidRPr="001021D1">
        <w:t>every</w:t>
      </w:r>
      <w:r w:rsidR="00A84868">
        <w:t xml:space="preserve"> </w:t>
      </w:r>
      <w:r w:rsidRPr="001021D1">
        <w:t>four</w:t>
      </w:r>
      <w:r w:rsidR="00A84868">
        <w:t xml:space="preserve"> </w:t>
      </w:r>
      <w:r w:rsidRPr="001021D1">
        <w:t>years.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also</w:t>
      </w:r>
      <w:r w:rsidR="00A84868">
        <w:t xml:space="preserve"> </w:t>
      </w:r>
      <w:r w:rsidRPr="001021D1">
        <w:t>regulates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position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powers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councils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field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culture,</w:t>
      </w:r>
      <w:r w:rsidR="00A84868">
        <w:t xml:space="preserve"> </w:t>
      </w:r>
      <w:r w:rsidRPr="001021D1">
        <w:t>education,</w:t>
      </w:r>
      <w:r w:rsidR="00A84868">
        <w:t xml:space="preserve"> </w:t>
      </w:r>
      <w:r w:rsidRPr="001021D1">
        <w:t>information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official</w:t>
      </w:r>
      <w:r w:rsidR="00A84868">
        <w:t xml:space="preserve"> </w:t>
      </w:r>
      <w:r w:rsidRPr="001021D1">
        <w:t>use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languages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scripts,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financing,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issues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importance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work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councils.</w:t>
      </w:r>
    </w:p>
    <w:p w14:paraId="5C397E56" w14:textId="31BA6B8C" w:rsidR="006F4FE8" w:rsidRPr="001021D1" w:rsidRDefault="006F4FE8" w:rsidP="004B2579">
      <w:pPr>
        <w:pStyle w:val="SingleTxtG"/>
      </w:pPr>
      <w:r w:rsidRPr="001021D1">
        <w:t>65.</w:t>
      </w:r>
      <w:r w:rsidRPr="001021D1">
        <w:tab/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elections</w:t>
      </w:r>
      <w:r w:rsidR="00A84868">
        <w:t xml:space="preserve"> </w:t>
      </w:r>
      <w:r w:rsidRPr="001021D1">
        <w:t>held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November</w:t>
      </w:r>
      <w:r w:rsidR="00A84868">
        <w:t xml:space="preserve"> </w:t>
      </w:r>
      <w:r w:rsidRPr="001021D1">
        <w:t>2018,</w:t>
      </w:r>
      <w:r w:rsidR="00A84868">
        <w:t xml:space="preserve"> </w:t>
      </w:r>
      <w:r w:rsidRPr="001021D1">
        <w:t>representatives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18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(Albanian,</w:t>
      </w:r>
      <w:r w:rsidR="00A84868">
        <w:t xml:space="preserve"> </w:t>
      </w:r>
      <w:r w:rsidRPr="001021D1">
        <w:t>Ashkali,</w:t>
      </w:r>
      <w:r w:rsidR="00A84868">
        <w:t xml:space="preserve"> </w:t>
      </w:r>
      <w:r w:rsidRPr="001021D1">
        <w:t>Bosniak,</w:t>
      </w:r>
      <w:r w:rsidR="00A84868">
        <w:t xml:space="preserve"> </w:t>
      </w:r>
      <w:r w:rsidRPr="001021D1">
        <w:t>Bulgarian,</w:t>
      </w:r>
      <w:r w:rsidR="00A84868">
        <w:t xml:space="preserve"> </w:t>
      </w:r>
      <w:r w:rsidRPr="001021D1">
        <w:t>Bunjevac,</w:t>
      </w:r>
      <w:r w:rsidR="00A84868">
        <w:t xml:space="preserve"> </w:t>
      </w:r>
      <w:r w:rsidRPr="001021D1">
        <w:t>Wallachian,</w:t>
      </w:r>
      <w:r w:rsidR="00A84868">
        <w:t xml:space="preserve"> </w:t>
      </w:r>
      <w:r w:rsidRPr="001021D1">
        <w:t>Greek,</w:t>
      </w:r>
      <w:r w:rsidR="00A84868">
        <w:t xml:space="preserve"> </w:t>
      </w:r>
      <w:r w:rsidRPr="001021D1">
        <w:t>Egyptian,</w:t>
      </w:r>
      <w:r w:rsidR="00A84868">
        <w:t xml:space="preserve"> </w:t>
      </w:r>
      <w:r w:rsidRPr="001021D1">
        <w:t>Polish,</w:t>
      </w:r>
      <w:r w:rsidR="00A84868">
        <w:t xml:space="preserve"> </w:t>
      </w:r>
      <w:r w:rsidRPr="001021D1">
        <w:t>Hungarian,</w:t>
      </w:r>
      <w:r w:rsidR="00A84868">
        <w:t xml:space="preserve"> </w:t>
      </w:r>
      <w:r w:rsidRPr="001021D1">
        <w:t>German,</w:t>
      </w:r>
      <w:r w:rsidR="00A84868">
        <w:t xml:space="preserve"> </w:t>
      </w:r>
      <w:r w:rsidRPr="001021D1">
        <w:t>Roma,</w:t>
      </w:r>
      <w:r w:rsidR="00A84868">
        <w:t xml:space="preserve"> </w:t>
      </w:r>
      <w:r w:rsidRPr="001021D1">
        <w:t>Romanian,</w:t>
      </w:r>
      <w:r w:rsidR="00A84868">
        <w:t xml:space="preserve"> </w:t>
      </w:r>
      <w:r w:rsidRPr="001021D1">
        <w:t>Ruthenian,</w:t>
      </w:r>
      <w:r w:rsidR="00A84868">
        <w:t xml:space="preserve"> </w:t>
      </w:r>
      <w:r w:rsidRPr="001021D1">
        <w:t>Slovak,</w:t>
      </w:r>
      <w:r w:rsidR="00A84868">
        <w:t xml:space="preserve"> </w:t>
      </w:r>
      <w:r w:rsidRPr="001021D1">
        <w:t>Slovenian,</w:t>
      </w:r>
      <w:r w:rsidR="00A84868">
        <w:t xml:space="preserve"> </w:t>
      </w:r>
      <w:r w:rsidRPr="001021D1">
        <w:t>Ukrainian,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Czech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minorities)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registered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special</w:t>
      </w:r>
      <w:r w:rsidR="00A84868">
        <w:t xml:space="preserve"> </w:t>
      </w:r>
      <w:r w:rsidRPr="001021D1">
        <w:t>voter</w:t>
      </w:r>
      <w:r w:rsidR="00A84868">
        <w:t xml:space="preserve"> </w:t>
      </w:r>
      <w:r w:rsidRPr="001021D1">
        <w:t>lists</w:t>
      </w:r>
      <w:r w:rsidR="00A84868">
        <w:t xml:space="preserve"> </w:t>
      </w:r>
      <w:r w:rsidRPr="001021D1">
        <w:t>voted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council</w:t>
      </w:r>
      <w:r w:rsidR="00A84868">
        <w:t xml:space="preserve"> </w:t>
      </w:r>
      <w:r w:rsidRPr="001021D1">
        <w:t>members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direct</w:t>
      </w:r>
      <w:r w:rsidR="00A84868">
        <w:t xml:space="preserve"> </w:t>
      </w:r>
      <w:r w:rsidRPr="001021D1">
        <w:t>elections.</w:t>
      </w:r>
      <w:r w:rsidR="00A84868">
        <w:t xml:space="preserve"> </w:t>
      </w:r>
      <w:r w:rsidRPr="001021D1">
        <w:t>Members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councils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Macedonian,</w:t>
      </w:r>
      <w:r w:rsidR="00A84868">
        <w:t xml:space="preserve"> </w:t>
      </w:r>
      <w:r w:rsidRPr="001021D1">
        <w:t>Russian,</w:t>
      </w:r>
      <w:r w:rsidR="00A84868">
        <w:t xml:space="preserve"> </w:t>
      </w:r>
      <w:r w:rsidRPr="001021D1">
        <w:t>Croatian,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Montenegrin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elected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electoral</w:t>
      </w:r>
      <w:r w:rsidR="00A84868">
        <w:t xml:space="preserve"> </w:t>
      </w:r>
      <w:r w:rsidRPr="001021D1">
        <w:t>assemblies.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most</w:t>
      </w:r>
      <w:r w:rsidR="00A84868">
        <w:t xml:space="preserve"> </w:t>
      </w:r>
      <w:r w:rsidRPr="001021D1">
        <w:t>recent</w:t>
      </w:r>
      <w:r w:rsidR="00A84868">
        <w:t xml:space="preserve"> </w:t>
      </w:r>
      <w:r w:rsidRPr="001021D1">
        <w:t>direct</w:t>
      </w:r>
      <w:r w:rsidR="00A84868">
        <w:t xml:space="preserve"> </w:t>
      </w:r>
      <w:r w:rsidRPr="001021D1">
        <w:t>elections,</w:t>
      </w:r>
      <w:r w:rsidR="00A84868">
        <w:t xml:space="preserve"> </w:t>
      </w:r>
      <w:r w:rsidRPr="001021D1">
        <w:t>208,570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such</w:t>
      </w:r>
      <w:r w:rsidR="00A84868">
        <w:t xml:space="preserve"> </w:t>
      </w:r>
      <w:r w:rsidRPr="001021D1">
        <w:t>registered</w:t>
      </w:r>
      <w:r w:rsidR="00A84868">
        <w:t xml:space="preserve"> </w:t>
      </w:r>
      <w:r w:rsidRPr="001021D1">
        <w:t>voters</w:t>
      </w:r>
      <w:r w:rsidR="00A84868">
        <w:t xml:space="preserve"> </w:t>
      </w:r>
      <w:r w:rsidRPr="001021D1">
        <w:t>voted,</w:t>
      </w:r>
      <w:r w:rsidR="00A84868">
        <w:t xml:space="preserve"> </w:t>
      </w:r>
      <w:r w:rsidRPr="001021D1">
        <w:t>out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total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467,545,</w:t>
      </w:r>
      <w:r w:rsidR="00A84868">
        <w:t xml:space="preserve"> </w:t>
      </w:r>
      <w:r w:rsidRPr="001021D1">
        <w:t>i.e.,</w:t>
      </w:r>
      <w:r w:rsidR="00A84868">
        <w:t xml:space="preserve"> </w:t>
      </w:r>
      <w:r w:rsidRPr="001021D1">
        <w:t>44.61%</w:t>
      </w:r>
      <w:r w:rsidR="00A84868">
        <w:t xml:space="preserve"> </w:t>
      </w:r>
      <w:r w:rsidRPr="001021D1">
        <w:t>(in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2010</w:t>
      </w:r>
      <w:r w:rsidR="00A84868">
        <w:t xml:space="preserve"> </w:t>
      </w:r>
      <w:r w:rsidRPr="001021D1">
        <w:t>elections,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turnout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54.5%,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2014,</w:t>
      </w:r>
      <w:r w:rsidR="00A84868">
        <w:t xml:space="preserve"> </w:t>
      </w:r>
      <w:r w:rsidRPr="001021D1">
        <w:t>37.63%).</w:t>
      </w:r>
    </w:p>
    <w:p w14:paraId="24B08448" w14:textId="6EC7ED15" w:rsidR="006F4FE8" w:rsidRPr="001021D1" w:rsidRDefault="006F4FE8" w:rsidP="001F093C">
      <w:pPr>
        <w:pStyle w:val="H23G"/>
      </w:pPr>
      <w:r w:rsidRPr="001021D1">
        <w:tab/>
      </w:r>
      <w:r w:rsidRPr="001021D1">
        <w:tab/>
        <w:t>Percentage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population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vote</w:t>
      </w:r>
    </w:p>
    <w:p w14:paraId="22CF8C3C" w14:textId="063D2AA9" w:rsidR="006F4FE8" w:rsidRPr="001021D1" w:rsidRDefault="006F4FE8" w:rsidP="003B0EDD">
      <w:pPr>
        <w:pStyle w:val="SingleTxtG"/>
        <w:spacing w:after="240"/>
      </w:pPr>
      <w:r w:rsidRPr="001021D1">
        <w:t>66.</w:t>
      </w:r>
      <w:r w:rsidRPr="001021D1">
        <w:tab/>
        <w:t>The</w:t>
      </w:r>
      <w:r w:rsidR="00A84868">
        <w:t xml:space="preserve"> </w:t>
      </w:r>
      <w:r w:rsidRPr="001021D1">
        <w:t>table</w:t>
      </w:r>
      <w:r w:rsidR="00A84868">
        <w:t xml:space="preserve"> </w:t>
      </w:r>
      <w:r w:rsidRPr="001021D1">
        <w:t>below</w:t>
      </w:r>
      <w:r w:rsidR="00A84868">
        <w:t xml:space="preserve"> </w:t>
      </w:r>
      <w:r w:rsidRPr="001021D1">
        <w:t>shows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vote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administrative</w:t>
      </w:r>
      <w:r w:rsidR="00A84868">
        <w:t xml:space="preserve"> </w:t>
      </w:r>
      <w:r w:rsidRPr="001021D1">
        <w:t>districts,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accordance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Decision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Republic</w:t>
      </w:r>
      <w:r w:rsidR="00A84868">
        <w:t xml:space="preserve"> </w:t>
      </w:r>
      <w:r w:rsidRPr="001021D1">
        <w:t>Election</w:t>
      </w:r>
      <w:r w:rsidR="00A84868">
        <w:t xml:space="preserve"> </w:t>
      </w:r>
      <w:r w:rsidRPr="001021D1">
        <w:t>Commission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determining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announcing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final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voters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June</w:t>
      </w:r>
      <w:r w:rsidR="00A84868">
        <w:t xml:space="preserve"> </w:t>
      </w:r>
      <w:r w:rsidRPr="001021D1">
        <w:t>19,</w:t>
      </w:r>
      <w:r w:rsidR="00A84868">
        <w:t xml:space="preserve"> </w:t>
      </w:r>
      <w:r w:rsidRPr="001021D1">
        <w:t>2020.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7"/>
        <w:gridCol w:w="3553"/>
      </w:tblGrid>
      <w:tr w:rsidR="008E0C16" w:rsidRPr="008E0C16" w14:paraId="685A3BBF" w14:textId="77777777" w:rsidTr="008E0C16">
        <w:trPr>
          <w:cantSplit/>
          <w:tblHeader/>
        </w:trPr>
        <w:tc>
          <w:tcPr>
            <w:tcW w:w="38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F43979E" w14:textId="7FFEAF49" w:rsidR="006F4FE8" w:rsidRPr="008E0C16" w:rsidRDefault="003B0EDD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lang w:val="en-US"/>
              </w:rPr>
            </w:pPr>
            <w:r w:rsidRPr="008E0C16">
              <w:rPr>
                <w:i/>
                <w:sz w:val="16"/>
                <w:lang w:val="en-US"/>
              </w:rPr>
              <w:t>Administrative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8E0C16">
              <w:rPr>
                <w:i/>
                <w:sz w:val="16"/>
                <w:lang w:val="en-US"/>
              </w:rPr>
              <w:t>district</w:t>
            </w:r>
          </w:p>
        </w:tc>
        <w:tc>
          <w:tcPr>
            <w:tcW w:w="35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F1C3642" w14:textId="14306C60" w:rsidR="006F4FE8" w:rsidRPr="008E0C16" w:rsidRDefault="003B0EDD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8E0C16">
              <w:rPr>
                <w:i/>
                <w:sz w:val="16"/>
                <w:lang w:val="en-US"/>
              </w:rPr>
              <w:t>Final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8E0C16">
              <w:rPr>
                <w:i/>
                <w:sz w:val="16"/>
                <w:lang w:val="en-US"/>
              </w:rPr>
              <w:t>number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8E0C16">
              <w:rPr>
                <w:i/>
                <w:sz w:val="16"/>
                <w:lang w:val="en-US"/>
              </w:rPr>
              <w:t>of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8E0C16">
              <w:rPr>
                <w:i/>
                <w:sz w:val="16"/>
                <w:lang w:val="en-US"/>
              </w:rPr>
              <w:t>voters</w:t>
            </w:r>
          </w:p>
        </w:tc>
      </w:tr>
      <w:tr w:rsidR="006F4FE8" w:rsidRPr="008E0C16" w14:paraId="6D5937E5" w14:textId="77777777" w:rsidTr="008E0C16">
        <w:trPr>
          <w:cantSplit/>
          <w:trHeight w:hRule="exact" w:val="113"/>
        </w:trPr>
        <w:tc>
          <w:tcPr>
            <w:tcW w:w="3817" w:type="dxa"/>
            <w:tcBorders>
              <w:top w:val="single" w:sz="12" w:space="0" w:color="auto"/>
            </w:tcBorders>
            <w:shd w:val="clear" w:color="auto" w:fill="auto"/>
          </w:tcPr>
          <w:p w14:paraId="68B2E9F2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355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2C5E7C5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</w:p>
        </w:tc>
      </w:tr>
      <w:tr w:rsidR="006F4FE8" w:rsidRPr="008E0C16" w14:paraId="40266D6B" w14:textId="77777777" w:rsidTr="003B0EDD">
        <w:trPr>
          <w:cantSplit/>
        </w:trPr>
        <w:tc>
          <w:tcPr>
            <w:tcW w:w="3817" w:type="dxa"/>
            <w:tcBorders>
              <w:bottom w:val="nil"/>
            </w:tcBorders>
            <w:shd w:val="clear" w:color="auto" w:fill="auto"/>
          </w:tcPr>
          <w:p w14:paraId="12C24966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Belgrade</w:t>
            </w:r>
          </w:p>
        </w:tc>
        <w:tc>
          <w:tcPr>
            <w:tcW w:w="3553" w:type="dxa"/>
            <w:tcBorders>
              <w:bottom w:val="nil"/>
            </w:tcBorders>
            <w:shd w:val="clear" w:color="auto" w:fill="auto"/>
            <w:vAlign w:val="bottom"/>
          </w:tcPr>
          <w:p w14:paraId="4286959D" w14:textId="6560A290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604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376</w:t>
            </w:r>
          </w:p>
        </w:tc>
      </w:tr>
      <w:tr w:rsidR="006F4FE8" w:rsidRPr="008E0C16" w14:paraId="33A33D9F" w14:textId="77777777" w:rsidTr="003B0EDD">
        <w:trPr>
          <w:cantSplit/>
        </w:trPr>
        <w:tc>
          <w:tcPr>
            <w:tcW w:w="3817" w:type="dxa"/>
            <w:tcBorders>
              <w:top w:val="nil"/>
              <w:bottom w:val="nil"/>
            </w:tcBorders>
            <w:shd w:val="clear" w:color="auto" w:fill="auto"/>
          </w:tcPr>
          <w:p w14:paraId="1D40835B" w14:textId="3D83F256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North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Bačka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district</w:t>
            </w:r>
          </w:p>
        </w:tc>
        <w:tc>
          <w:tcPr>
            <w:tcW w:w="355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EFBF999" w14:textId="08113572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168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028</w:t>
            </w:r>
          </w:p>
        </w:tc>
      </w:tr>
      <w:tr w:rsidR="006F4FE8" w:rsidRPr="008E0C16" w14:paraId="715ACCF3" w14:textId="77777777" w:rsidTr="003B0EDD">
        <w:trPr>
          <w:cantSplit/>
        </w:trPr>
        <w:tc>
          <w:tcPr>
            <w:tcW w:w="3817" w:type="dxa"/>
            <w:tcBorders>
              <w:top w:val="nil"/>
            </w:tcBorders>
            <w:shd w:val="clear" w:color="auto" w:fill="auto"/>
          </w:tcPr>
          <w:p w14:paraId="187FCAD7" w14:textId="49B5615E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Central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Banat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district</w:t>
            </w:r>
          </w:p>
        </w:tc>
        <w:tc>
          <w:tcPr>
            <w:tcW w:w="3553" w:type="dxa"/>
            <w:tcBorders>
              <w:top w:val="nil"/>
            </w:tcBorders>
            <w:shd w:val="clear" w:color="auto" w:fill="auto"/>
            <w:vAlign w:val="bottom"/>
          </w:tcPr>
          <w:p w14:paraId="799557EB" w14:textId="1B47CE6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155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216</w:t>
            </w:r>
          </w:p>
        </w:tc>
      </w:tr>
      <w:tr w:rsidR="006F4FE8" w:rsidRPr="008E0C16" w14:paraId="7D469122" w14:textId="77777777" w:rsidTr="008E0C16">
        <w:trPr>
          <w:cantSplit/>
        </w:trPr>
        <w:tc>
          <w:tcPr>
            <w:tcW w:w="3817" w:type="dxa"/>
            <w:shd w:val="clear" w:color="auto" w:fill="auto"/>
          </w:tcPr>
          <w:p w14:paraId="43758CC6" w14:textId="55F7FDB4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North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Banat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district</w:t>
            </w:r>
            <w:r w:rsidR="00A84868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3553" w:type="dxa"/>
            <w:shd w:val="clear" w:color="auto" w:fill="auto"/>
            <w:vAlign w:val="bottom"/>
          </w:tcPr>
          <w:p w14:paraId="0FA66392" w14:textId="3A413666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124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257</w:t>
            </w:r>
          </w:p>
        </w:tc>
      </w:tr>
      <w:tr w:rsidR="006F4FE8" w:rsidRPr="008E0C16" w14:paraId="0AB77443" w14:textId="77777777" w:rsidTr="008E0C16">
        <w:trPr>
          <w:cantSplit/>
        </w:trPr>
        <w:tc>
          <w:tcPr>
            <w:tcW w:w="3817" w:type="dxa"/>
            <w:shd w:val="clear" w:color="auto" w:fill="auto"/>
          </w:tcPr>
          <w:p w14:paraId="173AAEEE" w14:textId="4D42AE4D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South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Banat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district</w:t>
            </w:r>
          </w:p>
        </w:tc>
        <w:tc>
          <w:tcPr>
            <w:tcW w:w="3553" w:type="dxa"/>
            <w:shd w:val="clear" w:color="auto" w:fill="auto"/>
            <w:vAlign w:val="bottom"/>
          </w:tcPr>
          <w:p w14:paraId="41559164" w14:textId="4A4DB26B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255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706</w:t>
            </w:r>
          </w:p>
        </w:tc>
      </w:tr>
      <w:tr w:rsidR="006F4FE8" w:rsidRPr="008E0C16" w14:paraId="7A5B0B16" w14:textId="77777777" w:rsidTr="008E0C16">
        <w:trPr>
          <w:cantSplit/>
        </w:trPr>
        <w:tc>
          <w:tcPr>
            <w:tcW w:w="3817" w:type="dxa"/>
            <w:shd w:val="clear" w:color="auto" w:fill="auto"/>
          </w:tcPr>
          <w:p w14:paraId="3AF3D408" w14:textId="34C4658D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West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Bačka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district</w:t>
            </w:r>
          </w:p>
        </w:tc>
        <w:tc>
          <w:tcPr>
            <w:tcW w:w="3553" w:type="dxa"/>
            <w:shd w:val="clear" w:color="auto" w:fill="auto"/>
            <w:vAlign w:val="bottom"/>
          </w:tcPr>
          <w:p w14:paraId="3719F865" w14:textId="4A8D268D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158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970</w:t>
            </w:r>
          </w:p>
        </w:tc>
      </w:tr>
      <w:tr w:rsidR="006F4FE8" w:rsidRPr="008E0C16" w14:paraId="0E8768B6" w14:textId="77777777" w:rsidTr="008E0C16">
        <w:trPr>
          <w:cantSplit/>
        </w:trPr>
        <w:tc>
          <w:tcPr>
            <w:tcW w:w="3817" w:type="dxa"/>
            <w:shd w:val="clear" w:color="auto" w:fill="auto"/>
          </w:tcPr>
          <w:p w14:paraId="11C54760" w14:textId="0CDB4CD8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South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Bačka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district</w:t>
            </w:r>
            <w:r w:rsidR="00A84868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3553" w:type="dxa"/>
            <w:shd w:val="clear" w:color="auto" w:fill="auto"/>
            <w:vAlign w:val="bottom"/>
          </w:tcPr>
          <w:p w14:paraId="584FF56E" w14:textId="60DF11E0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565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138</w:t>
            </w:r>
          </w:p>
        </w:tc>
      </w:tr>
      <w:tr w:rsidR="006F4FE8" w:rsidRPr="008E0C16" w14:paraId="15D7F611" w14:textId="77777777" w:rsidTr="008E0C16">
        <w:trPr>
          <w:cantSplit/>
        </w:trPr>
        <w:tc>
          <w:tcPr>
            <w:tcW w:w="3817" w:type="dxa"/>
            <w:shd w:val="clear" w:color="auto" w:fill="auto"/>
          </w:tcPr>
          <w:p w14:paraId="7BC8C93B" w14:textId="4D543E5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Srem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district</w:t>
            </w:r>
          </w:p>
        </w:tc>
        <w:tc>
          <w:tcPr>
            <w:tcW w:w="3553" w:type="dxa"/>
            <w:shd w:val="clear" w:color="auto" w:fill="auto"/>
            <w:vAlign w:val="bottom"/>
          </w:tcPr>
          <w:p w14:paraId="60DCE8B3" w14:textId="7797BB45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266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523</w:t>
            </w:r>
          </w:p>
        </w:tc>
      </w:tr>
      <w:tr w:rsidR="006F4FE8" w:rsidRPr="008E0C16" w14:paraId="6A71772E" w14:textId="77777777" w:rsidTr="008E0C16">
        <w:trPr>
          <w:cantSplit/>
        </w:trPr>
        <w:tc>
          <w:tcPr>
            <w:tcW w:w="3817" w:type="dxa"/>
            <w:shd w:val="clear" w:color="auto" w:fill="auto"/>
          </w:tcPr>
          <w:p w14:paraId="1907B841" w14:textId="59CF1543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Мačva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district</w:t>
            </w:r>
          </w:p>
        </w:tc>
        <w:tc>
          <w:tcPr>
            <w:tcW w:w="3553" w:type="dxa"/>
            <w:shd w:val="clear" w:color="auto" w:fill="auto"/>
            <w:vAlign w:val="bottom"/>
          </w:tcPr>
          <w:p w14:paraId="5834536E" w14:textId="68A5AF45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264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050</w:t>
            </w:r>
          </w:p>
        </w:tc>
      </w:tr>
      <w:tr w:rsidR="006F4FE8" w:rsidRPr="008E0C16" w14:paraId="15805466" w14:textId="77777777" w:rsidTr="008E0C16">
        <w:trPr>
          <w:cantSplit/>
        </w:trPr>
        <w:tc>
          <w:tcPr>
            <w:tcW w:w="3817" w:type="dxa"/>
            <w:shd w:val="clear" w:color="auto" w:fill="auto"/>
          </w:tcPr>
          <w:p w14:paraId="1DF5FFD9" w14:textId="742488FF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Коlubara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district</w:t>
            </w:r>
          </w:p>
        </w:tc>
        <w:tc>
          <w:tcPr>
            <w:tcW w:w="3553" w:type="dxa"/>
            <w:shd w:val="clear" w:color="auto" w:fill="auto"/>
            <w:vAlign w:val="bottom"/>
          </w:tcPr>
          <w:p w14:paraId="0164DD09" w14:textId="389A6793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141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851</w:t>
            </w:r>
          </w:p>
        </w:tc>
      </w:tr>
      <w:tr w:rsidR="006F4FE8" w:rsidRPr="008E0C16" w14:paraId="6B74B8F0" w14:textId="77777777" w:rsidTr="008E0C16">
        <w:trPr>
          <w:cantSplit/>
        </w:trPr>
        <w:tc>
          <w:tcPr>
            <w:tcW w:w="3817" w:type="dxa"/>
            <w:shd w:val="clear" w:color="auto" w:fill="auto"/>
          </w:tcPr>
          <w:p w14:paraId="77329462" w14:textId="6E1FC4AA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Podunavlje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district</w:t>
            </w:r>
          </w:p>
        </w:tc>
        <w:tc>
          <w:tcPr>
            <w:tcW w:w="3553" w:type="dxa"/>
            <w:shd w:val="clear" w:color="auto" w:fill="auto"/>
            <w:vAlign w:val="bottom"/>
          </w:tcPr>
          <w:p w14:paraId="6A737C4E" w14:textId="5370776E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175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472</w:t>
            </w:r>
          </w:p>
        </w:tc>
      </w:tr>
      <w:tr w:rsidR="006F4FE8" w:rsidRPr="008E0C16" w14:paraId="62357061" w14:textId="77777777" w:rsidTr="008E0C16">
        <w:trPr>
          <w:cantSplit/>
        </w:trPr>
        <w:tc>
          <w:tcPr>
            <w:tcW w:w="3817" w:type="dxa"/>
            <w:shd w:val="clear" w:color="auto" w:fill="auto"/>
          </w:tcPr>
          <w:p w14:paraId="77E7D202" w14:textId="2249894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Braničevo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district</w:t>
            </w:r>
          </w:p>
        </w:tc>
        <w:tc>
          <w:tcPr>
            <w:tcW w:w="3553" w:type="dxa"/>
            <w:shd w:val="clear" w:color="auto" w:fill="auto"/>
            <w:vAlign w:val="bottom"/>
          </w:tcPr>
          <w:p w14:paraId="13709CA0" w14:textId="59908FE1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179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528</w:t>
            </w:r>
          </w:p>
        </w:tc>
      </w:tr>
      <w:tr w:rsidR="006F4FE8" w:rsidRPr="008E0C16" w14:paraId="6BC5893F" w14:textId="77777777" w:rsidTr="008E0C16">
        <w:trPr>
          <w:cantSplit/>
        </w:trPr>
        <w:tc>
          <w:tcPr>
            <w:tcW w:w="3817" w:type="dxa"/>
            <w:shd w:val="clear" w:color="auto" w:fill="auto"/>
          </w:tcPr>
          <w:p w14:paraId="3725134E" w14:textId="23CEDA9C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Šumadija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district</w:t>
            </w:r>
          </w:p>
        </w:tc>
        <w:tc>
          <w:tcPr>
            <w:tcW w:w="3553" w:type="dxa"/>
            <w:shd w:val="clear" w:color="auto" w:fill="auto"/>
            <w:vAlign w:val="bottom"/>
          </w:tcPr>
          <w:p w14:paraId="2462578D" w14:textId="4E97996C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249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760</w:t>
            </w:r>
          </w:p>
        </w:tc>
      </w:tr>
      <w:tr w:rsidR="006F4FE8" w:rsidRPr="008E0C16" w14:paraId="097EF71D" w14:textId="77777777" w:rsidTr="008E0C16">
        <w:trPr>
          <w:cantSplit/>
        </w:trPr>
        <w:tc>
          <w:tcPr>
            <w:tcW w:w="3817" w:type="dxa"/>
            <w:shd w:val="clear" w:color="auto" w:fill="auto"/>
          </w:tcPr>
          <w:p w14:paraId="142F2B9A" w14:textId="0BF9900F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Pomoravlje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district</w:t>
            </w:r>
          </w:p>
        </w:tc>
        <w:tc>
          <w:tcPr>
            <w:tcW w:w="3553" w:type="dxa"/>
            <w:shd w:val="clear" w:color="auto" w:fill="auto"/>
            <w:vAlign w:val="bottom"/>
          </w:tcPr>
          <w:p w14:paraId="70A87435" w14:textId="41026AC8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199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445</w:t>
            </w:r>
          </w:p>
        </w:tc>
      </w:tr>
      <w:tr w:rsidR="006F4FE8" w:rsidRPr="008E0C16" w14:paraId="1EAD008C" w14:textId="77777777" w:rsidTr="008E0C16">
        <w:trPr>
          <w:cantSplit/>
        </w:trPr>
        <w:tc>
          <w:tcPr>
            <w:tcW w:w="3817" w:type="dxa"/>
            <w:shd w:val="clear" w:color="auto" w:fill="auto"/>
          </w:tcPr>
          <w:p w14:paraId="66DACFB3" w14:textId="3F8859DC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Bor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district</w:t>
            </w:r>
          </w:p>
        </w:tc>
        <w:tc>
          <w:tcPr>
            <w:tcW w:w="3553" w:type="dxa"/>
            <w:shd w:val="clear" w:color="auto" w:fill="auto"/>
            <w:vAlign w:val="bottom"/>
          </w:tcPr>
          <w:p w14:paraId="735F00C2" w14:textId="375BFDC2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119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034</w:t>
            </w:r>
          </w:p>
        </w:tc>
      </w:tr>
      <w:tr w:rsidR="006F4FE8" w:rsidRPr="008E0C16" w14:paraId="03B321D3" w14:textId="77777777" w:rsidTr="008E0C16">
        <w:trPr>
          <w:cantSplit/>
        </w:trPr>
        <w:tc>
          <w:tcPr>
            <w:tcW w:w="3817" w:type="dxa"/>
            <w:shd w:val="clear" w:color="auto" w:fill="auto"/>
          </w:tcPr>
          <w:p w14:paraId="6DFACE41" w14:textId="55F6DAC1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Zaječar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district</w:t>
            </w:r>
          </w:p>
        </w:tc>
        <w:tc>
          <w:tcPr>
            <w:tcW w:w="3553" w:type="dxa"/>
            <w:shd w:val="clear" w:color="auto" w:fill="auto"/>
            <w:vAlign w:val="bottom"/>
          </w:tcPr>
          <w:p w14:paraId="49C773D2" w14:textId="0F8A66E3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99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975</w:t>
            </w:r>
          </w:p>
        </w:tc>
      </w:tr>
      <w:tr w:rsidR="006F4FE8" w:rsidRPr="008E0C16" w14:paraId="1515D8C5" w14:textId="77777777" w:rsidTr="0011401F">
        <w:trPr>
          <w:cantSplit/>
        </w:trPr>
        <w:tc>
          <w:tcPr>
            <w:tcW w:w="3817" w:type="dxa"/>
            <w:tcBorders>
              <w:bottom w:val="nil"/>
            </w:tcBorders>
            <w:shd w:val="clear" w:color="auto" w:fill="auto"/>
          </w:tcPr>
          <w:p w14:paraId="0A2549A9" w14:textId="64EF845C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Zlatibor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district</w:t>
            </w:r>
          </w:p>
        </w:tc>
        <w:tc>
          <w:tcPr>
            <w:tcW w:w="3553" w:type="dxa"/>
            <w:tcBorders>
              <w:bottom w:val="nil"/>
            </w:tcBorders>
            <w:shd w:val="clear" w:color="auto" w:fill="auto"/>
            <w:vAlign w:val="bottom"/>
          </w:tcPr>
          <w:p w14:paraId="5387A01A" w14:textId="7AEB5AD1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248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557</w:t>
            </w:r>
          </w:p>
        </w:tc>
      </w:tr>
      <w:tr w:rsidR="006F4FE8" w:rsidRPr="008E0C16" w14:paraId="2C475E64" w14:textId="77777777" w:rsidTr="0011401F">
        <w:trPr>
          <w:cantSplit/>
        </w:trPr>
        <w:tc>
          <w:tcPr>
            <w:tcW w:w="3817" w:type="dxa"/>
            <w:tcBorders>
              <w:top w:val="nil"/>
              <w:bottom w:val="nil"/>
            </w:tcBorders>
            <w:shd w:val="clear" w:color="auto" w:fill="auto"/>
          </w:tcPr>
          <w:p w14:paraId="0229B072" w14:textId="761AD42F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Моravica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district</w:t>
            </w:r>
          </w:p>
        </w:tc>
        <w:tc>
          <w:tcPr>
            <w:tcW w:w="355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462C5B5" w14:textId="1F7395AE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174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592</w:t>
            </w:r>
          </w:p>
        </w:tc>
      </w:tr>
      <w:tr w:rsidR="006F4FE8" w:rsidRPr="008E0C16" w14:paraId="17B1D560" w14:textId="77777777" w:rsidTr="0011401F">
        <w:trPr>
          <w:cantSplit/>
        </w:trPr>
        <w:tc>
          <w:tcPr>
            <w:tcW w:w="3817" w:type="dxa"/>
            <w:tcBorders>
              <w:top w:val="nil"/>
            </w:tcBorders>
            <w:shd w:val="clear" w:color="auto" w:fill="auto"/>
          </w:tcPr>
          <w:p w14:paraId="48FCDE32" w14:textId="6C8D0F28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lastRenderedPageBreak/>
              <w:t>Raška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district</w:t>
            </w:r>
          </w:p>
        </w:tc>
        <w:tc>
          <w:tcPr>
            <w:tcW w:w="3553" w:type="dxa"/>
            <w:tcBorders>
              <w:top w:val="nil"/>
            </w:tcBorders>
            <w:shd w:val="clear" w:color="auto" w:fill="auto"/>
            <w:vAlign w:val="bottom"/>
          </w:tcPr>
          <w:p w14:paraId="27E50306" w14:textId="5188D733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266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278</w:t>
            </w:r>
          </w:p>
        </w:tc>
      </w:tr>
      <w:tr w:rsidR="006F4FE8" w:rsidRPr="008E0C16" w14:paraId="6932723C" w14:textId="77777777" w:rsidTr="008E0C16">
        <w:trPr>
          <w:cantSplit/>
        </w:trPr>
        <w:tc>
          <w:tcPr>
            <w:tcW w:w="3817" w:type="dxa"/>
            <w:shd w:val="clear" w:color="auto" w:fill="auto"/>
          </w:tcPr>
          <w:p w14:paraId="1C536F56" w14:textId="71F92AF8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Rasina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district</w:t>
            </w:r>
          </w:p>
        </w:tc>
        <w:tc>
          <w:tcPr>
            <w:tcW w:w="3553" w:type="dxa"/>
            <w:shd w:val="clear" w:color="auto" w:fill="auto"/>
            <w:vAlign w:val="bottom"/>
          </w:tcPr>
          <w:p w14:paraId="47E2F734" w14:textId="3622E67E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202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332</w:t>
            </w:r>
          </w:p>
        </w:tc>
      </w:tr>
      <w:tr w:rsidR="006F4FE8" w:rsidRPr="008E0C16" w14:paraId="18B59457" w14:textId="77777777" w:rsidTr="008E0C16">
        <w:trPr>
          <w:cantSplit/>
        </w:trPr>
        <w:tc>
          <w:tcPr>
            <w:tcW w:w="3817" w:type="dxa"/>
            <w:shd w:val="clear" w:color="auto" w:fill="auto"/>
          </w:tcPr>
          <w:p w14:paraId="4F555AA9" w14:textId="0B7C53E2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Niš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district</w:t>
            </w:r>
          </w:p>
        </w:tc>
        <w:tc>
          <w:tcPr>
            <w:tcW w:w="3553" w:type="dxa"/>
            <w:shd w:val="clear" w:color="auto" w:fill="auto"/>
            <w:vAlign w:val="bottom"/>
          </w:tcPr>
          <w:p w14:paraId="1883F0B2" w14:textId="1E7AE2D2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323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932</w:t>
            </w:r>
          </w:p>
        </w:tc>
      </w:tr>
      <w:tr w:rsidR="006F4FE8" w:rsidRPr="008E0C16" w14:paraId="60B2B7A8" w14:textId="77777777" w:rsidTr="008E0C16">
        <w:trPr>
          <w:cantSplit/>
        </w:trPr>
        <w:tc>
          <w:tcPr>
            <w:tcW w:w="3817" w:type="dxa"/>
            <w:shd w:val="clear" w:color="auto" w:fill="auto"/>
          </w:tcPr>
          <w:p w14:paraId="09087F83" w14:textId="5076E4A6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Тоplica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district</w:t>
            </w:r>
          </w:p>
        </w:tc>
        <w:tc>
          <w:tcPr>
            <w:tcW w:w="3553" w:type="dxa"/>
            <w:shd w:val="clear" w:color="auto" w:fill="auto"/>
            <w:vAlign w:val="bottom"/>
          </w:tcPr>
          <w:p w14:paraId="26107705" w14:textId="1F668641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73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821</w:t>
            </w:r>
          </w:p>
        </w:tc>
      </w:tr>
      <w:tr w:rsidR="006F4FE8" w:rsidRPr="008E0C16" w14:paraId="19E9646A" w14:textId="77777777" w:rsidTr="008E0C16">
        <w:trPr>
          <w:cantSplit/>
        </w:trPr>
        <w:tc>
          <w:tcPr>
            <w:tcW w:w="3817" w:type="dxa"/>
            <w:shd w:val="clear" w:color="auto" w:fill="auto"/>
          </w:tcPr>
          <w:p w14:paraId="433C94C1" w14:textId="1E894C0F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Pirot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district</w:t>
            </w:r>
          </w:p>
        </w:tc>
        <w:tc>
          <w:tcPr>
            <w:tcW w:w="3553" w:type="dxa"/>
            <w:shd w:val="clear" w:color="auto" w:fill="auto"/>
            <w:vAlign w:val="bottom"/>
          </w:tcPr>
          <w:p w14:paraId="06237919" w14:textId="3278AB83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73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688</w:t>
            </w:r>
          </w:p>
        </w:tc>
      </w:tr>
      <w:tr w:rsidR="006F4FE8" w:rsidRPr="008E0C16" w14:paraId="34FBD0E1" w14:textId="77777777" w:rsidTr="008E0C16">
        <w:trPr>
          <w:cantSplit/>
        </w:trPr>
        <w:tc>
          <w:tcPr>
            <w:tcW w:w="3817" w:type="dxa"/>
            <w:shd w:val="clear" w:color="auto" w:fill="auto"/>
          </w:tcPr>
          <w:p w14:paraId="29BDF00E" w14:textId="12DBCEA3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Јаblanica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district</w:t>
            </w:r>
          </w:p>
        </w:tc>
        <w:tc>
          <w:tcPr>
            <w:tcW w:w="3553" w:type="dxa"/>
            <w:shd w:val="clear" w:color="auto" w:fill="auto"/>
            <w:vAlign w:val="bottom"/>
          </w:tcPr>
          <w:p w14:paraId="76AF0FBE" w14:textId="44A3D83A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175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129</w:t>
            </w:r>
          </w:p>
        </w:tc>
      </w:tr>
      <w:tr w:rsidR="006F4FE8" w:rsidRPr="008E0C16" w14:paraId="4432A281" w14:textId="77777777" w:rsidTr="008E0C16">
        <w:trPr>
          <w:cantSplit/>
        </w:trPr>
        <w:tc>
          <w:tcPr>
            <w:tcW w:w="3817" w:type="dxa"/>
            <w:shd w:val="clear" w:color="auto" w:fill="auto"/>
          </w:tcPr>
          <w:p w14:paraId="3B890E19" w14:textId="293963B2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Pčinja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district</w:t>
            </w:r>
          </w:p>
        </w:tc>
        <w:tc>
          <w:tcPr>
            <w:tcW w:w="3553" w:type="dxa"/>
            <w:shd w:val="clear" w:color="auto" w:fill="auto"/>
            <w:vAlign w:val="bottom"/>
          </w:tcPr>
          <w:p w14:paraId="13EE9E11" w14:textId="6CC26F59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201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471</w:t>
            </w:r>
          </w:p>
        </w:tc>
      </w:tr>
      <w:tr w:rsidR="006F4FE8" w:rsidRPr="008E0C16" w14:paraId="0EB4C759" w14:textId="77777777" w:rsidTr="008E0C16">
        <w:trPr>
          <w:cantSplit/>
        </w:trPr>
        <w:tc>
          <w:tcPr>
            <w:tcW w:w="3817" w:type="dxa"/>
            <w:shd w:val="clear" w:color="auto" w:fill="auto"/>
          </w:tcPr>
          <w:p w14:paraId="65910EC5" w14:textId="1AB46551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Кosovo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district</w:t>
            </w:r>
          </w:p>
        </w:tc>
        <w:tc>
          <w:tcPr>
            <w:tcW w:w="3553" w:type="dxa"/>
            <w:shd w:val="clear" w:color="auto" w:fill="auto"/>
            <w:vAlign w:val="bottom"/>
          </w:tcPr>
          <w:p w14:paraId="08F08897" w14:textId="2677E036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26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259</w:t>
            </w:r>
          </w:p>
        </w:tc>
      </w:tr>
      <w:tr w:rsidR="006F4FE8" w:rsidRPr="008E0C16" w14:paraId="6DB85F11" w14:textId="77777777" w:rsidTr="008E0C16">
        <w:trPr>
          <w:cantSplit/>
        </w:trPr>
        <w:tc>
          <w:tcPr>
            <w:tcW w:w="3817" w:type="dxa"/>
            <w:shd w:val="clear" w:color="auto" w:fill="auto"/>
          </w:tcPr>
          <w:p w14:paraId="4850678A" w14:textId="5CAC447A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Peć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district</w:t>
            </w:r>
          </w:p>
        </w:tc>
        <w:tc>
          <w:tcPr>
            <w:tcW w:w="3553" w:type="dxa"/>
            <w:shd w:val="clear" w:color="auto" w:fill="auto"/>
            <w:vAlign w:val="bottom"/>
          </w:tcPr>
          <w:p w14:paraId="4FA0FA8A" w14:textId="4159BAC6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4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498</w:t>
            </w:r>
          </w:p>
        </w:tc>
      </w:tr>
      <w:tr w:rsidR="006F4FE8" w:rsidRPr="008E0C16" w14:paraId="359792FE" w14:textId="77777777" w:rsidTr="008E0C16">
        <w:trPr>
          <w:cantSplit/>
        </w:trPr>
        <w:tc>
          <w:tcPr>
            <w:tcW w:w="3817" w:type="dxa"/>
            <w:shd w:val="clear" w:color="auto" w:fill="auto"/>
          </w:tcPr>
          <w:p w14:paraId="5523EE55" w14:textId="1DF468AC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Prizren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district</w:t>
            </w:r>
          </w:p>
        </w:tc>
        <w:tc>
          <w:tcPr>
            <w:tcW w:w="3553" w:type="dxa"/>
            <w:shd w:val="clear" w:color="auto" w:fill="auto"/>
            <w:vAlign w:val="bottom"/>
          </w:tcPr>
          <w:p w14:paraId="5E7B2717" w14:textId="3C08C974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6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374</w:t>
            </w:r>
          </w:p>
        </w:tc>
      </w:tr>
      <w:tr w:rsidR="006F4FE8" w:rsidRPr="008E0C16" w14:paraId="150FDACE" w14:textId="77777777" w:rsidTr="008E0C16">
        <w:trPr>
          <w:cantSplit/>
        </w:trPr>
        <w:tc>
          <w:tcPr>
            <w:tcW w:w="3817" w:type="dxa"/>
            <w:shd w:val="clear" w:color="auto" w:fill="auto"/>
          </w:tcPr>
          <w:p w14:paraId="12EEFADC" w14:textId="4E1AE7E0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Kosovska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Mitrovica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district</w:t>
            </w:r>
          </w:p>
        </w:tc>
        <w:tc>
          <w:tcPr>
            <w:tcW w:w="3553" w:type="dxa"/>
            <w:shd w:val="clear" w:color="auto" w:fill="auto"/>
            <w:vAlign w:val="bottom"/>
          </w:tcPr>
          <w:p w14:paraId="751A8291" w14:textId="686FC2C9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42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311</w:t>
            </w:r>
          </w:p>
        </w:tc>
      </w:tr>
      <w:tr w:rsidR="006F4FE8" w:rsidRPr="008E0C16" w14:paraId="0AC92F54" w14:textId="77777777" w:rsidTr="008E0C16">
        <w:trPr>
          <w:cantSplit/>
        </w:trPr>
        <w:tc>
          <w:tcPr>
            <w:tcW w:w="3817" w:type="dxa"/>
            <w:shd w:val="clear" w:color="auto" w:fill="auto"/>
          </w:tcPr>
          <w:p w14:paraId="1C49DA7E" w14:textId="25197C46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Kоsovo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–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Pomoravlje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district</w:t>
            </w:r>
          </w:p>
        </w:tc>
        <w:tc>
          <w:tcPr>
            <w:tcW w:w="3553" w:type="dxa"/>
            <w:shd w:val="clear" w:color="auto" w:fill="auto"/>
            <w:vAlign w:val="bottom"/>
          </w:tcPr>
          <w:p w14:paraId="584FDC74" w14:textId="5B9A8750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15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908</w:t>
            </w:r>
          </w:p>
        </w:tc>
      </w:tr>
      <w:tr w:rsidR="006F4FE8" w:rsidRPr="008E0C16" w14:paraId="2E6ECF60" w14:textId="77777777" w:rsidTr="008E0C16">
        <w:trPr>
          <w:cantSplit/>
        </w:trPr>
        <w:tc>
          <w:tcPr>
            <w:tcW w:w="3817" w:type="dxa"/>
            <w:shd w:val="clear" w:color="auto" w:fill="auto"/>
          </w:tcPr>
          <w:p w14:paraId="63294D2E" w14:textId="53BA483D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Institutions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for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enforcement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of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criminal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sanctions</w:t>
            </w:r>
          </w:p>
        </w:tc>
        <w:tc>
          <w:tcPr>
            <w:tcW w:w="3553" w:type="dxa"/>
            <w:shd w:val="clear" w:color="auto" w:fill="auto"/>
            <w:vAlign w:val="bottom"/>
          </w:tcPr>
          <w:p w14:paraId="4282C93C" w14:textId="353F1C1C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8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646</w:t>
            </w:r>
          </w:p>
        </w:tc>
      </w:tr>
      <w:tr w:rsidR="006F4FE8" w:rsidRPr="008E0C16" w14:paraId="114C6EE6" w14:textId="77777777" w:rsidTr="00C319E3">
        <w:trPr>
          <w:cantSplit/>
        </w:trPr>
        <w:tc>
          <w:tcPr>
            <w:tcW w:w="3817" w:type="dxa"/>
            <w:tcBorders>
              <w:bottom w:val="single" w:sz="4" w:space="0" w:color="auto"/>
            </w:tcBorders>
            <w:shd w:val="clear" w:color="auto" w:fill="auto"/>
          </w:tcPr>
          <w:p w14:paraId="6C1661C6" w14:textId="3F12215C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Foreign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countries</w:t>
            </w:r>
          </w:p>
        </w:tc>
        <w:tc>
          <w:tcPr>
            <w:tcW w:w="355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1B1E935" w14:textId="70CB0246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13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251</w:t>
            </w:r>
          </w:p>
        </w:tc>
      </w:tr>
      <w:tr w:rsidR="006F4FE8" w:rsidRPr="00C319E3" w14:paraId="334128D3" w14:textId="77777777" w:rsidTr="00C319E3">
        <w:trPr>
          <w:cantSplit/>
        </w:trPr>
        <w:tc>
          <w:tcPr>
            <w:tcW w:w="38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C471C76" w14:textId="2694F978" w:rsidR="006F4FE8" w:rsidRPr="00C319E3" w:rsidRDefault="00C319E3" w:rsidP="00C319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C319E3">
              <w:rPr>
                <w:b/>
                <w:sz w:val="18"/>
                <w:lang w:val="en-US"/>
              </w:rPr>
              <w:t>Total</w:t>
            </w:r>
          </w:p>
        </w:tc>
        <w:tc>
          <w:tcPr>
            <w:tcW w:w="35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F1BA978" w14:textId="4F87896A" w:rsidR="006F4FE8" w:rsidRPr="00C319E3" w:rsidRDefault="00C319E3" w:rsidP="00C319E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C319E3">
              <w:rPr>
                <w:b/>
                <w:sz w:val="18"/>
                <w:lang w:val="en-US"/>
              </w:rPr>
              <w:t>6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C319E3">
              <w:rPr>
                <w:b/>
                <w:sz w:val="18"/>
                <w:lang w:val="en-US"/>
              </w:rPr>
              <w:t>584</w:t>
            </w:r>
            <w:r w:rsidR="00A84868">
              <w:rPr>
                <w:b/>
                <w:sz w:val="18"/>
                <w:lang w:val="en-US"/>
              </w:rPr>
              <w:t xml:space="preserve"> </w:t>
            </w:r>
            <w:r w:rsidRPr="00C319E3">
              <w:rPr>
                <w:b/>
                <w:sz w:val="18"/>
                <w:lang w:val="en-US"/>
              </w:rPr>
              <w:t>376</w:t>
            </w:r>
          </w:p>
        </w:tc>
      </w:tr>
    </w:tbl>
    <w:p w14:paraId="65C80463" w14:textId="2F826FD3" w:rsidR="006F4FE8" w:rsidRPr="007B5BE2" w:rsidRDefault="006F4FE8" w:rsidP="007B5BE2">
      <w:pPr>
        <w:spacing w:before="120"/>
        <w:ind w:left="1134" w:right="1134" w:firstLine="170"/>
        <w:rPr>
          <w:i/>
          <w:iCs/>
          <w:sz w:val="18"/>
        </w:rPr>
      </w:pPr>
      <w:r w:rsidRPr="007B5BE2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7B5BE2">
        <w:rPr>
          <w:i/>
          <w:iCs/>
          <w:sz w:val="18"/>
        </w:rPr>
        <w:t>Republic</w:t>
      </w:r>
      <w:r w:rsidR="00A84868">
        <w:rPr>
          <w:i/>
          <w:iCs/>
          <w:sz w:val="18"/>
        </w:rPr>
        <w:t xml:space="preserve"> </w:t>
      </w:r>
      <w:r w:rsidRPr="007B5BE2">
        <w:rPr>
          <w:i/>
          <w:iCs/>
          <w:sz w:val="18"/>
        </w:rPr>
        <w:t>Election</w:t>
      </w:r>
      <w:r w:rsidR="00A84868">
        <w:rPr>
          <w:i/>
          <w:iCs/>
          <w:sz w:val="18"/>
        </w:rPr>
        <w:t xml:space="preserve"> </w:t>
      </w:r>
      <w:r w:rsidRPr="007B5BE2">
        <w:rPr>
          <w:i/>
          <w:iCs/>
          <w:sz w:val="18"/>
        </w:rPr>
        <w:t>Commission</w:t>
      </w:r>
      <w:r w:rsidR="007B5BE2" w:rsidRPr="007B5BE2">
        <w:rPr>
          <w:i/>
          <w:iCs/>
          <w:sz w:val="18"/>
        </w:rPr>
        <w:t>.</w:t>
      </w:r>
    </w:p>
    <w:p w14:paraId="455D2CB8" w14:textId="43D5F2F3" w:rsidR="006F4FE8" w:rsidRPr="001021D1" w:rsidRDefault="006F4FE8" w:rsidP="00DF05C0">
      <w:pPr>
        <w:pStyle w:val="H23G"/>
      </w:pPr>
      <w:r w:rsidRPr="001021D1">
        <w:tab/>
      </w:r>
      <w:r w:rsidRPr="001021D1">
        <w:tab/>
        <w:t>Proportions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sub-national</w:t>
      </w:r>
      <w:r w:rsidR="00A84868">
        <w:t xml:space="preserve"> </w:t>
      </w:r>
      <w:r w:rsidRPr="001021D1">
        <w:t>elections</w:t>
      </w:r>
      <w:r w:rsidR="00A84868">
        <w:t xml:space="preserve"> </w:t>
      </w:r>
      <w:r w:rsidRPr="001021D1">
        <w:t>held</w:t>
      </w:r>
      <w:r w:rsidR="00A84868">
        <w:t xml:space="preserve"> </w:t>
      </w:r>
      <w:r w:rsidRPr="001021D1">
        <w:t>within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schedule</w:t>
      </w:r>
      <w:r w:rsidR="00A84868">
        <w:t xml:space="preserve"> </w:t>
      </w:r>
      <w:r w:rsidRPr="001021D1">
        <w:t>laid</w:t>
      </w:r>
      <w:r w:rsidR="00A84868">
        <w:t xml:space="preserve"> </w:t>
      </w:r>
      <w:r w:rsidRPr="001021D1">
        <w:t>out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law</w:t>
      </w:r>
    </w:p>
    <w:p w14:paraId="2289781F" w14:textId="16ECD408" w:rsidR="006F4FE8" w:rsidRPr="001021D1" w:rsidRDefault="006F4FE8" w:rsidP="004B2579">
      <w:pPr>
        <w:pStyle w:val="SingleTxtG"/>
      </w:pPr>
      <w:r w:rsidRPr="001021D1">
        <w:t>67.</w:t>
      </w:r>
      <w:r w:rsidRPr="001021D1">
        <w:tab/>
        <w:t>In</w:t>
      </w:r>
      <w:r w:rsidR="00A84868">
        <w:t xml:space="preserve"> </w:t>
      </w:r>
      <w:r w:rsidRPr="001021D1">
        <w:t>RS,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first</w:t>
      </w:r>
      <w:r w:rsidR="00A84868">
        <w:t xml:space="preserve"> </w:t>
      </w:r>
      <w:r w:rsidRPr="001021D1">
        <w:t>multi-party</w:t>
      </w:r>
      <w:r w:rsidR="00A84868">
        <w:t xml:space="preserve"> </w:t>
      </w:r>
      <w:r w:rsidRPr="001021D1">
        <w:t>elections</w:t>
      </w:r>
      <w:r w:rsidR="00A84868">
        <w:t xml:space="preserve"> </w:t>
      </w:r>
      <w:r w:rsidRPr="001021D1">
        <w:t>after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Second</w:t>
      </w:r>
      <w:r w:rsidR="00A84868">
        <w:t xml:space="preserve"> </w:t>
      </w:r>
      <w:r w:rsidRPr="001021D1">
        <w:t>World</w:t>
      </w:r>
      <w:r w:rsidR="00A84868">
        <w:t xml:space="preserve"> </w:t>
      </w:r>
      <w:r w:rsidRPr="001021D1">
        <w:t>War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held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1990.</w:t>
      </w:r>
      <w:r w:rsidR="00A84868">
        <w:t xml:space="preserve"> </w:t>
      </w:r>
      <w:r w:rsidRPr="001021D1">
        <w:t>Since</w:t>
      </w:r>
      <w:r w:rsidR="00A84868">
        <w:t xml:space="preserve"> </w:t>
      </w:r>
      <w:r w:rsidRPr="001021D1">
        <w:t>then,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total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four</w:t>
      </w:r>
      <w:r w:rsidR="00A84868">
        <w:t xml:space="preserve"> </w:t>
      </w:r>
      <w:r w:rsidRPr="001021D1">
        <w:t>regular</w:t>
      </w:r>
      <w:r w:rsidR="00A84868">
        <w:t xml:space="preserve"> </w:t>
      </w:r>
      <w:r w:rsidRPr="001021D1">
        <w:t>parliamentary</w:t>
      </w:r>
      <w:r w:rsidR="00A84868">
        <w:t xml:space="preserve"> </w:t>
      </w:r>
      <w:r w:rsidRPr="001021D1">
        <w:t>elections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held</w:t>
      </w:r>
      <w:r w:rsidR="00A84868">
        <w:t xml:space="preserve"> </w:t>
      </w:r>
      <w:r w:rsidRPr="001021D1">
        <w:t>(December</w:t>
      </w:r>
      <w:r w:rsidR="00A84868">
        <w:t xml:space="preserve"> </w:t>
      </w:r>
      <w:r w:rsidRPr="001021D1">
        <w:t>1990</w:t>
      </w:r>
      <w:r w:rsidR="00A84868">
        <w:t xml:space="preserve"> </w:t>
      </w:r>
      <w:r w:rsidR="00CF659D">
        <w:t>–</w:t>
      </w:r>
      <w:r w:rsidR="00A84868">
        <w:t xml:space="preserve"> </w:t>
      </w:r>
      <w:r w:rsidRPr="001021D1">
        <w:t>voter</w:t>
      </w:r>
      <w:r w:rsidR="00A84868">
        <w:t xml:space="preserve"> </w:t>
      </w:r>
      <w:r w:rsidRPr="001021D1">
        <w:t>turnout</w:t>
      </w:r>
      <w:r w:rsidR="00A84868">
        <w:t xml:space="preserve"> </w:t>
      </w:r>
      <w:r w:rsidRPr="001021D1">
        <w:t>71.49%,</w:t>
      </w:r>
      <w:r w:rsidR="00A84868">
        <w:t xml:space="preserve"> </w:t>
      </w:r>
      <w:r w:rsidRPr="001021D1">
        <w:t>September</w:t>
      </w:r>
      <w:r w:rsidR="00A84868">
        <w:t xml:space="preserve"> </w:t>
      </w:r>
      <w:r w:rsidRPr="001021D1">
        <w:t>1997</w:t>
      </w:r>
      <w:r w:rsidR="00A84868">
        <w:t xml:space="preserve"> </w:t>
      </w:r>
      <w:r w:rsidR="00CF659D">
        <w:t>–</w:t>
      </w:r>
      <w:r w:rsidR="00A84868">
        <w:t xml:space="preserve"> </w:t>
      </w:r>
      <w:r w:rsidRPr="001021D1">
        <w:t>voter</w:t>
      </w:r>
      <w:r w:rsidR="00A84868">
        <w:t xml:space="preserve"> </w:t>
      </w:r>
      <w:r w:rsidRPr="001021D1">
        <w:t>turnout</w:t>
      </w:r>
      <w:r w:rsidR="00A84868">
        <w:t xml:space="preserve"> </w:t>
      </w:r>
      <w:r w:rsidRPr="001021D1">
        <w:t>57,</w:t>
      </w:r>
      <w:r w:rsidR="00A84868">
        <w:t xml:space="preserve"> </w:t>
      </w:r>
      <w:r w:rsidRPr="001021D1">
        <w:t>40%,</w:t>
      </w:r>
      <w:r w:rsidR="00A84868">
        <w:t xml:space="preserve"> </w:t>
      </w:r>
      <w:r w:rsidRPr="001021D1">
        <w:t>May</w:t>
      </w:r>
      <w:r w:rsidR="00A84868">
        <w:t xml:space="preserve"> </w:t>
      </w:r>
      <w:r w:rsidRPr="001021D1">
        <w:t>2012</w:t>
      </w:r>
      <w:r w:rsidR="00A84868">
        <w:t xml:space="preserve"> </w:t>
      </w:r>
      <w:r w:rsidR="00CF659D">
        <w:t>–</w:t>
      </w:r>
      <w:r w:rsidR="00A84868">
        <w:t xml:space="preserve"> </w:t>
      </w:r>
      <w:r w:rsidRPr="001021D1">
        <w:t>voter</w:t>
      </w:r>
      <w:r w:rsidR="00A84868">
        <w:t xml:space="preserve"> </w:t>
      </w:r>
      <w:r w:rsidRPr="001021D1">
        <w:t>turnout</w:t>
      </w:r>
      <w:r w:rsidR="00A84868">
        <w:t xml:space="preserve"> </w:t>
      </w:r>
      <w:r w:rsidRPr="001021D1">
        <w:t>57.76%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June</w:t>
      </w:r>
      <w:r w:rsidR="00A84868">
        <w:t xml:space="preserve"> </w:t>
      </w:r>
      <w:r w:rsidRPr="001021D1">
        <w:t>2020</w:t>
      </w:r>
      <w:r w:rsidR="00A84868">
        <w:t xml:space="preserve"> </w:t>
      </w:r>
      <w:r w:rsidR="00CF659D">
        <w:t>–</w:t>
      </w:r>
      <w:r w:rsidR="00A84868">
        <w:t xml:space="preserve"> </w:t>
      </w:r>
      <w:r w:rsidRPr="001021D1">
        <w:t>voter</w:t>
      </w:r>
      <w:r w:rsidR="00A84868">
        <w:t xml:space="preserve"> </w:t>
      </w:r>
      <w:r w:rsidRPr="001021D1">
        <w:t>turnout</w:t>
      </w:r>
      <w:r w:rsidR="00A84868">
        <w:t xml:space="preserve"> </w:t>
      </w:r>
      <w:r w:rsidRPr="001021D1">
        <w:t>49%),</w:t>
      </w:r>
      <w:r w:rsidR="00A84868">
        <w:t xml:space="preserve"> </w:t>
      </w:r>
      <w:r w:rsidRPr="001021D1">
        <w:t>while</w:t>
      </w:r>
      <w:r w:rsidR="00A84868">
        <w:t xml:space="preserve"> </w:t>
      </w:r>
      <w:r w:rsidRPr="001021D1">
        <w:t>extraordinary</w:t>
      </w:r>
      <w:r w:rsidR="00A84868">
        <w:t xml:space="preserve"> </w:t>
      </w:r>
      <w:r w:rsidRPr="001021D1">
        <w:t>elections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held</w:t>
      </w:r>
      <w:r w:rsidR="00A84868">
        <w:t xml:space="preserve"> </w:t>
      </w:r>
      <w:r w:rsidRPr="001021D1">
        <w:t>nine</w:t>
      </w:r>
      <w:r w:rsidR="00A84868">
        <w:t xml:space="preserve"> </w:t>
      </w:r>
      <w:r w:rsidRPr="001021D1">
        <w:t>times</w:t>
      </w:r>
      <w:r w:rsidR="00A84868">
        <w:t xml:space="preserve"> </w:t>
      </w:r>
      <w:r w:rsidRPr="001021D1">
        <w:t>(1992;</w:t>
      </w:r>
      <w:r w:rsidR="00A84868">
        <w:t xml:space="preserve"> </w:t>
      </w:r>
      <w:r w:rsidRPr="001021D1">
        <w:t>1993;</w:t>
      </w:r>
      <w:r w:rsidR="00A84868">
        <w:t xml:space="preserve"> </w:t>
      </w:r>
      <w:r w:rsidRPr="001021D1">
        <w:t>2000;</w:t>
      </w:r>
      <w:r w:rsidR="00A84868">
        <w:t xml:space="preserve"> </w:t>
      </w:r>
      <w:r w:rsidRPr="001021D1">
        <w:t>2003;</w:t>
      </w:r>
      <w:r w:rsidR="00A84868">
        <w:t xml:space="preserve"> </w:t>
      </w:r>
      <w:r w:rsidRPr="001021D1">
        <w:t>2007;</w:t>
      </w:r>
      <w:r w:rsidR="00A84868">
        <w:t xml:space="preserve"> </w:t>
      </w:r>
      <w:r w:rsidRPr="001021D1">
        <w:t>2008;</w:t>
      </w:r>
      <w:r w:rsidR="00A84868">
        <w:t xml:space="preserve"> </w:t>
      </w:r>
      <w:r w:rsidRPr="001021D1">
        <w:t>2014;</w:t>
      </w:r>
      <w:r w:rsidR="00A84868">
        <w:t xml:space="preserve"> </w:t>
      </w:r>
      <w:r w:rsidRPr="001021D1">
        <w:t>2016;</w:t>
      </w:r>
      <w:r w:rsidR="00A84868">
        <w:t xml:space="preserve"> </w:t>
      </w:r>
      <w:r w:rsidRPr="001021D1">
        <w:t>2022).</w:t>
      </w:r>
    </w:p>
    <w:p w14:paraId="0ED1F89C" w14:textId="32962BF4" w:rsidR="006F4FE8" w:rsidRPr="001021D1" w:rsidRDefault="006F4FE8" w:rsidP="00DF05C0">
      <w:pPr>
        <w:pStyle w:val="H23G"/>
      </w:pPr>
      <w:r w:rsidRPr="001021D1">
        <w:tab/>
      </w:r>
      <w:r w:rsidRPr="001021D1">
        <w:tab/>
        <w:t>Average</w:t>
      </w:r>
      <w:r w:rsidR="00A84868">
        <w:t xml:space="preserve"> </w:t>
      </w:r>
      <w:r w:rsidRPr="001021D1">
        <w:t>voter</w:t>
      </w:r>
      <w:r w:rsidR="00A84868">
        <w:t xml:space="preserve"> </w:t>
      </w:r>
      <w:r w:rsidRPr="001021D1">
        <w:t>turnouts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sub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elections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administrative</w:t>
      </w:r>
      <w:r w:rsidR="00A84868">
        <w:t xml:space="preserve"> </w:t>
      </w:r>
      <w:r w:rsidRPr="001021D1">
        <w:t>unit</w:t>
      </w:r>
    </w:p>
    <w:p w14:paraId="283B26C1" w14:textId="733EC4C2" w:rsidR="006F4FE8" w:rsidRPr="00C817F4" w:rsidRDefault="006F4FE8" w:rsidP="00DF05C0">
      <w:pPr>
        <w:pStyle w:val="H23G"/>
      </w:pPr>
      <w:r w:rsidRPr="001021D1">
        <w:tab/>
      </w:r>
      <w:r w:rsidRPr="001021D1">
        <w:tab/>
      </w:r>
      <w:r w:rsidRPr="00C817F4">
        <w:t>Parliamentary</w:t>
      </w:r>
      <w:r w:rsidR="00A84868">
        <w:t xml:space="preserve"> </w:t>
      </w:r>
      <w:r w:rsidRPr="00C817F4">
        <w:t>Elections</w:t>
      </w:r>
      <w:r w:rsidR="00A84868">
        <w:t xml:space="preserve"> </w:t>
      </w:r>
      <w:r w:rsidRPr="00C817F4">
        <w:t>June</w:t>
      </w:r>
      <w:r w:rsidR="00A84868">
        <w:t xml:space="preserve"> </w:t>
      </w:r>
      <w:r w:rsidRPr="00C817F4">
        <w:t>21,</w:t>
      </w:r>
      <w:r w:rsidR="00A84868">
        <w:t xml:space="preserve"> </w:t>
      </w:r>
      <w:r w:rsidRPr="00C817F4">
        <w:t>2020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8"/>
        <w:gridCol w:w="1795"/>
        <w:gridCol w:w="1317"/>
        <w:gridCol w:w="1570"/>
      </w:tblGrid>
      <w:tr w:rsidR="008E0C16" w:rsidRPr="008E0C16" w14:paraId="5DC8D217" w14:textId="77777777" w:rsidTr="00BE44BB">
        <w:trPr>
          <w:cantSplit/>
          <w:tblHeader/>
        </w:trPr>
        <w:tc>
          <w:tcPr>
            <w:tcW w:w="2688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04A88CB" w14:textId="445432C6" w:rsidR="006F4FE8" w:rsidRPr="008E0C16" w:rsidRDefault="00DF05C0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lang w:val="en-US"/>
              </w:rPr>
            </w:pPr>
            <w:r w:rsidRPr="008E0C16">
              <w:rPr>
                <w:bCs/>
                <w:i/>
                <w:sz w:val="16"/>
                <w:lang w:val="en-US"/>
              </w:rPr>
              <w:t>Administrative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district</w:t>
            </w:r>
          </w:p>
        </w:tc>
        <w:tc>
          <w:tcPr>
            <w:tcW w:w="1795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7AE39BF" w14:textId="0874986E" w:rsidR="006F4FE8" w:rsidRPr="008E0C16" w:rsidRDefault="00DF05C0" w:rsidP="00DF05C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8E0C16">
              <w:rPr>
                <w:bCs/>
                <w:i/>
                <w:sz w:val="16"/>
                <w:lang w:val="en-US"/>
              </w:rPr>
              <w:t>Number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of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voters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>
              <w:rPr>
                <w:bCs/>
                <w:i/>
                <w:sz w:val="16"/>
                <w:lang w:val="en-US"/>
              </w:rPr>
              <w:t>r</w:t>
            </w:r>
            <w:r w:rsidRPr="008E0C16">
              <w:rPr>
                <w:bCs/>
                <w:i/>
                <w:sz w:val="16"/>
                <w:lang w:val="en-US"/>
              </w:rPr>
              <w:t>egistered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in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the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voter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list</w:t>
            </w:r>
          </w:p>
        </w:tc>
        <w:tc>
          <w:tcPr>
            <w:tcW w:w="288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1EA1F8B" w14:textId="1EC2D99F" w:rsidR="006F4FE8" w:rsidRPr="008E0C16" w:rsidRDefault="00DF05C0" w:rsidP="00DF05C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en-US"/>
              </w:rPr>
            </w:pPr>
            <w:r w:rsidRPr="008E0C16">
              <w:rPr>
                <w:bCs/>
                <w:i/>
                <w:sz w:val="16"/>
                <w:lang w:val="en-US"/>
              </w:rPr>
              <w:t>Voters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who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voted</w:t>
            </w:r>
          </w:p>
        </w:tc>
      </w:tr>
      <w:tr w:rsidR="006F4FE8" w:rsidRPr="008E0C16" w14:paraId="31826D82" w14:textId="77777777" w:rsidTr="00BE44BB">
        <w:trPr>
          <w:cantSplit/>
          <w:tblHeader/>
        </w:trPr>
        <w:tc>
          <w:tcPr>
            <w:tcW w:w="2688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C3097D7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</w:p>
        </w:tc>
        <w:tc>
          <w:tcPr>
            <w:tcW w:w="1795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F3E0AFD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A387DBA" w14:textId="5492E341" w:rsidR="006F4FE8" w:rsidRPr="00DF05C0" w:rsidRDefault="00DF05C0" w:rsidP="00DF05C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F05C0">
              <w:rPr>
                <w:bCs/>
                <w:i/>
                <w:sz w:val="16"/>
                <w:lang w:val="en-US"/>
              </w:rPr>
              <w:t>Number</w:t>
            </w:r>
          </w:p>
        </w:tc>
        <w:tc>
          <w:tcPr>
            <w:tcW w:w="15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43C1F1D" w14:textId="01499998" w:rsidR="006F4FE8" w:rsidRPr="00DF05C0" w:rsidRDefault="00DF05C0" w:rsidP="00DF05C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DF05C0">
              <w:rPr>
                <w:bCs/>
                <w:i/>
                <w:sz w:val="16"/>
                <w:lang w:val="en-US"/>
              </w:rPr>
              <w:t>Percentage</w:t>
            </w:r>
          </w:p>
        </w:tc>
      </w:tr>
      <w:tr w:rsidR="006F4FE8" w:rsidRPr="008E0C16" w14:paraId="76A3ADB3" w14:textId="77777777" w:rsidTr="00BE44BB">
        <w:trPr>
          <w:cantSplit/>
        </w:trPr>
        <w:tc>
          <w:tcPr>
            <w:tcW w:w="2688" w:type="dxa"/>
            <w:tcBorders>
              <w:top w:val="single" w:sz="12" w:space="0" w:color="auto"/>
            </w:tcBorders>
            <w:shd w:val="clear" w:color="auto" w:fill="auto"/>
          </w:tcPr>
          <w:p w14:paraId="73AFE320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Belgrade</w:t>
            </w:r>
          </w:p>
        </w:tc>
        <w:tc>
          <w:tcPr>
            <w:tcW w:w="179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DA926BB" w14:textId="778EF236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1.604.76</w:t>
            </w:r>
          </w:p>
        </w:tc>
        <w:tc>
          <w:tcPr>
            <w:tcW w:w="131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D3FA130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613.974</w:t>
            </w:r>
          </w:p>
        </w:tc>
        <w:tc>
          <w:tcPr>
            <w:tcW w:w="156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D176C54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38.27</w:t>
            </w:r>
          </w:p>
        </w:tc>
      </w:tr>
      <w:tr w:rsidR="006F4FE8" w:rsidRPr="008E0C16" w14:paraId="3FA7F4BD" w14:textId="77777777" w:rsidTr="00BE44BB">
        <w:trPr>
          <w:cantSplit/>
        </w:trPr>
        <w:tc>
          <w:tcPr>
            <w:tcW w:w="2688" w:type="dxa"/>
            <w:shd w:val="clear" w:color="auto" w:fill="auto"/>
          </w:tcPr>
          <w:p w14:paraId="004BAE68" w14:textId="52AF8846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North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Bačka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795" w:type="dxa"/>
            <w:shd w:val="clear" w:color="auto" w:fill="auto"/>
            <w:vAlign w:val="bottom"/>
          </w:tcPr>
          <w:p w14:paraId="726E815A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168.028</w:t>
            </w:r>
          </w:p>
        </w:tc>
        <w:tc>
          <w:tcPr>
            <w:tcW w:w="1317" w:type="dxa"/>
            <w:shd w:val="clear" w:color="auto" w:fill="auto"/>
            <w:vAlign w:val="bottom"/>
          </w:tcPr>
          <w:p w14:paraId="14655508" w14:textId="5F5B34FB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77.783</w:t>
            </w:r>
          </w:p>
        </w:tc>
        <w:tc>
          <w:tcPr>
            <w:tcW w:w="1569" w:type="dxa"/>
            <w:shd w:val="clear" w:color="auto" w:fill="auto"/>
            <w:vAlign w:val="bottom"/>
          </w:tcPr>
          <w:p w14:paraId="0E7BD506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46.29</w:t>
            </w:r>
          </w:p>
        </w:tc>
      </w:tr>
      <w:tr w:rsidR="006F4FE8" w:rsidRPr="008E0C16" w14:paraId="5693BCED" w14:textId="77777777" w:rsidTr="00BE44BB">
        <w:trPr>
          <w:cantSplit/>
        </w:trPr>
        <w:tc>
          <w:tcPr>
            <w:tcW w:w="2688" w:type="dxa"/>
            <w:shd w:val="clear" w:color="auto" w:fill="auto"/>
          </w:tcPr>
          <w:p w14:paraId="2964BAEC" w14:textId="0A6102E5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Central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Banat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795" w:type="dxa"/>
            <w:shd w:val="clear" w:color="auto" w:fill="auto"/>
            <w:vAlign w:val="bottom"/>
          </w:tcPr>
          <w:p w14:paraId="1863B56C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155.216</w:t>
            </w:r>
          </w:p>
        </w:tc>
        <w:tc>
          <w:tcPr>
            <w:tcW w:w="1317" w:type="dxa"/>
            <w:shd w:val="clear" w:color="auto" w:fill="auto"/>
            <w:vAlign w:val="bottom"/>
          </w:tcPr>
          <w:p w14:paraId="4433A0DD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72.426</w:t>
            </w:r>
          </w:p>
        </w:tc>
        <w:tc>
          <w:tcPr>
            <w:tcW w:w="1569" w:type="dxa"/>
            <w:shd w:val="clear" w:color="auto" w:fill="auto"/>
            <w:vAlign w:val="bottom"/>
          </w:tcPr>
          <w:p w14:paraId="0BAF13B5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46.66</w:t>
            </w:r>
          </w:p>
        </w:tc>
      </w:tr>
      <w:tr w:rsidR="006F4FE8" w:rsidRPr="008E0C16" w14:paraId="2CA76405" w14:textId="77777777" w:rsidTr="00BE44BB">
        <w:trPr>
          <w:cantSplit/>
        </w:trPr>
        <w:tc>
          <w:tcPr>
            <w:tcW w:w="2688" w:type="dxa"/>
            <w:shd w:val="clear" w:color="auto" w:fill="auto"/>
          </w:tcPr>
          <w:p w14:paraId="7CC3B672" w14:textId="1FF669A8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North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Banat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</w:p>
        </w:tc>
        <w:tc>
          <w:tcPr>
            <w:tcW w:w="1795" w:type="dxa"/>
            <w:shd w:val="clear" w:color="auto" w:fill="auto"/>
            <w:vAlign w:val="bottom"/>
          </w:tcPr>
          <w:p w14:paraId="7B3B3842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124.257</w:t>
            </w:r>
          </w:p>
        </w:tc>
        <w:tc>
          <w:tcPr>
            <w:tcW w:w="1317" w:type="dxa"/>
            <w:shd w:val="clear" w:color="auto" w:fill="auto"/>
            <w:vAlign w:val="bottom"/>
          </w:tcPr>
          <w:p w14:paraId="29EA3E21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67.197</w:t>
            </w:r>
          </w:p>
        </w:tc>
        <w:tc>
          <w:tcPr>
            <w:tcW w:w="1569" w:type="dxa"/>
            <w:shd w:val="clear" w:color="auto" w:fill="auto"/>
            <w:vAlign w:val="bottom"/>
          </w:tcPr>
          <w:p w14:paraId="1A5E3F19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54.08</w:t>
            </w:r>
          </w:p>
        </w:tc>
      </w:tr>
      <w:tr w:rsidR="006F4FE8" w:rsidRPr="008E0C16" w14:paraId="22659F56" w14:textId="77777777" w:rsidTr="00BE44BB">
        <w:trPr>
          <w:cantSplit/>
        </w:trPr>
        <w:tc>
          <w:tcPr>
            <w:tcW w:w="2688" w:type="dxa"/>
            <w:shd w:val="clear" w:color="auto" w:fill="auto"/>
          </w:tcPr>
          <w:p w14:paraId="2CB4E7AA" w14:textId="4AA10C7C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South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Banat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795" w:type="dxa"/>
            <w:shd w:val="clear" w:color="auto" w:fill="auto"/>
            <w:vAlign w:val="bottom"/>
          </w:tcPr>
          <w:p w14:paraId="3328220D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255.706</w:t>
            </w:r>
          </w:p>
        </w:tc>
        <w:tc>
          <w:tcPr>
            <w:tcW w:w="1317" w:type="dxa"/>
            <w:shd w:val="clear" w:color="auto" w:fill="auto"/>
            <w:vAlign w:val="bottom"/>
          </w:tcPr>
          <w:p w14:paraId="25AF1687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128.048</w:t>
            </w:r>
          </w:p>
        </w:tc>
        <w:tc>
          <w:tcPr>
            <w:tcW w:w="1569" w:type="dxa"/>
            <w:shd w:val="clear" w:color="auto" w:fill="auto"/>
            <w:vAlign w:val="bottom"/>
          </w:tcPr>
          <w:p w14:paraId="49000FA9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50.08</w:t>
            </w:r>
          </w:p>
        </w:tc>
      </w:tr>
      <w:tr w:rsidR="006F4FE8" w:rsidRPr="008E0C16" w14:paraId="171A39AD" w14:textId="77777777" w:rsidTr="00BE44BB">
        <w:trPr>
          <w:cantSplit/>
        </w:trPr>
        <w:tc>
          <w:tcPr>
            <w:tcW w:w="2688" w:type="dxa"/>
            <w:shd w:val="clear" w:color="auto" w:fill="auto"/>
          </w:tcPr>
          <w:p w14:paraId="2F9E7106" w14:textId="011C2672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West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Bačka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795" w:type="dxa"/>
            <w:shd w:val="clear" w:color="auto" w:fill="auto"/>
            <w:vAlign w:val="bottom"/>
          </w:tcPr>
          <w:p w14:paraId="6C62B14B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158.970</w:t>
            </w:r>
          </w:p>
        </w:tc>
        <w:tc>
          <w:tcPr>
            <w:tcW w:w="1317" w:type="dxa"/>
            <w:shd w:val="clear" w:color="auto" w:fill="auto"/>
            <w:vAlign w:val="bottom"/>
          </w:tcPr>
          <w:p w14:paraId="21387A57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83.601</w:t>
            </w:r>
          </w:p>
        </w:tc>
        <w:tc>
          <w:tcPr>
            <w:tcW w:w="1569" w:type="dxa"/>
            <w:shd w:val="clear" w:color="auto" w:fill="auto"/>
            <w:vAlign w:val="bottom"/>
          </w:tcPr>
          <w:p w14:paraId="0EBA2B42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52.59</w:t>
            </w:r>
          </w:p>
        </w:tc>
      </w:tr>
      <w:tr w:rsidR="006F4FE8" w:rsidRPr="008E0C16" w14:paraId="20A2CB60" w14:textId="77777777" w:rsidTr="00BE44BB">
        <w:trPr>
          <w:cantSplit/>
        </w:trPr>
        <w:tc>
          <w:tcPr>
            <w:tcW w:w="2688" w:type="dxa"/>
            <w:shd w:val="clear" w:color="auto" w:fill="auto"/>
          </w:tcPr>
          <w:p w14:paraId="64236C40" w14:textId="12DF0336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South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Bačka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</w:p>
        </w:tc>
        <w:tc>
          <w:tcPr>
            <w:tcW w:w="1795" w:type="dxa"/>
            <w:shd w:val="clear" w:color="auto" w:fill="auto"/>
            <w:vAlign w:val="bottom"/>
          </w:tcPr>
          <w:p w14:paraId="3DFCBB40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565.138</w:t>
            </w:r>
          </w:p>
        </w:tc>
        <w:tc>
          <w:tcPr>
            <w:tcW w:w="1317" w:type="dxa"/>
            <w:shd w:val="clear" w:color="auto" w:fill="auto"/>
            <w:vAlign w:val="bottom"/>
          </w:tcPr>
          <w:p w14:paraId="23A86496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274.659</w:t>
            </w:r>
          </w:p>
        </w:tc>
        <w:tc>
          <w:tcPr>
            <w:tcW w:w="1569" w:type="dxa"/>
            <w:shd w:val="clear" w:color="auto" w:fill="auto"/>
            <w:vAlign w:val="bottom"/>
          </w:tcPr>
          <w:p w14:paraId="0E279C45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48.6</w:t>
            </w:r>
          </w:p>
        </w:tc>
      </w:tr>
      <w:tr w:rsidR="006F4FE8" w:rsidRPr="008E0C16" w14:paraId="0E93AFAF" w14:textId="77777777" w:rsidTr="00BE44BB">
        <w:trPr>
          <w:cantSplit/>
        </w:trPr>
        <w:tc>
          <w:tcPr>
            <w:tcW w:w="2688" w:type="dxa"/>
            <w:shd w:val="clear" w:color="auto" w:fill="auto"/>
          </w:tcPr>
          <w:p w14:paraId="2060E038" w14:textId="3D9FE6E8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Srem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795" w:type="dxa"/>
            <w:shd w:val="clear" w:color="auto" w:fill="auto"/>
            <w:vAlign w:val="bottom"/>
          </w:tcPr>
          <w:p w14:paraId="3F867C9E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266.523</w:t>
            </w:r>
          </w:p>
        </w:tc>
        <w:tc>
          <w:tcPr>
            <w:tcW w:w="1317" w:type="dxa"/>
            <w:shd w:val="clear" w:color="auto" w:fill="auto"/>
            <w:vAlign w:val="bottom"/>
          </w:tcPr>
          <w:p w14:paraId="25677CB0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148.338</w:t>
            </w:r>
          </w:p>
        </w:tc>
        <w:tc>
          <w:tcPr>
            <w:tcW w:w="1569" w:type="dxa"/>
            <w:shd w:val="clear" w:color="auto" w:fill="auto"/>
            <w:vAlign w:val="bottom"/>
          </w:tcPr>
          <w:p w14:paraId="0E2723C3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55.66</w:t>
            </w:r>
          </w:p>
        </w:tc>
      </w:tr>
      <w:tr w:rsidR="006F4FE8" w:rsidRPr="008E0C16" w14:paraId="03F0C28F" w14:textId="77777777" w:rsidTr="00BE44BB">
        <w:trPr>
          <w:cantSplit/>
        </w:trPr>
        <w:tc>
          <w:tcPr>
            <w:tcW w:w="2688" w:type="dxa"/>
            <w:shd w:val="clear" w:color="auto" w:fill="auto"/>
          </w:tcPr>
          <w:p w14:paraId="52C776C2" w14:textId="1345D44D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Мačva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795" w:type="dxa"/>
            <w:shd w:val="clear" w:color="auto" w:fill="auto"/>
            <w:vAlign w:val="bottom"/>
          </w:tcPr>
          <w:p w14:paraId="4923D46E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264.050</w:t>
            </w:r>
          </w:p>
        </w:tc>
        <w:tc>
          <w:tcPr>
            <w:tcW w:w="1317" w:type="dxa"/>
            <w:shd w:val="clear" w:color="auto" w:fill="auto"/>
            <w:vAlign w:val="bottom"/>
          </w:tcPr>
          <w:p w14:paraId="7E9965A3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153.057</w:t>
            </w:r>
          </w:p>
        </w:tc>
        <w:tc>
          <w:tcPr>
            <w:tcW w:w="1569" w:type="dxa"/>
            <w:shd w:val="clear" w:color="auto" w:fill="auto"/>
            <w:vAlign w:val="bottom"/>
          </w:tcPr>
          <w:p w14:paraId="5DDD0AB6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57.97</w:t>
            </w:r>
          </w:p>
        </w:tc>
      </w:tr>
      <w:tr w:rsidR="006F4FE8" w:rsidRPr="008E0C16" w14:paraId="1E678826" w14:textId="77777777" w:rsidTr="00BE44BB">
        <w:trPr>
          <w:cantSplit/>
        </w:trPr>
        <w:tc>
          <w:tcPr>
            <w:tcW w:w="2688" w:type="dxa"/>
            <w:shd w:val="clear" w:color="auto" w:fill="auto"/>
          </w:tcPr>
          <w:p w14:paraId="4664A4A4" w14:textId="6B5C7BE4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Коlubara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795" w:type="dxa"/>
            <w:shd w:val="clear" w:color="auto" w:fill="auto"/>
            <w:vAlign w:val="bottom"/>
          </w:tcPr>
          <w:p w14:paraId="1E0D065D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141.851</w:t>
            </w:r>
          </w:p>
        </w:tc>
        <w:tc>
          <w:tcPr>
            <w:tcW w:w="1317" w:type="dxa"/>
            <w:shd w:val="clear" w:color="auto" w:fill="auto"/>
            <w:vAlign w:val="bottom"/>
          </w:tcPr>
          <w:p w14:paraId="74B9EF01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77.900</w:t>
            </w:r>
          </w:p>
        </w:tc>
        <w:tc>
          <w:tcPr>
            <w:tcW w:w="1569" w:type="dxa"/>
            <w:shd w:val="clear" w:color="auto" w:fill="auto"/>
            <w:vAlign w:val="bottom"/>
          </w:tcPr>
          <w:p w14:paraId="1C12F5AC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54.92</w:t>
            </w:r>
          </w:p>
        </w:tc>
      </w:tr>
      <w:tr w:rsidR="006F4FE8" w:rsidRPr="008E0C16" w14:paraId="50F7725B" w14:textId="77777777" w:rsidTr="00BE44BB">
        <w:trPr>
          <w:cantSplit/>
        </w:trPr>
        <w:tc>
          <w:tcPr>
            <w:tcW w:w="2688" w:type="dxa"/>
            <w:shd w:val="clear" w:color="auto" w:fill="auto"/>
          </w:tcPr>
          <w:p w14:paraId="04DEEA48" w14:textId="4F15E3A8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Podunavlje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795" w:type="dxa"/>
            <w:shd w:val="clear" w:color="auto" w:fill="auto"/>
            <w:vAlign w:val="bottom"/>
          </w:tcPr>
          <w:p w14:paraId="76CE82C7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175.472</w:t>
            </w:r>
          </w:p>
        </w:tc>
        <w:tc>
          <w:tcPr>
            <w:tcW w:w="1317" w:type="dxa"/>
            <w:shd w:val="clear" w:color="auto" w:fill="auto"/>
            <w:vAlign w:val="bottom"/>
          </w:tcPr>
          <w:p w14:paraId="6B7BF617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81.209</w:t>
            </w:r>
          </w:p>
        </w:tc>
        <w:tc>
          <w:tcPr>
            <w:tcW w:w="1569" w:type="dxa"/>
            <w:shd w:val="clear" w:color="auto" w:fill="auto"/>
            <w:vAlign w:val="bottom"/>
          </w:tcPr>
          <w:p w14:paraId="0D9CBC7B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46.28</w:t>
            </w:r>
          </w:p>
        </w:tc>
      </w:tr>
      <w:tr w:rsidR="006F4FE8" w:rsidRPr="008E0C16" w14:paraId="268FAFB9" w14:textId="77777777" w:rsidTr="00BE44BB">
        <w:trPr>
          <w:cantSplit/>
        </w:trPr>
        <w:tc>
          <w:tcPr>
            <w:tcW w:w="2688" w:type="dxa"/>
            <w:shd w:val="clear" w:color="auto" w:fill="auto"/>
          </w:tcPr>
          <w:p w14:paraId="3FEAE553" w14:textId="3DD62116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Braničevo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795" w:type="dxa"/>
            <w:shd w:val="clear" w:color="auto" w:fill="auto"/>
            <w:vAlign w:val="bottom"/>
          </w:tcPr>
          <w:p w14:paraId="316C79F2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179.528</w:t>
            </w:r>
          </w:p>
        </w:tc>
        <w:tc>
          <w:tcPr>
            <w:tcW w:w="1317" w:type="dxa"/>
            <w:shd w:val="clear" w:color="auto" w:fill="auto"/>
            <w:vAlign w:val="bottom"/>
          </w:tcPr>
          <w:p w14:paraId="298EF5C2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92.888</w:t>
            </w:r>
          </w:p>
        </w:tc>
        <w:tc>
          <w:tcPr>
            <w:tcW w:w="1569" w:type="dxa"/>
            <w:shd w:val="clear" w:color="auto" w:fill="auto"/>
            <w:vAlign w:val="bottom"/>
          </w:tcPr>
          <w:p w14:paraId="6C76D9D5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51.74</w:t>
            </w:r>
          </w:p>
        </w:tc>
      </w:tr>
      <w:tr w:rsidR="006F4FE8" w:rsidRPr="008E0C16" w14:paraId="24125F85" w14:textId="77777777" w:rsidTr="00BE44BB">
        <w:trPr>
          <w:cantSplit/>
        </w:trPr>
        <w:tc>
          <w:tcPr>
            <w:tcW w:w="2688" w:type="dxa"/>
            <w:shd w:val="clear" w:color="auto" w:fill="auto"/>
          </w:tcPr>
          <w:p w14:paraId="7155230C" w14:textId="15A6925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Šumadija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795" w:type="dxa"/>
            <w:shd w:val="clear" w:color="auto" w:fill="auto"/>
            <w:vAlign w:val="bottom"/>
          </w:tcPr>
          <w:p w14:paraId="6A2E7134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249.760</w:t>
            </w:r>
          </w:p>
        </w:tc>
        <w:tc>
          <w:tcPr>
            <w:tcW w:w="1317" w:type="dxa"/>
            <w:shd w:val="clear" w:color="auto" w:fill="auto"/>
            <w:vAlign w:val="bottom"/>
          </w:tcPr>
          <w:p w14:paraId="12B9BCD2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126.093</w:t>
            </w:r>
          </w:p>
        </w:tc>
        <w:tc>
          <w:tcPr>
            <w:tcW w:w="1569" w:type="dxa"/>
            <w:shd w:val="clear" w:color="auto" w:fill="auto"/>
            <w:vAlign w:val="bottom"/>
          </w:tcPr>
          <w:p w14:paraId="7A8D9176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50.49</w:t>
            </w:r>
          </w:p>
        </w:tc>
      </w:tr>
      <w:tr w:rsidR="006F4FE8" w:rsidRPr="008E0C16" w14:paraId="6D3546BB" w14:textId="77777777" w:rsidTr="00A5154D">
        <w:trPr>
          <w:cantSplit/>
        </w:trPr>
        <w:tc>
          <w:tcPr>
            <w:tcW w:w="2688" w:type="dxa"/>
            <w:tcBorders>
              <w:bottom w:val="nil"/>
            </w:tcBorders>
            <w:shd w:val="clear" w:color="auto" w:fill="auto"/>
          </w:tcPr>
          <w:p w14:paraId="6FE72A56" w14:textId="30CD36FA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Pomoravlje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795" w:type="dxa"/>
            <w:tcBorders>
              <w:bottom w:val="nil"/>
            </w:tcBorders>
            <w:shd w:val="clear" w:color="auto" w:fill="auto"/>
            <w:vAlign w:val="bottom"/>
          </w:tcPr>
          <w:p w14:paraId="125007DA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199.445</w:t>
            </w:r>
          </w:p>
        </w:tc>
        <w:tc>
          <w:tcPr>
            <w:tcW w:w="1317" w:type="dxa"/>
            <w:tcBorders>
              <w:bottom w:val="nil"/>
            </w:tcBorders>
            <w:shd w:val="clear" w:color="auto" w:fill="auto"/>
            <w:vAlign w:val="bottom"/>
          </w:tcPr>
          <w:p w14:paraId="2349EB2C" w14:textId="104D7AF1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102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236</w:t>
            </w:r>
          </w:p>
        </w:tc>
        <w:tc>
          <w:tcPr>
            <w:tcW w:w="1569" w:type="dxa"/>
            <w:tcBorders>
              <w:bottom w:val="nil"/>
            </w:tcBorders>
            <w:shd w:val="clear" w:color="auto" w:fill="auto"/>
            <w:vAlign w:val="bottom"/>
          </w:tcPr>
          <w:p w14:paraId="65CFBA91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51.26</w:t>
            </w:r>
          </w:p>
        </w:tc>
      </w:tr>
      <w:tr w:rsidR="006F4FE8" w:rsidRPr="008E0C16" w14:paraId="4D55EF0D" w14:textId="77777777" w:rsidTr="00A5154D">
        <w:trPr>
          <w:cantSplit/>
        </w:trPr>
        <w:tc>
          <w:tcPr>
            <w:tcW w:w="2688" w:type="dxa"/>
            <w:tcBorders>
              <w:top w:val="nil"/>
              <w:bottom w:val="nil"/>
            </w:tcBorders>
            <w:shd w:val="clear" w:color="auto" w:fill="auto"/>
          </w:tcPr>
          <w:p w14:paraId="2FE77004" w14:textId="40073D1B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Bor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79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CC11B80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119.034</w:t>
            </w:r>
          </w:p>
        </w:tc>
        <w:tc>
          <w:tcPr>
            <w:tcW w:w="131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748D35D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57.750</w:t>
            </w:r>
          </w:p>
        </w:tc>
        <w:tc>
          <w:tcPr>
            <w:tcW w:w="156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FE19D22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48.52</w:t>
            </w:r>
          </w:p>
        </w:tc>
      </w:tr>
      <w:tr w:rsidR="006F4FE8" w:rsidRPr="008E0C16" w14:paraId="644B906A" w14:textId="77777777" w:rsidTr="00A5154D">
        <w:trPr>
          <w:cantSplit/>
        </w:trPr>
        <w:tc>
          <w:tcPr>
            <w:tcW w:w="2688" w:type="dxa"/>
            <w:tcBorders>
              <w:top w:val="nil"/>
            </w:tcBorders>
            <w:shd w:val="clear" w:color="auto" w:fill="auto"/>
          </w:tcPr>
          <w:p w14:paraId="74C0AD6C" w14:textId="105B465F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lastRenderedPageBreak/>
              <w:t>Zaječar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795" w:type="dxa"/>
            <w:tcBorders>
              <w:top w:val="nil"/>
            </w:tcBorders>
            <w:shd w:val="clear" w:color="auto" w:fill="auto"/>
            <w:vAlign w:val="bottom"/>
          </w:tcPr>
          <w:p w14:paraId="1EC9F110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99.975</w:t>
            </w:r>
          </w:p>
        </w:tc>
        <w:tc>
          <w:tcPr>
            <w:tcW w:w="1317" w:type="dxa"/>
            <w:tcBorders>
              <w:top w:val="nil"/>
            </w:tcBorders>
            <w:shd w:val="clear" w:color="auto" w:fill="auto"/>
            <w:vAlign w:val="bottom"/>
          </w:tcPr>
          <w:p w14:paraId="4431AAC9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48.344</w:t>
            </w:r>
          </w:p>
        </w:tc>
        <w:tc>
          <w:tcPr>
            <w:tcW w:w="1569" w:type="dxa"/>
            <w:tcBorders>
              <w:top w:val="nil"/>
            </w:tcBorders>
            <w:shd w:val="clear" w:color="auto" w:fill="auto"/>
            <w:vAlign w:val="bottom"/>
          </w:tcPr>
          <w:p w14:paraId="4071AECC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48.36</w:t>
            </w:r>
          </w:p>
        </w:tc>
      </w:tr>
      <w:tr w:rsidR="006F4FE8" w:rsidRPr="008E0C16" w14:paraId="5B002EDC" w14:textId="77777777" w:rsidTr="00BE44BB">
        <w:trPr>
          <w:cantSplit/>
        </w:trPr>
        <w:tc>
          <w:tcPr>
            <w:tcW w:w="2688" w:type="dxa"/>
            <w:shd w:val="clear" w:color="auto" w:fill="auto"/>
          </w:tcPr>
          <w:p w14:paraId="41F01736" w14:textId="69267510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Zlatibor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795" w:type="dxa"/>
            <w:shd w:val="clear" w:color="auto" w:fill="auto"/>
            <w:vAlign w:val="bottom"/>
          </w:tcPr>
          <w:p w14:paraId="32B75141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248.557</w:t>
            </w:r>
          </w:p>
        </w:tc>
        <w:tc>
          <w:tcPr>
            <w:tcW w:w="1317" w:type="dxa"/>
            <w:shd w:val="clear" w:color="auto" w:fill="auto"/>
            <w:vAlign w:val="bottom"/>
          </w:tcPr>
          <w:p w14:paraId="3DB4EDE6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135.883</w:t>
            </w:r>
          </w:p>
        </w:tc>
        <w:tc>
          <w:tcPr>
            <w:tcW w:w="1569" w:type="dxa"/>
            <w:shd w:val="clear" w:color="auto" w:fill="auto"/>
            <w:vAlign w:val="bottom"/>
          </w:tcPr>
          <w:p w14:paraId="61176EBD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54.67</w:t>
            </w:r>
          </w:p>
        </w:tc>
      </w:tr>
      <w:tr w:rsidR="006F4FE8" w:rsidRPr="008E0C16" w14:paraId="52BB0511" w14:textId="77777777" w:rsidTr="00BE44BB">
        <w:trPr>
          <w:cantSplit/>
        </w:trPr>
        <w:tc>
          <w:tcPr>
            <w:tcW w:w="2688" w:type="dxa"/>
            <w:shd w:val="clear" w:color="auto" w:fill="auto"/>
          </w:tcPr>
          <w:p w14:paraId="3112A4D6" w14:textId="722C51DF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Моravica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795" w:type="dxa"/>
            <w:shd w:val="clear" w:color="auto" w:fill="auto"/>
            <w:vAlign w:val="bottom"/>
          </w:tcPr>
          <w:p w14:paraId="334A6356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174.592</w:t>
            </w:r>
          </w:p>
        </w:tc>
        <w:tc>
          <w:tcPr>
            <w:tcW w:w="1317" w:type="dxa"/>
            <w:shd w:val="clear" w:color="auto" w:fill="auto"/>
            <w:vAlign w:val="bottom"/>
          </w:tcPr>
          <w:p w14:paraId="47D1998E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86.702</w:t>
            </w:r>
          </w:p>
        </w:tc>
        <w:tc>
          <w:tcPr>
            <w:tcW w:w="1569" w:type="dxa"/>
            <w:shd w:val="clear" w:color="auto" w:fill="auto"/>
            <w:vAlign w:val="bottom"/>
          </w:tcPr>
          <w:p w14:paraId="4EFCC915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49.66</w:t>
            </w:r>
          </w:p>
        </w:tc>
      </w:tr>
      <w:tr w:rsidR="006F4FE8" w:rsidRPr="008E0C16" w14:paraId="7ED2992F" w14:textId="77777777" w:rsidTr="00BE44BB">
        <w:trPr>
          <w:cantSplit/>
        </w:trPr>
        <w:tc>
          <w:tcPr>
            <w:tcW w:w="2688" w:type="dxa"/>
            <w:shd w:val="clear" w:color="auto" w:fill="auto"/>
          </w:tcPr>
          <w:p w14:paraId="6BBE403B" w14:textId="28392114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Raška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795" w:type="dxa"/>
            <w:shd w:val="clear" w:color="auto" w:fill="auto"/>
            <w:vAlign w:val="bottom"/>
          </w:tcPr>
          <w:p w14:paraId="7CB2F637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266.278</w:t>
            </w:r>
          </w:p>
        </w:tc>
        <w:tc>
          <w:tcPr>
            <w:tcW w:w="1317" w:type="dxa"/>
            <w:shd w:val="clear" w:color="auto" w:fill="auto"/>
            <w:vAlign w:val="bottom"/>
          </w:tcPr>
          <w:p w14:paraId="789C93A3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136.398</w:t>
            </w:r>
          </w:p>
        </w:tc>
        <w:tc>
          <w:tcPr>
            <w:tcW w:w="1569" w:type="dxa"/>
            <w:shd w:val="clear" w:color="auto" w:fill="auto"/>
            <w:vAlign w:val="bottom"/>
          </w:tcPr>
          <w:p w14:paraId="29D8D791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51.22</w:t>
            </w:r>
          </w:p>
        </w:tc>
      </w:tr>
      <w:tr w:rsidR="006F4FE8" w:rsidRPr="008E0C16" w14:paraId="7641EA20" w14:textId="77777777" w:rsidTr="00BE44BB">
        <w:trPr>
          <w:cantSplit/>
        </w:trPr>
        <w:tc>
          <w:tcPr>
            <w:tcW w:w="2688" w:type="dxa"/>
            <w:shd w:val="clear" w:color="auto" w:fill="auto"/>
          </w:tcPr>
          <w:p w14:paraId="704B9329" w14:textId="26CB6ED3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Rasina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795" w:type="dxa"/>
            <w:shd w:val="clear" w:color="auto" w:fill="auto"/>
            <w:vAlign w:val="bottom"/>
          </w:tcPr>
          <w:p w14:paraId="1E598C19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202.332</w:t>
            </w:r>
          </w:p>
        </w:tc>
        <w:tc>
          <w:tcPr>
            <w:tcW w:w="1317" w:type="dxa"/>
            <w:shd w:val="clear" w:color="auto" w:fill="auto"/>
            <w:vAlign w:val="bottom"/>
          </w:tcPr>
          <w:p w14:paraId="6C606CD4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116.390</w:t>
            </w:r>
          </w:p>
        </w:tc>
        <w:tc>
          <w:tcPr>
            <w:tcW w:w="1569" w:type="dxa"/>
            <w:shd w:val="clear" w:color="auto" w:fill="auto"/>
            <w:vAlign w:val="bottom"/>
          </w:tcPr>
          <w:p w14:paraId="4A3BE160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57.52</w:t>
            </w:r>
          </w:p>
        </w:tc>
      </w:tr>
      <w:tr w:rsidR="006F4FE8" w:rsidRPr="008E0C16" w14:paraId="30B6CB4A" w14:textId="77777777" w:rsidTr="00BE44BB">
        <w:trPr>
          <w:cantSplit/>
        </w:trPr>
        <w:tc>
          <w:tcPr>
            <w:tcW w:w="2688" w:type="dxa"/>
            <w:shd w:val="clear" w:color="auto" w:fill="auto"/>
          </w:tcPr>
          <w:p w14:paraId="59BFCE0D" w14:textId="49ED21A1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Niš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795" w:type="dxa"/>
            <w:shd w:val="clear" w:color="auto" w:fill="auto"/>
            <w:vAlign w:val="bottom"/>
          </w:tcPr>
          <w:p w14:paraId="2E50AF73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323.932</w:t>
            </w:r>
          </w:p>
        </w:tc>
        <w:tc>
          <w:tcPr>
            <w:tcW w:w="1317" w:type="dxa"/>
            <w:shd w:val="clear" w:color="auto" w:fill="auto"/>
            <w:vAlign w:val="bottom"/>
          </w:tcPr>
          <w:p w14:paraId="6867A9BD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156.813</w:t>
            </w:r>
          </w:p>
        </w:tc>
        <w:tc>
          <w:tcPr>
            <w:tcW w:w="1569" w:type="dxa"/>
            <w:shd w:val="clear" w:color="auto" w:fill="auto"/>
            <w:vAlign w:val="bottom"/>
          </w:tcPr>
          <w:p w14:paraId="6BE7A521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48.41</w:t>
            </w:r>
          </w:p>
        </w:tc>
      </w:tr>
      <w:tr w:rsidR="006F4FE8" w:rsidRPr="008E0C16" w14:paraId="46F1B9FF" w14:textId="77777777" w:rsidTr="00BE44BB">
        <w:trPr>
          <w:cantSplit/>
        </w:trPr>
        <w:tc>
          <w:tcPr>
            <w:tcW w:w="2688" w:type="dxa"/>
            <w:shd w:val="clear" w:color="auto" w:fill="auto"/>
          </w:tcPr>
          <w:p w14:paraId="6FA1A9BA" w14:textId="30A03E25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Тоplica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795" w:type="dxa"/>
            <w:shd w:val="clear" w:color="auto" w:fill="auto"/>
            <w:vAlign w:val="bottom"/>
          </w:tcPr>
          <w:p w14:paraId="27F9283A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73.821</w:t>
            </w:r>
          </w:p>
        </w:tc>
        <w:tc>
          <w:tcPr>
            <w:tcW w:w="1317" w:type="dxa"/>
            <w:shd w:val="clear" w:color="auto" w:fill="auto"/>
            <w:vAlign w:val="bottom"/>
          </w:tcPr>
          <w:p w14:paraId="1C890307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47.037</w:t>
            </w:r>
          </w:p>
        </w:tc>
        <w:tc>
          <w:tcPr>
            <w:tcW w:w="1569" w:type="dxa"/>
            <w:shd w:val="clear" w:color="auto" w:fill="auto"/>
            <w:vAlign w:val="bottom"/>
          </w:tcPr>
          <w:p w14:paraId="4F45E1BC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63.72</w:t>
            </w:r>
          </w:p>
        </w:tc>
      </w:tr>
      <w:tr w:rsidR="006F4FE8" w:rsidRPr="008E0C16" w14:paraId="1A896DD3" w14:textId="77777777" w:rsidTr="00BE44BB">
        <w:trPr>
          <w:cantSplit/>
        </w:trPr>
        <w:tc>
          <w:tcPr>
            <w:tcW w:w="2688" w:type="dxa"/>
            <w:shd w:val="clear" w:color="auto" w:fill="auto"/>
          </w:tcPr>
          <w:p w14:paraId="4279372A" w14:textId="6832E826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Pirot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795" w:type="dxa"/>
            <w:shd w:val="clear" w:color="auto" w:fill="auto"/>
            <w:vAlign w:val="bottom"/>
          </w:tcPr>
          <w:p w14:paraId="3F4623B2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73.688</w:t>
            </w:r>
          </w:p>
        </w:tc>
        <w:tc>
          <w:tcPr>
            <w:tcW w:w="1317" w:type="dxa"/>
            <w:shd w:val="clear" w:color="auto" w:fill="auto"/>
            <w:vAlign w:val="bottom"/>
          </w:tcPr>
          <w:p w14:paraId="00D42A8D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45.873</w:t>
            </w:r>
          </w:p>
        </w:tc>
        <w:tc>
          <w:tcPr>
            <w:tcW w:w="1569" w:type="dxa"/>
            <w:shd w:val="clear" w:color="auto" w:fill="auto"/>
            <w:vAlign w:val="bottom"/>
          </w:tcPr>
          <w:p w14:paraId="66711041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62.25</w:t>
            </w:r>
          </w:p>
        </w:tc>
      </w:tr>
      <w:tr w:rsidR="006F4FE8" w:rsidRPr="008E0C16" w14:paraId="1B76D9E7" w14:textId="77777777" w:rsidTr="00BE44BB">
        <w:trPr>
          <w:cantSplit/>
        </w:trPr>
        <w:tc>
          <w:tcPr>
            <w:tcW w:w="2688" w:type="dxa"/>
            <w:shd w:val="clear" w:color="auto" w:fill="auto"/>
          </w:tcPr>
          <w:p w14:paraId="2546FF49" w14:textId="2F11CF1F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Јаblanica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795" w:type="dxa"/>
            <w:shd w:val="clear" w:color="auto" w:fill="auto"/>
            <w:vAlign w:val="bottom"/>
          </w:tcPr>
          <w:p w14:paraId="2FBC5FDF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175.129</w:t>
            </w:r>
          </w:p>
        </w:tc>
        <w:tc>
          <w:tcPr>
            <w:tcW w:w="1317" w:type="dxa"/>
            <w:shd w:val="clear" w:color="auto" w:fill="auto"/>
            <w:vAlign w:val="bottom"/>
          </w:tcPr>
          <w:p w14:paraId="68B6CB5F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108.192</w:t>
            </w:r>
          </w:p>
        </w:tc>
        <w:tc>
          <w:tcPr>
            <w:tcW w:w="1569" w:type="dxa"/>
            <w:shd w:val="clear" w:color="auto" w:fill="auto"/>
            <w:vAlign w:val="bottom"/>
          </w:tcPr>
          <w:p w14:paraId="47A4E1CA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61.78</w:t>
            </w:r>
          </w:p>
        </w:tc>
      </w:tr>
      <w:tr w:rsidR="006F4FE8" w:rsidRPr="008E0C16" w14:paraId="777B97AC" w14:textId="77777777" w:rsidTr="00BE44BB">
        <w:trPr>
          <w:cantSplit/>
        </w:trPr>
        <w:tc>
          <w:tcPr>
            <w:tcW w:w="2688" w:type="dxa"/>
            <w:shd w:val="clear" w:color="auto" w:fill="auto"/>
          </w:tcPr>
          <w:p w14:paraId="39922C64" w14:textId="1595BB4D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Pčinja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795" w:type="dxa"/>
            <w:shd w:val="clear" w:color="auto" w:fill="auto"/>
            <w:vAlign w:val="bottom"/>
          </w:tcPr>
          <w:p w14:paraId="37BDB805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201.471</w:t>
            </w:r>
          </w:p>
        </w:tc>
        <w:tc>
          <w:tcPr>
            <w:tcW w:w="1317" w:type="dxa"/>
            <w:shd w:val="clear" w:color="auto" w:fill="auto"/>
            <w:vAlign w:val="bottom"/>
          </w:tcPr>
          <w:p w14:paraId="04495A6E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111.616</w:t>
            </w:r>
          </w:p>
        </w:tc>
        <w:tc>
          <w:tcPr>
            <w:tcW w:w="1569" w:type="dxa"/>
            <w:shd w:val="clear" w:color="auto" w:fill="auto"/>
            <w:vAlign w:val="bottom"/>
          </w:tcPr>
          <w:p w14:paraId="0D1EF3CC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55.4</w:t>
            </w:r>
          </w:p>
        </w:tc>
      </w:tr>
      <w:tr w:rsidR="006F4FE8" w:rsidRPr="008E0C16" w14:paraId="3BAC522C" w14:textId="77777777" w:rsidTr="00BE44BB">
        <w:trPr>
          <w:cantSplit/>
        </w:trPr>
        <w:tc>
          <w:tcPr>
            <w:tcW w:w="2688" w:type="dxa"/>
            <w:shd w:val="clear" w:color="auto" w:fill="auto"/>
          </w:tcPr>
          <w:p w14:paraId="5B769506" w14:textId="0F7C1F3C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Кosovo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795" w:type="dxa"/>
            <w:shd w:val="clear" w:color="auto" w:fill="auto"/>
            <w:vAlign w:val="bottom"/>
          </w:tcPr>
          <w:p w14:paraId="6F3FE49D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26.259</w:t>
            </w:r>
          </w:p>
        </w:tc>
        <w:tc>
          <w:tcPr>
            <w:tcW w:w="1317" w:type="dxa"/>
            <w:shd w:val="clear" w:color="auto" w:fill="auto"/>
            <w:vAlign w:val="bottom"/>
          </w:tcPr>
          <w:p w14:paraId="01324849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14.293</w:t>
            </w:r>
          </w:p>
        </w:tc>
        <w:tc>
          <w:tcPr>
            <w:tcW w:w="1569" w:type="dxa"/>
            <w:shd w:val="clear" w:color="auto" w:fill="auto"/>
            <w:vAlign w:val="bottom"/>
          </w:tcPr>
          <w:p w14:paraId="010BC5B5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54.43</w:t>
            </w:r>
          </w:p>
        </w:tc>
      </w:tr>
      <w:tr w:rsidR="006F4FE8" w:rsidRPr="008E0C16" w14:paraId="6EF8342A" w14:textId="77777777" w:rsidTr="00BE44BB">
        <w:trPr>
          <w:cantSplit/>
        </w:trPr>
        <w:tc>
          <w:tcPr>
            <w:tcW w:w="2688" w:type="dxa"/>
            <w:shd w:val="clear" w:color="auto" w:fill="auto"/>
          </w:tcPr>
          <w:p w14:paraId="5CD947C5" w14:textId="1978B1DE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Peć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795" w:type="dxa"/>
            <w:shd w:val="clear" w:color="auto" w:fill="auto"/>
            <w:vAlign w:val="bottom"/>
          </w:tcPr>
          <w:p w14:paraId="16A343BC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4.498</w:t>
            </w:r>
          </w:p>
        </w:tc>
        <w:tc>
          <w:tcPr>
            <w:tcW w:w="1317" w:type="dxa"/>
            <w:shd w:val="clear" w:color="auto" w:fill="auto"/>
            <w:vAlign w:val="bottom"/>
          </w:tcPr>
          <w:p w14:paraId="106A3DBF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1.494</w:t>
            </w:r>
          </w:p>
        </w:tc>
        <w:tc>
          <w:tcPr>
            <w:tcW w:w="1569" w:type="dxa"/>
            <w:shd w:val="clear" w:color="auto" w:fill="auto"/>
            <w:vAlign w:val="bottom"/>
          </w:tcPr>
          <w:p w14:paraId="56CF6F93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33.21</w:t>
            </w:r>
          </w:p>
        </w:tc>
      </w:tr>
      <w:tr w:rsidR="006F4FE8" w:rsidRPr="008E0C16" w14:paraId="5A8BE7B3" w14:textId="77777777" w:rsidTr="00BE44BB">
        <w:trPr>
          <w:cantSplit/>
        </w:trPr>
        <w:tc>
          <w:tcPr>
            <w:tcW w:w="2688" w:type="dxa"/>
            <w:shd w:val="clear" w:color="auto" w:fill="auto"/>
          </w:tcPr>
          <w:p w14:paraId="42F62053" w14:textId="79353513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Prizren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795" w:type="dxa"/>
            <w:shd w:val="clear" w:color="auto" w:fill="auto"/>
            <w:vAlign w:val="bottom"/>
          </w:tcPr>
          <w:p w14:paraId="7742EDBC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6.374</w:t>
            </w:r>
          </w:p>
        </w:tc>
        <w:tc>
          <w:tcPr>
            <w:tcW w:w="1317" w:type="dxa"/>
            <w:shd w:val="clear" w:color="auto" w:fill="auto"/>
            <w:vAlign w:val="bottom"/>
          </w:tcPr>
          <w:p w14:paraId="5DA7407A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1.182</w:t>
            </w:r>
          </w:p>
        </w:tc>
        <w:tc>
          <w:tcPr>
            <w:tcW w:w="1569" w:type="dxa"/>
            <w:shd w:val="clear" w:color="auto" w:fill="auto"/>
            <w:vAlign w:val="bottom"/>
          </w:tcPr>
          <w:p w14:paraId="746179D5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18.54</w:t>
            </w:r>
          </w:p>
        </w:tc>
      </w:tr>
      <w:tr w:rsidR="006F4FE8" w:rsidRPr="008E0C16" w14:paraId="4F42CDCC" w14:textId="77777777" w:rsidTr="00BE44BB">
        <w:trPr>
          <w:cantSplit/>
        </w:trPr>
        <w:tc>
          <w:tcPr>
            <w:tcW w:w="2688" w:type="dxa"/>
            <w:shd w:val="clear" w:color="auto" w:fill="auto"/>
          </w:tcPr>
          <w:p w14:paraId="444499AA" w14:textId="36606A63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Kosovska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Mitrovica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795" w:type="dxa"/>
            <w:shd w:val="clear" w:color="auto" w:fill="auto"/>
            <w:vAlign w:val="bottom"/>
          </w:tcPr>
          <w:p w14:paraId="16C7EE38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42.311</w:t>
            </w:r>
          </w:p>
        </w:tc>
        <w:tc>
          <w:tcPr>
            <w:tcW w:w="1317" w:type="dxa"/>
            <w:shd w:val="clear" w:color="auto" w:fill="auto"/>
            <w:vAlign w:val="bottom"/>
          </w:tcPr>
          <w:p w14:paraId="0F0A9D8F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28.267</w:t>
            </w:r>
          </w:p>
        </w:tc>
        <w:tc>
          <w:tcPr>
            <w:tcW w:w="1569" w:type="dxa"/>
            <w:shd w:val="clear" w:color="auto" w:fill="auto"/>
            <w:vAlign w:val="bottom"/>
          </w:tcPr>
          <w:p w14:paraId="254B27CE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66.81</w:t>
            </w:r>
          </w:p>
        </w:tc>
      </w:tr>
      <w:tr w:rsidR="006F4FE8" w:rsidRPr="008E0C16" w14:paraId="756D777B" w14:textId="77777777" w:rsidTr="00BE44BB">
        <w:trPr>
          <w:cantSplit/>
        </w:trPr>
        <w:tc>
          <w:tcPr>
            <w:tcW w:w="2688" w:type="dxa"/>
            <w:shd w:val="clear" w:color="auto" w:fill="auto"/>
          </w:tcPr>
          <w:p w14:paraId="50DDDB48" w14:textId="62BC24BF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Коsovo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–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Pomoravlje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795" w:type="dxa"/>
            <w:shd w:val="clear" w:color="auto" w:fill="auto"/>
            <w:vAlign w:val="bottom"/>
          </w:tcPr>
          <w:p w14:paraId="6A3240A1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15.908</w:t>
            </w:r>
          </w:p>
        </w:tc>
        <w:tc>
          <w:tcPr>
            <w:tcW w:w="1317" w:type="dxa"/>
            <w:shd w:val="clear" w:color="auto" w:fill="auto"/>
            <w:vAlign w:val="bottom"/>
          </w:tcPr>
          <w:p w14:paraId="24E65AC6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9.924</w:t>
            </w:r>
          </w:p>
        </w:tc>
        <w:tc>
          <w:tcPr>
            <w:tcW w:w="1569" w:type="dxa"/>
            <w:shd w:val="clear" w:color="auto" w:fill="auto"/>
            <w:vAlign w:val="bottom"/>
          </w:tcPr>
          <w:p w14:paraId="34352231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62.38</w:t>
            </w:r>
          </w:p>
        </w:tc>
      </w:tr>
      <w:tr w:rsidR="006F4FE8" w:rsidRPr="008E0C16" w14:paraId="03A2AE35" w14:textId="77777777" w:rsidTr="00BE44BB">
        <w:trPr>
          <w:cantSplit/>
        </w:trPr>
        <w:tc>
          <w:tcPr>
            <w:tcW w:w="2688" w:type="dxa"/>
            <w:shd w:val="clear" w:color="auto" w:fill="auto"/>
          </w:tcPr>
          <w:p w14:paraId="038DA70B" w14:textId="76F02E3C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Institutions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for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enforcement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criminal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sanctions</w:t>
            </w:r>
          </w:p>
        </w:tc>
        <w:tc>
          <w:tcPr>
            <w:tcW w:w="1795" w:type="dxa"/>
            <w:shd w:val="clear" w:color="auto" w:fill="auto"/>
            <w:vAlign w:val="bottom"/>
          </w:tcPr>
          <w:p w14:paraId="6C4E0020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8.646</w:t>
            </w:r>
          </w:p>
        </w:tc>
        <w:tc>
          <w:tcPr>
            <w:tcW w:w="1317" w:type="dxa"/>
            <w:shd w:val="clear" w:color="auto" w:fill="auto"/>
            <w:vAlign w:val="bottom"/>
          </w:tcPr>
          <w:p w14:paraId="0767AF22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7.173</w:t>
            </w:r>
          </w:p>
        </w:tc>
        <w:tc>
          <w:tcPr>
            <w:tcW w:w="1569" w:type="dxa"/>
            <w:shd w:val="clear" w:color="auto" w:fill="auto"/>
            <w:vAlign w:val="bottom"/>
          </w:tcPr>
          <w:p w14:paraId="2FB66738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82.96</w:t>
            </w:r>
          </w:p>
        </w:tc>
      </w:tr>
      <w:tr w:rsidR="006F4FE8" w:rsidRPr="008E0C16" w14:paraId="0EE69C67" w14:textId="77777777" w:rsidTr="00BE44BB">
        <w:trPr>
          <w:cantSplit/>
        </w:trPr>
        <w:tc>
          <w:tcPr>
            <w:tcW w:w="2688" w:type="dxa"/>
            <w:tcBorders>
              <w:bottom w:val="single" w:sz="4" w:space="0" w:color="auto"/>
            </w:tcBorders>
            <w:shd w:val="clear" w:color="auto" w:fill="auto"/>
          </w:tcPr>
          <w:p w14:paraId="1301D916" w14:textId="3B4B4121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Foreign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countries</w:t>
            </w:r>
          </w:p>
        </w:tc>
        <w:tc>
          <w:tcPr>
            <w:tcW w:w="179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8F1CC73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13.251</w:t>
            </w:r>
          </w:p>
        </w:tc>
        <w:tc>
          <w:tcPr>
            <w:tcW w:w="131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F3D3F1A" w14:textId="2EB07785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9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168</w:t>
            </w:r>
          </w:p>
        </w:tc>
        <w:tc>
          <w:tcPr>
            <w:tcW w:w="156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BAAB4CA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69.19</w:t>
            </w:r>
          </w:p>
        </w:tc>
      </w:tr>
      <w:tr w:rsidR="006F4FE8" w:rsidRPr="00BE44BB" w14:paraId="27BAD494" w14:textId="77777777" w:rsidTr="00BE44BB">
        <w:trPr>
          <w:cantSplit/>
        </w:trPr>
        <w:tc>
          <w:tcPr>
            <w:tcW w:w="26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00AC800" w14:textId="06629D87" w:rsidR="006F4FE8" w:rsidRPr="00BE44BB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BE44BB">
              <w:rPr>
                <w:b/>
                <w:bCs/>
                <w:sz w:val="18"/>
                <w:lang w:val="en-US"/>
              </w:rPr>
              <w:t>Total</w:t>
            </w:r>
          </w:p>
        </w:tc>
        <w:tc>
          <w:tcPr>
            <w:tcW w:w="17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8A784C2" w14:textId="686FC4F6" w:rsidR="006F4FE8" w:rsidRPr="00BE44BB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BE44BB">
              <w:rPr>
                <w:b/>
                <w:bCs/>
                <w:sz w:val="18"/>
                <w:lang w:val="en-US"/>
              </w:rPr>
              <w:t>6.584.376</w:t>
            </w:r>
          </w:p>
        </w:tc>
        <w:tc>
          <w:tcPr>
            <w:tcW w:w="13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D9D01BC" w14:textId="1F77E2C3" w:rsidR="006F4FE8" w:rsidRPr="00BE44BB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BE44BB">
              <w:rPr>
                <w:b/>
                <w:bCs/>
                <w:sz w:val="18"/>
                <w:lang w:val="en-US"/>
              </w:rPr>
              <w:t>3.221.908</w:t>
            </w:r>
          </w:p>
        </w:tc>
        <w:tc>
          <w:tcPr>
            <w:tcW w:w="15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B585B7F" w14:textId="07E8BC81" w:rsidR="006F4FE8" w:rsidRPr="00BE44BB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BE44BB">
              <w:rPr>
                <w:b/>
                <w:bCs/>
                <w:sz w:val="18"/>
                <w:lang w:val="en-US"/>
              </w:rPr>
              <w:t>48.93</w:t>
            </w:r>
          </w:p>
        </w:tc>
      </w:tr>
    </w:tbl>
    <w:p w14:paraId="457A0982" w14:textId="04B68191" w:rsidR="006F4FE8" w:rsidRPr="00BE44BB" w:rsidRDefault="006F4FE8" w:rsidP="00BE44BB">
      <w:pPr>
        <w:spacing w:before="120"/>
        <w:ind w:left="1134" w:right="1134" w:firstLine="170"/>
        <w:rPr>
          <w:i/>
          <w:iCs/>
          <w:sz w:val="18"/>
        </w:rPr>
      </w:pPr>
      <w:r w:rsidRPr="00BE44BB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BE44BB">
        <w:rPr>
          <w:i/>
          <w:iCs/>
          <w:sz w:val="18"/>
        </w:rPr>
        <w:t>Republic</w:t>
      </w:r>
      <w:r w:rsidR="00A84868">
        <w:rPr>
          <w:i/>
          <w:iCs/>
          <w:sz w:val="18"/>
        </w:rPr>
        <w:t xml:space="preserve"> </w:t>
      </w:r>
      <w:r w:rsidRPr="00BE44BB">
        <w:rPr>
          <w:i/>
          <w:iCs/>
          <w:sz w:val="18"/>
        </w:rPr>
        <w:t>Election</w:t>
      </w:r>
      <w:r w:rsidR="00A84868">
        <w:rPr>
          <w:i/>
          <w:iCs/>
          <w:sz w:val="18"/>
        </w:rPr>
        <w:t xml:space="preserve"> </w:t>
      </w:r>
      <w:r w:rsidRPr="00BE44BB">
        <w:rPr>
          <w:i/>
          <w:iCs/>
          <w:sz w:val="18"/>
        </w:rPr>
        <w:t>Commission</w:t>
      </w:r>
      <w:r w:rsidR="00BE44BB">
        <w:rPr>
          <w:i/>
          <w:iCs/>
          <w:sz w:val="18"/>
        </w:rPr>
        <w:t>.</w:t>
      </w:r>
    </w:p>
    <w:p w14:paraId="75CB8E99" w14:textId="6581B695" w:rsidR="006F4FE8" w:rsidRPr="001021D1" w:rsidRDefault="006F4FE8" w:rsidP="00BE44BB">
      <w:pPr>
        <w:pStyle w:val="H23G"/>
      </w:pPr>
      <w:r w:rsidRPr="001021D1">
        <w:tab/>
      </w:r>
      <w:r w:rsidRPr="001021D1">
        <w:tab/>
        <w:t>Elections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committees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municipal</w:t>
      </w:r>
      <w:r w:rsidR="00A84868">
        <w:t xml:space="preserve"> </w:t>
      </w:r>
      <w:r w:rsidRPr="001021D1">
        <w:t>assemblies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city</w:t>
      </w:r>
      <w:r w:rsidR="00A84868">
        <w:t xml:space="preserve"> </w:t>
      </w:r>
      <w:r w:rsidRPr="001021D1">
        <w:t>assemblies</w:t>
      </w:r>
      <w:r w:rsidR="00A84868">
        <w:t xml:space="preserve"> </w:t>
      </w:r>
      <w:r w:rsidR="006E5029">
        <w:t>J</w:t>
      </w:r>
      <w:r w:rsidRPr="001021D1">
        <w:t>une</w:t>
      </w:r>
      <w:r w:rsidR="00A84868">
        <w:t xml:space="preserve"> </w:t>
      </w:r>
      <w:r w:rsidRPr="001021D1">
        <w:t>21,</w:t>
      </w:r>
      <w:r w:rsidR="00A84868">
        <w:t xml:space="preserve"> </w:t>
      </w:r>
      <w:r w:rsidRPr="001021D1">
        <w:t>2020</w:t>
      </w:r>
      <w:r w:rsidR="00A84868">
        <w:t xml:space="preserve"> 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3"/>
        <w:gridCol w:w="1895"/>
        <w:gridCol w:w="1394"/>
        <w:gridCol w:w="1658"/>
      </w:tblGrid>
      <w:tr w:rsidR="008E0C16" w:rsidRPr="008E0C16" w14:paraId="36BA7D42" w14:textId="77777777" w:rsidTr="00BE44BB">
        <w:trPr>
          <w:cantSplit/>
          <w:tblHeader/>
        </w:trPr>
        <w:tc>
          <w:tcPr>
            <w:tcW w:w="2423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D2A83A3" w14:textId="7161494E" w:rsidR="006F4FE8" w:rsidRPr="00BE44BB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</w:rPr>
            </w:pPr>
            <w:r w:rsidRPr="008E0C16">
              <w:rPr>
                <w:bCs/>
                <w:i/>
                <w:sz w:val="16"/>
                <w:lang w:val="en-US"/>
              </w:rPr>
              <w:t>Administrative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district</w:t>
            </w:r>
          </w:p>
        </w:tc>
        <w:tc>
          <w:tcPr>
            <w:tcW w:w="1895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2EE76C9" w14:textId="4C69299C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8E0C16">
              <w:rPr>
                <w:bCs/>
                <w:i/>
                <w:sz w:val="16"/>
                <w:lang w:val="en-US"/>
              </w:rPr>
              <w:t>Number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of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voters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>
              <w:rPr>
                <w:bCs/>
                <w:i/>
                <w:sz w:val="16"/>
                <w:lang w:val="en-US"/>
              </w:rPr>
              <w:t>r</w:t>
            </w:r>
            <w:r w:rsidRPr="008E0C16">
              <w:rPr>
                <w:bCs/>
                <w:i/>
                <w:sz w:val="16"/>
                <w:lang w:val="en-US"/>
              </w:rPr>
              <w:t>egistered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in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the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voter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list</w:t>
            </w:r>
          </w:p>
        </w:tc>
        <w:tc>
          <w:tcPr>
            <w:tcW w:w="305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14FA004" w14:textId="262BEDA8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en-US"/>
              </w:rPr>
            </w:pPr>
            <w:r w:rsidRPr="008E0C16">
              <w:rPr>
                <w:bCs/>
                <w:i/>
                <w:sz w:val="16"/>
                <w:lang w:val="en-US"/>
              </w:rPr>
              <w:t>Voters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who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voted</w:t>
            </w:r>
          </w:p>
        </w:tc>
      </w:tr>
      <w:tr w:rsidR="008E0C16" w:rsidRPr="008E0C16" w14:paraId="49DB242C" w14:textId="77777777" w:rsidTr="00BE44BB">
        <w:trPr>
          <w:cantSplit/>
          <w:tblHeader/>
        </w:trPr>
        <w:tc>
          <w:tcPr>
            <w:tcW w:w="2423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B642DF4" w14:textId="77777777" w:rsidR="006F4FE8" w:rsidRPr="008E0C16" w:rsidRDefault="006F4FE8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</w:p>
        </w:tc>
        <w:tc>
          <w:tcPr>
            <w:tcW w:w="1895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D43BD43" w14:textId="77777777" w:rsidR="006F4FE8" w:rsidRPr="008E0C16" w:rsidRDefault="006F4FE8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</w:p>
        </w:tc>
        <w:tc>
          <w:tcPr>
            <w:tcW w:w="13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AC08216" w14:textId="51CDEBBA" w:rsidR="006F4FE8" w:rsidRPr="00BE44BB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BE44BB">
              <w:rPr>
                <w:bCs/>
                <w:i/>
                <w:sz w:val="16"/>
                <w:lang w:val="en-US"/>
              </w:rPr>
              <w:t>Number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64B8285" w14:textId="19AA0FE8" w:rsidR="006F4FE8" w:rsidRPr="00BE44BB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BE44BB">
              <w:rPr>
                <w:bCs/>
                <w:i/>
                <w:sz w:val="16"/>
                <w:lang w:val="en-US"/>
              </w:rPr>
              <w:t>Percentage</w:t>
            </w:r>
          </w:p>
        </w:tc>
      </w:tr>
      <w:tr w:rsidR="006F4FE8" w:rsidRPr="008E0C16" w14:paraId="1DE0B2CD" w14:textId="77777777" w:rsidTr="00BE44BB">
        <w:trPr>
          <w:cantSplit/>
        </w:trPr>
        <w:tc>
          <w:tcPr>
            <w:tcW w:w="2423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77078F90" w14:textId="6DC74DD5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Belgrade</w:t>
            </w:r>
          </w:p>
        </w:tc>
        <w:tc>
          <w:tcPr>
            <w:tcW w:w="1895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781B7082" w14:textId="6792C728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1.603.475</w:t>
            </w:r>
          </w:p>
        </w:tc>
        <w:tc>
          <w:tcPr>
            <w:tcW w:w="1394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4FB82C54" w14:textId="6ABBA52A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615.654</w:t>
            </w:r>
          </w:p>
        </w:tc>
        <w:tc>
          <w:tcPr>
            <w:tcW w:w="1658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67896B27" w14:textId="3E5738D3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38.39</w:t>
            </w:r>
          </w:p>
        </w:tc>
      </w:tr>
      <w:tr w:rsidR="006F4FE8" w:rsidRPr="008E0C16" w14:paraId="0E438AAA" w14:textId="77777777" w:rsidTr="00BE44BB">
        <w:trPr>
          <w:cantSplit/>
        </w:trPr>
        <w:tc>
          <w:tcPr>
            <w:tcW w:w="2423" w:type="dxa"/>
            <w:tcBorders>
              <w:top w:val="nil"/>
            </w:tcBorders>
            <w:shd w:val="clear" w:color="auto" w:fill="auto"/>
          </w:tcPr>
          <w:p w14:paraId="50383112" w14:textId="6803E731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North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bačka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895" w:type="dxa"/>
            <w:tcBorders>
              <w:top w:val="nil"/>
            </w:tcBorders>
            <w:shd w:val="clear" w:color="auto" w:fill="auto"/>
            <w:vAlign w:val="bottom"/>
          </w:tcPr>
          <w:p w14:paraId="16BF6E23" w14:textId="1747C223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167.850</w:t>
            </w:r>
          </w:p>
        </w:tc>
        <w:tc>
          <w:tcPr>
            <w:tcW w:w="1394" w:type="dxa"/>
            <w:tcBorders>
              <w:top w:val="nil"/>
            </w:tcBorders>
            <w:shd w:val="clear" w:color="auto" w:fill="auto"/>
            <w:vAlign w:val="bottom"/>
          </w:tcPr>
          <w:p w14:paraId="48F0EC16" w14:textId="02826947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79.362</w:t>
            </w:r>
          </w:p>
        </w:tc>
        <w:tc>
          <w:tcPr>
            <w:tcW w:w="1658" w:type="dxa"/>
            <w:tcBorders>
              <w:top w:val="nil"/>
            </w:tcBorders>
            <w:shd w:val="clear" w:color="auto" w:fill="auto"/>
            <w:vAlign w:val="bottom"/>
          </w:tcPr>
          <w:p w14:paraId="5D9DEABF" w14:textId="05EF0922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47.28</w:t>
            </w:r>
          </w:p>
        </w:tc>
      </w:tr>
      <w:tr w:rsidR="006F4FE8" w:rsidRPr="008E0C16" w14:paraId="5E09786D" w14:textId="77777777" w:rsidTr="008E0C16">
        <w:trPr>
          <w:cantSplit/>
        </w:trPr>
        <w:tc>
          <w:tcPr>
            <w:tcW w:w="2423" w:type="dxa"/>
            <w:shd w:val="clear" w:color="auto" w:fill="auto"/>
          </w:tcPr>
          <w:p w14:paraId="502B571A" w14:textId="29D0AF94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Central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banat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895" w:type="dxa"/>
            <w:shd w:val="clear" w:color="auto" w:fill="auto"/>
            <w:vAlign w:val="bottom"/>
          </w:tcPr>
          <w:p w14:paraId="29B954E4" w14:textId="7D8CA1F8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155.387</w:t>
            </w:r>
          </w:p>
        </w:tc>
        <w:tc>
          <w:tcPr>
            <w:tcW w:w="1394" w:type="dxa"/>
            <w:shd w:val="clear" w:color="auto" w:fill="auto"/>
            <w:vAlign w:val="bottom"/>
          </w:tcPr>
          <w:p w14:paraId="45FA7D81" w14:textId="71ACF92F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73.801</w:t>
            </w:r>
          </w:p>
        </w:tc>
        <w:tc>
          <w:tcPr>
            <w:tcW w:w="1658" w:type="dxa"/>
            <w:shd w:val="clear" w:color="auto" w:fill="auto"/>
            <w:vAlign w:val="bottom"/>
          </w:tcPr>
          <w:p w14:paraId="35AD8D10" w14:textId="25782332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47.49</w:t>
            </w:r>
          </w:p>
        </w:tc>
      </w:tr>
      <w:tr w:rsidR="006F4FE8" w:rsidRPr="008E0C16" w14:paraId="700A82E3" w14:textId="77777777" w:rsidTr="008E0C16">
        <w:trPr>
          <w:cantSplit/>
        </w:trPr>
        <w:tc>
          <w:tcPr>
            <w:tcW w:w="2423" w:type="dxa"/>
            <w:shd w:val="clear" w:color="auto" w:fill="auto"/>
          </w:tcPr>
          <w:p w14:paraId="2C5DD0BB" w14:textId="27F25762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North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banat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</w:p>
        </w:tc>
        <w:tc>
          <w:tcPr>
            <w:tcW w:w="1895" w:type="dxa"/>
            <w:shd w:val="clear" w:color="auto" w:fill="auto"/>
            <w:vAlign w:val="bottom"/>
          </w:tcPr>
          <w:p w14:paraId="261D5553" w14:textId="34F9184C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124.520</w:t>
            </w:r>
          </w:p>
        </w:tc>
        <w:tc>
          <w:tcPr>
            <w:tcW w:w="1394" w:type="dxa"/>
            <w:shd w:val="clear" w:color="auto" w:fill="auto"/>
            <w:vAlign w:val="bottom"/>
          </w:tcPr>
          <w:p w14:paraId="4E5F1E41" w14:textId="722C2F9C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67.293</w:t>
            </w:r>
          </w:p>
        </w:tc>
        <w:tc>
          <w:tcPr>
            <w:tcW w:w="1658" w:type="dxa"/>
            <w:shd w:val="clear" w:color="auto" w:fill="auto"/>
            <w:vAlign w:val="bottom"/>
          </w:tcPr>
          <w:p w14:paraId="321879EF" w14:textId="31C70D06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54.04</w:t>
            </w:r>
          </w:p>
        </w:tc>
      </w:tr>
      <w:tr w:rsidR="006F4FE8" w:rsidRPr="008E0C16" w14:paraId="0132E1CC" w14:textId="77777777" w:rsidTr="008E0C16">
        <w:trPr>
          <w:cantSplit/>
        </w:trPr>
        <w:tc>
          <w:tcPr>
            <w:tcW w:w="2423" w:type="dxa"/>
            <w:shd w:val="clear" w:color="auto" w:fill="auto"/>
          </w:tcPr>
          <w:p w14:paraId="5E4C4017" w14:textId="3BF98F98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South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banat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895" w:type="dxa"/>
            <w:shd w:val="clear" w:color="auto" w:fill="auto"/>
            <w:vAlign w:val="bottom"/>
          </w:tcPr>
          <w:p w14:paraId="2E43957D" w14:textId="63BEB888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255.897</w:t>
            </w:r>
          </w:p>
        </w:tc>
        <w:tc>
          <w:tcPr>
            <w:tcW w:w="1394" w:type="dxa"/>
            <w:shd w:val="clear" w:color="auto" w:fill="auto"/>
            <w:vAlign w:val="bottom"/>
          </w:tcPr>
          <w:p w14:paraId="71CA9BCC" w14:textId="4BDD256B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128.784</w:t>
            </w:r>
          </w:p>
        </w:tc>
        <w:tc>
          <w:tcPr>
            <w:tcW w:w="1658" w:type="dxa"/>
            <w:shd w:val="clear" w:color="auto" w:fill="auto"/>
            <w:vAlign w:val="bottom"/>
          </w:tcPr>
          <w:p w14:paraId="04C7D494" w14:textId="314FDA52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50.33</w:t>
            </w:r>
          </w:p>
        </w:tc>
      </w:tr>
      <w:tr w:rsidR="006F4FE8" w:rsidRPr="008E0C16" w14:paraId="04CEBFFE" w14:textId="77777777" w:rsidTr="008E0C16">
        <w:trPr>
          <w:cantSplit/>
        </w:trPr>
        <w:tc>
          <w:tcPr>
            <w:tcW w:w="2423" w:type="dxa"/>
            <w:shd w:val="clear" w:color="auto" w:fill="auto"/>
          </w:tcPr>
          <w:p w14:paraId="180D1326" w14:textId="6B83CFD1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West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bačka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895" w:type="dxa"/>
            <w:shd w:val="clear" w:color="auto" w:fill="auto"/>
            <w:vAlign w:val="bottom"/>
          </w:tcPr>
          <w:p w14:paraId="48A44995" w14:textId="0B99D031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159.863</w:t>
            </w:r>
          </w:p>
        </w:tc>
        <w:tc>
          <w:tcPr>
            <w:tcW w:w="1394" w:type="dxa"/>
            <w:shd w:val="clear" w:color="auto" w:fill="auto"/>
            <w:vAlign w:val="bottom"/>
          </w:tcPr>
          <w:p w14:paraId="61A7C7FC" w14:textId="461C1B8B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81.901</w:t>
            </w:r>
          </w:p>
        </w:tc>
        <w:tc>
          <w:tcPr>
            <w:tcW w:w="1658" w:type="dxa"/>
            <w:shd w:val="clear" w:color="auto" w:fill="auto"/>
            <w:vAlign w:val="bottom"/>
          </w:tcPr>
          <w:p w14:paraId="7CAFF173" w14:textId="64BA59FA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51.23</w:t>
            </w:r>
          </w:p>
        </w:tc>
      </w:tr>
      <w:tr w:rsidR="006F4FE8" w:rsidRPr="008E0C16" w14:paraId="18B2B3D8" w14:textId="77777777" w:rsidTr="008E0C16">
        <w:trPr>
          <w:cantSplit/>
        </w:trPr>
        <w:tc>
          <w:tcPr>
            <w:tcW w:w="2423" w:type="dxa"/>
            <w:shd w:val="clear" w:color="auto" w:fill="auto"/>
          </w:tcPr>
          <w:p w14:paraId="0AA82674" w14:textId="16139F78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South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bačka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</w:p>
        </w:tc>
        <w:tc>
          <w:tcPr>
            <w:tcW w:w="1895" w:type="dxa"/>
            <w:shd w:val="clear" w:color="auto" w:fill="auto"/>
            <w:vAlign w:val="bottom"/>
          </w:tcPr>
          <w:p w14:paraId="6FD7E5F0" w14:textId="63056EEC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565.242</w:t>
            </w:r>
          </w:p>
        </w:tc>
        <w:tc>
          <w:tcPr>
            <w:tcW w:w="1394" w:type="dxa"/>
            <w:shd w:val="clear" w:color="auto" w:fill="auto"/>
            <w:vAlign w:val="bottom"/>
          </w:tcPr>
          <w:p w14:paraId="489D1210" w14:textId="7AAB6B25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276.723</w:t>
            </w:r>
          </w:p>
        </w:tc>
        <w:tc>
          <w:tcPr>
            <w:tcW w:w="1658" w:type="dxa"/>
            <w:shd w:val="clear" w:color="auto" w:fill="auto"/>
            <w:vAlign w:val="bottom"/>
          </w:tcPr>
          <w:p w14:paraId="4CCABC9D" w14:textId="631D44A7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48.96</w:t>
            </w:r>
          </w:p>
        </w:tc>
      </w:tr>
      <w:tr w:rsidR="006F4FE8" w:rsidRPr="008E0C16" w14:paraId="1F20CEAE" w14:textId="77777777" w:rsidTr="008E0C16">
        <w:trPr>
          <w:cantSplit/>
        </w:trPr>
        <w:tc>
          <w:tcPr>
            <w:tcW w:w="2423" w:type="dxa"/>
            <w:shd w:val="clear" w:color="auto" w:fill="auto"/>
          </w:tcPr>
          <w:p w14:paraId="1AAA3306" w14:textId="79D101FA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Srem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895" w:type="dxa"/>
            <w:shd w:val="clear" w:color="auto" w:fill="auto"/>
            <w:vAlign w:val="bottom"/>
          </w:tcPr>
          <w:p w14:paraId="0E742095" w14:textId="19C31911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267.231</w:t>
            </w:r>
          </w:p>
        </w:tc>
        <w:tc>
          <w:tcPr>
            <w:tcW w:w="1394" w:type="dxa"/>
            <w:shd w:val="clear" w:color="auto" w:fill="auto"/>
            <w:vAlign w:val="bottom"/>
          </w:tcPr>
          <w:p w14:paraId="1812BED6" w14:textId="1EF50D99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151.401</w:t>
            </w:r>
          </w:p>
        </w:tc>
        <w:tc>
          <w:tcPr>
            <w:tcW w:w="1658" w:type="dxa"/>
            <w:shd w:val="clear" w:color="auto" w:fill="auto"/>
            <w:vAlign w:val="bottom"/>
          </w:tcPr>
          <w:p w14:paraId="222FCEE4" w14:textId="312B11FA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56.66</w:t>
            </w:r>
          </w:p>
        </w:tc>
      </w:tr>
      <w:tr w:rsidR="006F4FE8" w:rsidRPr="008E0C16" w14:paraId="1AAC2849" w14:textId="77777777" w:rsidTr="008E0C16">
        <w:trPr>
          <w:cantSplit/>
        </w:trPr>
        <w:tc>
          <w:tcPr>
            <w:tcW w:w="2423" w:type="dxa"/>
            <w:shd w:val="clear" w:color="auto" w:fill="auto"/>
          </w:tcPr>
          <w:p w14:paraId="48A5B87C" w14:textId="2D53AB60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Мačva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895" w:type="dxa"/>
            <w:shd w:val="clear" w:color="auto" w:fill="auto"/>
            <w:vAlign w:val="bottom"/>
          </w:tcPr>
          <w:p w14:paraId="18A34DA2" w14:textId="481AA957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265.532</w:t>
            </w:r>
          </w:p>
        </w:tc>
        <w:tc>
          <w:tcPr>
            <w:tcW w:w="1394" w:type="dxa"/>
            <w:shd w:val="clear" w:color="auto" w:fill="auto"/>
            <w:vAlign w:val="bottom"/>
          </w:tcPr>
          <w:p w14:paraId="4BE5F87F" w14:textId="2C6FA029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157.467</w:t>
            </w:r>
          </w:p>
        </w:tc>
        <w:tc>
          <w:tcPr>
            <w:tcW w:w="1658" w:type="dxa"/>
            <w:shd w:val="clear" w:color="auto" w:fill="auto"/>
            <w:vAlign w:val="bottom"/>
          </w:tcPr>
          <w:p w14:paraId="507B0643" w14:textId="6ABF5B0F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59.30</w:t>
            </w:r>
          </w:p>
        </w:tc>
      </w:tr>
      <w:tr w:rsidR="006F4FE8" w:rsidRPr="008E0C16" w14:paraId="631DAAFD" w14:textId="77777777" w:rsidTr="008E0C16">
        <w:trPr>
          <w:cantSplit/>
        </w:trPr>
        <w:tc>
          <w:tcPr>
            <w:tcW w:w="2423" w:type="dxa"/>
            <w:shd w:val="clear" w:color="auto" w:fill="auto"/>
          </w:tcPr>
          <w:p w14:paraId="59923A3B" w14:textId="6C8F938F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Коlubara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895" w:type="dxa"/>
            <w:shd w:val="clear" w:color="auto" w:fill="auto"/>
            <w:vAlign w:val="bottom"/>
          </w:tcPr>
          <w:p w14:paraId="59D0CEBC" w14:textId="6F8722E8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142.489</w:t>
            </w:r>
          </w:p>
        </w:tc>
        <w:tc>
          <w:tcPr>
            <w:tcW w:w="1394" w:type="dxa"/>
            <w:shd w:val="clear" w:color="auto" w:fill="auto"/>
            <w:vAlign w:val="bottom"/>
          </w:tcPr>
          <w:p w14:paraId="3A97F251" w14:textId="4238F5A9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81.225</w:t>
            </w:r>
          </w:p>
        </w:tc>
        <w:tc>
          <w:tcPr>
            <w:tcW w:w="1658" w:type="dxa"/>
            <w:shd w:val="clear" w:color="auto" w:fill="auto"/>
            <w:vAlign w:val="bottom"/>
          </w:tcPr>
          <w:p w14:paraId="7237D61A" w14:textId="79E51DD6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57.00</w:t>
            </w:r>
          </w:p>
        </w:tc>
      </w:tr>
      <w:tr w:rsidR="006F4FE8" w:rsidRPr="008E0C16" w14:paraId="0294D1E3" w14:textId="77777777" w:rsidTr="008E0C16">
        <w:trPr>
          <w:cantSplit/>
        </w:trPr>
        <w:tc>
          <w:tcPr>
            <w:tcW w:w="2423" w:type="dxa"/>
            <w:shd w:val="clear" w:color="auto" w:fill="auto"/>
          </w:tcPr>
          <w:p w14:paraId="04359C62" w14:textId="7B8ED1E5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Podunavlje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895" w:type="dxa"/>
            <w:shd w:val="clear" w:color="auto" w:fill="auto"/>
            <w:vAlign w:val="bottom"/>
          </w:tcPr>
          <w:p w14:paraId="17BD015E" w14:textId="3AE53E08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174.788</w:t>
            </w:r>
          </w:p>
        </w:tc>
        <w:tc>
          <w:tcPr>
            <w:tcW w:w="1394" w:type="dxa"/>
            <w:shd w:val="clear" w:color="auto" w:fill="auto"/>
            <w:vAlign w:val="bottom"/>
          </w:tcPr>
          <w:p w14:paraId="48EA3B9B" w14:textId="442E56CA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85.468</w:t>
            </w:r>
          </w:p>
        </w:tc>
        <w:tc>
          <w:tcPr>
            <w:tcW w:w="1658" w:type="dxa"/>
            <w:shd w:val="clear" w:color="auto" w:fill="auto"/>
            <w:vAlign w:val="bottom"/>
          </w:tcPr>
          <w:p w14:paraId="5CFD7596" w14:textId="4AC5A806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48.90</w:t>
            </w:r>
          </w:p>
        </w:tc>
      </w:tr>
      <w:tr w:rsidR="006F4FE8" w:rsidRPr="008E0C16" w14:paraId="5EA6D76F" w14:textId="77777777" w:rsidTr="008E0C16">
        <w:trPr>
          <w:cantSplit/>
        </w:trPr>
        <w:tc>
          <w:tcPr>
            <w:tcW w:w="2423" w:type="dxa"/>
            <w:shd w:val="clear" w:color="auto" w:fill="auto"/>
          </w:tcPr>
          <w:p w14:paraId="2244B580" w14:textId="63965C4D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Braničevo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895" w:type="dxa"/>
            <w:shd w:val="clear" w:color="auto" w:fill="auto"/>
            <w:vAlign w:val="bottom"/>
          </w:tcPr>
          <w:p w14:paraId="40F3C6A5" w14:textId="100772B0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122.063</w:t>
            </w:r>
          </w:p>
        </w:tc>
        <w:tc>
          <w:tcPr>
            <w:tcW w:w="1394" w:type="dxa"/>
            <w:shd w:val="clear" w:color="auto" w:fill="auto"/>
            <w:vAlign w:val="bottom"/>
          </w:tcPr>
          <w:p w14:paraId="63187BEF" w14:textId="6BC67347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64.258</w:t>
            </w:r>
          </w:p>
        </w:tc>
        <w:tc>
          <w:tcPr>
            <w:tcW w:w="1658" w:type="dxa"/>
            <w:shd w:val="clear" w:color="auto" w:fill="auto"/>
            <w:vAlign w:val="bottom"/>
          </w:tcPr>
          <w:p w14:paraId="3D57716A" w14:textId="5F010071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52.64</w:t>
            </w:r>
          </w:p>
        </w:tc>
      </w:tr>
      <w:tr w:rsidR="006F4FE8" w:rsidRPr="008E0C16" w14:paraId="1838DAD0" w14:textId="77777777" w:rsidTr="008E0C16">
        <w:trPr>
          <w:cantSplit/>
        </w:trPr>
        <w:tc>
          <w:tcPr>
            <w:tcW w:w="2423" w:type="dxa"/>
            <w:shd w:val="clear" w:color="auto" w:fill="auto"/>
          </w:tcPr>
          <w:p w14:paraId="41A394B1" w14:textId="6C26A887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Šumadija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895" w:type="dxa"/>
            <w:shd w:val="clear" w:color="auto" w:fill="auto"/>
            <w:vAlign w:val="bottom"/>
          </w:tcPr>
          <w:p w14:paraId="3B8C1C33" w14:textId="5778DF8E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245.870</w:t>
            </w:r>
          </w:p>
        </w:tc>
        <w:tc>
          <w:tcPr>
            <w:tcW w:w="1394" w:type="dxa"/>
            <w:shd w:val="clear" w:color="auto" w:fill="auto"/>
            <w:vAlign w:val="bottom"/>
          </w:tcPr>
          <w:p w14:paraId="09229876" w14:textId="544F0B9F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129.543</w:t>
            </w:r>
          </w:p>
        </w:tc>
        <w:tc>
          <w:tcPr>
            <w:tcW w:w="1658" w:type="dxa"/>
            <w:shd w:val="clear" w:color="auto" w:fill="auto"/>
            <w:vAlign w:val="bottom"/>
          </w:tcPr>
          <w:p w14:paraId="0F3FA8BC" w14:textId="2B450244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52.69</w:t>
            </w:r>
          </w:p>
        </w:tc>
      </w:tr>
      <w:tr w:rsidR="006F4FE8" w:rsidRPr="008E0C16" w14:paraId="75B8B87E" w14:textId="77777777" w:rsidTr="008E0C16">
        <w:trPr>
          <w:cantSplit/>
        </w:trPr>
        <w:tc>
          <w:tcPr>
            <w:tcW w:w="2423" w:type="dxa"/>
            <w:shd w:val="clear" w:color="auto" w:fill="auto"/>
          </w:tcPr>
          <w:p w14:paraId="582F1EF9" w14:textId="315AF8EA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Pomoravlje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895" w:type="dxa"/>
            <w:shd w:val="clear" w:color="auto" w:fill="auto"/>
            <w:vAlign w:val="bottom"/>
          </w:tcPr>
          <w:p w14:paraId="22C42641" w14:textId="4B6ED93F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197.855</w:t>
            </w:r>
          </w:p>
        </w:tc>
        <w:tc>
          <w:tcPr>
            <w:tcW w:w="1394" w:type="dxa"/>
            <w:shd w:val="clear" w:color="auto" w:fill="auto"/>
            <w:vAlign w:val="bottom"/>
          </w:tcPr>
          <w:p w14:paraId="59FC3F63" w14:textId="379ABE55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102.222</w:t>
            </w:r>
          </w:p>
        </w:tc>
        <w:tc>
          <w:tcPr>
            <w:tcW w:w="1658" w:type="dxa"/>
            <w:shd w:val="clear" w:color="auto" w:fill="auto"/>
            <w:vAlign w:val="bottom"/>
          </w:tcPr>
          <w:p w14:paraId="3D18A683" w14:textId="64D9BA6A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51.67</w:t>
            </w:r>
          </w:p>
        </w:tc>
      </w:tr>
      <w:tr w:rsidR="006F4FE8" w:rsidRPr="008E0C16" w14:paraId="79D826FB" w14:textId="77777777" w:rsidTr="008E0C16">
        <w:trPr>
          <w:cantSplit/>
        </w:trPr>
        <w:tc>
          <w:tcPr>
            <w:tcW w:w="2423" w:type="dxa"/>
            <w:shd w:val="clear" w:color="auto" w:fill="auto"/>
          </w:tcPr>
          <w:p w14:paraId="4A8AAFDC" w14:textId="06AE54D9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Bor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895" w:type="dxa"/>
            <w:shd w:val="clear" w:color="auto" w:fill="auto"/>
            <w:vAlign w:val="bottom"/>
          </w:tcPr>
          <w:p w14:paraId="45896EF3" w14:textId="24DB7DBD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122.386</w:t>
            </w:r>
          </w:p>
        </w:tc>
        <w:tc>
          <w:tcPr>
            <w:tcW w:w="1394" w:type="dxa"/>
            <w:shd w:val="clear" w:color="auto" w:fill="auto"/>
            <w:vAlign w:val="bottom"/>
          </w:tcPr>
          <w:p w14:paraId="44724CEC" w14:textId="50B9C8DC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58.418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</w:p>
        </w:tc>
        <w:tc>
          <w:tcPr>
            <w:tcW w:w="1658" w:type="dxa"/>
            <w:shd w:val="clear" w:color="auto" w:fill="auto"/>
            <w:vAlign w:val="bottom"/>
          </w:tcPr>
          <w:p w14:paraId="6FFDE21B" w14:textId="3C4627DB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47.73</w:t>
            </w:r>
          </w:p>
        </w:tc>
      </w:tr>
      <w:tr w:rsidR="006F4FE8" w:rsidRPr="008E0C16" w14:paraId="1E2F79A9" w14:textId="77777777" w:rsidTr="008E0C16">
        <w:trPr>
          <w:cantSplit/>
        </w:trPr>
        <w:tc>
          <w:tcPr>
            <w:tcW w:w="2423" w:type="dxa"/>
            <w:shd w:val="clear" w:color="auto" w:fill="auto"/>
          </w:tcPr>
          <w:p w14:paraId="745C7114" w14:textId="0CD08331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Zaječar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895" w:type="dxa"/>
            <w:shd w:val="clear" w:color="auto" w:fill="auto"/>
            <w:vAlign w:val="bottom"/>
          </w:tcPr>
          <w:p w14:paraId="196AFCE3" w14:textId="0C498DD4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102.208</w:t>
            </w:r>
          </w:p>
        </w:tc>
        <w:tc>
          <w:tcPr>
            <w:tcW w:w="1394" w:type="dxa"/>
            <w:shd w:val="clear" w:color="auto" w:fill="auto"/>
            <w:vAlign w:val="bottom"/>
          </w:tcPr>
          <w:p w14:paraId="3874443E" w14:textId="37C53968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51.177</w:t>
            </w:r>
          </w:p>
        </w:tc>
        <w:tc>
          <w:tcPr>
            <w:tcW w:w="1658" w:type="dxa"/>
            <w:shd w:val="clear" w:color="auto" w:fill="auto"/>
            <w:vAlign w:val="bottom"/>
          </w:tcPr>
          <w:p w14:paraId="5F6AC5B4" w14:textId="17498BCD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50.07</w:t>
            </w:r>
          </w:p>
        </w:tc>
      </w:tr>
      <w:tr w:rsidR="006F4FE8" w:rsidRPr="008E0C16" w14:paraId="1A2FD2DF" w14:textId="77777777" w:rsidTr="008E0C16">
        <w:trPr>
          <w:cantSplit/>
        </w:trPr>
        <w:tc>
          <w:tcPr>
            <w:tcW w:w="2423" w:type="dxa"/>
            <w:shd w:val="clear" w:color="auto" w:fill="auto"/>
          </w:tcPr>
          <w:p w14:paraId="1E5B181F" w14:textId="2B18A7CF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Zlatibor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895" w:type="dxa"/>
            <w:shd w:val="clear" w:color="auto" w:fill="auto"/>
            <w:vAlign w:val="bottom"/>
          </w:tcPr>
          <w:p w14:paraId="27B91AEE" w14:textId="3A99433B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189.877</w:t>
            </w:r>
          </w:p>
        </w:tc>
        <w:tc>
          <w:tcPr>
            <w:tcW w:w="1394" w:type="dxa"/>
            <w:shd w:val="clear" w:color="auto" w:fill="auto"/>
            <w:vAlign w:val="bottom"/>
          </w:tcPr>
          <w:p w14:paraId="034AE2BF" w14:textId="503EF4C6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109.981</w:t>
            </w:r>
          </w:p>
        </w:tc>
        <w:tc>
          <w:tcPr>
            <w:tcW w:w="1658" w:type="dxa"/>
            <w:shd w:val="clear" w:color="auto" w:fill="auto"/>
            <w:vAlign w:val="bottom"/>
          </w:tcPr>
          <w:p w14:paraId="6AE97B65" w14:textId="513CB89E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57.92</w:t>
            </w:r>
          </w:p>
        </w:tc>
      </w:tr>
      <w:tr w:rsidR="006F4FE8" w:rsidRPr="008E0C16" w14:paraId="2F1FF572" w14:textId="77777777" w:rsidTr="008E0C16">
        <w:trPr>
          <w:cantSplit/>
        </w:trPr>
        <w:tc>
          <w:tcPr>
            <w:tcW w:w="2423" w:type="dxa"/>
            <w:shd w:val="clear" w:color="auto" w:fill="auto"/>
          </w:tcPr>
          <w:p w14:paraId="37B98543" w14:textId="1F233A4A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Моravica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895" w:type="dxa"/>
            <w:shd w:val="clear" w:color="auto" w:fill="auto"/>
            <w:vAlign w:val="bottom"/>
          </w:tcPr>
          <w:p w14:paraId="633A236B" w14:textId="5A719DC3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174.651</w:t>
            </w:r>
          </w:p>
        </w:tc>
        <w:tc>
          <w:tcPr>
            <w:tcW w:w="1394" w:type="dxa"/>
            <w:shd w:val="clear" w:color="auto" w:fill="auto"/>
            <w:vAlign w:val="bottom"/>
          </w:tcPr>
          <w:p w14:paraId="486DB608" w14:textId="42634F6A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88.442</w:t>
            </w:r>
          </w:p>
        </w:tc>
        <w:tc>
          <w:tcPr>
            <w:tcW w:w="1658" w:type="dxa"/>
            <w:shd w:val="clear" w:color="auto" w:fill="auto"/>
            <w:vAlign w:val="bottom"/>
          </w:tcPr>
          <w:p w14:paraId="33ED3BE8" w14:textId="18FE0F2E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50.64</w:t>
            </w:r>
          </w:p>
        </w:tc>
      </w:tr>
      <w:tr w:rsidR="006F4FE8" w:rsidRPr="008E0C16" w14:paraId="61C8B228" w14:textId="77777777" w:rsidTr="00453EC0">
        <w:trPr>
          <w:cantSplit/>
        </w:trPr>
        <w:tc>
          <w:tcPr>
            <w:tcW w:w="2423" w:type="dxa"/>
            <w:tcBorders>
              <w:bottom w:val="nil"/>
            </w:tcBorders>
            <w:shd w:val="clear" w:color="auto" w:fill="auto"/>
          </w:tcPr>
          <w:p w14:paraId="7817D8CC" w14:textId="39BED2D9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Raška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895" w:type="dxa"/>
            <w:tcBorders>
              <w:bottom w:val="nil"/>
            </w:tcBorders>
            <w:shd w:val="clear" w:color="auto" w:fill="auto"/>
            <w:vAlign w:val="bottom"/>
          </w:tcPr>
          <w:p w14:paraId="45E507C4" w14:textId="4DF04166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262.928</w:t>
            </w:r>
          </w:p>
        </w:tc>
        <w:tc>
          <w:tcPr>
            <w:tcW w:w="1394" w:type="dxa"/>
            <w:tcBorders>
              <w:bottom w:val="nil"/>
            </w:tcBorders>
            <w:shd w:val="clear" w:color="auto" w:fill="auto"/>
            <w:vAlign w:val="bottom"/>
          </w:tcPr>
          <w:p w14:paraId="7E67B534" w14:textId="3446EC84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133.618</w:t>
            </w:r>
          </w:p>
        </w:tc>
        <w:tc>
          <w:tcPr>
            <w:tcW w:w="1658" w:type="dxa"/>
            <w:tcBorders>
              <w:bottom w:val="nil"/>
            </w:tcBorders>
            <w:shd w:val="clear" w:color="auto" w:fill="auto"/>
            <w:vAlign w:val="bottom"/>
          </w:tcPr>
          <w:p w14:paraId="6B9F8546" w14:textId="49754AD1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50.82</w:t>
            </w:r>
          </w:p>
        </w:tc>
      </w:tr>
      <w:tr w:rsidR="006F4FE8" w:rsidRPr="008E0C16" w14:paraId="5B809F2F" w14:textId="77777777" w:rsidTr="00453EC0">
        <w:trPr>
          <w:cantSplit/>
        </w:trPr>
        <w:tc>
          <w:tcPr>
            <w:tcW w:w="2423" w:type="dxa"/>
            <w:tcBorders>
              <w:top w:val="nil"/>
              <w:bottom w:val="nil"/>
            </w:tcBorders>
            <w:shd w:val="clear" w:color="auto" w:fill="auto"/>
          </w:tcPr>
          <w:p w14:paraId="6B679FBD" w14:textId="1A16FB51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Rasina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89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168157E" w14:textId="2D74FB1F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201.063</w:t>
            </w:r>
          </w:p>
        </w:tc>
        <w:tc>
          <w:tcPr>
            <w:tcW w:w="139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10D31C2" w14:textId="5B69C8D2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115.489</w:t>
            </w:r>
          </w:p>
        </w:tc>
        <w:tc>
          <w:tcPr>
            <w:tcW w:w="165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23A8EAF" w14:textId="264407B2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57.44</w:t>
            </w:r>
          </w:p>
        </w:tc>
      </w:tr>
      <w:tr w:rsidR="006F4FE8" w:rsidRPr="008E0C16" w14:paraId="76FECD21" w14:textId="77777777" w:rsidTr="00453EC0">
        <w:trPr>
          <w:cantSplit/>
        </w:trPr>
        <w:tc>
          <w:tcPr>
            <w:tcW w:w="2423" w:type="dxa"/>
            <w:tcBorders>
              <w:top w:val="nil"/>
            </w:tcBorders>
            <w:shd w:val="clear" w:color="auto" w:fill="auto"/>
          </w:tcPr>
          <w:p w14:paraId="7067BADE" w14:textId="5E781C61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lastRenderedPageBreak/>
              <w:t>Niš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895" w:type="dxa"/>
            <w:tcBorders>
              <w:top w:val="nil"/>
            </w:tcBorders>
            <w:shd w:val="clear" w:color="auto" w:fill="auto"/>
            <w:vAlign w:val="bottom"/>
          </w:tcPr>
          <w:p w14:paraId="5678CCF6" w14:textId="181AFB74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317.834</w:t>
            </w:r>
          </w:p>
        </w:tc>
        <w:tc>
          <w:tcPr>
            <w:tcW w:w="1394" w:type="dxa"/>
            <w:tcBorders>
              <w:top w:val="nil"/>
            </w:tcBorders>
            <w:shd w:val="clear" w:color="auto" w:fill="auto"/>
            <w:vAlign w:val="bottom"/>
          </w:tcPr>
          <w:p w14:paraId="735BCC03" w14:textId="0C4ED4D0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157.445</w:t>
            </w:r>
          </w:p>
        </w:tc>
        <w:tc>
          <w:tcPr>
            <w:tcW w:w="1658" w:type="dxa"/>
            <w:tcBorders>
              <w:top w:val="nil"/>
            </w:tcBorders>
            <w:shd w:val="clear" w:color="auto" w:fill="auto"/>
            <w:vAlign w:val="bottom"/>
          </w:tcPr>
          <w:p w14:paraId="23AE7658" w14:textId="04A65223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49.54</w:t>
            </w:r>
          </w:p>
        </w:tc>
      </w:tr>
      <w:tr w:rsidR="006F4FE8" w:rsidRPr="008E0C16" w14:paraId="2FAA296E" w14:textId="77777777" w:rsidTr="008E0C16">
        <w:trPr>
          <w:cantSplit/>
        </w:trPr>
        <w:tc>
          <w:tcPr>
            <w:tcW w:w="2423" w:type="dxa"/>
            <w:shd w:val="clear" w:color="auto" w:fill="auto"/>
          </w:tcPr>
          <w:p w14:paraId="28106FEA" w14:textId="413049A1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Тоplica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895" w:type="dxa"/>
            <w:shd w:val="clear" w:color="auto" w:fill="auto"/>
            <w:vAlign w:val="bottom"/>
          </w:tcPr>
          <w:p w14:paraId="19A2207A" w14:textId="4527A05F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72.821</w:t>
            </w:r>
          </w:p>
        </w:tc>
        <w:tc>
          <w:tcPr>
            <w:tcW w:w="1394" w:type="dxa"/>
            <w:shd w:val="clear" w:color="auto" w:fill="auto"/>
            <w:vAlign w:val="bottom"/>
          </w:tcPr>
          <w:p w14:paraId="7BC4B232" w14:textId="69298D11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46.146</w:t>
            </w:r>
          </w:p>
        </w:tc>
        <w:tc>
          <w:tcPr>
            <w:tcW w:w="1658" w:type="dxa"/>
            <w:shd w:val="clear" w:color="auto" w:fill="auto"/>
            <w:vAlign w:val="bottom"/>
          </w:tcPr>
          <w:p w14:paraId="43F52C1D" w14:textId="30366C6E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63.37</w:t>
            </w:r>
          </w:p>
        </w:tc>
      </w:tr>
      <w:tr w:rsidR="006F4FE8" w:rsidRPr="008E0C16" w14:paraId="32DFE3CC" w14:textId="77777777" w:rsidTr="008E0C16">
        <w:trPr>
          <w:cantSplit/>
        </w:trPr>
        <w:tc>
          <w:tcPr>
            <w:tcW w:w="2423" w:type="dxa"/>
            <w:shd w:val="clear" w:color="auto" w:fill="auto"/>
          </w:tcPr>
          <w:p w14:paraId="2E043315" w14:textId="3ECEDE12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Pirot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895" w:type="dxa"/>
            <w:shd w:val="clear" w:color="auto" w:fill="auto"/>
            <w:vAlign w:val="bottom"/>
          </w:tcPr>
          <w:p w14:paraId="72288976" w14:textId="33B01F7C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73.781</w:t>
            </w:r>
          </w:p>
        </w:tc>
        <w:tc>
          <w:tcPr>
            <w:tcW w:w="1394" w:type="dxa"/>
            <w:shd w:val="clear" w:color="auto" w:fill="auto"/>
            <w:vAlign w:val="bottom"/>
          </w:tcPr>
          <w:p w14:paraId="182E7618" w14:textId="5B8C74FB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46.206</w:t>
            </w:r>
          </w:p>
        </w:tc>
        <w:tc>
          <w:tcPr>
            <w:tcW w:w="1658" w:type="dxa"/>
            <w:shd w:val="clear" w:color="auto" w:fill="auto"/>
            <w:vAlign w:val="bottom"/>
          </w:tcPr>
          <w:p w14:paraId="497544DE" w14:textId="1DA3D10E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62.63</w:t>
            </w:r>
          </w:p>
        </w:tc>
      </w:tr>
      <w:tr w:rsidR="006F4FE8" w:rsidRPr="008E0C16" w14:paraId="7761FE1D" w14:textId="77777777" w:rsidTr="008E0C16">
        <w:trPr>
          <w:cantSplit/>
        </w:trPr>
        <w:tc>
          <w:tcPr>
            <w:tcW w:w="2423" w:type="dxa"/>
            <w:shd w:val="clear" w:color="auto" w:fill="auto"/>
          </w:tcPr>
          <w:p w14:paraId="5232D935" w14:textId="68F89AA2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Јаblanica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895" w:type="dxa"/>
            <w:shd w:val="clear" w:color="auto" w:fill="auto"/>
            <w:vAlign w:val="bottom"/>
          </w:tcPr>
          <w:p w14:paraId="03C3A6C4" w14:textId="7FB49AA3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175.144</w:t>
            </w:r>
          </w:p>
        </w:tc>
        <w:tc>
          <w:tcPr>
            <w:tcW w:w="1394" w:type="dxa"/>
            <w:shd w:val="clear" w:color="auto" w:fill="auto"/>
            <w:vAlign w:val="bottom"/>
          </w:tcPr>
          <w:p w14:paraId="03E15EE2" w14:textId="037CBEFD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109.157</w:t>
            </w:r>
          </w:p>
        </w:tc>
        <w:tc>
          <w:tcPr>
            <w:tcW w:w="1658" w:type="dxa"/>
            <w:shd w:val="clear" w:color="auto" w:fill="auto"/>
            <w:vAlign w:val="bottom"/>
          </w:tcPr>
          <w:p w14:paraId="7801C7FC" w14:textId="165A4645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62.32</w:t>
            </w:r>
          </w:p>
        </w:tc>
      </w:tr>
      <w:tr w:rsidR="006F4FE8" w:rsidRPr="008E0C16" w14:paraId="6DB7BF18" w14:textId="77777777" w:rsidTr="008E0C16">
        <w:trPr>
          <w:cantSplit/>
        </w:trPr>
        <w:tc>
          <w:tcPr>
            <w:tcW w:w="2423" w:type="dxa"/>
            <w:shd w:val="clear" w:color="auto" w:fill="auto"/>
          </w:tcPr>
          <w:p w14:paraId="055E8A36" w14:textId="5B3A5D6E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Pčinja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895" w:type="dxa"/>
            <w:shd w:val="clear" w:color="auto" w:fill="auto"/>
            <w:vAlign w:val="bottom"/>
          </w:tcPr>
          <w:p w14:paraId="16E8EDD8" w14:textId="0B13802E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136.905</w:t>
            </w:r>
          </w:p>
        </w:tc>
        <w:tc>
          <w:tcPr>
            <w:tcW w:w="1394" w:type="dxa"/>
            <w:shd w:val="clear" w:color="auto" w:fill="auto"/>
            <w:vAlign w:val="bottom"/>
          </w:tcPr>
          <w:p w14:paraId="00F9421A" w14:textId="734F4710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78.140</w:t>
            </w:r>
          </w:p>
        </w:tc>
        <w:tc>
          <w:tcPr>
            <w:tcW w:w="1658" w:type="dxa"/>
            <w:shd w:val="clear" w:color="auto" w:fill="auto"/>
            <w:vAlign w:val="bottom"/>
          </w:tcPr>
          <w:p w14:paraId="75698F9F" w14:textId="3EA4C3F8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57.08</w:t>
            </w:r>
          </w:p>
        </w:tc>
      </w:tr>
      <w:tr w:rsidR="006F4FE8" w:rsidRPr="008E0C16" w14:paraId="279AF987" w14:textId="77777777" w:rsidTr="008E0C16">
        <w:trPr>
          <w:cantSplit/>
        </w:trPr>
        <w:tc>
          <w:tcPr>
            <w:tcW w:w="2423" w:type="dxa"/>
            <w:shd w:val="clear" w:color="auto" w:fill="auto"/>
          </w:tcPr>
          <w:p w14:paraId="3D2AFC85" w14:textId="6A3DEC85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Кosovo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895" w:type="dxa"/>
            <w:shd w:val="clear" w:color="auto" w:fill="auto"/>
            <w:vAlign w:val="bottom"/>
          </w:tcPr>
          <w:p w14:paraId="35265D73" w14:textId="4443AC6D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…</w:t>
            </w:r>
          </w:p>
        </w:tc>
        <w:tc>
          <w:tcPr>
            <w:tcW w:w="1394" w:type="dxa"/>
            <w:shd w:val="clear" w:color="auto" w:fill="auto"/>
            <w:vAlign w:val="bottom"/>
          </w:tcPr>
          <w:p w14:paraId="1BDBC42B" w14:textId="2AB351AD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…</w:t>
            </w:r>
          </w:p>
        </w:tc>
        <w:tc>
          <w:tcPr>
            <w:tcW w:w="1658" w:type="dxa"/>
            <w:shd w:val="clear" w:color="auto" w:fill="auto"/>
            <w:vAlign w:val="bottom"/>
          </w:tcPr>
          <w:p w14:paraId="590172B9" w14:textId="0D8CEE6A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…</w:t>
            </w:r>
          </w:p>
        </w:tc>
      </w:tr>
      <w:tr w:rsidR="006F4FE8" w:rsidRPr="008E0C16" w14:paraId="759B944A" w14:textId="77777777" w:rsidTr="008E0C16">
        <w:trPr>
          <w:cantSplit/>
        </w:trPr>
        <w:tc>
          <w:tcPr>
            <w:tcW w:w="2423" w:type="dxa"/>
            <w:shd w:val="clear" w:color="auto" w:fill="auto"/>
          </w:tcPr>
          <w:p w14:paraId="7F636D1B" w14:textId="0F28C349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Peć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895" w:type="dxa"/>
            <w:shd w:val="clear" w:color="auto" w:fill="auto"/>
            <w:vAlign w:val="bottom"/>
          </w:tcPr>
          <w:p w14:paraId="245DA670" w14:textId="01F155F1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…</w:t>
            </w:r>
          </w:p>
        </w:tc>
        <w:tc>
          <w:tcPr>
            <w:tcW w:w="1394" w:type="dxa"/>
            <w:shd w:val="clear" w:color="auto" w:fill="auto"/>
            <w:vAlign w:val="bottom"/>
          </w:tcPr>
          <w:p w14:paraId="37C6D375" w14:textId="585A24B9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…</w:t>
            </w:r>
          </w:p>
        </w:tc>
        <w:tc>
          <w:tcPr>
            <w:tcW w:w="1658" w:type="dxa"/>
            <w:shd w:val="clear" w:color="auto" w:fill="auto"/>
            <w:vAlign w:val="bottom"/>
          </w:tcPr>
          <w:p w14:paraId="61AAEEE4" w14:textId="49EC1B82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…</w:t>
            </w:r>
          </w:p>
        </w:tc>
      </w:tr>
      <w:tr w:rsidR="006F4FE8" w:rsidRPr="008E0C16" w14:paraId="5E7FE535" w14:textId="77777777" w:rsidTr="008E0C16">
        <w:trPr>
          <w:cantSplit/>
        </w:trPr>
        <w:tc>
          <w:tcPr>
            <w:tcW w:w="2423" w:type="dxa"/>
            <w:shd w:val="clear" w:color="auto" w:fill="auto"/>
          </w:tcPr>
          <w:p w14:paraId="6C94D790" w14:textId="714F562B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Prizren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895" w:type="dxa"/>
            <w:shd w:val="clear" w:color="auto" w:fill="auto"/>
            <w:vAlign w:val="bottom"/>
          </w:tcPr>
          <w:p w14:paraId="251E92BF" w14:textId="6ABA812F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…</w:t>
            </w:r>
          </w:p>
        </w:tc>
        <w:tc>
          <w:tcPr>
            <w:tcW w:w="1394" w:type="dxa"/>
            <w:shd w:val="clear" w:color="auto" w:fill="auto"/>
            <w:vAlign w:val="bottom"/>
          </w:tcPr>
          <w:p w14:paraId="20F05E5D" w14:textId="22B456C2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…</w:t>
            </w:r>
          </w:p>
        </w:tc>
        <w:tc>
          <w:tcPr>
            <w:tcW w:w="1658" w:type="dxa"/>
            <w:shd w:val="clear" w:color="auto" w:fill="auto"/>
            <w:vAlign w:val="bottom"/>
          </w:tcPr>
          <w:p w14:paraId="4060D95F" w14:textId="3D017329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…</w:t>
            </w:r>
          </w:p>
        </w:tc>
      </w:tr>
      <w:tr w:rsidR="006F4FE8" w:rsidRPr="008E0C16" w14:paraId="594FF65A" w14:textId="77777777" w:rsidTr="008E0C16">
        <w:trPr>
          <w:cantSplit/>
        </w:trPr>
        <w:tc>
          <w:tcPr>
            <w:tcW w:w="2423" w:type="dxa"/>
            <w:shd w:val="clear" w:color="auto" w:fill="auto"/>
          </w:tcPr>
          <w:p w14:paraId="6B88F7F8" w14:textId="6879DDF9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Kosovska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mitrovica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895" w:type="dxa"/>
            <w:shd w:val="clear" w:color="auto" w:fill="auto"/>
            <w:vAlign w:val="bottom"/>
          </w:tcPr>
          <w:p w14:paraId="009DDD82" w14:textId="38DF3780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…</w:t>
            </w:r>
          </w:p>
        </w:tc>
        <w:tc>
          <w:tcPr>
            <w:tcW w:w="1394" w:type="dxa"/>
            <w:shd w:val="clear" w:color="auto" w:fill="auto"/>
            <w:vAlign w:val="bottom"/>
          </w:tcPr>
          <w:p w14:paraId="434773CE" w14:textId="2FE453A5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…</w:t>
            </w:r>
          </w:p>
        </w:tc>
        <w:tc>
          <w:tcPr>
            <w:tcW w:w="1658" w:type="dxa"/>
            <w:shd w:val="clear" w:color="auto" w:fill="auto"/>
            <w:vAlign w:val="bottom"/>
          </w:tcPr>
          <w:p w14:paraId="27328CCA" w14:textId="227A6FFD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…</w:t>
            </w:r>
          </w:p>
        </w:tc>
      </w:tr>
      <w:tr w:rsidR="006F4FE8" w:rsidRPr="008E0C16" w14:paraId="20AC6802" w14:textId="77777777" w:rsidTr="00BE44BB">
        <w:trPr>
          <w:cantSplit/>
        </w:trPr>
        <w:tc>
          <w:tcPr>
            <w:tcW w:w="2423" w:type="dxa"/>
            <w:tcBorders>
              <w:bottom w:val="single" w:sz="4" w:space="0" w:color="auto"/>
            </w:tcBorders>
            <w:shd w:val="clear" w:color="auto" w:fill="auto"/>
          </w:tcPr>
          <w:p w14:paraId="6BAAB3C8" w14:textId="30F8EA24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Коsovo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–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pomoravlje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district</w:t>
            </w:r>
          </w:p>
        </w:tc>
        <w:tc>
          <w:tcPr>
            <w:tcW w:w="189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EBFFEBD" w14:textId="24A10662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…</w:t>
            </w:r>
          </w:p>
        </w:tc>
        <w:tc>
          <w:tcPr>
            <w:tcW w:w="139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69C4E88" w14:textId="26F1A281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…</w:t>
            </w: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57DA83F" w14:textId="122CDC82" w:rsidR="006F4FE8" w:rsidRPr="008E0C16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…</w:t>
            </w:r>
          </w:p>
        </w:tc>
      </w:tr>
      <w:tr w:rsidR="008E0C16" w:rsidRPr="00BE44BB" w14:paraId="6F835CA0" w14:textId="77777777" w:rsidTr="00BE44BB">
        <w:trPr>
          <w:cantSplit/>
        </w:trPr>
        <w:tc>
          <w:tcPr>
            <w:tcW w:w="24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11ED684" w14:textId="18406409" w:rsidR="006F4FE8" w:rsidRPr="00BE44BB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BE44BB">
              <w:rPr>
                <w:b/>
                <w:bCs/>
                <w:sz w:val="18"/>
                <w:lang w:val="en-US"/>
              </w:rPr>
              <w:t>Total</w:t>
            </w:r>
          </w:p>
        </w:tc>
        <w:tc>
          <w:tcPr>
            <w:tcW w:w="18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7184BDC" w14:textId="6DA82D6F" w:rsidR="006F4FE8" w:rsidRPr="00BE44BB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BE44BB">
              <w:rPr>
                <w:b/>
                <w:bCs/>
                <w:sz w:val="18"/>
                <w:lang w:val="en-US"/>
              </w:rPr>
              <w:t>6.277.660</w:t>
            </w:r>
          </w:p>
        </w:tc>
        <w:tc>
          <w:tcPr>
            <w:tcW w:w="13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A2322D2" w14:textId="2E5AF134" w:rsidR="006F4FE8" w:rsidRPr="00BE44BB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BE44BB">
              <w:rPr>
                <w:b/>
                <w:bCs/>
                <w:sz w:val="18"/>
                <w:lang w:val="en-US"/>
              </w:rPr>
              <w:t>3.089.321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0FB9B59" w14:textId="5AC4BF8F" w:rsidR="006F4FE8" w:rsidRPr="00BE44BB" w:rsidRDefault="00BE44BB" w:rsidP="00BE44B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BE44BB">
              <w:rPr>
                <w:b/>
                <w:bCs/>
                <w:sz w:val="18"/>
                <w:lang w:val="en-US"/>
              </w:rPr>
              <w:t>49.21</w:t>
            </w:r>
          </w:p>
        </w:tc>
      </w:tr>
    </w:tbl>
    <w:p w14:paraId="5B82B2BE" w14:textId="059B6098" w:rsidR="006E5029" w:rsidRPr="00BE44BB" w:rsidRDefault="006E5029" w:rsidP="006E5029">
      <w:pPr>
        <w:spacing w:before="120"/>
        <w:ind w:left="1134" w:right="1134" w:firstLine="170"/>
        <w:rPr>
          <w:i/>
          <w:iCs/>
          <w:sz w:val="18"/>
        </w:rPr>
      </w:pPr>
      <w:r w:rsidRPr="00BE44BB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BE44BB">
        <w:rPr>
          <w:i/>
          <w:iCs/>
          <w:sz w:val="18"/>
        </w:rPr>
        <w:t>Republic</w:t>
      </w:r>
      <w:r w:rsidR="00A84868">
        <w:rPr>
          <w:i/>
          <w:iCs/>
          <w:sz w:val="18"/>
        </w:rPr>
        <w:t xml:space="preserve"> </w:t>
      </w:r>
      <w:r w:rsidRPr="00BE44BB">
        <w:rPr>
          <w:i/>
          <w:iCs/>
          <w:sz w:val="18"/>
        </w:rPr>
        <w:t>Election</w:t>
      </w:r>
      <w:r w:rsidR="00A84868">
        <w:rPr>
          <w:i/>
          <w:iCs/>
          <w:sz w:val="18"/>
        </w:rPr>
        <w:t xml:space="preserve"> </w:t>
      </w:r>
      <w:r w:rsidRPr="00BE44BB">
        <w:rPr>
          <w:i/>
          <w:iCs/>
          <w:sz w:val="18"/>
        </w:rPr>
        <w:t>Commission</w:t>
      </w:r>
      <w:r>
        <w:rPr>
          <w:i/>
          <w:iCs/>
          <w:sz w:val="18"/>
        </w:rPr>
        <w:t>.</w:t>
      </w:r>
    </w:p>
    <w:p w14:paraId="21FE32E7" w14:textId="2BF2D1C8" w:rsidR="006F4FE8" w:rsidRPr="001021D1" w:rsidRDefault="006F4FE8" w:rsidP="006E5029">
      <w:pPr>
        <w:pStyle w:val="H23G"/>
      </w:pPr>
      <w:r w:rsidRPr="001021D1">
        <w:tab/>
      </w:r>
      <w:r w:rsidRPr="001021D1">
        <w:tab/>
        <w:t>Elections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city</w:t>
      </w:r>
      <w:r w:rsidR="00A84868">
        <w:t xml:space="preserve"> </w:t>
      </w:r>
      <w:r w:rsidRPr="001021D1">
        <w:t>assembly</w:t>
      </w:r>
      <w:r w:rsidR="00A84868">
        <w:t xml:space="preserve"> </w:t>
      </w:r>
      <w:r w:rsidRPr="001021D1">
        <w:t>committees</w:t>
      </w:r>
      <w:r w:rsidR="00A84868">
        <w:t xml:space="preserve"> </w:t>
      </w:r>
      <w:r w:rsidR="006E5029">
        <w:t>J</w:t>
      </w:r>
      <w:r w:rsidRPr="001021D1">
        <w:t>une</w:t>
      </w:r>
      <w:r w:rsidR="00A84868">
        <w:t xml:space="preserve"> </w:t>
      </w:r>
      <w:r w:rsidRPr="001021D1">
        <w:t>21,</w:t>
      </w:r>
      <w:r w:rsidR="00A84868">
        <w:t xml:space="preserve"> </w:t>
      </w:r>
      <w:r w:rsidRPr="001021D1">
        <w:t>2020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6"/>
        <w:gridCol w:w="1823"/>
        <w:gridCol w:w="1698"/>
        <w:gridCol w:w="1703"/>
      </w:tblGrid>
      <w:tr w:rsidR="008E0C16" w:rsidRPr="008E0C16" w14:paraId="53240D5F" w14:textId="77777777" w:rsidTr="00C64C08">
        <w:trPr>
          <w:cantSplit/>
          <w:tblHeader/>
        </w:trPr>
        <w:tc>
          <w:tcPr>
            <w:tcW w:w="2146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FF389DB" w14:textId="5CF50285" w:rsidR="006F4FE8" w:rsidRPr="008E0C16" w:rsidRDefault="00C64C0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lang w:val="en-US"/>
              </w:rPr>
            </w:pPr>
            <w:r w:rsidRPr="008E0C16">
              <w:rPr>
                <w:bCs/>
                <w:i/>
                <w:sz w:val="16"/>
                <w:lang w:val="en-US"/>
              </w:rPr>
              <w:t>City</w:t>
            </w:r>
          </w:p>
        </w:tc>
        <w:tc>
          <w:tcPr>
            <w:tcW w:w="1823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A8AD512" w14:textId="63186DC5" w:rsidR="006F4FE8" w:rsidRPr="008E0C16" w:rsidRDefault="00C64C08" w:rsidP="00C64C0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8E0C16">
              <w:rPr>
                <w:bCs/>
                <w:i/>
                <w:sz w:val="16"/>
                <w:lang w:val="en-US"/>
              </w:rPr>
              <w:t>Number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of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voters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>
              <w:rPr>
                <w:bCs/>
                <w:i/>
                <w:sz w:val="16"/>
                <w:lang w:val="en-US"/>
              </w:rPr>
              <w:t>r</w:t>
            </w:r>
            <w:r w:rsidRPr="008E0C16">
              <w:rPr>
                <w:bCs/>
                <w:i/>
                <w:sz w:val="16"/>
                <w:lang w:val="en-US"/>
              </w:rPr>
              <w:t>egistered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in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the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voter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list</w:t>
            </w:r>
          </w:p>
        </w:tc>
        <w:tc>
          <w:tcPr>
            <w:tcW w:w="340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B1D03B4" w14:textId="6A21FD94" w:rsidR="006F4FE8" w:rsidRPr="008E0C16" w:rsidRDefault="00C64C08" w:rsidP="00C64C0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en-US"/>
              </w:rPr>
            </w:pPr>
            <w:r w:rsidRPr="008E0C16">
              <w:rPr>
                <w:bCs/>
                <w:i/>
                <w:sz w:val="16"/>
                <w:lang w:val="en-US"/>
              </w:rPr>
              <w:t>Voters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who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voted</w:t>
            </w:r>
          </w:p>
        </w:tc>
      </w:tr>
      <w:tr w:rsidR="006F4FE8" w:rsidRPr="008E0C16" w14:paraId="0811B4C0" w14:textId="77777777" w:rsidTr="00C64C08">
        <w:trPr>
          <w:cantSplit/>
          <w:tblHeader/>
        </w:trPr>
        <w:tc>
          <w:tcPr>
            <w:tcW w:w="2146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2921CE74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</w:p>
        </w:tc>
        <w:tc>
          <w:tcPr>
            <w:tcW w:w="1823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10FA02EC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24ED5D9" w14:textId="1A309662" w:rsidR="006F4FE8" w:rsidRPr="00C64C08" w:rsidRDefault="00C64C08" w:rsidP="00C64C0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C64C08">
              <w:rPr>
                <w:bCs/>
                <w:i/>
                <w:sz w:val="16"/>
                <w:lang w:val="en-US"/>
              </w:rPr>
              <w:t>Number</w:t>
            </w:r>
          </w:p>
        </w:tc>
        <w:tc>
          <w:tcPr>
            <w:tcW w:w="17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56ED5EE" w14:textId="6180E0EE" w:rsidR="006F4FE8" w:rsidRPr="00C64C08" w:rsidRDefault="00C64C08" w:rsidP="00C64C0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en-US"/>
              </w:rPr>
            </w:pPr>
            <w:r w:rsidRPr="00C64C08">
              <w:rPr>
                <w:bCs/>
                <w:i/>
                <w:sz w:val="16"/>
                <w:lang w:val="en-US"/>
              </w:rPr>
              <w:t>Percentage</w:t>
            </w:r>
          </w:p>
        </w:tc>
      </w:tr>
      <w:tr w:rsidR="006F4FE8" w:rsidRPr="008E0C16" w14:paraId="1ECE6DEB" w14:textId="77777777" w:rsidTr="00C64C08">
        <w:trPr>
          <w:cantSplit/>
        </w:trPr>
        <w:tc>
          <w:tcPr>
            <w:tcW w:w="2146" w:type="dxa"/>
            <w:tcBorders>
              <w:top w:val="single" w:sz="12" w:space="0" w:color="auto"/>
            </w:tcBorders>
            <w:shd w:val="clear" w:color="auto" w:fill="auto"/>
          </w:tcPr>
          <w:p w14:paraId="2A4FE073" w14:textId="59F4D061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City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Belgrade</w:t>
            </w:r>
          </w:p>
        </w:tc>
        <w:tc>
          <w:tcPr>
            <w:tcW w:w="182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562662E" w14:textId="277A3654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1.599.525</w:t>
            </w:r>
          </w:p>
        </w:tc>
        <w:tc>
          <w:tcPr>
            <w:tcW w:w="169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AF6DAB6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815.911</w:t>
            </w:r>
          </w:p>
        </w:tc>
        <w:tc>
          <w:tcPr>
            <w:tcW w:w="17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B315674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51.01</w:t>
            </w:r>
          </w:p>
        </w:tc>
      </w:tr>
      <w:tr w:rsidR="006F4FE8" w:rsidRPr="008E0C16" w14:paraId="1F612297" w14:textId="77777777" w:rsidTr="00C64C08">
        <w:trPr>
          <w:cantSplit/>
        </w:trPr>
        <w:tc>
          <w:tcPr>
            <w:tcW w:w="2146" w:type="dxa"/>
            <w:shd w:val="clear" w:color="auto" w:fill="auto"/>
          </w:tcPr>
          <w:p w14:paraId="705B98AD" w14:textId="2247885B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City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Užice</w:t>
            </w:r>
          </w:p>
        </w:tc>
        <w:tc>
          <w:tcPr>
            <w:tcW w:w="1823" w:type="dxa"/>
            <w:shd w:val="clear" w:color="auto" w:fill="auto"/>
            <w:vAlign w:val="bottom"/>
          </w:tcPr>
          <w:p w14:paraId="04FD098E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65.701</w:t>
            </w:r>
          </w:p>
        </w:tc>
        <w:tc>
          <w:tcPr>
            <w:tcW w:w="1698" w:type="dxa"/>
            <w:shd w:val="clear" w:color="auto" w:fill="auto"/>
            <w:vAlign w:val="bottom"/>
          </w:tcPr>
          <w:p w14:paraId="7A6444DB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32.226</w:t>
            </w:r>
          </w:p>
        </w:tc>
        <w:tc>
          <w:tcPr>
            <w:tcW w:w="1703" w:type="dxa"/>
            <w:shd w:val="clear" w:color="auto" w:fill="auto"/>
            <w:vAlign w:val="bottom"/>
          </w:tcPr>
          <w:p w14:paraId="73B26F34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49.05</w:t>
            </w:r>
          </w:p>
        </w:tc>
      </w:tr>
      <w:tr w:rsidR="006F4FE8" w:rsidRPr="008E0C16" w14:paraId="23D6AAB5" w14:textId="77777777" w:rsidTr="00C64C08">
        <w:trPr>
          <w:cantSplit/>
        </w:trPr>
        <w:tc>
          <w:tcPr>
            <w:tcW w:w="2146" w:type="dxa"/>
            <w:shd w:val="clear" w:color="auto" w:fill="auto"/>
          </w:tcPr>
          <w:p w14:paraId="6C78C8B4" w14:textId="06A60044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City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Požarevac</w:t>
            </w:r>
          </w:p>
        </w:tc>
        <w:tc>
          <w:tcPr>
            <w:tcW w:w="1823" w:type="dxa"/>
            <w:shd w:val="clear" w:color="auto" w:fill="auto"/>
            <w:vAlign w:val="bottom"/>
          </w:tcPr>
          <w:p w14:paraId="70B89707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69.668</w:t>
            </w:r>
          </w:p>
        </w:tc>
        <w:tc>
          <w:tcPr>
            <w:tcW w:w="1698" w:type="dxa"/>
            <w:shd w:val="clear" w:color="auto" w:fill="auto"/>
            <w:vAlign w:val="bottom"/>
          </w:tcPr>
          <w:p w14:paraId="7486C846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35.043</w:t>
            </w:r>
          </w:p>
        </w:tc>
        <w:tc>
          <w:tcPr>
            <w:tcW w:w="1703" w:type="dxa"/>
            <w:shd w:val="clear" w:color="auto" w:fill="auto"/>
            <w:vAlign w:val="bottom"/>
          </w:tcPr>
          <w:p w14:paraId="71BE1273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50.30</w:t>
            </w:r>
          </w:p>
        </w:tc>
      </w:tr>
      <w:tr w:rsidR="006F4FE8" w:rsidRPr="008E0C16" w14:paraId="01F61B96" w14:textId="77777777" w:rsidTr="00C64C08">
        <w:trPr>
          <w:cantSplit/>
        </w:trPr>
        <w:tc>
          <w:tcPr>
            <w:tcW w:w="2146" w:type="dxa"/>
            <w:shd w:val="clear" w:color="auto" w:fill="auto"/>
          </w:tcPr>
          <w:p w14:paraId="7D5FAF00" w14:textId="6EE207D3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City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Niš</w:t>
            </w:r>
          </w:p>
        </w:tc>
        <w:tc>
          <w:tcPr>
            <w:tcW w:w="1823" w:type="dxa"/>
            <w:shd w:val="clear" w:color="auto" w:fill="auto"/>
            <w:vAlign w:val="bottom"/>
          </w:tcPr>
          <w:p w14:paraId="5AC99D9E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231.126</w:t>
            </w:r>
          </w:p>
        </w:tc>
        <w:tc>
          <w:tcPr>
            <w:tcW w:w="1698" w:type="dxa"/>
            <w:shd w:val="clear" w:color="auto" w:fill="auto"/>
            <w:vAlign w:val="bottom"/>
          </w:tcPr>
          <w:p w14:paraId="03B091BD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102.332</w:t>
            </w:r>
          </w:p>
        </w:tc>
        <w:tc>
          <w:tcPr>
            <w:tcW w:w="1703" w:type="dxa"/>
            <w:shd w:val="clear" w:color="auto" w:fill="auto"/>
            <w:vAlign w:val="bottom"/>
          </w:tcPr>
          <w:p w14:paraId="27D3C33F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44.28</w:t>
            </w:r>
          </w:p>
        </w:tc>
      </w:tr>
      <w:tr w:rsidR="006F4FE8" w:rsidRPr="008E0C16" w14:paraId="2319544F" w14:textId="77777777" w:rsidTr="00C64C08">
        <w:trPr>
          <w:cantSplit/>
        </w:trPr>
        <w:tc>
          <w:tcPr>
            <w:tcW w:w="2146" w:type="dxa"/>
            <w:tcBorders>
              <w:bottom w:val="single" w:sz="4" w:space="0" w:color="auto"/>
            </w:tcBorders>
            <w:shd w:val="clear" w:color="auto" w:fill="auto"/>
          </w:tcPr>
          <w:p w14:paraId="598CF8D8" w14:textId="1ABD089E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City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Vranje</w:t>
            </w:r>
          </w:p>
        </w:tc>
        <w:tc>
          <w:tcPr>
            <w:tcW w:w="182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0336EE2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70.112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0319A9D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42.167</w:t>
            </w:r>
          </w:p>
        </w:tc>
        <w:tc>
          <w:tcPr>
            <w:tcW w:w="170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A052997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60.14</w:t>
            </w:r>
          </w:p>
        </w:tc>
      </w:tr>
      <w:tr w:rsidR="006F4FE8" w:rsidRPr="00C64C08" w14:paraId="3E648B04" w14:textId="77777777" w:rsidTr="00C64C08">
        <w:trPr>
          <w:cantSplit/>
        </w:trPr>
        <w:tc>
          <w:tcPr>
            <w:tcW w:w="21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DC414FF" w14:textId="4D38D3AE" w:rsidR="006F4FE8" w:rsidRPr="00C64C08" w:rsidRDefault="00C64C08" w:rsidP="00C64C0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C64C08">
              <w:rPr>
                <w:b/>
                <w:bCs/>
                <w:sz w:val="18"/>
                <w:lang w:val="en-US"/>
              </w:rPr>
              <w:t>Total</w:t>
            </w:r>
          </w:p>
        </w:tc>
        <w:tc>
          <w:tcPr>
            <w:tcW w:w="18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6663A41" w14:textId="1BA86389" w:rsidR="006F4FE8" w:rsidRPr="00C64C08" w:rsidRDefault="00C64C08" w:rsidP="00C64C0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C64C08">
              <w:rPr>
                <w:b/>
                <w:bCs/>
                <w:sz w:val="18"/>
                <w:lang w:val="en-US"/>
              </w:rPr>
              <w:t>2.036.132</w:t>
            </w:r>
          </w:p>
        </w:tc>
        <w:tc>
          <w:tcPr>
            <w:tcW w:w="16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AD58B42" w14:textId="4D060C3A" w:rsidR="006F4FE8" w:rsidRPr="00C64C08" w:rsidRDefault="00C64C08" w:rsidP="00C64C0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C64C08">
              <w:rPr>
                <w:b/>
                <w:bCs/>
                <w:sz w:val="18"/>
                <w:lang w:val="en-US"/>
              </w:rPr>
              <w:t>1.027.679</w:t>
            </w:r>
          </w:p>
        </w:tc>
        <w:tc>
          <w:tcPr>
            <w:tcW w:w="17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D4C2CEF" w14:textId="09DDC187" w:rsidR="006F4FE8" w:rsidRPr="00C64C08" w:rsidRDefault="00C64C08" w:rsidP="00C64C0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C64C08">
              <w:rPr>
                <w:b/>
                <w:bCs/>
                <w:sz w:val="18"/>
                <w:lang w:val="en-US"/>
              </w:rPr>
              <w:t>50.96</w:t>
            </w:r>
          </w:p>
        </w:tc>
      </w:tr>
    </w:tbl>
    <w:p w14:paraId="6FA01B3C" w14:textId="044994AF" w:rsidR="004F49D9" w:rsidRPr="00BE44BB" w:rsidRDefault="004F49D9" w:rsidP="004F49D9">
      <w:pPr>
        <w:spacing w:before="120"/>
        <w:ind w:left="1134" w:right="1134" w:firstLine="170"/>
        <w:rPr>
          <w:i/>
          <w:iCs/>
          <w:sz w:val="18"/>
        </w:rPr>
      </w:pPr>
      <w:r w:rsidRPr="00BE44BB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BE44BB">
        <w:rPr>
          <w:i/>
          <w:iCs/>
          <w:sz w:val="18"/>
        </w:rPr>
        <w:t>Republic</w:t>
      </w:r>
      <w:r w:rsidR="00A84868">
        <w:rPr>
          <w:i/>
          <w:iCs/>
          <w:sz w:val="18"/>
        </w:rPr>
        <w:t xml:space="preserve"> </w:t>
      </w:r>
      <w:r w:rsidRPr="00BE44BB">
        <w:rPr>
          <w:i/>
          <w:iCs/>
          <w:sz w:val="18"/>
        </w:rPr>
        <w:t>Election</w:t>
      </w:r>
      <w:r w:rsidR="00A84868">
        <w:rPr>
          <w:i/>
          <w:iCs/>
          <w:sz w:val="18"/>
        </w:rPr>
        <w:t xml:space="preserve"> </w:t>
      </w:r>
      <w:r w:rsidRPr="00BE44BB">
        <w:rPr>
          <w:i/>
          <w:iCs/>
          <w:sz w:val="18"/>
        </w:rPr>
        <w:t>Commission</w:t>
      </w:r>
      <w:r>
        <w:rPr>
          <w:i/>
          <w:iCs/>
          <w:sz w:val="18"/>
        </w:rPr>
        <w:t>.</w:t>
      </w:r>
    </w:p>
    <w:p w14:paraId="1D4B497C" w14:textId="77777777" w:rsidR="00CB330A" w:rsidRDefault="006F4FE8" w:rsidP="004F49D9">
      <w:pPr>
        <w:pStyle w:val="H1G"/>
        <w:rPr>
          <w:lang w:val="sr-Cyrl-RS"/>
        </w:rPr>
      </w:pPr>
      <w:r w:rsidRPr="001021D1">
        <w:tab/>
      </w:r>
      <w:r w:rsidRPr="001021D1">
        <w:tab/>
        <w:t>Status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non-governmental</w:t>
      </w:r>
      <w:r w:rsidR="00A84868">
        <w:t xml:space="preserve"> </w:t>
      </w:r>
      <w:r w:rsidRPr="001021D1">
        <w:t>organizations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media</w:t>
      </w:r>
    </w:p>
    <w:p w14:paraId="2A654EDB" w14:textId="77777777" w:rsidR="00CB330A" w:rsidRDefault="006F4FE8" w:rsidP="004F49D9">
      <w:pPr>
        <w:pStyle w:val="H23G"/>
        <w:rPr>
          <w:lang w:val="sr-Cyrl-RS"/>
        </w:rPr>
      </w:pPr>
      <w:r w:rsidRPr="001021D1">
        <w:tab/>
      </w:r>
      <w:r w:rsidRPr="001021D1">
        <w:tab/>
        <w:t>Non-governmental</w:t>
      </w:r>
      <w:r w:rsidR="00A84868">
        <w:t xml:space="preserve"> </w:t>
      </w:r>
      <w:r w:rsidRPr="001021D1">
        <w:t>organizations</w:t>
      </w:r>
    </w:p>
    <w:p w14:paraId="1BF85654" w14:textId="6C4EE99E" w:rsidR="006F4FE8" w:rsidRPr="001021D1" w:rsidRDefault="006F4FE8" w:rsidP="004B2579">
      <w:pPr>
        <w:pStyle w:val="SingleTxtG"/>
      </w:pPr>
      <w:r w:rsidRPr="001021D1">
        <w:t>68.</w:t>
      </w:r>
      <w:r w:rsidRPr="001021D1">
        <w:tab/>
        <w:t>The</w:t>
      </w:r>
      <w:r w:rsidR="00A84868">
        <w:t xml:space="preserve"> </w:t>
      </w:r>
      <w:r w:rsidRPr="001021D1">
        <w:t>status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activities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non-governmental</w:t>
      </w:r>
      <w:r w:rsidR="00A84868">
        <w:t xml:space="preserve"> </w:t>
      </w:r>
      <w:r w:rsidRPr="001021D1">
        <w:t>organizations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regulated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Associations.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association,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sense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law,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voluntary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non-governmental</w:t>
      </w:r>
      <w:r w:rsidR="00A84868">
        <w:t xml:space="preserve"> </w:t>
      </w:r>
      <w:r w:rsidRPr="001021D1">
        <w:t>non-profit</w:t>
      </w:r>
      <w:r w:rsidR="00A84868">
        <w:t xml:space="preserve"> </w:t>
      </w:r>
      <w:r w:rsidRPr="001021D1">
        <w:t>organization</w:t>
      </w:r>
      <w:r w:rsidR="00A84868">
        <w:t xml:space="preserve"> </w:t>
      </w:r>
      <w:r w:rsidRPr="001021D1">
        <w:t>based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freedom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association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several</w:t>
      </w:r>
      <w:r w:rsidR="00A84868">
        <w:t xml:space="preserve"> </w:t>
      </w:r>
      <w:r w:rsidRPr="001021D1">
        <w:t>natural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persons,</w:t>
      </w:r>
      <w:r w:rsidR="00A84868">
        <w:t xml:space="preserve"> </w:t>
      </w:r>
      <w:r w:rsidRPr="001021D1">
        <w:t>established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achieve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promote</w:t>
      </w:r>
      <w:r w:rsidR="00A84868">
        <w:t xml:space="preserve"> </w:t>
      </w:r>
      <w:r w:rsidRPr="001021D1">
        <w:t>certain</w:t>
      </w:r>
      <w:r w:rsidR="00A84868">
        <w:t xml:space="preserve"> </w:t>
      </w:r>
      <w:r w:rsidRPr="001021D1">
        <w:t>common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general</w:t>
      </w:r>
      <w:r w:rsidR="00A84868">
        <w:t xml:space="preserve"> </w:t>
      </w:r>
      <w:r w:rsidRPr="001021D1">
        <w:t>goals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interests,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not</w:t>
      </w:r>
      <w:r w:rsidR="00A84868">
        <w:t xml:space="preserve"> </w:t>
      </w:r>
      <w:r w:rsidRPr="001021D1">
        <w:t>prohibited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law.</w:t>
      </w:r>
      <w:r w:rsidRPr="00104AD0">
        <w:rPr>
          <w:rStyle w:val="FootnoteReference"/>
        </w:rPr>
        <w:footnoteReference w:id="50"/>
      </w:r>
      <w:r w:rsidR="00A84868">
        <w:t xml:space="preserve"> </w:t>
      </w:r>
      <w:r w:rsidRPr="001021D1">
        <w:t>According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Associations,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child</w:t>
      </w:r>
      <w:r w:rsidR="00CF659D">
        <w:t>’</w:t>
      </w:r>
      <w:r w:rsidRPr="001021D1">
        <w:t>s</w:t>
      </w:r>
      <w:r w:rsidR="00A84868">
        <w:t xml:space="preserve"> </w:t>
      </w:r>
      <w:r w:rsidRPr="001021D1">
        <w:t>right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freedom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association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recognized,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minor</w:t>
      </w:r>
      <w:r w:rsidR="00A84868">
        <w:t xml:space="preserve"> </w:t>
      </w:r>
      <w:r w:rsidRPr="001021D1">
        <w:t>over</w:t>
      </w:r>
      <w:r w:rsidR="00A84868">
        <w:t xml:space="preserve"> </w:t>
      </w:r>
      <w:r w:rsidRPr="001021D1">
        <w:t>14</w:t>
      </w:r>
      <w:r w:rsidR="00A84868">
        <w:t xml:space="preserve"> </w:t>
      </w:r>
      <w:r w:rsidRPr="001021D1">
        <w:t>years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age</w:t>
      </w:r>
      <w:r w:rsidR="00A84868">
        <w:t xml:space="preserve"> </w:t>
      </w:r>
      <w:r w:rsidRPr="001021D1">
        <w:t>may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founder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association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statement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consent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his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representative.</w:t>
      </w:r>
    </w:p>
    <w:p w14:paraId="2114A7EA" w14:textId="3B56EA23" w:rsidR="006F4FE8" w:rsidRPr="001021D1" w:rsidRDefault="006F4FE8" w:rsidP="004B2579">
      <w:pPr>
        <w:pStyle w:val="SingleTxtG"/>
      </w:pPr>
      <w:r w:rsidRPr="001021D1">
        <w:t>69.</w:t>
      </w:r>
      <w:r w:rsidRPr="001021D1">
        <w:tab/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Associations</w:t>
      </w:r>
      <w:r w:rsidR="00A84868">
        <w:t xml:space="preserve"> </w:t>
      </w:r>
      <w:r w:rsidRPr="001021D1">
        <w:t>enables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foreign</w:t>
      </w:r>
      <w:r w:rsidR="00A84868">
        <w:t xml:space="preserve"> </w:t>
      </w:r>
      <w:r w:rsidRPr="001021D1">
        <w:t>association,</w:t>
      </w:r>
      <w:r w:rsidR="00A84868">
        <w:t xml:space="preserve"> </w:t>
      </w:r>
      <w:r w:rsidRPr="001021D1">
        <w:t>i.e.,</w:t>
      </w:r>
      <w:r w:rsidR="00A84868">
        <w:t xml:space="preserve"> </w:t>
      </w:r>
      <w:r w:rsidRPr="001021D1">
        <w:t>its</w:t>
      </w:r>
      <w:r w:rsidR="00A84868">
        <w:t xml:space="preserve"> </w:t>
      </w:r>
      <w:r w:rsidRPr="001021D1">
        <w:t>representative</w:t>
      </w:r>
      <w:r w:rsidR="00A84868">
        <w:t xml:space="preserve"> </w:t>
      </w:r>
      <w:r w:rsidRPr="001021D1">
        <w:t>office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RS,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perform</w:t>
      </w:r>
      <w:r w:rsidR="00A84868">
        <w:t xml:space="preserve"> </w:t>
      </w:r>
      <w:r w:rsidRPr="001021D1">
        <w:t>activities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territory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prior</w:t>
      </w:r>
      <w:r w:rsidR="00A84868">
        <w:t xml:space="preserve"> </w:t>
      </w:r>
      <w:r w:rsidRPr="001021D1">
        <w:t>registration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Register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Foreign</w:t>
      </w:r>
      <w:r w:rsidR="00A84868">
        <w:t xml:space="preserve"> </w:t>
      </w:r>
      <w:r w:rsidRPr="001021D1">
        <w:t>Associations.</w:t>
      </w:r>
      <w:r w:rsidRPr="00104AD0">
        <w:rPr>
          <w:rStyle w:val="FootnoteReference"/>
        </w:rPr>
        <w:footnoteReference w:id="51"/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foreign</w:t>
      </w:r>
      <w:r w:rsidR="00A84868">
        <w:t xml:space="preserve"> </w:t>
      </w:r>
      <w:r w:rsidRPr="001021D1">
        <w:t>association,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sense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law,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association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seat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another</w:t>
      </w:r>
      <w:r w:rsidR="00A84868">
        <w:t xml:space="preserve"> </w:t>
      </w:r>
      <w:r w:rsidRPr="001021D1">
        <w:t>state,</w:t>
      </w:r>
      <w:r w:rsidR="00A84868">
        <w:t xml:space="preserve"> </w:t>
      </w:r>
      <w:r w:rsidRPr="001021D1">
        <w:t>established</w:t>
      </w:r>
      <w:r w:rsidR="00A84868">
        <w:t xml:space="preserve"> </w:t>
      </w:r>
      <w:r w:rsidRPr="001021D1">
        <w:t>according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regulations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state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purpose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achieving</w:t>
      </w:r>
      <w:r w:rsidR="00A84868">
        <w:t xml:space="preserve"> </w:t>
      </w:r>
      <w:r w:rsidRPr="001021D1">
        <w:t>some</w:t>
      </w:r>
      <w:r w:rsidR="00A84868">
        <w:t xml:space="preserve"> </w:t>
      </w:r>
      <w:r w:rsidRPr="001021D1">
        <w:t>common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general</w:t>
      </w:r>
      <w:r w:rsidR="00A84868">
        <w:t xml:space="preserve"> </w:t>
      </w:r>
      <w:r w:rsidRPr="001021D1">
        <w:t>interest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goal,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whose</w:t>
      </w:r>
      <w:r w:rsidR="00A84868">
        <w:t xml:space="preserve"> </w:t>
      </w:r>
      <w:r w:rsidRPr="001021D1">
        <w:t>activities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not</w:t>
      </w:r>
      <w:r w:rsidR="00A84868">
        <w:t xml:space="preserve"> </w:t>
      </w:r>
      <w:r w:rsidRPr="001021D1">
        <w:t>aimed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profit,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well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association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party,</w:t>
      </w:r>
      <w:r w:rsidR="00A84868">
        <w:t xml:space="preserve"> </w:t>
      </w:r>
      <w:r w:rsidRPr="001021D1">
        <w:t>i.e.,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non-</w:t>
      </w:r>
      <w:r w:rsidRPr="001021D1">
        <w:lastRenderedPageBreak/>
        <w:t>governmental</w:t>
      </w:r>
      <w:r w:rsidR="00A84868">
        <w:t xml:space="preserve"> </w:t>
      </w:r>
      <w:r w:rsidRPr="001021D1">
        <w:t>organization,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members</w:t>
      </w:r>
      <w:r w:rsidR="00A84868">
        <w:t xml:space="preserve"> </w:t>
      </w:r>
      <w:r w:rsidRPr="001021D1">
        <w:t>who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volunteered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achieve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common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general</w:t>
      </w:r>
      <w:r w:rsidR="00A84868">
        <w:t xml:space="preserve"> </w:t>
      </w:r>
      <w:r w:rsidRPr="001021D1">
        <w:t>interest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goal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not</w:t>
      </w:r>
      <w:r w:rsidR="00A84868">
        <w:t xml:space="preserve"> </w:t>
      </w:r>
      <w:r w:rsidRPr="001021D1">
        <w:t>aimed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making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profit.</w:t>
      </w:r>
      <w:r w:rsidRPr="00104AD0">
        <w:rPr>
          <w:rStyle w:val="FootnoteReference"/>
        </w:rPr>
        <w:footnoteReference w:id="52"/>
      </w:r>
    </w:p>
    <w:p w14:paraId="307A75DB" w14:textId="48E2D2F1" w:rsidR="006F4FE8" w:rsidRPr="001021D1" w:rsidRDefault="006F4FE8" w:rsidP="004B2579">
      <w:pPr>
        <w:pStyle w:val="SingleTxtG"/>
      </w:pPr>
      <w:r w:rsidRPr="001021D1">
        <w:t>70.</w:t>
      </w:r>
      <w:r w:rsidRPr="001021D1">
        <w:tab/>
        <w:t>The</w:t>
      </w:r>
      <w:r w:rsidR="00A84868">
        <w:t xml:space="preserve"> </w:t>
      </w:r>
      <w:r w:rsidRPr="001021D1">
        <w:t>goals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activities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recognized</w:t>
      </w:r>
      <w:r w:rsidR="00A84868">
        <w:t xml:space="preserve"> </w:t>
      </w:r>
      <w:r w:rsidRPr="001021D1">
        <w:t>association</w:t>
      </w:r>
      <w:r w:rsidR="00A84868">
        <w:t xml:space="preserve"> </w:t>
      </w:r>
      <w:r w:rsidRPr="001021D1">
        <w:t>cannot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aimed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violently</w:t>
      </w:r>
      <w:r w:rsidR="00A84868">
        <w:t xml:space="preserve"> </w:t>
      </w:r>
      <w:r w:rsidRPr="001021D1">
        <w:t>destroying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constitutional</w:t>
      </w:r>
      <w:r w:rsidR="00A84868">
        <w:t xml:space="preserve"> </w:t>
      </w:r>
      <w:r w:rsidRPr="001021D1">
        <w:t>order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violating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territorial</w:t>
      </w:r>
      <w:r w:rsidR="00A84868">
        <w:t xml:space="preserve"> </w:t>
      </w:r>
      <w:r w:rsidRPr="001021D1">
        <w:t>integrity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</w:t>
      </w:r>
      <w:r w:rsidR="00104AD0">
        <w:t xml:space="preserve"> </w:t>
      </w:r>
      <w:r w:rsidRPr="001021D1">
        <w:t>or</w:t>
      </w:r>
      <w:r w:rsidR="00A84868">
        <w:t xml:space="preserve"> </w:t>
      </w:r>
      <w:r w:rsidRPr="001021D1">
        <w:t>violating</w:t>
      </w:r>
      <w:r w:rsidR="00A84868">
        <w:t xml:space="preserve"> </w:t>
      </w:r>
      <w:r w:rsidRPr="001021D1">
        <w:t>guaranteed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inciting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encouraging</w:t>
      </w:r>
      <w:r w:rsidR="00A84868">
        <w:t xml:space="preserve"> </w:t>
      </w:r>
      <w:r w:rsidRPr="001021D1">
        <w:t>inequality,</w:t>
      </w:r>
      <w:r w:rsidR="00A84868">
        <w:t xml:space="preserve"> </w:t>
      </w:r>
      <w:r w:rsidRPr="001021D1">
        <w:t>hatred,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intolerance</w:t>
      </w:r>
      <w:r w:rsidR="00A84868">
        <w:t xml:space="preserve"> </w:t>
      </w:r>
      <w:r w:rsidRPr="001021D1">
        <w:t>based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racial,</w:t>
      </w:r>
      <w:r w:rsidR="00A84868">
        <w:t xml:space="preserve"> </w:t>
      </w:r>
      <w:r w:rsidRPr="001021D1">
        <w:t>ethnic,</w:t>
      </w:r>
      <w:r w:rsidR="00A84868">
        <w:t xml:space="preserve"> </w:t>
      </w:r>
      <w:r w:rsidRPr="001021D1">
        <w:t>religious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affiliation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affiliation,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based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sex,</w:t>
      </w:r>
      <w:r w:rsidR="00A84868">
        <w:t xml:space="preserve"> </w:t>
      </w:r>
      <w:r w:rsidRPr="001021D1">
        <w:t>gender,</w:t>
      </w:r>
      <w:r w:rsidR="00A84868">
        <w:t xml:space="preserve"> </w:t>
      </w:r>
      <w:r w:rsidRPr="001021D1">
        <w:t>physical,</w:t>
      </w:r>
      <w:r w:rsidR="00A84868">
        <w:t xml:space="preserve"> </w:t>
      </w:r>
      <w:r w:rsidRPr="001021D1">
        <w:t>mental,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characteristics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abilities.</w:t>
      </w:r>
      <w:r w:rsidRPr="00104AD0">
        <w:rPr>
          <w:rStyle w:val="FootnoteReference"/>
        </w:rPr>
        <w:footnoteReference w:id="53"/>
      </w:r>
    </w:p>
    <w:p w14:paraId="65080EB9" w14:textId="517A8A5C" w:rsidR="006F4FE8" w:rsidRPr="001021D1" w:rsidRDefault="006F4FE8" w:rsidP="004B2579">
      <w:pPr>
        <w:pStyle w:val="SingleTxtG"/>
      </w:pPr>
      <w:r w:rsidRPr="001021D1">
        <w:t>71.</w:t>
      </w:r>
      <w:r w:rsidRPr="001021D1">
        <w:tab/>
        <w:t>An</w:t>
      </w:r>
      <w:r w:rsidR="00A84868">
        <w:t xml:space="preserve"> </w:t>
      </w:r>
      <w:r w:rsidRPr="001021D1">
        <w:t>association</w:t>
      </w:r>
      <w:r w:rsidR="00A84868">
        <w:t xml:space="preserve"> </w:t>
      </w:r>
      <w:r w:rsidRPr="001021D1">
        <w:t>may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founded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least</w:t>
      </w:r>
      <w:r w:rsidR="00A84868">
        <w:t xml:space="preserve"> </w:t>
      </w:r>
      <w:r w:rsidRPr="001021D1">
        <w:t>three</w:t>
      </w:r>
      <w:r w:rsidR="00A84868">
        <w:t xml:space="preserve"> </w:t>
      </w:r>
      <w:r w:rsidRPr="001021D1">
        <w:t>founders,</w:t>
      </w:r>
      <w:r w:rsidR="00A84868">
        <w:t xml:space="preserve"> </w:t>
      </w:r>
      <w:r w:rsidRPr="001021D1">
        <w:t>provided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least</w:t>
      </w:r>
      <w:r w:rsidR="00A84868">
        <w:t xml:space="preserve"> </w:t>
      </w:r>
      <w:r w:rsidRPr="001021D1">
        <w:t>one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founders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permanent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temporary</w:t>
      </w:r>
      <w:r w:rsidR="00A84868">
        <w:t xml:space="preserve"> </w:t>
      </w:r>
      <w:r w:rsidRPr="001021D1">
        <w:t>residence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territory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founders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association</w:t>
      </w:r>
      <w:r w:rsidR="00A84868">
        <w:t xml:space="preserve"> </w:t>
      </w:r>
      <w:r w:rsidRPr="001021D1">
        <w:t>can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able-bodied</w:t>
      </w:r>
      <w:r w:rsidR="00A84868">
        <w:t xml:space="preserve"> </w:t>
      </w:r>
      <w:r w:rsidRPr="001021D1">
        <w:t>natural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persons.</w:t>
      </w:r>
      <w:r w:rsidRPr="00104AD0">
        <w:rPr>
          <w:rStyle w:val="FootnoteReference"/>
        </w:rPr>
        <w:footnoteReference w:id="54"/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register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associations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kept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Serbian</w:t>
      </w:r>
      <w:r w:rsidR="00A84868">
        <w:t xml:space="preserve"> </w:t>
      </w:r>
      <w:r w:rsidRPr="001021D1">
        <w:t>Business</w:t>
      </w:r>
      <w:r w:rsidR="00A84868">
        <w:t xml:space="preserve"> </w:t>
      </w:r>
      <w:r w:rsidRPr="001021D1">
        <w:t>Registers</w:t>
      </w:r>
      <w:r w:rsidR="00A84868">
        <w:t xml:space="preserve"> </w:t>
      </w:r>
      <w:r w:rsidRPr="001021D1">
        <w:t>Agency,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entrusted</w:t>
      </w:r>
      <w:r w:rsidR="00A84868">
        <w:t xml:space="preserve"> </w:t>
      </w:r>
      <w:r w:rsidRPr="001021D1">
        <w:t>job.</w:t>
      </w:r>
      <w:r w:rsidRPr="00104AD0">
        <w:rPr>
          <w:rStyle w:val="FootnoteReference"/>
        </w:rPr>
        <w:footnoteReference w:id="55"/>
      </w:r>
      <w:r w:rsidR="00A84868">
        <w:t xml:space="preserve"> </w:t>
      </w:r>
      <w:r w:rsidRPr="001021D1">
        <w:t>Entry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register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associations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voluntary.</w:t>
      </w:r>
      <w:r w:rsidRPr="00104AD0">
        <w:rPr>
          <w:rStyle w:val="FootnoteReference"/>
        </w:rPr>
        <w:footnoteReference w:id="56"/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content,</w:t>
      </w:r>
      <w:r w:rsidR="00A84868">
        <w:t xml:space="preserve"> </w:t>
      </w:r>
      <w:r w:rsidRPr="001021D1">
        <w:t>manner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entry,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maintenance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Register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regulated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more</w:t>
      </w:r>
      <w:r w:rsidR="00A84868">
        <w:t xml:space="preserve"> </w:t>
      </w:r>
      <w:r w:rsidRPr="001021D1">
        <w:t>detail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Minister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charge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administrative</w:t>
      </w:r>
      <w:r w:rsidR="00A84868">
        <w:t xml:space="preserve"> </w:t>
      </w:r>
      <w:r w:rsidRPr="001021D1">
        <w:t>affairs.</w:t>
      </w:r>
    </w:p>
    <w:p w14:paraId="06864B21" w14:textId="77777777" w:rsidR="00CB330A" w:rsidRDefault="006F4FE8" w:rsidP="004B2579">
      <w:pPr>
        <w:pStyle w:val="SingleTxtG"/>
      </w:pPr>
      <w:r w:rsidRPr="001021D1">
        <w:t>72.</w:t>
      </w:r>
      <w:r w:rsidRPr="001021D1">
        <w:tab/>
        <w:t>An</w:t>
      </w:r>
      <w:r w:rsidR="00A84868">
        <w:t xml:space="preserve"> </w:t>
      </w:r>
      <w:r w:rsidRPr="001021D1">
        <w:t>Association</w:t>
      </w:r>
      <w:r w:rsidR="00A84868">
        <w:t xml:space="preserve"> </w:t>
      </w:r>
      <w:r w:rsidRPr="001021D1">
        <w:t>may</w:t>
      </w:r>
      <w:r w:rsidR="00A84868">
        <w:t xml:space="preserve"> </w:t>
      </w:r>
      <w:r w:rsidRPr="001021D1">
        <w:t>acquire</w:t>
      </w:r>
      <w:r w:rsidR="00A84868">
        <w:t xml:space="preserve"> </w:t>
      </w:r>
      <w:r w:rsidRPr="001021D1">
        <w:t>property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membership</w:t>
      </w:r>
      <w:r w:rsidR="00A84868">
        <w:t xml:space="preserve"> </w:t>
      </w:r>
      <w:r w:rsidRPr="001021D1">
        <w:t>fees,</w:t>
      </w:r>
      <w:r w:rsidR="00A84868">
        <w:t xml:space="preserve"> </w:t>
      </w:r>
      <w:r w:rsidRPr="001021D1">
        <w:t>voluntary</w:t>
      </w:r>
      <w:r w:rsidR="00A84868">
        <w:t xml:space="preserve"> </w:t>
      </w:r>
      <w:r w:rsidRPr="001021D1">
        <w:t>contributions,</w:t>
      </w:r>
      <w:r w:rsidR="00A84868">
        <w:t xml:space="preserve"> </w:t>
      </w:r>
      <w:r w:rsidRPr="001021D1">
        <w:t>donations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gifts</w:t>
      </w:r>
      <w:r w:rsidR="00A84868">
        <w:t xml:space="preserve"> </w:t>
      </w:r>
      <w:r w:rsidRPr="001021D1">
        <w:t>(in</w:t>
      </w:r>
      <w:r w:rsidR="00A84868">
        <w:t xml:space="preserve"> </w:t>
      </w:r>
      <w:r w:rsidRPr="001021D1">
        <w:t>cash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in-kind),</w:t>
      </w:r>
      <w:r w:rsidR="00A84868">
        <w:t xml:space="preserve"> </w:t>
      </w:r>
      <w:r w:rsidRPr="001021D1">
        <w:t>financial</w:t>
      </w:r>
      <w:r w:rsidR="00A84868">
        <w:t xml:space="preserve"> </w:t>
      </w:r>
      <w:r w:rsidRPr="001021D1">
        <w:t>subsidies,</w:t>
      </w:r>
      <w:r w:rsidR="00A84868">
        <w:t xml:space="preserve"> </w:t>
      </w:r>
      <w:r w:rsidRPr="001021D1">
        <w:t>bequests,</w:t>
      </w:r>
      <w:r w:rsidR="00A84868">
        <w:t xml:space="preserve"> </w:t>
      </w:r>
      <w:r w:rsidRPr="001021D1">
        <w:t>interest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deposits,</w:t>
      </w:r>
      <w:r w:rsidR="00A84868">
        <w:t xml:space="preserve"> </w:t>
      </w:r>
      <w:r w:rsidRPr="001021D1">
        <w:t>rent,</w:t>
      </w:r>
      <w:r w:rsidR="00A84868">
        <w:t xml:space="preserve"> </w:t>
      </w:r>
      <w:r w:rsidRPr="001021D1">
        <w:t>dividends,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ways</w:t>
      </w:r>
      <w:r w:rsidR="00A84868">
        <w:t xml:space="preserve"> </w:t>
      </w:r>
      <w:r w:rsidRPr="001021D1">
        <w:t>permitted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law.</w:t>
      </w:r>
      <w:r w:rsidR="00A84868">
        <w:t xml:space="preserve"> </w:t>
      </w:r>
      <w:r w:rsidRPr="001021D1">
        <w:t>Natural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who</w:t>
      </w:r>
      <w:r w:rsidR="00A84868">
        <w:t xml:space="preserve"> </w:t>
      </w:r>
      <w:r w:rsidRPr="001021D1">
        <w:t>make</w:t>
      </w:r>
      <w:r w:rsidR="00A84868">
        <w:t xml:space="preserve"> </w:t>
      </w:r>
      <w:r w:rsidRPr="001021D1">
        <w:t>contributions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gifts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associations</w:t>
      </w:r>
      <w:r w:rsidR="00A84868">
        <w:t xml:space="preserve"> </w:t>
      </w:r>
      <w:r w:rsidRPr="001021D1">
        <w:t>may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exempt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appropriate</w:t>
      </w:r>
      <w:r w:rsidR="00A84868">
        <w:t xml:space="preserve"> </w:t>
      </w:r>
      <w:r w:rsidRPr="001021D1">
        <w:t>tax</w:t>
      </w:r>
      <w:r w:rsidR="00A84868">
        <w:t xml:space="preserve"> </w:t>
      </w:r>
      <w:r w:rsidRPr="001021D1">
        <w:t>obligations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accordance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determining</w:t>
      </w:r>
      <w:r w:rsidR="00A84868">
        <w:t xml:space="preserve"> </w:t>
      </w:r>
      <w:r w:rsidRPr="001021D1">
        <w:t>appropriate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revenue.</w:t>
      </w:r>
      <w:r w:rsidRPr="00104AD0">
        <w:rPr>
          <w:rStyle w:val="FootnoteReference"/>
        </w:rPr>
        <w:footnoteReference w:id="57"/>
      </w:r>
    </w:p>
    <w:p w14:paraId="496AF42D" w14:textId="77777777" w:rsidR="00CB330A" w:rsidRDefault="006F4FE8" w:rsidP="004B2579">
      <w:pPr>
        <w:pStyle w:val="SingleTxtG"/>
      </w:pPr>
      <w:r w:rsidRPr="001021D1">
        <w:t>73.</w:t>
      </w:r>
      <w:r w:rsidRPr="001021D1">
        <w:tab/>
        <w:t>Funds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encouraging</w:t>
      </w:r>
      <w:r w:rsidR="00A84868">
        <w:t xml:space="preserve"> </w:t>
      </w:r>
      <w:r w:rsidRPr="001021D1">
        <w:t>programs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necessary</w:t>
      </w:r>
      <w:r w:rsidR="00A84868">
        <w:t xml:space="preserve"> </w:t>
      </w:r>
      <w:r w:rsidRPr="001021D1">
        <w:t>funds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financing</w:t>
      </w:r>
      <w:r w:rsidR="00A84868">
        <w:t xml:space="preserve"> </w:t>
      </w:r>
      <w:r w:rsidRPr="001021D1">
        <w:t>programs</w:t>
      </w:r>
      <w:r w:rsidR="00A84868">
        <w:t xml:space="preserve"> </w:t>
      </w:r>
      <w:r w:rsidRPr="001021D1">
        <w:t>implemented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associations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interest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provided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budget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RS.</w:t>
      </w:r>
      <w:r w:rsidRPr="00104AD0">
        <w:rPr>
          <w:rStyle w:val="FootnoteReference"/>
        </w:rPr>
        <w:footnoteReference w:id="58"/>
      </w:r>
      <w:r w:rsidR="000152D4">
        <w:t xml:space="preserve"> </w:t>
      </w:r>
      <w:r w:rsidRPr="001021D1">
        <w:t>The</w:t>
      </w:r>
      <w:r w:rsidR="00A84868">
        <w:t xml:space="preserve"> </w:t>
      </w:r>
      <w:r w:rsidRPr="001021D1">
        <w:t>Decree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Funds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Encouraging</w:t>
      </w:r>
      <w:r w:rsidR="00A84868">
        <w:t xml:space="preserve"> </w:t>
      </w:r>
      <w:r w:rsidRPr="001021D1">
        <w:t>Programs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Necessary</w:t>
      </w:r>
      <w:r w:rsidR="00A84868">
        <w:t xml:space="preserve"> </w:t>
      </w:r>
      <w:r w:rsidRPr="001021D1">
        <w:t>Funds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Financing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Interest</w:t>
      </w:r>
      <w:r w:rsidR="00A84868">
        <w:t xml:space="preserve"> </w:t>
      </w:r>
      <w:r w:rsidRPr="001021D1">
        <w:t>Programs</w:t>
      </w:r>
      <w:r w:rsidR="00A84868">
        <w:t xml:space="preserve"> </w:t>
      </w:r>
      <w:r w:rsidRPr="001021D1">
        <w:t>Implemented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Associations,</w:t>
      </w:r>
      <w:r w:rsidRPr="00104AD0">
        <w:rPr>
          <w:rStyle w:val="FootnoteReference"/>
        </w:rPr>
        <w:footnoteReference w:id="59"/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entered</w:t>
      </w:r>
      <w:r w:rsidR="00A84868">
        <w:t xml:space="preserve"> </w:t>
      </w:r>
      <w:r w:rsidRPr="001021D1">
        <w:t>into</w:t>
      </w:r>
      <w:r w:rsidR="00A84868">
        <w:t xml:space="preserve"> </w:t>
      </w:r>
      <w:r w:rsidRPr="001021D1">
        <w:t>force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March</w:t>
      </w:r>
      <w:r w:rsidR="00A84868">
        <w:t xml:space="preserve"> </w:t>
      </w:r>
      <w:r w:rsidRPr="001021D1">
        <w:t>13,</w:t>
      </w:r>
      <w:r w:rsidR="00A84868">
        <w:t xml:space="preserve"> </w:t>
      </w:r>
      <w:r w:rsidRPr="001021D1">
        <w:t>2018,</w:t>
      </w:r>
      <w:r w:rsidR="00A84868">
        <w:t xml:space="preserve"> </w:t>
      </w:r>
      <w:r w:rsidRPr="001021D1">
        <w:t>provides</w:t>
      </w:r>
      <w:r w:rsidR="00A84868">
        <w:t xml:space="preserve"> </w:t>
      </w:r>
      <w:r w:rsidRPr="001021D1">
        <w:t>for,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Article</w:t>
      </w:r>
      <w:r w:rsidR="00A84868">
        <w:t xml:space="preserve"> </w:t>
      </w:r>
      <w:r w:rsidRPr="001021D1">
        <w:t>4,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publication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Annual</w:t>
      </w:r>
      <w:r w:rsidR="00A84868">
        <w:t xml:space="preserve"> </w:t>
      </w:r>
      <w:r w:rsidRPr="001021D1">
        <w:t>Plan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Competitions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calendar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competitions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administration</w:t>
      </w:r>
      <w:r w:rsidR="00A84868">
        <w:t xml:space="preserve"> </w:t>
      </w:r>
      <w:r w:rsidRPr="001021D1">
        <w:t>bodies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association</w:t>
      </w:r>
      <w:r w:rsidR="00A84868">
        <w:t xml:space="preserve"> </w:t>
      </w:r>
      <w:r w:rsidRPr="001021D1">
        <w:t>projects.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competition</w:t>
      </w:r>
      <w:r w:rsidR="00A84868">
        <w:t xml:space="preserve"> </w:t>
      </w:r>
      <w:r w:rsidRPr="001021D1">
        <w:t>calendar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published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order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inform</w:t>
      </w:r>
      <w:r w:rsidR="00A84868">
        <w:t xml:space="preserve"> </w:t>
      </w:r>
      <w:r w:rsidRPr="001021D1">
        <w:t>civil</w:t>
      </w:r>
      <w:r w:rsidR="00A84868">
        <w:t xml:space="preserve"> </w:t>
      </w:r>
      <w:r w:rsidRPr="001021D1">
        <w:t>society</w:t>
      </w:r>
      <w:r w:rsidR="00A84868">
        <w:t xml:space="preserve"> </w:t>
      </w:r>
      <w:r w:rsidRPr="001021D1">
        <w:t>organizations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timely</w:t>
      </w:r>
      <w:r w:rsidR="00A84868">
        <w:t xml:space="preserve"> </w:t>
      </w:r>
      <w:r w:rsidRPr="001021D1">
        <w:t>manner</w:t>
      </w:r>
      <w:r w:rsidR="00A84868">
        <w:t xml:space="preserve"> </w:t>
      </w:r>
      <w:r w:rsidRPr="001021D1">
        <w:t>about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planned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competitions,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aim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preparation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highest</w:t>
      </w:r>
      <w:r w:rsidR="00A84868">
        <w:t xml:space="preserve"> </w:t>
      </w:r>
      <w:r w:rsidRPr="001021D1">
        <w:t>quality</w:t>
      </w:r>
      <w:r w:rsidR="00A84868">
        <w:t xml:space="preserve"> </w:t>
      </w:r>
      <w:r w:rsidRPr="001021D1">
        <w:t>project</w:t>
      </w:r>
      <w:r w:rsidR="00A84868">
        <w:t xml:space="preserve"> </w:t>
      </w:r>
      <w:r w:rsidRPr="001021D1">
        <w:t>proposals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potential</w:t>
      </w:r>
      <w:r w:rsidR="00A84868">
        <w:t xml:space="preserve"> </w:t>
      </w:r>
      <w:r w:rsidRPr="001021D1">
        <w:t>funding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budget,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well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increasing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potential</w:t>
      </w:r>
      <w:r w:rsidR="00A84868">
        <w:t xml:space="preserve"> </w:t>
      </w:r>
      <w:r w:rsidRPr="001021D1">
        <w:t>users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funding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budget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Serbia.</w:t>
      </w:r>
      <w:r w:rsidR="00A84868">
        <w:t xml:space="preserve"> </w:t>
      </w:r>
      <w:r w:rsidRPr="001021D1">
        <w:t>There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obvious</w:t>
      </w:r>
      <w:r w:rsidR="00A84868">
        <w:t xml:space="preserve"> </w:t>
      </w:r>
      <w:r w:rsidRPr="001021D1">
        <w:t>tendency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these</w:t>
      </w:r>
      <w:r w:rsidR="00A84868">
        <w:t xml:space="preserve"> </w:t>
      </w:r>
      <w:r w:rsidRPr="001021D1">
        <w:t>funds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grow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favor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non-governmental</w:t>
      </w:r>
      <w:r w:rsidR="00A84868">
        <w:t xml:space="preserve"> </w:t>
      </w:r>
      <w:r w:rsidRPr="001021D1">
        <w:t>organizations.</w:t>
      </w:r>
    </w:p>
    <w:p w14:paraId="780BB94B" w14:textId="40C33E51" w:rsidR="006F4FE8" w:rsidRPr="001021D1" w:rsidRDefault="006F4FE8" w:rsidP="004B2579">
      <w:pPr>
        <w:pStyle w:val="SingleTxtG"/>
      </w:pPr>
      <w:r w:rsidRPr="001021D1">
        <w:t>74.</w:t>
      </w:r>
      <w:r w:rsidRPr="001021D1">
        <w:tab/>
        <w:t>The</w:t>
      </w:r>
      <w:r w:rsidR="00A84868">
        <w:t xml:space="preserve"> </w:t>
      </w:r>
      <w:r w:rsidRPr="001021D1">
        <w:t>termination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association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made</w:t>
      </w:r>
      <w:r w:rsidR="00A84868">
        <w:t xml:space="preserve"> </w:t>
      </w:r>
      <w:r w:rsidRPr="001021D1">
        <w:t>possible</w:t>
      </w:r>
      <w:r w:rsidR="00A84868">
        <w:t xml:space="preserve"> </w:t>
      </w:r>
      <w:r w:rsidRPr="001021D1">
        <w:t>through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deletion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association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Register,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prohibition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association,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liquidation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bankruptcy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association.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basis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banning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work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association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goals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actions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contrary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Law,</w:t>
      </w:r>
      <w:r w:rsidR="00A84868">
        <w:t xml:space="preserve"> </w:t>
      </w:r>
      <w:r w:rsidRPr="001021D1">
        <w:t>while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proposal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banning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work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association</w:t>
      </w:r>
      <w:r w:rsidR="00A84868">
        <w:t xml:space="preserve"> </w:t>
      </w:r>
      <w:r w:rsidRPr="001021D1">
        <w:t>may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presented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Government,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Republic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Prosecutor,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ministry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charge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administrative</w:t>
      </w:r>
      <w:r w:rsidR="00A84868">
        <w:t xml:space="preserve"> </w:t>
      </w:r>
      <w:r w:rsidRPr="001021D1">
        <w:t>affairs,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ministry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charge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associations,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Registrar.</w:t>
      </w:r>
      <w:r w:rsidRPr="00104AD0">
        <w:rPr>
          <w:rStyle w:val="FootnoteReference"/>
        </w:rPr>
        <w:footnoteReference w:id="60"/>
      </w:r>
      <w:r w:rsidR="00104AD0">
        <w:t xml:space="preserve"> </w:t>
      </w:r>
      <w:r w:rsidRPr="001021D1">
        <w:t>The</w:t>
      </w:r>
      <w:r w:rsidR="00A84868">
        <w:t xml:space="preserve"> </w:t>
      </w:r>
      <w:r w:rsidRPr="001021D1">
        <w:t>Constitutional</w:t>
      </w:r>
      <w:r w:rsidR="00A84868">
        <w:t xml:space="preserve"> </w:t>
      </w:r>
      <w:r w:rsidRPr="001021D1">
        <w:t>Court</w:t>
      </w:r>
      <w:r w:rsidR="00A84868">
        <w:t xml:space="preserve"> </w:t>
      </w:r>
      <w:r w:rsidRPr="001021D1">
        <w:t>decides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ban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work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association.</w:t>
      </w:r>
      <w:r w:rsidRPr="00104AD0">
        <w:rPr>
          <w:rStyle w:val="FootnoteReference"/>
        </w:rPr>
        <w:footnoteReference w:id="61"/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procedure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banning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work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associations</w:t>
      </w:r>
      <w:r w:rsidR="00A84868">
        <w:t xml:space="preserve"> </w:t>
      </w:r>
      <w:r w:rsidRPr="001021D1">
        <w:t>can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initiated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conducted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relation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associations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do</w:t>
      </w:r>
      <w:r w:rsidR="00A84868">
        <w:t xml:space="preserve"> </w:t>
      </w:r>
      <w:r w:rsidRPr="001021D1">
        <w:t>not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status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entity.</w:t>
      </w:r>
    </w:p>
    <w:p w14:paraId="74D07D4F" w14:textId="5A4B39D2" w:rsidR="006F4FE8" w:rsidRPr="001021D1" w:rsidRDefault="006F4FE8" w:rsidP="004B2579">
      <w:pPr>
        <w:pStyle w:val="SingleTxtG"/>
      </w:pPr>
      <w:r w:rsidRPr="001021D1">
        <w:t>75.</w:t>
      </w:r>
      <w:r w:rsidRPr="001021D1">
        <w:tab/>
        <w:t>Drawing</w:t>
      </w:r>
      <w:r w:rsidR="00A84868">
        <w:t xml:space="preserve"> </w:t>
      </w:r>
      <w:r w:rsidRPr="001021D1">
        <w:t>upon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framework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laid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foundations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improving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participation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process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drafting</w:t>
      </w:r>
      <w:r w:rsidR="00A84868">
        <w:t xml:space="preserve"> </w:t>
      </w:r>
      <w:r w:rsidRPr="001021D1">
        <w:t>regulations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policy</w:t>
      </w:r>
      <w:r w:rsidR="00A84868">
        <w:t xml:space="preserve"> </w:t>
      </w:r>
      <w:r w:rsidRPr="001021D1">
        <w:t>documents,</w:t>
      </w:r>
      <w:r w:rsidR="00A84868">
        <w:t xml:space="preserve"> </w:t>
      </w:r>
      <w:r w:rsidRPr="001021D1">
        <w:t>Guidelines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inclusion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civil</w:t>
      </w:r>
      <w:r w:rsidR="00A84868">
        <w:t xml:space="preserve"> </w:t>
      </w:r>
      <w:r w:rsidRPr="001021D1">
        <w:t>society</w:t>
      </w:r>
      <w:r w:rsidR="00A84868">
        <w:t xml:space="preserve"> </w:t>
      </w:r>
      <w:r w:rsidRPr="001021D1">
        <w:t>organizations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working</w:t>
      </w:r>
      <w:r w:rsidR="00A84868">
        <w:t xml:space="preserve"> </w:t>
      </w:r>
      <w:r w:rsidRPr="001021D1">
        <w:t>groups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drafting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policy</w:t>
      </w:r>
      <w:r w:rsidR="00A84868">
        <w:t xml:space="preserve"> </w:t>
      </w:r>
      <w:r w:rsidRPr="001021D1">
        <w:t>documents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drafts,</w:t>
      </w:r>
      <w:r w:rsidR="00A84868">
        <w:t xml:space="preserve"> </w:t>
      </w:r>
      <w:r w:rsidRPr="001021D1">
        <w:t>i.e.,</w:t>
      </w:r>
      <w:r w:rsidR="00A84868">
        <w:t xml:space="preserve"> </w:t>
      </w:r>
      <w:r w:rsidRPr="001021D1">
        <w:t>draft</w:t>
      </w:r>
      <w:r w:rsidR="00A84868">
        <w:t xml:space="preserve"> </w:t>
      </w:r>
      <w:r w:rsidRPr="001021D1">
        <w:t>regulations,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adopted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January</w:t>
      </w:r>
      <w:r w:rsidR="00A84868">
        <w:t xml:space="preserve"> </w:t>
      </w:r>
      <w:r w:rsidRPr="001021D1">
        <w:t>2020.</w:t>
      </w:r>
      <w:r w:rsidRPr="00104AD0">
        <w:rPr>
          <w:rStyle w:val="FootnoteReference"/>
        </w:rPr>
        <w:footnoteReference w:id="62"/>
      </w:r>
    </w:p>
    <w:p w14:paraId="7D6444B2" w14:textId="38AE30E5" w:rsidR="006F4FE8" w:rsidRPr="001021D1" w:rsidRDefault="0064050C" w:rsidP="0064050C">
      <w:pPr>
        <w:pStyle w:val="H56G"/>
      </w:pPr>
      <w:r>
        <w:lastRenderedPageBreak/>
        <w:tab/>
      </w:r>
      <w:r>
        <w:tab/>
      </w:r>
      <w:r w:rsidR="006F4FE8" w:rsidRPr="001021D1">
        <w:t>Number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registered</w:t>
      </w:r>
      <w:r w:rsidR="00A84868">
        <w:t xml:space="preserve"> </w:t>
      </w:r>
      <w:r w:rsidR="006F4FE8" w:rsidRPr="001021D1">
        <w:t>non-governmental</w:t>
      </w:r>
      <w:r w:rsidR="00A84868">
        <w:t xml:space="preserve"> </w:t>
      </w:r>
      <w:r w:rsidR="006F4FE8" w:rsidRPr="001021D1">
        <w:t>organizations</w:t>
      </w:r>
    </w:p>
    <w:p w14:paraId="0AAC4A64" w14:textId="4B200AC8" w:rsidR="006F4FE8" w:rsidRPr="001021D1" w:rsidRDefault="006F4FE8" w:rsidP="004B2579">
      <w:pPr>
        <w:pStyle w:val="SingleTxtG"/>
      </w:pPr>
      <w:r w:rsidRPr="001021D1">
        <w:t>76.</w:t>
      </w:r>
      <w:r w:rsidRPr="001021D1">
        <w:tab/>
        <w:t>Associations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representative</w:t>
      </w:r>
      <w:r w:rsidR="00A84868">
        <w:t xml:space="preserve"> </w:t>
      </w:r>
      <w:r w:rsidRPr="001021D1">
        <w:t>offices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foreign</w:t>
      </w:r>
      <w:r w:rsidR="00A84868">
        <w:t xml:space="preserve"> </w:t>
      </w:r>
      <w:r w:rsidRPr="001021D1">
        <w:t>associations</w:t>
      </w:r>
      <w:r w:rsidR="00A84868">
        <w:t xml:space="preserve"> </w:t>
      </w:r>
      <w:r w:rsidRPr="001021D1">
        <w:t>can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entered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Register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Associations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Register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Foreign</w:t>
      </w:r>
      <w:r w:rsidR="00A84868">
        <w:t xml:space="preserve"> </w:t>
      </w:r>
      <w:r w:rsidRPr="001021D1">
        <w:t>Associations</w:t>
      </w:r>
      <w:r w:rsidR="00A84868">
        <w:t xml:space="preserve"> </w:t>
      </w:r>
      <w:r w:rsidRPr="001021D1">
        <w:t>kept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Serbian</w:t>
      </w:r>
      <w:r w:rsidR="00A84868">
        <w:t xml:space="preserve"> </w:t>
      </w:r>
      <w:r w:rsidRPr="001021D1">
        <w:t>Business</w:t>
      </w:r>
      <w:r w:rsidR="00A84868">
        <w:t xml:space="preserve"> </w:t>
      </w:r>
      <w:r w:rsidRPr="001021D1">
        <w:t>Registers</w:t>
      </w:r>
      <w:r w:rsidR="00A84868">
        <w:t xml:space="preserve"> </w:t>
      </w:r>
      <w:r w:rsidRPr="001021D1">
        <w:t>Agency,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whom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task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entrusted,</w:t>
      </w:r>
      <w:r w:rsidR="00A84868">
        <w:t xml:space="preserve"> </w:t>
      </w:r>
      <w:r w:rsidRPr="001021D1">
        <w:t>thus</w:t>
      </w:r>
      <w:r w:rsidR="00A84868">
        <w:t xml:space="preserve"> </w:t>
      </w:r>
      <w:r w:rsidRPr="001021D1">
        <w:t>acquiring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status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entity,</w:t>
      </w:r>
      <w:r w:rsidR="00A84868">
        <w:t xml:space="preserve"> </w:t>
      </w:r>
      <w:r w:rsidRPr="001021D1">
        <w:t>so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associations</w:t>
      </w:r>
      <w:r w:rsidR="00A84868">
        <w:t xml:space="preserve"> </w:t>
      </w:r>
      <w:r w:rsidRPr="001021D1">
        <w:t>can</w:t>
      </w:r>
      <w:r w:rsidR="00A84868">
        <w:t xml:space="preserve"> </w:t>
      </w:r>
      <w:r w:rsidRPr="001021D1">
        <w:t>decide</w:t>
      </w:r>
      <w:r w:rsidR="00A84868">
        <w:t xml:space="preserve"> </w:t>
      </w:r>
      <w:r w:rsidRPr="001021D1">
        <w:t>whether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register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not.</w:t>
      </w:r>
      <w:r w:rsidR="00A84868">
        <w:t xml:space="preserve"> </w:t>
      </w:r>
      <w:r w:rsidRPr="001021D1">
        <w:t>Associations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register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Register</w:t>
      </w:r>
      <w:r w:rsidR="00A84868">
        <w:t xml:space="preserve"> </w:t>
      </w:r>
      <w:r w:rsidRPr="001021D1">
        <w:t>independently</w:t>
      </w:r>
      <w:r w:rsidR="00A84868">
        <w:t xml:space="preserve"> </w:t>
      </w:r>
      <w:r w:rsidRPr="001021D1">
        <w:t>act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transactions,</w:t>
      </w:r>
      <w:r w:rsidR="00A84868">
        <w:t xml:space="preserve"> </w:t>
      </w:r>
      <w:r w:rsidRPr="001021D1">
        <w:t>perform</w:t>
      </w:r>
      <w:r w:rsidR="00A84868">
        <w:t xml:space="preserve"> </w:t>
      </w:r>
      <w:r w:rsidRPr="001021D1">
        <w:t>economic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activities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accordance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can</w:t>
      </w:r>
      <w:r w:rsidR="00A84868">
        <w:t xml:space="preserve"> </w:t>
      </w:r>
      <w:r w:rsidRPr="001021D1">
        <w:t>apply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funds</w:t>
      </w:r>
      <w:r w:rsidR="00A84868">
        <w:t xml:space="preserve"> </w:t>
      </w:r>
      <w:r w:rsidRPr="001021D1">
        <w:t>provided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budget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Republic,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budgets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autonomous</w:t>
      </w:r>
      <w:r w:rsidR="00A84868">
        <w:t xml:space="preserve"> </w:t>
      </w:r>
      <w:r w:rsidRPr="001021D1">
        <w:t>provinces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self-government</w:t>
      </w:r>
      <w:r w:rsidR="00A84868">
        <w:t xml:space="preserve"> </w:t>
      </w:r>
      <w:r w:rsidRPr="001021D1">
        <w:t>units,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finance</w:t>
      </w:r>
      <w:r w:rsidR="00A84868">
        <w:t xml:space="preserve"> </w:t>
      </w:r>
      <w:r w:rsidRPr="001021D1">
        <w:t>certain</w:t>
      </w:r>
      <w:r w:rsidR="00A84868">
        <w:t xml:space="preserve"> </w:t>
      </w:r>
      <w:r w:rsidRPr="001021D1">
        <w:t>programs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interest.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rules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civil</w:t>
      </w:r>
      <w:r w:rsidR="00A84868">
        <w:t xml:space="preserve"> </w:t>
      </w:r>
      <w:r w:rsidRPr="001021D1">
        <w:t>partnership</w:t>
      </w:r>
      <w:r w:rsidR="00A84868">
        <w:t xml:space="preserve"> </w:t>
      </w:r>
      <w:r w:rsidRPr="001021D1">
        <w:t>apply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associations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do</w:t>
      </w:r>
      <w:r w:rsidR="00A84868">
        <w:t xml:space="preserve"> </w:t>
      </w:r>
      <w:r w:rsidRPr="001021D1">
        <w:t>not</w:t>
      </w:r>
      <w:r w:rsidR="00A84868">
        <w:t xml:space="preserve"> </w:t>
      </w:r>
      <w:r w:rsidRPr="001021D1">
        <w:t>register,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case</w:t>
      </w:r>
      <w:r w:rsidR="00A84868">
        <w:t xml:space="preserve"> </w:t>
      </w:r>
      <w:r w:rsidRPr="001021D1">
        <w:t>they</w:t>
      </w:r>
      <w:r w:rsidR="00A84868">
        <w:t xml:space="preserve"> </w:t>
      </w:r>
      <w:r w:rsidRPr="001021D1">
        <w:t>do</w:t>
      </w:r>
      <w:r w:rsidR="00A84868">
        <w:t xml:space="preserve"> </w:t>
      </w:r>
      <w:r w:rsidRPr="001021D1">
        <w:t>not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status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entity.</w:t>
      </w:r>
    </w:p>
    <w:p w14:paraId="0EAE9D32" w14:textId="56C76B71" w:rsidR="006F4FE8" w:rsidRPr="001021D1" w:rsidRDefault="006F4FE8" w:rsidP="004B2579">
      <w:pPr>
        <w:pStyle w:val="SingleTxtG"/>
      </w:pPr>
      <w:r w:rsidRPr="001021D1">
        <w:t>77.</w:t>
      </w:r>
      <w:r w:rsidRPr="001021D1">
        <w:tab/>
        <w:t>The</w:t>
      </w:r>
      <w:r w:rsidR="00A84868">
        <w:t xml:space="preserve"> </w:t>
      </w:r>
      <w:r w:rsidRPr="001021D1">
        <w:t>procedure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registration,</w:t>
      </w:r>
      <w:r w:rsidR="00A84868">
        <w:t xml:space="preserve"> </w:t>
      </w:r>
      <w:r w:rsidRPr="001021D1">
        <w:t>i.e.,</w:t>
      </w:r>
      <w:r w:rsidR="00A84868">
        <w:t xml:space="preserve"> </w:t>
      </w:r>
      <w:r w:rsidRPr="001021D1">
        <w:t>registration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Register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Associations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Register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Foreign</w:t>
      </w:r>
      <w:r w:rsidR="00A84868">
        <w:t xml:space="preserve"> </w:t>
      </w:r>
      <w:r w:rsidRPr="001021D1">
        <w:t>Associations,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keeping</w:t>
      </w:r>
      <w:r w:rsidR="00A84868">
        <w:t xml:space="preserve"> </w:t>
      </w:r>
      <w:r w:rsidRPr="001021D1">
        <w:t>registers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more</w:t>
      </w:r>
      <w:r w:rsidR="00A84868">
        <w:t xml:space="preserve"> </w:t>
      </w:r>
      <w:r w:rsidRPr="001021D1">
        <w:t>closely</w:t>
      </w:r>
      <w:r w:rsidR="00A84868">
        <w:t xml:space="preserve"> </w:t>
      </w:r>
      <w:r w:rsidRPr="001021D1">
        <w:t>regulated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Procedure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Registration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Serbian</w:t>
      </w:r>
      <w:r w:rsidR="00A84868">
        <w:t xml:space="preserve"> </w:t>
      </w:r>
      <w:r w:rsidRPr="001021D1">
        <w:t>Business</w:t>
      </w:r>
      <w:r w:rsidR="00A84868">
        <w:t xml:space="preserve"> </w:t>
      </w:r>
      <w:r w:rsidRPr="001021D1">
        <w:t>Registers</w:t>
      </w:r>
      <w:r w:rsidR="00A84868">
        <w:t xml:space="preserve"> </w:t>
      </w:r>
      <w:r w:rsidRPr="001021D1">
        <w:t>Agency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relevant</w:t>
      </w:r>
      <w:r w:rsidR="00A84868">
        <w:t xml:space="preserve"> </w:t>
      </w:r>
      <w:r w:rsidRPr="001021D1">
        <w:t>bylaws.</w:t>
      </w:r>
      <w:r w:rsidR="00A84868">
        <w:t xml:space="preserve"> </w:t>
      </w:r>
      <w:r w:rsidRPr="001021D1">
        <w:t>Information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registration</w:t>
      </w:r>
      <w:r w:rsidR="00A84868">
        <w:t xml:space="preserve"> </w:t>
      </w:r>
      <w:r w:rsidRPr="001021D1">
        <w:t>procedure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registered</w:t>
      </w:r>
      <w:r w:rsidR="00A84868">
        <w:t xml:space="preserve"> </w:t>
      </w:r>
      <w:r w:rsidRPr="001021D1">
        <w:t>associations,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accordance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law,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available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agency</w:t>
      </w:r>
      <w:r w:rsidR="00CF659D">
        <w:t>’</w:t>
      </w:r>
      <w:r w:rsidRPr="001021D1">
        <w:t>s</w:t>
      </w:r>
      <w:r w:rsidR="00A84868">
        <w:t xml:space="preserve"> </w:t>
      </w:r>
      <w:r w:rsidRPr="001021D1">
        <w:t>website:</w:t>
      </w:r>
      <w:r w:rsidR="00A84868">
        <w:t xml:space="preserve"> </w:t>
      </w:r>
      <w:hyperlink r:id="rId12" w:tgtFrame="_blank" w:history="1">
        <w:r w:rsidRPr="00B10B49">
          <w:t>Агенциј</w:t>
        </w:r>
        <w:r w:rsidRPr="001021D1">
          <w:t>a</w:t>
        </w:r>
        <w:r w:rsidR="00A84868">
          <w:t xml:space="preserve"> </w:t>
        </w:r>
        <w:r w:rsidRPr="00B10B49">
          <w:t>за</w:t>
        </w:r>
        <w:r w:rsidR="00A84868">
          <w:t xml:space="preserve"> </w:t>
        </w:r>
        <w:r w:rsidRPr="00B10B49">
          <w:t>привредне</w:t>
        </w:r>
        <w:r w:rsidR="00A84868">
          <w:t xml:space="preserve"> </w:t>
        </w:r>
        <w:r w:rsidRPr="00B10B49">
          <w:t>регистре</w:t>
        </w:r>
      </w:hyperlink>
      <w:r w:rsidRPr="001021D1">
        <w:t>.</w:t>
      </w:r>
    </w:p>
    <w:p w14:paraId="5BD149D9" w14:textId="3E076C62" w:rsidR="006F4FE8" w:rsidRPr="001021D1" w:rsidRDefault="006F4FE8" w:rsidP="004B2579">
      <w:pPr>
        <w:pStyle w:val="SingleTxtG"/>
      </w:pPr>
      <w:r w:rsidRPr="001021D1">
        <w:t>78.</w:t>
      </w:r>
      <w:r w:rsidRPr="001021D1">
        <w:tab/>
        <w:t>Ministry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Social</w:t>
      </w:r>
      <w:r w:rsidR="00A84868">
        <w:t xml:space="preserve"> </w:t>
      </w:r>
      <w:r w:rsidRPr="001021D1">
        <w:t>Dialogue</w:t>
      </w:r>
      <w:r w:rsidR="00A84868">
        <w:t xml:space="preserve"> </w:t>
      </w:r>
      <w:r w:rsidRPr="001021D1">
        <w:t>decides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appeals</w:t>
      </w:r>
      <w:r w:rsidR="00A84868">
        <w:t xml:space="preserve"> </w:t>
      </w:r>
      <w:r w:rsidRPr="001021D1">
        <w:t>against</w:t>
      </w:r>
      <w:r w:rsidR="00A84868">
        <w:t xml:space="preserve"> </w:t>
      </w:r>
      <w:r w:rsidRPr="001021D1">
        <w:t>decisions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Serbian</w:t>
      </w:r>
      <w:r w:rsidR="00A84868">
        <w:t xml:space="preserve"> </w:t>
      </w:r>
      <w:r w:rsidRPr="001021D1">
        <w:t>Business</w:t>
      </w:r>
      <w:r w:rsidR="00A84868">
        <w:t xml:space="preserve"> </w:t>
      </w:r>
      <w:r w:rsidRPr="001021D1">
        <w:t>Registers</w:t>
      </w:r>
      <w:r w:rsidR="00A84868">
        <w:t xml:space="preserve"> </w:t>
      </w:r>
      <w:r w:rsidRPr="001021D1">
        <w:t>Agency,</w:t>
      </w:r>
      <w:r w:rsidR="00A84868">
        <w:t xml:space="preserve"> </w:t>
      </w:r>
      <w:r w:rsidRPr="001021D1">
        <w:t>i.e.,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Registrar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maintains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Register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Associations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Register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Foreign</w:t>
      </w:r>
      <w:r w:rsidR="00A84868">
        <w:t xml:space="preserve"> </w:t>
      </w:r>
      <w:r w:rsidRPr="001021D1">
        <w:t>Associations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supervises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Associations,</w:t>
      </w:r>
      <w:r w:rsidR="00A84868">
        <w:t xml:space="preserve"> </w:t>
      </w:r>
      <w:r w:rsidRPr="001021D1">
        <w:t>while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Ministry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State</w:t>
      </w:r>
      <w:r w:rsidR="00A84868">
        <w:t xml:space="preserve"> </w:t>
      </w:r>
      <w:r w:rsidRPr="001021D1">
        <w:t>Administration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Self-Government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supervised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administrative</w:t>
      </w:r>
      <w:r w:rsidR="00A84868">
        <w:t xml:space="preserve"> </w:t>
      </w:r>
      <w:r w:rsidRPr="001021D1">
        <w:t>inspectors.</w:t>
      </w:r>
    </w:p>
    <w:p w14:paraId="070AFD00" w14:textId="7EF50DFB" w:rsidR="006F4FE8" w:rsidRPr="001021D1" w:rsidRDefault="006F4FE8" w:rsidP="004B2579">
      <w:pPr>
        <w:pStyle w:val="SingleTxtG"/>
      </w:pPr>
      <w:r w:rsidRPr="001021D1">
        <w:t>79.</w:t>
      </w:r>
      <w:r w:rsidRPr="001021D1">
        <w:tab/>
        <w:t>According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data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Serbian</w:t>
      </w:r>
      <w:r w:rsidR="00A84868">
        <w:t xml:space="preserve"> </w:t>
      </w:r>
      <w:r w:rsidRPr="001021D1">
        <w:t>Business</w:t>
      </w:r>
      <w:r w:rsidR="00A84868">
        <w:t xml:space="preserve"> </w:t>
      </w:r>
      <w:r w:rsidRPr="001021D1">
        <w:t>Registers</w:t>
      </w:r>
      <w:r w:rsidR="00A84868">
        <w:t xml:space="preserve"> </w:t>
      </w:r>
      <w:r w:rsidRPr="001021D1">
        <w:t>Agency,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2020,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total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34,692</w:t>
      </w:r>
      <w:r w:rsidR="00A84868">
        <w:t xml:space="preserve"> </w:t>
      </w:r>
      <w:r w:rsidRPr="001021D1">
        <w:t>domestic</w:t>
      </w:r>
      <w:r w:rsidR="00A84868">
        <w:t xml:space="preserve"> </w:t>
      </w:r>
      <w:r w:rsidRPr="001021D1">
        <w:t>associations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72</w:t>
      </w:r>
      <w:r w:rsidR="00A84868">
        <w:t xml:space="preserve"> </w:t>
      </w:r>
      <w:r w:rsidRPr="001021D1">
        <w:t>representative</w:t>
      </w:r>
      <w:r w:rsidR="00A84868">
        <w:t xml:space="preserve"> </w:t>
      </w:r>
      <w:r w:rsidRPr="001021D1">
        <w:t>offices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foreign</w:t>
      </w:r>
      <w:r w:rsidR="00A84868">
        <w:t xml:space="preserve"> </w:t>
      </w:r>
      <w:r w:rsidRPr="001021D1">
        <w:t>associations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registered.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associations</w:t>
      </w:r>
      <w:r w:rsidR="00A84868">
        <w:t xml:space="preserve"> </w:t>
      </w:r>
      <w:r w:rsidRPr="001021D1">
        <w:t>increased</w:t>
      </w:r>
      <w:r w:rsidR="00A84868">
        <w:t xml:space="preserve"> </w:t>
      </w:r>
      <w:r w:rsidRPr="001021D1">
        <w:t>significantly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entry</w:t>
      </w:r>
      <w:r w:rsidR="00A84868">
        <w:t xml:space="preserve"> </w:t>
      </w:r>
      <w:r w:rsidRPr="001021D1">
        <w:t>into</w:t>
      </w:r>
      <w:r w:rsidR="00A84868">
        <w:t xml:space="preserve"> </w:t>
      </w:r>
      <w:r w:rsidRPr="001021D1">
        <w:t>force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Associations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2011,</w:t>
      </w:r>
      <w:r w:rsidR="00A84868">
        <w:t xml:space="preserve"> </w:t>
      </w:r>
      <w:r w:rsidRPr="001021D1">
        <w:t>when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conditions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establishment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associations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significantly</w:t>
      </w:r>
      <w:r w:rsidR="00A84868">
        <w:t xml:space="preserve"> </w:t>
      </w:r>
      <w:r w:rsidRPr="001021D1">
        <w:t>simplified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liberalized,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when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single</w:t>
      </w:r>
      <w:r w:rsidR="00A84868">
        <w:t xml:space="preserve"> </w:t>
      </w:r>
      <w:r w:rsidRPr="001021D1">
        <w:t>register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associations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formed.</w:t>
      </w:r>
      <w:r w:rsidR="00A84868">
        <w:t xml:space="preserve"> </w:t>
      </w:r>
      <w:r w:rsidRPr="001021D1">
        <w:t>Existing</w:t>
      </w:r>
      <w:r w:rsidR="00A84868">
        <w:t xml:space="preserve"> </w:t>
      </w:r>
      <w:r w:rsidRPr="001021D1">
        <w:t>associations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obliged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re-register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otherwise</w:t>
      </w:r>
      <w:r w:rsidR="00A84868">
        <w:t xml:space="preserve"> </w:t>
      </w:r>
      <w:r w:rsidRPr="001021D1">
        <w:t>deemed</w:t>
      </w:r>
      <w:r w:rsidR="00A84868">
        <w:t xml:space="preserve"> </w:t>
      </w:r>
      <w:r w:rsidRPr="001021D1">
        <w:t>inactive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deleted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register.</w:t>
      </w:r>
    </w:p>
    <w:p w14:paraId="4B98A372" w14:textId="30C9C23C" w:rsidR="006F4FE8" w:rsidRPr="001021D1" w:rsidRDefault="006F4FE8" w:rsidP="004B2579">
      <w:pPr>
        <w:pStyle w:val="SingleTxtG"/>
      </w:pPr>
      <w:r w:rsidRPr="001021D1">
        <w:t>80.</w:t>
      </w:r>
      <w:r w:rsidRPr="001021D1">
        <w:tab/>
        <w:t>Regarding</w:t>
      </w:r>
      <w:r w:rsidR="00A84868">
        <w:t xml:space="preserve"> </w:t>
      </w:r>
      <w:r w:rsidRPr="001021D1">
        <w:t>distribution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districts,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largest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associations,</w:t>
      </w:r>
      <w:r w:rsidR="00A84868">
        <w:t xml:space="preserve"> </w:t>
      </w:r>
      <w:r w:rsidRPr="001021D1">
        <w:t>after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city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Belgrade</w:t>
      </w:r>
      <w:r w:rsidR="00A84868">
        <w:t xml:space="preserve"> </w:t>
      </w:r>
      <w:r w:rsidRPr="001021D1">
        <w:t>(10,759),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registered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South</w:t>
      </w:r>
      <w:r w:rsidR="00A84868">
        <w:t xml:space="preserve"> </w:t>
      </w:r>
      <w:r w:rsidRPr="001021D1">
        <w:t>Bačka</w:t>
      </w:r>
      <w:r w:rsidR="00A84868">
        <w:t xml:space="preserve"> </w:t>
      </w:r>
      <w:r w:rsidRPr="001021D1">
        <w:t>District</w:t>
      </w:r>
      <w:r w:rsidR="00A84868">
        <w:t xml:space="preserve"> </w:t>
      </w:r>
      <w:r w:rsidRPr="001021D1">
        <w:t>(4,483),</w:t>
      </w:r>
      <w:r w:rsidR="00A84868">
        <w:t xml:space="preserve"> </w:t>
      </w:r>
      <w:r w:rsidRPr="001021D1">
        <w:t>followed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districts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Niš</w:t>
      </w:r>
      <w:r w:rsidR="00A84868">
        <w:t xml:space="preserve"> </w:t>
      </w:r>
      <w:r w:rsidRPr="001021D1">
        <w:t>(1,621),</w:t>
      </w:r>
      <w:r w:rsidR="00A84868">
        <w:t xml:space="preserve"> </w:t>
      </w:r>
      <w:r w:rsidRPr="001021D1">
        <w:t>South</w:t>
      </w:r>
      <w:r w:rsidR="00A84868">
        <w:t xml:space="preserve"> </w:t>
      </w:r>
      <w:r w:rsidRPr="001021D1">
        <w:t>Banat</w:t>
      </w:r>
      <w:r w:rsidR="00A84868">
        <w:t xml:space="preserve"> </w:t>
      </w:r>
      <w:r w:rsidRPr="001021D1">
        <w:t>(1,562),</w:t>
      </w:r>
      <w:r w:rsidR="00A84868">
        <w:t xml:space="preserve"> </w:t>
      </w:r>
      <w:r w:rsidRPr="001021D1">
        <w:t>Srem</w:t>
      </w:r>
      <w:r w:rsidR="00A84868">
        <w:t xml:space="preserve"> </w:t>
      </w:r>
      <w:r w:rsidRPr="001021D1">
        <w:t>(1,373),</w:t>
      </w:r>
      <w:r w:rsidR="00A84868">
        <w:t xml:space="preserve"> </w:t>
      </w:r>
      <w:r w:rsidRPr="001021D1">
        <w:t>Central</w:t>
      </w:r>
      <w:r w:rsidR="00A84868">
        <w:t xml:space="preserve"> </w:t>
      </w:r>
      <w:r w:rsidRPr="001021D1">
        <w:t>Banat</w:t>
      </w:r>
      <w:r w:rsidR="00A84868">
        <w:t xml:space="preserve"> </w:t>
      </w:r>
      <w:r w:rsidRPr="001021D1">
        <w:t>(1,178),</w:t>
      </w:r>
      <w:r w:rsidR="00A84868">
        <w:t xml:space="preserve"> </w:t>
      </w:r>
      <w:r w:rsidRPr="001021D1">
        <w:t>North-Bačka</w:t>
      </w:r>
      <w:r w:rsidR="00A84868">
        <w:t xml:space="preserve"> </w:t>
      </w:r>
      <w:r w:rsidRPr="001021D1">
        <w:t>(1,090),</w:t>
      </w:r>
      <w:r w:rsidR="00A84868">
        <w:t xml:space="preserve"> </w:t>
      </w:r>
      <w:r w:rsidRPr="001021D1">
        <w:t>Šumadija</w:t>
      </w:r>
      <w:r w:rsidR="00A84868">
        <w:t xml:space="preserve"> </w:t>
      </w:r>
      <w:r w:rsidRPr="001021D1">
        <w:t>(1,048),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Raška</w:t>
      </w:r>
      <w:r w:rsidR="00A84868">
        <w:t xml:space="preserve"> </w:t>
      </w:r>
      <w:r w:rsidRPr="001021D1">
        <w:t>(1,028).</w:t>
      </w:r>
    </w:p>
    <w:p w14:paraId="39C319F7" w14:textId="559388C4" w:rsidR="006F4FE8" w:rsidRPr="001021D1" w:rsidRDefault="006F4FE8" w:rsidP="004B2579">
      <w:pPr>
        <w:pStyle w:val="SingleTxtG"/>
      </w:pPr>
      <w:r w:rsidRPr="001021D1">
        <w:t>81.</w:t>
      </w:r>
      <w:r w:rsidRPr="001021D1">
        <w:tab/>
        <w:t>Also,</w:t>
      </w:r>
      <w:r w:rsidR="00A84868">
        <w:t xml:space="preserve"> </w:t>
      </w:r>
      <w:r w:rsidRPr="001021D1">
        <w:t>according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data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Serbian</w:t>
      </w:r>
      <w:r w:rsidR="00A84868">
        <w:t xml:space="preserve"> </w:t>
      </w:r>
      <w:r w:rsidRPr="001021D1">
        <w:t>Business</w:t>
      </w:r>
      <w:r w:rsidR="00A84868">
        <w:t xml:space="preserve"> </w:t>
      </w:r>
      <w:r w:rsidRPr="001021D1">
        <w:t>Registers</w:t>
      </w:r>
      <w:r w:rsidR="00A84868">
        <w:t xml:space="preserve"> </w:t>
      </w:r>
      <w:r w:rsidRPr="001021D1">
        <w:t>Agency,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2020,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total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808</w:t>
      </w:r>
      <w:r w:rsidR="00A84868">
        <w:t xml:space="preserve"> </w:t>
      </w:r>
      <w:r w:rsidRPr="001021D1">
        <w:t>foundations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141</w:t>
      </w:r>
      <w:r w:rsidR="00A84868">
        <w:t xml:space="preserve"> </w:t>
      </w:r>
      <w:r w:rsidRPr="001021D1">
        <w:t>endowments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registered.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case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associations,</w:t>
      </w:r>
      <w:r w:rsidR="00A84868">
        <w:t xml:space="preserve"> </w:t>
      </w:r>
      <w:r w:rsidRPr="001021D1">
        <w:t>there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growing</w:t>
      </w:r>
      <w:r w:rsidR="00A84868">
        <w:t xml:space="preserve"> </w:t>
      </w:r>
      <w:r w:rsidRPr="001021D1">
        <w:t>trend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foundations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endowments.</w:t>
      </w:r>
    </w:p>
    <w:p w14:paraId="0CC7F27F" w14:textId="1536A57D" w:rsidR="006F4FE8" w:rsidRPr="001021D1" w:rsidRDefault="006F4FE8" w:rsidP="004B2579">
      <w:pPr>
        <w:pStyle w:val="SingleTxtG"/>
      </w:pPr>
      <w:r w:rsidRPr="001021D1">
        <w:t>82.</w:t>
      </w:r>
      <w:r w:rsidRPr="001021D1">
        <w:tab/>
        <w:t>Foundations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endowments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mostly</w:t>
      </w:r>
      <w:r w:rsidR="00A84868">
        <w:t xml:space="preserve"> </w:t>
      </w:r>
      <w:r w:rsidRPr="001021D1">
        <w:t>concentrated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Belgrade</w:t>
      </w:r>
      <w:r w:rsidR="00A84868">
        <w:t xml:space="preserve"> </w:t>
      </w:r>
      <w:r w:rsidRPr="001021D1">
        <w:t>region</w:t>
      </w:r>
      <w:r w:rsidR="00A84868">
        <w:t xml:space="preserve"> </w:t>
      </w:r>
      <w:r w:rsidRPr="001021D1">
        <w:t>(560),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regions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South-bačka</w:t>
      </w:r>
      <w:r w:rsidR="00A84868">
        <w:t xml:space="preserve"> </w:t>
      </w:r>
      <w:r w:rsidRPr="001021D1">
        <w:t>(129),</w:t>
      </w:r>
      <w:r w:rsidR="00A84868">
        <w:t xml:space="preserve"> </w:t>
      </w:r>
      <w:r w:rsidRPr="001021D1">
        <w:t>North-bačka</w:t>
      </w:r>
      <w:r w:rsidR="00A84868">
        <w:t xml:space="preserve"> </w:t>
      </w:r>
      <w:r w:rsidRPr="001021D1">
        <w:t>(29),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Šumadija</w:t>
      </w:r>
      <w:r w:rsidR="00A84868">
        <w:t xml:space="preserve"> </w:t>
      </w:r>
      <w:r w:rsidRPr="001021D1">
        <w:t>(24),</w:t>
      </w:r>
      <w:r w:rsidR="00A84868">
        <w:t xml:space="preserve"> </w:t>
      </w:r>
      <w:r w:rsidRPr="001021D1">
        <w:t>while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significantly</w:t>
      </w:r>
      <w:r w:rsidR="00A84868">
        <w:t xml:space="preserve"> </w:t>
      </w:r>
      <w:r w:rsidRPr="001021D1">
        <w:t>smaller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present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regions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southern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eastern</w:t>
      </w:r>
      <w:r w:rsidR="00A84868">
        <w:t xml:space="preserve"> </w:t>
      </w:r>
      <w:r w:rsidRPr="001021D1">
        <w:t>Serbia.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more</w:t>
      </w:r>
      <w:r w:rsidR="00A84868">
        <w:t xml:space="preserve"> </w:t>
      </w:r>
      <w:r w:rsidRPr="001021D1">
        <w:t>than</w:t>
      </w:r>
      <w:r w:rsidR="00A84868">
        <w:t xml:space="preserve"> </w:t>
      </w:r>
      <w:r w:rsidRPr="001021D1">
        <w:t>half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municipalities/cities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RS,</w:t>
      </w:r>
      <w:r w:rsidR="00A84868">
        <w:t xml:space="preserve"> </w:t>
      </w:r>
      <w:r w:rsidRPr="001021D1">
        <w:t>no</w:t>
      </w:r>
      <w:r w:rsidR="00A84868">
        <w:t xml:space="preserve"> </w:t>
      </w:r>
      <w:r w:rsidRPr="001021D1">
        <w:t>foundations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endowments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registered,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most</w:t>
      </w:r>
      <w:r w:rsidR="00A84868">
        <w:t xml:space="preserve"> </w:t>
      </w:r>
      <w:r w:rsidRPr="001021D1">
        <w:t>municipalities</w:t>
      </w:r>
      <w:r w:rsidR="00A84868">
        <w:t xml:space="preserve"> </w:t>
      </w:r>
      <w:r w:rsidRPr="001021D1">
        <w:t>where</w:t>
      </w:r>
      <w:r w:rsidR="00A84868">
        <w:t xml:space="preserve"> </w:t>
      </w:r>
      <w:r w:rsidRPr="001021D1">
        <w:t>there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foundations</w:t>
      </w:r>
      <w:r w:rsidR="00A84868">
        <w:t xml:space="preserve"> </w:t>
      </w:r>
      <w:r w:rsidRPr="001021D1">
        <w:t>endowments,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below</w:t>
      </w:r>
      <w:r w:rsidR="00A84868">
        <w:t xml:space="preserve"> </w:t>
      </w:r>
      <w:r w:rsidRPr="001021D1">
        <w:t>1%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total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RS,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indicates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seemingly</w:t>
      </w:r>
      <w:r w:rsidR="00A84868">
        <w:t xml:space="preserve"> </w:t>
      </w:r>
      <w:r w:rsidRPr="001021D1">
        <w:t>underutilized</w:t>
      </w:r>
      <w:r w:rsidR="00A84868">
        <w:t xml:space="preserve"> </w:t>
      </w:r>
      <w:r w:rsidRPr="001021D1">
        <w:t>form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organizing</w:t>
      </w:r>
      <w:r w:rsidR="00A84868">
        <w:t xml:space="preserve"> </w:t>
      </w:r>
      <w:r w:rsidRPr="001021D1">
        <w:t>citizens,</w:t>
      </w:r>
      <w:r w:rsidR="00A84868">
        <w:t xml:space="preserve"> </w:t>
      </w:r>
      <w:r w:rsidRPr="001021D1">
        <w:t>although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foundation</w:t>
      </w:r>
      <w:r w:rsidR="00A84868">
        <w:t xml:space="preserve"> </w:t>
      </w:r>
      <w:r w:rsidRPr="001021D1">
        <w:t>may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simpler</w:t>
      </w:r>
      <w:r w:rsidR="00A84868">
        <w:t xml:space="preserve"> </w:t>
      </w:r>
      <w:r w:rsidRPr="001021D1">
        <w:t>way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organizing</w:t>
      </w:r>
      <w:r w:rsidR="00A84868">
        <w:t xml:space="preserve"> </w:t>
      </w:r>
      <w:r w:rsidRPr="001021D1">
        <w:t>entities</w:t>
      </w:r>
      <w:r w:rsidR="00A84868">
        <w:t xml:space="preserve"> </w:t>
      </w:r>
      <w:r w:rsidRPr="001021D1">
        <w:t>towards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common</w:t>
      </w:r>
      <w:r w:rsidR="00A84868">
        <w:t xml:space="preserve"> </w:t>
      </w:r>
      <w:r w:rsidRPr="001021D1">
        <w:t>goal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comparison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associations,</w:t>
      </w:r>
      <w:r w:rsidR="00A84868">
        <w:t xml:space="preserve"> </w:t>
      </w:r>
      <w:r w:rsidRPr="001021D1">
        <w:t>given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people</w:t>
      </w:r>
      <w:r w:rsidR="00A84868">
        <w:t xml:space="preserve"> </w:t>
      </w:r>
      <w:r w:rsidRPr="001021D1">
        <w:t>needed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foundation</w:t>
      </w:r>
      <w:r w:rsidR="00CF659D">
        <w:t>’</w:t>
      </w:r>
      <w:r w:rsidRPr="001021D1">
        <w:t>s</w:t>
      </w:r>
      <w:r w:rsidR="00A84868">
        <w:t xml:space="preserve"> </w:t>
      </w:r>
      <w:r w:rsidRPr="001021D1">
        <w:t>establishment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management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founders.</w:t>
      </w:r>
    </w:p>
    <w:p w14:paraId="6DAEBCD6" w14:textId="585DDE3F" w:rsidR="006F4FE8" w:rsidRPr="00C817F4" w:rsidRDefault="006F4FE8" w:rsidP="0064050C">
      <w:pPr>
        <w:pStyle w:val="H23G"/>
        <w:rPr>
          <w:lang w:val="sr-Cyrl-RS"/>
        </w:rPr>
      </w:pPr>
      <w:r w:rsidRPr="001021D1">
        <w:tab/>
      </w:r>
      <w:r w:rsidRPr="001021D1">
        <w:tab/>
        <w:t>Media</w:t>
      </w:r>
    </w:p>
    <w:p w14:paraId="638F619D" w14:textId="0FF75A00" w:rsidR="006F4FE8" w:rsidRPr="001021D1" w:rsidRDefault="006F4FE8" w:rsidP="004B2579">
      <w:pPr>
        <w:pStyle w:val="SingleTxtG"/>
        <w:rPr>
          <w:bCs/>
        </w:rPr>
      </w:pPr>
      <w:r w:rsidRPr="00B10B49">
        <w:rPr>
          <w:bCs/>
          <w:lang w:val="sr-Cyrl-RS"/>
        </w:rPr>
        <w:t>83.</w:t>
      </w:r>
      <w:r>
        <w:rPr>
          <w:bCs/>
          <w:lang w:val="sr-Cyrl-RS"/>
        </w:rPr>
        <w:tab/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</w:t>
      </w:r>
      <w:r w:rsidR="00A84868">
        <w:rPr>
          <w:bCs/>
        </w:rPr>
        <w:t xml:space="preserve"> </w:t>
      </w:r>
      <w:r w:rsidRPr="001021D1">
        <w:rPr>
          <w:bCs/>
        </w:rPr>
        <w:t>guarantees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freedom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media.</w:t>
      </w:r>
      <w:r w:rsidR="00A84868">
        <w:rPr>
          <w:bCs/>
        </w:rPr>
        <w:t xml:space="preserve"> </w:t>
      </w:r>
      <w:r w:rsidRPr="001021D1">
        <w:rPr>
          <w:bCs/>
        </w:rPr>
        <w:t>Everyone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free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establish</w:t>
      </w:r>
      <w:r w:rsidR="00A84868">
        <w:rPr>
          <w:bCs/>
        </w:rPr>
        <w:t xml:space="preserve"> </w:t>
      </w:r>
      <w:r w:rsidRPr="001021D1">
        <w:rPr>
          <w:bCs/>
        </w:rPr>
        <w:t>newspapers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means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information</w:t>
      </w:r>
      <w:r w:rsidR="00A84868">
        <w:rPr>
          <w:bCs/>
        </w:rPr>
        <w:t xml:space="preserve"> </w:t>
      </w:r>
      <w:r w:rsidRPr="001021D1">
        <w:rPr>
          <w:bCs/>
        </w:rPr>
        <w:t>without</w:t>
      </w:r>
      <w:r w:rsidR="00A84868">
        <w:rPr>
          <w:bCs/>
        </w:rPr>
        <w:t xml:space="preserve"> </w:t>
      </w:r>
      <w:r w:rsidRPr="001021D1">
        <w:rPr>
          <w:bCs/>
        </w:rPr>
        <w:t>official</w:t>
      </w:r>
      <w:r w:rsidR="00A84868">
        <w:rPr>
          <w:bCs/>
        </w:rPr>
        <w:t xml:space="preserve"> </w:t>
      </w:r>
      <w:r w:rsidRPr="001021D1">
        <w:rPr>
          <w:bCs/>
        </w:rPr>
        <w:t>approval,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manner</w:t>
      </w:r>
      <w:r w:rsidR="00A84868">
        <w:rPr>
          <w:bCs/>
        </w:rPr>
        <w:t xml:space="preserve"> </w:t>
      </w:r>
      <w:r w:rsidRPr="001021D1">
        <w:rPr>
          <w:bCs/>
        </w:rPr>
        <w:t>prescribed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  <w:r w:rsidR="00A84868">
        <w:rPr>
          <w:bCs/>
        </w:rPr>
        <w:t xml:space="preserve"> </w:t>
      </w:r>
      <w:r w:rsidRPr="001021D1">
        <w:rPr>
          <w:bCs/>
        </w:rPr>
        <w:t>Television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radio</w:t>
      </w:r>
      <w:r w:rsidR="00A84868">
        <w:rPr>
          <w:bCs/>
        </w:rPr>
        <w:t xml:space="preserve"> </w:t>
      </w:r>
      <w:r w:rsidRPr="001021D1">
        <w:rPr>
          <w:bCs/>
        </w:rPr>
        <w:t>stations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established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</w:p>
    <w:p w14:paraId="032FF479" w14:textId="135C5AD4" w:rsidR="00CB330A" w:rsidRDefault="006F4FE8" w:rsidP="004B2579">
      <w:pPr>
        <w:pStyle w:val="SingleTxtG"/>
        <w:rPr>
          <w:bCs/>
        </w:rPr>
      </w:pPr>
      <w:r w:rsidRPr="00B10B49">
        <w:rPr>
          <w:bCs/>
          <w:lang w:val="sr-Cyrl-RS"/>
        </w:rPr>
        <w:t>84</w:t>
      </w:r>
      <w:r w:rsidRPr="00B10B49">
        <w:rPr>
          <w:bCs/>
          <w:lang w:val="sr-Latn-RS"/>
        </w:rPr>
        <w:t>.</w:t>
      </w:r>
      <w:r w:rsidR="00A86AF0">
        <w:rPr>
          <w:bCs/>
          <w:lang w:val="sr-Latn-RS"/>
        </w:rPr>
        <w:tab/>
      </w:r>
      <w:r w:rsidRPr="001021D1">
        <w:rPr>
          <w:bCs/>
        </w:rPr>
        <w:t>There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no</w:t>
      </w:r>
      <w:r w:rsidR="00A84868">
        <w:rPr>
          <w:bCs/>
        </w:rPr>
        <w:t xml:space="preserve"> </w:t>
      </w:r>
      <w:r w:rsidRPr="001021D1">
        <w:rPr>
          <w:bCs/>
        </w:rPr>
        <w:t>censorship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RS.</w:t>
      </w:r>
      <w:r w:rsidR="00A84868">
        <w:rPr>
          <w:bCs/>
        </w:rPr>
        <w:t xml:space="preserve"> </w:t>
      </w:r>
      <w:r w:rsidRPr="001021D1">
        <w:rPr>
          <w:bCs/>
        </w:rPr>
        <w:t>Exceptionally,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competent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prevent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dissemination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information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ideas</w:t>
      </w:r>
      <w:r w:rsidR="00A84868">
        <w:rPr>
          <w:bCs/>
        </w:rPr>
        <w:t xml:space="preserve"> </w:t>
      </w:r>
      <w:r w:rsidRPr="001021D1">
        <w:rPr>
          <w:bCs/>
        </w:rPr>
        <w:t>through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only</w:t>
      </w:r>
      <w:r w:rsidR="00A84868">
        <w:rPr>
          <w:bCs/>
        </w:rPr>
        <w:t xml:space="preserve"> </w:t>
      </w:r>
      <w:r w:rsidRPr="001021D1">
        <w:rPr>
          <w:bCs/>
        </w:rPr>
        <w:t>if</w:t>
      </w:r>
      <w:r w:rsidR="00A84868">
        <w:rPr>
          <w:bCs/>
        </w:rPr>
        <w:t xml:space="preserve"> </w:t>
      </w:r>
      <w:r w:rsidRPr="001021D1">
        <w:rPr>
          <w:bCs/>
        </w:rPr>
        <w:t>it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necessary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democratic</w:t>
      </w:r>
      <w:r w:rsidR="00A84868">
        <w:rPr>
          <w:bCs/>
        </w:rPr>
        <w:t xml:space="preserve"> </w:t>
      </w:r>
      <w:r w:rsidRPr="001021D1">
        <w:rPr>
          <w:bCs/>
        </w:rPr>
        <w:t>society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prevent</w:t>
      </w:r>
      <w:r w:rsidR="00A84868">
        <w:rPr>
          <w:bCs/>
        </w:rPr>
        <w:t xml:space="preserve"> </w:t>
      </w:r>
      <w:r w:rsidRPr="001021D1">
        <w:rPr>
          <w:bCs/>
        </w:rPr>
        <w:t>calls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violent</w:t>
      </w:r>
      <w:r w:rsidR="00A84868">
        <w:rPr>
          <w:bCs/>
        </w:rPr>
        <w:t xml:space="preserve"> </w:t>
      </w:r>
      <w:r w:rsidRPr="001021D1">
        <w:rPr>
          <w:bCs/>
        </w:rPr>
        <w:t>destruction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order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violation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territorial</w:t>
      </w:r>
      <w:r w:rsidR="00A84868">
        <w:rPr>
          <w:bCs/>
        </w:rPr>
        <w:t xml:space="preserve"> </w:t>
      </w:r>
      <w:r w:rsidRPr="001021D1">
        <w:rPr>
          <w:bCs/>
        </w:rPr>
        <w:t>integrity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RS,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prevent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propagation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war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incitement</w:t>
      </w:r>
      <w:r w:rsidR="00A84868">
        <w:rPr>
          <w:bCs/>
        </w:rPr>
        <w:t xml:space="preserve"> </w:t>
      </w:r>
      <w:r w:rsidRPr="001021D1">
        <w:rPr>
          <w:bCs/>
        </w:rPr>
        <w:lastRenderedPageBreak/>
        <w:t>to</w:t>
      </w:r>
      <w:r w:rsidR="00A84868">
        <w:rPr>
          <w:bCs/>
        </w:rPr>
        <w:t xml:space="preserve"> </w:t>
      </w:r>
      <w:r w:rsidRPr="001021D1">
        <w:rPr>
          <w:bCs/>
        </w:rPr>
        <w:t>direct</w:t>
      </w:r>
      <w:r w:rsidR="00A84868">
        <w:rPr>
          <w:bCs/>
        </w:rPr>
        <w:t xml:space="preserve"> </w:t>
      </w:r>
      <w:r w:rsidRPr="001021D1">
        <w:rPr>
          <w:bCs/>
        </w:rPr>
        <w:t>violence,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prevent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advocacy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racial,</w:t>
      </w:r>
      <w:r w:rsidR="00A84868">
        <w:rPr>
          <w:bCs/>
        </w:rPr>
        <w:t xml:space="preserve"> </w:t>
      </w:r>
      <w:r w:rsidRPr="001021D1">
        <w:rPr>
          <w:bCs/>
        </w:rPr>
        <w:t>national,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religious</w:t>
      </w:r>
      <w:r w:rsidR="00A84868">
        <w:rPr>
          <w:bCs/>
        </w:rPr>
        <w:t xml:space="preserve"> </w:t>
      </w:r>
      <w:r w:rsidRPr="001021D1">
        <w:rPr>
          <w:bCs/>
        </w:rPr>
        <w:t>hatred,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incites</w:t>
      </w:r>
      <w:r w:rsidR="00A84868">
        <w:rPr>
          <w:bCs/>
        </w:rPr>
        <w:t xml:space="preserve"> </w:t>
      </w:r>
      <w:r w:rsidRPr="001021D1">
        <w:rPr>
          <w:bCs/>
        </w:rPr>
        <w:t>discrimination,</w:t>
      </w:r>
      <w:r w:rsidR="00A84868">
        <w:rPr>
          <w:bCs/>
        </w:rPr>
        <w:t xml:space="preserve"> </w:t>
      </w:r>
      <w:r w:rsidRPr="001021D1">
        <w:rPr>
          <w:bCs/>
        </w:rPr>
        <w:t>hostility,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violence.</w:t>
      </w:r>
      <w:r w:rsidRPr="00104AD0">
        <w:rPr>
          <w:rStyle w:val="FootnoteReference"/>
        </w:rPr>
        <w:footnoteReference w:id="63"/>
      </w:r>
    </w:p>
    <w:p w14:paraId="46C93E86" w14:textId="302A54C7" w:rsidR="006F4FE8" w:rsidRPr="001021D1" w:rsidRDefault="006F4FE8" w:rsidP="004B2579">
      <w:pPr>
        <w:pStyle w:val="SingleTxtG"/>
        <w:rPr>
          <w:bCs/>
        </w:rPr>
      </w:pPr>
      <w:r w:rsidRPr="00B10B49">
        <w:rPr>
          <w:bCs/>
          <w:lang w:val="sr-Cyrl-RS"/>
        </w:rPr>
        <w:t>85.</w:t>
      </w:r>
      <w:r>
        <w:rPr>
          <w:bCs/>
          <w:lang w:val="sr-Cyrl-RS"/>
        </w:rPr>
        <w:tab/>
      </w:r>
      <w:r w:rsidRPr="001021D1">
        <w:rPr>
          <w:bCs/>
        </w:rPr>
        <w:t>RS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created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regulatory</w:t>
      </w:r>
      <w:r w:rsidR="00A84868">
        <w:rPr>
          <w:bCs/>
        </w:rPr>
        <w:t xml:space="preserve"> </w:t>
      </w:r>
      <w:r w:rsidRPr="001021D1">
        <w:rPr>
          <w:bCs/>
        </w:rPr>
        <w:t>framework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enables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operate</w:t>
      </w:r>
      <w:r w:rsidR="00A84868">
        <w:rPr>
          <w:bCs/>
        </w:rPr>
        <w:t xml:space="preserve"> </w:t>
      </w:r>
      <w:r w:rsidRPr="001021D1">
        <w:rPr>
          <w:bCs/>
        </w:rPr>
        <w:t>independently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unhindered.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set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relevant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laws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improved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framework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field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information</w:t>
      </w:r>
      <w:r w:rsidR="00A84868">
        <w:rPr>
          <w:bCs/>
        </w:rPr>
        <w:t xml:space="preserve"> </w:t>
      </w:r>
      <w:r w:rsidRPr="001021D1">
        <w:rPr>
          <w:bCs/>
        </w:rPr>
        <w:t>(the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Information</w:t>
      </w:r>
      <w:r w:rsidR="00154A22">
        <w:rPr>
          <w:bCs/>
        </w:rPr>
        <w:t>,</w:t>
      </w:r>
      <w:r w:rsidRPr="00104AD0">
        <w:rPr>
          <w:rStyle w:val="FootnoteReference"/>
        </w:rPr>
        <w:footnoteReference w:id="64"/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Electronic</w:t>
      </w:r>
      <w:r w:rsidR="00A84868">
        <w:rPr>
          <w:bCs/>
        </w:rPr>
        <w:t xml:space="preserve"> </w:t>
      </w:r>
      <w:r w:rsidRPr="001021D1">
        <w:rPr>
          <w:bCs/>
        </w:rPr>
        <w:t>Media,</w:t>
      </w:r>
      <w:r w:rsidRPr="00154A22">
        <w:rPr>
          <w:rStyle w:val="FootnoteReference"/>
        </w:rPr>
        <w:footnoteReference w:id="65"/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Services</w:t>
      </w:r>
      <w:r w:rsidRPr="00154A22">
        <w:rPr>
          <w:rStyle w:val="FootnoteReference"/>
        </w:rPr>
        <w:footnoteReference w:id="66"/>
      </w:r>
      <w:r w:rsidRPr="001021D1">
        <w:rPr>
          <w:bCs/>
        </w:rPr>
        <w:t>).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Information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regulates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information,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includes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freedom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collect,</w:t>
      </w:r>
      <w:r w:rsidR="00A84868">
        <w:rPr>
          <w:bCs/>
        </w:rPr>
        <w:t xml:space="preserve"> </w:t>
      </w:r>
      <w:r w:rsidRPr="001021D1">
        <w:rPr>
          <w:bCs/>
        </w:rPr>
        <w:t>publish,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receive</w:t>
      </w:r>
      <w:r w:rsidR="00A84868">
        <w:rPr>
          <w:bCs/>
        </w:rPr>
        <w:t xml:space="preserve"> </w:t>
      </w:r>
      <w:r w:rsidRPr="001021D1">
        <w:rPr>
          <w:bCs/>
        </w:rPr>
        <w:t>information,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freedom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form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express</w:t>
      </w:r>
      <w:r w:rsidR="00A84868">
        <w:rPr>
          <w:bCs/>
        </w:rPr>
        <w:t xml:space="preserve"> </w:t>
      </w:r>
      <w:r w:rsidRPr="001021D1">
        <w:rPr>
          <w:bCs/>
        </w:rPr>
        <w:t>ideas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opinions,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freedom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print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distribute</w:t>
      </w:r>
      <w:r w:rsidR="00A84868">
        <w:rPr>
          <w:bCs/>
        </w:rPr>
        <w:t xml:space="preserve"> </w:t>
      </w:r>
      <w:r w:rsidRPr="001021D1">
        <w:rPr>
          <w:bCs/>
        </w:rPr>
        <w:t>newspapers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freedom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produce,</w:t>
      </w:r>
      <w:r w:rsidR="00A84868">
        <w:rPr>
          <w:bCs/>
        </w:rPr>
        <w:t xml:space="preserve"> </w:t>
      </w:r>
      <w:r w:rsidRPr="001021D1">
        <w:rPr>
          <w:bCs/>
        </w:rPr>
        <w:t>provide,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publish</w:t>
      </w:r>
      <w:r w:rsidR="00A84868">
        <w:rPr>
          <w:bCs/>
        </w:rPr>
        <w:t xml:space="preserve"> </w:t>
      </w:r>
      <w:r w:rsidRPr="001021D1">
        <w:rPr>
          <w:bCs/>
        </w:rPr>
        <w:t>audio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audio-visual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services,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freedom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disseminate</w:t>
      </w:r>
      <w:r w:rsidR="00A84868">
        <w:rPr>
          <w:bCs/>
        </w:rPr>
        <w:t xml:space="preserve"> </w:t>
      </w:r>
      <w:r w:rsidRPr="001021D1">
        <w:rPr>
          <w:bCs/>
        </w:rPr>
        <w:t>information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ideas</w:t>
      </w:r>
      <w:r w:rsidR="00A84868">
        <w:rPr>
          <w:bCs/>
        </w:rPr>
        <w:t xml:space="preserve"> </w:t>
      </w:r>
      <w:r w:rsidRPr="001021D1">
        <w:rPr>
          <w:bCs/>
        </w:rPr>
        <w:t>via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Internet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platforms,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freedom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publish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conduct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information</w:t>
      </w:r>
      <w:r w:rsidR="00A84868">
        <w:rPr>
          <w:bCs/>
        </w:rPr>
        <w:t xml:space="preserve"> </w:t>
      </w:r>
      <w:r w:rsidRPr="001021D1">
        <w:rPr>
          <w:bCs/>
        </w:rPr>
        <w:t>activities.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law,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Register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functioning</w:t>
      </w:r>
      <w:r w:rsidR="00A84868">
        <w:rPr>
          <w:bCs/>
        </w:rPr>
        <w:t xml:space="preserve"> </w:t>
      </w:r>
      <w:r w:rsidRPr="001021D1">
        <w:rPr>
          <w:bCs/>
        </w:rPr>
        <w:t>since</w:t>
      </w:r>
      <w:r w:rsidR="00A84868">
        <w:rPr>
          <w:bCs/>
        </w:rPr>
        <w:t xml:space="preserve"> </w:t>
      </w:r>
      <w:r w:rsidRPr="001021D1">
        <w:rPr>
          <w:bCs/>
        </w:rPr>
        <w:t>2015,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maintained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Serbian</w:t>
      </w:r>
      <w:r w:rsidR="00A84868">
        <w:rPr>
          <w:bCs/>
        </w:rPr>
        <w:t xml:space="preserve"> </w:t>
      </w:r>
      <w:r w:rsidRPr="001021D1">
        <w:rPr>
          <w:bCs/>
        </w:rPr>
        <w:t>Business</w:t>
      </w:r>
      <w:r w:rsidR="00A84868">
        <w:rPr>
          <w:bCs/>
        </w:rPr>
        <w:t xml:space="preserve"> </w:t>
      </w:r>
      <w:r w:rsidRPr="001021D1">
        <w:rPr>
          <w:bCs/>
        </w:rPr>
        <w:t>Registers</w:t>
      </w:r>
      <w:r w:rsidR="00A84868">
        <w:rPr>
          <w:bCs/>
        </w:rPr>
        <w:t xml:space="preserve"> </w:t>
      </w:r>
      <w:r w:rsidRPr="001021D1">
        <w:rPr>
          <w:bCs/>
        </w:rPr>
        <w:t>Agency.</w:t>
      </w:r>
    </w:p>
    <w:p w14:paraId="31707B43" w14:textId="08A6CA9E" w:rsidR="006F4FE8" w:rsidRPr="001021D1" w:rsidRDefault="006F4FE8" w:rsidP="004B2579">
      <w:pPr>
        <w:pStyle w:val="SingleTxtG"/>
        <w:rPr>
          <w:bCs/>
        </w:rPr>
      </w:pPr>
      <w:r w:rsidRPr="00B10B49">
        <w:rPr>
          <w:bCs/>
          <w:lang w:val="sr-Cyrl-RS"/>
        </w:rPr>
        <w:t>86.</w:t>
      </w:r>
      <w:r>
        <w:rPr>
          <w:bCs/>
          <w:lang w:val="sr-Cyrl-RS"/>
        </w:rPr>
        <w:tab/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Electronic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Pr="00154A22">
        <w:rPr>
          <w:rStyle w:val="FootnoteReference"/>
        </w:rPr>
        <w:footnoteReference w:id="67"/>
      </w:r>
      <w:r w:rsidR="00A84868">
        <w:rPr>
          <w:bCs/>
        </w:rPr>
        <w:t xml:space="preserve"> </w:t>
      </w:r>
      <w:r w:rsidRPr="001021D1">
        <w:rPr>
          <w:bCs/>
        </w:rPr>
        <w:t>established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Regulatory</w:t>
      </w:r>
      <w:r w:rsidR="00A84868">
        <w:rPr>
          <w:bCs/>
        </w:rPr>
        <w:t xml:space="preserve"> </w:t>
      </w:r>
      <w:r w:rsidRPr="001021D1">
        <w:rPr>
          <w:bCs/>
        </w:rPr>
        <w:t>Authority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Electronic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(REM)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independent</w:t>
      </w:r>
      <w:r w:rsidR="00A84868">
        <w:rPr>
          <w:bCs/>
        </w:rPr>
        <w:t xml:space="preserve"> </w:t>
      </w:r>
      <w:r w:rsidRPr="001021D1">
        <w:rPr>
          <w:bCs/>
        </w:rPr>
        <w:t>regulatory</w:t>
      </w:r>
      <w:r w:rsidR="00A84868">
        <w:rPr>
          <w:bCs/>
        </w:rPr>
        <w:t xml:space="preserve"> </w:t>
      </w:r>
      <w:r w:rsidRPr="001021D1">
        <w:rPr>
          <w:bCs/>
        </w:rPr>
        <w:t>organization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functional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financial</w:t>
      </w:r>
      <w:r w:rsidR="00A84868">
        <w:rPr>
          <w:bCs/>
        </w:rPr>
        <w:t xml:space="preserve"> </w:t>
      </w:r>
      <w:r w:rsidRPr="001021D1">
        <w:rPr>
          <w:bCs/>
        </w:rPr>
        <w:t>independence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bodies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organizations,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service</w:t>
      </w:r>
      <w:r w:rsidR="00A84868">
        <w:rPr>
          <w:bCs/>
        </w:rPr>
        <w:t xml:space="preserve"> </w:t>
      </w:r>
      <w:r w:rsidRPr="001021D1">
        <w:rPr>
          <w:bCs/>
        </w:rPr>
        <w:t>providers,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operators.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Regulator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authority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responsible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performing</w:t>
      </w:r>
      <w:r w:rsidR="00A84868">
        <w:rPr>
          <w:bCs/>
        </w:rPr>
        <w:t xml:space="preserve"> </w:t>
      </w:r>
      <w:r w:rsidRPr="001021D1">
        <w:rPr>
          <w:bCs/>
        </w:rPr>
        <w:t>tasks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its</w:t>
      </w:r>
      <w:r w:rsidR="00A84868">
        <w:rPr>
          <w:bCs/>
        </w:rPr>
        <w:t xml:space="preserve"> </w:t>
      </w:r>
      <w:r w:rsidRPr="001021D1">
        <w:rPr>
          <w:bCs/>
        </w:rPr>
        <w:t>competence,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professional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administrative</w:t>
      </w:r>
      <w:r w:rsidR="00A84868">
        <w:rPr>
          <w:bCs/>
        </w:rPr>
        <w:t xml:space="preserve"> </w:t>
      </w:r>
      <w:r w:rsidRPr="001021D1">
        <w:rPr>
          <w:bCs/>
        </w:rPr>
        <w:t>tasks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performed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professional</w:t>
      </w:r>
      <w:r w:rsidR="00A84868">
        <w:rPr>
          <w:bCs/>
        </w:rPr>
        <w:t xml:space="preserve"> </w:t>
      </w:r>
      <w:r w:rsidRPr="001021D1">
        <w:rPr>
          <w:bCs/>
        </w:rPr>
        <w:t>service,</w:t>
      </w:r>
      <w:r w:rsidR="00A84868">
        <w:rPr>
          <w:bCs/>
        </w:rPr>
        <w:t xml:space="preserve"> </w:t>
      </w:r>
      <w:r w:rsidRPr="001021D1">
        <w:rPr>
          <w:bCs/>
        </w:rPr>
        <w:t>whose</w:t>
      </w:r>
      <w:r w:rsidR="00A84868">
        <w:rPr>
          <w:bCs/>
        </w:rPr>
        <w:t xml:space="preserve"> </w:t>
      </w:r>
      <w:r w:rsidRPr="001021D1">
        <w:rPr>
          <w:bCs/>
        </w:rPr>
        <w:t>position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manner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prescribed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corresponding</w:t>
      </w:r>
      <w:r w:rsidR="00A84868">
        <w:rPr>
          <w:bCs/>
        </w:rPr>
        <w:t xml:space="preserve"> </w:t>
      </w:r>
      <w:r w:rsidRPr="001021D1">
        <w:rPr>
          <w:bCs/>
        </w:rPr>
        <w:t>Statute.</w:t>
      </w:r>
      <w:r w:rsidRPr="00154A22">
        <w:rPr>
          <w:rStyle w:val="FootnoteReference"/>
        </w:rPr>
        <w:footnoteReference w:id="68"/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body</w:t>
      </w:r>
      <w:r w:rsidR="00A84868">
        <w:rPr>
          <w:bCs/>
        </w:rPr>
        <w:t xml:space="preserve"> </w:t>
      </w:r>
      <w:r w:rsidRPr="001021D1">
        <w:rPr>
          <w:bCs/>
        </w:rPr>
        <w:t>ensures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program</w:t>
      </w:r>
      <w:r w:rsidR="00A84868">
        <w:rPr>
          <w:bCs/>
        </w:rPr>
        <w:t xml:space="preserve"> </w:t>
      </w:r>
      <w:r w:rsidRPr="001021D1">
        <w:rPr>
          <w:bCs/>
        </w:rPr>
        <w:t>content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service</w:t>
      </w:r>
      <w:r w:rsidR="00A84868">
        <w:rPr>
          <w:bCs/>
        </w:rPr>
        <w:t xml:space="preserve"> </w:t>
      </w:r>
      <w:r w:rsidRPr="001021D1">
        <w:rPr>
          <w:bCs/>
        </w:rPr>
        <w:t>provider</w:t>
      </w:r>
      <w:r w:rsidR="00A84868">
        <w:rPr>
          <w:bCs/>
        </w:rPr>
        <w:t xml:space="preserve"> </w:t>
      </w:r>
      <w:r w:rsidRPr="001021D1">
        <w:rPr>
          <w:bCs/>
        </w:rPr>
        <w:t>does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contain</w:t>
      </w:r>
      <w:r w:rsidR="00A84868">
        <w:rPr>
          <w:bCs/>
        </w:rPr>
        <w:t xml:space="preserve"> </w:t>
      </w:r>
      <w:r w:rsidRPr="001021D1">
        <w:rPr>
          <w:bCs/>
        </w:rPr>
        <w:t>information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incites,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overt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covert</w:t>
      </w:r>
      <w:r w:rsidR="00A84868">
        <w:rPr>
          <w:bCs/>
        </w:rPr>
        <w:t xml:space="preserve"> </w:t>
      </w:r>
      <w:r w:rsidRPr="001021D1">
        <w:rPr>
          <w:bCs/>
        </w:rPr>
        <w:t>manner,</w:t>
      </w:r>
      <w:r w:rsidR="00A84868">
        <w:rPr>
          <w:bCs/>
        </w:rPr>
        <w:t xml:space="preserve"> </w:t>
      </w:r>
      <w:r w:rsidRPr="001021D1">
        <w:rPr>
          <w:bCs/>
        </w:rPr>
        <w:t>discrimination,</w:t>
      </w:r>
      <w:r w:rsidR="00A84868">
        <w:rPr>
          <w:bCs/>
        </w:rPr>
        <w:t xml:space="preserve"> </w:t>
      </w:r>
      <w:r w:rsidRPr="001021D1">
        <w:rPr>
          <w:bCs/>
        </w:rPr>
        <w:t>hatred,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violence</w:t>
      </w:r>
      <w:r w:rsidR="00A84868">
        <w:rPr>
          <w:bCs/>
        </w:rPr>
        <w:t xml:space="preserve"> </w:t>
      </w:r>
      <w:r w:rsidRPr="001021D1">
        <w:rPr>
          <w:bCs/>
        </w:rPr>
        <w:t>due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race,</w:t>
      </w:r>
      <w:r w:rsidR="00A84868">
        <w:rPr>
          <w:bCs/>
        </w:rPr>
        <w:t xml:space="preserve"> </w:t>
      </w:r>
      <w:r w:rsidRPr="001021D1">
        <w:rPr>
          <w:bCs/>
        </w:rPr>
        <w:t>color,</w:t>
      </w:r>
      <w:r w:rsidR="00A84868">
        <w:rPr>
          <w:bCs/>
        </w:rPr>
        <w:t xml:space="preserve"> </w:t>
      </w:r>
      <w:r w:rsidRPr="001021D1">
        <w:rPr>
          <w:bCs/>
        </w:rPr>
        <w:t>ancestry,</w:t>
      </w:r>
      <w:r w:rsidR="00A84868">
        <w:rPr>
          <w:bCs/>
        </w:rPr>
        <w:t xml:space="preserve"> </w:t>
      </w:r>
      <w:r w:rsidRPr="001021D1">
        <w:rPr>
          <w:bCs/>
        </w:rPr>
        <w:t>citizenship,</w:t>
      </w:r>
      <w:r w:rsidR="00A84868">
        <w:rPr>
          <w:bCs/>
        </w:rPr>
        <w:t xml:space="preserve"> </w:t>
      </w:r>
      <w:r w:rsidRPr="001021D1">
        <w:rPr>
          <w:bCs/>
        </w:rPr>
        <w:t>nationality,</w:t>
      </w:r>
      <w:r w:rsidR="00A84868">
        <w:rPr>
          <w:bCs/>
        </w:rPr>
        <w:t xml:space="preserve"> </w:t>
      </w:r>
      <w:r w:rsidRPr="001021D1">
        <w:rPr>
          <w:bCs/>
        </w:rPr>
        <w:t>language,</w:t>
      </w:r>
      <w:r w:rsidR="00A84868">
        <w:rPr>
          <w:bCs/>
        </w:rPr>
        <w:t xml:space="preserve"> </w:t>
      </w:r>
      <w:r w:rsidRPr="001021D1">
        <w:rPr>
          <w:bCs/>
        </w:rPr>
        <w:t>religious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political</w:t>
      </w:r>
      <w:r w:rsidR="00A84868">
        <w:rPr>
          <w:bCs/>
        </w:rPr>
        <w:t xml:space="preserve"> </w:t>
      </w:r>
      <w:r w:rsidRPr="001021D1">
        <w:rPr>
          <w:bCs/>
        </w:rPr>
        <w:t>beliefs,</w:t>
      </w:r>
      <w:r w:rsidR="00A84868">
        <w:rPr>
          <w:bCs/>
        </w:rPr>
        <w:t xml:space="preserve"> </w:t>
      </w:r>
      <w:r w:rsidRPr="001021D1">
        <w:rPr>
          <w:bCs/>
        </w:rPr>
        <w:t>gender,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identity,</w:t>
      </w:r>
      <w:r w:rsidR="00A84868">
        <w:rPr>
          <w:bCs/>
        </w:rPr>
        <w:t xml:space="preserve"> </w:t>
      </w:r>
      <w:r w:rsidRPr="001021D1">
        <w:rPr>
          <w:bCs/>
        </w:rPr>
        <w:t>sexual</w:t>
      </w:r>
      <w:r w:rsidR="00A84868">
        <w:rPr>
          <w:bCs/>
        </w:rPr>
        <w:t xml:space="preserve"> </w:t>
      </w:r>
      <w:r w:rsidRPr="001021D1">
        <w:rPr>
          <w:bCs/>
        </w:rPr>
        <w:t>orientation,</w:t>
      </w:r>
      <w:r w:rsidR="00A84868">
        <w:rPr>
          <w:bCs/>
        </w:rPr>
        <w:t xml:space="preserve"> </w:t>
      </w:r>
      <w:r w:rsidRPr="001021D1">
        <w:rPr>
          <w:bCs/>
        </w:rPr>
        <w:t>property</w:t>
      </w:r>
      <w:r w:rsidR="00A84868">
        <w:rPr>
          <w:bCs/>
        </w:rPr>
        <w:t xml:space="preserve"> </w:t>
      </w:r>
      <w:r w:rsidRPr="001021D1">
        <w:rPr>
          <w:bCs/>
        </w:rPr>
        <w:t>status,</w:t>
      </w:r>
      <w:r w:rsidR="00A84868">
        <w:rPr>
          <w:bCs/>
        </w:rPr>
        <w:t xml:space="preserve"> </w:t>
      </w:r>
      <w:r w:rsidRPr="001021D1">
        <w:rPr>
          <w:bCs/>
        </w:rPr>
        <w:t>birth,</w:t>
      </w:r>
      <w:r w:rsidR="00A84868">
        <w:rPr>
          <w:bCs/>
        </w:rPr>
        <w:t xml:space="preserve"> </w:t>
      </w:r>
      <w:r w:rsidRPr="001021D1">
        <w:rPr>
          <w:bCs/>
        </w:rPr>
        <w:t>genetic</w:t>
      </w:r>
      <w:r w:rsidR="00A84868">
        <w:rPr>
          <w:bCs/>
        </w:rPr>
        <w:t xml:space="preserve"> </w:t>
      </w:r>
      <w:r w:rsidRPr="001021D1">
        <w:rPr>
          <w:bCs/>
        </w:rPr>
        <w:t>characteristics,</w:t>
      </w:r>
      <w:r w:rsidR="00A84868">
        <w:rPr>
          <w:bCs/>
        </w:rPr>
        <w:t xml:space="preserve"> </w:t>
      </w:r>
      <w:r w:rsidRPr="001021D1">
        <w:rPr>
          <w:bCs/>
        </w:rPr>
        <w:t>health</w:t>
      </w:r>
      <w:r w:rsidR="00A84868">
        <w:rPr>
          <w:bCs/>
        </w:rPr>
        <w:t xml:space="preserve"> </w:t>
      </w:r>
      <w:r w:rsidRPr="001021D1">
        <w:rPr>
          <w:bCs/>
        </w:rPr>
        <w:t>status,</w:t>
      </w:r>
      <w:r w:rsidR="00A84868">
        <w:rPr>
          <w:bCs/>
        </w:rPr>
        <w:t xml:space="preserve"> </w:t>
      </w:r>
      <w:r w:rsidRPr="001021D1">
        <w:rPr>
          <w:bCs/>
        </w:rPr>
        <w:t>disability,</w:t>
      </w:r>
      <w:r w:rsidR="00A84868">
        <w:rPr>
          <w:bCs/>
        </w:rPr>
        <w:t xml:space="preserve"> </w:t>
      </w:r>
      <w:r w:rsidRPr="001021D1">
        <w:rPr>
          <w:bCs/>
        </w:rPr>
        <w:t>marital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family</w:t>
      </w:r>
      <w:r w:rsidR="00A84868">
        <w:rPr>
          <w:bCs/>
        </w:rPr>
        <w:t xml:space="preserve"> </w:t>
      </w:r>
      <w:r w:rsidRPr="001021D1">
        <w:rPr>
          <w:bCs/>
        </w:rPr>
        <w:t>status,</w:t>
      </w:r>
      <w:r w:rsidR="00A84868">
        <w:rPr>
          <w:bCs/>
        </w:rPr>
        <w:t xml:space="preserve"> </w:t>
      </w:r>
      <w:r w:rsidRPr="001021D1">
        <w:rPr>
          <w:bCs/>
        </w:rPr>
        <w:t>conviction,</w:t>
      </w:r>
      <w:r w:rsidR="00A84868">
        <w:rPr>
          <w:bCs/>
        </w:rPr>
        <w:t xml:space="preserve"> </w:t>
      </w:r>
      <w:r w:rsidRPr="001021D1">
        <w:rPr>
          <w:bCs/>
        </w:rPr>
        <w:t>age,</w:t>
      </w:r>
      <w:r w:rsidR="00A84868">
        <w:rPr>
          <w:bCs/>
        </w:rPr>
        <w:t xml:space="preserve"> </w:t>
      </w:r>
      <w:r w:rsidRPr="001021D1">
        <w:rPr>
          <w:bCs/>
        </w:rPr>
        <w:t>appearance,</w:t>
      </w:r>
      <w:r w:rsidR="00A84868">
        <w:rPr>
          <w:bCs/>
        </w:rPr>
        <w:t xml:space="preserve"> </w:t>
      </w:r>
      <w:r w:rsidRPr="001021D1">
        <w:rPr>
          <w:bCs/>
        </w:rPr>
        <w:t>membership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political,</w:t>
      </w:r>
      <w:r w:rsidR="00A84868">
        <w:rPr>
          <w:bCs/>
        </w:rPr>
        <w:t xml:space="preserve"> </w:t>
      </w:r>
      <w:r w:rsidRPr="001021D1">
        <w:rPr>
          <w:bCs/>
        </w:rPr>
        <w:t>trade</w:t>
      </w:r>
      <w:r w:rsidR="00A84868">
        <w:rPr>
          <w:bCs/>
        </w:rPr>
        <w:t xml:space="preserve"> </w:t>
      </w:r>
      <w:r w:rsidRPr="001021D1">
        <w:rPr>
          <w:bCs/>
        </w:rPr>
        <w:t>union,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organizations,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real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assumed</w:t>
      </w:r>
      <w:r w:rsidR="00A84868">
        <w:rPr>
          <w:bCs/>
        </w:rPr>
        <w:t xml:space="preserve"> </w:t>
      </w:r>
      <w:r w:rsidRPr="001021D1">
        <w:rPr>
          <w:bCs/>
        </w:rPr>
        <w:t>personal</w:t>
      </w:r>
      <w:r w:rsidR="00A84868">
        <w:rPr>
          <w:bCs/>
        </w:rPr>
        <w:t xml:space="preserve"> </w:t>
      </w:r>
      <w:r w:rsidRPr="001021D1">
        <w:rPr>
          <w:bCs/>
        </w:rPr>
        <w:t>characteristics.</w:t>
      </w:r>
    </w:p>
    <w:p w14:paraId="43359859" w14:textId="3EE20862" w:rsidR="006F4FE8" w:rsidRPr="001021D1" w:rsidRDefault="006F4FE8" w:rsidP="004B2579">
      <w:pPr>
        <w:pStyle w:val="SingleTxtG"/>
        <w:rPr>
          <w:bCs/>
        </w:rPr>
      </w:pPr>
      <w:r w:rsidRPr="00B10B49">
        <w:rPr>
          <w:bCs/>
          <w:lang w:val="sr-Cyrl-RS"/>
        </w:rPr>
        <w:t>87.</w:t>
      </w:r>
      <w:r>
        <w:rPr>
          <w:bCs/>
          <w:lang w:val="sr-Cyrl-RS"/>
        </w:rPr>
        <w:tab/>
      </w:r>
      <w:r w:rsidRPr="001021D1">
        <w:rPr>
          <w:bCs/>
        </w:rPr>
        <w:t>Regulator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issue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warning,</w:t>
      </w:r>
      <w:r w:rsidR="00A84868">
        <w:rPr>
          <w:bCs/>
        </w:rPr>
        <w:t xml:space="preserve"> </w:t>
      </w:r>
      <w:r w:rsidRPr="001021D1">
        <w:rPr>
          <w:bCs/>
        </w:rPr>
        <w:t>advisory,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temporary</w:t>
      </w:r>
      <w:r w:rsidR="00A84868">
        <w:rPr>
          <w:bCs/>
        </w:rPr>
        <w:t xml:space="preserve"> </w:t>
      </w:r>
      <w:r w:rsidRPr="001021D1">
        <w:rPr>
          <w:bCs/>
        </w:rPr>
        <w:t>ban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publishing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content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revoke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operator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license,</w:t>
      </w:r>
      <w:r w:rsidR="00A84868">
        <w:rPr>
          <w:bCs/>
        </w:rPr>
        <w:t xml:space="preserve"> </w:t>
      </w:r>
      <w:r w:rsidRPr="001021D1">
        <w:rPr>
          <w:bCs/>
        </w:rPr>
        <w:t>due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violation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obligations</w:t>
      </w:r>
      <w:r w:rsidR="00A84868">
        <w:rPr>
          <w:bCs/>
        </w:rPr>
        <w:t xml:space="preserve"> </w:t>
      </w:r>
      <w:r w:rsidRPr="001021D1">
        <w:rPr>
          <w:bCs/>
        </w:rPr>
        <w:t>related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program</w:t>
      </w:r>
      <w:r w:rsidR="00A84868">
        <w:rPr>
          <w:bCs/>
        </w:rPr>
        <w:t xml:space="preserve"> </w:t>
      </w:r>
      <w:r w:rsidRPr="001021D1">
        <w:rPr>
          <w:bCs/>
        </w:rPr>
        <w:t>content,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due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violation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conditions</w:t>
      </w:r>
      <w:r w:rsidR="00A84868">
        <w:rPr>
          <w:bCs/>
        </w:rPr>
        <w:t xml:space="preserve"> </w:t>
      </w:r>
      <w:r w:rsidRPr="001021D1">
        <w:rPr>
          <w:bCs/>
        </w:rPr>
        <w:t>contained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license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approval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providing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services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provisions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  <w:r w:rsidR="00A84868">
        <w:rPr>
          <w:bCs/>
        </w:rPr>
        <w:t xml:space="preserve"> </w:t>
      </w:r>
      <w:r w:rsidRPr="001021D1">
        <w:rPr>
          <w:bCs/>
        </w:rPr>
        <w:t>Any</w:t>
      </w:r>
      <w:r w:rsidR="00A84868">
        <w:rPr>
          <w:bCs/>
        </w:rPr>
        <w:t xml:space="preserve"> </w:t>
      </w:r>
      <w:r w:rsidRPr="001021D1">
        <w:rPr>
          <w:bCs/>
        </w:rPr>
        <w:t>imposed</w:t>
      </w:r>
      <w:r w:rsidR="00A84868">
        <w:rPr>
          <w:bCs/>
        </w:rPr>
        <w:t xml:space="preserve"> </w:t>
      </w:r>
      <w:r w:rsidRPr="001021D1">
        <w:rPr>
          <w:bCs/>
        </w:rPr>
        <w:t>measures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entered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Register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Services.</w:t>
      </w:r>
    </w:p>
    <w:p w14:paraId="7A227475" w14:textId="0E197870" w:rsidR="006F4FE8" w:rsidRPr="001021D1" w:rsidRDefault="006F4FE8" w:rsidP="004B2579">
      <w:pPr>
        <w:pStyle w:val="SingleTxtG"/>
        <w:rPr>
          <w:bCs/>
        </w:rPr>
      </w:pPr>
      <w:r w:rsidRPr="00B10B49">
        <w:rPr>
          <w:bCs/>
          <w:lang w:val="sr-Cyrl-RS"/>
        </w:rPr>
        <w:t>88.</w:t>
      </w:r>
      <w:r>
        <w:rPr>
          <w:bCs/>
          <w:lang w:val="sr-Cyrl-RS"/>
        </w:rPr>
        <w:tab/>
      </w:r>
      <w:r w:rsidRPr="001021D1">
        <w:rPr>
          <w:bCs/>
        </w:rPr>
        <w:t>There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two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services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RS: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Institution</w:t>
      </w:r>
      <w:r w:rsidR="00A84868">
        <w:rPr>
          <w:bCs/>
        </w:rPr>
        <w:t xml:space="preserve"> </w:t>
      </w:r>
      <w:r w:rsidR="001E1C53">
        <w:rPr>
          <w:bCs/>
        </w:rPr>
        <w:t>–</w:t>
      </w:r>
      <w:r w:rsidR="00A84868">
        <w:rPr>
          <w:bCs/>
        </w:rPr>
        <w:t xml:space="preserve"> </w:t>
      </w:r>
      <w:r w:rsidRPr="001021D1">
        <w:rPr>
          <w:bCs/>
        </w:rPr>
        <w:t>Radio</w:t>
      </w:r>
      <w:r w:rsidR="00A84868">
        <w:rPr>
          <w:bCs/>
        </w:rPr>
        <w:t xml:space="preserve"> </w:t>
      </w:r>
      <w:r w:rsidRPr="001021D1">
        <w:rPr>
          <w:bCs/>
        </w:rPr>
        <w:t>Television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Serbia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Institution</w:t>
      </w:r>
      <w:r w:rsidR="00A84868">
        <w:rPr>
          <w:bCs/>
        </w:rPr>
        <w:t xml:space="preserve"> </w:t>
      </w:r>
      <w:r w:rsidR="001E1C53">
        <w:rPr>
          <w:bCs/>
        </w:rPr>
        <w:t>–</w:t>
      </w:r>
      <w:r w:rsidR="00A84868">
        <w:rPr>
          <w:bCs/>
        </w:rPr>
        <w:t xml:space="preserve"> </w:t>
      </w:r>
      <w:r w:rsidRPr="001021D1">
        <w:rPr>
          <w:bCs/>
        </w:rPr>
        <w:t>Radio</w:t>
      </w:r>
      <w:r w:rsidR="00A84868">
        <w:rPr>
          <w:bCs/>
        </w:rPr>
        <w:t xml:space="preserve"> </w:t>
      </w:r>
      <w:r w:rsidRPr="001021D1">
        <w:rPr>
          <w:bCs/>
        </w:rPr>
        <w:t>Television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Vojvodina.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services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independent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autonomous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entities</w:t>
      </w:r>
      <w:r w:rsidR="00A84868">
        <w:rPr>
          <w:bCs/>
        </w:rPr>
        <w:t xml:space="preserve"> </w:t>
      </w:r>
      <w:r w:rsidRPr="001021D1">
        <w:rPr>
          <w:bCs/>
        </w:rPr>
        <w:t>that,</w:t>
      </w:r>
      <w:r w:rsidR="00A84868">
        <w:rPr>
          <w:bCs/>
        </w:rPr>
        <w:t xml:space="preserve"> </w:t>
      </w:r>
      <w:r w:rsidRPr="001021D1">
        <w:rPr>
          <w:bCs/>
        </w:rPr>
        <w:t>through</w:t>
      </w:r>
      <w:r w:rsidR="00A84868">
        <w:rPr>
          <w:bCs/>
        </w:rPr>
        <w:t xml:space="preserve"> </w:t>
      </w:r>
      <w:r w:rsidRPr="001021D1">
        <w:rPr>
          <w:bCs/>
        </w:rPr>
        <w:t>performing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core</w:t>
      </w:r>
      <w:r w:rsidR="00A84868">
        <w:rPr>
          <w:bCs/>
        </w:rPr>
        <w:t xml:space="preserve"> </w:t>
      </w:r>
      <w:r w:rsidRPr="001021D1">
        <w:rPr>
          <w:bCs/>
        </w:rPr>
        <w:t>functions,</w:t>
      </w:r>
      <w:r w:rsidR="00A84868">
        <w:rPr>
          <w:bCs/>
        </w:rPr>
        <w:t xml:space="preserve"> </w:t>
      </w:r>
      <w:r w:rsidRPr="001021D1">
        <w:rPr>
          <w:bCs/>
        </w:rPr>
        <w:t>enable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realization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interest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field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information,</w:t>
      </w:r>
      <w:r w:rsidR="00A84868">
        <w:rPr>
          <w:bCs/>
        </w:rPr>
        <w:t xml:space="preserve"> </w:t>
      </w:r>
      <w:r w:rsidRPr="001021D1">
        <w:rPr>
          <w:bCs/>
        </w:rPr>
        <w:t>while</w:t>
      </w:r>
      <w:r w:rsidR="00A84868">
        <w:rPr>
          <w:bCs/>
        </w:rPr>
        <w:t xml:space="preserve"> </w:t>
      </w:r>
      <w:r w:rsidRPr="001021D1">
        <w:rPr>
          <w:bCs/>
        </w:rPr>
        <w:t>providing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comprehensive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services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include</w:t>
      </w:r>
      <w:r w:rsidR="00A84868">
        <w:rPr>
          <w:bCs/>
        </w:rPr>
        <w:t xml:space="preserve"> </w:t>
      </w:r>
      <w:r w:rsidRPr="001021D1">
        <w:rPr>
          <w:bCs/>
        </w:rPr>
        <w:t>informational,</w:t>
      </w:r>
      <w:r w:rsidR="00A84868">
        <w:rPr>
          <w:bCs/>
        </w:rPr>
        <w:t xml:space="preserve"> </w:t>
      </w:r>
      <w:r w:rsidRPr="001021D1">
        <w:rPr>
          <w:bCs/>
        </w:rPr>
        <w:t>educational,</w:t>
      </w:r>
      <w:r w:rsidR="00A84868">
        <w:rPr>
          <w:bCs/>
        </w:rPr>
        <w:t xml:space="preserve"> </w:t>
      </w:r>
      <w:r w:rsidRPr="001021D1">
        <w:rPr>
          <w:bCs/>
        </w:rPr>
        <w:t>cultural,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entertainment</w:t>
      </w:r>
      <w:r w:rsidR="00A84868">
        <w:rPr>
          <w:bCs/>
        </w:rPr>
        <w:t xml:space="preserve"> </w:t>
      </w:r>
      <w:r w:rsidRPr="001021D1">
        <w:rPr>
          <w:bCs/>
        </w:rPr>
        <w:t>content.</w:t>
      </w:r>
      <w:r w:rsidRPr="00154A22">
        <w:rPr>
          <w:rStyle w:val="FootnoteReference"/>
        </w:rPr>
        <w:footnoteReference w:id="69"/>
      </w:r>
    </w:p>
    <w:p w14:paraId="16DA9C73" w14:textId="281C8097" w:rsidR="006F4FE8" w:rsidRPr="001021D1" w:rsidRDefault="006F4FE8" w:rsidP="004B2579">
      <w:pPr>
        <w:pStyle w:val="SingleTxtG"/>
        <w:rPr>
          <w:bCs/>
        </w:rPr>
      </w:pPr>
      <w:r w:rsidRPr="00B10B49">
        <w:rPr>
          <w:bCs/>
          <w:lang w:val="sr-Cyrl-RS"/>
        </w:rPr>
        <w:t>89.</w:t>
      </w:r>
      <w:r>
        <w:rPr>
          <w:bCs/>
          <w:lang w:val="sr-Cyrl-RS"/>
        </w:rPr>
        <w:tab/>
      </w:r>
      <w:r w:rsidRPr="001021D1">
        <w:rPr>
          <w:bCs/>
        </w:rPr>
        <w:t>RS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founder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Institution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Newspaper</w:t>
      </w:r>
      <w:r w:rsidR="00A84868">
        <w:rPr>
          <w:bCs/>
        </w:rPr>
        <w:t xml:space="preserve"> </w:t>
      </w:r>
      <w:r w:rsidRPr="001021D1">
        <w:rPr>
          <w:bCs/>
        </w:rPr>
        <w:t>Publishing-Panorama.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activity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Panorama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aimed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realizing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interest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field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information</w:t>
      </w:r>
      <w:r w:rsidR="00A84868">
        <w:rPr>
          <w:bCs/>
        </w:rPr>
        <w:t xml:space="preserve"> </w:t>
      </w:r>
      <w:r w:rsidRPr="001021D1">
        <w:rPr>
          <w:bCs/>
        </w:rPr>
        <w:t>through</w:t>
      </w:r>
      <w:r w:rsidR="00A84868">
        <w:rPr>
          <w:bCs/>
        </w:rPr>
        <w:t xml:space="preserve"> </w:t>
      </w:r>
      <w:r w:rsidRPr="001021D1">
        <w:rPr>
          <w:bCs/>
        </w:rPr>
        <w:t>publishing,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Serbian</w:t>
      </w:r>
      <w:r w:rsidR="00A84868">
        <w:rPr>
          <w:bCs/>
        </w:rPr>
        <w:t xml:space="preserve"> </w:t>
      </w:r>
      <w:r w:rsidRPr="001021D1">
        <w:rPr>
          <w:bCs/>
        </w:rPr>
        <w:t>language,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weekly</w:t>
      </w:r>
      <w:r w:rsidR="00A84868">
        <w:rPr>
          <w:bCs/>
        </w:rPr>
        <w:t xml:space="preserve"> </w:t>
      </w:r>
      <w:r w:rsidRPr="001021D1">
        <w:rPr>
          <w:bCs/>
        </w:rPr>
        <w:t>newspaper</w:t>
      </w:r>
      <w:r w:rsidR="00A84868">
        <w:rPr>
          <w:bCs/>
        </w:rPr>
        <w:t xml:space="preserve"> </w:t>
      </w:r>
      <w:r w:rsidRPr="001021D1">
        <w:rPr>
          <w:bCs/>
        </w:rPr>
        <w:t>Jedinstvo</w:t>
      </w:r>
      <w:r w:rsidR="00A84868">
        <w:rPr>
          <w:bCs/>
        </w:rPr>
        <w:t xml:space="preserve"> </w:t>
      </w:r>
      <w:r w:rsidRPr="001021D1">
        <w:rPr>
          <w:bCs/>
        </w:rPr>
        <w:t>(Unity)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magazine</w:t>
      </w:r>
      <w:r w:rsidR="00A84868">
        <w:rPr>
          <w:bCs/>
        </w:rPr>
        <w:t xml:space="preserve"> </w:t>
      </w:r>
      <w:r w:rsidRPr="001021D1">
        <w:rPr>
          <w:bCs/>
        </w:rPr>
        <w:t>Stremljenja</w:t>
      </w:r>
      <w:r w:rsidR="00A84868">
        <w:rPr>
          <w:bCs/>
        </w:rPr>
        <w:t xml:space="preserve"> </w:t>
      </w:r>
      <w:r w:rsidRPr="001021D1">
        <w:rPr>
          <w:bCs/>
        </w:rPr>
        <w:t>(Aspirations),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purpose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informing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population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AP</w:t>
      </w:r>
      <w:r w:rsidR="00A84868">
        <w:rPr>
          <w:bCs/>
        </w:rPr>
        <w:t xml:space="preserve"> </w:t>
      </w:r>
      <w:r w:rsidRPr="001021D1">
        <w:rPr>
          <w:bCs/>
        </w:rPr>
        <w:t>Kosovo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Metohija.</w:t>
      </w:r>
      <w:r w:rsidRPr="00154A22">
        <w:rPr>
          <w:rStyle w:val="FootnoteReference"/>
        </w:rPr>
        <w:footnoteReference w:id="70"/>
      </w:r>
    </w:p>
    <w:p w14:paraId="5BB0A9A3" w14:textId="134ABDE7" w:rsidR="006F4FE8" w:rsidRPr="001021D1" w:rsidRDefault="006F4FE8" w:rsidP="004B2579">
      <w:pPr>
        <w:pStyle w:val="SingleTxtG"/>
        <w:rPr>
          <w:bCs/>
        </w:rPr>
      </w:pPr>
      <w:r w:rsidRPr="00B10B49">
        <w:rPr>
          <w:bCs/>
          <w:lang w:val="sr-Cyrl-RS"/>
        </w:rPr>
        <w:t>90.</w:t>
      </w:r>
      <w:r>
        <w:rPr>
          <w:bCs/>
          <w:lang w:val="sr-Cyrl-RS"/>
        </w:rPr>
        <w:tab/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digital</w:t>
      </w:r>
      <w:r w:rsidR="00A84868">
        <w:rPr>
          <w:bCs/>
        </w:rPr>
        <w:t xml:space="preserve"> </w:t>
      </w:r>
      <w:r w:rsidRPr="001021D1">
        <w:rPr>
          <w:bCs/>
        </w:rPr>
        <w:t>services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e-government,</w:t>
      </w:r>
      <w:r w:rsidR="00A84868">
        <w:rPr>
          <w:bCs/>
        </w:rPr>
        <w:t xml:space="preserve"> </w:t>
      </w:r>
      <w:r w:rsidRPr="001021D1">
        <w:rPr>
          <w:bCs/>
        </w:rPr>
        <w:t>there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progress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adapting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content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people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disabilities,</w:t>
      </w:r>
      <w:r w:rsidR="00A84868">
        <w:rPr>
          <w:bCs/>
        </w:rPr>
        <w:t xml:space="preserve"> </w:t>
      </w:r>
      <w:r w:rsidRPr="001021D1">
        <w:rPr>
          <w:bCs/>
        </w:rPr>
        <w:t>such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subtitling,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2015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Use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Sign</w:t>
      </w:r>
      <w:r w:rsidR="00A84868">
        <w:rPr>
          <w:bCs/>
        </w:rPr>
        <w:t xml:space="preserve"> </w:t>
      </w:r>
      <w:r w:rsidRPr="001021D1">
        <w:rPr>
          <w:bCs/>
        </w:rPr>
        <w:t>Language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adopted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funds</w:t>
      </w:r>
      <w:r w:rsidR="00A84868">
        <w:rPr>
          <w:bCs/>
        </w:rPr>
        <w:t xml:space="preserve"> </w:t>
      </w:r>
      <w:r w:rsidRPr="001021D1">
        <w:rPr>
          <w:bCs/>
        </w:rPr>
        <w:t>were</w:t>
      </w:r>
      <w:r w:rsidR="00A84868">
        <w:rPr>
          <w:bCs/>
        </w:rPr>
        <w:t xml:space="preserve"> </w:t>
      </w:r>
      <w:r w:rsidRPr="001021D1">
        <w:rPr>
          <w:bCs/>
        </w:rPr>
        <w:t>invested</w:t>
      </w:r>
      <w:r w:rsidR="00A84868">
        <w:rPr>
          <w:bCs/>
        </w:rPr>
        <w:t xml:space="preserve"> </w:t>
      </w:r>
      <w:r w:rsidRPr="001021D1">
        <w:rPr>
          <w:bCs/>
        </w:rPr>
        <w:t>towards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opening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translation</w:t>
      </w:r>
      <w:r w:rsidR="00A84868">
        <w:rPr>
          <w:bCs/>
        </w:rPr>
        <w:t xml:space="preserve"> </w:t>
      </w:r>
      <w:r w:rsidRPr="001021D1">
        <w:rPr>
          <w:bCs/>
        </w:rPr>
        <w:lastRenderedPageBreak/>
        <w:t>service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Serbian</w:t>
      </w:r>
      <w:r w:rsidR="00A84868">
        <w:rPr>
          <w:bCs/>
        </w:rPr>
        <w:t xml:space="preserve"> </w:t>
      </w:r>
      <w:r w:rsidRPr="001021D1">
        <w:rPr>
          <w:bCs/>
        </w:rPr>
        <w:t>sign</w:t>
      </w:r>
      <w:r w:rsidR="00A84868">
        <w:rPr>
          <w:bCs/>
        </w:rPr>
        <w:t xml:space="preserve"> </w:t>
      </w:r>
      <w:r w:rsidRPr="001021D1">
        <w:rPr>
          <w:bCs/>
        </w:rPr>
        <w:t>language,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accessible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deaf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hard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hearing.</w:t>
      </w:r>
    </w:p>
    <w:p w14:paraId="2368C575" w14:textId="586AA1B8" w:rsidR="006F4FE8" w:rsidRPr="001021D1" w:rsidRDefault="006F4FE8" w:rsidP="004B2579">
      <w:pPr>
        <w:pStyle w:val="SingleTxtG"/>
        <w:rPr>
          <w:bCs/>
        </w:rPr>
      </w:pPr>
      <w:r w:rsidRPr="00B10B49">
        <w:rPr>
          <w:bCs/>
          <w:lang w:val="sr-Cyrl-RS"/>
        </w:rPr>
        <w:t>91.</w:t>
      </w:r>
      <w:r>
        <w:rPr>
          <w:bCs/>
          <w:lang w:val="sr-Cyrl-RS"/>
        </w:rPr>
        <w:tab/>
      </w:r>
      <w:r w:rsidRPr="001021D1">
        <w:rPr>
          <w:bCs/>
        </w:rPr>
        <w:t>Various</w:t>
      </w:r>
      <w:r w:rsidR="00A84868">
        <w:rPr>
          <w:bCs/>
        </w:rPr>
        <w:t xml:space="preserve"> </w:t>
      </w:r>
      <w:r w:rsidRPr="001021D1">
        <w:rPr>
          <w:bCs/>
        </w:rPr>
        <w:t>models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information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languages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minorities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represented</w:t>
      </w:r>
      <w:r w:rsidR="00A84868">
        <w:rPr>
          <w:bCs/>
        </w:rPr>
        <w:t xml:space="preserve"> </w:t>
      </w:r>
      <w:r w:rsidRPr="001021D1">
        <w:rPr>
          <w:bCs/>
        </w:rPr>
        <w:t>including:</w:t>
      </w:r>
      <w:r w:rsidR="00A84868">
        <w:rPr>
          <w:bCs/>
        </w:rPr>
        <w:t xml:space="preserve"> </w:t>
      </w:r>
      <w:r w:rsidRPr="001021D1">
        <w:rPr>
          <w:bCs/>
        </w:rPr>
        <w:t>programs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services,</w:t>
      </w:r>
      <w:r w:rsidR="00A84868">
        <w:rPr>
          <w:bCs/>
        </w:rPr>
        <w:t xml:space="preserve"> </w:t>
      </w:r>
      <w:r w:rsidRPr="001021D1">
        <w:rPr>
          <w:bCs/>
        </w:rPr>
        <w:t>shows,</w:t>
      </w:r>
      <w:r w:rsidR="00A84868">
        <w:rPr>
          <w:bCs/>
        </w:rPr>
        <w:t xml:space="preserve"> </w:t>
      </w:r>
      <w:r w:rsidRPr="001021D1">
        <w:rPr>
          <w:bCs/>
        </w:rPr>
        <w:t>i.e.,</w:t>
      </w:r>
      <w:r w:rsidR="00A84868">
        <w:rPr>
          <w:bCs/>
        </w:rPr>
        <w:t xml:space="preserve"> </w:t>
      </w:r>
      <w:r w:rsidRPr="001021D1">
        <w:rPr>
          <w:bCs/>
        </w:rPr>
        <w:t>articles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private</w:t>
      </w:r>
      <w:r w:rsidR="00A84868">
        <w:rPr>
          <w:bCs/>
        </w:rPr>
        <w:t xml:space="preserve"> </w:t>
      </w:r>
      <w:r w:rsidRPr="001021D1">
        <w:rPr>
          <w:bCs/>
        </w:rPr>
        <w:t>media,</w:t>
      </w:r>
      <w:r w:rsidR="00A84868">
        <w:rPr>
          <w:bCs/>
        </w:rPr>
        <w:t xml:space="preserve"> </w:t>
      </w:r>
      <w:r w:rsidRPr="001021D1">
        <w:rPr>
          <w:bCs/>
        </w:rPr>
        <w:t>including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society</w:t>
      </w:r>
      <w:r w:rsidR="00A84868">
        <w:rPr>
          <w:bCs/>
        </w:rPr>
        <w:t xml:space="preserve"> </w:t>
      </w:r>
      <w:r w:rsidRPr="001021D1">
        <w:rPr>
          <w:bCs/>
        </w:rPr>
        <w:t>media,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content</w:t>
      </w:r>
      <w:r w:rsidR="00A84868">
        <w:rPr>
          <w:bCs/>
        </w:rPr>
        <w:t xml:space="preserve"> </w:t>
      </w:r>
      <w:r w:rsidRPr="001021D1">
        <w:rPr>
          <w:bCs/>
        </w:rPr>
        <w:t>published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councils,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</w:t>
      </w:r>
      <w:r w:rsidR="00A84868">
        <w:rPr>
          <w:bCs/>
        </w:rPr>
        <w:t xml:space="preserve"> </w:t>
      </w:r>
      <w:r w:rsidRPr="001021D1">
        <w:rPr>
          <w:bCs/>
        </w:rPr>
        <w:t>provision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use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access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Internet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home</w:t>
      </w:r>
      <w:r w:rsidR="00A84868">
        <w:rPr>
          <w:bCs/>
        </w:rPr>
        <w:t xml:space="preserve"> </w:t>
      </w:r>
      <w:r w:rsidRPr="001021D1">
        <w:rPr>
          <w:bCs/>
        </w:rPr>
        <w:t>country,</w:t>
      </w:r>
      <w:r w:rsidR="00A84868">
        <w:rPr>
          <w:bCs/>
        </w:rPr>
        <w:t xml:space="preserve"> </w:t>
      </w:r>
      <w:r w:rsidRPr="001021D1">
        <w:rPr>
          <w:bCs/>
        </w:rPr>
        <w:t>etc.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Councils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Minorities,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bodies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elected</w:t>
      </w:r>
      <w:r w:rsidR="00A84868">
        <w:rPr>
          <w:bCs/>
        </w:rPr>
        <w:t xml:space="preserve"> </w:t>
      </w:r>
      <w:r w:rsidRPr="001021D1">
        <w:rPr>
          <w:bCs/>
        </w:rPr>
        <w:t>representatives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minorities,</w:t>
      </w:r>
      <w:r w:rsidR="00A84868">
        <w:rPr>
          <w:bCs/>
        </w:rPr>
        <w:t xml:space="preserve"> </w:t>
      </w:r>
      <w:r w:rsidRPr="001021D1">
        <w:rPr>
          <w:bCs/>
        </w:rPr>
        <w:t>through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members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minorities</w:t>
      </w:r>
      <w:r w:rsidR="00A84868">
        <w:rPr>
          <w:bCs/>
        </w:rPr>
        <w:t xml:space="preserve"> </w:t>
      </w:r>
      <w:r w:rsidRPr="001021D1">
        <w:rPr>
          <w:bCs/>
        </w:rPr>
        <w:t>exercise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collective</w:t>
      </w:r>
      <w:r w:rsidR="00A84868">
        <w:rPr>
          <w:bCs/>
        </w:rPr>
        <w:t xml:space="preserve"> </w:t>
      </w:r>
      <w:r w:rsidRPr="001021D1">
        <w:rPr>
          <w:bCs/>
        </w:rPr>
        <w:t>rights,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significant</w:t>
      </w:r>
      <w:r w:rsidR="00A84868">
        <w:rPr>
          <w:bCs/>
        </w:rPr>
        <w:t xml:space="preserve"> </w:t>
      </w:r>
      <w:r w:rsidRPr="001021D1">
        <w:rPr>
          <w:bCs/>
        </w:rPr>
        <w:t>powers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segment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providing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interest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field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information.</w:t>
      </w:r>
      <w:r w:rsidR="00A84868">
        <w:rPr>
          <w:bCs/>
        </w:rPr>
        <w:t xml:space="preserve"> </w:t>
      </w:r>
      <w:r w:rsidRPr="001021D1">
        <w:rPr>
          <w:bCs/>
        </w:rPr>
        <w:t>Although</w:t>
      </w:r>
      <w:r w:rsidR="00A84868">
        <w:rPr>
          <w:bCs/>
        </w:rPr>
        <w:t xml:space="preserve"> </w:t>
      </w:r>
      <w:r w:rsidRPr="001021D1">
        <w:rPr>
          <w:bCs/>
        </w:rPr>
        <w:t>financed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funds,</w:t>
      </w:r>
      <w:r w:rsidR="00A84868">
        <w:rPr>
          <w:bCs/>
        </w:rPr>
        <w:t xml:space="preserve"> </w:t>
      </w:r>
      <w:r w:rsidRPr="001021D1">
        <w:rPr>
          <w:bCs/>
        </w:rPr>
        <w:t>these</w:t>
      </w:r>
      <w:r w:rsidR="00A84868">
        <w:rPr>
          <w:bCs/>
        </w:rPr>
        <w:t xml:space="preserve"> </w:t>
      </w:r>
      <w:r w:rsidRPr="001021D1">
        <w:rPr>
          <w:bCs/>
        </w:rPr>
        <w:t>bodies</w:t>
      </w:r>
      <w:r w:rsidR="00A84868">
        <w:rPr>
          <w:bCs/>
        </w:rPr>
        <w:t xml:space="preserve"> </w:t>
      </w:r>
      <w:r w:rsidRPr="001021D1">
        <w:rPr>
          <w:bCs/>
        </w:rPr>
        <w:t>can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founders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publishers,</w:t>
      </w:r>
      <w:r w:rsidR="00A84868">
        <w:rPr>
          <w:bCs/>
        </w:rPr>
        <w:t xml:space="preserve"> </w:t>
      </w:r>
      <w:r w:rsidRPr="001021D1">
        <w:rPr>
          <w:bCs/>
        </w:rPr>
        <w:t>authorized</w:t>
      </w:r>
      <w:r w:rsidR="00A84868">
        <w:rPr>
          <w:bCs/>
        </w:rPr>
        <w:t xml:space="preserve"> </w:t>
      </w:r>
      <w:r w:rsidRPr="001021D1">
        <w:rPr>
          <w:bCs/>
        </w:rPr>
        <w:t>nominators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REM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members,</w:t>
      </w:r>
      <w:r w:rsidR="00A84868">
        <w:rPr>
          <w:bCs/>
        </w:rPr>
        <w:t xml:space="preserve"> </w:t>
      </w:r>
      <w:r w:rsidRPr="001021D1">
        <w:rPr>
          <w:bCs/>
        </w:rPr>
        <w:t>give</w:t>
      </w:r>
      <w:r w:rsidR="00A84868">
        <w:rPr>
          <w:bCs/>
        </w:rPr>
        <w:t xml:space="preserve"> </w:t>
      </w:r>
      <w:r w:rsidRPr="001021D1">
        <w:rPr>
          <w:bCs/>
        </w:rPr>
        <w:t>opinions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candidates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editor-in-chief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programs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language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minorities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services,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provide</w:t>
      </w:r>
      <w:r w:rsidR="00A84868">
        <w:rPr>
          <w:bCs/>
        </w:rPr>
        <w:t xml:space="preserve"> </w:t>
      </w:r>
      <w:r w:rsidRPr="001021D1">
        <w:rPr>
          <w:bCs/>
        </w:rPr>
        <w:t>opinions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related</w:t>
      </w:r>
      <w:r w:rsidR="00A84868">
        <w:rPr>
          <w:bCs/>
        </w:rPr>
        <w:t xml:space="preserve"> </w:t>
      </w:r>
      <w:r w:rsidRPr="001021D1">
        <w:rPr>
          <w:bCs/>
        </w:rPr>
        <w:t>projects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applied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competitions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announced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order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raise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quality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information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members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minorities,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binding.</w:t>
      </w:r>
    </w:p>
    <w:p w14:paraId="7BEA724E" w14:textId="77777777" w:rsidR="00CB330A" w:rsidRDefault="006F4FE8" w:rsidP="004B2579">
      <w:pPr>
        <w:pStyle w:val="SingleTxtG"/>
        <w:rPr>
          <w:bCs/>
        </w:rPr>
      </w:pPr>
      <w:r w:rsidRPr="00B10B49">
        <w:rPr>
          <w:bCs/>
          <w:lang w:val="sr-Cyrl-RS"/>
        </w:rPr>
        <w:t>92.</w:t>
      </w:r>
      <w:r>
        <w:rPr>
          <w:bCs/>
          <w:lang w:val="sr-Cyrl-RS"/>
        </w:rPr>
        <w:tab/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amendments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Code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2016,</w:t>
      </w:r>
      <w:r w:rsidR="00A84868">
        <w:rPr>
          <w:bCs/>
        </w:rPr>
        <w:t xml:space="preserve"> </w:t>
      </w:r>
      <w:r w:rsidRPr="001021D1">
        <w:rPr>
          <w:bCs/>
        </w:rPr>
        <w:t>Serbia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one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few</w:t>
      </w:r>
      <w:r w:rsidR="00A84868">
        <w:rPr>
          <w:bCs/>
        </w:rPr>
        <w:t xml:space="preserve"> </w:t>
      </w:r>
      <w:r w:rsidRPr="001021D1">
        <w:rPr>
          <w:bCs/>
        </w:rPr>
        <w:t>countries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Europe,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only</w:t>
      </w:r>
      <w:r w:rsidR="00A84868">
        <w:rPr>
          <w:bCs/>
        </w:rPr>
        <w:t xml:space="preserve"> </w:t>
      </w:r>
      <w:r w:rsidRPr="001021D1">
        <w:rPr>
          <w:bCs/>
        </w:rPr>
        <w:t>country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region,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prescribed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imprisonment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six</w:t>
      </w:r>
      <w:r w:rsidR="00A84868">
        <w:rPr>
          <w:bCs/>
        </w:rPr>
        <w:t xml:space="preserve"> </w:t>
      </w:r>
      <w:r w:rsidRPr="001021D1">
        <w:rPr>
          <w:bCs/>
        </w:rPr>
        <w:t>months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five</w:t>
      </w:r>
      <w:r w:rsidR="00A84868">
        <w:rPr>
          <w:bCs/>
        </w:rPr>
        <w:t xml:space="preserve"> </w:t>
      </w:r>
      <w:r w:rsidRPr="001021D1">
        <w:rPr>
          <w:bCs/>
        </w:rPr>
        <w:t>years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serve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potential</w:t>
      </w:r>
      <w:r w:rsidR="00A84868">
        <w:rPr>
          <w:bCs/>
        </w:rPr>
        <w:t xml:space="preserve"> </w:t>
      </w:r>
      <w:r w:rsidRPr="001021D1">
        <w:rPr>
          <w:bCs/>
        </w:rPr>
        <w:t>punishment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anyone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endangers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safety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persons/entities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importance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areas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information.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way,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criminal-legal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journalists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formally</w:t>
      </w:r>
      <w:r w:rsidR="00A84868">
        <w:rPr>
          <w:bCs/>
        </w:rPr>
        <w:t xml:space="preserve"> </w:t>
      </w:r>
      <w:r w:rsidRPr="001021D1">
        <w:rPr>
          <w:bCs/>
        </w:rPr>
        <w:t>equated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President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Republic,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Prime</w:t>
      </w:r>
      <w:r w:rsidR="00A84868">
        <w:rPr>
          <w:bCs/>
        </w:rPr>
        <w:t xml:space="preserve"> </w:t>
      </w:r>
      <w:r w:rsidRPr="001021D1">
        <w:rPr>
          <w:bCs/>
        </w:rPr>
        <w:t>Minister,</w:t>
      </w:r>
      <w:r w:rsidR="00A84868">
        <w:rPr>
          <w:bCs/>
        </w:rPr>
        <w:t xml:space="preserve"> </w:t>
      </w:r>
      <w:r w:rsidRPr="001021D1">
        <w:rPr>
          <w:bCs/>
        </w:rPr>
        <w:t>members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Government,</w:t>
      </w:r>
      <w:r w:rsidR="00A84868">
        <w:rPr>
          <w:bCs/>
        </w:rPr>
        <w:t xml:space="preserve"> </w:t>
      </w:r>
      <w:r w:rsidRPr="001021D1">
        <w:rPr>
          <w:bCs/>
        </w:rPr>
        <w:t>judges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Court,</w:t>
      </w:r>
      <w:r w:rsidR="00A84868">
        <w:rPr>
          <w:bCs/>
        </w:rPr>
        <w:t xml:space="preserve"> </w:t>
      </w:r>
      <w:r w:rsidRPr="001021D1">
        <w:rPr>
          <w:bCs/>
        </w:rPr>
        <w:t>judges,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prosecutors,</w:t>
      </w:r>
      <w:r w:rsidR="00A84868">
        <w:rPr>
          <w:bCs/>
        </w:rPr>
        <w:t xml:space="preserve"> </w:t>
      </w:r>
      <w:r w:rsidRPr="001021D1">
        <w:rPr>
          <w:bCs/>
        </w:rPr>
        <w:t>deputy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prosecutors,</w:t>
      </w:r>
      <w:r w:rsidR="00A84868">
        <w:rPr>
          <w:bCs/>
        </w:rPr>
        <w:t xml:space="preserve"> </w:t>
      </w:r>
      <w:r w:rsidRPr="001021D1">
        <w:rPr>
          <w:bCs/>
        </w:rPr>
        <w:t>lawyers,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police</w:t>
      </w:r>
      <w:r w:rsidR="00A84868">
        <w:rPr>
          <w:bCs/>
        </w:rPr>
        <w:t xml:space="preserve"> </w:t>
      </w:r>
      <w:r w:rsidRPr="001021D1">
        <w:rPr>
          <w:bCs/>
        </w:rPr>
        <w:t>officers.</w:t>
      </w:r>
      <w:r w:rsidRPr="00154A22">
        <w:rPr>
          <w:rStyle w:val="FootnoteReference"/>
        </w:rPr>
        <w:footnoteReference w:id="71"/>
      </w:r>
    </w:p>
    <w:p w14:paraId="15BA32CE" w14:textId="61C27409" w:rsidR="006F4FE8" w:rsidRPr="001021D1" w:rsidRDefault="006F4FE8" w:rsidP="004B2579">
      <w:pPr>
        <w:pStyle w:val="SingleTxtG"/>
        <w:rPr>
          <w:bCs/>
        </w:rPr>
      </w:pPr>
      <w:r w:rsidRPr="00B10B49">
        <w:rPr>
          <w:bCs/>
          <w:lang w:val="sr-Cyrl-RS"/>
        </w:rPr>
        <w:t>93.</w:t>
      </w:r>
      <w:r>
        <w:rPr>
          <w:bCs/>
          <w:lang w:val="sr-Cyrl-RS"/>
        </w:rPr>
        <w:tab/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January</w:t>
      </w:r>
      <w:r w:rsidR="00A84868">
        <w:rPr>
          <w:bCs/>
        </w:rPr>
        <w:t xml:space="preserve"> </w:t>
      </w:r>
      <w:r w:rsidRPr="001021D1">
        <w:rPr>
          <w:bCs/>
        </w:rPr>
        <w:t>2020,</w:t>
      </w:r>
      <w:r w:rsidR="00A84868">
        <w:rPr>
          <w:bCs/>
        </w:rPr>
        <w:t xml:space="preserve"> </w:t>
      </w:r>
      <w:r w:rsidRPr="001021D1">
        <w:rPr>
          <w:bCs/>
        </w:rPr>
        <w:t>Government</w:t>
      </w:r>
      <w:r w:rsidR="00A84868">
        <w:rPr>
          <w:bCs/>
        </w:rPr>
        <w:t xml:space="preserve"> </w:t>
      </w:r>
      <w:r w:rsidRPr="001021D1">
        <w:rPr>
          <w:bCs/>
        </w:rPr>
        <w:t>adopted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Information</w:t>
      </w:r>
      <w:r w:rsidR="00A84868">
        <w:rPr>
          <w:bCs/>
        </w:rPr>
        <w:t xml:space="preserve"> </w:t>
      </w:r>
      <w:r w:rsidRPr="001021D1">
        <w:rPr>
          <w:bCs/>
        </w:rPr>
        <w:t>System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period</w:t>
      </w:r>
      <w:r w:rsidR="00A84868">
        <w:rPr>
          <w:bCs/>
        </w:rPr>
        <w:t xml:space="preserve"> </w:t>
      </w:r>
      <w:r w:rsidRPr="001021D1">
        <w:rPr>
          <w:bCs/>
        </w:rPr>
        <w:t>2020</w:t>
      </w:r>
      <w:r w:rsidR="001E1C53">
        <w:rPr>
          <w:bCs/>
        </w:rPr>
        <w:t>–</w:t>
      </w:r>
      <w:r w:rsidRPr="001021D1">
        <w:rPr>
          <w:bCs/>
        </w:rPr>
        <w:t>2025,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aim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further</w:t>
      </w:r>
      <w:r w:rsidR="00A84868">
        <w:rPr>
          <w:bCs/>
        </w:rPr>
        <w:t xml:space="preserve"> </w:t>
      </w:r>
      <w:r w:rsidRPr="001021D1">
        <w:rPr>
          <w:bCs/>
        </w:rPr>
        <w:t>democratization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relations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society</w:t>
      </w:r>
      <w:r w:rsidR="00A84868">
        <w:rPr>
          <w:bCs/>
        </w:rPr>
        <w:t xml:space="preserve"> </w:t>
      </w:r>
      <w:r w:rsidRPr="001021D1">
        <w:rPr>
          <w:bCs/>
        </w:rPr>
        <w:t>through</w:t>
      </w:r>
      <w:r w:rsidR="00A84868">
        <w:rPr>
          <w:bCs/>
        </w:rPr>
        <w:t xml:space="preserve"> </w:t>
      </w:r>
      <w:r w:rsidRPr="001021D1">
        <w:rPr>
          <w:bCs/>
        </w:rPr>
        <w:t>strengthening</w:t>
      </w:r>
      <w:r w:rsidR="00A84868">
        <w:rPr>
          <w:bCs/>
        </w:rPr>
        <w:t xml:space="preserve"> </w:t>
      </w:r>
      <w:r w:rsidRPr="001021D1">
        <w:rPr>
          <w:bCs/>
        </w:rPr>
        <w:t>freedom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expression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media.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strategy,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committed</w:t>
      </w:r>
      <w:r w:rsidR="00A84868">
        <w:rPr>
          <w:bCs/>
        </w:rPr>
        <w:t xml:space="preserve"> </w:t>
      </w:r>
      <w:r w:rsidRPr="001021D1">
        <w:rPr>
          <w:bCs/>
        </w:rPr>
        <w:t>itself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supporting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pluralism,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includes</w:t>
      </w:r>
      <w:r w:rsidR="00A84868">
        <w:rPr>
          <w:bCs/>
        </w:rPr>
        <w:t xml:space="preserve"> </w:t>
      </w:r>
      <w:r w:rsidRPr="001021D1">
        <w:rPr>
          <w:bCs/>
        </w:rPr>
        <w:t>diversity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ownership,</w:t>
      </w:r>
      <w:r w:rsidR="00A84868">
        <w:rPr>
          <w:bCs/>
        </w:rPr>
        <w:t xml:space="preserve"> </w:t>
      </w:r>
      <w:r w:rsidRPr="001021D1">
        <w:rPr>
          <w:bCs/>
        </w:rPr>
        <w:t>sources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information,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content.</w:t>
      </w:r>
    </w:p>
    <w:p w14:paraId="0E513C78" w14:textId="7B2D3900" w:rsidR="00CB330A" w:rsidRDefault="006F4FE8" w:rsidP="004B2579">
      <w:pPr>
        <w:pStyle w:val="SingleTxtG"/>
        <w:rPr>
          <w:bCs/>
        </w:rPr>
      </w:pPr>
      <w:r w:rsidRPr="00B10B49">
        <w:rPr>
          <w:bCs/>
          <w:lang w:val="sr-Cyrl-RS"/>
        </w:rPr>
        <w:t>94.</w:t>
      </w:r>
      <w:r>
        <w:rPr>
          <w:bCs/>
          <w:lang w:val="sr-Cyrl-RS"/>
        </w:rPr>
        <w:tab/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December</w:t>
      </w:r>
      <w:r w:rsidR="00A84868">
        <w:rPr>
          <w:bCs/>
        </w:rPr>
        <w:t xml:space="preserve"> </w:t>
      </w:r>
      <w:r w:rsidRPr="001021D1">
        <w:rPr>
          <w:bCs/>
        </w:rPr>
        <w:t>10,</w:t>
      </w:r>
      <w:r w:rsidR="00A84868">
        <w:rPr>
          <w:bCs/>
        </w:rPr>
        <w:t xml:space="preserve"> </w:t>
      </w:r>
      <w:r w:rsidRPr="001021D1">
        <w:rPr>
          <w:bCs/>
        </w:rPr>
        <w:t>2020,</w:t>
      </w:r>
      <w:r w:rsidR="00A84868">
        <w:rPr>
          <w:bCs/>
        </w:rPr>
        <w:t xml:space="preserve"> </w:t>
      </w:r>
      <w:r w:rsidRPr="001021D1">
        <w:rPr>
          <w:bCs/>
        </w:rPr>
        <w:t>Government</w:t>
      </w:r>
      <w:r w:rsidR="00A84868">
        <w:rPr>
          <w:bCs/>
        </w:rPr>
        <w:t xml:space="preserve"> </w:t>
      </w:r>
      <w:r w:rsidRPr="001021D1">
        <w:rPr>
          <w:bCs/>
        </w:rPr>
        <w:t>adopted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Decision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establishment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Working</w:t>
      </w:r>
      <w:r w:rsidR="00A84868">
        <w:rPr>
          <w:bCs/>
        </w:rPr>
        <w:t xml:space="preserve"> </w:t>
      </w:r>
      <w:r w:rsidRPr="001021D1">
        <w:rPr>
          <w:bCs/>
        </w:rPr>
        <w:t>Group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monitoring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Action</w:t>
      </w:r>
      <w:r w:rsidR="00A84868">
        <w:rPr>
          <w:bCs/>
        </w:rPr>
        <w:t xml:space="preserve"> </w:t>
      </w:r>
      <w:r w:rsidRPr="001021D1">
        <w:rPr>
          <w:bCs/>
        </w:rPr>
        <w:t>Plan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Information</w:t>
      </w:r>
      <w:r w:rsidR="00A84868">
        <w:rPr>
          <w:bCs/>
        </w:rPr>
        <w:t xml:space="preserve"> </w:t>
      </w:r>
      <w:r w:rsidRPr="001021D1">
        <w:rPr>
          <w:bCs/>
        </w:rPr>
        <w:t>System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RS</w:t>
      </w:r>
      <w:r w:rsidR="00735750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period</w:t>
      </w:r>
      <w:r w:rsidR="00A84868">
        <w:rPr>
          <w:bCs/>
        </w:rPr>
        <w:t xml:space="preserve"> </w:t>
      </w:r>
      <w:r w:rsidRPr="001021D1">
        <w:rPr>
          <w:bCs/>
        </w:rPr>
        <w:t>2020</w:t>
      </w:r>
      <w:r w:rsidR="001E1C53">
        <w:rPr>
          <w:bCs/>
        </w:rPr>
        <w:t>–</w:t>
      </w:r>
      <w:r w:rsidRPr="001021D1">
        <w:rPr>
          <w:bCs/>
        </w:rPr>
        <w:t>2025,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years</w:t>
      </w:r>
      <w:r w:rsidR="00A84868">
        <w:rPr>
          <w:bCs/>
        </w:rPr>
        <w:t xml:space="preserve"> </w:t>
      </w:r>
      <w:r w:rsidRPr="001021D1">
        <w:rPr>
          <w:bCs/>
        </w:rPr>
        <w:t>2020</w:t>
      </w:r>
      <w:r w:rsidR="001E1C53">
        <w:rPr>
          <w:bCs/>
        </w:rPr>
        <w:t>–</w:t>
      </w:r>
      <w:r w:rsidRPr="001021D1">
        <w:rPr>
          <w:bCs/>
        </w:rPr>
        <w:t>2022.</w:t>
      </w:r>
      <w:r w:rsidRPr="00154A22">
        <w:rPr>
          <w:rStyle w:val="FootnoteReference"/>
        </w:rPr>
        <w:footnoteReference w:id="72"/>
      </w:r>
    </w:p>
    <w:p w14:paraId="45BF9A38" w14:textId="6C3026E6" w:rsidR="006F4FE8" w:rsidRPr="001021D1" w:rsidRDefault="006F4FE8" w:rsidP="004B2579">
      <w:pPr>
        <w:pStyle w:val="SingleTxtG"/>
        <w:rPr>
          <w:bCs/>
        </w:rPr>
      </w:pPr>
      <w:r w:rsidRPr="00B10B49">
        <w:rPr>
          <w:bCs/>
          <w:lang w:val="sr-Cyrl-RS"/>
        </w:rPr>
        <w:t>95.</w:t>
      </w:r>
      <w:r>
        <w:rPr>
          <w:bCs/>
          <w:lang w:val="sr-Cyrl-RS"/>
        </w:rPr>
        <w:tab/>
      </w:r>
      <w:r w:rsidRPr="001021D1">
        <w:rPr>
          <w:bCs/>
        </w:rPr>
        <w:t>Also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December</w:t>
      </w:r>
      <w:r w:rsidR="00A84868">
        <w:rPr>
          <w:bCs/>
        </w:rPr>
        <w:t xml:space="preserve"> </w:t>
      </w:r>
      <w:r w:rsidRPr="001021D1">
        <w:rPr>
          <w:bCs/>
        </w:rPr>
        <w:t>10,</w:t>
      </w:r>
      <w:r w:rsidR="00A84868">
        <w:rPr>
          <w:bCs/>
        </w:rPr>
        <w:t xml:space="preserve"> </w:t>
      </w:r>
      <w:r w:rsidRPr="001021D1">
        <w:rPr>
          <w:bCs/>
        </w:rPr>
        <w:t>2020,</w:t>
      </w:r>
      <w:r w:rsidR="00A84868">
        <w:rPr>
          <w:bCs/>
        </w:rPr>
        <w:t xml:space="preserve"> </w:t>
      </w:r>
      <w:r w:rsidRPr="001021D1">
        <w:rPr>
          <w:bCs/>
        </w:rPr>
        <w:t>Government</w:t>
      </w:r>
      <w:r w:rsidR="00A84868">
        <w:rPr>
          <w:bCs/>
        </w:rPr>
        <w:t xml:space="preserve"> </w:t>
      </w:r>
      <w:r w:rsidRPr="001021D1">
        <w:rPr>
          <w:bCs/>
        </w:rPr>
        <w:t>passed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Decision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establishment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Working</w:t>
      </w:r>
      <w:r w:rsidR="00A84868">
        <w:rPr>
          <w:bCs/>
        </w:rPr>
        <w:t xml:space="preserve"> </w:t>
      </w:r>
      <w:r w:rsidRPr="001021D1">
        <w:rPr>
          <w:bCs/>
        </w:rPr>
        <w:t>Group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Security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Journalists,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task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raising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efficiency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official</w:t>
      </w:r>
      <w:r w:rsidR="00A84868">
        <w:rPr>
          <w:bCs/>
        </w:rPr>
        <w:t xml:space="preserve"> </w:t>
      </w:r>
      <w:r w:rsidRPr="001021D1">
        <w:rPr>
          <w:bCs/>
        </w:rPr>
        <w:t>responses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cases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attacks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journalists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monitoring</w:t>
      </w:r>
      <w:r w:rsidR="00A84868">
        <w:rPr>
          <w:bCs/>
        </w:rPr>
        <w:t xml:space="preserve"> </w:t>
      </w:r>
      <w:r w:rsidRPr="001021D1">
        <w:rPr>
          <w:bCs/>
        </w:rPr>
        <w:t>actions</w:t>
      </w:r>
      <w:r w:rsidR="00A84868">
        <w:rPr>
          <w:bCs/>
        </w:rPr>
        <w:t xml:space="preserve"> </w:t>
      </w:r>
      <w:r w:rsidRPr="001021D1">
        <w:rPr>
          <w:bCs/>
        </w:rPr>
        <w:t>taken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protect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security.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working</w:t>
      </w:r>
      <w:r w:rsidR="00A84868">
        <w:rPr>
          <w:bCs/>
        </w:rPr>
        <w:t xml:space="preserve"> </w:t>
      </w:r>
      <w:r w:rsidRPr="001021D1">
        <w:rPr>
          <w:bCs/>
        </w:rPr>
        <w:t>group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obliged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submit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report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group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Prime</w:t>
      </w:r>
      <w:r w:rsidR="00A84868">
        <w:rPr>
          <w:bCs/>
        </w:rPr>
        <w:t xml:space="preserve"> </w:t>
      </w:r>
      <w:r w:rsidRPr="001021D1">
        <w:rPr>
          <w:bCs/>
        </w:rPr>
        <w:t>Minister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Deputy</w:t>
      </w:r>
      <w:r w:rsidR="00A84868">
        <w:rPr>
          <w:bCs/>
        </w:rPr>
        <w:t xml:space="preserve"> </w:t>
      </w:r>
      <w:r w:rsidRPr="001021D1">
        <w:rPr>
          <w:bCs/>
        </w:rPr>
        <w:t>Prime</w:t>
      </w:r>
      <w:r w:rsidR="00A84868">
        <w:rPr>
          <w:bCs/>
        </w:rPr>
        <w:t xml:space="preserve"> </w:t>
      </w:r>
      <w:r w:rsidRPr="001021D1">
        <w:rPr>
          <w:bCs/>
        </w:rPr>
        <w:t>Ministers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Ministers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Culture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Information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least</w:t>
      </w:r>
      <w:r w:rsidR="00A84868">
        <w:rPr>
          <w:bCs/>
        </w:rPr>
        <w:t xml:space="preserve"> </w:t>
      </w:r>
      <w:r w:rsidRPr="001021D1">
        <w:rPr>
          <w:bCs/>
        </w:rPr>
        <w:t>once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month.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initiative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mentioned</w:t>
      </w:r>
      <w:r w:rsidR="00A84868">
        <w:rPr>
          <w:bCs/>
        </w:rPr>
        <w:t xml:space="preserve"> </w:t>
      </w:r>
      <w:r w:rsidRPr="001021D1">
        <w:rPr>
          <w:bCs/>
        </w:rPr>
        <w:t>Working</w:t>
      </w:r>
      <w:r w:rsidR="00A84868">
        <w:rPr>
          <w:bCs/>
        </w:rPr>
        <w:t xml:space="preserve"> </w:t>
      </w:r>
      <w:r w:rsidRPr="001021D1">
        <w:rPr>
          <w:bCs/>
        </w:rPr>
        <w:t>Group,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project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initiated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launch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  <w:i/>
          <w:iCs/>
        </w:rPr>
        <w:t>Safe</w:t>
      </w:r>
      <w:r w:rsidR="00A84868">
        <w:rPr>
          <w:bCs/>
          <w:i/>
          <w:iCs/>
        </w:rPr>
        <w:t xml:space="preserve"> </w:t>
      </w:r>
      <w:r w:rsidRPr="001021D1">
        <w:rPr>
          <w:bCs/>
          <w:i/>
          <w:iCs/>
        </w:rPr>
        <w:t>Line</w:t>
      </w:r>
      <w:r w:rsidR="00A84868">
        <w:rPr>
          <w:bCs/>
          <w:i/>
          <w:iCs/>
        </w:rPr>
        <w:t xml:space="preserve"> </w:t>
      </w:r>
      <w:r w:rsidR="001E1C53">
        <w:rPr>
          <w:bCs/>
          <w:i/>
          <w:iCs/>
        </w:rPr>
        <w:t>–</w:t>
      </w:r>
      <w:r w:rsidR="00A84868">
        <w:rPr>
          <w:bCs/>
          <w:i/>
          <w:iCs/>
        </w:rPr>
        <w:t xml:space="preserve"> </w:t>
      </w:r>
      <w:r w:rsidRPr="001021D1">
        <w:rPr>
          <w:bCs/>
          <w:i/>
          <w:iCs/>
        </w:rPr>
        <w:t>SOS</w:t>
      </w:r>
      <w:r w:rsidR="00A84868">
        <w:rPr>
          <w:bCs/>
          <w:i/>
          <w:iCs/>
        </w:rPr>
        <w:t xml:space="preserve"> </w:t>
      </w:r>
      <w:r w:rsidRPr="001021D1">
        <w:rPr>
          <w:bCs/>
          <w:i/>
          <w:iCs/>
        </w:rPr>
        <w:t>hotline</w:t>
      </w:r>
      <w:r w:rsidR="00A84868">
        <w:rPr>
          <w:bCs/>
          <w:i/>
          <w:iCs/>
        </w:rPr>
        <w:t xml:space="preserve"> </w:t>
      </w:r>
      <w:r w:rsidRPr="001021D1">
        <w:rPr>
          <w:bCs/>
          <w:i/>
          <w:iCs/>
        </w:rPr>
        <w:t>for</w:t>
      </w:r>
      <w:r w:rsidR="00A84868">
        <w:rPr>
          <w:bCs/>
          <w:i/>
          <w:iCs/>
        </w:rPr>
        <w:t xml:space="preserve"> </w:t>
      </w:r>
      <w:r w:rsidRPr="001021D1">
        <w:rPr>
          <w:bCs/>
          <w:i/>
          <w:iCs/>
        </w:rPr>
        <w:t>reporting</w:t>
      </w:r>
      <w:r w:rsidR="00A84868">
        <w:rPr>
          <w:bCs/>
          <w:i/>
          <w:iCs/>
        </w:rPr>
        <w:t xml:space="preserve"> </w:t>
      </w:r>
      <w:r w:rsidRPr="001021D1">
        <w:rPr>
          <w:bCs/>
          <w:i/>
          <w:iCs/>
        </w:rPr>
        <w:t>threats</w:t>
      </w:r>
      <w:r w:rsidR="00A84868">
        <w:rPr>
          <w:bCs/>
          <w:i/>
          <w:iCs/>
        </w:rPr>
        <w:t xml:space="preserve"> </w:t>
      </w:r>
      <w:r w:rsidRPr="001021D1">
        <w:rPr>
          <w:bCs/>
          <w:i/>
          <w:iCs/>
        </w:rPr>
        <w:t>and</w:t>
      </w:r>
      <w:r w:rsidR="00A84868">
        <w:rPr>
          <w:bCs/>
          <w:i/>
          <w:iCs/>
        </w:rPr>
        <w:t xml:space="preserve"> </w:t>
      </w:r>
      <w:r w:rsidRPr="001021D1">
        <w:rPr>
          <w:bCs/>
          <w:i/>
          <w:iCs/>
        </w:rPr>
        <w:t>attacks</w:t>
      </w:r>
      <w:r w:rsidR="00A84868">
        <w:rPr>
          <w:bCs/>
          <w:i/>
          <w:iCs/>
        </w:rPr>
        <w:t xml:space="preserve"> </w:t>
      </w:r>
      <w:r w:rsidRPr="001021D1">
        <w:rPr>
          <w:bCs/>
          <w:i/>
          <w:iCs/>
        </w:rPr>
        <w:t>on</w:t>
      </w:r>
      <w:r w:rsidR="00A84868">
        <w:rPr>
          <w:bCs/>
          <w:i/>
          <w:iCs/>
        </w:rPr>
        <w:t xml:space="preserve"> </w:t>
      </w:r>
      <w:r w:rsidRPr="001021D1">
        <w:rPr>
          <w:bCs/>
          <w:i/>
          <w:iCs/>
        </w:rPr>
        <w:t>journalists</w:t>
      </w:r>
      <w:r w:rsidRPr="001021D1">
        <w:rPr>
          <w:bCs/>
        </w:rPr>
        <w:t>,</w:t>
      </w:r>
      <w:r w:rsidR="00A84868">
        <w:rPr>
          <w:bCs/>
        </w:rPr>
        <w:t xml:space="preserve"> </w:t>
      </w:r>
      <w:r w:rsidRPr="001021D1">
        <w:rPr>
          <w:bCs/>
        </w:rPr>
        <w:t>so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journalists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feel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security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endangered</w:t>
      </w:r>
      <w:r w:rsidR="00A84868">
        <w:rPr>
          <w:bCs/>
        </w:rPr>
        <w:t xml:space="preserve"> </w:t>
      </w:r>
      <w:r w:rsidRPr="001021D1">
        <w:rPr>
          <w:bCs/>
        </w:rPr>
        <w:t>can</w:t>
      </w:r>
      <w:r w:rsidR="00A84868">
        <w:rPr>
          <w:bCs/>
        </w:rPr>
        <w:t xml:space="preserve"> </w:t>
      </w:r>
      <w:r w:rsidRPr="001021D1">
        <w:rPr>
          <w:bCs/>
        </w:rPr>
        <w:t>get</w:t>
      </w:r>
      <w:r w:rsidR="00A84868">
        <w:rPr>
          <w:bCs/>
        </w:rPr>
        <w:t xml:space="preserve"> </w:t>
      </w:r>
      <w:r w:rsidRPr="001021D1">
        <w:rPr>
          <w:bCs/>
        </w:rPr>
        <w:t>relevant</w:t>
      </w:r>
      <w:r w:rsidR="00A84868">
        <w:rPr>
          <w:bCs/>
        </w:rPr>
        <w:t xml:space="preserve"> </w:t>
      </w:r>
      <w:r w:rsidRPr="001021D1">
        <w:rPr>
          <w:bCs/>
        </w:rPr>
        <w:t>information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on-duty</w:t>
      </w:r>
      <w:r w:rsidR="00A84868">
        <w:rPr>
          <w:bCs/>
        </w:rPr>
        <w:t xml:space="preserve"> </w:t>
      </w:r>
      <w:r w:rsidRPr="001021D1">
        <w:rPr>
          <w:bCs/>
        </w:rPr>
        <w:t>lawyers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experience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field</w:t>
      </w:r>
      <w:r w:rsidR="00A84868">
        <w:rPr>
          <w:bCs/>
        </w:rPr>
        <w:t xml:space="preserve"> </w:t>
      </w:r>
      <w:r w:rsidRPr="001021D1">
        <w:rPr>
          <w:bCs/>
        </w:rPr>
        <w:t>about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what</w:t>
      </w:r>
      <w:r w:rsidR="00A84868">
        <w:rPr>
          <w:bCs/>
        </w:rPr>
        <w:t xml:space="preserve"> </w:t>
      </w:r>
      <w:r w:rsidRPr="001021D1">
        <w:rPr>
          <w:bCs/>
        </w:rPr>
        <w:t>authority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turn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order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protect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rights.</w:t>
      </w:r>
      <w:r w:rsidR="00A84868">
        <w:rPr>
          <w:bCs/>
        </w:rPr>
        <w:t xml:space="preserve"> </w:t>
      </w:r>
      <w:r w:rsidRPr="001021D1">
        <w:rPr>
          <w:bCs/>
        </w:rPr>
        <w:t>Specifically,</w:t>
      </w:r>
      <w:r w:rsidR="00A84868">
        <w:rPr>
          <w:bCs/>
        </w:rPr>
        <w:t xml:space="preserve"> </w:t>
      </w:r>
      <w:r w:rsidRPr="001021D1">
        <w:rPr>
          <w:bCs/>
        </w:rPr>
        <w:t>journalists</w:t>
      </w:r>
      <w:r w:rsidR="00A84868">
        <w:rPr>
          <w:bCs/>
        </w:rPr>
        <w:t xml:space="preserve"> </w:t>
      </w:r>
      <w:r w:rsidRPr="001021D1">
        <w:rPr>
          <w:bCs/>
        </w:rPr>
        <w:t>will</w:t>
      </w:r>
      <w:r w:rsidR="00A84868">
        <w:rPr>
          <w:bCs/>
        </w:rPr>
        <w:t xml:space="preserve"> </w:t>
      </w:r>
      <w:r w:rsidRPr="001021D1">
        <w:rPr>
          <w:bCs/>
        </w:rPr>
        <w:t>provided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relevant</w:t>
      </w:r>
      <w:r w:rsidR="00A84868">
        <w:rPr>
          <w:bCs/>
        </w:rPr>
        <w:t xml:space="preserve"> </w:t>
      </w:r>
      <w:r w:rsidRPr="001021D1">
        <w:rPr>
          <w:bCs/>
        </w:rPr>
        <w:t>information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contact</w:t>
      </w:r>
      <w:r w:rsidR="00A84868">
        <w:rPr>
          <w:bCs/>
        </w:rPr>
        <w:t xml:space="preserve"> </w:t>
      </w:r>
      <w:r w:rsidRPr="001021D1">
        <w:rPr>
          <w:bCs/>
        </w:rPr>
        <w:t>points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prosecutor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office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Ministry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Interior.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Protector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Pr="001021D1">
        <w:rPr>
          <w:bCs/>
        </w:rPr>
        <w:t>introduced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Platform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Recording</w:t>
      </w:r>
      <w:r w:rsidR="00A84868">
        <w:rPr>
          <w:bCs/>
        </w:rPr>
        <w:t xml:space="preserve"> </w:t>
      </w:r>
      <w:r w:rsidRPr="001021D1">
        <w:rPr>
          <w:bCs/>
        </w:rPr>
        <w:t>Attacks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Pressures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Journalists.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platform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developed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cooperation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10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journalist</w:t>
      </w:r>
      <w:r w:rsidR="00A84868">
        <w:rPr>
          <w:bCs/>
        </w:rPr>
        <w:t xml:space="preserve"> </w:t>
      </w:r>
      <w:r w:rsidRPr="001021D1">
        <w:rPr>
          <w:bCs/>
        </w:rPr>
        <w:t>associations,</w:t>
      </w:r>
      <w:r w:rsidR="00A84868">
        <w:rPr>
          <w:bCs/>
        </w:rPr>
        <w:t xml:space="preserve"> </w:t>
      </w:r>
      <w:r w:rsidRPr="001021D1">
        <w:rPr>
          <w:bCs/>
        </w:rPr>
        <w:t>organizations,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unions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agreed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categories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subcategories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attacks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pressure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journalists.</w:t>
      </w:r>
      <w:r w:rsidR="00A84868">
        <w:rPr>
          <w:bCs/>
        </w:rPr>
        <w:t xml:space="preserve"> </w:t>
      </w:r>
      <w:r w:rsidRPr="001021D1">
        <w:rPr>
          <w:bCs/>
        </w:rPr>
        <w:t>It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planned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Platform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provided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data</w:t>
      </w:r>
      <w:r w:rsidR="00A84868">
        <w:rPr>
          <w:bCs/>
        </w:rPr>
        <w:t xml:space="preserve"> </w:t>
      </w:r>
      <w:r w:rsidRPr="001021D1">
        <w:rPr>
          <w:bCs/>
        </w:rPr>
        <w:t>gathered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journalist</w:t>
      </w:r>
      <w:r w:rsidR="00A84868">
        <w:rPr>
          <w:bCs/>
        </w:rPr>
        <w:t xml:space="preserve"> </w:t>
      </w:r>
      <w:r w:rsidRPr="001021D1">
        <w:rPr>
          <w:bCs/>
        </w:rPr>
        <w:t>associations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attacks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pressure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media</w:t>
      </w:r>
      <w:r w:rsidR="00A84868">
        <w:rPr>
          <w:bCs/>
        </w:rPr>
        <w:t xml:space="preserve"> </w:t>
      </w:r>
      <w:r w:rsidRPr="001021D1">
        <w:rPr>
          <w:bCs/>
        </w:rPr>
        <w:t>representatives,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connected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SOS</w:t>
      </w:r>
      <w:r w:rsidR="00A84868">
        <w:rPr>
          <w:bCs/>
        </w:rPr>
        <w:t xml:space="preserve"> </w:t>
      </w:r>
      <w:r w:rsidRPr="001021D1">
        <w:rPr>
          <w:bCs/>
        </w:rPr>
        <w:t>hotline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reports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attacks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journalists.</w:t>
      </w:r>
    </w:p>
    <w:p w14:paraId="7FCA219E" w14:textId="77777777" w:rsidR="00CB330A" w:rsidRDefault="006F4FE8" w:rsidP="0064050C">
      <w:pPr>
        <w:pStyle w:val="H1G"/>
      </w:pPr>
      <w:r w:rsidRPr="001021D1">
        <w:lastRenderedPageBreak/>
        <w:tab/>
      </w:r>
      <w:r w:rsidRPr="001021D1">
        <w:tab/>
        <w:t>Information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administration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justice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justice</w:t>
      </w:r>
      <w:r w:rsidR="00A84868">
        <w:t xml:space="preserve"> </w:t>
      </w:r>
      <w:r w:rsidRPr="001021D1">
        <w:t>system</w:t>
      </w:r>
    </w:p>
    <w:p w14:paraId="1A634E9B" w14:textId="77777777" w:rsidR="00CB330A" w:rsidRDefault="006F4FE8" w:rsidP="0064050C">
      <w:pPr>
        <w:pStyle w:val="H23G"/>
      </w:pPr>
      <w:r w:rsidRPr="001021D1">
        <w:tab/>
      </w:r>
      <w:r w:rsidRPr="001021D1">
        <w:tab/>
        <w:t>Courts</w:t>
      </w:r>
    </w:p>
    <w:p w14:paraId="3960997D" w14:textId="0878B924" w:rsidR="006F4FE8" w:rsidRPr="001021D1" w:rsidRDefault="006F4FE8" w:rsidP="004B2579">
      <w:pPr>
        <w:pStyle w:val="SingleTxtG"/>
        <w:rPr>
          <w:bCs/>
        </w:rPr>
      </w:pPr>
      <w:r w:rsidRPr="00B10B49">
        <w:rPr>
          <w:bCs/>
          <w:lang w:val="sr-Cyrl-RS"/>
        </w:rPr>
        <w:t>96.</w:t>
      </w:r>
      <w:r>
        <w:rPr>
          <w:bCs/>
          <w:lang w:val="sr-Cyrl-RS"/>
        </w:rPr>
        <w:tab/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judiciary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unique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territory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RS.</w:t>
      </w:r>
      <w:r w:rsidR="00A84868">
        <w:rPr>
          <w:bCs/>
        </w:rPr>
        <w:t xml:space="preserve"> </w:t>
      </w:r>
      <w:r w:rsidRPr="001021D1">
        <w:rPr>
          <w:bCs/>
        </w:rPr>
        <w:t>Courts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autonomous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independent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judge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basis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Constitution,</w:t>
      </w:r>
      <w:r w:rsidR="00A84868">
        <w:rPr>
          <w:bCs/>
        </w:rPr>
        <w:t xml:space="preserve"> </w:t>
      </w:r>
      <w:r w:rsidRPr="001021D1">
        <w:rPr>
          <w:bCs/>
        </w:rPr>
        <w:t>laws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acts,</w:t>
      </w:r>
      <w:r w:rsidR="00A84868">
        <w:rPr>
          <w:bCs/>
        </w:rPr>
        <w:t xml:space="preserve"> </w:t>
      </w:r>
      <w:r w:rsidRPr="001021D1">
        <w:rPr>
          <w:bCs/>
        </w:rPr>
        <w:t>when</w:t>
      </w:r>
      <w:r w:rsidR="00A84868">
        <w:rPr>
          <w:bCs/>
        </w:rPr>
        <w:t xml:space="preserve"> </w:t>
      </w:r>
      <w:r w:rsidRPr="001021D1">
        <w:rPr>
          <w:bCs/>
        </w:rPr>
        <w:t>provided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law,</w:t>
      </w:r>
      <w:r w:rsidR="00A84868">
        <w:rPr>
          <w:bCs/>
        </w:rPr>
        <w:t xml:space="preserve"> </w:t>
      </w:r>
      <w:r w:rsidRPr="001021D1">
        <w:rPr>
          <w:bCs/>
        </w:rPr>
        <w:t>generally</w:t>
      </w:r>
      <w:r w:rsidR="00A84868">
        <w:rPr>
          <w:bCs/>
        </w:rPr>
        <w:t xml:space="preserve"> </w:t>
      </w:r>
      <w:r w:rsidRPr="001021D1">
        <w:rPr>
          <w:bCs/>
        </w:rPr>
        <w:t>accepted</w:t>
      </w:r>
      <w:r w:rsidR="00A84868">
        <w:rPr>
          <w:bCs/>
        </w:rPr>
        <w:t xml:space="preserve"> </w:t>
      </w:r>
      <w:r w:rsidRPr="001021D1">
        <w:rPr>
          <w:bCs/>
        </w:rPr>
        <w:t>rules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law,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ratified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treaties.</w:t>
      </w:r>
      <w:r w:rsidRPr="00154A22">
        <w:rPr>
          <w:rStyle w:val="FootnoteReference"/>
        </w:rPr>
        <w:footnoteReference w:id="73"/>
      </w:r>
    </w:p>
    <w:p w14:paraId="08DA11D7" w14:textId="4EE1BC9F" w:rsidR="00CB330A" w:rsidRDefault="006F4FE8" w:rsidP="004B2579">
      <w:pPr>
        <w:pStyle w:val="SingleTxtG"/>
        <w:rPr>
          <w:bCs/>
        </w:rPr>
      </w:pPr>
      <w:r w:rsidRPr="00B10B49">
        <w:rPr>
          <w:bCs/>
          <w:lang w:val="sr-Cyrl-RS"/>
        </w:rPr>
        <w:t>97.</w:t>
      </w:r>
      <w:r>
        <w:rPr>
          <w:bCs/>
          <w:lang w:val="sr-Cyrl-RS"/>
        </w:rPr>
        <w:tab/>
      </w:r>
      <w:r w:rsidRPr="001021D1">
        <w:rPr>
          <w:bCs/>
        </w:rPr>
        <w:t>Judicial</w:t>
      </w:r>
      <w:r w:rsidR="00A84868">
        <w:rPr>
          <w:bCs/>
        </w:rPr>
        <w:t xml:space="preserve"> </w:t>
      </w:r>
      <w:r w:rsidRPr="001021D1">
        <w:rPr>
          <w:bCs/>
        </w:rPr>
        <w:t>power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RS</w:t>
      </w:r>
      <w:r w:rsidR="00A84868">
        <w:rPr>
          <w:bCs/>
        </w:rPr>
        <w:t xml:space="preserve"> </w:t>
      </w:r>
      <w:r w:rsidRPr="001021D1">
        <w:rPr>
          <w:bCs/>
        </w:rPr>
        <w:t>belongs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courts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special</w:t>
      </w:r>
      <w:r w:rsidR="00A84868">
        <w:rPr>
          <w:bCs/>
        </w:rPr>
        <w:t xml:space="preserve"> </w:t>
      </w:r>
      <w:r w:rsidRPr="001021D1">
        <w:rPr>
          <w:bCs/>
        </w:rPr>
        <w:t>jurisdiction.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establishment,</w:t>
      </w:r>
      <w:r w:rsidR="00A84868">
        <w:rPr>
          <w:bCs/>
        </w:rPr>
        <w:t xml:space="preserve"> </w:t>
      </w:r>
      <w:r w:rsidRPr="001021D1">
        <w:rPr>
          <w:bCs/>
        </w:rPr>
        <w:t>organization,</w:t>
      </w:r>
      <w:r w:rsidR="00A84868">
        <w:rPr>
          <w:bCs/>
        </w:rPr>
        <w:t xml:space="preserve"> </w:t>
      </w:r>
      <w:r w:rsidRPr="001021D1">
        <w:rPr>
          <w:bCs/>
        </w:rPr>
        <w:t>jurisdiction,</w:t>
      </w:r>
      <w:r w:rsidR="00A84868">
        <w:rPr>
          <w:bCs/>
        </w:rPr>
        <w:t xml:space="preserve"> </w:t>
      </w:r>
      <w:r w:rsidRPr="001021D1">
        <w:rPr>
          <w:bCs/>
        </w:rPr>
        <w:t>organization,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composition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courts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regulated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  <w:r w:rsidR="00A84868">
        <w:rPr>
          <w:bCs/>
        </w:rPr>
        <w:t xml:space="preserve"> </w:t>
      </w:r>
      <w:r w:rsidRPr="001021D1">
        <w:rPr>
          <w:bCs/>
        </w:rPr>
        <w:t>Temporary,</w:t>
      </w:r>
      <w:r w:rsidR="00A84868">
        <w:rPr>
          <w:bCs/>
        </w:rPr>
        <w:t xml:space="preserve"> </w:t>
      </w:r>
      <w:r w:rsidRPr="001021D1">
        <w:rPr>
          <w:bCs/>
        </w:rPr>
        <w:t>direct,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extraordinary</w:t>
      </w:r>
      <w:r w:rsidR="00A84868">
        <w:rPr>
          <w:bCs/>
        </w:rPr>
        <w:t xml:space="preserve"> </w:t>
      </w:r>
      <w:r w:rsidRPr="001021D1">
        <w:rPr>
          <w:bCs/>
        </w:rPr>
        <w:t>courts</w:t>
      </w:r>
      <w:r w:rsidR="00A84868">
        <w:rPr>
          <w:bCs/>
        </w:rPr>
        <w:t xml:space="preserve"> </w:t>
      </w:r>
      <w:r w:rsidRPr="001021D1">
        <w:rPr>
          <w:bCs/>
        </w:rPr>
        <w:t>cannot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established.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Supreme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Pr="00154A22">
        <w:rPr>
          <w:rStyle w:val="FootnoteReference"/>
        </w:rPr>
        <w:footnoteReference w:id="74"/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highest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its</w:t>
      </w:r>
      <w:r w:rsidR="00A84868">
        <w:rPr>
          <w:bCs/>
        </w:rPr>
        <w:t xml:space="preserve"> </w:t>
      </w:r>
      <w:r w:rsidRPr="001021D1">
        <w:rPr>
          <w:bCs/>
        </w:rPr>
        <w:t>seat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Belgrade.</w:t>
      </w:r>
      <w:r w:rsidRPr="00154A22">
        <w:rPr>
          <w:rStyle w:val="FootnoteReference"/>
        </w:rPr>
        <w:footnoteReference w:id="75"/>
      </w:r>
    </w:p>
    <w:p w14:paraId="452968AA" w14:textId="77777777" w:rsidR="00CB330A" w:rsidRDefault="006F4FE8" w:rsidP="000749D9">
      <w:pPr>
        <w:pStyle w:val="SingleTxtG"/>
        <w:spacing w:after="240"/>
        <w:rPr>
          <w:bCs/>
        </w:rPr>
      </w:pPr>
      <w:r w:rsidRPr="00B10B49">
        <w:rPr>
          <w:bCs/>
          <w:lang w:val="sr-Cyrl-RS"/>
        </w:rPr>
        <w:t>98.</w:t>
      </w:r>
      <w:r>
        <w:rPr>
          <w:bCs/>
          <w:lang w:val="sr-Cyrl-RS"/>
        </w:rPr>
        <w:tab/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courts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jurisdiction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basic</w:t>
      </w:r>
      <w:r w:rsidR="00A84868">
        <w:rPr>
          <w:bCs/>
        </w:rPr>
        <w:t xml:space="preserve"> </w:t>
      </w:r>
      <w:r w:rsidRPr="001021D1">
        <w:rPr>
          <w:bCs/>
        </w:rPr>
        <w:t>courts,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higher</w:t>
      </w:r>
      <w:r w:rsidR="00A84868">
        <w:rPr>
          <w:bCs/>
        </w:rPr>
        <w:t xml:space="preserve"> </w:t>
      </w:r>
      <w:r w:rsidRPr="001021D1">
        <w:rPr>
          <w:bCs/>
        </w:rPr>
        <w:t>courts,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courts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appeals,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Supreme</w:t>
      </w:r>
      <w:r w:rsidR="00A84868">
        <w:rPr>
          <w:bCs/>
        </w:rPr>
        <w:t xml:space="preserve"> </w:t>
      </w:r>
      <w:r w:rsidRPr="001021D1">
        <w:rPr>
          <w:bCs/>
        </w:rPr>
        <w:t>Court.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courts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special</w:t>
      </w:r>
      <w:r w:rsidR="00A84868">
        <w:rPr>
          <w:bCs/>
        </w:rPr>
        <w:t xml:space="preserve"> </w:t>
      </w:r>
      <w:r w:rsidRPr="001021D1">
        <w:rPr>
          <w:bCs/>
        </w:rPr>
        <w:t>jurisdiction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Commercial</w:t>
      </w:r>
      <w:r w:rsidR="00A84868">
        <w:rPr>
          <w:bCs/>
        </w:rPr>
        <w:t xml:space="preserve"> </w:t>
      </w:r>
      <w:r w:rsidRPr="001021D1">
        <w:rPr>
          <w:bCs/>
        </w:rPr>
        <w:t>Courts,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Commercial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Appeals,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Misdemeanor</w:t>
      </w:r>
      <w:r w:rsidR="00A84868">
        <w:rPr>
          <w:bCs/>
        </w:rPr>
        <w:t xml:space="preserve"> </w:t>
      </w:r>
      <w:r w:rsidRPr="001021D1">
        <w:rPr>
          <w:bCs/>
        </w:rPr>
        <w:t>Courts,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Misdemeanor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Appeals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Administrative</w:t>
      </w:r>
      <w:r w:rsidR="00A84868">
        <w:rPr>
          <w:bCs/>
        </w:rPr>
        <w:t xml:space="preserve"> </w:t>
      </w:r>
      <w:r w:rsidRPr="001021D1">
        <w:rPr>
          <w:bCs/>
        </w:rPr>
        <w:t>Court.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Belgrade</w:t>
      </w:r>
      <w:r w:rsidR="00A84868">
        <w:rPr>
          <w:bCs/>
        </w:rPr>
        <w:t xml:space="preserve"> </w:t>
      </w:r>
      <w:r w:rsidRPr="001021D1">
        <w:rPr>
          <w:bCs/>
        </w:rPr>
        <w:t>High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special</w:t>
      </w:r>
      <w:r w:rsidR="00A84868">
        <w:rPr>
          <w:bCs/>
        </w:rPr>
        <w:t xml:space="preserve"> </w:t>
      </w:r>
      <w:r w:rsidRPr="001021D1">
        <w:rPr>
          <w:bCs/>
        </w:rPr>
        <w:t>departments</w:t>
      </w:r>
      <w:r w:rsidR="00A84868">
        <w:rPr>
          <w:bCs/>
        </w:rPr>
        <w:t xml:space="preserve"> </w:t>
      </w:r>
      <w:r w:rsidRPr="001021D1">
        <w:rPr>
          <w:bCs/>
        </w:rPr>
        <w:t>for:</w:t>
      </w:r>
      <w:r w:rsidR="00A84868">
        <w:rPr>
          <w:bCs/>
        </w:rPr>
        <w:t xml:space="preserve"> </w:t>
      </w:r>
      <w:r w:rsidRPr="001021D1">
        <w:rPr>
          <w:bCs/>
        </w:rPr>
        <w:t>(1)</w:t>
      </w:r>
      <w:r w:rsidR="00A84868">
        <w:rPr>
          <w:bCs/>
        </w:rPr>
        <w:t xml:space="preserve"> </w:t>
      </w:r>
      <w:r w:rsidRPr="001021D1">
        <w:rPr>
          <w:bCs/>
        </w:rPr>
        <w:t>organized</w:t>
      </w:r>
      <w:r w:rsidR="00A84868">
        <w:rPr>
          <w:bCs/>
        </w:rPr>
        <w:t xml:space="preserve"> </w:t>
      </w:r>
      <w:r w:rsidRPr="001021D1">
        <w:rPr>
          <w:bCs/>
        </w:rPr>
        <w:t>crime,</w:t>
      </w:r>
      <w:r w:rsidR="00A84868">
        <w:rPr>
          <w:bCs/>
        </w:rPr>
        <w:t xml:space="preserve"> </w:t>
      </w:r>
      <w:r w:rsidRPr="001021D1">
        <w:rPr>
          <w:bCs/>
        </w:rPr>
        <w:t>(2)</w:t>
      </w:r>
      <w:r w:rsidR="00A84868">
        <w:rPr>
          <w:bCs/>
        </w:rPr>
        <w:t xml:space="preserve"> </w:t>
      </w:r>
      <w:r w:rsidRPr="001021D1">
        <w:rPr>
          <w:bCs/>
        </w:rPr>
        <w:t>war</w:t>
      </w:r>
      <w:r w:rsidR="00A84868">
        <w:rPr>
          <w:bCs/>
        </w:rPr>
        <w:t xml:space="preserve"> </w:t>
      </w:r>
      <w:r w:rsidRPr="001021D1">
        <w:rPr>
          <w:bCs/>
        </w:rPr>
        <w:t>crimes,</w:t>
      </w:r>
      <w:r w:rsidR="00A84868">
        <w:rPr>
          <w:bCs/>
        </w:rPr>
        <w:t xml:space="preserve"> </w:t>
      </w:r>
      <w:r w:rsidRPr="001021D1">
        <w:rPr>
          <w:bCs/>
        </w:rPr>
        <w:t>(3)</w:t>
      </w:r>
      <w:r w:rsidR="00A84868">
        <w:rPr>
          <w:bCs/>
        </w:rPr>
        <w:t xml:space="preserve"> </w:t>
      </w:r>
      <w:r w:rsidRPr="001021D1">
        <w:rPr>
          <w:bCs/>
        </w:rPr>
        <w:t>high-tech</w:t>
      </w:r>
      <w:r w:rsidR="00A84868">
        <w:rPr>
          <w:bCs/>
        </w:rPr>
        <w:t xml:space="preserve"> </w:t>
      </w:r>
      <w:r w:rsidRPr="001021D1">
        <w:rPr>
          <w:bCs/>
        </w:rPr>
        <w:t>crime,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(4)</w:t>
      </w:r>
      <w:r w:rsidR="00A84868">
        <w:rPr>
          <w:bCs/>
        </w:rPr>
        <w:t xml:space="preserve"> </w:t>
      </w:r>
      <w:r w:rsidRPr="001021D1">
        <w:rPr>
          <w:bCs/>
        </w:rPr>
        <w:t>combating</w:t>
      </w:r>
      <w:r w:rsidR="00A84868">
        <w:rPr>
          <w:bCs/>
        </w:rPr>
        <w:t xml:space="preserve"> </w:t>
      </w:r>
      <w:r w:rsidRPr="001021D1">
        <w:rPr>
          <w:bCs/>
        </w:rPr>
        <w:t>corruption.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President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Supreme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elected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High</w:t>
      </w:r>
      <w:r w:rsidR="00A84868">
        <w:rPr>
          <w:bCs/>
        </w:rPr>
        <w:t xml:space="preserve"> </w:t>
      </w:r>
      <w:r w:rsidRPr="001021D1">
        <w:rPr>
          <w:bCs/>
        </w:rPr>
        <w:t>Judicial</w:t>
      </w:r>
      <w:r w:rsidR="00A84868">
        <w:rPr>
          <w:bCs/>
        </w:rPr>
        <w:t xml:space="preserve"> </w:t>
      </w:r>
      <w:r w:rsidRPr="001021D1">
        <w:rPr>
          <w:bCs/>
        </w:rPr>
        <w:t>Council,</w:t>
      </w:r>
      <w:r w:rsidR="00A84868">
        <w:rPr>
          <w:bCs/>
        </w:rPr>
        <w:t xml:space="preserve"> </w:t>
      </w:r>
      <w:r w:rsidRPr="001021D1">
        <w:rPr>
          <w:bCs/>
        </w:rPr>
        <w:t>based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opinion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session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Supreme</w:t>
      </w:r>
      <w:r w:rsidR="00A84868">
        <w:rPr>
          <w:bCs/>
        </w:rPr>
        <w:t xml:space="preserve"> </w:t>
      </w:r>
      <w:r w:rsidRPr="001021D1">
        <w:rPr>
          <w:bCs/>
        </w:rPr>
        <w:t>Court.</w:t>
      </w:r>
      <w:r w:rsidRPr="00154A22">
        <w:rPr>
          <w:rStyle w:val="FootnoteReference"/>
        </w:rPr>
        <w:footnoteReference w:id="76"/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President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Supreme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elected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term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five</w:t>
      </w:r>
      <w:r w:rsidR="00A84868">
        <w:rPr>
          <w:bCs/>
        </w:rPr>
        <w:t xml:space="preserve"> </w:t>
      </w:r>
      <w:r w:rsidRPr="001021D1">
        <w:rPr>
          <w:bCs/>
        </w:rPr>
        <w:t>years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cannot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re-elected.</w:t>
      </w:r>
      <w:r w:rsidRPr="00154A22">
        <w:rPr>
          <w:rStyle w:val="FootnoteReference"/>
        </w:rPr>
        <w:footnoteReference w:id="77"/>
      </w:r>
    </w:p>
    <w:p w14:paraId="513203A9" w14:textId="30EB124A" w:rsidR="006F4FE8" w:rsidRPr="00C817F4" w:rsidRDefault="006F4FE8" w:rsidP="004B2579">
      <w:pPr>
        <w:pStyle w:val="SingleTxtG"/>
        <w:rPr>
          <w:sz w:val="24"/>
          <w:szCs w:val="24"/>
          <w:lang w:val="en-US"/>
        </w:rPr>
      </w:pPr>
      <w:r w:rsidRPr="00C817F4">
        <w:rPr>
          <w:noProof/>
          <w:sz w:val="24"/>
          <w:szCs w:val="24"/>
          <w:lang w:eastAsia="en-GB"/>
        </w:rPr>
        <w:drawing>
          <wp:inline distT="0" distB="0" distL="0" distR="0" wp14:anchorId="0F530B3A" wp14:editId="7FE2796C">
            <wp:extent cx="5207000" cy="2063750"/>
            <wp:effectExtent l="0" t="0" r="0" b="12700"/>
            <wp:docPr id="93" name="Diagram 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14:paraId="06C349EF" w14:textId="09ADC1AB" w:rsidR="006F4FE8" w:rsidRPr="001021D1" w:rsidRDefault="006F4FE8" w:rsidP="0064050C">
      <w:pPr>
        <w:pStyle w:val="H4G"/>
      </w:pPr>
      <w:r>
        <w:tab/>
      </w:r>
      <w:r>
        <w:tab/>
      </w:r>
      <w:r w:rsidRPr="001021D1">
        <w:t>The</w:t>
      </w:r>
      <w:r w:rsidR="00A84868">
        <w:t xml:space="preserve"> </w:t>
      </w:r>
      <w:r w:rsidRPr="001021D1">
        <w:t>High</w:t>
      </w:r>
      <w:r w:rsidR="00A84868">
        <w:t xml:space="preserve"> </w:t>
      </w:r>
      <w:r w:rsidRPr="001021D1">
        <w:t>Judicial</w:t>
      </w:r>
      <w:r w:rsidR="00A84868">
        <w:t xml:space="preserve"> </w:t>
      </w:r>
      <w:r w:rsidRPr="001021D1">
        <w:t>Council</w:t>
      </w:r>
    </w:p>
    <w:p w14:paraId="1FBDCD7B" w14:textId="77777777" w:rsidR="00CB330A" w:rsidRDefault="006F4FE8" w:rsidP="004B2579">
      <w:pPr>
        <w:pStyle w:val="SingleTxtG"/>
        <w:rPr>
          <w:bCs/>
        </w:rPr>
      </w:pPr>
      <w:r w:rsidRPr="0089034F">
        <w:rPr>
          <w:bCs/>
          <w:lang w:val="sr-Cyrl-RS"/>
        </w:rPr>
        <w:t>99.</w:t>
      </w:r>
      <w:r>
        <w:rPr>
          <w:bCs/>
          <w:lang w:val="sr-Cyrl-RS"/>
        </w:rPr>
        <w:tab/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High</w:t>
      </w:r>
      <w:r w:rsidR="00A84868">
        <w:rPr>
          <w:bCs/>
        </w:rPr>
        <w:t xml:space="preserve"> </w:t>
      </w:r>
      <w:r w:rsidRPr="001021D1">
        <w:rPr>
          <w:bCs/>
        </w:rPr>
        <w:t>Judicial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independent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body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ensures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guarantees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independence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courts,</w:t>
      </w:r>
      <w:r w:rsidR="00A84868">
        <w:rPr>
          <w:bCs/>
        </w:rPr>
        <w:t xml:space="preserve"> </w:t>
      </w:r>
      <w:r w:rsidRPr="001021D1">
        <w:rPr>
          <w:bCs/>
        </w:rPr>
        <w:t>judges,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presidents,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juries</w:t>
      </w:r>
      <w:r w:rsidR="00A84868">
        <w:rPr>
          <w:bCs/>
        </w:rPr>
        <w:t xml:space="preserve"> </w:t>
      </w:r>
      <w:r w:rsidRPr="001021D1">
        <w:rPr>
          <w:bCs/>
        </w:rPr>
        <w:t>(lay</w:t>
      </w:r>
      <w:r w:rsidR="00A84868">
        <w:rPr>
          <w:bCs/>
        </w:rPr>
        <w:t xml:space="preserve"> </w:t>
      </w:r>
      <w:r w:rsidRPr="001021D1">
        <w:rPr>
          <w:bCs/>
        </w:rPr>
        <w:t>judges).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High</w:t>
      </w:r>
      <w:r w:rsidR="00A84868">
        <w:rPr>
          <w:bCs/>
        </w:rPr>
        <w:t xml:space="preserve"> </w:t>
      </w:r>
      <w:r w:rsidRPr="001021D1">
        <w:rPr>
          <w:bCs/>
        </w:rPr>
        <w:t>Judicial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elects</w:t>
      </w:r>
      <w:r w:rsidR="00A84868">
        <w:rPr>
          <w:bCs/>
        </w:rPr>
        <w:t xml:space="preserve"> </w:t>
      </w:r>
      <w:r w:rsidRPr="001021D1">
        <w:rPr>
          <w:bCs/>
        </w:rPr>
        <w:t>judges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juries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decides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termination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functions,</w:t>
      </w:r>
      <w:r w:rsidR="00A84868">
        <w:rPr>
          <w:bCs/>
        </w:rPr>
        <w:t xml:space="preserve"> </w:t>
      </w:r>
      <w:r w:rsidRPr="001021D1">
        <w:rPr>
          <w:bCs/>
        </w:rPr>
        <w:t>elects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President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Supreme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presidents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courts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decides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termination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functions,</w:t>
      </w:r>
      <w:r w:rsidR="00A84868">
        <w:rPr>
          <w:bCs/>
        </w:rPr>
        <w:t xml:space="preserve"> </w:t>
      </w:r>
      <w:r w:rsidRPr="001021D1">
        <w:rPr>
          <w:bCs/>
        </w:rPr>
        <w:t>decides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transfer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secondment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judges,</w:t>
      </w:r>
      <w:r w:rsidR="00A84868">
        <w:rPr>
          <w:bCs/>
        </w:rPr>
        <w:t xml:space="preserve"> </w:t>
      </w:r>
      <w:r w:rsidRPr="001021D1">
        <w:rPr>
          <w:bCs/>
        </w:rPr>
        <w:t>determines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required</w:t>
      </w:r>
      <w:r w:rsidR="00A84868">
        <w:rPr>
          <w:bCs/>
        </w:rPr>
        <w:t xml:space="preserve"> </w:t>
      </w:r>
      <w:r w:rsidRPr="001021D1">
        <w:rPr>
          <w:bCs/>
        </w:rPr>
        <w:t>number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judges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juries,</w:t>
      </w:r>
      <w:r w:rsidR="00A84868">
        <w:rPr>
          <w:bCs/>
        </w:rPr>
        <w:t xml:space="preserve"> </w:t>
      </w:r>
      <w:r w:rsidRPr="001021D1">
        <w:rPr>
          <w:bCs/>
        </w:rPr>
        <w:t>decides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issues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position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judges,</w:t>
      </w:r>
      <w:r w:rsidR="00A84868">
        <w:rPr>
          <w:bCs/>
        </w:rPr>
        <w:t xml:space="preserve"> </w:t>
      </w:r>
      <w:r w:rsidRPr="001021D1">
        <w:rPr>
          <w:bCs/>
        </w:rPr>
        <w:t>presidents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courts,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juries,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exercises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competencies</w:t>
      </w:r>
      <w:r w:rsidR="00A84868">
        <w:rPr>
          <w:bCs/>
        </w:rPr>
        <w:t xml:space="preserve"> </w:t>
      </w:r>
      <w:r w:rsidRPr="001021D1">
        <w:rPr>
          <w:bCs/>
        </w:rPr>
        <w:t>determined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  <w:r w:rsidRPr="00154A22">
        <w:rPr>
          <w:rStyle w:val="FootnoteReference"/>
        </w:rPr>
        <w:footnoteReference w:id="78"/>
      </w:r>
    </w:p>
    <w:p w14:paraId="15C72ECF" w14:textId="77777777" w:rsidR="00CB330A" w:rsidRDefault="006F4FE8" w:rsidP="004B2579">
      <w:pPr>
        <w:pStyle w:val="SingleTxtG"/>
        <w:rPr>
          <w:bCs/>
        </w:rPr>
      </w:pPr>
      <w:r w:rsidRPr="0089034F">
        <w:rPr>
          <w:bCs/>
          <w:lang w:val="sr-Cyrl-RS"/>
        </w:rPr>
        <w:t>100.</w:t>
      </w:r>
      <w:r>
        <w:rPr>
          <w:bCs/>
          <w:lang w:val="sr-Cyrl-RS"/>
        </w:rPr>
        <w:tab/>
      </w:r>
      <w:r w:rsidRPr="001021D1">
        <w:rPr>
          <w:bCs/>
        </w:rPr>
        <w:t>High</w:t>
      </w:r>
      <w:r w:rsidR="00A84868">
        <w:rPr>
          <w:bCs/>
        </w:rPr>
        <w:t xml:space="preserve"> </w:t>
      </w:r>
      <w:r w:rsidRPr="001021D1">
        <w:rPr>
          <w:bCs/>
        </w:rPr>
        <w:t>Judicial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consists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11</w:t>
      </w:r>
      <w:r w:rsidR="00A84868">
        <w:rPr>
          <w:bCs/>
        </w:rPr>
        <w:t xml:space="preserve"> </w:t>
      </w:r>
      <w:r w:rsidRPr="001021D1">
        <w:rPr>
          <w:bCs/>
        </w:rPr>
        <w:t>members:</w:t>
      </w:r>
      <w:r w:rsidR="00A84868">
        <w:rPr>
          <w:bCs/>
        </w:rPr>
        <w:t xml:space="preserve"> </w:t>
      </w:r>
      <w:r w:rsidRPr="001021D1">
        <w:rPr>
          <w:bCs/>
        </w:rPr>
        <w:t>six</w:t>
      </w:r>
      <w:r w:rsidR="00A84868">
        <w:rPr>
          <w:bCs/>
        </w:rPr>
        <w:t xml:space="preserve"> </w:t>
      </w:r>
      <w:r w:rsidRPr="001021D1">
        <w:rPr>
          <w:bCs/>
        </w:rPr>
        <w:t>judges</w:t>
      </w:r>
      <w:r w:rsidR="00A84868">
        <w:rPr>
          <w:bCs/>
        </w:rPr>
        <w:t xml:space="preserve"> </w:t>
      </w:r>
      <w:r w:rsidRPr="001021D1">
        <w:rPr>
          <w:bCs/>
        </w:rPr>
        <w:t>elected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judges,</w:t>
      </w:r>
      <w:r w:rsidR="00A84868">
        <w:rPr>
          <w:bCs/>
        </w:rPr>
        <w:t xml:space="preserve"> </w:t>
      </w:r>
      <w:r w:rsidRPr="001021D1">
        <w:rPr>
          <w:bCs/>
        </w:rPr>
        <w:t>four</w:t>
      </w:r>
      <w:r w:rsidR="00A84868">
        <w:rPr>
          <w:bCs/>
        </w:rPr>
        <w:t xml:space="preserve"> </w:t>
      </w:r>
      <w:r w:rsidRPr="001021D1">
        <w:rPr>
          <w:bCs/>
        </w:rPr>
        <w:t>prominent</w:t>
      </w:r>
      <w:r w:rsidR="00A84868">
        <w:rPr>
          <w:bCs/>
        </w:rPr>
        <w:t xml:space="preserve"> </w:t>
      </w:r>
      <w:r w:rsidRPr="001021D1">
        <w:rPr>
          <w:bCs/>
        </w:rPr>
        <w:t>lawyers</w:t>
      </w:r>
      <w:r w:rsidR="00A84868">
        <w:rPr>
          <w:bCs/>
        </w:rPr>
        <w:t xml:space="preserve"> </w:t>
      </w:r>
      <w:r w:rsidRPr="001021D1">
        <w:rPr>
          <w:bCs/>
        </w:rPr>
        <w:t>elected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President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Supreme</w:t>
      </w:r>
      <w:r w:rsidR="00A84868">
        <w:rPr>
          <w:bCs/>
        </w:rPr>
        <w:t xml:space="preserve"> </w:t>
      </w:r>
      <w:r w:rsidRPr="001021D1">
        <w:rPr>
          <w:bCs/>
        </w:rPr>
        <w:t>Court.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election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members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High</w:t>
      </w:r>
      <w:r w:rsidR="00A84868">
        <w:rPr>
          <w:bCs/>
        </w:rPr>
        <w:t xml:space="preserve"> </w:t>
      </w:r>
      <w:r w:rsidRPr="001021D1">
        <w:rPr>
          <w:bCs/>
        </w:rPr>
        <w:t>Judicial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among</w:t>
      </w:r>
      <w:r w:rsidR="00A84868">
        <w:rPr>
          <w:bCs/>
        </w:rPr>
        <w:t xml:space="preserve"> </w:t>
      </w:r>
      <w:r w:rsidRPr="001021D1">
        <w:rPr>
          <w:bCs/>
        </w:rPr>
        <w:t>judges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regulated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widest</w:t>
      </w:r>
      <w:r w:rsidR="00A84868">
        <w:rPr>
          <w:bCs/>
        </w:rPr>
        <w:t xml:space="preserve"> </w:t>
      </w:r>
      <w:r w:rsidRPr="001021D1">
        <w:rPr>
          <w:bCs/>
        </w:rPr>
        <w:t>representation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judges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taken</w:t>
      </w:r>
      <w:r w:rsidR="00A84868">
        <w:rPr>
          <w:bCs/>
        </w:rPr>
        <w:t xml:space="preserve"> </w:t>
      </w:r>
      <w:r w:rsidRPr="001021D1">
        <w:rPr>
          <w:bCs/>
        </w:rPr>
        <w:t>into</w:t>
      </w:r>
      <w:r w:rsidR="00A84868">
        <w:rPr>
          <w:bCs/>
        </w:rPr>
        <w:t xml:space="preserve"> </w:t>
      </w:r>
      <w:r w:rsidRPr="001021D1">
        <w:rPr>
          <w:bCs/>
        </w:rPr>
        <w:t>account</w:t>
      </w:r>
      <w:r w:rsidR="00A84868">
        <w:rPr>
          <w:bCs/>
        </w:rPr>
        <w:t xml:space="preserve"> </w:t>
      </w:r>
      <w:r w:rsidRPr="001021D1">
        <w:rPr>
          <w:bCs/>
        </w:rPr>
        <w:t>when</w:t>
      </w:r>
      <w:r w:rsidR="00A84868">
        <w:rPr>
          <w:bCs/>
        </w:rPr>
        <w:t xml:space="preserve"> </w:t>
      </w:r>
      <w:r w:rsidRPr="001021D1">
        <w:rPr>
          <w:bCs/>
        </w:rPr>
        <w:t>electing</w:t>
      </w:r>
      <w:r w:rsidR="00A84868">
        <w:rPr>
          <w:bCs/>
        </w:rPr>
        <w:t xml:space="preserve"> </w:t>
      </w:r>
      <w:r w:rsidRPr="001021D1">
        <w:rPr>
          <w:bCs/>
        </w:rPr>
        <w:t>judges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High</w:t>
      </w:r>
      <w:r w:rsidR="00A84868">
        <w:rPr>
          <w:bCs/>
        </w:rPr>
        <w:t xml:space="preserve"> </w:t>
      </w:r>
      <w:r w:rsidRPr="001021D1">
        <w:rPr>
          <w:bCs/>
        </w:rPr>
        <w:t>Judicial</w:t>
      </w:r>
      <w:r w:rsidR="00A84868">
        <w:rPr>
          <w:bCs/>
        </w:rPr>
        <w:t xml:space="preserve"> </w:t>
      </w:r>
      <w:r w:rsidRPr="001021D1">
        <w:rPr>
          <w:bCs/>
        </w:rPr>
        <w:t>Council.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elects,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minimum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two-thirds</w:t>
      </w:r>
      <w:r w:rsidR="00A84868">
        <w:rPr>
          <w:bCs/>
        </w:rPr>
        <w:t xml:space="preserve"> </w:t>
      </w:r>
      <w:r w:rsidRPr="001021D1">
        <w:rPr>
          <w:bCs/>
        </w:rPr>
        <w:t>supportive</w:t>
      </w:r>
      <w:r w:rsidR="00A84868">
        <w:rPr>
          <w:bCs/>
        </w:rPr>
        <w:t xml:space="preserve"> </w:t>
      </w:r>
      <w:r w:rsidRPr="001021D1">
        <w:rPr>
          <w:bCs/>
        </w:rPr>
        <w:t>vote</w:t>
      </w:r>
      <w:r w:rsidR="00A84868">
        <w:rPr>
          <w:bCs/>
        </w:rPr>
        <w:t xml:space="preserve"> </w:t>
      </w:r>
      <w:r w:rsidRPr="001021D1">
        <w:rPr>
          <w:bCs/>
        </w:rPr>
        <w:lastRenderedPageBreak/>
        <w:t>of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deputies,</w:t>
      </w:r>
      <w:r w:rsidR="00A84868">
        <w:rPr>
          <w:bCs/>
        </w:rPr>
        <w:t xml:space="preserve"> </w:t>
      </w:r>
      <w:r w:rsidRPr="001021D1">
        <w:rPr>
          <w:bCs/>
        </w:rPr>
        <w:t>members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High</w:t>
      </w:r>
      <w:r w:rsidR="00A84868">
        <w:rPr>
          <w:bCs/>
        </w:rPr>
        <w:t xml:space="preserve"> </w:t>
      </w:r>
      <w:r w:rsidRPr="001021D1">
        <w:rPr>
          <w:bCs/>
        </w:rPr>
        <w:t>Judicial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among</w:t>
      </w:r>
      <w:r w:rsidR="00A84868">
        <w:rPr>
          <w:bCs/>
        </w:rPr>
        <w:t xml:space="preserve"> </w:t>
      </w:r>
      <w:r w:rsidRPr="001021D1">
        <w:rPr>
          <w:bCs/>
        </w:rPr>
        <w:t>prominent</w:t>
      </w:r>
      <w:r w:rsidR="00A84868">
        <w:rPr>
          <w:bCs/>
        </w:rPr>
        <w:t xml:space="preserve"> </w:t>
      </w:r>
      <w:r w:rsidRPr="001021D1">
        <w:rPr>
          <w:bCs/>
        </w:rPr>
        <w:t>lawyers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least</w:t>
      </w:r>
      <w:r w:rsidR="00A84868">
        <w:rPr>
          <w:bCs/>
        </w:rPr>
        <w:t xml:space="preserve"> </w:t>
      </w:r>
      <w:r w:rsidRPr="001021D1">
        <w:rPr>
          <w:bCs/>
        </w:rPr>
        <w:t>ten</w:t>
      </w:r>
      <w:r w:rsidR="00A84868">
        <w:rPr>
          <w:bCs/>
        </w:rPr>
        <w:t xml:space="preserve"> </w:t>
      </w:r>
      <w:r w:rsidRPr="001021D1">
        <w:rPr>
          <w:bCs/>
        </w:rPr>
        <w:t>years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experience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profession,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two</w:t>
      </w:r>
      <w:r w:rsidR="00A84868">
        <w:rPr>
          <w:bCs/>
        </w:rPr>
        <w:t xml:space="preserve"> </w:t>
      </w:r>
      <w:r w:rsidRPr="001021D1">
        <w:rPr>
          <w:bCs/>
        </w:rPr>
        <w:t>candidates</w:t>
      </w:r>
      <w:r w:rsidR="00A84868">
        <w:rPr>
          <w:bCs/>
        </w:rPr>
        <w:t xml:space="preserve"> </w:t>
      </w:r>
      <w:r w:rsidRPr="001021D1">
        <w:rPr>
          <w:bCs/>
        </w:rPr>
        <w:t>proposed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competent</w:t>
      </w:r>
      <w:r w:rsidR="00A84868">
        <w:rPr>
          <w:bCs/>
        </w:rPr>
        <w:t xml:space="preserve"> </w:t>
      </w:r>
      <w:r w:rsidRPr="001021D1">
        <w:rPr>
          <w:bCs/>
        </w:rPr>
        <w:t>committee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Parliament,</w:t>
      </w:r>
      <w:r w:rsidR="00A84868">
        <w:rPr>
          <w:bCs/>
        </w:rPr>
        <w:t xml:space="preserve"> </w:t>
      </w:r>
      <w:r w:rsidRPr="001021D1">
        <w:rPr>
          <w:bCs/>
        </w:rPr>
        <w:t>after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competition,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  <w:r w:rsidR="00A84868">
        <w:rPr>
          <w:bCs/>
        </w:rPr>
        <w:t xml:space="preserve"> </w:t>
      </w:r>
      <w:r w:rsidRPr="001021D1">
        <w:rPr>
          <w:bCs/>
        </w:rPr>
        <w:t>If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does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elect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four</w:t>
      </w:r>
      <w:r w:rsidR="00A84868">
        <w:rPr>
          <w:bCs/>
        </w:rPr>
        <w:t xml:space="preserve"> </w:t>
      </w:r>
      <w:r w:rsidRPr="001021D1">
        <w:rPr>
          <w:bCs/>
        </w:rPr>
        <w:t>members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time</w:t>
      </w:r>
      <w:r w:rsidR="00A84868">
        <w:rPr>
          <w:bCs/>
        </w:rPr>
        <w:t xml:space="preserve"> </w:t>
      </w:r>
      <w:r w:rsidRPr="001021D1">
        <w:rPr>
          <w:bCs/>
        </w:rPr>
        <w:t>limit</w:t>
      </w:r>
      <w:r w:rsidR="00A84868">
        <w:rPr>
          <w:bCs/>
        </w:rPr>
        <w:t xml:space="preserve"> </w:t>
      </w:r>
      <w:r w:rsidRPr="001021D1">
        <w:rPr>
          <w:bCs/>
        </w:rPr>
        <w:t>set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law,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remaining</w:t>
      </w:r>
      <w:r w:rsidR="00A84868">
        <w:rPr>
          <w:bCs/>
        </w:rPr>
        <w:t xml:space="preserve"> </w:t>
      </w:r>
      <w:r w:rsidRPr="001021D1">
        <w:rPr>
          <w:bCs/>
        </w:rPr>
        <w:t>members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elected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among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eligible</w:t>
      </w:r>
      <w:r w:rsidR="00A84868">
        <w:rPr>
          <w:bCs/>
        </w:rPr>
        <w:t xml:space="preserve"> </w:t>
      </w:r>
      <w:r w:rsidRPr="001021D1">
        <w:rPr>
          <w:bCs/>
        </w:rPr>
        <w:t>candidates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commission</w:t>
      </w:r>
      <w:r w:rsidR="00A84868">
        <w:rPr>
          <w:bCs/>
        </w:rPr>
        <w:t xml:space="preserve"> </w:t>
      </w:r>
      <w:r w:rsidRPr="001021D1">
        <w:rPr>
          <w:bCs/>
        </w:rPr>
        <w:t>consisting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Speaker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President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Court,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President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Supreme</w:t>
      </w:r>
      <w:r w:rsidR="00A84868">
        <w:rPr>
          <w:bCs/>
        </w:rPr>
        <w:t xml:space="preserve"> </w:t>
      </w:r>
      <w:r w:rsidRPr="001021D1">
        <w:rPr>
          <w:bCs/>
        </w:rPr>
        <w:t>Court,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Supreme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Protector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Citizens,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majority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votes.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presidents</w:t>
      </w:r>
      <w:r w:rsidR="00A84868">
        <w:rPr>
          <w:bCs/>
        </w:rPr>
        <w:t xml:space="preserve"> </w:t>
      </w:r>
      <w:r w:rsidRPr="001021D1">
        <w:rPr>
          <w:bCs/>
        </w:rPr>
        <w:t>cannot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elected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High</w:t>
      </w:r>
      <w:r w:rsidR="00A84868">
        <w:rPr>
          <w:bCs/>
        </w:rPr>
        <w:t xml:space="preserve"> </w:t>
      </w:r>
      <w:r w:rsidRPr="001021D1">
        <w:rPr>
          <w:bCs/>
        </w:rPr>
        <w:t>Judicial</w:t>
      </w:r>
      <w:r w:rsidR="00A84868">
        <w:rPr>
          <w:bCs/>
        </w:rPr>
        <w:t xml:space="preserve"> </w:t>
      </w:r>
      <w:r w:rsidRPr="001021D1">
        <w:rPr>
          <w:bCs/>
        </w:rPr>
        <w:t>Council.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member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High</w:t>
      </w:r>
      <w:r w:rsidR="00A84868">
        <w:rPr>
          <w:bCs/>
        </w:rPr>
        <w:t xml:space="preserve"> </w:t>
      </w:r>
      <w:r w:rsidRPr="001021D1">
        <w:rPr>
          <w:bCs/>
        </w:rPr>
        <w:t>Judicial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elected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must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worthy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office.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member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High</w:t>
      </w:r>
      <w:r w:rsidR="00A84868">
        <w:rPr>
          <w:bCs/>
        </w:rPr>
        <w:t xml:space="preserve"> </w:t>
      </w:r>
      <w:r w:rsidRPr="001021D1">
        <w:rPr>
          <w:bCs/>
        </w:rPr>
        <w:t>Judicial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elected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member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political</w:t>
      </w:r>
      <w:r w:rsidR="00A84868">
        <w:rPr>
          <w:bCs/>
        </w:rPr>
        <w:t xml:space="preserve"> </w:t>
      </w:r>
      <w:r w:rsidRPr="001021D1">
        <w:rPr>
          <w:bCs/>
        </w:rPr>
        <w:t>party.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conditions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election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determining</w:t>
      </w:r>
      <w:r w:rsidR="00A84868">
        <w:rPr>
          <w:bCs/>
        </w:rPr>
        <w:t xml:space="preserve"> </w:t>
      </w:r>
      <w:r w:rsidRPr="001021D1">
        <w:rPr>
          <w:bCs/>
        </w:rPr>
        <w:t>incompatibility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function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member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High</w:t>
      </w:r>
      <w:r w:rsidR="00A84868">
        <w:rPr>
          <w:bCs/>
        </w:rPr>
        <w:t xml:space="preserve"> </w:t>
      </w:r>
      <w:r w:rsidRPr="001021D1">
        <w:rPr>
          <w:bCs/>
        </w:rPr>
        <w:t>Judicial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elected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regulated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  <w:r w:rsidRPr="00154A22">
        <w:rPr>
          <w:rStyle w:val="FootnoteReference"/>
        </w:rPr>
        <w:footnoteReference w:id="79"/>
      </w:r>
    </w:p>
    <w:p w14:paraId="702A6F16" w14:textId="77777777" w:rsidR="00CB330A" w:rsidRDefault="006F4FE8" w:rsidP="004B2579">
      <w:pPr>
        <w:pStyle w:val="SingleTxtG"/>
        <w:rPr>
          <w:bCs/>
        </w:rPr>
      </w:pPr>
      <w:r w:rsidRPr="0089034F">
        <w:rPr>
          <w:bCs/>
          <w:lang w:val="sr-Cyrl-RS"/>
        </w:rPr>
        <w:t>101.</w:t>
      </w:r>
      <w:r>
        <w:rPr>
          <w:bCs/>
          <w:lang w:val="sr-Cyrl-RS"/>
        </w:rPr>
        <w:tab/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conditions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election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judges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conditions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election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term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office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juries</w:t>
      </w:r>
      <w:r w:rsidR="00A84868">
        <w:rPr>
          <w:bCs/>
        </w:rPr>
        <w:t xml:space="preserve"> </w:t>
      </w:r>
      <w:r w:rsidRPr="001021D1">
        <w:rPr>
          <w:bCs/>
        </w:rPr>
        <w:t>(lay</w:t>
      </w:r>
      <w:r w:rsidR="00A84868">
        <w:rPr>
          <w:bCs/>
        </w:rPr>
        <w:t xml:space="preserve"> </w:t>
      </w:r>
      <w:r w:rsidRPr="001021D1">
        <w:rPr>
          <w:bCs/>
        </w:rPr>
        <w:t>judges)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regulated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  <w:r w:rsidRPr="00154A22">
        <w:rPr>
          <w:rStyle w:val="FootnoteReference"/>
        </w:rPr>
        <w:footnoteReference w:id="80"/>
      </w:r>
    </w:p>
    <w:p w14:paraId="737317B9" w14:textId="155B71D3" w:rsidR="006F4FE8" w:rsidRPr="001021D1" w:rsidRDefault="006F4FE8" w:rsidP="004B2579">
      <w:pPr>
        <w:pStyle w:val="SingleTxtG"/>
        <w:rPr>
          <w:bCs/>
        </w:rPr>
      </w:pPr>
      <w:r w:rsidRPr="0089034F">
        <w:rPr>
          <w:bCs/>
          <w:lang w:val="sr-Cyrl-RS"/>
        </w:rPr>
        <w:t>102.</w:t>
      </w:r>
      <w:r>
        <w:rPr>
          <w:bCs/>
          <w:lang w:val="sr-Cyrl-RS"/>
        </w:rPr>
        <w:tab/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judge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independent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judge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basis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Constitution,</w:t>
      </w:r>
      <w:r w:rsidR="00A84868">
        <w:rPr>
          <w:bCs/>
        </w:rPr>
        <w:t xml:space="preserve"> </w:t>
      </w:r>
      <w:r w:rsidRPr="001021D1">
        <w:rPr>
          <w:bCs/>
        </w:rPr>
        <w:t>ratified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treaties,</w:t>
      </w:r>
      <w:r w:rsidR="00A84868">
        <w:rPr>
          <w:bCs/>
        </w:rPr>
        <w:t xml:space="preserve"> </w:t>
      </w:r>
      <w:r w:rsidRPr="001021D1">
        <w:rPr>
          <w:bCs/>
        </w:rPr>
        <w:t>laws,</w:t>
      </w:r>
      <w:r w:rsidR="00A84868">
        <w:rPr>
          <w:bCs/>
        </w:rPr>
        <w:t xml:space="preserve"> </w:t>
      </w:r>
      <w:r w:rsidRPr="001021D1">
        <w:rPr>
          <w:bCs/>
        </w:rPr>
        <w:t>generally</w:t>
      </w:r>
      <w:r w:rsidR="00A84868">
        <w:rPr>
          <w:bCs/>
        </w:rPr>
        <w:t xml:space="preserve"> </w:t>
      </w:r>
      <w:r w:rsidRPr="001021D1">
        <w:rPr>
          <w:bCs/>
        </w:rPr>
        <w:t>accepted</w:t>
      </w:r>
      <w:r w:rsidR="00A84868">
        <w:rPr>
          <w:bCs/>
        </w:rPr>
        <w:t xml:space="preserve"> </w:t>
      </w:r>
      <w:r w:rsidRPr="001021D1">
        <w:rPr>
          <w:bCs/>
        </w:rPr>
        <w:t>rules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law,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acts</w:t>
      </w:r>
      <w:r w:rsidR="00A84868">
        <w:rPr>
          <w:bCs/>
        </w:rPr>
        <w:t xml:space="preserve"> </w:t>
      </w:r>
      <w:r w:rsidRPr="001021D1">
        <w:rPr>
          <w:bCs/>
        </w:rPr>
        <w:t>adopted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  <w:r w:rsidR="00A84868">
        <w:rPr>
          <w:bCs/>
        </w:rPr>
        <w:t xml:space="preserve"> </w:t>
      </w:r>
      <w:r w:rsidRPr="001021D1">
        <w:rPr>
          <w:bCs/>
        </w:rPr>
        <w:t>Any</w:t>
      </w:r>
      <w:r w:rsidR="00A84868">
        <w:rPr>
          <w:bCs/>
        </w:rPr>
        <w:t xml:space="preserve"> </w:t>
      </w:r>
      <w:r w:rsidRPr="001021D1">
        <w:rPr>
          <w:bCs/>
        </w:rPr>
        <w:t>undue</w:t>
      </w:r>
      <w:r w:rsidR="00A84868">
        <w:rPr>
          <w:bCs/>
        </w:rPr>
        <w:t xml:space="preserve"> </w:t>
      </w:r>
      <w:r w:rsidRPr="001021D1">
        <w:rPr>
          <w:bCs/>
        </w:rPr>
        <w:t>influence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judge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exercise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judicial</w:t>
      </w:r>
      <w:r w:rsidR="00A84868">
        <w:rPr>
          <w:bCs/>
        </w:rPr>
        <w:t xml:space="preserve"> </w:t>
      </w:r>
      <w:r w:rsidRPr="001021D1">
        <w:rPr>
          <w:bCs/>
        </w:rPr>
        <w:t>office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prohibited.</w:t>
      </w:r>
      <w:r w:rsidRPr="00154A22">
        <w:rPr>
          <w:rStyle w:val="FootnoteReference"/>
        </w:rPr>
        <w:footnoteReference w:id="81"/>
      </w:r>
    </w:p>
    <w:p w14:paraId="21620D71" w14:textId="19B474E5" w:rsidR="006F4FE8" w:rsidRPr="001021D1" w:rsidRDefault="006F4FE8" w:rsidP="004B2579">
      <w:pPr>
        <w:pStyle w:val="SingleTxtG"/>
        <w:rPr>
          <w:bCs/>
        </w:rPr>
      </w:pPr>
      <w:r w:rsidRPr="0089034F">
        <w:rPr>
          <w:bCs/>
          <w:lang w:val="sr-Cyrl-RS"/>
        </w:rPr>
        <w:t>103.</w:t>
      </w:r>
      <w:r>
        <w:rPr>
          <w:bCs/>
          <w:lang w:val="sr-Cyrl-RS"/>
        </w:rPr>
        <w:tab/>
      </w:r>
      <w:r w:rsidRPr="001021D1">
        <w:rPr>
          <w:bCs/>
        </w:rPr>
        <w:t>Judicial</w:t>
      </w:r>
      <w:r w:rsidR="00A84868">
        <w:rPr>
          <w:bCs/>
        </w:rPr>
        <w:t xml:space="preserve"> </w:t>
      </w:r>
      <w:r w:rsidRPr="001021D1">
        <w:rPr>
          <w:bCs/>
        </w:rPr>
        <w:t>decisions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based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law,</w:t>
      </w:r>
      <w:r w:rsidR="00A84868">
        <w:rPr>
          <w:bCs/>
        </w:rPr>
        <w:t xml:space="preserve"> </w:t>
      </w:r>
      <w:r w:rsidRPr="001021D1">
        <w:rPr>
          <w:bCs/>
        </w:rPr>
        <w:t>ratified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treaties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regulations</w:t>
      </w:r>
      <w:r w:rsidR="00A84868">
        <w:rPr>
          <w:bCs/>
        </w:rPr>
        <w:t xml:space="preserve"> </w:t>
      </w:r>
      <w:r w:rsidRPr="001021D1">
        <w:rPr>
          <w:bCs/>
        </w:rPr>
        <w:t>enacted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basis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decisions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binding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cannot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subject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out-of-court</w:t>
      </w:r>
      <w:r w:rsidR="00A84868">
        <w:rPr>
          <w:bCs/>
        </w:rPr>
        <w:t xml:space="preserve"> </w:t>
      </w:r>
      <w:r w:rsidRPr="001021D1">
        <w:rPr>
          <w:bCs/>
        </w:rPr>
        <w:t>review,</w:t>
      </w:r>
      <w:r w:rsidR="00A84868">
        <w:rPr>
          <w:bCs/>
        </w:rPr>
        <w:t xml:space="preserve"> </w:t>
      </w:r>
      <w:r w:rsidRPr="001021D1">
        <w:rPr>
          <w:bCs/>
        </w:rPr>
        <w:t>but</w:t>
      </w:r>
      <w:r w:rsidR="00A84868">
        <w:rPr>
          <w:bCs/>
        </w:rPr>
        <w:t xml:space="preserve"> </w:t>
      </w:r>
      <w:r w:rsidRPr="001021D1">
        <w:rPr>
          <w:bCs/>
        </w:rPr>
        <w:t>can</w:t>
      </w:r>
      <w:r w:rsidR="00A84868">
        <w:rPr>
          <w:bCs/>
        </w:rPr>
        <w:t xml:space="preserve"> </w:t>
      </w:r>
      <w:r w:rsidRPr="001021D1">
        <w:rPr>
          <w:bCs/>
        </w:rPr>
        <w:t>only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reviewed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competent</w:t>
      </w:r>
      <w:r w:rsidR="00A84868">
        <w:rPr>
          <w:bCs/>
        </w:rPr>
        <w:t xml:space="preserve"> </w:t>
      </w:r>
      <w:r w:rsidRPr="001021D1">
        <w:rPr>
          <w:bCs/>
        </w:rPr>
        <w:t>court,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legally</w:t>
      </w:r>
      <w:r w:rsidR="00A84868">
        <w:rPr>
          <w:bCs/>
        </w:rPr>
        <w:t xml:space="preserve"> </w:t>
      </w:r>
      <w:r w:rsidRPr="001021D1">
        <w:rPr>
          <w:bCs/>
        </w:rPr>
        <w:t>prescribed</w:t>
      </w:r>
      <w:r w:rsidR="00A84868">
        <w:rPr>
          <w:bCs/>
        </w:rPr>
        <w:t xml:space="preserve"> </w:t>
      </w:r>
      <w:r w:rsidRPr="001021D1">
        <w:rPr>
          <w:bCs/>
        </w:rPr>
        <w:t>procedure.</w:t>
      </w:r>
      <w:r w:rsidRPr="00154A22">
        <w:rPr>
          <w:rStyle w:val="FootnoteReference"/>
        </w:rPr>
        <w:footnoteReference w:id="82"/>
      </w:r>
    </w:p>
    <w:p w14:paraId="49AA7DFE" w14:textId="63795479" w:rsidR="006F4FE8" w:rsidRPr="001021D1" w:rsidRDefault="006F4FE8" w:rsidP="00865156">
      <w:pPr>
        <w:pStyle w:val="H23G"/>
      </w:pPr>
      <w:r w:rsidRPr="001021D1">
        <w:tab/>
      </w:r>
      <w:r w:rsidRPr="001021D1">
        <w:tab/>
        <w:t>Public</w:t>
      </w:r>
      <w:r w:rsidR="00A84868">
        <w:t xml:space="preserve"> </w:t>
      </w:r>
      <w:r w:rsidRPr="001021D1">
        <w:t>Prosecutor</w:t>
      </w:r>
      <w:r w:rsidR="00CF659D">
        <w:t>’</w:t>
      </w:r>
      <w:r w:rsidRPr="001021D1">
        <w:t>s</w:t>
      </w:r>
      <w:r w:rsidR="00A84868">
        <w:t xml:space="preserve"> </w:t>
      </w:r>
      <w:r w:rsidRPr="001021D1">
        <w:t>Office</w:t>
      </w:r>
    </w:p>
    <w:p w14:paraId="0E89B593" w14:textId="77777777" w:rsidR="00CB330A" w:rsidRDefault="006F4FE8" w:rsidP="004B2579">
      <w:pPr>
        <w:pStyle w:val="SingleTxtG"/>
        <w:rPr>
          <w:bCs/>
        </w:rPr>
      </w:pPr>
      <w:r w:rsidRPr="0089034F">
        <w:rPr>
          <w:bCs/>
          <w:lang w:val="sr-Cyrl-RS"/>
        </w:rPr>
        <w:t>104.</w:t>
      </w:r>
      <w:r>
        <w:rPr>
          <w:bCs/>
          <w:lang w:val="sr-Cyrl-RS"/>
        </w:rPr>
        <w:tab/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Office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unique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independent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body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prosecutes</w:t>
      </w:r>
      <w:r w:rsidR="00A84868">
        <w:rPr>
          <w:bCs/>
        </w:rPr>
        <w:t xml:space="preserve"> </w:t>
      </w:r>
      <w:r w:rsidRPr="001021D1">
        <w:rPr>
          <w:bCs/>
        </w:rPr>
        <w:t>perpetrators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illegal</w:t>
      </w:r>
      <w:r w:rsidR="00A84868">
        <w:rPr>
          <w:bCs/>
        </w:rPr>
        <w:t xml:space="preserve"> </w:t>
      </w:r>
      <w:r w:rsidRPr="001021D1">
        <w:rPr>
          <w:bCs/>
        </w:rPr>
        <w:t>acts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performs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competencies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protect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interest,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determined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Office</w:t>
      </w:r>
      <w:r w:rsidR="00A84868">
        <w:rPr>
          <w:bCs/>
        </w:rPr>
        <w:t xml:space="preserve"> </w:t>
      </w:r>
      <w:r w:rsidRPr="001021D1">
        <w:rPr>
          <w:bCs/>
        </w:rPr>
        <w:t>exercises</w:t>
      </w:r>
      <w:r w:rsidR="00A84868">
        <w:rPr>
          <w:bCs/>
        </w:rPr>
        <w:t xml:space="preserve"> </w:t>
      </w:r>
      <w:r w:rsidRPr="001021D1">
        <w:rPr>
          <w:bCs/>
        </w:rPr>
        <w:t>its</w:t>
      </w:r>
      <w:r w:rsidR="00A84868">
        <w:rPr>
          <w:bCs/>
        </w:rPr>
        <w:t xml:space="preserve"> </w:t>
      </w:r>
      <w:r w:rsidRPr="001021D1">
        <w:rPr>
          <w:bCs/>
        </w:rPr>
        <w:t>competencies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basis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Constitution,</w:t>
      </w:r>
      <w:r w:rsidR="00A84868">
        <w:rPr>
          <w:bCs/>
        </w:rPr>
        <w:t xml:space="preserve"> </w:t>
      </w:r>
      <w:r w:rsidRPr="001021D1">
        <w:rPr>
          <w:bCs/>
        </w:rPr>
        <w:t>ratified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treaties,</w:t>
      </w:r>
      <w:r w:rsidR="00A84868">
        <w:rPr>
          <w:bCs/>
        </w:rPr>
        <w:t xml:space="preserve"> </w:t>
      </w:r>
      <w:r w:rsidRPr="001021D1">
        <w:rPr>
          <w:bCs/>
        </w:rPr>
        <w:t>laws,</w:t>
      </w:r>
      <w:r w:rsidR="00A84868">
        <w:rPr>
          <w:bCs/>
        </w:rPr>
        <w:t xml:space="preserve"> </w:t>
      </w:r>
      <w:r w:rsidRPr="001021D1">
        <w:rPr>
          <w:bCs/>
        </w:rPr>
        <w:t>generally</w:t>
      </w:r>
      <w:r w:rsidR="00A84868">
        <w:rPr>
          <w:bCs/>
        </w:rPr>
        <w:t xml:space="preserve"> </w:t>
      </w:r>
      <w:r w:rsidRPr="001021D1">
        <w:rPr>
          <w:bCs/>
        </w:rPr>
        <w:t>accepted</w:t>
      </w:r>
      <w:r w:rsidR="00A84868">
        <w:rPr>
          <w:bCs/>
        </w:rPr>
        <w:t xml:space="preserve"> </w:t>
      </w:r>
      <w:r w:rsidRPr="001021D1">
        <w:rPr>
          <w:bCs/>
        </w:rPr>
        <w:t>rules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law,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acts</w:t>
      </w:r>
      <w:r w:rsidR="00A84868">
        <w:rPr>
          <w:bCs/>
        </w:rPr>
        <w:t xml:space="preserve"> </w:t>
      </w:r>
      <w:r w:rsidRPr="001021D1">
        <w:rPr>
          <w:bCs/>
        </w:rPr>
        <w:t>adopted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establishment,</w:t>
      </w:r>
      <w:r w:rsidR="00A84868">
        <w:rPr>
          <w:bCs/>
        </w:rPr>
        <w:t xml:space="preserve"> </w:t>
      </w:r>
      <w:r w:rsidRPr="001021D1">
        <w:rPr>
          <w:bCs/>
        </w:rPr>
        <w:t>abolition,</w:t>
      </w:r>
      <w:r w:rsidR="00A84868">
        <w:rPr>
          <w:bCs/>
        </w:rPr>
        <w:t xml:space="preserve"> </w:t>
      </w:r>
      <w:r w:rsidRPr="001021D1">
        <w:rPr>
          <w:bCs/>
        </w:rPr>
        <w:t>organization,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competence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Office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regulated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  <w:r w:rsidRPr="00154A22">
        <w:rPr>
          <w:rStyle w:val="FootnoteReference"/>
        </w:rPr>
        <w:footnoteReference w:id="83"/>
      </w:r>
    </w:p>
    <w:p w14:paraId="05685A94" w14:textId="10F0A9AB" w:rsidR="006F4FE8" w:rsidRPr="001021D1" w:rsidRDefault="006F4FE8" w:rsidP="004B2579">
      <w:pPr>
        <w:pStyle w:val="SingleTxtG"/>
        <w:rPr>
          <w:bCs/>
        </w:rPr>
      </w:pPr>
      <w:r w:rsidRPr="0089034F">
        <w:rPr>
          <w:bCs/>
          <w:lang w:val="sr-Cyrl-RS"/>
        </w:rPr>
        <w:t>105.</w:t>
      </w:r>
      <w:r>
        <w:rPr>
          <w:bCs/>
          <w:lang w:val="sr-Cyrl-RS"/>
        </w:rPr>
        <w:tab/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highest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office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RS</w:t>
      </w:r>
      <w:r w:rsidR="00735750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Republic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Office,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headed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Republic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function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Office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performed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Republic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Prosecutor,</w:t>
      </w:r>
      <w:r w:rsidR="00A84868">
        <w:rPr>
          <w:bCs/>
        </w:rPr>
        <w:t xml:space="preserve"> </w:t>
      </w:r>
      <w:r w:rsidRPr="001021D1">
        <w:rPr>
          <w:bCs/>
        </w:rPr>
        <w:t>Chief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Prosecutors.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Republic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Chief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Prosecutors,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management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offices,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hierarchical</w:t>
      </w:r>
      <w:r w:rsidR="00A84868">
        <w:rPr>
          <w:bCs/>
        </w:rPr>
        <w:t xml:space="preserve"> </w:t>
      </w:r>
      <w:r w:rsidRPr="001021D1">
        <w:rPr>
          <w:bCs/>
        </w:rPr>
        <w:t>powers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relation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actions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lower</w:t>
      </w:r>
      <w:r w:rsidR="00A84868">
        <w:rPr>
          <w:bCs/>
        </w:rPr>
        <w:t xml:space="preserve"> </w:t>
      </w:r>
      <w:r w:rsidRPr="001021D1">
        <w:rPr>
          <w:bCs/>
        </w:rPr>
        <w:t>chief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specific</w:t>
      </w:r>
      <w:r w:rsidR="00A84868">
        <w:rPr>
          <w:bCs/>
        </w:rPr>
        <w:t xml:space="preserve"> </w:t>
      </w:r>
      <w:r w:rsidRPr="001021D1">
        <w:rPr>
          <w:bCs/>
        </w:rPr>
        <w:t>case.</w:t>
      </w:r>
      <w:r w:rsidRPr="00154A22">
        <w:rPr>
          <w:rStyle w:val="FootnoteReference"/>
        </w:rPr>
        <w:footnoteReference w:id="84"/>
      </w:r>
    </w:p>
    <w:p w14:paraId="0F679A83" w14:textId="3C8C6352" w:rsidR="006F4FE8" w:rsidRPr="001021D1" w:rsidRDefault="006F4FE8" w:rsidP="004B2579">
      <w:pPr>
        <w:pStyle w:val="SingleTxtG"/>
        <w:rPr>
          <w:bCs/>
        </w:rPr>
      </w:pPr>
      <w:r w:rsidRPr="0089034F">
        <w:rPr>
          <w:bCs/>
          <w:lang w:val="sr-Cyrl-RS"/>
        </w:rPr>
        <w:t>106.</w:t>
      </w:r>
      <w:r>
        <w:rPr>
          <w:bCs/>
          <w:lang w:val="sr-Cyrl-RS"/>
        </w:rPr>
        <w:tab/>
      </w:r>
      <w:r w:rsidRPr="001021D1">
        <w:rPr>
          <w:bCs/>
        </w:rPr>
        <w:t>Republic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elected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terms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six</w:t>
      </w:r>
      <w:r w:rsidR="00A84868">
        <w:rPr>
          <w:bCs/>
        </w:rPr>
        <w:t xml:space="preserve"> </w:t>
      </w:r>
      <w:r w:rsidRPr="001021D1">
        <w:rPr>
          <w:bCs/>
        </w:rPr>
        <w:t>years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least</w:t>
      </w:r>
      <w:r w:rsidR="00A84868">
        <w:rPr>
          <w:bCs/>
        </w:rPr>
        <w:t xml:space="preserve"> </w:t>
      </w:r>
      <w:r w:rsidRPr="001021D1">
        <w:rPr>
          <w:bCs/>
        </w:rPr>
        <w:t>three-fifths</w:t>
      </w:r>
      <w:r w:rsidR="00A84868">
        <w:rPr>
          <w:bCs/>
        </w:rPr>
        <w:t xml:space="preserve"> </w:t>
      </w:r>
      <w:r w:rsidR="00BE22E0" w:rsidRPr="001021D1">
        <w:rPr>
          <w:bCs/>
        </w:rPr>
        <w:t>positive</w:t>
      </w:r>
      <w:r w:rsidR="00A84868">
        <w:rPr>
          <w:bCs/>
        </w:rPr>
        <w:t xml:space="preserve"> </w:t>
      </w:r>
      <w:r w:rsidRPr="001021D1">
        <w:rPr>
          <w:bCs/>
        </w:rPr>
        <w:t>vote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deputies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proposal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High</w:t>
      </w:r>
      <w:r w:rsidR="00A84868">
        <w:rPr>
          <w:bCs/>
        </w:rPr>
        <w:t xml:space="preserve"> </w:t>
      </w:r>
      <w:r w:rsidRPr="001021D1">
        <w:rPr>
          <w:bCs/>
        </w:rPr>
        <w:t>Pr</w:t>
      </w:r>
      <w:r w:rsidR="00BE22E0">
        <w:rPr>
          <w:bCs/>
        </w:rPr>
        <w:t>o</w:t>
      </w:r>
      <w:r w:rsidRPr="001021D1">
        <w:rPr>
          <w:bCs/>
        </w:rPr>
        <w:t>secutorial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Prosecutor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Office,</w:t>
      </w:r>
      <w:r w:rsidR="00A84868">
        <w:rPr>
          <w:bCs/>
        </w:rPr>
        <w:t xml:space="preserve"> </w:t>
      </w:r>
      <w:r w:rsidRPr="001021D1">
        <w:rPr>
          <w:bCs/>
        </w:rPr>
        <w:t>after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competition,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High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proposes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one</w:t>
      </w:r>
      <w:r w:rsidR="00A84868">
        <w:rPr>
          <w:bCs/>
        </w:rPr>
        <w:t xml:space="preserve"> </w:t>
      </w:r>
      <w:r w:rsidRPr="001021D1">
        <w:rPr>
          <w:bCs/>
        </w:rPr>
        <w:t>candidate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Republic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Prosecutor.</w:t>
      </w:r>
      <w:r w:rsidR="00A84868">
        <w:rPr>
          <w:bCs/>
        </w:rPr>
        <w:t xml:space="preserve"> </w:t>
      </w:r>
      <w:r w:rsidRPr="001021D1">
        <w:rPr>
          <w:bCs/>
        </w:rPr>
        <w:t>If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does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elect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Supreme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next</w:t>
      </w:r>
      <w:r w:rsidR="00A84868">
        <w:rPr>
          <w:bCs/>
        </w:rPr>
        <w:t xml:space="preserve"> </w:t>
      </w:r>
      <w:r w:rsidRPr="001021D1">
        <w:rPr>
          <w:bCs/>
        </w:rPr>
        <w:t>ten</w:t>
      </w:r>
      <w:r w:rsidR="00A84868">
        <w:rPr>
          <w:bCs/>
        </w:rPr>
        <w:t xml:space="preserve"> </w:t>
      </w:r>
      <w:r w:rsidRPr="001021D1">
        <w:rPr>
          <w:bCs/>
        </w:rPr>
        <w:t>days,</w:t>
      </w:r>
      <w:r w:rsidR="00A84868">
        <w:rPr>
          <w:bCs/>
        </w:rPr>
        <w:t xml:space="preserve"> </w:t>
      </w:r>
      <w:r w:rsidRPr="001021D1">
        <w:rPr>
          <w:bCs/>
        </w:rPr>
        <w:t>he/she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elected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among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eligible</w:t>
      </w:r>
      <w:r w:rsidR="00A84868">
        <w:rPr>
          <w:bCs/>
        </w:rPr>
        <w:t xml:space="preserve"> </w:t>
      </w:r>
      <w:r w:rsidRPr="001021D1">
        <w:rPr>
          <w:bCs/>
        </w:rPr>
        <w:t>candidates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commission</w:t>
      </w:r>
      <w:r w:rsidR="00A84868">
        <w:rPr>
          <w:bCs/>
        </w:rPr>
        <w:t xml:space="preserve"> </w:t>
      </w:r>
      <w:r w:rsidRPr="001021D1">
        <w:rPr>
          <w:bCs/>
        </w:rPr>
        <w:t>consisting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President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President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Court,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President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Supreme</w:t>
      </w:r>
      <w:r w:rsidR="00A84868">
        <w:rPr>
          <w:bCs/>
        </w:rPr>
        <w:t xml:space="preserve"> </w:t>
      </w:r>
      <w:r w:rsidRPr="001021D1">
        <w:rPr>
          <w:bCs/>
        </w:rPr>
        <w:t>Court,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Republic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Protector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Citizens,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majority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votes.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same</w:t>
      </w:r>
      <w:r w:rsidR="00A84868">
        <w:rPr>
          <w:bCs/>
        </w:rPr>
        <w:t xml:space="preserve"> </w:t>
      </w:r>
      <w:r w:rsidRPr="001021D1">
        <w:rPr>
          <w:bCs/>
        </w:rPr>
        <w:t>person</w:t>
      </w:r>
      <w:r w:rsidR="00A84868">
        <w:rPr>
          <w:bCs/>
        </w:rPr>
        <w:t xml:space="preserve"> </w:t>
      </w:r>
      <w:r w:rsidRPr="001021D1">
        <w:rPr>
          <w:bCs/>
        </w:rPr>
        <w:t>cannot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re-elected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Republic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Chief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elected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High</w:t>
      </w:r>
      <w:r w:rsidR="00A84868">
        <w:rPr>
          <w:bCs/>
        </w:rPr>
        <w:t xml:space="preserve"> </w:t>
      </w:r>
      <w:r w:rsidRPr="001021D1">
        <w:rPr>
          <w:bCs/>
        </w:rPr>
        <w:t>Prosecutorial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term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six</w:t>
      </w:r>
      <w:r w:rsidR="00A84868">
        <w:rPr>
          <w:bCs/>
        </w:rPr>
        <w:t xml:space="preserve"> </w:t>
      </w:r>
      <w:r w:rsidRPr="001021D1">
        <w:rPr>
          <w:bCs/>
        </w:rPr>
        <w:t>years.</w:t>
      </w:r>
      <w:r w:rsidR="00A84868">
        <w:rPr>
          <w:bCs/>
        </w:rPr>
        <w:t xml:space="preserve"> </w:t>
      </w:r>
      <w:r w:rsidRPr="001021D1">
        <w:rPr>
          <w:bCs/>
        </w:rPr>
        <w:lastRenderedPageBreak/>
        <w:t>Before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expiration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term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he/she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elected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Supreme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Chief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Prosecutor,</w:t>
      </w:r>
      <w:r w:rsidR="00A84868">
        <w:rPr>
          <w:bCs/>
        </w:rPr>
        <w:t xml:space="preserve"> </w:t>
      </w:r>
      <w:r w:rsidRPr="001021D1">
        <w:rPr>
          <w:bCs/>
        </w:rPr>
        <w:t>his/her</w:t>
      </w:r>
      <w:r w:rsidR="00A84868">
        <w:rPr>
          <w:bCs/>
        </w:rPr>
        <w:t xml:space="preserve"> </w:t>
      </w:r>
      <w:r w:rsidRPr="001021D1">
        <w:rPr>
          <w:bCs/>
        </w:rPr>
        <w:t>function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cease:</w:t>
      </w:r>
      <w:r w:rsidR="00A84868">
        <w:rPr>
          <w:bCs/>
        </w:rPr>
        <w:t xml:space="preserve"> </w:t>
      </w:r>
      <w:r w:rsidRPr="001021D1">
        <w:rPr>
          <w:bCs/>
        </w:rPr>
        <w:t>if</w:t>
      </w:r>
      <w:r w:rsidR="00A84868">
        <w:rPr>
          <w:bCs/>
        </w:rPr>
        <w:t xml:space="preserve"> </w:t>
      </w:r>
      <w:r w:rsidRPr="001021D1">
        <w:rPr>
          <w:bCs/>
        </w:rPr>
        <w:t>he</w:t>
      </w:r>
      <w:r w:rsidR="00A84868">
        <w:rPr>
          <w:bCs/>
        </w:rPr>
        <w:t xml:space="preserve"> </w:t>
      </w:r>
      <w:r w:rsidRPr="001021D1">
        <w:rPr>
          <w:bCs/>
        </w:rPr>
        <w:t>so</w:t>
      </w:r>
      <w:r w:rsidR="00A84868">
        <w:rPr>
          <w:bCs/>
        </w:rPr>
        <w:t xml:space="preserve"> </w:t>
      </w:r>
      <w:r w:rsidRPr="001021D1">
        <w:rPr>
          <w:bCs/>
        </w:rPr>
        <w:t>requests;</w:t>
      </w:r>
      <w:r w:rsidR="00A84868">
        <w:rPr>
          <w:bCs/>
        </w:rPr>
        <w:t xml:space="preserve"> </w:t>
      </w:r>
      <w:r w:rsidRPr="001021D1">
        <w:rPr>
          <w:bCs/>
        </w:rPr>
        <w:t>if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Office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abolished;</w:t>
      </w:r>
      <w:r w:rsidR="00A84868">
        <w:rPr>
          <w:bCs/>
        </w:rPr>
        <w:t xml:space="preserve"> </w:t>
      </w:r>
      <w:r w:rsidRPr="001021D1">
        <w:rPr>
          <w:bCs/>
        </w:rPr>
        <w:t>if</w:t>
      </w:r>
      <w:r w:rsidR="00A84868">
        <w:rPr>
          <w:bCs/>
        </w:rPr>
        <w:t xml:space="preserve"> </w:t>
      </w:r>
      <w:r w:rsidRPr="001021D1">
        <w:rPr>
          <w:bCs/>
        </w:rPr>
        <w:t>he/she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deemed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permanently</w:t>
      </w:r>
      <w:r w:rsidR="00A84868">
        <w:rPr>
          <w:bCs/>
        </w:rPr>
        <w:t xml:space="preserve"> </w:t>
      </w:r>
      <w:r w:rsidRPr="001021D1">
        <w:rPr>
          <w:bCs/>
        </w:rPr>
        <w:t>lost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ability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perform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function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Chief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Prosecutor;</w:t>
      </w:r>
      <w:r w:rsidR="00A84868">
        <w:rPr>
          <w:bCs/>
        </w:rPr>
        <w:t xml:space="preserve"> </w:t>
      </w:r>
      <w:r w:rsidRPr="001021D1">
        <w:rPr>
          <w:bCs/>
        </w:rPr>
        <w:t>if</w:t>
      </w:r>
      <w:r w:rsidR="00A84868">
        <w:rPr>
          <w:bCs/>
        </w:rPr>
        <w:t xml:space="preserve"> </w:t>
      </w:r>
      <w:r w:rsidRPr="001021D1">
        <w:rPr>
          <w:bCs/>
        </w:rPr>
        <w:t>his/her</w:t>
      </w:r>
      <w:r w:rsidR="00A84868">
        <w:rPr>
          <w:bCs/>
        </w:rPr>
        <w:t xml:space="preserve"> </w:t>
      </w:r>
      <w:r w:rsidRPr="001021D1">
        <w:rPr>
          <w:bCs/>
        </w:rPr>
        <w:t>citizenship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RS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="00BE22E0" w:rsidRPr="001021D1">
        <w:rPr>
          <w:bCs/>
        </w:rPr>
        <w:t>annulled</w:t>
      </w:r>
      <w:r w:rsidRPr="001021D1">
        <w:rPr>
          <w:bCs/>
        </w:rPr>
        <w:t>;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if</w:t>
      </w:r>
      <w:r w:rsidR="00A84868">
        <w:rPr>
          <w:bCs/>
        </w:rPr>
        <w:t xml:space="preserve"> </w:t>
      </w:r>
      <w:r w:rsidRPr="001021D1">
        <w:rPr>
          <w:bCs/>
        </w:rPr>
        <w:t>he/she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dismissed.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Republic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Chief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dismissed</w:t>
      </w:r>
      <w:r w:rsidR="00A84868">
        <w:rPr>
          <w:bCs/>
        </w:rPr>
        <w:t xml:space="preserve"> </w:t>
      </w:r>
      <w:r w:rsidRPr="001021D1">
        <w:rPr>
          <w:bCs/>
        </w:rPr>
        <w:t>if</w:t>
      </w:r>
      <w:r w:rsidR="00A84868">
        <w:rPr>
          <w:bCs/>
        </w:rPr>
        <w:t xml:space="preserve"> </w:t>
      </w:r>
      <w:r w:rsidRPr="001021D1">
        <w:rPr>
          <w:bCs/>
        </w:rPr>
        <w:t>they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convicted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offense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sentenced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imprisonment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least</w:t>
      </w:r>
      <w:r w:rsidR="00A84868">
        <w:rPr>
          <w:bCs/>
        </w:rPr>
        <w:t xml:space="preserve"> </w:t>
      </w:r>
      <w:r w:rsidRPr="001021D1">
        <w:rPr>
          <w:bCs/>
        </w:rPr>
        <w:t>six</w:t>
      </w:r>
      <w:r w:rsidR="00A84868">
        <w:rPr>
          <w:bCs/>
        </w:rPr>
        <w:t xml:space="preserve"> </w:t>
      </w:r>
      <w:r w:rsidRPr="001021D1">
        <w:rPr>
          <w:bCs/>
        </w:rPr>
        <w:t>months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if</w:t>
      </w:r>
      <w:r w:rsidR="00A84868">
        <w:rPr>
          <w:bCs/>
        </w:rPr>
        <w:t xml:space="preserve"> </w:t>
      </w:r>
      <w:r w:rsidRPr="001021D1">
        <w:rPr>
          <w:bCs/>
        </w:rPr>
        <w:t>any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statutory</w:t>
      </w:r>
      <w:r w:rsidR="00A84868">
        <w:rPr>
          <w:bCs/>
        </w:rPr>
        <w:t xml:space="preserve"> </w:t>
      </w:r>
      <w:r w:rsidRPr="001021D1">
        <w:rPr>
          <w:bCs/>
        </w:rPr>
        <w:t>grounds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dismissal</w:t>
      </w:r>
      <w:r w:rsidR="00A84868">
        <w:rPr>
          <w:bCs/>
        </w:rPr>
        <w:t xml:space="preserve"> </w:t>
      </w:r>
      <w:r w:rsidRPr="001021D1">
        <w:rPr>
          <w:bCs/>
        </w:rPr>
        <w:t>occur.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Chief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appeal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decision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High</w:t>
      </w:r>
      <w:r w:rsidR="00A84868">
        <w:rPr>
          <w:bCs/>
        </w:rPr>
        <w:t xml:space="preserve"> </w:t>
      </w:r>
      <w:r w:rsidRPr="001021D1">
        <w:rPr>
          <w:bCs/>
        </w:rPr>
        <w:t>Prosecutorial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termination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such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office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Court,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excludes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appeal.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Republic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Chief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Prosecutors</w:t>
      </w:r>
      <w:r w:rsidR="00A84868">
        <w:rPr>
          <w:bCs/>
        </w:rPr>
        <w:t xml:space="preserve"> </w:t>
      </w:r>
      <w:r w:rsidRPr="001021D1">
        <w:rPr>
          <w:bCs/>
        </w:rPr>
        <w:t>whose</w:t>
      </w:r>
      <w:r w:rsidR="00A84868">
        <w:rPr>
          <w:bCs/>
        </w:rPr>
        <w:t xml:space="preserve"> </w:t>
      </w:r>
      <w:r w:rsidRPr="001021D1">
        <w:rPr>
          <w:bCs/>
        </w:rPr>
        <w:t>term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office</w:t>
      </w:r>
      <w:r w:rsidR="00A84868">
        <w:rPr>
          <w:bCs/>
        </w:rPr>
        <w:t xml:space="preserve"> </w:t>
      </w:r>
      <w:r w:rsidRPr="001021D1">
        <w:rPr>
          <w:bCs/>
        </w:rPr>
        <w:t>naturally</w:t>
      </w:r>
      <w:r w:rsidR="00A84868">
        <w:rPr>
          <w:bCs/>
        </w:rPr>
        <w:t xml:space="preserve"> </w:t>
      </w:r>
      <w:r w:rsidRPr="001021D1">
        <w:rPr>
          <w:bCs/>
        </w:rPr>
        <w:t>terminates</w:t>
      </w:r>
      <w:r w:rsidR="00A84868">
        <w:rPr>
          <w:bCs/>
        </w:rPr>
        <w:t xml:space="preserve"> </w:t>
      </w:r>
      <w:r w:rsidRPr="001021D1">
        <w:rPr>
          <w:bCs/>
        </w:rPr>
        <w:t>after</w:t>
      </w:r>
      <w:r w:rsidR="00A84868">
        <w:rPr>
          <w:bCs/>
        </w:rPr>
        <w:t xml:space="preserve"> </w:t>
      </w:r>
      <w:r w:rsidRPr="001021D1">
        <w:rPr>
          <w:bCs/>
        </w:rPr>
        <w:t>six</w:t>
      </w:r>
      <w:r w:rsidR="00A84868">
        <w:rPr>
          <w:bCs/>
        </w:rPr>
        <w:t xml:space="preserve"> </w:t>
      </w:r>
      <w:r w:rsidRPr="001021D1">
        <w:rPr>
          <w:bCs/>
        </w:rPr>
        <w:t>years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remain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position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  <w:r w:rsidRPr="00154A22">
        <w:rPr>
          <w:rStyle w:val="FootnoteReference"/>
        </w:rPr>
        <w:footnoteReference w:id="85"/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</w:t>
      </w:r>
      <w:r w:rsidR="00A84868">
        <w:rPr>
          <w:bCs/>
        </w:rPr>
        <w:t xml:space="preserve"> </w:t>
      </w:r>
      <w:r w:rsidRPr="001021D1">
        <w:rPr>
          <w:bCs/>
        </w:rPr>
        <w:t>stipulates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Republic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Prosecutor,</w:t>
      </w:r>
      <w:r w:rsidR="00A84868">
        <w:rPr>
          <w:bCs/>
        </w:rPr>
        <w:t xml:space="preserve"> </w:t>
      </w:r>
      <w:r w:rsidRPr="001021D1">
        <w:rPr>
          <w:bCs/>
        </w:rPr>
        <w:t>Chief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Prosecutors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held</w:t>
      </w:r>
      <w:r w:rsidR="00A84868">
        <w:rPr>
          <w:bCs/>
        </w:rPr>
        <w:t xml:space="preserve"> </w:t>
      </w:r>
      <w:r w:rsidRPr="001021D1">
        <w:rPr>
          <w:bCs/>
        </w:rPr>
        <w:t>accountable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opinion</w:t>
      </w:r>
      <w:r w:rsidR="00A84868">
        <w:rPr>
          <w:bCs/>
        </w:rPr>
        <w:t xml:space="preserve"> </w:t>
      </w:r>
      <w:r w:rsidRPr="001021D1">
        <w:rPr>
          <w:bCs/>
        </w:rPr>
        <w:t>given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decision</w:t>
      </w:r>
      <w:r w:rsidR="00A84868">
        <w:rPr>
          <w:bCs/>
        </w:rPr>
        <w:t xml:space="preserve"> </w:t>
      </w:r>
      <w:r w:rsidRPr="001021D1">
        <w:rPr>
          <w:bCs/>
        </w:rPr>
        <w:t>made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connection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performance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office,</w:t>
      </w:r>
      <w:r w:rsidR="00A84868">
        <w:rPr>
          <w:bCs/>
        </w:rPr>
        <w:t xml:space="preserve"> </w:t>
      </w:r>
      <w:r w:rsidRPr="001021D1">
        <w:rPr>
          <w:bCs/>
        </w:rPr>
        <w:t>unless</w:t>
      </w:r>
      <w:r w:rsidR="00A84868">
        <w:rPr>
          <w:bCs/>
        </w:rPr>
        <w:t xml:space="preserve"> </w:t>
      </w:r>
      <w:r w:rsidRPr="001021D1">
        <w:rPr>
          <w:bCs/>
        </w:rPr>
        <w:t>they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found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commit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offense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determined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judge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Republic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Prosecutor,</w:t>
      </w:r>
      <w:r w:rsidR="00A84868">
        <w:rPr>
          <w:bCs/>
        </w:rPr>
        <w:t xml:space="preserve"> </w:t>
      </w:r>
      <w:r w:rsidRPr="001021D1">
        <w:rPr>
          <w:bCs/>
        </w:rPr>
        <w:t>Chief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Prosecutors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deprived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liberty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proceedings</w:t>
      </w:r>
      <w:r w:rsidR="00A84868">
        <w:rPr>
          <w:bCs/>
        </w:rPr>
        <w:t xml:space="preserve"> </w:t>
      </w:r>
      <w:r w:rsidRPr="001021D1">
        <w:rPr>
          <w:bCs/>
        </w:rPr>
        <w:t>instituted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offense</w:t>
      </w:r>
      <w:r w:rsidR="00A84868">
        <w:rPr>
          <w:bCs/>
        </w:rPr>
        <w:t xml:space="preserve"> </w:t>
      </w:r>
      <w:r w:rsidRPr="001021D1">
        <w:rPr>
          <w:bCs/>
        </w:rPr>
        <w:t>committed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connection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performance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function</w:t>
      </w:r>
      <w:r w:rsidR="00A84868">
        <w:rPr>
          <w:bCs/>
        </w:rPr>
        <w:t xml:space="preserve"> </w:t>
      </w:r>
      <w:r w:rsidRPr="001021D1">
        <w:rPr>
          <w:bCs/>
        </w:rPr>
        <w:t>without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approval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High</w:t>
      </w:r>
      <w:r w:rsidR="00A84868">
        <w:rPr>
          <w:bCs/>
        </w:rPr>
        <w:t xml:space="preserve"> </w:t>
      </w:r>
      <w:r w:rsidRPr="001021D1">
        <w:rPr>
          <w:bCs/>
        </w:rPr>
        <w:t>Prosecutorial</w:t>
      </w:r>
      <w:r w:rsidR="00A84868">
        <w:rPr>
          <w:bCs/>
        </w:rPr>
        <w:t xml:space="preserve"> </w:t>
      </w:r>
      <w:r w:rsidRPr="001021D1">
        <w:rPr>
          <w:bCs/>
        </w:rPr>
        <w:t>Council.</w:t>
      </w:r>
      <w:r w:rsidRPr="00154A22">
        <w:rPr>
          <w:rStyle w:val="FootnoteReference"/>
        </w:rPr>
        <w:footnoteReference w:id="86"/>
      </w:r>
    </w:p>
    <w:p w14:paraId="149F56A7" w14:textId="16450E75" w:rsidR="006F4FE8" w:rsidRPr="001021D1" w:rsidRDefault="006F4FE8" w:rsidP="002E35E1">
      <w:pPr>
        <w:pStyle w:val="H4G"/>
      </w:pPr>
      <w:r w:rsidRPr="001021D1">
        <w:tab/>
      </w:r>
      <w:r w:rsidRPr="001021D1">
        <w:tab/>
        <w:t>High</w:t>
      </w:r>
      <w:r w:rsidR="00A84868">
        <w:t xml:space="preserve"> </w:t>
      </w:r>
      <w:r w:rsidRPr="001021D1">
        <w:t>Prosecutorial</w:t>
      </w:r>
      <w:r w:rsidR="00A84868">
        <w:t xml:space="preserve"> </w:t>
      </w:r>
      <w:r w:rsidRPr="001021D1">
        <w:t>Council</w:t>
      </w:r>
      <w:r w:rsidRPr="00154A22">
        <w:rPr>
          <w:rStyle w:val="FootnoteReference"/>
          <w:i w:val="0"/>
          <w:iCs/>
        </w:rPr>
        <w:footnoteReference w:id="87"/>
      </w:r>
    </w:p>
    <w:p w14:paraId="3DEBDB20" w14:textId="380D6369" w:rsidR="00CB330A" w:rsidRDefault="006F4FE8" w:rsidP="004B2579">
      <w:pPr>
        <w:pStyle w:val="SingleTxtG"/>
        <w:rPr>
          <w:bCs/>
        </w:rPr>
      </w:pPr>
      <w:r w:rsidRPr="0089034F">
        <w:rPr>
          <w:bCs/>
          <w:lang w:val="sr-Cyrl-RS"/>
        </w:rPr>
        <w:t>107.</w:t>
      </w:r>
      <w:r>
        <w:rPr>
          <w:bCs/>
          <w:lang w:val="sr-Cyrl-RS"/>
        </w:rPr>
        <w:tab/>
      </w:r>
      <w:r w:rsidRPr="001021D1">
        <w:rPr>
          <w:bCs/>
        </w:rPr>
        <w:t>High</w:t>
      </w:r>
      <w:r w:rsidR="00A84868">
        <w:rPr>
          <w:bCs/>
        </w:rPr>
        <w:t xml:space="preserve"> </w:t>
      </w:r>
      <w:r w:rsidR="00735750" w:rsidRPr="001021D1">
        <w:rPr>
          <w:bCs/>
        </w:rPr>
        <w:t>Prosecutorial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Prosecutor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Office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independent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body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ensures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guarantees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independence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Office,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Republic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Prosecutor,</w:t>
      </w:r>
      <w:r w:rsidR="00A84868">
        <w:rPr>
          <w:bCs/>
        </w:rPr>
        <w:t xml:space="preserve"> </w:t>
      </w:r>
      <w:r w:rsidRPr="001021D1">
        <w:rPr>
          <w:bCs/>
        </w:rPr>
        <w:t>Chief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Prosecutors.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High</w:t>
      </w:r>
      <w:r w:rsidR="00A84868">
        <w:rPr>
          <w:bCs/>
        </w:rPr>
        <w:t xml:space="preserve"> </w:t>
      </w:r>
      <w:r w:rsidRPr="001021D1">
        <w:rPr>
          <w:bCs/>
        </w:rPr>
        <w:t>Prosecutorial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proposes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election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termination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function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Republic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Prosecutor,</w:t>
      </w:r>
      <w:r w:rsidR="00A84868">
        <w:rPr>
          <w:bCs/>
        </w:rPr>
        <w:t xml:space="preserve"> </w:t>
      </w:r>
      <w:r w:rsidRPr="001021D1">
        <w:rPr>
          <w:bCs/>
        </w:rPr>
        <w:t>appoints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acting</w:t>
      </w:r>
      <w:r w:rsidR="00A84868">
        <w:rPr>
          <w:bCs/>
        </w:rPr>
        <w:t xml:space="preserve"> </w:t>
      </w:r>
      <w:r w:rsidRPr="001021D1">
        <w:rPr>
          <w:bCs/>
        </w:rPr>
        <w:t>Republic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Prosecutor,</w:t>
      </w:r>
      <w:r w:rsidR="00A84868">
        <w:rPr>
          <w:bCs/>
        </w:rPr>
        <w:t xml:space="preserve"> </w:t>
      </w:r>
      <w:r w:rsidRPr="001021D1">
        <w:rPr>
          <w:bCs/>
        </w:rPr>
        <w:t>elects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Chief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decides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termination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functions,</w:t>
      </w:r>
      <w:r w:rsidR="00A84868">
        <w:rPr>
          <w:bCs/>
        </w:rPr>
        <w:t xml:space="preserve"> </w:t>
      </w:r>
      <w:r w:rsidRPr="001021D1">
        <w:rPr>
          <w:bCs/>
        </w:rPr>
        <w:t>decides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issues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Republic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Chief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performs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competencies</w:t>
      </w:r>
      <w:r w:rsidR="00A84868">
        <w:rPr>
          <w:bCs/>
        </w:rPr>
        <w:t xml:space="preserve"> </w:t>
      </w:r>
      <w:r w:rsidRPr="001021D1">
        <w:rPr>
          <w:bCs/>
        </w:rPr>
        <w:t>determined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  <w:r w:rsidRPr="00154A22">
        <w:rPr>
          <w:rStyle w:val="FootnoteReference"/>
        </w:rPr>
        <w:footnoteReference w:id="88"/>
      </w:r>
    </w:p>
    <w:p w14:paraId="123FEF7C" w14:textId="54077A4E" w:rsidR="006F4FE8" w:rsidRPr="001021D1" w:rsidRDefault="006F4FE8" w:rsidP="004B2579">
      <w:pPr>
        <w:pStyle w:val="SingleTxtG"/>
        <w:rPr>
          <w:bCs/>
        </w:rPr>
      </w:pPr>
      <w:r w:rsidRPr="0089034F">
        <w:rPr>
          <w:bCs/>
          <w:lang w:val="sr-Cyrl-RS"/>
        </w:rPr>
        <w:t>108.</w:t>
      </w:r>
      <w:r>
        <w:rPr>
          <w:bCs/>
          <w:lang w:val="sr-Cyrl-RS"/>
        </w:rPr>
        <w:tab/>
      </w:r>
      <w:r w:rsidRPr="001021D1">
        <w:rPr>
          <w:bCs/>
        </w:rPr>
        <w:t>Republic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Public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Prosecutor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is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responsible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for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the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work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of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the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Public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Prosecutor</w:t>
      </w:r>
      <w:r w:rsidR="00CF659D">
        <w:rPr>
          <w:bCs/>
          <w:lang w:val="sr-Cyrl-RS"/>
        </w:rPr>
        <w:t>’</w:t>
      </w:r>
      <w:r w:rsidRPr="0089034F">
        <w:rPr>
          <w:bCs/>
          <w:lang w:val="sr-Cyrl-RS"/>
        </w:rPr>
        <w:t>s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Office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and</w:t>
      </w:r>
      <w:r w:rsidR="00A84868">
        <w:rPr>
          <w:bCs/>
          <w:lang w:val="sr-Cyrl-RS"/>
        </w:rPr>
        <w:t xml:space="preserve"> </w:t>
      </w:r>
      <w:r w:rsidRPr="001021D1">
        <w:rPr>
          <w:bCs/>
        </w:rPr>
        <w:t>its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work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to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the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Parliament.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The</w:t>
      </w:r>
      <w:r w:rsidR="00A84868">
        <w:rPr>
          <w:bCs/>
          <w:lang w:val="sr-Cyrl-RS"/>
        </w:rPr>
        <w:t xml:space="preserve"> </w:t>
      </w:r>
      <w:r w:rsidRPr="001021D1">
        <w:rPr>
          <w:bCs/>
        </w:rPr>
        <w:t>Republic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Public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Prosecutor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is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not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responsible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to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the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Parliament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for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acting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in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a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particular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case.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Chief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Public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Prosecutor</w:t>
      </w:r>
      <w:r w:rsidRPr="001021D1">
        <w:rPr>
          <w:bCs/>
        </w:rPr>
        <w:t>s</w:t>
      </w:r>
      <w:r w:rsidR="00A84868">
        <w:rPr>
          <w:bCs/>
          <w:lang w:val="sr-Cyrl-RS"/>
        </w:rPr>
        <w:t xml:space="preserve"> </w:t>
      </w:r>
      <w:r w:rsidRPr="001021D1">
        <w:rPr>
          <w:bCs/>
        </w:rPr>
        <w:t>are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responsible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for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the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work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of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the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Public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Prosecutor</w:t>
      </w:r>
      <w:r w:rsidR="00CF659D">
        <w:rPr>
          <w:bCs/>
          <w:lang w:val="sr-Cyrl-RS"/>
        </w:rPr>
        <w:t>’</w:t>
      </w:r>
      <w:r w:rsidRPr="0089034F">
        <w:rPr>
          <w:bCs/>
          <w:lang w:val="sr-Cyrl-RS"/>
        </w:rPr>
        <w:t>s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Office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and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for</w:t>
      </w:r>
      <w:r w:rsidR="00A84868">
        <w:rPr>
          <w:bCs/>
          <w:lang w:val="sr-Cyrl-RS"/>
        </w:rPr>
        <w:t xml:space="preserve"> </w:t>
      </w:r>
      <w:r w:rsidRPr="001021D1">
        <w:rPr>
          <w:bCs/>
        </w:rPr>
        <w:t>its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work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to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the</w:t>
      </w:r>
      <w:r w:rsidR="00A84868">
        <w:rPr>
          <w:bCs/>
          <w:lang w:val="sr-Cyrl-RS"/>
        </w:rPr>
        <w:t xml:space="preserve"> </w:t>
      </w:r>
      <w:r w:rsidRPr="001021D1">
        <w:rPr>
          <w:bCs/>
        </w:rPr>
        <w:t>Republic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Public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Prosecutor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and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immediately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to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the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Senior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Chief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Public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Prosecutor.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Public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prosecutors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are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accountable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for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their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work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to</w:t>
      </w:r>
      <w:r w:rsidR="00A84868">
        <w:rPr>
          <w:bCs/>
          <w:lang w:val="sr-Cyrl-RS"/>
        </w:rPr>
        <w:t xml:space="preserve"> </w:t>
      </w:r>
      <w:r w:rsidRPr="0089034F">
        <w:rPr>
          <w:bCs/>
          <w:lang w:val="sr-Cyrl-RS"/>
        </w:rPr>
        <w:t>the</w:t>
      </w:r>
      <w:r w:rsidR="00A84868">
        <w:rPr>
          <w:bCs/>
          <w:lang w:val="sr-Cyrl-RS"/>
        </w:rPr>
        <w:t xml:space="preserve"> </w:t>
      </w:r>
      <w:r w:rsidRPr="001021D1">
        <w:rPr>
          <w:bCs/>
        </w:rPr>
        <w:t>C</w:t>
      </w:r>
      <w:r w:rsidRPr="0089034F">
        <w:rPr>
          <w:bCs/>
          <w:lang w:val="sr-Cyrl-RS"/>
        </w:rPr>
        <w:t>hief</w:t>
      </w:r>
      <w:r w:rsidR="00A84868">
        <w:rPr>
          <w:bCs/>
          <w:lang w:val="sr-Cyrl-RS"/>
        </w:rPr>
        <w:t xml:space="preserve"> </w:t>
      </w:r>
      <w:r w:rsidRPr="001021D1">
        <w:rPr>
          <w:bCs/>
        </w:rPr>
        <w:t>P</w:t>
      </w:r>
      <w:r w:rsidRPr="0089034F">
        <w:rPr>
          <w:bCs/>
          <w:lang w:val="sr-Cyrl-RS"/>
        </w:rPr>
        <w:t>ublic</w:t>
      </w:r>
      <w:r w:rsidR="00A84868">
        <w:rPr>
          <w:bCs/>
        </w:rPr>
        <w:t xml:space="preserve"> </w:t>
      </w:r>
      <w:r w:rsidRPr="001021D1">
        <w:rPr>
          <w:bCs/>
        </w:rPr>
        <w:t>Prosecutors.</w:t>
      </w:r>
      <w:r w:rsidRPr="00154A22">
        <w:rPr>
          <w:rStyle w:val="FootnoteReference"/>
        </w:rPr>
        <w:footnoteReference w:id="89"/>
      </w:r>
    </w:p>
    <w:p w14:paraId="39D3111C" w14:textId="5A33D2F0" w:rsidR="006F4FE8" w:rsidRPr="001021D1" w:rsidRDefault="006F4FE8" w:rsidP="002E35E1">
      <w:pPr>
        <w:pStyle w:val="H23G"/>
      </w:pPr>
      <w:r w:rsidRPr="001021D1">
        <w:tab/>
      </w:r>
      <w:r w:rsidRPr="001021D1">
        <w:tab/>
        <w:t>The</w:t>
      </w:r>
      <w:r w:rsidR="00A84868">
        <w:t xml:space="preserve"> </w:t>
      </w:r>
      <w:r w:rsidRPr="001021D1">
        <w:t>Constitutional</w:t>
      </w:r>
      <w:r w:rsidR="00A84868">
        <w:t xml:space="preserve"> </w:t>
      </w:r>
      <w:r w:rsidRPr="001021D1">
        <w:t>Court</w:t>
      </w:r>
    </w:p>
    <w:p w14:paraId="71442753" w14:textId="64DFC874" w:rsidR="006F4FE8" w:rsidRPr="001021D1" w:rsidRDefault="006F4FE8" w:rsidP="004B2579">
      <w:pPr>
        <w:pStyle w:val="SingleTxtG"/>
        <w:rPr>
          <w:bCs/>
        </w:rPr>
      </w:pPr>
      <w:r w:rsidRPr="0089034F">
        <w:rPr>
          <w:bCs/>
          <w:lang w:val="sr-Cyrl-RS"/>
        </w:rPr>
        <w:t>109.</w:t>
      </w:r>
      <w:r>
        <w:rPr>
          <w:bCs/>
          <w:lang w:val="sr-Cyrl-RS"/>
        </w:rPr>
        <w:tab/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autonomous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independent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body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protects</w:t>
      </w:r>
      <w:r w:rsidR="00A84868">
        <w:rPr>
          <w:bCs/>
        </w:rPr>
        <w:t xml:space="preserve"> </w:t>
      </w:r>
      <w:r w:rsidRPr="001021D1">
        <w:rPr>
          <w:bCs/>
        </w:rPr>
        <w:t>constitutionality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legality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freedoms.</w:t>
      </w:r>
      <w:r w:rsidR="00A84868">
        <w:rPr>
          <w:bCs/>
        </w:rPr>
        <w:t xml:space="preserve"> </w:t>
      </w:r>
      <w:r w:rsidRPr="001021D1">
        <w:rPr>
          <w:bCs/>
        </w:rPr>
        <w:t>Decisions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final,</w:t>
      </w:r>
      <w:r w:rsidR="00A84868">
        <w:rPr>
          <w:bCs/>
        </w:rPr>
        <w:t xml:space="preserve"> </w:t>
      </w:r>
      <w:r w:rsidRPr="001021D1">
        <w:rPr>
          <w:bCs/>
        </w:rPr>
        <w:t>enforceable,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generally</w:t>
      </w:r>
      <w:r w:rsidR="00A84868">
        <w:rPr>
          <w:bCs/>
        </w:rPr>
        <w:t xml:space="preserve"> </w:t>
      </w:r>
      <w:r w:rsidRPr="001021D1">
        <w:rPr>
          <w:bCs/>
        </w:rPr>
        <w:t>binding.</w:t>
      </w:r>
      <w:r w:rsidRPr="00154A22">
        <w:rPr>
          <w:rStyle w:val="FootnoteReference"/>
        </w:rPr>
        <w:footnoteReference w:id="90"/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decides</w:t>
      </w:r>
      <w:r w:rsidR="00A84868">
        <w:rPr>
          <w:bCs/>
        </w:rPr>
        <w:t xml:space="preserve"> </w:t>
      </w:r>
      <w:r w:rsidRPr="001021D1">
        <w:rPr>
          <w:bCs/>
        </w:rPr>
        <w:t>on: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conformity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laws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acts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Constitution,</w:t>
      </w:r>
      <w:r w:rsidR="00A84868">
        <w:rPr>
          <w:bCs/>
        </w:rPr>
        <w:t xml:space="preserve"> </w:t>
      </w:r>
      <w:r w:rsidRPr="001021D1">
        <w:rPr>
          <w:bCs/>
        </w:rPr>
        <w:t>generally</w:t>
      </w:r>
      <w:r w:rsidR="00A84868">
        <w:rPr>
          <w:bCs/>
        </w:rPr>
        <w:t xml:space="preserve"> </w:t>
      </w:r>
      <w:r w:rsidRPr="001021D1">
        <w:rPr>
          <w:bCs/>
        </w:rPr>
        <w:t>accepted</w:t>
      </w:r>
      <w:r w:rsidR="00A84868">
        <w:rPr>
          <w:bCs/>
        </w:rPr>
        <w:t xml:space="preserve"> </w:t>
      </w:r>
      <w:r w:rsidRPr="001021D1">
        <w:rPr>
          <w:bCs/>
        </w:rPr>
        <w:t>rules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law,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ratified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treaties;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compliance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ratified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agreements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compliance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acts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compliance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statutes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acts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autonomous</w:t>
      </w:r>
      <w:r w:rsidR="00A84868">
        <w:rPr>
          <w:bCs/>
        </w:rPr>
        <w:t xml:space="preserve"> </w:t>
      </w:r>
      <w:r w:rsidRPr="001021D1">
        <w:rPr>
          <w:bCs/>
        </w:rPr>
        <w:t>provinces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local</w:t>
      </w:r>
      <w:r w:rsidR="00A84868">
        <w:rPr>
          <w:bCs/>
        </w:rPr>
        <w:t xml:space="preserve"> </w:t>
      </w:r>
      <w:r w:rsidRPr="001021D1">
        <w:rPr>
          <w:bCs/>
        </w:rPr>
        <w:t>self-government</w:t>
      </w:r>
      <w:r w:rsidR="00A84868">
        <w:rPr>
          <w:bCs/>
        </w:rPr>
        <w:t xml:space="preserve"> </w:t>
      </w:r>
      <w:r w:rsidRPr="001021D1">
        <w:rPr>
          <w:bCs/>
        </w:rPr>
        <w:t>units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acts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organizations</w:t>
      </w:r>
      <w:r w:rsidR="00A84868">
        <w:rPr>
          <w:bCs/>
        </w:rPr>
        <w:t xml:space="preserve"> </w:t>
      </w:r>
      <w:r w:rsidRPr="001021D1">
        <w:rPr>
          <w:bCs/>
        </w:rPr>
        <w:t>entrusted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authority,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political</w:t>
      </w:r>
      <w:r w:rsidR="00A84868">
        <w:rPr>
          <w:bCs/>
        </w:rPr>
        <w:t xml:space="preserve"> </w:t>
      </w:r>
      <w:r w:rsidRPr="001021D1">
        <w:rPr>
          <w:bCs/>
        </w:rPr>
        <w:t>parties,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trade</w:t>
      </w:r>
      <w:r w:rsidR="00A84868">
        <w:rPr>
          <w:bCs/>
        </w:rPr>
        <w:t xml:space="preserve"> </w:t>
      </w:r>
      <w:r w:rsidRPr="001021D1">
        <w:rPr>
          <w:bCs/>
        </w:rPr>
        <w:t>unions,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CF659D">
        <w:rPr>
          <w:bCs/>
        </w:rPr>
        <w:t>’</w:t>
      </w:r>
      <w:r w:rsidR="00A84868">
        <w:rPr>
          <w:bCs/>
        </w:rPr>
        <w:t xml:space="preserve"> </w:t>
      </w:r>
      <w:r w:rsidRPr="001021D1">
        <w:rPr>
          <w:bCs/>
        </w:rPr>
        <w:t>associations,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collective</w:t>
      </w:r>
      <w:r w:rsidR="00A84868">
        <w:rPr>
          <w:bCs/>
        </w:rPr>
        <w:t xml:space="preserve"> </w:t>
      </w:r>
      <w:r w:rsidRPr="001021D1">
        <w:rPr>
          <w:bCs/>
        </w:rPr>
        <w:t>agreements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mandated</w:t>
      </w:r>
      <w:r w:rsidR="00A84868">
        <w:rPr>
          <w:bCs/>
        </w:rPr>
        <w:t xml:space="preserve"> </w:t>
      </w:r>
      <w:r w:rsidRPr="001021D1">
        <w:rPr>
          <w:bCs/>
        </w:rPr>
        <w:t>with:</w:t>
      </w:r>
      <w:r w:rsidR="00A84868">
        <w:rPr>
          <w:bCs/>
        </w:rPr>
        <w:t xml:space="preserve"> </w:t>
      </w:r>
      <w:r w:rsidRPr="001021D1">
        <w:rPr>
          <w:bCs/>
        </w:rPr>
        <w:t>resolving</w:t>
      </w:r>
      <w:r w:rsidR="00A84868">
        <w:rPr>
          <w:bCs/>
        </w:rPr>
        <w:t xml:space="preserve"> </w:t>
      </w:r>
      <w:r w:rsidRPr="001021D1">
        <w:rPr>
          <w:bCs/>
        </w:rPr>
        <w:t>conflicts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jurisdiction</w:t>
      </w:r>
      <w:r w:rsidR="00A84868">
        <w:rPr>
          <w:bCs/>
        </w:rPr>
        <w:t xml:space="preserve"> </w:t>
      </w:r>
      <w:r w:rsidRPr="001021D1">
        <w:rPr>
          <w:bCs/>
        </w:rPr>
        <w:t>between</w:t>
      </w:r>
      <w:r w:rsidR="00A84868">
        <w:rPr>
          <w:bCs/>
        </w:rPr>
        <w:t xml:space="preserve"> </w:t>
      </w:r>
      <w:r w:rsidRPr="001021D1">
        <w:rPr>
          <w:bCs/>
        </w:rPr>
        <w:t>courts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bodies;</w:t>
      </w:r>
      <w:r w:rsidR="00A84868">
        <w:rPr>
          <w:bCs/>
        </w:rPr>
        <w:t xml:space="preserve"> </w:t>
      </w:r>
      <w:r w:rsidRPr="001021D1">
        <w:rPr>
          <w:bCs/>
        </w:rPr>
        <w:t>resolving</w:t>
      </w:r>
      <w:r w:rsidR="00A84868">
        <w:rPr>
          <w:bCs/>
        </w:rPr>
        <w:t xml:space="preserve"> </w:t>
      </w:r>
      <w:r w:rsidRPr="001021D1">
        <w:rPr>
          <w:bCs/>
        </w:rPr>
        <w:t>conflicts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competence</w:t>
      </w:r>
      <w:r w:rsidR="00A84868">
        <w:rPr>
          <w:bCs/>
        </w:rPr>
        <w:t xml:space="preserve"> </w:t>
      </w:r>
      <w:r w:rsidRPr="001021D1">
        <w:rPr>
          <w:bCs/>
        </w:rPr>
        <w:t>between</w:t>
      </w:r>
      <w:r w:rsidR="00A84868">
        <w:rPr>
          <w:bCs/>
        </w:rPr>
        <w:t xml:space="preserve"> </w:t>
      </w:r>
      <w:r w:rsidRPr="001021D1">
        <w:rPr>
          <w:bCs/>
        </w:rPr>
        <w:t>republic</w:t>
      </w:r>
      <w:r w:rsidR="00A84868">
        <w:rPr>
          <w:bCs/>
        </w:rPr>
        <w:t xml:space="preserve"> </w:t>
      </w:r>
      <w:r w:rsidRPr="001021D1">
        <w:rPr>
          <w:bCs/>
        </w:rPr>
        <w:t>bodies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provincial</w:t>
      </w:r>
      <w:r w:rsidR="00A84868">
        <w:rPr>
          <w:bCs/>
        </w:rPr>
        <w:t xml:space="preserve"> </w:t>
      </w:r>
      <w:r w:rsidRPr="001021D1">
        <w:rPr>
          <w:bCs/>
        </w:rPr>
        <w:t>bodies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bodies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local</w:t>
      </w:r>
      <w:r w:rsidR="00A84868">
        <w:rPr>
          <w:bCs/>
        </w:rPr>
        <w:t xml:space="preserve"> </w:t>
      </w:r>
      <w:r w:rsidRPr="001021D1">
        <w:rPr>
          <w:bCs/>
        </w:rPr>
        <w:t>self-government</w:t>
      </w:r>
      <w:r w:rsidR="00A84868">
        <w:rPr>
          <w:bCs/>
        </w:rPr>
        <w:t xml:space="preserve"> </w:t>
      </w:r>
      <w:r w:rsidRPr="001021D1">
        <w:rPr>
          <w:bCs/>
        </w:rPr>
        <w:t>units;</w:t>
      </w:r>
      <w:r w:rsidR="00A84868">
        <w:rPr>
          <w:bCs/>
        </w:rPr>
        <w:t xml:space="preserve"> </w:t>
      </w:r>
      <w:r w:rsidRPr="001021D1">
        <w:rPr>
          <w:bCs/>
        </w:rPr>
        <w:t>resolving</w:t>
      </w:r>
      <w:r w:rsidR="00A84868">
        <w:rPr>
          <w:bCs/>
        </w:rPr>
        <w:t xml:space="preserve"> </w:t>
      </w:r>
      <w:r w:rsidRPr="001021D1">
        <w:rPr>
          <w:bCs/>
        </w:rPr>
        <w:t>conflicts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competence</w:t>
      </w:r>
      <w:r w:rsidR="00A84868">
        <w:rPr>
          <w:bCs/>
        </w:rPr>
        <w:t xml:space="preserve"> </w:t>
      </w:r>
      <w:r w:rsidRPr="001021D1">
        <w:rPr>
          <w:bCs/>
        </w:rPr>
        <w:lastRenderedPageBreak/>
        <w:t>between</w:t>
      </w:r>
      <w:r w:rsidR="00A84868">
        <w:rPr>
          <w:bCs/>
        </w:rPr>
        <w:t xml:space="preserve"> </w:t>
      </w:r>
      <w:r w:rsidRPr="001021D1">
        <w:rPr>
          <w:bCs/>
        </w:rPr>
        <w:t>provincial</w:t>
      </w:r>
      <w:r w:rsidR="00A84868">
        <w:rPr>
          <w:bCs/>
        </w:rPr>
        <w:t xml:space="preserve"> </w:t>
      </w:r>
      <w:r w:rsidRPr="001021D1">
        <w:rPr>
          <w:bCs/>
        </w:rPr>
        <w:t>bodies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bodies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local</w:t>
      </w:r>
      <w:r w:rsidR="00A84868">
        <w:rPr>
          <w:bCs/>
        </w:rPr>
        <w:t xml:space="preserve"> </w:t>
      </w:r>
      <w:r w:rsidRPr="001021D1">
        <w:rPr>
          <w:bCs/>
        </w:rPr>
        <w:t>self-government</w:t>
      </w:r>
      <w:r w:rsidR="00A84868">
        <w:rPr>
          <w:bCs/>
        </w:rPr>
        <w:t xml:space="preserve"> </w:t>
      </w:r>
      <w:r w:rsidRPr="001021D1">
        <w:rPr>
          <w:bCs/>
        </w:rPr>
        <w:t>units;</w:t>
      </w:r>
      <w:r w:rsidR="00A84868">
        <w:rPr>
          <w:bCs/>
        </w:rPr>
        <w:t xml:space="preserve"> </w:t>
      </w:r>
      <w:r w:rsidRPr="001021D1">
        <w:rPr>
          <w:bCs/>
        </w:rPr>
        <w:t>resolving</w:t>
      </w:r>
      <w:r w:rsidR="00A84868">
        <w:rPr>
          <w:bCs/>
        </w:rPr>
        <w:t xml:space="preserve"> </w:t>
      </w:r>
      <w:r w:rsidRPr="001021D1">
        <w:rPr>
          <w:bCs/>
        </w:rPr>
        <w:t>conflicts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competence</w:t>
      </w:r>
      <w:r w:rsidR="00A84868">
        <w:rPr>
          <w:bCs/>
        </w:rPr>
        <w:t xml:space="preserve"> </w:t>
      </w:r>
      <w:r w:rsidRPr="001021D1">
        <w:rPr>
          <w:bCs/>
        </w:rPr>
        <w:t>between</w:t>
      </w:r>
      <w:r w:rsidR="00A84868">
        <w:rPr>
          <w:bCs/>
        </w:rPr>
        <w:t xml:space="preserve"> </w:t>
      </w:r>
      <w:r w:rsidRPr="001021D1">
        <w:rPr>
          <w:bCs/>
        </w:rPr>
        <w:t>bodies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different</w:t>
      </w:r>
      <w:r w:rsidR="00A84868">
        <w:rPr>
          <w:bCs/>
        </w:rPr>
        <w:t xml:space="preserve"> </w:t>
      </w:r>
      <w:r w:rsidRPr="001021D1">
        <w:rPr>
          <w:bCs/>
        </w:rPr>
        <w:t>autonomous</w:t>
      </w:r>
      <w:r w:rsidR="00A84868">
        <w:rPr>
          <w:bCs/>
        </w:rPr>
        <w:t xml:space="preserve"> </w:t>
      </w:r>
      <w:r w:rsidRPr="001021D1">
        <w:rPr>
          <w:bCs/>
        </w:rPr>
        <w:t>provinces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different</w:t>
      </w:r>
      <w:r w:rsidR="00A84868">
        <w:rPr>
          <w:bCs/>
        </w:rPr>
        <w:t xml:space="preserve"> </w:t>
      </w:r>
      <w:r w:rsidRPr="001021D1">
        <w:rPr>
          <w:bCs/>
        </w:rPr>
        <w:t>units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local</w:t>
      </w:r>
      <w:r w:rsidR="00A84868">
        <w:rPr>
          <w:bCs/>
        </w:rPr>
        <w:t xml:space="preserve"> </w:t>
      </w:r>
      <w:r w:rsidRPr="001021D1">
        <w:rPr>
          <w:bCs/>
        </w:rPr>
        <w:t>self-government;</w:t>
      </w:r>
      <w:r w:rsidR="00A84868">
        <w:rPr>
          <w:bCs/>
        </w:rPr>
        <w:t xml:space="preserve"> </w:t>
      </w:r>
      <w:r w:rsidRPr="001021D1">
        <w:rPr>
          <w:bCs/>
        </w:rPr>
        <w:t>deciding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election</w:t>
      </w:r>
      <w:r w:rsidR="00A84868">
        <w:rPr>
          <w:bCs/>
        </w:rPr>
        <w:t xml:space="preserve"> </w:t>
      </w:r>
      <w:r w:rsidRPr="001021D1">
        <w:rPr>
          <w:bCs/>
        </w:rPr>
        <w:t>disputes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jurisdiction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courts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determined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law;</w:t>
      </w:r>
      <w:r w:rsidR="00A84868">
        <w:rPr>
          <w:bCs/>
        </w:rPr>
        <w:t xml:space="preserve"> </w:t>
      </w:r>
      <w:r w:rsidRPr="001021D1">
        <w:rPr>
          <w:bCs/>
        </w:rPr>
        <w:t>performing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tasks</w:t>
      </w:r>
      <w:r w:rsidR="00A84868">
        <w:rPr>
          <w:bCs/>
        </w:rPr>
        <w:t xml:space="preserve"> </w:t>
      </w:r>
      <w:r w:rsidRPr="001021D1">
        <w:rPr>
          <w:bCs/>
        </w:rPr>
        <w:t>determined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decides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prohibition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political</w:t>
      </w:r>
      <w:r w:rsidR="00A84868">
        <w:rPr>
          <w:bCs/>
        </w:rPr>
        <w:t xml:space="preserve"> </w:t>
      </w:r>
      <w:r w:rsidRPr="001021D1">
        <w:rPr>
          <w:bCs/>
        </w:rPr>
        <w:t>parties,</w:t>
      </w:r>
      <w:r w:rsidR="00A84868">
        <w:rPr>
          <w:bCs/>
        </w:rPr>
        <w:t xml:space="preserve"> </w:t>
      </w:r>
      <w:r w:rsidRPr="001021D1">
        <w:rPr>
          <w:bCs/>
        </w:rPr>
        <w:t>trade</w:t>
      </w:r>
      <w:r w:rsidR="00A84868">
        <w:rPr>
          <w:bCs/>
        </w:rPr>
        <w:t xml:space="preserve"> </w:t>
      </w:r>
      <w:r w:rsidRPr="001021D1">
        <w:rPr>
          <w:bCs/>
        </w:rPr>
        <w:t>union</w:t>
      </w:r>
      <w:r w:rsidR="00A84868">
        <w:rPr>
          <w:bCs/>
        </w:rPr>
        <w:t xml:space="preserve"> </w:t>
      </w:r>
      <w:r w:rsidRPr="001021D1">
        <w:rPr>
          <w:bCs/>
        </w:rPr>
        <w:t>organizations,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CF659D">
        <w:rPr>
          <w:bCs/>
        </w:rPr>
        <w:t>’</w:t>
      </w:r>
      <w:r w:rsidR="00A84868">
        <w:rPr>
          <w:bCs/>
        </w:rPr>
        <w:t xml:space="preserve"> </w:t>
      </w:r>
      <w:r w:rsidRPr="001021D1">
        <w:rPr>
          <w:bCs/>
        </w:rPr>
        <w:t>associations.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also</w:t>
      </w:r>
      <w:r w:rsidR="00A84868">
        <w:rPr>
          <w:bCs/>
        </w:rPr>
        <w:t xml:space="preserve"> </w:t>
      </w:r>
      <w:r w:rsidRPr="001021D1">
        <w:rPr>
          <w:bCs/>
        </w:rPr>
        <w:t>performs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tasks</w:t>
      </w:r>
      <w:r w:rsidR="00A84868">
        <w:rPr>
          <w:bCs/>
        </w:rPr>
        <w:t xml:space="preserve"> </w:t>
      </w:r>
      <w:r w:rsidRPr="001021D1">
        <w:rPr>
          <w:bCs/>
        </w:rPr>
        <w:t>provided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Constitution.</w:t>
      </w:r>
      <w:r w:rsidRPr="00154A22">
        <w:rPr>
          <w:rStyle w:val="FootnoteReference"/>
        </w:rPr>
        <w:footnoteReference w:id="91"/>
      </w:r>
    </w:p>
    <w:p w14:paraId="5EA59848" w14:textId="448DC3DD" w:rsidR="006F4FE8" w:rsidRPr="001021D1" w:rsidRDefault="006F4FE8" w:rsidP="004B2579">
      <w:pPr>
        <w:pStyle w:val="SingleTxtG"/>
        <w:rPr>
          <w:bCs/>
        </w:rPr>
      </w:pPr>
      <w:r w:rsidRPr="0089034F">
        <w:rPr>
          <w:bCs/>
          <w:lang w:val="sr-Cyrl-RS"/>
        </w:rPr>
        <w:t>110.</w:t>
      </w:r>
      <w:r>
        <w:rPr>
          <w:bCs/>
          <w:lang w:val="sr-Cyrl-RS"/>
        </w:rPr>
        <w:tab/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complaint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lodged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individual</w:t>
      </w:r>
      <w:r w:rsidR="00A84868">
        <w:rPr>
          <w:bCs/>
        </w:rPr>
        <w:t xml:space="preserve"> </w:t>
      </w:r>
      <w:r w:rsidRPr="001021D1">
        <w:rPr>
          <w:bCs/>
        </w:rPr>
        <w:t>acts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actions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bodies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organizations</w:t>
      </w:r>
      <w:r w:rsidR="00A84868">
        <w:rPr>
          <w:bCs/>
        </w:rPr>
        <w:t xml:space="preserve"> </w:t>
      </w:r>
      <w:r w:rsidRPr="001021D1">
        <w:rPr>
          <w:bCs/>
        </w:rPr>
        <w:t>entrusted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authority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violate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deny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freedoms</w:t>
      </w:r>
      <w:r w:rsidR="00A84868">
        <w:rPr>
          <w:bCs/>
        </w:rPr>
        <w:t xml:space="preserve"> </w:t>
      </w:r>
      <w:r w:rsidRPr="001021D1">
        <w:rPr>
          <w:bCs/>
        </w:rPr>
        <w:t>guaranteed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Constitution,</w:t>
      </w:r>
      <w:r w:rsidR="00A84868">
        <w:rPr>
          <w:bCs/>
        </w:rPr>
        <w:t xml:space="preserve"> </w:t>
      </w:r>
      <w:r w:rsidRPr="001021D1">
        <w:rPr>
          <w:bCs/>
        </w:rPr>
        <w:t>if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means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exhausted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provided</w:t>
      </w:r>
      <w:r w:rsidR="00A84868">
        <w:rPr>
          <w:bCs/>
        </w:rPr>
        <w:t xml:space="preserve"> </w:t>
      </w:r>
      <w:r w:rsidRPr="001021D1">
        <w:rPr>
          <w:bCs/>
        </w:rPr>
        <w:t>for.</w:t>
      </w:r>
      <w:r w:rsidRPr="00154A22">
        <w:rPr>
          <w:rStyle w:val="FootnoteReference"/>
        </w:rPr>
        <w:footnoteReference w:id="92"/>
      </w:r>
    </w:p>
    <w:p w14:paraId="344ADABD" w14:textId="77777777" w:rsidR="00CB330A" w:rsidRDefault="006F4FE8" w:rsidP="004B2579">
      <w:pPr>
        <w:pStyle w:val="SingleTxtG"/>
        <w:rPr>
          <w:bCs/>
        </w:rPr>
      </w:pPr>
      <w:r w:rsidRPr="0089034F">
        <w:rPr>
          <w:bCs/>
          <w:lang w:val="sr-Cyrl-RS"/>
        </w:rPr>
        <w:t>111.</w:t>
      </w:r>
      <w:r>
        <w:rPr>
          <w:bCs/>
          <w:lang w:val="sr-Cyrl-RS"/>
        </w:rPr>
        <w:tab/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consists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15</w:t>
      </w:r>
      <w:r w:rsidR="00A84868">
        <w:rPr>
          <w:bCs/>
        </w:rPr>
        <w:t xml:space="preserve"> </w:t>
      </w:r>
      <w:r w:rsidRPr="001021D1">
        <w:rPr>
          <w:bCs/>
        </w:rPr>
        <w:t>judges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elected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appointed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nine</w:t>
      </w:r>
      <w:r w:rsidR="00A84868">
        <w:rPr>
          <w:bCs/>
        </w:rPr>
        <w:t xml:space="preserve"> </w:t>
      </w:r>
      <w:r w:rsidRPr="001021D1">
        <w:rPr>
          <w:bCs/>
        </w:rPr>
        <w:t>years.</w:t>
      </w:r>
      <w:r w:rsidR="00A84868">
        <w:rPr>
          <w:bCs/>
        </w:rPr>
        <w:t xml:space="preserve"> </w:t>
      </w:r>
      <w:r w:rsidRPr="001021D1">
        <w:rPr>
          <w:bCs/>
        </w:rPr>
        <w:t>Five</w:t>
      </w:r>
      <w:r w:rsidR="00A84868">
        <w:rPr>
          <w:bCs/>
        </w:rPr>
        <w:t xml:space="preserve"> </w:t>
      </w:r>
      <w:r w:rsidRPr="001021D1">
        <w:rPr>
          <w:bCs/>
        </w:rPr>
        <w:t>judges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elected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Parliament,</w:t>
      </w:r>
      <w:r w:rsidR="00A84868">
        <w:rPr>
          <w:bCs/>
        </w:rPr>
        <w:t xml:space="preserve"> </w:t>
      </w:r>
      <w:r w:rsidRPr="001021D1">
        <w:rPr>
          <w:bCs/>
        </w:rPr>
        <w:t>five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appointed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President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Republic,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five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selected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session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Supreme</w:t>
      </w:r>
      <w:r w:rsidR="00A84868">
        <w:rPr>
          <w:bCs/>
        </w:rPr>
        <w:t xml:space="preserve"> </w:t>
      </w:r>
      <w:r w:rsidRPr="001021D1">
        <w:rPr>
          <w:bCs/>
        </w:rPr>
        <w:t>Court.</w:t>
      </w:r>
      <w:r w:rsidRPr="00154A22">
        <w:rPr>
          <w:rStyle w:val="FootnoteReference"/>
        </w:rPr>
        <w:footnoteReference w:id="93"/>
      </w:r>
    </w:p>
    <w:p w14:paraId="7031808B" w14:textId="1C423DD5" w:rsidR="006F4FE8" w:rsidRPr="001021D1" w:rsidRDefault="006F4FE8" w:rsidP="004B2579">
      <w:pPr>
        <w:pStyle w:val="SingleTxtG"/>
        <w:rPr>
          <w:bCs/>
        </w:rPr>
      </w:pPr>
      <w:r w:rsidRPr="0089034F">
        <w:rPr>
          <w:bCs/>
          <w:lang w:val="sr-Cyrl-RS"/>
        </w:rPr>
        <w:t>112.</w:t>
      </w:r>
      <w:r>
        <w:rPr>
          <w:bCs/>
          <w:lang w:val="sr-Cyrl-RS"/>
        </w:rPr>
        <w:tab/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judge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perform</w:t>
      </w:r>
      <w:r w:rsidR="00A84868">
        <w:rPr>
          <w:bCs/>
        </w:rPr>
        <w:t xml:space="preserve"> </w:t>
      </w:r>
      <w:r w:rsidRPr="001021D1">
        <w:rPr>
          <w:bCs/>
        </w:rPr>
        <w:t>any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professional</w:t>
      </w:r>
      <w:r w:rsidR="00A84868">
        <w:rPr>
          <w:bCs/>
        </w:rPr>
        <w:t xml:space="preserve"> </w:t>
      </w:r>
      <w:r w:rsidRPr="001021D1">
        <w:rPr>
          <w:bCs/>
        </w:rPr>
        <w:t>function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job,</w:t>
      </w:r>
      <w:r w:rsidR="00A84868">
        <w:rPr>
          <w:bCs/>
        </w:rPr>
        <w:t xml:space="preserve"> </w:t>
      </w:r>
      <w:r w:rsidRPr="001021D1">
        <w:rPr>
          <w:bCs/>
        </w:rPr>
        <w:t>except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professorships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Faculty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RS,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judge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enjoys</w:t>
      </w:r>
      <w:r w:rsidR="00A84868">
        <w:rPr>
          <w:bCs/>
        </w:rPr>
        <w:t xml:space="preserve"> </w:t>
      </w:r>
      <w:r w:rsidRPr="001021D1">
        <w:rPr>
          <w:bCs/>
        </w:rPr>
        <w:t>immunity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same</w:t>
      </w:r>
      <w:r w:rsidR="00A84868">
        <w:rPr>
          <w:bCs/>
        </w:rPr>
        <w:t xml:space="preserve"> </w:t>
      </w:r>
      <w:r w:rsidRPr="001021D1">
        <w:rPr>
          <w:bCs/>
        </w:rPr>
        <w:t>ways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Deputy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his/her</w:t>
      </w:r>
      <w:r w:rsidR="00A84868">
        <w:rPr>
          <w:bCs/>
        </w:rPr>
        <w:t xml:space="preserve"> </w:t>
      </w:r>
      <w:r w:rsidRPr="001021D1">
        <w:rPr>
          <w:bCs/>
        </w:rPr>
        <w:t>immunity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decided</w:t>
      </w:r>
      <w:r w:rsidR="00A84868">
        <w:rPr>
          <w:bCs/>
        </w:rPr>
        <w:t xml:space="preserve"> </w:t>
      </w:r>
      <w:r w:rsidRPr="001021D1">
        <w:rPr>
          <w:bCs/>
        </w:rPr>
        <w:t>upon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Court.</w:t>
      </w:r>
      <w:r w:rsidRPr="00154A22">
        <w:rPr>
          <w:rStyle w:val="FootnoteReference"/>
        </w:rPr>
        <w:footnoteReference w:id="94"/>
      </w:r>
    </w:p>
    <w:p w14:paraId="361D57D9" w14:textId="42898B66" w:rsidR="006F4FE8" w:rsidRPr="001021D1" w:rsidRDefault="006F4FE8" w:rsidP="002E35E1">
      <w:pPr>
        <w:pStyle w:val="H23G"/>
      </w:pPr>
      <w:r w:rsidRPr="001021D1">
        <w:tab/>
      </w:r>
      <w:r w:rsidRPr="001021D1">
        <w:tab/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rate</w:t>
      </w:r>
      <w:r w:rsidR="00A84868">
        <w:t xml:space="preserve"> </w:t>
      </w:r>
      <w:r w:rsidRPr="001021D1">
        <w:t>(per</w:t>
      </w:r>
      <w:r w:rsidR="00A84868">
        <w:t xml:space="preserve"> </w:t>
      </w:r>
      <w:r w:rsidRPr="001021D1">
        <w:t>100,000</w:t>
      </w:r>
      <w:r w:rsidR="00A84868">
        <w:t xml:space="preserve"> </w:t>
      </w:r>
      <w:r w:rsidRPr="001021D1">
        <w:t>persons)</w:t>
      </w:r>
      <w:r w:rsidR="00A84868">
        <w:t xml:space="preserve"> </w:t>
      </w:r>
      <w:r w:rsidRPr="001021D1">
        <w:t>arrested/brought</w:t>
      </w:r>
      <w:r w:rsidR="00A84868">
        <w:t xml:space="preserve"> </w:t>
      </w:r>
      <w:r w:rsidRPr="001021D1">
        <w:t>before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court/convicted/sentenced/incarcerated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violent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serious</w:t>
      </w:r>
      <w:r w:rsidR="00A84868">
        <w:t xml:space="preserve"> </w:t>
      </w:r>
      <w:r w:rsidRPr="001021D1">
        <w:t>crimes</w:t>
      </w:r>
    </w:p>
    <w:tbl>
      <w:tblPr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1"/>
        <w:gridCol w:w="753"/>
        <w:gridCol w:w="595"/>
        <w:gridCol w:w="756"/>
        <w:gridCol w:w="541"/>
        <w:gridCol w:w="756"/>
        <w:gridCol w:w="596"/>
        <w:gridCol w:w="756"/>
        <w:gridCol w:w="546"/>
        <w:gridCol w:w="756"/>
        <w:gridCol w:w="599"/>
      </w:tblGrid>
      <w:tr w:rsidR="008E0C16" w:rsidRPr="008E0C16" w14:paraId="428173B2" w14:textId="77777777" w:rsidTr="00240F4B">
        <w:trPr>
          <w:cantSplit/>
          <w:tblHeader/>
        </w:trPr>
        <w:tc>
          <w:tcPr>
            <w:tcW w:w="9315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FE358" w14:textId="2C4E3B24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lang w:val="sr-Cyrl-CS"/>
              </w:rPr>
            </w:pPr>
            <w:r w:rsidRPr="008E0C16">
              <w:rPr>
                <w:bCs/>
                <w:i/>
                <w:sz w:val="16"/>
                <w:lang w:val="sr-Cyrl-CS"/>
              </w:rPr>
              <w:t>Criminal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8E0C16">
              <w:rPr>
                <w:bCs/>
                <w:i/>
                <w:sz w:val="16"/>
                <w:lang w:val="sr-Cyrl-CS"/>
              </w:rPr>
              <w:t>charges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8E0C16">
              <w:rPr>
                <w:bCs/>
                <w:i/>
                <w:sz w:val="16"/>
                <w:lang w:val="sr-Cyrl-CS"/>
              </w:rPr>
              <w:t>against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8E0C16">
              <w:rPr>
                <w:bCs/>
                <w:i/>
                <w:sz w:val="16"/>
                <w:lang w:val="sr-Cyrl-CS"/>
              </w:rPr>
              <w:t>adults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8E0C16">
              <w:rPr>
                <w:bCs/>
                <w:i/>
                <w:sz w:val="16"/>
                <w:lang w:val="sr-Cyrl-CS"/>
              </w:rPr>
              <w:t>by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8E0C16">
              <w:rPr>
                <w:bCs/>
                <w:i/>
                <w:sz w:val="16"/>
                <w:lang w:val="sr-Cyrl-CS"/>
              </w:rPr>
              <w:t>criminal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8E0C16">
              <w:rPr>
                <w:bCs/>
                <w:i/>
                <w:sz w:val="16"/>
                <w:lang w:val="sr-Cyrl-CS"/>
              </w:rPr>
              <w:t>offense,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8E0C16">
              <w:rPr>
                <w:bCs/>
                <w:i/>
                <w:sz w:val="16"/>
                <w:lang w:val="sr-Cyrl-CS"/>
              </w:rPr>
              <w:t>2016–2020.</w:t>
            </w:r>
          </w:p>
        </w:tc>
      </w:tr>
      <w:tr w:rsidR="006F4FE8" w:rsidRPr="008E0C16" w14:paraId="6CEA1F88" w14:textId="77777777" w:rsidTr="00240F4B">
        <w:trPr>
          <w:cantSplit/>
        </w:trPr>
        <w:tc>
          <w:tcPr>
            <w:tcW w:w="9315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7B404D80" w14:textId="77777777" w:rsidR="006F4FE8" w:rsidRPr="00770896" w:rsidRDefault="006F4FE8" w:rsidP="007708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lang w:val="sr-Cyrl-CS"/>
              </w:rPr>
            </w:pPr>
            <w:r w:rsidRPr="00770896">
              <w:rPr>
                <w:bCs/>
                <w:i/>
                <w:sz w:val="16"/>
                <w:lang w:val="sr-Cyrl-CS"/>
              </w:rPr>
              <w:t>RS</w:t>
            </w:r>
          </w:p>
        </w:tc>
      </w:tr>
      <w:tr w:rsidR="006F4FE8" w:rsidRPr="008E0C16" w14:paraId="08E9F525" w14:textId="77777777" w:rsidTr="00240F4B">
        <w:trPr>
          <w:cantSplit/>
        </w:trPr>
        <w:tc>
          <w:tcPr>
            <w:tcW w:w="2036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CC8A44E" w14:textId="32F4E517" w:rsidR="006F4FE8" w:rsidRPr="00770896" w:rsidRDefault="006F4FE8" w:rsidP="007708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lang w:val="sr-Cyrl-CS"/>
              </w:rPr>
            </w:pPr>
            <w:r w:rsidRPr="00770896">
              <w:rPr>
                <w:bCs/>
                <w:i/>
                <w:sz w:val="16"/>
                <w:lang w:val="sr-Cyrl-CS"/>
              </w:rPr>
              <w:t>Criminal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770896">
              <w:rPr>
                <w:bCs/>
                <w:i/>
                <w:sz w:val="16"/>
                <w:lang w:val="sr-Cyrl-CS"/>
              </w:rPr>
              <w:t>offenses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hideMark/>
          </w:tcPr>
          <w:p w14:paraId="685446EF" w14:textId="77777777" w:rsidR="006F4FE8" w:rsidRPr="0077089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sr-Cyrl-CS"/>
              </w:rPr>
            </w:pPr>
            <w:r w:rsidRPr="00770896">
              <w:rPr>
                <w:bCs/>
                <w:i/>
                <w:sz w:val="16"/>
                <w:lang w:val="sr-Cyrl-CS"/>
              </w:rPr>
              <w:t>2016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hideMark/>
          </w:tcPr>
          <w:p w14:paraId="04322FBF" w14:textId="77777777" w:rsidR="006F4FE8" w:rsidRPr="0077089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sr-Cyrl-CS"/>
              </w:rPr>
            </w:pPr>
            <w:r w:rsidRPr="00770896">
              <w:rPr>
                <w:bCs/>
                <w:i/>
                <w:sz w:val="16"/>
                <w:lang w:val="sr-Cyrl-CS"/>
              </w:rPr>
              <w:t>2017</w:t>
            </w:r>
          </w:p>
        </w:tc>
        <w:tc>
          <w:tcPr>
            <w:tcW w:w="1478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hideMark/>
          </w:tcPr>
          <w:p w14:paraId="145E5B9A" w14:textId="77777777" w:rsidR="006F4FE8" w:rsidRPr="0077089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sr-Cyrl-CS"/>
              </w:rPr>
            </w:pPr>
            <w:r w:rsidRPr="00770896">
              <w:rPr>
                <w:bCs/>
                <w:i/>
                <w:sz w:val="16"/>
                <w:lang w:val="sr-Cyrl-CS"/>
              </w:rPr>
              <w:t>2018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hideMark/>
          </w:tcPr>
          <w:p w14:paraId="02ECD2AE" w14:textId="77777777" w:rsidR="006F4FE8" w:rsidRPr="0077089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sr-Cyrl-CS"/>
              </w:rPr>
            </w:pPr>
            <w:r w:rsidRPr="00770896">
              <w:rPr>
                <w:bCs/>
                <w:i/>
                <w:sz w:val="16"/>
                <w:lang w:val="sr-Cyrl-CS"/>
              </w:rPr>
              <w:t>2019</w:t>
            </w: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noWrap/>
            <w:hideMark/>
          </w:tcPr>
          <w:p w14:paraId="525B055F" w14:textId="77777777" w:rsidR="006F4FE8" w:rsidRPr="0077089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sr-Cyrl-CS"/>
              </w:rPr>
            </w:pPr>
            <w:r w:rsidRPr="00770896">
              <w:rPr>
                <w:bCs/>
                <w:i/>
                <w:sz w:val="16"/>
                <w:lang w:val="sr-Cyrl-CS"/>
              </w:rPr>
              <w:t>2020</w:t>
            </w:r>
          </w:p>
        </w:tc>
      </w:tr>
      <w:tr w:rsidR="006F4FE8" w:rsidRPr="008E0C16" w14:paraId="7ABE304B" w14:textId="77777777" w:rsidTr="00240F4B">
        <w:trPr>
          <w:cantSplit/>
        </w:trPr>
        <w:tc>
          <w:tcPr>
            <w:tcW w:w="2036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hideMark/>
          </w:tcPr>
          <w:p w14:paraId="126E3894" w14:textId="77777777" w:rsidR="006F4FE8" w:rsidRPr="00770896" w:rsidRDefault="006F4FE8" w:rsidP="007708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lang w:val="sr-Cyrl-CS"/>
              </w:rPr>
            </w:pPr>
          </w:p>
        </w:tc>
        <w:tc>
          <w:tcPr>
            <w:tcW w:w="8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14:paraId="297D38B8" w14:textId="673780C0" w:rsidR="006F4FE8" w:rsidRPr="00770896" w:rsidRDefault="001D2280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sr-Cyrl-CS"/>
              </w:rPr>
            </w:pPr>
            <w:r w:rsidRPr="00770896">
              <w:rPr>
                <w:bCs/>
                <w:i/>
                <w:sz w:val="16"/>
                <w:lang w:val="sr-Cyrl-CS"/>
              </w:rPr>
              <w:t>Number</w:t>
            </w:r>
          </w:p>
        </w:tc>
        <w:tc>
          <w:tcPr>
            <w:tcW w:w="650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hideMark/>
          </w:tcPr>
          <w:p w14:paraId="43F5B21A" w14:textId="77777777" w:rsidR="006F4FE8" w:rsidRPr="0077089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sr-Cyrl-CS"/>
              </w:rPr>
            </w:pPr>
            <w:r w:rsidRPr="00770896">
              <w:rPr>
                <w:bCs/>
                <w:i/>
                <w:sz w:val="16"/>
                <w:lang w:val="sr-Cyrl-CS"/>
              </w:rPr>
              <w:t>%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hideMark/>
          </w:tcPr>
          <w:p w14:paraId="43BE5F52" w14:textId="2EE38802" w:rsidR="006F4FE8" w:rsidRPr="00770896" w:rsidRDefault="001D2280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sr-Cyrl-CS"/>
              </w:rPr>
            </w:pPr>
            <w:r w:rsidRPr="00770896">
              <w:rPr>
                <w:bCs/>
                <w:i/>
                <w:sz w:val="16"/>
                <w:lang w:val="sr-Cyrl-CS"/>
              </w:rPr>
              <w:t>Number</w:t>
            </w:r>
          </w:p>
        </w:tc>
        <w:tc>
          <w:tcPr>
            <w:tcW w:w="590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hideMark/>
          </w:tcPr>
          <w:p w14:paraId="795B9863" w14:textId="77777777" w:rsidR="006F4FE8" w:rsidRPr="0077089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sr-Cyrl-CS"/>
              </w:rPr>
            </w:pPr>
            <w:r w:rsidRPr="00770896">
              <w:rPr>
                <w:bCs/>
                <w:i/>
                <w:sz w:val="16"/>
                <w:lang w:val="sr-Cyrl-CS"/>
              </w:rPr>
              <w:t>%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hideMark/>
          </w:tcPr>
          <w:p w14:paraId="49F218BB" w14:textId="21DE18ED" w:rsidR="006F4FE8" w:rsidRPr="00770896" w:rsidRDefault="001D2280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sr-Cyrl-CS"/>
              </w:rPr>
            </w:pPr>
            <w:r w:rsidRPr="00770896">
              <w:rPr>
                <w:bCs/>
                <w:i/>
                <w:sz w:val="16"/>
                <w:lang w:val="sr-Cyrl-CS"/>
              </w:rPr>
              <w:t>Number</w:t>
            </w:r>
          </w:p>
        </w:tc>
        <w:tc>
          <w:tcPr>
            <w:tcW w:w="651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hideMark/>
          </w:tcPr>
          <w:p w14:paraId="67ABA70E" w14:textId="77777777" w:rsidR="006F4FE8" w:rsidRPr="0077089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sr-Cyrl-CS"/>
              </w:rPr>
            </w:pPr>
            <w:r w:rsidRPr="00770896">
              <w:rPr>
                <w:bCs/>
                <w:i/>
                <w:sz w:val="16"/>
                <w:lang w:val="sr-Cyrl-CS"/>
              </w:rPr>
              <w:t>%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hideMark/>
          </w:tcPr>
          <w:p w14:paraId="3F34BE38" w14:textId="1CC116DE" w:rsidR="006F4FE8" w:rsidRPr="00770896" w:rsidRDefault="001D2280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sr-Cyrl-CS"/>
              </w:rPr>
            </w:pPr>
            <w:r w:rsidRPr="00770896">
              <w:rPr>
                <w:bCs/>
                <w:i/>
                <w:sz w:val="16"/>
                <w:lang w:val="sr-Cyrl-CS"/>
              </w:rPr>
              <w:t>Number</w:t>
            </w:r>
          </w:p>
        </w:tc>
        <w:tc>
          <w:tcPr>
            <w:tcW w:w="596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hideMark/>
          </w:tcPr>
          <w:p w14:paraId="65724707" w14:textId="77777777" w:rsidR="006F4FE8" w:rsidRPr="0077089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sr-Cyrl-CS"/>
              </w:rPr>
            </w:pPr>
            <w:r w:rsidRPr="00770896">
              <w:rPr>
                <w:bCs/>
                <w:i/>
                <w:sz w:val="16"/>
                <w:lang w:val="sr-Cyrl-CS"/>
              </w:rPr>
              <w:t>%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hideMark/>
          </w:tcPr>
          <w:p w14:paraId="6C1BCBD4" w14:textId="5A8F22B9" w:rsidR="006F4FE8" w:rsidRPr="00770896" w:rsidRDefault="001D2280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sr-Cyrl-CS"/>
              </w:rPr>
            </w:pPr>
            <w:r w:rsidRPr="00770896">
              <w:rPr>
                <w:bCs/>
                <w:i/>
                <w:sz w:val="16"/>
                <w:lang w:val="sr-Cyrl-CS"/>
              </w:rPr>
              <w:t>Number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14:paraId="016780A0" w14:textId="77777777" w:rsidR="006F4FE8" w:rsidRPr="0077089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sr-Cyrl-CS"/>
              </w:rPr>
            </w:pPr>
            <w:r w:rsidRPr="00770896">
              <w:rPr>
                <w:bCs/>
                <w:i/>
                <w:sz w:val="16"/>
                <w:lang w:val="sr-Cyrl-CS"/>
              </w:rPr>
              <w:t>%</w:t>
            </w:r>
          </w:p>
        </w:tc>
      </w:tr>
      <w:tr w:rsidR="006F4FE8" w:rsidRPr="00770896" w14:paraId="74466160" w14:textId="77777777" w:rsidTr="00240F4B">
        <w:trPr>
          <w:cantSplit/>
        </w:trPr>
        <w:tc>
          <w:tcPr>
            <w:tcW w:w="203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6D4FB9F6" w14:textId="77777777" w:rsidR="006F4FE8" w:rsidRPr="00770896" w:rsidRDefault="006F4FE8" w:rsidP="007708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770896">
              <w:rPr>
                <w:b/>
                <w:bCs/>
                <w:sz w:val="18"/>
                <w:lang w:val="en-US"/>
              </w:rPr>
              <w:t>Total</w:t>
            </w:r>
          </w:p>
        </w:tc>
        <w:tc>
          <w:tcPr>
            <w:tcW w:w="82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269DFC65" w14:textId="0633523F" w:rsidR="006F4FE8" w:rsidRPr="0077089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770896">
              <w:rPr>
                <w:b/>
                <w:bCs/>
                <w:sz w:val="18"/>
                <w:lang w:val="en-US"/>
              </w:rPr>
              <w:t>96</w:t>
            </w:r>
            <w:r w:rsidR="00A84868">
              <w:rPr>
                <w:b/>
                <w:bCs/>
                <w:sz w:val="18"/>
                <w:lang w:val="en-US"/>
              </w:rPr>
              <w:t xml:space="preserve"> </w:t>
            </w:r>
            <w:r w:rsidRPr="00770896">
              <w:rPr>
                <w:b/>
                <w:bCs/>
                <w:sz w:val="18"/>
                <w:lang w:val="en-US"/>
              </w:rPr>
              <w:t>237</w:t>
            </w:r>
          </w:p>
        </w:tc>
        <w:tc>
          <w:tcPr>
            <w:tcW w:w="65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5E86312" w14:textId="77777777" w:rsidR="006F4FE8" w:rsidRPr="0077089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770896">
              <w:rPr>
                <w:b/>
                <w:bCs/>
                <w:sz w:val="18"/>
                <w:lang w:val="en-US"/>
              </w:rPr>
              <w:t>100</w:t>
            </w:r>
          </w:p>
        </w:tc>
        <w:tc>
          <w:tcPr>
            <w:tcW w:w="82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0F2D5BBF" w14:textId="288497CA" w:rsidR="006F4FE8" w:rsidRPr="0077089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770896">
              <w:rPr>
                <w:b/>
                <w:bCs/>
                <w:sz w:val="18"/>
                <w:lang w:val="en-US"/>
              </w:rPr>
              <w:t>90</w:t>
            </w:r>
            <w:r w:rsidR="00A84868">
              <w:rPr>
                <w:b/>
                <w:bCs/>
                <w:sz w:val="18"/>
                <w:lang w:val="en-US"/>
              </w:rPr>
              <w:t xml:space="preserve"> </w:t>
            </w:r>
            <w:r w:rsidRPr="00770896">
              <w:rPr>
                <w:b/>
                <w:bCs/>
                <w:sz w:val="18"/>
                <w:lang w:val="en-US"/>
              </w:rPr>
              <w:t>348</w:t>
            </w:r>
          </w:p>
        </w:tc>
        <w:tc>
          <w:tcPr>
            <w:tcW w:w="59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A255652" w14:textId="77777777" w:rsidR="006F4FE8" w:rsidRPr="0077089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770896">
              <w:rPr>
                <w:b/>
                <w:bCs/>
                <w:sz w:val="18"/>
                <w:lang w:val="en-US"/>
              </w:rPr>
              <w:t>100</w:t>
            </w:r>
          </w:p>
        </w:tc>
        <w:tc>
          <w:tcPr>
            <w:tcW w:w="82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656D80DF" w14:textId="3C0938BA" w:rsidR="006F4FE8" w:rsidRPr="0077089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770896">
              <w:rPr>
                <w:b/>
                <w:bCs/>
                <w:sz w:val="18"/>
                <w:lang w:val="en-US"/>
              </w:rPr>
              <w:t>92</w:t>
            </w:r>
            <w:r w:rsidR="00A84868">
              <w:rPr>
                <w:b/>
                <w:bCs/>
                <w:sz w:val="18"/>
                <w:lang w:val="en-US"/>
              </w:rPr>
              <w:t xml:space="preserve"> </w:t>
            </w:r>
            <w:r w:rsidRPr="00770896">
              <w:rPr>
                <w:b/>
                <w:bCs/>
                <w:sz w:val="18"/>
                <w:lang w:val="en-US"/>
              </w:rPr>
              <w:t>874</w:t>
            </w:r>
          </w:p>
        </w:tc>
        <w:tc>
          <w:tcPr>
            <w:tcW w:w="65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4F5D93B" w14:textId="77777777" w:rsidR="006F4FE8" w:rsidRPr="0077089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770896">
              <w:rPr>
                <w:b/>
                <w:bCs/>
                <w:sz w:val="18"/>
                <w:lang w:val="en-US"/>
              </w:rPr>
              <w:t>100</w:t>
            </w:r>
          </w:p>
        </w:tc>
        <w:tc>
          <w:tcPr>
            <w:tcW w:w="82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69B8DB1" w14:textId="3B8BAD7F" w:rsidR="006F4FE8" w:rsidRPr="0077089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770896">
              <w:rPr>
                <w:b/>
                <w:bCs/>
                <w:sz w:val="18"/>
                <w:lang w:val="en-US"/>
              </w:rPr>
              <w:t>92</w:t>
            </w:r>
            <w:r w:rsidR="00A84868">
              <w:rPr>
                <w:b/>
                <w:bCs/>
                <w:sz w:val="18"/>
                <w:lang w:val="en-US"/>
              </w:rPr>
              <w:t xml:space="preserve"> </w:t>
            </w:r>
            <w:r w:rsidRPr="00770896">
              <w:rPr>
                <w:b/>
                <w:bCs/>
                <w:sz w:val="18"/>
                <w:lang w:val="en-US"/>
              </w:rPr>
              <w:t>797</w:t>
            </w:r>
          </w:p>
        </w:tc>
        <w:tc>
          <w:tcPr>
            <w:tcW w:w="59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2897904D" w14:textId="77777777" w:rsidR="006F4FE8" w:rsidRPr="0077089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770896">
              <w:rPr>
                <w:b/>
                <w:bCs/>
                <w:sz w:val="18"/>
                <w:lang w:val="en-US"/>
              </w:rPr>
              <w:t>100</w:t>
            </w:r>
          </w:p>
        </w:tc>
        <w:tc>
          <w:tcPr>
            <w:tcW w:w="82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9879B02" w14:textId="22128BB2" w:rsidR="006F4FE8" w:rsidRPr="0077089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770896">
              <w:rPr>
                <w:b/>
                <w:bCs/>
                <w:sz w:val="18"/>
                <w:lang w:val="en-US"/>
              </w:rPr>
              <w:t>74</w:t>
            </w:r>
            <w:r w:rsidR="00A84868">
              <w:rPr>
                <w:b/>
                <w:bCs/>
                <w:sz w:val="18"/>
                <w:lang w:val="en-US"/>
              </w:rPr>
              <w:t xml:space="preserve"> </w:t>
            </w:r>
            <w:r w:rsidRPr="00770896">
              <w:rPr>
                <w:b/>
                <w:bCs/>
                <w:sz w:val="18"/>
                <w:lang w:val="en-US"/>
              </w:rPr>
              <w:t>394</w:t>
            </w:r>
          </w:p>
        </w:tc>
        <w:tc>
          <w:tcPr>
            <w:tcW w:w="65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42528F0B" w14:textId="77777777" w:rsidR="006F4FE8" w:rsidRPr="0077089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770896">
              <w:rPr>
                <w:b/>
                <w:bCs/>
                <w:sz w:val="18"/>
                <w:lang w:val="en-US"/>
              </w:rPr>
              <w:t>100</w:t>
            </w:r>
          </w:p>
        </w:tc>
      </w:tr>
      <w:tr w:rsidR="006F4FE8" w:rsidRPr="008E0C16" w14:paraId="19020252" w14:textId="77777777" w:rsidTr="00240F4B">
        <w:trPr>
          <w:cantSplit/>
        </w:trPr>
        <w:tc>
          <w:tcPr>
            <w:tcW w:w="203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B128B8C" w14:textId="1AA17FF1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Against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life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limb</w:t>
            </w:r>
          </w:p>
        </w:tc>
        <w:tc>
          <w:tcPr>
            <w:tcW w:w="82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1805473" w14:textId="201A59D0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451</w:t>
            </w:r>
          </w:p>
        </w:tc>
        <w:tc>
          <w:tcPr>
            <w:tcW w:w="65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3348A68" w14:textId="77777777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3.6</w:t>
            </w:r>
          </w:p>
        </w:tc>
        <w:tc>
          <w:tcPr>
            <w:tcW w:w="82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1AE8E53" w14:textId="0C85D4EC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278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096D820" w14:textId="77777777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3.6</w:t>
            </w:r>
          </w:p>
        </w:tc>
        <w:tc>
          <w:tcPr>
            <w:tcW w:w="82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5EE1286" w14:textId="6ABD0067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084</w:t>
            </w:r>
          </w:p>
        </w:tc>
        <w:tc>
          <w:tcPr>
            <w:tcW w:w="65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94982C9" w14:textId="77777777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3.3</w:t>
            </w:r>
          </w:p>
        </w:tc>
        <w:tc>
          <w:tcPr>
            <w:tcW w:w="82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42B2646" w14:textId="00A642FC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064</w:t>
            </w:r>
          </w:p>
        </w:tc>
        <w:tc>
          <w:tcPr>
            <w:tcW w:w="59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6680953" w14:textId="77777777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3.3</w:t>
            </w:r>
          </w:p>
        </w:tc>
        <w:tc>
          <w:tcPr>
            <w:tcW w:w="82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03A69FB" w14:textId="7B396EDD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482</w:t>
            </w:r>
          </w:p>
        </w:tc>
        <w:tc>
          <w:tcPr>
            <w:tcW w:w="65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C0077D5" w14:textId="77777777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3.3</w:t>
            </w:r>
          </w:p>
        </w:tc>
      </w:tr>
      <w:tr w:rsidR="006F4FE8" w:rsidRPr="008E0C16" w14:paraId="2A59C01A" w14:textId="77777777" w:rsidTr="00240F4B">
        <w:trPr>
          <w:cantSplit/>
        </w:trPr>
        <w:tc>
          <w:tcPr>
            <w:tcW w:w="2036" w:type="dxa"/>
            <w:shd w:val="clear" w:color="auto" w:fill="auto"/>
            <w:noWrap/>
            <w:hideMark/>
          </w:tcPr>
          <w:p w14:paraId="7D1FC0C7" w14:textId="1F96E890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Against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the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freedoms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rights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man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citizen</w:t>
            </w:r>
          </w:p>
        </w:tc>
        <w:tc>
          <w:tcPr>
            <w:tcW w:w="827" w:type="dxa"/>
            <w:shd w:val="clear" w:color="auto" w:fill="auto"/>
            <w:noWrap/>
            <w:hideMark/>
          </w:tcPr>
          <w:p w14:paraId="46338CF3" w14:textId="5E1AB0F7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046</w:t>
            </w:r>
          </w:p>
        </w:tc>
        <w:tc>
          <w:tcPr>
            <w:tcW w:w="650" w:type="dxa"/>
            <w:shd w:val="clear" w:color="auto" w:fill="auto"/>
            <w:noWrap/>
            <w:hideMark/>
          </w:tcPr>
          <w:p w14:paraId="42B32D74" w14:textId="77777777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4.2</w:t>
            </w:r>
          </w:p>
        </w:tc>
        <w:tc>
          <w:tcPr>
            <w:tcW w:w="827" w:type="dxa"/>
            <w:shd w:val="clear" w:color="auto" w:fill="auto"/>
            <w:noWrap/>
            <w:hideMark/>
          </w:tcPr>
          <w:p w14:paraId="6EE3998C" w14:textId="4ACCA1E2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052</w:t>
            </w:r>
          </w:p>
        </w:tc>
        <w:tc>
          <w:tcPr>
            <w:tcW w:w="590" w:type="dxa"/>
            <w:shd w:val="clear" w:color="auto" w:fill="auto"/>
            <w:noWrap/>
            <w:hideMark/>
          </w:tcPr>
          <w:p w14:paraId="2C868AF8" w14:textId="77777777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4.5</w:t>
            </w:r>
          </w:p>
        </w:tc>
        <w:tc>
          <w:tcPr>
            <w:tcW w:w="827" w:type="dxa"/>
            <w:shd w:val="clear" w:color="auto" w:fill="auto"/>
            <w:noWrap/>
            <w:hideMark/>
          </w:tcPr>
          <w:p w14:paraId="408E105B" w14:textId="55D81EDC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264</w:t>
            </w:r>
          </w:p>
        </w:tc>
        <w:tc>
          <w:tcPr>
            <w:tcW w:w="651" w:type="dxa"/>
            <w:shd w:val="clear" w:color="auto" w:fill="auto"/>
            <w:noWrap/>
            <w:hideMark/>
          </w:tcPr>
          <w:p w14:paraId="251638BE" w14:textId="77777777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4.6</w:t>
            </w:r>
          </w:p>
        </w:tc>
        <w:tc>
          <w:tcPr>
            <w:tcW w:w="827" w:type="dxa"/>
            <w:shd w:val="clear" w:color="auto" w:fill="auto"/>
            <w:noWrap/>
            <w:hideMark/>
          </w:tcPr>
          <w:p w14:paraId="608BA803" w14:textId="22705A0F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390</w:t>
            </w:r>
          </w:p>
        </w:tc>
        <w:tc>
          <w:tcPr>
            <w:tcW w:w="596" w:type="dxa"/>
            <w:shd w:val="clear" w:color="auto" w:fill="auto"/>
            <w:noWrap/>
            <w:hideMark/>
          </w:tcPr>
          <w:p w14:paraId="68B976DF" w14:textId="77777777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4.7</w:t>
            </w:r>
          </w:p>
        </w:tc>
        <w:tc>
          <w:tcPr>
            <w:tcW w:w="827" w:type="dxa"/>
            <w:shd w:val="clear" w:color="auto" w:fill="auto"/>
            <w:noWrap/>
            <w:hideMark/>
          </w:tcPr>
          <w:p w14:paraId="2E12258D" w14:textId="4F576E8A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643</w:t>
            </w:r>
          </w:p>
        </w:tc>
        <w:tc>
          <w:tcPr>
            <w:tcW w:w="657" w:type="dxa"/>
            <w:shd w:val="clear" w:color="auto" w:fill="auto"/>
            <w:noWrap/>
            <w:hideMark/>
          </w:tcPr>
          <w:p w14:paraId="09375237" w14:textId="77777777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4.9</w:t>
            </w:r>
          </w:p>
        </w:tc>
      </w:tr>
      <w:tr w:rsidR="006F4FE8" w:rsidRPr="008E0C16" w14:paraId="40A744D5" w14:textId="77777777" w:rsidTr="00240F4B">
        <w:trPr>
          <w:cantSplit/>
        </w:trPr>
        <w:tc>
          <w:tcPr>
            <w:tcW w:w="2036" w:type="dxa"/>
            <w:shd w:val="clear" w:color="auto" w:fill="auto"/>
            <w:noWrap/>
            <w:hideMark/>
          </w:tcPr>
          <w:p w14:paraId="502B8128" w14:textId="234536A1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Against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sexual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freedom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</w:p>
        </w:tc>
        <w:tc>
          <w:tcPr>
            <w:tcW w:w="827" w:type="dxa"/>
            <w:shd w:val="clear" w:color="auto" w:fill="auto"/>
            <w:noWrap/>
            <w:hideMark/>
          </w:tcPr>
          <w:p w14:paraId="3006C1F6" w14:textId="77777777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367</w:t>
            </w:r>
          </w:p>
        </w:tc>
        <w:tc>
          <w:tcPr>
            <w:tcW w:w="650" w:type="dxa"/>
            <w:shd w:val="clear" w:color="auto" w:fill="auto"/>
            <w:noWrap/>
            <w:hideMark/>
          </w:tcPr>
          <w:p w14:paraId="0E4BB976" w14:textId="77777777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0.4</w:t>
            </w:r>
          </w:p>
        </w:tc>
        <w:tc>
          <w:tcPr>
            <w:tcW w:w="827" w:type="dxa"/>
            <w:shd w:val="clear" w:color="auto" w:fill="auto"/>
            <w:noWrap/>
            <w:hideMark/>
          </w:tcPr>
          <w:p w14:paraId="0A169519" w14:textId="77777777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338</w:t>
            </w:r>
          </w:p>
        </w:tc>
        <w:tc>
          <w:tcPr>
            <w:tcW w:w="590" w:type="dxa"/>
            <w:shd w:val="clear" w:color="auto" w:fill="auto"/>
            <w:noWrap/>
            <w:hideMark/>
          </w:tcPr>
          <w:p w14:paraId="1F62A086" w14:textId="77777777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0.4</w:t>
            </w:r>
          </w:p>
        </w:tc>
        <w:tc>
          <w:tcPr>
            <w:tcW w:w="827" w:type="dxa"/>
            <w:shd w:val="clear" w:color="auto" w:fill="auto"/>
            <w:noWrap/>
            <w:hideMark/>
          </w:tcPr>
          <w:p w14:paraId="25B4F040" w14:textId="77777777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435</w:t>
            </w:r>
          </w:p>
        </w:tc>
        <w:tc>
          <w:tcPr>
            <w:tcW w:w="651" w:type="dxa"/>
            <w:shd w:val="clear" w:color="auto" w:fill="auto"/>
            <w:noWrap/>
            <w:hideMark/>
          </w:tcPr>
          <w:p w14:paraId="29718A3D" w14:textId="77777777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0.5</w:t>
            </w:r>
          </w:p>
        </w:tc>
        <w:tc>
          <w:tcPr>
            <w:tcW w:w="827" w:type="dxa"/>
            <w:shd w:val="clear" w:color="auto" w:fill="auto"/>
            <w:noWrap/>
            <w:hideMark/>
          </w:tcPr>
          <w:p w14:paraId="03D1087A" w14:textId="77777777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498</w:t>
            </w:r>
          </w:p>
        </w:tc>
        <w:tc>
          <w:tcPr>
            <w:tcW w:w="596" w:type="dxa"/>
            <w:shd w:val="clear" w:color="auto" w:fill="auto"/>
            <w:noWrap/>
            <w:hideMark/>
          </w:tcPr>
          <w:p w14:paraId="053EDA49" w14:textId="77777777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0.5</w:t>
            </w:r>
          </w:p>
        </w:tc>
        <w:tc>
          <w:tcPr>
            <w:tcW w:w="827" w:type="dxa"/>
            <w:shd w:val="clear" w:color="auto" w:fill="auto"/>
            <w:noWrap/>
            <w:hideMark/>
          </w:tcPr>
          <w:p w14:paraId="5748CB34" w14:textId="77777777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411</w:t>
            </w:r>
          </w:p>
        </w:tc>
        <w:tc>
          <w:tcPr>
            <w:tcW w:w="657" w:type="dxa"/>
            <w:shd w:val="clear" w:color="auto" w:fill="auto"/>
            <w:noWrap/>
            <w:hideMark/>
          </w:tcPr>
          <w:p w14:paraId="1EA87BEF" w14:textId="77777777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0.6</w:t>
            </w:r>
          </w:p>
        </w:tc>
      </w:tr>
      <w:tr w:rsidR="006F4FE8" w:rsidRPr="008E0C16" w14:paraId="7FE16130" w14:textId="77777777" w:rsidTr="00240F4B">
        <w:trPr>
          <w:cantSplit/>
        </w:trPr>
        <w:tc>
          <w:tcPr>
            <w:tcW w:w="2036" w:type="dxa"/>
            <w:shd w:val="clear" w:color="auto" w:fill="auto"/>
            <w:noWrap/>
            <w:hideMark/>
          </w:tcPr>
          <w:p w14:paraId="6C088461" w14:textId="51386BEA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Against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property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</w:p>
        </w:tc>
        <w:tc>
          <w:tcPr>
            <w:tcW w:w="827" w:type="dxa"/>
            <w:shd w:val="clear" w:color="auto" w:fill="auto"/>
            <w:noWrap/>
            <w:hideMark/>
          </w:tcPr>
          <w:p w14:paraId="1DCB77C0" w14:textId="58C7A513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44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000</w:t>
            </w:r>
          </w:p>
        </w:tc>
        <w:tc>
          <w:tcPr>
            <w:tcW w:w="650" w:type="dxa"/>
            <w:shd w:val="clear" w:color="auto" w:fill="auto"/>
            <w:noWrap/>
            <w:hideMark/>
          </w:tcPr>
          <w:p w14:paraId="21BDB3A1" w14:textId="77777777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45.7</w:t>
            </w:r>
          </w:p>
        </w:tc>
        <w:tc>
          <w:tcPr>
            <w:tcW w:w="827" w:type="dxa"/>
            <w:shd w:val="clear" w:color="auto" w:fill="auto"/>
            <w:noWrap/>
            <w:hideMark/>
          </w:tcPr>
          <w:p w14:paraId="05A0E7C8" w14:textId="787E85D5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40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443</w:t>
            </w:r>
          </w:p>
        </w:tc>
        <w:tc>
          <w:tcPr>
            <w:tcW w:w="590" w:type="dxa"/>
            <w:shd w:val="clear" w:color="auto" w:fill="auto"/>
            <w:noWrap/>
            <w:hideMark/>
          </w:tcPr>
          <w:p w14:paraId="08E8914B" w14:textId="77777777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44.8</w:t>
            </w:r>
          </w:p>
        </w:tc>
        <w:tc>
          <w:tcPr>
            <w:tcW w:w="827" w:type="dxa"/>
            <w:shd w:val="clear" w:color="auto" w:fill="auto"/>
            <w:noWrap/>
            <w:hideMark/>
          </w:tcPr>
          <w:p w14:paraId="5D1A8F1C" w14:textId="609697A3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40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595</w:t>
            </w:r>
          </w:p>
        </w:tc>
        <w:tc>
          <w:tcPr>
            <w:tcW w:w="651" w:type="dxa"/>
            <w:shd w:val="clear" w:color="auto" w:fill="auto"/>
            <w:noWrap/>
            <w:hideMark/>
          </w:tcPr>
          <w:p w14:paraId="5EF10D19" w14:textId="77777777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43.7</w:t>
            </w:r>
          </w:p>
        </w:tc>
        <w:tc>
          <w:tcPr>
            <w:tcW w:w="827" w:type="dxa"/>
            <w:shd w:val="clear" w:color="auto" w:fill="auto"/>
            <w:noWrap/>
            <w:hideMark/>
          </w:tcPr>
          <w:p w14:paraId="60904F72" w14:textId="2FF1C132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38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713</w:t>
            </w:r>
          </w:p>
        </w:tc>
        <w:tc>
          <w:tcPr>
            <w:tcW w:w="596" w:type="dxa"/>
            <w:shd w:val="clear" w:color="auto" w:fill="auto"/>
            <w:noWrap/>
            <w:hideMark/>
          </w:tcPr>
          <w:p w14:paraId="1B44C0AD" w14:textId="77777777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41.7</w:t>
            </w:r>
          </w:p>
        </w:tc>
        <w:tc>
          <w:tcPr>
            <w:tcW w:w="827" w:type="dxa"/>
            <w:shd w:val="clear" w:color="auto" w:fill="auto"/>
            <w:noWrap/>
            <w:hideMark/>
          </w:tcPr>
          <w:p w14:paraId="37A074C8" w14:textId="12A0FDA3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29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787</w:t>
            </w:r>
          </w:p>
        </w:tc>
        <w:tc>
          <w:tcPr>
            <w:tcW w:w="657" w:type="dxa"/>
            <w:shd w:val="clear" w:color="auto" w:fill="auto"/>
            <w:noWrap/>
            <w:hideMark/>
          </w:tcPr>
          <w:p w14:paraId="21ACDE85" w14:textId="77777777" w:rsidR="006F4FE8" w:rsidRPr="008E0C16" w:rsidRDefault="006F4FE8" w:rsidP="004A6E5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40</w:t>
            </w:r>
          </w:p>
        </w:tc>
      </w:tr>
    </w:tbl>
    <w:p w14:paraId="045A7C95" w14:textId="27BA7E13" w:rsidR="006F4FE8" w:rsidRPr="00EA051B" w:rsidRDefault="006F4FE8" w:rsidP="00EA051B">
      <w:pPr>
        <w:spacing w:before="120" w:after="240"/>
        <w:ind w:left="1134" w:right="1134" w:firstLine="170"/>
        <w:rPr>
          <w:i/>
          <w:iCs/>
          <w:sz w:val="18"/>
        </w:rPr>
      </w:pPr>
      <w:r w:rsidRPr="00EA051B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EA051B">
        <w:rPr>
          <w:i/>
          <w:iCs/>
          <w:sz w:val="18"/>
        </w:rPr>
        <w:t>Statistical</w:t>
      </w:r>
      <w:r w:rsidR="00A84868">
        <w:rPr>
          <w:i/>
          <w:iCs/>
          <w:sz w:val="18"/>
        </w:rPr>
        <w:t xml:space="preserve"> </w:t>
      </w:r>
      <w:r w:rsidRPr="00EA051B">
        <w:rPr>
          <w:i/>
          <w:iCs/>
          <w:sz w:val="18"/>
        </w:rPr>
        <w:t>Office</w:t>
      </w:r>
      <w:r w:rsidR="00A84868">
        <w:rPr>
          <w:i/>
          <w:iCs/>
          <w:sz w:val="18"/>
        </w:rPr>
        <w:t xml:space="preserve"> </w:t>
      </w:r>
      <w:r w:rsidRPr="00EA051B">
        <w:rPr>
          <w:i/>
          <w:iCs/>
          <w:sz w:val="18"/>
        </w:rPr>
        <w:t>of</w:t>
      </w:r>
      <w:r w:rsidR="00A84868">
        <w:rPr>
          <w:i/>
          <w:iCs/>
          <w:sz w:val="18"/>
        </w:rPr>
        <w:t xml:space="preserve"> </w:t>
      </w:r>
      <w:r w:rsidRPr="00EA051B">
        <w:rPr>
          <w:i/>
          <w:iCs/>
          <w:sz w:val="18"/>
        </w:rPr>
        <w:t>the</w:t>
      </w:r>
      <w:r w:rsidR="00A84868">
        <w:rPr>
          <w:i/>
          <w:iCs/>
          <w:sz w:val="18"/>
        </w:rPr>
        <w:t xml:space="preserve"> </w:t>
      </w:r>
      <w:r w:rsidR="00735750" w:rsidRPr="00EA051B">
        <w:rPr>
          <w:i/>
          <w:iCs/>
          <w:sz w:val="18"/>
        </w:rPr>
        <w:t>Republic</w:t>
      </w:r>
      <w:r w:rsidR="00A84868">
        <w:rPr>
          <w:i/>
          <w:iCs/>
          <w:sz w:val="18"/>
        </w:rPr>
        <w:t xml:space="preserve"> </w:t>
      </w:r>
      <w:r w:rsidRPr="00EA051B">
        <w:rPr>
          <w:i/>
          <w:iCs/>
          <w:sz w:val="18"/>
        </w:rPr>
        <w:t>of</w:t>
      </w:r>
      <w:r w:rsidR="00A84868">
        <w:rPr>
          <w:i/>
          <w:iCs/>
          <w:sz w:val="18"/>
        </w:rPr>
        <w:t xml:space="preserve"> </w:t>
      </w:r>
      <w:r w:rsidRPr="00EA051B">
        <w:rPr>
          <w:i/>
          <w:iCs/>
          <w:sz w:val="18"/>
        </w:rPr>
        <w:t>Serbia</w:t>
      </w:r>
      <w:r w:rsidR="00EA051B" w:rsidRPr="00EA051B">
        <w:rPr>
          <w:i/>
          <w:iCs/>
          <w:sz w:val="18"/>
        </w:rPr>
        <w:t>.</w:t>
      </w:r>
    </w:p>
    <w:tbl>
      <w:tblPr>
        <w:tblW w:w="8507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6"/>
        <w:gridCol w:w="758"/>
        <w:gridCol w:w="759"/>
        <w:gridCol w:w="712"/>
        <w:gridCol w:w="503"/>
        <w:gridCol w:w="756"/>
        <w:gridCol w:w="504"/>
        <w:gridCol w:w="733"/>
        <w:gridCol w:w="503"/>
        <w:gridCol w:w="733"/>
        <w:gridCol w:w="580"/>
      </w:tblGrid>
      <w:tr w:rsidR="008E0C16" w:rsidRPr="008E0C16" w14:paraId="640C4F2C" w14:textId="77777777" w:rsidTr="00007D02">
        <w:trPr>
          <w:cantSplit/>
          <w:tblHeader/>
        </w:trPr>
        <w:tc>
          <w:tcPr>
            <w:tcW w:w="8505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A0346" w14:textId="645BF333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lang w:val="sr-Cyrl-CS"/>
              </w:rPr>
            </w:pPr>
            <w:r w:rsidRPr="008E0C16">
              <w:rPr>
                <w:bCs/>
                <w:i/>
                <w:sz w:val="16"/>
                <w:lang w:val="sr-Cyrl-CS"/>
              </w:rPr>
              <w:t>Accused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8E0C16">
              <w:rPr>
                <w:bCs/>
                <w:i/>
                <w:sz w:val="16"/>
                <w:lang w:val="sr-Cyrl-CS"/>
              </w:rPr>
              <w:t>adults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8E0C16">
              <w:rPr>
                <w:bCs/>
                <w:i/>
                <w:sz w:val="16"/>
                <w:lang w:val="sr-Cyrl-CS"/>
              </w:rPr>
              <w:t>by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8E0C16">
              <w:rPr>
                <w:bCs/>
                <w:i/>
                <w:sz w:val="16"/>
                <w:lang w:val="sr-Cyrl-CS"/>
              </w:rPr>
              <w:t>criminal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8E0C16">
              <w:rPr>
                <w:bCs/>
                <w:i/>
                <w:sz w:val="16"/>
                <w:lang w:val="sr-Cyrl-CS"/>
              </w:rPr>
              <w:t>offense,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8E0C16">
              <w:rPr>
                <w:bCs/>
                <w:i/>
                <w:sz w:val="16"/>
                <w:lang w:val="sr-Cyrl-CS"/>
              </w:rPr>
              <w:t>2016–2020</w:t>
            </w:r>
          </w:p>
        </w:tc>
      </w:tr>
      <w:tr w:rsidR="006F4FE8" w:rsidRPr="008E0C16" w14:paraId="6B55696C" w14:textId="77777777" w:rsidTr="00007D02">
        <w:trPr>
          <w:cantSplit/>
          <w:tblHeader/>
        </w:trPr>
        <w:tc>
          <w:tcPr>
            <w:tcW w:w="8505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47463469" w14:textId="77777777" w:rsidR="006F4FE8" w:rsidRPr="00EA051B" w:rsidRDefault="006F4FE8" w:rsidP="00EA051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lang w:val="sr-Cyrl-C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RS</w:t>
            </w:r>
          </w:p>
        </w:tc>
      </w:tr>
      <w:tr w:rsidR="008B63C2" w:rsidRPr="008E0C16" w14:paraId="5E75EDFA" w14:textId="77777777" w:rsidTr="00007D02">
        <w:trPr>
          <w:cantSplit/>
          <w:tblHeader/>
        </w:trPr>
        <w:tc>
          <w:tcPr>
            <w:tcW w:w="1968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6BA46CD" w14:textId="7ACD76CE" w:rsidR="006F4FE8" w:rsidRPr="00EA051B" w:rsidRDefault="006F4FE8" w:rsidP="00EA051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lang w:val="sr-Cyrl-C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Criminal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EA051B">
              <w:rPr>
                <w:bCs/>
                <w:i/>
                <w:sz w:val="16"/>
                <w:lang w:val="sr-Cyrl-CS"/>
              </w:rPr>
              <w:t>offenses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hideMark/>
          </w:tcPr>
          <w:p w14:paraId="733AF5F8" w14:textId="77777777" w:rsidR="006F4FE8" w:rsidRPr="00EA051B" w:rsidRDefault="006F4FE8" w:rsidP="00EA051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sr-Cyrl-C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2016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hideMark/>
          </w:tcPr>
          <w:p w14:paraId="37FB2095" w14:textId="77777777" w:rsidR="006F4FE8" w:rsidRPr="00EA051B" w:rsidRDefault="006F4FE8" w:rsidP="00EA051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sr-Cyrl-C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2017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hideMark/>
          </w:tcPr>
          <w:p w14:paraId="381DC6C7" w14:textId="77777777" w:rsidR="006F4FE8" w:rsidRPr="00EA051B" w:rsidRDefault="006F4FE8" w:rsidP="00EA051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sr-Cyrl-C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2018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hideMark/>
          </w:tcPr>
          <w:p w14:paraId="695F812E" w14:textId="77777777" w:rsidR="006F4FE8" w:rsidRPr="00EA051B" w:rsidRDefault="006F4FE8" w:rsidP="00EA051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sr-Cyrl-C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2019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noWrap/>
            <w:hideMark/>
          </w:tcPr>
          <w:p w14:paraId="0FEBA718" w14:textId="77777777" w:rsidR="006F4FE8" w:rsidRPr="00EA051B" w:rsidRDefault="006F4FE8" w:rsidP="00EA051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sr-Cyrl-C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2020</w:t>
            </w:r>
          </w:p>
        </w:tc>
      </w:tr>
      <w:tr w:rsidR="001D2280" w:rsidRPr="008E0C16" w14:paraId="39491911" w14:textId="77777777" w:rsidTr="00007D02">
        <w:trPr>
          <w:cantSplit/>
          <w:tblHeader/>
        </w:trPr>
        <w:tc>
          <w:tcPr>
            <w:tcW w:w="1968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hideMark/>
          </w:tcPr>
          <w:p w14:paraId="6D377ABE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</w:p>
        </w:tc>
        <w:tc>
          <w:tcPr>
            <w:tcW w:w="759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hideMark/>
          </w:tcPr>
          <w:p w14:paraId="046CAC96" w14:textId="5994AA90" w:rsidR="006F4FE8" w:rsidRPr="00EA051B" w:rsidRDefault="001D2280" w:rsidP="00EA051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sr-Cyrl-C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Number</w:t>
            </w:r>
          </w:p>
        </w:tc>
        <w:tc>
          <w:tcPr>
            <w:tcW w:w="758" w:type="dxa"/>
            <w:tcBorders>
              <w:top w:val="nil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hideMark/>
          </w:tcPr>
          <w:p w14:paraId="582596C9" w14:textId="3F07CF60" w:rsidR="006F4FE8" w:rsidRPr="00EA051B" w:rsidRDefault="001D2280" w:rsidP="00EA051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sr-Cyrl-C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%</w:t>
            </w:r>
          </w:p>
        </w:tc>
        <w:tc>
          <w:tcPr>
            <w:tcW w:w="712" w:type="dxa"/>
            <w:tcBorders>
              <w:top w:val="nil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hideMark/>
          </w:tcPr>
          <w:p w14:paraId="351681E0" w14:textId="009154EE" w:rsidR="006F4FE8" w:rsidRPr="00EA051B" w:rsidRDefault="001D2280" w:rsidP="00EA051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sr-Cyrl-C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Number</w:t>
            </w:r>
          </w:p>
        </w:tc>
        <w:tc>
          <w:tcPr>
            <w:tcW w:w="502" w:type="dxa"/>
            <w:tcBorders>
              <w:top w:val="nil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hideMark/>
          </w:tcPr>
          <w:p w14:paraId="3B813495" w14:textId="45A6AB0F" w:rsidR="006F4FE8" w:rsidRPr="00EA051B" w:rsidRDefault="001D2280" w:rsidP="00EA051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sr-Cyrl-C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%</w:t>
            </w:r>
          </w:p>
        </w:tc>
        <w:tc>
          <w:tcPr>
            <w:tcW w:w="756" w:type="dxa"/>
            <w:tcBorders>
              <w:top w:val="nil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hideMark/>
          </w:tcPr>
          <w:p w14:paraId="66CB1989" w14:textId="12258C12" w:rsidR="006F4FE8" w:rsidRPr="00EA051B" w:rsidRDefault="001D2280" w:rsidP="00EA051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sr-Cyrl-C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Number</w:t>
            </w:r>
          </w:p>
        </w:tc>
        <w:tc>
          <w:tcPr>
            <w:tcW w:w="503" w:type="dxa"/>
            <w:tcBorders>
              <w:top w:val="nil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hideMark/>
          </w:tcPr>
          <w:p w14:paraId="189F7BB5" w14:textId="70976FA9" w:rsidR="006F4FE8" w:rsidRPr="00EA051B" w:rsidRDefault="001D2280" w:rsidP="00EA051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sr-Cyrl-C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%</w:t>
            </w:r>
          </w:p>
        </w:tc>
        <w:tc>
          <w:tcPr>
            <w:tcW w:w="732" w:type="dxa"/>
            <w:tcBorders>
              <w:top w:val="nil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hideMark/>
          </w:tcPr>
          <w:p w14:paraId="3959878D" w14:textId="272CE7C5" w:rsidR="006F4FE8" w:rsidRPr="00EA051B" w:rsidRDefault="001D2280" w:rsidP="00EA051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sr-Cyrl-C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Number</w:t>
            </w:r>
          </w:p>
        </w:tc>
        <w:tc>
          <w:tcPr>
            <w:tcW w:w="502" w:type="dxa"/>
            <w:tcBorders>
              <w:top w:val="nil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hideMark/>
          </w:tcPr>
          <w:p w14:paraId="3AB1F9ED" w14:textId="527A32CF" w:rsidR="006F4FE8" w:rsidRPr="00EA051B" w:rsidRDefault="001D2280" w:rsidP="00EA051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sr-Cyrl-C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%</w:t>
            </w:r>
          </w:p>
        </w:tc>
        <w:tc>
          <w:tcPr>
            <w:tcW w:w="732" w:type="dxa"/>
            <w:tcBorders>
              <w:top w:val="nil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hideMark/>
          </w:tcPr>
          <w:p w14:paraId="58CDBA6F" w14:textId="031FC3B6" w:rsidR="006F4FE8" w:rsidRPr="00EA051B" w:rsidRDefault="001D2280" w:rsidP="00EA051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sr-Cyrl-C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Number</w:t>
            </w:r>
          </w:p>
        </w:tc>
        <w:tc>
          <w:tcPr>
            <w:tcW w:w="579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hideMark/>
          </w:tcPr>
          <w:p w14:paraId="67761D26" w14:textId="1819EE54" w:rsidR="006F4FE8" w:rsidRPr="00EA051B" w:rsidRDefault="001D2280" w:rsidP="00EA051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  <w:lang w:val="sr-Cyrl-C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%</w:t>
            </w:r>
          </w:p>
        </w:tc>
      </w:tr>
      <w:tr w:rsidR="001D2280" w:rsidRPr="001D2280" w14:paraId="56EE786B" w14:textId="77777777" w:rsidTr="001D2280">
        <w:trPr>
          <w:cantSplit/>
        </w:trPr>
        <w:tc>
          <w:tcPr>
            <w:tcW w:w="196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445367FC" w14:textId="77777777" w:rsidR="006F4FE8" w:rsidRPr="001D2280" w:rsidRDefault="006F4FE8" w:rsidP="001D228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1D2280">
              <w:rPr>
                <w:b/>
                <w:bCs/>
                <w:sz w:val="18"/>
                <w:lang w:val="en-US"/>
              </w:rPr>
              <w:t>Total</w:t>
            </w:r>
          </w:p>
        </w:tc>
        <w:tc>
          <w:tcPr>
            <w:tcW w:w="7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4EC8FAF9" w14:textId="2103EBC4" w:rsidR="006F4FE8" w:rsidRPr="001D2280" w:rsidRDefault="006F4FE8" w:rsidP="001D228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1D2280">
              <w:rPr>
                <w:b/>
                <w:bCs/>
                <w:sz w:val="18"/>
                <w:lang w:val="en-US"/>
              </w:rPr>
              <w:t>39</w:t>
            </w:r>
            <w:r w:rsidR="00A84868">
              <w:rPr>
                <w:b/>
                <w:bCs/>
                <w:sz w:val="18"/>
                <w:lang w:val="en-US"/>
              </w:rPr>
              <w:t xml:space="preserve"> </w:t>
            </w:r>
            <w:r w:rsidRPr="001D2280">
              <w:rPr>
                <w:b/>
                <w:bCs/>
                <w:sz w:val="18"/>
                <w:lang w:val="en-US"/>
              </w:rPr>
              <w:t>610</w:t>
            </w:r>
          </w:p>
        </w:tc>
        <w:tc>
          <w:tcPr>
            <w:tcW w:w="7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0F5106CA" w14:textId="77777777" w:rsidR="006F4FE8" w:rsidRPr="001D2280" w:rsidRDefault="006F4FE8" w:rsidP="001D228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1D2280">
              <w:rPr>
                <w:b/>
                <w:bCs/>
                <w:sz w:val="18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27E2F2D" w14:textId="607F716C" w:rsidR="006F4FE8" w:rsidRPr="001D2280" w:rsidRDefault="006F4FE8" w:rsidP="001D228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1D2280">
              <w:rPr>
                <w:b/>
                <w:bCs/>
                <w:sz w:val="18"/>
                <w:lang w:val="en-US"/>
              </w:rPr>
              <w:t>37</w:t>
            </w:r>
            <w:r w:rsidR="00A84868">
              <w:rPr>
                <w:b/>
                <w:bCs/>
                <w:sz w:val="18"/>
                <w:lang w:val="en-US"/>
              </w:rPr>
              <w:t xml:space="preserve"> </w:t>
            </w:r>
            <w:r w:rsidRPr="001D2280">
              <w:rPr>
                <w:b/>
                <w:bCs/>
                <w:sz w:val="18"/>
                <w:lang w:val="en-US"/>
              </w:rPr>
              <w:t>752</w:t>
            </w:r>
          </w:p>
        </w:tc>
        <w:tc>
          <w:tcPr>
            <w:tcW w:w="50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2DE4A93D" w14:textId="77777777" w:rsidR="006F4FE8" w:rsidRPr="001D2280" w:rsidRDefault="006F4FE8" w:rsidP="001D228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1D2280">
              <w:rPr>
                <w:b/>
                <w:bCs/>
                <w:sz w:val="18"/>
                <w:lang w:val="en-US"/>
              </w:rPr>
              <w:t>100</w:t>
            </w:r>
          </w:p>
        </w:tc>
        <w:tc>
          <w:tcPr>
            <w:tcW w:w="75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83D6579" w14:textId="6D9406E4" w:rsidR="006F4FE8" w:rsidRPr="001D2280" w:rsidRDefault="006F4FE8" w:rsidP="001D228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1D2280">
              <w:rPr>
                <w:b/>
                <w:bCs/>
                <w:sz w:val="18"/>
                <w:lang w:val="en-US"/>
              </w:rPr>
              <w:t>35</w:t>
            </w:r>
            <w:r w:rsidR="00A84868">
              <w:rPr>
                <w:b/>
                <w:bCs/>
                <w:sz w:val="18"/>
                <w:lang w:val="en-US"/>
              </w:rPr>
              <w:t xml:space="preserve"> </w:t>
            </w:r>
            <w:r w:rsidRPr="001D2280">
              <w:rPr>
                <w:b/>
                <w:bCs/>
                <w:sz w:val="18"/>
                <w:lang w:val="en-US"/>
              </w:rPr>
              <w:t>146</w:t>
            </w:r>
          </w:p>
        </w:tc>
        <w:tc>
          <w:tcPr>
            <w:tcW w:w="50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266AA468" w14:textId="77777777" w:rsidR="006F4FE8" w:rsidRPr="001D2280" w:rsidRDefault="006F4FE8" w:rsidP="001D228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1D2280">
              <w:rPr>
                <w:b/>
                <w:bCs/>
                <w:sz w:val="18"/>
                <w:lang w:val="en-US"/>
              </w:rPr>
              <w:t>100</w:t>
            </w:r>
          </w:p>
        </w:tc>
        <w:tc>
          <w:tcPr>
            <w:tcW w:w="73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6431EE44" w14:textId="44E094C2" w:rsidR="006F4FE8" w:rsidRPr="001D2280" w:rsidRDefault="006F4FE8" w:rsidP="001D228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1D2280">
              <w:rPr>
                <w:b/>
                <w:bCs/>
                <w:sz w:val="18"/>
                <w:lang w:val="en-US"/>
              </w:rPr>
              <w:t>32</w:t>
            </w:r>
            <w:r w:rsidR="00A84868">
              <w:rPr>
                <w:b/>
                <w:bCs/>
                <w:sz w:val="18"/>
                <w:lang w:val="en-US"/>
              </w:rPr>
              <w:t xml:space="preserve"> </w:t>
            </w:r>
            <w:r w:rsidRPr="001D2280">
              <w:rPr>
                <w:b/>
                <w:bCs/>
                <w:sz w:val="18"/>
                <w:lang w:val="en-US"/>
              </w:rPr>
              <w:t>360</w:t>
            </w:r>
          </w:p>
        </w:tc>
        <w:tc>
          <w:tcPr>
            <w:tcW w:w="50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6A8E814A" w14:textId="77777777" w:rsidR="006F4FE8" w:rsidRPr="001D2280" w:rsidRDefault="006F4FE8" w:rsidP="001D228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1D2280">
              <w:rPr>
                <w:b/>
                <w:bCs/>
                <w:sz w:val="18"/>
                <w:lang w:val="en-US"/>
              </w:rPr>
              <w:t>100</w:t>
            </w:r>
          </w:p>
        </w:tc>
        <w:tc>
          <w:tcPr>
            <w:tcW w:w="73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7802E4DF" w14:textId="7ED19228" w:rsidR="006F4FE8" w:rsidRPr="001D2280" w:rsidRDefault="006F4FE8" w:rsidP="001D228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1D2280">
              <w:rPr>
                <w:b/>
                <w:bCs/>
                <w:sz w:val="18"/>
                <w:lang w:val="en-US"/>
              </w:rPr>
              <w:t>29</w:t>
            </w:r>
            <w:r w:rsidR="00A84868">
              <w:rPr>
                <w:b/>
                <w:bCs/>
                <w:sz w:val="18"/>
                <w:lang w:val="en-US"/>
              </w:rPr>
              <w:t xml:space="preserve"> </w:t>
            </w:r>
            <w:r w:rsidRPr="001D2280">
              <w:rPr>
                <w:b/>
                <w:bCs/>
                <w:sz w:val="18"/>
                <w:lang w:val="en-US"/>
              </w:rPr>
              <w:t>389</w:t>
            </w:r>
          </w:p>
        </w:tc>
        <w:tc>
          <w:tcPr>
            <w:tcW w:w="58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22133BEB" w14:textId="77777777" w:rsidR="006F4FE8" w:rsidRPr="001D2280" w:rsidRDefault="006F4FE8" w:rsidP="001D228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1D2280">
              <w:rPr>
                <w:b/>
                <w:bCs/>
                <w:sz w:val="18"/>
                <w:lang w:val="en-US"/>
              </w:rPr>
              <w:t>100</w:t>
            </w:r>
          </w:p>
        </w:tc>
      </w:tr>
      <w:tr w:rsidR="001D2280" w:rsidRPr="008E0C16" w14:paraId="2D95DEBF" w14:textId="77777777" w:rsidTr="001D2280">
        <w:trPr>
          <w:cantSplit/>
        </w:trPr>
        <w:tc>
          <w:tcPr>
            <w:tcW w:w="196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58E76BE" w14:textId="19C2843F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Against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life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limb</w:t>
            </w:r>
          </w:p>
        </w:tc>
        <w:tc>
          <w:tcPr>
            <w:tcW w:w="759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56E10A5" w14:textId="0CB41913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577</w:t>
            </w:r>
          </w:p>
        </w:tc>
        <w:tc>
          <w:tcPr>
            <w:tcW w:w="759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A815791" w14:textId="77777777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6.5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F093669" w14:textId="537A4E06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468</w:t>
            </w:r>
          </w:p>
        </w:tc>
        <w:tc>
          <w:tcPr>
            <w:tcW w:w="503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F7920B9" w14:textId="77777777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6.5</w:t>
            </w:r>
          </w:p>
        </w:tc>
        <w:tc>
          <w:tcPr>
            <w:tcW w:w="75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4E95D75" w14:textId="043A77B2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173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7B31BE8" w14:textId="77777777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6.2</w:t>
            </w:r>
          </w:p>
        </w:tc>
        <w:tc>
          <w:tcPr>
            <w:tcW w:w="733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D427B49" w14:textId="16AA3702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736</w:t>
            </w:r>
          </w:p>
        </w:tc>
        <w:tc>
          <w:tcPr>
            <w:tcW w:w="503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A80577E" w14:textId="77777777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5.4</w:t>
            </w:r>
          </w:p>
        </w:tc>
        <w:tc>
          <w:tcPr>
            <w:tcW w:w="733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8A94A8D" w14:textId="60521A6B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643</w:t>
            </w: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19DCB87" w14:textId="77777777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5.6</w:t>
            </w:r>
          </w:p>
        </w:tc>
      </w:tr>
      <w:tr w:rsidR="001D2280" w:rsidRPr="008E0C16" w14:paraId="6F42F03E" w14:textId="77777777" w:rsidTr="00007D02">
        <w:trPr>
          <w:cantSplit/>
        </w:trPr>
        <w:tc>
          <w:tcPr>
            <w:tcW w:w="1968" w:type="dxa"/>
            <w:tcBorders>
              <w:bottom w:val="nil"/>
            </w:tcBorders>
            <w:shd w:val="clear" w:color="auto" w:fill="auto"/>
            <w:noWrap/>
            <w:hideMark/>
          </w:tcPr>
          <w:p w14:paraId="698F2405" w14:textId="70DF1DAA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Against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the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freedoms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rights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man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citizen</w:t>
            </w:r>
          </w:p>
        </w:tc>
        <w:tc>
          <w:tcPr>
            <w:tcW w:w="759" w:type="dxa"/>
            <w:tcBorders>
              <w:bottom w:val="nil"/>
            </w:tcBorders>
            <w:shd w:val="clear" w:color="auto" w:fill="auto"/>
            <w:noWrap/>
            <w:hideMark/>
          </w:tcPr>
          <w:p w14:paraId="3365BD77" w14:textId="28F4C653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327</w:t>
            </w:r>
          </w:p>
        </w:tc>
        <w:tc>
          <w:tcPr>
            <w:tcW w:w="759" w:type="dxa"/>
            <w:tcBorders>
              <w:bottom w:val="nil"/>
            </w:tcBorders>
            <w:shd w:val="clear" w:color="auto" w:fill="auto"/>
            <w:noWrap/>
            <w:hideMark/>
          </w:tcPr>
          <w:p w14:paraId="61225C6A" w14:textId="77777777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3.4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auto"/>
            <w:noWrap/>
            <w:hideMark/>
          </w:tcPr>
          <w:p w14:paraId="7E4034B5" w14:textId="4B0C0EAA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220</w:t>
            </w:r>
          </w:p>
        </w:tc>
        <w:tc>
          <w:tcPr>
            <w:tcW w:w="503" w:type="dxa"/>
            <w:tcBorders>
              <w:bottom w:val="nil"/>
            </w:tcBorders>
            <w:shd w:val="clear" w:color="auto" w:fill="auto"/>
            <w:noWrap/>
            <w:hideMark/>
          </w:tcPr>
          <w:p w14:paraId="0032FAAB" w14:textId="77777777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3.2</w:t>
            </w:r>
          </w:p>
        </w:tc>
        <w:tc>
          <w:tcPr>
            <w:tcW w:w="756" w:type="dxa"/>
            <w:tcBorders>
              <w:bottom w:val="nil"/>
            </w:tcBorders>
            <w:shd w:val="clear" w:color="auto" w:fill="auto"/>
            <w:noWrap/>
            <w:hideMark/>
          </w:tcPr>
          <w:p w14:paraId="3EC72FCA" w14:textId="6B7CD7C8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394</w:t>
            </w:r>
          </w:p>
        </w:tc>
        <w:tc>
          <w:tcPr>
            <w:tcW w:w="504" w:type="dxa"/>
            <w:tcBorders>
              <w:bottom w:val="nil"/>
            </w:tcBorders>
            <w:shd w:val="clear" w:color="auto" w:fill="auto"/>
            <w:noWrap/>
            <w:hideMark/>
          </w:tcPr>
          <w:p w14:paraId="7A811EAA" w14:textId="77777777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</w:t>
            </w:r>
          </w:p>
        </w:tc>
        <w:tc>
          <w:tcPr>
            <w:tcW w:w="733" w:type="dxa"/>
            <w:tcBorders>
              <w:bottom w:val="nil"/>
            </w:tcBorders>
            <w:shd w:val="clear" w:color="auto" w:fill="auto"/>
            <w:noWrap/>
            <w:hideMark/>
          </w:tcPr>
          <w:p w14:paraId="46825685" w14:textId="4ECD851F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254</w:t>
            </w:r>
          </w:p>
        </w:tc>
        <w:tc>
          <w:tcPr>
            <w:tcW w:w="503" w:type="dxa"/>
            <w:tcBorders>
              <w:bottom w:val="nil"/>
            </w:tcBorders>
            <w:shd w:val="clear" w:color="auto" w:fill="auto"/>
            <w:noWrap/>
            <w:hideMark/>
          </w:tcPr>
          <w:p w14:paraId="113E026A" w14:textId="77777777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3.9</w:t>
            </w:r>
          </w:p>
        </w:tc>
        <w:tc>
          <w:tcPr>
            <w:tcW w:w="733" w:type="dxa"/>
            <w:tcBorders>
              <w:bottom w:val="nil"/>
            </w:tcBorders>
            <w:shd w:val="clear" w:color="auto" w:fill="auto"/>
            <w:noWrap/>
            <w:hideMark/>
          </w:tcPr>
          <w:p w14:paraId="12EF44AC" w14:textId="5E02708E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122</w:t>
            </w:r>
          </w:p>
        </w:tc>
        <w:tc>
          <w:tcPr>
            <w:tcW w:w="580" w:type="dxa"/>
            <w:tcBorders>
              <w:bottom w:val="nil"/>
            </w:tcBorders>
            <w:shd w:val="clear" w:color="auto" w:fill="auto"/>
            <w:noWrap/>
            <w:hideMark/>
          </w:tcPr>
          <w:p w14:paraId="002A3BC0" w14:textId="77777777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3.8</w:t>
            </w:r>
          </w:p>
        </w:tc>
      </w:tr>
      <w:tr w:rsidR="001D2280" w:rsidRPr="008E0C16" w14:paraId="25DEB50F" w14:textId="77777777" w:rsidTr="00007D02">
        <w:trPr>
          <w:cantSplit/>
        </w:trPr>
        <w:tc>
          <w:tcPr>
            <w:tcW w:w="1968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76075CE7" w14:textId="7C98F626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Against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sexual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freedom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</w:p>
        </w:tc>
        <w:tc>
          <w:tcPr>
            <w:tcW w:w="759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1384052E" w14:textId="77777777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266</w:t>
            </w:r>
          </w:p>
        </w:tc>
        <w:tc>
          <w:tcPr>
            <w:tcW w:w="759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4AC7618B" w14:textId="77777777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0.7</w:t>
            </w:r>
          </w:p>
        </w:tc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5DF5F54D" w14:textId="77777777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227</w:t>
            </w:r>
          </w:p>
        </w:tc>
        <w:tc>
          <w:tcPr>
            <w:tcW w:w="503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3FD062B7" w14:textId="77777777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0.6</w:t>
            </w:r>
          </w:p>
        </w:tc>
        <w:tc>
          <w:tcPr>
            <w:tcW w:w="756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3867D4DB" w14:textId="77777777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217</w:t>
            </w:r>
          </w:p>
        </w:tc>
        <w:tc>
          <w:tcPr>
            <w:tcW w:w="504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025DAF40" w14:textId="77777777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0.6</w:t>
            </w:r>
          </w:p>
        </w:tc>
        <w:tc>
          <w:tcPr>
            <w:tcW w:w="733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5F18EDFC" w14:textId="77777777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286</w:t>
            </w:r>
          </w:p>
        </w:tc>
        <w:tc>
          <w:tcPr>
            <w:tcW w:w="503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5A6EBE2E" w14:textId="77777777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0.9</w:t>
            </w:r>
          </w:p>
        </w:tc>
        <w:tc>
          <w:tcPr>
            <w:tcW w:w="733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6582CF30" w14:textId="77777777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249</w:t>
            </w:r>
          </w:p>
        </w:tc>
        <w:tc>
          <w:tcPr>
            <w:tcW w:w="58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66535487" w14:textId="77777777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0.8</w:t>
            </w:r>
          </w:p>
        </w:tc>
      </w:tr>
      <w:tr w:rsidR="001D2280" w:rsidRPr="008E0C16" w14:paraId="69FE5689" w14:textId="77777777" w:rsidTr="00007D02">
        <w:trPr>
          <w:cantSplit/>
        </w:trPr>
        <w:tc>
          <w:tcPr>
            <w:tcW w:w="1968" w:type="dxa"/>
            <w:tcBorders>
              <w:top w:val="nil"/>
            </w:tcBorders>
            <w:shd w:val="clear" w:color="auto" w:fill="auto"/>
            <w:noWrap/>
            <w:hideMark/>
          </w:tcPr>
          <w:p w14:paraId="6BD4B725" w14:textId="3BD398BB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lastRenderedPageBreak/>
              <w:t>Against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property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</w:p>
        </w:tc>
        <w:tc>
          <w:tcPr>
            <w:tcW w:w="759" w:type="dxa"/>
            <w:tcBorders>
              <w:top w:val="nil"/>
            </w:tcBorders>
            <w:shd w:val="clear" w:color="auto" w:fill="auto"/>
            <w:noWrap/>
            <w:hideMark/>
          </w:tcPr>
          <w:p w14:paraId="5A82F735" w14:textId="2415C5FB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13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017</w:t>
            </w:r>
          </w:p>
        </w:tc>
        <w:tc>
          <w:tcPr>
            <w:tcW w:w="759" w:type="dxa"/>
            <w:tcBorders>
              <w:top w:val="nil"/>
            </w:tcBorders>
            <w:shd w:val="clear" w:color="auto" w:fill="auto"/>
            <w:noWrap/>
            <w:hideMark/>
          </w:tcPr>
          <w:p w14:paraId="6D529454" w14:textId="77777777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32.9</w:t>
            </w:r>
          </w:p>
        </w:tc>
        <w:tc>
          <w:tcPr>
            <w:tcW w:w="709" w:type="dxa"/>
            <w:tcBorders>
              <w:top w:val="nil"/>
            </w:tcBorders>
            <w:shd w:val="clear" w:color="auto" w:fill="auto"/>
            <w:noWrap/>
            <w:hideMark/>
          </w:tcPr>
          <w:p w14:paraId="14113FD2" w14:textId="59D27FAA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846</w:t>
            </w:r>
          </w:p>
        </w:tc>
        <w:tc>
          <w:tcPr>
            <w:tcW w:w="503" w:type="dxa"/>
            <w:tcBorders>
              <w:top w:val="nil"/>
            </w:tcBorders>
            <w:shd w:val="clear" w:color="auto" w:fill="auto"/>
            <w:noWrap/>
            <w:hideMark/>
          </w:tcPr>
          <w:p w14:paraId="74CA24F1" w14:textId="77777777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31.4</w:t>
            </w:r>
          </w:p>
        </w:tc>
        <w:tc>
          <w:tcPr>
            <w:tcW w:w="756" w:type="dxa"/>
            <w:tcBorders>
              <w:top w:val="nil"/>
            </w:tcBorders>
            <w:shd w:val="clear" w:color="auto" w:fill="auto"/>
            <w:noWrap/>
            <w:hideMark/>
          </w:tcPr>
          <w:p w14:paraId="09F82099" w14:textId="59CC01D6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10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050</w:t>
            </w:r>
          </w:p>
        </w:tc>
        <w:tc>
          <w:tcPr>
            <w:tcW w:w="504" w:type="dxa"/>
            <w:tcBorders>
              <w:top w:val="nil"/>
            </w:tcBorders>
            <w:shd w:val="clear" w:color="auto" w:fill="auto"/>
            <w:noWrap/>
            <w:hideMark/>
          </w:tcPr>
          <w:p w14:paraId="0F07488E" w14:textId="77777777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28.6</w:t>
            </w:r>
          </w:p>
        </w:tc>
        <w:tc>
          <w:tcPr>
            <w:tcW w:w="733" w:type="dxa"/>
            <w:tcBorders>
              <w:top w:val="nil"/>
            </w:tcBorders>
            <w:shd w:val="clear" w:color="auto" w:fill="auto"/>
            <w:noWrap/>
            <w:hideMark/>
          </w:tcPr>
          <w:p w14:paraId="25772131" w14:textId="03823F52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8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879</w:t>
            </w:r>
          </w:p>
        </w:tc>
        <w:tc>
          <w:tcPr>
            <w:tcW w:w="503" w:type="dxa"/>
            <w:tcBorders>
              <w:top w:val="nil"/>
            </w:tcBorders>
            <w:shd w:val="clear" w:color="auto" w:fill="auto"/>
            <w:noWrap/>
            <w:hideMark/>
          </w:tcPr>
          <w:p w14:paraId="664111B7" w14:textId="77777777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27.4</w:t>
            </w:r>
          </w:p>
        </w:tc>
        <w:tc>
          <w:tcPr>
            <w:tcW w:w="733" w:type="dxa"/>
            <w:tcBorders>
              <w:top w:val="nil"/>
            </w:tcBorders>
            <w:shd w:val="clear" w:color="auto" w:fill="auto"/>
            <w:noWrap/>
            <w:hideMark/>
          </w:tcPr>
          <w:p w14:paraId="69518D2B" w14:textId="13403C38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7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440</w:t>
            </w:r>
          </w:p>
        </w:tc>
        <w:tc>
          <w:tcPr>
            <w:tcW w:w="580" w:type="dxa"/>
            <w:tcBorders>
              <w:top w:val="nil"/>
            </w:tcBorders>
            <w:shd w:val="clear" w:color="auto" w:fill="auto"/>
            <w:noWrap/>
            <w:hideMark/>
          </w:tcPr>
          <w:p w14:paraId="78A195D7" w14:textId="77777777" w:rsidR="006F4FE8" w:rsidRPr="008E0C16" w:rsidRDefault="006F4FE8" w:rsidP="008B63C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25.3</w:t>
            </w:r>
          </w:p>
        </w:tc>
      </w:tr>
    </w:tbl>
    <w:p w14:paraId="5D4AA24E" w14:textId="2C3730FC" w:rsidR="006F4FE8" w:rsidRPr="00101220" w:rsidRDefault="006F4FE8" w:rsidP="00101220">
      <w:pPr>
        <w:spacing w:before="120" w:after="240"/>
        <w:ind w:left="1134" w:right="1134" w:firstLine="170"/>
        <w:rPr>
          <w:i/>
          <w:iCs/>
          <w:sz w:val="18"/>
        </w:rPr>
      </w:pPr>
      <w:r w:rsidRPr="00101220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101220">
        <w:rPr>
          <w:i/>
          <w:iCs/>
          <w:sz w:val="18"/>
        </w:rPr>
        <w:t>Republic</w:t>
      </w:r>
      <w:r w:rsidR="00A84868">
        <w:rPr>
          <w:i/>
          <w:iCs/>
          <w:sz w:val="18"/>
        </w:rPr>
        <w:t xml:space="preserve"> </w:t>
      </w:r>
      <w:r w:rsidRPr="00101220">
        <w:rPr>
          <w:i/>
          <w:iCs/>
          <w:sz w:val="18"/>
        </w:rPr>
        <w:t>Statistical</w:t>
      </w:r>
      <w:r w:rsidR="00A84868">
        <w:rPr>
          <w:i/>
          <w:iCs/>
          <w:sz w:val="18"/>
        </w:rPr>
        <w:t xml:space="preserve"> </w:t>
      </w:r>
      <w:r w:rsidRPr="00101220">
        <w:rPr>
          <w:i/>
          <w:iCs/>
          <w:sz w:val="18"/>
        </w:rPr>
        <w:t>Office</w:t>
      </w:r>
      <w:r w:rsidR="00101220" w:rsidRPr="00101220">
        <w:rPr>
          <w:i/>
          <w:iCs/>
          <w:sz w:val="18"/>
        </w:rPr>
        <w:t>.</w:t>
      </w:r>
    </w:p>
    <w:tbl>
      <w:tblPr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2"/>
        <w:gridCol w:w="819"/>
        <w:gridCol w:w="509"/>
        <w:gridCol w:w="781"/>
        <w:gridCol w:w="508"/>
        <w:gridCol w:w="740"/>
        <w:gridCol w:w="508"/>
        <w:gridCol w:w="740"/>
        <w:gridCol w:w="464"/>
        <w:gridCol w:w="740"/>
        <w:gridCol w:w="644"/>
      </w:tblGrid>
      <w:tr w:rsidR="008E0C16" w:rsidRPr="008E0C16" w14:paraId="508CEE6C" w14:textId="77777777" w:rsidTr="00232AB6">
        <w:trPr>
          <w:cantSplit/>
          <w:tblHeader/>
        </w:trPr>
        <w:tc>
          <w:tcPr>
            <w:tcW w:w="8505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170B1" w14:textId="4D7CFB36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lang w:val="en-US"/>
              </w:rPr>
            </w:pPr>
            <w:r w:rsidRPr="008E0C16">
              <w:rPr>
                <w:bCs/>
                <w:i/>
                <w:sz w:val="16"/>
                <w:lang w:val="en-US"/>
              </w:rPr>
              <w:t>Convicted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adults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by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criminal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offense,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2016–2020</w:t>
            </w:r>
          </w:p>
        </w:tc>
      </w:tr>
      <w:tr w:rsidR="006F4FE8" w:rsidRPr="008E0C16" w14:paraId="2096AA58" w14:textId="77777777" w:rsidTr="00232AB6">
        <w:trPr>
          <w:cantSplit/>
        </w:trPr>
        <w:tc>
          <w:tcPr>
            <w:tcW w:w="8505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49A380F2" w14:textId="77777777" w:rsidR="006F4FE8" w:rsidRPr="00B42475" w:rsidRDefault="006F4FE8" w:rsidP="00B42475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lang w:val="sr-Cyrl-CS"/>
              </w:rPr>
            </w:pPr>
            <w:r w:rsidRPr="00B42475">
              <w:rPr>
                <w:bCs/>
                <w:i/>
                <w:sz w:val="16"/>
                <w:lang w:val="sr-Cyrl-CS"/>
              </w:rPr>
              <w:t>RS</w:t>
            </w:r>
          </w:p>
        </w:tc>
      </w:tr>
      <w:tr w:rsidR="008E0C16" w:rsidRPr="008E0C16" w14:paraId="0CC32853" w14:textId="77777777" w:rsidTr="00C94705">
        <w:trPr>
          <w:cantSplit/>
        </w:trPr>
        <w:tc>
          <w:tcPr>
            <w:tcW w:w="2052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F11B10F" w14:textId="71150179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232AB6">
              <w:rPr>
                <w:bCs/>
                <w:i/>
                <w:sz w:val="16"/>
                <w:lang w:val="sr-Cyrl-CS"/>
              </w:rPr>
              <w:t>Criminal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232AB6">
              <w:rPr>
                <w:bCs/>
                <w:i/>
                <w:sz w:val="16"/>
                <w:lang w:val="sr-Cyrl-CS"/>
              </w:rPr>
              <w:t>offenses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74C2640A" w14:textId="77777777" w:rsidR="006F4FE8" w:rsidRPr="00232AB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sr-Cyrl-CS"/>
              </w:rPr>
            </w:pPr>
            <w:r w:rsidRPr="00232AB6">
              <w:rPr>
                <w:bCs/>
                <w:i/>
                <w:sz w:val="16"/>
                <w:lang w:val="sr-Cyrl-CS"/>
              </w:rPr>
              <w:t>2016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6084BA6F" w14:textId="77777777" w:rsidR="006F4FE8" w:rsidRPr="00232AB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sr-Cyrl-CS"/>
              </w:rPr>
            </w:pPr>
            <w:r w:rsidRPr="00232AB6">
              <w:rPr>
                <w:bCs/>
                <w:i/>
                <w:sz w:val="16"/>
                <w:lang w:val="sr-Cyrl-CS"/>
              </w:rPr>
              <w:t>2017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EF11641" w14:textId="77777777" w:rsidR="006F4FE8" w:rsidRPr="00232AB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sr-Cyrl-CS"/>
              </w:rPr>
            </w:pPr>
            <w:r w:rsidRPr="00232AB6">
              <w:rPr>
                <w:bCs/>
                <w:i/>
                <w:sz w:val="16"/>
                <w:lang w:val="sr-Cyrl-CS"/>
              </w:rPr>
              <w:t>2018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61EFA4F6" w14:textId="77777777" w:rsidR="006F4FE8" w:rsidRPr="00232AB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sr-Cyrl-CS"/>
              </w:rPr>
            </w:pPr>
            <w:r w:rsidRPr="00232AB6">
              <w:rPr>
                <w:bCs/>
                <w:i/>
                <w:sz w:val="16"/>
                <w:lang w:val="sr-Cyrl-CS"/>
              </w:rPr>
              <w:t>2019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41985A0B" w14:textId="77777777" w:rsidR="006F4FE8" w:rsidRPr="00232AB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sz w:val="16"/>
                <w:lang w:val="sr-Cyrl-CS"/>
              </w:rPr>
            </w:pPr>
            <w:r w:rsidRPr="00232AB6">
              <w:rPr>
                <w:bCs/>
                <w:i/>
                <w:sz w:val="16"/>
                <w:lang w:val="sr-Cyrl-CS"/>
              </w:rPr>
              <w:t>2020</w:t>
            </w:r>
          </w:p>
        </w:tc>
      </w:tr>
      <w:tr w:rsidR="00232AB6" w:rsidRPr="008E0C16" w14:paraId="1B6AC3C5" w14:textId="77777777" w:rsidTr="00817823">
        <w:trPr>
          <w:cantSplit/>
        </w:trPr>
        <w:tc>
          <w:tcPr>
            <w:tcW w:w="2052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hideMark/>
          </w:tcPr>
          <w:p w14:paraId="35EEA0D7" w14:textId="77777777" w:rsidR="00232AB6" w:rsidRPr="008E0C16" w:rsidRDefault="00232AB6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</w:p>
        </w:tc>
        <w:tc>
          <w:tcPr>
            <w:tcW w:w="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14:paraId="1E9D23C9" w14:textId="14E81600" w:rsidR="00232AB6" w:rsidRPr="008E0C16" w:rsidRDefault="00232AB6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Number</w:t>
            </w:r>
          </w:p>
        </w:tc>
        <w:tc>
          <w:tcPr>
            <w:tcW w:w="5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14:paraId="0D729B08" w14:textId="7D9A48EE" w:rsidR="00232AB6" w:rsidRPr="008E0C16" w:rsidRDefault="00232AB6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%</w:t>
            </w:r>
          </w:p>
        </w:tc>
        <w:tc>
          <w:tcPr>
            <w:tcW w:w="7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14:paraId="00B2408D" w14:textId="700D5017" w:rsidR="00232AB6" w:rsidRPr="008E0C16" w:rsidRDefault="00232AB6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Number</w:t>
            </w:r>
          </w:p>
        </w:tc>
        <w:tc>
          <w:tcPr>
            <w:tcW w:w="5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14:paraId="51630F01" w14:textId="5BF0C348" w:rsidR="00232AB6" w:rsidRPr="008E0C16" w:rsidRDefault="00232AB6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%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14:paraId="60437287" w14:textId="66C6C316" w:rsidR="00232AB6" w:rsidRPr="008E0C16" w:rsidRDefault="00232AB6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Number</w:t>
            </w:r>
          </w:p>
        </w:tc>
        <w:tc>
          <w:tcPr>
            <w:tcW w:w="5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14:paraId="168D9031" w14:textId="433DA129" w:rsidR="00232AB6" w:rsidRPr="008E0C16" w:rsidRDefault="00232AB6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%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14:paraId="4FE177E6" w14:textId="2F879000" w:rsidR="00232AB6" w:rsidRPr="008E0C16" w:rsidRDefault="00232AB6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Number</w:t>
            </w:r>
          </w:p>
        </w:tc>
        <w:tc>
          <w:tcPr>
            <w:tcW w:w="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14:paraId="17C19311" w14:textId="2D60B3B1" w:rsidR="00232AB6" w:rsidRPr="008E0C16" w:rsidRDefault="00232AB6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%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14:paraId="7833A4DA" w14:textId="631B1D18" w:rsidR="00232AB6" w:rsidRPr="008E0C16" w:rsidRDefault="00232AB6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Number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14:paraId="70482971" w14:textId="59726658" w:rsidR="00232AB6" w:rsidRPr="008E0C16" w:rsidRDefault="00232AB6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%</w:t>
            </w:r>
          </w:p>
        </w:tc>
      </w:tr>
      <w:tr w:rsidR="008E0C16" w:rsidRPr="00817823" w14:paraId="5564F489" w14:textId="77777777" w:rsidTr="00817823">
        <w:trPr>
          <w:cantSplit/>
        </w:trPr>
        <w:tc>
          <w:tcPr>
            <w:tcW w:w="205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69E52FCF" w14:textId="77777777" w:rsidR="006F4FE8" w:rsidRPr="00817823" w:rsidRDefault="006F4FE8" w:rsidP="008178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817823">
              <w:rPr>
                <w:b/>
                <w:bCs/>
                <w:sz w:val="18"/>
                <w:lang w:val="en-US"/>
              </w:rPr>
              <w:t>Total</w:t>
            </w:r>
          </w:p>
        </w:tc>
        <w:tc>
          <w:tcPr>
            <w:tcW w:w="81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86810D6" w14:textId="1B9E1C9E" w:rsidR="006F4FE8" w:rsidRPr="00817823" w:rsidRDefault="006F4FE8" w:rsidP="008178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817823">
              <w:rPr>
                <w:b/>
                <w:bCs/>
                <w:sz w:val="18"/>
                <w:lang w:val="en-US"/>
              </w:rPr>
              <w:t>32</w:t>
            </w:r>
            <w:r w:rsidR="00A84868">
              <w:rPr>
                <w:b/>
                <w:bCs/>
                <w:sz w:val="18"/>
                <w:lang w:val="en-US"/>
              </w:rPr>
              <w:t xml:space="preserve"> </w:t>
            </w:r>
            <w:r w:rsidRPr="00817823">
              <w:rPr>
                <w:b/>
                <w:bCs/>
                <w:sz w:val="18"/>
                <w:lang w:val="en-US"/>
              </w:rPr>
              <w:t>525</w:t>
            </w:r>
          </w:p>
        </w:tc>
        <w:tc>
          <w:tcPr>
            <w:tcW w:w="50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6B5AA626" w14:textId="77777777" w:rsidR="006F4FE8" w:rsidRPr="00817823" w:rsidRDefault="006F4FE8" w:rsidP="008178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817823">
              <w:rPr>
                <w:b/>
                <w:bCs/>
                <w:sz w:val="18"/>
                <w:lang w:val="en-US"/>
              </w:rPr>
              <w:t>100</w:t>
            </w:r>
          </w:p>
        </w:tc>
        <w:tc>
          <w:tcPr>
            <w:tcW w:w="78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0FA4F9CB" w14:textId="2C07D874" w:rsidR="006F4FE8" w:rsidRPr="00817823" w:rsidRDefault="006F4FE8" w:rsidP="008178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817823">
              <w:rPr>
                <w:b/>
                <w:bCs/>
                <w:sz w:val="18"/>
                <w:lang w:val="en-US"/>
              </w:rPr>
              <w:t>31</w:t>
            </w:r>
            <w:r w:rsidR="00A84868">
              <w:rPr>
                <w:b/>
                <w:bCs/>
                <w:sz w:val="18"/>
                <w:lang w:val="en-US"/>
              </w:rPr>
              <w:t xml:space="preserve"> </w:t>
            </w:r>
            <w:r w:rsidRPr="00817823">
              <w:rPr>
                <w:b/>
                <w:bCs/>
                <w:sz w:val="18"/>
                <w:lang w:val="en-US"/>
              </w:rPr>
              <w:t>759</w:t>
            </w:r>
          </w:p>
        </w:tc>
        <w:tc>
          <w:tcPr>
            <w:tcW w:w="50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470F8922" w14:textId="77777777" w:rsidR="006F4FE8" w:rsidRPr="00817823" w:rsidRDefault="006F4FE8" w:rsidP="008178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817823">
              <w:rPr>
                <w:b/>
                <w:bCs/>
                <w:sz w:val="18"/>
                <w:lang w:val="en-US"/>
              </w:rPr>
              <w:t>100</w:t>
            </w:r>
          </w:p>
        </w:tc>
        <w:tc>
          <w:tcPr>
            <w:tcW w:w="74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A0CB385" w14:textId="73BEF650" w:rsidR="006F4FE8" w:rsidRPr="00817823" w:rsidRDefault="006F4FE8" w:rsidP="008178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817823">
              <w:rPr>
                <w:b/>
                <w:bCs/>
                <w:sz w:val="18"/>
                <w:lang w:val="en-US"/>
              </w:rPr>
              <w:t>29</w:t>
            </w:r>
            <w:r w:rsidR="00A84868">
              <w:rPr>
                <w:b/>
                <w:bCs/>
                <w:sz w:val="18"/>
                <w:lang w:val="en-US"/>
              </w:rPr>
              <w:t xml:space="preserve"> </w:t>
            </w:r>
            <w:r w:rsidRPr="00817823">
              <w:rPr>
                <w:b/>
                <w:bCs/>
                <w:sz w:val="18"/>
                <w:lang w:val="en-US"/>
              </w:rPr>
              <w:t>750</w:t>
            </w:r>
          </w:p>
        </w:tc>
        <w:tc>
          <w:tcPr>
            <w:tcW w:w="50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44FCAD0" w14:textId="77777777" w:rsidR="006F4FE8" w:rsidRPr="00817823" w:rsidRDefault="006F4FE8" w:rsidP="008178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817823">
              <w:rPr>
                <w:b/>
                <w:bCs/>
                <w:sz w:val="18"/>
                <w:lang w:val="en-US"/>
              </w:rPr>
              <w:t>100</w:t>
            </w:r>
          </w:p>
        </w:tc>
        <w:tc>
          <w:tcPr>
            <w:tcW w:w="74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4244AB4" w14:textId="0EFE34C3" w:rsidR="006F4FE8" w:rsidRPr="00817823" w:rsidRDefault="006F4FE8" w:rsidP="008178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817823">
              <w:rPr>
                <w:b/>
                <w:bCs/>
                <w:sz w:val="18"/>
                <w:lang w:val="en-US"/>
              </w:rPr>
              <w:t>28</w:t>
            </w:r>
            <w:r w:rsidR="00A84868">
              <w:rPr>
                <w:b/>
                <w:bCs/>
                <w:sz w:val="18"/>
                <w:lang w:val="en-US"/>
              </w:rPr>
              <w:t xml:space="preserve"> </w:t>
            </w:r>
            <w:r w:rsidRPr="00817823">
              <w:rPr>
                <w:b/>
                <w:bCs/>
                <w:sz w:val="18"/>
                <w:lang w:val="en-US"/>
              </w:rPr>
              <w:t>112</w:t>
            </w:r>
          </w:p>
        </w:tc>
        <w:tc>
          <w:tcPr>
            <w:tcW w:w="46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0F52BDA0" w14:textId="77777777" w:rsidR="006F4FE8" w:rsidRPr="00817823" w:rsidRDefault="006F4FE8" w:rsidP="008178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817823">
              <w:rPr>
                <w:b/>
                <w:bCs/>
                <w:sz w:val="18"/>
                <w:lang w:val="en-US"/>
              </w:rPr>
              <w:t>100</w:t>
            </w:r>
          </w:p>
        </w:tc>
        <w:tc>
          <w:tcPr>
            <w:tcW w:w="74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74415B9E" w14:textId="70900282" w:rsidR="006F4FE8" w:rsidRPr="00817823" w:rsidRDefault="006F4FE8" w:rsidP="008178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817823">
              <w:rPr>
                <w:b/>
                <w:bCs/>
                <w:sz w:val="18"/>
                <w:lang w:val="en-US"/>
              </w:rPr>
              <w:t>25</w:t>
            </w:r>
            <w:r w:rsidR="00A84868">
              <w:rPr>
                <w:b/>
                <w:bCs/>
                <w:sz w:val="18"/>
                <w:lang w:val="en-US"/>
              </w:rPr>
              <w:t xml:space="preserve"> </w:t>
            </w:r>
            <w:r w:rsidRPr="00817823">
              <w:rPr>
                <w:b/>
                <w:bCs/>
                <w:sz w:val="18"/>
                <w:lang w:val="en-US"/>
              </w:rPr>
              <w:t>487</w:t>
            </w:r>
          </w:p>
        </w:tc>
        <w:tc>
          <w:tcPr>
            <w:tcW w:w="64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0A64BAF5" w14:textId="77777777" w:rsidR="006F4FE8" w:rsidRPr="00817823" w:rsidRDefault="006F4FE8" w:rsidP="008178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817823">
              <w:rPr>
                <w:b/>
                <w:bCs/>
                <w:sz w:val="18"/>
                <w:lang w:val="en-US"/>
              </w:rPr>
              <w:t>100</w:t>
            </w:r>
          </w:p>
        </w:tc>
      </w:tr>
      <w:tr w:rsidR="008E0C16" w:rsidRPr="008E0C16" w14:paraId="10D71B50" w14:textId="77777777" w:rsidTr="00817823">
        <w:trPr>
          <w:cantSplit/>
        </w:trPr>
        <w:tc>
          <w:tcPr>
            <w:tcW w:w="2052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D061A11" w14:textId="07669CE3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Against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life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limb</w:t>
            </w:r>
          </w:p>
        </w:tc>
        <w:tc>
          <w:tcPr>
            <w:tcW w:w="819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E22C00B" w14:textId="5D01F4E2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935</w:t>
            </w:r>
          </w:p>
        </w:tc>
        <w:tc>
          <w:tcPr>
            <w:tcW w:w="509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62E0C82" w14:textId="77777777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5.9</w:t>
            </w:r>
          </w:p>
        </w:tc>
        <w:tc>
          <w:tcPr>
            <w:tcW w:w="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FA2BF01" w14:textId="6E125168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913</w:t>
            </w:r>
          </w:p>
        </w:tc>
        <w:tc>
          <w:tcPr>
            <w:tcW w:w="50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18652CA" w14:textId="77777777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</w:t>
            </w:r>
          </w:p>
        </w:tc>
        <w:tc>
          <w:tcPr>
            <w:tcW w:w="74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9230FE2" w14:textId="10019BFD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691</w:t>
            </w:r>
          </w:p>
        </w:tc>
        <w:tc>
          <w:tcPr>
            <w:tcW w:w="50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1253EB8" w14:textId="77777777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5.7</w:t>
            </w:r>
          </w:p>
        </w:tc>
        <w:tc>
          <w:tcPr>
            <w:tcW w:w="74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CE40F14" w14:textId="67DCE859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403</w:t>
            </w:r>
          </w:p>
        </w:tc>
        <w:tc>
          <w:tcPr>
            <w:tcW w:w="464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423643C" w14:textId="77777777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</w:t>
            </w:r>
          </w:p>
        </w:tc>
        <w:tc>
          <w:tcPr>
            <w:tcW w:w="74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CC90FE9" w14:textId="144B4C52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320</w:t>
            </w:r>
          </w:p>
        </w:tc>
        <w:tc>
          <w:tcPr>
            <w:tcW w:w="644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8744DBD" w14:textId="77777777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5.2</w:t>
            </w:r>
          </w:p>
        </w:tc>
      </w:tr>
      <w:tr w:rsidR="008E0C16" w:rsidRPr="008E0C16" w14:paraId="75B88BEB" w14:textId="77777777" w:rsidTr="00232AB6">
        <w:trPr>
          <w:cantSplit/>
        </w:trPr>
        <w:tc>
          <w:tcPr>
            <w:tcW w:w="2052" w:type="dxa"/>
            <w:shd w:val="clear" w:color="auto" w:fill="auto"/>
            <w:noWrap/>
            <w:hideMark/>
          </w:tcPr>
          <w:p w14:paraId="273F82C3" w14:textId="435BE952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Against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the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freedoms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rights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man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citizen</w:t>
            </w:r>
          </w:p>
        </w:tc>
        <w:tc>
          <w:tcPr>
            <w:tcW w:w="819" w:type="dxa"/>
            <w:shd w:val="clear" w:color="auto" w:fill="auto"/>
            <w:noWrap/>
            <w:hideMark/>
          </w:tcPr>
          <w:p w14:paraId="4A883D3E" w14:textId="77777777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972</w:t>
            </w:r>
          </w:p>
        </w:tc>
        <w:tc>
          <w:tcPr>
            <w:tcW w:w="509" w:type="dxa"/>
            <w:shd w:val="clear" w:color="auto" w:fill="auto"/>
            <w:noWrap/>
            <w:hideMark/>
          </w:tcPr>
          <w:p w14:paraId="67A25B86" w14:textId="77777777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</w:t>
            </w:r>
          </w:p>
        </w:tc>
        <w:tc>
          <w:tcPr>
            <w:tcW w:w="781" w:type="dxa"/>
            <w:shd w:val="clear" w:color="auto" w:fill="auto"/>
            <w:noWrap/>
            <w:hideMark/>
          </w:tcPr>
          <w:p w14:paraId="5A9E0203" w14:textId="77777777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934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14:paraId="7AC0213A" w14:textId="77777777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2.9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14:paraId="37C79CBD" w14:textId="43685D01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090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14:paraId="7FD4E36F" w14:textId="77777777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3.7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14:paraId="2526254B" w14:textId="3B6D0A49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027</w:t>
            </w:r>
          </w:p>
        </w:tc>
        <w:tc>
          <w:tcPr>
            <w:tcW w:w="464" w:type="dxa"/>
            <w:shd w:val="clear" w:color="auto" w:fill="auto"/>
            <w:noWrap/>
            <w:hideMark/>
          </w:tcPr>
          <w:p w14:paraId="43716D69" w14:textId="77777777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3.7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14:paraId="717F33B4" w14:textId="77777777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888</w:t>
            </w:r>
          </w:p>
        </w:tc>
        <w:tc>
          <w:tcPr>
            <w:tcW w:w="644" w:type="dxa"/>
            <w:shd w:val="clear" w:color="auto" w:fill="auto"/>
            <w:noWrap/>
            <w:hideMark/>
          </w:tcPr>
          <w:p w14:paraId="37EF6312" w14:textId="77777777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3.5</w:t>
            </w:r>
          </w:p>
        </w:tc>
      </w:tr>
      <w:tr w:rsidR="008E0C16" w:rsidRPr="008E0C16" w14:paraId="7EFE212F" w14:textId="77777777" w:rsidTr="00232AB6">
        <w:trPr>
          <w:cantSplit/>
        </w:trPr>
        <w:tc>
          <w:tcPr>
            <w:tcW w:w="2052" w:type="dxa"/>
            <w:shd w:val="clear" w:color="auto" w:fill="auto"/>
            <w:noWrap/>
            <w:hideMark/>
          </w:tcPr>
          <w:p w14:paraId="43DCA32B" w14:textId="123150D5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Against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sexual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freedom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</w:p>
        </w:tc>
        <w:tc>
          <w:tcPr>
            <w:tcW w:w="819" w:type="dxa"/>
            <w:shd w:val="clear" w:color="auto" w:fill="auto"/>
            <w:noWrap/>
            <w:hideMark/>
          </w:tcPr>
          <w:p w14:paraId="026C7893" w14:textId="77777777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204</w:t>
            </w:r>
          </w:p>
        </w:tc>
        <w:tc>
          <w:tcPr>
            <w:tcW w:w="509" w:type="dxa"/>
            <w:shd w:val="clear" w:color="auto" w:fill="auto"/>
            <w:noWrap/>
            <w:hideMark/>
          </w:tcPr>
          <w:p w14:paraId="165A4B9D" w14:textId="77777777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0.6</w:t>
            </w:r>
          </w:p>
        </w:tc>
        <w:tc>
          <w:tcPr>
            <w:tcW w:w="781" w:type="dxa"/>
            <w:shd w:val="clear" w:color="auto" w:fill="auto"/>
            <w:noWrap/>
            <w:hideMark/>
          </w:tcPr>
          <w:p w14:paraId="21137FF6" w14:textId="77777777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189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14:paraId="0420B426" w14:textId="77777777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0.6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14:paraId="75ABB69F" w14:textId="77777777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188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14:paraId="5789E107" w14:textId="77777777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0.6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14:paraId="5F8ABFB4" w14:textId="77777777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251</w:t>
            </w:r>
          </w:p>
        </w:tc>
        <w:tc>
          <w:tcPr>
            <w:tcW w:w="464" w:type="dxa"/>
            <w:shd w:val="clear" w:color="auto" w:fill="auto"/>
            <w:noWrap/>
            <w:hideMark/>
          </w:tcPr>
          <w:p w14:paraId="68E94763" w14:textId="77777777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0.9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14:paraId="5864897D" w14:textId="77777777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210</w:t>
            </w:r>
          </w:p>
        </w:tc>
        <w:tc>
          <w:tcPr>
            <w:tcW w:w="644" w:type="dxa"/>
            <w:shd w:val="clear" w:color="auto" w:fill="auto"/>
            <w:noWrap/>
            <w:hideMark/>
          </w:tcPr>
          <w:p w14:paraId="23FB6929" w14:textId="77777777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0.8</w:t>
            </w:r>
          </w:p>
        </w:tc>
      </w:tr>
      <w:tr w:rsidR="008E0C16" w:rsidRPr="008E0C16" w14:paraId="69D7FAB6" w14:textId="77777777" w:rsidTr="00232AB6">
        <w:trPr>
          <w:cantSplit/>
        </w:trPr>
        <w:tc>
          <w:tcPr>
            <w:tcW w:w="2052" w:type="dxa"/>
            <w:shd w:val="clear" w:color="auto" w:fill="auto"/>
            <w:noWrap/>
            <w:hideMark/>
          </w:tcPr>
          <w:p w14:paraId="764BF95D" w14:textId="5D39B10C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Against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property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</w:p>
        </w:tc>
        <w:tc>
          <w:tcPr>
            <w:tcW w:w="819" w:type="dxa"/>
            <w:shd w:val="clear" w:color="auto" w:fill="auto"/>
            <w:noWrap/>
            <w:hideMark/>
          </w:tcPr>
          <w:p w14:paraId="5BAA5733" w14:textId="78EEF010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302</w:t>
            </w:r>
          </w:p>
        </w:tc>
        <w:tc>
          <w:tcPr>
            <w:tcW w:w="509" w:type="dxa"/>
            <w:shd w:val="clear" w:color="auto" w:fill="auto"/>
            <w:noWrap/>
            <w:hideMark/>
          </w:tcPr>
          <w:p w14:paraId="30E02774" w14:textId="77777777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34.7</w:t>
            </w:r>
          </w:p>
        </w:tc>
        <w:tc>
          <w:tcPr>
            <w:tcW w:w="781" w:type="dxa"/>
            <w:shd w:val="clear" w:color="auto" w:fill="auto"/>
            <w:noWrap/>
            <w:hideMark/>
          </w:tcPr>
          <w:p w14:paraId="22566482" w14:textId="20B12A84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10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307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14:paraId="675AA11F" w14:textId="77777777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32.5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14:paraId="1AE4108F" w14:textId="150BA4DA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8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807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14:paraId="3A5BFFD0" w14:textId="77777777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29.6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14:paraId="76719B70" w14:textId="346838A5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7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877</w:t>
            </w:r>
          </w:p>
        </w:tc>
        <w:tc>
          <w:tcPr>
            <w:tcW w:w="464" w:type="dxa"/>
            <w:shd w:val="clear" w:color="auto" w:fill="auto"/>
            <w:noWrap/>
            <w:hideMark/>
          </w:tcPr>
          <w:p w14:paraId="7F64FF76" w14:textId="77777777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28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14:paraId="60A941BC" w14:textId="67FAC9EB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519</w:t>
            </w:r>
          </w:p>
        </w:tc>
        <w:tc>
          <w:tcPr>
            <w:tcW w:w="644" w:type="dxa"/>
            <w:shd w:val="clear" w:color="auto" w:fill="auto"/>
            <w:noWrap/>
            <w:hideMark/>
          </w:tcPr>
          <w:p w14:paraId="584BAA7A" w14:textId="77777777" w:rsidR="006F4FE8" w:rsidRPr="008E0C16" w:rsidRDefault="006F4FE8" w:rsidP="00232AB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25.6</w:t>
            </w:r>
          </w:p>
        </w:tc>
      </w:tr>
    </w:tbl>
    <w:p w14:paraId="1DBA03A4" w14:textId="11FD0445" w:rsidR="006F4FE8" w:rsidRPr="00101220" w:rsidRDefault="006F4FE8" w:rsidP="00101220">
      <w:pPr>
        <w:spacing w:before="120"/>
        <w:ind w:left="1134" w:right="1134" w:firstLine="170"/>
        <w:rPr>
          <w:i/>
          <w:iCs/>
          <w:sz w:val="18"/>
        </w:rPr>
      </w:pPr>
      <w:r w:rsidRPr="00101220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101220">
        <w:rPr>
          <w:i/>
          <w:iCs/>
          <w:sz w:val="18"/>
        </w:rPr>
        <w:t>Republic</w:t>
      </w:r>
      <w:r w:rsidR="00A84868">
        <w:rPr>
          <w:i/>
          <w:iCs/>
          <w:sz w:val="18"/>
        </w:rPr>
        <w:t xml:space="preserve"> </w:t>
      </w:r>
      <w:r w:rsidRPr="00101220">
        <w:rPr>
          <w:i/>
          <w:iCs/>
          <w:sz w:val="18"/>
        </w:rPr>
        <w:t>Statistical</w:t>
      </w:r>
      <w:r w:rsidR="00A84868">
        <w:rPr>
          <w:i/>
          <w:iCs/>
          <w:sz w:val="18"/>
        </w:rPr>
        <w:t xml:space="preserve"> </w:t>
      </w:r>
      <w:r w:rsidRPr="00101220">
        <w:rPr>
          <w:i/>
          <w:iCs/>
          <w:sz w:val="18"/>
        </w:rPr>
        <w:t>Office</w:t>
      </w:r>
      <w:r w:rsidR="00101220" w:rsidRPr="00101220">
        <w:rPr>
          <w:i/>
          <w:iCs/>
          <w:sz w:val="18"/>
        </w:rPr>
        <w:t>.</w:t>
      </w:r>
    </w:p>
    <w:p w14:paraId="042A7729" w14:textId="1A76B943" w:rsidR="006F4FE8" w:rsidRPr="001021D1" w:rsidRDefault="006F4FE8" w:rsidP="003E05A3">
      <w:pPr>
        <w:pStyle w:val="H23G"/>
      </w:pPr>
      <w:r w:rsidRPr="001021D1">
        <w:tab/>
      </w:r>
      <w:r w:rsidRPr="001021D1">
        <w:tab/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reported</w:t>
      </w:r>
      <w:r w:rsidR="00A84868">
        <w:t xml:space="preserve"> </w:t>
      </w:r>
      <w:r w:rsidRPr="001021D1">
        <w:t>cases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sexually</w:t>
      </w:r>
      <w:r w:rsidR="00A84868">
        <w:t xml:space="preserve"> </w:t>
      </w:r>
      <w:r w:rsidRPr="001021D1">
        <w:t>motivated</w:t>
      </w:r>
      <w:r w:rsidR="00A84868">
        <w:t xml:space="preserve"> </w:t>
      </w:r>
      <w:r w:rsidRPr="001021D1">
        <w:t>violence</w:t>
      </w:r>
      <w:r w:rsidR="00A84868">
        <w:t xml:space="preserve"> </w:t>
      </w:r>
      <w:r w:rsidRPr="001021D1">
        <w:t>(such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rape,</w:t>
      </w:r>
      <w:r w:rsidR="00A84868">
        <w:t xml:space="preserve"> </w:t>
      </w:r>
      <w:r w:rsidRPr="001021D1">
        <w:t>female</w:t>
      </w:r>
      <w:r w:rsidR="00A84868">
        <w:t xml:space="preserve"> </w:t>
      </w:r>
      <w:r w:rsidRPr="001021D1">
        <w:t>genital</w:t>
      </w:r>
      <w:r w:rsidR="00A84868">
        <w:t xml:space="preserve"> </w:t>
      </w:r>
      <w:r w:rsidRPr="001021D1">
        <w:t>mutilation,</w:t>
      </w:r>
      <w:r w:rsidR="00A84868">
        <w:t xml:space="preserve"> </w:t>
      </w:r>
      <w:r w:rsidR="00CF659D">
        <w:t>“</w:t>
      </w:r>
      <w:r w:rsidRPr="001021D1">
        <w:t>honour</w:t>
      </w:r>
      <w:r w:rsidR="00CF659D">
        <w:t>”</w:t>
      </w:r>
      <w:r w:rsidR="00A84868">
        <w:t xml:space="preserve"> </w:t>
      </w:r>
      <w:r w:rsidRPr="001021D1">
        <w:t>crimes,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acid</w:t>
      </w:r>
      <w:r w:rsidR="00A84868">
        <w:t xml:space="preserve"> </w:t>
      </w:r>
      <w:r w:rsidRPr="001021D1">
        <w:t>attacks)</w:t>
      </w:r>
    </w:p>
    <w:p w14:paraId="6C2A056E" w14:textId="617F08E7" w:rsidR="006F4FE8" w:rsidRPr="003E05A3" w:rsidRDefault="003E05A3" w:rsidP="00634FD1">
      <w:pPr>
        <w:pStyle w:val="SingleTxtG"/>
        <w:spacing w:before="120" w:after="240"/>
        <w:ind w:firstLine="170"/>
        <w:jc w:val="left"/>
        <w:rPr>
          <w:sz w:val="18"/>
          <w:lang w:eastAsia="en-US"/>
        </w:rPr>
      </w:pPr>
      <w:r w:rsidRPr="00634FD1">
        <w:rPr>
          <w:i/>
          <w:iCs/>
          <w:sz w:val="18"/>
          <w:lang w:eastAsia="en-US"/>
        </w:rPr>
        <w:t>Note</w:t>
      </w:r>
      <w:r w:rsidR="006F4FE8" w:rsidRPr="003E05A3">
        <w:rPr>
          <w:sz w:val="18"/>
          <w:lang w:eastAsia="en-US"/>
        </w:rPr>
        <w:t>:</w:t>
      </w:r>
      <w:r w:rsidR="00A84868">
        <w:rPr>
          <w:sz w:val="18"/>
          <w:lang w:eastAsia="en-US"/>
        </w:rPr>
        <w:t xml:space="preserve"> </w:t>
      </w:r>
      <w:r w:rsidR="006F4FE8" w:rsidRPr="003E05A3">
        <w:rPr>
          <w:sz w:val="18"/>
          <w:lang w:eastAsia="en-US"/>
        </w:rPr>
        <w:t>There</w:t>
      </w:r>
      <w:r w:rsidR="00A84868">
        <w:rPr>
          <w:sz w:val="18"/>
          <w:lang w:eastAsia="en-US"/>
        </w:rPr>
        <w:t xml:space="preserve"> </w:t>
      </w:r>
      <w:r w:rsidR="006F4FE8" w:rsidRPr="003E05A3">
        <w:rPr>
          <w:sz w:val="18"/>
          <w:lang w:eastAsia="en-US"/>
        </w:rPr>
        <w:t>are</w:t>
      </w:r>
      <w:r w:rsidR="00A84868">
        <w:rPr>
          <w:sz w:val="18"/>
          <w:lang w:eastAsia="en-US"/>
        </w:rPr>
        <w:t xml:space="preserve"> </w:t>
      </w:r>
      <w:r w:rsidR="006F4FE8" w:rsidRPr="003E05A3">
        <w:rPr>
          <w:sz w:val="18"/>
          <w:lang w:eastAsia="en-US"/>
        </w:rPr>
        <w:t>no</w:t>
      </w:r>
      <w:r w:rsidR="00A84868">
        <w:rPr>
          <w:sz w:val="18"/>
          <w:lang w:eastAsia="en-US"/>
        </w:rPr>
        <w:t xml:space="preserve"> </w:t>
      </w:r>
      <w:r w:rsidR="006F4FE8" w:rsidRPr="003E05A3">
        <w:rPr>
          <w:sz w:val="18"/>
          <w:lang w:eastAsia="en-US"/>
        </w:rPr>
        <w:t>data</w:t>
      </w:r>
      <w:r w:rsidR="00A84868">
        <w:rPr>
          <w:sz w:val="18"/>
          <w:lang w:eastAsia="en-US"/>
        </w:rPr>
        <w:t xml:space="preserve"> </w:t>
      </w:r>
      <w:r w:rsidR="006F4FE8" w:rsidRPr="003E05A3">
        <w:rPr>
          <w:sz w:val="18"/>
          <w:lang w:eastAsia="en-US"/>
        </w:rPr>
        <w:t>on</w:t>
      </w:r>
      <w:r w:rsidR="00A84868">
        <w:rPr>
          <w:sz w:val="18"/>
          <w:lang w:eastAsia="en-US"/>
        </w:rPr>
        <w:t xml:space="preserve"> </w:t>
      </w:r>
      <w:r w:rsidR="006F4FE8" w:rsidRPr="003E05A3">
        <w:rPr>
          <w:sz w:val="18"/>
          <w:lang w:eastAsia="en-US"/>
        </w:rPr>
        <w:t>sexually</w:t>
      </w:r>
      <w:r w:rsidR="00A84868">
        <w:rPr>
          <w:sz w:val="18"/>
          <w:lang w:eastAsia="en-US"/>
        </w:rPr>
        <w:t xml:space="preserve"> </w:t>
      </w:r>
      <w:r w:rsidR="006F4FE8" w:rsidRPr="003E05A3">
        <w:rPr>
          <w:sz w:val="18"/>
          <w:lang w:eastAsia="en-US"/>
        </w:rPr>
        <w:t>motivated</w:t>
      </w:r>
      <w:r w:rsidR="00A84868">
        <w:rPr>
          <w:sz w:val="18"/>
          <w:lang w:eastAsia="en-US"/>
        </w:rPr>
        <w:t xml:space="preserve"> </w:t>
      </w:r>
      <w:r w:rsidR="006F4FE8" w:rsidRPr="003E05A3">
        <w:rPr>
          <w:sz w:val="18"/>
          <w:lang w:eastAsia="en-US"/>
        </w:rPr>
        <w:t>crimes</w:t>
      </w:r>
      <w:r w:rsidR="00A84868">
        <w:rPr>
          <w:sz w:val="18"/>
          <w:lang w:eastAsia="en-US"/>
        </w:rPr>
        <w:t xml:space="preserve"> </w:t>
      </w:r>
      <w:r w:rsidR="006F4FE8" w:rsidRPr="003E05A3">
        <w:rPr>
          <w:sz w:val="18"/>
          <w:lang w:eastAsia="en-US"/>
        </w:rPr>
        <w:t>against</w:t>
      </w:r>
      <w:r w:rsidR="00A84868">
        <w:rPr>
          <w:sz w:val="18"/>
          <w:lang w:eastAsia="en-US"/>
        </w:rPr>
        <w:t xml:space="preserve"> </w:t>
      </w:r>
      <w:r w:rsidR="006F4FE8" w:rsidRPr="003E05A3">
        <w:rPr>
          <w:sz w:val="18"/>
          <w:lang w:eastAsia="en-US"/>
        </w:rPr>
        <w:t>life</w:t>
      </w:r>
      <w:r w:rsidR="00A84868">
        <w:rPr>
          <w:sz w:val="18"/>
          <w:lang w:eastAsia="en-US"/>
        </w:rPr>
        <w:t xml:space="preserve"> </w:t>
      </w:r>
      <w:r w:rsidR="006F4FE8" w:rsidRPr="003E05A3">
        <w:rPr>
          <w:sz w:val="18"/>
          <w:lang w:eastAsia="en-US"/>
        </w:rPr>
        <w:t>and</w:t>
      </w:r>
      <w:r w:rsidR="00A84868">
        <w:rPr>
          <w:sz w:val="18"/>
          <w:lang w:eastAsia="en-US"/>
        </w:rPr>
        <w:t xml:space="preserve"> </w:t>
      </w:r>
      <w:r w:rsidR="006F4FE8" w:rsidRPr="003E05A3">
        <w:rPr>
          <w:sz w:val="18"/>
          <w:lang w:eastAsia="en-US"/>
        </w:rPr>
        <w:t>body</w:t>
      </w:r>
      <w:r w:rsidR="00A84868">
        <w:rPr>
          <w:sz w:val="18"/>
          <w:lang w:eastAsia="en-US"/>
        </w:rPr>
        <w:t xml:space="preserve"> </w:t>
      </w:r>
      <w:r w:rsidR="006F4FE8" w:rsidRPr="003E05A3">
        <w:rPr>
          <w:sz w:val="18"/>
          <w:lang w:eastAsia="en-US"/>
        </w:rPr>
        <w:t>(e.g.,</w:t>
      </w:r>
      <w:r w:rsidR="00A84868">
        <w:rPr>
          <w:sz w:val="18"/>
          <w:lang w:eastAsia="en-US"/>
        </w:rPr>
        <w:t xml:space="preserve"> </w:t>
      </w:r>
      <w:r w:rsidR="006F4FE8" w:rsidRPr="003E05A3">
        <w:rPr>
          <w:sz w:val="18"/>
          <w:lang w:eastAsia="en-US"/>
        </w:rPr>
        <w:t>female</w:t>
      </w:r>
      <w:r w:rsidR="00A84868">
        <w:rPr>
          <w:sz w:val="18"/>
          <w:lang w:eastAsia="en-US"/>
        </w:rPr>
        <w:t xml:space="preserve"> </w:t>
      </w:r>
      <w:r w:rsidR="006F4FE8" w:rsidRPr="003E05A3">
        <w:rPr>
          <w:sz w:val="18"/>
          <w:lang w:eastAsia="en-US"/>
        </w:rPr>
        <w:t>genital</w:t>
      </w:r>
      <w:r w:rsidR="00A84868">
        <w:rPr>
          <w:sz w:val="18"/>
          <w:lang w:eastAsia="en-US"/>
        </w:rPr>
        <w:t xml:space="preserve"> </w:t>
      </w:r>
      <w:r w:rsidR="006F4FE8" w:rsidRPr="003E05A3">
        <w:rPr>
          <w:sz w:val="18"/>
          <w:lang w:eastAsia="en-US"/>
        </w:rPr>
        <w:t>mutilation).</w:t>
      </w:r>
    </w:p>
    <w:tbl>
      <w:tblPr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0"/>
        <w:gridCol w:w="840"/>
        <w:gridCol w:w="976"/>
        <w:gridCol w:w="1055"/>
        <w:gridCol w:w="994"/>
        <w:gridCol w:w="961"/>
        <w:gridCol w:w="949"/>
      </w:tblGrid>
      <w:tr w:rsidR="008E0C16" w:rsidRPr="008E0C16" w14:paraId="02E2F5CE" w14:textId="77777777" w:rsidTr="00C666B6">
        <w:trPr>
          <w:cantSplit/>
          <w:tblHeader/>
        </w:trPr>
        <w:tc>
          <w:tcPr>
            <w:tcW w:w="7370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231F4D3E" w14:textId="37AB7716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lang w:val="en-US"/>
              </w:rPr>
            </w:pPr>
            <w:r w:rsidRPr="008E0C16">
              <w:rPr>
                <w:bCs/>
                <w:i/>
                <w:sz w:val="16"/>
                <w:lang w:val="en-US"/>
              </w:rPr>
              <w:t>Adults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reported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for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a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crime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against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sexual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freedom,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2020</w:t>
            </w:r>
          </w:p>
        </w:tc>
      </w:tr>
      <w:tr w:rsidR="008E0C16" w:rsidRPr="008E0C16" w14:paraId="15CF225D" w14:textId="77777777" w:rsidTr="00C666B6">
        <w:trPr>
          <w:cantSplit/>
          <w:tblHeader/>
        </w:trPr>
        <w:tc>
          <w:tcPr>
            <w:tcW w:w="2366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57FC8EBD" w14:textId="6B54196D" w:rsidR="006F4FE8" w:rsidRPr="008E0C16" w:rsidRDefault="006F4FE8" w:rsidP="000B0FF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0B0FF0">
              <w:rPr>
                <w:bCs/>
                <w:i/>
                <w:sz w:val="16"/>
                <w:lang w:val="en-US"/>
              </w:rPr>
              <w:t>Criminal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0B0FF0">
              <w:rPr>
                <w:bCs/>
                <w:i/>
                <w:sz w:val="16"/>
                <w:lang w:val="en-US"/>
              </w:rPr>
              <w:t>Offences</w:t>
            </w:r>
          </w:p>
        </w:tc>
        <w:tc>
          <w:tcPr>
            <w:tcW w:w="500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0EFCDDA1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sz w:val="18"/>
                <w:lang w:val="en-US"/>
              </w:rPr>
            </w:pPr>
            <w:r w:rsidRPr="004428D7">
              <w:rPr>
                <w:bCs/>
                <w:i/>
                <w:sz w:val="16"/>
                <w:lang w:val="en-US"/>
              </w:rPr>
              <w:t>RS</w:t>
            </w:r>
          </w:p>
        </w:tc>
      </w:tr>
      <w:tr w:rsidR="006F4FE8" w:rsidRPr="008E0C16" w14:paraId="6B03FB02" w14:textId="77777777" w:rsidTr="00C666B6">
        <w:trPr>
          <w:cantSplit/>
          <w:tblHeader/>
        </w:trPr>
        <w:tc>
          <w:tcPr>
            <w:tcW w:w="2366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noWrap/>
          </w:tcPr>
          <w:p w14:paraId="4665F817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</w:p>
        </w:tc>
        <w:tc>
          <w:tcPr>
            <w:tcW w:w="728" w:type="dxa"/>
            <w:vMerge w:val="restart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50EB6DEF" w14:textId="109A6FC3" w:rsidR="006F4FE8" w:rsidRPr="00634FD1" w:rsidRDefault="000B0FF0" w:rsidP="00634F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i/>
                <w:sz w:val="16"/>
                <w:lang w:val="sr-Cyrl-CS"/>
              </w:rPr>
            </w:pPr>
            <w:r w:rsidRPr="00634FD1">
              <w:rPr>
                <w:bCs/>
                <w:i/>
                <w:sz w:val="16"/>
                <w:lang w:val="sr-Cyrl-CS"/>
              </w:rPr>
              <w:t>Total</w:t>
            </w:r>
          </w:p>
        </w:tc>
        <w:tc>
          <w:tcPr>
            <w:tcW w:w="1760" w:type="dxa"/>
            <w:gridSpan w:val="2"/>
            <w:tcBorders>
              <w:top w:val="nil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</w:tcPr>
          <w:p w14:paraId="72E55305" w14:textId="37D1A8FA" w:rsidR="006F4FE8" w:rsidRPr="00634FD1" w:rsidRDefault="00634FD1" w:rsidP="009E4CF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center"/>
              <w:rPr>
                <w:bCs/>
                <w:i/>
                <w:sz w:val="16"/>
                <w:lang w:val="sr-Cyrl-CS"/>
              </w:rPr>
            </w:pPr>
            <w:r w:rsidRPr="00634FD1">
              <w:rPr>
                <w:bCs/>
                <w:i/>
                <w:sz w:val="16"/>
                <w:lang w:val="sr-Cyrl-CS"/>
              </w:rPr>
              <w:t>Serbia</w:t>
            </w:r>
            <w:r>
              <w:rPr>
                <w:bCs/>
                <w:i/>
                <w:sz w:val="16"/>
                <w:lang w:val="fr-CH"/>
              </w:rPr>
              <w:t>-</w:t>
            </w:r>
            <w:r w:rsidRPr="00634FD1">
              <w:rPr>
                <w:bCs/>
                <w:i/>
                <w:sz w:val="16"/>
                <w:lang w:val="sr-Cyrl-CS"/>
              </w:rPr>
              <w:t>North</w:t>
            </w:r>
          </w:p>
        </w:tc>
        <w:tc>
          <w:tcPr>
            <w:tcW w:w="2516" w:type="dxa"/>
            <w:gridSpan w:val="3"/>
            <w:tcBorders>
              <w:top w:val="nil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2AEE7EB" w14:textId="008333C3" w:rsidR="006F4FE8" w:rsidRPr="00634FD1" w:rsidRDefault="00634FD1" w:rsidP="009E4CF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center"/>
              <w:rPr>
                <w:bCs/>
                <w:i/>
                <w:sz w:val="16"/>
                <w:lang w:val="sr-Cyrl-CS"/>
              </w:rPr>
            </w:pPr>
            <w:r w:rsidRPr="00634FD1">
              <w:rPr>
                <w:bCs/>
                <w:i/>
                <w:sz w:val="16"/>
                <w:lang w:val="sr-Cyrl-CS"/>
              </w:rPr>
              <w:t>Serbia</w:t>
            </w:r>
            <w:r>
              <w:rPr>
                <w:bCs/>
                <w:i/>
                <w:sz w:val="16"/>
                <w:lang w:val="fr-CH"/>
              </w:rPr>
              <w:t>-</w:t>
            </w:r>
            <w:r w:rsidRPr="00634FD1">
              <w:rPr>
                <w:bCs/>
                <w:i/>
                <w:sz w:val="16"/>
                <w:lang w:val="sr-Cyrl-CS"/>
              </w:rPr>
              <w:t>South</w:t>
            </w:r>
          </w:p>
        </w:tc>
      </w:tr>
      <w:tr w:rsidR="008E0C16" w:rsidRPr="008E0C16" w14:paraId="417B2451" w14:textId="77777777" w:rsidTr="00C666B6">
        <w:trPr>
          <w:cantSplit/>
          <w:tblHeader/>
        </w:trPr>
        <w:tc>
          <w:tcPr>
            <w:tcW w:w="2366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noWrap/>
          </w:tcPr>
          <w:p w14:paraId="12C1775D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</w:p>
        </w:tc>
        <w:tc>
          <w:tcPr>
            <w:tcW w:w="728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230CD32C" w14:textId="77777777" w:rsidR="006F4FE8" w:rsidRPr="00634FD1" w:rsidRDefault="006F4FE8" w:rsidP="00634F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i/>
                <w:sz w:val="16"/>
                <w:lang w:val="sr-Cyrl-CS"/>
              </w:rPr>
            </w:pPr>
          </w:p>
        </w:tc>
        <w:tc>
          <w:tcPr>
            <w:tcW w:w="846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3E0E1527" w14:textId="7FC1C177" w:rsidR="006F4FE8" w:rsidRPr="00634FD1" w:rsidRDefault="006F4FE8" w:rsidP="00634F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i/>
                <w:sz w:val="16"/>
                <w:lang w:val="sr-Cyrl-CS"/>
              </w:rPr>
            </w:pPr>
            <w:r w:rsidRPr="00634FD1">
              <w:rPr>
                <w:bCs/>
                <w:i/>
                <w:sz w:val="16"/>
                <w:lang w:val="sr-Cyrl-CS"/>
              </w:rPr>
              <w:t>Belgrade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634FD1">
              <w:rPr>
                <w:bCs/>
                <w:i/>
                <w:sz w:val="16"/>
                <w:lang w:val="sr-Cyrl-CS"/>
              </w:rPr>
              <w:t>region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</w:p>
        </w:tc>
        <w:tc>
          <w:tcPr>
            <w:tcW w:w="914" w:type="dxa"/>
            <w:tcBorders>
              <w:top w:val="nil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</w:tcPr>
          <w:p w14:paraId="3D4E4EA9" w14:textId="6B5305ED" w:rsidR="006F4FE8" w:rsidRPr="00634FD1" w:rsidRDefault="006F4FE8" w:rsidP="00634F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i/>
                <w:sz w:val="16"/>
                <w:lang w:val="sr-Cyrl-CS"/>
              </w:rPr>
            </w:pPr>
            <w:r w:rsidRPr="00634FD1">
              <w:rPr>
                <w:bCs/>
                <w:i/>
                <w:sz w:val="16"/>
                <w:lang w:val="sr-Cyrl-CS"/>
              </w:rPr>
              <w:t>AP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634FD1">
              <w:rPr>
                <w:bCs/>
                <w:i/>
                <w:sz w:val="16"/>
                <w:lang w:val="sr-Cyrl-CS"/>
              </w:rPr>
              <w:t>Vojvodina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634FD1">
              <w:rPr>
                <w:bCs/>
                <w:i/>
                <w:sz w:val="16"/>
                <w:lang w:val="sr-Cyrl-CS"/>
              </w:rPr>
              <w:t>region</w:t>
            </w:r>
          </w:p>
        </w:tc>
        <w:tc>
          <w:tcPr>
            <w:tcW w:w="861" w:type="dxa"/>
            <w:tcBorders>
              <w:top w:val="nil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002C8CE7" w14:textId="28889D4E" w:rsidR="006F4FE8" w:rsidRPr="00634FD1" w:rsidRDefault="006F4FE8" w:rsidP="00634F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i/>
                <w:sz w:val="16"/>
                <w:lang w:val="sr-Cyrl-CS"/>
              </w:rPr>
            </w:pPr>
            <w:r w:rsidRPr="00634FD1">
              <w:rPr>
                <w:bCs/>
                <w:i/>
                <w:sz w:val="16"/>
                <w:lang w:val="sr-Cyrl-CS"/>
              </w:rPr>
              <w:t>Region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634FD1">
              <w:rPr>
                <w:bCs/>
                <w:i/>
                <w:sz w:val="16"/>
                <w:lang w:val="sr-Cyrl-CS"/>
              </w:rPr>
              <w:t>of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634FD1">
              <w:rPr>
                <w:bCs/>
                <w:i/>
                <w:sz w:val="16"/>
                <w:lang w:val="sr-Cyrl-CS"/>
              </w:rPr>
              <w:t>Šumadija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634FD1">
              <w:rPr>
                <w:bCs/>
                <w:i/>
                <w:sz w:val="16"/>
                <w:lang w:val="sr-Cyrl-CS"/>
              </w:rPr>
              <w:t>and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634FD1">
              <w:rPr>
                <w:bCs/>
                <w:i/>
                <w:sz w:val="16"/>
                <w:lang w:val="sr-Cyrl-CS"/>
              </w:rPr>
              <w:t>Western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634FD1">
              <w:rPr>
                <w:bCs/>
                <w:i/>
                <w:sz w:val="16"/>
                <w:lang w:val="sr-Cyrl-CS"/>
              </w:rPr>
              <w:t>Serbia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</w:p>
        </w:tc>
        <w:tc>
          <w:tcPr>
            <w:tcW w:w="833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482635C9" w14:textId="4E1E22DC" w:rsidR="006F4FE8" w:rsidRPr="00634FD1" w:rsidRDefault="006F4FE8" w:rsidP="00634F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i/>
                <w:sz w:val="16"/>
                <w:lang w:val="sr-Cyrl-CS"/>
              </w:rPr>
            </w:pPr>
            <w:r w:rsidRPr="00634FD1">
              <w:rPr>
                <w:bCs/>
                <w:i/>
                <w:sz w:val="16"/>
                <w:lang w:val="sr-Cyrl-CS"/>
              </w:rPr>
              <w:t>Region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634FD1">
              <w:rPr>
                <w:bCs/>
                <w:i/>
                <w:sz w:val="16"/>
                <w:lang w:val="sr-Cyrl-CS"/>
              </w:rPr>
              <w:t>of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634FD1">
              <w:rPr>
                <w:bCs/>
                <w:i/>
                <w:sz w:val="16"/>
                <w:lang w:val="sr-Cyrl-CS"/>
              </w:rPr>
              <w:t>Southern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634FD1">
              <w:rPr>
                <w:bCs/>
                <w:i/>
                <w:sz w:val="16"/>
                <w:lang w:val="sr-Cyrl-CS"/>
              </w:rPr>
              <w:t>and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634FD1">
              <w:rPr>
                <w:bCs/>
                <w:i/>
                <w:sz w:val="16"/>
                <w:lang w:val="sr-Cyrl-CS"/>
              </w:rPr>
              <w:t>Eastern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634FD1">
              <w:rPr>
                <w:bCs/>
                <w:i/>
                <w:sz w:val="16"/>
                <w:lang w:val="sr-Cyrl-CS"/>
              </w:rPr>
              <w:t>Serbia</w:t>
            </w:r>
          </w:p>
        </w:tc>
        <w:tc>
          <w:tcPr>
            <w:tcW w:w="822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7CEA3EE0" w14:textId="0149173A" w:rsidR="006F4FE8" w:rsidRPr="00634FD1" w:rsidRDefault="006F4FE8" w:rsidP="00634F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i/>
                <w:sz w:val="16"/>
                <w:lang w:val="sr-Cyrl-CS"/>
              </w:rPr>
            </w:pPr>
            <w:r w:rsidRPr="00634FD1">
              <w:rPr>
                <w:bCs/>
                <w:i/>
                <w:sz w:val="16"/>
                <w:lang w:val="sr-Cyrl-CS"/>
              </w:rPr>
              <w:t>AP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634FD1">
              <w:rPr>
                <w:bCs/>
                <w:i/>
                <w:sz w:val="16"/>
                <w:lang w:val="sr-Cyrl-CS"/>
              </w:rPr>
              <w:t>Kosovo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634FD1">
              <w:rPr>
                <w:bCs/>
                <w:i/>
                <w:sz w:val="16"/>
                <w:lang w:val="sr-Cyrl-CS"/>
              </w:rPr>
              <w:t>and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634FD1">
              <w:rPr>
                <w:bCs/>
                <w:i/>
                <w:sz w:val="16"/>
                <w:lang w:val="sr-Cyrl-CS"/>
              </w:rPr>
              <w:t>Metohija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  <w:r w:rsidRPr="00634FD1">
              <w:rPr>
                <w:bCs/>
                <w:i/>
                <w:sz w:val="16"/>
                <w:lang w:val="sr-Cyrl-CS"/>
              </w:rPr>
              <w:t>region</w:t>
            </w:r>
          </w:p>
        </w:tc>
      </w:tr>
      <w:tr w:rsidR="008E0C16" w:rsidRPr="008E0C16" w14:paraId="0F8DBF0F" w14:textId="77777777" w:rsidTr="009E4CFB">
        <w:trPr>
          <w:cantSplit/>
        </w:trPr>
        <w:tc>
          <w:tcPr>
            <w:tcW w:w="2366" w:type="dxa"/>
            <w:tcBorders>
              <w:top w:val="single" w:sz="12" w:space="0" w:color="auto"/>
            </w:tcBorders>
            <w:shd w:val="clear" w:color="auto" w:fill="auto"/>
            <w:noWrap/>
          </w:tcPr>
          <w:p w14:paraId="2C2D0487" w14:textId="2D704B0F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Against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sexual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freedom</w:t>
            </w:r>
          </w:p>
        </w:tc>
        <w:tc>
          <w:tcPr>
            <w:tcW w:w="728" w:type="dxa"/>
            <w:tcBorders>
              <w:top w:val="single" w:sz="12" w:space="0" w:color="auto"/>
            </w:tcBorders>
            <w:shd w:val="clear" w:color="auto" w:fill="auto"/>
            <w:noWrap/>
          </w:tcPr>
          <w:p w14:paraId="5613855C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411</w:t>
            </w:r>
          </w:p>
        </w:tc>
        <w:tc>
          <w:tcPr>
            <w:tcW w:w="846" w:type="dxa"/>
            <w:tcBorders>
              <w:top w:val="single" w:sz="12" w:space="0" w:color="auto"/>
            </w:tcBorders>
            <w:shd w:val="clear" w:color="auto" w:fill="auto"/>
            <w:noWrap/>
          </w:tcPr>
          <w:p w14:paraId="45EFFDDA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75</w:t>
            </w:r>
          </w:p>
        </w:tc>
        <w:tc>
          <w:tcPr>
            <w:tcW w:w="914" w:type="dxa"/>
            <w:tcBorders>
              <w:top w:val="single" w:sz="12" w:space="0" w:color="auto"/>
            </w:tcBorders>
            <w:shd w:val="clear" w:color="auto" w:fill="auto"/>
            <w:noWrap/>
          </w:tcPr>
          <w:p w14:paraId="22EA6F76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138</w:t>
            </w:r>
          </w:p>
        </w:tc>
        <w:tc>
          <w:tcPr>
            <w:tcW w:w="861" w:type="dxa"/>
            <w:tcBorders>
              <w:top w:val="single" w:sz="12" w:space="0" w:color="auto"/>
            </w:tcBorders>
            <w:shd w:val="clear" w:color="auto" w:fill="auto"/>
            <w:noWrap/>
          </w:tcPr>
          <w:p w14:paraId="16C2BE7D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104</w:t>
            </w:r>
          </w:p>
        </w:tc>
        <w:tc>
          <w:tcPr>
            <w:tcW w:w="833" w:type="dxa"/>
            <w:tcBorders>
              <w:top w:val="single" w:sz="12" w:space="0" w:color="auto"/>
            </w:tcBorders>
            <w:shd w:val="clear" w:color="auto" w:fill="auto"/>
            <w:noWrap/>
          </w:tcPr>
          <w:p w14:paraId="481272DD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94</w:t>
            </w:r>
          </w:p>
        </w:tc>
        <w:tc>
          <w:tcPr>
            <w:tcW w:w="822" w:type="dxa"/>
            <w:tcBorders>
              <w:top w:val="single" w:sz="12" w:space="0" w:color="auto"/>
            </w:tcBorders>
            <w:shd w:val="clear" w:color="auto" w:fill="auto"/>
            <w:noWrap/>
          </w:tcPr>
          <w:p w14:paraId="06CD5DA2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...</w:t>
            </w:r>
          </w:p>
        </w:tc>
      </w:tr>
      <w:tr w:rsidR="008E0C16" w:rsidRPr="008E0C16" w14:paraId="7A8651C6" w14:textId="77777777" w:rsidTr="009E4CFB">
        <w:trPr>
          <w:cantSplit/>
        </w:trPr>
        <w:tc>
          <w:tcPr>
            <w:tcW w:w="2366" w:type="dxa"/>
            <w:shd w:val="clear" w:color="auto" w:fill="auto"/>
            <w:noWrap/>
          </w:tcPr>
          <w:p w14:paraId="4BE7668F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Rape</w:t>
            </w:r>
          </w:p>
        </w:tc>
        <w:tc>
          <w:tcPr>
            <w:tcW w:w="728" w:type="dxa"/>
            <w:shd w:val="clear" w:color="auto" w:fill="auto"/>
            <w:noWrap/>
          </w:tcPr>
          <w:p w14:paraId="07565A10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44</w:t>
            </w:r>
          </w:p>
        </w:tc>
        <w:tc>
          <w:tcPr>
            <w:tcW w:w="846" w:type="dxa"/>
            <w:shd w:val="clear" w:color="auto" w:fill="auto"/>
            <w:noWrap/>
          </w:tcPr>
          <w:p w14:paraId="16C9D0B0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</w:t>
            </w:r>
          </w:p>
        </w:tc>
        <w:tc>
          <w:tcPr>
            <w:tcW w:w="914" w:type="dxa"/>
            <w:shd w:val="clear" w:color="auto" w:fill="auto"/>
            <w:noWrap/>
          </w:tcPr>
          <w:p w14:paraId="57579E3E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14</w:t>
            </w:r>
          </w:p>
        </w:tc>
        <w:tc>
          <w:tcPr>
            <w:tcW w:w="861" w:type="dxa"/>
            <w:shd w:val="clear" w:color="auto" w:fill="auto"/>
            <w:noWrap/>
          </w:tcPr>
          <w:p w14:paraId="575E941A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14</w:t>
            </w:r>
          </w:p>
        </w:tc>
        <w:tc>
          <w:tcPr>
            <w:tcW w:w="833" w:type="dxa"/>
            <w:shd w:val="clear" w:color="auto" w:fill="auto"/>
            <w:noWrap/>
          </w:tcPr>
          <w:p w14:paraId="626492A5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13</w:t>
            </w:r>
          </w:p>
        </w:tc>
        <w:tc>
          <w:tcPr>
            <w:tcW w:w="822" w:type="dxa"/>
            <w:shd w:val="clear" w:color="auto" w:fill="auto"/>
            <w:noWrap/>
          </w:tcPr>
          <w:p w14:paraId="475A9EAE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...</w:t>
            </w:r>
          </w:p>
        </w:tc>
      </w:tr>
      <w:tr w:rsidR="008E0C16" w:rsidRPr="008E0C16" w14:paraId="22067532" w14:textId="77777777" w:rsidTr="009E4CFB">
        <w:trPr>
          <w:cantSplit/>
        </w:trPr>
        <w:tc>
          <w:tcPr>
            <w:tcW w:w="2366" w:type="dxa"/>
            <w:shd w:val="clear" w:color="auto" w:fill="auto"/>
            <w:noWrap/>
          </w:tcPr>
          <w:p w14:paraId="0DFC0D99" w14:textId="249E5C8E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Copulation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with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Helpless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Person</w:t>
            </w:r>
          </w:p>
        </w:tc>
        <w:tc>
          <w:tcPr>
            <w:tcW w:w="728" w:type="dxa"/>
            <w:shd w:val="clear" w:color="auto" w:fill="auto"/>
            <w:noWrap/>
          </w:tcPr>
          <w:p w14:paraId="19A25304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14</w:t>
            </w:r>
          </w:p>
        </w:tc>
        <w:tc>
          <w:tcPr>
            <w:tcW w:w="846" w:type="dxa"/>
            <w:shd w:val="clear" w:color="auto" w:fill="auto"/>
            <w:noWrap/>
          </w:tcPr>
          <w:p w14:paraId="03578F48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</w:t>
            </w:r>
          </w:p>
        </w:tc>
        <w:tc>
          <w:tcPr>
            <w:tcW w:w="914" w:type="dxa"/>
            <w:shd w:val="clear" w:color="auto" w:fill="auto"/>
            <w:noWrap/>
          </w:tcPr>
          <w:p w14:paraId="512073EE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</w:t>
            </w:r>
          </w:p>
        </w:tc>
        <w:tc>
          <w:tcPr>
            <w:tcW w:w="861" w:type="dxa"/>
            <w:shd w:val="clear" w:color="auto" w:fill="auto"/>
            <w:noWrap/>
          </w:tcPr>
          <w:p w14:paraId="650C42D5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</w:t>
            </w:r>
          </w:p>
        </w:tc>
        <w:tc>
          <w:tcPr>
            <w:tcW w:w="833" w:type="dxa"/>
            <w:shd w:val="clear" w:color="auto" w:fill="auto"/>
            <w:noWrap/>
          </w:tcPr>
          <w:p w14:paraId="226CC943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-</w:t>
            </w:r>
          </w:p>
        </w:tc>
        <w:tc>
          <w:tcPr>
            <w:tcW w:w="822" w:type="dxa"/>
            <w:shd w:val="clear" w:color="auto" w:fill="auto"/>
            <w:noWrap/>
          </w:tcPr>
          <w:p w14:paraId="4271C7B0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...</w:t>
            </w:r>
          </w:p>
        </w:tc>
      </w:tr>
      <w:tr w:rsidR="008E0C16" w:rsidRPr="008E0C16" w14:paraId="1346BA8A" w14:textId="77777777" w:rsidTr="009E4CFB">
        <w:trPr>
          <w:cantSplit/>
        </w:trPr>
        <w:tc>
          <w:tcPr>
            <w:tcW w:w="2366" w:type="dxa"/>
            <w:shd w:val="clear" w:color="auto" w:fill="auto"/>
            <w:noWrap/>
          </w:tcPr>
          <w:p w14:paraId="6CCAB2DD" w14:textId="5718FB02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Copulation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with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a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Child</w:t>
            </w:r>
          </w:p>
        </w:tc>
        <w:tc>
          <w:tcPr>
            <w:tcW w:w="728" w:type="dxa"/>
            <w:shd w:val="clear" w:color="auto" w:fill="auto"/>
            <w:noWrap/>
          </w:tcPr>
          <w:p w14:paraId="373CAEDD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21</w:t>
            </w:r>
          </w:p>
        </w:tc>
        <w:tc>
          <w:tcPr>
            <w:tcW w:w="846" w:type="dxa"/>
            <w:shd w:val="clear" w:color="auto" w:fill="auto"/>
            <w:noWrap/>
          </w:tcPr>
          <w:p w14:paraId="2E0D2163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</w:t>
            </w:r>
          </w:p>
        </w:tc>
        <w:tc>
          <w:tcPr>
            <w:tcW w:w="914" w:type="dxa"/>
            <w:shd w:val="clear" w:color="auto" w:fill="auto"/>
            <w:noWrap/>
          </w:tcPr>
          <w:p w14:paraId="48C6A948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</w:t>
            </w:r>
          </w:p>
        </w:tc>
        <w:tc>
          <w:tcPr>
            <w:tcW w:w="861" w:type="dxa"/>
            <w:shd w:val="clear" w:color="auto" w:fill="auto"/>
            <w:noWrap/>
          </w:tcPr>
          <w:p w14:paraId="08591297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</w:t>
            </w:r>
          </w:p>
        </w:tc>
        <w:tc>
          <w:tcPr>
            <w:tcW w:w="833" w:type="dxa"/>
            <w:shd w:val="clear" w:color="auto" w:fill="auto"/>
            <w:noWrap/>
          </w:tcPr>
          <w:p w14:paraId="5C2ADFC1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7</w:t>
            </w:r>
          </w:p>
        </w:tc>
        <w:tc>
          <w:tcPr>
            <w:tcW w:w="822" w:type="dxa"/>
            <w:shd w:val="clear" w:color="auto" w:fill="auto"/>
            <w:noWrap/>
          </w:tcPr>
          <w:p w14:paraId="73D6D217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...</w:t>
            </w:r>
          </w:p>
        </w:tc>
      </w:tr>
      <w:tr w:rsidR="008E0C16" w:rsidRPr="008E0C16" w14:paraId="099085A3" w14:textId="77777777" w:rsidTr="009E4CFB">
        <w:trPr>
          <w:cantSplit/>
        </w:trPr>
        <w:tc>
          <w:tcPr>
            <w:tcW w:w="2366" w:type="dxa"/>
            <w:shd w:val="clear" w:color="auto" w:fill="auto"/>
            <w:noWrap/>
          </w:tcPr>
          <w:p w14:paraId="1B6EEF1E" w14:textId="1DDA688B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Sexual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Intercourse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through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Abuse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Position</w:t>
            </w:r>
          </w:p>
        </w:tc>
        <w:tc>
          <w:tcPr>
            <w:tcW w:w="728" w:type="dxa"/>
            <w:shd w:val="clear" w:color="auto" w:fill="auto"/>
            <w:noWrap/>
          </w:tcPr>
          <w:p w14:paraId="09D8011B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7</w:t>
            </w:r>
          </w:p>
        </w:tc>
        <w:tc>
          <w:tcPr>
            <w:tcW w:w="846" w:type="dxa"/>
            <w:shd w:val="clear" w:color="auto" w:fill="auto"/>
            <w:noWrap/>
          </w:tcPr>
          <w:p w14:paraId="3EAF2CEB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</w:p>
        </w:tc>
        <w:tc>
          <w:tcPr>
            <w:tcW w:w="914" w:type="dxa"/>
            <w:shd w:val="clear" w:color="auto" w:fill="auto"/>
            <w:noWrap/>
          </w:tcPr>
          <w:p w14:paraId="615B117B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</w:t>
            </w:r>
          </w:p>
        </w:tc>
        <w:tc>
          <w:tcPr>
            <w:tcW w:w="861" w:type="dxa"/>
            <w:shd w:val="clear" w:color="auto" w:fill="auto"/>
            <w:noWrap/>
          </w:tcPr>
          <w:p w14:paraId="7DBA7AEA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</w:t>
            </w:r>
          </w:p>
        </w:tc>
        <w:tc>
          <w:tcPr>
            <w:tcW w:w="833" w:type="dxa"/>
            <w:shd w:val="clear" w:color="auto" w:fill="auto"/>
            <w:noWrap/>
          </w:tcPr>
          <w:p w14:paraId="760A5E09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-</w:t>
            </w:r>
          </w:p>
        </w:tc>
        <w:tc>
          <w:tcPr>
            <w:tcW w:w="822" w:type="dxa"/>
            <w:shd w:val="clear" w:color="auto" w:fill="auto"/>
            <w:noWrap/>
          </w:tcPr>
          <w:p w14:paraId="06C6895E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...</w:t>
            </w:r>
          </w:p>
        </w:tc>
      </w:tr>
      <w:tr w:rsidR="008E0C16" w:rsidRPr="008E0C16" w14:paraId="77AC2683" w14:textId="77777777" w:rsidTr="009E4CFB">
        <w:trPr>
          <w:cantSplit/>
        </w:trPr>
        <w:tc>
          <w:tcPr>
            <w:tcW w:w="2366" w:type="dxa"/>
            <w:shd w:val="clear" w:color="auto" w:fill="auto"/>
            <w:noWrap/>
          </w:tcPr>
          <w:p w14:paraId="08637152" w14:textId="5B586883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Prohibited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Sexual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Acts</w:t>
            </w:r>
          </w:p>
        </w:tc>
        <w:tc>
          <w:tcPr>
            <w:tcW w:w="728" w:type="dxa"/>
            <w:shd w:val="clear" w:color="auto" w:fill="auto"/>
            <w:noWrap/>
          </w:tcPr>
          <w:p w14:paraId="69FF059E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114</w:t>
            </w:r>
          </w:p>
        </w:tc>
        <w:tc>
          <w:tcPr>
            <w:tcW w:w="846" w:type="dxa"/>
            <w:shd w:val="clear" w:color="auto" w:fill="auto"/>
            <w:noWrap/>
          </w:tcPr>
          <w:p w14:paraId="77876C64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18</w:t>
            </w:r>
          </w:p>
        </w:tc>
        <w:tc>
          <w:tcPr>
            <w:tcW w:w="914" w:type="dxa"/>
            <w:shd w:val="clear" w:color="auto" w:fill="auto"/>
            <w:noWrap/>
          </w:tcPr>
          <w:p w14:paraId="21562B0C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36</w:t>
            </w:r>
          </w:p>
        </w:tc>
        <w:tc>
          <w:tcPr>
            <w:tcW w:w="861" w:type="dxa"/>
            <w:shd w:val="clear" w:color="auto" w:fill="auto"/>
            <w:noWrap/>
          </w:tcPr>
          <w:p w14:paraId="01BE2270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32</w:t>
            </w:r>
          </w:p>
        </w:tc>
        <w:tc>
          <w:tcPr>
            <w:tcW w:w="833" w:type="dxa"/>
            <w:shd w:val="clear" w:color="auto" w:fill="auto"/>
            <w:noWrap/>
          </w:tcPr>
          <w:p w14:paraId="763BC334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28</w:t>
            </w:r>
          </w:p>
        </w:tc>
        <w:tc>
          <w:tcPr>
            <w:tcW w:w="822" w:type="dxa"/>
            <w:shd w:val="clear" w:color="auto" w:fill="auto"/>
            <w:noWrap/>
          </w:tcPr>
          <w:p w14:paraId="6DBC9BA6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...</w:t>
            </w:r>
          </w:p>
        </w:tc>
      </w:tr>
      <w:tr w:rsidR="008E0C16" w:rsidRPr="008E0C16" w14:paraId="16351606" w14:textId="77777777" w:rsidTr="009E4CFB">
        <w:trPr>
          <w:cantSplit/>
        </w:trPr>
        <w:tc>
          <w:tcPr>
            <w:tcW w:w="2366" w:type="dxa"/>
            <w:shd w:val="clear" w:color="auto" w:fill="auto"/>
            <w:noWrap/>
          </w:tcPr>
          <w:p w14:paraId="224E6F7F" w14:textId="60C1BD93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Sexual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Harassment</w:t>
            </w:r>
          </w:p>
        </w:tc>
        <w:tc>
          <w:tcPr>
            <w:tcW w:w="728" w:type="dxa"/>
            <w:shd w:val="clear" w:color="auto" w:fill="auto"/>
            <w:noWrap/>
          </w:tcPr>
          <w:p w14:paraId="36181103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166</w:t>
            </w:r>
          </w:p>
        </w:tc>
        <w:tc>
          <w:tcPr>
            <w:tcW w:w="846" w:type="dxa"/>
            <w:shd w:val="clear" w:color="auto" w:fill="auto"/>
            <w:noWrap/>
          </w:tcPr>
          <w:p w14:paraId="54516A91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22</w:t>
            </w:r>
          </w:p>
        </w:tc>
        <w:tc>
          <w:tcPr>
            <w:tcW w:w="914" w:type="dxa"/>
            <w:shd w:val="clear" w:color="auto" w:fill="auto"/>
            <w:noWrap/>
          </w:tcPr>
          <w:p w14:paraId="52722BA5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60</w:t>
            </w:r>
          </w:p>
        </w:tc>
        <w:tc>
          <w:tcPr>
            <w:tcW w:w="861" w:type="dxa"/>
            <w:shd w:val="clear" w:color="auto" w:fill="auto"/>
            <w:noWrap/>
          </w:tcPr>
          <w:p w14:paraId="01013329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43</w:t>
            </w:r>
          </w:p>
        </w:tc>
        <w:tc>
          <w:tcPr>
            <w:tcW w:w="833" w:type="dxa"/>
            <w:shd w:val="clear" w:color="auto" w:fill="auto"/>
            <w:noWrap/>
          </w:tcPr>
          <w:p w14:paraId="261453AF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41</w:t>
            </w:r>
          </w:p>
        </w:tc>
        <w:tc>
          <w:tcPr>
            <w:tcW w:w="822" w:type="dxa"/>
            <w:shd w:val="clear" w:color="auto" w:fill="auto"/>
            <w:noWrap/>
          </w:tcPr>
          <w:p w14:paraId="74DB255B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...</w:t>
            </w:r>
          </w:p>
        </w:tc>
      </w:tr>
      <w:tr w:rsidR="008E0C16" w:rsidRPr="008E0C16" w14:paraId="3872D472" w14:textId="77777777" w:rsidTr="009E4CFB">
        <w:trPr>
          <w:cantSplit/>
        </w:trPr>
        <w:tc>
          <w:tcPr>
            <w:tcW w:w="2366" w:type="dxa"/>
            <w:shd w:val="clear" w:color="auto" w:fill="auto"/>
            <w:noWrap/>
          </w:tcPr>
          <w:p w14:paraId="0D9AAD17" w14:textId="03C988B5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Deceiving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enabling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sexual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intercourse</w:t>
            </w:r>
          </w:p>
        </w:tc>
        <w:tc>
          <w:tcPr>
            <w:tcW w:w="728" w:type="dxa"/>
            <w:shd w:val="clear" w:color="auto" w:fill="auto"/>
            <w:noWrap/>
          </w:tcPr>
          <w:p w14:paraId="01EEF4B8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</w:p>
        </w:tc>
        <w:tc>
          <w:tcPr>
            <w:tcW w:w="846" w:type="dxa"/>
            <w:shd w:val="clear" w:color="auto" w:fill="auto"/>
            <w:noWrap/>
          </w:tcPr>
          <w:p w14:paraId="472EF482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-</w:t>
            </w:r>
          </w:p>
        </w:tc>
        <w:tc>
          <w:tcPr>
            <w:tcW w:w="914" w:type="dxa"/>
            <w:shd w:val="clear" w:color="auto" w:fill="auto"/>
            <w:noWrap/>
          </w:tcPr>
          <w:p w14:paraId="6F670BDF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-</w:t>
            </w:r>
          </w:p>
        </w:tc>
        <w:tc>
          <w:tcPr>
            <w:tcW w:w="861" w:type="dxa"/>
            <w:shd w:val="clear" w:color="auto" w:fill="auto"/>
            <w:noWrap/>
          </w:tcPr>
          <w:p w14:paraId="5F3F6963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-</w:t>
            </w:r>
          </w:p>
        </w:tc>
        <w:tc>
          <w:tcPr>
            <w:tcW w:w="833" w:type="dxa"/>
            <w:shd w:val="clear" w:color="auto" w:fill="auto"/>
            <w:noWrap/>
          </w:tcPr>
          <w:p w14:paraId="1EBAF314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</w:p>
        </w:tc>
        <w:tc>
          <w:tcPr>
            <w:tcW w:w="822" w:type="dxa"/>
            <w:shd w:val="clear" w:color="auto" w:fill="auto"/>
            <w:noWrap/>
          </w:tcPr>
          <w:p w14:paraId="050C0044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...</w:t>
            </w:r>
          </w:p>
        </w:tc>
      </w:tr>
      <w:tr w:rsidR="008E0C16" w:rsidRPr="008E0C16" w14:paraId="489C93CF" w14:textId="77777777" w:rsidTr="00C666B6">
        <w:trPr>
          <w:cantSplit/>
        </w:trPr>
        <w:tc>
          <w:tcPr>
            <w:tcW w:w="2366" w:type="dxa"/>
            <w:tcBorders>
              <w:bottom w:val="nil"/>
            </w:tcBorders>
            <w:shd w:val="clear" w:color="auto" w:fill="auto"/>
            <w:noWrap/>
          </w:tcPr>
          <w:p w14:paraId="284CE58B" w14:textId="381F9F5E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Mediation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in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Prostitution</w:t>
            </w:r>
          </w:p>
        </w:tc>
        <w:tc>
          <w:tcPr>
            <w:tcW w:w="728" w:type="dxa"/>
            <w:tcBorders>
              <w:bottom w:val="nil"/>
            </w:tcBorders>
            <w:shd w:val="clear" w:color="auto" w:fill="auto"/>
            <w:noWrap/>
          </w:tcPr>
          <w:p w14:paraId="290ECDF4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14</w:t>
            </w:r>
          </w:p>
        </w:tc>
        <w:tc>
          <w:tcPr>
            <w:tcW w:w="846" w:type="dxa"/>
            <w:tcBorders>
              <w:bottom w:val="nil"/>
            </w:tcBorders>
            <w:shd w:val="clear" w:color="auto" w:fill="auto"/>
            <w:noWrap/>
          </w:tcPr>
          <w:p w14:paraId="37FFD5EB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</w:t>
            </w:r>
          </w:p>
        </w:tc>
        <w:tc>
          <w:tcPr>
            <w:tcW w:w="914" w:type="dxa"/>
            <w:tcBorders>
              <w:bottom w:val="nil"/>
            </w:tcBorders>
            <w:shd w:val="clear" w:color="auto" w:fill="auto"/>
            <w:noWrap/>
          </w:tcPr>
          <w:p w14:paraId="6CBE6EC3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7</w:t>
            </w:r>
          </w:p>
        </w:tc>
        <w:tc>
          <w:tcPr>
            <w:tcW w:w="861" w:type="dxa"/>
            <w:tcBorders>
              <w:bottom w:val="nil"/>
            </w:tcBorders>
            <w:shd w:val="clear" w:color="auto" w:fill="auto"/>
            <w:noWrap/>
          </w:tcPr>
          <w:p w14:paraId="60AC193D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</w:p>
        </w:tc>
        <w:tc>
          <w:tcPr>
            <w:tcW w:w="833" w:type="dxa"/>
            <w:tcBorders>
              <w:bottom w:val="nil"/>
            </w:tcBorders>
            <w:shd w:val="clear" w:color="auto" w:fill="auto"/>
            <w:noWrap/>
          </w:tcPr>
          <w:p w14:paraId="4551104D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</w:t>
            </w:r>
          </w:p>
        </w:tc>
        <w:tc>
          <w:tcPr>
            <w:tcW w:w="822" w:type="dxa"/>
            <w:tcBorders>
              <w:bottom w:val="nil"/>
            </w:tcBorders>
            <w:shd w:val="clear" w:color="auto" w:fill="auto"/>
            <w:noWrap/>
          </w:tcPr>
          <w:p w14:paraId="51EB3D54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...</w:t>
            </w:r>
          </w:p>
        </w:tc>
      </w:tr>
      <w:tr w:rsidR="008E0C16" w:rsidRPr="008E0C16" w14:paraId="04B4A001" w14:textId="77777777" w:rsidTr="00C666B6">
        <w:trPr>
          <w:cantSplit/>
        </w:trPr>
        <w:tc>
          <w:tcPr>
            <w:tcW w:w="2366" w:type="dxa"/>
            <w:tcBorders>
              <w:top w:val="nil"/>
              <w:bottom w:val="nil"/>
            </w:tcBorders>
            <w:shd w:val="clear" w:color="auto" w:fill="auto"/>
            <w:noWrap/>
          </w:tcPr>
          <w:p w14:paraId="39DF534D" w14:textId="3FF8EFE8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Exhibition,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Procurement,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Possession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Pornographic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Materials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and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Exploiting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Juveniles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for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Pornography</w:t>
            </w:r>
          </w:p>
        </w:tc>
        <w:tc>
          <w:tcPr>
            <w:tcW w:w="728" w:type="dxa"/>
            <w:tcBorders>
              <w:top w:val="nil"/>
              <w:bottom w:val="nil"/>
            </w:tcBorders>
            <w:shd w:val="clear" w:color="auto" w:fill="auto"/>
            <w:noWrap/>
          </w:tcPr>
          <w:p w14:paraId="478B886A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29</w:t>
            </w:r>
          </w:p>
        </w:tc>
        <w:tc>
          <w:tcPr>
            <w:tcW w:w="846" w:type="dxa"/>
            <w:tcBorders>
              <w:top w:val="nil"/>
              <w:bottom w:val="nil"/>
            </w:tcBorders>
            <w:shd w:val="clear" w:color="auto" w:fill="auto"/>
            <w:noWrap/>
          </w:tcPr>
          <w:p w14:paraId="4EFD235F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20</w:t>
            </w:r>
          </w:p>
        </w:tc>
        <w:tc>
          <w:tcPr>
            <w:tcW w:w="914" w:type="dxa"/>
            <w:tcBorders>
              <w:top w:val="nil"/>
              <w:bottom w:val="nil"/>
            </w:tcBorders>
            <w:shd w:val="clear" w:color="auto" w:fill="auto"/>
            <w:noWrap/>
          </w:tcPr>
          <w:p w14:paraId="6042DDAF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</w:t>
            </w:r>
          </w:p>
        </w:tc>
        <w:tc>
          <w:tcPr>
            <w:tcW w:w="861" w:type="dxa"/>
            <w:tcBorders>
              <w:top w:val="nil"/>
              <w:bottom w:val="nil"/>
            </w:tcBorders>
            <w:shd w:val="clear" w:color="auto" w:fill="auto"/>
            <w:noWrap/>
          </w:tcPr>
          <w:p w14:paraId="003F6B2E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</w:t>
            </w:r>
          </w:p>
        </w:tc>
        <w:tc>
          <w:tcPr>
            <w:tcW w:w="833" w:type="dxa"/>
            <w:tcBorders>
              <w:top w:val="nil"/>
              <w:bottom w:val="nil"/>
            </w:tcBorders>
            <w:shd w:val="clear" w:color="auto" w:fill="auto"/>
            <w:noWrap/>
          </w:tcPr>
          <w:p w14:paraId="1BFF66B4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</w:p>
        </w:tc>
        <w:tc>
          <w:tcPr>
            <w:tcW w:w="822" w:type="dxa"/>
            <w:tcBorders>
              <w:top w:val="nil"/>
              <w:bottom w:val="nil"/>
            </w:tcBorders>
            <w:shd w:val="clear" w:color="auto" w:fill="auto"/>
            <w:noWrap/>
          </w:tcPr>
          <w:p w14:paraId="3013DA90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...</w:t>
            </w:r>
          </w:p>
        </w:tc>
      </w:tr>
      <w:tr w:rsidR="008E0C16" w:rsidRPr="008E0C16" w14:paraId="0099995C" w14:textId="77777777" w:rsidTr="00C666B6">
        <w:trPr>
          <w:cantSplit/>
        </w:trPr>
        <w:tc>
          <w:tcPr>
            <w:tcW w:w="2366" w:type="dxa"/>
            <w:tcBorders>
              <w:top w:val="nil"/>
            </w:tcBorders>
            <w:shd w:val="clear" w:color="auto" w:fill="auto"/>
            <w:noWrap/>
          </w:tcPr>
          <w:p w14:paraId="206B0A1A" w14:textId="62FE000E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lastRenderedPageBreak/>
              <w:t>Abuse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Computer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Networks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or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other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Technical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Communication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Means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for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Committing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Criminal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Offences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against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Sexual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Freedom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of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Juveniles</w:t>
            </w:r>
          </w:p>
        </w:tc>
        <w:tc>
          <w:tcPr>
            <w:tcW w:w="728" w:type="dxa"/>
            <w:tcBorders>
              <w:top w:val="nil"/>
            </w:tcBorders>
            <w:shd w:val="clear" w:color="auto" w:fill="auto"/>
            <w:noWrap/>
          </w:tcPr>
          <w:p w14:paraId="456F42B7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</w:p>
        </w:tc>
        <w:tc>
          <w:tcPr>
            <w:tcW w:w="846" w:type="dxa"/>
            <w:tcBorders>
              <w:top w:val="nil"/>
            </w:tcBorders>
            <w:shd w:val="clear" w:color="auto" w:fill="auto"/>
            <w:noWrap/>
          </w:tcPr>
          <w:p w14:paraId="585F33F5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-</w:t>
            </w:r>
          </w:p>
        </w:tc>
        <w:tc>
          <w:tcPr>
            <w:tcW w:w="914" w:type="dxa"/>
            <w:tcBorders>
              <w:top w:val="nil"/>
            </w:tcBorders>
            <w:shd w:val="clear" w:color="auto" w:fill="auto"/>
            <w:noWrap/>
          </w:tcPr>
          <w:p w14:paraId="575910CC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-</w:t>
            </w:r>
          </w:p>
        </w:tc>
        <w:tc>
          <w:tcPr>
            <w:tcW w:w="861" w:type="dxa"/>
            <w:tcBorders>
              <w:top w:val="nil"/>
            </w:tcBorders>
            <w:shd w:val="clear" w:color="auto" w:fill="auto"/>
            <w:noWrap/>
          </w:tcPr>
          <w:p w14:paraId="0EE6574D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-</w:t>
            </w:r>
          </w:p>
        </w:tc>
        <w:tc>
          <w:tcPr>
            <w:tcW w:w="833" w:type="dxa"/>
            <w:tcBorders>
              <w:top w:val="nil"/>
            </w:tcBorders>
            <w:shd w:val="clear" w:color="auto" w:fill="auto"/>
            <w:noWrap/>
          </w:tcPr>
          <w:p w14:paraId="35AFDBBF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</w:p>
        </w:tc>
        <w:tc>
          <w:tcPr>
            <w:tcW w:w="822" w:type="dxa"/>
            <w:tcBorders>
              <w:top w:val="nil"/>
            </w:tcBorders>
            <w:shd w:val="clear" w:color="auto" w:fill="auto"/>
            <w:noWrap/>
          </w:tcPr>
          <w:p w14:paraId="368DFFC2" w14:textId="77777777" w:rsidR="006F4FE8" w:rsidRPr="008E0C16" w:rsidRDefault="006F4FE8" w:rsidP="004428D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...</w:t>
            </w:r>
          </w:p>
        </w:tc>
      </w:tr>
    </w:tbl>
    <w:p w14:paraId="1F9D16C5" w14:textId="52255FE7" w:rsidR="006F4FE8" w:rsidRPr="004428D7" w:rsidRDefault="006F4FE8" w:rsidP="004428D7">
      <w:pPr>
        <w:spacing w:before="120"/>
        <w:ind w:left="1134" w:right="1134" w:firstLine="170"/>
        <w:rPr>
          <w:i/>
          <w:iCs/>
          <w:sz w:val="18"/>
        </w:rPr>
      </w:pPr>
      <w:r w:rsidRPr="004428D7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4428D7">
        <w:rPr>
          <w:i/>
          <w:iCs/>
          <w:sz w:val="18"/>
        </w:rPr>
        <w:t>Republic</w:t>
      </w:r>
      <w:r w:rsidR="00A84868">
        <w:rPr>
          <w:i/>
          <w:iCs/>
          <w:sz w:val="18"/>
        </w:rPr>
        <w:t xml:space="preserve"> </w:t>
      </w:r>
      <w:r w:rsidRPr="004428D7">
        <w:rPr>
          <w:i/>
          <w:iCs/>
          <w:sz w:val="18"/>
        </w:rPr>
        <w:t>Statistical</w:t>
      </w:r>
      <w:r w:rsidR="00A84868">
        <w:rPr>
          <w:i/>
          <w:iCs/>
          <w:sz w:val="18"/>
        </w:rPr>
        <w:t xml:space="preserve"> </w:t>
      </w:r>
      <w:r w:rsidRPr="004428D7">
        <w:rPr>
          <w:i/>
          <w:iCs/>
          <w:sz w:val="18"/>
        </w:rPr>
        <w:t>Office</w:t>
      </w:r>
      <w:r w:rsidR="004428D7" w:rsidRPr="004428D7">
        <w:rPr>
          <w:i/>
          <w:iCs/>
          <w:sz w:val="18"/>
        </w:rPr>
        <w:t>.</w:t>
      </w:r>
    </w:p>
    <w:p w14:paraId="687F4DD2" w14:textId="577BFACF" w:rsidR="006F4FE8" w:rsidRPr="001021D1" w:rsidRDefault="006F4FE8" w:rsidP="004428D7">
      <w:pPr>
        <w:pStyle w:val="H23G"/>
      </w:pPr>
      <w:r w:rsidRPr="001021D1">
        <w:tab/>
      </w:r>
      <w:r w:rsidRPr="001021D1">
        <w:tab/>
        <w:t>Prison</w:t>
      </w:r>
      <w:r w:rsidR="00A84868">
        <w:t xml:space="preserve"> </w:t>
      </w:r>
      <w:r w:rsidRPr="001021D1">
        <w:t>population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breakdown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offence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length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sentence</w:t>
      </w:r>
    </w:p>
    <w:tbl>
      <w:tblPr>
        <w:tblW w:w="8506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3"/>
        <w:gridCol w:w="754"/>
        <w:gridCol w:w="577"/>
        <w:gridCol w:w="733"/>
        <w:gridCol w:w="653"/>
        <w:gridCol w:w="783"/>
        <w:gridCol w:w="604"/>
        <w:gridCol w:w="660"/>
        <w:gridCol w:w="572"/>
        <w:gridCol w:w="755"/>
        <w:gridCol w:w="682"/>
      </w:tblGrid>
      <w:tr w:rsidR="008E0C16" w:rsidRPr="008E0C16" w14:paraId="0AE5DE63" w14:textId="77777777" w:rsidTr="00615134">
        <w:trPr>
          <w:cantSplit/>
          <w:tblHeader/>
        </w:trPr>
        <w:tc>
          <w:tcPr>
            <w:tcW w:w="8506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956DA" w14:textId="3CDBB74C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lang w:val="en-US"/>
              </w:rPr>
            </w:pPr>
            <w:r w:rsidRPr="008E0C16">
              <w:rPr>
                <w:bCs/>
                <w:i/>
                <w:sz w:val="16"/>
                <w:lang w:val="en-US"/>
              </w:rPr>
              <w:t>Convicted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adults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according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to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the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imposed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criminal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sanctions,</w:t>
            </w:r>
            <w:r w:rsidR="00A84868">
              <w:rPr>
                <w:bCs/>
                <w:i/>
                <w:sz w:val="16"/>
                <w:lang w:val="en-US"/>
              </w:rPr>
              <w:t xml:space="preserve"> </w:t>
            </w:r>
            <w:r w:rsidRPr="008E0C16">
              <w:rPr>
                <w:bCs/>
                <w:i/>
                <w:sz w:val="16"/>
                <w:lang w:val="en-US"/>
              </w:rPr>
              <w:t>2016–2020</w:t>
            </w:r>
          </w:p>
        </w:tc>
      </w:tr>
      <w:tr w:rsidR="006F4FE8" w:rsidRPr="008E0C16" w14:paraId="70544E08" w14:textId="77777777" w:rsidTr="00615134">
        <w:trPr>
          <w:cantSplit/>
          <w:tblHeader/>
        </w:trPr>
        <w:tc>
          <w:tcPr>
            <w:tcW w:w="8506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2F9132BD" w14:textId="77777777" w:rsidR="006F4FE8" w:rsidRPr="00653078" w:rsidRDefault="006F4FE8" w:rsidP="0065307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  <w:lang w:val="en-US"/>
              </w:rPr>
            </w:pPr>
            <w:r w:rsidRPr="00653078">
              <w:rPr>
                <w:bCs/>
                <w:i/>
                <w:sz w:val="16"/>
                <w:lang w:val="en-US"/>
              </w:rPr>
              <w:t>RS</w:t>
            </w:r>
          </w:p>
        </w:tc>
      </w:tr>
      <w:tr w:rsidR="00982D62" w:rsidRPr="008E0C16" w14:paraId="04A88BE0" w14:textId="77777777" w:rsidTr="00615134">
        <w:trPr>
          <w:cantSplit/>
          <w:tblHeader/>
        </w:trPr>
        <w:tc>
          <w:tcPr>
            <w:tcW w:w="1733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14:paraId="6D426CC9" w14:textId="11983C79" w:rsidR="00653078" w:rsidRPr="008E0C16" w:rsidRDefault="00A84868" w:rsidP="0065307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>
              <w:rPr>
                <w:bCs/>
                <w:sz w:val="18"/>
                <w:lang w:val="en-US"/>
              </w:rPr>
              <w:t xml:space="preserve"> </w:t>
            </w:r>
          </w:p>
        </w:tc>
        <w:tc>
          <w:tcPr>
            <w:tcW w:w="1331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hideMark/>
          </w:tcPr>
          <w:p w14:paraId="285439CE" w14:textId="7BDE2B76" w:rsidR="00653078" w:rsidRPr="008E0C16" w:rsidRDefault="00653078" w:rsidP="00982D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center"/>
              <w:rPr>
                <w:bCs/>
                <w:sz w:val="18"/>
                <w:lang w:val="en-US"/>
              </w:rPr>
            </w:pPr>
            <w:r w:rsidRPr="00232AB6">
              <w:rPr>
                <w:bCs/>
                <w:i/>
                <w:sz w:val="16"/>
                <w:lang w:val="sr-Cyrl-CS"/>
              </w:rPr>
              <w:t>2016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hideMark/>
          </w:tcPr>
          <w:p w14:paraId="423A6522" w14:textId="5DAEADAF" w:rsidR="00653078" w:rsidRPr="008E0C16" w:rsidRDefault="00653078" w:rsidP="00982D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center"/>
              <w:rPr>
                <w:bCs/>
                <w:sz w:val="18"/>
                <w:lang w:val="en-US"/>
              </w:rPr>
            </w:pPr>
            <w:r w:rsidRPr="00232AB6">
              <w:rPr>
                <w:bCs/>
                <w:i/>
                <w:sz w:val="16"/>
                <w:lang w:val="sr-Cyrl-CS"/>
              </w:rPr>
              <w:t>2017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hideMark/>
          </w:tcPr>
          <w:p w14:paraId="5546A643" w14:textId="5DA03D6D" w:rsidR="00653078" w:rsidRPr="008E0C16" w:rsidRDefault="00653078" w:rsidP="00982D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center"/>
              <w:rPr>
                <w:bCs/>
                <w:sz w:val="18"/>
                <w:lang w:val="en-US"/>
              </w:rPr>
            </w:pPr>
            <w:r w:rsidRPr="00232AB6">
              <w:rPr>
                <w:bCs/>
                <w:i/>
                <w:sz w:val="16"/>
                <w:lang w:val="sr-Cyrl-CS"/>
              </w:rPr>
              <w:t>2018</w:t>
            </w: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hideMark/>
          </w:tcPr>
          <w:p w14:paraId="12653B2C" w14:textId="1EE91713" w:rsidR="00653078" w:rsidRPr="008E0C16" w:rsidRDefault="00653078" w:rsidP="00982D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center"/>
              <w:rPr>
                <w:bCs/>
                <w:sz w:val="18"/>
                <w:lang w:val="en-US"/>
              </w:rPr>
            </w:pPr>
            <w:r w:rsidRPr="00232AB6">
              <w:rPr>
                <w:bCs/>
                <w:i/>
                <w:sz w:val="16"/>
                <w:lang w:val="sr-Cyrl-CS"/>
              </w:rPr>
              <w:t>2019</w:t>
            </w:r>
          </w:p>
        </w:tc>
        <w:tc>
          <w:tcPr>
            <w:tcW w:w="1437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noWrap/>
            <w:hideMark/>
          </w:tcPr>
          <w:p w14:paraId="509BD0DD" w14:textId="44619092" w:rsidR="00653078" w:rsidRPr="008E0C16" w:rsidRDefault="00653078" w:rsidP="00982D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center"/>
              <w:rPr>
                <w:bCs/>
                <w:sz w:val="18"/>
                <w:lang w:val="en-US"/>
              </w:rPr>
            </w:pPr>
            <w:r w:rsidRPr="00232AB6">
              <w:rPr>
                <w:bCs/>
                <w:i/>
                <w:sz w:val="16"/>
                <w:lang w:val="sr-Cyrl-CS"/>
              </w:rPr>
              <w:t>2020</w:t>
            </w:r>
          </w:p>
        </w:tc>
      </w:tr>
      <w:tr w:rsidR="00982D62" w:rsidRPr="008E0C16" w14:paraId="5CFB5486" w14:textId="77777777" w:rsidTr="00615134">
        <w:trPr>
          <w:cantSplit/>
          <w:tblHeader/>
        </w:trPr>
        <w:tc>
          <w:tcPr>
            <w:tcW w:w="1733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hideMark/>
          </w:tcPr>
          <w:p w14:paraId="510ABED4" w14:textId="77777777" w:rsidR="00653078" w:rsidRPr="008E0C16" w:rsidRDefault="00653078" w:rsidP="0065307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</w:p>
        </w:tc>
        <w:tc>
          <w:tcPr>
            <w:tcW w:w="754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hideMark/>
          </w:tcPr>
          <w:p w14:paraId="2447BC89" w14:textId="47D919D2" w:rsidR="00653078" w:rsidRPr="008E0C16" w:rsidRDefault="00653078" w:rsidP="0065307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Number</w:t>
            </w:r>
          </w:p>
        </w:tc>
        <w:tc>
          <w:tcPr>
            <w:tcW w:w="577" w:type="dxa"/>
            <w:tcBorders>
              <w:top w:val="nil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hideMark/>
          </w:tcPr>
          <w:p w14:paraId="6F188E5C" w14:textId="6874954F" w:rsidR="00653078" w:rsidRPr="008E0C16" w:rsidRDefault="00653078" w:rsidP="0065307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%</w:t>
            </w:r>
          </w:p>
        </w:tc>
        <w:tc>
          <w:tcPr>
            <w:tcW w:w="733" w:type="dxa"/>
            <w:tcBorders>
              <w:top w:val="nil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hideMark/>
          </w:tcPr>
          <w:p w14:paraId="1C1A6146" w14:textId="63272EBA" w:rsidR="00653078" w:rsidRPr="008E0C16" w:rsidRDefault="00653078" w:rsidP="0065307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Number</w:t>
            </w:r>
          </w:p>
        </w:tc>
        <w:tc>
          <w:tcPr>
            <w:tcW w:w="653" w:type="dxa"/>
            <w:tcBorders>
              <w:top w:val="nil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hideMark/>
          </w:tcPr>
          <w:p w14:paraId="3B128C07" w14:textId="1F8984A0" w:rsidR="00653078" w:rsidRPr="008E0C16" w:rsidRDefault="00653078" w:rsidP="0065307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%</w:t>
            </w:r>
          </w:p>
        </w:tc>
        <w:tc>
          <w:tcPr>
            <w:tcW w:w="783" w:type="dxa"/>
            <w:tcBorders>
              <w:top w:val="nil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hideMark/>
          </w:tcPr>
          <w:p w14:paraId="5192BAF7" w14:textId="31D8BCDB" w:rsidR="00653078" w:rsidRPr="008E0C16" w:rsidRDefault="00653078" w:rsidP="0065307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Number</w:t>
            </w:r>
          </w:p>
        </w:tc>
        <w:tc>
          <w:tcPr>
            <w:tcW w:w="604" w:type="dxa"/>
            <w:tcBorders>
              <w:top w:val="nil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hideMark/>
          </w:tcPr>
          <w:p w14:paraId="051B6815" w14:textId="3B6BF063" w:rsidR="00653078" w:rsidRPr="00982D62" w:rsidRDefault="00982D62" w:rsidP="0065307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fr-CH"/>
              </w:rPr>
            </w:pPr>
            <w:r>
              <w:rPr>
                <w:bCs/>
                <w:i/>
                <w:sz w:val="16"/>
                <w:lang w:val="fr-CH"/>
              </w:rPr>
              <w:t>%</w:t>
            </w:r>
          </w:p>
        </w:tc>
        <w:tc>
          <w:tcPr>
            <w:tcW w:w="660" w:type="dxa"/>
            <w:tcBorders>
              <w:top w:val="nil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hideMark/>
          </w:tcPr>
          <w:p w14:paraId="077492A6" w14:textId="0262E9C2" w:rsidR="00653078" w:rsidRPr="008E0C16" w:rsidRDefault="00982D62" w:rsidP="0065307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Number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</w:p>
        </w:tc>
        <w:tc>
          <w:tcPr>
            <w:tcW w:w="572" w:type="dxa"/>
            <w:tcBorders>
              <w:top w:val="nil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hideMark/>
          </w:tcPr>
          <w:p w14:paraId="1E2A9371" w14:textId="46CAD209" w:rsidR="00653078" w:rsidRPr="008E0C16" w:rsidRDefault="00982D62" w:rsidP="0065307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%</w:t>
            </w:r>
          </w:p>
        </w:tc>
        <w:tc>
          <w:tcPr>
            <w:tcW w:w="755" w:type="dxa"/>
            <w:tcBorders>
              <w:top w:val="nil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hideMark/>
          </w:tcPr>
          <w:p w14:paraId="6267252C" w14:textId="6921A620" w:rsidR="00653078" w:rsidRPr="008E0C16" w:rsidRDefault="00982D62" w:rsidP="0065307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Number</w:t>
            </w:r>
            <w:r w:rsidR="00A84868">
              <w:rPr>
                <w:bCs/>
                <w:i/>
                <w:sz w:val="16"/>
                <w:lang w:val="sr-Cyrl-CS"/>
              </w:rPr>
              <w:t xml:space="preserve"> </w:t>
            </w:r>
          </w:p>
        </w:tc>
        <w:tc>
          <w:tcPr>
            <w:tcW w:w="682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hideMark/>
          </w:tcPr>
          <w:p w14:paraId="2A0A01FF" w14:textId="73146632" w:rsidR="00653078" w:rsidRPr="008E0C16" w:rsidRDefault="00982D62" w:rsidP="0065307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EA051B">
              <w:rPr>
                <w:bCs/>
                <w:i/>
                <w:sz w:val="16"/>
                <w:lang w:val="sr-Cyrl-CS"/>
              </w:rPr>
              <w:t>%</w:t>
            </w:r>
          </w:p>
        </w:tc>
      </w:tr>
      <w:tr w:rsidR="0063228A" w:rsidRPr="0063228A" w14:paraId="3AF91A96" w14:textId="77777777" w:rsidTr="0063228A">
        <w:trPr>
          <w:cantSplit/>
        </w:trPr>
        <w:tc>
          <w:tcPr>
            <w:tcW w:w="173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0E67E0F" w14:textId="77777777" w:rsidR="006F4FE8" w:rsidRPr="0063228A" w:rsidRDefault="006F4FE8" w:rsidP="0063228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63228A">
              <w:rPr>
                <w:b/>
                <w:bCs/>
                <w:sz w:val="18"/>
                <w:lang w:val="en-US"/>
              </w:rPr>
              <w:t>Total</w:t>
            </w:r>
          </w:p>
        </w:tc>
        <w:tc>
          <w:tcPr>
            <w:tcW w:w="75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57ED613" w14:textId="4C8607D3" w:rsidR="006F4FE8" w:rsidRPr="0063228A" w:rsidRDefault="006F4FE8" w:rsidP="0063228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63228A">
              <w:rPr>
                <w:b/>
                <w:bCs/>
                <w:sz w:val="18"/>
                <w:lang w:val="en-US"/>
              </w:rPr>
              <w:t>32</w:t>
            </w:r>
            <w:r w:rsidR="00A84868">
              <w:rPr>
                <w:b/>
                <w:bCs/>
                <w:sz w:val="18"/>
                <w:lang w:val="en-US"/>
              </w:rPr>
              <w:t xml:space="preserve"> </w:t>
            </w:r>
            <w:r w:rsidRPr="0063228A">
              <w:rPr>
                <w:b/>
                <w:bCs/>
                <w:sz w:val="18"/>
                <w:lang w:val="en-US"/>
              </w:rPr>
              <w:t>525</w:t>
            </w:r>
          </w:p>
        </w:tc>
        <w:tc>
          <w:tcPr>
            <w:tcW w:w="57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DE75B76" w14:textId="77777777" w:rsidR="006F4FE8" w:rsidRPr="0063228A" w:rsidRDefault="006F4FE8" w:rsidP="0063228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63228A">
              <w:rPr>
                <w:b/>
                <w:bCs/>
                <w:sz w:val="18"/>
                <w:lang w:val="en-US"/>
              </w:rPr>
              <w:t>100</w:t>
            </w:r>
          </w:p>
        </w:tc>
        <w:tc>
          <w:tcPr>
            <w:tcW w:w="73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6FAC9F6C" w14:textId="5524AE74" w:rsidR="006F4FE8" w:rsidRPr="0063228A" w:rsidRDefault="006F4FE8" w:rsidP="0063228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63228A">
              <w:rPr>
                <w:b/>
                <w:bCs/>
                <w:sz w:val="18"/>
                <w:lang w:val="en-US"/>
              </w:rPr>
              <w:t>31</w:t>
            </w:r>
            <w:r w:rsidR="00A84868">
              <w:rPr>
                <w:b/>
                <w:bCs/>
                <w:sz w:val="18"/>
                <w:lang w:val="en-US"/>
              </w:rPr>
              <w:t xml:space="preserve"> </w:t>
            </w:r>
            <w:r w:rsidRPr="0063228A">
              <w:rPr>
                <w:b/>
                <w:bCs/>
                <w:sz w:val="18"/>
                <w:lang w:val="en-US"/>
              </w:rPr>
              <w:t>759</w:t>
            </w:r>
          </w:p>
        </w:tc>
        <w:tc>
          <w:tcPr>
            <w:tcW w:w="65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4C6CDF1B" w14:textId="77777777" w:rsidR="006F4FE8" w:rsidRPr="0063228A" w:rsidRDefault="006F4FE8" w:rsidP="0063228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63228A">
              <w:rPr>
                <w:b/>
                <w:bCs/>
                <w:sz w:val="18"/>
                <w:lang w:val="en-US"/>
              </w:rPr>
              <w:t>100</w:t>
            </w:r>
          </w:p>
        </w:tc>
        <w:tc>
          <w:tcPr>
            <w:tcW w:w="7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07B7E5CE" w14:textId="340706C7" w:rsidR="006F4FE8" w:rsidRPr="0063228A" w:rsidRDefault="006F4FE8" w:rsidP="0063228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63228A">
              <w:rPr>
                <w:b/>
                <w:bCs/>
                <w:sz w:val="18"/>
                <w:lang w:val="en-US"/>
              </w:rPr>
              <w:t>29</w:t>
            </w:r>
            <w:r w:rsidR="00A84868">
              <w:rPr>
                <w:b/>
                <w:bCs/>
                <w:sz w:val="18"/>
                <w:lang w:val="en-US"/>
              </w:rPr>
              <w:t xml:space="preserve"> </w:t>
            </w:r>
            <w:r w:rsidRPr="0063228A">
              <w:rPr>
                <w:b/>
                <w:bCs/>
                <w:sz w:val="18"/>
                <w:lang w:val="en-US"/>
              </w:rPr>
              <w:t>750</w:t>
            </w:r>
          </w:p>
        </w:tc>
        <w:tc>
          <w:tcPr>
            <w:tcW w:w="60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4F7BEE4" w14:textId="77777777" w:rsidR="006F4FE8" w:rsidRPr="0063228A" w:rsidRDefault="006F4FE8" w:rsidP="0063228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63228A">
              <w:rPr>
                <w:b/>
                <w:bCs/>
                <w:sz w:val="18"/>
                <w:lang w:val="en-US"/>
              </w:rPr>
              <w:t>100</w:t>
            </w:r>
          </w:p>
        </w:tc>
        <w:tc>
          <w:tcPr>
            <w:tcW w:w="6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F630D5E" w14:textId="4F0F7E6C" w:rsidR="006F4FE8" w:rsidRPr="0063228A" w:rsidRDefault="006F4FE8" w:rsidP="0063228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63228A">
              <w:rPr>
                <w:b/>
                <w:bCs/>
                <w:sz w:val="18"/>
                <w:lang w:val="en-US"/>
              </w:rPr>
              <w:t>28</w:t>
            </w:r>
            <w:r w:rsidR="00A84868">
              <w:rPr>
                <w:b/>
                <w:bCs/>
                <w:sz w:val="18"/>
                <w:lang w:val="en-US"/>
              </w:rPr>
              <w:t xml:space="preserve"> </w:t>
            </w:r>
            <w:r w:rsidRPr="0063228A">
              <w:rPr>
                <w:b/>
                <w:bCs/>
                <w:sz w:val="18"/>
                <w:lang w:val="en-US"/>
              </w:rPr>
              <w:t>112</w:t>
            </w:r>
          </w:p>
        </w:tc>
        <w:tc>
          <w:tcPr>
            <w:tcW w:w="57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6048F23" w14:textId="77777777" w:rsidR="006F4FE8" w:rsidRPr="0063228A" w:rsidRDefault="006F4FE8" w:rsidP="0063228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63228A">
              <w:rPr>
                <w:b/>
                <w:bCs/>
                <w:sz w:val="18"/>
                <w:lang w:val="en-US"/>
              </w:rPr>
              <w:t>100</w:t>
            </w:r>
          </w:p>
        </w:tc>
        <w:tc>
          <w:tcPr>
            <w:tcW w:w="75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67F41033" w14:textId="4C5DB854" w:rsidR="006F4FE8" w:rsidRPr="0063228A" w:rsidRDefault="006F4FE8" w:rsidP="0063228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63228A">
              <w:rPr>
                <w:b/>
                <w:bCs/>
                <w:sz w:val="18"/>
                <w:lang w:val="en-US"/>
              </w:rPr>
              <w:t>25</w:t>
            </w:r>
            <w:r w:rsidR="00A84868">
              <w:rPr>
                <w:b/>
                <w:bCs/>
                <w:sz w:val="18"/>
                <w:lang w:val="en-US"/>
              </w:rPr>
              <w:t xml:space="preserve"> </w:t>
            </w:r>
            <w:r w:rsidRPr="0063228A">
              <w:rPr>
                <w:b/>
                <w:bCs/>
                <w:sz w:val="18"/>
                <w:lang w:val="en-US"/>
              </w:rPr>
              <w:t>487</w:t>
            </w:r>
          </w:p>
        </w:tc>
        <w:tc>
          <w:tcPr>
            <w:tcW w:w="68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91E503E" w14:textId="77777777" w:rsidR="006F4FE8" w:rsidRPr="0063228A" w:rsidRDefault="006F4FE8" w:rsidP="0063228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  <w:lang w:val="en-US"/>
              </w:rPr>
            </w:pPr>
            <w:r w:rsidRPr="0063228A">
              <w:rPr>
                <w:b/>
                <w:bCs/>
                <w:sz w:val="18"/>
                <w:lang w:val="en-US"/>
              </w:rPr>
              <w:t>100</w:t>
            </w:r>
          </w:p>
        </w:tc>
      </w:tr>
      <w:tr w:rsidR="00982D62" w:rsidRPr="008E0C16" w14:paraId="2D0839C6" w14:textId="77777777" w:rsidTr="0063228A">
        <w:trPr>
          <w:cantSplit/>
        </w:trPr>
        <w:tc>
          <w:tcPr>
            <w:tcW w:w="1733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17DD1F3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Prison</w:t>
            </w: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2EC0881" w14:textId="28B0595F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9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419</w:t>
            </w:r>
          </w:p>
        </w:tc>
        <w:tc>
          <w:tcPr>
            <w:tcW w:w="57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40F23AB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29</w:t>
            </w:r>
          </w:p>
        </w:tc>
        <w:tc>
          <w:tcPr>
            <w:tcW w:w="733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3D81E28" w14:textId="7FBFE2A5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8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220</w:t>
            </w:r>
          </w:p>
        </w:tc>
        <w:tc>
          <w:tcPr>
            <w:tcW w:w="653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5099F7F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25.9</w:t>
            </w:r>
          </w:p>
        </w:tc>
        <w:tc>
          <w:tcPr>
            <w:tcW w:w="783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D38C977" w14:textId="284F90E5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7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408</w:t>
            </w:r>
          </w:p>
        </w:tc>
        <w:tc>
          <w:tcPr>
            <w:tcW w:w="604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695BD83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24.9</w:t>
            </w:r>
          </w:p>
        </w:tc>
        <w:tc>
          <w:tcPr>
            <w:tcW w:w="66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99417EA" w14:textId="4D440BA2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772</w:t>
            </w:r>
          </w:p>
        </w:tc>
        <w:tc>
          <w:tcPr>
            <w:tcW w:w="572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166573B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24.1</w:t>
            </w:r>
          </w:p>
        </w:tc>
        <w:tc>
          <w:tcPr>
            <w:tcW w:w="755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E2D4994" w14:textId="15C19D0B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150</w:t>
            </w:r>
          </w:p>
        </w:tc>
        <w:tc>
          <w:tcPr>
            <w:tcW w:w="682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A6C6FC1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24.1</w:t>
            </w:r>
          </w:p>
        </w:tc>
      </w:tr>
      <w:tr w:rsidR="00982D62" w:rsidRPr="008E0C16" w14:paraId="4DF5125B" w14:textId="77777777" w:rsidTr="00982D62">
        <w:trPr>
          <w:cantSplit/>
        </w:trPr>
        <w:tc>
          <w:tcPr>
            <w:tcW w:w="1733" w:type="dxa"/>
            <w:shd w:val="clear" w:color="auto" w:fill="auto"/>
            <w:noWrap/>
            <w:hideMark/>
          </w:tcPr>
          <w:p w14:paraId="2F9D21BE" w14:textId="3D891ED0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40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years</w:t>
            </w:r>
          </w:p>
        </w:tc>
        <w:tc>
          <w:tcPr>
            <w:tcW w:w="754" w:type="dxa"/>
            <w:shd w:val="clear" w:color="auto" w:fill="auto"/>
            <w:noWrap/>
            <w:hideMark/>
          </w:tcPr>
          <w:p w14:paraId="3A24546F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</w:t>
            </w:r>
          </w:p>
        </w:tc>
        <w:tc>
          <w:tcPr>
            <w:tcW w:w="577" w:type="dxa"/>
            <w:shd w:val="clear" w:color="auto" w:fill="auto"/>
            <w:noWrap/>
            <w:hideMark/>
          </w:tcPr>
          <w:p w14:paraId="1EC7FB12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</w:t>
            </w:r>
          </w:p>
        </w:tc>
        <w:tc>
          <w:tcPr>
            <w:tcW w:w="733" w:type="dxa"/>
            <w:shd w:val="clear" w:color="auto" w:fill="auto"/>
            <w:noWrap/>
            <w:hideMark/>
          </w:tcPr>
          <w:p w14:paraId="78F7A5B8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</w:t>
            </w:r>
          </w:p>
        </w:tc>
        <w:tc>
          <w:tcPr>
            <w:tcW w:w="653" w:type="dxa"/>
            <w:shd w:val="clear" w:color="auto" w:fill="auto"/>
            <w:noWrap/>
            <w:hideMark/>
          </w:tcPr>
          <w:p w14:paraId="4F9D8F49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</w:t>
            </w:r>
          </w:p>
        </w:tc>
        <w:tc>
          <w:tcPr>
            <w:tcW w:w="783" w:type="dxa"/>
            <w:shd w:val="clear" w:color="auto" w:fill="auto"/>
            <w:noWrap/>
            <w:hideMark/>
          </w:tcPr>
          <w:p w14:paraId="6A8EBEB4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</w:t>
            </w:r>
          </w:p>
        </w:tc>
        <w:tc>
          <w:tcPr>
            <w:tcW w:w="604" w:type="dxa"/>
            <w:shd w:val="clear" w:color="auto" w:fill="auto"/>
            <w:noWrap/>
            <w:hideMark/>
          </w:tcPr>
          <w:p w14:paraId="013701C5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364B9824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14:paraId="0D18720D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</w:t>
            </w:r>
          </w:p>
        </w:tc>
        <w:tc>
          <w:tcPr>
            <w:tcW w:w="755" w:type="dxa"/>
            <w:shd w:val="clear" w:color="auto" w:fill="auto"/>
            <w:noWrap/>
            <w:hideMark/>
          </w:tcPr>
          <w:p w14:paraId="7DDC1AE9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-</w:t>
            </w:r>
          </w:p>
        </w:tc>
        <w:tc>
          <w:tcPr>
            <w:tcW w:w="682" w:type="dxa"/>
            <w:shd w:val="clear" w:color="auto" w:fill="auto"/>
            <w:noWrap/>
            <w:hideMark/>
          </w:tcPr>
          <w:p w14:paraId="000153B6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-</w:t>
            </w:r>
          </w:p>
        </w:tc>
      </w:tr>
      <w:tr w:rsidR="00982D62" w:rsidRPr="008E0C16" w14:paraId="732A092A" w14:textId="77777777" w:rsidTr="00982D62">
        <w:trPr>
          <w:cantSplit/>
        </w:trPr>
        <w:tc>
          <w:tcPr>
            <w:tcW w:w="1733" w:type="dxa"/>
            <w:shd w:val="clear" w:color="auto" w:fill="auto"/>
            <w:noWrap/>
            <w:hideMark/>
          </w:tcPr>
          <w:p w14:paraId="4DCE1177" w14:textId="58825B3F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30</w:t>
            </w:r>
            <w:r w:rsidR="001E1C53">
              <w:rPr>
                <w:bCs/>
                <w:sz w:val="18"/>
                <w:lang w:val="en-US"/>
              </w:rPr>
              <w:t>–</w:t>
            </w:r>
            <w:r w:rsidRPr="008E0C16">
              <w:rPr>
                <w:bCs/>
                <w:sz w:val="18"/>
                <w:lang w:val="en-US"/>
              </w:rPr>
              <w:t>40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years</w:t>
            </w:r>
          </w:p>
        </w:tc>
        <w:tc>
          <w:tcPr>
            <w:tcW w:w="754" w:type="dxa"/>
            <w:shd w:val="clear" w:color="auto" w:fill="auto"/>
            <w:noWrap/>
            <w:hideMark/>
          </w:tcPr>
          <w:p w14:paraId="7580D2DA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9</w:t>
            </w:r>
          </w:p>
        </w:tc>
        <w:tc>
          <w:tcPr>
            <w:tcW w:w="577" w:type="dxa"/>
            <w:shd w:val="clear" w:color="auto" w:fill="auto"/>
            <w:noWrap/>
            <w:hideMark/>
          </w:tcPr>
          <w:p w14:paraId="6A25E01E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</w:t>
            </w:r>
          </w:p>
        </w:tc>
        <w:tc>
          <w:tcPr>
            <w:tcW w:w="733" w:type="dxa"/>
            <w:shd w:val="clear" w:color="auto" w:fill="auto"/>
            <w:noWrap/>
            <w:hideMark/>
          </w:tcPr>
          <w:p w14:paraId="4A13C088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11</w:t>
            </w:r>
          </w:p>
        </w:tc>
        <w:tc>
          <w:tcPr>
            <w:tcW w:w="653" w:type="dxa"/>
            <w:shd w:val="clear" w:color="auto" w:fill="auto"/>
            <w:noWrap/>
            <w:hideMark/>
          </w:tcPr>
          <w:p w14:paraId="72CDEEE1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</w:t>
            </w:r>
          </w:p>
        </w:tc>
        <w:tc>
          <w:tcPr>
            <w:tcW w:w="783" w:type="dxa"/>
            <w:shd w:val="clear" w:color="auto" w:fill="auto"/>
            <w:noWrap/>
            <w:hideMark/>
          </w:tcPr>
          <w:p w14:paraId="615226E5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7</w:t>
            </w:r>
          </w:p>
        </w:tc>
        <w:tc>
          <w:tcPr>
            <w:tcW w:w="604" w:type="dxa"/>
            <w:shd w:val="clear" w:color="auto" w:fill="auto"/>
            <w:noWrap/>
            <w:hideMark/>
          </w:tcPr>
          <w:p w14:paraId="27AB1475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693C8A3E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14:paraId="52906023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</w:t>
            </w:r>
          </w:p>
        </w:tc>
        <w:tc>
          <w:tcPr>
            <w:tcW w:w="755" w:type="dxa"/>
            <w:shd w:val="clear" w:color="auto" w:fill="auto"/>
            <w:noWrap/>
            <w:hideMark/>
          </w:tcPr>
          <w:p w14:paraId="07C502F9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8</w:t>
            </w:r>
          </w:p>
        </w:tc>
        <w:tc>
          <w:tcPr>
            <w:tcW w:w="682" w:type="dxa"/>
            <w:shd w:val="clear" w:color="auto" w:fill="auto"/>
            <w:noWrap/>
            <w:hideMark/>
          </w:tcPr>
          <w:p w14:paraId="2C0FBF48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</w:t>
            </w:r>
          </w:p>
        </w:tc>
      </w:tr>
      <w:tr w:rsidR="00982D62" w:rsidRPr="008E0C16" w14:paraId="30D853F8" w14:textId="77777777" w:rsidTr="00982D62">
        <w:trPr>
          <w:cantSplit/>
        </w:trPr>
        <w:tc>
          <w:tcPr>
            <w:tcW w:w="1733" w:type="dxa"/>
            <w:shd w:val="clear" w:color="auto" w:fill="auto"/>
            <w:noWrap/>
            <w:hideMark/>
          </w:tcPr>
          <w:p w14:paraId="2EAE928F" w14:textId="54EF0148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Over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15–20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years</w:t>
            </w:r>
          </w:p>
        </w:tc>
        <w:tc>
          <w:tcPr>
            <w:tcW w:w="754" w:type="dxa"/>
            <w:shd w:val="clear" w:color="auto" w:fill="auto"/>
            <w:noWrap/>
            <w:hideMark/>
          </w:tcPr>
          <w:p w14:paraId="7A394CFD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22</w:t>
            </w:r>
          </w:p>
        </w:tc>
        <w:tc>
          <w:tcPr>
            <w:tcW w:w="577" w:type="dxa"/>
            <w:shd w:val="clear" w:color="auto" w:fill="auto"/>
            <w:noWrap/>
            <w:hideMark/>
          </w:tcPr>
          <w:p w14:paraId="034B8C56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0.1</w:t>
            </w:r>
          </w:p>
        </w:tc>
        <w:tc>
          <w:tcPr>
            <w:tcW w:w="733" w:type="dxa"/>
            <w:shd w:val="clear" w:color="auto" w:fill="auto"/>
            <w:noWrap/>
            <w:hideMark/>
          </w:tcPr>
          <w:p w14:paraId="04536DA0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18</w:t>
            </w:r>
          </w:p>
        </w:tc>
        <w:tc>
          <w:tcPr>
            <w:tcW w:w="653" w:type="dxa"/>
            <w:shd w:val="clear" w:color="auto" w:fill="auto"/>
            <w:noWrap/>
            <w:hideMark/>
          </w:tcPr>
          <w:p w14:paraId="0FA15751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0.1</w:t>
            </w:r>
          </w:p>
        </w:tc>
        <w:tc>
          <w:tcPr>
            <w:tcW w:w="783" w:type="dxa"/>
            <w:shd w:val="clear" w:color="auto" w:fill="auto"/>
            <w:noWrap/>
            <w:hideMark/>
          </w:tcPr>
          <w:p w14:paraId="3B9F6DC6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12</w:t>
            </w:r>
          </w:p>
        </w:tc>
        <w:tc>
          <w:tcPr>
            <w:tcW w:w="604" w:type="dxa"/>
            <w:shd w:val="clear" w:color="auto" w:fill="auto"/>
            <w:noWrap/>
            <w:hideMark/>
          </w:tcPr>
          <w:p w14:paraId="6E4307BA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1C8C54F9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13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14:paraId="4EA4853C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</w:t>
            </w:r>
          </w:p>
        </w:tc>
        <w:tc>
          <w:tcPr>
            <w:tcW w:w="755" w:type="dxa"/>
            <w:shd w:val="clear" w:color="auto" w:fill="auto"/>
            <w:noWrap/>
            <w:hideMark/>
          </w:tcPr>
          <w:p w14:paraId="18983228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14</w:t>
            </w:r>
          </w:p>
        </w:tc>
        <w:tc>
          <w:tcPr>
            <w:tcW w:w="682" w:type="dxa"/>
            <w:shd w:val="clear" w:color="auto" w:fill="auto"/>
            <w:noWrap/>
            <w:hideMark/>
          </w:tcPr>
          <w:p w14:paraId="21C8D677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0.1</w:t>
            </w:r>
          </w:p>
        </w:tc>
      </w:tr>
      <w:tr w:rsidR="00982D62" w:rsidRPr="008E0C16" w14:paraId="1FF743B2" w14:textId="77777777" w:rsidTr="00982D62">
        <w:trPr>
          <w:cantSplit/>
        </w:trPr>
        <w:tc>
          <w:tcPr>
            <w:tcW w:w="1733" w:type="dxa"/>
            <w:shd w:val="clear" w:color="auto" w:fill="auto"/>
            <w:noWrap/>
            <w:hideMark/>
          </w:tcPr>
          <w:p w14:paraId="761A2888" w14:textId="30BBA6AB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10–15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years</w:t>
            </w:r>
          </w:p>
        </w:tc>
        <w:tc>
          <w:tcPr>
            <w:tcW w:w="754" w:type="dxa"/>
            <w:shd w:val="clear" w:color="auto" w:fill="auto"/>
            <w:noWrap/>
            <w:hideMark/>
          </w:tcPr>
          <w:p w14:paraId="6491E8A2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49</w:t>
            </w:r>
          </w:p>
        </w:tc>
        <w:tc>
          <w:tcPr>
            <w:tcW w:w="577" w:type="dxa"/>
            <w:shd w:val="clear" w:color="auto" w:fill="auto"/>
            <w:noWrap/>
            <w:hideMark/>
          </w:tcPr>
          <w:p w14:paraId="4C96792D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0.2</w:t>
            </w:r>
          </w:p>
        </w:tc>
        <w:tc>
          <w:tcPr>
            <w:tcW w:w="733" w:type="dxa"/>
            <w:shd w:val="clear" w:color="auto" w:fill="auto"/>
            <w:noWrap/>
            <w:hideMark/>
          </w:tcPr>
          <w:p w14:paraId="43B38385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38</w:t>
            </w:r>
          </w:p>
        </w:tc>
        <w:tc>
          <w:tcPr>
            <w:tcW w:w="653" w:type="dxa"/>
            <w:shd w:val="clear" w:color="auto" w:fill="auto"/>
            <w:noWrap/>
            <w:hideMark/>
          </w:tcPr>
          <w:p w14:paraId="58C96CCB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0.1</w:t>
            </w:r>
          </w:p>
        </w:tc>
        <w:tc>
          <w:tcPr>
            <w:tcW w:w="783" w:type="dxa"/>
            <w:shd w:val="clear" w:color="auto" w:fill="auto"/>
            <w:noWrap/>
            <w:hideMark/>
          </w:tcPr>
          <w:p w14:paraId="425F7BAA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29</w:t>
            </w:r>
          </w:p>
        </w:tc>
        <w:tc>
          <w:tcPr>
            <w:tcW w:w="604" w:type="dxa"/>
            <w:shd w:val="clear" w:color="auto" w:fill="auto"/>
            <w:noWrap/>
            <w:hideMark/>
          </w:tcPr>
          <w:p w14:paraId="64181361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0AAC5C4A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36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14:paraId="115D3384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0.1</w:t>
            </w:r>
          </w:p>
        </w:tc>
        <w:tc>
          <w:tcPr>
            <w:tcW w:w="755" w:type="dxa"/>
            <w:shd w:val="clear" w:color="auto" w:fill="auto"/>
            <w:noWrap/>
            <w:hideMark/>
          </w:tcPr>
          <w:p w14:paraId="3F8DFE02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50</w:t>
            </w:r>
          </w:p>
        </w:tc>
        <w:tc>
          <w:tcPr>
            <w:tcW w:w="682" w:type="dxa"/>
            <w:shd w:val="clear" w:color="auto" w:fill="auto"/>
            <w:noWrap/>
            <w:hideMark/>
          </w:tcPr>
          <w:p w14:paraId="45566F43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0.2</w:t>
            </w:r>
          </w:p>
        </w:tc>
      </w:tr>
      <w:tr w:rsidR="00982D62" w:rsidRPr="008E0C16" w14:paraId="6C4B11ED" w14:textId="77777777" w:rsidTr="00615134">
        <w:trPr>
          <w:cantSplit/>
        </w:trPr>
        <w:tc>
          <w:tcPr>
            <w:tcW w:w="1733" w:type="dxa"/>
            <w:tcBorders>
              <w:bottom w:val="nil"/>
            </w:tcBorders>
            <w:shd w:val="clear" w:color="auto" w:fill="auto"/>
            <w:noWrap/>
            <w:hideMark/>
          </w:tcPr>
          <w:p w14:paraId="6BECBBC8" w14:textId="53501932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5–10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years</w:t>
            </w:r>
          </w:p>
        </w:tc>
        <w:tc>
          <w:tcPr>
            <w:tcW w:w="754" w:type="dxa"/>
            <w:tcBorders>
              <w:bottom w:val="nil"/>
            </w:tcBorders>
            <w:shd w:val="clear" w:color="auto" w:fill="auto"/>
            <w:noWrap/>
            <w:hideMark/>
          </w:tcPr>
          <w:p w14:paraId="73ECE9BB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191</w:t>
            </w:r>
          </w:p>
        </w:tc>
        <w:tc>
          <w:tcPr>
            <w:tcW w:w="577" w:type="dxa"/>
            <w:tcBorders>
              <w:bottom w:val="nil"/>
            </w:tcBorders>
            <w:shd w:val="clear" w:color="auto" w:fill="auto"/>
            <w:noWrap/>
            <w:hideMark/>
          </w:tcPr>
          <w:p w14:paraId="62CF915C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0.6</w:t>
            </w:r>
          </w:p>
        </w:tc>
        <w:tc>
          <w:tcPr>
            <w:tcW w:w="733" w:type="dxa"/>
            <w:tcBorders>
              <w:bottom w:val="nil"/>
            </w:tcBorders>
            <w:shd w:val="clear" w:color="auto" w:fill="auto"/>
            <w:noWrap/>
            <w:hideMark/>
          </w:tcPr>
          <w:p w14:paraId="50085BF3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156</w:t>
            </w:r>
          </w:p>
        </w:tc>
        <w:tc>
          <w:tcPr>
            <w:tcW w:w="653" w:type="dxa"/>
            <w:tcBorders>
              <w:bottom w:val="nil"/>
            </w:tcBorders>
            <w:shd w:val="clear" w:color="auto" w:fill="auto"/>
            <w:noWrap/>
            <w:hideMark/>
          </w:tcPr>
          <w:p w14:paraId="6BBC57D6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0.5</w:t>
            </w:r>
          </w:p>
        </w:tc>
        <w:tc>
          <w:tcPr>
            <w:tcW w:w="783" w:type="dxa"/>
            <w:tcBorders>
              <w:bottom w:val="nil"/>
            </w:tcBorders>
            <w:shd w:val="clear" w:color="auto" w:fill="auto"/>
            <w:noWrap/>
            <w:hideMark/>
          </w:tcPr>
          <w:p w14:paraId="33828F6D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125</w:t>
            </w:r>
          </w:p>
        </w:tc>
        <w:tc>
          <w:tcPr>
            <w:tcW w:w="604" w:type="dxa"/>
            <w:tcBorders>
              <w:bottom w:val="nil"/>
            </w:tcBorders>
            <w:shd w:val="clear" w:color="auto" w:fill="auto"/>
            <w:noWrap/>
            <w:hideMark/>
          </w:tcPr>
          <w:p w14:paraId="32C5049E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0.4</w:t>
            </w:r>
          </w:p>
        </w:tc>
        <w:tc>
          <w:tcPr>
            <w:tcW w:w="660" w:type="dxa"/>
            <w:tcBorders>
              <w:bottom w:val="nil"/>
            </w:tcBorders>
            <w:shd w:val="clear" w:color="auto" w:fill="auto"/>
            <w:noWrap/>
            <w:hideMark/>
          </w:tcPr>
          <w:p w14:paraId="4B4EE7D5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150</w:t>
            </w:r>
          </w:p>
        </w:tc>
        <w:tc>
          <w:tcPr>
            <w:tcW w:w="572" w:type="dxa"/>
            <w:tcBorders>
              <w:bottom w:val="nil"/>
            </w:tcBorders>
            <w:shd w:val="clear" w:color="auto" w:fill="auto"/>
            <w:noWrap/>
            <w:hideMark/>
          </w:tcPr>
          <w:p w14:paraId="2D20A654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0.5</w:t>
            </w:r>
          </w:p>
        </w:tc>
        <w:tc>
          <w:tcPr>
            <w:tcW w:w="755" w:type="dxa"/>
            <w:tcBorders>
              <w:bottom w:val="nil"/>
            </w:tcBorders>
            <w:shd w:val="clear" w:color="auto" w:fill="auto"/>
            <w:noWrap/>
            <w:hideMark/>
          </w:tcPr>
          <w:p w14:paraId="5899B716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138</w:t>
            </w:r>
          </w:p>
        </w:tc>
        <w:tc>
          <w:tcPr>
            <w:tcW w:w="682" w:type="dxa"/>
            <w:tcBorders>
              <w:bottom w:val="nil"/>
            </w:tcBorders>
            <w:shd w:val="clear" w:color="auto" w:fill="auto"/>
            <w:noWrap/>
            <w:hideMark/>
          </w:tcPr>
          <w:p w14:paraId="1C11A747" w14:textId="77777777" w:rsidR="006F4FE8" w:rsidRPr="008E0C16" w:rsidRDefault="006F4FE8" w:rsidP="00045D1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0.5</w:t>
            </w:r>
          </w:p>
        </w:tc>
      </w:tr>
      <w:tr w:rsidR="00615134" w:rsidRPr="008E0C16" w14:paraId="72E40ADF" w14:textId="77777777" w:rsidTr="00615134">
        <w:trPr>
          <w:cantSplit/>
        </w:trPr>
        <w:tc>
          <w:tcPr>
            <w:tcW w:w="1733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16FBA7B6" w14:textId="2DDD32D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3–5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years</w:t>
            </w:r>
          </w:p>
        </w:tc>
        <w:tc>
          <w:tcPr>
            <w:tcW w:w="754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4F5DB946" w14:textId="77777777" w:rsidR="006F4FE8" w:rsidRPr="008E0C16" w:rsidRDefault="006F4FE8" w:rsidP="00982D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707</w:t>
            </w:r>
          </w:p>
        </w:tc>
        <w:tc>
          <w:tcPr>
            <w:tcW w:w="577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59998932" w14:textId="77777777" w:rsidR="006F4FE8" w:rsidRPr="008E0C16" w:rsidRDefault="006F4FE8" w:rsidP="00982D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2.2</w:t>
            </w:r>
          </w:p>
        </w:tc>
        <w:tc>
          <w:tcPr>
            <w:tcW w:w="733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72312A0A" w14:textId="77777777" w:rsidR="006F4FE8" w:rsidRPr="008E0C16" w:rsidRDefault="006F4FE8" w:rsidP="00982D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628</w:t>
            </w:r>
          </w:p>
        </w:tc>
        <w:tc>
          <w:tcPr>
            <w:tcW w:w="653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6326AA88" w14:textId="77777777" w:rsidR="006F4FE8" w:rsidRPr="008E0C16" w:rsidRDefault="006F4FE8" w:rsidP="00982D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</w:t>
            </w:r>
          </w:p>
        </w:tc>
        <w:tc>
          <w:tcPr>
            <w:tcW w:w="783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5D6908A2" w14:textId="77777777" w:rsidR="006F4FE8" w:rsidRPr="008E0C16" w:rsidRDefault="006F4FE8" w:rsidP="00982D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616</w:t>
            </w:r>
          </w:p>
        </w:tc>
        <w:tc>
          <w:tcPr>
            <w:tcW w:w="604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217D17E7" w14:textId="77777777" w:rsidR="006F4FE8" w:rsidRPr="008E0C16" w:rsidRDefault="006F4FE8" w:rsidP="00982D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2.1</w:t>
            </w:r>
          </w:p>
        </w:tc>
        <w:tc>
          <w:tcPr>
            <w:tcW w:w="66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570AC5B8" w14:textId="77777777" w:rsidR="006F4FE8" w:rsidRPr="008E0C16" w:rsidRDefault="006F4FE8" w:rsidP="00982D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589</w:t>
            </w:r>
          </w:p>
        </w:tc>
        <w:tc>
          <w:tcPr>
            <w:tcW w:w="572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535004A6" w14:textId="77777777" w:rsidR="006F4FE8" w:rsidRPr="008E0C16" w:rsidRDefault="006F4FE8" w:rsidP="00982D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2.1</w:t>
            </w:r>
          </w:p>
        </w:tc>
        <w:tc>
          <w:tcPr>
            <w:tcW w:w="755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3FCF4838" w14:textId="77777777" w:rsidR="006F4FE8" w:rsidRPr="008E0C16" w:rsidRDefault="006F4FE8" w:rsidP="00982D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480</w:t>
            </w:r>
          </w:p>
        </w:tc>
        <w:tc>
          <w:tcPr>
            <w:tcW w:w="682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0E12661C" w14:textId="77777777" w:rsidR="006F4FE8" w:rsidRPr="008E0C16" w:rsidRDefault="006F4FE8" w:rsidP="00982D6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1.9</w:t>
            </w:r>
          </w:p>
        </w:tc>
      </w:tr>
      <w:tr w:rsidR="009E4CFB" w:rsidRPr="008E0C16" w14:paraId="588DAC51" w14:textId="77777777" w:rsidTr="009E4CFB">
        <w:trPr>
          <w:cantSplit/>
        </w:trPr>
        <w:tc>
          <w:tcPr>
            <w:tcW w:w="1733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318210E3" w14:textId="47CF5A0E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2–3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years</w:t>
            </w:r>
          </w:p>
        </w:tc>
        <w:tc>
          <w:tcPr>
            <w:tcW w:w="754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65CEA250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930</w:t>
            </w:r>
          </w:p>
        </w:tc>
        <w:tc>
          <w:tcPr>
            <w:tcW w:w="577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4335CCB3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2.9</w:t>
            </w:r>
          </w:p>
        </w:tc>
        <w:tc>
          <w:tcPr>
            <w:tcW w:w="733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01FACF9D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770</w:t>
            </w:r>
          </w:p>
        </w:tc>
        <w:tc>
          <w:tcPr>
            <w:tcW w:w="653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0DFB72AF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2.4</w:t>
            </w:r>
          </w:p>
        </w:tc>
        <w:tc>
          <w:tcPr>
            <w:tcW w:w="783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026B6358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753</w:t>
            </w:r>
          </w:p>
        </w:tc>
        <w:tc>
          <w:tcPr>
            <w:tcW w:w="604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6CCEE130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2.5</w:t>
            </w:r>
          </w:p>
        </w:tc>
        <w:tc>
          <w:tcPr>
            <w:tcW w:w="66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57A1CD73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798</w:t>
            </w:r>
          </w:p>
        </w:tc>
        <w:tc>
          <w:tcPr>
            <w:tcW w:w="572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75538B9E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2.8</w:t>
            </w:r>
          </w:p>
        </w:tc>
        <w:tc>
          <w:tcPr>
            <w:tcW w:w="755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21201A3F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631</w:t>
            </w:r>
          </w:p>
        </w:tc>
        <w:tc>
          <w:tcPr>
            <w:tcW w:w="682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679BA173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2.5</w:t>
            </w:r>
          </w:p>
        </w:tc>
      </w:tr>
      <w:tr w:rsidR="009E4CFB" w:rsidRPr="008E0C16" w14:paraId="3226A2EC" w14:textId="77777777" w:rsidTr="009E4CFB">
        <w:trPr>
          <w:cantSplit/>
        </w:trPr>
        <w:tc>
          <w:tcPr>
            <w:tcW w:w="1733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4E187CB6" w14:textId="43C175AB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1–2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years</w:t>
            </w:r>
          </w:p>
        </w:tc>
        <w:tc>
          <w:tcPr>
            <w:tcW w:w="754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1C75316E" w14:textId="7EAF8950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520</w:t>
            </w:r>
          </w:p>
        </w:tc>
        <w:tc>
          <w:tcPr>
            <w:tcW w:w="577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56F5FE3C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4.7</w:t>
            </w:r>
          </w:p>
        </w:tc>
        <w:tc>
          <w:tcPr>
            <w:tcW w:w="733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36272342" w14:textId="6EED053E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448</w:t>
            </w:r>
          </w:p>
        </w:tc>
        <w:tc>
          <w:tcPr>
            <w:tcW w:w="653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16805E31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4.6</w:t>
            </w:r>
          </w:p>
        </w:tc>
        <w:tc>
          <w:tcPr>
            <w:tcW w:w="783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55AA2EA7" w14:textId="0E02432F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256</w:t>
            </w:r>
          </w:p>
        </w:tc>
        <w:tc>
          <w:tcPr>
            <w:tcW w:w="604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7CCCA6FD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4.2</w:t>
            </w:r>
          </w:p>
        </w:tc>
        <w:tc>
          <w:tcPr>
            <w:tcW w:w="66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522F2E72" w14:textId="092CA379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293</w:t>
            </w:r>
          </w:p>
        </w:tc>
        <w:tc>
          <w:tcPr>
            <w:tcW w:w="572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7715B309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4.6</w:t>
            </w:r>
          </w:p>
        </w:tc>
        <w:tc>
          <w:tcPr>
            <w:tcW w:w="755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1682687E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1137</w:t>
            </w:r>
          </w:p>
        </w:tc>
        <w:tc>
          <w:tcPr>
            <w:tcW w:w="682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23EF65F1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4.5</w:t>
            </w:r>
          </w:p>
        </w:tc>
      </w:tr>
      <w:tr w:rsidR="00982D62" w:rsidRPr="008E0C16" w14:paraId="046DB7D2" w14:textId="77777777" w:rsidTr="009E4CFB">
        <w:trPr>
          <w:cantSplit/>
        </w:trPr>
        <w:tc>
          <w:tcPr>
            <w:tcW w:w="1733" w:type="dxa"/>
            <w:tcBorders>
              <w:top w:val="nil"/>
            </w:tcBorders>
            <w:shd w:val="clear" w:color="auto" w:fill="auto"/>
            <w:noWrap/>
            <w:hideMark/>
          </w:tcPr>
          <w:p w14:paraId="0F44FF72" w14:textId="2DCCA5A9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Over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6</w:t>
            </w:r>
            <w:r w:rsidR="009E4CFB">
              <w:rPr>
                <w:bCs/>
                <w:sz w:val="18"/>
                <w:lang w:val="en-US"/>
              </w:rPr>
              <w:t>–</w:t>
            </w:r>
            <w:r w:rsidRPr="008E0C16">
              <w:rPr>
                <w:bCs/>
                <w:sz w:val="18"/>
                <w:lang w:val="en-US"/>
              </w:rPr>
              <w:t>12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months</w:t>
            </w:r>
          </w:p>
        </w:tc>
        <w:tc>
          <w:tcPr>
            <w:tcW w:w="754" w:type="dxa"/>
            <w:tcBorders>
              <w:top w:val="nil"/>
            </w:tcBorders>
            <w:shd w:val="clear" w:color="auto" w:fill="auto"/>
            <w:noWrap/>
            <w:hideMark/>
          </w:tcPr>
          <w:p w14:paraId="6508655E" w14:textId="459A1E14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424</w:t>
            </w:r>
          </w:p>
        </w:tc>
        <w:tc>
          <w:tcPr>
            <w:tcW w:w="577" w:type="dxa"/>
            <w:tcBorders>
              <w:top w:val="nil"/>
            </w:tcBorders>
            <w:shd w:val="clear" w:color="auto" w:fill="auto"/>
            <w:noWrap/>
            <w:hideMark/>
          </w:tcPr>
          <w:p w14:paraId="0E25C6C1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7.5</w:t>
            </w:r>
          </w:p>
        </w:tc>
        <w:tc>
          <w:tcPr>
            <w:tcW w:w="733" w:type="dxa"/>
            <w:tcBorders>
              <w:top w:val="nil"/>
            </w:tcBorders>
            <w:shd w:val="clear" w:color="auto" w:fill="auto"/>
            <w:noWrap/>
            <w:hideMark/>
          </w:tcPr>
          <w:p w14:paraId="5A469A67" w14:textId="1892531B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199</w:t>
            </w:r>
          </w:p>
        </w:tc>
        <w:tc>
          <w:tcPr>
            <w:tcW w:w="653" w:type="dxa"/>
            <w:tcBorders>
              <w:top w:val="nil"/>
            </w:tcBorders>
            <w:shd w:val="clear" w:color="auto" w:fill="auto"/>
            <w:noWrap/>
            <w:hideMark/>
          </w:tcPr>
          <w:p w14:paraId="619E3569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6.9</w:t>
            </w:r>
          </w:p>
        </w:tc>
        <w:tc>
          <w:tcPr>
            <w:tcW w:w="783" w:type="dxa"/>
            <w:tcBorders>
              <w:top w:val="nil"/>
            </w:tcBorders>
            <w:shd w:val="clear" w:color="auto" w:fill="auto"/>
            <w:noWrap/>
            <w:hideMark/>
          </w:tcPr>
          <w:p w14:paraId="0D73EEBD" w14:textId="2E51F1EE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860</w:t>
            </w:r>
          </w:p>
        </w:tc>
        <w:tc>
          <w:tcPr>
            <w:tcW w:w="604" w:type="dxa"/>
            <w:tcBorders>
              <w:top w:val="nil"/>
            </w:tcBorders>
            <w:shd w:val="clear" w:color="auto" w:fill="auto"/>
            <w:noWrap/>
            <w:hideMark/>
          </w:tcPr>
          <w:p w14:paraId="339A8A39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6.3</w:t>
            </w:r>
          </w:p>
        </w:tc>
        <w:tc>
          <w:tcPr>
            <w:tcW w:w="660" w:type="dxa"/>
            <w:tcBorders>
              <w:top w:val="nil"/>
            </w:tcBorders>
            <w:shd w:val="clear" w:color="auto" w:fill="auto"/>
            <w:noWrap/>
            <w:hideMark/>
          </w:tcPr>
          <w:p w14:paraId="4AB58413" w14:textId="5AB91279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664</w:t>
            </w:r>
          </w:p>
        </w:tc>
        <w:tc>
          <w:tcPr>
            <w:tcW w:w="572" w:type="dxa"/>
            <w:tcBorders>
              <w:top w:val="nil"/>
            </w:tcBorders>
            <w:shd w:val="clear" w:color="auto" w:fill="auto"/>
            <w:noWrap/>
            <w:hideMark/>
          </w:tcPr>
          <w:p w14:paraId="30989ECD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5.9</w:t>
            </w:r>
          </w:p>
        </w:tc>
        <w:tc>
          <w:tcPr>
            <w:tcW w:w="755" w:type="dxa"/>
            <w:tcBorders>
              <w:top w:val="nil"/>
            </w:tcBorders>
            <w:shd w:val="clear" w:color="auto" w:fill="auto"/>
            <w:noWrap/>
            <w:hideMark/>
          </w:tcPr>
          <w:p w14:paraId="6A10E667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1562</w:t>
            </w:r>
          </w:p>
        </w:tc>
        <w:tc>
          <w:tcPr>
            <w:tcW w:w="682" w:type="dxa"/>
            <w:tcBorders>
              <w:top w:val="nil"/>
            </w:tcBorders>
            <w:shd w:val="clear" w:color="auto" w:fill="auto"/>
            <w:noWrap/>
            <w:hideMark/>
          </w:tcPr>
          <w:p w14:paraId="2563E5A5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6.1</w:t>
            </w:r>
          </w:p>
        </w:tc>
      </w:tr>
      <w:tr w:rsidR="00982D62" w:rsidRPr="008E0C16" w14:paraId="3F3FDE34" w14:textId="77777777" w:rsidTr="00982D62">
        <w:trPr>
          <w:cantSplit/>
        </w:trPr>
        <w:tc>
          <w:tcPr>
            <w:tcW w:w="1733" w:type="dxa"/>
            <w:shd w:val="clear" w:color="auto" w:fill="auto"/>
            <w:noWrap/>
            <w:hideMark/>
          </w:tcPr>
          <w:p w14:paraId="0031B4B5" w14:textId="5B27EAB1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3–6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months</w:t>
            </w:r>
          </w:p>
        </w:tc>
        <w:tc>
          <w:tcPr>
            <w:tcW w:w="754" w:type="dxa"/>
            <w:shd w:val="clear" w:color="auto" w:fill="auto"/>
            <w:noWrap/>
            <w:hideMark/>
          </w:tcPr>
          <w:p w14:paraId="0DEE26D3" w14:textId="7439A866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269</w:t>
            </w:r>
          </w:p>
        </w:tc>
        <w:tc>
          <w:tcPr>
            <w:tcW w:w="577" w:type="dxa"/>
            <w:shd w:val="clear" w:color="auto" w:fill="auto"/>
            <w:noWrap/>
            <w:hideMark/>
          </w:tcPr>
          <w:p w14:paraId="0454206F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7</w:t>
            </w:r>
          </w:p>
        </w:tc>
        <w:tc>
          <w:tcPr>
            <w:tcW w:w="733" w:type="dxa"/>
            <w:shd w:val="clear" w:color="auto" w:fill="auto"/>
            <w:noWrap/>
            <w:hideMark/>
          </w:tcPr>
          <w:p w14:paraId="2A6CF183" w14:textId="4E7805A4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000</w:t>
            </w:r>
          </w:p>
        </w:tc>
        <w:tc>
          <w:tcPr>
            <w:tcW w:w="653" w:type="dxa"/>
            <w:shd w:val="clear" w:color="auto" w:fill="auto"/>
            <w:noWrap/>
            <w:hideMark/>
          </w:tcPr>
          <w:p w14:paraId="3079FA8D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6.3</w:t>
            </w:r>
          </w:p>
        </w:tc>
        <w:tc>
          <w:tcPr>
            <w:tcW w:w="783" w:type="dxa"/>
            <w:shd w:val="clear" w:color="auto" w:fill="auto"/>
            <w:noWrap/>
            <w:hideMark/>
          </w:tcPr>
          <w:p w14:paraId="528DB59C" w14:textId="79D03508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835</w:t>
            </w:r>
          </w:p>
        </w:tc>
        <w:tc>
          <w:tcPr>
            <w:tcW w:w="604" w:type="dxa"/>
            <w:shd w:val="clear" w:color="auto" w:fill="auto"/>
            <w:noWrap/>
            <w:hideMark/>
          </w:tcPr>
          <w:p w14:paraId="217CF8F7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6.2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5267E6A8" w14:textId="6E1ECDAE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498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14:paraId="7708AD72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5.3</w:t>
            </w:r>
          </w:p>
        </w:tc>
        <w:tc>
          <w:tcPr>
            <w:tcW w:w="755" w:type="dxa"/>
            <w:shd w:val="clear" w:color="auto" w:fill="auto"/>
            <w:noWrap/>
            <w:hideMark/>
          </w:tcPr>
          <w:p w14:paraId="22F2D644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1481</w:t>
            </w:r>
          </w:p>
        </w:tc>
        <w:tc>
          <w:tcPr>
            <w:tcW w:w="682" w:type="dxa"/>
            <w:shd w:val="clear" w:color="auto" w:fill="auto"/>
            <w:noWrap/>
            <w:hideMark/>
          </w:tcPr>
          <w:p w14:paraId="5912BF40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5.8</w:t>
            </w:r>
          </w:p>
        </w:tc>
      </w:tr>
      <w:tr w:rsidR="00982D62" w:rsidRPr="008E0C16" w14:paraId="24E11441" w14:textId="77777777" w:rsidTr="00982D62">
        <w:trPr>
          <w:cantSplit/>
        </w:trPr>
        <w:tc>
          <w:tcPr>
            <w:tcW w:w="1733" w:type="dxa"/>
            <w:shd w:val="clear" w:color="auto" w:fill="auto"/>
            <w:noWrap/>
            <w:hideMark/>
          </w:tcPr>
          <w:p w14:paraId="103C5692" w14:textId="68FF4EFA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2–3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months</w:t>
            </w:r>
          </w:p>
        </w:tc>
        <w:tc>
          <w:tcPr>
            <w:tcW w:w="754" w:type="dxa"/>
            <w:shd w:val="clear" w:color="auto" w:fill="auto"/>
            <w:noWrap/>
            <w:hideMark/>
          </w:tcPr>
          <w:p w14:paraId="75D1E52B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965</w:t>
            </w:r>
          </w:p>
        </w:tc>
        <w:tc>
          <w:tcPr>
            <w:tcW w:w="577" w:type="dxa"/>
            <w:shd w:val="clear" w:color="auto" w:fill="auto"/>
            <w:noWrap/>
            <w:hideMark/>
          </w:tcPr>
          <w:p w14:paraId="1051A36D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</w:t>
            </w:r>
          </w:p>
        </w:tc>
        <w:tc>
          <w:tcPr>
            <w:tcW w:w="733" w:type="dxa"/>
            <w:shd w:val="clear" w:color="auto" w:fill="auto"/>
            <w:noWrap/>
            <w:hideMark/>
          </w:tcPr>
          <w:p w14:paraId="26F7495E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757</w:t>
            </w:r>
          </w:p>
        </w:tc>
        <w:tc>
          <w:tcPr>
            <w:tcW w:w="653" w:type="dxa"/>
            <w:shd w:val="clear" w:color="auto" w:fill="auto"/>
            <w:noWrap/>
            <w:hideMark/>
          </w:tcPr>
          <w:p w14:paraId="77C65A89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2.4</w:t>
            </w:r>
          </w:p>
        </w:tc>
        <w:tc>
          <w:tcPr>
            <w:tcW w:w="783" w:type="dxa"/>
            <w:shd w:val="clear" w:color="auto" w:fill="auto"/>
            <w:noWrap/>
            <w:hideMark/>
          </w:tcPr>
          <w:p w14:paraId="0F8C2D3D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687</w:t>
            </w:r>
          </w:p>
        </w:tc>
        <w:tc>
          <w:tcPr>
            <w:tcW w:w="604" w:type="dxa"/>
            <w:shd w:val="clear" w:color="auto" w:fill="auto"/>
            <w:noWrap/>
            <w:hideMark/>
          </w:tcPr>
          <w:p w14:paraId="0FB02D31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2.3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74C274D5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586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14:paraId="63090CE2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2.1</w:t>
            </w:r>
          </w:p>
        </w:tc>
        <w:tc>
          <w:tcPr>
            <w:tcW w:w="755" w:type="dxa"/>
            <w:shd w:val="clear" w:color="auto" w:fill="auto"/>
            <w:noWrap/>
            <w:hideMark/>
          </w:tcPr>
          <w:p w14:paraId="6D401D87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511</w:t>
            </w:r>
          </w:p>
        </w:tc>
        <w:tc>
          <w:tcPr>
            <w:tcW w:w="682" w:type="dxa"/>
            <w:shd w:val="clear" w:color="auto" w:fill="auto"/>
            <w:noWrap/>
            <w:hideMark/>
          </w:tcPr>
          <w:p w14:paraId="4FB9C5AB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</w:t>
            </w:r>
          </w:p>
        </w:tc>
      </w:tr>
      <w:tr w:rsidR="00982D62" w:rsidRPr="008E0C16" w14:paraId="04A98620" w14:textId="77777777" w:rsidTr="00982D62">
        <w:trPr>
          <w:cantSplit/>
        </w:trPr>
        <w:tc>
          <w:tcPr>
            <w:tcW w:w="1733" w:type="dxa"/>
            <w:shd w:val="clear" w:color="auto" w:fill="auto"/>
            <w:noWrap/>
            <w:hideMark/>
          </w:tcPr>
          <w:p w14:paraId="69D2C100" w14:textId="4E1FD1A2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Up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to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2</w:t>
            </w:r>
            <w:r w:rsidR="00A84868">
              <w:rPr>
                <w:bCs/>
                <w:sz w:val="18"/>
                <w:lang w:val="en-US"/>
              </w:rPr>
              <w:t xml:space="preserve"> </w:t>
            </w:r>
            <w:r w:rsidRPr="008E0C16">
              <w:rPr>
                <w:bCs/>
                <w:sz w:val="18"/>
                <w:lang w:val="en-US"/>
              </w:rPr>
              <w:t>months</w:t>
            </w:r>
          </w:p>
        </w:tc>
        <w:tc>
          <w:tcPr>
            <w:tcW w:w="754" w:type="dxa"/>
            <w:shd w:val="clear" w:color="auto" w:fill="auto"/>
            <w:noWrap/>
            <w:hideMark/>
          </w:tcPr>
          <w:p w14:paraId="55431077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328</w:t>
            </w:r>
          </w:p>
        </w:tc>
        <w:tc>
          <w:tcPr>
            <w:tcW w:w="577" w:type="dxa"/>
            <w:shd w:val="clear" w:color="auto" w:fill="auto"/>
            <w:noWrap/>
            <w:hideMark/>
          </w:tcPr>
          <w:p w14:paraId="08DB7B8D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</w:t>
            </w:r>
          </w:p>
        </w:tc>
        <w:tc>
          <w:tcPr>
            <w:tcW w:w="733" w:type="dxa"/>
            <w:shd w:val="clear" w:color="auto" w:fill="auto"/>
            <w:noWrap/>
            <w:hideMark/>
          </w:tcPr>
          <w:p w14:paraId="671F8D4A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193</w:t>
            </w:r>
          </w:p>
        </w:tc>
        <w:tc>
          <w:tcPr>
            <w:tcW w:w="653" w:type="dxa"/>
            <w:shd w:val="clear" w:color="auto" w:fill="auto"/>
            <w:noWrap/>
            <w:hideMark/>
          </w:tcPr>
          <w:p w14:paraId="407C2B25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0.6</w:t>
            </w:r>
          </w:p>
        </w:tc>
        <w:tc>
          <w:tcPr>
            <w:tcW w:w="783" w:type="dxa"/>
            <w:shd w:val="clear" w:color="auto" w:fill="auto"/>
            <w:noWrap/>
            <w:hideMark/>
          </w:tcPr>
          <w:p w14:paraId="76900D6B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225</w:t>
            </w:r>
          </w:p>
        </w:tc>
        <w:tc>
          <w:tcPr>
            <w:tcW w:w="604" w:type="dxa"/>
            <w:shd w:val="clear" w:color="auto" w:fill="auto"/>
            <w:noWrap/>
            <w:hideMark/>
          </w:tcPr>
          <w:p w14:paraId="0F5FC00E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0.8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67578810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137</w:t>
            </w:r>
          </w:p>
        </w:tc>
        <w:tc>
          <w:tcPr>
            <w:tcW w:w="572" w:type="dxa"/>
            <w:shd w:val="clear" w:color="auto" w:fill="auto"/>
            <w:noWrap/>
            <w:hideMark/>
          </w:tcPr>
          <w:p w14:paraId="240BC9BF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0.5</w:t>
            </w:r>
          </w:p>
        </w:tc>
        <w:tc>
          <w:tcPr>
            <w:tcW w:w="755" w:type="dxa"/>
            <w:shd w:val="clear" w:color="auto" w:fill="auto"/>
            <w:noWrap/>
            <w:hideMark/>
          </w:tcPr>
          <w:p w14:paraId="7347687E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138</w:t>
            </w:r>
          </w:p>
        </w:tc>
        <w:tc>
          <w:tcPr>
            <w:tcW w:w="682" w:type="dxa"/>
            <w:shd w:val="clear" w:color="auto" w:fill="auto"/>
            <w:noWrap/>
            <w:hideMark/>
          </w:tcPr>
          <w:p w14:paraId="1580AE40" w14:textId="77777777" w:rsidR="006F4FE8" w:rsidRPr="008E0C16" w:rsidRDefault="006F4FE8" w:rsidP="0061513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Cs/>
                <w:sz w:val="18"/>
                <w:lang w:val="en-US"/>
              </w:rPr>
            </w:pPr>
            <w:r w:rsidRPr="008E0C16">
              <w:rPr>
                <w:bCs/>
                <w:sz w:val="18"/>
                <w:lang w:val="en-US"/>
              </w:rPr>
              <w:t>0.5</w:t>
            </w:r>
          </w:p>
        </w:tc>
      </w:tr>
    </w:tbl>
    <w:p w14:paraId="768B27ED" w14:textId="20DB29B0" w:rsidR="006F4FE8" w:rsidRPr="008C3B29" w:rsidRDefault="006F4FE8" w:rsidP="008C3B29">
      <w:pPr>
        <w:spacing w:before="120" w:after="240"/>
        <w:ind w:left="1134" w:right="1134" w:firstLine="170"/>
        <w:rPr>
          <w:i/>
          <w:iCs/>
          <w:sz w:val="18"/>
        </w:rPr>
      </w:pPr>
      <w:r w:rsidRPr="008C3B29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8C3B29">
        <w:rPr>
          <w:i/>
          <w:iCs/>
          <w:sz w:val="18"/>
        </w:rPr>
        <w:t>Republic</w:t>
      </w:r>
      <w:r w:rsidR="00A84868">
        <w:rPr>
          <w:i/>
          <w:iCs/>
          <w:sz w:val="18"/>
        </w:rPr>
        <w:t xml:space="preserve"> </w:t>
      </w:r>
      <w:r w:rsidRPr="008C3B29">
        <w:rPr>
          <w:i/>
          <w:iCs/>
          <w:sz w:val="18"/>
        </w:rPr>
        <w:t>Statistical</w:t>
      </w:r>
      <w:r w:rsidR="00A84868">
        <w:rPr>
          <w:i/>
          <w:iCs/>
          <w:sz w:val="18"/>
        </w:rPr>
        <w:t xml:space="preserve"> </w:t>
      </w:r>
      <w:r w:rsidRPr="008C3B29">
        <w:rPr>
          <w:i/>
          <w:iCs/>
          <w:sz w:val="18"/>
        </w:rPr>
        <w:t>Office</w:t>
      </w:r>
      <w:r w:rsidR="00A84868">
        <w:rPr>
          <w:i/>
          <w:iCs/>
          <w:sz w:val="18"/>
        </w:rPr>
        <w:t xml:space="preserve"> </w:t>
      </w:r>
      <w:r w:rsidRPr="008C3B29">
        <w:rPr>
          <w:i/>
          <w:iCs/>
          <w:sz w:val="18"/>
        </w:rPr>
        <w:t>Adults</w:t>
      </w:r>
      <w:r w:rsidR="00A84868">
        <w:rPr>
          <w:i/>
          <w:iCs/>
          <w:sz w:val="18"/>
        </w:rPr>
        <w:t xml:space="preserve"> </w:t>
      </w:r>
      <w:r w:rsidRPr="008C3B29">
        <w:rPr>
          <w:i/>
          <w:iCs/>
          <w:sz w:val="18"/>
        </w:rPr>
        <w:t>sentenced</w:t>
      </w:r>
      <w:r w:rsidR="00A84868">
        <w:rPr>
          <w:i/>
          <w:iCs/>
          <w:sz w:val="18"/>
        </w:rPr>
        <w:t xml:space="preserve"> </w:t>
      </w:r>
      <w:r w:rsidRPr="008C3B29">
        <w:rPr>
          <w:i/>
          <w:iCs/>
          <w:sz w:val="18"/>
        </w:rPr>
        <w:t>to</w:t>
      </w:r>
      <w:r w:rsidR="00A84868">
        <w:rPr>
          <w:i/>
          <w:iCs/>
          <w:sz w:val="18"/>
        </w:rPr>
        <w:t xml:space="preserve"> </w:t>
      </w:r>
      <w:r w:rsidRPr="008C3B29">
        <w:rPr>
          <w:i/>
          <w:iCs/>
          <w:sz w:val="18"/>
        </w:rPr>
        <w:t>imprisonment</w:t>
      </w:r>
      <w:r w:rsidR="00A84868">
        <w:rPr>
          <w:i/>
          <w:iCs/>
          <w:sz w:val="18"/>
        </w:rPr>
        <w:t xml:space="preserve"> </w:t>
      </w:r>
      <w:r w:rsidRPr="008C3B29">
        <w:rPr>
          <w:i/>
          <w:iCs/>
          <w:sz w:val="18"/>
        </w:rPr>
        <w:t>for</w:t>
      </w:r>
      <w:r w:rsidR="00A84868">
        <w:rPr>
          <w:i/>
          <w:iCs/>
          <w:sz w:val="18"/>
        </w:rPr>
        <w:t xml:space="preserve"> </w:t>
      </w:r>
      <w:r w:rsidRPr="008C3B29">
        <w:rPr>
          <w:i/>
          <w:iCs/>
          <w:sz w:val="18"/>
        </w:rPr>
        <w:t>a</w:t>
      </w:r>
      <w:r w:rsidR="00A84868">
        <w:rPr>
          <w:i/>
          <w:iCs/>
          <w:sz w:val="18"/>
        </w:rPr>
        <w:t xml:space="preserve"> </w:t>
      </w:r>
      <w:r w:rsidRPr="008C3B29">
        <w:rPr>
          <w:i/>
          <w:iCs/>
          <w:sz w:val="18"/>
        </w:rPr>
        <w:t>criminal</w:t>
      </w:r>
      <w:r w:rsidR="00A84868">
        <w:rPr>
          <w:i/>
          <w:iCs/>
          <w:sz w:val="18"/>
        </w:rPr>
        <w:t xml:space="preserve"> </w:t>
      </w:r>
      <w:r w:rsidRPr="008C3B29">
        <w:rPr>
          <w:i/>
          <w:iCs/>
          <w:sz w:val="18"/>
        </w:rPr>
        <w:t>offense,</w:t>
      </w:r>
      <w:r w:rsidR="00A84868">
        <w:rPr>
          <w:i/>
          <w:iCs/>
          <w:sz w:val="18"/>
        </w:rPr>
        <w:t xml:space="preserve"> </w:t>
      </w:r>
      <w:r w:rsidRPr="008C3B29">
        <w:rPr>
          <w:i/>
          <w:iCs/>
          <w:sz w:val="18"/>
        </w:rPr>
        <w:t>2020.</w:t>
      </w:r>
    </w:p>
    <w:tbl>
      <w:tblPr>
        <w:tblW w:w="8504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6"/>
        <w:gridCol w:w="1189"/>
        <w:gridCol w:w="15"/>
        <w:gridCol w:w="1174"/>
        <w:gridCol w:w="30"/>
      </w:tblGrid>
      <w:tr w:rsidR="008E0C16" w:rsidRPr="008E0C16" w14:paraId="2C45F45B" w14:textId="77777777" w:rsidTr="00E17FF3">
        <w:trPr>
          <w:cantSplit/>
          <w:tblHeader/>
        </w:trPr>
        <w:tc>
          <w:tcPr>
            <w:tcW w:w="60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387B90A" w14:textId="79BA3B29" w:rsidR="006F4FE8" w:rsidRPr="008E0C16" w:rsidRDefault="00A8486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lang w:val="en-US"/>
              </w:rPr>
            </w:pPr>
            <w:r>
              <w:rPr>
                <w:i/>
                <w:sz w:val="16"/>
                <w:lang w:val="en-US"/>
              </w:rPr>
              <w:t xml:space="preserve"> 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8D29DE9" w14:textId="01F370FB" w:rsidR="006F4FE8" w:rsidRPr="008E0C16" w:rsidRDefault="00E17FF3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8E0C16">
              <w:rPr>
                <w:i/>
                <w:sz w:val="16"/>
                <w:lang w:val="en-US"/>
              </w:rPr>
              <w:t>Total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300AEFC" w14:textId="43F55E07" w:rsidR="006F4FE8" w:rsidRPr="008E0C16" w:rsidRDefault="00E17FF3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8E0C16">
              <w:rPr>
                <w:i/>
                <w:sz w:val="16"/>
                <w:lang w:val="en-US"/>
              </w:rPr>
              <w:t>Imprisoned</w:t>
            </w:r>
          </w:p>
        </w:tc>
      </w:tr>
      <w:tr w:rsidR="006F4FE8" w:rsidRPr="008E0C16" w14:paraId="27B4E1E2" w14:textId="77777777" w:rsidTr="00E17FF3">
        <w:trPr>
          <w:cantSplit/>
          <w:trHeight w:hRule="exact" w:val="113"/>
        </w:trPr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</w:tcPr>
          <w:p w14:paraId="12BC15BD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</w:p>
        </w:tc>
        <w:tc>
          <w:tcPr>
            <w:tcW w:w="1204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49A9C7F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</w:p>
        </w:tc>
        <w:tc>
          <w:tcPr>
            <w:tcW w:w="1204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A728DC0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</w:p>
        </w:tc>
      </w:tr>
      <w:tr w:rsidR="006F4FE8" w:rsidRPr="008E0C16" w14:paraId="0A6634BC" w14:textId="77777777" w:rsidTr="00E17FF3">
        <w:trPr>
          <w:cantSplit/>
        </w:trPr>
        <w:tc>
          <w:tcPr>
            <w:tcW w:w="6096" w:type="dxa"/>
            <w:shd w:val="clear" w:color="auto" w:fill="auto"/>
            <w:noWrap/>
            <w:hideMark/>
          </w:tcPr>
          <w:p w14:paraId="614A5A7D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RS</w:t>
            </w:r>
          </w:p>
        </w:tc>
        <w:tc>
          <w:tcPr>
            <w:tcW w:w="1204" w:type="dxa"/>
            <w:gridSpan w:val="2"/>
            <w:shd w:val="clear" w:color="auto" w:fill="auto"/>
            <w:noWrap/>
            <w:vAlign w:val="bottom"/>
            <w:hideMark/>
          </w:tcPr>
          <w:p w14:paraId="7C7E60DF" w14:textId="5FDFA284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25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487</w:t>
            </w:r>
          </w:p>
        </w:tc>
        <w:tc>
          <w:tcPr>
            <w:tcW w:w="1204" w:type="dxa"/>
            <w:gridSpan w:val="2"/>
            <w:shd w:val="clear" w:color="auto" w:fill="auto"/>
            <w:noWrap/>
            <w:vAlign w:val="bottom"/>
            <w:hideMark/>
          </w:tcPr>
          <w:p w14:paraId="175747B2" w14:textId="11F5B48D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6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150</w:t>
            </w:r>
          </w:p>
        </w:tc>
      </w:tr>
      <w:tr w:rsidR="006F4FE8" w:rsidRPr="008E0C16" w14:paraId="6004B251" w14:textId="77777777" w:rsidTr="00E17FF3">
        <w:trPr>
          <w:cantSplit/>
        </w:trPr>
        <w:tc>
          <w:tcPr>
            <w:tcW w:w="6096" w:type="dxa"/>
            <w:shd w:val="clear" w:color="auto" w:fill="auto"/>
            <w:noWrap/>
            <w:hideMark/>
          </w:tcPr>
          <w:p w14:paraId="0E01C533" w14:textId="3E5D51C0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Criminal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Offences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against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Life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And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Limb</w:t>
            </w:r>
          </w:p>
        </w:tc>
        <w:tc>
          <w:tcPr>
            <w:tcW w:w="1204" w:type="dxa"/>
            <w:gridSpan w:val="2"/>
            <w:shd w:val="clear" w:color="auto" w:fill="auto"/>
            <w:noWrap/>
            <w:vAlign w:val="bottom"/>
            <w:hideMark/>
          </w:tcPr>
          <w:p w14:paraId="74F6F224" w14:textId="729A46C4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320</w:t>
            </w:r>
          </w:p>
        </w:tc>
        <w:tc>
          <w:tcPr>
            <w:tcW w:w="1204" w:type="dxa"/>
            <w:gridSpan w:val="2"/>
            <w:shd w:val="clear" w:color="auto" w:fill="auto"/>
            <w:noWrap/>
            <w:vAlign w:val="bottom"/>
            <w:hideMark/>
          </w:tcPr>
          <w:p w14:paraId="40B44D42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333</w:t>
            </w:r>
          </w:p>
        </w:tc>
      </w:tr>
      <w:tr w:rsidR="006F4FE8" w:rsidRPr="008E0C16" w14:paraId="36A92C30" w14:textId="77777777" w:rsidTr="00E17FF3">
        <w:trPr>
          <w:cantSplit/>
        </w:trPr>
        <w:tc>
          <w:tcPr>
            <w:tcW w:w="6096" w:type="dxa"/>
            <w:shd w:val="clear" w:color="auto" w:fill="auto"/>
            <w:noWrap/>
            <w:hideMark/>
          </w:tcPr>
          <w:p w14:paraId="2F39C95C" w14:textId="7B9874D8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Criminal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Offences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against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Freedoms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and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Rights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of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Man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and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the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Citizen</w:t>
            </w:r>
          </w:p>
        </w:tc>
        <w:tc>
          <w:tcPr>
            <w:tcW w:w="1204" w:type="dxa"/>
            <w:gridSpan w:val="2"/>
            <w:shd w:val="clear" w:color="auto" w:fill="auto"/>
            <w:noWrap/>
            <w:vAlign w:val="bottom"/>
            <w:hideMark/>
          </w:tcPr>
          <w:p w14:paraId="56EE9288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888</w:t>
            </w:r>
          </w:p>
        </w:tc>
        <w:tc>
          <w:tcPr>
            <w:tcW w:w="1204" w:type="dxa"/>
            <w:gridSpan w:val="2"/>
            <w:shd w:val="clear" w:color="auto" w:fill="auto"/>
            <w:noWrap/>
            <w:vAlign w:val="bottom"/>
            <w:hideMark/>
          </w:tcPr>
          <w:p w14:paraId="19784985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174</w:t>
            </w:r>
          </w:p>
        </w:tc>
      </w:tr>
      <w:tr w:rsidR="006F4FE8" w:rsidRPr="008E0C16" w14:paraId="732539FE" w14:textId="77777777" w:rsidTr="00E17FF3">
        <w:trPr>
          <w:cantSplit/>
        </w:trPr>
        <w:tc>
          <w:tcPr>
            <w:tcW w:w="6096" w:type="dxa"/>
            <w:shd w:val="clear" w:color="auto" w:fill="auto"/>
            <w:noWrap/>
            <w:hideMark/>
          </w:tcPr>
          <w:p w14:paraId="1311021C" w14:textId="1BF35F20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Criminal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Offences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against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Ele</w:t>
            </w:r>
            <w:r w:rsidR="001E1C53">
              <w:rPr>
                <w:sz w:val="18"/>
                <w:lang w:val="en-US"/>
              </w:rPr>
              <w:t>c</w:t>
            </w:r>
            <w:r w:rsidRPr="008E0C16">
              <w:rPr>
                <w:sz w:val="18"/>
                <w:lang w:val="en-US"/>
              </w:rPr>
              <w:t>toral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Rights</w:t>
            </w:r>
            <w:r w:rsidR="00A84868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1204" w:type="dxa"/>
            <w:gridSpan w:val="2"/>
            <w:shd w:val="clear" w:color="auto" w:fill="auto"/>
            <w:noWrap/>
            <w:vAlign w:val="bottom"/>
            <w:hideMark/>
          </w:tcPr>
          <w:p w14:paraId="0E8AA964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</w:t>
            </w:r>
          </w:p>
        </w:tc>
        <w:tc>
          <w:tcPr>
            <w:tcW w:w="1204" w:type="dxa"/>
            <w:gridSpan w:val="2"/>
            <w:shd w:val="clear" w:color="auto" w:fill="auto"/>
            <w:noWrap/>
            <w:vAlign w:val="bottom"/>
            <w:hideMark/>
          </w:tcPr>
          <w:p w14:paraId="78912429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-</w:t>
            </w:r>
          </w:p>
        </w:tc>
      </w:tr>
      <w:tr w:rsidR="006F4FE8" w:rsidRPr="008E0C16" w14:paraId="6470AD93" w14:textId="77777777" w:rsidTr="00E17FF3">
        <w:trPr>
          <w:cantSplit/>
        </w:trPr>
        <w:tc>
          <w:tcPr>
            <w:tcW w:w="6096" w:type="dxa"/>
            <w:shd w:val="clear" w:color="auto" w:fill="auto"/>
            <w:noWrap/>
            <w:hideMark/>
          </w:tcPr>
          <w:p w14:paraId="762EC446" w14:textId="4F14AC05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Criminal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Offences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against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Labour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Rights</w:t>
            </w:r>
          </w:p>
        </w:tc>
        <w:tc>
          <w:tcPr>
            <w:tcW w:w="1204" w:type="dxa"/>
            <w:gridSpan w:val="2"/>
            <w:shd w:val="clear" w:color="auto" w:fill="auto"/>
            <w:noWrap/>
            <w:vAlign w:val="bottom"/>
            <w:hideMark/>
          </w:tcPr>
          <w:p w14:paraId="7B2CAD22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14</w:t>
            </w:r>
          </w:p>
        </w:tc>
        <w:tc>
          <w:tcPr>
            <w:tcW w:w="1204" w:type="dxa"/>
            <w:gridSpan w:val="2"/>
            <w:shd w:val="clear" w:color="auto" w:fill="auto"/>
            <w:noWrap/>
            <w:vAlign w:val="bottom"/>
            <w:hideMark/>
          </w:tcPr>
          <w:p w14:paraId="7BFAED5B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</w:t>
            </w:r>
          </w:p>
        </w:tc>
      </w:tr>
      <w:tr w:rsidR="006F4FE8" w:rsidRPr="008E0C16" w14:paraId="5E246246" w14:textId="77777777" w:rsidTr="00E17FF3">
        <w:trPr>
          <w:cantSplit/>
        </w:trPr>
        <w:tc>
          <w:tcPr>
            <w:tcW w:w="6096" w:type="dxa"/>
            <w:shd w:val="clear" w:color="auto" w:fill="auto"/>
            <w:noWrap/>
            <w:hideMark/>
          </w:tcPr>
          <w:p w14:paraId="51BFC16F" w14:textId="1E67D5D5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Criminal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Offences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against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Honour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and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Reputation</w:t>
            </w:r>
          </w:p>
        </w:tc>
        <w:tc>
          <w:tcPr>
            <w:tcW w:w="1204" w:type="dxa"/>
            <w:gridSpan w:val="2"/>
            <w:shd w:val="clear" w:color="auto" w:fill="auto"/>
            <w:noWrap/>
            <w:vAlign w:val="bottom"/>
            <w:hideMark/>
          </w:tcPr>
          <w:p w14:paraId="446CA1C8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299</w:t>
            </w:r>
          </w:p>
        </w:tc>
        <w:tc>
          <w:tcPr>
            <w:tcW w:w="1204" w:type="dxa"/>
            <w:gridSpan w:val="2"/>
            <w:shd w:val="clear" w:color="auto" w:fill="auto"/>
            <w:noWrap/>
            <w:vAlign w:val="bottom"/>
            <w:hideMark/>
          </w:tcPr>
          <w:p w14:paraId="1687430F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-</w:t>
            </w:r>
          </w:p>
        </w:tc>
      </w:tr>
      <w:tr w:rsidR="006F4FE8" w:rsidRPr="008E0C16" w14:paraId="6C046F1B" w14:textId="77777777" w:rsidTr="00E17FF3">
        <w:trPr>
          <w:cantSplit/>
        </w:trPr>
        <w:tc>
          <w:tcPr>
            <w:tcW w:w="6096" w:type="dxa"/>
            <w:shd w:val="clear" w:color="auto" w:fill="auto"/>
            <w:noWrap/>
            <w:hideMark/>
          </w:tcPr>
          <w:p w14:paraId="34DB10BD" w14:textId="6C6CD599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Criminal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Offences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against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Sexual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Freedom</w:t>
            </w:r>
          </w:p>
        </w:tc>
        <w:tc>
          <w:tcPr>
            <w:tcW w:w="1204" w:type="dxa"/>
            <w:gridSpan w:val="2"/>
            <w:shd w:val="clear" w:color="auto" w:fill="auto"/>
            <w:noWrap/>
            <w:vAlign w:val="bottom"/>
            <w:hideMark/>
          </w:tcPr>
          <w:p w14:paraId="531DFF6C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210</w:t>
            </w:r>
          </w:p>
        </w:tc>
        <w:tc>
          <w:tcPr>
            <w:tcW w:w="1204" w:type="dxa"/>
            <w:gridSpan w:val="2"/>
            <w:shd w:val="clear" w:color="auto" w:fill="auto"/>
            <w:noWrap/>
            <w:vAlign w:val="bottom"/>
            <w:hideMark/>
          </w:tcPr>
          <w:p w14:paraId="40DCA721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102</w:t>
            </w:r>
          </w:p>
        </w:tc>
      </w:tr>
      <w:tr w:rsidR="006F4FE8" w:rsidRPr="008E0C16" w14:paraId="03D86C21" w14:textId="77777777" w:rsidTr="00E17FF3">
        <w:trPr>
          <w:gridAfter w:val="1"/>
          <w:wAfter w:w="30" w:type="dxa"/>
          <w:cantSplit/>
        </w:trPr>
        <w:tc>
          <w:tcPr>
            <w:tcW w:w="6096" w:type="dxa"/>
            <w:shd w:val="clear" w:color="auto" w:fill="auto"/>
            <w:noWrap/>
            <w:hideMark/>
          </w:tcPr>
          <w:p w14:paraId="01276203" w14:textId="4B159E8B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Criminal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Offences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against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Marriage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and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Family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EE7C2A9" w14:textId="3F7BB36D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3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650</w:t>
            </w:r>
          </w:p>
        </w:tc>
        <w:tc>
          <w:tcPr>
            <w:tcW w:w="1189" w:type="dxa"/>
            <w:gridSpan w:val="2"/>
            <w:shd w:val="clear" w:color="auto" w:fill="auto"/>
            <w:noWrap/>
            <w:vAlign w:val="bottom"/>
            <w:hideMark/>
          </w:tcPr>
          <w:p w14:paraId="7C23C8B9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815</w:t>
            </w:r>
          </w:p>
        </w:tc>
      </w:tr>
      <w:tr w:rsidR="006F4FE8" w:rsidRPr="008E0C16" w14:paraId="473E02AB" w14:textId="77777777" w:rsidTr="00EB5F0B">
        <w:trPr>
          <w:gridAfter w:val="1"/>
          <w:wAfter w:w="30" w:type="dxa"/>
          <w:cantSplit/>
        </w:trPr>
        <w:tc>
          <w:tcPr>
            <w:tcW w:w="6096" w:type="dxa"/>
            <w:tcBorders>
              <w:bottom w:val="nil"/>
            </w:tcBorders>
            <w:shd w:val="clear" w:color="auto" w:fill="auto"/>
            <w:noWrap/>
            <w:hideMark/>
          </w:tcPr>
          <w:p w14:paraId="20B8D87A" w14:textId="2F9EC376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Criminal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Offences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against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Intellectual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Property</w:t>
            </w:r>
          </w:p>
        </w:tc>
        <w:tc>
          <w:tcPr>
            <w:tcW w:w="1189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6E55736B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17</w:t>
            </w:r>
          </w:p>
        </w:tc>
        <w:tc>
          <w:tcPr>
            <w:tcW w:w="1189" w:type="dxa"/>
            <w:gridSpan w:val="2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5F39CB6D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2</w:t>
            </w:r>
          </w:p>
        </w:tc>
      </w:tr>
      <w:tr w:rsidR="006F4FE8" w:rsidRPr="008E0C16" w14:paraId="38762DC4" w14:textId="77777777" w:rsidTr="00EB5F0B">
        <w:trPr>
          <w:gridAfter w:val="1"/>
          <w:wAfter w:w="30" w:type="dxa"/>
          <w:cantSplit/>
        </w:trPr>
        <w:tc>
          <w:tcPr>
            <w:tcW w:w="6096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30F92D71" w14:textId="4526F742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Offences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against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Property</w:t>
            </w:r>
          </w:p>
        </w:tc>
        <w:tc>
          <w:tcPr>
            <w:tcW w:w="1189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251214A" w14:textId="2C94EE68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6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519</w:t>
            </w:r>
          </w:p>
        </w:tc>
        <w:tc>
          <w:tcPr>
            <w:tcW w:w="1189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5D76FA88" w14:textId="33C5EB5E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2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479</w:t>
            </w:r>
          </w:p>
        </w:tc>
      </w:tr>
      <w:tr w:rsidR="006F4FE8" w:rsidRPr="008E0C16" w14:paraId="24169647" w14:textId="77777777" w:rsidTr="00EB5F0B">
        <w:trPr>
          <w:gridAfter w:val="1"/>
          <w:wAfter w:w="30" w:type="dxa"/>
          <w:cantSplit/>
        </w:trPr>
        <w:tc>
          <w:tcPr>
            <w:tcW w:w="6096" w:type="dxa"/>
            <w:tcBorders>
              <w:top w:val="nil"/>
            </w:tcBorders>
            <w:shd w:val="clear" w:color="auto" w:fill="auto"/>
            <w:noWrap/>
            <w:hideMark/>
          </w:tcPr>
          <w:p w14:paraId="28C6836F" w14:textId="0F3C922B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lastRenderedPageBreak/>
              <w:t>Criminal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Offences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against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Economic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Interests</w:t>
            </w:r>
            <w:r w:rsidR="00A84868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118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62ACFAE2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842</w:t>
            </w:r>
          </w:p>
        </w:tc>
        <w:tc>
          <w:tcPr>
            <w:tcW w:w="1189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2121ADD5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142</w:t>
            </w:r>
          </w:p>
        </w:tc>
      </w:tr>
      <w:tr w:rsidR="006F4FE8" w:rsidRPr="008E0C16" w14:paraId="14DAD54E" w14:textId="77777777" w:rsidTr="00E17FF3">
        <w:trPr>
          <w:gridAfter w:val="1"/>
          <w:wAfter w:w="30" w:type="dxa"/>
          <w:cantSplit/>
        </w:trPr>
        <w:tc>
          <w:tcPr>
            <w:tcW w:w="6096" w:type="dxa"/>
            <w:shd w:val="clear" w:color="auto" w:fill="auto"/>
            <w:noWrap/>
            <w:hideMark/>
          </w:tcPr>
          <w:p w14:paraId="118FE9BA" w14:textId="22E4483B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Offences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against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Human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Health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906466E" w14:textId="4B25835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4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934</w:t>
            </w:r>
          </w:p>
        </w:tc>
        <w:tc>
          <w:tcPr>
            <w:tcW w:w="1189" w:type="dxa"/>
            <w:gridSpan w:val="2"/>
            <w:shd w:val="clear" w:color="auto" w:fill="auto"/>
            <w:noWrap/>
            <w:vAlign w:val="bottom"/>
            <w:hideMark/>
          </w:tcPr>
          <w:p w14:paraId="60C8DD33" w14:textId="3D5BF6D1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119</w:t>
            </w:r>
          </w:p>
        </w:tc>
      </w:tr>
      <w:tr w:rsidR="006F4FE8" w:rsidRPr="008E0C16" w14:paraId="68C45F39" w14:textId="77777777" w:rsidTr="00E17FF3">
        <w:trPr>
          <w:gridAfter w:val="1"/>
          <w:wAfter w:w="30" w:type="dxa"/>
          <w:cantSplit/>
        </w:trPr>
        <w:tc>
          <w:tcPr>
            <w:tcW w:w="6096" w:type="dxa"/>
            <w:shd w:val="clear" w:color="auto" w:fill="auto"/>
            <w:noWrap/>
            <w:hideMark/>
          </w:tcPr>
          <w:p w14:paraId="2A35DAC4" w14:textId="25862553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Criminal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Offences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against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The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Environment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6F166B57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291</w:t>
            </w:r>
          </w:p>
        </w:tc>
        <w:tc>
          <w:tcPr>
            <w:tcW w:w="1189" w:type="dxa"/>
            <w:gridSpan w:val="2"/>
            <w:shd w:val="clear" w:color="auto" w:fill="auto"/>
            <w:noWrap/>
            <w:vAlign w:val="bottom"/>
            <w:hideMark/>
          </w:tcPr>
          <w:p w14:paraId="4A20D626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37</w:t>
            </w:r>
          </w:p>
        </w:tc>
      </w:tr>
      <w:tr w:rsidR="006F4FE8" w:rsidRPr="008E0C16" w14:paraId="16481BAE" w14:textId="77777777" w:rsidTr="00E17FF3">
        <w:trPr>
          <w:gridAfter w:val="1"/>
          <w:wAfter w:w="30" w:type="dxa"/>
          <w:cantSplit/>
        </w:trPr>
        <w:tc>
          <w:tcPr>
            <w:tcW w:w="6096" w:type="dxa"/>
            <w:shd w:val="clear" w:color="auto" w:fill="auto"/>
            <w:noWrap/>
            <w:hideMark/>
          </w:tcPr>
          <w:p w14:paraId="5085EB5E" w14:textId="28208D8B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Criminal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Offences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against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General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Safety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of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People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and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Property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CA350F0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185</w:t>
            </w:r>
          </w:p>
        </w:tc>
        <w:tc>
          <w:tcPr>
            <w:tcW w:w="1189" w:type="dxa"/>
            <w:gridSpan w:val="2"/>
            <w:shd w:val="clear" w:color="auto" w:fill="auto"/>
            <w:noWrap/>
            <w:vAlign w:val="bottom"/>
            <w:hideMark/>
          </w:tcPr>
          <w:p w14:paraId="6064CE38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25</w:t>
            </w:r>
          </w:p>
        </w:tc>
      </w:tr>
      <w:tr w:rsidR="006F4FE8" w:rsidRPr="008E0C16" w14:paraId="6D7FD2F7" w14:textId="77777777" w:rsidTr="00E17FF3">
        <w:trPr>
          <w:gridAfter w:val="1"/>
          <w:wAfter w:w="30" w:type="dxa"/>
          <w:cantSplit/>
        </w:trPr>
        <w:tc>
          <w:tcPr>
            <w:tcW w:w="6096" w:type="dxa"/>
            <w:shd w:val="clear" w:color="auto" w:fill="auto"/>
            <w:noWrap/>
            <w:hideMark/>
          </w:tcPr>
          <w:p w14:paraId="675A93D0" w14:textId="2B7D7A13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Criminal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Offences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against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Road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Safety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8E575D8" w14:textId="0FFA2011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917</w:t>
            </w:r>
          </w:p>
        </w:tc>
        <w:tc>
          <w:tcPr>
            <w:tcW w:w="1189" w:type="dxa"/>
            <w:gridSpan w:val="2"/>
            <w:shd w:val="clear" w:color="auto" w:fill="auto"/>
            <w:noWrap/>
            <w:vAlign w:val="bottom"/>
            <w:hideMark/>
          </w:tcPr>
          <w:p w14:paraId="35E6ACCC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144</w:t>
            </w:r>
          </w:p>
        </w:tc>
      </w:tr>
      <w:tr w:rsidR="006F4FE8" w:rsidRPr="008E0C16" w14:paraId="5894B5B2" w14:textId="77777777" w:rsidTr="00E17FF3">
        <w:trPr>
          <w:gridAfter w:val="1"/>
          <w:wAfter w:w="30" w:type="dxa"/>
          <w:cantSplit/>
        </w:trPr>
        <w:tc>
          <w:tcPr>
            <w:tcW w:w="6096" w:type="dxa"/>
            <w:shd w:val="clear" w:color="auto" w:fill="auto"/>
            <w:noWrap/>
            <w:hideMark/>
          </w:tcPr>
          <w:p w14:paraId="5BCD4B29" w14:textId="30247DC0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Criminal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Offences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against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the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Security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of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Computer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Data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6DC9406E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</w:t>
            </w:r>
          </w:p>
        </w:tc>
        <w:tc>
          <w:tcPr>
            <w:tcW w:w="1189" w:type="dxa"/>
            <w:gridSpan w:val="2"/>
            <w:shd w:val="clear" w:color="auto" w:fill="auto"/>
            <w:noWrap/>
            <w:vAlign w:val="bottom"/>
            <w:hideMark/>
          </w:tcPr>
          <w:p w14:paraId="5CB9A250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-</w:t>
            </w:r>
          </w:p>
        </w:tc>
      </w:tr>
      <w:tr w:rsidR="006F4FE8" w:rsidRPr="008E0C16" w14:paraId="257B83E8" w14:textId="77777777" w:rsidTr="00E17FF3">
        <w:trPr>
          <w:gridAfter w:val="1"/>
          <w:wAfter w:w="30" w:type="dxa"/>
          <w:cantSplit/>
        </w:trPr>
        <w:tc>
          <w:tcPr>
            <w:tcW w:w="6096" w:type="dxa"/>
            <w:shd w:val="clear" w:color="auto" w:fill="auto"/>
            <w:noWrap/>
            <w:hideMark/>
          </w:tcPr>
          <w:p w14:paraId="5C0B5750" w14:textId="77EFB10F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Criminal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Offences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against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the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Constitutional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Order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and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Security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A21763F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9</w:t>
            </w:r>
          </w:p>
        </w:tc>
        <w:tc>
          <w:tcPr>
            <w:tcW w:w="1189" w:type="dxa"/>
            <w:gridSpan w:val="2"/>
            <w:shd w:val="clear" w:color="auto" w:fill="auto"/>
            <w:noWrap/>
            <w:vAlign w:val="bottom"/>
            <w:hideMark/>
          </w:tcPr>
          <w:p w14:paraId="30C23517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</w:t>
            </w:r>
          </w:p>
        </w:tc>
      </w:tr>
      <w:tr w:rsidR="006F4FE8" w:rsidRPr="008E0C16" w14:paraId="295960C4" w14:textId="77777777" w:rsidTr="00E17FF3">
        <w:trPr>
          <w:gridAfter w:val="1"/>
          <w:wAfter w:w="30" w:type="dxa"/>
          <w:cantSplit/>
        </w:trPr>
        <w:tc>
          <w:tcPr>
            <w:tcW w:w="6096" w:type="dxa"/>
            <w:shd w:val="clear" w:color="auto" w:fill="auto"/>
            <w:noWrap/>
            <w:hideMark/>
          </w:tcPr>
          <w:p w14:paraId="0E8018E0" w14:textId="11601A32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Criminal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Offences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against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Government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Authorities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634708B0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608</w:t>
            </w:r>
          </w:p>
        </w:tc>
        <w:tc>
          <w:tcPr>
            <w:tcW w:w="1189" w:type="dxa"/>
            <w:gridSpan w:val="2"/>
            <w:shd w:val="clear" w:color="auto" w:fill="auto"/>
            <w:noWrap/>
            <w:vAlign w:val="bottom"/>
            <w:hideMark/>
          </w:tcPr>
          <w:p w14:paraId="3725346F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74</w:t>
            </w:r>
          </w:p>
        </w:tc>
      </w:tr>
      <w:tr w:rsidR="006F4FE8" w:rsidRPr="008E0C16" w14:paraId="174371F1" w14:textId="77777777" w:rsidTr="00E17FF3">
        <w:trPr>
          <w:gridAfter w:val="1"/>
          <w:wAfter w:w="30" w:type="dxa"/>
          <w:cantSplit/>
        </w:trPr>
        <w:tc>
          <w:tcPr>
            <w:tcW w:w="6096" w:type="dxa"/>
            <w:shd w:val="clear" w:color="auto" w:fill="auto"/>
            <w:noWrap/>
            <w:hideMark/>
          </w:tcPr>
          <w:p w14:paraId="64E1FBE5" w14:textId="5EB1584D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Criminal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Offences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against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the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Judiciary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4C895EFA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167</w:t>
            </w:r>
          </w:p>
        </w:tc>
        <w:tc>
          <w:tcPr>
            <w:tcW w:w="1189" w:type="dxa"/>
            <w:gridSpan w:val="2"/>
            <w:shd w:val="clear" w:color="auto" w:fill="auto"/>
            <w:noWrap/>
            <w:vAlign w:val="bottom"/>
            <w:hideMark/>
          </w:tcPr>
          <w:p w14:paraId="4D0D6E0B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36</w:t>
            </w:r>
          </w:p>
        </w:tc>
      </w:tr>
      <w:tr w:rsidR="006F4FE8" w:rsidRPr="008E0C16" w14:paraId="1FE4DD39" w14:textId="77777777" w:rsidTr="00E17FF3">
        <w:trPr>
          <w:gridAfter w:val="1"/>
          <w:wAfter w:w="30" w:type="dxa"/>
          <w:cantSplit/>
        </w:trPr>
        <w:tc>
          <w:tcPr>
            <w:tcW w:w="6096" w:type="dxa"/>
            <w:shd w:val="clear" w:color="auto" w:fill="auto"/>
            <w:noWrap/>
            <w:hideMark/>
          </w:tcPr>
          <w:p w14:paraId="1176EB24" w14:textId="65E59214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Offences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against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Public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Law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and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Order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A278D96" w14:textId="36E14B2B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420</w:t>
            </w:r>
          </w:p>
        </w:tc>
        <w:tc>
          <w:tcPr>
            <w:tcW w:w="1189" w:type="dxa"/>
            <w:gridSpan w:val="2"/>
            <w:shd w:val="clear" w:color="auto" w:fill="auto"/>
            <w:noWrap/>
            <w:vAlign w:val="bottom"/>
            <w:hideMark/>
          </w:tcPr>
          <w:p w14:paraId="7A6F6E3C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381</w:t>
            </w:r>
          </w:p>
        </w:tc>
      </w:tr>
      <w:tr w:rsidR="006F4FE8" w:rsidRPr="008E0C16" w14:paraId="6CB812BA" w14:textId="77777777" w:rsidTr="00E17FF3">
        <w:trPr>
          <w:gridAfter w:val="1"/>
          <w:wAfter w:w="30" w:type="dxa"/>
          <w:cantSplit/>
        </w:trPr>
        <w:tc>
          <w:tcPr>
            <w:tcW w:w="6096" w:type="dxa"/>
            <w:shd w:val="clear" w:color="auto" w:fill="auto"/>
            <w:noWrap/>
            <w:hideMark/>
          </w:tcPr>
          <w:p w14:paraId="2A079D10" w14:textId="7DB5C615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Offences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against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Legal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Instruments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012141FD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992</w:t>
            </w:r>
          </w:p>
        </w:tc>
        <w:tc>
          <w:tcPr>
            <w:tcW w:w="1189" w:type="dxa"/>
            <w:gridSpan w:val="2"/>
            <w:shd w:val="clear" w:color="auto" w:fill="auto"/>
            <w:noWrap/>
            <w:vAlign w:val="bottom"/>
            <w:hideMark/>
          </w:tcPr>
          <w:p w14:paraId="73ED2BD9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129</w:t>
            </w:r>
          </w:p>
        </w:tc>
      </w:tr>
      <w:tr w:rsidR="006F4FE8" w:rsidRPr="008E0C16" w14:paraId="45D88BCB" w14:textId="77777777" w:rsidTr="00E17FF3">
        <w:trPr>
          <w:gridAfter w:val="1"/>
          <w:wAfter w:w="30" w:type="dxa"/>
          <w:cantSplit/>
        </w:trPr>
        <w:tc>
          <w:tcPr>
            <w:tcW w:w="6096" w:type="dxa"/>
            <w:shd w:val="clear" w:color="auto" w:fill="auto"/>
            <w:noWrap/>
            <w:hideMark/>
          </w:tcPr>
          <w:p w14:paraId="6CB3485A" w14:textId="059D098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Criminal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Offences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against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Official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Duty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4EB9C5B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355</w:t>
            </w:r>
          </w:p>
        </w:tc>
        <w:tc>
          <w:tcPr>
            <w:tcW w:w="1189" w:type="dxa"/>
            <w:gridSpan w:val="2"/>
            <w:shd w:val="clear" w:color="auto" w:fill="auto"/>
            <w:noWrap/>
            <w:vAlign w:val="bottom"/>
            <w:hideMark/>
          </w:tcPr>
          <w:p w14:paraId="4DDA2C0B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54</w:t>
            </w:r>
          </w:p>
        </w:tc>
      </w:tr>
      <w:tr w:rsidR="006F4FE8" w:rsidRPr="008E0C16" w14:paraId="40416D32" w14:textId="77777777" w:rsidTr="00E17FF3">
        <w:trPr>
          <w:gridAfter w:val="1"/>
          <w:wAfter w:w="30" w:type="dxa"/>
          <w:cantSplit/>
        </w:trPr>
        <w:tc>
          <w:tcPr>
            <w:tcW w:w="6096" w:type="dxa"/>
            <w:shd w:val="clear" w:color="auto" w:fill="auto"/>
            <w:noWrap/>
            <w:hideMark/>
          </w:tcPr>
          <w:p w14:paraId="537AE09C" w14:textId="51B412EA" w:rsidR="006F4FE8" w:rsidRPr="008E0C16" w:rsidRDefault="006F4FE8" w:rsidP="00E17FF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Criminal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Offences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against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Humanity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and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Other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Rights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Guaranteed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by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International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Law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C0791F8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21</w:t>
            </w:r>
          </w:p>
        </w:tc>
        <w:tc>
          <w:tcPr>
            <w:tcW w:w="1189" w:type="dxa"/>
            <w:gridSpan w:val="2"/>
            <w:shd w:val="clear" w:color="auto" w:fill="auto"/>
            <w:noWrap/>
            <w:vAlign w:val="bottom"/>
            <w:hideMark/>
          </w:tcPr>
          <w:p w14:paraId="3977B401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20</w:t>
            </w:r>
          </w:p>
        </w:tc>
      </w:tr>
      <w:tr w:rsidR="006F4FE8" w:rsidRPr="008E0C16" w14:paraId="00ECFD6F" w14:textId="77777777" w:rsidTr="00E17FF3">
        <w:trPr>
          <w:gridAfter w:val="1"/>
          <w:wAfter w:w="30" w:type="dxa"/>
          <w:cantSplit/>
        </w:trPr>
        <w:tc>
          <w:tcPr>
            <w:tcW w:w="6096" w:type="dxa"/>
            <w:shd w:val="clear" w:color="auto" w:fill="auto"/>
            <w:noWrap/>
            <w:hideMark/>
          </w:tcPr>
          <w:p w14:paraId="2906E10C" w14:textId="2701222F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Criminal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Offences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against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the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Army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of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Serbia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07F44096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3</w:t>
            </w:r>
          </w:p>
        </w:tc>
        <w:tc>
          <w:tcPr>
            <w:tcW w:w="1189" w:type="dxa"/>
            <w:gridSpan w:val="2"/>
            <w:shd w:val="clear" w:color="auto" w:fill="auto"/>
            <w:noWrap/>
            <w:vAlign w:val="bottom"/>
            <w:hideMark/>
          </w:tcPr>
          <w:p w14:paraId="405E68F3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</w:t>
            </w:r>
          </w:p>
        </w:tc>
      </w:tr>
      <w:tr w:rsidR="006F4FE8" w:rsidRPr="008E0C16" w14:paraId="130F9CFB" w14:textId="77777777" w:rsidTr="00E17FF3">
        <w:trPr>
          <w:gridAfter w:val="1"/>
          <w:wAfter w:w="30" w:type="dxa"/>
          <w:cantSplit/>
        </w:trPr>
        <w:tc>
          <w:tcPr>
            <w:tcW w:w="6096" w:type="dxa"/>
            <w:shd w:val="clear" w:color="auto" w:fill="auto"/>
            <w:noWrap/>
            <w:hideMark/>
          </w:tcPr>
          <w:p w14:paraId="1EC345EC" w14:textId="6736EABF" w:rsidR="006F4FE8" w:rsidRPr="008E0C16" w:rsidRDefault="00CB330A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Serbia</w:t>
            </w:r>
            <w:r>
              <w:rPr>
                <w:sz w:val="18"/>
                <w:lang w:val="en-US"/>
              </w:rPr>
              <w:t>-</w:t>
            </w:r>
            <w:r w:rsidRPr="008E0C16">
              <w:rPr>
                <w:sz w:val="18"/>
                <w:lang w:val="en-US"/>
              </w:rPr>
              <w:t>North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445E23DC" w14:textId="66E73C82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13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698</w:t>
            </w:r>
          </w:p>
        </w:tc>
        <w:tc>
          <w:tcPr>
            <w:tcW w:w="1189" w:type="dxa"/>
            <w:gridSpan w:val="2"/>
            <w:shd w:val="clear" w:color="auto" w:fill="auto"/>
            <w:noWrap/>
            <w:vAlign w:val="bottom"/>
            <w:hideMark/>
          </w:tcPr>
          <w:p w14:paraId="6A928BF1" w14:textId="0D84E9F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3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423</w:t>
            </w:r>
          </w:p>
        </w:tc>
      </w:tr>
      <w:tr w:rsidR="006F4FE8" w:rsidRPr="008E0C16" w14:paraId="1CA77560" w14:textId="77777777" w:rsidTr="00E17FF3">
        <w:trPr>
          <w:gridAfter w:val="1"/>
          <w:wAfter w:w="30" w:type="dxa"/>
          <w:cantSplit/>
        </w:trPr>
        <w:tc>
          <w:tcPr>
            <w:tcW w:w="6096" w:type="dxa"/>
            <w:shd w:val="clear" w:color="auto" w:fill="auto"/>
            <w:noWrap/>
            <w:hideMark/>
          </w:tcPr>
          <w:p w14:paraId="59060965" w14:textId="73E19593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Belgrade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region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7A35B14" w14:textId="5BA4D873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5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522</w:t>
            </w:r>
          </w:p>
        </w:tc>
        <w:tc>
          <w:tcPr>
            <w:tcW w:w="1189" w:type="dxa"/>
            <w:gridSpan w:val="2"/>
            <w:shd w:val="clear" w:color="auto" w:fill="auto"/>
            <w:noWrap/>
            <w:vAlign w:val="bottom"/>
            <w:hideMark/>
          </w:tcPr>
          <w:p w14:paraId="30EA03FB" w14:textId="40CFE1A0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616</w:t>
            </w:r>
          </w:p>
        </w:tc>
      </w:tr>
      <w:tr w:rsidR="006F4FE8" w:rsidRPr="008E0C16" w14:paraId="3E4EE332" w14:textId="77777777" w:rsidTr="00E17FF3">
        <w:trPr>
          <w:gridAfter w:val="1"/>
          <w:wAfter w:w="30" w:type="dxa"/>
          <w:cantSplit/>
        </w:trPr>
        <w:tc>
          <w:tcPr>
            <w:tcW w:w="6096" w:type="dxa"/>
            <w:shd w:val="clear" w:color="auto" w:fill="auto"/>
            <w:noWrap/>
            <w:hideMark/>
          </w:tcPr>
          <w:p w14:paraId="5F4E9866" w14:textId="0A3F36E5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Vojvodina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region</w:t>
            </w:r>
            <w:r w:rsidR="00A84868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6539678E" w14:textId="7937EA6C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8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176</w:t>
            </w:r>
          </w:p>
        </w:tc>
        <w:tc>
          <w:tcPr>
            <w:tcW w:w="1189" w:type="dxa"/>
            <w:gridSpan w:val="2"/>
            <w:shd w:val="clear" w:color="auto" w:fill="auto"/>
            <w:noWrap/>
            <w:vAlign w:val="bottom"/>
            <w:hideMark/>
          </w:tcPr>
          <w:p w14:paraId="66469F01" w14:textId="55ECD554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807</w:t>
            </w:r>
          </w:p>
        </w:tc>
      </w:tr>
      <w:tr w:rsidR="006F4FE8" w:rsidRPr="008E0C16" w14:paraId="1DF2D2CA" w14:textId="77777777" w:rsidTr="00E17FF3">
        <w:trPr>
          <w:gridAfter w:val="1"/>
          <w:wAfter w:w="30" w:type="dxa"/>
          <w:cantSplit/>
        </w:trPr>
        <w:tc>
          <w:tcPr>
            <w:tcW w:w="6096" w:type="dxa"/>
            <w:shd w:val="clear" w:color="auto" w:fill="auto"/>
            <w:noWrap/>
            <w:hideMark/>
          </w:tcPr>
          <w:p w14:paraId="736EDC56" w14:textId="443AA85F" w:rsidR="006F4FE8" w:rsidRPr="008E0C16" w:rsidRDefault="00CB330A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Serbia</w:t>
            </w:r>
            <w:r>
              <w:rPr>
                <w:sz w:val="18"/>
                <w:lang w:val="en-US"/>
              </w:rPr>
              <w:t>-</w:t>
            </w:r>
            <w:r w:rsidRPr="008E0C16">
              <w:rPr>
                <w:sz w:val="18"/>
                <w:lang w:val="en-US"/>
              </w:rPr>
              <w:t>South</w:t>
            </w:r>
            <w:r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7F07D403" w14:textId="1F73BAD3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789</w:t>
            </w:r>
          </w:p>
        </w:tc>
        <w:tc>
          <w:tcPr>
            <w:tcW w:w="1189" w:type="dxa"/>
            <w:gridSpan w:val="2"/>
            <w:shd w:val="clear" w:color="auto" w:fill="auto"/>
            <w:noWrap/>
            <w:vAlign w:val="bottom"/>
            <w:hideMark/>
          </w:tcPr>
          <w:p w14:paraId="6A5D7232" w14:textId="7B52006F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2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727</w:t>
            </w:r>
          </w:p>
        </w:tc>
      </w:tr>
      <w:tr w:rsidR="006F4FE8" w:rsidRPr="008E0C16" w14:paraId="64EF8B2B" w14:textId="77777777" w:rsidTr="00E17FF3">
        <w:trPr>
          <w:gridAfter w:val="1"/>
          <w:wAfter w:w="30" w:type="dxa"/>
          <w:cantSplit/>
        </w:trPr>
        <w:tc>
          <w:tcPr>
            <w:tcW w:w="6096" w:type="dxa"/>
            <w:shd w:val="clear" w:color="auto" w:fill="auto"/>
            <w:noWrap/>
            <w:hideMark/>
          </w:tcPr>
          <w:p w14:paraId="078D5512" w14:textId="03868638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Region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of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Sumadija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and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Western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Serbia</w:t>
            </w:r>
            <w:r w:rsidR="00A84868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405442B" w14:textId="2428AB51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6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480</w:t>
            </w:r>
          </w:p>
        </w:tc>
        <w:tc>
          <w:tcPr>
            <w:tcW w:w="1189" w:type="dxa"/>
            <w:gridSpan w:val="2"/>
            <w:shd w:val="clear" w:color="auto" w:fill="auto"/>
            <w:noWrap/>
            <w:vAlign w:val="bottom"/>
            <w:hideMark/>
          </w:tcPr>
          <w:p w14:paraId="6914FB0A" w14:textId="2218113D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450</w:t>
            </w:r>
          </w:p>
        </w:tc>
      </w:tr>
      <w:tr w:rsidR="006F4FE8" w:rsidRPr="008E0C16" w14:paraId="7A09B1C3" w14:textId="77777777" w:rsidTr="00E17FF3">
        <w:trPr>
          <w:gridAfter w:val="1"/>
          <w:wAfter w:w="30" w:type="dxa"/>
          <w:cantSplit/>
        </w:trPr>
        <w:tc>
          <w:tcPr>
            <w:tcW w:w="6096" w:type="dxa"/>
            <w:shd w:val="clear" w:color="auto" w:fill="auto"/>
            <w:noWrap/>
            <w:hideMark/>
          </w:tcPr>
          <w:p w14:paraId="54BAD6F9" w14:textId="5B6CE5D9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Region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of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Southern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and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Eastern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Serbia</w:t>
            </w:r>
            <w:r w:rsidR="00A84868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ED5ECF2" w14:textId="42C70162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5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309</w:t>
            </w:r>
          </w:p>
        </w:tc>
        <w:tc>
          <w:tcPr>
            <w:tcW w:w="1189" w:type="dxa"/>
            <w:gridSpan w:val="2"/>
            <w:shd w:val="clear" w:color="auto" w:fill="auto"/>
            <w:noWrap/>
            <w:vAlign w:val="bottom"/>
            <w:hideMark/>
          </w:tcPr>
          <w:p w14:paraId="0FEFB544" w14:textId="25207B53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277</w:t>
            </w:r>
          </w:p>
        </w:tc>
      </w:tr>
      <w:tr w:rsidR="006F4FE8" w:rsidRPr="008E0C16" w14:paraId="6683D506" w14:textId="77777777" w:rsidTr="00E17FF3">
        <w:trPr>
          <w:gridAfter w:val="1"/>
          <w:wAfter w:w="30" w:type="dxa"/>
          <w:cantSplit/>
        </w:trPr>
        <w:tc>
          <w:tcPr>
            <w:tcW w:w="6096" w:type="dxa"/>
            <w:shd w:val="clear" w:color="auto" w:fill="auto"/>
            <w:noWrap/>
            <w:hideMark/>
          </w:tcPr>
          <w:p w14:paraId="60F591A8" w14:textId="4E9188A5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AP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Kosovo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and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Metohija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8E0C16">
              <w:rPr>
                <w:sz w:val="18"/>
                <w:lang w:val="en-US"/>
              </w:rPr>
              <w:t>region</w:t>
            </w:r>
            <w:r w:rsidR="00A84868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47E1B1C6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...</w:t>
            </w:r>
          </w:p>
        </w:tc>
        <w:tc>
          <w:tcPr>
            <w:tcW w:w="1189" w:type="dxa"/>
            <w:gridSpan w:val="2"/>
            <w:shd w:val="clear" w:color="auto" w:fill="auto"/>
            <w:noWrap/>
            <w:vAlign w:val="bottom"/>
            <w:hideMark/>
          </w:tcPr>
          <w:p w14:paraId="386DC74E" w14:textId="77777777" w:rsidR="006F4FE8" w:rsidRPr="008E0C16" w:rsidRDefault="006F4FE8" w:rsidP="008E0C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8E0C16">
              <w:rPr>
                <w:sz w:val="18"/>
                <w:lang w:val="en-US"/>
              </w:rPr>
              <w:t>...</w:t>
            </w:r>
          </w:p>
        </w:tc>
      </w:tr>
    </w:tbl>
    <w:p w14:paraId="6A903147" w14:textId="29E50A1C" w:rsidR="006F4FE8" w:rsidRPr="00E17FF3" w:rsidRDefault="006F4FE8" w:rsidP="00E17FF3">
      <w:pPr>
        <w:spacing w:before="120"/>
        <w:ind w:left="1134" w:right="1134" w:firstLine="170"/>
        <w:rPr>
          <w:i/>
          <w:iCs/>
          <w:sz w:val="18"/>
        </w:rPr>
      </w:pPr>
      <w:r w:rsidRPr="00E17FF3">
        <w:rPr>
          <w:i/>
          <w:iCs/>
          <w:sz w:val="18"/>
        </w:rPr>
        <w:t>Source:</w:t>
      </w:r>
      <w:r w:rsidR="00A84868">
        <w:rPr>
          <w:i/>
          <w:iCs/>
          <w:sz w:val="18"/>
        </w:rPr>
        <w:t xml:space="preserve"> </w:t>
      </w:r>
      <w:r w:rsidRPr="00E17FF3">
        <w:rPr>
          <w:i/>
          <w:iCs/>
          <w:sz w:val="18"/>
        </w:rPr>
        <w:t>Republic</w:t>
      </w:r>
      <w:r w:rsidR="00A84868">
        <w:rPr>
          <w:i/>
          <w:iCs/>
          <w:sz w:val="18"/>
        </w:rPr>
        <w:t xml:space="preserve"> </w:t>
      </w:r>
      <w:r w:rsidRPr="00E17FF3">
        <w:rPr>
          <w:i/>
          <w:iCs/>
          <w:sz w:val="18"/>
        </w:rPr>
        <w:t>Statistical</w:t>
      </w:r>
      <w:r w:rsidR="00A84868">
        <w:rPr>
          <w:i/>
          <w:iCs/>
          <w:sz w:val="18"/>
        </w:rPr>
        <w:t xml:space="preserve"> </w:t>
      </w:r>
      <w:r w:rsidRPr="00E17FF3">
        <w:rPr>
          <w:i/>
          <w:iCs/>
          <w:sz w:val="18"/>
        </w:rPr>
        <w:t>Office</w:t>
      </w:r>
      <w:r w:rsidR="00E17FF3" w:rsidRPr="00E17FF3">
        <w:rPr>
          <w:i/>
          <w:iCs/>
          <w:sz w:val="18"/>
        </w:rPr>
        <w:t>.</w:t>
      </w:r>
    </w:p>
    <w:p w14:paraId="38BF526D" w14:textId="6B643BB9" w:rsidR="006F4FE8" w:rsidRPr="00C817F4" w:rsidRDefault="006F4FE8" w:rsidP="00E17FF3">
      <w:pPr>
        <w:pStyle w:val="H23G"/>
      </w:pPr>
      <w:r>
        <w:tab/>
      </w:r>
      <w:r>
        <w:tab/>
      </w:r>
      <w:r w:rsidRPr="00C817F4">
        <w:t>Incidence</w:t>
      </w:r>
      <w:r w:rsidR="00A84868">
        <w:t xml:space="preserve"> </w:t>
      </w:r>
      <w:r w:rsidRPr="00C817F4">
        <w:t>of</w:t>
      </w:r>
      <w:r w:rsidR="00A84868">
        <w:t xml:space="preserve"> </w:t>
      </w:r>
      <w:r w:rsidRPr="00C817F4">
        <w:t>death</w:t>
      </w:r>
      <w:r w:rsidR="00A84868">
        <w:t xml:space="preserve"> </w:t>
      </w:r>
      <w:r w:rsidRPr="00C817F4">
        <w:t>in</w:t>
      </w:r>
      <w:r w:rsidR="00A84868">
        <w:t xml:space="preserve"> </w:t>
      </w:r>
      <w:r w:rsidRPr="00C817F4">
        <w:t>custody</w:t>
      </w:r>
    </w:p>
    <w:p w14:paraId="1EC9ED13" w14:textId="6C5900BB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113.</w:t>
      </w:r>
      <w:r>
        <w:rPr>
          <w:bCs/>
          <w:lang w:val="sr-Cyrl-RS"/>
        </w:rPr>
        <w:tab/>
      </w:r>
      <w:r w:rsidRPr="001021D1">
        <w:rPr>
          <w:bCs/>
        </w:rPr>
        <w:t>Deaths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prison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immediately</w:t>
      </w:r>
      <w:r w:rsidR="00A84868">
        <w:rPr>
          <w:bCs/>
        </w:rPr>
        <w:t xml:space="preserve"> </w:t>
      </w:r>
      <w:r w:rsidRPr="001021D1">
        <w:rPr>
          <w:bCs/>
        </w:rPr>
        <w:t>reported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competent</w:t>
      </w:r>
      <w:r w:rsidR="00A84868">
        <w:rPr>
          <w:bCs/>
        </w:rPr>
        <w:t xml:space="preserve"> </w:t>
      </w:r>
      <w:r w:rsidRPr="001021D1">
        <w:rPr>
          <w:bCs/>
        </w:rPr>
        <w:t>prosecutor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office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police.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Office</w:t>
      </w:r>
      <w:r w:rsidR="00A84868">
        <w:rPr>
          <w:bCs/>
        </w:rPr>
        <w:t xml:space="preserve"> </w:t>
      </w:r>
      <w:r w:rsidRPr="001021D1">
        <w:rPr>
          <w:bCs/>
        </w:rPr>
        <w:t>orders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autopsy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cases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death</w:t>
      </w:r>
      <w:r w:rsidR="00A84868">
        <w:rPr>
          <w:bCs/>
        </w:rPr>
        <w:t xml:space="preserve"> </w:t>
      </w:r>
      <w:r w:rsidRPr="001021D1">
        <w:rPr>
          <w:bCs/>
        </w:rPr>
        <w:t>occurs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prison,</w:t>
      </w:r>
      <w:r w:rsidR="00A84868">
        <w:rPr>
          <w:bCs/>
        </w:rPr>
        <w:t xml:space="preserve"> </w:t>
      </w:r>
      <w:r w:rsidRPr="001021D1">
        <w:rPr>
          <w:bCs/>
        </w:rPr>
        <w:t>regardless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cause.</w:t>
      </w:r>
      <w:r w:rsidR="00A84868">
        <w:rPr>
          <w:bCs/>
        </w:rPr>
        <w:t xml:space="preserve"> </w:t>
      </w:r>
      <w:r w:rsidRPr="001021D1">
        <w:rPr>
          <w:bCs/>
        </w:rPr>
        <w:t>If,</w:t>
      </w:r>
      <w:r w:rsidR="00A84868">
        <w:rPr>
          <w:bCs/>
        </w:rPr>
        <w:t xml:space="preserve"> </w:t>
      </w:r>
      <w:r w:rsidRPr="001021D1">
        <w:rPr>
          <w:bCs/>
        </w:rPr>
        <w:t>after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autopsy,</w:t>
      </w:r>
      <w:r w:rsidR="00A84868">
        <w:rPr>
          <w:bCs/>
        </w:rPr>
        <w:t xml:space="preserve"> </w:t>
      </w:r>
      <w:r w:rsidRPr="001021D1">
        <w:rPr>
          <w:bCs/>
        </w:rPr>
        <w:t>there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grounds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suspicion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death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prison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result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commission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offense,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Office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initiate</w:t>
      </w:r>
      <w:r w:rsidR="00A84868">
        <w:rPr>
          <w:bCs/>
        </w:rPr>
        <w:t xml:space="preserve"> </w:t>
      </w:r>
      <w:r w:rsidRPr="001021D1">
        <w:rPr>
          <w:bCs/>
        </w:rPr>
        <w:t>proceedings</w:t>
      </w:r>
      <w:r w:rsidR="00A84868">
        <w:rPr>
          <w:bCs/>
        </w:rPr>
        <w:t xml:space="preserve"> </w:t>
      </w:r>
      <w:r w:rsidRPr="001021D1">
        <w:rPr>
          <w:bCs/>
        </w:rPr>
        <w:t>ex</w:t>
      </w:r>
      <w:r w:rsidR="00A84868">
        <w:rPr>
          <w:bCs/>
        </w:rPr>
        <w:t xml:space="preserve"> </w:t>
      </w:r>
      <w:r w:rsidRPr="001021D1">
        <w:rPr>
          <w:bCs/>
        </w:rPr>
        <w:t>officio.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Prosecutors</w:t>
      </w:r>
      <w:r w:rsidR="00CF659D">
        <w:rPr>
          <w:bCs/>
        </w:rPr>
        <w:t>’</w:t>
      </w:r>
      <w:r w:rsidR="00A84868">
        <w:rPr>
          <w:bCs/>
        </w:rPr>
        <w:t xml:space="preserve"> </w:t>
      </w:r>
      <w:r w:rsidRPr="001021D1">
        <w:rPr>
          <w:bCs/>
        </w:rPr>
        <w:t>Offices</w:t>
      </w:r>
      <w:r w:rsidR="00A84868">
        <w:rPr>
          <w:bCs/>
        </w:rPr>
        <w:t xml:space="preserve"> </w:t>
      </w:r>
      <w:r w:rsidRPr="001021D1">
        <w:rPr>
          <w:bCs/>
        </w:rPr>
        <w:t>conduct</w:t>
      </w:r>
      <w:r w:rsidR="00A84868">
        <w:rPr>
          <w:bCs/>
        </w:rPr>
        <w:t xml:space="preserve"> </w:t>
      </w:r>
      <w:r w:rsidRPr="001021D1">
        <w:rPr>
          <w:bCs/>
        </w:rPr>
        <w:t>proactive</w:t>
      </w:r>
      <w:r w:rsidR="00A84868">
        <w:rPr>
          <w:bCs/>
        </w:rPr>
        <w:t xml:space="preserve"> </w:t>
      </w:r>
      <w:r w:rsidRPr="001021D1">
        <w:rPr>
          <w:bCs/>
        </w:rPr>
        <w:t>investigations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cases.</w:t>
      </w:r>
      <w:r w:rsidRPr="00154A22">
        <w:rPr>
          <w:rStyle w:val="FootnoteReference"/>
        </w:rPr>
        <w:footnoteReference w:id="95"/>
      </w:r>
    </w:p>
    <w:p w14:paraId="4398C4B3" w14:textId="3551C0E0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114.</w:t>
      </w:r>
      <w:r>
        <w:rPr>
          <w:bCs/>
          <w:lang w:val="sr-Cyrl-RS"/>
        </w:rPr>
        <w:tab/>
      </w:r>
      <w:r w:rsidRPr="001021D1">
        <w:rPr>
          <w:bCs/>
        </w:rPr>
        <w:t>Directorate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Execution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Sanctions</w:t>
      </w:r>
      <w:r w:rsidR="00A84868">
        <w:rPr>
          <w:bCs/>
        </w:rPr>
        <w:t xml:space="preserve"> </w:t>
      </w:r>
      <w:r w:rsidRPr="001021D1">
        <w:rPr>
          <w:bCs/>
        </w:rPr>
        <w:t>implements</w:t>
      </w:r>
      <w:r w:rsidR="00A84868">
        <w:rPr>
          <w:bCs/>
        </w:rPr>
        <w:t xml:space="preserve"> </w:t>
      </w:r>
      <w:r w:rsidRPr="001021D1">
        <w:rPr>
          <w:bCs/>
        </w:rPr>
        <w:t>comprehensive</w:t>
      </w:r>
      <w:r w:rsidR="00A84868">
        <w:rPr>
          <w:bCs/>
        </w:rPr>
        <w:t xml:space="preserve"> </w:t>
      </w:r>
      <w:r w:rsidRPr="001021D1">
        <w:rPr>
          <w:bCs/>
        </w:rPr>
        <w:t>measures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prevent</w:t>
      </w:r>
      <w:r w:rsidR="00A84868">
        <w:rPr>
          <w:bCs/>
        </w:rPr>
        <w:t xml:space="preserve"> </w:t>
      </w:r>
      <w:r w:rsidRPr="001021D1">
        <w:rPr>
          <w:bCs/>
        </w:rPr>
        <w:t>suicide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prison.</w:t>
      </w:r>
      <w:r w:rsidR="00A84868">
        <w:rPr>
          <w:bCs/>
        </w:rPr>
        <w:t xml:space="preserve"> </w:t>
      </w:r>
      <w:r w:rsidRPr="001021D1">
        <w:rPr>
          <w:bCs/>
        </w:rPr>
        <w:t>When</w:t>
      </w:r>
      <w:r w:rsidR="00A84868">
        <w:rPr>
          <w:bCs/>
        </w:rPr>
        <w:t xml:space="preserve"> </w:t>
      </w:r>
      <w:r w:rsidRPr="001021D1">
        <w:rPr>
          <w:bCs/>
        </w:rPr>
        <w:t>admitting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institution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confinement,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assessment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made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psychological,</w:t>
      </w:r>
      <w:r w:rsidR="00A84868">
        <w:rPr>
          <w:bCs/>
        </w:rPr>
        <w:t xml:space="preserve"> </w:t>
      </w:r>
      <w:r w:rsidRPr="001021D1">
        <w:rPr>
          <w:bCs/>
        </w:rPr>
        <w:t>sociological,</w:t>
      </w:r>
      <w:r w:rsidR="00A84868">
        <w:rPr>
          <w:bCs/>
        </w:rPr>
        <w:t xml:space="preserve"> </w:t>
      </w:r>
      <w:r w:rsidRPr="001021D1">
        <w:rPr>
          <w:bCs/>
        </w:rPr>
        <w:t>criminological,</w:t>
      </w:r>
      <w:r w:rsidR="00A84868">
        <w:rPr>
          <w:bCs/>
        </w:rPr>
        <w:t xml:space="preserve"> </w:t>
      </w:r>
      <w:r w:rsidRPr="001021D1">
        <w:rPr>
          <w:bCs/>
        </w:rPr>
        <w:t>security,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health</w:t>
      </w:r>
      <w:r w:rsidR="00A84868">
        <w:rPr>
          <w:bCs/>
        </w:rPr>
        <w:t xml:space="preserve"> </w:t>
      </w:r>
      <w:r w:rsidRPr="001021D1">
        <w:rPr>
          <w:bCs/>
        </w:rPr>
        <w:t>aspects,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includes</w:t>
      </w:r>
      <w:r w:rsidR="00A84868">
        <w:rPr>
          <w:bCs/>
        </w:rPr>
        <w:t xml:space="preserve"> </w:t>
      </w:r>
      <w:r w:rsidRPr="001021D1">
        <w:rPr>
          <w:bCs/>
        </w:rPr>
        <w:t>determining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risk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suicide.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employees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institution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trained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obligated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follow</w:t>
      </w:r>
      <w:r w:rsidR="00A84868">
        <w:rPr>
          <w:bCs/>
        </w:rPr>
        <w:t xml:space="preserve"> </w:t>
      </w:r>
      <w:r w:rsidRPr="001021D1">
        <w:rPr>
          <w:bCs/>
        </w:rPr>
        <w:t>indications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might</w:t>
      </w:r>
      <w:r w:rsidR="00A84868">
        <w:rPr>
          <w:bCs/>
        </w:rPr>
        <w:t xml:space="preserve"> </w:t>
      </w:r>
      <w:r w:rsidRPr="001021D1">
        <w:rPr>
          <w:bCs/>
        </w:rPr>
        <w:t>suggest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existence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risk,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such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placed</w:t>
      </w:r>
      <w:r w:rsidR="00A84868">
        <w:rPr>
          <w:bCs/>
        </w:rPr>
        <w:t xml:space="preserve"> </w:t>
      </w:r>
      <w:r w:rsidRPr="001021D1">
        <w:rPr>
          <w:bCs/>
        </w:rPr>
        <w:t>under</w:t>
      </w:r>
      <w:r w:rsidR="00A84868">
        <w:rPr>
          <w:bCs/>
        </w:rPr>
        <w:t xml:space="preserve"> </w:t>
      </w:r>
      <w:r w:rsidRPr="001021D1">
        <w:rPr>
          <w:bCs/>
        </w:rPr>
        <w:t>increased</w:t>
      </w:r>
      <w:r w:rsidR="00A84868">
        <w:rPr>
          <w:bCs/>
        </w:rPr>
        <w:t xml:space="preserve"> </w:t>
      </w:r>
      <w:r w:rsidRPr="001021D1">
        <w:rPr>
          <w:bCs/>
        </w:rPr>
        <w:t>supervision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employees.</w:t>
      </w:r>
      <w:r w:rsidR="00A84868">
        <w:rPr>
          <w:bCs/>
        </w:rPr>
        <w:t xml:space="preserve"> </w:t>
      </w:r>
      <w:r w:rsidRPr="001021D1">
        <w:rPr>
          <w:bCs/>
        </w:rPr>
        <w:t>Institutions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confinement</w:t>
      </w:r>
      <w:r w:rsidR="00A84868">
        <w:rPr>
          <w:bCs/>
        </w:rPr>
        <w:t xml:space="preserve"> </w:t>
      </w:r>
      <w:r w:rsidRPr="001021D1">
        <w:rPr>
          <w:bCs/>
        </w:rPr>
        <w:t>undertake</w:t>
      </w:r>
      <w:r w:rsidR="00A84868">
        <w:rPr>
          <w:bCs/>
        </w:rPr>
        <w:t xml:space="preserve"> </w:t>
      </w:r>
      <w:r w:rsidRPr="001021D1">
        <w:rPr>
          <w:bCs/>
        </w:rPr>
        <w:t>measures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activities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include</w:t>
      </w:r>
      <w:r w:rsidR="00A84868">
        <w:rPr>
          <w:bCs/>
        </w:rPr>
        <w:t xml:space="preserve"> </w:t>
      </w:r>
      <w:r w:rsidRPr="001021D1">
        <w:rPr>
          <w:bCs/>
        </w:rPr>
        <w:t>psychological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psychiatric</w:t>
      </w:r>
      <w:r w:rsidR="00A84868">
        <w:rPr>
          <w:bCs/>
        </w:rPr>
        <w:t xml:space="preserve"> </w:t>
      </w:r>
      <w:r w:rsidRPr="001021D1">
        <w:rPr>
          <w:bCs/>
        </w:rPr>
        <w:t>treatment.</w:t>
      </w:r>
    </w:p>
    <w:p w14:paraId="56BED5DA" w14:textId="10367AFC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115.</w:t>
      </w:r>
      <w:r>
        <w:rPr>
          <w:bCs/>
          <w:lang w:val="sr-Cyrl-RS"/>
        </w:rPr>
        <w:tab/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order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prevent</w:t>
      </w:r>
      <w:r w:rsidR="00A84868">
        <w:rPr>
          <w:bCs/>
        </w:rPr>
        <w:t xml:space="preserve"> </w:t>
      </w:r>
      <w:r w:rsidRPr="001021D1">
        <w:rPr>
          <w:bCs/>
        </w:rPr>
        <w:t>violence</w:t>
      </w:r>
      <w:r w:rsidR="00A84868">
        <w:rPr>
          <w:bCs/>
        </w:rPr>
        <w:t xml:space="preserve"> </w:t>
      </w:r>
      <w:r w:rsidRPr="001021D1">
        <w:rPr>
          <w:bCs/>
        </w:rPr>
        <w:t>among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deprived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liberty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penitentiary</w:t>
      </w:r>
      <w:r w:rsidR="00A84868">
        <w:rPr>
          <w:bCs/>
        </w:rPr>
        <w:t xml:space="preserve"> </w:t>
      </w:r>
      <w:r w:rsidRPr="001021D1">
        <w:rPr>
          <w:bCs/>
        </w:rPr>
        <w:t>institutions,</w:t>
      </w:r>
      <w:r w:rsidR="00A84868">
        <w:rPr>
          <w:bCs/>
        </w:rPr>
        <w:t xml:space="preserve"> </w:t>
      </w:r>
      <w:r w:rsidRPr="001021D1">
        <w:rPr>
          <w:bCs/>
        </w:rPr>
        <w:t>video</w:t>
      </w:r>
      <w:r w:rsidR="00A84868">
        <w:rPr>
          <w:bCs/>
        </w:rPr>
        <w:t xml:space="preserve"> </w:t>
      </w:r>
      <w:r w:rsidRPr="001021D1">
        <w:rPr>
          <w:bCs/>
        </w:rPr>
        <w:t>surveillance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provided,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timely</w:t>
      </w:r>
      <w:r w:rsidR="00A84868">
        <w:rPr>
          <w:bCs/>
        </w:rPr>
        <w:t xml:space="preserve"> </w:t>
      </w:r>
      <w:r w:rsidRPr="001021D1">
        <w:rPr>
          <w:bCs/>
        </w:rPr>
        <w:t>surveillance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intervention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employees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institution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situations</w:t>
      </w:r>
      <w:r w:rsidR="00A84868">
        <w:rPr>
          <w:bCs/>
        </w:rPr>
        <w:t xml:space="preserve"> </w:t>
      </w:r>
      <w:r w:rsidRPr="001021D1">
        <w:rPr>
          <w:bCs/>
        </w:rPr>
        <w:t>where</w:t>
      </w:r>
      <w:r w:rsidR="00A84868">
        <w:rPr>
          <w:bCs/>
        </w:rPr>
        <w:t xml:space="preserve"> </w:t>
      </w:r>
      <w:r w:rsidRPr="001021D1">
        <w:rPr>
          <w:bCs/>
        </w:rPr>
        <w:t>there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indications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mutual</w:t>
      </w:r>
      <w:r w:rsidR="00A84868">
        <w:rPr>
          <w:bCs/>
        </w:rPr>
        <w:t xml:space="preserve"> </w:t>
      </w:r>
      <w:r w:rsidRPr="001021D1">
        <w:rPr>
          <w:bCs/>
        </w:rPr>
        <w:t>violence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occur.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particular,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Service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Treatment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Institutions</w:t>
      </w:r>
      <w:r w:rsidR="00A84868">
        <w:rPr>
          <w:bCs/>
        </w:rPr>
        <w:t xml:space="preserve"> </w:t>
      </w:r>
      <w:r w:rsidRPr="001021D1">
        <w:rPr>
          <w:bCs/>
        </w:rPr>
        <w:t>conducts</w:t>
      </w:r>
      <w:r w:rsidR="00A84868">
        <w:rPr>
          <w:bCs/>
        </w:rPr>
        <w:t xml:space="preserve"> </w:t>
      </w:r>
      <w:r w:rsidRPr="001021D1">
        <w:rPr>
          <w:bCs/>
        </w:rPr>
        <w:t>regular</w:t>
      </w:r>
      <w:r w:rsidR="00A84868">
        <w:rPr>
          <w:bCs/>
        </w:rPr>
        <w:t xml:space="preserve"> </w:t>
      </w:r>
      <w:r w:rsidRPr="001021D1">
        <w:rPr>
          <w:bCs/>
        </w:rPr>
        <w:t>interviews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convicts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order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prevent</w:t>
      </w:r>
      <w:r w:rsidR="00A84868">
        <w:rPr>
          <w:bCs/>
        </w:rPr>
        <w:t xml:space="preserve"> </w:t>
      </w:r>
      <w:r w:rsidRPr="001021D1">
        <w:rPr>
          <w:bCs/>
        </w:rPr>
        <w:t>any</w:t>
      </w:r>
      <w:r w:rsidR="00A84868">
        <w:rPr>
          <w:bCs/>
        </w:rPr>
        <w:t xml:space="preserve"> </w:t>
      </w:r>
      <w:r w:rsidRPr="001021D1">
        <w:rPr>
          <w:bCs/>
        </w:rPr>
        <w:t>form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violence,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programs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control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aggressive</w:t>
      </w:r>
      <w:r w:rsidR="00A84868">
        <w:rPr>
          <w:bCs/>
        </w:rPr>
        <w:t xml:space="preserve"> </w:t>
      </w:r>
      <w:r w:rsidRPr="001021D1">
        <w:rPr>
          <w:bCs/>
        </w:rPr>
        <w:t>behavior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organized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conducted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educators.</w:t>
      </w:r>
      <w:r w:rsidR="00A84868">
        <w:rPr>
          <w:bCs/>
        </w:rPr>
        <w:t xml:space="preserve"> </w:t>
      </w:r>
      <w:r w:rsidRPr="001021D1">
        <w:rPr>
          <w:bCs/>
        </w:rPr>
        <w:t>Members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lastRenderedPageBreak/>
        <w:t>security</w:t>
      </w:r>
      <w:r w:rsidR="00A84868">
        <w:rPr>
          <w:bCs/>
        </w:rPr>
        <w:t xml:space="preserve"> </w:t>
      </w:r>
      <w:r w:rsidRPr="001021D1">
        <w:rPr>
          <w:bCs/>
        </w:rPr>
        <w:t>service,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part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regular</w:t>
      </w:r>
      <w:r w:rsidR="00A84868">
        <w:rPr>
          <w:bCs/>
        </w:rPr>
        <w:t xml:space="preserve"> </w:t>
      </w:r>
      <w:r w:rsidRPr="001021D1">
        <w:rPr>
          <w:bCs/>
        </w:rPr>
        <w:t>training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Center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Training,</w:t>
      </w:r>
      <w:r w:rsidR="00A84868">
        <w:rPr>
          <w:bCs/>
        </w:rPr>
        <w:t xml:space="preserve"> </w:t>
      </w:r>
      <w:r w:rsidRPr="001021D1">
        <w:rPr>
          <w:bCs/>
        </w:rPr>
        <w:t>attend</w:t>
      </w:r>
      <w:r w:rsidR="00A84868">
        <w:rPr>
          <w:bCs/>
        </w:rPr>
        <w:t xml:space="preserve"> </w:t>
      </w:r>
      <w:r w:rsidRPr="001021D1">
        <w:rPr>
          <w:bCs/>
        </w:rPr>
        <w:t>classes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responses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situations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violence</w:t>
      </w:r>
      <w:r w:rsidR="00A84868">
        <w:rPr>
          <w:bCs/>
        </w:rPr>
        <w:t xml:space="preserve"> </w:t>
      </w:r>
      <w:r w:rsidRPr="001021D1">
        <w:rPr>
          <w:bCs/>
        </w:rPr>
        <w:t>between</w:t>
      </w:r>
      <w:r w:rsidR="00A84868">
        <w:rPr>
          <w:bCs/>
        </w:rPr>
        <w:t xml:space="preserve"> </w:t>
      </w:r>
      <w:r w:rsidRPr="001021D1">
        <w:rPr>
          <w:bCs/>
        </w:rPr>
        <w:t>convicts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presented.</w:t>
      </w:r>
    </w:p>
    <w:p w14:paraId="721EE954" w14:textId="2A713B17" w:rsidR="006F4FE8" w:rsidRPr="001021D1" w:rsidRDefault="006F4FE8" w:rsidP="00E17FF3">
      <w:pPr>
        <w:pStyle w:val="H23G"/>
      </w:pPr>
      <w:r w:rsidRPr="001021D1">
        <w:tab/>
      </w:r>
      <w:r w:rsidRPr="001021D1">
        <w:tab/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executed</w:t>
      </w:r>
      <w:r w:rsidR="00A84868">
        <w:t xml:space="preserve"> </w:t>
      </w:r>
      <w:r w:rsidRPr="001021D1">
        <w:t>under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death</w:t>
      </w:r>
      <w:r w:rsidR="00A84868">
        <w:t xml:space="preserve"> </w:t>
      </w:r>
      <w:r w:rsidRPr="001021D1">
        <w:t>penalty</w:t>
      </w:r>
      <w:r w:rsidR="00A84868">
        <w:t xml:space="preserve"> </w:t>
      </w:r>
      <w:r w:rsidRPr="001021D1">
        <w:t>per</w:t>
      </w:r>
      <w:r w:rsidR="00A84868">
        <w:t xml:space="preserve"> </w:t>
      </w:r>
      <w:r w:rsidRPr="001021D1">
        <w:t>year</w:t>
      </w:r>
    </w:p>
    <w:p w14:paraId="26EA3341" w14:textId="11DC0E38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116.</w:t>
      </w:r>
      <w:r>
        <w:rPr>
          <w:bCs/>
          <w:lang w:val="sr-Cyrl-RS"/>
        </w:rPr>
        <w:tab/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death</w:t>
      </w:r>
      <w:r w:rsidR="00A84868">
        <w:rPr>
          <w:bCs/>
        </w:rPr>
        <w:t xml:space="preserve"> </w:t>
      </w:r>
      <w:r w:rsidRPr="001021D1">
        <w:rPr>
          <w:bCs/>
        </w:rPr>
        <w:t>penalty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banned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Serbia</w:t>
      </w:r>
      <w:r w:rsidR="00A84868">
        <w:rPr>
          <w:bCs/>
        </w:rPr>
        <w:t xml:space="preserve"> </w:t>
      </w:r>
      <w:r w:rsidRPr="001021D1">
        <w:rPr>
          <w:bCs/>
        </w:rPr>
        <w:t>since</w:t>
      </w:r>
      <w:r w:rsidR="00A84868">
        <w:rPr>
          <w:bCs/>
        </w:rPr>
        <w:t xml:space="preserve"> </w:t>
      </w:r>
      <w:r w:rsidRPr="001021D1">
        <w:rPr>
          <w:bCs/>
        </w:rPr>
        <w:t>2002.</w:t>
      </w:r>
      <w:r w:rsidR="00A84868">
        <w:rPr>
          <w:bCs/>
        </w:rPr>
        <w:t xml:space="preserve"> </w:t>
      </w:r>
      <w:r w:rsidRPr="001021D1">
        <w:rPr>
          <w:bCs/>
        </w:rPr>
        <w:t>(The</w:t>
      </w:r>
      <w:r w:rsidR="00A84868">
        <w:rPr>
          <w:bCs/>
        </w:rPr>
        <w:t xml:space="preserve"> </w:t>
      </w:r>
      <w:r w:rsidRPr="001021D1">
        <w:rPr>
          <w:bCs/>
        </w:rPr>
        <w:t>last</w:t>
      </w:r>
      <w:r w:rsidR="00A84868">
        <w:rPr>
          <w:bCs/>
        </w:rPr>
        <w:t xml:space="preserve"> </w:t>
      </w:r>
      <w:r w:rsidRPr="001021D1">
        <w:rPr>
          <w:bCs/>
        </w:rPr>
        <w:t>death</w:t>
      </w:r>
      <w:r w:rsidR="00A84868">
        <w:rPr>
          <w:bCs/>
        </w:rPr>
        <w:t xml:space="preserve"> </w:t>
      </w:r>
      <w:r w:rsidRPr="001021D1">
        <w:rPr>
          <w:bCs/>
        </w:rPr>
        <w:t>sentence</w:t>
      </w:r>
      <w:r w:rsidR="00A84868">
        <w:rPr>
          <w:bCs/>
        </w:rPr>
        <w:t xml:space="preserve"> </w:t>
      </w:r>
      <w:r w:rsidRPr="001021D1">
        <w:rPr>
          <w:bCs/>
        </w:rPr>
        <w:t>before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took</w:t>
      </w:r>
      <w:r w:rsidR="00A84868">
        <w:rPr>
          <w:bCs/>
        </w:rPr>
        <w:t xml:space="preserve"> </w:t>
      </w:r>
      <w:r w:rsidRPr="001021D1">
        <w:rPr>
          <w:bCs/>
        </w:rPr>
        <w:t>effect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carried</w:t>
      </w:r>
      <w:r w:rsidR="00A84868">
        <w:rPr>
          <w:bCs/>
        </w:rPr>
        <w:t xml:space="preserve"> </w:t>
      </w:r>
      <w:r w:rsidRPr="001021D1">
        <w:rPr>
          <w:bCs/>
        </w:rPr>
        <w:t>out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1992;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period</w:t>
      </w:r>
      <w:r w:rsidR="00A84868">
        <w:rPr>
          <w:bCs/>
        </w:rPr>
        <w:t xml:space="preserve"> </w:t>
      </w:r>
      <w:r w:rsidRPr="001021D1">
        <w:rPr>
          <w:bCs/>
        </w:rPr>
        <w:t>between</w:t>
      </w:r>
      <w:r w:rsidR="00A84868">
        <w:rPr>
          <w:bCs/>
        </w:rPr>
        <w:t xml:space="preserve"> </w:t>
      </w:r>
      <w:r w:rsidRPr="001021D1">
        <w:rPr>
          <w:bCs/>
        </w:rPr>
        <w:t>then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2002,</w:t>
      </w:r>
      <w:r w:rsidR="00A84868">
        <w:rPr>
          <w:bCs/>
        </w:rPr>
        <w:t xml:space="preserve"> </w:t>
      </w:r>
      <w:r w:rsidRPr="001021D1">
        <w:rPr>
          <w:bCs/>
        </w:rPr>
        <w:t>19</w:t>
      </w:r>
      <w:r w:rsidR="00A84868">
        <w:rPr>
          <w:bCs/>
        </w:rPr>
        <w:t xml:space="preserve"> </w:t>
      </w:r>
      <w:r w:rsidRPr="001021D1">
        <w:rPr>
          <w:bCs/>
        </w:rPr>
        <w:t>death</w:t>
      </w:r>
      <w:r w:rsidR="00A84868">
        <w:rPr>
          <w:bCs/>
        </w:rPr>
        <w:t xml:space="preserve"> </w:t>
      </w:r>
      <w:r w:rsidRPr="001021D1">
        <w:rPr>
          <w:bCs/>
        </w:rPr>
        <w:t>sentences</w:t>
      </w:r>
      <w:r w:rsidR="00A84868">
        <w:rPr>
          <w:bCs/>
        </w:rPr>
        <w:t xml:space="preserve"> </w:t>
      </w:r>
      <w:r w:rsidRPr="001021D1">
        <w:rPr>
          <w:bCs/>
        </w:rPr>
        <w:t>were</w:t>
      </w:r>
      <w:r w:rsidR="00A84868">
        <w:rPr>
          <w:bCs/>
        </w:rPr>
        <w:t xml:space="preserve"> </w:t>
      </w:r>
      <w:r w:rsidRPr="001021D1">
        <w:rPr>
          <w:bCs/>
        </w:rPr>
        <w:t>imposed,</w:t>
      </w:r>
      <w:r w:rsidR="00A84868">
        <w:rPr>
          <w:bCs/>
        </w:rPr>
        <w:t xml:space="preserve"> </w:t>
      </w:r>
      <w:r w:rsidRPr="001021D1">
        <w:rPr>
          <w:bCs/>
        </w:rPr>
        <w:t>none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carried</w:t>
      </w:r>
      <w:r w:rsidR="00A84868">
        <w:rPr>
          <w:bCs/>
        </w:rPr>
        <w:t xml:space="preserve"> </w:t>
      </w:r>
      <w:r w:rsidRPr="001021D1">
        <w:rPr>
          <w:bCs/>
        </w:rPr>
        <w:t>out).</w:t>
      </w:r>
    </w:p>
    <w:p w14:paraId="01BD0249" w14:textId="49818ABA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117.</w:t>
      </w:r>
      <w:r>
        <w:rPr>
          <w:bCs/>
          <w:lang w:val="sr-Cyrl-RS"/>
        </w:rPr>
        <w:tab/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Amendments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Code</w:t>
      </w:r>
      <w:r w:rsidRPr="00154A22">
        <w:rPr>
          <w:rStyle w:val="FootnoteReference"/>
        </w:rPr>
        <w:footnoteReference w:id="96"/>
      </w:r>
      <w:r w:rsidR="00A84868">
        <w:rPr>
          <w:bCs/>
        </w:rPr>
        <w:t xml:space="preserve"> </w:t>
      </w:r>
      <w:r w:rsidRPr="001021D1">
        <w:rPr>
          <w:bCs/>
        </w:rPr>
        <w:t>introduced</w:t>
      </w:r>
      <w:r w:rsidR="00A84868">
        <w:rPr>
          <w:bCs/>
        </w:rPr>
        <w:t xml:space="preserve"> </w:t>
      </w:r>
      <w:r w:rsidRPr="001021D1">
        <w:rPr>
          <w:bCs/>
        </w:rPr>
        <w:t>two</w:t>
      </w:r>
      <w:r w:rsidR="00A84868">
        <w:rPr>
          <w:bCs/>
        </w:rPr>
        <w:t xml:space="preserve"> </w:t>
      </w:r>
      <w:r w:rsidRPr="001021D1">
        <w:rPr>
          <w:bCs/>
        </w:rPr>
        <w:t>novel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solutions;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sentence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life</w:t>
      </w:r>
      <w:r w:rsidR="00A84868">
        <w:rPr>
          <w:bCs/>
        </w:rPr>
        <w:t xml:space="preserve"> </w:t>
      </w:r>
      <w:r w:rsidRPr="001021D1">
        <w:rPr>
          <w:bCs/>
        </w:rPr>
        <w:t>imprisonment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possibility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conditional</w:t>
      </w:r>
      <w:r w:rsidR="00A84868">
        <w:rPr>
          <w:bCs/>
        </w:rPr>
        <w:t xml:space="preserve"> </w:t>
      </w:r>
      <w:r w:rsidRPr="001021D1">
        <w:rPr>
          <w:bCs/>
        </w:rPr>
        <w:t>release</w:t>
      </w:r>
      <w:r w:rsidR="00A84868">
        <w:rPr>
          <w:bCs/>
        </w:rPr>
        <w:t xml:space="preserve"> </w:t>
      </w:r>
      <w:r w:rsidRPr="001021D1">
        <w:rPr>
          <w:bCs/>
        </w:rPr>
        <w:t>after</w:t>
      </w:r>
      <w:r w:rsidR="00A84868">
        <w:rPr>
          <w:bCs/>
        </w:rPr>
        <w:t xml:space="preserve"> </w:t>
      </w:r>
      <w:r w:rsidRPr="001021D1">
        <w:rPr>
          <w:bCs/>
        </w:rPr>
        <w:t>27</w:t>
      </w:r>
      <w:r w:rsidR="00A84868">
        <w:rPr>
          <w:bCs/>
        </w:rPr>
        <w:t xml:space="preserve"> </w:t>
      </w:r>
      <w:r w:rsidRPr="001021D1">
        <w:rPr>
          <w:bCs/>
        </w:rPr>
        <w:t>years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serving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sentence;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sentence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life</w:t>
      </w:r>
      <w:r w:rsidR="00A84868">
        <w:rPr>
          <w:bCs/>
        </w:rPr>
        <w:t xml:space="preserve"> </w:t>
      </w:r>
      <w:r w:rsidRPr="001021D1">
        <w:rPr>
          <w:bCs/>
        </w:rPr>
        <w:t>imprisonment</w:t>
      </w:r>
      <w:r w:rsidR="00A84868">
        <w:rPr>
          <w:bCs/>
        </w:rPr>
        <w:t xml:space="preserve"> </w:t>
      </w:r>
      <w:r w:rsidRPr="001021D1">
        <w:rPr>
          <w:bCs/>
        </w:rPr>
        <w:t>without</w:t>
      </w:r>
      <w:r w:rsidR="00A84868">
        <w:rPr>
          <w:bCs/>
        </w:rPr>
        <w:t xml:space="preserve"> </w:t>
      </w:r>
      <w:r w:rsidRPr="001021D1">
        <w:rPr>
          <w:bCs/>
        </w:rPr>
        <w:t>parole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="00CF659D">
        <w:rPr>
          <w:bCs/>
        </w:rPr>
        <w:t>“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most</w:t>
      </w:r>
      <w:r w:rsidR="00A84868">
        <w:rPr>
          <w:bCs/>
        </w:rPr>
        <w:t xml:space="preserve"> </w:t>
      </w:r>
      <w:r w:rsidRPr="001021D1">
        <w:rPr>
          <w:bCs/>
        </w:rPr>
        <w:t>heinous</w:t>
      </w:r>
      <w:r w:rsidR="00A84868">
        <w:rPr>
          <w:bCs/>
        </w:rPr>
        <w:t xml:space="preserve"> </w:t>
      </w:r>
      <w:r w:rsidRPr="001021D1">
        <w:rPr>
          <w:bCs/>
        </w:rPr>
        <w:t>crimes.</w:t>
      </w:r>
      <w:r w:rsidR="00CF659D">
        <w:rPr>
          <w:bCs/>
        </w:rPr>
        <w:t>”</w:t>
      </w:r>
      <w:r w:rsidR="00A84868">
        <w:rPr>
          <w:bCs/>
        </w:rPr>
        <w:t xml:space="preserve"> </w:t>
      </w:r>
      <w:r w:rsidRPr="001021D1">
        <w:rPr>
          <w:bCs/>
        </w:rPr>
        <w:t>According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Article</w:t>
      </w:r>
      <w:r w:rsidR="00A84868">
        <w:rPr>
          <w:bCs/>
        </w:rPr>
        <w:t xml:space="preserve"> </w:t>
      </w:r>
      <w:r w:rsidRPr="001021D1">
        <w:rPr>
          <w:bCs/>
        </w:rPr>
        <w:t>46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Law,</w:t>
      </w:r>
      <w:r w:rsidR="00A84868">
        <w:rPr>
          <w:bCs/>
        </w:rPr>
        <w:t xml:space="preserve"> </w:t>
      </w:r>
      <w:r w:rsidRPr="001021D1">
        <w:rPr>
          <w:bCs/>
        </w:rPr>
        <w:t>conditional</w:t>
      </w:r>
      <w:r w:rsidR="00A84868">
        <w:rPr>
          <w:bCs/>
        </w:rPr>
        <w:t xml:space="preserve"> </w:t>
      </w:r>
      <w:r w:rsidRPr="001021D1">
        <w:rPr>
          <w:bCs/>
        </w:rPr>
        <w:t>release</w:t>
      </w:r>
      <w:r w:rsidR="00A84868">
        <w:rPr>
          <w:bCs/>
        </w:rPr>
        <w:t xml:space="preserve"> </w:t>
      </w:r>
      <w:r w:rsidRPr="001021D1">
        <w:rPr>
          <w:bCs/>
        </w:rPr>
        <w:t>cannot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granted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offenses</w:t>
      </w:r>
      <w:r w:rsidR="00A84868">
        <w:rPr>
          <w:bCs/>
        </w:rPr>
        <w:t xml:space="preserve"> </w:t>
      </w:r>
      <w:r w:rsidRPr="001021D1">
        <w:rPr>
          <w:bCs/>
        </w:rPr>
        <w:t>of:</w:t>
      </w:r>
      <w:r w:rsidR="00A84868">
        <w:rPr>
          <w:bCs/>
        </w:rPr>
        <w:t xml:space="preserve"> </w:t>
      </w:r>
      <w:r w:rsidRPr="001021D1">
        <w:rPr>
          <w:bCs/>
        </w:rPr>
        <w:t>aggravated</w:t>
      </w:r>
      <w:r w:rsidR="00A84868">
        <w:rPr>
          <w:bCs/>
        </w:rPr>
        <w:t xml:space="preserve"> </w:t>
      </w:r>
      <w:r w:rsidRPr="001021D1">
        <w:rPr>
          <w:bCs/>
        </w:rPr>
        <w:t>murder,</w:t>
      </w:r>
      <w:r w:rsidR="00A84868">
        <w:rPr>
          <w:bCs/>
        </w:rPr>
        <w:t xml:space="preserve"> </w:t>
      </w:r>
      <w:r w:rsidRPr="001021D1">
        <w:rPr>
          <w:bCs/>
        </w:rPr>
        <w:t>rape,</w:t>
      </w:r>
      <w:r w:rsidR="00A84868">
        <w:rPr>
          <w:bCs/>
        </w:rPr>
        <w:t xml:space="preserve"> </w:t>
      </w:r>
      <w:r w:rsidRPr="001021D1">
        <w:rPr>
          <w:bCs/>
        </w:rPr>
        <w:t>adultery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incapacitated</w:t>
      </w:r>
      <w:r w:rsidR="00A84868">
        <w:rPr>
          <w:bCs/>
        </w:rPr>
        <w:t xml:space="preserve"> </w:t>
      </w:r>
      <w:r w:rsidRPr="001021D1">
        <w:rPr>
          <w:bCs/>
        </w:rPr>
        <w:t>person,</w:t>
      </w:r>
      <w:r w:rsidR="00A84868">
        <w:rPr>
          <w:bCs/>
        </w:rPr>
        <w:t xml:space="preserve"> </w:t>
      </w:r>
      <w:r w:rsidRPr="001021D1">
        <w:rPr>
          <w:bCs/>
        </w:rPr>
        <w:t>adultery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child,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adultery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abuse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office.</w:t>
      </w:r>
    </w:p>
    <w:p w14:paraId="4B0D4A70" w14:textId="02D52AC0" w:rsidR="006F4FE8" w:rsidRPr="001021D1" w:rsidRDefault="006F4FE8" w:rsidP="00E17FF3">
      <w:pPr>
        <w:pStyle w:val="HChG"/>
      </w:pPr>
      <w:r>
        <w:rPr>
          <w:lang w:val="en-US"/>
        </w:rPr>
        <w:tab/>
      </w:r>
      <w:r w:rsidRPr="00C817F4">
        <w:rPr>
          <w:lang w:val="en-US"/>
        </w:rPr>
        <w:t>II.</w:t>
      </w:r>
      <w:r>
        <w:rPr>
          <w:lang w:val="en-US"/>
        </w:rPr>
        <w:tab/>
      </w:r>
      <w:r w:rsidRPr="001021D1">
        <w:t>General</w:t>
      </w:r>
      <w:r w:rsidR="00A84868">
        <w:t xml:space="preserve"> </w:t>
      </w:r>
      <w:r w:rsidRPr="001021D1">
        <w:t>framework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protection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promotion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rights</w:t>
      </w:r>
    </w:p>
    <w:p w14:paraId="57ED9310" w14:textId="2143A8F3" w:rsidR="006F4FE8" w:rsidRPr="00C817F4" w:rsidRDefault="006F4FE8" w:rsidP="00E17FF3">
      <w:pPr>
        <w:pStyle w:val="H1G"/>
        <w:rPr>
          <w:lang w:val="en-US"/>
        </w:rPr>
      </w:pPr>
      <w:r>
        <w:rPr>
          <w:lang w:val="en-US"/>
        </w:rPr>
        <w:tab/>
      </w:r>
      <w:r w:rsidRPr="00C817F4">
        <w:rPr>
          <w:lang w:val="en-US"/>
        </w:rPr>
        <w:t>C</w:t>
      </w:r>
      <w:r w:rsidRPr="001021D1">
        <w:t>.</w:t>
      </w:r>
      <w:r w:rsidRPr="001021D1">
        <w:tab/>
        <w:t>Acceptance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norms</w:t>
      </w:r>
    </w:p>
    <w:p w14:paraId="502FBEA1" w14:textId="2162A2B9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118.</w:t>
      </w:r>
      <w:r>
        <w:rPr>
          <w:bCs/>
          <w:lang w:val="sr-Cyrl-RS"/>
        </w:rPr>
        <w:tab/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order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RS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unique.</w:t>
      </w:r>
      <w:r w:rsidR="00A84868">
        <w:rPr>
          <w:bCs/>
        </w:rPr>
        <w:t xml:space="preserve"> </w:t>
      </w:r>
      <w:r w:rsidRPr="001021D1">
        <w:rPr>
          <w:bCs/>
        </w:rPr>
        <w:t>Confirmed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agreements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generally</w:t>
      </w:r>
      <w:r w:rsidR="00A84868">
        <w:rPr>
          <w:bCs/>
        </w:rPr>
        <w:t xml:space="preserve"> </w:t>
      </w:r>
      <w:r w:rsidRPr="001021D1">
        <w:rPr>
          <w:bCs/>
        </w:rPr>
        <w:t>accepted</w:t>
      </w:r>
      <w:r w:rsidR="00A84868">
        <w:rPr>
          <w:bCs/>
        </w:rPr>
        <w:t xml:space="preserve"> </w:t>
      </w:r>
      <w:r w:rsidRPr="001021D1">
        <w:rPr>
          <w:bCs/>
        </w:rPr>
        <w:t>rules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part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order.</w:t>
      </w:r>
      <w:r w:rsidR="00A84868">
        <w:rPr>
          <w:bCs/>
        </w:rPr>
        <w:t xml:space="preserve"> </w:t>
      </w:r>
      <w:r w:rsidRPr="001021D1">
        <w:rPr>
          <w:bCs/>
        </w:rPr>
        <w:t>Confirmed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treaties</w:t>
      </w:r>
      <w:r w:rsidR="00A84868">
        <w:rPr>
          <w:bCs/>
        </w:rPr>
        <w:t xml:space="preserve"> </w:t>
      </w:r>
      <w:r w:rsidRPr="001021D1">
        <w:rPr>
          <w:bCs/>
        </w:rPr>
        <w:t>must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conflict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Constitution,</w:t>
      </w:r>
      <w:r w:rsidR="00A84868">
        <w:rPr>
          <w:bCs/>
        </w:rPr>
        <w:t xml:space="preserve"> </w:t>
      </w:r>
      <w:r w:rsidRPr="001021D1">
        <w:rPr>
          <w:bCs/>
        </w:rPr>
        <w:t>while</w:t>
      </w:r>
      <w:r w:rsidR="00A84868">
        <w:rPr>
          <w:bCs/>
        </w:rPr>
        <w:t xml:space="preserve"> </w:t>
      </w:r>
      <w:r w:rsidRPr="001021D1">
        <w:rPr>
          <w:bCs/>
        </w:rPr>
        <w:t>laws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acts</w:t>
      </w:r>
      <w:r w:rsidR="00A84868">
        <w:rPr>
          <w:bCs/>
        </w:rPr>
        <w:t xml:space="preserve"> </w:t>
      </w:r>
      <w:r w:rsidRPr="001021D1">
        <w:rPr>
          <w:bCs/>
        </w:rPr>
        <w:t>must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conflict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generally</w:t>
      </w:r>
      <w:r w:rsidR="00A84868">
        <w:rPr>
          <w:bCs/>
        </w:rPr>
        <w:t xml:space="preserve"> </w:t>
      </w:r>
      <w:r w:rsidRPr="001021D1">
        <w:rPr>
          <w:bCs/>
        </w:rPr>
        <w:t>accepted</w:t>
      </w:r>
      <w:r w:rsidR="00A84868">
        <w:rPr>
          <w:bCs/>
        </w:rPr>
        <w:t xml:space="preserve"> </w:t>
      </w:r>
      <w:r w:rsidRPr="001021D1">
        <w:rPr>
          <w:bCs/>
        </w:rPr>
        <w:t>rules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ratified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treaties.</w:t>
      </w:r>
    </w:p>
    <w:p w14:paraId="52B0FCF4" w14:textId="6DCA7C71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119.</w:t>
      </w:r>
      <w:r>
        <w:rPr>
          <w:bCs/>
          <w:lang w:val="sr-Cyrl-RS"/>
        </w:rPr>
        <w:tab/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ratifies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agreements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military,</w:t>
      </w:r>
      <w:r w:rsidR="00A84868">
        <w:rPr>
          <w:bCs/>
        </w:rPr>
        <w:t xml:space="preserve"> </w:t>
      </w:r>
      <w:r w:rsidRPr="001021D1">
        <w:rPr>
          <w:bCs/>
        </w:rPr>
        <w:t>political,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economic</w:t>
      </w:r>
      <w:r w:rsidR="00A84868">
        <w:rPr>
          <w:bCs/>
        </w:rPr>
        <w:t xml:space="preserve"> </w:t>
      </w:r>
      <w:r w:rsidRPr="001021D1">
        <w:rPr>
          <w:bCs/>
        </w:rPr>
        <w:t>nature,</w:t>
      </w:r>
      <w:r w:rsidR="00A84868">
        <w:rPr>
          <w:bCs/>
        </w:rPr>
        <w:t xml:space="preserve"> </w:t>
      </w:r>
      <w:r w:rsidRPr="001021D1">
        <w:rPr>
          <w:bCs/>
        </w:rPr>
        <w:t>agreements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create</w:t>
      </w:r>
      <w:r w:rsidR="00A84868">
        <w:rPr>
          <w:bCs/>
        </w:rPr>
        <w:t xml:space="preserve"> </w:t>
      </w:r>
      <w:r w:rsidRPr="001021D1">
        <w:rPr>
          <w:bCs/>
        </w:rPr>
        <w:t>financial</w:t>
      </w:r>
      <w:r w:rsidR="00A84868">
        <w:rPr>
          <w:bCs/>
        </w:rPr>
        <w:t xml:space="preserve"> </w:t>
      </w:r>
      <w:r w:rsidRPr="001021D1">
        <w:rPr>
          <w:bCs/>
        </w:rPr>
        <w:t>obligations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RS,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agreements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require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adoption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new</w:t>
      </w:r>
      <w:r w:rsidR="00A84868">
        <w:rPr>
          <w:bCs/>
        </w:rPr>
        <w:t xml:space="preserve"> </w:t>
      </w:r>
      <w:r w:rsidRPr="001021D1">
        <w:rPr>
          <w:bCs/>
        </w:rPr>
        <w:t>laws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agreements,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amendments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existing</w:t>
      </w:r>
      <w:r w:rsidR="00A84868">
        <w:rPr>
          <w:bCs/>
        </w:rPr>
        <w:t xml:space="preserve"> </w:t>
      </w:r>
      <w:r w:rsidRPr="001021D1">
        <w:rPr>
          <w:bCs/>
        </w:rPr>
        <w:t>ones,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deviate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existing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solutions.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agreements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do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belong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mentioned</w:t>
      </w:r>
      <w:r w:rsidR="00A84868">
        <w:rPr>
          <w:bCs/>
        </w:rPr>
        <w:t xml:space="preserve"> </w:t>
      </w:r>
      <w:r w:rsidRPr="001021D1">
        <w:rPr>
          <w:bCs/>
        </w:rPr>
        <w:t>group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agreements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subject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ratification</w:t>
      </w:r>
      <w:r w:rsidR="00A84868">
        <w:rPr>
          <w:bCs/>
        </w:rPr>
        <w:t xml:space="preserve"> </w:t>
      </w:r>
      <w:r w:rsidRPr="001021D1">
        <w:rPr>
          <w:bCs/>
        </w:rPr>
        <w:t>procedure.</w:t>
      </w:r>
      <w:r w:rsidR="00A84868">
        <w:rPr>
          <w:bCs/>
        </w:rPr>
        <w:t xml:space="preserve"> </w:t>
      </w:r>
      <w:r w:rsidRPr="001021D1">
        <w:rPr>
          <w:bCs/>
        </w:rPr>
        <w:t>Government</w:t>
      </w:r>
      <w:r w:rsidR="00A84868">
        <w:rPr>
          <w:bCs/>
        </w:rPr>
        <w:t xml:space="preserve"> </w:t>
      </w:r>
      <w:r w:rsidRPr="001021D1">
        <w:rPr>
          <w:bCs/>
        </w:rPr>
        <w:t>only</w:t>
      </w:r>
      <w:r w:rsidR="00A84868">
        <w:rPr>
          <w:bCs/>
        </w:rPr>
        <w:t xml:space="preserve"> </w:t>
      </w:r>
      <w:r w:rsidRPr="001021D1">
        <w:rPr>
          <w:bCs/>
        </w:rPr>
        <w:t>submits</w:t>
      </w:r>
      <w:r w:rsidR="00A84868">
        <w:rPr>
          <w:bCs/>
        </w:rPr>
        <w:t xml:space="preserve"> </w:t>
      </w:r>
      <w:r w:rsidRPr="001021D1">
        <w:rPr>
          <w:bCs/>
        </w:rPr>
        <w:t>information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these</w:t>
      </w:r>
      <w:r w:rsidR="00A84868">
        <w:rPr>
          <w:bCs/>
        </w:rPr>
        <w:t xml:space="preserve"> </w:t>
      </w:r>
      <w:r w:rsidRPr="001021D1">
        <w:rPr>
          <w:bCs/>
        </w:rPr>
        <w:t>agreements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competent</w:t>
      </w:r>
      <w:r w:rsidR="00A84868">
        <w:rPr>
          <w:bCs/>
        </w:rPr>
        <w:t xml:space="preserve"> </w:t>
      </w:r>
      <w:r w:rsidRPr="001021D1">
        <w:rPr>
          <w:bCs/>
        </w:rPr>
        <w:t>committee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Parliament.</w:t>
      </w:r>
    </w:p>
    <w:p w14:paraId="6AE50E01" w14:textId="49A0CDBF" w:rsidR="006F4FE8" w:rsidRPr="001021D1" w:rsidRDefault="006F4FE8" w:rsidP="00527A79">
      <w:pPr>
        <w:pStyle w:val="H23G"/>
      </w:pPr>
      <w:r w:rsidRPr="001021D1">
        <w:tab/>
      </w:r>
      <w:r w:rsidRPr="001021D1">
        <w:tab/>
        <w:t>Ratification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="00527A79" w:rsidRPr="00C817F4">
        <w:rPr>
          <w:lang w:val="en-US"/>
        </w:rPr>
        <w:t>major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instruments</w:t>
      </w:r>
    </w:p>
    <w:p w14:paraId="705735BF" w14:textId="46F36983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120.</w:t>
      </w:r>
      <w:r>
        <w:rPr>
          <w:bCs/>
          <w:lang w:val="sr-Cyrl-RS"/>
        </w:rPr>
        <w:tab/>
      </w:r>
      <w:r w:rsidRPr="001021D1">
        <w:rPr>
          <w:bCs/>
        </w:rPr>
        <w:t>RS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member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eight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nine</w:t>
      </w:r>
      <w:r w:rsidR="00A84868">
        <w:rPr>
          <w:bCs/>
        </w:rPr>
        <w:t xml:space="preserve"> </w:t>
      </w:r>
      <w:r w:rsidRPr="001021D1">
        <w:rPr>
          <w:bCs/>
        </w:rPr>
        <w:t>basic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agreements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field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protection.</w:t>
      </w:r>
      <w:r w:rsidR="00A84868">
        <w:rPr>
          <w:bCs/>
        </w:rPr>
        <w:t xml:space="preserve"> </w:t>
      </w:r>
      <w:r w:rsidRPr="001021D1">
        <w:rPr>
          <w:bCs/>
        </w:rPr>
        <w:t>Regarding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ninth,</w:t>
      </w:r>
      <w:r w:rsidR="00A84868">
        <w:rPr>
          <w:bCs/>
        </w:rPr>
        <w:t xml:space="preserve"> </w:t>
      </w:r>
      <w:r w:rsidRPr="001021D1">
        <w:rPr>
          <w:bCs/>
        </w:rPr>
        <w:t>RS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signed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Convention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Migrant</w:t>
      </w:r>
      <w:r w:rsidR="00A84868">
        <w:rPr>
          <w:bCs/>
        </w:rPr>
        <w:t xml:space="preserve"> </w:t>
      </w:r>
      <w:r w:rsidRPr="001021D1">
        <w:rPr>
          <w:bCs/>
        </w:rPr>
        <w:t>Workers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Members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Families,</w:t>
      </w:r>
      <w:r w:rsidR="00A84868">
        <w:rPr>
          <w:bCs/>
        </w:rPr>
        <w:t xml:space="preserve"> </w:t>
      </w:r>
      <w:r w:rsidRPr="001021D1">
        <w:rPr>
          <w:bCs/>
        </w:rPr>
        <w:t>but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ratified</w:t>
      </w:r>
      <w:r w:rsidR="00A84868">
        <w:rPr>
          <w:bCs/>
        </w:rPr>
        <w:t xml:space="preserve"> </w:t>
      </w:r>
      <w:r w:rsidRPr="001021D1">
        <w:rPr>
          <w:bCs/>
        </w:rPr>
        <w:t>it</w:t>
      </w:r>
      <w:r w:rsidR="00A84868">
        <w:rPr>
          <w:bCs/>
        </w:rPr>
        <w:t xml:space="preserve"> </w:t>
      </w:r>
      <w:r w:rsidRPr="001021D1">
        <w:rPr>
          <w:bCs/>
        </w:rPr>
        <w:t>because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existing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legislation</w:t>
      </w:r>
      <w:r w:rsidR="00A84868">
        <w:rPr>
          <w:bCs/>
        </w:rPr>
        <w:t xml:space="preserve"> </w:t>
      </w:r>
      <w:r w:rsidRPr="001021D1">
        <w:rPr>
          <w:bCs/>
        </w:rPr>
        <w:t>already</w:t>
      </w:r>
      <w:r w:rsidR="00A84868">
        <w:rPr>
          <w:bCs/>
        </w:rPr>
        <w:t xml:space="preserve"> </w:t>
      </w:r>
      <w:r w:rsidRPr="001021D1">
        <w:rPr>
          <w:bCs/>
        </w:rPr>
        <w:t>provides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adequate</w:t>
      </w:r>
      <w:r w:rsidR="00A84868">
        <w:rPr>
          <w:bCs/>
        </w:rPr>
        <w:t xml:space="preserve"> </w:t>
      </w:r>
      <w:r w:rsidRPr="001021D1">
        <w:rPr>
          <w:bCs/>
        </w:rPr>
        <w:t>framework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migrant</w:t>
      </w:r>
      <w:r w:rsidR="00A84868">
        <w:rPr>
          <w:bCs/>
        </w:rPr>
        <w:t xml:space="preserve"> </w:t>
      </w:r>
      <w:r w:rsidRPr="001021D1">
        <w:rPr>
          <w:bCs/>
        </w:rPr>
        <w:t>workers.</w:t>
      </w:r>
      <w:r w:rsidR="00A84868">
        <w:rPr>
          <w:bCs/>
        </w:rPr>
        <w:t xml:space="preserve"> </w:t>
      </w:r>
      <w:r w:rsidRPr="001021D1">
        <w:rPr>
          <w:bCs/>
        </w:rPr>
        <w:t>It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planned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Ministry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Dialogue</w:t>
      </w:r>
      <w:r w:rsidR="00A84868">
        <w:rPr>
          <w:bCs/>
        </w:rPr>
        <w:t xml:space="preserve"> </w:t>
      </w:r>
      <w:r w:rsidRPr="001021D1">
        <w:rPr>
          <w:bCs/>
        </w:rPr>
        <w:t>will</w:t>
      </w:r>
      <w:r w:rsidR="00A84868">
        <w:rPr>
          <w:bCs/>
        </w:rPr>
        <w:t xml:space="preserve"> </w:t>
      </w:r>
      <w:r w:rsidRPr="001021D1">
        <w:rPr>
          <w:bCs/>
        </w:rPr>
        <w:t>launch</w:t>
      </w:r>
      <w:r w:rsidR="00A84868">
        <w:rPr>
          <w:bCs/>
        </w:rPr>
        <w:t xml:space="preserve"> </w:t>
      </w:r>
      <w:r w:rsidRPr="001021D1">
        <w:rPr>
          <w:bCs/>
        </w:rPr>
        <w:t>initiatives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ratify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optional</w:t>
      </w:r>
      <w:r w:rsidR="00A84868">
        <w:rPr>
          <w:bCs/>
        </w:rPr>
        <w:t xml:space="preserve"> </w:t>
      </w:r>
      <w:r w:rsidRPr="001021D1">
        <w:rPr>
          <w:bCs/>
        </w:rPr>
        <w:t>protocols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Covenant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Economic,</w:t>
      </w:r>
      <w:r w:rsidR="00A84868">
        <w:rPr>
          <w:bCs/>
        </w:rPr>
        <w:t xml:space="preserve"> </w:t>
      </w:r>
      <w:r w:rsidRPr="001021D1">
        <w:rPr>
          <w:bCs/>
        </w:rPr>
        <w:t>Social,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Cultural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Convention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Child,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will</w:t>
      </w:r>
      <w:r w:rsidR="00A84868">
        <w:rPr>
          <w:bCs/>
        </w:rPr>
        <w:t xml:space="preserve"> </w:t>
      </w:r>
      <w:r w:rsidRPr="001021D1">
        <w:rPr>
          <w:bCs/>
        </w:rPr>
        <w:t>allow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submission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individual</w:t>
      </w:r>
      <w:r w:rsidR="00A84868">
        <w:rPr>
          <w:bCs/>
        </w:rPr>
        <w:t xml:space="preserve"> </w:t>
      </w:r>
      <w:r w:rsidRPr="001021D1">
        <w:rPr>
          <w:bCs/>
        </w:rPr>
        <w:t>petitions.</w:t>
      </w:r>
    </w:p>
    <w:p w14:paraId="5CB5C41D" w14:textId="70BCC7CB" w:rsidR="006F4FE8" w:rsidRPr="001021D1" w:rsidRDefault="00E17FF3" w:rsidP="004B2579">
      <w:pPr>
        <w:pStyle w:val="SingleTxtG"/>
      </w:pPr>
      <w:r>
        <w:tab/>
      </w:r>
      <w:r w:rsidR="006F4FE8" w:rsidRPr="001021D1">
        <w:t>(a)</w:t>
      </w:r>
      <w:r w:rsidR="006F4FE8" w:rsidRPr="001021D1">
        <w:tab/>
        <w:t>International</w:t>
      </w:r>
      <w:r w:rsidR="00A84868">
        <w:t xml:space="preserve"> </w:t>
      </w:r>
      <w:r w:rsidR="006F4FE8" w:rsidRPr="001021D1">
        <w:t>Covenant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Economic,</w:t>
      </w:r>
      <w:r w:rsidR="00A84868">
        <w:t xml:space="preserve"> </w:t>
      </w:r>
      <w:r w:rsidR="006F4FE8" w:rsidRPr="001021D1">
        <w:t>Social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Cultural</w:t>
      </w:r>
      <w:r w:rsidR="00A84868">
        <w:t xml:space="preserve"> </w:t>
      </w:r>
      <w:r w:rsidR="006F4FE8" w:rsidRPr="001021D1">
        <w:t>Rights,</w:t>
      </w:r>
      <w:r w:rsidR="00DB755E">
        <w:t xml:space="preserve"> </w:t>
      </w:r>
      <w:r w:rsidR="006F4FE8" w:rsidRPr="001021D1">
        <w:t>ratified,</w:t>
      </w:r>
      <w:r w:rsidR="00DB755E">
        <w:t xml:space="preserve"> </w:t>
      </w:r>
      <w:r w:rsidR="006F4FE8" w:rsidRPr="001021D1">
        <w:t>1971;</w:t>
      </w:r>
    </w:p>
    <w:p w14:paraId="443183BF" w14:textId="448701DB" w:rsidR="006F4FE8" w:rsidRPr="001021D1" w:rsidRDefault="00E17FF3" w:rsidP="004B2579">
      <w:pPr>
        <w:pStyle w:val="SingleTxtG"/>
      </w:pPr>
      <w:r>
        <w:tab/>
      </w:r>
      <w:r w:rsidR="006F4FE8" w:rsidRPr="001021D1">
        <w:t>(b)</w:t>
      </w:r>
      <w:r w:rsidR="006F4FE8" w:rsidRPr="001021D1">
        <w:tab/>
        <w:t>International</w:t>
      </w:r>
      <w:r w:rsidR="00A84868">
        <w:t xml:space="preserve"> </w:t>
      </w:r>
      <w:r w:rsidR="006F4FE8" w:rsidRPr="001021D1">
        <w:t>Covenant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Civil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Political</w:t>
      </w:r>
      <w:r w:rsidR="00A84868">
        <w:t xml:space="preserve"> </w:t>
      </w:r>
      <w:r w:rsidR="006F4FE8" w:rsidRPr="001021D1">
        <w:t>Rights,</w:t>
      </w:r>
      <w:r w:rsidR="00DB755E">
        <w:t xml:space="preserve"> </w:t>
      </w:r>
      <w:r w:rsidR="006F4FE8" w:rsidRPr="001021D1">
        <w:t>ratified,</w:t>
      </w:r>
      <w:r w:rsidR="00DB755E">
        <w:t xml:space="preserve"> </w:t>
      </w:r>
      <w:r w:rsidR="006F4FE8" w:rsidRPr="001021D1">
        <w:t>1971;</w:t>
      </w:r>
    </w:p>
    <w:p w14:paraId="3A980FDA" w14:textId="7C4A91C8" w:rsidR="006F4FE8" w:rsidRPr="001021D1" w:rsidRDefault="00E17FF3" w:rsidP="004B2579">
      <w:pPr>
        <w:pStyle w:val="SingleTxtG"/>
      </w:pPr>
      <w:r>
        <w:tab/>
      </w:r>
      <w:r w:rsidR="006F4FE8" w:rsidRPr="001021D1">
        <w:t>(c)</w:t>
      </w:r>
      <w:r w:rsidR="006F4FE8" w:rsidRPr="001021D1">
        <w:tab/>
        <w:t>Second</w:t>
      </w:r>
      <w:r w:rsidR="00A84868">
        <w:t xml:space="preserve"> </w:t>
      </w:r>
      <w:r w:rsidR="006F4FE8" w:rsidRPr="001021D1">
        <w:t>Optional</w:t>
      </w:r>
      <w:r w:rsidR="00A84868">
        <w:t xml:space="preserve"> </w:t>
      </w:r>
      <w:r w:rsidR="006F4FE8" w:rsidRPr="001021D1">
        <w:t>Protocol</w:t>
      </w:r>
      <w:r w:rsidR="00A84868">
        <w:t xml:space="preserve"> </w:t>
      </w:r>
      <w:r w:rsidR="006F4FE8" w:rsidRPr="001021D1">
        <w:t>to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International</w:t>
      </w:r>
      <w:r w:rsidR="00A84868">
        <w:t xml:space="preserve"> </w:t>
      </w:r>
      <w:r w:rsidR="006F4FE8" w:rsidRPr="001021D1">
        <w:t>Covenant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Civil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Political</w:t>
      </w:r>
      <w:r w:rsidR="00A84868">
        <w:t xml:space="preserve"> </w:t>
      </w:r>
      <w:r w:rsidR="006F4FE8" w:rsidRPr="001021D1">
        <w:t>Rights,</w:t>
      </w:r>
      <w:r w:rsidR="00A84868">
        <w:t xml:space="preserve"> </w:t>
      </w:r>
      <w:r w:rsidR="006F4FE8" w:rsidRPr="001021D1">
        <w:t>concerning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Abolition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Death</w:t>
      </w:r>
      <w:r w:rsidR="00A84868">
        <w:t xml:space="preserve"> </w:t>
      </w:r>
      <w:r w:rsidR="006F4FE8" w:rsidRPr="001021D1">
        <w:t>Penalty,</w:t>
      </w:r>
      <w:r w:rsidR="00DB755E">
        <w:t xml:space="preserve"> </w:t>
      </w:r>
      <w:r w:rsidR="006F4FE8" w:rsidRPr="001021D1">
        <w:t>ratified,</w:t>
      </w:r>
      <w:r w:rsidR="00DB755E">
        <w:t xml:space="preserve"> </w:t>
      </w:r>
      <w:r w:rsidR="006F4FE8" w:rsidRPr="001021D1">
        <w:t>2001;</w:t>
      </w:r>
    </w:p>
    <w:p w14:paraId="76A4F363" w14:textId="0310A472" w:rsidR="006F4FE8" w:rsidRPr="001021D1" w:rsidRDefault="00E17FF3" w:rsidP="004B2579">
      <w:pPr>
        <w:pStyle w:val="SingleTxtG"/>
      </w:pPr>
      <w:r>
        <w:tab/>
      </w:r>
      <w:r w:rsidR="006F4FE8" w:rsidRPr="001021D1">
        <w:t>(d)</w:t>
      </w:r>
      <w:r w:rsidR="006F4FE8" w:rsidRPr="001021D1">
        <w:tab/>
        <w:t>International</w:t>
      </w:r>
      <w:r w:rsidR="00A84868">
        <w:t xml:space="preserve"> </w:t>
      </w:r>
      <w:r w:rsidR="006F4FE8" w:rsidRPr="001021D1">
        <w:t>Convention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Elimination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All</w:t>
      </w:r>
      <w:r w:rsidR="00A84868">
        <w:t xml:space="preserve"> </w:t>
      </w:r>
      <w:r w:rsidR="006F4FE8" w:rsidRPr="001021D1">
        <w:t>Forms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Racial</w:t>
      </w:r>
      <w:r w:rsidR="00A84868">
        <w:t xml:space="preserve"> </w:t>
      </w:r>
      <w:r w:rsidR="006F4FE8" w:rsidRPr="001021D1">
        <w:t>Discrimination</w:t>
      </w:r>
      <w:r w:rsidR="001E1C53">
        <w:t xml:space="preserve"> –</w:t>
      </w:r>
      <w:r w:rsidR="00A84868">
        <w:t xml:space="preserve"> </w:t>
      </w:r>
      <w:r w:rsidR="006F4FE8" w:rsidRPr="001021D1">
        <w:t>ratified,</w:t>
      </w:r>
      <w:r w:rsidR="001E1C53">
        <w:t xml:space="preserve"> </w:t>
      </w:r>
      <w:r w:rsidR="006F4FE8" w:rsidRPr="001021D1">
        <w:t>1967;</w:t>
      </w:r>
    </w:p>
    <w:p w14:paraId="311A0AF6" w14:textId="30814D3B" w:rsidR="006F4FE8" w:rsidRPr="001021D1" w:rsidRDefault="00E17FF3" w:rsidP="004B2579">
      <w:pPr>
        <w:pStyle w:val="SingleTxtG"/>
      </w:pPr>
      <w:r>
        <w:tab/>
      </w:r>
      <w:r w:rsidR="006F4FE8" w:rsidRPr="001021D1">
        <w:t>(e)</w:t>
      </w:r>
      <w:r w:rsidR="006F4FE8" w:rsidRPr="001021D1">
        <w:tab/>
        <w:t>Convention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Elimination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All</w:t>
      </w:r>
      <w:r w:rsidR="00A84868">
        <w:t xml:space="preserve"> </w:t>
      </w:r>
      <w:r w:rsidR="006F4FE8" w:rsidRPr="001021D1">
        <w:t>Forms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Discrimination</w:t>
      </w:r>
      <w:r w:rsidR="00A84868">
        <w:t xml:space="preserve"> </w:t>
      </w:r>
      <w:r w:rsidR="006F4FE8" w:rsidRPr="001021D1">
        <w:t>against</w:t>
      </w:r>
      <w:r w:rsidR="00A84868">
        <w:t xml:space="preserve"> </w:t>
      </w:r>
      <w:r w:rsidR="006F4FE8" w:rsidRPr="001021D1">
        <w:t>Women-ratified,</w:t>
      </w:r>
      <w:r w:rsidR="001E1C53">
        <w:t xml:space="preserve"> </w:t>
      </w:r>
      <w:r w:rsidR="006F4FE8" w:rsidRPr="001021D1">
        <w:t>1981;</w:t>
      </w:r>
    </w:p>
    <w:p w14:paraId="0ACD6346" w14:textId="77777777" w:rsidR="00CB330A" w:rsidRDefault="00E17FF3" w:rsidP="004B2579">
      <w:pPr>
        <w:pStyle w:val="SingleTxtG"/>
      </w:pPr>
      <w:r>
        <w:tab/>
      </w:r>
      <w:r w:rsidR="006F4FE8" w:rsidRPr="001021D1">
        <w:t>(f)</w:t>
      </w:r>
      <w:r w:rsidR="006F4FE8" w:rsidRPr="001021D1">
        <w:tab/>
        <w:t>Convention</w:t>
      </w:r>
      <w:r w:rsidR="00A84868">
        <w:t xml:space="preserve"> </w:t>
      </w:r>
      <w:r w:rsidR="006F4FE8" w:rsidRPr="001021D1">
        <w:t>against</w:t>
      </w:r>
      <w:r w:rsidR="00A84868">
        <w:t xml:space="preserve"> </w:t>
      </w:r>
      <w:r w:rsidR="006F4FE8" w:rsidRPr="001021D1">
        <w:t>Torture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Other</w:t>
      </w:r>
      <w:r w:rsidR="00A84868">
        <w:t xml:space="preserve"> </w:t>
      </w:r>
      <w:r w:rsidR="006F4FE8" w:rsidRPr="001021D1">
        <w:t>Cruel,</w:t>
      </w:r>
      <w:r w:rsidR="00A84868">
        <w:t xml:space="preserve"> </w:t>
      </w:r>
      <w:r w:rsidR="006F4FE8" w:rsidRPr="001021D1">
        <w:t>Inhuman</w:t>
      </w:r>
      <w:r w:rsidR="00A84868">
        <w:t xml:space="preserve"> </w:t>
      </w:r>
      <w:r w:rsidR="006F4FE8" w:rsidRPr="001021D1">
        <w:t>or</w:t>
      </w:r>
      <w:r w:rsidR="00A84868">
        <w:t xml:space="preserve"> </w:t>
      </w:r>
      <w:r w:rsidR="006F4FE8" w:rsidRPr="001021D1">
        <w:t>Degrading</w:t>
      </w:r>
      <w:r w:rsidR="00A84868">
        <w:t xml:space="preserve"> </w:t>
      </w:r>
      <w:r w:rsidR="006F4FE8" w:rsidRPr="001021D1">
        <w:t>Treatment</w:t>
      </w:r>
      <w:r w:rsidR="00A84868">
        <w:t xml:space="preserve"> </w:t>
      </w:r>
      <w:r w:rsidR="006F4FE8" w:rsidRPr="001021D1">
        <w:t>or</w:t>
      </w:r>
      <w:r w:rsidR="00A84868">
        <w:t xml:space="preserve"> </w:t>
      </w:r>
      <w:r w:rsidR="006F4FE8" w:rsidRPr="001021D1">
        <w:t>Punishment,</w:t>
      </w:r>
      <w:r w:rsidR="00A84868">
        <w:t xml:space="preserve"> </w:t>
      </w:r>
      <w:r w:rsidR="006F4FE8" w:rsidRPr="001021D1">
        <w:t>ratified,</w:t>
      </w:r>
      <w:r w:rsidR="001E1C53">
        <w:t xml:space="preserve"> </w:t>
      </w:r>
      <w:r w:rsidR="006F4FE8" w:rsidRPr="001021D1">
        <w:t>1991;</w:t>
      </w:r>
    </w:p>
    <w:p w14:paraId="181CAF35" w14:textId="36B64DA4" w:rsidR="006F4FE8" w:rsidRPr="001021D1" w:rsidRDefault="00E17FF3" w:rsidP="004B2579">
      <w:pPr>
        <w:pStyle w:val="SingleTxtG"/>
      </w:pPr>
      <w:r>
        <w:lastRenderedPageBreak/>
        <w:tab/>
      </w:r>
      <w:r w:rsidR="006F4FE8" w:rsidRPr="001021D1">
        <w:t>(g)</w:t>
      </w:r>
      <w:r w:rsidR="006F4FE8" w:rsidRPr="001021D1">
        <w:tab/>
        <w:t>Optional</w:t>
      </w:r>
      <w:r w:rsidR="00A84868">
        <w:t xml:space="preserve"> </w:t>
      </w:r>
      <w:r w:rsidR="006F4FE8" w:rsidRPr="001021D1">
        <w:t>Protocol</w:t>
      </w:r>
      <w:r w:rsidR="00A84868">
        <w:t xml:space="preserve"> </w:t>
      </w:r>
      <w:r w:rsidR="006F4FE8" w:rsidRPr="001021D1">
        <w:t>to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Convention</w:t>
      </w:r>
      <w:r w:rsidR="00A84868">
        <w:t xml:space="preserve"> </w:t>
      </w:r>
      <w:r w:rsidR="006F4FE8" w:rsidRPr="001021D1">
        <w:t>against</w:t>
      </w:r>
      <w:r w:rsidR="00A84868">
        <w:t xml:space="preserve"> </w:t>
      </w:r>
      <w:r w:rsidR="006F4FE8" w:rsidRPr="001021D1">
        <w:t>Torture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Other</w:t>
      </w:r>
      <w:r w:rsidR="00A84868">
        <w:t xml:space="preserve"> </w:t>
      </w:r>
      <w:r w:rsidR="006F4FE8" w:rsidRPr="001021D1">
        <w:t>Inhuman</w:t>
      </w:r>
      <w:r w:rsidR="00A84868">
        <w:t xml:space="preserve"> </w:t>
      </w:r>
      <w:r w:rsidR="006F4FE8" w:rsidRPr="001021D1">
        <w:t>or</w:t>
      </w:r>
      <w:r w:rsidR="00A84868">
        <w:t xml:space="preserve"> </w:t>
      </w:r>
      <w:r w:rsidR="006F4FE8" w:rsidRPr="001021D1">
        <w:t>Degrading</w:t>
      </w:r>
      <w:r w:rsidR="00A84868">
        <w:t xml:space="preserve"> </w:t>
      </w:r>
      <w:r w:rsidR="006F4FE8" w:rsidRPr="001021D1">
        <w:t>Treatment</w:t>
      </w:r>
      <w:r w:rsidR="00A84868">
        <w:t xml:space="preserve"> </w:t>
      </w:r>
      <w:r w:rsidR="006F4FE8" w:rsidRPr="001021D1">
        <w:t>or</w:t>
      </w:r>
      <w:r w:rsidR="00A84868">
        <w:t xml:space="preserve"> </w:t>
      </w:r>
      <w:r w:rsidR="006F4FE8" w:rsidRPr="001021D1">
        <w:t>Punishment</w:t>
      </w:r>
      <w:r w:rsidR="00A84868">
        <w:t xml:space="preserve"> </w:t>
      </w:r>
      <w:r w:rsidR="006F4FE8" w:rsidRPr="001021D1">
        <w:t>concerning</w:t>
      </w:r>
      <w:r w:rsidR="00A84868">
        <w:t xml:space="preserve"> </w:t>
      </w:r>
      <w:r w:rsidR="006F4FE8" w:rsidRPr="001021D1">
        <w:t>Regular</w:t>
      </w:r>
      <w:r w:rsidR="00A84868">
        <w:t xml:space="preserve"> </w:t>
      </w:r>
      <w:r w:rsidR="006F4FE8" w:rsidRPr="001021D1">
        <w:t>Visits</w:t>
      </w:r>
      <w:r w:rsidR="00A84868">
        <w:t xml:space="preserve"> </w:t>
      </w:r>
      <w:r w:rsidR="006F4FE8" w:rsidRPr="001021D1">
        <w:t>to</w:t>
      </w:r>
      <w:r w:rsidR="00A84868">
        <w:t xml:space="preserve"> </w:t>
      </w:r>
      <w:r w:rsidR="006F4FE8" w:rsidRPr="001021D1">
        <w:t>Detention/Confinement</w:t>
      </w:r>
      <w:r w:rsidR="00A84868">
        <w:t xml:space="preserve"> </w:t>
      </w:r>
      <w:r w:rsidR="006F4FE8" w:rsidRPr="001021D1">
        <w:t>Facilities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National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International</w:t>
      </w:r>
      <w:r w:rsidR="00A84868">
        <w:t xml:space="preserve"> </w:t>
      </w:r>
      <w:r w:rsidR="006F4FE8" w:rsidRPr="001021D1">
        <w:t>Institutions,</w:t>
      </w:r>
      <w:r w:rsidR="00A84868">
        <w:t xml:space="preserve"> </w:t>
      </w:r>
      <w:r w:rsidR="006F4FE8" w:rsidRPr="001021D1">
        <w:t>ratified</w:t>
      </w:r>
      <w:r w:rsidR="00A84868">
        <w:t xml:space="preserve"> </w:t>
      </w:r>
      <w:r w:rsidR="006F4FE8" w:rsidRPr="001021D1">
        <w:t>in</w:t>
      </w:r>
      <w:r w:rsidR="00A84868">
        <w:t xml:space="preserve"> </w:t>
      </w:r>
      <w:r w:rsidR="006F4FE8" w:rsidRPr="001021D1">
        <w:t>2005;</w:t>
      </w:r>
    </w:p>
    <w:p w14:paraId="1F7A442C" w14:textId="6B572A0B" w:rsidR="006F4FE8" w:rsidRPr="001021D1" w:rsidRDefault="00E17FF3" w:rsidP="004B2579">
      <w:pPr>
        <w:pStyle w:val="SingleTxtG"/>
      </w:pPr>
      <w:r>
        <w:tab/>
      </w:r>
      <w:r w:rsidR="006F4FE8" w:rsidRPr="001021D1">
        <w:t>(h)</w:t>
      </w:r>
      <w:r w:rsidR="006F4FE8" w:rsidRPr="001021D1">
        <w:tab/>
        <w:t>Convention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Rights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Child,</w:t>
      </w:r>
      <w:r w:rsidR="001E1C53">
        <w:t xml:space="preserve"> </w:t>
      </w:r>
      <w:r w:rsidR="006F4FE8" w:rsidRPr="001021D1">
        <w:t>ratified,</w:t>
      </w:r>
      <w:r w:rsidR="001E1C53">
        <w:t xml:space="preserve"> </w:t>
      </w:r>
      <w:r w:rsidR="006F4FE8" w:rsidRPr="001021D1">
        <w:t>1990;</w:t>
      </w:r>
    </w:p>
    <w:p w14:paraId="3095FD23" w14:textId="139C5CEE" w:rsidR="006F4FE8" w:rsidRPr="001021D1" w:rsidRDefault="00E17FF3" w:rsidP="004B2579">
      <w:pPr>
        <w:pStyle w:val="SingleTxtG"/>
      </w:pPr>
      <w:r>
        <w:tab/>
      </w:r>
      <w:r w:rsidR="006F4FE8" w:rsidRPr="001021D1">
        <w:t>(i)</w:t>
      </w:r>
      <w:r w:rsidR="006F4FE8" w:rsidRPr="001021D1">
        <w:tab/>
        <w:t>Optional</w:t>
      </w:r>
      <w:r w:rsidR="00A84868">
        <w:t xml:space="preserve"> </w:t>
      </w:r>
      <w:r w:rsidR="006F4FE8" w:rsidRPr="001021D1">
        <w:t>Protocol</w:t>
      </w:r>
      <w:r w:rsidR="00A84868">
        <w:t xml:space="preserve"> </w:t>
      </w:r>
      <w:r w:rsidR="006F4FE8" w:rsidRPr="001021D1">
        <w:t>to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Convention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Rights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Child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participation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children</w:t>
      </w:r>
      <w:r w:rsidR="00A84868">
        <w:t xml:space="preserve"> </w:t>
      </w:r>
      <w:r w:rsidR="006F4FE8" w:rsidRPr="001021D1">
        <w:t>in</w:t>
      </w:r>
      <w:r w:rsidR="00A84868">
        <w:t xml:space="preserve"> </w:t>
      </w:r>
      <w:r w:rsidR="006F4FE8" w:rsidRPr="001021D1">
        <w:t>armed</w:t>
      </w:r>
      <w:r w:rsidR="00A84868">
        <w:t xml:space="preserve"> </w:t>
      </w:r>
      <w:r w:rsidR="006F4FE8" w:rsidRPr="001021D1">
        <w:t>conflict,</w:t>
      </w:r>
      <w:r w:rsidR="001E1C53">
        <w:t xml:space="preserve"> </w:t>
      </w:r>
      <w:r w:rsidR="006F4FE8" w:rsidRPr="001021D1">
        <w:t>ratified,</w:t>
      </w:r>
      <w:r w:rsidR="001E1C53">
        <w:t xml:space="preserve"> </w:t>
      </w:r>
      <w:r w:rsidR="006F4FE8" w:rsidRPr="001021D1">
        <w:t>2002;</w:t>
      </w:r>
    </w:p>
    <w:p w14:paraId="051D078D" w14:textId="243AE29C" w:rsidR="006F4FE8" w:rsidRPr="001021D1" w:rsidRDefault="00E17FF3" w:rsidP="004B2579">
      <w:pPr>
        <w:pStyle w:val="SingleTxtG"/>
      </w:pPr>
      <w:r>
        <w:tab/>
      </w:r>
      <w:r w:rsidR="006F4FE8" w:rsidRPr="001021D1">
        <w:t>(j)</w:t>
      </w:r>
      <w:r w:rsidR="006F4FE8" w:rsidRPr="001021D1">
        <w:tab/>
        <w:t>Optional</w:t>
      </w:r>
      <w:r w:rsidR="00A84868">
        <w:t xml:space="preserve"> </w:t>
      </w:r>
      <w:r w:rsidR="006F4FE8" w:rsidRPr="001021D1">
        <w:t>Protocol</w:t>
      </w:r>
      <w:r w:rsidR="00A84868">
        <w:t xml:space="preserve"> </w:t>
      </w:r>
      <w:r w:rsidR="006F4FE8" w:rsidRPr="001021D1">
        <w:t>to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Convention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Rights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Child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Sale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Children,</w:t>
      </w:r>
      <w:r w:rsidR="00A84868">
        <w:t xml:space="preserve"> </w:t>
      </w:r>
      <w:r w:rsidR="006F4FE8" w:rsidRPr="001021D1">
        <w:t>Child</w:t>
      </w:r>
      <w:r w:rsidR="00A84868">
        <w:t xml:space="preserve"> </w:t>
      </w:r>
      <w:r w:rsidR="006F4FE8" w:rsidRPr="001021D1">
        <w:t>Prostitution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Child</w:t>
      </w:r>
      <w:r w:rsidR="00A84868">
        <w:t xml:space="preserve"> </w:t>
      </w:r>
      <w:r w:rsidR="006F4FE8" w:rsidRPr="001021D1">
        <w:t>Pornography,</w:t>
      </w:r>
      <w:r w:rsidR="001E1C53">
        <w:t xml:space="preserve"> </w:t>
      </w:r>
      <w:r w:rsidR="006F4FE8" w:rsidRPr="001021D1">
        <w:t>ratified,</w:t>
      </w:r>
      <w:r w:rsidR="001E1C53">
        <w:t xml:space="preserve"> </w:t>
      </w:r>
      <w:r w:rsidR="006F4FE8" w:rsidRPr="001021D1">
        <w:t>2002;</w:t>
      </w:r>
    </w:p>
    <w:p w14:paraId="45B76BE9" w14:textId="3060D77A" w:rsidR="006F4FE8" w:rsidRPr="001021D1" w:rsidRDefault="00E17FF3" w:rsidP="004B2579">
      <w:pPr>
        <w:pStyle w:val="SingleTxtG"/>
      </w:pPr>
      <w:r>
        <w:tab/>
      </w:r>
      <w:r w:rsidR="006F4FE8" w:rsidRPr="001021D1">
        <w:t>(k)</w:t>
      </w:r>
      <w:r w:rsidR="006F4FE8" w:rsidRPr="001021D1">
        <w:tab/>
        <w:t>Third</w:t>
      </w:r>
      <w:r w:rsidR="00A84868">
        <w:t xml:space="preserve"> </w:t>
      </w:r>
      <w:r w:rsidR="006F4FE8" w:rsidRPr="001021D1">
        <w:t>Optional</w:t>
      </w:r>
      <w:r w:rsidR="00A84868">
        <w:t xml:space="preserve"> </w:t>
      </w:r>
      <w:r w:rsidR="006F4FE8" w:rsidRPr="001021D1">
        <w:t>Protocol</w:t>
      </w:r>
      <w:r w:rsidR="00A84868">
        <w:t xml:space="preserve"> </w:t>
      </w:r>
      <w:r w:rsidR="006F4FE8" w:rsidRPr="001021D1">
        <w:t>to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Convention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Rights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Child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communication</w:t>
      </w:r>
      <w:r w:rsidR="00A84868">
        <w:t xml:space="preserve"> </w:t>
      </w:r>
      <w:r w:rsidR="006F4FE8" w:rsidRPr="001021D1">
        <w:t>procedures</w:t>
      </w:r>
      <w:r w:rsidR="001E1C53">
        <w:t xml:space="preserve"> – </w:t>
      </w:r>
      <w:r w:rsidR="006F4FE8" w:rsidRPr="001021D1">
        <w:t>signed</w:t>
      </w:r>
      <w:r w:rsidR="00A84868">
        <w:t xml:space="preserve"> </w:t>
      </w:r>
      <w:r w:rsidR="006F4FE8" w:rsidRPr="001021D1">
        <w:t>in</w:t>
      </w:r>
      <w:r w:rsidR="00A84868">
        <w:t xml:space="preserve"> </w:t>
      </w:r>
      <w:r w:rsidR="006F4FE8" w:rsidRPr="001021D1">
        <w:t>2004,</w:t>
      </w:r>
      <w:r w:rsidR="00A84868">
        <w:t xml:space="preserve"> </w:t>
      </w:r>
      <w:r w:rsidR="006F4FE8" w:rsidRPr="001021D1">
        <w:t>not</w:t>
      </w:r>
      <w:r w:rsidR="00A84868">
        <w:t xml:space="preserve"> </w:t>
      </w:r>
      <w:r w:rsidR="006F4FE8" w:rsidRPr="001021D1">
        <w:t>ratified;</w:t>
      </w:r>
    </w:p>
    <w:p w14:paraId="28B3B29F" w14:textId="0300C221" w:rsidR="006F4FE8" w:rsidRPr="001021D1" w:rsidRDefault="00E17FF3" w:rsidP="004B2579">
      <w:pPr>
        <w:pStyle w:val="SingleTxtG"/>
      </w:pPr>
      <w:r>
        <w:tab/>
      </w:r>
      <w:r w:rsidR="006F4FE8" w:rsidRPr="001021D1">
        <w:t>(l)</w:t>
      </w:r>
      <w:r w:rsidR="006F4FE8" w:rsidRPr="001021D1">
        <w:tab/>
        <w:t>International</w:t>
      </w:r>
      <w:r w:rsidR="00A84868">
        <w:t xml:space="preserve"> </w:t>
      </w:r>
      <w:r w:rsidR="006F4FE8" w:rsidRPr="001021D1">
        <w:t>Convention</w:t>
      </w:r>
      <w:r w:rsidR="00A84868">
        <w:t xml:space="preserve"> </w:t>
      </w:r>
      <w:r w:rsidR="006F4FE8" w:rsidRPr="001021D1">
        <w:t>for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Protection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Rights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All</w:t>
      </w:r>
      <w:r w:rsidR="00A84868">
        <w:t xml:space="preserve"> </w:t>
      </w:r>
      <w:r w:rsidR="006F4FE8" w:rsidRPr="001021D1">
        <w:t>Migrant</w:t>
      </w:r>
      <w:r w:rsidR="00A84868">
        <w:t xml:space="preserve"> </w:t>
      </w:r>
      <w:r w:rsidR="006F4FE8" w:rsidRPr="001021D1">
        <w:t>Workers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Members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Their</w:t>
      </w:r>
      <w:r w:rsidR="00A84868">
        <w:t xml:space="preserve"> </w:t>
      </w:r>
      <w:r w:rsidR="006F4FE8" w:rsidRPr="001021D1">
        <w:t>Families,</w:t>
      </w:r>
      <w:r w:rsidR="00A84868">
        <w:t xml:space="preserve"> </w:t>
      </w:r>
      <w:r w:rsidR="006F4FE8" w:rsidRPr="001021D1">
        <w:t>signed</w:t>
      </w:r>
      <w:r w:rsidR="00A84868">
        <w:t xml:space="preserve"> </w:t>
      </w:r>
      <w:r w:rsidR="006F4FE8" w:rsidRPr="001021D1">
        <w:t>in</w:t>
      </w:r>
      <w:r w:rsidR="00A84868">
        <w:t xml:space="preserve"> </w:t>
      </w:r>
      <w:r w:rsidR="006F4FE8" w:rsidRPr="001021D1">
        <w:t>2004</w:t>
      </w:r>
      <w:r w:rsidR="00A84868">
        <w:t xml:space="preserve"> </w:t>
      </w:r>
      <w:r w:rsidR="006F4FE8" w:rsidRPr="001021D1">
        <w:t>only,</w:t>
      </w:r>
      <w:r w:rsidR="00A84868">
        <w:t xml:space="preserve"> </w:t>
      </w:r>
      <w:r w:rsidR="006F4FE8" w:rsidRPr="001021D1">
        <w:t>not</w:t>
      </w:r>
      <w:r w:rsidR="00A84868">
        <w:t xml:space="preserve"> </w:t>
      </w:r>
      <w:r w:rsidR="006F4FE8" w:rsidRPr="001021D1">
        <w:t>ratified;</w:t>
      </w:r>
    </w:p>
    <w:p w14:paraId="10D84399" w14:textId="3075A7A7" w:rsidR="006F4FE8" w:rsidRPr="001021D1" w:rsidRDefault="00E17FF3" w:rsidP="004B2579">
      <w:pPr>
        <w:pStyle w:val="SingleTxtG"/>
      </w:pPr>
      <w:r>
        <w:tab/>
      </w:r>
      <w:r w:rsidR="006F4FE8" w:rsidRPr="001021D1">
        <w:t>(m)</w:t>
      </w:r>
      <w:r w:rsidR="006F4FE8" w:rsidRPr="001021D1">
        <w:tab/>
        <w:t>Convention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Rights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Persons</w:t>
      </w:r>
      <w:r w:rsidR="00A84868">
        <w:t xml:space="preserve"> </w:t>
      </w:r>
      <w:r w:rsidR="006F4FE8" w:rsidRPr="001021D1">
        <w:t>with</w:t>
      </w:r>
      <w:r w:rsidR="00A84868">
        <w:t xml:space="preserve"> </w:t>
      </w:r>
      <w:r w:rsidR="006F4FE8" w:rsidRPr="001021D1">
        <w:t>Disabilities</w:t>
      </w:r>
      <w:r w:rsidR="001E1C53">
        <w:t xml:space="preserve"> – </w:t>
      </w:r>
      <w:r w:rsidR="006F4FE8" w:rsidRPr="001021D1">
        <w:t>ratified</w:t>
      </w:r>
      <w:r w:rsidR="00A84868">
        <w:t xml:space="preserve"> </w:t>
      </w:r>
      <w:r w:rsidR="006F4FE8" w:rsidRPr="001021D1">
        <w:t>in</w:t>
      </w:r>
      <w:r w:rsidR="00A84868">
        <w:t xml:space="preserve"> </w:t>
      </w:r>
      <w:r w:rsidR="006F4FE8" w:rsidRPr="001021D1">
        <w:t>2009;</w:t>
      </w:r>
    </w:p>
    <w:p w14:paraId="53A60325" w14:textId="5EEFCECC" w:rsidR="006F4FE8" w:rsidRPr="001021D1" w:rsidRDefault="00E17FF3" w:rsidP="004B2579">
      <w:pPr>
        <w:pStyle w:val="SingleTxtG"/>
      </w:pPr>
      <w:r>
        <w:tab/>
      </w:r>
      <w:r w:rsidR="006F4FE8" w:rsidRPr="001021D1">
        <w:t>(n)</w:t>
      </w:r>
      <w:r w:rsidR="006F4FE8" w:rsidRPr="001021D1">
        <w:tab/>
        <w:t>Convention</w:t>
      </w:r>
      <w:r w:rsidR="00A84868">
        <w:t xml:space="preserve"> </w:t>
      </w:r>
      <w:r w:rsidR="006F4FE8" w:rsidRPr="001021D1">
        <w:t>for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Protection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All</w:t>
      </w:r>
      <w:r w:rsidR="00A84868">
        <w:t xml:space="preserve"> </w:t>
      </w:r>
      <w:r w:rsidR="006F4FE8" w:rsidRPr="001021D1">
        <w:t>Persons</w:t>
      </w:r>
      <w:r w:rsidR="00A84868">
        <w:t xml:space="preserve"> </w:t>
      </w:r>
      <w:r w:rsidR="006F4FE8" w:rsidRPr="001021D1">
        <w:t>from</w:t>
      </w:r>
      <w:r w:rsidR="00A84868">
        <w:t xml:space="preserve"> </w:t>
      </w:r>
      <w:r w:rsidR="006F4FE8" w:rsidRPr="001021D1">
        <w:t>Enforced</w:t>
      </w:r>
      <w:r w:rsidR="00A84868">
        <w:t xml:space="preserve"> </w:t>
      </w:r>
      <w:r w:rsidR="006F4FE8" w:rsidRPr="001021D1">
        <w:t>Disappearance,</w:t>
      </w:r>
      <w:r w:rsidR="001E1C53">
        <w:t xml:space="preserve"> </w:t>
      </w:r>
      <w:r w:rsidR="006F4FE8" w:rsidRPr="001021D1">
        <w:t>ratified,</w:t>
      </w:r>
      <w:r w:rsidR="001E1C53">
        <w:t xml:space="preserve"> </w:t>
      </w:r>
      <w:r w:rsidR="006F4FE8" w:rsidRPr="001021D1">
        <w:t>2011.</w:t>
      </w:r>
    </w:p>
    <w:p w14:paraId="22D395FC" w14:textId="437CB37F" w:rsidR="006F4FE8" w:rsidRPr="00C817F4" w:rsidRDefault="006F4FE8" w:rsidP="00527A79">
      <w:pPr>
        <w:pStyle w:val="H23G"/>
        <w:rPr>
          <w:lang w:val="en-US"/>
        </w:rPr>
      </w:pPr>
      <w:r w:rsidRPr="001021D1">
        <w:tab/>
      </w:r>
      <w:r w:rsidRPr="001021D1">
        <w:tab/>
        <w:t>Ratification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United</w:t>
      </w:r>
      <w:r w:rsidR="00A84868">
        <w:t xml:space="preserve"> </w:t>
      </w:r>
      <w:r w:rsidRPr="001021D1">
        <w:t>Nations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related</w:t>
      </w:r>
      <w:r w:rsidR="00A84868">
        <w:t xml:space="preserve"> </w:t>
      </w:r>
      <w:r w:rsidRPr="001021D1">
        <w:t>treaties</w:t>
      </w:r>
    </w:p>
    <w:p w14:paraId="2A2D9B79" w14:textId="30DD56A2" w:rsidR="006F4FE8" w:rsidRPr="001021D1" w:rsidRDefault="00E17FF3" w:rsidP="004B2579">
      <w:pPr>
        <w:pStyle w:val="SingleTxtG"/>
      </w:pPr>
      <w:r>
        <w:tab/>
      </w:r>
      <w:r w:rsidR="006F4FE8" w:rsidRPr="001021D1">
        <w:t>(a)</w:t>
      </w:r>
      <w:r w:rsidR="006F4FE8" w:rsidRPr="001021D1">
        <w:tab/>
        <w:t>Convention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Recovery</w:t>
      </w:r>
      <w:r w:rsidR="00A84868">
        <w:t xml:space="preserve"> </w:t>
      </w:r>
      <w:r w:rsidR="006F4FE8" w:rsidRPr="001021D1">
        <w:t>Abroad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Maintenance</w:t>
      </w:r>
      <w:r w:rsidR="00A84868">
        <w:t xml:space="preserve"> </w:t>
      </w:r>
      <w:r w:rsidR="006F4FE8" w:rsidRPr="001021D1">
        <w:t>(ratified,</w:t>
      </w:r>
      <w:r w:rsidR="001E1C53">
        <w:t xml:space="preserve"> </w:t>
      </w:r>
      <w:r w:rsidR="006F4FE8" w:rsidRPr="001021D1">
        <w:t>1959);</w:t>
      </w:r>
    </w:p>
    <w:p w14:paraId="32B229E7" w14:textId="36514C42" w:rsidR="006F4FE8" w:rsidRPr="001021D1" w:rsidRDefault="00E17FF3" w:rsidP="004B2579">
      <w:pPr>
        <w:pStyle w:val="SingleTxtG"/>
      </w:pPr>
      <w:r>
        <w:tab/>
      </w:r>
      <w:r w:rsidR="006F4FE8" w:rsidRPr="001021D1">
        <w:t>(b)</w:t>
      </w:r>
      <w:r w:rsidR="006F4FE8" w:rsidRPr="001021D1">
        <w:tab/>
        <w:t>Convention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Prevention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Punishment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Crime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Genocide</w:t>
      </w:r>
      <w:r w:rsidR="00A84868">
        <w:t xml:space="preserve"> </w:t>
      </w:r>
      <w:r w:rsidR="006F4FE8" w:rsidRPr="001021D1">
        <w:t>(ratified,</w:t>
      </w:r>
      <w:r w:rsidR="001E1C53">
        <w:t xml:space="preserve"> </w:t>
      </w:r>
      <w:r w:rsidR="006F4FE8" w:rsidRPr="001021D1">
        <w:t>1950);</w:t>
      </w:r>
    </w:p>
    <w:p w14:paraId="77FE5E8D" w14:textId="67E75DC9" w:rsidR="006F4FE8" w:rsidRPr="001021D1" w:rsidRDefault="00E17FF3" w:rsidP="004B2579">
      <w:pPr>
        <w:pStyle w:val="SingleTxtG"/>
      </w:pPr>
      <w:r>
        <w:tab/>
      </w:r>
      <w:r w:rsidR="006F4FE8" w:rsidRPr="001021D1">
        <w:t>(c)</w:t>
      </w:r>
      <w:r w:rsidR="006F4FE8" w:rsidRPr="001021D1">
        <w:tab/>
        <w:t>The</w:t>
      </w:r>
      <w:r w:rsidR="00A84868">
        <w:t xml:space="preserve"> </w:t>
      </w:r>
      <w:r w:rsidR="006F4FE8" w:rsidRPr="001021D1">
        <w:t>Slavery</w:t>
      </w:r>
      <w:r w:rsidR="00A84868">
        <w:t xml:space="preserve"> </w:t>
      </w:r>
      <w:r w:rsidR="006F4FE8" w:rsidRPr="001021D1">
        <w:t>Convention</w:t>
      </w:r>
      <w:r w:rsidR="00A84868">
        <w:t xml:space="preserve"> </w:t>
      </w:r>
      <w:r w:rsidR="006F4FE8" w:rsidRPr="001021D1">
        <w:t>(entered</w:t>
      </w:r>
      <w:r w:rsidR="00A84868">
        <w:t xml:space="preserve"> </w:t>
      </w:r>
      <w:r w:rsidR="006F4FE8" w:rsidRPr="001021D1">
        <w:t>into</w:t>
      </w:r>
      <w:r w:rsidR="00A84868">
        <w:t xml:space="preserve"> </w:t>
      </w:r>
      <w:r w:rsidR="006F4FE8" w:rsidRPr="001021D1">
        <w:t>force,</w:t>
      </w:r>
      <w:r w:rsidR="001E1C53">
        <w:t xml:space="preserve"> </w:t>
      </w:r>
      <w:r w:rsidR="006F4FE8" w:rsidRPr="001021D1">
        <w:t>1927);</w:t>
      </w:r>
    </w:p>
    <w:p w14:paraId="747E4D0B" w14:textId="3205D1BF" w:rsidR="006F4FE8" w:rsidRPr="001021D1" w:rsidRDefault="00E17FF3" w:rsidP="004B2579">
      <w:pPr>
        <w:pStyle w:val="SingleTxtG"/>
      </w:pPr>
      <w:r>
        <w:tab/>
      </w:r>
      <w:r w:rsidR="006F4FE8" w:rsidRPr="001021D1">
        <w:t>(d)</w:t>
      </w:r>
      <w:r w:rsidR="006F4FE8" w:rsidRPr="001021D1">
        <w:tab/>
        <w:t>International</w:t>
      </w:r>
      <w:r w:rsidR="00A84868">
        <w:t xml:space="preserve"> </w:t>
      </w:r>
      <w:r w:rsidR="006F4FE8" w:rsidRPr="001021D1">
        <w:t>Convention</w:t>
      </w:r>
      <w:r w:rsidR="00A84868">
        <w:t xml:space="preserve"> </w:t>
      </w:r>
      <w:r w:rsidR="006F4FE8" w:rsidRPr="001021D1">
        <w:t>for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Suppression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Traffic</w:t>
      </w:r>
      <w:r w:rsidR="00A84868">
        <w:t xml:space="preserve"> </w:t>
      </w:r>
      <w:r w:rsidR="006F4FE8" w:rsidRPr="001021D1">
        <w:t>in</w:t>
      </w:r>
      <w:r w:rsidR="00A84868">
        <w:t xml:space="preserve"> </w:t>
      </w:r>
      <w:r w:rsidR="006F4FE8" w:rsidRPr="001021D1">
        <w:t>Women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Children</w:t>
      </w:r>
      <w:r w:rsidR="00A84868">
        <w:t xml:space="preserve"> </w:t>
      </w:r>
      <w:r w:rsidR="006F4FE8" w:rsidRPr="001021D1">
        <w:t>(ratified,</w:t>
      </w:r>
      <w:r w:rsidR="001E1C53">
        <w:t xml:space="preserve"> </w:t>
      </w:r>
      <w:r w:rsidR="006F4FE8" w:rsidRPr="001021D1">
        <w:t>1929);</w:t>
      </w:r>
    </w:p>
    <w:p w14:paraId="2C5E88B9" w14:textId="244C4B2E" w:rsidR="006F4FE8" w:rsidRPr="001021D1" w:rsidRDefault="00E17FF3" w:rsidP="004B2579">
      <w:pPr>
        <w:pStyle w:val="SingleTxtG"/>
      </w:pPr>
      <w:r>
        <w:tab/>
      </w:r>
      <w:r w:rsidR="006F4FE8" w:rsidRPr="001021D1">
        <w:t>(e)</w:t>
      </w:r>
      <w:r w:rsidR="006F4FE8" w:rsidRPr="001021D1">
        <w:tab/>
        <w:t>Convention</w:t>
      </w:r>
      <w:r w:rsidR="00A84868">
        <w:t xml:space="preserve"> </w:t>
      </w:r>
      <w:r w:rsidR="006F4FE8" w:rsidRPr="001021D1">
        <w:t>relating</w:t>
      </w:r>
      <w:r w:rsidR="00A84868">
        <w:t xml:space="preserve"> </w:t>
      </w:r>
      <w:r w:rsidR="006F4FE8" w:rsidRPr="001021D1">
        <w:t>to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Status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Refugees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its</w:t>
      </w:r>
      <w:r w:rsidR="00A84868">
        <w:t xml:space="preserve"> </w:t>
      </w:r>
      <w:r w:rsidR="006F4FE8" w:rsidRPr="001021D1">
        <w:t>Protocol</w:t>
      </w:r>
      <w:r w:rsidR="00A84868">
        <w:t xml:space="preserve"> </w:t>
      </w:r>
      <w:r w:rsidR="006F4FE8" w:rsidRPr="001021D1">
        <w:t>(ratified,</w:t>
      </w:r>
      <w:r w:rsidR="001E1C53">
        <w:t xml:space="preserve"> </w:t>
      </w:r>
      <w:r w:rsidR="006F4FE8" w:rsidRPr="001021D1">
        <w:t>2001);</w:t>
      </w:r>
    </w:p>
    <w:p w14:paraId="41AFE012" w14:textId="1DECDF6E" w:rsidR="006F4FE8" w:rsidRPr="001021D1" w:rsidRDefault="00E17FF3" w:rsidP="004B2579">
      <w:pPr>
        <w:pStyle w:val="SingleTxtG"/>
      </w:pPr>
      <w:r>
        <w:tab/>
      </w:r>
      <w:r w:rsidR="006F4FE8" w:rsidRPr="001021D1">
        <w:t>(f)</w:t>
      </w:r>
      <w:r w:rsidR="006F4FE8" w:rsidRPr="001021D1">
        <w:tab/>
        <w:t>Rome</w:t>
      </w:r>
      <w:r w:rsidR="00A84868">
        <w:t xml:space="preserve"> </w:t>
      </w:r>
      <w:r w:rsidR="006F4FE8" w:rsidRPr="001021D1">
        <w:t>Statute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International</w:t>
      </w:r>
      <w:r w:rsidR="00A84868">
        <w:t xml:space="preserve"> </w:t>
      </w:r>
      <w:r w:rsidR="006F4FE8" w:rsidRPr="001021D1">
        <w:t>Criminal</w:t>
      </w:r>
      <w:r w:rsidR="00A84868">
        <w:t xml:space="preserve"> </w:t>
      </w:r>
      <w:r w:rsidR="006F4FE8" w:rsidRPr="001021D1">
        <w:t>Court</w:t>
      </w:r>
      <w:r w:rsidR="00A84868">
        <w:t xml:space="preserve"> </w:t>
      </w:r>
      <w:r w:rsidR="006F4FE8" w:rsidRPr="001021D1">
        <w:t>(ratified,</w:t>
      </w:r>
      <w:r w:rsidR="001E1C53">
        <w:t xml:space="preserve"> </w:t>
      </w:r>
      <w:r w:rsidR="006F4FE8" w:rsidRPr="001021D1">
        <w:t>2001);</w:t>
      </w:r>
    </w:p>
    <w:p w14:paraId="1333FB97" w14:textId="6F722500" w:rsidR="006F4FE8" w:rsidRPr="001021D1" w:rsidRDefault="00EE3EB2" w:rsidP="004B2579">
      <w:pPr>
        <w:pStyle w:val="SingleTxtG"/>
      </w:pPr>
      <w:r>
        <w:tab/>
      </w:r>
      <w:r w:rsidR="006F4FE8" w:rsidRPr="001021D1">
        <w:t>(g)</w:t>
      </w:r>
      <w:r w:rsidR="006F4FE8" w:rsidRPr="001021D1">
        <w:tab/>
        <w:t>The</w:t>
      </w:r>
      <w:r w:rsidR="00A84868">
        <w:t xml:space="preserve"> </w:t>
      </w:r>
      <w:r w:rsidR="006F4FE8" w:rsidRPr="001021D1">
        <w:t>UN</w:t>
      </w:r>
      <w:r w:rsidR="00A84868">
        <w:t xml:space="preserve"> </w:t>
      </w:r>
      <w:r w:rsidR="006F4FE8" w:rsidRPr="001021D1">
        <w:t>Convention</w:t>
      </w:r>
      <w:r w:rsidR="00A84868">
        <w:t xml:space="preserve"> </w:t>
      </w:r>
      <w:r w:rsidR="006F4FE8" w:rsidRPr="001021D1">
        <w:t>against</w:t>
      </w:r>
      <w:r w:rsidR="00A84868">
        <w:t xml:space="preserve"> </w:t>
      </w:r>
      <w:r w:rsidR="006F4FE8" w:rsidRPr="001021D1">
        <w:t>Transnational</w:t>
      </w:r>
      <w:r w:rsidR="00A84868">
        <w:t xml:space="preserve"> </w:t>
      </w:r>
      <w:r w:rsidR="006F4FE8" w:rsidRPr="001021D1">
        <w:t>Organized</w:t>
      </w:r>
      <w:r w:rsidR="00A84868">
        <w:t xml:space="preserve"> </w:t>
      </w:r>
      <w:r w:rsidR="006F4FE8" w:rsidRPr="001021D1">
        <w:t>Crime</w:t>
      </w:r>
      <w:r w:rsidR="00A84868">
        <w:t xml:space="preserve"> </w:t>
      </w:r>
      <w:r w:rsidR="006F4FE8" w:rsidRPr="001021D1">
        <w:t>(2000)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its</w:t>
      </w:r>
      <w:r w:rsidR="00A84868">
        <w:t xml:space="preserve"> </w:t>
      </w:r>
      <w:r w:rsidR="006F4FE8" w:rsidRPr="001021D1">
        <w:t>Protocol</w:t>
      </w:r>
      <w:r w:rsidR="00A84868">
        <w:t xml:space="preserve"> </w:t>
      </w:r>
      <w:r w:rsidR="006F4FE8" w:rsidRPr="001021D1">
        <w:t>against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Smuggling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Migrants</w:t>
      </w:r>
      <w:r w:rsidR="00A84868">
        <w:t xml:space="preserve"> </w:t>
      </w:r>
      <w:r w:rsidR="006F4FE8" w:rsidRPr="001021D1">
        <w:t>by</w:t>
      </w:r>
      <w:r w:rsidR="00A84868">
        <w:t xml:space="preserve"> </w:t>
      </w:r>
      <w:r w:rsidR="006F4FE8" w:rsidRPr="001021D1">
        <w:t>Land,</w:t>
      </w:r>
      <w:r w:rsidR="00A84868">
        <w:t xml:space="preserve"> </w:t>
      </w:r>
      <w:r w:rsidR="006F4FE8" w:rsidRPr="001021D1">
        <w:t>Sea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Air</w:t>
      </w:r>
      <w:r w:rsidR="00A84868">
        <w:t xml:space="preserve"> </w:t>
      </w:r>
      <w:r w:rsidR="006F4FE8" w:rsidRPr="001021D1">
        <w:t>(entered</w:t>
      </w:r>
      <w:r w:rsidR="00A84868">
        <w:t xml:space="preserve"> </w:t>
      </w:r>
      <w:r w:rsidR="006F4FE8" w:rsidRPr="001021D1">
        <w:t>into</w:t>
      </w:r>
      <w:r w:rsidR="00A84868">
        <w:t xml:space="preserve"> </w:t>
      </w:r>
      <w:r w:rsidR="006F4FE8" w:rsidRPr="001021D1">
        <w:t>force,2004)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Protocol</w:t>
      </w:r>
      <w:r w:rsidR="00A84868">
        <w:t xml:space="preserve"> </w:t>
      </w:r>
      <w:r w:rsidR="006F4FE8" w:rsidRPr="001021D1">
        <w:t>to</w:t>
      </w:r>
      <w:r w:rsidR="00A84868">
        <w:t xml:space="preserve"> </w:t>
      </w:r>
      <w:r w:rsidR="006F4FE8" w:rsidRPr="001021D1">
        <w:t>Prevent,</w:t>
      </w:r>
      <w:r w:rsidR="00A84868">
        <w:t xml:space="preserve"> </w:t>
      </w:r>
      <w:r w:rsidR="006F4FE8" w:rsidRPr="001021D1">
        <w:t>Suppress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Punish</w:t>
      </w:r>
      <w:r w:rsidR="00A84868">
        <w:t xml:space="preserve"> </w:t>
      </w:r>
      <w:r w:rsidR="006F4FE8" w:rsidRPr="001021D1">
        <w:t>Trafficking</w:t>
      </w:r>
      <w:r w:rsidR="00A84868">
        <w:t xml:space="preserve"> </w:t>
      </w:r>
      <w:r w:rsidR="006F4FE8" w:rsidRPr="001021D1">
        <w:t>in</w:t>
      </w:r>
      <w:r w:rsidR="00A84868">
        <w:t xml:space="preserve"> </w:t>
      </w:r>
      <w:r w:rsidR="006F4FE8" w:rsidRPr="001021D1">
        <w:t>Persons,</w:t>
      </w:r>
      <w:r w:rsidR="00A84868">
        <w:t xml:space="preserve"> </w:t>
      </w:r>
      <w:r w:rsidR="006F4FE8" w:rsidRPr="001021D1">
        <w:t>Especially</w:t>
      </w:r>
      <w:r w:rsidR="00A84868">
        <w:t xml:space="preserve"> </w:t>
      </w:r>
      <w:r w:rsidR="006F4FE8" w:rsidRPr="001021D1">
        <w:t>Women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Children</w:t>
      </w:r>
      <w:r w:rsidR="00A84868">
        <w:t xml:space="preserve"> </w:t>
      </w:r>
      <w:r w:rsidR="006F4FE8" w:rsidRPr="001021D1">
        <w:t>–</w:t>
      </w:r>
      <w:r w:rsidR="00A84868">
        <w:t xml:space="preserve"> </w:t>
      </w:r>
      <w:r w:rsidR="006F4FE8" w:rsidRPr="001021D1">
        <w:t>(entered</w:t>
      </w:r>
      <w:r w:rsidR="00A84868">
        <w:t xml:space="preserve"> </w:t>
      </w:r>
      <w:r w:rsidR="006F4FE8" w:rsidRPr="001021D1">
        <w:t>into</w:t>
      </w:r>
      <w:r w:rsidR="00A84868">
        <w:t xml:space="preserve"> </w:t>
      </w:r>
      <w:r w:rsidR="006F4FE8" w:rsidRPr="001021D1">
        <w:t>force,</w:t>
      </w:r>
      <w:r w:rsidR="001E1C53">
        <w:t xml:space="preserve"> </w:t>
      </w:r>
      <w:r w:rsidR="006F4FE8" w:rsidRPr="001021D1">
        <w:t>2003);</w:t>
      </w:r>
    </w:p>
    <w:p w14:paraId="4C479CA8" w14:textId="78A20783" w:rsidR="006F4FE8" w:rsidRPr="001021D1" w:rsidRDefault="00EE3EB2" w:rsidP="004B2579">
      <w:pPr>
        <w:pStyle w:val="SingleTxtG"/>
      </w:pPr>
      <w:r>
        <w:tab/>
      </w:r>
      <w:r w:rsidR="006F4FE8" w:rsidRPr="001021D1">
        <w:t>(h)</w:t>
      </w:r>
      <w:r w:rsidR="006F4FE8" w:rsidRPr="001021D1">
        <w:tab/>
        <w:t>Convention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Access</w:t>
      </w:r>
      <w:r w:rsidR="00A84868">
        <w:t xml:space="preserve"> </w:t>
      </w:r>
      <w:r w:rsidR="006F4FE8" w:rsidRPr="001021D1">
        <w:t>to</w:t>
      </w:r>
      <w:r w:rsidR="00A84868">
        <w:t xml:space="preserve"> </w:t>
      </w:r>
      <w:r w:rsidR="006F4FE8" w:rsidRPr="001021D1">
        <w:t>Information,</w:t>
      </w:r>
      <w:r w:rsidR="00A84868">
        <w:t xml:space="preserve"> </w:t>
      </w:r>
      <w:r w:rsidR="006F4FE8" w:rsidRPr="001021D1">
        <w:t>Public</w:t>
      </w:r>
      <w:r w:rsidR="00A84868">
        <w:t xml:space="preserve"> </w:t>
      </w:r>
      <w:r w:rsidR="006F4FE8" w:rsidRPr="001021D1">
        <w:t>Participation</w:t>
      </w:r>
      <w:r w:rsidR="00A84868">
        <w:t xml:space="preserve"> </w:t>
      </w:r>
      <w:r w:rsidR="006F4FE8" w:rsidRPr="001021D1">
        <w:t>in</w:t>
      </w:r>
      <w:r w:rsidR="00A84868">
        <w:t xml:space="preserve"> </w:t>
      </w:r>
      <w:r w:rsidR="006F4FE8" w:rsidRPr="001021D1">
        <w:t>Decision</w:t>
      </w:r>
      <w:r w:rsidR="001E1C53">
        <w:t xml:space="preserve"> – </w:t>
      </w:r>
      <w:r w:rsidR="006F4FE8" w:rsidRPr="001021D1">
        <w:t>Making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Access</w:t>
      </w:r>
      <w:r w:rsidR="00A84868">
        <w:t xml:space="preserve"> </w:t>
      </w:r>
      <w:r w:rsidR="006F4FE8" w:rsidRPr="001021D1">
        <w:t>to</w:t>
      </w:r>
      <w:r w:rsidR="00A84868">
        <w:t xml:space="preserve"> </w:t>
      </w:r>
      <w:r w:rsidR="006F4FE8" w:rsidRPr="001021D1">
        <w:t>Justice</w:t>
      </w:r>
      <w:r w:rsidR="00A84868">
        <w:t xml:space="preserve"> </w:t>
      </w:r>
      <w:r w:rsidR="006F4FE8" w:rsidRPr="001021D1">
        <w:t>in</w:t>
      </w:r>
      <w:r w:rsidR="00A84868">
        <w:t xml:space="preserve"> </w:t>
      </w:r>
      <w:r w:rsidR="006F4FE8" w:rsidRPr="001021D1">
        <w:t>Environmental</w:t>
      </w:r>
      <w:r w:rsidR="00A84868">
        <w:t xml:space="preserve"> </w:t>
      </w:r>
      <w:r w:rsidR="006F4FE8" w:rsidRPr="001021D1">
        <w:t>Matters</w:t>
      </w:r>
      <w:r w:rsidR="00A84868">
        <w:t xml:space="preserve"> </w:t>
      </w:r>
      <w:r w:rsidR="006F4FE8" w:rsidRPr="001021D1">
        <w:t>(ratified</w:t>
      </w:r>
      <w:r w:rsidR="00A84868">
        <w:t xml:space="preserve"> </w:t>
      </w:r>
      <w:r w:rsidR="006F4FE8" w:rsidRPr="001021D1">
        <w:t>in</w:t>
      </w:r>
      <w:r w:rsidR="00A84868">
        <w:t xml:space="preserve"> </w:t>
      </w:r>
      <w:r w:rsidR="006F4FE8" w:rsidRPr="001021D1">
        <w:t>2009);</w:t>
      </w:r>
    </w:p>
    <w:p w14:paraId="7251B9D6" w14:textId="61E3C1C2" w:rsidR="006F4FE8" w:rsidRPr="001021D1" w:rsidRDefault="006F4FE8" w:rsidP="00527A79">
      <w:pPr>
        <w:pStyle w:val="H23G"/>
        <w:rPr>
          <w:i/>
        </w:rPr>
      </w:pPr>
      <w:r w:rsidRPr="001021D1">
        <w:tab/>
      </w:r>
      <w:r w:rsidRPr="001021D1">
        <w:tab/>
        <w:t>Ratification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relevant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conventions</w:t>
      </w:r>
    </w:p>
    <w:p w14:paraId="44533AA8" w14:textId="3E50431E" w:rsidR="006F4FE8" w:rsidRPr="001021D1" w:rsidRDefault="00EE3EB2" w:rsidP="004B2579">
      <w:pPr>
        <w:pStyle w:val="SingleTxtG"/>
      </w:pPr>
      <w:r>
        <w:tab/>
      </w:r>
      <w:r w:rsidR="006F4FE8" w:rsidRPr="001021D1">
        <w:t>(a)</w:t>
      </w:r>
      <w:r w:rsidR="006F4FE8" w:rsidRPr="001021D1">
        <w:tab/>
        <w:t>Migration</w:t>
      </w:r>
      <w:r w:rsidR="00A84868">
        <w:t xml:space="preserve"> </w:t>
      </w:r>
      <w:r w:rsidR="006F4FE8" w:rsidRPr="001021D1">
        <w:t>for</w:t>
      </w:r>
      <w:r w:rsidR="00A84868">
        <w:t xml:space="preserve"> </w:t>
      </w:r>
      <w:r w:rsidR="006F4FE8" w:rsidRPr="001021D1">
        <w:t>Employment</w:t>
      </w:r>
      <w:r w:rsidR="00A84868">
        <w:t xml:space="preserve"> </w:t>
      </w:r>
      <w:r w:rsidR="006F4FE8" w:rsidRPr="001021D1">
        <w:t>Convention,</w:t>
      </w:r>
      <w:r w:rsidR="00A84868">
        <w:t xml:space="preserve"> </w:t>
      </w:r>
      <w:r w:rsidR="006F4FE8" w:rsidRPr="001021D1">
        <w:t>ILO</w:t>
      </w:r>
      <w:r w:rsidR="00A84868">
        <w:t xml:space="preserve"> </w:t>
      </w:r>
      <w:r w:rsidR="006F4FE8" w:rsidRPr="001021D1">
        <w:t>(No.</w:t>
      </w:r>
      <w:r w:rsidR="00A84868">
        <w:t xml:space="preserve"> </w:t>
      </w:r>
      <w:r w:rsidR="006F4FE8" w:rsidRPr="001021D1">
        <w:t>97),</w:t>
      </w:r>
      <w:r w:rsidR="001E1C53">
        <w:t xml:space="preserve"> </w:t>
      </w:r>
      <w:r w:rsidR="006F4FE8" w:rsidRPr="001021D1">
        <w:t>ratified,</w:t>
      </w:r>
      <w:r w:rsidR="001E1C53">
        <w:t xml:space="preserve"> </w:t>
      </w:r>
      <w:r w:rsidR="006F4FE8" w:rsidRPr="001021D1">
        <w:t>1968;</w:t>
      </w:r>
    </w:p>
    <w:p w14:paraId="47FE18DF" w14:textId="2E46DFBD" w:rsidR="006F4FE8" w:rsidRPr="001021D1" w:rsidRDefault="00EE3EB2" w:rsidP="004B2579">
      <w:pPr>
        <w:pStyle w:val="SingleTxtG"/>
      </w:pPr>
      <w:r>
        <w:tab/>
      </w:r>
      <w:r w:rsidR="006F4FE8" w:rsidRPr="001021D1">
        <w:t>(b)</w:t>
      </w:r>
      <w:r w:rsidR="006F4FE8" w:rsidRPr="001021D1">
        <w:tab/>
        <w:t>Social</w:t>
      </w:r>
      <w:r w:rsidR="00A84868">
        <w:t xml:space="preserve"> </w:t>
      </w:r>
      <w:r w:rsidR="006F4FE8" w:rsidRPr="001021D1">
        <w:t>Security</w:t>
      </w:r>
      <w:r w:rsidR="00A84868">
        <w:t xml:space="preserve"> </w:t>
      </w:r>
      <w:r w:rsidR="006F4FE8" w:rsidRPr="001021D1">
        <w:t>(Minimum</w:t>
      </w:r>
      <w:r w:rsidR="00A84868">
        <w:t xml:space="preserve"> </w:t>
      </w:r>
      <w:r w:rsidR="006F4FE8" w:rsidRPr="001021D1">
        <w:t>Standards)</w:t>
      </w:r>
      <w:r w:rsidR="00A84868">
        <w:t xml:space="preserve"> </w:t>
      </w:r>
      <w:r w:rsidR="006F4FE8" w:rsidRPr="001021D1">
        <w:t>Convention,</w:t>
      </w:r>
      <w:r w:rsidR="00A84868">
        <w:t xml:space="preserve"> </w:t>
      </w:r>
      <w:r w:rsidR="006F4FE8" w:rsidRPr="001021D1">
        <w:t>ILO</w:t>
      </w:r>
      <w:r w:rsidR="00A84868">
        <w:t xml:space="preserve"> </w:t>
      </w:r>
      <w:r w:rsidR="006F4FE8" w:rsidRPr="001021D1">
        <w:t>(No.</w:t>
      </w:r>
      <w:r w:rsidR="00A84868">
        <w:t xml:space="preserve"> </w:t>
      </w:r>
      <w:r w:rsidR="006F4FE8" w:rsidRPr="001021D1">
        <w:t>102),</w:t>
      </w:r>
      <w:r w:rsidR="001E1C53">
        <w:t xml:space="preserve"> </w:t>
      </w:r>
      <w:r w:rsidR="006F4FE8" w:rsidRPr="001021D1">
        <w:t>ratified,</w:t>
      </w:r>
      <w:r w:rsidR="001E1C53">
        <w:t xml:space="preserve"> </w:t>
      </w:r>
      <w:r w:rsidR="006F4FE8" w:rsidRPr="001021D1">
        <w:t>2000;</w:t>
      </w:r>
    </w:p>
    <w:p w14:paraId="7A0CF4AE" w14:textId="05AD65A2" w:rsidR="006F4FE8" w:rsidRPr="001021D1" w:rsidRDefault="00EE3EB2" w:rsidP="004B2579">
      <w:pPr>
        <w:pStyle w:val="SingleTxtG"/>
      </w:pPr>
      <w:r>
        <w:tab/>
      </w:r>
      <w:r w:rsidR="006F4FE8" w:rsidRPr="001021D1">
        <w:t>(c)</w:t>
      </w:r>
      <w:r w:rsidR="006F4FE8" w:rsidRPr="001021D1">
        <w:tab/>
        <w:t>Abolition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Forced</w:t>
      </w:r>
      <w:r w:rsidR="00A84868">
        <w:t xml:space="preserve"> </w:t>
      </w:r>
      <w:r w:rsidR="006F4FE8" w:rsidRPr="001021D1">
        <w:t>Labor</w:t>
      </w:r>
      <w:r w:rsidR="00A84868">
        <w:t xml:space="preserve"> </w:t>
      </w:r>
      <w:r w:rsidR="006F4FE8" w:rsidRPr="001021D1">
        <w:t>Convention,</w:t>
      </w:r>
      <w:r w:rsidR="00A84868">
        <w:t xml:space="preserve"> </w:t>
      </w:r>
      <w:r w:rsidR="006F4FE8" w:rsidRPr="001021D1">
        <w:t>ILO</w:t>
      </w:r>
      <w:r w:rsidR="00A84868">
        <w:t xml:space="preserve"> </w:t>
      </w:r>
      <w:r w:rsidR="006F4FE8" w:rsidRPr="001021D1">
        <w:t>(No.</w:t>
      </w:r>
      <w:r w:rsidR="00A84868">
        <w:t xml:space="preserve"> </w:t>
      </w:r>
      <w:r w:rsidR="006F4FE8" w:rsidRPr="001021D1">
        <w:t>105),</w:t>
      </w:r>
      <w:r w:rsidR="00F02513">
        <w:t xml:space="preserve"> </w:t>
      </w:r>
      <w:r w:rsidR="006F4FE8" w:rsidRPr="001021D1">
        <w:t>ratified,</w:t>
      </w:r>
      <w:r w:rsidR="00F02513">
        <w:t xml:space="preserve"> </w:t>
      </w:r>
      <w:r w:rsidR="006F4FE8" w:rsidRPr="001021D1">
        <w:t>2002;</w:t>
      </w:r>
    </w:p>
    <w:p w14:paraId="5E13B6F6" w14:textId="46DA1F16" w:rsidR="006F4FE8" w:rsidRPr="001021D1" w:rsidRDefault="00EE3EB2" w:rsidP="004B2579">
      <w:pPr>
        <w:pStyle w:val="SingleTxtG"/>
      </w:pPr>
      <w:r>
        <w:tab/>
      </w:r>
      <w:r w:rsidR="006F4FE8" w:rsidRPr="001021D1">
        <w:t>(d)</w:t>
      </w:r>
      <w:r w:rsidR="006F4FE8" w:rsidRPr="001021D1">
        <w:tab/>
        <w:t>Discrimination</w:t>
      </w:r>
      <w:r w:rsidR="00A84868">
        <w:t xml:space="preserve"> </w:t>
      </w:r>
      <w:r w:rsidR="006F4FE8" w:rsidRPr="001021D1">
        <w:t>(Employment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Occupation)</w:t>
      </w:r>
      <w:r w:rsidR="00A84868">
        <w:t xml:space="preserve"> </w:t>
      </w:r>
      <w:r w:rsidR="006F4FE8" w:rsidRPr="001021D1">
        <w:t>Convention,</w:t>
      </w:r>
      <w:r w:rsidR="00A84868">
        <w:t xml:space="preserve"> </w:t>
      </w:r>
      <w:r w:rsidR="006F4FE8" w:rsidRPr="001021D1">
        <w:t>ILO</w:t>
      </w:r>
      <w:r w:rsidR="00A84868">
        <w:t xml:space="preserve"> </w:t>
      </w:r>
      <w:r w:rsidR="006F4FE8" w:rsidRPr="001021D1">
        <w:t>(No.</w:t>
      </w:r>
      <w:r w:rsidR="00F02513">
        <w:t xml:space="preserve"> </w:t>
      </w:r>
      <w:r w:rsidR="006F4FE8" w:rsidRPr="001021D1">
        <w:t>111),</w:t>
      </w:r>
      <w:r w:rsidR="00F02513">
        <w:t xml:space="preserve"> </w:t>
      </w:r>
      <w:r w:rsidR="006F4FE8" w:rsidRPr="001021D1">
        <w:t>ratified,</w:t>
      </w:r>
      <w:r w:rsidR="00F02513">
        <w:t xml:space="preserve"> </w:t>
      </w:r>
      <w:r w:rsidR="006F4FE8" w:rsidRPr="001021D1">
        <w:t>1961;</w:t>
      </w:r>
    </w:p>
    <w:p w14:paraId="355EF008" w14:textId="1DFDFF94" w:rsidR="006F4FE8" w:rsidRPr="001021D1" w:rsidRDefault="00EE3EB2" w:rsidP="004B2579">
      <w:pPr>
        <w:pStyle w:val="SingleTxtG"/>
      </w:pPr>
      <w:r>
        <w:tab/>
      </w:r>
      <w:r w:rsidR="006F4FE8" w:rsidRPr="001021D1">
        <w:t>(e)</w:t>
      </w:r>
      <w:r w:rsidR="006F4FE8" w:rsidRPr="001021D1">
        <w:tab/>
        <w:t>Employment</w:t>
      </w:r>
      <w:r w:rsidR="00A84868">
        <w:t xml:space="preserve"> </w:t>
      </w:r>
      <w:r w:rsidR="006F4FE8" w:rsidRPr="001021D1">
        <w:t>Policy</w:t>
      </w:r>
      <w:r w:rsidR="00A84868">
        <w:t xml:space="preserve"> </w:t>
      </w:r>
      <w:r w:rsidR="006F4FE8" w:rsidRPr="001021D1">
        <w:t>Convention,</w:t>
      </w:r>
      <w:r w:rsidR="00A84868">
        <w:t xml:space="preserve"> </w:t>
      </w:r>
      <w:r w:rsidR="006F4FE8" w:rsidRPr="001021D1">
        <w:t>ILO</w:t>
      </w:r>
      <w:r w:rsidR="00A84868">
        <w:t xml:space="preserve"> </w:t>
      </w:r>
      <w:r w:rsidR="006F4FE8" w:rsidRPr="001021D1">
        <w:t>(No.</w:t>
      </w:r>
      <w:r w:rsidR="00A84868">
        <w:t xml:space="preserve"> </w:t>
      </w:r>
      <w:r w:rsidR="006F4FE8" w:rsidRPr="001021D1">
        <w:t>122),</w:t>
      </w:r>
      <w:r w:rsidR="00A84868">
        <w:t xml:space="preserve"> </w:t>
      </w:r>
      <w:r w:rsidR="006F4FE8" w:rsidRPr="001021D1">
        <w:t>ratified,</w:t>
      </w:r>
      <w:r w:rsidR="00F02513">
        <w:t xml:space="preserve"> </w:t>
      </w:r>
      <w:r w:rsidR="006F4FE8" w:rsidRPr="001021D1">
        <w:t>1971;</w:t>
      </w:r>
    </w:p>
    <w:p w14:paraId="162B35A1" w14:textId="7C56E6DB" w:rsidR="006F4FE8" w:rsidRPr="001021D1" w:rsidRDefault="00EE3EB2" w:rsidP="004B2579">
      <w:pPr>
        <w:pStyle w:val="SingleTxtG"/>
      </w:pPr>
      <w:r>
        <w:tab/>
      </w:r>
      <w:r w:rsidR="006F4FE8" w:rsidRPr="001021D1">
        <w:t>(f)</w:t>
      </w:r>
      <w:r w:rsidR="006F4FE8" w:rsidRPr="001021D1">
        <w:tab/>
        <w:t>Minimum</w:t>
      </w:r>
      <w:r w:rsidR="00A84868">
        <w:t xml:space="preserve"> </w:t>
      </w:r>
      <w:r w:rsidR="006F4FE8" w:rsidRPr="001021D1">
        <w:t>Wage</w:t>
      </w:r>
      <w:r w:rsidR="00A84868">
        <w:t xml:space="preserve"> </w:t>
      </w:r>
      <w:r w:rsidR="006F4FE8" w:rsidRPr="001021D1">
        <w:t>Fixing</w:t>
      </w:r>
      <w:r w:rsidR="00A84868">
        <w:t xml:space="preserve"> </w:t>
      </w:r>
      <w:r w:rsidR="006F4FE8" w:rsidRPr="001021D1">
        <w:t>Convention,</w:t>
      </w:r>
      <w:r w:rsidR="00A84868">
        <w:t xml:space="preserve"> </w:t>
      </w:r>
      <w:r w:rsidR="006F4FE8" w:rsidRPr="001021D1">
        <w:t>ILO</w:t>
      </w:r>
      <w:r w:rsidR="00A84868">
        <w:t xml:space="preserve"> </w:t>
      </w:r>
      <w:r w:rsidR="006F4FE8" w:rsidRPr="001021D1">
        <w:t>(No.</w:t>
      </w:r>
      <w:r w:rsidR="00A84868">
        <w:t xml:space="preserve"> </w:t>
      </w:r>
      <w:r w:rsidR="006F4FE8" w:rsidRPr="001021D1">
        <w:t>131),</w:t>
      </w:r>
      <w:r w:rsidR="00F02513">
        <w:t xml:space="preserve"> </w:t>
      </w:r>
      <w:r w:rsidR="006F4FE8" w:rsidRPr="001021D1">
        <w:t>ratified,</w:t>
      </w:r>
      <w:r w:rsidR="00F02513">
        <w:t xml:space="preserve"> </w:t>
      </w:r>
      <w:r w:rsidR="006F4FE8" w:rsidRPr="001021D1">
        <w:t>1982;</w:t>
      </w:r>
    </w:p>
    <w:p w14:paraId="12B52959" w14:textId="34429D92" w:rsidR="006F4FE8" w:rsidRPr="001021D1" w:rsidRDefault="00EE3EB2" w:rsidP="004B2579">
      <w:pPr>
        <w:pStyle w:val="SingleTxtG"/>
      </w:pPr>
      <w:r>
        <w:tab/>
      </w:r>
      <w:r w:rsidR="006F4FE8" w:rsidRPr="001021D1">
        <w:t>(g)</w:t>
      </w:r>
      <w:r w:rsidR="006F4FE8" w:rsidRPr="001021D1">
        <w:tab/>
        <w:t>Minimum</w:t>
      </w:r>
      <w:r w:rsidR="00A84868">
        <w:t xml:space="preserve"> </w:t>
      </w:r>
      <w:r w:rsidR="006F4FE8" w:rsidRPr="001021D1">
        <w:t>Age</w:t>
      </w:r>
      <w:r w:rsidR="00A84868">
        <w:t xml:space="preserve"> </w:t>
      </w:r>
      <w:r w:rsidR="006F4FE8" w:rsidRPr="001021D1">
        <w:t>Convention</w:t>
      </w:r>
      <w:r w:rsidR="00A84868">
        <w:t xml:space="preserve"> </w:t>
      </w:r>
      <w:r w:rsidR="006F4FE8" w:rsidRPr="001021D1">
        <w:t>(for</w:t>
      </w:r>
      <w:r w:rsidR="00A84868">
        <w:t xml:space="preserve"> </w:t>
      </w:r>
      <w:r w:rsidR="006F4FE8" w:rsidRPr="001021D1">
        <w:t>Employment),</w:t>
      </w:r>
      <w:r w:rsidR="00A84868">
        <w:t xml:space="preserve"> </w:t>
      </w:r>
      <w:r w:rsidR="006F4FE8" w:rsidRPr="001021D1">
        <w:t>ILO</w:t>
      </w:r>
      <w:r w:rsidR="00A84868">
        <w:t xml:space="preserve"> </w:t>
      </w:r>
      <w:r w:rsidR="006F4FE8" w:rsidRPr="001021D1">
        <w:t>(No.</w:t>
      </w:r>
      <w:r w:rsidR="00A84868">
        <w:t xml:space="preserve"> </w:t>
      </w:r>
      <w:r w:rsidR="006F4FE8" w:rsidRPr="001021D1">
        <w:t>138),</w:t>
      </w:r>
      <w:r w:rsidR="00A84868">
        <w:t xml:space="preserve"> </w:t>
      </w:r>
      <w:r w:rsidR="006F4FE8" w:rsidRPr="001021D1">
        <w:t>ratified,</w:t>
      </w:r>
      <w:r w:rsidR="00F02513">
        <w:t xml:space="preserve"> </w:t>
      </w:r>
      <w:r w:rsidR="006F4FE8" w:rsidRPr="001021D1">
        <w:t>1982;</w:t>
      </w:r>
    </w:p>
    <w:p w14:paraId="4AFFF63A" w14:textId="36E14D15" w:rsidR="006F4FE8" w:rsidRPr="001021D1" w:rsidRDefault="00EE3EB2" w:rsidP="004B2579">
      <w:pPr>
        <w:pStyle w:val="SingleTxtG"/>
      </w:pPr>
      <w:r>
        <w:tab/>
      </w:r>
      <w:r w:rsidR="006F4FE8" w:rsidRPr="001021D1">
        <w:t>(h)</w:t>
      </w:r>
      <w:r w:rsidR="006F4FE8" w:rsidRPr="001021D1">
        <w:tab/>
        <w:t>Migrant</w:t>
      </w:r>
      <w:r w:rsidR="00A84868">
        <w:t xml:space="preserve"> </w:t>
      </w:r>
      <w:r w:rsidR="006F4FE8" w:rsidRPr="001021D1">
        <w:t>Workers</w:t>
      </w:r>
      <w:r w:rsidR="00A84868">
        <w:t xml:space="preserve"> </w:t>
      </w:r>
      <w:r w:rsidR="006F4FE8" w:rsidRPr="001021D1">
        <w:t>(Supplementary</w:t>
      </w:r>
      <w:r w:rsidR="00A84868">
        <w:t xml:space="preserve"> </w:t>
      </w:r>
      <w:r w:rsidR="006F4FE8" w:rsidRPr="001021D1">
        <w:t>Provisions)</w:t>
      </w:r>
      <w:r w:rsidR="00A84868">
        <w:t xml:space="preserve"> </w:t>
      </w:r>
      <w:r w:rsidR="006F4FE8" w:rsidRPr="001021D1">
        <w:t>Convention</w:t>
      </w:r>
      <w:r w:rsidR="00A84868">
        <w:t xml:space="preserve"> </w:t>
      </w:r>
      <w:r w:rsidR="006F4FE8" w:rsidRPr="001021D1">
        <w:t>(ILO</w:t>
      </w:r>
      <w:r w:rsidR="00F02513">
        <w:t xml:space="preserve"> </w:t>
      </w:r>
      <w:r w:rsidR="006F4FE8" w:rsidRPr="001021D1">
        <w:t>(No.</w:t>
      </w:r>
      <w:r w:rsidR="00F02513">
        <w:t xml:space="preserve"> </w:t>
      </w:r>
      <w:r w:rsidR="006F4FE8" w:rsidRPr="001021D1">
        <w:t>143),</w:t>
      </w:r>
      <w:r w:rsidR="00F02513">
        <w:t xml:space="preserve"> </w:t>
      </w:r>
      <w:r w:rsidR="006F4FE8" w:rsidRPr="001021D1">
        <w:t>ratified,</w:t>
      </w:r>
      <w:r w:rsidR="00F02513">
        <w:t xml:space="preserve"> </w:t>
      </w:r>
      <w:r w:rsidR="006F4FE8" w:rsidRPr="001021D1">
        <w:t>1980;</w:t>
      </w:r>
    </w:p>
    <w:p w14:paraId="5895E011" w14:textId="2A7306DD" w:rsidR="006F4FE8" w:rsidRPr="001021D1" w:rsidRDefault="00EE3EB2" w:rsidP="004B2579">
      <w:pPr>
        <w:pStyle w:val="SingleTxtG"/>
      </w:pPr>
      <w:r>
        <w:tab/>
      </w:r>
      <w:r w:rsidR="006F4FE8" w:rsidRPr="001021D1">
        <w:t>(i)</w:t>
      </w:r>
      <w:r w:rsidR="006F4FE8" w:rsidRPr="001021D1">
        <w:tab/>
        <w:t>Occupational</w:t>
      </w:r>
      <w:r w:rsidR="00A84868">
        <w:t xml:space="preserve"> </w:t>
      </w:r>
      <w:r w:rsidR="006F4FE8" w:rsidRPr="001021D1">
        <w:t>Safety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Health</w:t>
      </w:r>
      <w:r w:rsidR="00A84868">
        <w:t xml:space="preserve"> </w:t>
      </w:r>
      <w:r w:rsidR="006F4FE8" w:rsidRPr="001021D1">
        <w:t>Convention,</w:t>
      </w:r>
      <w:r w:rsidR="00A84868">
        <w:t xml:space="preserve"> </w:t>
      </w:r>
      <w:r w:rsidR="006F4FE8" w:rsidRPr="001021D1">
        <w:t>ILO</w:t>
      </w:r>
      <w:r w:rsidR="00A84868">
        <w:t xml:space="preserve"> </w:t>
      </w:r>
      <w:r w:rsidR="006F4FE8" w:rsidRPr="001021D1">
        <w:t>(No.</w:t>
      </w:r>
      <w:r w:rsidR="00F02513">
        <w:t xml:space="preserve"> </w:t>
      </w:r>
      <w:r w:rsidR="006F4FE8" w:rsidRPr="001021D1">
        <w:t>155),</w:t>
      </w:r>
      <w:r w:rsidR="00F02513">
        <w:t xml:space="preserve"> </w:t>
      </w:r>
      <w:r w:rsidR="006F4FE8" w:rsidRPr="001021D1">
        <w:t>ratified,</w:t>
      </w:r>
      <w:r w:rsidR="00F02513">
        <w:t xml:space="preserve"> </w:t>
      </w:r>
      <w:r w:rsidR="006F4FE8" w:rsidRPr="001021D1">
        <w:t>1987;</w:t>
      </w:r>
    </w:p>
    <w:p w14:paraId="08C1D395" w14:textId="38C21D3A" w:rsidR="006F4FE8" w:rsidRPr="001021D1" w:rsidRDefault="00EE3EB2" w:rsidP="004B2579">
      <w:pPr>
        <w:pStyle w:val="SingleTxtG"/>
      </w:pPr>
      <w:r>
        <w:tab/>
      </w:r>
      <w:r w:rsidR="006F4FE8" w:rsidRPr="001021D1">
        <w:t>(j)</w:t>
      </w:r>
      <w:r w:rsidR="006F4FE8" w:rsidRPr="001021D1">
        <w:tab/>
        <w:t>Worst</w:t>
      </w:r>
      <w:r w:rsidR="00A84868">
        <w:t xml:space="preserve"> </w:t>
      </w:r>
      <w:r w:rsidR="006F4FE8" w:rsidRPr="001021D1">
        <w:t>Forms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Child</w:t>
      </w:r>
      <w:r w:rsidR="00A84868">
        <w:t xml:space="preserve"> </w:t>
      </w:r>
      <w:r w:rsidR="006F4FE8" w:rsidRPr="001021D1">
        <w:t>Labor</w:t>
      </w:r>
      <w:r w:rsidR="00A84868">
        <w:t xml:space="preserve"> </w:t>
      </w:r>
      <w:r w:rsidR="006F4FE8" w:rsidRPr="001021D1">
        <w:t>Convention,</w:t>
      </w:r>
      <w:r w:rsidR="00A84868">
        <w:t xml:space="preserve"> </w:t>
      </w:r>
      <w:r w:rsidR="006F4FE8" w:rsidRPr="001021D1">
        <w:t>ILO</w:t>
      </w:r>
      <w:r w:rsidR="00A84868">
        <w:t xml:space="preserve"> </w:t>
      </w:r>
      <w:r w:rsidR="006F4FE8" w:rsidRPr="001021D1">
        <w:t>(No.</w:t>
      </w:r>
      <w:r w:rsidR="00F02513">
        <w:t xml:space="preserve"> </w:t>
      </w:r>
      <w:r w:rsidR="006F4FE8" w:rsidRPr="001021D1">
        <w:t>182),</w:t>
      </w:r>
      <w:r w:rsidR="00F02513">
        <w:t xml:space="preserve"> </w:t>
      </w:r>
      <w:r w:rsidR="006F4FE8" w:rsidRPr="001021D1">
        <w:t>ratified,</w:t>
      </w:r>
      <w:r w:rsidR="00F02513">
        <w:t xml:space="preserve"> </w:t>
      </w:r>
      <w:r w:rsidR="006F4FE8" w:rsidRPr="001021D1">
        <w:t>2003;</w:t>
      </w:r>
    </w:p>
    <w:p w14:paraId="0EDEA1B8" w14:textId="55A34D69" w:rsidR="006F4FE8" w:rsidRPr="001021D1" w:rsidRDefault="00EE3EB2" w:rsidP="004B2579">
      <w:pPr>
        <w:pStyle w:val="SingleTxtG"/>
      </w:pPr>
      <w:r>
        <w:lastRenderedPageBreak/>
        <w:tab/>
      </w:r>
      <w:r w:rsidR="006F4FE8" w:rsidRPr="001021D1">
        <w:t>(k)</w:t>
      </w:r>
      <w:r w:rsidR="006F4FE8" w:rsidRPr="001021D1">
        <w:tab/>
        <w:t>Maternity</w:t>
      </w:r>
      <w:r w:rsidR="00A84868">
        <w:t xml:space="preserve"> </w:t>
      </w:r>
      <w:r w:rsidR="006F4FE8" w:rsidRPr="001021D1">
        <w:t>Protection</w:t>
      </w:r>
      <w:r w:rsidR="00A84868">
        <w:t xml:space="preserve"> </w:t>
      </w:r>
      <w:r w:rsidR="006F4FE8" w:rsidRPr="001021D1">
        <w:t>Convention,</w:t>
      </w:r>
      <w:r w:rsidR="00A84868">
        <w:t xml:space="preserve"> </w:t>
      </w:r>
      <w:r w:rsidR="006F4FE8" w:rsidRPr="001021D1">
        <w:t>ILO</w:t>
      </w:r>
      <w:r w:rsidR="00A84868">
        <w:t xml:space="preserve"> </w:t>
      </w:r>
      <w:r w:rsidR="006F4FE8" w:rsidRPr="001021D1">
        <w:t>(No.</w:t>
      </w:r>
      <w:r w:rsidR="00F02513">
        <w:t xml:space="preserve"> </w:t>
      </w:r>
      <w:r w:rsidR="006F4FE8" w:rsidRPr="001021D1">
        <w:t>183),</w:t>
      </w:r>
      <w:r w:rsidR="00F02513">
        <w:t xml:space="preserve"> </w:t>
      </w:r>
      <w:r w:rsidR="006F4FE8" w:rsidRPr="001021D1">
        <w:t>ratified,</w:t>
      </w:r>
      <w:r w:rsidR="00F02513">
        <w:t xml:space="preserve"> </w:t>
      </w:r>
      <w:r w:rsidR="006F4FE8" w:rsidRPr="001021D1">
        <w:t>2010;</w:t>
      </w:r>
    </w:p>
    <w:p w14:paraId="0DEED83A" w14:textId="61FD3FBA" w:rsidR="006F4FE8" w:rsidRPr="001021D1" w:rsidRDefault="00EE3EB2" w:rsidP="004B2579">
      <w:pPr>
        <w:pStyle w:val="SingleTxtG"/>
      </w:pPr>
      <w:r>
        <w:tab/>
      </w:r>
      <w:r w:rsidR="006F4FE8" w:rsidRPr="001021D1">
        <w:t>(l)</w:t>
      </w:r>
      <w:r w:rsidR="006F4FE8" w:rsidRPr="001021D1">
        <w:tab/>
        <w:t>Hague</w:t>
      </w:r>
      <w:r w:rsidR="00A84868">
        <w:t xml:space="preserve"> </w:t>
      </w:r>
      <w:r w:rsidR="006F4FE8" w:rsidRPr="001021D1">
        <w:t>Convention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25</w:t>
      </w:r>
      <w:r w:rsidR="00A84868">
        <w:t xml:space="preserve"> </w:t>
      </w:r>
      <w:r w:rsidR="006F4FE8" w:rsidRPr="001021D1">
        <w:t>October</w:t>
      </w:r>
      <w:r w:rsidR="00A84868">
        <w:t xml:space="preserve"> </w:t>
      </w:r>
      <w:r w:rsidR="006F4FE8" w:rsidRPr="001021D1">
        <w:t>1980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Civil</w:t>
      </w:r>
      <w:r w:rsidR="00A84868">
        <w:t xml:space="preserve"> </w:t>
      </w:r>
      <w:r w:rsidR="006F4FE8" w:rsidRPr="001021D1">
        <w:t>Aspects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International</w:t>
      </w:r>
      <w:r w:rsidR="00A84868">
        <w:t xml:space="preserve"> </w:t>
      </w:r>
      <w:r w:rsidR="006F4FE8" w:rsidRPr="001021D1">
        <w:t>Child</w:t>
      </w:r>
      <w:r w:rsidR="00A84868">
        <w:t xml:space="preserve"> </w:t>
      </w:r>
      <w:r w:rsidR="006F4FE8" w:rsidRPr="001021D1">
        <w:t>Abduction,</w:t>
      </w:r>
      <w:r w:rsidR="00F02513">
        <w:t xml:space="preserve"> </w:t>
      </w:r>
      <w:r w:rsidR="006F4FE8" w:rsidRPr="001021D1">
        <w:t>ratified,</w:t>
      </w:r>
      <w:r w:rsidR="00F02513">
        <w:t xml:space="preserve"> </w:t>
      </w:r>
      <w:r w:rsidR="006F4FE8" w:rsidRPr="001021D1">
        <w:t>1991;</w:t>
      </w:r>
    </w:p>
    <w:p w14:paraId="1EE9EE62" w14:textId="1439A74E" w:rsidR="006F4FE8" w:rsidRPr="001021D1" w:rsidRDefault="00EE3EB2" w:rsidP="004B2579">
      <w:pPr>
        <w:pStyle w:val="SingleTxtG"/>
      </w:pPr>
      <w:r>
        <w:tab/>
      </w:r>
      <w:r w:rsidR="006F4FE8" w:rsidRPr="001021D1">
        <w:t>(m)</w:t>
      </w:r>
      <w:r w:rsidR="006F4FE8" w:rsidRPr="001021D1">
        <w:tab/>
        <w:t>Convention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29</w:t>
      </w:r>
      <w:r w:rsidR="00A84868">
        <w:t xml:space="preserve"> </w:t>
      </w:r>
      <w:r w:rsidR="006F4FE8" w:rsidRPr="001021D1">
        <w:t>May</w:t>
      </w:r>
      <w:r w:rsidR="00A84868">
        <w:t xml:space="preserve"> </w:t>
      </w:r>
      <w:r w:rsidR="006F4FE8" w:rsidRPr="001021D1">
        <w:t>1993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Protection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Children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Co</w:t>
      </w:r>
      <w:r w:rsidR="00F02513">
        <w:t>-</w:t>
      </w:r>
      <w:r w:rsidR="006F4FE8" w:rsidRPr="001021D1">
        <w:t>operation</w:t>
      </w:r>
      <w:r w:rsidR="00A84868">
        <w:t xml:space="preserve"> </w:t>
      </w:r>
      <w:r w:rsidR="006F4FE8" w:rsidRPr="001021D1">
        <w:t>in</w:t>
      </w:r>
      <w:r w:rsidR="00A84868">
        <w:t xml:space="preserve"> </w:t>
      </w:r>
      <w:r w:rsidR="006F4FE8" w:rsidRPr="001021D1">
        <w:t>Respect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Intercountry</w:t>
      </w:r>
      <w:r w:rsidR="00A84868">
        <w:t xml:space="preserve"> </w:t>
      </w:r>
      <w:r w:rsidR="006F4FE8" w:rsidRPr="001021D1">
        <w:t>Adoption</w:t>
      </w:r>
      <w:r w:rsidR="00A84868">
        <w:t xml:space="preserve"> </w:t>
      </w:r>
      <w:r w:rsidR="006F4FE8" w:rsidRPr="001021D1">
        <w:t>(HCCH</w:t>
      </w:r>
      <w:r w:rsidR="00A84868">
        <w:t xml:space="preserve"> </w:t>
      </w:r>
      <w:r w:rsidR="006F4FE8" w:rsidRPr="001021D1">
        <w:t>1993</w:t>
      </w:r>
      <w:r w:rsidR="00A84868">
        <w:t xml:space="preserve"> </w:t>
      </w:r>
      <w:r w:rsidR="006F4FE8" w:rsidRPr="001021D1">
        <w:t>Adoption</w:t>
      </w:r>
      <w:r w:rsidR="00A84868">
        <w:t xml:space="preserve"> </w:t>
      </w:r>
      <w:r w:rsidR="006F4FE8" w:rsidRPr="001021D1">
        <w:t>Convention),</w:t>
      </w:r>
      <w:r w:rsidR="00F02513">
        <w:t xml:space="preserve"> </w:t>
      </w:r>
      <w:r w:rsidR="006F4FE8" w:rsidRPr="001021D1">
        <w:t>ratified,</w:t>
      </w:r>
      <w:r w:rsidR="00F02513">
        <w:t xml:space="preserve"> </w:t>
      </w:r>
      <w:r w:rsidR="006F4FE8" w:rsidRPr="001021D1">
        <w:t>2013;</w:t>
      </w:r>
    </w:p>
    <w:p w14:paraId="0F6AD9C1" w14:textId="5B9A9E4F" w:rsidR="006F4FE8" w:rsidRPr="001021D1" w:rsidRDefault="00EE3EB2" w:rsidP="004B2579">
      <w:pPr>
        <w:pStyle w:val="SingleTxtG"/>
      </w:pPr>
      <w:r>
        <w:tab/>
      </w:r>
      <w:r w:rsidR="006F4FE8" w:rsidRPr="001021D1">
        <w:t>(n)</w:t>
      </w:r>
      <w:r w:rsidR="006F4FE8" w:rsidRPr="001021D1">
        <w:tab/>
        <w:t>Convention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19</w:t>
      </w:r>
      <w:r w:rsidR="00A84868">
        <w:t xml:space="preserve"> </w:t>
      </w:r>
      <w:r w:rsidR="006F4FE8" w:rsidRPr="001021D1">
        <w:t>October</w:t>
      </w:r>
      <w:r w:rsidR="00A84868">
        <w:t xml:space="preserve"> </w:t>
      </w:r>
      <w:r w:rsidR="006F4FE8" w:rsidRPr="001021D1">
        <w:t>1996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Jurisdiction,</w:t>
      </w:r>
      <w:r w:rsidR="00A84868">
        <w:t xml:space="preserve"> </w:t>
      </w:r>
      <w:r w:rsidR="006F4FE8" w:rsidRPr="001021D1">
        <w:t>Applicable</w:t>
      </w:r>
      <w:r w:rsidR="00A84868">
        <w:t xml:space="preserve"> </w:t>
      </w:r>
      <w:r w:rsidR="006F4FE8" w:rsidRPr="001021D1">
        <w:t>Law,</w:t>
      </w:r>
      <w:r w:rsidR="00A84868">
        <w:t xml:space="preserve"> </w:t>
      </w:r>
      <w:r w:rsidR="006F4FE8" w:rsidRPr="001021D1">
        <w:t>Recognition,</w:t>
      </w:r>
      <w:r w:rsidR="00A84868">
        <w:t xml:space="preserve"> </w:t>
      </w:r>
      <w:r w:rsidR="006F4FE8" w:rsidRPr="001021D1">
        <w:t>Enforcement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Co-operation</w:t>
      </w:r>
      <w:r w:rsidR="00A84868">
        <w:t xml:space="preserve"> </w:t>
      </w:r>
      <w:r w:rsidR="006F4FE8" w:rsidRPr="001021D1">
        <w:t>in</w:t>
      </w:r>
      <w:r w:rsidR="00A84868">
        <w:t xml:space="preserve"> </w:t>
      </w:r>
      <w:r w:rsidR="006F4FE8" w:rsidRPr="001021D1">
        <w:t>Respect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Parental</w:t>
      </w:r>
      <w:r w:rsidR="00A84868">
        <w:t xml:space="preserve"> </w:t>
      </w:r>
      <w:r w:rsidR="006F4FE8" w:rsidRPr="001021D1">
        <w:t>Responsibility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Measures</w:t>
      </w:r>
      <w:r w:rsidR="00A84868">
        <w:t xml:space="preserve"> </w:t>
      </w:r>
      <w:r w:rsidR="006F4FE8" w:rsidRPr="001021D1">
        <w:t>for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Protection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Children,</w:t>
      </w:r>
      <w:r w:rsidR="00A84868">
        <w:t xml:space="preserve"> </w:t>
      </w:r>
      <w:r w:rsidR="006F4FE8" w:rsidRPr="001021D1">
        <w:t>ratified,</w:t>
      </w:r>
      <w:r w:rsidR="00F02513">
        <w:t xml:space="preserve"> </w:t>
      </w:r>
      <w:r w:rsidR="006F4FE8" w:rsidRPr="001021D1">
        <w:t>2015;</w:t>
      </w:r>
    </w:p>
    <w:p w14:paraId="113084C7" w14:textId="265B5B9B" w:rsidR="006F4FE8" w:rsidRPr="001021D1" w:rsidRDefault="00EE3EB2" w:rsidP="004B2579">
      <w:pPr>
        <w:pStyle w:val="SingleTxtG"/>
      </w:pPr>
      <w:r>
        <w:tab/>
      </w:r>
      <w:r w:rsidR="006F4FE8" w:rsidRPr="001021D1">
        <w:t>(o)</w:t>
      </w:r>
      <w:r w:rsidR="006F4FE8" w:rsidRPr="001021D1">
        <w:tab/>
        <w:t>Geneva</w:t>
      </w:r>
      <w:r w:rsidR="00A84868">
        <w:t xml:space="preserve"> </w:t>
      </w:r>
      <w:r w:rsidR="006F4FE8" w:rsidRPr="001021D1">
        <w:t>Convention</w:t>
      </w:r>
      <w:r w:rsidR="00A84868">
        <w:t xml:space="preserve"> </w:t>
      </w:r>
      <w:r w:rsidR="006F4FE8" w:rsidRPr="001021D1">
        <w:t>(I)</w:t>
      </w:r>
      <w:r w:rsidR="00A84868">
        <w:t xml:space="preserve"> </w:t>
      </w:r>
      <w:r w:rsidR="006F4FE8" w:rsidRPr="001021D1">
        <w:t>for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Amelioration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Condition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Wounded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Sick</w:t>
      </w:r>
      <w:r w:rsidR="00A84868">
        <w:t xml:space="preserve"> </w:t>
      </w:r>
      <w:r w:rsidR="006F4FE8" w:rsidRPr="001021D1">
        <w:t>in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Armed</w:t>
      </w:r>
      <w:r w:rsidR="00A84868">
        <w:t xml:space="preserve"> </w:t>
      </w:r>
      <w:r w:rsidR="006F4FE8" w:rsidRPr="001021D1">
        <w:t>Forces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Field,</w:t>
      </w:r>
      <w:r w:rsidR="00F02513">
        <w:t xml:space="preserve"> </w:t>
      </w:r>
      <w:r w:rsidR="006F4FE8" w:rsidRPr="001021D1">
        <w:t>1949;</w:t>
      </w:r>
    </w:p>
    <w:p w14:paraId="0D627A99" w14:textId="6E5D651D" w:rsidR="006F4FE8" w:rsidRPr="001021D1" w:rsidRDefault="00EE3EB2" w:rsidP="004B2579">
      <w:pPr>
        <w:pStyle w:val="SingleTxtG"/>
      </w:pPr>
      <w:r>
        <w:tab/>
      </w:r>
      <w:r w:rsidR="006F4FE8" w:rsidRPr="001021D1">
        <w:t>(p)</w:t>
      </w:r>
      <w:r w:rsidR="006F4FE8" w:rsidRPr="001021D1">
        <w:tab/>
        <w:t>Geneva</w:t>
      </w:r>
      <w:r w:rsidR="00A84868">
        <w:t xml:space="preserve"> </w:t>
      </w:r>
      <w:r w:rsidR="006F4FE8" w:rsidRPr="001021D1">
        <w:t>Convention</w:t>
      </w:r>
      <w:r w:rsidR="00A84868">
        <w:t xml:space="preserve"> </w:t>
      </w:r>
      <w:r w:rsidR="006F4FE8" w:rsidRPr="001021D1">
        <w:t>(II)</w:t>
      </w:r>
      <w:r w:rsidR="00A84868">
        <w:t xml:space="preserve"> </w:t>
      </w:r>
      <w:r w:rsidR="006F4FE8" w:rsidRPr="001021D1">
        <w:t>for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Amelioration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Condition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Wounded,</w:t>
      </w:r>
      <w:r w:rsidR="00A84868">
        <w:t xml:space="preserve"> </w:t>
      </w:r>
      <w:r w:rsidR="006F4FE8" w:rsidRPr="001021D1">
        <w:t>Sick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Shipwrecked</w:t>
      </w:r>
      <w:r w:rsidR="00A84868">
        <w:t xml:space="preserve"> </w:t>
      </w:r>
      <w:r w:rsidR="006F4FE8" w:rsidRPr="001021D1">
        <w:t>in</w:t>
      </w:r>
      <w:r w:rsidR="00A84868">
        <w:t xml:space="preserve"> </w:t>
      </w:r>
      <w:r w:rsidR="006F4FE8" w:rsidRPr="001021D1">
        <w:t>Armed</w:t>
      </w:r>
      <w:r w:rsidR="00A84868">
        <w:t xml:space="preserve"> </w:t>
      </w:r>
      <w:r w:rsidR="006F4FE8" w:rsidRPr="001021D1">
        <w:t>Forces</w:t>
      </w:r>
      <w:r w:rsidR="00A84868">
        <w:t xml:space="preserve"> </w:t>
      </w:r>
      <w:r w:rsidR="006F4FE8" w:rsidRPr="001021D1">
        <w:t>at</w:t>
      </w:r>
      <w:r w:rsidR="00A84868">
        <w:t xml:space="preserve"> </w:t>
      </w:r>
      <w:r w:rsidR="006F4FE8" w:rsidRPr="001021D1">
        <w:t>Sea,</w:t>
      </w:r>
      <w:r w:rsidR="00F02513">
        <w:t xml:space="preserve"> </w:t>
      </w:r>
      <w:r w:rsidR="006F4FE8" w:rsidRPr="001021D1">
        <w:t>1949;</w:t>
      </w:r>
    </w:p>
    <w:p w14:paraId="1605EAD2" w14:textId="468540AF" w:rsidR="006F4FE8" w:rsidRPr="001021D1" w:rsidRDefault="00EE3EB2" w:rsidP="004B2579">
      <w:pPr>
        <w:pStyle w:val="SingleTxtG"/>
      </w:pPr>
      <w:r>
        <w:tab/>
      </w:r>
      <w:r w:rsidR="006F4FE8" w:rsidRPr="001021D1">
        <w:t>(q)</w:t>
      </w:r>
      <w:r w:rsidR="006F4FE8" w:rsidRPr="001021D1">
        <w:tab/>
        <w:t>Geneva</w:t>
      </w:r>
      <w:r w:rsidR="00A84868">
        <w:t xml:space="preserve"> </w:t>
      </w:r>
      <w:r w:rsidR="006F4FE8" w:rsidRPr="001021D1">
        <w:t>Convention</w:t>
      </w:r>
      <w:r w:rsidR="00A84868">
        <w:t xml:space="preserve"> </w:t>
      </w:r>
      <w:r w:rsidR="006F4FE8" w:rsidRPr="001021D1">
        <w:t>(III)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Treatment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Prisoners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War,</w:t>
      </w:r>
      <w:r w:rsidR="00F02513">
        <w:t xml:space="preserve"> </w:t>
      </w:r>
      <w:r w:rsidR="006F4FE8" w:rsidRPr="001021D1">
        <w:t>1949;</w:t>
      </w:r>
    </w:p>
    <w:p w14:paraId="7C0E2658" w14:textId="010F58F6" w:rsidR="006F4FE8" w:rsidRPr="001021D1" w:rsidRDefault="00EE3EB2" w:rsidP="004B2579">
      <w:pPr>
        <w:pStyle w:val="SingleTxtG"/>
      </w:pPr>
      <w:r>
        <w:tab/>
      </w:r>
      <w:r w:rsidR="006F4FE8" w:rsidRPr="001021D1">
        <w:t>(r)</w:t>
      </w:r>
      <w:r w:rsidR="006F4FE8" w:rsidRPr="001021D1">
        <w:tab/>
        <w:t>Geneva</w:t>
      </w:r>
      <w:r w:rsidR="00A84868">
        <w:t xml:space="preserve"> </w:t>
      </w:r>
      <w:r w:rsidR="006F4FE8" w:rsidRPr="001021D1">
        <w:t>Convention</w:t>
      </w:r>
      <w:r w:rsidR="00A84868">
        <w:t xml:space="preserve"> </w:t>
      </w:r>
      <w:r w:rsidR="006F4FE8" w:rsidRPr="001021D1">
        <w:t>(IV)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Protection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Civilian</w:t>
      </w:r>
      <w:r w:rsidR="00A84868">
        <w:t xml:space="preserve"> </w:t>
      </w:r>
      <w:r w:rsidR="006F4FE8" w:rsidRPr="001021D1">
        <w:t>Persons</w:t>
      </w:r>
      <w:r w:rsidR="00A84868">
        <w:t xml:space="preserve"> </w:t>
      </w:r>
      <w:r w:rsidR="006F4FE8" w:rsidRPr="001021D1">
        <w:t>in</w:t>
      </w:r>
      <w:r w:rsidR="00A84868">
        <w:t xml:space="preserve"> </w:t>
      </w:r>
      <w:r w:rsidR="006F4FE8" w:rsidRPr="001021D1">
        <w:t>Time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War,</w:t>
      </w:r>
      <w:r w:rsidR="00F02513">
        <w:t xml:space="preserve"> </w:t>
      </w:r>
      <w:r w:rsidR="006F4FE8" w:rsidRPr="001021D1">
        <w:t>1949;</w:t>
      </w:r>
    </w:p>
    <w:p w14:paraId="45E1F6AE" w14:textId="44D4919C" w:rsidR="006F4FE8" w:rsidRPr="001021D1" w:rsidRDefault="00EE3EB2" w:rsidP="004B2579">
      <w:pPr>
        <w:pStyle w:val="SingleTxtG"/>
      </w:pPr>
      <w:r>
        <w:tab/>
      </w:r>
      <w:r w:rsidR="006F4FE8" w:rsidRPr="001021D1">
        <w:t>(s)</w:t>
      </w:r>
      <w:r w:rsidR="006F4FE8" w:rsidRPr="001021D1">
        <w:tab/>
        <w:t>Additional</w:t>
      </w:r>
      <w:r w:rsidR="00A84868">
        <w:t xml:space="preserve"> </w:t>
      </w:r>
      <w:r w:rsidR="006F4FE8" w:rsidRPr="001021D1">
        <w:t>Protocol</w:t>
      </w:r>
      <w:r w:rsidR="00A84868">
        <w:t xml:space="preserve"> </w:t>
      </w:r>
      <w:r w:rsidR="006F4FE8" w:rsidRPr="001021D1">
        <w:t>to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Geneva</w:t>
      </w:r>
      <w:r w:rsidR="00A84868">
        <w:t xml:space="preserve"> </w:t>
      </w:r>
      <w:r w:rsidR="006F4FE8" w:rsidRPr="001021D1">
        <w:t>Convention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12</w:t>
      </w:r>
      <w:r w:rsidR="00A84868">
        <w:t xml:space="preserve"> </w:t>
      </w:r>
      <w:r w:rsidR="006F4FE8" w:rsidRPr="001021D1">
        <w:t>August</w:t>
      </w:r>
      <w:r w:rsidR="00A84868">
        <w:t xml:space="preserve"> </w:t>
      </w:r>
      <w:r w:rsidR="006F4FE8" w:rsidRPr="001021D1">
        <w:t>1949,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relating</w:t>
      </w:r>
      <w:r w:rsidR="00A84868">
        <w:t xml:space="preserve"> </w:t>
      </w:r>
      <w:r w:rsidR="006F4FE8" w:rsidRPr="001021D1">
        <w:t>to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Protection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Victims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International</w:t>
      </w:r>
      <w:r w:rsidR="00A84868">
        <w:t xml:space="preserve"> </w:t>
      </w:r>
      <w:r w:rsidR="006F4FE8" w:rsidRPr="001021D1">
        <w:t>Armed</w:t>
      </w:r>
      <w:r w:rsidR="00A84868">
        <w:t xml:space="preserve"> </w:t>
      </w:r>
      <w:r w:rsidR="006F4FE8" w:rsidRPr="001021D1">
        <w:t>Conflicts</w:t>
      </w:r>
      <w:r w:rsidR="00A84868">
        <w:t xml:space="preserve"> </w:t>
      </w:r>
      <w:r w:rsidR="006F4FE8" w:rsidRPr="001021D1">
        <w:t>(Protocol</w:t>
      </w:r>
      <w:r w:rsidR="00A84868">
        <w:t xml:space="preserve"> </w:t>
      </w:r>
      <w:r w:rsidR="006F4FE8" w:rsidRPr="001021D1">
        <w:t>I),</w:t>
      </w:r>
      <w:r w:rsidR="00F02513">
        <w:t xml:space="preserve"> </w:t>
      </w:r>
      <w:r w:rsidR="006F4FE8" w:rsidRPr="001021D1">
        <w:t>1977;</w:t>
      </w:r>
    </w:p>
    <w:p w14:paraId="08C13CAB" w14:textId="29E2E903" w:rsidR="006F4FE8" w:rsidRPr="001021D1" w:rsidRDefault="00EE3EB2" w:rsidP="004B2579">
      <w:pPr>
        <w:pStyle w:val="SingleTxtG"/>
      </w:pPr>
      <w:r>
        <w:tab/>
      </w:r>
      <w:r w:rsidR="006F4FE8" w:rsidRPr="001021D1">
        <w:t>(t)</w:t>
      </w:r>
      <w:r w:rsidR="006F4FE8" w:rsidRPr="001021D1">
        <w:tab/>
        <w:t>Additional</w:t>
      </w:r>
      <w:r w:rsidR="00A84868">
        <w:t xml:space="preserve"> </w:t>
      </w:r>
      <w:r w:rsidR="006F4FE8" w:rsidRPr="001021D1">
        <w:t>Protocol</w:t>
      </w:r>
      <w:r w:rsidR="00A84868">
        <w:t xml:space="preserve"> </w:t>
      </w:r>
      <w:r w:rsidR="006F4FE8" w:rsidRPr="001021D1">
        <w:t>to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Geneva</w:t>
      </w:r>
      <w:r w:rsidR="00A84868">
        <w:t xml:space="preserve"> </w:t>
      </w:r>
      <w:r w:rsidR="006F4FE8" w:rsidRPr="001021D1">
        <w:t>Convention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12</w:t>
      </w:r>
      <w:r w:rsidR="00A84868">
        <w:t xml:space="preserve"> </w:t>
      </w:r>
      <w:r w:rsidR="006F4FE8" w:rsidRPr="001021D1">
        <w:t>August</w:t>
      </w:r>
      <w:r w:rsidR="00A84868">
        <w:t xml:space="preserve"> </w:t>
      </w:r>
      <w:r w:rsidR="006F4FE8" w:rsidRPr="001021D1">
        <w:t>1949,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relating</w:t>
      </w:r>
      <w:r w:rsidR="00A84868">
        <w:t xml:space="preserve"> </w:t>
      </w:r>
      <w:r w:rsidR="006F4FE8" w:rsidRPr="001021D1">
        <w:t>to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Protection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Victims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Non-International</w:t>
      </w:r>
      <w:r w:rsidR="00A84868">
        <w:t xml:space="preserve"> </w:t>
      </w:r>
      <w:r w:rsidR="006F4FE8" w:rsidRPr="001021D1">
        <w:t>Armed</w:t>
      </w:r>
      <w:r w:rsidR="00A84868">
        <w:t xml:space="preserve"> </w:t>
      </w:r>
      <w:r w:rsidR="006F4FE8" w:rsidRPr="001021D1">
        <w:t>Conflicts</w:t>
      </w:r>
      <w:r w:rsidR="00A84868">
        <w:t xml:space="preserve"> </w:t>
      </w:r>
      <w:r w:rsidR="006F4FE8" w:rsidRPr="001021D1">
        <w:t>(Protocol</w:t>
      </w:r>
      <w:r w:rsidR="00A84868">
        <w:t xml:space="preserve"> </w:t>
      </w:r>
      <w:r w:rsidR="006F4FE8" w:rsidRPr="001021D1">
        <w:t>II),</w:t>
      </w:r>
      <w:r w:rsidR="00F02513">
        <w:t xml:space="preserve"> </w:t>
      </w:r>
      <w:r w:rsidR="006F4FE8" w:rsidRPr="001021D1">
        <w:t>1977.</w:t>
      </w:r>
    </w:p>
    <w:p w14:paraId="78411C39" w14:textId="7B723D11" w:rsidR="006F4FE8" w:rsidRPr="001021D1" w:rsidRDefault="006F4FE8" w:rsidP="00527A79">
      <w:pPr>
        <w:pStyle w:val="H23G"/>
      </w:pPr>
      <w:r w:rsidRPr="001021D1">
        <w:tab/>
      </w:r>
      <w:r w:rsidRPr="001021D1">
        <w:tab/>
        <w:t>Ratification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regional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conventions</w:t>
      </w:r>
    </w:p>
    <w:p w14:paraId="74E4A812" w14:textId="38836543" w:rsidR="006F4FE8" w:rsidRPr="00D35FC0" w:rsidRDefault="006F4FE8" w:rsidP="004B2579">
      <w:pPr>
        <w:pStyle w:val="SingleTxtG"/>
        <w:rPr>
          <w:bCs/>
          <w:lang w:val="sr-Cyrl-RS"/>
        </w:rPr>
      </w:pPr>
      <w:r w:rsidRPr="00D35FC0">
        <w:rPr>
          <w:bCs/>
          <w:lang w:val="sr-Cyrl-RS"/>
        </w:rPr>
        <w:t>121.</w:t>
      </w:r>
      <w:r>
        <w:rPr>
          <w:bCs/>
          <w:lang w:val="sr-Cyrl-RS"/>
        </w:rPr>
        <w:tab/>
      </w:r>
      <w:r w:rsidRPr="001021D1">
        <w:rPr>
          <w:bCs/>
        </w:rPr>
        <w:t>RS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ratified</w:t>
      </w:r>
      <w:r w:rsidR="00A84868">
        <w:rPr>
          <w:bCs/>
        </w:rPr>
        <w:t xml:space="preserve"> </w:t>
      </w:r>
      <w:r w:rsidRPr="001021D1">
        <w:rPr>
          <w:bCs/>
        </w:rPr>
        <w:t>37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Europe</w:t>
      </w:r>
      <w:r w:rsidR="00A84868">
        <w:rPr>
          <w:bCs/>
        </w:rPr>
        <w:t xml:space="preserve"> </w:t>
      </w:r>
      <w:r w:rsidRPr="001021D1">
        <w:rPr>
          <w:bCs/>
        </w:rPr>
        <w:t>conventions,</w:t>
      </w:r>
      <w:r w:rsidR="00A84868">
        <w:rPr>
          <w:bCs/>
        </w:rPr>
        <w:t xml:space="preserve"> </w:t>
      </w:r>
      <w:r w:rsidRPr="001021D1">
        <w:rPr>
          <w:bCs/>
        </w:rPr>
        <w:t>including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European</w:t>
      </w:r>
      <w:r w:rsidR="00A84868">
        <w:rPr>
          <w:bCs/>
        </w:rPr>
        <w:t xml:space="preserve"> </w:t>
      </w:r>
      <w:r w:rsidRPr="001021D1">
        <w:rPr>
          <w:bCs/>
        </w:rPr>
        <w:t>Convention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Fundamental</w:t>
      </w:r>
      <w:r w:rsidR="00A84868">
        <w:rPr>
          <w:bCs/>
        </w:rPr>
        <w:t xml:space="preserve"> </w:t>
      </w:r>
      <w:r w:rsidRPr="001021D1">
        <w:rPr>
          <w:bCs/>
        </w:rPr>
        <w:t>Freedoms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accompanying</w:t>
      </w:r>
      <w:r w:rsidR="00A84868">
        <w:rPr>
          <w:bCs/>
        </w:rPr>
        <w:t xml:space="preserve"> </w:t>
      </w:r>
      <w:r w:rsidRPr="001021D1">
        <w:rPr>
          <w:bCs/>
        </w:rPr>
        <w:t>protocols.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2013,</w:t>
      </w:r>
      <w:r w:rsidR="00A84868">
        <w:rPr>
          <w:bCs/>
        </w:rPr>
        <w:t xml:space="preserve"> </w:t>
      </w:r>
      <w:r w:rsidRPr="001021D1">
        <w:rPr>
          <w:bCs/>
        </w:rPr>
        <w:t>RS</w:t>
      </w:r>
      <w:r w:rsidR="00735750">
        <w:rPr>
          <w:bCs/>
        </w:rPr>
        <w:t xml:space="preserve"> </w:t>
      </w:r>
      <w:r w:rsidRPr="001021D1">
        <w:rPr>
          <w:bCs/>
        </w:rPr>
        <w:t>ratified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Convention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Preventing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Combating</w:t>
      </w:r>
      <w:r w:rsidR="00A84868">
        <w:rPr>
          <w:bCs/>
        </w:rPr>
        <w:t xml:space="preserve"> </w:t>
      </w:r>
      <w:r w:rsidRPr="001021D1">
        <w:rPr>
          <w:bCs/>
        </w:rPr>
        <w:t>Violence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Women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Domestic</w:t>
      </w:r>
      <w:r w:rsidR="00A84868">
        <w:rPr>
          <w:bCs/>
        </w:rPr>
        <w:t xml:space="preserve"> </w:t>
      </w:r>
      <w:r w:rsidRPr="001021D1">
        <w:rPr>
          <w:bCs/>
        </w:rPr>
        <w:t>Violence,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2016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European</w:t>
      </w:r>
      <w:r w:rsidR="00A84868">
        <w:rPr>
          <w:bCs/>
        </w:rPr>
        <w:t xml:space="preserve"> </w:t>
      </w:r>
      <w:r w:rsidRPr="001021D1">
        <w:rPr>
          <w:bCs/>
        </w:rPr>
        <w:t>Outline</w:t>
      </w:r>
      <w:r w:rsidR="00A84868">
        <w:rPr>
          <w:bCs/>
        </w:rPr>
        <w:t xml:space="preserve"> </w:t>
      </w:r>
      <w:r w:rsidRPr="001021D1">
        <w:rPr>
          <w:bCs/>
        </w:rPr>
        <w:t>Convention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Transfrontier</w:t>
      </w:r>
      <w:r w:rsidR="00A84868">
        <w:rPr>
          <w:bCs/>
        </w:rPr>
        <w:t xml:space="preserve"> </w:t>
      </w:r>
      <w:r w:rsidRPr="001021D1">
        <w:rPr>
          <w:bCs/>
        </w:rPr>
        <w:t>Co-operation</w:t>
      </w:r>
      <w:r w:rsidR="00A84868">
        <w:rPr>
          <w:bCs/>
        </w:rPr>
        <w:t xml:space="preserve"> </w:t>
      </w:r>
      <w:r w:rsidRPr="001021D1">
        <w:rPr>
          <w:bCs/>
        </w:rPr>
        <w:t>between</w:t>
      </w:r>
      <w:r w:rsidR="00A84868">
        <w:rPr>
          <w:bCs/>
        </w:rPr>
        <w:t xml:space="preserve"> </w:t>
      </w:r>
      <w:r w:rsidRPr="001021D1">
        <w:rPr>
          <w:bCs/>
        </w:rPr>
        <w:t>Territorial</w:t>
      </w:r>
      <w:r w:rsidR="00A84868">
        <w:rPr>
          <w:bCs/>
        </w:rPr>
        <w:t xml:space="preserve"> </w:t>
      </w:r>
      <w:r w:rsidRPr="001021D1">
        <w:rPr>
          <w:bCs/>
        </w:rPr>
        <w:t>Communities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Authorities.</w:t>
      </w:r>
      <w:r w:rsidR="00A84868">
        <w:rPr>
          <w:bCs/>
        </w:rPr>
        <w:t xml:space="preserve"> </w:t>
      </w:r>
      <w:r w:rsidRPr="00D35FC0">
        <w:rPr>
          <w:bCs/>
          <w:lang w:val="sr-Cyrl-RS"/>
        </w:rPr>
        <w:t>Among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other</w:t>
      </w:r>
      <w:r w:rsidRPr="001021D1">
        <w:rPr>
          <w:bCs/>
        </w:rPr>
        <w:t>s</w:t>
      </w:r>
      <w:r w:rsidRPr="00D35FC0">
        <w:rPr>
          <w:bCs/>
          <w:lang w:val="sr-Cyrl-RS"/>
        </w:rPr>
        <w:t>,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the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following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conventions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are</w:t>
      </w:r>
      <w:r w:rsidR="00A84868">
        <w:rPr>
          <w:bCs/>
          <w:lang w:val="sr-Cyrl-RS"/>
        </w:rPr>
        <w:t xml:space="preserve"> </w:t>
      </w:r>
      <w:r w:rsidRPr="001021D1">
        <w:rPr>
          <w:bCs/>
        </w:rPr>
        <w:t>relevant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the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realization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of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human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and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minority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rights:</w:t>
      </w:r>
      <w:r w:rsidR="00A84868">
        <w:rPr>
          <w:bCs/>
          <w:lang w:val="sr-Cyrl-RS"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D35FC0">
        <w:rPr>
          <w:bCs/>
          <w:lang w:val="sr-Cyrl-RS"/>
        </w:rPr>
        <w:t>European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Charter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for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Regional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or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Minority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Languages,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entered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into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force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in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1998;</w:t>
      </w:r>
      <w:r w:rsidR="00A84868">
        <w:rPr>
          <w:bCs/>
          <w:lang w:val="sr-Cyrl-RS"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D35FC0">
        <w:rPr>
          <w:bCs/>
          <w:lang w:val="sr-Cyrl-RS"/>
        </w:rPr>
        <w:t>Council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of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Europe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Framework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Convention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for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the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Protection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of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National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Minorities,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entered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into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force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in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2001;</w:t>
      </w:r>
      <w:r w:rsidR="00A84868">
        <w:rPr>
          <w:bCs/>
          <w:lang w:val="sr-Cyrl-RS"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D35FC0">
        <w:rPr>
          <w:bCs/>
          <w:lang w:val="sr-Cyrl-RS"/>
        </w:rPr>
        <w:t>Convention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for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the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Protection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of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Human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Rights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and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Fundamental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Freedoms</w:t>
      </w:r>
      <w:r w:rsidR="00A84868">
        <w:rPr>
          <w:bCs/>
          <w:lang w:val="sr-Cyrl-RS"/>
        </w:rPr>
        <w:t xml:space="preserve"> </w:t>
      </w:r>
      <w:r w:rsidR="00F02513">
        <w:rPr>
          <w:bCs/>
          <w:lang w:val="sr-Cyrl-RS"/>
        </w:rPr>
        <w:t>–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ratified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in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2004;</w:t>
      </w:r>
      <w:r w:rsidR="00A84868">
        <w:rPr>
          <w:bCs/>
          <w:lang w:val="sr-Cyrl-RS"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D35FC0">
        <w:rPr>
          <w:bCs/>
          <w:lang w:val="sr-Cyrl-RS"/>
        </w:rPr>
        <w:t>European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Convention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on</w:t>
      </w:r>
      <w:r w:rsidR="00A84868">
        <w:rPr>
          <w:bCs/>
          <w:lang w:val="sr-Cyrl-RS"/>
        </w:rPr>
        <w:t xml:space="preserve"> </w:t>
      </w:r>
      <w:r w:rsidRPr="00D35FC0">
        <w:rPr>
          <w:bCs/>
          <w:lang w:val="sr-Cyrl-RS"/>
        </w:rPr>
        <w:t>Extradition,</w:t>
      </w:r>
      <w:r w:rsidR="00A84868">
        <w:rPr>
          <w:bCs/>
          <w:lang w:val="sr-Cyrl-RS"/>
        </w:rPr>
        <w:t xml:space="preserve"> </w:t>
      </w:r>
      <w:r w:rsidRPr="001021D1">
        <w:rPr>
          <w:bCs/>
        </w:rPr>
        <w:t>ratified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D35FC0">
        <w:rPr>
          <w:bCs/>
          <w:lang w:val="sr-Cyrl-RS"/>
        </w:rPr>
        <w:t>2002;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European</w:t>
      </w:r>
      <w:r w:rsidR="00A84868">
        <w:rPr>
          <w:bCs/>
        </w:rPr>
        <w:t xml:space="preserve"> </w:t>
      </w:r>
      <w:r w:rsidRPr="001021D1">
        <w:rPr>
          <w:bCs/>
        </w:rPr>
        <w:t>Convention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Assistance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Matters,</w:t>
      </w:r>
      <w:r w:rsidR="00A84868">
        <w:rPr>
          <w:bCs/>
        </w:rPr>
        <w:t xml:space="preserve"> </w:t>
      </w:r>
      <w:r w:rsidRPr="001021D1">
        <w:rPr>
          <w:bCs/>
        </w:rPr>
        <w:t>ratified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2002;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European</w:t>
      </w:r>
      <w:r w:rsidR="00A84868">
        <w:rPr>
          <w:bCs/>
        </w:rPr>
        <w:t xml:space="preserve"> </w:t>
      </w:r>
      <w:r w:rsidRPr="001021D1">
        <w:rPr>
          <w:bCs/>
        </w:rPr>
        <w:t>Convention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Supervision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Conditionally</w:t>
      </w:r>
      <w:r w:rsidR="00A84868">
        <w:rPr>
          <w:bCs/>
        </w:rPr>
        <w:t xml:space="preserve"> </w:t>
      </w:r>
      <w:r w:rsidRPr="001021D1">
        <w:rPr>
          <w:bCs/>
        </w:rPr>
        <w:t>Sentenced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Conditionally</w:t>
      </w:r>
      <w:r w:rsidR="00A84868">
        <w:rPr>
          <w:bCs/>
        </w:rPr>
        <w:t xml:space="preserve"> </w:t>
      </w:r>
      <w:r w:rsidRPr="001021D1">
        <w:rPr>
          <w:bCs/>
        </w:rPr>
        <w:t>Released</w:t>
      </w:r>
      <w:r w:rsidR="00A84868">
        <w:rPr>
          <w:bCs/>
        </w:rPr>
        <w:t xml:space="preserve"> </w:t>
      </w:r>
      <w:r w:rsidRPr="001021D1">
        <w:rPr>
          <w:bCs/>
        </w:rPr>
        <w:t>Persons,</w:t>
      </w:r>
      <w:r w:rsidR="00A84868">
        <w:rPr>
          <w:bCs/>
        </w:rPr>
        <w:t xml:space="preserve"> </w:t>
      </w:r>
      <w:r w:rsidRPr="001021D1">
        <w:rPr>
          <w:bCs/>
        </w:rPr>
        <w:t>ratified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2001;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European</w:t>
      </w:r>
      <w:r w:rsidR="00A84868">
        <w:rPr>
          <w:bCs/>
        </w:rPr>
        <w:t xml:space="preserve"> </w:t>
      </w:r>
      <w:r w:rsidRPr="001021D1">
        <w:rPr>
          <w:bCs/>
        </w:rPr>
        <w:t>Convention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Validity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Judgments,</w:t>
      </w:r>
      <w:r w:rsidR="00A84868">
        <w:rPr>
          <w:bCs/>
        </w:rPr>
        <w:t xml:space="preserve"> </w:t>
      </w:r>
      <w:r w:rsidRPr="001021D1">
        <w:rPr>
          <w:bCs/>
        </w:rPr>
        <w:t>ratified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2007;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European</w:t>
      </w:r>
      <w:r w:rsidR="00A84868">
        <w:rPr>
          <w:bCs/>
        </w:rPr>
        <w:t xml:space="preserve"> </w:t>
      </w:r>
      <w:r w:rsidRPr="001021D1">
        <w:rPr>
          <w:bCs/>
        </w:rPr>
        <w:t>Convention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Suppression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Terrorism,</w:t>
      </w:r>
      <w:r w:rsidR="00A84868">
        <w:rPr>
          <w:bCs/>
        </w:rPr>
        <w:t xml:space="preserve"> </w:t>
      </w:r>
      <w:r w:rsidRPr="001021D1">
        <w:rPr>
          <w:bCs/>
        </w:rPr>
        <w:t>ratified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2003;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European</w:t>
      </w:r>
      <w:r w:rsidR="00A84868">
        <w:rPr>
          <w:bCs/>
        </w:rPr>
        <w:t xml:space="preserve"> </w:t>
      </w:r>
      <w:r w:rsidRPr="001021D1">
        <w:rPr>
          <w:bCs/>
        </w:rPr>
        <w:t>Convention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Recognition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Enforcement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Decisions</w:t>
      </w:r>
      <w:r w:rsidR="00A84868">
        <w:rPr>
          <w:bCs/>
        </w:rPr>
        <w:t xml:space="preserve"> </w:t>
      </w:r>
      <w:r w:rsidRPr="001021D1">
        <w:rPr>
          <w:bCs/>
        </w:rPr>
        <w:t>Concerning</w:t>
      </w:r>
      <w:r w:rsidR="00A84868">
        <w:rPr>
          <w:bCs/>
        </w:rPr>
        <w:t xml:space="preserve"> </w:t>
      </w:r>
      <w:r w:rsidRPr="001021D1">
        <w:rPr>
          <w:bCs/>
        </w:rPr>
        <w:t>Custody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Restoration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Custody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Children,</w:t>
      </w:r>
      <w:r w:rsidR="00A84868">
        <w:rPr>
          <w:bCs/>
        </w:rPr>
        <w:t xml:space="preserve"> </w:t>
      </w:r>
      <w:r w:rsidRPr="001021D1">
        <w:rPr>
          <w:bCs/>
        </w:rPr>
        <w:t>ratified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2002;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Convention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Individuals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regard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Automatic</w:t>
      </w:r>
      <w:r w:rsidR="00A84868">
        <w:rPr>
          <w:bCs/>
        </w:rPr>
        <w:t xml:space="preserve"> </w:t>
      </w:r>
      <w:r w:rsidRPr="001021D1">
        <w:rPr>
          <w:bCs/>
        </w:rPr>
        <w:t>Processing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Personal</w:t>
      </w:r>
      <w:r w:rsidR="00A84868">
        <w:rPr>
          <w:bCs/>
        </w:rPr>
        <w:t xml:space="preserve"> </w:t>
      </w:r>
      <w:r w:rsidRPr="001021D1">
        <w:rPr>
          <w:bCs/>
        </w:rPr>
        <w:t>Data,</w:t>
      </w:r>
      <w:r w:rsidR="00A84868">
        <w:rPr>
          <w:bCs/>
        </w:rPr>
        <w:t xml:space="preserve"> </w:t>
      </w:r>
      <w:r w:rsidRPr="001021D1">
        <w:rPr>
          <w:bCs/>
        </w:rPr>
        <w:t>ratified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2006;</w:t>
      </w:r>
      <w:r w:rsidR="00A84868">
        <w:rPr>
          <w:bCs/>
        </w:rPr>
        <w:t xml:space="preserve"> </w:t>
      </w:r>
      <w:r w:rsidRPr="001021D1">
        <w:rPr>
          <w:bCs/>
        </w:rPr>
        <w:t>UN</w:t>
      </w:r>
      <w:r w:rsidR="00A84868">
        <w:rPr>
          <w:bCs/>
        </w:rPr>
        <w:t xml:space="preserve"> </w:t>
      </w:r>
      <w:r w:rsidRPr="001021D1">
        <w:rPr>
          <w:bCs/>
        </w:rPr>
        <w:t>Convention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Torture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Cruel,</w:t>
      </w:r>
      <w:r w:rsidR="00A84868">
        <w:rPr>
          <w:bCs/>
        </w:rPr>
        <w:t xml:space="preserve"> </w:t>
      </w:r>
      <w:r w:rsidRPr="001021D1">
        <w:rPr>
          <w:bCs/>
        </w:rPr>
        <w:t>Inhuman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Degrading</w:t>
      </w:r>
      <w:r w:rsidR="00A84868">
        <w:rPr>
          <w:bCs/>
        </w:rPr>
        <w:t xml:space="preserve"> </w:t>
      </w:r>
      <w:r w:rsidRPr="001021D1">
        <w:rPr>
          <w:bCs/>
        </w:rPr>
        <w:t>Treatment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Punishment,</w:t>
      </w:r>
      <w:r w:rsidR="00A84868">
        <w:rPr>
          <w:bCs/>
        </w:rPr>
        <w:t xml:space="preserve"> </w:t>
      </w:r>
      <w:r w:rsidRPr="001021D1">
        <w:rPr>
          <w:bCs/>
        </w:rPr>
        <w:t>ratified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2004;</w:t>
      </w:r>
      <w:r w:rsidR="00A84868">
        <w:rPr>
          <w:bCs/>
        </w:rPr>
        <w:t xml:space="preserve"> </w:t>
      </w:r>
      <w:r w:rsidRPr="001021D1">
        <w:rPr>
          <w:bCs/>
        </w:rPr>
        <w:t>Convention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Cybercrime,</w:t>
      </w:r>
      <w:r w:rsidR="00A84868">
        <w:rPr>
          <w:bCs/>
        </w:rPr>
        <w:t xml:space="preserve"> </w:t>
      </w:r>
      <w:r w:rsidRPr="001021D1">
        <w:rPr>
          <w:bCs/>
        </w:rPr>
        <w:t>ratified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2005;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Europe</w:t>
      </w:r>
      <w:r w:rsidR="00A84868">
        <w:rPr>
          <w:bCs/>
        </w:rPr>
        <w:t xml:space="preserve"> </w:t>
      </w:r>
      <w:r w:rsidRPr="001021D1">
        <w:rPr>
          <w:bCs/>
        </w:rPr>
        <w:t>Convention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Action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Trafficking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Beings,</w:t>
      </w:r>
      <w:r w:rsidR="00A84868">
        <w:rPr>
          <w:bCs/>
        </w:rPr>
        <w:t xml:space="preserve"> </w:t>
      </w:r>
      <w:r w:rsidRPr="001021D1">
        <w:rPr>
          <w:bCs/>
        </w:rPr>
        <w:t>ratified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2005;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Europe</w:t>
      </w:r>
      <w:r w:rsidR="00A84868">
        <w:rPr>
          <w:bCs/>
        </w:rPr>
        <w:t xml:space="preserve"> </w:t>
      </w:r>
      <w:r w:rsidRPr="001021D1">
        <w:rPr>
          <w:bCs/>
        </w:rPr>
        <w:t>Convention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Sexual</w:t>
      </w:r>
      <w:r w:rsidR="00A84868">
        <w:rPr>
          <w:bCs/>
        </w:rPr>
        <w:t xml:space="preserve"> </w:t>
      </w:r>
      <w:r w:rsidRPr="001021D1">
        <w:rPr>
          <w:bCs/>
        </w:rPr>
        <w:t>Exploitation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Sexual</w:t>
      </w:r>
      <w:r w:rsidR="00A84868">
        <w:rPr>
          <w:bCs/>
        </w:rPr>
        <w:t xml:space="preserve"> </w:t>
      </w:r>
      <w:r w:rsidRPr="001021D1">
        <w:rPr>
          <w:bCs/>
        </w:rPr>
        <w:t>Abuse,</w:t>
      </w:r>
      <w:r w:rsidR="00A84868">
        <w:rPr>
          <w:bCs/>
        </w:rPr>
        <w:t xml:space="preserve"> </w:t>
      </w:r>
      <w:r w:rsidRPr="001021D1">
        <w:rPr>
          <w:bCs/>
        </w:rPr>
        <w:t>ratified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2010.</w:t>
      </w:r>
    </w:p>
    <w:p w14:paraId="5EFE967A" w14:textId="77777777" w:rsidR="00CB330A" w:rsidRDefault="006F4FE8" w:rsidP="00EE3EB2">
      <w:pPr>
        <w:pStyle w:val="H1G"/>
        <w:rPr>
          <w:lang w:val="en-US"/>
        </w:rPr>
      </w:pPr>
      <w:r>
        <w:rPr>
          <w:lang w:val="en-US"/>
        </w:rPr>
        <w:tab/>
      </w:r>
      <w:r w:rsidRPr="00C817F4">
        <w:rPr>
          <w:lang w:val="en-US"/>
        </w:rPr>
        <w:t>D</w:t>
      </w:r>
      <w:r w:rsidRPr="001021D1">
        <w:t>.</w:t>
      </w:r>
      <w:r w:rsidRPr="001021D1">
        <w:tab/>
        <w:t>Legal</w:t>
      </w:r>
      <w:r w:rsidR="00A84868">
        <w:t xml:space="preserve"> </w:t>
      </w:r>
      <w:r w:rsidRPr="001021D1">
        <w:t>framework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protection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level</w:t>
      </w:r>
    </w:p>
    <w:p w14:paraId="32D62869" w14:textId="04662DFB" w:rsidR="006F4FE8" w:rsidRPr="001021D1" w:rsidRDefault="006F4FE8" w:rsidP="00527A79">
      <w:pPr>
        <w:pStyle w:val="H23G"/>
      </w:pPr>
      <w:r w:rsidRPr="001021D1">
        <w:tab/>
      </w:r>
      <w:r w:rsidRPr="001021D1">
        <w:tab/>
        <w:t>Human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protected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legislation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derogations/restrictions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rights</w:t>
      </w:r>
    </w:p>
    <w:p w14:paraId="5CD917C4" w14:textId="564583E4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122.</w:t>
      </w:r>
      <w:r>
        <w:rPr>
          <w:bCs/>
          <w:lang w:val="sr-Cyrl-RS"/>
        </w:rPr>
        <w:tab/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second</w:t>
      </w:r>
      <w:r w:rsidR="00A84868">
        <w:rPr>
          <w:bCs/>
        </w:rPr>
        <w:t xml:space="preserve"> </w:t>
      </w:r>
      <w:r w:rsidRPr="001021D1">
        <w:rPr>
          <w:bCs/>
        </w:rPr>
        <w:t>part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RS</w:t>
      </w:r>
      <w:r w:rsidR="00A84868">
        <w:rPr>
          <w:bCs/>
        </w:rPr>
        <w:t xml:space="preserve"> </w:t>
      </w:r>
      <w:r w:rsidRPr="001021D1">
        <w:rPr>
          <w:bCs/>
        </w:rPr>
        <w:t>refers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freedoms.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basic</w:t>
      </w:r>
      <w:r w:rsidR="00A84868">
        <w:rPr>
          <w:bCs/>
        </w:rPr>
        <w:t xml:space="preserve"> </w:t>
      </w:r>
      <w:r w:rsidRPr="001021D1">
        <w:rPr>
          <w:bCs/>
        </w:rPr>
        <w:t>principles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include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direct</w:t>
      </w:r>
      <w:r w:rsidR="00A84868">
        <w:rPr>
          <w:bCs/>
        </w:rPr>
        <w:t xml:space="preserve"> </w:t>
      </w:r>
      <w:r w:rsidRPr="001021D1">
        <w:rPr>
          <w:bCs/>
        </w:rPr>
        <w:t>application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guaranteed</w:t>
      </w:r>
      <w:r w:rsidR="00A84868">
        <w:rPr>
          <w:bCs/>
        </w:rPr>
        <w:t xml:space="preserve"> </w:t>
      </w:r>
      <w:r w:rsidRPr="001021D1">
        <w:rPr>
          <w:bCs/>
        </w:rPr>
        <w:t>rights;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regulation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purpose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guarantees;</w:t>
      </w:r>
      <w:r w:rsidR="00A84868">
        <w:rPr>
          <w:bCs/>
        </w:rPr>
        <w:t xml:space="preserve"> </w:t>
      </w:r>
      <w:r w:rsidRPr="001021D1">
        <w:rPr>
          <w:bCs/>
        </w:rPr>
        <w:t>regulating</w:t>
      </w:r>
      <w:r w:rsidR="00A84868">
        <w:rPr>
          <w:bCs/>
        </w:rPr>
        <w:t xml:space="preserve"> </w:t>
      </w:r>
      <w:r w:rsidRPr="001021D1">
        <w:rPr>
          <w:bCs/>
        </w:rPr>
        <w:t>restrictions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rights;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prohibition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lastRenderedPageBreak/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freedoms.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freedoms</w:t>
      </w:r>
      <w:r w:rsidR="00A84868">
        <w:rPr>
          <w:bCs/>
        </w:rPr>
        <w:t xml:space="preserve"> </w:t>
      </w:r>
      <w:r w:rsidRPr="001021D1">
        <w:rPr>
          <w:bCs/>
        </w:rPr>
        <w:t>guaranteed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</w:t>
      </w:r>
      <w:r w:rsidR="00A84868">
        <w:rPr>
          <w:bCs/>
        </w:rPr>
        <w:t xml:space="preserve"> </w:t>
      </w:r>
      <w:r w:rsidRPr="001021D1">
        <w:rPr>
          <w:bCs/>
        </w:rPr>
        <w:t>relate</w:t>
      </w:r>
      <w:r w:rsidR="00A84868">
        <w:rPr>
          <w:bCs/>
        </w:rPr>
        <w:t xml:space="preserve"> </w:t>
      </w:r>
      <w:r w:rsidRPr="001021D1">
        <w:rPr>
          <w:bCs/>
        </w:rPr>
        <w:t>to:</w:t>
      </w:r>
      <w:r w:rsidRPr="00154A22">
        <w:rPr>
          <w:rStyle w:val="FootnoteReference"/>
        </w:rPr>
        <w:footnoteReference w:id="97"/>
      </w:r>
      <w:r w:rsidR="00A84868">
        <w:rPr>
          <w:bCs/>
        </w:rPr>
        <w:t xml:space="preserve"> </w:t>
      </w:r>
      <w:r w:rsidRPr="001021D1">
        <w:rPr>
          <w:bCs/>
        </w:rPr>
        <w:t>dignity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free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individual;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life;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inviolability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physical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mental</w:t>
      </w:r>
      <w:r w:rsidR="00A84868">
        <w:rPr>
          <w:bCs/>
        </w:rPr>
        <w:t xml:space="preserve"> </w:t>
      </w:r>
      <w:r w:rsidRPr="001021D1">
        <w:rPr>
          <w:bCs/>
        </w:rPr>
        <w:t>integrity;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prohibition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slavery,</w:t>
      </w:r>
      <w:r w:rsidR="00A84868">
        <w:rPr>
          <w:bCs/>
        </w:rPr>
        <w:t xml:space="preserve"> </w:t>
      </w:r>
      <w:r w:rsidRPr="001021D1">
        <w:rPr>
          <w:bCs/>
        </w:rPr>
        <w:t>slavery-like</w:t>
      </w:r>
      <w:r w:rsidR="00A84868">
        <w:rPr>
          <w:bCs/>
        </w:rPr>
        <w:t xml:space="preserve"> </w:t>
      </w:r>
      <w:r w:rsidRPr="001021D1">
        <w:rPr>
          <w:bCs/>
        </w:rPr>
        <w:t>states,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forced</w:t>
      </w:r>
      <w:r w:rsidR="00A84868">
        <w:rPr>
          <w:bCs/>
        </w:rPr>
        <w:t xml:space="preserve"> </w:t>
      </w:r>
      <w:r w:rsidRPr="001021D1">
        <w:rPr>
          <w:bCs/>
        </w:rPr>
        <w:t>labor;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liberty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security;</w:t>
      </w:r>
      <w:r w:rsidR="00A84868">
        <w:rPr>
          <w:bCs/>
        </w:rPr>
        <w:t xml:space="preserve"> </w:t>
      </w:r>
      <w:r w:rsidRPr="001021D1">
        <w:rPr>
          <w:bCs/>
        </w:rPr>
        <w:t>treatment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person</w:t>
      </w:r>
      <w:r w:rsidR="00A84868">
        <w:rPr>
          <w:bCs/>
        </w:rPr>
        <w:t xml:space="preserve"> </w:t>
      </w:r>
      <w:r w:rsidRPr="001021D1">
        <w:rPr>
          <w:bCs/>
        </w:rPr>
        <w:t>deprived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liberty;</w:t>
      </w:r>
      <w:r w:rsidR="00A84868">
        <w:rPr>
          <w:bCs/>
        </w:rPr>
        <w:t xml:space="preserve"> </w:t>
      </w:r>
      <w:r w:rsidRPr="001021D1">
        <w:rPr>
          <w:bCs/>
        </w:rPr>
        <w:t>additional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case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deprivation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liberty</w:t>
      </w:r>
      <w:r w:rsidR="00A84868">
        <w:rPr>
          <w:bCs/>
        </w:rPr>
        <w:t xml:space="preserve"> </w:t>
      </w:r>
      <w:r w:rsidRPr="001021D1">
        <w:rPr>
          <w:bCs/>
        </w:rPr>
        <w:t>without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decision;</w:t>
      </w:r>
      <w:r w:rsidR="00A84868">
        <w:rPr>
          <w:bCs/>
        </w:rPr>
        <w:t xml:space="preserve"> </w:t>
      </w:r>
      <w:r w:rsidRPr="001021D1">
        <w:rPr>
          <w:bCs/>
        </w:rPr>
        <w:t>detention;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duration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detention;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fair</w:t>
      </w:r>
      <w:r w:rsidR="00A84868">
        <w:rPr>
          <w:bCs/>
        </w:rPr>
        <w:t xml:space="preserve"> </w:t>
      </w:r>
      <w:r w:rsidRPr="001021D1">
        <w:rPr>
          <w:bCs/>
        </w:rPr>
        <w:t>trial;</w:t>
      </w:r>
      <w:r w:rsidR="00A84868">
        <w:rPr>
          <w:bCs/>
        </w:rPr>
        <w:t xml:space="preserve"> </w:t>
      </w:r>
      <w:r w:rsidRPr="001021D1">
        <w:rPr>
          <w:bCs/>
        </w:rPr>
        <w:t>defendant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special</w:t>
      </w:r>
      <w:r w:rsidR="00A84868">
        <w:rPr>
          <w:bCs/>
        </w:rPr>
        <w:t xml:space="preserve"> </w:t>
      </w:r>
      <w:r w:rsidRPr="001021D1">
        <w:rPr>
          <w:bCs/>
        </w:rPr>
        <w:t>rights;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certainty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law;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rehabilitation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compensation;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equal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remedy;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personality;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citizenship;</w:t>
      </w:r>
      <w:r w:rsidR="00A84868">
        <w:rPr>
          <w:bCs/>
        </w:rPr>
        <w:t xml:space="preserve"> </w:t>
      </w:r>
      <w:r w:rsidRPr="001021D1">
        <w:rPr>
          <w:bCs/>
        </w:rPr>
        <w:t>freedom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movement;</w:t>
      </w:r>
      <w:r w:rsidR="00A84868">
        <w:rPr>
          <w:bCs/>
        </w:rPr>
        <w:t xml:space="preserve"> </w:t>
      </w:r>
      <w:r w:rsidRPr="001021D1">
        <w:rPr>
          <w:bCs/>
        </w:rPr>
        <w:t>inviolability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domicile;</w:t>
      </w:r>
      <w:r w:rsidR="00A84868">
        <w:rPr>
          <w:bCs/>
        </w:rPr>
        <w:t xml:space="preserve"> </w:t>
      </w:r>
      <w:r w:rsidRPr="001021D1">
        <w:rPr>
          <w:bCs/>
        </w:rPr>
        <w:t>secrecy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letters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means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communication;</w:t>
      </w:r>
      <w:r w:rsidR="00A84868">
        <w:rPr>
          <w:bCs/>
        </w:rPr>
        <w:t xml:space="preserve"> </w:t>
      </w:r>
      <w:r w:rsidRPr="001021D1">
        <w:rPr>
          <w:bCs/>
        </w:rPr>
        <w:t>personal</w:t>
      </w:r>
      <w:r w:rsidR="00A84868">
        <w:rPr>
          <w:bCs/>
        </w:rPr>
        <w:t xml:space="preserve"> </w:t>
      </w:r>
      <w:r w:rsidRPr="001021D1">
        <w:rPr>
          <w:bCs/>
        </w:rPr>
        <w:t>data</w:t>
      </w:r>
      <w:r w:rsidR="00A84868">
        <w:rPr>
          <w:bCs/>
        </w:rPr>
        <w:t xml:space="preserve"> </w:t>
      </w:r>
      <w:r w:rsidRPr="001021D1">
        <w:rPr>
          <w:bCs/>
        </w:rPr>
        <w:t>protection;</w:t>
      </w:r>
      <w:r w:rsidR="00A84868">
        <w:rPr>
          <w:bCs/>
        </w:rPr>
        <w:t xml:space="preserve"> </w:t>
      </w:r>
      <w:r w:rsidRPr="001021D1">
        <w:rPr>
          <w:bCs/>
        </w:rPr>
        <w:t>freedom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thought,</w:t>
      </w:r>
      <w:r w:rsidR="00A84868">
        <w:rPr>
          <w:bCs/>
        </w:rPr>
        <w:t xml:space="preserve"> </w:t>
      </w:r>
      <w:r w:rsidRPr="001021D1">
        <w:rPr>
          <w:bCs/>
        </w:rPr>
        <w:t>conscience,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religion;</w:t>
      </w:r>
      <w:r w:rsidR="00A84868">
        <w:rPr>
          <w:bCs/>
        </w:rPr>
        <w:t xml:space="preserve"> </w:t>
      </w:r>
      <w:r w:rsidRPr="001021D1">
        <w:rPr>
          <w:bCs/>
        </w:rPr>
        <w:t>churches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religious</w:t>
      </w:r>
      <w:r w:rsidR="00A84868">
        <w:rPr>
          <w:bCs/>
        </w:rPr>
        <w:t xml:space="preserve"> </w:t>
      </w:r>
      <w:r w:rsidRPr="001021D1">
        <w:rPr>
          <w:bCs/>
        </w:rPr>
        <w:t>communities;</w:t>
      </w:r>
      <w:r w:rsidR="00A84868">
        <w:rPr>
          <w:bCs/>
        </w:rPr>
        <w:t xml:space="preserve"> </w:t>
      </w:r>
      <w:r w:rsidRPr="001021D1">
        <w:rPr>
          <w:bCs/>
        </w:rPr>
        <w:t>conscientious</w:t>
      </w:r>
      <w:r w:rsidR="00A84868">
        <w:rPr>
          <w:bCs/>
        </w:rPr>
        <w:t xml:space="preserve"> </w:t>
      </w:r>
      <w:r w:rsidRPr="001021D1">
        <w:rPr>
          <w:bCs/>
        </w:rPr>
        <w:t>objection;</w:t>
      </w:r>
      <w:r w:rsidR="00A84868">
        <w:rPr>
          <w:bCs/>
        </w:rPr>
        <w:t xml:space="preserve"> </w:t>
      </w:r>
      <w:r w:rsidRPr="001021D1">
        <w:rPr>
          <w:bCs/>
        </w:rPr>
        <w:t>freedom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thought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expression;</w:t>
      </w:r>
      <w:r w:rsidR="00A84868">
        <w:rPr>
          <w:bCs/>
        </w:rPr>
        <w:t xml:space="preserve"> </w:t>
      </w:r>
      <w:r w:rsidRPr="001021D1">
        <w:rPr>
          <w:bCs/>
        </w:rPr>
        <w:t>freedom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expression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affiliation;</w:t>
      </w:r>
      <w:r w:rsidR="00A84868">
        <w:rPr>
          <w:bCs/>
        </w:rPr>
        <w:t xml:space="preserve"> </w:t>
      </w:r>
      <w:r w:rsidRPr="001021D1">
        <w:rPr>
          <w:bCs/>
        </w:rPr>
        <w:t>encouraging</w:t>
      </w:r>
      <w:r w:rsidR="00A84868">
        <w:rPr>
          <w:bCs/>
        </w:rPr>
        <w:t xml:space="preserve"> </w:t>
      </w:r>
      <w:r w:rsidRPr="001021D1">
        <w:rPr>
          <w:bCs/>
        </w:rPr>
        <w:t>respect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differences;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prohibition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incitement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racial,</w:t>
      </w:r>
      <w:r w:rsidR="00A84868">
        <w:rPr>
          <w:bCs/>
        </w:rPr>
        <w:t xml:space="preserve"> </w:t>
      </w:r>
      <w:r w:rsidRPr="001021D1">
        <w:rPr>
          <w:bCs/>
        </w:rPr>
        <w:t>national,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religious</w:t>
      </w:r>
      <w:r w:rsidR="00A84868">
        <w:rPr>
          <w:bCs/>
        </w:rPr>
        <w:t xml:space="preserve"> </w:t>
      </w:r>
      <w:r w:rsidRPr="001021D1">
        <w:rPr>
          <w:bCs/>
        </w:rPr>
        <w:t>hatred;</w:t>
      </w:r>
      <w:r w:rsidR="00A84868">
        <w:rPr>
          <w:bCs/>
        </w:rPr>
        <w:t xml:space="preserve"> </w:t>
      </w:r>
      <w:r w:rsidRPr="001021D1">
        <w:rPr>
          <w:bCs/>
        </w:rPr>
        <w:t>freedom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media;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information;</w:t>
      </w:r>
      <w:r w:rsidR="00A84868">
        <w:rPr>
          <w:bCs/>
        </w:rPr>
        <w:t xml:space="preserve"> </w:t>
      </w:r>
      <w:r w:rsidRPr="001021D1">
        <w:rPr>
          <w:bCs/>
        </w:rPr>
        <w:t>suffrage;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participate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management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affairs;</w:t>
      </w:r>
      <w:r w:rsidR="00A84868">
        <w:rPr>
          <w:bCs/>
        </w:rPr>
        <w:t xml:space="preserve"> </w:t>
      </w:r>
      <w:r w:rsidRPr="001021D1">
        <w:rPr>
          <w:bCs/>
        </w:rPr>
        <w:t>freedom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assembly;</w:t>
      </w:r>
      <w:r w:rsidR="00A84868">
        <w:rPr>
          <w:bCs/>
        </w:rPr>
        <w:t xml:space="preserve"> </w:t>
      </w:r>
      <w:r w:rsidRPr="001021D1">
        <w:rPr>
          <w:bCs/>
        </w:rPr>
        <w:t>freedom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association;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petition;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asylum;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property;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inherit;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work;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strike;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marry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equality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spouses;</w:t>
      </w:r>
      <w:r w:rsidR="00A84868">
        <w:rPr>
          <w:bCs/>
        </w:rPr>
        <w:t xml:space="preserve"> </w:t>
      </w:r>
      <w:r w:rsidRPr="001021D1">
        <w:rPr>
          <w:bCs/>
        </w:rPr>
        <w:t>freedom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decide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birth;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child;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duties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parents;</w:t>
      </w:r>
      <w:r w:rsidR="00A84868">
        <w:rPr>
          <w:bCs/>
        </w:rPr>
        <w:t xml:space="preserve"> </w:t>
      </w:r>
      <w:r w:rsidRPr="001021D1">
        <w:rPr>
          <w:bCs/>
        </w:rPr>
        <w:t>special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family,</w:t>
      </w:r>
      <w:r w:rsidR="00A84868">
        <w:rPr>
          <w:bCs/>
        </w:rPr>
        <w:t xml:space="preserve"> </w:t>
      </w:r>
      <w:r w:rsidRPr="001021D1">
        <w:rPr>
          <w:bCs/>
        </w:rPr>
        <w:t>mother,</w:t>
      </w:r>
      <w:r w:rsidR="00A84868">
        <w:rPr>
          <w:bCs/>
        </w:rPr>
        <w:t xml:space="preserve"> </w:t>
      </w:r>
      <w:r w:rsidRPr="001021D1">
        <w:rPr>
          <w:bCs/>
        </w:rPr>
        <w:t>single</w:t>
      </w:r>
      <w:r w:rsidR="00A84868">
        <w:rPr>
          <w:bCs/>
        </w:rPr>
        <w:t xml:space="preserve"> </w:t>
      </w:r>
      <w:r w:rsidRPr="001021D1">
        <w:rPr>
          <w:bCs/>
        </w:rPr>
        <w:t>parent,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child;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0152D4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aid;</w:t>
      </w:r>
      <w:r w:rsidR="00A84868">
        <w:rPr>
          <w:bCs/>
        </w:rPr>
        <w:t xml:space="preserve"> </w:t>
      </w:r>
      <w:r w:rsidRPr="001021D1">
        <w:rPr>
          <w:bCs/>
        </w:rPr>
        <w:t>health</w:t>
      </w:r>
      <w:r w:rsidR="00A84868">
        <w:rPr>
          <w:bCs/>
        </w:rPr>
        <w:t xml:space="preserve"> </w:t>
      </w:r>
      <w:r w:rsidRPr="001021D1">
        <w:rPr>
          <w:bCs/>
        </w:rPr>
        <w:t>protection;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protection;</w:t>
      </w:r>
      <w:r w:rsidR="00A84868">
        <w:rPr>
          <w:bCs/>
        </w:rPr>
        <w:t xml:space="preserve"> </w:t>
      </w:r>
      <w:r w:rsidRPr="001021D1">
        <w:rPr>
          <w:bCs/>
        </w:rPr>
        <w:t>pension</w:t>
      </w:r>
      <w:r w:rsidR="00A84868">
        <w:rPr>
          <w:bCs/>
        </w:rPr>
        <w:t xml:space="preserve"> </w:t>
      </w:r>
      <w:r w:rsidRPr="001021D1">
        <w:rPr>
          <w:bCs/>
        </w:rPr>
        <w:t>insurance;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education;</w:t>
      </w:r>
      <w:r w:rsidR="00A84868">
        <w:rPr>
          <w:bCs/>
        </w:rPr>
        <w:t xml:space="preserve"> </w:t>
      </w:r>
      <w:r w:rsidRPr="001021D1">
        <w:rPr>
          <w:bCs/>
        </w:rPr>
        <w:t>university</w:t>
      </w:r>
      <w:r w:rsidR="00A84868">
        <w:rPr>
          <w:bCs/>
        </w:rPr>
        <w:t xml:space="preserve"> </w:t>
      </w:r>
      <w:r w:rsidRPr="001021D1">
        <w:rPr>
          <w:bCs/>
        </w:rPr>
        <w:t>autonomy;</w:t>
      </w:r>
      <w:r w:rsidR="00A84868">
        <w:rPr>
          <w:bCs/>
        </w:rPr>
        <w:t xml:space="preserve"> </w:t>
      </w:r>
      <w:r w:rsidRPr="001021D1">
        <w:rPr>
          <w:bCs/>
        </w:rPr>
        <w:t>freedom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scientific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artistic</w:t>
      </w:r>
      <w:r w:rsidR="00A84868">
        <w:rPr>
          <w:bCs/>
        </w:rPr>
        <w:t xml:space="preserve"> </w:t>
      </w:r>
      <w:r w:rsidRPr="001021D1">
        <w:rPr>
          <w:bCs/>
        </w:rPr>
        <w:t>creation;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healthy</w:t>
      </w:r>
      <w:r w:rsidR="00A84868">
        <w:rPr>
          <w:bCs/>
        </w:rPr>
        <w:t xml:space="preserve"> </w:t>
      </w:r>
      <w:r w:rsidRPr="001021D1">
        <w:rPr>
          <w:bCs/>
        </w:rPr>
        <w:t>environment.</w:t>
      </w:r>
    </w:p>
    <w:p w14:paraId="0F719FF6" w14:textId="4508F3A9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123.</w:t>
      </w:r>
      <w:r>
        <w:rPr>
          <w:bCs/>
          <w:lang w:val="sr-Cyrl-RS"/>
        </w:rPr>
        <w:tab/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special</w:t>
      </w:r>
      <w:r w:rsidR="00A84868">
        <w:rPr>
          <w:bCs/>
        </w:rPr>
        <w:t xml:space="preserve"> </w:t>
      </w:r>
      <w:r w:rsidRPr="001021D1">
        <w:rPr>
          <w:bCs/>
        </w:rPr>
        <w:t>section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</w:t>
      </w:r>
      <w:r w:rsidR="00A84868">
        <w:rPr>
          <w:bCs/>
        </w:rPr>
        <w:t xml:space="preserve"> </w:t>
      </w:r>
      <w:r w:rsidRPr="001021D1">
        <w:rPr>
          <w:bCs/>
        </w:rPr>
        <w:t>refers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guarantee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belonging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minorities.</w:t>
      </w:r>
      <w:r w:rsidRPr="00154A22">
        <w:rPr>
          <w:rStyle w:val="FootnoteReference"/>
        </w:rPr>
        <w:footnoteReference w:id="98"/>
      </w:r>
      <w:r w:rsidR="00A84868">
        <w:rPr>
          <w:bCs/>
        </w:rPr>
        <w:t xml:space="preserve"> </w:t>
      </w:r>
      <w:r w:rsidRPr="001021D1">
        <w:rPr>
          <w:bCs/>
        </w:rPr>
        <w:t>Members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minorities,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addition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guaranteed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Constitution,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guaranteed</w:t>
      </w:r>
      <w:r w:rsidR="00A84868">
        <w:rPr>
          <w:bCs/>
        </w:rPr>
        <w:t xml:space="preserve"> </w:t>
      </w:r>
      <w:r w:rsidRPr="001021D1">
        <w:rPr>
          <w:bCs/>
        </w:rPr>
        <w:t>additional,</w:t>
      </w:r>
      <w:r w:rsidR="00A84868">
        <w:rPr>
          <w:bCs/>
        </w:rPr>
        <w:t xml:space="preserve"> </w:t>
      </w:r>
      <w:r w:rsidRPr="001021D1">
        <w:rPr>
          <w:bCs/>
        </w:rPr>
        <w:t>individual,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collective</w:t>
      </w:r>
      <w:r w:rsidR="00A84868">
        <w:rPr>
          <w:bCs/>
        </w:rPr>
        <w:t xml:space="preserve"> </w:t>
      </w:r>
      <w:r w:rsidRPr="001021D1">
        <w:rPr>
          <w:bCs/>
        </w:rPr>
        <w:t>rights.</w:t>
      </w:r>
      <w:r w:rsidR="00A84868">
        <w:rPr>
          <w:bCs/>
        </w:rPr>
        <w:t xml:space="preserve"> </w:t>
      </w:r>
      <w:r w:rsidRPr="001021D1">
        <w:rPr>
          <w:bCs/>
        </w:rPr>
        <w:t>Individual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exercised</w:t>
      </w:r>
      <w:r w:rsidR="00A84868">
        <w:rPr>
          <w:bCs/>
        </w:rPr>
        <w:t xml:space="preserve"> </w:t>
      </w:r>
      <w:r w:rsidRPr="001021D1">
        <w:rPr>
          <w:bCs/>
        </w:rPr>
        <w:t>individually,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collective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community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others,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relevant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treaties.</w:t>
      </w:r>
      <w:r w:rsidR="00A84868">
        <w:rPr>
          <w:bCs/>
        </w:rPr>
        <w:t xml:space="preserve"> </w:t>
      </w:r>
      <w:r w:rsidRPr="001021D1">
        <w:rPr>
          <w:bCs/>
        </w:rPr>
        <w:t>Through</w:t>
      </w:r>
      <w:r w:rsidR="00A84868">
        <w:rPr>
          <w:bCs/>
        </w:rPr>
        <w:t xml:space="preserve"> </w:t>
      </w:r>
      <w:r w:rsidRPr="001021D1">
        <w:rPr>
          <w:bCs/>
        </w:rPr>
        <w:t>collective</w:t>
      </w:r>
      <w:r w:rsidR="00A84868">
        <w:rPr>
          <w:bCs/>
        </w:rPr>
        <w:t xml:space="preserve"> </w:t>
      </w:r>
      <w:r w:rsidRPr="001021D1">
        <w:rPr>
          <w:bCs/>
        </w:rPr>
        <w:t>rights,</w:t>
      </w:r>
      <w:r w:rsidR="00A84868">
        <w:rPr>
          <w:bCs/>
        </w:rPr>
        <w:t xml:space="preserve"> </w:t>
      </w:r>
      <w:r w:rsidRPr="001021D1">
        <w:rPr>
          <w:bCs/>
        </w:rPr>
        <w:t>members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minorities,</w:t>
      </w:r>
      <w:r w:rsidR="00A84868">
        <w:rPr>
          <w:bCs/>
        </w:rPr>
        <w:t xml:space="preserve"> </w:t>
      </w:r>
      <w:r w:rsidRPr="001021D1">
        <w:rPr>
          <w:bCs/>
        </w:rPr>
        <w:t>directly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through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representatives,</w:t>
      </w:r>
      <w:r w:rsidR="00A84868">
        <w:rPr>
          <w:bCs/>
        </w:rPr>
        <w:t xml:space="preserve"> </w:t>
      </w:r>
      <w:r w:rsidRPr="001021D1">
        <w:rPr>
          <w:bCs/>
        </w:rPr>
        <w:t>participate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decision-making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decide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certain</w:t>
      </w:r>
      <w:r w:rsidR="00A84868">
        <w:rPr>
          <w:bCs/>
        </w:rPr>
        <w:t xml:space="preserve"> </w:t>
      </w:r>
      <w:r w:rsidRPr="001021D1">
        <w:rPr>
          <w:bCs/>
        </w:rPr>
        <w:t>issues</w:t>
      </w:r>
      <w:r w:rsidR="00A84868">
        <w:rPr>
          <w:bCs/>
        </w:rPr>
        <w:t xml:space="preserve"> </w:t>
      </w:r>
      <w:r w:rsidRPr="001021D1">
        <w:rPr>
          <w:bCs/>
        </w:rPr>
        <w:t>related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culture,</w:t>
      </w:r>
      <w:r w:rsidR="00A84868">
        <w:rPr>
          <w:bCs/>
        </w:rPr>
        <w:t xml:space="preserve"> </w:t>
      </w:r>
      <w:r w:rsidRPr="001021D1">
        <w:rPr>
          <w:bCs/>
        </w:rPr>
        <w:t>education,</w:t>
      </w:r>
      <w:r w:rsidR="00A84868">
        <w:rPr>
          <w:bCs/>
        </w:rPr>
        <w:t xml:space="preserve"> </w:t>
      </w:r>
      <w:r w:rsidRPr="001021D1">
        <w:rPr>
          <w:bCs/>
        </w:rPr>
        <w:t>information,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official</w:t>
      </w:r>
      <w:r w:rsidR="00A84868">
        <w:rPr>
          <w:bCs/>
        </w:rPr>
        <w:t xml:space="preserve"> </w:t>
      </w:r>
      <w:r w:rsidRPr="001021D1">
        <w:rPr>
          <w:bCs/>
        </w:rPr>
        <w:t>use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language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script,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order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exercise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self-government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culture,</w:t>
      </w:r>
      <w:r w:rsidR="00A84868">
        <w:rPr>
          <w:bCs/>
        </w:rPr>
        <w:t xml:space="preserve"> </w:t>
      </w:r>
      <w:r w:rsidRPr="001021D1">
        <w:rPr>
          <w:bCs/>
        </w:rPr>
        <w:t>education,</w:t>
      </w:r>
      <w:r w:rsidR="00A84868">
        <w:rPr>
          <w:bCs/>
        </w:rPr>
        <w:t xml:space="preserve"> </w:t>
      </w:r>
      <w:r w:rsidRPr="001021D1">
        <w:rPr>
          <w:bCs/>
        </w:rPr>
        <w:t>information,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official</w:t>
      </w:r>
      <w:r w:rsidR="00A84868">
        <w:rPr>
          <w:bCs/>
        </w:rPr>
        <w:t xml:space="preserve"> </w:t>
      </w:r>
      <w:r w:rsidRPr="001021D1">
        <w:rPr>
          <w:bCs/>
        </w:rPr>
        <w:t>use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languages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scripts,</w:t>
      </w:r>
      <w:r w:rsidR="00A84868">
        <w:rPr>
          <w:bCs/>
        </w:rPr>
        <w:t xml:space="preserve"> </w:t>
      </w:r>
      <w:r w:rsidRPr="001021D1">
        <w:rPr>
          <w:bCs/>
        </w:rPr>
        <w:t>members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minorities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elect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own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councils,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  <w:r w:rsidRPr="00154A22">
        <w:rPr>
          <w:rStyle w:val="FootnoteReference"/>
        </w:rPr>
        <w:footnoteReference w:id="99"/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members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minorities,</w:t>
      </w:r>
      <w:r w:rsidR="00A84868">
        <w:rPr>
          <w:bCs/>
        </w:rPr>
        <w:t xml:space="preserve"> </w:t>
      </w:r>
      <w:r w:rsidRPr="001021D1">
        <w:rPr>
          <w:bCs/>
        </w:rPr>
        <w:t>guaranteed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Constitution,</w:t>
      </w:r>
      <w:r w:rsidR="00A84868">
        <w:rPr>
          <w:bCs/>
        </w:rPr>
        <w:t xml:space="preserve"> </w:t>
      </w:r>
      <w:r w:rsidRPr="001021D1">
        <w:rPr>
          <w:bCs/>
        </w:rPr>
        <w:t>include: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prohibition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discrimination;</w:t>
      </w:r>
      <w:r w:rsidR="00A84868">
        <w:rPr>
          <w:bCs/>
        </w:rPr>
        <w:t xml:space="preserve"> </w:t>
      </w:r>
      <w:r w:rsidRPr="001021D1">
        <w:rPr>
          <w:bCs/>
        </w:rPr>
        <w:t>equality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conducting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affairs;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prohibition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violent</w:t>
      </w:r>
      <w:r w:rsidR="00A84868">
        <w:rPr>
          <w:bCs/>
        </w:rPr>
        <w:t xml:space="preserve"> </w:t>
      </w:r>
      <w:r w:rsidRPr="001021D1">
        <w:rPr>
          <w:bCs/>
        </w:rPr>
        <w:t>assimilation;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preserve</w:t>
      </w:r>
      <w:r w:rsidR="00A84868">
        <w:rPr>
          <w:bCs/>
        </w:rPr>
        <w:t xml:space="preserve"> </w:t>
      </w:r>
      <w:r w:rsidRPr="001021D1">
        <w:rPr>
          <w:bCs/>
        </w:rPr>
        <w:t>one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identity;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associate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cooperate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compatriots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develop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spirit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tolerance.</w:t>
      </w:r>
    </w:p>
    <w:p w14:paraId="1512471C" w14:textId="64947522" w:rsidR="006F4FE8" w:rsidRPr="001021D1" w:rsidRDefault="006F4FE8" w:rsidP="00A84868">
      <w:pPr>
        <w:pStyle w:val="H23G"/>
      </w:pPr>
      <w:r w:rsidRPr="001021D1">
        <w:tab/>
      </w:r>
      <w:r w:rsidRPr="001021D1">
        <w:tab/>
        <w:t>Derogations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restrictions</w:t>
      </w:r>
    </w:p>
    <w:p w14:paraId="793EAD1F" w14:textId="7E2CBE0B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124.</w:t>
      </w:r>
      <w:r>
        <w:rPr>
          <w:bCs/>
          <w:lang w:val="sr-Cyrl-RS"/>
        </w:rPr>
        <w:tab/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guaranteed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restricted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if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restriction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permitted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Constitution,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purposes</w:t>
      </w:r>
      <w:r w:rsidR="00A84868">
        <w:rPr>
          <w:bCs/>
        </w:rPr>
        <w:t xml:space="preserve"> </w:t>
      </w:r>
      <w:r w:rsidRPr="001021D1">
        <w:rPr>
          <w:bCs/>
        </w:rPr>
        <w:t>defined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extent</w:t>
      </w:r>
      <w:r w:rsidR="00A84868">
        <w:rPr>
          <w:bCs/>
        </w:rPr>
        <w:t xml:space="preserve"> </w:t>
      </w:r>
      <w:r w:rsidRPr="001021D1">
        <w:rPr>
          <w:bCs/>
        </w:rPr>
        <w:t>necessary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satisfy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purpose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restriction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democratic</w:t>
      </w:r>
      <w:r w:rsidR="00A84868">
        <w:rPr>
          <w:bCs/>
        </w:rPr>
        <w:t xml:space="preserve"> </w:t>
      </w:r>
      <w:r w:rsidRPr="001021D1">
        <w:rPr>
          <w:bCs/>
        </w:rPr>
        <w:t>society.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</w:t>
      </w:r>
      <w:r w:rsidR="00A84868">
        <w:rPr>
          <w:bCs/>
        </w:rPr>
        <w:t xml:space="preserve"> </w:t>
      </w:r>
      <w:r w:rsidRPr="001021D1">
        <w:rPr>
          <w:bCs/>
        </w:rPr>
        <w:t>stipulates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achieved</w:t>
      </w:r>
      <w:r w:rsidR="00A84868">
        <w:rPr>
          <w:bCs/>
        </w:rPr>
        <w:t xml:space="preserve"> </w:t>
      </w:r>
      <w:r w:rsidRPr="001021D1">
        <w:rPr>
          <w:bCs/>
        </w:rPr>
        <w:t>level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cannot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reduced.</w:t>
      </w:r>
      <w:r w:rsidR="00A84868">
        <w:rPr>
          <w:bCs/>
        </w:rPr>
        <w:t xml:space="preserve"> </w:t>
      </w:r>
      <w:r w:rsidRPr="001021D1">
        <w:rPr>
          <w:bCs/>
        </w:rPr>
        <w:t>When</w:t>
      </w:r>
      <w:r w:rsidR="00A84868">
        <w:rPr>
          <w:bCs/>
        </w:rPr>
        <w:t xml:space="preserve"> </w:t>
      </w:r>
      <w:r w:rsidRPr="001021D1">
        <w:rPr>
          <w:bCs/>
        </w:rPr>
        <w:t>restricting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rights,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bodies,</w:t>
      </w:r>
      <w:r w:rsidR="00A84868">
        <w:rPr>
          <w:bCs/>
        </w:rPr>
        <w:t xml:space="preserve"> </w:t>
      </w:r>
      <w:r w:rsidRPr="001021D1">
        <w:rPr>
          <w:bCs/>
        </w:rPr>
        <w:t>especially</w:t>
      </w:r>
      <w:r w:rsidR="00A84868">
        <w:rPr>
          <w:bCs/>
        </w:rPr>
        <w:t xml:space="preserve"> </w:t>
      </w:r>
      <w:r w:rsidRPr="001021D1">
        <w:rPr>
          <w:bCs/>
        </w:rPr>
        <w:t>courts,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obliged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take</w:t>
      </w:r>
      <w:r w:rsidR="00A84868">
        <w:rPr>
          <w:bCs/>
        </w:rPr>
        <w:t xml:space="preserve"> </w:t>
      </w:r>
      <w:r w:rsidRPr="001021D1">
        <w:rPr>
          <w:bCs/>
        </w:rPr>
        <w:t>into</w:t>
      </w:r>
      <w:r w:rsidR="00A84868">
        <w:rPr>
          <w:bCs/>
        </w:rPr>
        <w:t xml:space="preserve"> </w:t>
      </w:r>
      <w:r w:rsidRPr="001021D1">
        <w:rPr>
          <w:bCs/>
        </w:rPr>
        <w:t>account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essence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being</w:t>
      </w:r>
      <w:r w:rsidR="00A84868">
        <w:rPr>
          <w:bCs/>
        </w:rPr>
        <w:t xml:space="preserve"> </w:t>
      </w:r>
      <w:r w:rsidRPr="001021D1">
        <w:rPr>
          <w:bCs/>
        </w:rPr>
        <w:t>restricted,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importance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purpose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restriction,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nature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scope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restriction,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relationship</w:t>
      </w:r>
      <w:r w:rsidR="00A84868">
        <w:rPr>
          <w:bCs/>
        </w:rPr>
        <w:t xml:space="preserve"> </w:t>
      </w:r>
      <w:r w:rsidRPr="001021D1">
        <w:rPr>
          <w:bCs/>
        </w:rPr>
        <w:t>between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restriction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purpose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restriction,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whether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purpose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restriction</w:t>
      </w:r>
      <w:r w:rsidR="00A84868">
        <w:rPr>
          <w:bCs/>
        </w:rPr>
        <w:t xml:space="preserve"> </w:t>
      </w:r>
      <w:r w:rsidRPr="001021D1">
        <w:rPr>
          <w:bCs/>
        </w:rPr>
        <w:t>could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achieved</w:t>
      </w:r>
      <w:r w:rsidR="00A84868">
        <w:rPr>
          <w:bCs/>
        </w:rPr>
        <w:t xml:space="preserve"> </w:t>
      </w:r>
      <w:r w:rsidRPr="001021D1">
        <w:rPr>
          <w:bCs/>
        </w:rPr>
        <w:t>through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less</w:t>
      </w:r>
      <w:r w:rsidR="00A84868">
        <w:rPr>
          <w:bCs/>
        </w:rPr>
        <w:t xml:space="preserve"> </w:t>
      </w:r>
      <w:r w:rsidRPr="001021D1">
        <w:rPr>
          <w:bCs/>
        </w:rPr>
        <w:t>severe</w:t>
      </w:r>
      <w:r w:rsidR="00A84868">
        <w:rPr>
          <w:bCs/>
        </w:rPr>
        <w:t xml:space="preserve"> </w:t>
      </w:r>
      <w:r w:rsidRPr="001021D1">
        <w:rPr>
          <w:bCs/>
        </w:rPr>
        <w:t>restriction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rights.</w:t>
      </w:r>
      <w:r w:rsidRPr="00154A22">
        <w:rPr>
          <w:rStyle w:val="FootnoteReference"/>
        </w:rPr>
        <w:footnoteReference w:id="100"/>
      </w:r>
    </w:p>
    <w:p w14:paraId="7484880D" w14:textId="2095AE59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125.</w:t>
      </w:r>
      <w:r>
        <w:rPr>
          <w:bCs/>
          <w:lang w:val="sr-Cyrl-RS"/>
        </w:rPr>
        <w:tab/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event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emergency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war,</w:t>
      </w:r>
      <w:r w:rsidR="00A84868">
        <w:rPr>
          <w:bCs/>
        </w:rPr>
        <w:t xml:space="preserve"> </w:t>
      </w:r>
      <w:r w:rsidRPr="001021D1">
        <w:rPr>
          <w:bCs/>
        </w:rPr>
        <w:t>derogations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certain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guaranteed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permitted,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only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extent</w:t>
      </w:r>
      <w:r w:rsidR="00A84868">
        <w:rPr>
          <w:bCs/>
        </w:rPr>
        <w:t xml:space="preserve"> </w:t>
      </w:r>
      <w:r w:rsidRPr="001021D1">
        <w:rPr>
          <w:bCs/>
        </w:rPr>
        <w:t>necessary.</w:t>
      </w:r>
      <w:r w:rsidR="00A84868">
        <w:rPr>
          <w:bCs/>
        </w:rPr>
        <w:t xml:space="preserve"> </w:t>
      </w:r>
      <w:r w:rsidRPr="001021D1">
        <w:rPr>
          <w:bCs/>
        </w:rPr>
        <w:t>According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Constitution,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emergency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war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declared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Parliament,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occasion</w:t>
      </w:r>
      <w:r w:rsidR="00A84868">
        <w:rPr>
          <w:bCs/>
        </w:rPr>
        <w:t xml:space="preserve"> </w:t>
      </w:r>
      <w:r w:rsidRPr="001021D1">
        <w:rPr>
          <w:bCs/>
        </w:rPr>
        <w:t>can</w:t>
      </w:r>
      <w:r w:rsidR="00A84868">
        <w:rPr>
          <w:bCs/>
        </w:rPr>
        <w:t xml:space="preserve"> </w:t>
      </w:r>
      <w:r w:rsidRPr="001021D1">
        <w:rPr>
          <w:bCs/>
        </w:rPr>
        <w:t>prescribe</w:t>
      </w:r>
      <w:r w:rsidR="00A84868">
        <w:rPr>
          <w:bCs/>
        </w:rPr>
        <w:t xml:space="preserve"> </w:t>
      </w:r>
      <w:r w:rsidRPr="001021D1">
        <w:rPr>
          <w:bCs/>
        </w:rPr>
        <w:t>measures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deviate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guaranteed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</w:t>
      </w:r>
      <w:r w:rsidRPr="00D35FC0">
        <w:rPr>
          <w:bCs/>
          <w:lang w:val="sr-Cyrl-CS"/>
        </w:rPr>
        <w:t>.</w:t>
      </w:r>
      <w:r w:rsidRPr="00154A22">
        <w:rPr>
          <w:rStyle w:val="FootnoteReference"/>
        </w:rPr>
        <w:footnoteReference w:id="101"/>
      </w:r>
      <w:r w:rsidR="00A84868">
        <w:rPr>
          <w:bCs/>
          <w:lang w:val="sr-Cyrl-CS"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declare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emergency</w:t>
      </w:r>
      <w:r w:rsidR="00A84868">
        <w:rPr>
          <w:bCs/>
        </w:rPr>
        <w:t xml:space="preserve"> </w:t>
      </w:r>
      <w:r w:rsidRPr="001021D1">
        <w:rPr>
          <w:bCs/>
        </w:rPr>
        <w:t>when</w:t>
      </w:r>
      <w:r w:rsidR="00A84868">
        <w:rPr>
          <w:bCs/>
        </w:rPr>
        <w:t xml:space="preserve"> </w:t>
      </w:r>
      <w:r w:rsidRPr="001021D1">
        <w:rPr>
          <w:bCs/>
        </w:rPr>
        <w:t>it</w:t>
      </w:r>
      <w:r w:rsidR="00A84868">
        <w:rPr>
          <w:bCs/>
        </w:rPr>
        <w:t xml:space="preserve"> </w:t>
      </w:r>
      <w:r w:rsidRPr="001021D1">
        <w:rPr>
          <w:bCs/>
        </w:rPr>
        <w:lastRenderedPageBreak/>
        <w:t>is</w:t>
      </w:r>
      <w:r w:rsidR="00A84868">
        <w:rPr>
          <w:bCs/>
        </w:rPr>
        <w:t xml:space="preserve"> </w:t>
      </w:r>
      <w:r w:rsidRPr="001021D1">
        <w:rPr>
          <w:bCs/>
        </w:rPr>
        <w:t>deemed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="00CF659D">
        <w:rPr>
          <w:bCs/>
        </w:rPr>
        <w:t>“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danger</w:t>
      </w:r>
      <w:r w:rsidR="00A84868">
        <w:rPr>
          <w:bCs/>
        </w:rPr>
        <w:t xml:space="preserve"> </w:t>
      </w:r>
      <w:r w:rsidRPr="001021D1">
        <w:rPr>
          <w:bCs/>
        </w:rPr>
        <w:t>endangers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survival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CF659D">
        <w:rPr>
          <w:bCs/>
        </w:rPr>
        <w:t>”</w:t>
      </w:r>
      <w:r w:rsidRPr="001021D1">
        <w:rPr>
          <w:bCs/>
        </w:rPr>
        <w:t>.</w:t>
      </w:r>
      <w:r w:rsidRPr="00154A22">
        <w:rPr>
          <w:rStyle w:val="FootnoteReference"/>
        </w:rPr>
        <w:footnoteReference w:id="102"/>
      </w:r>
      <w:r w:rsidR="00A84868">
        <w:rPr>
          <w:bCs/>
          <w:lang w:val="sr-Cyrl-CS"/>
        </w:rPr>
        <w:t xml:space="preserve"> </w:t>
      </w:r>
      <w:r w:rsidRPr="001021D1">
        <w:rPr>
          <w:bCs/>
        </w:rPr>
        <w:t>A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decision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on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declaring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a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state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of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emergency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is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valid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for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a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maximum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of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90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days,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after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which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it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can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be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extended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for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another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90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days.</w:t>
      </w:r>
      <w:r w:rsidRPr="00154A22">
        <w:rPr>
          <w:rStyle w:val="FootnoteReference"/>
        </w:rPr>
        <w:footnoteReference w:id="103"/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Measures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derogating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from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human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and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minority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rights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can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be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applied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for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a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maximum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of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90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days,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after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which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they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can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be</w:t>
      </w:r>
      <w:r w:rsidR="00A84868">
        <w:rPr>
          <w:bCs/>
          <w:lang w:val="sr-Cyrl-CS"/>
        </w:rPr>
        <w:t xml:space="preserve"> </w:t>
      </w:r>
      <w:r w:rsidR="00CF659D">
        <w:rPr>
          <w:bCs/>
          <w:lang w:val="sr-Cyrl-CS"/>
        </w:rPr>
        <w:t>“</w:t>
      </w:r>
      <w:r w:rsidRPr="00D35FC0">
        <w:rPr>
          <w:bCs/>
          <w:lang w:val="sr-Cyrl-CS"/>
        </w:rPr>
        <w:t>renewed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under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the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same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conditions</w:t>
      </w:r>
      <w:r w:rsidRPr="001021D1">
        <w:rPr>
          <w:bCs/>
        </w:rPr>
        <w:t>.</w:t>
      </w:r>
      <w:r w:rsidR="00CF659D">
        <w:rPr>
          <w:bCs/>
          <w:lang w:val="sr-Cyrl-CS"/>
        </w:rPr>
        <w:t>”</w:t>
      </w:r>
      <w:r w:rsidRPr="00154A22">
        <w:rPr>
          <w:rStyle w:val="FootnoteReference"/>
        </w:rPr>
        <w:footnoteReference w:id="104"/>
      </w:r>
      <w:r w:rsidR="00A84868">
        <w:rPr>
          <w:bCs/>
          <w:lang w:val="sr-Cyrl-CS"/>
        </w:rPr>
        <w:t xml:space="preserve"> </w:t>
      </w:r>
      <w:r w:rsidRPr="001021D1">
        <w:rPr>
          <w:bCs/>
        </w:rPr>
        <w:t>Measures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derogation</w:t>
      </w:r>
      <w:r w:rsidR="00A84868">
        <w:rPr>
          <w:bCs/>
        </w:rPr>
        <w:t xml:space="preserve"> </w:t>
      </w:r>
      <w:r w:rsidRPr="001021D1">
        <w:rPr>
          <w:bCs/>
        </w:rPr>
        <w:t>must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lead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basis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race,</w:t>
      </w:r>
      <w:r w:rsidR="00A84868">
        <w:rPr>
          <w:bCs/>
        </w:rPr>
        <w:t xml:space="preserve"> </w:t>
      </w:r>
      <w:r w:rsidRPr="001021D1">
        <w:rPr>
          <w:bCs/>
        </w:rPr>
        <w:t>sex,</w:t>
      </w:r>
      <w:r w:rsidR="00A84868">
        <w:rPr>
          <w:bCs/>
        </w:rPr>
        <w:t xml:space="preserve"> </w:t>
      </w:r>
      <w:r w:rsidRPr="001021D1">
        <w:rPr>
          <w:bCs/>
        </w:rPr>
        <w:t>language,</w:t>
      </w:r>
      <w:r w:rsidR="00A84868">
        <w:rPr>
          <w:bCs/>
        </w:rPr>
        <w:t xml:space="preserve"> </w:t>
      </w:r>
      <w:r w:rsidRPr="001021D1">
        <w:rPr>
          <w:bCs/>
        </w:rPr>
        <w:t>religion,</w:t>
      </w:r>
      <w:r w:rsidR="00A84868">
        <w:rPr>
          <w:bCs/>
        </w:rPr>
        <w:t xml:space="preserve"> </w:t>
      </w:r>
      <w:r w:rsidRPr="001021D1">
        <w:rPr>
          <w:bCs/>
        </w:rPr>
        <w:t>nationality,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origin.</w:t>
      </w:r>
      <w:r w:rsidR="00A84868">
        <w:rPr>
          <w:bCs/>
        </w:rPr>
        <w:t xml:space="preserve"> </w:t>
      </w:r>
      <w:r w:rsidRPr="001021D1">
        <w:rPr>
          <w:bCs/>
        </w:rPr>
        <w:t>Measures</w:t>
      </w:r>
      <w:r w:rsidR="00A84868">
        <w:rPr>
          <w:bCs/>
        </w:rPr>
        <w:t xml:space="preserve"> </w:t>
      </w:r>
      <w:r w:rsidRPr="001021D1">
        <w:rPr>
          <w:bCs/>
        </w:rPr>
        <w:t>derogating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cease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valid</w:t>
      </w:r>
      <w:r w:rsidR="00A84868">
        <w:rPr>
          <w:bCs/>
        </w:rPr>
        <w:t xml:space="preserve"> </w:t>
      </w:r>
      <w:r w:rsidRPr="001021D1">
        <w:rPr>
          <w:bCs/>
        </w:rPr>
        <w:t>upon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cessation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emergency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war.</w:t>
      </w:r>
      <w:r w:rsidR="00A84868">
        <w:rPr>
          <w:bCs/>
        </w:rPr>
        <w:t xml:space="preserve"> </w:t>
      </w:r>
      <w:r w:rsidRPr="001021D1">
        <w:rPr>
          <w:bCs/>
        </w:rPr>
        <w:t>Measures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derogation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no</w:t>
      </w:r>
      <w:r w:rsidR="00A84868">
        <w:rPr>
          <w:bCs/>
        </w:rPr>
        <w:t xml:space="preserve"> </w:t>
      </w:r>
      <w:r w:rsidRPr="001021D1">
        <w:rPr>
          <w:bCs/>
        </w:rPr>
        <w:t>case</w:t>
      </w:r>
      <w:r w:rsidR="00A84868">
        <w:rPr>
          <w:bCs/>
        </w:rPr>
        <w:t xml:space="preserve"> </w:t>
      </w:r>
      <w:r w:rsidRPr="001021D1">
        <w:rPr>
          <w:bCs/>
        </w:rPr>
        <w:t>allowed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regard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guaranteed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following</w:t>
      </w:r>
      <w:r w:rsidR="00A84868">
        <w:rPr>
          <w:bCs/>
        </w:rPr>
        <w:t xml:space="preserve"> </w:t>
      </w:r>
      <w:r w:rsidRPr="001021D1">
        <w:rPr>
          <w:bCs/>
        </w:rPr>
        <w:t>Articles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Constitution:</w:t>
      </w:r>
      <w:r w:rsidR="00A84868">
        <w:rPr>
          <w:bCs/>
        </w:rPr>
        <w:t xml:space="preserve"> </w:t>
      </w:r>
      <w:r w:rsidRPr="001021D1">
        <w:rPr>
          <w:bCs/>
        </w:rPr>
        <w:t>23</w:t>
      </w:r>
      <w:r w:rsidR="00A84868">
        <w:rPr>
          <w:bCs/>
        </w:rPr>
        <w:t xml:space="preserve"> </w:t>
      </w:r>
      <w:r w:rsidRPr="001021D1">
        <w:rPr>
          <w:bCs/>
        </w:rPr>
        <w:t>(dignity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free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personality),</w:t>
      </w:r>
      <w:r w:rsidR="00A84868">
        <w:rPr>
          <w:bCs/>
        </w:rPr>
        <w:t xml:space="preserve"> </w:t>
      </w:r>
      <w:r w:rsidRPr="001021D1">
        <w:rPr>
          <w:bCs/>
        </w:rPr>
        <w:t>24</w:t>
      </w:r>
      <w:r w:rsidR="00A84868">
        <w:rPr>
          <w:bCs/>
        </w:rPr>
        <w:t xml:space="preserve"> </w:t>
      </w:r>
      <w:r w:rsidRPr="001021D1">
        <w:rPr>
          <w:bCs/>
        </w:rPr>
        <w:t>(the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life),</w:t>
      </w:r>
      <w:r w:rsidR="00A84868">
        <w:rPr>
          <w:bCs/>
        </w:rPr>
        <w:t xml:space="preserve"> </w:t>
      </w:r>
      <w:r w:rsidRPr="001021D1">
        <w:rPr>
          <w:bCs/>
        </w:rPr>
        <w:t>25</w:t>
      </w:r>
      <w:r w:rsidR="00A84868">
        <w:rPr>
          <w:bCs/>
        </w:rPr>
        <w:t xml:space="preserve"> </w:t>
      </w:r>
      <w:r w:rsidRPr="001021D1">
        <w:rPr>
          <w:bCs/>
        </w:rPr>
        <w:t>(the</w:t>
      </w:r>
      <w:r w:rsidR="00A84868">
        <w:rPr>
          <w:bCs/>
        </w:rPr>
        <w:t xml:space="preserve"> </w:t>
      </w:r>
      <w:r w:rsidRPr="001021D1">
        <w:rPr>
          <w:bCs/>
        </w:rPr>
        <w:t>inviolability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physical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mental</w:t>
      </w:r>
      <w:r w:rsidR="00A84868">
        <w:rPr>
          <w:bCs/>
        </w:rPr>
        <w:t xml:space="preserve"> </w:t>
      </w:r>
      <w:r w:rsidRPr="001021D1">
        <w:rPr>
          <w:bCs/>
        </w:rPr>
        <w:t>integrity),</w:t>
      </w:r>
      <w:r w:rsidR="00A84868">
        <w:rPr>
          <w:bCs/>
        </w:rPr>
        <w:t xml:space="preserve"> </w:t>
      </w:r>
      <w:r w:rsidRPr="001021D1">
        <w:rPr>
          <w:bCs/>
        </w:rPr>
        <w:t>26</w:t>
      </w:r>
      <w:r w:rsidR="00A84868">
        <w:rPr>
          <w:bCs/>
        </w:rPr>
        <w:t xml:space="preserve"> </w:t>
      </w:r>
      <w:r w:rsidRPr="001021D1">
        <w:rPr>
          <w:bCs/>
        </w:rPr>
        <w:t>(the</w:t>
      </w:r>
      <w:r w:rsidR="00A84868">
        <w:rPr>
          <w:bCs/>
        </w:rPr>
        <w:t xml:space="preserve"> </w:t>
      </w:r>
      <w:r w:rsidRPr="001021D1">
        <w:rPr>
          <w:bCs/>
        </w:rPr>
        <w:t>prohibition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slavery,</w:t>
      </w:r>
      <w:r w:rsidR="00A84868">
        <w:rPr>
          <w:bCs/>
        </w:rPr>
        <w:t xml:space="preserve"> </w:t>
      </w:r>
      <w:r w:rsidRPr="001021D1">
        <w:rPr>
          <w:bCs/>
        </w:rPr>
        <w:t>slavery-like</w:t>
      </w:r>
      <w:r w:rsidR="00A84868">
        <w:rPr>
          <w:bCs/>
        </w:rPr>
        <w:t xml:space="preserve"> </w:t>
      </w:r>
      <w:r w:rsidRPr="001021D1">
        <w:rPr>
          <w:bCs/>
        </w:rPr>
        <w:t>states,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forced</w:t>
      </w:r>
      <w:r w:rsidR="00A84868">
        <w:rPr>
          <w:bCs/>
        </w:rPr>
        <w:t xml:space="preserve"> </w:t>
      </w:r>
      <w:r w:rsidRPr="001021D1">
        <w:rPr>
          <w:bCs/>
        </w:rPr>
        <w:t>labor),</w:t>
      </w:r>
      <w:r w:rsidR="00A84868">
        <w:rPr>
          <w:bCs/>
        </w:rPr>
        <w:t xml:space="preserve"> </w:t>
      </w:r>
      <w:r w:rsidRPr="001021D1">
        <w:rPr>
          <w:bCs/>
        </w:rPr>
        <w:t>28</w:t>
      </w:r>
      <w:r w:rsidR="00A84868">
        <w:rPr>
          <w:bCs/>
        </w:rPr>
        <w:t xml:space="preserve"> </w:t>
      </w:r>
      <w:r w:rsidRPr="001021D1">
        <w:rPr>
          <w:bCs/>
        </w:rPr>
        <w:t>(the</w:t>
      </w:r>
      <w:r w:rsidR="00A84868">
        <w:rPr>
          <w:bCs/>
        </w:rPr>
        <w:t xml:space="preserve"> </w:t>
      </w:r>
      <w:r w:rsidRPr="001021D1">
        <w:rPr>
          <w:bCs/>
        </w:rPr>
        <w:t>treatment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person</w:t>
      </w:r>
      <w:r w:rsidR="00A84868">
        <w:rPr>
          <w:bCs/>
        </w:rPr>
        <w:t xml:space="preserve"> </w:t>
      </w:r>
      <w:r w:rsidRPr="001021D1">
        <w:rPr>
          <w:bCs/>
        </w:rPr>
        <w:t>deprived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liberty),</w:t>
      </w:r>
      <w:r w:rsidR="00A84868">
        <w:rPr>
          <w:bCs/>
        </w:rPr>
        <w:t xml:space="preserve"> </w:t>
      </w:r>
      <w:r w:rsidRPr="001021D1">
        <w:rPr>
          <w:bCs/>
        </w:rPr>
        <w:t>32</w:t>
      </w:r>
      <w:r w:rsidR="00A84868">
        <w:rPr>
          <w:bCs/>
        </w:rPr>
        <w:t xml:space="preserve"> </w:t>
      </w:r>
      <w:r w:rsidRPr="001021D1">
        <w:rPr>
          <w:bCs/>
        </w:rPr>
        <w:t>(the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fair</w:t>
      </w:r>
      <w:r w:rsidR="00A84868">
        <w:rPr>
          <w:bCs/>
        </w:rPr>
        <w:t xml:space="preserve"> </w:t>
      </w:r>
      <w:r w:rsidRPr="001021D1">
        <w:rPr>
          <w:bCs/>
        </w:rPr>
        <w:t>trial),</w:t>
      </w:r>
      <w:r w:rsidR="00A84868">
        <w:rPr>
          <w:bCs/>
        </w:rPr>
        <w:t xml:space="preserve"> </w:t>
      </w:r>
      <w:r w:rsidRPr="001021D1">
        <w:rPr>
          <w:bCs/>
        </w:rPr>
        <w:t>34</w:t>
      </w:r>
      <w:r w:rsidR="00A84868">
        <w:rPr>
          <w:bCs/>
        </w:rPr>
        <w:t xml:space="preserve"> </w:t>
      </w:r>
      <w:r w:rsidRPr="001021D1">
        <w:rPr>
          <w:bCs/>
        </w:rPr>
        <w:t>(legal</w:t>
      </w:r>
      <w:r w:rsidR="00A84868">
        <w:rPr>
          <w:bCs/>
        </w:rPr>
        <w:t xml:space="preserve"> </w:t>
      </w:r>
      <w:r w:rsidRPr="001021D1">
        <w:rPr>
          <w:bCs/>
        </w:rPr>
        <w:t>certainty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law),</w:t>
      </w:r>
      <w:r w:rsidR="00A84868">
        <w:rPr>
          <w:bCs/>
        </w:rPr>
        <w:t xml:space="preserve"> </w:t>
      </w:r>
      <w:r w:rsidRPr="001021D1">
        <w:rPr>
          <w:bCs/>
        </w:rPr>
        <w:t>37</w:t>
      </w:r>
      <w:r w:rsidR="00A84868">
        <w:rPr>
          <w:bCs/>
        </w:rPr>
        <w:t xml:space="preserve"> </w:t>
      </w:r>
      <w:r w:rsidRPr="001021D1">
        <w:rPr>
          <w:bCs/>
        </w:rPr>
        <w:t>(the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personality),</w:t>
      </w:r>
      <w:r w:rsidR="00A84868">
        <w:rPr>
          <w:bCs/>
        </w:rPr>
        <w:t xml:space="preserve"> </w:t>
      </w:r>
      <w:r w:rsidRPr="001021D1">
        <w:rPr>
          <w:bCs/>
        </w:rPr>
        <w:t>38</w:t>
      </w:r>
      <w:r w:rsidR="00A84868">
        <w:rPr>
          <w:bCs/>
        </w:rPr>
        <w:t xml:space="preserve"> </w:t>
      </w:r>
      <w:r w:rsidRPr="001021D1">
        <w:rPr>
          <w:bCs/>
        </w:rPr>
        <w:t>(the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citizenship),</w:t>
      </w:r>
      <w:r w:rsidR="00A84868">
        <w:rPr>
          <w:bCs/>
        </w:rPr>
        <w:t xml:space="preserve"> </w:t>
      </w:r>
      <w:r w:rsidRPr="001021D1">
        <w:rPr>
          <w:bCs/>
        </w:rPr>
        <w:t>43</w:t>
      </w:r>
      <w:r w:rsidR="00A84868">
        <w:rPr>
          <w:bCs/>
        </w:rPr>
        <w:t xml:space="preserve"> </w:t>
      </w:r>
      <w:r w:rsidRPr="001021D1">
        <w:rPr>
          <w:bCs/>
        </w:rPr>
        <w:t>(freedom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thought,</w:t>
      </w:r>
      <w:r w:rsidR="00A84868">
        <w:rPr>
          <w:bCs/>
        </w:rPr>
        <w:t xml:space="preserve"> </w:t>
      </w:r>
      <w:r w:rsidRPr="001021D1">
        <w:rPr>
          <w:bCs/>
        </w:rPr>
        <w:t>conscience,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religion),</w:t>
      </w:r>
      <w:r w:rsidR="00A84868">
        <w:rPr>
          <w:bCs/>
        </w:rPr>
        <w:t xml:space="preserve"> </w:t>
      </w:r>
      <w:r w:rsidRPr="001021D1">
        <w:rPr>
          <w:bCs/>
        </w:rPr>
        <w:t>45</w:t>
      </w:r>
      <w:r w:rsidR="00A84868">
        <w:rPr>
          <w:bCs/>
        </w:rPr>
        <w:t xml:space="preserve"> </w:t>
      </w:r>
      <w:r w:rsidRPr="001021D1">
        <w:rPr>
          <w:bCs/>
        </w:rPr>
        <w:t>(objection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conscience),</w:t>
      </w:r>
      <w:r w:rsidR="00A84868">
        <w:rPr>
          <w:bCs/>
        </w:rPr>
        <w:t xml:space="preserve"> </w:t>
      </w:r>
      <w:r w:rsidRPr="001021D1">
        <w:rPr>
          <w:bCs/>
        </w:rPr>
        <w:t>47</w:t>
      </w:r>
      <w:r w:rsidR="00A84868">
        <w:rPr>
          <w:bCs/>
        </w:rPr>
        <w:t xml:space="preserve"> </w:t>
      </w:r>
      <w:r w:rsidRPr="001021D1">
        <w:rPr>
          <w:bCs/>
        </w:rPr>
        <w:t>(freedom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expression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affiliations),</w:t>
      </w:r>
      <w:r w:rsidR="00A84868">
        <w:rPr>
          <w:bCs/>
        </w:rPr>
        <w:t xml:space="preserve"> </w:t>
      </w:r>
      <w:r w:rsidRPr="001021D1">
        <w:rPr>
          <w:bCs/>
        </w:rPr>
        <w:t>49</w:t>
      </w:r>
      <w:r w:rsidR="00A84868">
        <w:rPr>
          <w:bCs/>
        </w:rPr>
        <w:t xml:space="preserve"> </w:t>
      </w:r>
      <w:r w:rsidRPr="001021D1">
        <w:rPr>
          <w:bCs/>
        </w:rPr>
        <w:t>(the</w:t>
      </w:r>
      <w:r w:rsidR="00A84868">
        <w:rPr>
          <w:bCs/>
        </w:rPr>
        <w:t xml:space="preserve"> </w:t>
      </w:r>
      <w:r w:rsidRPr="001021D1">
        <w:rPr>
          <w:bCs/>
        </w:rPr>
        <w:t>prohibition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incitement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racial,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religious</w:t>
      </w:r>
      <w:r w:rsidR="00A84868">
        <w:rPr>
          <w:bCs/>
        </w:rPr>
        <w:t xml:space="preserve"> </w:t>
      </w:r>
      <w:r w:rsidRPr="001021D1">
        <w:rPr>
          <w:bCs/>
        </w:rPr>
        <w:t>hatred),</w:t>
      </w:r>
      <w:r w:rsidR="00A84868">
        <w:rPr>
          <w:bCs/>
        </w:rPr>
        <w:t xml:space="preserve"> </w:t>
      </w:r>
      <w:r w:rsidRPr="001021D1">
        <w:rPr>
          <w:bCs/>
        </w:rPr>
        <w:t>62</w:t>
      </w:r>
      <w:r w:rsidR="00A84868">
        <w:rPr>
          <w:bCs/>
        </w:rPr>
        <w:t xml:space="preserve"> </w:t>
      </w:r>
      <w:r w:rsidRPr="001021D1">
        <w:rPr>
          <w:bCs/>
        </w:rPr>
        <w:t>(the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marry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equality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spouses),</w:t>
      </w:r>
      <w:r w:rsidR="00A84868">
        <w:rPr>
          <w:bCs/>
        </w:rPr>
        <w:t xml:space="preserve"> </w:t>
      </w:r>
      <w:r w:rsidRPr="001021D1">
        <w:rPr>
          <w:bCs/>
        </w:rPr>
        <w:t>63</w:t>
      </w:r>
      <w:r w:rsidR="00A84868">
        <w:rPr>
          <w:bCs/>
        </w:rPr>
        <w:t xml:space="preserve"> </w:t>
      </w:r>
      <w:r w:rsidRPr="001021D1">
        <w:rPr>
          <w:bCs/>
        </w:rPr>
        <w:t>(freedom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decide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birth),</w:t>
      </w:r>
      <w:r w:rsidR="00A84868">
        <w:rPr>
          <w:bCs/>
        </w:rPr>
        <w:t xml:space="preserve"> </w:t>
      </w:r>
      <w:r w:rsidRPr="001021D1">
        <w:rPr>
          <w:bCs/>
        </w:rPr>
        <w:t>64</w:t>
      </w:r>
      <w:r w:rsidR="00A84868">
        <w:rPr>
          <w:bCs/>
        </w:rPr>
        <w:t xml:space="preserve"> </w:t>
      </w:r>
      <w:r w:rsidRPr="001021D1">
        <w:rPr>
          <w:bCs/>
        </w:rPr>
        <w:t>(the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child),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78</w:t>
      </w:r>
      <w:r w:rsidR="00A84868">
        <w:rPr>
          <w:bCs/>
        </w:rPr>
        <w:t xml:space="preserve"> </w:t>
      </w:r>
      <w:r w:rsidRPr="001021D1">
        <w:rPr>
          <w:bCs/>
        </w:rPr>
        <w:t>(the</w:t>
      </w:r>
      <w:r w:rsidR="00A84868">
        <w:rPr>
          <w:bCs/>
        </w:rPr>
        <w:t xml:space="preserve"> </w:t>
      </w:r>
      <w:r w:rsidRPr="001021D1">
        <w:rPr>
          <w:bCs/>
        </w:rPr>
        <w:t>prohibition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violent</w:t>
      </w:r>
      <w:r w:rsidR="00A84868">
        <w:rPr>
          <w:bCs/>
        </w:rPr>
        <w:t xml:space="preserve"> </w:t>
      </w:r>
      <w:r w:rsidRPr="001021D1">
        <w:rPr>
          <w:bCs/>
        </w:rPr>
        <w:t>assimilation).</w:t>
      </w:r>
      <w:r w:rsidRPr="00154A22">
        <w:rPr>
          <w:rStyle w:val="FootnoteReference"/>
        </w:rPr>
        <w:footnoteReference w:id="105"/>
      </w:r>
    </w:p>
    <w:p w14:paraId="1B645C6D" w14:textId="30FC6933" w:rsidR="006F4FE8" w:rsidRPr="00D35FC0" w:rsidRDefault="006F4FE8" w:rsidP="004B2579">
      <w:pPr>
        <w:pStyle w:val="SingleTxtG"/>
        <w:rPr>
          <w:bCs/>
          <w:lang w:val="sr-Cyrl-CS"/>
        </w:rPr>
      </w:pPr>
      <w:r w:rsidRPr="00D35FC0">
        <w:rPr>
          <w:bCs/>
          <w:lang w:val="sr-Cyrl-CS"/>
        </w:rPr>
        <w:t>126.</w:t>
      </w:r>
      <w:r>
        <w:rPr>
          <w:bCs/>
          <w:lang w:val="sr-Cyrl-CS"/>
        </w:rPr>
        <w:tab/>
      </w:r>
      <w:r w:rsidRPr="00D35FC0">
        <w:rPr>
          <w:bCs/>
          <w:lang w:val="sr-Cyrl-CS"/>
        </w:rPr>
        <w:t>In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Latn-RS"/>
        </w:rPr>
        <w:t>RS</w:t>
      </w:r>
      <w:r w:rsidRPr="00D35FC0">
        <w:rPr>
          <w:bCs/>
          <w:lang w:val="sr-Cyrl-CS"/>
        </w:rPr>
        <w:t>,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a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large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number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of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laws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and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other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regulations</w:t>
      </w:r>
      <w:r w:rsidRPr="001021D1">
        <w:rPr>
          <w:bCs/>
        </w:rPr>
        <w:t>,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in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certain</w:t>
      </w:r>
      <w:r w:rsidR="00A84868">
        <w:rPr>
          <w:bCs/>
          <w:lang w:val="sr-Cyrl-CS"/>
        </w:rPr>
        <w:t xml:space="preserve"> </w:t>
      </w:r>
      <w:r w:rsidRPr="001021D1">
        <w:rPr>
          <w:bCs/>
        </w:rPr>
        <w:t>segments,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regulate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human</w:t>
      </w:r>
      <w:r w:rsidR="00A84868">
        <w:rPr>
          <w:bCs/>
          <w:lang w:val="sr-Cyrl-CS"/>
        </w:rPr>
        <w:t xml:space="preserve"> </w:t>
      </w:r>
      <w:r w:rsidRPr="00D35FC0">
        <w:rPr>
          <w:bCs/>
          <w:lang w:val="sr-Cyrl-CS"/>
        </w:rPr>
        <w:t>rights,</w:t>
      </w:r>
      <w:r w:rsidR="00A84868">
        <w:rPr>
          <w:bCs/>
          <w:lang w:val="sr-Cyrl-CS"/>
        </w:rPr>
        <w:t xml:space="preserve"> </w:t>
      </w:r>
      <w:r w:rsidRPr="001021D1">
        <w:rPr>
          <w:bCs/>
        </w:rPr>
        <w:t>including:</w:t>
      </w:r>
    </w:p>
    <w:p w14:paraId="743A8541" w14:textId="60380C21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6F4FE8" w:rsidRPr="001021D1">
        <w:t>Law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Prohibition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Discrimination;</w:t>
      </w:r>
      <w:r w:rsidR="006F4FE8" w:rsidRPr="00154A22">
        <w:rPr>
          <w:rStyle w:val="FootnoteReference"/>
        </w:rPr>
        <w:footnoteReference w:id="106"/>
      </w:r>
    </w:p>
    <w:p w14:paraId="0AB6A38F" w14:textId="7F0E3C9B" w:rsidR="00CB330A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6F4FE8" w:rsidRPr="001021D1">
        <w:t>Law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Prevention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Discrimination</w:t>
      </w:r>
      <w:r w:rsidR="00A84868">
        <w:t xml:space="preserve"> </w:t>
      </w:r>
      <w:r w:rsidR="006F4FE8" w:rsidRPr="001021D1">
        <w:t>against</w:t>
      </w:r>
      <w:r w:rsidR="00A84868">
        <w:t xml:space="preserve"> </w:t>
      </w:r>
      <w:r w:rsidR="006F4FE8" w:rsidRPr="001021D1">
        <w:t>Persons</w:t>
      </w:r>
      <w:r w:rsidR="00A84868">
        <w:t xml:space="preserve"> </w:t>
      </w:r>
      <w:r w:rsidR="006F4FE8" w:rsidRPr="001021D1">
        <w:t>with</w:t>
      </w:r>
      <w:r w:rsidR="00A84868">
        <w:t xml:space="preserve"> </w:t>
      </w:r>
      <w:r w:rsidR="006F4FE8" w:rsidRPr="001021D1">
        <w:t>Disabilities;</w:t>
      </w:r>
      <w:r w:rsidR="006F4FE8" w:rsidRPr="00154A22">
        <w:rPr>
          <w:rStyle w:val="FootnoteReference"/>
        </w:rPr>
        <w:footnoteReference w:id="107"/>
      </w:r>
    </w:p>
    <w:p w14:paraId="65487235" w14:textId="5BE1C34D" w:rsidR="00CB330A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6F4FE8" w:rsidRPr="001021D1">
        <w:t>The</w:t>
      </w:r>
      <w:r w:rsidR="00A84868">
        <w:t xml:space="preserve"> </w:t>
      </w:r>
      <w:proofErr w:type="spellStart"/>
      <w:r w:rsidR="006F4FE8" w:rsidRPr="001021D1">
        <w:t>Labor</w:t>
      </w:r>
      <w:proofErr w:type="spellEnd"/>
      <w:r w:rsidR="00A84868">
        <w:t xml:space="preserve"> </w:t>
      </w:r>
      <w:r w:rsidR="006F4FE8" w:rsidRPr="001021D1">
        <w:t>Law</w:t>
      </w:r>
      <w:r w:rsidR="00A84868">
        <w:t xml:space="preserve"> </w:t>
      </w:r>
      <w:r w:rsidR="006F4FE8" w:rsidRPr="001021D1">
        <w:t>(in</w:t>
      </w:r>
      <w:r w:rsidR="00A84868">
        <w:t xml:space="preserve"> </w:t>
      </w:r>
      <w:r w:rsidR="006F4FE8" w:rsidRPr="001021D1">
        <w:t>addition</w:t>
      </w:r>
      <w:r w:rsidR="00A84868">
        <w:t xml:space="preserve"> </w:t>
      </w:r>
      <w:r w:rsidR="006F4FE8" w:rsidRPr="001021D1">
        <w:t>establishing</w:t>
      </w:r>
      <w:r w:rsidR="00A84868">
        <w:t xml:space="preserve"> </w:t>
      </w:r>
      <w:r w:rsidR="006F4FE8" w:rsidRPr="001021D1">
        <w:t>to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right</w:t>
      </w:r>
      <w:r w:rsidR="00A84868">
        <w:t xml:space="preserve"> </w:t>
      </w:r>
      <w:r w:rsidR="006F4FE8" w:rsidRPr="001021D1">
        <w:t>to</w:t>
      </w:r>
      <w:r w:rsidR="00A84868">
        <w:t xml:space="preserve"> </w:t>
      </w:r>
      <w:r w:rsidR="006F4FE8" w:rsidRPr="001021D1">
        <w:t>work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regulating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occasion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work,</w:t>
      </w:r>
      <w:r w:rsidR="00A84868">
        <w:t xml:space="preserve"> </w:t>
      </w:r>
      <w:r w:rsidR="006F4FE8" w:rsidRPr="001021D1">
        <w:t>this</w:t>
      </w:r>
      <w:r w:rsidR="00A84868">
        <w:t xml:space="preserve"> </w:t>
      </w:r>
      <w:r w:rsidR="006F4FE8" w:rsidRPr="001021D1">
        <w:t>law</w:t>
      </w:r>
      <w:r w:rsidR="00A84868">
        <w:t xml:space="preserve"> </w:t>
      </w:r>
      <w:r w:rsidR="006F4FE8" w:rsidRPr="001021D1">
        <w:t>guarantees</w:t>
      </w:r>
      <w:r w:rsidR="00A84868">
        <w:t xml:space="preserve"> </w:t>
      </w:r>
      <w:r w:rsidR="006F4FE8" w:rsidRPr="001021D1">
        <w:t>special</w:t>
      </w:r>
      <w:r w:rsidR="00A84868">
        <w:t xml:space="preserve"> </w:t>
      </w:r>
      <w:r w:rsidR="006F4FE8" w:rsidRPr="001021D1">
        <w:t>protection</w:t>
      </w:r>
      <w:r w:rsidR="00A84868">
        <w:t xml:space="preserve"> </w:t>
      </w:r>
      <w:r w:rsidR="006F4FE8" w:rsidRPr="001021D1">
        <w:t>against</w:t>
      </w:r>
      <w:r w:rsidR="00A84868">
        <w:t xml:space="preserve"> </w:t>
      </w:r>
      <w:r w:rsidR="006F4FE8" w:rsidRPr="001021D1">
        <w:t>discrimination</w:t>
      </w:r>
      <w:r w:rsidR="00A84868">
        <w:t xml:space="preserve"> </w:t>
      </w:r>
      <w:r w:rsidR="006F4FE8" w:rsidRPr="001021D1">
        <w:t>at</w:t>
      </w:r>
      <w:r w:rsidR="00A84868">
        <w:t xml:space="preserve"> </w:t>
      </w:r>
      <w:r w:rsidR="006F4FE8" w:rsidRPr="001021D1">
        <w:t>work)</w:t>
      </w:r>
      <w:r w:rsidR="00A84868">
        <w:t>;</w:t>
      </w:r>
      <w:r w:rsidR="006F4FE8" w:rsidRPr="00154A22">
        <w:rPr>
          <w:rStyle w:val="FootnoteReference"/>
        </w:rPr>
        <w:footnoteReference w:id="108"/>
      </w:r>
    </w:p>
    <w:p w14:paraId="1897C236" w14:textId="10CE7817" w:rsidR="00CB330A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6F4FE8" w:rsidRPr="001021D1">
        <w:t>Law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Prevention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Harassment</w:t>
      </w:r>
      <w:r w:rsidR="00A84868">
        <w:t xml:space="preserve"> </w:t>
      </w:r>
      <w:r w:rsidR="006F4FE8" w:rsidRPr="001021D1">
        <w:t>at</w:t>
      </w:r>
      <w:r w:rsidR="00A84868">
        <w:t xml:space="preserve"> </w:t>
      </w:r>
      <w:r w:rsidR="006F4FE8" w:rsidRPr="001021D1">
        <w:t>Work</w:t>
      </w:r>
      <w:r w:rsidR="00A84868">
        <w:t xml:space="preserve"> </w:t>
      </w:r>
      <w:r w:rsidR="006F4FE8" w:rsidRPr="001021D1">
        <w:t>(Mobbing)</w:t>
      </w:r>
      <w:r w:rsidR="00A84868">
        <w:t>;</w:t>
      </w:r>
      <w:r w:rsidR="006F4FE8" w:rsidRPr="00154A22">
        <w:rPr>
          <w:rStyle w:val="FootnoteReference"/>
        </w:rPr>
        <w:footnoteReference w:id="109"/>
      </w:r>
    </w:p>
    <w:p w14:paraId="21354378" w14:textId="5A191F31" w:rsidR="00CB330A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6F4FE8" w:rsidRPr="001021D1">
        <w:t>Law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Protection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Right</w:t>
      </w:r>
      <w:r w:rsidR="00A84868">
        <w:t xml:space="preserve"> </w:t>
      </w:r>
      <w:r w:rsidR="006F4FE8" w:rsidRPr="001021D1">
        <w:t>to</w:t>
      </w:r>
      <w:r w:rsidR="00A84868">
        <w:t xml:space="preserve"> </w:t>
      </w:r>
      <w:r w:rsidR="006F4FE8" w:rsidRPr="001021D1">
        <w:t>Trial</w:t>
      </w:r>
      <w:r w:rsidR="00A84868">
        <w:t xml:space="preserve"> </w:t>
      </w:r>
      <w:r w:rsidR="006F4FE8" w:rsidRPr="001021D1">
        <w:t>within</w:t>
      </w:r>
      <w:r w:rsidR="00A84868">
        <w:t xml:space="preserve"> </w:t>
      </w:r>
      <w:r w:rsidR="006F4FE8" w:rsidRPr="001021D1">
        <w:t>a</w:t>
      </w:r>
      <w:r w:rsidR="00A84868">
        <w:t xml:space="preserve"> </w:t>
      </w:r>
      <w:r w:rsidR="006F4FE8" w:rsidRPr="001021D1">
        <w:t>Reasonable</w:t>
      </w:r>
      <w:r w:rsidR="00A84868">
        <w:t xml:space="preserve"> </w:t>
      </w:r>
      <w:r w:rsidR="006F4FE8" w:rsidRPr="001021D1">
        <w:t>Time</w:t>
      </w:r>
      <w:r w:rsidR="00A84868">
        <w:t>;</w:t>
      </w:r>
      <w:r w:rsidR="006F4FE8" w:rsidRPr="00154A22">
        <w:rPr>
          <w:rStyle w:val="FootnoteReference"/>
        </w:rPr>
        <w:footnoteReference w:id="110"/>
      </w:r>
    </w:p>
    <w:p w14:paraId="66214A94" w14:textId="5B1BF1D3" w:rsidR="00CB330A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6F4FE8" w:rsidRPr="001021D1">
        <w:t>Law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Enforcement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Security</w:t>
      </w:r>
      <w:r w:rsidR="00A84868">
        <w:t>;</w:t>
      </w:r>
      <w:r w:rsidR="006F4FE8" w:rsidRPr="00154A22">
        <w:rPr>
          <w:rStyle w:val="FootnoteReference"/>
        </w:rPr>
        <w:footnoteReference w:id="111"/>
      </w:r>
    </w:p>
    <w:p w14:paraId="2769E5EB" w14:textId="34AFE61F" w:rsidR="00CB330A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6F4FE8" w:rsidRPr="003F5ACD">
        <w:t>The</w:t>
      </w:r>
      <w:r w:rsidR="00A84868">
        <w:t xml:space="preserve"> </w:t>
      </w:r>
      <w:r w:rsidR="006F4FE8" w:rsidRPr="003F5ACD">
        <w:t>Family</w:t>
      </w:r>
      <w:r w:rsidR="00A84868">
        <w:t xml:space="preserve"> </w:t>
      </w:r>
      <w:r w:rsidR="006F4FE8" w:rsidRPr="003F5ACD">
        <w:t>Law</w:t>
      </w:r>
      <w:r w:rsidR="00A84868">
        <w:t>;</w:t>
      </w:r>
      <w:r w:rsidR="006F4FE8" w:rsidRPr="00154A22">
        <w:rPr>
          <w:rStyle w:val="FootnoteReference"/>
        </w:rPr>
        <w:footnoteReference w:id="112"/>
      </w:r>
    </w:p>
    <w:p w14:paraId="55AC5BEE" w14:textId="6725EADC" w:rsidR="006F4FE8" w:rsidRPr="003F5ACD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F5ACD">
        <w:t>•</w:t>
      </w:r>
      <w:r w:rsidRPr="003F5ACD">
        <w:tab/>
      </w:r>
      <w:r w:rsidR="006F4FE8" w:rsidRPr="003F5ACD">
        <w:t>The</w:t>
      </w:r>
      <w:r w:rsidR="00A84868">
        <w:t xml:space="preserve"> </w:t>
      </w:r>
      <w:r w:rsidR="006F4FE8" w:rsidRPr="003F5ACD">
        <w:t>Criminal</w:t>
      </w:r>
      <w:r w:rsidR="00A84868">
        <w:t xml:space="preserve"> </w:t>
      </w:r>
      <w:r w:rsidR="006F4FE8" w:rsidRPr="003F5ACD">
        <w:t>Code</w:t>
      </w:r>
      <w:r w:rsidR="00A84868">
        <w:t>;</w:t>
      </w:r>
      <w:r w:rsidR="006F4FE8" w:rsidRPr="00154A22">
        <w:rPr>
          <w:rStyle w:val="FootnoteReference"/>
        </w:rPr>
        <w:footnoteReference w:id="113"/>
      </w:r>
    </w:p>
    <w:p w14:paraId="504F8C1B" w14:textId="2C12C540" w:rsidR="006F4FE8" w:rsidRPr="003F5ACD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F5ACD">
        <w:t>•</w:t>
      </w:r>
      <w:r w:rsidRPr="003F5ACD">
        <w:tab/>
      </w:r>
      <w:r w:rsidR="006F4FE8" w:rsidRPr="003F5ACD">
        <w:t>Code</w:t>
      </w:r>
      <w:r w:rsidR="00A84868">
        <w:t xml:space="preserve"> </w:t>
      </w:r>
      <w:r w:rsidR="006F4FE8" w:rsidRPr="003F5ACD">
        <w:t>of</w:t>
      </w:r>
      <w:r w:rsidR="00A84868">
        <w:t xml:space="preserve"> </w:t>
      </w:r>
      <w:r w:rsidR="006F4FE8" w:rsidRPr="003F5ACD">
        <w:t>Criminal</w:t>
      </w:r>
      <w:r w:rsidR="00A84868">
        <w:t xml:space="preserve"> </w:t>
      </w:r>
      <w:r w:rsidR="006F4FE8" w:rsidRPr="003F5ACD">
        <w:t>Procedure</w:t>
      </w:r>
      <w:r w:rsidR="00A84868">
        <w:t>;</w:t>
      </w:r>
      <w:r w:rsidR="006F4FE8" w:rsidRPr="00154A22">
        <w:rPr>
          <w:rStyle w:val="FootnoteReference"/>
        </w:rPr>
        <w:footnoteReference w:id="114"/>
      </w:r>
    </w:p>
    <w:p w14:paraId="14C63727" w14:textId="3D3EC4DA" w:rsidR="00CB330A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6F4FE8" w:rsidRPr="001021D1">
        <w:t>Law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Asylum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Temporary</w:t>
      </w:r>
      <w:r w:rsidR="00A84868">
        <w:t xml:space="preserve"> </w:t>
      </w:r>
      <w:r w:rsidR="006F4FE8" w:rsidRPr="001021D1">
        <w:t>Protection</w:t>
      </w:r>
      <w:r w:rsidR="00A84868">
        <w:t>;</w:t>
      </w:r>
      <w:r w:rsidR="006F4FE8" w:rsidRPr="00154A22">
        <w:rPr>
          <w:rStyle w:val="FootnoteReference"/>
        </w:rPr>
        <w:footnoteReference w:id="115"/>
      </w:r>
    </w:p>
    <w:p w14:paraId="611F1558" w14:textId="34DA7EC9" w:rsidR="00CB330A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6F4FE8" w:rsidRPr="001021D1">
        <w:t>Law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Prevention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Domestic</w:t>
      </w:r>
      <w:r w:rsidR="00A84868">
        <w:t xml:space="preserve"> </w:t>
      </w:r>
      <w:r w:rsidR="006F4FE8" w:rsidRPr="001021D1">
        <w:t>Violence</w:t>
      </w:r>
      <w:r w:rsidR="00A84868">
        <w:t>;</w:t>
      </w:r>
      <w:r w:rsidR="006F4FE8" w:rsidRPr="00154A22">
        <w:rPr>
          <w:rStyle w:val="FootnoteReference"/>
        </w:rPr>
        <w:footnoteReference w:id="116"/>
      </w:r>
    </w:p>
    <w:p w14:paraId="326C1B84" w14:textId="7AB2B519" w:rsidR="00CB330A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6F4FE8" w:rsidRPr="001021D1">
        <w:t>Law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Free</w:t>
      </w:r>
      <w:r w:rsidR="00A84868">
        <w:t xml:space="preserve"> </w:t>
      </w:r>
      <w:r w:rsidR="006F4FE8" w:rsidRPr="001021D1">
        <w:t>Legal</w:t>
      </w:r>
      <w:r w:rsidR="00A84868">
        <w:t xml:space="preserve"> </w:t>
      </w:r>
      <w:r w:rsidR="006F4FE8" w:rsidRPr="001021D1">
        <w:t>Aid</w:t>
      </w:r>
      <w:r w:rsidR="00A84868">
        <w:t>;</w:t>
      </w:r>
      <w:r w:rsidR="006F4FE8" w:rsidRPr="00154A22">
        <w:rPr>
          <w:rStyle w:val="FootnoteReference"/>
        </w:rPr>
        <w:footnoteReference w:id="117"/>
      </w:r>
    </w:p>
    <w:p w14:paraId="015EC824" w14:textId="352F829E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lastRenderedPageBreak/>
        <w:t>•</w:t>
      </w:r>
      <w:r w:rsidRPr="001021D1">
        <w:tab/>
      </w:r>
      <w:r w:rsidR="006F4FE8" w:rsidRPr="001021D1">
        <w:t>Law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Personal</w:t>
      </w:r>
      <w:r w:rsidR="00A84868">
        <w:t xml:space="preserve"> </w:t>
      </w:r>
      <w:r w:rsidR="006F4FE8" w:rsidRPr="001021D1">
        <w:t>Data</w:t>
      </w:r>
      <w:r w:rsidR="00A84868">
        <w:t xml:space="preserve"> </w:t>
      </w:r>
      <w:r w:rsidR="006F4FE8" w:rsidRPr="001021D1">
        <w:t>Protection</w:t>
      </w:r>
      <w:r w:rsidR="00A84868">
        <w:t>;</w:t>
      </w:r>
      <w:r w:rsidR="006F4FE8" w:rsidRPr="00154A22">
        <w:rPr>
          <w:rStyle w:val="FootnoteReference"/>
        </w:rPr>
        <w:footnoteReference w:id="118"/>
      </w:r>
    </w:p>
    <w:p w14:paraId="2C30C846" w14:textId="03176FFA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6F4FE8" w:rsidRPr="001021D1">
        <w:t>Law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Execution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Non-Institutional</w:t>
      </w:r>
      <w:r w:rsidR="00A84868">
        <w:t xml:space="preserve"> </w:t>
      </w:r>
      <w:r w:rsidR="006F4FE8" w:rsidRPr="001021D1">
        <w:t>Sanctions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Measures</w:t>
      </w:r>
      <w:r w:rsidR="00A84868">
        <w:t>;</w:t>
      </w:r>
      <w:r w:rsidR="006F4FE8" w:rsidRPr="00154A22">
        <w:rPr>
          <w:rStyle w:val="FootnoteReference"/>
        </w:rPr>
        <w:footnoteReference w:id="119"/>
      </w:r>
    </w:p>
    <w:p w14:paraId="667FEBF0" w14:textId="691C7092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6F4FE8" w:rsidRPr="001021D1">
        <w:t>Law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Protection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National</w:t>
      </w:r>
      <w:r w:rsidR="00A84868">
        <w:t xml:space="preserve"> </w:t>
      </w:r>
      <w:r w:rsidR="006F4FE8" w:rsidRPr="001021D1">
        <w:t>Rights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Freedoms</w:t>
      </w:r>
      <w:r w:rsidR="00A84868">
        <w:t>;</w:t>
      </w:r>
      <w:r w:rsidR="006F4FE8" w:rsidRPr="00154A22">
        <w:rPr>
          <w:rStyle w:val="FootnoteReference"/>
        </w:rPr>
        <w:footnoteReference w:id="120"/>
      </w:r>
    </w:p>
    <w:p w14:paraId="548B389B" w14:textId="15654533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6F4FE8" w:rsidRPr="001021D1">
        <w:t>Law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Juvenile</w:t>
      </w:r>
      <w:r w:rsidR="00A84868">
        <w:t xml:space="preserve"> </w:t>
      </w:r>
      <w:r w:rsidR="006F4FE8" w:rsidRPr="001021D1">
        <w:t>Criminal</w:t>
      </w:r>
      <w:r w:rsidR="00A84868">
        <w:t xml:space="preserve"> </w:t>
      </w:r>
      <w:r w:rsidR="006F4FE8" w:rsidRPr="001021D1">
        <w:t>Offenders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Criminal</w:t>
      </w:r>
      <w:r w:rsidR="00A84868">
        <w:t xml:space="preserve"> </w:t>
      </w:r>
      <w:r w:rsidR="006F4FE8" w:rsidRPr="001021D1">
        <w:t>Protection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Juveniles</w:t>
      </w:r>
      <w:r w:rsidR="00A84868">
        <w:t>;</w:t>
      </w:r>
      <w:r w:rsidR="006F4FE8" w:rsidRPr="00154A22">
        <w:rPr>
          <w:rStyle w:val="FootnoteReference"/>
        </w:rPr>
        <w:footnoteReference w:id="121"/>
      </w:r>
    </w:p>
    <w:p w14:paraId="7C076F5E" w14:textId="1FAEF121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6F4FE8" w:rsidRPr="001021D1">
        <w:t>Law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Protector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Citizens</w:t>
      </w:r>
      <w:r w:rsidR="00A84868">
        <w:t>;</w:t>
      </w:r>
      <w:r w:rsidR="006F4FE8" w:rsidRPr="00154A22">
        <w:rPr>
          <w:rStyle w:val="FootnoteReference"/>
        </w:rPr>
        <w:footnoteReference w:id="122"/>
      </w:r>
    </w:p>
    <w:p w14:paraId="444859EA" w14:textId="4F342CFE" w:rsidR="006F4FE8" w:rsidRPr="003F5ACD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F5ACD">
        <w:t>•</w:t>
      </w:r>
      <w:r w:rsidRPr="003F5ACD">
        <w:tab/>
      </w:r>
      <w:r w:rsidR="006F4FE8" w:rsidRPr="003F5ACD">
        <w:t>Law</w:t>
      </w:r>
      <w:r w:rsidR="00A84868">
        <w:t xml:space="preserve"> </w:t>
      </w:r>
      <w:r w:rsidR="006F4FE8" w:rsidRPr="003F5ACD">
        <w:t>on</w:t>
      </w:r>
      <w:r w:rsidR="00A84868">
        <w:t xml:space="preserve"> </w:t>
      </w:r>
      <w:r w:rsidR="006F4FE8" w:rsidRPr="003F5ACD">
        <w:t>Public</w:t>
      </w:r>
      <w:r w:rsidR="00A84868">
        <w:t xml:space="preserve"> </w:t>
      </w:r>
      <w:r w:rsidR="006F4FE8" w:rsidRPr="003F5ACD">
        <w:t>Assembly</w:t>
      </w:r>
      <w:r w:rsidR="00A84868">
        <w:t>;</w:t>
      </w:r>
      <w:r w:rsidR="006F4FE8" w:rsidRPr="00154A22">
        <w:rPr>
          <w:rStyle w:val="FootnoteReference"/>
        </w:rPr>
        <w:footnoteReference w:id="123"/>
      </w:r>
    </w:p>
    <w:p w14:paraId="26AE4E16" w14:textId="40A32E4E" w:rsidR="006F4FE8" w:rsidRPr="003F5ACD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F5ACD">
        <w:t>•</w:t>
      </w:r>
      <w:r w:rsidRPr="003F5ACD">
        <w:tab/>
      </w:r>
      <w:r w:rsidR="006F4FE8" w:rsidRPr="003F5ACD">
        <w:t>Law</w:t>
      </w:r>
      <w:r w:rsidR="00A84868">
        <w:t xml:space="preserve"> </w:t>
      </w:r>
      <w:r w:rsidR="006F4FE8" w:rsidRPr="003F5ACD">
        <w:t>on</w:t>
      </w:r>
      <w:r w:rsidR="00A84868">
        <w:t xml:space="preserve"> </w:t>
      </w:r>
      <w:r w:rsidR="006F4FE8" w:rsidRPr="003F5ACD">
        <w:t>Gender</w:t>
      </w:r>
      <w:r w:rsidR="00A84868">
        <w:t xml:space="preserve"> </w:t>
      </w:r>
      <w:r w:rsidR="006F4FE8" w:rsidRPr="003F5ACD">
        <w:t>Equality</w:t>
      </w:r>
      <w:r w:rsidR="00A84868">
        <w:t>;</w:t>
      </w:r>
      <w:r w:rsidR="006F4FE8" w:rsidRPr="00154A22">
        <w:rPr>
          <w:rStyle w:val="FootnoteReference"/>
        </w:rPr>
        <w:footnoteReference w:id="124"/>
      </w:r>
    </w:p>
    <w:p w14:paraId="07F660F0" w14:textId="604B37A9" w:rsidR="006F4FE8" w:rsidRPr="003F5ACD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F5ACD">
        <w:t>•</w:t>
      </w:r>
      <w:r w:rsidRPr="003F5ACD">
        <w:tab/>
      </w:r>
      <w:r w:rsidR="006F4FE8" w:rsidRPr="003F5ACD">
        <w:t>Law</w:t>
      </w:r>
      <w:r w:rsidR="00A84868">
        <w:t xml:space="preserve"> </w:t>
      </w:r>
      <w:r w:rsidR="006F4FE8" w:rsidRPr="003F5ACD">
        <w:t>on</w:t>
      </w:r>
      <w:r w:rsidR="00A84868">
        <w:t xml:space="preserve"> </w:t>
      </w:r>
      <w:r w:rsidR="006F4FE8" w:rsidRPr="003F5ACD">
        <w:t>Environmental</w:t>
      </w:r>
      <w:r w:rsidR="00A84868">
        <w:t xml:space="preserve"> </w:t>
      </w:r>
      <w:r w:rsidR="006F4FE8" w:rsidRPr="003F5ACD">
        <w:t>Protection</w:t>
      </w:r>
      <w:r w:rsidR="00A84868">
        <w:t>;</w:t>
      </w:r>
      <w:r w:rsidR="006F4FE8" w:rsidRPr="00154A22">
        <w:rPr>
          <w:rStyle w:val="FootnoteReference"/>
        </w:rPr>
        <w:footnoteReference w:id="125"/>
      </w:r>
    </w:p>
    <w:p w14:paraId="11F17A7B" w14:textId="4060E558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6F4FE8" w:rsidRPr="001021D1">
        <w:t>Law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Financial</w:t>
      </w:r>
      <w:r w:rsidR="00A84868">
        <w:t xml:space="preserve"> </w:t>
      </w:r>
      <w:r w:rsidR="006F4FE8" w:rsidRPr="001021D1">
        <w:t>Support</w:t>
      </w:r>
      <w:r w:rsidR="00A84868">
        <w:t xml:space="preserve"> </w:t>
      </w:r>
      <w:r w:rsidR="006F4FE8" w:rsidRPr="001021D1">
        <w:t>to</w:t>
      </w:r>
      <w:r w:rsidR="00A84868">
        <w:t xml:space="preserve"> </w:t>
      </w:r>
      <w:r w:rsidR="006F4FE8" w:rsidRPr="001021D1">
        <w:t>Families</w:t>
      </w:r>
      <w:r w:rsidR="00A84868">
        <w:t xml:space="preserve"> </w:t>
      </w:r>
      <w:r w:rsidR="006F4FE8" w:rsidRPr="001021D1">
        <w:t>with</w:t>
      </w:r>
      <w:r w:rsidR="00A84868">
        <w:t xml:space="preserve"> </w:t>
      </w:r>
      <w:r w:rsidR="006F4FE8" w:rsidRPr="001021D1">
        <w:t>Children</w:t>
      </w:r>
      <w:r w:rsidR="00A84868">
        <w:t>;</w:t>
      </w:r>
      <w:r w:rsidR="006F4FE8" w:rsidRPr="00154A22">
        <w:rPr>
          <w:rStyle w:val="FootnoteReference"/>
        </w:rPr>
        <w:footnoteReference w:id="126"/>
      </w:r>
    </w:p>
    <w:p w14:paraId="77F4895C" w14:textId="6AB86E00" w:rsidR="006F4FE8" w:rsidRPr="003F5ACD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F5ACD">
        <w:t>•</w:t>
      </w:r>
      <w:r w:rsidRPr="003F5ACD">
        <w:tab/>
      </w:r>
      <w:r w:rsidR="006F4FE8" w:rsidRPr="003F5ACD">
        <w:t>Law</w:t>
      </w:r>
      <w:r w:rsidR="00A84868">
        <w:t xml:space="preserve"> </w:t>
      </w:r>
      <w:r w:rsidR="006F4FE8" w:rsidRPr="003F5ACD">
        <w:t>on</w:t>
      </w:r>
      <w:r w:rsidR="00A84868">
        <w:t xml:space="preserve"> </w:t>
      </w:r>
      <w:r w:rsidR="006F4FE8" w:rsidRPr="003F5ACD">
        <w:t>Social</w:t>
      </w:r>
      <w:r w:rsidR="00A84868">
        <w:t xml:space="preserve"> </w:t>
      </w:r>
      <w:r w:rsidR="006F4FE8" w:rsidRPr="003F5ACD">
        <w:t>Protection</w:t>
      </w:r>
      <w:r w:rsidR="00A84868">
        <w:t>;</w:t>
      </w:r>
      <w:r w:rsidR="006F4FE8" w:rsidRPr="00154A22">
        <w:rPr>
          <w:rStyle w:val="FootnoteReference"/>
        </w:rPr>
        <w:footnoteReference w:id="127"/>
      </w:r>
    </w:p>
    <w:p w14:paraId="7B4695F7" w14:textId="4605E1E8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6F4FE8" w:rsidRPr="001021D1">
        <w:t>Law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Rights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Users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Temporary</w:t>
      </w:r>
      <w:r w:rsidR="00A84868">
        <w:t xml:space="preserve"> </w:t>
      </w:r>
      <w:r w:rsidR="006F4FE8" w:rsidRPr="001021D1">
        <w:t>Accommodation</w:t>
      </w:r>
      <w:r w:rsidR="00A84868">
        <w:t xml:space="preserve"> </w:t>
      </w:r>
      <w:r w:rsidR="006F4FE8" w:rsidRPr="001021D1">
        <w:t>Services</w:t>
      </w:r>
      <w:r w:rsidR="00A84868">
        <w:t xml:space="preserve"> </w:t>
      </w:r>
      <w:r w:rsidR="006F4FE8" w:rsidRPr="001021D1">
        <w:t>in</w:t>
      </w:r>
      <w:r w:rsidR="00A84868">
        <w:t xml:space="preserve"> </w:t>
      </w:r>
      <w:r w:rsidR="006F4FE8" w:rsidRPr="001021D1">
        <w:t>Social</w:t>
      </w:r>
      <w:r w:rsidR="00A84868">
        <w:t xml:space="preserve"> </w:t>
      </w:r>
      <w:r w:rsidR="006F4FE8" w:rsidRPr="001021D1">
        <w:t>Protection</w:t>
      </w:r>
      <w:r w:rsidR="00A84868">
        <w:t>;</w:t>
      </w:r>
      <w:r w:rsidR="006F4FE8" w:rsidRPr="00154A22">
        <w:rPr>
          <w:rStyle w:val="FootnoteReference"/>
        </w:rPr>
        <w:footnoteReference w:id="128"/>
      </w:r>
    </w:p>
    <w:p w14:paraId="5DF41532" w14:textId="4C612644" w:rsidR="006F4FE8" w:rsidRPr="003F5ACD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F5ACD">
        <w:t>•</w:t>
      </w:r>
      <w:r w:rsidRPr="003F5ACD">
        <w:tab/>
      </w:r>
      <w:r w:rsidR="006F4FE8" w:rsidRPr="003F5ACD">
        <w:t>Law</w:t>
      </w:r>
      <w:r w:rsidR="00A84868">
        <w:t xml:space="preserve"> </w:t>
      </w:r>
      <w:r w:rsidR="006F4FE8" w:rsidRPr="003F5ACD">
        <w:t>on</w:t>
      </w:r>
      <w:r w:rsidR="00A84868">
        <w:t xml:space="preserve"> </w:t>
      </w:r>
      <w:r w:rsidR="006F4FE8" w:rsidRPr="003F5ACD">
        <w:t>Social</w:t>
      </w:r>
      <w:r w:rsidR="00A84868">
        <w:t xml:space="preserve"> </w:t>
      </w:r>
      <w:r w:rsidR="006F4FE8" w:rsidRPr="003F5ACD">
        <w:t>Cards</w:t>
      </w:r>
      <w:r w:rsidR="00A84868">
        <w:t>;</w:t>
      </w:r>
      <w:r w:rsidR="006F4FE8" w:rsidRPr="00154A22">
        <w:rPr>
          <w:rStyle w:val="FootnoteReference"/>
        </w:rPr>
        <w:footnoteReference w:id="129"/>
      </w:r>
    </w:p>
    <w:p w14:paraId="77DE11BA" w14:textId="22CA77C3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6F4FE8" w:rsidRPr="001021D1">
        <w:t>Law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Rights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War</w:t>
      </w:r>
      <w:r w:rsidR="00A84868">
        <w:t xml:space="preserve"> </w:t>
      </w:r>
      <w:r w:rsidR="006F4FE8" w:rsidRPr="001021D1">
        <w:t>Veterans,</w:t>
      </w:r>
      <w:r w:rsidR="00A84868">
        <w:t xml:space="preserve"> </w:t>
      </w:r>
      <w:r w:rsidR="006F4FE8" w:rsidRPr="001021D1">
        <w:t>Disabled</w:t>
      </w:r>
      <w:r w:rsidR="00A84868">
        <w:t xml:space="preserve"> </w:t>
      </w:r>
      <w:r w:rsidR="006F4FE8" w:rsidRPr="001021D1">
        <w:t>War</w:t>
      </w:r>
      <w:r w:rsidR="00A84868">
        <w:t xml:space="preserve"> </w:t>
      </w:r>
      <w:r w:rsidR="006F4FE8" w:rsidRPr="001021D1">
        <w:t>Veterans,</w:t>
      </w:r>
      <w:r w:rsidR="00A84868">
        <w:t xml:space="preserve"> </w:t>
      </w:r>
      <w:r w:rsidR="006F4FE8" w:rsidRPr="001021D1">
        <w:t>Civilian</w:t>
      </w:r>
      <w:r w:rsidR="00A84868">
        <w:t xml:space="preserve"> </w:t>
      </w:r>
      <w:r w:rsidR="006F4FE8" w:rsidRPr="001021D1">
        <w:t>Invalids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War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their</w:t>
      </w:r>
      <w:r w:rsidR="00A84868">
        <w:t xml:space="preserve"> </w:t>
      </w:r>
      <w:r w:rsidR="006F4FE8" w:rsidRPr="001021D1">
        <w:t>Family</w:t>
      </w:r>
      <w:r w:rsidR="00A84868">
        <w:t xml:space="preserve"> </w:t>
      </w:r>
      <w:r w:rsidR="006F4FE8" w:rsidRPr="001021D1">
        <w:t>Members</w:t>
      </w:r>
      <w:r w:rsidR="00A84868">
        <w:t>;</w:t>
      </w:r>
      <w:r w:rsidR="006F4FE8" w:rsidRPr="00154A22">
        <w:rPr>
          <w:rStyle w:val="FootnoteReference"/>
        </w:rPr>
        <w:footnoteReference w:id="130"/>
      </w:r>
    </w:p>
    <w:p w14:paraId="1D5B025C" w14:textId="22E76996" w:rsidR="006F4FE8" w:rsidRPr="003F5ACD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F5ACD">
        <w:t>•</w:t>
      </w:r>
      <w:r w:rsidRPr="003F5ACD">
        <w:tab/>
      </w:r>
      <w:r w:rsidR="006F4FE8" w:rsidRPr="003F5ACD">
        <w:t>Law</w:t>
      </w:r>
      <w:r w:rsidR="00A84868">
        <w:t xml:space="preserve"> </w:t>
      </w:r>
      <w:r w:rsidR="006F4FE8" w:rsidRPr="003F5ACD">
        <w:t>on</w:t>
      </w:r>
      <w:r w:rsidR="00A84868">
        <w:t xml:space="preserve"> </w:t>
      </w:r>
      <w:r w:rsidR="006F4FE8" w:rsidRPr="003F5ACD">
        <w:t>Healthcare</w:t>
      </w:r>
      <w:r w:rsidR="00A84868">
        <w:t xml:space="preserve"> </w:t>
      </w:r>
      <w:r w:rsidR="006F4FE8" w:rsidRPr="003F5ACD">
        <w:t>Protection</w:t>
      </w:r>
      <w:r w:rsidR="00A84868">
        <w:t>;</w:t>
      </w:r>
      <w:r w:rsidR="006F4FE8" w:rsidRPr="00154A22">
        <w:rPr>
          <w:rStyle w:val="FootnoteReference"/>
        </w:rPr>
        <w:footnoteReference w:id="131"/>
      </w:r>
    </w:p>
    <w:p w14:paraId="47764B94" w14:textId="0C8D46F2" w:rsidR="006F4FE8" w:rsidRPr="003F5ACD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F5ACD">
        <w:t>•</w:t>
      </w:r>
      <w:r w:rsidRPr="003F5ACD">
        <w:tab/>
      </w:r>
      <w:r w:rsidR="006F4FE8" w:rsidRPr="003F5ACD">
        <w:t>Law</w:t>
      </w:r>
      <w:r w:rsidR="00A84868">
        <w:t xml:space="preserve"> </w:t>
      </w:r>
      <w:r w:rsidR="006F4FE8" w:rsidRPr="003F5ACD">
        <w:t>on</w:t>
      </w:r>
      <w:r w:rsidR="00A84868">
        <w:t xml:space="preserve"> </w:t>
      </w:r>
      <w:r w:rsidR="006F4FE8" w:rsidRPr="003F5ACD">
        <w:t>Health</w:t>
      </w:r>
      <w:r w:rsidR="00A84868">
        <w:t xml:space="preserve"> </w:t>
      </w:r>
      <w:r w:rsidR="006F4FE8" w:rsidRPr="003F5ACD">
        <w:t>Insurance</w:t>
      </w:r>
      <w:r w:rsidR="00A84868">
        <w:t>;</w:t>
      </w:r>
      <w:r w:rsidR="006F4FE8" w:rsidRPr="00154A22">
        <w:rPr>
          <w:rStyle w:val="FootnoteReference"/>
        </w:rPr>
        <w:footnoteReference w:id="132"/>
      </w:r>
    </w:p>
    <w:p w14:paraId="203E4389" w14:textId="79FA25E9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6F4FE8" w:rsidRPr="001021D1">
        <w:t>Law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Rights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Patients</w:t>
      </w:r>
      <w:r w:rsidR="00A84868">
        <w:t>;</w:t>
      </w:r>
      <w:r w:rsidR="006F4FE8" w:rsidRPr="00154A22">
        <w:rPr>
          <w:rStyle w:val="FootnoteReference"/>
        </w:rPr>
        <w:footnoteReference w:id="133"/>
      </w:r>
    </w:p>
    <w:p w14:paraId="0FB19F49" w14:textId="5F9F367C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6F4FE8" w:rsidRPr="001021D1">
        <w:t>Law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Disaster</w:t>
      </w:r>
      <w:r w:rsidR="00A84868">
        <w:t xml:space="preserve"> </w:t>
      </w:r>
      <w:r w:rsidR="006F4FE8" w:rsidRPr="001021D1">
        <w:t>Risk</w:t>
      </w:r>
      <w:r w:rsidR="00A84868">
        <w:t xml:space="preserve"> </w:t>
      </w:r>
      <w:r w:rsidR="006F4FE8" w:rsidRPr="001021D1">
        <w:t>Reduction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Emergency</w:t>
      </w:r>
      <w:r w:rsidR="00A84868">
        <w:t xml:space="preserve"> </w:t>
      </w:r>
      <w:r w:rsidR="006F4FE8" w:rsidRPr="001021D1">
        <w:t>Situations</w:t>
      </w:r>
      <w:r w:rsidR="00A84868">
        <w:t xml:space="preserve"> </w:t>
      </w:r>
      <w:r w:rsidR="006F4FE8" w:rsidRPr="001021D1">
        <w:t>Management</w:t>
      </w:r>
      <w:r w:rsidR="00A84868">
        <w:t>;</w:t>
      </w:r>
      <w:r w:rsidR="006F4FE8" w:rsidRPr="00154A22">
        <w:rPr>
          <w:rStyle w:val="FootnoteReference"/>
        </w:rPr>
        <w:footnoteReference w:id="134"/>
      </w:r>
    </w:p>
    <w:p w14:paraId="2C38760F" w14:textId="3FA60875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6F4FE8" w:rsidRPr="001021D1">
        <w:t>Law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Fundamentals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Education</w:t>
      </w:r>
      <w:r w:rsidR="00A84868">
        <w:t xml:space="preserve"> </w:t>
      </w:r>
      <w:r w:rsidR="006F4FE8" w:rsidRPr="001021D1">
        <w:t>System</w:t>
      </w:r>
      <w:r w:rsidR="00A84868">
        <w:t>;</w:t>
      </w:r>
      <w:r w:rsidR="006F4FE8" w:rsidRPr="00154A22">
        <w:rPr>
          <w:rStyle w:val="FootnoteReference"/>
        </w:rPr>
        <w:footnoteReference w:id="135"/>
      </w:r>
    </w:p>
    <w:p w14:paraId="0D15DC51" w14:textId="09273196" w:rsidR="006F4FE8" w:rsidRPr="003F5ACD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F5ACD">
        <w:t>•</w:t>
      </w:r>
      <w:r w:rsidRPr="003F5ACD">
        <w:tab/>
      </w:r>
      <w:r w:rsidR="006F4FE8" w:rsidRPr="003F5ACD">
        <w:t>Law</w:t>
      </w:r>
      <w:r w:rsidR="00A84868">
        <w:t xml:space="preserve"> </w:t>
      </w:r>
      <w:r w:rsidR="006F4FE8" w:rsidRPr="003F5ACD">
        <w:t>on</w:t>
      </w:r>
      <w:r w:rsidR="00A84868">
        <w:t xml:space="preserve"> </w:t>
      </w:r>
      <w:r w:rsidR="006F4FE8" w:rsidRPr="003F5ACD">
        <w:t>Preschool</w:t>
      </w:r>
      <w:r w:rsidR="00A84868">
        <w:t xml:space="preserve"> </w:t>
      </w:r>
      <w:r w:rsidR="006F4FE8" w:rsidRPr="003F5ACD">
        <w:t>Education</w:t>
      </w:r>
      <w:r w:rsidR="00A84868">
        <w:t>;</w:t>
      </w:r>
      <w:r w:rsidR="006F4FE8" w:rsidRPr="00154A22">
        <w:rPr>
          <w:rStyle w:val="FootnoteReference"/>
        </w:rPr>
        <w:footnoteReference w:id="136"/>
      </w:r>
    </w:p>
    <w:p w14:paraId="1AB1D21D" w14:textId="074BFCA0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6F4FE8" w:rsidRPr="001021D1">
        <w:t>Law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Primary</w:t>
      </w:r>
      <w:r w:rsidR="00A84868">
        <w:t xml:space="preserve"> </w:t>
      </w:r>
      <w:r w:rsidR="006F4FE8" w:rsidRPr="001021D1">
        <w:t>Education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Upbringing</w:t>
      </w:r>
      <w:r w:rsidR="00A84868">
        <w:t>;</w:t>
      </w:r>
      <w:r w:rsidR="006F4FE8" w:rsidRPr="00154A22">
        <w:rPr>
          <w:rStyle w:val="FootnoteReference"/>
        </w:rPr>
        <w:footnoteReference w:id="137"/>
      </w:r>
    </w:p>
    <w:p w14:paraId="32D66F56" w14:textId="498ED346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6F4FE8" w:rsidRPr="001021D1">
        <w:t>Law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Secondary</w:t>
      </w:r>
      <w:r w:rsidR="00A84868">
        <w:t xml:space="preserve"> </w:t>
      </w:r>
      <w:r w:rsidR="006F4FE8" w:rsidRPr="001021D1">
        <w:t>Education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Upbringing</w:t>
      </w:r>
      <w:r w:rsidR="00A84868">
        <w:t>;</w:t>
      </w:r>
      <w:r w:rsidR="006F4FE8" w:rsidRPr="00154A22">
        <w:rPr>
          <w:rStyle w:val="FootnoteReference"/>
        </w:rPr>
        <w:footnoteReference w:id="138"/>
      </w:r>
    </w:p>
    <w:p w14:paraId="677A170C" w14:textId="61886B72" w:rsidR="006F4FE8" w:rsidRPr="003F5ACD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F5ACD">
        <w:t>•</w:t>
      </w:r>
      <w:r w:rsidRPr="003F5ACD">
        <w:tab/>
      </w:r>
      <w:r w:rsidR="006F4FE8" w:rsidRPr="003F5ACD">
        <w:t>Law</w:t>
      </w:r>
      <w:r w:rsidR="00A84868">
        <w:t xml:space="preserve"> </w:t>
      </w:r>
      <w:r w:rsidR="006F4FE8" w:rsidRPr="003F5ACD">
        <w:t>on</w:t>
      </w:r>
      <w:r w:rsidR="00A84868">
        <w:t xml:space="preserve"> </w:t>
      </w:r>
      <w:r w:rsidR="006F4FE8" w:rsidRPr="003F5ACD">
        <w:t>Higher</w:t>
      </w:r>
      <w:r w:rsidR="00A84868">
        <w:t xml:space="preserve"> </w:t>
      </w:r>
      <w:r w:rsidR="006F4FE8" w:rsidRPr="003F5ACD">
        <w:t>Education</w:t>
      </w:r>
      <w:r w:rsidR="00A84868">
        <w:t>;</w:t>
      </w:r>
      <w:r w:rsidR="006F4FE8" w:rsidRPr="00154A22">
        <w:rPr>
          <w:rStyle w:val="FootnoteReference"/>
        </w:rPr>
        <w:footnoteReference w:id="139"/>
      </w:r>
    </w:p>
    <w:p w14:paraId="51D31B46" w14:textId="0805CCA4" w:rsidR="006F4FE8" w:rsidRPr="003F5ACD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F5ACD">
        <w:lastRenderedPageBreak/>
        <w:t>•</w:t>
      </w:r>
      <w:r w:rsidRPr="003F5ACD">
        <w:tab/>
      </w:r>
      <w:r w:rsidR="006F4FE8" w:rsidRPr="003F5ACD">
        <w:t>Law</w:t>
      </w:r>
      <w:r w:rsidR="00A84868">
        <w:t xml:space="preserve"> </w:t>
      </w:r>
      <w:r w:rsidR="006F4FE8" w:rsidRPr="003F5ACD">
        <w:t>on</w:t>
      </w:r>
      <w:r w:rsidR="00A84868">
        <w:t xml:space="preserve"> </w:t>
      </w:r>
      <w:r w:rsidR="006F4FE8" w:rsidRPr="003F5ACD">
        <w:t>Foreigners</w:t>
      </w:r>
      <w:r w:rsidR="00A84868">
        <w:t>;</w:t>
      </w:r>
      <w:r w:rsidR="006F4FE8" w:rsidRPr="00154A22">
        <w:rPr>
          <w:rStyle w:val="FootnoteReference"/>
        </w:rPr>
        <w:footnoteReference w:id="140"/>
      </w:r>
    </w:p>
    <w:p w14:paraId="2ACA2632" w14:textId="185B778B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6F4FE8" w:rsidRPr="001021D1">
        <w:t>Law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Personal</w:t>
      </w:r>
      <w:r w:rsidR="00A84868">
        <w:t xml:space="preserve"> </w:t>
      </w:r>
      <w:r w:rsidR="006F4FE8" w:rsidRPr="001021D1">
        <w:t>Data</w:t>
      </w:r>
      <w:r w:rsidR="00A84868">
        <w:t xml:space="preserve"> </w:t>
      </w:r>
      <w:r w:rsidR="006F4FE8" w:rsidRPr="001021D1">
        <w:t>Protection</w:t>
      </w:r>
      <w:r w:rsidR="00A84868">
        <w:t>;</w:t>
      </w:r>
      <w:r w:rsidR="006F4FE8" w:rsidRPr="00154A22">
        <w:rPr>
          <w:rStyle w:val="FootnoteReference"/>
        </w:rPr>
        <w:footnoteReference w:id="141"/>
      </w:r>
    </w:p>
    <w:p w14:paraId="282816DF" w14:textId="1EB1717C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6F4FE8" w:rsidRPr="001021D1">
        <w:t>Law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National</w:t>
      </w:r>
      <w:r w:rsidR="00A84868">
        <w:t xml:space="preserve"> </w:t>
      </w:r>
      <w:r w:rsidR="006F4FE8" w:rsidRPr="001021D1">
        <w:t>Councils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National</w:t>
      </w:r>
      <w:r w:rsidR="00A84868">
        <w:t xml:space="preserve"> </w:t>
      </w:r>
      <w:r w:rsidR="006F4FE8" w:rsidRPr="001021D1">
        <w:t>Minorities</w:t>
      </w:r>
      <w:r w:rsidR="00A84868">
        <w:t>;</w:t>
      </w:r>
      <w:r w:rsidR="006F4FE8" w:rsidRPr="00154A22">
        <w:rPr>
          <w:rStyle w:val="FootnoteReference"/>
        </w:rPr>
        <w:footnoteReference w:id="142"/>
      </w:r>
    </w:p>
    <w:p w14:paraId="25022029" w14:textId="5BCE9185" w:rsidR="006F4FE8" w:rsidRPr="003F5ACD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F5ACD">
        <w:t>•</w:t>
      </w:r>
      <w:r w:rsidRPr="003F5ACD">
        <w:tab/>
      </w:r>
      <w:r w:rsidR="006F4FE8" w:rsidRPr="003F5ACD">
        <w:t>Law</w:t>
      </w:r>
      <w:r w:rsidR="00A84868">
        <w:t xml:space="preserve"> </w:t>
      </w:r>
      <w:r w:rsidR="006F4FE8" w:rsidRPr="003F5ACD">
        <w:t>on</w:t>
      </w:r>
      <w:r w:rsidR="00A84868">
        <w:t xml:space="preserve"> </w:t>
      </w:r>
      <w:r w:rsidR="006F4FE8" w:rsidRPr="003F5ACD">
        <w:t>Registration</w:t>
      </w:r>
      <w:r w:rsidR="00A84868">
        <w:t xml:space="preserve"> </w:t>
      </w:r>
      <w:r w:rsidR="006F4FE8" w:rsidRPr="003F5ACD">
        <w:t>Books</w:t>
      </w:r>
      <w:r w:rsidR="00A84868">
        <w:t>;</w:t>
      </w:r>
      <w:r w:rsidR="006F4FE8" w:rsidRPr="00154A22">
        <w:rPr>
          <w:rStyle w:val="FootnoteReference"/>
        </w:rPr>
        <w:footnoteReference w:id="143"/>
      </w:r>
    </w:p>
    <w:p w14:paraId="5D9892BE" w14:textId="4CB87789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6F4FE8" w:rsidRPr="001021D1">
        <w:t>Law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Out-of-Court</w:t>
      </w:r>
      <w:r w:rsidR="00A84868">
        <w:t xml:space="preserve"> </w:t>
      </w:r>
      <w:r w:rsidR="006F4FE8" w:rsidRPr="001021D1">
        <w:t>Procedure</w:t>
      </w:r>
      <w:r w:rsidR="00A84868">
        <w:t>;</w:t>
      </w:r>
      <w:r w:rsidR="006F4FE8" w:rsidRPr="00154A22">
        <w:rPr>
          <w:rStyle w:val="FootnoteReference"/>
        </w:rPr>
        <w:footnoteReference w:id="144"/>
      </w:r>
    </w:p>
    <w:p w14:paraId="414278A9" w14:textId="7D33F12E" w:rsidR="006F4FE8" w:rsidRPr="003F5ACD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F5ACD">
        <w:t>•</w:t>
      </w:r>
      <w:r w:rsidRPr="003F5ACD">
        <w:tab/>
      </w:r>
      <w:r w:rsidR="006F4FE8" w:rsidRPr="003F5ACD">
        <w:t>Law</w:t>
      </w:r>
      <w:r w:rsidR="00A84868">
        <w:t xml:space="preserve"> </w:t>
      </w:r>
      <w:r w:rsidR="006F4FE8" w:rsidRPr="003F5ACD">
        <w:t>on</w:t>
      </w:r>
      <w:r w:rsidR="00A84868">
        <w:t xml:space="preserve"> </w:t>
      </w:r>
      <w:r w:rsidR="006F4FE8" w:rsidRPr="003F5ACD">
        <w:t>Civil</w:t>
      </w:r>
      <w:r w:rsidR="00A84868">
        <w:t xml:space="preserve"> </w:t>
      </w:r>
      <w:r w:rsidR="006F4FE8" w:rsidRPr="003F5ACD">
        <w:t>Procedure</w:t>
      </w:r>
      <w:r w:rsidR="00A84868">
        <w:t>;</w:t>
      </w:r>
      <w:r w:rsidR="006F4FE8" w:rsidRPr="00154A22">
        <w:rPr>
          <w:rStyle w:val="FootnoteReference"/>
        </w:rPr>
        <w:footnoteReference w:id="145"/>
      </w:r>
    </w:p>
    <w:p w14:paraId="2E1BCBFB" w14:textId="010D7AFD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6F4FE8" w:rsidRPr="001021D1">
        <w:t>Law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Professional</w:t>
      </w:r>
      <w:r w:rsidR="00A84868">
        <w:t xml:space="preserve"> </w:t>
      </w:r>
      <w:r w:rsidR="006F4FE8" w:rsidRPr="001021D1">
        <w:t>Rehabilitation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Employment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Persons</w:t>
      </w:r>
      <w:r w:rsidR="00A84868">
        <w:t xml:space="preserve"> </w:t>
      </w:r>
      <w:r w:rsidR="006F4FE8" w:rsidRPr="001021D1">
        <w:t>with</w:t>
      </w:r>
      <w:r w:rsidR="00A84868">
        <w:t xml:space="preserve"> </w:t>
      </w:r>
      <w:r w:rsidR="006F4FE8" w:rsidRPr="001021D1">
        <w:t>Disabilities</w:t>
      </w:r>
      <w:r w:rsidR="00A84868">
        <w:t>;</w:t>
      </w:r>
      <w:r w:rsidR="006F4FE8" w:rsidRPr="00154A22">
        <w:rPr>
          <w:rStyle w:val="FootnoteReference"/>
        </w:rPr>
        <w:footnoteReference w:id="146"/>
      </w:r>
    </w:p>
    <w:p w14:paraId="7B6D14D3" w14:textId="6BDC64A2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6F4FE8" w:rsidRPr="001021D1">
        <w:t>Law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Pension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Disability</w:t>
      </w:r>
      <w:r w:rsidR="00A84868">
        <w:t xml:space="preserve"> </w:t>
      </w:r>
      <w:r w:rsidR="006F4FE8" w:rsidRPr="001021D1">
        <w:t>Insurance</w:t>
      </w:r>
      <w:r w:rsidR="00A84868">
        <w:t>;</w:t>
      </w:r>
      <w:r w:rsidR="006F4FE8" w:rsidRPr="00154A22">
        <w:rPr>
          <w:rStyle w:val="FootnoteReference"/>
        </w:rPr>
        <w:footnoteReference w:id="147"/>
      </w:r>
    </w:p>
    <w:p w14:paraId="22C4EF25" w14:textId="517AB772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6F4FE8" w:rsidRPr="001021D1">
        <w:t>Law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Budget</w:t>
      </w:r>
      <w:r w:rsidR="00A84868">
        <w:t xml:space="preserve"> </w:t>
      </w:r>
      <w:r w:rsidR="006F4FE8" w:rsidRPr="001021D1">
        <w:t>System</w:t>
      </w:r>
      <w:r w:rsidR="00A84868">
        <w:t>;</w:t>
      </w:r>
      <w:r w:rsidR="006F4FE8" w:rsidRPr="00154A22">
        <w:rPr>
          <w:rStyle w:val="FootnoteReference"/>
        </w:rPr>
        <w:footnoteReference w:id="148"/>
      </w:r>
    </w:p>
    <w:p w14:paraId="78172818" w14:textId="2140E415" w:rsidR="006F4FE8" w:rsidRPr="003F5ACD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F5ACD">
        <w:t>•</w:t>
      </w:r>
      <w:r w:rsidRPr="003F5ACD">
        <w:tab/>
      </w:r>
      <w:r w:rsidR="006F4FE8" w:rsidRPr="003F5ACD">
        <w:t>Law</w:t>
      </w:r>
      <w:r w:rsidR="00A84868">
        <w:t xml:space="preserve"> </w:t>
      </w:r>
      <w:r w:rsidR="006F4FE8" w:rsidRPr="003F5ACD">
        <w:t>on</w:t>
      </w:r>
      <w:r w:rsidR="00A84868">
        <w:t xml:space="preserve"> </w:t>
      </w:r>
      <w:r w:rsidR="006F4FE8" w:rsidRPr="003F5ACD">
        <w:t>Associations</w:t>
      </w:r>
      <w:r w:rsidR="00A84868">
        <w:t>;</w:t>
      </w:r>
      <w:r w:rsidR="006F4FE8" w:rsidRPr="00154A22">
        <w:rPr>
          <w:rStyle w:val="FootnoteReference"/>
        </w:rPr>
        <w:footnoteReference w:id="149"/>
      </w:r>
    </w:p>
    <w:p w14:paraId="2B6A0FC4" w14:textId="6D8EFB05" w:rsidR="006F4FE8" w:rsidRPr="003F5ACD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F5ACD">
        <w:t>•</w:t>
      </w:r>
      <w:r w:rsidRPr="003F5ACD">
        <w:tab/>
      </w:r>
      <w:r w:rsidR="006F4FE8" w:rsidRPr="003F5ACD">
        <w:t>Law</w:t>
      </w:r>
      <w:r w:rsidR="00A84868">
        <w:t xml:space="preserve"> </w:t>
      </w:r>
      <w:r w:rsidR="006F4FE8" w:rsidRPr="003F5ACD">
        <w:t>on</w:t>
      </w:r>
      <w:r w:rsidR="00A84868">
        <w:t xml:space="preserve"> </w:t>
      </w:r>
      <w:r w:rsidR="006F4FE8" w:rsidRPr="003F5ACD">
        <w:t>Information</w:t>
      </w:r>
      <w:r w:rsidR="00A84868">
        <w:t xml:space="preserve"> </w:t>
      </w:r>
      <w:r w:rsidR="006F4FE8" w:rsidRPr="003F5ACD">
        <w:t>Security</w:t>
      </w:r>
      <w:r w:rsidR="00A84868">
        <w:t>;</w:t>
      </w:r>
      <w:r w:rsidR="006F4FE8" w:rsidRPr="00154A22">
        <w:rPr>
          <w:rStyle w:val="FootnoteReference"/>
        </w:rPr>
        <w:footnoteReference w:id="150"/>
      </w:r>
    </w:p>
    <w:p w14:paraId="1EEB8D2D" w14:textId="7C449181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6F4FE8" w:rsidRPr="001021D1">
        <w:t>Law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General</w:t>
      </w:r>
      <w:r w:rsidR="00A84868">
        <w:t xml:space="preserve"> </w:t>
      </w:r>
      <w:r w:rsidR="006F4FE8" w:rsidRPr="001021D1">
        <w:t>Administrative</w:t>
      </w:r>
      <w:r w:rsidR="00A84868">
        <w:t xml:space="preserve"> </w:t>
      </w:r>
      <w:r w:rsidR="006F4FE8" w:rsidRPr="001021D1">
        <w:t>Procedure.</w:t>
      </w:r>
      <w:r w:rsidR="006F4FE8" w:rsidRPr="00154A22">
        <w:rPr>
          <w:rStyle w:val="FootnoteReference"/>
        </w:rPr>
        <w:footnoteReference w:id="151"/>
      </w:r>
    </w:p>
    <w:p w14:paraId="4D93A8F3" w14:textId="2419AEB7" w:rsidR="006F4FE8" w:rsidRPr="001021D1" w:rsidRDefault="006F4FE8" w:rsidP="00245481">
      <w:pPr>
        <w:pStyle w:val="H4G"/>
      </w:pPr>
      <w:r w:rsidRPr="001021D1">
        <w:tab/>
      </w:r>
      <w:r w:rsidRPr="001021D1">
        <w:tab/>
        <w:t>Other</w:t>
      </w:r>
      <w:r w:rsidR="00A84868">
        <w:t xml:space="preserve"> </w:t>
      </w:r>
      <w:r w:rsidRPr="001021D1">
        <w:t>laws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some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segments</w:t>
      </w:r>
      <w:r w:rsidR="00A84868">
        <w:t xml:space="preserve"> </w:t>
      </w:r>
      <w:r w:rsidRPr="001021D1">
        <w:t>provide</w:t>
      </w:r>
      <w:r w:rsidR="00A84868">
        <w:t xml:space="preserve"> </w:t>
      </w:r>
      <w:r w:rsidRPr="001021D1">
        <w:t>protections</w:t>
      </w:r>
      <w:r w:rsidR="00A84868">
        <w:t xml:space="preserve"> </w:t>
      </w:r>
      <w:r w:rsidRPr="001021D1">
        <w:t>regarding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violations</w:t>
      </w:r>
    </w:p>
    <w:p w14:paraId="34C5558F" w14:textId="30E64B11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127.</w:t>
      </w:r>
      <w:r>
        <w:rPr>
          <w:bCs/>
          <w:lang w:val="sr-Cyrl-RS"/>
        </w:rPr>
        <w:tab/>
      </w:r>
      <w:r w:rsidRPr="001021D1">
        <w:rPr>
          <w:bCs/>
        </w:rPr>
        <w:t>Government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adopted</w:t>
      </w:r>
      <w:r w:rsidR="00A84868">
        <w:rPr>
          <w:bCs/>
        </w:rPr>
        <w:t xml:space="preserve"> </w:t>
      </w:r>
      <w:r w:rsidRPr="001021D1">
        <w:rPr>
          <w:bCs/>
        </w:rPr>
        <w:t>numerous</w:t>
      </w:r>
      <w:r w:rsidR="00A84868">
        <w:rPr>
          <w:bCs/>
        </w:rPr>
        <w:t xml:space="preserve"> </w:t>
      </w:r>
      <w:r w:rsidRPr="001021D1">
        <w:rPr>
          <w:bCs/>
        </w:rPr>
        <w:t>strategies</w:t>
      </w:r>
      <w:r w:rsidR="00A84868">
        <w:rPr>
          <w:bCs/>
        </w:rPr>
        <w:t xml:space="preserve"> </w:t>
      </w:r>
      <w:r w:rsidRPr="001021D1">
        <w:rPr>
          <w:bCs/>
        </w:rPr>
        <w:t>relevant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promotion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rights: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Creating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Stimulating</w:t>
      </w:r>
      <w:r w:rsidR="00A84868">
        <w:rPr>
          <w:bCs/>
        </w:rPr>
        <w:t xml:space="preserve"> </w:t>
      </w:r>
      <w:r w:rsidRPr="001021D1">
        <w:rPr>
          <w:bCs/>
        </w:rPr>
        <w:t>Environment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Society</w:t>
      </w:r>
      <w:r w:rsidR="00A84868">
        <w:rPr>
          <w:bCs/>
        </w:rPr>
        <w:t xml:space="preserve"> </w:t>
      </w:r>
      <w:r w:rsidRPr="001021D1">
        <w:rPr>
          <w:bCs/>
        </w:rPr>
        <w:t>2022</w:t>
      </w:r>
      <w:r w:rsidR="00F02513">
        <w:rPr>
          <w:bCs/>
        </w:rPr>
        <w:t>–</w:t>
      </w:r>
      <w:r w:rsidRPr="001021D1">
        <w:rPr>
          <w:bCs/>
        </w:rPr>
        <w:t>2030;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Equality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2021</w:t>
      </w:r>
      <w:r w:rsidR="00F02513">
        <w:rPr>
          <w:bCs/>
        </w:rPr>
        <w:t>–</w:t>
      </w:r>
      <w:r w:rsidRPr="001021D1">
        <w:rPr>
          <w:bCs/>
        </w:rPr>
        <w:t>2030;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Improving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Position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</w:t>
      </w:r>
      <w:r w:rsidR="00A84868">
        <w:rPr>
          <w:bCs/>
        </w:rPr>
        <w:t xml:space="preserve"> </w:t>
      </w:r>
      <w:r w:rsidRPr="001021D1">
        <w:rPr>
          <w:bCs/>
        </w:rPr>
        <w:t>2020</w:t>
      </w:r>
      <w:r w:rsidR="00F02513">
        <w:rPr>
          <w:bCs/>
        </w:rPr>
        <w:t>–</w:t>
      </w:r>
      <w:r w:rsidRPr="001021D1">
        <w:rPr>
          <w:bCs/>
        </w:rPr>
        <w:t>2024;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Prevention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Violence</w:t>
      </w:r>
      <w:r w:rsidR="00A84868">
        <w:rPr>
          <w:bCs/>
        </w:rPr>
        <w:t xml:space="preserve"> </w:t>
      </w:r>
      <w:r w:rsidRPr="001021D1">
        <w:rPr>
          <w:bCs/>
        </w:rPr>
        <w:t>2020</w:t>
      </w:r>
      <w:r w:rsidR="00F02513">
        <w:rPr>
          <w:bCs/>
        </w:rPr>
        <w:t>–</w:t>
      </w:r>
      <w:r w:rsidRPr="001021D1">
        <w:rPr>
          <w:bCs/>
        </w:rPr>
        <w:t>2023,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AP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its</w:t>
      </w:r>
      <w:r w:rsidR="00A84868">
        <w:rPr>
          <w:bCs/>
        </w:rPr>
        <w:t xml:space="preserve"> </w:t>
      </w:r>
      <w:r w:rsidRPr="001021D1">
        <w:rPr>
          <w:bCs/>
        </w:rPr>
        <w:t>implementation;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Birth</w:t>
      </w:r>
      <w:r w:rsidR="00A84868">
        <w:rPr>
          <w:bCs/>
        </w:rPr>
        <w:t xml:space="preserve"> </w:t>
      </w:r>
      <w:r w:rsidRPr="001021D1">
        <w:rPr>
          <w:bCs/>
        </w:rPr>
        <w:t>Stimulation;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Prevention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2022</w:t>
      </w:r>
      <w:r w:rsidR="00F02513">
        <w:rPr>
          <w:bCs/>
        </w:rPr>
        <w:t>–</w:t>
      </w:r>
      <w:r w:rsidRPr="001021D1">
        <w:rPr>
          <w:bCs/>
        </w:rPr>
        <w:t>2030;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Inclusion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Roma</w:t>
      </w:r>
      <w:r w:rsidR="00A84868">
        <w:rPr>
          <w:bCs/>
        </w:rPr>
        <w:t xml:space="preserve"> </w:t>
      </w:r>
      <w:r w:rsidRPr="001021D1">
        <w:rPr>
          <w:bCs/>
        </w:rPr>
        <w:t>Men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Women</w:t>
      </w:r>
      <w:r w:rsidR="00A84868">
        <w:rPr>
          <w:bCs/>
        </w:rPr>
        <w:t xml:space="preserve"> </w:t>
      </w:r>
      <w:r w:rsidRPr="001021D1">
        <w:rPr>
          <w:bCs/>
        </w:rPr>
        <w:t>2022</w:t>
      </w:r>
      <w:r w:rsidR="00F02513">
        <w:rPr>
          <w:bCs/>
        </w:rPr>
        <w:t>–</w:t>
      </w:r>
      <w:r w:rsidRPr="001021D1">
        <w:rPr>
          <w:bCs/>
        </w:rPr>
        <w:t>2030;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Creating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Stimulating</w:t>
      </w:r>
      <w:r w:rsidR="00A84868">
        <w:rPr>
          <w:bCs/>
        </w:rPr>
        <w:t xml:space="preserve"> </w:t>
      </w:r>
      <w:r w:rsidRPr="001021D1">
        <w:rPr>
          <w:bCs/>
        </w:rPr>
        <w:t>Environment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Society</w:t>
      </w:r>
      <w:r w:rsidR="00A84868">
        <w:rPr>
          <w:bCs/>
        </w:rPr>
        <w:t xml:space="preserve"> </w:t>
      </w:r>
      <w:r w:rsidRPr="001021D1">
        <w:rPr>
          <w:bCs/>
        </w:rPr>
        <w:t>2022</w:t>
      </w:r>
      <w:r w:rsidR="00F02513">
        <w:rPr>
          <w:bCs/>
        </w:rPr>
        <w:t>–</w:t>
      </w:r>
      <w:r w:rsidRPr="001021D1">
        <w:rPr>
          <w:bCs/>
        </w:rPr>
        <w:t>2030;Strategy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Deinstitutionalization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Community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Services</w:t>
      </w:r>
      <w:r w:rsidR="00A84868">
        <w:rPr>
          <w:bCs/>
        </w:rPr>
        <w:t xml:space="preserve"> </w:t>
      </w:r>
      <w:r w:rsidRPr="001021D1">
        <w:rPr>
          <w:bCs/>
        </w:rPr>
        <w:t>2022</w:t>
      </w:r>
      <w:r w:rsidR="00F02513">
        <w:rPr>
          <w:bCs/>
        </w:rPr>
        <w:t>–</w:t>
      </w:r>
      <w:r w:rsidRPr="001021D1">
        <w:rPr>
          <w:bCs/>
        </w:rPr>
        <w:t>2026;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Education</w:t>
      </w:r>
      <w:r w:rsidR="00B25FE0">
        <w:rPr>
          <w:bCs/>
        </w:rPr>
        <w:t xml:space="preserve"> </w:t>
      </w:r>
      <w:r w:rsidRPr="001021D1">
        <w:rPr>
          <w:bCs/>
        </w:rPr>
        <w:t>until</w:t>
      </w:r>
      <w:r w:rsidR="00A84868">
        <w:rPr>
          <w:bCs/>
        </w:rPr>
        <w:t xml:space="preserve"> </w:t>
      </w:r>
      <w:r w:rsidRPr="001021D1">
        <w:rPr>
          <w:bCs/>
        </w:rPr>
        <w:t>2030;Strategy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Prevention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Combating</w:t>
      </w:r>
      <w:r w:rsidR="00A84868">
        <w:rPr>
          <w:bCs/>
        </w:rPr>
        <w:t xml:space="preserve"> </w:t>
      </w:r>
      <w:r w:rsidRPr="001021D1">
        <w:rPr>
          <w:bCs/>
        </w:rPr>
        <w:t>Gender-Based</w:t>
      </w:r>
      <w:r w:rsidR="00A84868">
        <w:rPr>
          <w:bCs/>
        </w:rPr>
        <w:t xml:space="preserve"> </w:t>
      </w:r>
      <w:r w:rsidRPr="001021D1">
        <w:rPr>
          <w:bCs/>
        </w:rPr>
        <w:t>Violence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Women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Domestic</w:t>
      </w:r>
      <w:r w:rsidR="00A84868">
        <w:rPr>
          <w:bCs/>
        </w:rPr>
        <w:t xml:space="preserve"> </w:t>
      </w:r>
      <w:r w:rsidRPr="001021D1">
        <w:rPr>
          <w:bCs/>
        </w:rPr>
        <w:t>Violence</w:t>
      </w:r>
      <w:r w:rsidR="00A84868">
        <w:rPr>
          <w:bCs/>
        </w:rPr>
        <w:t xml:space="preserve"> </w:t>
      </w:r>
      <w:r w:rsidRPr="001021D1">
        <w:rPr>
          <w:bCs/>
        </w:rPr>
        <w:t>2021</w:t>
      </w:r>
      <w:r w:rsidR="00F02513">
        <w:rPr>
          <w:bCs/>
        </w:rPr>
        <w:t>–</w:t>
      </w:r>
      <w:r w:rsidRPr="001021D1">
        <w:rPr>
          <w:bCs/>
        </w:rPr>
        <w:t>2025;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Information</w:t>
      </w:r>
      <w:r w:rsidR="00A84868">
        <w:rPr>
          <w:bCs/>
        </w:rPr>
        <w:t xml:space="preserve"> </w:t>
      </w:r>
      <w:r w:rsidRPr="001021D1">
        <w:rPr>
          <w:bCs/>
        </w:rPr>
        <w:t>Society</w:t>
      </w:r>
      <w:r w:rsidR="00A84868">
        <w:rPr>
          <w:bCs/>
        </w:rPr>
        <w:t xml:space="preserve"> </w:t>
      </w:r>
      <w:r w:rsidRPr="001021D1">
        <w:rPr>
          <w:bCs/>
        </w:rPr>
        <w:t>2017</w:t>
      </w:r>
      <w:r w:rsidR="00F02513">
        <w:rPr>
          <w:bCs/>
        </w:rPr>
        <w:t>–</w:t>
      </w:r>
      <w:r w:rsidRPr="001021D1">
        <w:rPr>
          <w:bCs/>
        </w:rPr>
        <w:t>2020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new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2021</w:t>
      </w:r>
      <w:r w:rsidR="00F02513">
        <w:rPr>
          <w:bCs/>
        </w:rPr>
        <w:t>–</w:t>
      </w:r>
      <w:r w:rsidRPr="001021D1">
        <w:rPr>
          <w:bCs/>
        </w:rPr>
        <w:t>2026;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Digital</w:t>
      </w:r>
      <w:r w:rsidR="00A84868">
        <w:rPr>
          <w:bCs/>
        </w:rPr>
        <w:t xml:space="preserve"> </w:t>
      </w:r>
      <w:r w:rsidRPr="001021D1">
        <w:rPr>
          <w:bCs/>
        </w:rPr>
        <w:t>Skills</w:t>
      </w:r>
      <w:r w:rsidR="00A84868">
        <w:rPr>
          <w:bCs/>
        </w:rPr>
        <w:t xml:space="preserve"> </w:t>
      </w:r>
      <w:r w:rsidRPr="001021D1">
        <w:rPr>
          <w:bCs/>
        </w:rPr>
        <w:t>2020</w:t>
      </w:r>
      <w:r w:rsidR="00F02513">
        <w:rPr>
          <w:bCs/>
        </w:rPr>
        <w:t>–</w:t>
      </w:r>
      <w:r w:rsidRPr="001021D1">
        <w:rPr>
          <w:bCs/>
        </w:rPr>
        <w:t>2024;</w:t>
      </w:r>
      <w:r w:rsidR="00A84868">
        <w:rPr>
          <w:bCs/>
        </w:rPr>
        <w:t xml:space="preserve"> </w:t>
      </w:r>
      <w:r w:rsidRPr="001021D1">
        <w:rPr>
          <w:bCs/>
        </w:rPr>
        <w:t>Judicial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2020</w:t>
      </w:r>
      <w:r w:rsidR="00F02513">
        <w:rPr>
          <w:bCs/>
        </w:rPr>
        <w:t>–</w:t>
      </w:r>
      <w:r w:rsidRPr="001021D1">
        <w:rPr>
          <w:bCs/>
        </w:rPr>
        <w:t>2025;National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Exercising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Victims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Witnesses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Crimes</w:t>
      </w:r>
      <w:r w:rsidR="00A84868">
        <w:rPr>
          <w:bCs/>
        </w:rPr>
        <w:t xml:space="preserve"> </w:t>
      </w:r>
      <w:r w:rsidRPr="001021D1">
        <w:rPr>
          <w:bCs/>
        </w:rPr>
        <w:t>2020</w:t>
      </w:r>
      <w:r w:rsidR="00F02513">
        <w:rPr>
          <w:bCs/>
        </w:rPr>
        <w:t>–</w:t>
      </w:r>
      <w:r w:rsidRPr="001021D1">
        <w:rPr>
          <w:bCs/>
        </w:rPr>
        <w:t>2025;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Improving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Position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2020</w:t>
      </w:r>
      <w:r w:rsidR="00F02513">
        <w:rPr>
          <w:bCs/>
        </w:rPr>
        <w:t>–</w:t>
      </w:r>
      <w:r w:rsidRPr="001021D1">
        <w:rPr>
          <w:bCs/>
        </w:rPr>
        <w:t>2024,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AP</w:t>
      </w:r>
      <w:r w:rsidR="00A84868">
        <w:rPr>
          <w:bCs/>
        </w:rPr>
        <w:t xml:space="preserve"> </w:t>
      </w:r>
      <w:r w:rsidRPr="001021D1">
        <w:rPr>
          <w:bCs/>
        </w:rPr>
        <w:t>2020</w:t>
      </w:r>
      <w:r w:rsidR="00F02513">
        <w:rPr>
          <w:bCs/>
        </w:rPr>
        <w:t>–</w:t>
      </w:r>
      <w:r w:rsidRPr="001021D1">
        <w:rPr>
          <w:bCs/>
        </w:rPr>
        <w:t>2022;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Fight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High-tech</w:t>
      </w:r>
      <w:r w:rsidR="00A84868">
        <w:rPr>
          <w:bCs/>
        </w:rPr>
        <w:t xml:space="preserve"> </w:t>
      </w:r>
      <w:r w:rsidRPr="001021D1">
        <w:rPr>
          <w:bCs/>
        </w:rPr>
        <w:t>Crime</w:t>
      </w:r>
      <w:r w:rsidR="00A84868">
        <w:rPr>
          <w:bCs/>
        </w:rPr>
        <w:t xml:space="preserve"> </w:t>
      </w:r>
      <w:r w:rsidRPr="001021D1">
        <w:rPr>
          <w:bCs/>
        </w:rPr>
        <w:t>2019</w:t>
      </w:r>
      <w:r w:rsidR="00F02513">
        <w:rPr>
          <w:bCs/>
        </w:rPr>
        <w:t>–</w:t>
      </w:r>
      <w:r w:rsidRPr="001021D1">
        <w:rPr>
          <w:bCs/>
        </w:rPr>
        <w:t>2023;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Prevention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Suppression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Trafficking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Beings,</w:t>
      </w:r>
      <w:r w:rsidR="00A84868">
        <w:rPr>
          <w:bCs/>
        </w:rPr>
        <w:t xml:space="preserve"> </w:t>
      </w:r>
      <w:r w:rsidRPr="001021D1">
        <w:rPr>
          <w:bCs/>
        </w:rPr>
        <w:t>Especially</w:t>
      </w:r>
      <w:r w:rsidR="00A84868">
        <w:rPr>
          <w:bCs/>
        </w:rPr>
        <w:t xml:space="preserve"> </w:t>
      </w:r>
      <w:r w:rsidRPr="001021D1">
        <w:rPr>
          <w:bCs/>
        </w:rPr>
        <w:t>Women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Victims</w:t>
      </w:r>
      <w:r w:rsidR="00A84868">
        <w:rPr>
          <w:bCs/>
        </w:rPr>
        <w:t xml:space="preserve"> </w:t>
      </w:r>
      <w:r w:rsidRPr="001021D1">
        <w:rPr>
          <w:bCs/>
        </w:rPr>
        <w:t>2017</w:t>
      </w:r>
      <w:r w:rsidR="00F02513">
        <w:rPr>
          <w:bCs/>
        </w:rPr>
        <w:t>–</w:t>
      </w:r>
      <w:r w:rsidRPr="001021D1">
        <w:rPr>
          <w:bCs/>
        </w:rPr>
        <w:t>2022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Victims,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AP</w:t>
      </w:r>
      <w:r w:rsidR="00A84868">
        <w:rPr>
          <w:bCs/>
        </w:rPr>
        <w:t xml:space="preserve"> </w:t>
      </w:r>
      <w:r w:rsidRPr="001021D1">
        <w:rPr>
          <w:bCs/>
        </w:rPr>
        <w:t>2019</w:t>
      </w:r>
      <w:r w:rsidR="00F02513">
        <w:rPr>
          <w:bCs/>
        </w:rPr>
        <w:t>–</w:t>
      </w:r>
      <w:r w:rsidRPr="001021D1">
        <w:rPr>
          <w:bCs/>
        </w:rPr>
        <w:t>2020;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Youth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2015</w:t>
      </w:r>
      <w:r w:rsidR="00F02513">
        <w:rPr>
          <w:bCs/>
        </w:rPr>
        <w:t>–</w:t>
      </w:r>
      <w:r w:rsidRPr="001021D1">
        <w:rPr>
          <w:bCs/>
        </w:rPr>
        <w:t>2025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AP</w:t>
      </w:r>
      <w:r w:rsidR="00A84868">
        <w:rPr>
          <w:bCs/>
        </w:rPr>
        <w:t xml:space="preserve"> </w:t>
      </w:r>
      <w:r w:rsidRPr="001021D1">
        <w:rPr>
          <w:bCs/>
        </w:rPr>
        <w:t>2018</w:t>
      </w:r>
      <w:r w:rsidR="00F02513">
        <w:rPr>
          <w:bCs/>
        </w:rPr>
        <w:t>–</w:t>
      </w:r>
      <w:r w:rsidRPr="001021D1">
        <w:rPr>
          <w:bCs/>
        </w:rPr>
        <w:t>2020;</w:t>
      </w:r>
      <w:r w:rsidR="00A84868">
        <w:rPr>
          <w:bCs/>
        </w:rPr>
        <w:t xml:space="preserve"> </w:t>
      </w:r>
      <w:r w:rsidRPr="001021D1">
        <w:rPr>
          <w:bCs/>
        </w:rPr>
        <w:t>Program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Mental</w:t>
      </w:r>
      <w:r w:rsidR="00A84868">
        <w:rPr>
          <w:bCs/>
        </w:rPr>
        <w:t xml:space="preserve"> </w:t>
      </w:r>
      <w:r w:rsidRPr="001021D1">
        <w:rPr>
          <w:bCs/>
        </w:rPr>
        <w:t>Health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2019</w:t>
      </w:r>
      <w:r w:rsidR="00F02513">
        <w:rPr>
          <w:bCs/>
        </w:rPr>
        <w:t>–</w:t>
      </w:r>
      <w:r w:rsidRPr="001021D1">
        <w:rPr>
          <w:bCs/>
        </w:rPr>
        <w:t>2026;</w:t>
      </w:r>
      <w:r w:rsidR="00A84868">
        <w:rPr>
          <w:bCs/>
        </w:rPr>
        <w:t xml:space="preserve"> </w:t>
      </w:r>
      <w:r w:rsidRPr="001021D1">
        <w:rPr>
          <w:bCs/>
        </w:rPr>
        <w:t>Program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Rare</w:t>
      </w:r>
      <w:r w:rsidR="00A84868">
        <w:rPr>
          <w:bCs/>
        </w:rPr>
        <w:t xml:space="preserve"> </w:t>
      </w:r>
      <w:r w:rsidRPr="001021D1">
        <w:rPr>
          <w:bCs/>
        </w:rPr>
        <w:t>Diseases</w:t>
      </w:r>
      <w:r w:rsidR="00A84868">
        <w:rPr>
          <w:bCs/>
        </w:rPr>
        <w:t xml:space="preserve"> </w:t>
      </w:r>
      <w:r w:rsidRPr="001021D1">
        <w:rPr>
          <w:bCs/>
        </w:rPr>
        <w:t>2020</w:t>
      </w:r>
      <w:r w:rsidR="00F02513">
        <w:rPr>
          <w:bCs/>
        </w:rPr>
        <w:t>–</w:t>
      </w:r>
      <w:r w:rsidRPr="001021D1">
        <w:rPr>
          <w:bCs/>
        </w:rPr>
        <w:t>2022;</w:t>
      </w:r>
      <w:r w:rsidR="00A84868">
        <w:rPr>
          <w:bCs/>
        </w:rPr>
        <w:t xml:space="preserve"> </w:t>
      </w:r>
      <w:r w:rsidRPr="001021D1">
        <w:rPr>
          <w:bCs/>
        </w:rPr>
        <w:t>Justice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2020</w:t>
      </w:r>
      <w:r w:rsidR="00F02513">
        <w:rPr>
          <w:bCs/>
        </w:rPr>
        <w:t>–</w:t>
      </w:r>
      <w:r w:rsidRPr="001021D1">
        <w:rPr>
          <w:bCs/>
        </w:rPr>
        <w:t>2025;Gender</w:t>
      </w:r>
      <w:r w:rsidR="00A84868">
        <w:rPr>
          <w:bCs/>
        </w:rPr>
        <w:t xml:space="preserve"> </w:t>
      </w:r>
      <w:r w:rsidRPr="001021D1">
        <w:rPr>
          <w:bCs/>
        </w:rPr>
        <w:t>Equality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2021</w:t>
      </w:r>
      <w:r w:rsidR="00F02513">
        <w:rPr>
          <w:bCs/>
        </w:rPr>
        <w:t>–</w:t>
      </w:r>
      <w:r w:rsidRPr="001021D1">
        <w:rPr>
          <w:bCs/>
        </w:rPr>
        <w:t>2030;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Information</w:t>
      </w:r>
      <w:r w:rsidR="00A84868">
        <w:rPr>
          <w:bCs/>
        </w:rPr>
        <w:t xml:space="preserve"> </w:t>
      </w:r>
      <w:r w:rsidRPr="001021D1">
        <w:rPr>
          <w:bCs/>
        </w:rPr>
        <w:t>System</w:t>
      </w:r>
      <w:r w:rsidR="00A84868">
        <w:rPr>
          <w:bCs/>
        </w:rPr>
        <w:t xml:space="preserve"> </w:t>
      </w:r>
      <w:r w:rsidRPr="001021D1">
        <w:rPr>
          <w:bCs/>
        </w:rPr>
        <w:t>2020</w:t>
      </w:r>
      <w:r w:rsidR="00F02513">
        <w:rPr>
          <w:bCs/>
        </w:rPr>
        <w:t>–</w:t>
      </w:r>
      <w:r w:rsidRPr="001021D1">
        <w:rPr>
          <w:bCs/>
        </w:rPr>
        <w:t>2025,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AP</w:t>
      </w:r>
      <w:r w:rsidR="00A84868">
        <w:rPr>
          <w:bCs/>
        </w:rPr>
        <w:t xml:space="preserve"> </w:t>
      </w:r>
      <w:r w:rsidRPr="001021D1">
        <w:rPr>
          <w:bCs/>
        </w:rPr>
        <w:t>2020</w:t>
      </w:r>
      <w:r w:rsidR="00F02513">
        <w:rPr>
          <w:bCs/>
        </w:rPr>
        <w:t>–</w:t>
      </w:r>
      <w:r w:rsidRPr="001021D1">
        <w:rPr>
          <w:bCs/>
        </w:rPr>
        <w:t>2022;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Fight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High-tech</w:t>
      </w:r>
      <w:r w:rsidR="00A84868">
        <w:rPr>
          <w:bCs/>
        </w:rPr>
        <w:t xml:space="preserve"> </w:t>
      </w:r>
      <w:r w:rsidRPr="001021D1">
        <w:rPr>
          <w:bCs/>
        </w:rPr>
        <w:t>Crime</w:t>
      </w:r>
      <w:r w:rsidR="00A84868">
        <w:rPr>
          <w:bCs/>
        </w:rPr>
        <w:t xml:space="preserve"> </w:t>
      </w:r>
      <w:r w:rsidRPr="001021D1">
        <w:rPr>
          <w:bCs/>
        </w:rPr>
        <w:t>2019</w:t>
      </w:r>
      <w:r w:rsidR="00F02513">
        <w:rPr>
          <w:bCs/>
        </w:rPr>
        <w:t>–</w:t>
      </w:r>
      <w:r w:rsidRPr="001021D1">
        <w:rPr>
          <w:bCs/>
        </w:rPr>
        <w:t>2023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AP.</w:t>
      </w:r>
    </w:p>
    <w:p w14:paraId="11701C47" w14:textId="589AF231" w:rsidR="006F4FE8" w:rsidRPr="001021D1" w:rsidRDefault="006F4FE8" w:rsidP="00B25FE0">
      <w:pPr>
        <w:pStyle w:val="H23G"/>
      </w:pPr>
      <w:r w:rsidRPr="001021D1">
        <w:lastRenderedPageBreak/>
        <w:tab/>
      </w:r>
      <w:r w:rsidRPr="001021D1">
        <w:tab/>
        <w:t>Competences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judicial,</w:t>
      </w:r>
      <w:r w:rsidR="00A84868">
        <w:t xml:space="preserve"> </w:t>
      </w:r>
      <w:r w:rsidRPr="001021D1">
        <w:t>administrative,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bodies</w:t>
      </w:r>
      <w:r w:rsidR="00A84868">
        <w:t xml:space="preserve"> </w:t>
      </w:r>
      <w:r w:rsidRPr="001021D1">
        <w:t>regarding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rights</w:t>
      </w:r>
    </w:p>
    <w:p w14:paraId="14F994A8" w14:textId="4CA97691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128.</w:t>
      </w:r>
      <w:r>
        <w:rPr>
          <w:bCs/>
          <w:lang w:val="sr-Cyrl-RS"/>
        </w:rPr>
        <w:tab/>
      </w:r>
      <w:r w:rsidRPr="001021D1">
        <w:rPr>
          <w:bCs/>
        </w:rPr>
        <w:t>Constitution</w:t>
      </w:r>
      <w:r w:rsidR="00A84868">
        <w:rPr>
          <w:bCs/>
        </w:rPr>
        <w:t xml:space="preserve"> </w:t>
      </w:r>
      <w:r w:rsidRPr="001021D1">
        <w:rPr>
          <w:bCs/>
        </w:rPr>
        <w:t>guarantees</w:t>
      </w:r>
      <w:r w:rsidR="00A84868">
        <w:rPr>
          <w:bCs/>
        </w:rPr>
        <w:t xml:space="preserve"> </w:t>
      </w:r>
      <w:r w:rsidRPr="001021D1">
        <w:rPr>
          <w:bCs/>
        </w:rPr>
        <w:t>everyone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judicial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if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guaranteed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violated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denied,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rectify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consequences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violation.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addition,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turn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institutions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protect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freedoms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guaranteed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Constitution.</w:t>
      </w:r>
      <w:r w:rsidRPr="00154A22">
        <w:rPr>
          <w:rStyle w:val="FootnoteReference"/>
        </w:rPr>
        <w:footnoteReference w:id="152"/>
      </w:r>
    </w:p>
    <w:p w14:paraId="45C8A1BC" w14:textId="736FD61B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129.</w:t>
      </w:r>
      <w:r>
        <w:rPr>
          <w:bCs/>
          <w:lang w:val="sr-Cyrl-RS"/>
        </w:rPr>
        <w:tab/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complaint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lodged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individual</w:t>
      </w:r>
      <w:r w:rsidR="00A84868">
        <w:rPr>
          <w:bCs/>
        </w:rPr>
        <w:t xml:space="preserve"> </w:t>
      </w:r>
      <w:r w:rsidRPr="001021D1">
        <w:rPr>
          <w:bCs/>
        </w:rPr>
        <w:t>acts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actions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bodies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organizations</w:t>
      </w:r>
      <w:r w:rsidR="00A84868">
        <w:rPr>
          <w:bCs/>
        </w:rPr>
        <w:t xml:space="preserve"> </w:t>
      </w:r>
      <w:r w:rsidRPr="001021D1">
        <w:rPr>
          <w:bCs/>
        </w:rPr>
        <w:t>entrusted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authority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violate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deny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freedoms</w:t>
      </w:r>
      <w:r w:rsidR="00A84868">
        <w:rPr>
          <w:bCs/>
        </w:rPr>
        <w:t xml:space="preserve"> </w:t>
      </w:r>
      <w:r w:rsidRPr="001021D1">
        <w:rPr>
          <w:bCs/>
        </w:rPr>
        <w:t>guaranteed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Constitution,</w:t>
      </w:r>
      <w:r w:rsidR="00A84868">
        <w:rPr>
          <w:bCs/>
        </w:rPr>
        <w:t xml:space="preserve"> </w:t>
      </w:r>
      <w:r w:rsidRPr="001021D1">
        <w:rPr>
          <w:bCs/>
        </w:rPr>
        <w:t>if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means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exhausted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provided.</w:t>
      </w:r>
      <w:r w:rsidRPr="00154A22">
        <w:rPr>
          <w:rStyle w:val="FootnoteReference"/>
        </w:rPr>
        <w:footnoteReference w:id="153"/>
      </w:r>
    </w:p>
    <w:p w14:paraId="5774732C" w14:textId="77777777" w:rsidR="00CB330A" w:rsidRDefault="006F4FE8" w:rsidP="00B25FE0">
      <w:pPr>
        <w:pStyle w:val="H1G"/>
      </w:pPr>
      <w:r w:rsidRPr="001021D1">
        <w:tab/>
      </w:r>
      <w:r w:rsidRPr="001021D1">
        <w:tab/>
        <w:t>Legal</w:t>
      </w:r>
      <w:r w:rsidR="00A84868">
        <w:t xml:space="preserve"> </w:t>
      </w:r>
      <w:r w:rsidRPr="001021D1">
        <w:t>remedies</w:t>
      </w:r>
    </w:p>
    <w:p w14:paraId="45603C6D" w14:textId="77777777" w:rsidR="00CB330A" w:rsidRDefault="006F4FE8" w:rsidP="00B25FE0">
      <w:pPr>
        <w:pStyle w:val="H23G"/>
      </w:pPr>
      <w:r w:rsidRPr="001021D1">
        <w:tab/>
      </w:r>
      <w:r w:rsidRPr="001021D1">
        <w:tab/>
        <w:t>Systems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reparation,</w:t>
      </w:r>
      <w:r w:rsidR="00A84868">
        <w:t xml:space="preserve"> </w:t>
      </w:r>
      <w:r w:rsidRPr="001021D1">
        <w:t>compensation,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rehabilitation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victims</w:t>
      </w:r>
    </w:p>
    <w:p w14:paraId="28BC6AA3" w14:textId="29733FB8" w:rsidR="006F4FE8" w:rsidRPr="001021D1" w:rsidRDefault="006F4FE8" w:rsidP="004B2579">
      <w:pPr>
        <w:pStyle w:val="SingleTxtG"/>
      </w:pPr>
      <w:r w:rsidRPr="001021D1">
        <w:t>130.</w:t>
      </w:r>
      <w:r w:rsidRPr="001021D1">
        <w:tab/>
        <w:t>Criminal</w:t>
      </w:r>
      <w:r w:rsidR="00A84868">
        <w:t xml:space="preserve"> </w:t>
      </w:r>
      <w:r w:rsidRPr="001021D1">
        <w:t>Procedure</w:t>
      </w:r>
      <w:r w:rsidR="00A84868">
        <w:t xml:space="preserve"> </w:t>
      </w:r>
      <w:r w:rsidRPr="001021D1">
        <w:t>Code</w:t>
      </w:r>
      <w:r w:rsidR="00A84868">
        <w:t xml:space="preserve"> </w:t>
      </w:r>
      <w:r w:rsidRPr="001021D1">
        <w:t>stipulates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property</w:t>
      </w:r>
      <w:r w:rsidR="00A84868">
        <w:t xml:space="preserve"> </w:t>
      </w:r>
      <w:r w:rsidRPr="001021D1">
        <w:t>claim</w:t>
      </w:r>
      <w:r w:rsidR="00A84868">
        <w:t xml:space="preserve"> </w:t>
      </w:r>
      <w:r w:rsidRPr="001021D1">
        <w:t>arising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commission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criminal</w:t>
      </w:r>
      <w:r w:rsidR="00A84868">
        <w:t xml:space="preserve"> </w:t>
      </w:r>
      <w:r w:rsidRPr="001021D1">
        <w:t>offense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illegal</w:t>
      </w:r>
      <w:r w:rsidR="00A84868">
        <w:t xml:space="preserve"> </w:t>
      </w:r>
      <w:r w:rsidRPr="001021D1">
        <w:t>offense</w:t>
      </w:r>
      <w:r w:rsidR="00A84868">
        <w:t xml:space="preserve"> </w:t>
      </w:r>
      <w:r w:rsidRPr="001021D1">
        <w:t>defined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criminal</w:t>
      </w:r>
      <w:r w:rsidR="00A84868">
        <w:t xml:space="preserve"> </w:t>
      </w:r>
      <w:r w:rsidRPr="001021D1">
        <w:t>offense</w:t>
      </w:r>
      <w:r w:rsidR="00A84868">
        <w:t xml:space="preserve"> </w:t>
      </w:r>
      <w:r w:rsidRPr="001021D1">
        <w:t>will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discussed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proposal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authorized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criminal</w:t>
      </w:r>
      <w:r w:rsidR="00A84868">
        <w:t xml:space="preserve"> </w:t>
      </w:r>
      <w:r w:rsidRPr="001021D1">
        <w:t>proceedings,</w:t>
      </w:r>
      <w:r w:rsidR="00A84868">
        <w:t xml:space="preserve"> </w:t>
      </w:r>
      <w:r w:rsidRPr="001021D1">
        <w:t>unless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procedure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significantly</w:t>
      </w:r>
      <w:r w:rsidR="00A84868">
        <w:t xml:space="preserve"> </w:t>
      </w:r>
      <w:r w:rsidRPr="001021D1">
        <w:t>delayed.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property</w:t>
      </w:r>
      <w:r w:rsidR="00A84868">
        <w:t xml:space="preserve"> </w:t>
      </w:r>
      <w:r w:rsidRPr="001021D1">
        <w:t>claim</w:t>
      </w:r>
      <w:r w:rsidR="00A84868">
        <w:t xml:space="preserve"> </w:t>
      </w:r>
      <w:r w:rsidRPr="001021D1">
        <w:t>can</w:t>
      </w:r>
      <w:r w:rsidR="00A84868">
        <w:t xml:space="preserve"> </w:t>
      </w:r>
      <w:r w:rsidRPr="001021D1">
        <w:t>refer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D35FC0">
        <w:rPr>
          <w:lang w:val="en-US"/>
        </w:rPr>
        <w:t>the</w:t>
      </w:r>
      <w:r w:rsidR="00A84868">
        <w:rPr>
          <w:lang w:val="en-US"/>
        </w:rPr>
        <w:t xml:space="preserve"> </w:t>
      </w:r>
      <w:r w:rsidRPr="001021D1">
        <w:t>damages,</w:t>
      </w:r>
      <w:r w:rsidR="00A84868">
        <w:t xml:space="preserve"> </w:t>
      </w:r>
      <w:r w:rsidRPr="001021D1">
        <w:t>restitution</w:t>
      </w:r>
      <w:r w:rsidRPr="00D35FC0">
        <w:rPr>
          <w:lang w:val="en-US"/>
        </w:rPr>
        <w:t>,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annulment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certain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transaction.</w:t>
      </w:r>
      <w:r w:rsidRPr="00154A22">
        <w:rPr>
          <w:rStyle w:val="FootnoteReference"/>
        </w:rPr>
        <w:footnoteReference w:id="154"/>
      </w:r>
      <w:r w:rsidR="00A84868">
        <w:rPr>
          <w:lang w:val="en-US"/>
        </w:rPr>
        <w:t xml:space="preserve"> </w:t>
      </w:r>
      <w:r w:rsidRPr="001021D1">
        <w:t>More</w:t>
      </w:r>
      <w:r w:rsidR="00A84868">
        <w:t xml:space="preserve"> </w:t>
      </w:r>
      <w:r w:rsidRPr="001021D1">
        <w:t>detailed</w:t>
      </w:r>
      <w:r w:rsidR="00A84868">
        <w:t xml:space="preserve"> </w:t>
      </w:r>
      <w:r w:rsidRPr="001021D1">
        <w:t>information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D35FC0">
        <w:rPr>
          <w:lang w:val="en-US"/>
        </w:rPr>
        <w:t>legal</w:t>
      </w:r>
      <w:r w:rsidR="00A84868">
        <w:t xml:space="preserve"> </w:t>
      </w:r>
      <w:r w:rsidRPr="001021D1">
        <w:t>remedies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contained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Part</w:t>
      </w:r>
      <w:r w:rsidR="00A84868">
        <w:t xml:space="preserve"> </w:t>
      </w:r>
      <w:r w:rsidRPr="001021D1">
        <w:t>III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Common</w:t>
      </w:r>
      <w:r w:rsidR="00A84868">
        <w:t xml:space="preserve"> </w:t>
      </w:r>
      <w:r w:rsidRPr="00D35FC0">
        <w:rPr>
          <w:lang w:val="en-US"/>
        </w:rPr>
        <w:t>Core</w:t>
      </w:r>
      <w:r w:rsidR="00A84868">
        <w:t xml:space="preserve"> </w:t>
      </w:r>
      <w:r w:rsidRPr="001021D1">
        <w:t>Document.</w:t>
      </w:r>
    </w:p>
    <w:p w14:paraId="5F53CA2D" w14:textId="01F8F3AF" w:rsidR="006F4FE8" w:rsidRPr="001021D1" w:rsidRDefault="006F4FE8" w:rsidP="00B25FE0">
      <w:pPr>
        <w:pStyle w:val="H23G"/>
      </w:pPr>
      <w:r w:rsidRPr="001021D1">
        <w:tab/>
      </w:r>
      <w:r w:rsidRPr="001021D1">
        <w:tab/>
        <w:t>National</w:t>
      </w:r>
      <w:r w:rsidR="00A84868">
        <w:t xml:space="preserve"> </w:t>
      </w:r>
      <w:r w:rsidRPr="001021D1">
        <w:t>authorities/institutions</w:t>
      </w:r>
      <w:r w:rsidR="00A84868">
        <w:t xml:space="preserve"> </w:t>
      </w:r>
      <w:r w:rsidRPr="001021D1">
        <w:t>responsible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monitoring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rights</w:t>
      </w:r>
    </w:p>
    <w:p w14:paraId="2C800DD2" w14:textId="22CF2097" w:rsidR="006F4FE8" w:rsidRPr="001021D1" w:rsidRDefault="006F4FE8" w:rsidP="00B25FE0">
      <w:pPr>
        <w:pStyle w:val="H4G"/>
      </w:pPr>
      <w:r w:rsidRPr="001021D1">
        <w:tab/>
      </w:r>
      <w:r w:rsidRPr="001021D1">
        <w:tab/>
        <w:t>The</w:t>
      </w:r>
      <w:r w:rsidR="00A84868">
        <w:t xml:space="preserve"> </w:t>
      </w:r>
      <w:r w:rsidR="00165236">
        <w:t>p</w:t>
      </w:r>
      <w:r w:rsidRPr="001021D1">
        <w:t>arliament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</w:t>
      </w:r>
      <w:r w:rsidR="00B25FE0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assemblies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self-government</w:t>
      </w:r>
      <w:r w:rsidR="00A84868">
        <w:t xml:space="preserve"> </w:t>
      </w:r>
      <w:r w:rsidRPr="001021D1">
        <w:t>units</w:t>
      </w:r>
    </w:p>
    <w:p w14:paraId="479EF33A" w14:textId="3AA809AA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131.</w:t>
      </w:r>
      <w:r w:rsidRPr="001021D1">
        <w:rPr>
          <w:bCs/>
        </w:rPr>
        <w:tab/>
        <w:t>More</w:t>
      </w:r>
      <w:r w:rsidR="00A84868">
        <w:rPr>
          <w:bCs/>
        </w:rPr>
        <w:t xml:space="preserve"> </w:t>
      </w:r>
      <w:r w:rsidRPr="001021D1">
        <w:rPr>
          <w:bCs/>
        </w:rPr>
        <w:t>detailed</w:t>
      </w:r>
      <w:r w:rsidR="00A84868">
        <w:rPr>
          <w:bCs/>
        </w:rPr>
        <w:t xml:space="preserve"> </w:t>
      </w:r>
      <w:r w:rsidRPr="001021D1">
        <w:rPr>
          <w:bCs/>
        </w:rPr>
        <w:t>information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D35FC0">
        <w:rPr>
          <w:bCs/>
          <w:lang w:val="en-US"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remedies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provided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section</w:t>
      </w:r>
      <w:r w:rsidR="00A84868">
        <w:rPr>
          <w:bCs/>
        </w:rPr>
        <w:t xml:space="preserve"> </w:t>
      </w:r>
      <w:r w:rsidRPr="001021D1">
        <w:rPr>
          <w:bCs/>
        </w:rPr>
        <w:t>E.1.</w:t>
      </w:r>
      <w:r w:rsidR="00A84868">
        <w:rPr>
          <w:bCs/>
        </w:rPr>
        <w:t xml:space="preserve"> </w:t>
      </w:r>
      <w:r w:rsidRPr="00D35FC0">
        <w:rPr>
          <w:bCs/>
          <w:lang w:val="en-US"/>
        </w:rPr>
        <w:t>of</w:t>
      </w:r>
      <w:r w:rsidR="00A84868">
        <w:rPr>
          <w:bCs/>
          <w:lang w:val="en-US"/>
        </w:rPr>
        <w:t xml:space="preserve"> </w:t>
      </w:r>
      <w:r w:rsidRPr="001021D1">
        <w:rPr>
          <w:bCs/>
        </w:rPr>
        <w:t>Common</w:t>
      </w:r>
      <w:r w:rsidR="00A84868">
        <w:rPr>
          <w:bCs/>
        </w:rPr>
        <w:t xml:space="preserve"> </w:t>
      </w:r>
      <w:r w:rsidRPr="00D35FC0">
        <w:rPr>
          <w:bCs/>
          <w:lang w:val="en-US"/>
        </w:rPr>
        <w:t>Core</w:t>
      </w:r>
      <w:r w:rsidR="00A84868">
        <w:rPr>
          <w:bCs/>
        </w:rPr>
        <w:t xml:space="preserve"> </w:t>
      </w:r>
      <w:r w:rsidRPr="001021D1">
        <w:rPr>
          <w:bCs/>
        </w:rPr>
        <w:t>Document.</w:t>
      </w:r>
    </w:p>
    <w:p w14:paraId="37E5CBEA" w14:textId="619AE66E" w:rsidR="006F4FE8" w:rsidRPr="001021D1" w:rsidRDefault="006F4FE8" w:rsidP="00165236">
      <w:pPr>
        <w:pStyle w:val="H23G"/>
      </w:pPr>
      <w:r w:rsidRPr="001021D1">
        <w:tab/>
      </w:r>
      <w:r w:rsidRPr="001021D1">
        <w:tab/>
        <w:t>Government</w:t>
      </w:r>
      <w:r w:rsidR="00A84868">
        <w:t xml:space="preserve"> </w:t>
      </w:r>
      <w:r w:rsidRPr="001021D1">
        <w:t>bodies</w:t>
      </w:r>
      <w:r w:rsidR="00A84868">
        <w:t xml:space="preserve"> </w:t>
      </w:r>
      <w:r w:rsidRPr="001021D1">
        <w:t>responsible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protection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rights</w:t>
      </w:r>
    </w:p>
    <w:p w14:paraId="05CCB3AB" w14:textId="1C5352D1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132.</w:t>
      </w:r>
      <w:r>
        <w:rPr>
          <w:bCs/>
          <w:lang w:val="sr-Cyrl-RS"/>
        </w:rPr>
        <w:tab/>
      </w:r>
      <w:r w:rsidRPr="001021D1">
        <w:rPr>
          <w:bCs/>
        </w:rPr>
        <w:t>Government</w:t>
      </w:r>
      <w:r w:rsidR="00A84868">
        <w:rPr>
          <w:bCs/>
        </w:rPr>
        <w:t xml:space="preserve"> </w:t>
      </w:r>
      <w:r w:rsidRPr="001021D1">
        <w:rPr>
          <w:bCs/>
        </w:rPr>
        <w:t>occasionally</w:t>
      </w:r>
      <w:r w:rsidR="00A84868">
        <w:rPr>
          <w:bCs/>
        </w:rPr>
        <w:t xml:space="preserve"> </w:t>
      </w:r>
      <w:r w:rsidRPr="001021D1">
        <w:rPr>
          <w:bCs/>
        </w:rPr>
        <w:t>forms</w:t>
      </w:r>
      <w:r w:rsidR="00A84868">
        <w:rPr>
          <w:bCs/>
        </w:rPr>
        <w:t xml:space="preserve"> </w:t>
      </w:r>
      <w:r w:rsidRPr="001021D1">
        <w:rPr>
          <w:bCs/>
        </w:rPr>
        <w:t>working</w:t>
      </w:r>
      <w:r w:rsidR="00A84868">
        <w:rPr>
          <w:bCs/>
        </w:rPr>
        <w:t xml:space="preserve"> </w:t>
      </w:r>
      <w:r w:rsidRPr="001021D1">
        <w:rPr>
          <w:bCs/>
        </w:rPr>
        <w:t>groups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form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temporary</w:t>
      </w:r>
      <w:r w:rsidR="00A84868">
        <w:rPr>
          <w:bCs/>
        </w:rPr>
        <w:t xml:space="preserve"> </w:t>
      </w:r>
      <w:r w:rsidRPr="001021D1">
        <w:rPr>
          <w:bCs/>
        </w:rPr>
        <w:t>working</w:t>
      </w:r>
      <w:r w:rsidR="00A84868">
        <w:rPr>
          <w:bCs/>
        </w:rPr>
        <w:t xml:space="preserve"> </w:t>
      </w:r>
      <w:r w:rsidRPr="001021D1">
        <w:rPr>
          <w:bCs/>
        </w:rPr>
        <w:t>bodies-councils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coordination</w:t>
      </w:r>
      <w:r w:rsidR="00A84868">
        <w:rPr>
          <w:bCs/>
        </w:rPr>
        <w:t xml:space="preserve"> </w:t>
      </w:r>
      <w:r w:rsidRPr="001021D1">
        <w:rPr>
          <w:bCs/>
        </w:rPr>
        <w:t>bodies,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order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consider</w:t>
      </w:r>
      <w:r w:rsidR="00A84868">
        <w:rPr>
          <w:bCs/>
        </w:rPr>
        <w:t xml:space="preserve"> </w:t>
      </w:r>
      <w:r w:rsidRPr="001021D1">
        <w:rPr>
          <w:bCs/>
        </w:rPr>
        <w:t>certain</w:t>
      </w:r>
      <w:r w:rsidR="00A84868">
        <w:rPr>
          <w:bCs/>
        </w:rPr>
        <w:t xml:space="preserve"> </w:t>
      </w:r>
      <w:r w:rsidRPr="001021D1">
        <w:rPr>
          <w:bCs/>
        </w:rPr>
        <w:t>issues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its</w:t>
      </w:r>
      <w:r w:rsidR="00A84868">
        <w:rPr>
          <w:bCs/>
        </w:rPr>
        <w:t xml:space="preserve"> </w:t>
      </w:r>
      <w:r w:rsidRPr="001021D1">
        <w:rPr>
          <w:bCs/>
        </w:rPr>
        <w:t>competence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give</w:t>
      </w:r>
      <w:r w:rsidR="00A84868">
        <w:rPr>
          <w:bCs/>
        </w:rPr>
        <w:t xml:space="preserve"> </w:t>
      </w:r>
      <w:r w:rsidRPr="001021D1">
        <w:rPr>
          <w:bCs/>
        </w:rPr>
        <w:t>proposals,</w:t>
      </w:r>
      <w:r w:rsidR="00A84868">
        <w:rPr>
          <w:bCs/>
        </w:rPr>
        <w:t xml:space="preserve"> </w:t>
      </w:r>
      <w:r w:rsidRPr="001021D1">
        <w:rPr>
          <w:bCs/>
        </w:rPr>
        <w:t>opinions,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expert</w:t>
      </w:r>
      <w:r w:rsidR="00A84868">
        <w:rPr>
          <w:bCs/>
        </w:rPr>
        <w:t xml:space="preserve"> </w:t>
      </w:r>
      <w:r w:rsidRPr="001021D1">
        <w:rPr>
          <w:bCs/>
        </w:rPr>
        <w:t>explanations.</w:t>
      </w:r>
      <w:r w:rsidR="00A84868">
        <w:rPr>
          <w:bCs/>
        </w:rPr>
        <w:t xml:space="preserve"> </w:t>
      </w:r>
      <w:r w:rsidRPr="001021D1">
        <w:rPr>
          <w:bCs/>
        </w:rPr>
        <w:t>These</w:t>
      </w:r>
      <w:r w:rsidR="00A84868">
        <w:rPr>
          <w:bCs/>
        </w:rPr>
        <w:t xml:space="preserve"> </w:t>
      </w:r>
      <w:r w:rsidRPr="001021D1">
        <w:rPr>
          <w:bCs/>
        </w:rPr>
        <w:t>bodies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advisory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supervisory</w:t>
      </w:r>
      <w:r w:rsidR="00A84868">
        <w:rPr>
          <w:bCs/>
        </w:rPr>
        <w:t xml:space="preserve"> </w:t>
      </w:r>
      <w:r w:rsidRPr="001021D1">
        <w:rPr>
          <w:bCs/>
        </w:rPr>
        <w:t>function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propose</w:t>
      </w:r>
      <w:r w:rsidR="00A84868">
        <w:rPr>
          <w:bCs/>
        </w:rPr>
        <w:t xml:space="preserve"> </w:t>
      </w:r>
      <w:r w:rsidRPr="001021D1">
        <w:rPr>
          <w:bCs/>
        </w:rPr>
        <w:t>initiatives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improvement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strategic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normative</w:t>
      </w:r>
      <w:r w:rsidR="00A84868">
        <w:rPr>
          <w:bCs/>
        </w:rPr>
        <w:t xml:space="preserve"> </w:t>
      </w:r>
      <w:r w:rsidRPr="001021D1">
        <w:rPr>
          <w:bCs/>
        </w:rPr>
        <w:t>framework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actions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bodies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areas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they</w:t>
      </w:r>
      <w:r w:rsidR="00A84868">
        <w:rPr>
          <w:bCs/>
        </w:rPr>
        <w:t xml:space="preserve"> </w:t>
      </w:r>
      <w:r w:rsidRPr="001021D1">
        <w:rPr>
          <w:bCs/>
        </w:rPr>
        <w:t>were</w:t>
      </w:r>
      <w:r w:rsidR="00A84868">
        <w:rPr>
          <w:bCs/>
        </w:rPr>
        <w:t xml:space="preserve"> </w:t>
      </w:r>
      <w:r w:rsidRPr="001021D1">
        <w:rPr>
          <w:bCs/>
        </w:rPr>
        <w:t>established.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most</w:t>
      </w:r>
      <w:r w:rsidR="00A84868">
        <w:rPr>
          <w:bCs/>
        </w:rPr>
        <w:t xml:space="preserve"> </w:t>
      </w:r>
      <w:r w:rsidRPr="001021D1">
        <w:rPr>
          <w:bCs/>
        </w:rPr>
        <w:t>important</w:t>
      </w:r>
      <w:r w:rsidR="00A84868">
        <w:rPr>
          <w:bCs/>
        </w:rPr>
        <w:t xml:space="preserve"> </w:t>
      </w:r>
      <w:r w:rsidRPr="001021D1">
        <w:rPr>
          <w:bCs/>
        </w:rPr>
        <w:t>occasional</w:t>
      </w:r>
      <w:r w:rsidR="00A84868">
        <w:rPr>
          <w:bCs/>
        </w:rPr>
        <w:t xml:space="preserve"> </w:t>
      </w:r>
      <w:r w:rsidRPr="001021D1">
        <w:rPr>
          <w:bCs/>
        </w:rPr>
        <w:t>working</w:t>
      </w:r>
      <w:r w:rsidR="00A84868">
        <w:rPr>
          <w:bCs/>
        </w:rPr>
        <w:t xml:space="preserve"> </w:t>
      </w:r>
      <w:r w:rsidRPr="001021D1">
        <w:rPr>
          <w:bCs/>
        </w:rPr>
        <w:t>bodies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Government</w:t>
      </w:r>
      <w:r w:rsidR="00A84868">
        <w:rPr>
          <w:bCs/>
        </w:rPr>
        <w:t xml:space="preserve"> </w:t>
      </w:r>
      <w:r w:rsidRPr="001021D1">
        <w:rPr>
          <w:bCs/>
        </w:rPr>
        <w:t>are: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Monitoring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UN</w:t>
      </w:r>
      <w:r w:rsidR="00A84868">
        <w:rPr>
          <w:bCs/>
        </w:rPr>
        <w:t xml:space="preserve"> </w:t>
      </w:r>
      <w:r w:rsidRPr="001021D1">
        <w:rPr>
          <w:bCs/>
        </w:rPr>
        <w:t>Recommendations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(2014),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Child</w:t>
      </w:r>
      <w:r w:rsidR="00A84868">
        <w:rPr>
          <w:bCs/>
        </w:rPr>
        <w:t xml:space="preserve"> </w:t>
      </w:r>
      <w:r w:rsidRPr="001021D1">
        <w:rPr>
          <w:bCs/>
        </w:rPr>
        <w:t>(2002),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Suppression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Domestic</w:t>
      </w:r>
      <w:r w:rsidR="00A84868">
        <w:rPr>
          <w:bCs/>
        </w:rPr>
        <w:t xml:space="preserve"> </w:t>
      </w:r>
      <w:r w:rsidRPr="001021D1">
        <w:rPr>
          <w:bCs/>
        </w:rPr>
        <w:t>Violence</w:t>
      </w:r>
      <w:r w:rsidR="00A84868">
        <w:rPr>
          <w:bCs/>
        </w:rPr>
        <w:t xml:space="preserve"> </w:t>
      </w:r>
      <w:r w:rsidRPr="001021D1">
        <w:rPr>
          <w:bCs/>
        </w:rPr>
        <w:t>(2017),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Minorities</w:t>
      </w:r>
      <w:r w:rsidR="00A84868">
        <w:rPr>
          <w:bCs/>
        </w:rPr>
        <w:t xml:space="preserve"> </w:t>
      </w:r>
      <w:r w:rsidRPr="001021D1">
        <w:rPr>
          <w:bCs/>
        </w:rPr>
        <w:t>(2014),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Population</w:t>
      </w:r>
      <w:r w:rsidR="00A84868">
        <w:rPr>
          <w:bCs/>
        </w:rPr>
        <w:t xml:space="preserve"> </w:t>
      </w:r>
      <w:r w:rsidRPr="001021D1">
        <w:rPr>
          <w:bCs/>
        </w:rPr>
        <w:t>Policy</w:t>
      </w:r>
      <w:r w:rsidR="00A84868">
        <w:rPr>
          <w:bCs/>
        </w:rPr>
        <w:t xml:space="preserve"> </w:t>
      </w:r>
      <w:r w:rsidRPr="001021D1">
        <w:rPr>
          <w:bCs/>
        </w:rPr>
        <w:t>(2018),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Age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Aging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Promotion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Intergenerational</w:t>
      </w:r>
      <w:r w:rsidR="00A84868">
        <w:rPr>
          <w:bCs/>
        </w:rPr>
        <w:t xml:space="preserve"> </w:t>
      </w:r>
      <w:r w:rsidRPr="001021D1">
        <w:rPr>
          <w:bCs/>
        </w:rPr>
        <w:t>Cooperation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Solidarity</w:t>
      </w:r>
      <w:r w:rsidR="00A84868">
        <w:rPr>
          <w:bCs/>
        </w:rPr>
        <w:t xml:space="preserve"> </w:t>
      </w:r>
      <w:r w:rsidRPr="001021D1">
        <w:rPr>
          <w:bCs/>
        </w:rPr>
        <w:t>(2017),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Inclusion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Roma</w:t>
      </w:r>
      <w:r w:rsidR="00A84868">
        <w:rPr>
          <w:bCs/>
        </w:rPr>
        <w:t xml:space="preserve"> </w:t>
      </w:r>
      <w:r w:rsidRPr="001021D1">
        <w:rPr>
          <w:bCs/>
        </w:rPr>
        <w:t>Women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RS(2009),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Monitoring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Improving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Procedure</w:t>
      </w:r>
      <w:r w:rsidR="00A84868">
        <w:rPr>
          <w:bCs/>
        </w:rPr>
        <w:t xml:space="preserve"> </w:t>
      </w:r>
      <w:r w:rsidRPr="001021D1">
        <w:rPr>
          <w:bCs/>
        </w:rPr>
        <w:t>Bodies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Execution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Sanctions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Juveniles</w:t>
      </w:r>
      <w:r w:rsidR="00A84868">
        <w:rPr>
          <w:bCs/>
        </w:rPr>
        <w:t xml:space="preserve"> </w:t>
      </w:r>
      <w:r w:rsidRPr="001021D1">
        <w:rPr>
          <w:bCs/>
        </w:rPr>
        <w:t>(2009),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</w:t>
      </w:r>
      <w:r w:rsidR="00A84868">
        <w:rPr>
          <w:bCs/>
        </w:rPr>
        <w:t xml:space="preserve"> </w:t>
      </w:r>
      <w:r w:rsidRPr="001021D1">
        <w:rPr>
          <w:bCs/>
        </w:rPr>
        <w:t>(2013),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Youth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(2014),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Anti-Trafficking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(2017),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Coordination</w:t>
      </w:r>
      <w:r w:rsidR="00A84868">
        <w:rPr>
          <w:bCs/>
        </w:rPr>
        <w:t xml:space="preserve"> </w:t>
      </w:r>
      <w:r w:rsidRPr="001021D1">
        <w:rPr>
          <w:bCs/>
        </w:rPr>
        <w:t>Body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Equality</w:t>
      </w:r>
      <w:r w:rsidR="00A84868">
        <w:rPr>
          <w:bCs/>
        </w:rPr>
        <w:t xml:space="preserve"> </w:t>
      </w:r>
      <w:r w:rsidRPr="001021D1">
        <w:rPr>
          <w:bCs/>
        </w:rPr>
        <w:t>(2014),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Coordination</w:t>
      </w:r>
      <w:r w:rsidR="00A84868">
        <w:rPr>
          <w:bCs/>
        </w:rPr>
        <w:t xml:space="preserve"> </w:t>
      </w:r>
      <w:r w:rsidRPr="001021D1">
        <w:rPr>
          <w:bCs/>
        </w:rPr>
        <w:t>Body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0152D4">
        <w:rPr>
          <w:bCs/>
        </w:rPr>
        <w:t xml:space="preserve"> </w:t>
      </w:r>
      <w:r w:rsidRPr="001021D1">
        <w:rPr>
          <w:bCs/>
        </w:rPr>
        <w:t>Inclusion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Roma</w:t>
      </w:r>
      <w:r w:rsidR="00A84868">
        <w:rPr>
          <w:bCs/>
        </w:rPr>
        <w:t xml:space="preserve"> </w:t>
      </w:r>
      <w:r w:rsidRPr="001021D1">
        <w:rPr>
          <w:bCs/>
        </w:rPr>
        <w:t>Men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Women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RS(2017).</w:t>
      </w:r>
    </w:p>
    <w:p w14:paraId="19154A91" w14:textId="49BCD047" w:rsidR="006F4FE8" w:rsidRPr="001021D1" w:rsidRDefault="006F4FE8" w:rsidP="00165236">
      <w:pPr>
        <w:pStyle w:val="H23G"/>
      </w:pPr>
      <w:r w:rsidRPr="001021D1">
        <w:lastRenderedPageBreak/>
        <w:tab/>
      </w:r>
      <w:r w:rsidRPr="001021D1">
        <w:tab/>
        <w:t>State</w:t>
      </w:r>
      <w:r w:rsidR="00A84868">
        <w:t xml:space="preserve"> </w:t>
      </w:r>
      <w:r w:rsidRPr="001021D1">
        <w:t>organs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institutions</w:t>
      </w:r>
    </w:p>
    <w:p w14:paraId="60DA4CEE" w14:textId="083CF0A0" w:rsidR="006F4FE8" w:rsidRPr="001021D1" w:rsidRDefault="006F4FE8" w:rsidP="00165236">
      <w:pPr>
        <w:pStyle w:val="H4G"/>
      </w:pPr>
      <w:r w:rsidRPr="001021D1">
        <w:tab/>
      </w:r>
      <w:r w:rsidRPr="001021D1">
        <w:tab/>
        <w:t>Ministry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Social</w:t>
      </w:r>
      <w:r w:rsidR="00A84868">
        <w:t xml:space="preserve"> </w:t>
      </w:r>
      <w:r w:rsidRPr="001021D1">
        <w:t>Dialogue</w:t>
      </w:r>
    </w:p>
    <w:p w14:paraId="31C61F67" w14:textId="33779004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133.</w:t>
      </w:r>
      <w:r>
        <w:rPr>
          <w:bCs/>
          <w:lang w:val="sr-Cyrl-RS"/>
        </w:rPr>
        <w:tab/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Ministries</w:t>
      </w:r>
      <w:r w:rsidRPr="00154A22">
        <w:rPr>
          <w:rStyle w:val="FootnoteReference"/>
        </w:rPr>
        <w:footnoteReference w:id="155"/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2020,</w:t>
      </w:r>
      <w:r w:rsidR="00A84868">
        <w:rPr>
          <w:bCs/>
        </w:rPr>
        <w:t xml:space="preserve"> </w:t>
      </w:r>
      <w:r w:rsidRPr="001021D1">
        <w:rPr>
          <w:bCs/>
        </w:rPr>
        <w:t>Ministry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Dialogue</w:t>
      </w:r>
      <w:r w:rsidR="00A84868">
        <w:rPr>
          <w:bCs/>
        </w:rPr>
        <w:t xml:space="preserve"> </w:t>
      </w:r>
      <w:r w:rsidRPr="001021D1">
        <w:rPr>
          <w:bCs/>
        </w:rPr>
        <w:t>performs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administration</w:t>
      </w:r>
      <w:r w:rsidR="00A84868">
        <w:rPr>
          <w:bCs/>
        </w:rPr>
        <w:t xml:space="preserve"> </w:t>
      </w:r>
      <w:r w:rsidRPr="001021D1">
        <w:rPr>
          <w:bCs/>
        </w:rPr>
        <w:t>tasks</w:t>
      </w:r>
      <w:r w:rsidR="00A84868">
        <w:rPr>
          <w:bCs/>
        </w:rPr>
        <w:t xml:space="preserve"> </w:t>
      </w:r>
      <w:r w:rsidRPr="001021D1">
        <w:rPr>
          <w:bCs/>
        </w:rPr>
        <w:t>related</w:t>
      </w:r>
      <w:r w:rsidR="00A84868">
        <w:rPr>
          <w:bCs/>
        </w:rPr>
        <w:t xml:space="preserve"> </w:t>
      </w:r>
      <w:r w:rsidRPr="001021D1">
        <w:rPr>
          <w:bCs/>
        </w:rPr>
        <w:t>to: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promotion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rights;</w:t>
      </w:r>
      <w:r w:rsidR="00A84868">
        <w:rPr>
          <w:bCs/>
        </w:rPr>
        <w:t xml:space="preserve"> </w:t>
      </w:r>
      <w:r w:rsidRPr="001021D1">
        <w:rPr>
          <w:bCs/>
        </w:rPr>
        <w:t>drafting</w:t>
      </w:r>
      <w:r w:rsidR="00A84868">
        <w:rPr>
          <w:bCs/>
        </w:rPr>
        <w:t xml:space="preserve"> </w:t>
      </w:r>
      <w:r w:rsidRPr="001021D1">
        <w:rPr>
          <w:bCs/>
        </w:rPr>
        <w:t>regulations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rights;</w:t>
      </w:r>
      <w:r w:rsidR="00A84868">
        <w:rPr>
          <w:bCs/>
        </w:rPr>
        <w:t xml:space="preserve"> </w:t>
      </w:r>
      <w:r w:rsidRPr="001021D1">
        <w:rPr>
          <w:bCs/>
        </w:rPr>
        <w:t>monitoring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compliance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domestic</w:t>
      </w:r>
      <w:r w:rsidR="00A84868">
        <w:rPr>
          <w:bCs/>
        </w:rPr>
        <w:t xml:space="preserve"> </w:t>
      </w:r>
      <w:r w:rsidRPr="001021D1">
        <w:rPr>
          <w:bCs/>
        </w:rPr>
        <w:t>regulations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treaties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acts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matters</w:t>
      </w:r>
      <w:r w:rsidR="00A84868">
        <w:rPr>
          <w:bCs/>
        </w:rPr>
        <w:t xml:space="preserve"> </w:t>
      </w:r>
      <w:r w:rsidRPr="001021D1">
        <w:rPr>
          <w:bCs/>
        </w:rPr>
        <w:t>determined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law;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issues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position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belonging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minorities;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equality;</w:t>
      </w:r>
      <w:r w:rsidR="00A84868">
        <w:rPr>
          <w:bCs/>
        </w:rPr>
        <w:t xml:space="preserve"> </w:t>
      </w:r>
      <w:r w:rsidRPr="001021D1">
        <w:rPr>
          <w:bCs/>
        </w:rPr>
        <w:t>anti-discrimination</w:t>
      </w:r>
      <w:r w:rsidR="00A84868">
        <w:rPr>
          <w:bCs/>
        </w:rPr>
        <w:t xml:space="preserve"> </w:t>
      </w:r>
      <w:r w:rsidRPr="001021D1">
        <w:rPr>
          <w:bCs/>
        </w:rPr>
        <w:t>policy;</w:t>
      </w:r>
      <w:r w:rsidR="00A84868">
        <w:rPr>
          <w:bCs/>
        </w:rPr>
        <w:t xml:space="preserve"> </w:t>
      </w:r>
      <w:r w:rsidRPr="001021D1">
        <w:rPr>
          <w:bCs/>
        </w:rPr>
        <w:t>cooperation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society;</w:t>
      </w:r>
      <w:r w:rsidR="00A84868">
        <w:rPr>
          <w:bCs/>
        </w:rPr>
        <w:t xml:space="preserve"> </w:t>
      </w:r>
      <w:r w:rsidRPr="001021D1">
        <w:rPr>
          <w:bCs/>
        </w:rPr>
        <w:t>activities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cooperation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competent</w:t>
      </w:r>
      <w:r w:rsidR="00A84868">
        <w:rPr>
          <w:bCs/>
        </w:rPr>
        <w:t xml:space="preserve"> </w:t>
      </w:r>
      <w:r w:rsidRPr="001021D1">
        <w:rPr>
          <w:bCs/>
        </w:rPr>
        <w:t>authorities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performing</w:t>
      </w:r>
      <w:r w:rsidR="00A84868">
        <w:rPr>
          <w:bCs/>
        </w:rPr>
        <w:t xml:space="preserve"> </w:t>
      </w:r>
      <w:r w:rsidRPr="001021D1">
        <w:rPr>
          <w:bCs/>
        </w:rPr>
        <w:t>activities</w:t>
      </w:r>
      <w:r w:rsidR="00A84868">
        <w:rPr>
          <w:bCs/>
        </w:rPr>
        <w:t xml:space="preserve"> </w:t>
      </w:r>
      <w:r w:rsidRPr="001021D1">
        <w:rPr>
          <w:bCs/>
        </w:rPr>
        <w:t>related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programming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management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pre-accession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European</w:t>
      </w:r>
      <w:r w:rsidR="00A84868">
        <w:rPr>
          <w:bCs/>
        </w:rPr>
        <w:t xml:space="preserve"> </w:t>
      </w:r>
      <w:r w:rsidRPr="001021D1">
        <w:rPr>
          <w:bCs/>
        </w:rPr>
        <w:t>Union</w:t>
      </w:r>
      <w:r w:rsidR="00A84868">
        <w:rPr>
          <w:bCs/>
        </w:rPr>
        <w:t xml:space="preserve"> </w:t>
      </w:r>
      <w:r w:rsidRPr="001021D1">
        <w:rPr>
          <w:bCs/>
        </w:rPr>
        <w:t>funds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support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society;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tasks</w:t>
      </w:r>
      <w:r w:rsidR="00A84868">
        <w:rPr>
          <w:bCs/>
        </w:rPr>
        <w:t xml:space="preserve"> </w:t>
      </w:r>
      <w:r w:rsidRPr="001021D1">
        <w:rPr>
          <w:bCs/>
        </w:rPr>
        <w:t>determined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</w:p>
    <w:p w14:paraId="18AF7D33" w14:textId="244380A6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134.</w:t>
      </w:r>
      <w:r>
        <w:rPr>
          <w:bCs/>
          <w:lang w:val="sr-Cyrl-RS"/>
        </w:rPr>
        <w:tab/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departments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charge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justice,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administration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local</w:t>
      </w:r>
      <w:r w:rsidR="00A84868">
        <w:rPr>
          <w:bCs/>
        </w:rPr>
        <w:t xml:space="preserve"> </w:t>
      </w:r>
      <w:r w:rsidRPr="001021D1">
        <w:rPr>
          <w:bCs/>
        </w:rPr>
        <w:t>self-government,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health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family-legal</w:t>
      </w:r>
      <w:r w:rsidR="00A84868">
        <w:rPr>
          <w:bCs/>
        </w:rPr>
        <w:t xml:space="preserve"> </w:t>
      </w:r>
      <w:r w:rsidRPr="001021D1">
        <w:rPr>
          <w:bCs/>
        </w:rPr>
        <w:t>protection,</w:t>
      </w:r>
      <w:r w:rsidR="00A84868">
        <w:rPr>
          <w:bCs/>
        </w:rPr>
        <w:t xml:space="preserve"> </w:t>
      </w:r>
      <w:r w:rsidRPr="001021D1">
        <w:rPr>
          <w:bCs/>
        </w:rPr>
        <w:t>education,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internal</w:t>
      </w:r>
      <w:r w:rsidR="00A84868">
        <w:rPr>
          <w:bCs/>
        </w:rPr>
        <w:t xml:space="preserve"> </w:t>
      </w:r>
      <w:r w:rsidRPr="001021D1">
        <w:rPr>
          <w:bCs/>
        </w:rPr>
        <w:t>affairs</w:t>
      </w:r>
      <w:r w:rsidR="00A84868">
        <w:rPr>
          <w:bCs/>
        </w:rPr>
        <w:t xml:space="preserve"> </w:t>
      </w:r>
      <w:r w:rsidRPr="001021D1">
        <w:rPr>
          <w:bCs/>
        </w:rPr>
        <w:t>also</w:t>
      </w:r>
      <w:r w:rsidR="00A84868">
        <w:rPr>
          <w:bCs/>
        </w:rPr>
        <w:t xml:space="preserve"> </w:t>
      </w:r>
      <w:r w:rsidRPr="001021D1">
        <w:rPr>
          <w:bCs/>
        </w:rPr>
        <w:t>deal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promotion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competencies.</w:t>
      </w:r>
    </w:p>
    <w:p w14:paraId="1F62CBA5" w14:textId="31141A0D" w:rsidR="006F4FE8" w:rsidRPr="001021D1" w:rsidRDefault="006F4FE8" w:rsidP="00165236">
      <w:pPr>
        <w:pStyle w:val="H4G"/>
      </w:pPr>
      <w:r w:rsidRPr="001021D1">
        <w:tab/>
      </w:r>
      <w:r w:rsidRPr="001021D1">
        <w:tab/>
        <w:t>Commissariat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Refugees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Migration</w:t>
      </w:r>
    </w:p>
    <w:p w14:paraId="2C2B42AC" w14:textId="3DBD11CA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135.</w:t>
      </w:r>
      <w:r>
        <w:rPr>
          <w:bCs/>
          <w:lang w:val="sr-Cyrl-RS"/>
        </w:rPr>
        <w:tab/>
      </w:r>
      <w:r w:rsidRPr="001021D1">
        <w:rPr>
          <w:bCs/>
        </w:rPr>
        <w:t>Commissariat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Refugees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Migration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established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Refugees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perform</w:t>
      </w:r>
      <w:r w:rsidR="00A84868">
        <w:rPr>
          <w:bCs/>
        </w:rPr>
        <w:t xml:space="preserve"> </w:t>
      </w:r>
      <w:r w:rsidRPr="001021D1">
        <w:rPr>
          <w:bCs/>
        </w:rPr>
        <w:t>professional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tasks</w:t>
      </w:r>
      <w:r w:rsidR="00A84868">
        <w:rPr>
          <w:bCs/>
        </w:rPr>
        <w:t xml:space="preserve"> </w:t>
      </w:r>
      <w:r w:rsidRPr="001021D1">
        <w:rPr>
          <w:bCs/>
        </w:rPr>
        <w:t>related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care,</w:t>
      </w:r>
      <w:r w:rsidR="00A84868">
        <w:rPr>
          <w:bCs/>
        </w:rPr>
        <w:t xml:space="preserve"> </w:t>
      </w:r>
      <w:r w:rsidRPr="001021D1">
        <w:rPr>
          <w:bCs/>
        </w:rPr>
        <w:t>return,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integration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refugees</w:t>
      </w:r>
      <w:r w:rsidR="00A84868">
        <w:rPr>
          <w:bCs/>
        </w:rPr>
        <w:t xml:space="preserve"> </w:t>
      </w:r>
      <w:r w:rsidRPr="001021D1">
        <w:rPr>
          <w:bCs/>
        </w:rPr>
        <w:t>determined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law,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related</w:t>
      </w:r>
      <w:r w:rsidR="00A84868">
        <w:rPr>
          <w:bCs/>
        </w:rPr>
        <w:t xml:space="preserve"> </w:t>
      </w:r>
      <w:r w:rsidRPr="001021D1">
        <w:rPr>
          <w:bCs/>
        </w:rPr>
        <w:t>administrative</w:t>
      </w:r>
      <w:r w:rsidR="00A84868">
        <w:rPr>
          <w:bCs/>
        </w:rPr>
        <w:t xml:space="preserve"> </w:t>
      </w:r>
      <w:r w:rsidRPr="001021D1">
        <w:rPr>
          <w:bCs/>
        </w:rPr>
        <w:t>tasks.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Migration</w:t>
      </w:r>
      <w:r w:rsidR="00A84868">
        <w:rPr>
          <w:bCs/>
        </w:rPr>
        <w:t xml:space="preserve"> </w:t>
      </w:r>
      <w:r w:rsidRPr="001021D1">
        <w:rPr>
          <w:bCs/>
        </w:rPr>
        <w:t>Management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Asylum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Temporary</w:t>
      </w:r>
      <w:r w:rsidR="00A84868">
        <w:rPr>
          <w:bCs/>
        </w:rPr>
        <w:t xml:space="preserve"> </w:t>
      </w:r>
      <w:r w:rsidRPr="001021D1">
        <w:rPr>
          <w:bCs/>
        </w:rPr>
        <w:t>Protection,</w:t>
      </w:r>
      <w:r w:rsidR="00A84868">
        <w:rPr>
          <w:bCs/>
        </w:rPr>
        <w:t xml:space="preserve"> </w:t>
      </w:r>
      <w:r w:rsidRPr="001021D1">
        <w:rPr>
          <w:bCs/>
        </w:rPr>
        <w:t>Commissariat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Refugees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Migration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committed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solving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problems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refugees,</w:t>
      </w:r>
      <w:r w:rsidR="00A84868">
        <w:rPr>
          <w:bCs/>
        </w:rPr>
        <w:t xml:space="preserve"> </w:t>
      </w:r>
      <w:r w:rsidRPr="001021D1">
        <w:rPr>
          <w:bCs/>
        </w:rPr>
        <w:t>internally</w:t>
      </w:r>
      <w:r w:rsidR="00A84868">
        <w:rPr>
          <w:bCs/>
        </w:rPr>
        <w:t xml:space="preserve"> </w:t>
      </w:r>
      <w:r w:rsidRPr="001021D1">
        <w:rPr>
          <w:bCs/>
        </w:rPr>
        <w:t>displaced</w:t>
      </w:r>
      <w:r w:rsidR="00A84868">
        <w:rPr>
          <w:bCs/>
        </w:rPr>
        <w:t xml:space="preserve"> </w:t>
      </w:r>
      <w:r w:rsidRPr="001021D1">
        <w:rPr>
          <w:bCs/>
        </w:rPr>
        <w:t>persons,</w:t>
      </w:r>
      <w:r w:rsidR="00A84868">
        <w:rPr>
          <w:bCs/>
        </w:rPr>
        <w:t xml:space="preserve"> </w:t>
      </w:r>
      <w:r w:rsidRPr="001021D1">
        <w:rPr>
          <w:bCs/>
        </w:rPr>
        <w:t>returnees</w:t>
      </w:r>
      <w:r w:rsidR="00A84868">
        <w:rPr>
          <w:bCs/>
        </w:rPr>
        <w:t xml:space="preserve"> </w:t>
      </w:r>
      <w:r w:rsidRPr="001021D1">
        <w:rPr>
          <w:bCs/>
        </w:rPr>
        <w:t>under</w:t>
      </w:r>
      <w:r w:rsidR="00A84868">
        <w:rPr>
          <w:bCs/>
        </w:rPr>
        <w:t xml:space="preserve"> </w:t>
      </w:r>
      <w:r w:rsidRPr="001021D1">
        <w:rPr>
          <w:bCs/>
        </w:rPr>
        <w:t>readmission</w:t>
      </w:r>
      <w:r w:rsidR="00A84868">
        <w:rPr>
          <w:bCs/>
        </w:rPr>
        <w:t xml:space="preserve"> </w:t>
      </w:r>
      <w:r w:rsidRPr="001021D1">
        <w:rPr>
          <w:bCs/>
        </w:rPr>
        <w:t>agreements,</w:t>
      </w:r>
      <w:r w:rsidR="00A84868">
        <w:rPr>
          <w:bCs/>
        </w:rPr>
        <w:t xml:space="preserve"> </w:t>
      </w:r>
      <w:r w:rsidRPr="001021D1">
        <w:rPr>
          <w:bCs/>
        </w:rPr>
        <w:t>asylum</w:t>
      </w:r>
      <w:r w:rsidR="00A84868">
        <w:rPr>
          <w:bCs/>
        </w:rPr>
        <w:t xml:space="preserve"> </w:t>
      </w:r>
      <w:r w:rsidRPr="001021D1">
        <w:rPr>
          <w:bCs/>
        </w:rPr>
        <w:t>seekers,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granted</w:t>
      </w:r>
      <w:r w:rsidR="00A84868">
        <w:rPr>
          <w:bCs/>
        </w:rPr>
        <w:t xml:space="preserve"> </w:t>
      </w:r>
      <w:r w:rsidRPr="001021D1">
        <w:rPr>
          <w:bCs/>
        </w:rPr>
        <w:t>asylum,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regulations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standards.</w:t>
      </w:r>
      <w:r w:rsidR="00A84868">
        <w:rPr>
          <w:bCs/>
        </w:rPr>
        <w:t xml:space="preserve"> </w:t>
      </w:r>
      <w:r w:rsidRPr="001021D1">
        <w:rPr>
          <w:bCs/>
        </w:rPr>
        <w:t>Commissariat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professionally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responsibly</w:t>
      </w:r>
      <w:r w:rsidR="00A84868">
        <w:rPr>
          <w:bCs/>
        </w:rPr>
        <w:t xml:space="preserve"> </w:t>
      </w:r>
      <w:r w:rsidRPr="001021D1">
        <w:rPr>
          <w:bCs/>
        </w:rPr>
        <w:t>engaged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constant</w:t>
      </w:r>
      <w:r w:rsidR="00A84868">
        <w:rPr>
          <w:bCs/>
        </w:rPr>
        <w:t xml:space="preserve"> </w:t>
      </w:r>
      <w:r w:rsidRPr="001021D1">
        <w:rPr>
          <w:bCs/>
        </w:rPr>
        <w:t>improvement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its</w:t>
      </w:r>
      <w:r w:rsidR="00A84868">
        <w:rPr>
          <w:bCs/>
        </w:rPr>
        <w:t xml:space="preserve"> </w:t>
      </w:r>
      <w:r w:rsidRPr="001021D1">
        <w:rPr>
          <w:bCs/>
        </w:rPr>
        <w:t>programs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strategic</w:t>
      </w:r>
      <w:r w:rsidR="00A84868">
        <w:rPr>
          <w:bCs/>
        </w:rPr>
        <w:t xml:space="preserve"> </w:t>
      </w:r>
      <w:r w:rsidRPr="001021D1">
        <w:rPr>
          <w:bCs/>
        </w:rPr>
        <w:t>documents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order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create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efficient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responsible</w:t>
      </w:r>
      <w:r w:rsidR="00A84868">
        <w:rPr>
          <w:bCs/>
        </w:rPr>
        <w:t xml:space="preserve"> </w:t>
      </w:r>
      <w:r w:rsidRPr="001021D1">
        <w:rPr>
          <w:bCs/>
        </w:rPr>
        <w:t>institutional</w:t>
      </w:r>
      <w:r w:rsidR="00A84868">
        <w:rPr>
          <w:bCs/>
        </w:rPr>
        <w:t xml:space="preserve"> </w:t>
      </w:r>
      <w:r w:rsidRPr="001021D1">
        <w:rPr>
          <w:bCs/>
        </w:rPr>
        <w:t>framework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mechanisms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provide</w:t>
      </w:r>
      <w:r w:rsidR="00A84868">
        <w:rPr>
          <w:bCs/>
        </w:rPr>
        <w:t xml:space="preserve"> </w:t>
      </w:r>
      <w:r w:rsidRPr="001021D1">
        <w:rPr>
          <w:bCs/>
        </w:rPr>
        <w:t>end</w:t>
      </w:r>
      <w:r w:rsidR="00A84868">
        <w:rPr>
          <w:bCs/>
        </w:rPr>
        <w:t xml:space="preserve"> </w:t>
      </w:r>
      <w:r w:rsidRPr="001021D1">
        <w:rPr>
          <w:bCs/>
        </w:rPr>
        <w:t>users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adequate</w:t>
      </w:r>
      <w:r w:rsidR="00A84868">
        <w:rPr>
          <w:bCs/>
        </w:rPr>
        <w:t xml:space="preserve"> </w:t>
      </w:r>
      <w:r w:rsidRPr="001021D1">
        <w:rPr>
          <w:bCs/>
        </w:rPr>
        <w:t>solutions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process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integration,</w:t>
      </w:r>
      <w:r w:rsidR="00A84868">
        <w:rPr>
          <w:bCs/>
        </w:rPr>
        <w:t xml:space="preserve"> </w:t>
      </w:r>
      <w:r w:rsidRPr="001021D1">
        <w:rPr>
          <w:bCs/>
        </w:rPr>
        <w:t>reintegration,</w:t>
      </w:r>
      <w:r w:rsidR="00A84868">
        <w:rPr>
          <w:bCs/>
        </w:rPr>
        <w:t xml:space="preserve"> </w:t>
      </w:r>
      <w:r w:rsidRPr="001021D1">
        <w:rPr>
          <w:bCs/>
        </w:rPr>
        <w:t>access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rights,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voluntary</w:t>
      </w:r>
      <w:r w:rsidR="00A84868">
        <w:rPr>
          <w:bCs/>
        </w:rPr>
        <w:t xml:space="preserve"> </w:t>
      </w:r>
      <w:r w:rsidRPr="001021D1">
        <w:rPr>
          <w:bCs/>
        </w:rPr>
        <w:t>return.</w:t>
      </w:r>
    </w:p>
    <w:p w14:paraId="12A99023" w14:textId="79EBB7C5" w:rsidR="006F4FE8" w:rsidRPr="001021D1" w:rsidRDefault="006F4FE8" w:rsidP="00165236">
      <w:pPr>
        <w:pStyle w:val="H23G"/>
      </w:pPr>
      <w:r w:rsidRPr="001021D1">
        <w:tab/>
      </w:r>
      <w:r w:rsidRPr="001021D1">
        <w:tab/>
        <w:t>Independent</w:t>
      </w:r>
      <w:r w:rsidR="00A84868">
        <w:t xml:space="preserve"> </w:t>
      </w:r>
      <w:r w:rsidRPr="001021D1">
        <w:t>state</w:t>
      </w:r>
      <w:r w:rsidR="00A84868">
        <w:t xml:space="preserve"> </w:t>
      </w:r>
      <w:r w:rsidRPr="001021D1">
        <w:t>bodies</w:t>
      </w:r>
    </w:p>
    <w:p w14:paraId="0E0B456A" w14:textId="5353EF8A" w:rsidR="006F4FE8" w:rsidRPr="001021D1" w:rsidRDefault="006F4FE8" w:rsidP="00165236">
      <w:pPr>
        <w:pStyle w:val="H4G"/>
      </w:pPr>
      <w:r w:rsidRPr="001021D1">
        <w:tab/>
      </w:r>
      <w:r w:rsidRPr="001021D1">
        <w:tab/>
        <w:t>Protector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Citizens</w:t>
      </w:r>
    </w:p>
    <w:p w14:paraId="6172BDE9" w14:textId="40340F43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136.</w:t>
      </w:r>
      <w:r>
        <w:rPr>
          <w:bCs/>
          <w:lang w:val="sr-Cyrl-RS"/>
        </w:rPr>
        <w:tab/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position,</w:t>
      </w:r>
      <w:r w:rsidR="00A84868">
        <w:rPr>
          <w:bCs/>
        </w:rPr>
        <w:t xml:space="preserve"> </w:t>
      </w:r>
      <w:r w:rsidRPr="001021D1">
        <w:rPr>
          <w:bCs/>
        </w:rPr>
        <w:t>competences,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procedures</w:t>
      </w:r>
      <w:r w:rsidR="00A84868">
        <w:rPr>
          <w:bCs/>
        </w:rPr>
        <w:t xml:space="preserve"> </w:t>
      </w:r>
      <w:r w:rsidRPr="001021D1">
        <w:rPr>
          <w:bCs/>
        </w:rPr>
        <w:t>mandate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Protector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independent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body,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protect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control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administration</w:t>
      </w:r>
      <w:r w:rsidR="00A84868">
        <w:rPr>
          <w:bCs/>
        </w:rPr>
        <w:t xml:space="preserve"> </w:t>
      </w:r>
      <w:r w:rsidRPr="001021D1">
        <w:rPr>
          <w:bCs/>
        </w:rPr>
        <w:t>bodies</w:t>
      </w:r>
      <w:r w:rsidR="00A84868">
        <w:rPr>
          <w:bCs/>
        </w:rPr>
        <w:t xml:space="preserve"> </w:t>
      </w:r>
      <w:r w:rsidRPr="001021D1">
        <w:rPr>
          <w:bCs/>
        </w:rPr>
        <w:t>responsible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property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interests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RS,</w:t>
      </w:r>
      <w:r w:rsidR="00A84868">
        <w:rPr>
          <w:bCs/>
        </w:rPr>
        <w:t xml:space="preserve"> </w:t>
      </w:r>
      <w:r w:rsidRPr="001021D1">
        <w:rPr>
          <w:bCs/>
        </w:rPr>
        <w:t>alongside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bodies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organizations,</w:t>
      </w:r>
      <w:r w:rsidR="00A84868">
        <w:rPr>
          <w:bCs/>
        </w:rPr>
        <w:t xml:space="preserve"> </w:t>
      </w:r>
      <w:r w:rsidRPr="001021D1">
        <w:rPr>
          <w:bCs/>
        </w:rPr>
        <w:t>agencies,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institutions</w:t>
      </w:r>
      <w:r w:rsidR="00A84868">
        <w:rPr>
          <w:bCs/>
        </w:rPr>
        <w:t xml:space="preserve"> </w:t>
      </w:r>
      <w:r w:rsidRPr="001021D1">
        <w:rPr>
          <w:bCs/>
        </w:rPr>
        <w:t>entrusted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authority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Protector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Protector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Pr="001021D1">
        <w:rPr>
          <w:bCs/>
        </w:rPr>
        <w:t>takes</w:t>
      </w:r>
      <w:r w:rsidR="00A84868">
        <w:rPr>
          <w:bCs/>
        </w:rPr>
        <w:t xml:space="preserve"> </w:t>
      </w:r>
      <w:r w:rsidRPr="001021D1">
        <w:rPr>
          <w:bCs/>
        </w:rPr>
        <w:t>care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promotion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new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Protector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adopted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November</w:t>
      </w:r>
      <w:r w:rsidR="00A84868">
        <w:rPr>
          <w:bCs/>
        </w:rPr>
        <w:t xml:space="preserve"> </w:t>
      </w:r>
      <w:r w:rsidRPr="001021D1">
        <w:rPr>
          <w:bCs/>
        </w:rPr>
        <w:t>3,</w:t>
      </w:r>
      <w:r w:rsidR="00A84868">
        <w:rPr>
          <w:bCs/>
        </w:rPr>
        <w:t xml:space="preserve"> </w:t>
      </w:r>
      <w:r w:rsidRPr="001021D1">
        <w:rPr>
          <w:bCs/>
        </w:rPr>
        <w:t>2021.</w:t>
      </w:r>
      <w:r w:rsidRPr="00154A22">
        <w:rPr>
          <w:rStyle w:val="FootnoteReference"/>
        </w:rPr>
        <w:footnoteReference w:id="156"/>
      </w:r>
    </w:p>
    <w:p w14:paraId="09EC7BA6" w14:textId="3C2D34B5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137.</w:t>
      </w:r>
      <w:r>
        <w:rPr>
          <w:bCs/>
          <w:lang w:val="sr-Cyrl-RS"/>
        </w:rPr>
        <w:tab/>
      </w:r>
      <w:r w:rsidRPr="001021D1">
        <w:rPr>
          <w:bCs/>
        </w:rPr>
        <w:t>Protector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independent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autonomous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performing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tasks</w:t>
      </w:r>
      <w:r w:rsidR="00A84868">
        <w:rPr>
          <w:bCs/>
        </w:rPr>
        <w:t xml:space="preserve"> </w:t>
      </w:r>
      <w:r w:rsidRPr="001021D1">
        <w:rPr>
          <w:bCs/>
        </w:rPr>
        <w:t>determined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no</w:t>
      </w:r>
      <w:r w:rsidR="00A84868">
        <w:rPr>
          <w:bCs/>
        </w:rPr>
        <w:t xml:space="preserve"> </w:t>
      </w:r>
      <w:r w:rsidRPr="001021D1">
        <w:rPr>
          <w:bCs/>
        </w:rPr>
        <w:t>one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influence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Protector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actions.</w:t>
      </w:r>
      <w:r w:rsidRPr="00154A22">
        <w:rPr>
          <w:rStyle w:val="FootnoteReference"/>
        </w:rPr>
        <w:footnoteReference w:id="157"/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elects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Protector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majority</w:t>
      </w:r>
      <w:r w:rsidR="00A84868">
        <w:rPr>
          <w:bCs/>
        </w:rPr>
        <w:t xml:space="preserve"> </w:t>
      </w:r>
      <w:r w:rsidRPr="001021D1">
        <w:rPr>
          <w:bCs/>
        </w:rPr>
        <w:t>vote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deputies,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proposal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committee</w:t>
      </w:r>
      <w:r w:rsidR="00A84868">
        <w:rPr>
          <w:bCs/>
        </w:rPr>
        <w:t xml:space="preserve"> </w:t>
      </w:r>
      <w:r w:rsidRPr="001021D1">
        <w:rPr>
          <w:bCs/>
        </w:rPr>
        <w:t>responsible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affairs.</w:t>
      </w:r>
      <w:r w:rsidRPr="00154A22">
        <w:rPr>
          <w:rStyle w:val="FootnoteReference"/>
        </w:rPr>
        <w:footnoteReference w:id="158"/>
      </w:r>
      <w:r w:rsidR="00A84868">
        <w:rPr>
          <w:bCs/>
        </w:rPr>
        <w:t xml:space="preserve"> </w:t>
      </w:r>
      <w:r w:rsidRPr="001021D1">
        <w:rPr>
          <w:bCs/>
        </w:rPr>
        <w:t>Accordingly,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Protector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accountable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his/her</w:t>
      </w:r>
      <w:r w:rsidR="00A84868">
        <w:rPr>
          <w:bCs/>
        </w:rPr>
        <w:t xml:space="preserve"> </w:t>
      </w:r>
      <w:r w:rsidRPr="001021D1">
        <w:rPr>
          <w:bCs/>
        </w:rPr>
        <w:t>work.</w:t>
      </w:r>
      <w:r w:rsidRPr="00154A22">
        <w:rPr>
          <w:rStyle w:val="FootnoteReference"/>
        </w:rPr>
        <w:footnoteReference w:id="159"/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Protector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elected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term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eight</w:t>
      </w:r>
      <w:r w:rsidR="00A84868">
        <w:rPr>
          <w:bCs/>
        </w:rPr>
        <w:t xml:space="preserve"> </w:t>
      </w:r>
      <w:r w:rsidRPr="001021D1">
        <w:rPr>
          <w:bCs/>
        </w:rPr>
        <w:t>years,</w:t>
      </w:r>
      <w:r w:rsidR="00A84868">
        <w:rPr>
          <w:bCs/>
        </w:rPr>
        <w:t xml:space="preserve"> </w:t>
      </w:r>
      <w:r w:rsidRPr="001021D1">
        <w:rPr>
          <w:bCs/>
        </w:rPr>
        <w:t>without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possibility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re-appointment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position.</w:t>
      </w:r>
    </w:p>
    <w:p w14:paraId="50504747" w14:textId="502DDCA9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138.</w:t>
      </w:r>
      <w:r>
        <w:rPr>
          <w:bCs/>
          <w:lang w:val="sr-Cyrl-RS"/>
        </w:rPr>
        <w:tab/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terms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jurisdiction,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Protector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authorized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control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legality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regularity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administrative</w:t>
      </w:r>
      <w:r w:rsidR="00A84868">
        <w:rPr>
          <w:bCs/>
        </w:rPr>
        <w:t xml:space="preserve"> </w:t>
      </w:r>
      <w:r w:rsidRPr="001021D1">
        <w:rPr>
          <w:bCs/>
        </w:rPr>
        <w:t>bodies,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order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determine</w:t>
      </w:r>
      <w:r w:rsidR="00A84868">
        <w:rPr>
          <w:bCs/>
        </w:rPr>
        <w:t xml:space="preserve"> </w:t>
      </w:r>
      <w:r w:rsidRPr="001021D1">
        <w:rPr>
          <w:bCs/>
        </w:rPr>
        <w:t>whether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acts,</w:t>
      </w:r>
      <w:r w:rsidR="00A84868">
        <w:rPr>
          <w:bCs/>
        </w:rPr>
        <w:t xml:space="preserve"> </w:t>
      </w:r>
      <w:r w:rsidRPr="001021D1">
        <w:rPr>
          <w:bCs/>
        </w:rPr>
        <w:t>actions,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omissions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violated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Pr="001021D1">
        <w:rPr>
          <w:bCs/>
        </w:rPr>
        <w:t>guaranteed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Constitution,</w:t>
      </w:r>
      <w:r w:rsidR="00A84868">
        <w:rPr>
          <w:bCs/>
        </w:rPr>
        <w:t xml:space="preserve"> </w:t>
      </w:r>
      <w:r w:rsidRPr="001021D1">
        <w:rPr>
          <w:bCs/>
        </w:rPr>
        <w:t>ratified</w:t>
      </w:r>
      <w:r w:rsidR="00A84868">
        <w:rPr>
          <w:bCs/>
        </w:rPr>
        <w:t xml:space="preserve"> </w:t>
      </w:r>
      <w:r w:rsidRPr="001021D1">
        <w:rPr>
          <w:bCs/>
        </w:rPr>
        <w:lastRenderedPageBreak/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treaties,</w:t>
      </w:r>
      <w:r w:rsidR="00A84868">
        <w:rPr>
          <w:bCs/>
        </w:rPr>
        <w:t xml:space="preserve"> </w:t>
      </w:r>
      <w:r w:rsidRPr="001021D1">
        <w:rPr>
          <w:bCs/>
        </w:rPr>
        <w:t>generally</w:t>
      </w:r>
      <w:r w:rsidR="00A84868">
        <w:rPr>
          <w:bCs/>
        </w:rPr>
        <w:t xml:space="preserve"> </w:t>
      </w:r>
      <w:r w:rsidRPr="001021D1">
        <w:rPr>
          <w:bCs/>
        </w:rPr>
        <w:t>accepted</w:t>
      </w:r>
      <w:r w:rsidR="00A84868">
        <w:rPr>
          <w:bCs/>
        </w:rPr>
        <w:t xml:space="preserve"> </w:t>
      </w:r>
      <w:r w:rsidRPr="001021D1">
        <w:rPr>
          <w:bCs/>
        </w:rPr>
        <w:t>rules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law,</w:t>
      </w:r>
      <w:r w:rsidR="00A84868">
        <w:rPr>
          <w:bCs/>
        </w:rPr>
        <w:t xml:space="preserve"> </w:t>
      </w:r>
      <w:r w:rsidRPr="001021D1">
        <w:rPr>
          <w:bCs/>
        </w:rPr>
        <w:t>laws,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regulations,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acts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RS.</w:t>
      </w:r>
      <w:r w:rsidR="00A84868">
        <w:rPr>
          <w:bCs/>
        </w:rPr>
        <w:t xml:space="preserve"> </w:t>
      </w:r>
      <w:r w:rsidRPr="001021D1">
        <w:rPr>
          <w:bCs/>
        </w:rPr>
        <w:t>Protector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authorized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control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Parliament,</w:t>
      </w:r>
      <w:r w:rsidR="00A84868">
        <w:rPr>
          <w:bCs/>
        </w:rPr>
        <w:t xml:space="preserve"> </w:t>
      </w:r>
      <w:r w:rsidRPr="001021D1">
        <w:rPr>
          <w:bCs/>
        </w:rPr>
        <w:t>President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Republic,</w:t>
      </w:r>
      <w:r w:rsidR="00A84868">
        <w:rPr>
          <w:bCs/>
        </w:rPr>
        <w:t xml:space="preserve"> </w:t>
      </w:r>
      <w:r w:rsidRPr="001021D1">
        <w:rPr>
          <w:bCs/>
        </w:rPr>
        <w:t>Government,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Court,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courts,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Offices.</w:t>
      </w:r>
      <w:r w:rsidRPr="00154A22">
        <w:rPr>
          <w:rStyle w:val="FootnoteReference"/>
        </w:rPr>
        <w:footnoteReference w:id="160"/>
      </w:r>
      <w:r w:rsidR="00A84868">
        <w:rPr>
          <w:bCs/>
        </w:rPr>
        <w:t xml:space="preserve"> </w:t>
      </w:r>
      <w:r w:rsidRPr="001021D1">
        <w:rPr>
          <w:bCs/>
        </w:rPr>
        <w:t>Protector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Pr="001021D1">
        <w:rPr>
          <w:bCs/>
        </w:rPr>
        <w:t>initiates</w:t>
      </w:r>
      <w:r w:rsidR="00A84868">
        <w:rPr>
          <w:bCs/>
        </w:rPr>
        <w:t xml:space="preserve"> </w:t>
      </w:r>
      <w:r w:rsidRPr="001021D1">
        <w:rPr>
          <w:bCs/>
        </w:rPr>
        <w:t>proceedings</w:t>
      </w:r>
      <w:r w:rsidR="00A84868">
        <w:rPr>
          <w:bCs/>
        </w:rPr>
        <w:t xml:space="preserve"> </w:t>
      </w:r>
      <w:r w:rsidRPr="001021D1">
        <w:rPr>
          <w:bCs/>
        </w:rPr>
        <w:t>upon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submission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complaint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upon</w:t>
      </w:r>
      <w:r w:rsidR="00A84868">
        <w:rPr>
          <w:bCs/>
        </w:rPr>
        <w:t xml:space="preserve"> </w:t>
      </w:r>
      <w:r w:rsidRPr="001021D1">
        <w:rPr>
          <w:bCs/>
        </w:rPr>
        <w:t>his/her</w:t>
      </w:r>
      <w:r w:rsidR="00A84868">
        <w:rPr>
          <w:bCs/>
        </w:rPr>
        <w:t xml:space="preserve"> </w:t>
      </w:r>
      <w:r w:rsidRPr="001021D1">
        <w:rPr>
          <w:bCs/>
        </w:rPr>
        <w:t>own</w:t>
      </w:r>
      <w:r w:rsidR="00A84868">
        <w:rPr>
          <w:bCs/>
        </w:rPr>
        <w:t xml:space="preserve"> </w:t>
      </w:r>
      <w:r w:rsidRPr="001021D1">
        <w:rPr>
          <w:bCs/>
        </w:rPr>
        <w:t>initiative.</w:t>
      </w:r>
      <w:r w:rsidRPr="00154A22">
        <w:rPr>
          <w:rStyle w:val="FootnoteReference"/>
        </w:rPr>
        <w:footnoteReference w:id="161"/>
      </w:r>
    </w:p>
    <w:p w14:paraId="32CB3C92" w14:textId="175A7599" w:rsidR="006F4FE8" w:rsidRPr="00D35FC0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139.</w:t>
      </w:r>
      <w:r>
        <w:rPr>
          <w:bCs/>
          <w:lang w:val="sr-Cyrl-RS"/>
        </w:rPr>
        <w:tab/>
      </w:r>
      <w:r w:rsidRPr="001021D1">
        <w:rPr>
          <w:bCs/>
        </w:rPr>
        <w:t>Protector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up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four</w:t>
      </w:r>
      <w:r w:rsidR="00A84868">
        <w:rPr>
          <w:bCs/>
        </w:rPr>
        <w:t xml:space="preserve"> </w:t>
      </w:r>
      <w:r w:rsidRPr="001021D1">
        <w:rPr>
          <w:bCs/>
        </w:rPr>
        <w:t>deputies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assist</w:t>
      </w:r>
      <w:r w:rsidR="00A84868">
        <w:rPr>
          <w:bCs/>
        </w:rPr>
        <w:t xml:space="preserve"> </w:t>
      </w:r>
      <w:r w:rsidRPr="001021D1">
        <w:rPr>
          <w:bCs/>
        </w:rPr>
        <w:t>him/her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performing</w:t>
      </w:r>
      <w:r w:rsidR="00A84868">
        <w:rPr>
          <w:bCs/>
        </w:rPr>
        <w:t xml:space="preserve"> </w:t>
      </w:r>
      <w:r w:rsidRPr="001021D1">
        <w:rPr>
          <w:bCs/>
        </w:rPr>
        <w:t>duties</w:t>
      </w:r>
      <w:r w:rsidR="00A84868">
        <w:rPr>
          <w:bCs/>
        </w:rPr>
        <w:t xml:space="preserve"> </w:t>
      </w:r>
      <w:r w:rsidRPr="001021D1">
        <w:rPr>
          <w:bCs/>
        </w:rPr>
        <w:t>determined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law,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powers</w:t>
      </w:r>
      <w:r w:rsidR="00A84868">
        <w:rPr>
          <w:bCs/>
        </w:rPr>
        <w:t xml:space="preserve"> </w:t>
      </w:r>
      <w:r w:rsidRPr="001021D1">
        <w:rPr>
          <w:bCs/>
        </w:rPr>
        <w:t>delegated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them.</w:t>
      </w:r>
      <w:r w:rsidR="00A84868">
        <w:rPr>
          <w:bCs/>
        </w:rPr>
        <w:t xml:space="preserve"> </w:t>
      </w:r>
      <w:r w:rsidRPr="001021D1">
        <w:rPr>
          <w:bCs/>
        </w:rPr>
        <w:t>When</w:t>
      </w:r>
      <w:r w:rsidR="00A84868">
        <w:rPr>
          <w:bCs/>
        </w:rPr>
        <w:t xml:space="preserve"> </w:t>
      </w:r>
      <w:r w:rsidRPr="001021D1">
        <w:rPr>
          <w:bCs/>
        </w:rPr>
        <w:t>delegating</w:t>
      </w:r>
      <w:r w:rsidR="00A84868">
        <w:rPr>
          <w:bCs/>
        </w:rPr>
        <w:t xml:space="preserve"> </w:t>
      </w:r>
      <w:r w:rsidRPr="001021D1">
        <w:rPr>
          <w:bCs/>
        </w:rPr>
        <w:t>authority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deputies,</w:t>
      </w:r>
      <w:r w:rsidR="00165236">
        <w:rPr>
          <w:bCs/>
        </w:rPr>
        <w:t xml:space="preserve"> </w:t>
      </w:r>
      <w:r w:rsidRPr="001021D1">
        <w:rPr>
          <w:bCs/>
        </w:rPr>
        <w:t>Protector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pay</w:t>
      </w:r>
      <w:r w:rsidR="00A84868">
        <w:rPr>
          <w:bCs/>
        </w:rPr>
        <w:t xml:space="preserve"> </w:t>
      </w:r>
      <w:r w:rsidRPr="001021D1">
        <w:rPr>
          <w:bCs/>
        </w:rPr>
        <w:t>special</w:t>
      </w:r>
      <w:r w:rsidR="00A84868">
        <w:rPr>
          <w:bCs/>
        </w:rPr>
        <w:t xml:space="preserve"> </w:t>
      </w:r>
      <w:r w:rsidRPr="001021D1">
        <w:rPr>
          <w:bCs/>
        </w:rPr>
        <w:t>attention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providing</w:t>
      </w:r>
      <w:r w:rsidR="00A84868">
        <w:rPr>
          <w:bCs/>
        </w:rPr>
        <w:t xml:space="preserve"> </w:t>
      </w:r>
      <w:r w:rsidRPr="001021D1">
        <w:rPr>
          <w:bCs/>
        </w:rPr>
        <w:t>certain</w:t>
      </w:r>
      <w:r w:rsidR="00A84868">
        <w:rPr>
          <w:bCs/>
        </w:rPr>
        <w:t xml:space="preserve"> </w:t>
      </w:r>
      <w:r w:rsidRPr="001021D1">
        <w:rPr>
          <w:bCs/>
        </w:rPr>
        <w:t>specifications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performance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tasks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competence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Protector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Citizens,</w:t>
      </w:r>
      <w:r w:rsidR="00A84868">
        <w:rPr>
          <w:bCs/>
        </w:rPr>
        <w:t xml:space="preserve"> </w:t>
      </w:r>
      <w:r w:rsidRPr="001021D1">
        <w:rPr>
          <w:bCs/>
        </w:rPr>
        <w:t>especially</w:t>
      </w:r>
      <w:r w:rsidR="00A84868">
        <w:rPr>
          <w:bCs/>
        </w:rPr>
        <w:t xml:space="preserve"> </w:t>
      </w:r>
      <w:r w:rsidRPr="001021D1">
        <w:rPr>
          <w:bCs/>
        </w:rPr>
        <w:t>regarding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deprived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liberty,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equality,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rights,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belonging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minorities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disabilities.</w:t>
      </w:r>
      <w:r w:rsidRPr="00154A22">
        <w:rPr>
          <w:rStyle w:val="FootnoteReference"/>
        </w:rPr>
        <w:footnoteReference w:id="162"/>
      </w:r>
      <w:r w:rsidR="00165236">
        <w:rPr>
          <w:bCs/>
        </w:rPr>
        <w:t xml:space="preserve"> </w:t>
      </w:r>
      <w:r w:rsidRPr="00D35FC0">
        <w:rPr>
          <w:bCs/>
        </w:rPr>
        <w:t>Protector</w:t>
      </w:r>
      <w:r w:rsidR="00A84868">
        <w:rPr>
          <w:bCs/>
        </w:rPr>
        <w:t xml:space="preserve"> </w:t>
      </w:r>
      <w:r w:rsidRPr="00D35FC0">
        <w:rPr>
          <w:bCs/>
        </w:rPr>
        <w:t>of</w:t>
      </w:r>
      <w:r w:rsidR="00A84868">
        <w:rPr>
          <w:bCs/>
        </w:rPr>
        <w:t xml:space="preserve"> </w:t>
      </w:r>
      <w:r w:rsidRPr="00D35FC0">
        <w:rPr>
          <w:bCs/>
        </w:rPr>
        <w:t>Citizens</w:t>
      </w:r>
      <w:r w:rsidR="00A84868">
        <w:rPr>
          <w:bCs/>
        </w:rPr>
        <w:t xml:space="preserve"> </w:t>
      </w:r>
      <w:r w:rsidRPr="00D35FC0">
        <w:rPr>
          <w:bCs/>
        </w:rPr>
        <w:t>submits</w:t>
      </w:r>
      <w:r w:rsidR="00A84868">
        <w:rPr>
          <w:bCs/>
        </w:rPr>
        <w:t xml:space="preserve"> </w:t>
      </w:r>
      <w:r w:rsidRPr="00D35FC0">
        <w:rPr>
          <w:bCs/>
        </w:rPr>
        <w:t>regular</w:t>
      </w:r>
      <w:r w:rsidR="00A84868">
        <w:rPr>
          <w:bCs/>
        </w:rPr>
        <w:t xml:space="preserve"> </w:t>
      </w:r>
      <w:r w:rsidRPr="00D35FC0">
        <w:rPr>
          <w:bCs/>
        </w:rPr>
        <w:t>work</w:t>
      </w:r>
      <w:r w:rsidR="00A84868">
        <w:rPr>
          <w:bCs/>
        </w:rPr>
        <w:t xml:space="preserve"> </w:t>
      </w:r>
      <w:r w:rsidRPr="00D35FC0">
        <w:rPr>
          <w:bCs/>
        </w:rPr>
        <w:t>reports</w:t>
      </w:r>
      <w:r w:rsidR="00A84868">
        <w:rPr>
          <w:bCs/>
        </w:rPr>
        <w:t xml:space="preserve"> </w:t>
      </w:r>
      <w:r w:rsidRPr="00D35FC0">
        <w:rPr>
          <w:bCs/>
        </w:rPr>
        <w:t>every</w:t>
      </w:r>
      <w:r w:rsidR="00A84868">
        <w:rPr>
          <w:bCs/>
        </w:rPr>
        <w:t xml:space="preserve"> </w:t>
      </w:r>
      <w:r w:rsidRPr="00D35FC0">
        <w:rPr>
          <w:bCs/>
        </w:rPr>
        <w:t>year.</w:t>
      </w:r>
    </w:p>
    <w:p w14:paraId="39DF7558" w14:textId="5382CD1F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140.</w:t>
      </w:r>
      <w:r>
        <w:rPr>
          <w:bCs/>
          <w:lang w:val="sr-Cyrl-RS"/>
        </w:rPr>
        <w:tab/>
      </w:r>
      <w:r w:rsidRPr="001021D1">
        <w:rPr>
          <w:bCs/>
        </w:rPr>
        <w:t>Protector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Pr="001021D1">
        <w:rPr>
          <w:bCs/>
        </w:rPr>
        <w:t>submits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regular</w:t>
      </w:r>
      <w:r w:rsidR="00A84868">
        <w:rPr>
          <w:bCs/>
        </w:rPr>
        <w:t xml:space="preserve"> </w:t>
      </w:r>
      <w:r w:rsidRPr="001021D1">
        <w:rPr>
          <w:bCs/>
        </w:rPr>
        <w:t>annual</w:t>
      </w:r>
      <w:r w:rsidR="00A84868">
        <w:rPr>
          <w:bCs/>
        </w:rPr>
        <w:t xml:space="preserve"> </w:t>
      </w:r>
      <w:r w:rsidRPr="001021D1">
        <w:rPr>
          <w:bCs/>
        </w:rPr>
        <w:t>report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his/her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details:</w:t>
      </w:r>
      <w:r w:rsidR="00A84868">
        <w:rPr>
          <w:bCs/>
        </w:rPr>
        <w:t xml:space="preserve"> </w:t>
      </w:r>
      <w:r w:rsidRPr="001021D1">
        <w:rPr>
          <w:bCs/>
        </w:rPr>
        <w:t>data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activities</w:t>
      </w:r>
      <w:r w:rsidR="00A84868">
        <w:rPr>
          <w:bCs/>
        </w:rPr>
        <w:t xml:space="preserve"> </w:t>
      </w:r>
      <w:r w:rsidRPr="001021D1">
        <w:rPr>
          <w:bCs/>
        </w:rPr>
        <w:t>carried</w:t>
      </w:r>
      <w:r w:rsidR="00A84868">
        <w:rPr>
          <w:bCs/>
        </w:rPr>
        <w:t xml:space="preserve"> </w:t>
      </w:r>
      <w:r w:rsidRPr="001021D1">
        <w:rPr>
          <w:bCs/>
        </w:rPr>
        <w:t>out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previous</w:t>
      </w:r>
      <w:r w:rsidR="00A84868">
        <w:rPr>
          <w:bCs/>
        </w:rPr>
        <w:t xml:space="preserve"> </w:t>
      </w:r>
      <w:r w:rsidRPr="001021D1">
        <w:rPr>
          <w:bCs/>
        </w:rPr>
        <w:t>year;</w:t>
      </w:r>
      <w:r w:rsidR="00A84868">
        <w:rPr>
          <w:bCs/>
        </w:rPr>
        <w:t xml:space="preserve"> </w:t>
      </w:r>
      <w:r w:rsidRPr="001021D1">
        <w:rPr>
          <w:bCs/>
        </w:rPr>
        <w:t>data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shortcomings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administrative</w:t>
      </w:r>
      <w:r w:rsidR="00A84868">
        <w:rPr>
          <w:bCs/>
        </w:rPr>
        <w:t xml:space="preserve"> </w:t>
      </w:r>
      <w:r w:rsidRPr="001021D1">
        <w:rPr>
          <w:bCs/>
        </w:rPr>
        <w:t>bodies;</w:t>
      </w:r>
      <w:r w:rsidR="00A84868">
        <w:rPr>
          <w:bCs/>
        </w:rPr>
        <w:t xml:space="preserve"> </w:t>
      </w:r>
      <w:r w:rsidRPr="001021D1">
        <w:rPr>
          <w:bCs/>
        </w:rPr>
        <w:t>recommendations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improving</w:t>
      </w:r>
      <w:r w:rsidR="00A84868">
        <w:rPr>
          <w:bCs/>
        </w:rPr>
        <w:t xml:space="preserve"> </w:t>
      </w:r>
      <w:r w:rsidRPr="001021D1">
        <w:rPr>
          <w:bCs/>
        </w:rPr>
        <w:t>relevant</w:t>
      </w:r>
      <w:r w:rsidR="00A84868">
        <w:rPr>
          <w:bCs/>
        </w:rPr>
        <w:t xml:space="preserve"> </w:t>
      </w:r>
      <w:r w:rsidRPr="001021D1">
        <w:rPr>
          <w:bCs/>
        </w:rPr>
        <w:t>practices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regulations;</w:t>
      </w:r>
      <w:r w:rsidR="00A84868">
        <w:rPr>
          <w:bCs/>
        </w:rPr>
        <w:t xml:space="preserve"> </w:t>
      </w:r>
      <w:r w:rsidRPr="001021D1">
        <w:rPr>
          <w:bCs/>
        </w:rPr>
        <w:t>proposals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improving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position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relation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administrative</w:t>
      </w:r>
      <w:r w:rsidR="00A84868">
        <w:rPr>
          <w:bCs/>
        </w:rPr>
        <w:t xml:space="preserve"> </w:t>
      </w:r>
      <w:r w:rsidRPr="001021D1">
        <w:rPr>
          <w:bCs/>
        </w:rPr>
        <w:t>bodies;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data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recommendations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proposals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previous</w:t>
      </w:r>
      <w:r w:rsidR="00A84868">
        <w:rPr>
          <w:bCs/>
        </w:rPr>
        <w:t xml:space="preserve"> </w:t>
      </w:r>
      <w:r w:rsidRPr="001021D1">
        <w:rPr>
          <w:bCs/>
        </w:rPr>
        <w:t>reports.</w:t>
      </w:r>
      <w:r w:rsidR="00A84868">
        <w:rPr>
          <w:bCs/>
        </w:rPr>
        <w:t xml:space="preserve"> </w:t>
      </w:r>
      <w:r w:rsidRPr="001021D1">
        <w:rPr>
          <w:bCs/>
        </w:rPr>
        <w:t>Protector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also</w:t>
      </w:r>
      <w:r w:rsidR="00A84868">
        <w:rPr>
          <w:bCs/>
        </w:rPr>
        <w:t xml:space="preserve"> </w:t>
      </w:r>
      <w:r w:rsidRPr="001021D1">
        <w:rPr>
          <w:bCs/>
        </w:rPr>
        <w:t>submit</w:t>
      </w:r>
      <w:r w:rsidR="00A84868">
        <w:rPr>
          <w:bCs/>
        </w:rPr>
        <w:t xml:space="preserve"> </w:t>
      </w:r>
      <w:r w:rsidRPr="001021D1">
        <w:rPr>
          <w:bCs/>
        </w:rPr>
        <w:t>special</w:t>
      </w:r>
      <w:r w:rsidR="00A84868">
        <w:rPr>
          <w:bCs/>
        </w:rPr>
        <w:t xml:space="preserve"> </w:t>
      </w:r>
      <w:r w:rsidRPr="001021D1">
        <w:rPr>
          <w:bCs/>
        </w:rPr>
        <w:t>reports</w:t>
      </w:r>
      <w:r w:rsidR="00A84868">
        <w:rPr>
          <w:bCs/>
        </w:rPr>
        <w:t xml:space="preserve"> </w:t>
      </w:r>
      <w:r w:rsidRPr="001021D1">
        <w:rPr>
          <w:bCs/>
        </w:rPr>
        <w:t>during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course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year,</w:t>
      </w:r>
      <w:r w:rsidR="00A84868">
        <w:rPr>
          <w:bCs/>
        </w:rPr>
        <w:t xml:space="preserve"> </w:t>
      </w:r>
      <w:r w:rsidRPr="001021D1">
        <w:rPr>
          <w:bCs/>
        </w:rPr>
        <w:t>if</w:t>
      </w:r>
      <w:r w:rsidR="00A84868">
        <w:rPr>
          <w:bCs/>
        </w:rPr>
        <w:t xml:space="preserve"> </w:t>
      </w:r>
      <w:r w:rsidRPr="001021D1">
        <w:rPr>
          <w:bCs/>
        </w:rPr>
        <w:t>necessary.</w:t>
      </w:r>
      <w:r w:rsidRPr="00154A22">
        <w:rPr>
          <w:rStyle w:val="FootnoteReference"/>
        </w:rPr>
        <w:footnoteReference w:id="163"/>
      </w:r>
    </w:p>
    <w:p w14:paraId="4CA595AC" w14:textId="790920D5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141.</w:t>
      </w:r>
      <w:r>
        <w:rPr>
          <w:bCs/>
          <w:lang w:val="sr-Cyrl-RS"/>
        </w:rPr>
        <w:tab/>
      </w:r>
      <w:r w:rsidRPr="001021D1">
        <w:rPr>
          <w:bCs/>
        </w:rPr>
        <w:t>Protector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institution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Serbia,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accredited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2010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highest</w:t>
      </w:r>
      <w:r w:rsidR="00A84868">
        <w:rPr>
          <w:bCs/>
        </w:rPr>
        <w:t xml:space="preserve"> </w:t>
      </w:r>
      <w:r w:rsidRPr="001021D1">
        <w:rPr>
          <w:bCs/>
        </w:rPr>
        <w:t>status</w:t>
      </w:r>
      <w:r w:rsidR="00A84868">
        <w:rPr>
          <w:bCs/>
        </w:rPr>
        <w:t xml:space="preserve"> </w:t>
      </w:r>
      <w:r w:rsidRPr="001021D1">
        <w:rPr>
          <w:bCs/>
        </w:rPr>
        <w:t>(</w:t>
      </w:r>
      <w:r w:rsidR="00CF659D">
        <w:rPr>
          <w:bCs/>
        </w:rPr>
        <w:t>“</w:t>
      </w:r>
      <w:r w:rsidRPr="001021D1">
        <w:rPr>
          <w:bCs/>
        </w:rPr>
        <w:t>A</w:t>
      </w:r>
      <w:r w:rsidR="00CF659D">
        <w:rPr>
          <w:bCs/>
        </w:rPr>
        <w:t>”</w:t>
      </w:r>
      <w:r w:rsidRPr="001021D1">
        <w:rPr>
          <w:bCs/>
        </w:rPr>
        <w:t>)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Global</w:t>
      </w:r>
      <w:r w:rsidR="00A84868">
        <w:rPr>
          <w:bCs/>
        </w:rPr>
        <w:t xml:space="preserve"> </w:t>
      </w:r>
      <w:r w:rsidRPr="001021D1">
        <w:rPr>
          <w:bCs/>
        </w:rPr>
        <w:t>Association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Institutions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Promotion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(GANHRI),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re-accredited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2015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same</w:t>
      </w:r>
      <w:r w:rsidR="00A84868">
        <w:rPr>
          <w:bCs/>
        </w:rPr>
        <w:t xml:space="preserve"> </w:t>
      </w:r>
      <w:r w:rsidRPr="001021D1">
        <w:rPr>
          <w:bCs/>
        </w:rPr>
        <w:t>status.</w:t>
      </w:r>
    </w:p>
    <w:p w14:paraId="076BC61F" w14:textId="73D23DD6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142.</w:t>
      </w:r>
      <w:r>
        <w:rPr>
          <w:bCs/>
          <w:lang w:val="sr-Cyrl-RS"/>
        </w:rPr>
        <w:tab/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practice,</w:t>
      </w:r>
      <w:r w:rsidR="00A55994">
        <w:rPr>
          <w:bCs/>
        </w:rPr>
        <w:t xml:space="preserve"> </w:t>
      </w:r>
      <w:r w:rsidRPr="001021D1">
        <w:rPr>
          <w:bCs/>
        </w:rPr>
        <w:t>Protector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developed</w:t>
      </w:r>
      <w:r w:rsidR="00A84868">
        <w:rPr>
          <w:bCs/>
        </w:rPr>
        <w:t xml:space="preserve"> </w:t>
      </w:r>
      <w:r w:rsidRPr="001021D1">
        <w:rPr>
          <w:bCs/>
        </w:rPr>
        <w:t>very</w:t>
      </w:r>
      <w:r w:rsidR="00A84868">
        <w:rPr>
          <w:bCs/>
        </w:rPr>
        <w:t xml:space="preserve"> </w:t>
      </w:r>
      <w:r w:rsidRPr="001021D1">
        <w:rPr>
          <w:bCs/>
        </w:rPr>
        <w:t>active</w:t>
      </w:r>
      <w:r w:rsidR="00A84868">
        <w:rPr>
          <w:bCs/>
        </w:rPr>
        <w:t xml:space="preserve"> </w:t>
      </w:r>
      <w:r w:rsidRPr="001021D1">
        <w:rPr>
          <w:bCs/>
        </w:rPr>
        <w:t>cooperation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systems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society</w:t>
      </w:r>
      <w:r w:rsidR="00A84868">
        <w:rPr>
          <w:bCs/>
        </w:rPr>
        <w:t xml:space="preserve"> </w:t>
      </w:r>
      <w:r w:rsidRPr="001021D1">
        <w:rPr>
          <w:bCs/>
        </w:rPr>
        <w:t>organizations.</w:t>
      </w:r>
      <w:r w:rsidR="00A55994">
        <w:rPr>
          <w:bCs/>
        </w:rPr>
        <w:t xml:space="preserve"> </w:t>
      </w:r>
      <w:r w:rsidRPr="001021D1">
        <w:rPr>
          <w:bCs/>
        </w:rPr>
        <w:t>Protector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performance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his/her</w:t>
      </w:r>
      <w:r w:rsidR="00A84868">
        <w:rPr>
          <w:bCs/>
        </w:rPr>
        <w:t xml:space="preserve"> </w:t>
      </w:r>
      <w:r w:rsidRPr="001021D1">
        <w:rPr>
          <w:bCs/>
        </w:rPr>
        <w:t>duties</w:t>
      </w:r>
      <w:r w:rsidR="00A84868">
        <w:rPr>
          <w:bCs/>
        </w:rPr>
        <w:t xml:space="preserve"> </w:t>
      </w:r>
      <w:r w:rsidRPr="001021D1">
        <w:rPr>
          <w:bCs/>
        </w:rPr>
        <w:t>corresponding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Mechanism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Prevention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Torture</w:t>
      </w:r>
      <w:r w:rsidR="00A84868">
        <w:rPr>
          <w:bCs/>
        </w:rPr>
        <w:t xml:space="preserve"> </w:t>
      </w:r>
      <w:r w:rsidRPr="001021D1">
        <w:rPr>
          <w:bCs/>
        </w:rPr>
        <w:t>(NMPT),</w:t>
      </w:r>
      <w:r w:rsidR="00A84868">
        <w:rPr>
          <w:bCs/>
        </w:rPr>
        <w:t xml:space="preserve"> </w:t>
      </w:r>
      <w:r w:rsidRPr="001021D1">
        <w:rPr>
          <w:bCs/>
        </w:rPr>
        <w:t>cooperates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associations</w:t>
      </w:r>
      <w:r w:rsidR="00A84868">
        <w:rPr>
          <w:bCs/>
        </w:rPr>
        <w:t xml:space="preserve"> </w:t>
      </w:r>
      <w:r w:rsidRPr="001021D1">
        <w:rPr>
          <w:bCs/>
        </w:rPr>
        <w:t>whose</w:t>
      </w:r>
      <w:r w:rsidR="00A84868">
        <w:rPr>
          <w:bCs/>
        </w:rPr>
        <w:t xml:space="preserve"> </w:t>
      </w:r>
      <w:r w:rsidRPr="001021D1">
        <w:rPr>
          <w:bCs/>
        </w:rPr>
        <w:t>goal,</w:t>
      </w:r>
      <w:r w:rsidR="00A84868">
        <w:rPr>
          <w:bCs/>
        </w:rPr>
        <w:t xml:space="preserve"> </w:t>
      </w:r>
      <w:r w:rsidRPr="001021D1">
        <w:rPr>
          <w:bCs/>
        </w:rPr>
        <w:t>according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statutes,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promotion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freedoms,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society</w:t>
      </w:r>
      <w:r w:rsidR="00A84868">
        <w:rPr>
          <w:bCs/>
        </w:rPr>
        <w:t xml:space="preserve"> </w:t>
      </w:r>
      <w:r w:rsidRPr="001021D1">
        <w:rPr>
          <w:bCs/>
        </w:rPr>
        <w:t>organizations,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members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NMPT,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selected</w:t>
      </w:r>
      <w:r w:rsidR="00A84868">
        <w:rPr>
          <w:bCs/>
        </w:rPr>
        <w:t xml:space="preserve"> </w:t>
      </w:r>
      <w:r w:rsidRPr="001021D1">
        <w:rPr>
          <w:bCs/>
        </w:rPr>
        <w:t>following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competitive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call.</w:t>
      </w:r>
    </w:p>
    <w:p w14:paraId="4C9C568C" w14:textId="396241C4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143.</w:t>
      </w:r>
      <w:r>
        <w:rPr>
          <w:bCs/>
          <w:lang w:val="sr-Cyrl-RS"/>
        </w:rPr>
        <w:tab/>
      </w:r>
      <w:r w:rsidRPr="001021D1">
        <w:rPr>
          <w:bCs/>
        </w:rPr>
        <w:t>Panel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Young</w:t>
      </w:r>
      <w:r w:rsidR="00A84868">
        <w:rPr>
          <w:bCs/>
        </w:rPr>
        <w:t xml:space="preserve"> </w:t>
      </w:r>
      <w:r w:rsidRPr="001021D1">
        <w:rPr>
          <w:bCs/>
        </w:rPr>
        <w:t>Advisors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advisory</w:t>
      </w:r>
      <w:r w:rsidR="00A84868">
        <w:rPr>
          <w:bCs/>
        </w:rPr>
        <w:t xml:space="preserve"> </w:t>
      </w:r>
      <w:r w:rsidRPr="001021D1">
        <w:rPr>
          <w:bCs/>
        </w:rPr>
        <w:t>body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Protector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operating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12</w:t>
      </w:r>
      <w:r w:rsidR="00A84868">
        <w:rPr>
          <w:bCs/>
        </w:rPr>
        <w:t xml:space="preserve"> </w:t>
      </w:r>
      <w:r w:rsidRPr="001021D1">
        <w:rPr>
          <w:bCs/>
        </w:rPr>
        <w:t>years,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consists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30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aged</w:t>
      </w:r>
      <w:r w:rsidR="00A84868">
        <w:rPr>
          <w:bCs/>
        </w:rPr>
        <w:t xml:space="preserve"> </w:t>
      </w:r>
      <w:r w:rsidRPr="001021D1">
        <w:rPr>
          <w:bCs/>
        </w:rPr>
        <w:t>13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17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over</w:t>
      </w:r>
      <w:r w:rsidR="00A84868">
        <w:rPr>
          <w:bCs/>
        </w:rPr>
        <w:t xml:space="preserve"> </w:t>
      </w:r>
      <w:r w:rsidRPr="001021D1">
        <w:rPr>
          <w:bCs/>
        </w:rPr>
        <w:t>Serbia,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elected</w:t>
      </w:r>
      <w:r w:rsidR="00A84868">
        <w:rPr>
          <w:bCs/>
        </w:rPr>
        <w:t xml:space="preserve"> </w:t>
      </w:r>
      <w:r w:rsidRPr="001021D1">
        <w:rPr>
          <w:bCs/>
        </w:rPr>
        <w:t>respecting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principles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territorial</w:t>
      </w:r>
      <w:r w:rsidR="00A84868">
        <w:rPr>
          <w:bCs/>
        </w:rPr>
        <w:t xml:space="preserve"> </w:t>
      </w:r>
      <w:r w:rsidRPr="001021D1">
        <w:rPr>
          <w:bCs/>
        </w:rPr>
        <w:t>representation,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equality,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participation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vulnerable</w:t>
      </w:r>
      <w:r w:rsidR="00A84868">
        <w:rPr>
          <w:bCs/>
        </w:rPr>
        <w:t xml:space="preserve"> </w:t>
      </w:r>
      <w:r w:rsidRPr="001021D1">
        <w:rPr>
          <w:bCs/>
        </w:rPr>
        <w:t>groups.</w:t>
      </w:r>
      <w:r w:rsidR="00A84868">
        <w:rPr>
          <w:bCs/>
        </w:rPr>
        <w:t xml:space="preserve"> </w:t>
      </w:r>
      <w:r w:rsidRPr="001021D1">
        <w:rPr>
          <w:bCs/>
        </w:rPr>
        <w:t>Funds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activities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Panel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Young</w:t>
      </w:r>
      <w:r w:rsidR="00A84868">
        <w:rPr>
          <w:bCs/>
        </w:rPr>
        <w:t xml:space="preserve"> </w:t>
      </w:r>
      <w:r w:rsidRPr="001021D1">
        <w:rPr>
          <w:bCs/>
        </w:rPr>
        <w:t>Advisors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planned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projected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budget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Protector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Citizens.</w:t>
      </w:r>
    </w:p>
    <w:p w14:paraId="24B1170C" w14:textId="0B082C73" w:rsidR="006F4FE8" w:rsidRPr="001021D1" w:rsidRDefault="006F4FE8" w:rsidP="00A55994">
      <w:pPr>
        <w:pStyle w:val="H4G"/>
      </w:pPr>
      <w:r w:rsidRPr="001021D1">
        <w:tab/>
      </w:r>
      <w:r w:rsidRPr="001021D1">
        <w:tab/>
        <w:t>Provincial</w:t>
      </w:r>
      <w:r w:rsidR="00A84868">
        <w:t xml:space="preserve"> </w:t>
      </w:r>
      <w:r w:rsidRPr="001021D1">
        <w:t>Protector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Citizens</w:t>
      </w:r>
      <w:r w:rsidR="00A84868">
        <w:t xml:space="preserve"> </w:t>
      </w:r>
      <w:r w:rsidR="009E2DB7">
        <w:t>–</w:t>
      </w:r>
      <w:r w:rsidR="00A84868">
        <w:t xml:space="preserve"> </w:t>
      </w:r>
      <w:r w:rsidRPr="001021D1">
        <w:t>Ombudsman</w:t>
      </w:r>
    </w:p>
    <w:p w14:paraId="38CDE733" w14:textId="7A963294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144.</w:t>
      </w:r>
      <w:r>
        <w:rPr>
          <w:bCs/>
          <w:lang w:val="sr-Cyrl-RS"/>
        </w:rPr>
        <w:tab/>
      </w:r>
      <w:r w:rsidRPr="001021D1">
        <w:rPr>
          <w:bCs/>
        </w:rPr>
        <w:t>Provincial</w:t>
      </w:r>
      <w:r w:rsidR="00A84868">
        <w:rPr>
          <w:bCs/>
        </w:rPr>
        <w:t xml:space="preserve"> </w:t>
      </w:r>
      <w:r w:rsidRPr="001021D1">
        <w:rPr>
          <w:bCs/>
        </w:rPr>
        <w:t>Ombudsman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institution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established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2002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Provincial</w:t>
      </w:r>
      <w:r w:rsidR="00A84868">
        <w:rPr>
          <w:bCs/>
        </w:rPr>
        <w:t xml:space="preserve"> </w:t>
      </w:r>
      <w:r w:rsidRPr="001021D1">
        <w:rPr>
          <w:bCs/>
        </w:rPr>
        <w:t>Assembly</w:t>
      </w:r>
      <w:r w:rsidR="00A84868">
        <w:rPr>
          <w:bCs/>
        </w:rPr>
        <w:t xml:space="preserve"> </w:t>
      </w:r>
      <w:r w:rsidRPr="001021D1">
        <w:rPr>
          <w:bCs/>
        </w:rPr>
        <w:t>Decision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Provincial</w:t>
      </w:r>
      <w:r w:rsidR="00A84868">
        <w:rPr>
          <w:bCs/>
        </w:rPr>
        <w:t xml:space="preserve"> </w:t>
      </w:r>
      <w:r w:rsidRPr="001021D1">
        <w:rPr>
          <w:bCs/>
        </w:rPr>
        <w:t>Ombudsman.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Provincial</w:t>
      </w:r>
      <w:r w:rsidR="00A84868">
        <w:rPr>
          <w:bCs/>
        </w:rPr>
        <w:t xml:space="preserve"> </w:t>
      </w:r>
      <w:r w:rsidRPr="001021D1">
        <w:rPr>
          <w:bCs/>
        </w:rPr>
        <w:t>Protector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9E2DB7">
        <w:rPr>
          <w:bCs/>
        </w:rPr>
        <w:t xml:space="preserve"> –</w:t>
      </w:r>
      <w:r w:rsidR="00A84868">
        <w:rPr>
          <w:bCs/>
        </w:rPr>
        <w:t xml:space="preserve"> </w:t>
      </w:r>
      <w:r w:rsidRPr="001021D1">
        <w:rPr>
          <w:bCs/>
        </w:rPr>
        <w:t>Ombudsman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independent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autonomous</w:t>
      </w:r>
      <w:r w:rsidR="00A84868">
        <w:rPr>
          <w:bCs/>
        </w:rPr>
        <w:t xml:space="preserve"> </w:t>
      </w:r>
      <w:r w:rsidRPr="001021D1">
        <w:rPr>
          <w:bCs/>
        </w:rPr>
        <w:t>body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AP</w:t>
      </w:r>
      <w:r w:rsidR="00A84868">
        <w:rPr>
          <w:bCs/>
        </w:rPr>
        <w:t xml:space="preserve"> </w:t>
      </w:r>
      <w:r w:rsidRPr="001021D1">
        <w:rPr>
          <w:bCs/>
        </w:rPr>
        <w:t>Vojvodina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protects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supervises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provincial</w:t>
      </w:r>
      <w:r w:rsidR="00A84868">
        <w:rPr>
          <w:bCs/>
        </w:rPr>
        <w:t xml:space="preserve"> </w:t>
      </w:r>
      <w:r w:rsidRPr="001021D1">
        <w:rPr>
          <w:bCs/>
        </w:rPr>
        <w:t>administrative</w:t>
      </w:r>
      <w:r w:rsidR="00A84868">
        <w:rPr>
          <w:bCs/>
        </w:rPr>
        <w:t xml:space="preserve"> </w:t>
      </w:r>
      <w:r w:rsidRPr="001021D1">
        <w:rPr>
          <w:bCs/>
        </w:rPr>
        <w:t>bodies,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agencies,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institutions</w:t>
      </w:r>
      <w:r w:rsidR="00A84868">
        <w:rPr>
          <w:bCs/>
        </w:rPr>
        <w:t xml:space="preserve"> </w:t>
      </w:r>
      <w:r w:rsidRPr="001021D1">
        <w:rPr>
          <w:bCs/>
        </w:rPr>
        <w:t>exercising</w:t>
      </w:r>
      <w:r w:rsidR="00A84868">
        <w:rPr>
          <w:bCs/>
        </w:rPr>
        <w:t xml:space="preserve"> </w:t>
      </w:r>
      <w:r w:rsidRPr="001021D1">
        <w:rPr>
          <w:bCs/>
        </w:rPr>
        <w:t>administrative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powers,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whose</w:t>
      </w:r>
      <w:r w:rsidR="00A84868">
        <w:rPr>
          <w:bCs/>
        </w:rPr>
        <w:t xml:space="preserve"> </w:t>
      </w:r>
      <w:r w:rsidRPr="001021D1">
        <w:rPr>
          <w:bCs/>
        </w:rPr>
        <w:t>founder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AP</w:t>
      </w:r>
      <w:r w:rsidR="00A84868">
        <w:rPr>
          <w:bCs/>
        </w:rPr>
        <w:t xml:space="preserve"> </w:t>
      </w:r>
      <w:r w:rsidRPr="001021D1">
        <w:rPr>
          <w:bCs/>
        </w:rPr>
        <w:t>Vojvodina,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connection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authorized</w:t>
      </w:r>
      <w:r w:rsidR="00A84868">
        <w:rPr>
          <w:bCs/>
        </w:rPr>
        <w:t xml:space="preserve"> </w:t>
      </w:r>
      <w:r w:rsidRPr="001021D1">
        <w:rPr>
          <w:bCs/>
        </w:rPr>
        <w:t>actions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enforcing</w:t>
      </w:r>
      <w:r w:rsidR="00A84868">
        <w:rPr>
          <w:bCs/>
        </w:rPr>
        <w:t xml:space="preserve"> </w:t>
      </w:r>
      <w:r w:rsidRPr="001021D1">
        <w:rPr>
          <w:bCs/>
        </w:rPr>
        <w:t>decision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acts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AP</w:t>
      </w:r>
      <w:r w:rsidR="00A84868">
        <w:rPr>
          <w:bCs/>
        </w:rPr>
        <w:t xml:space="preserve"> </w:t>
      </w:r>
      <w:r w:rsidRPr="001021D1">
        <w:rPr>
          <w:bCs/>
        </w:rPr>
        <w:t>Vojvodina.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seat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Ombudsman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Novi</w:t>
      </w:r>
      <w:r w:rsidR="00A84868">
        <w:rPr>
          <w:bCs/>
        </w:rPr>
        <w:t xml:space="preserve"> </w:t>
      </w:r>
      <w:r w:rsidRPr="001021D1">
        <w:rPr>
          <w:bCs/>
        </w:rPr>
        <w:t>Sad.</w:t>
      </w:r>
      <w:r w:rsidRPr="00154A22">
        <w:rPr>
          <w:rStyle w:val="FootnoteReference"/>
        </w:rPr>
        <w:footnoteReference w:id="164"/>
      </w:r>
    </w:p>
    <w:p w14:paraId="4E2B6013" w14:textId="630322DE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145.</w:t>
      </w:r>
      <w:r>
        <w:rPr>
          <w:bCs/>
          <w:lang w:val="sr-Cyrl-RS"/>
        </w:rPr>
        <w:tab/>
      </w:r>
      <w:r w:rsidRPr="001021D1">
        <w:rPr>
          <w:bCs/>
        </w:rPr>
        <w:t>Ombudsman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elected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dismissed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Assembly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Autonomous</w:t>
      </w:r>
      <w:r w:rsidR="00A84868">
        <w:rPr>
          <w:bCs/>
        </w:rPr>
        <w:t xml:space="preserve"> </w:t>
      </w:r>
      <w:r w:rsidRPr="001021D1">
        <w:rPr>
          <w:bCs/>
        </w:rPr>
        <w:t>Province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Vojvodina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two-thirds</w:t>
      </w:r>
      <w:r w:rsidR="00A84868">
        <w:rPr>
          <w:bCs/>
        </w:rPr>
        <w:t xml:space="preserve"> </w:t>
      </w:r>
      <w:r w:rsidRPr="001021D1">
        <w:rPr>
          <w:bCs/>
        </w:rPr>
        <w:t>majority</w:t>
      </w:r>
      <w:r w:rsidR="00A84868">
        <w:rPr>
          <w:bCs/>
        </w:rPr>
        <w:t xml:space="preserve"> </w:t>
      </w:r>
      <w:r w:rsidRPr="001021D1">
        <w:rPr>
          <w:bCs/>
        </w:rPr>
        <w:t>vote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total</w:t>
      </w:r>
      <w:r w:rsidR="00A84868">
        <w:rPr>
          <w:bCs/>
        </w:rPr>
        <w:t xml:space="preserve"> </w:t>
      </w:r>
      <w:r w:rsidRPr="001021D1">
        <w:rPr>
          <w:bCs/>
        </w:rPr>
        <w:t>number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deputies.</w:t>
      </w:r>
      <w:r w:rsidR="009E2DB7">
        <w:rPr>
          <w:bCs/>
        </w:rPr>
        <w:t xml:space="preserve"> </w:t>
      </w:r>
      <w:r w:rsidRPr="001021D1">
        <w:rPr>
          <w:bCs/>
        </w:rPr>
        <w:t>Ombudsman</w:t>
      </w:r>
      <w:r w:rsidR="00A84868">
        <w:rPr>
          <w:bCs/>
        </w:rPr>
        <w:t xml:space="preserve"> </w:t>
      </w:r>
      <w:r w:rsidRPr="001021D1">
        <w:rPr>
          <w:bCs/>
        </w:rPr>
        <w:t>initiates</w:t>
      </w:r>
      <w:r w:rsidR="00A84868">
        <w:rPr>
          <w:bCs/>
        </w:rPr>
        <w:t xml:space="preserve"> </w:t>
      </w:r>
      <w:r w:rsidRPr="001021D1">
        <w:rPr>
          <w:bCs/>
        </w:rPr>
        <w:t>proceedings</w:t>
      </w:r>
      <w:r w:rsidR="00A84868">
        <w:rPr>
          <w:bCs/>
        </w:rPr>
        <w:t xml:space="preserve"> </w:t>
      </w:r>
      <w:r w:rsidRPr="001021D1">
        <w:rPr>
          <w:bCs/>
        </w:rPr>
        <w:t>upon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CF659D">
        <w:rPr>
          <w:bCs/>
        </w:rPr>
        <w:t>’</w:t>
      </w:r>
      <w:r w:rsidR="00A84868">
        <w:rPr>
          <w:bCs/>
        </w:rPr>
        <w:t xml:space="preserve"> </w:t>
      </w:r>
      <w:r w:rsidRPr="001021D1">
        <w:rPr>
          <w:bCs/>
        </w:rPr>
        <w:t>submitted</w:t>
      </w:r>
      <w:r w:rsidR="00A84868">
        <w:rPr>
          <w:bCs/>
        </w:rPr>
        <w:t xml:space="preserve"> </w:t>
      </w:r>
      <w:r w:rsidRPr="001021D1">
        <w:rPr>
          <w:bCs/>
        </w:rPr>
        <w:t>complaints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upon</w:t>
      </w:r>
      <w:r w:rsidR="00A84868">
        <w:rPr>
          <w:bCs/>
        </w:rPr>
        <w:t xml:space="preserve"> </w:t>
      </w:r>
      <w:r w:rsidRPr="001021D1">
        <w:rPr>
          <w:bCs/>
        </w:rPr>
        <w:t>his</w:t>
      </w:r>
      <w:r w:rsidR="00A84868">
        <w:rPr>
          <w:bCs/>
        </w:rPr>
        <w:t xml:space="preserve"> </w:t>
      </w:r>
      <w:r w:rsidRPr="001021D1">
        <w:rPr>
          <w:bCs/>
        </w:rPr>
        <w:t>own</w:t>
      </w:r>
      <w:r w:rsidR="00A84868">
        <w:rPr>
          <w:bCs/>
        </w:rPr>
        <w:t xml:space="preserve"> </w:t>
      </w:r>
      <w:r w:rsidRPr="001021D1">
        <w:rPr>
          <w:bCs/>
        </w:rPr>
        <w:t>initiative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basis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information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sources,</w:t>
      </w:r>
      <w:r w:rsidR="00A84868">
        <w:rPr>
          <w:bCs/>
        </w:rPr>
        <w:t xml:space="preserve"> </w:t>
      </w:r>
      <w:r w:rsidRPr="001021D1">
        <w:rPr>
          <w:bCs/>
        </w:rPr>
        <w:t>when</w:t>
      </w:r>
      <w:r w:rsidR="00A84868">
        <w:rPr>
          <w:bCs/>
        </w:rPr>
        <w:t xml:space="preserve"> </w:t>
      </w:r>
      <w:r w:rsidRPr="001021D1">
        <w:rPr>
          <w:bCs/>
        </w:rPr>
        <w:t>he/she</w:t>
      </w:r>
      <w:r w:rsidR="00A84868">
        <w:rPr>
          <w:bCs/>
        </w:rPr>
        <w:t xml:space="preserve"> </w:t>
      </w:r>
      <w:r w:rsidRPr="001021D1">
        <w:rPr>
          <w:bCs/>
        </w:rPr>
        <w:t>assesses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there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lastRenderedPageBreak/>
        <w:t>violation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CF659D">
        <w:rPr>
          <w:bCs/>
        </w:rPr>
        <w:t>’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administrative</w:t>
      </w:r>
      <w:r w:rsidR="00A84868">
        <w:rPr>
          <w:bCs/>
        </w:rPr>
        <w:t xml:space="preserve"> </w:t>
      </w:r>
      <w:r w:rsidRPr="001021D1">
        <w:rPr>
          <w:bCs/>
        </w:rPr>
        <w:t>bodies.</w:t>
      </w:r>
      <w:r w:rsidRPr="00154A22">
        <w:rPr>
          <w:rStyle w:val="FootnoteReference"/>
        </w:rPr>
        <w:footnoteReference w:id="165"/>
      </w:r>
      <w:r w:rsidR="00154A22">
        <w:rPr>
          <w:bCs/>
        </w:rPr>
        <w:t xml:space="preserve"> </w:t>
      </w:r>
      <w:r w:rsidRPr="001021D1">
        <w:rPr>
          <w:bCs/>
        </w:rPr>
        <w:t>Ombudsman</w:t>
      </w:r>
      <w:r w:rsidR="00A84868">
        <w:rPr>
          <w:bCs/>
        </w:rPr>
        <w:t xml:space="preserve"> </w:t>
      </w:r>
      <w:r w:rsidRPr="001021D1">
        <w:rPr>
          <w:bCs/>
        </w:rPr>
        <w:t>submits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regular</w:t>
      </w:r>
      <w:r w:rsidR="00A84868">
        <w:rPr>
          <w:bCs/>
        </w:rPr>
        <w:t xml:space="preserve"> </w:t>
      </w:r>
      <w:r w:rsidRPr="001021D1">
        <w:rPr>
          <w:bCs/>
        </w:rPr>
        <w:t>annual</w:t>
      </w:r>
      <w:r w:rsidR="00A84868">
        <w:rPr>
          <w:bCs/>
        </w:rPr>
        <w:t xml:space="preserve"> </w:t>
      </w:r>
      <w:r w:rsidRPr="001021D1">
        <w:rPr>
          <w:bCs/>
        </w:rPr>
        <w:t>report</w:t>
      </w:r>
      <w:r w:rsidR="00A84868">
        <w:rPr>
          <w:bCs/>
        </w:rPr>
        <w:t xml:space="preserve"> </w:t>
      </w:r>
      <w:r w:rsidRPr="001021D1">
        <w:rPr>
          <w:bCs/>
        </w:rPr>
        <w:t>containing</w:t>
      </w:r>
      <w:r w:rsidR="00A84868">
        <w:rPr>
          <w:bCs/>
        </w:rPr>
        <w:t xml:space="preserve"> </w:t>
      </w:r>
      <w:r w:rsidRPr="001021D1">
        <w:rPr>
          <w:bCs/>
        </w:rPr>
        <w:t>data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activities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previous</w:t>
      </w:r>
      <w:r w:rsidR="00A84868">
        <w:rPr>
          <w:bCs/>
        </w:rPr>
        <w:t xml:space="preserve"> </w:t>
      </w:r>
      <w:r w:rsidRPr="001021D1">
        <w:rPr>
          <w:bCs/>
        </w:rPr>
        <w:t>year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Provincial</w:t>
      </w:r>
      <w:r w:rsidR="00A84868">
        <w:rPr>
          <w:bCs/>
        </w:rPr>
        <w:t xml:space="preserve"> </w:t>
      </w:r>
      <w:r w:rsidRPr="001021D1">
        <w:rPr>
          <w:bCs/>
        </w:rPr>
        <w:t>Assembly.</w:t>
      </w:r>
      <w:r w:rsidRPr="00154A22">
        <w:rPr>
          <w:rStyle w:val="FootnoteReference"/>
        </w:rPr>
        <w:footnoteReference w:id="166"/>
      </w:r>
    </w:p>
    <w:p w14:paraId="71119CDB" w14:textId="3A0BB914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146.</w:t>
      </w:r>
      <w:r>
        <w:rPr>
          <w:bCs/>
          <w:lang w:val="sr-Cyrl-RS"/>
        </w:rPr>
        <w:tab/>
      </w:r>
      <w:r w:rsidRPr="001021D1">
        <w:rPr>
          <w:bCs/>
        </w:rPr>
        <w:t>Based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new</w:t>
      </w:r>
      <w:r w:rsidR="00A84868">
        <w:rPr>
          <w:bCs/>
        </w:rPr>
        <w:t xml:space="preserve"> </w:t>
      </w:r>
      <w:r w:rsidRPr="001021D1">
        <w:rPr>
          <w:bCs/>
        </w:rPr>
        <w:t>Provincial</w:t>
      </w:r>
      <w:r w:rsidR="00A84868">
        <w:rPr>
          <w:bCs/>
        </w:rPr>
        <w:t xml:space="preserve"> </w:t>
      </w:r>
      <w:r w:rsidRPr="001021D1">
        <w:rPr>
          <w:bCs/>
        </w:rPr>
        <w:t>Assembly</w:t>
      </w:r>
      <w:r w:rsidR="00A84868">
        <w:rPr>
          <w:bCs/>
        </w:rPr>
        <w:t xml:space="preserve"> </w:t>
      </w:r>
      <w:r w:rsidRPr="001021D1">
        <w:rPr>
          <w:bCs/>
        </w:rPr>
        <w:t>decision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Provincial</w:t>
      </w:r>
      <w:r w:rsidR="00A84868">
        <w:rPr>
          <w:bCs/>
        </w:rPr>
        <w:t xml:space="preserve"> </w:t>
      </w:r>
      <w:r w:rsidRPr="001021D1">
        <w:rPr>
          <w:bCs/>
        </w:rPr>
        <w:t>Protector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="009E2DB7">
        <w:rPr>
          <w:bCs/>
        </w:rPr>
        <w:t>–</w:t>
      </w:r>
      <w:r w:rsidR="00A84868">
        <w:rPr>
          <w:bCs/>
        </w:rPr>
        <w:t xml:space="preserve"> </w:t>
      </w:r>
      <w:r w:rsidRPr="001021D1">
        <w:rPr>
          <w:bCs/>
        </w:rPr>
        <w:t>Ombudsman,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Provincial</w:t>
      </w:r>
      <w:r w:rsidR="00A84868">
        <w:rPr>
          <w:bCs/>
        </w:rPr>
        <w:t xml:space="preserve"> </w:t>
      </w:r>
      <w:r w:rsidRPr="001021D1">
        <w:rPr>
          <w:bCs/>
        </w:rPr>
        <w:t>Protector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="009E2DB7">
        <w:rPr>
          <w:bCs/>
        </w:rPr>
        <w:t>–</w:t>
      </w:r>
      <w:r w:rsidR="00A84868">
        <w:rPr>
          <w:bCs/>
        </w:rPr>
        <w:t xml:space="preserve"> </w:t>
      </w:r>
      <w:r w:rsidRPr="001021D1">
        <w:rPr>
          <w:bCs/>
        </w:rPr>
        <w:t>Ombudsman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four</w:t>
      </w:r>
      <w:r w:rsidR="00A84868">
        <w:rPr>
          <w:bCs/>
        </w:rPr>
        <w:t xml:space="preserve"> </w:t>
      </w:r>
      <w:r w:rsidRPr="001021D1">
        <w:rPr>
          <w:bCs/>
        </w:rPr>
        <w:t>deputies,</w:t>
      </w:r>
      <w:r w:rsidR="00A84868">
        <w:rPr>
          <w:bCs/>
        </w:rPr>
        <w:t xml:space="preserve"> </w:t>
      </w:r>
      <w:r w:rsidRPr="001021D1">
        <w:rPr>
          <w:bCs/>
        </w:rPr>
        <w:t>one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whom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assigned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fields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child,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equality.</w:t>
      </w:r>
      <w:r w:rsidRPr="00154A22">
        <w:rPr>
          <w:rStyle w:val="FootnoteReference"/>
        </w:rPr>
        <w:footnoteReference w:id="167"/>
      </w:r>
    </w:p>
    <w:p w14:paraId="4BBB633C" w14:textId="1DBD02E0" w:rsidR="006F4FE8" w:rsidRPr="001021D1" w:rsidRDefault="006F4FE8" w:rsidP="00A55994">
      <w:pPr>
        <w:pStyle w:val="H4G"/>
      </w:pPr>
      <w:r w:rsidRPr="001021D1">
        <w:tab/>
      </w:r>
      <w:r w:rsidRPr="001021D1">
        <w:tab/>
        <w:t>Local</w:t>
      </w:r>
      <w:r w:rsidR="00A84868">
        <w:t xml:space="preserve"> </w:t>
      </w:r>
      <w:r w:rsidRPr="001021D1">
        <w:t>Ombudsman</w:t>
      </w:r>
    </w:p>
    <w:p w14:paraId="6EDAE15E" w14:textId="688C516E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147.</w:t>
      </w:r>
      <w:r>
        <w:rPr>
          <w:bCs/>
          <w:lang w:val="sr-Cyrl-RS"/>
        </w:rPr>
        <w:tab/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Local</w:t>
      </w:r>
      <w:r w:rsidR="00A84868">
        <w:rPr>
          <w:bCs/>
        </w:rPr>
        <w:t xml:space="preserve"> </w:t>
      </w:r>
      <w:r w:rsidRPr="001021D1">
        <w:rPr>
          <w:bCs/>
        </w:rPr>
        <w:t>Self-Government</w:t>
      </w:r>
      <w:r w:rsidR="00A84868">
        <w:rPr>
          <w:bCs/>
        </w:rPr>
        <w:t xml:space="preserve"> </w:t>
      </w:r>
      <w:r w:rsidRPr="001021D1">
        <w:rPr>
          <w:bCs/>
        </w:rPr>
        <w:t>stipulates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local</w:t>
      </w:r>
      <w:r w:rsidR="00A84868">
        <w:rPr>
          <w:bCs/>
        </w:rPr>
        <w:t xml:space="preserve"> </w:t>
      </w:r>
      <w:r w:rsidRPr="001021D1">
        <w:rPr>
          <w:bCs/>
        </w:rPr>
        <w:t>ombudsman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established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local</w:t>
      </w:r>
      <w:r w:rsidR="00A84868">
        <w:rPr>
          <w:bCs/>
        </w:rPr>
        <w:t xml:space="preserve"> </w:t>
      </w:r>
      <w:r w:rsidRPr="001021D1">
        <w:rPr>
          <w:bCs/>
        </w:rPr>
        <w:t>self-government</w:t>
      </w:r>
      <w:r w:rsidR="00A84868">
        <w:rPr>
          <w:bCs/>
        </w:rPr>
        <w:t xml:space="preserve"> </w:t>
      </w:r>
      <w:r w:rsidRPr="001021D1">
        <w:rPr>
          <w:bCs/>
        </w:rPr>
        <w:t>unit,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he/she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authorized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act</w:t>
      </w:r>
      <w:r w:rsidR="00A84868">
        <w:rPr>
          <w:bCs/>
        </w:rPr>
        <w:t xml:space="preserve"> </w:t>
      </w:r>
      <w:r w:rsidRPr="001021D1">
        <w:rPr>
          <w:bCs/>
        </w:rPr>
        <w:t>independently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independently</w:t>
      </w:r>
      <w:r w:rsidR="00A84868">
        <w:rPr>
          <w:bCs/>
        </w:rPr>
        <w:t xml:space="preserve"> </w:t>
      </w:r>
      <w:r w:rsidRPr="001021D1">
        <w:rPr>
          <w:bCs/>
        </w:rPr>
        <w:t>monitor</w:t>
      </w:r>
      <w:r w:rsidR="00A84868">
        <w:rPr>
          <w:bCs/>
        </w:rPr>
        <w:t xml:space="preserve"> </w:t>
      </w:r>
      <w:r w:rsidRPr="001021D1">
        <w:rPr>
          <w:bCs/>
        </w:rPr>
        <w:t>respect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CF659D">
        <w:rPr>
          <w:bCs/>
        </w:rPr>
        <w:t>’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determine</w:t>
      </w:r>
      <w:r w:rsidR="00A84868">
        <w:rPr>
          <w:bCs/>
        </w:rPr>
        <w:t xml:space="preserve"> </w:t>
      </w:r>
      <w:r w:rsidRPr="001021D1">
        <w:rPr>
          <w:bCs/>
        </w:rPr>
        <w:t>violations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acts,</w:t>
      </w:r>
      <w:r w:rsidR="00A84868">
        <w:rPr>
          <w:bCs/>
        </w:rPr>
        <w:t xml:space="preserve"> </w:t>
      </w:r>
      <w:r w:rsidRPr="001021D1">
        <w:rPr>
          <w:bCs/>
        </w:rPr>
        <w:t>actions,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omissions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administrative</w:t>
      </w:r>
      <w:r w:rsidR="00A84868">
        <w:rPr>
          <w:bCs/>
        </w:rPr>
        <w:t xml:space="preserve"> </w:t>
      </w:r>
      <w:r w:rsidRPr="001021D1">
        <w:rPr>
          <w:bCs/>
        </w:rPr>
        <w:t>bodies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services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case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violations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regulations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acts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respective</w:t>
      </w:r>
      <w:r w:rsidR="00A84868">
        <w:rPr>
          <w:bCs/>
        </w:rPr>
        <w:t xml:space="preserve"> </w:t>
      </w:r>
      <w:r w:rsidRPr="001021D1">
        <w:rPr>
          <w:bCs/>
        </w:rPr>
        <w:t>local</w:t>
      </w:r>
      <w:r w:rsidR="00A84868">
        <w:rPr>
          <w:bCs/>
        </w:rPr>
        <w:t xml:space="preserve"> </w:t>
      </w:r>
      <w:r w:rsidRPr="001021D1">
        <w:rPr>
          <w:bCs/>
        </w:rPr>
        <w:t>self-government</w:t>
      </w:r>
      <w:r w:rsidR="00A84868">
        <w:rPr>
          <w:bCs/>
        </w:rPr>
        <w:t xml:space="preserve"> </w:t>
      </w:r>
      <w:r w:rsidRPr="001021D1">
        <w:rPr>
          <w:bCs/>
        </w:rPr>
        <w:t>unit.</w:t>
      </w:r>
    </w:p>
    <w:p w14:paraId="5E04B48E" w14:textId="08349473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148.</w:t>
      </w:r>
      <w:r>
        <w:rPr>
          <w:bCs/>
          <w:lang w:val="sr-Cyrl-RS"/>
        </w:rPr>
        <w:tab/>
      </w:r>
      <w:r w:rsidRPr="001021D1">
        <w:rPr>
          <w:bCs/>
        </w:rPr>
        <w:t>Two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more</w:t>
      </w:r>
      <w:r w:rsidR="00A84868">
        <w:rPr>
          <w:bCs/>
        </w:rPr>
        <w:t xml:space="preserve"> </w:t>
      </w:r>
      <w:r w:rsidRPr="001021D1">
        <w:rPr>
          <w:bCs/>
        </w:rPr>
        <w:t>local</w:t>
      </w:r>
      <w:r w:rsidR="00A84868">
        <w:rPr>
          <w:bCs/>
        </w:rPr>
        <w:t xml:space="preserve"> </w:t>
      </w:r>
      <w:r w:rsidRPr="001021D1">
        <w:rPr>
          <w:bCs/>
        </w:rPr>
        <w:t>self-government</w:t>
      </w:r>
      <w:r w:rsidR="00A84868">
        <w:rPr>
          <w:bCs/>
        </w:rPr>
        <w:t xml:space="preserve"> </w:t>
      </w:r>
      <w:r w:rsidRPr="001021D1">
        <w:rPr>
          <w:bCs/>
        </w:rPr>
        <w:t>units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decide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establish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joint</w:t>
      </w:r>
      <w:r w:rsidR="00A84868">
        <w:rPr>
          <w:bCs/>
        </w:rPr>
        <w:t xml:space="preserve"> </w:t>
      </w:r>
      <w:r w:rsidRPr="001021D1">
        <w:rPr>
          <w:bCs/>
        </w:rPr>
        <w:t>local</w:t>
      </w:r>
      <w:r w:rsidR="00A84868">
        <w:rPr>
          <w:bCs/>
        </w:rPr>
        <w:t xml:space="preserve"> </w:t>
      </w:r>
      <w:r w:rsidRPr="001021D1">
        <w:rPr>
          <w:bCs/>
        </w:rPr>
        <w:t>ombudsman.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competence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authority,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manner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acting,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election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termination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duties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local</w:t>
      </w:r>
      <w:r w:rsidR="00A84868">
        <w:rPr>
          <w:bCs/>
        </w:rPr>
        <w:t xml:space="preserve"> </w:t>
      </w:r>
      <w:r w:rsidRPr="001021D1">
        <w:rPr>
          <w:bCs/>
        </w:rPr>
        <w:t>ombudsman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regulated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statute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respective</w:t>
      </w:r>
      <w:r w:rsidR="00A84868">
        <w:rPr>
          <w:bCs/>
        </w:rPr>
        <w:t xml:space="preserve"> </w:t>
      </w:r>
      <w:r w:rsidRPr="001021D1">
        <w:rPr>
          <w:bCs/>
        </w:rPr>
        <w:t>units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local</w:t>
      </w:r>
      <w:r w:rsidR="00A84868">
        <w:rPr>
          <w:bCs/>
        </w:rPr>
        <w:t xml:space="preserve"> </w:t>
      </w:r>
      <w:r w:rsidRPr="001021D1">
        <w:rPr>
          <w:bCs/>
        </w:rPr>
        <w:t>self-government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relevant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acts.</w:t>
      </w:r>
      <w:r w:rsidRPr="00154A22">
        <w:rPr>
          <w:rStyle w:val="FootnoteReference"/>
        </w:rPr>
        <w:footnoteReference w:id="168"/>
      </w:r>
    </w:p>
    <w:p w14:paraId="758F8A84" w14:textId="00CF69AD" w:rsidR="006F4FE8" w:rsidRPr="001021D1" w:rsidRDefault="006F4FE8" w:rsidP="00A55994">
      <w:pPr>
        <w:pStyle w:val="H4G"/>
      </w:pPr>
      <w:r w:rsidRPr="001021D1">
        <w:tab/>
      </w:r>
      <w:r w:rsidRPr="001021D1">
        <w:tab/>
        <w:t>Commissioner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Protection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Equality</w:t>
      </w:r>
    </w:p>
    <w:p w14:paraId="1EC1EF7A" w14:textId="04857A9A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149.</w:t>
      </w:r>
      <w:r>
        <w:rPr>
          <w:bCs/>
          <w:lang w:val="sr-Cyrl-RS"/>
        </w:rPr>
        <w:tab/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Prohibition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2009</w:t>
      </w:r>
      <w:r w:rsidR="00A84868">
        <w:rPr>
          <w:bCs/>
        </w:rPr>
        <w:t xml:space="preserve"> </w:t>
      </w:r>
      <w:r w:rsidRPr="001021D1">
        <w:rPr>
          <w:bCs/>
        </w:rPr>
        <w:t>established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Commissioner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Equality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independent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body,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act</w:t>
      </w:r>
      <w:r w:rsidR="00A84868">
        <w:rPr>
          <w:bCs/>
        </w:rPr>
        <w:t xml:space="preserve"> </w:t>
      </w:r>
      <w:r w:rsidRPr="001021D1">
        <w:rPr>
          <w:bCs/>
        </w:rPr>
        <w:t>independently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performing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tasks</w:t>
      </w:r>
      <w:r w:rsidR="00A84868">
        <w:rPr>
          <w:bCs/>
        </w:rPr>
        <w:t xml:space="preserve"> </w:t>
      </w:r>
      <w:r w:rsidRPr="001021D1">
        <w:rPr>
          <w:bCs/>
        </w:rPr>
        <w:t>determined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2021,</w:t>
      </w:r>
      <w:r w:rsidR="00A84868">
        <w:rPr>
          <w:bCs/>
        </w:rPr>
        <w:t xml:space="preserve"> </w:t>
      </w:r>
      <w:r w:rsidRPr="001021D1">
        <w:rPr>
          <w:bCs/>
        </w:rPr>
        <w:t>amendments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Prohibition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were</w:t>
      </w:r>
      <w:r w:rsidR="00A84868">
        <w:rPr>
          <w:bCs/>
        </w:rPr>
        <w:t xml:space="preserve"> </w:t>
      </w:r>
      <w:r w:rsidRPr="001021D1">
        <w:rPr>
          <w:bCs/>
        </w:rPr>
        <w:t>adopted,</w:t>
      </w:r>
      <w:r w:rsidR="00A84868">
        <w:rPr>
          <w:bCs/>
        </w:rPr>
        <w:t xml:space="preserve"> </w:t>
      </w:r>
      <w:r w:rsidRPr="001021D1">
        <w:rPr>
          <w:bCs/>
        </w:rPr>
        <w:t>taking</w:t>
      </w:r>
      <w:r w:rsidR="00A84868">
        <w:rPr>
          <w:bCs/>
        </w:rPr>
        <w:t xml:space="preserve"> </w:t>
      </w:r>
      <w:r w:rsidRPr="001021D1">
        <w:rPr>
          <w:bCs/>
        </w:rPr>
        <w:t>into</w:t>
      </w:r>
      <w:r w:rsidR="00A84868">
        <w:rPr>
          <w:bCs/>
        </w:rPr>
        <w:t xml:space="preserve"> </w:t>
      </w:r>
      <w:r w:rsidRPr="001021D1">
        <w:rPr>
          <w:bCs/>
        </w:rPr>
        <w:t>account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recommendations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United</w:t>
      </w:r>
      <w:r w:rsidR="00A84868">
        <w:rPr>
          <w:bCs/>
        </w:rPr>
        <w:t xml:space="preserve"> </w:t>
      </w:r>
      <w:r w:rsidRPr="001021D1">
        <w:rPr>
          <w:bCs/>
        </w:rPr>
        <w:t>Nations</w:t>
      </w:r>
      <w:r w:rsidR="00A84868">
        <w:rPr>
          <w:bCs/>
        </w:rPr>
        <w:t xml:space="preserve"> </w:t>
      </w:r>
      <w:r w:rsidRPr="001021D1">
        <w:rPr>
          <w:bCs/>
        </w:rPr>
        <w:t>mechanisms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EU,</w:t>
      </w:r>
      <w:r w:rsidR="00A84868">
        <w:rPr>
          <w:bCs/>
        </w:rPr>
        <w:t xml:space="preserve"> </w:t>
      </w:r>
      <w:r w:rsidRPr="001021D1">
        <w:rPr>
          <w:bCs/>
        </w:rPr>
        <w:t>which,</w:t>
      </w:r>
      <w:r w:rsidR="00A84868">
        <w:rPr>
          <w:bCs/>
        </w:rPr>
        <w:t xml:space="preserve"> </w:t>
      </w:r>
      <w:r w:rsidRPr="001021D1">
        <w:rPr>
          <w:bCs/>
        </w:rPr>
        <w:t>among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things,</w:t>
      </w:r>
      <w:r w:rsidR="00A84868">
        <w:rPr>
          <w:bCs/>
        </w:rPr>
        <w:t xml:space="preserve"> </w:t>
      </w:r>
      <w:r w:rsidRPr="001021D1">
        <w:rPr>
          <w:bCs/>
        </w:rPr>
        <w:t>further</w:t>
      </w:r>
      <w:r w:rsidR="00A84868">
        <w:rPr>
          <w:bCs/>
        </w:rPr>
        <w:t xml:space="preserve"> </w:t>
      </w:r>
      <w:r w:rsidRPr="001021D1">
        <w:rPr>
          <w:bCs/>
        </w:rPr>
        <w:t>strengthened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role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Commissioner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Equality.</w:t>
      </w:r>
    </w:p>
    <w:p w14:paraId="13280261" w14:textId="77777777" w:rsidR="00CB330A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150.</w:t>
      </w:r>
      <w:r>
        <w:rPr>
          <w:bCs/>
          <w:lang w:val="sr-Cyrl-RS"/>
        </w:rPr>
        <w:tab/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person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considers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he/she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suffered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submit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complaint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Commissioner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writing</w:t>
      </w:r>
      <w:r w:rsidR="00A84868">
        <w:rPr>
          <w:bCs/>
        </w:rPr>
        <w:t xml:space="preserve"> </w:t>
      </w:r>
      <w:r w:rsidRPr="001021D1">
        <w:rPr>
          <w:bCs/>
        </w:rPr>
        <w:t>or,</w:t>
      </w:r>
      <w:r w:rsidR="00A84868">
        <w:rPr>
          <w:bCs/>
        </w:rPr>
        <w:t xml:space="preserve"> </w:t>
      </w:r>
      <w:r w:rsidRPr="001021D1">
        <w:rPr>
          <w:bCs/>
        </w:rPr>
        <w:t>exceptionally,</w:t>
      </w:r>
      <w:r w:rsidR="00A84868">
        <w:rPr>
          <w:bCs/>
        </w:rPr>
        <w:t xml:space="preserve"> </w:t>
      </w:r>
      <w:r w:rsidRPr="001021D1">
        <w:rPr>
          <w:bCs/>
        </w:rPr>
        <w:t>orally,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documented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official</w:t>
      </w:r>
      <w:r w:rsidR="00A84868">
        <w:rPr>
          <w:bCs/>
        </w:rPr>
        <w:t xml:space="preserve"> </w:t>
      </w:r>
      <w:r w:rsidRPr="001021D1">
        <w:rPr>
          <w:bCs/>
        </w:rPr>
        <w:t>written</w:t>
      </w:r>
      <w:r w:rsidR="00A84868">
        <w:rPr>
          <w:bCs/>
        </w:rPr>
        <w:t xml:space="preserve"> </w:t>
      </w:r>
      <w:r w:rsidRPr="001021D1">
        <w:rPr>
          <w:bCs/>
        </w:rPr>
        <w:t>records.</w:t>
      </w:r>
      <w:r w:rsidRPr="00154A22">
        <w:rPr>
          <w:rStyle w:val="FootnoteReference"/>
        </w:rPr>
        <w:footnoteReference w:id="169"/>
      </w:r>
      <w:r w:rsidR="00036EE1">
        <w:rPr>
          <w:bCs/>
        </w:rPr>
        <w:t xml:space="preserve"> </w:t>
      </w:r>
      <w:r w:rsidRPr="001021D1">
        <w:rPr>
          <w:bCs/>
        </w:rPr>
        <w:t>Commissioner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Equality</w:t>
      </w:r>
      <w:r w:rsidR="00A84868">
        <w:rPr>
          <w:bCs/>
        </w:rPr>
        <w:t xml:space="preserve"> </w:t>
      </w:r>
      <w:r w:rsidRPr="001021D1">
        <w:rPr>
          <w:bCs/>
        </w:rPr>
        <w:t>then</w:t>
      </w:r>
      <w:r w:rsidR="00A84868">
        <w:rPr>
          <w:bCs/>
        </w:rPr>
        <w:t xml:space="preserve"> </w:t>
      </w:r>
      <w:r w:rsidRPr="001021D1">
        <w:rPr>
          <w:bCs/>
        </w:rPr>
        <w:t>considers</w:t>
      </w:r>
      <w:r w:rsidR="00A84868">
        <w:rPr>
          <w:bCs/>
        </w:rPr>
        <w:t xml:space="preserve"> </w:t>
      </w:r>
      <w:r w:rsidRPr="001021D1">
        <w:rPr>
          <w:bCs/>
        </w:rPr>
        <w:t>complaints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violations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gives</w:t>
      </w:r>
      <w:r w:rsidR="00A84868">
        <w:rPr>
          <w:bCs/>
        </w:rPr>
        <w:t xml:space="preserve"> </w:t>
      </w:r>
      <w:r w:rsidRPr="001021D1">
        <w:rPr>
          <w:bCs/>
        </w:rPr>
        <w:t>opinions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recommendations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specific</w:t>
      </w:r>
      <w:r w:rsidR="00A84868">
        <w:rPr>
          <w:bCs/>
        </w:rPr>
        <w:t xml:space="preserve"> </w:t>
      </w:r>
      <w:r w:rsidRPr="001021D1">
        <w:rPr>
          <w:bCs/>
        </w:rPr>
        <w:t>cases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issues</w:t>
      </w:r>
      <w:r w:rsidR="00A84868">
        <w:rPr>
          <w:bCs/>
        </w:rPr>
        <w:t xml:space="preserve"> </w:t>
      </w:r>
      <w:r w:rsidRPr="001021D1">
        <w:rPr>
          <w:bCs/>
        </w:rPr>
        <w:t>warning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advisory</w:t>
      </w:r>
      <w:r w:rsidR="00A84868">
        <w:rPr>
          <w:bCs/>
        </w:rPr>
        <w:t xml:space="preserve"> </w:t>
      </w:r>
      <w:r w:rsidRPr="001021D1">
        <w:rPr>
          <w:bCs/>
        </w:rPr>
        <w:t>measures</w:t>
      </w:r>
      <w:r w:rsidR="00A84868">
        <w:rPr>
          <w:bCs/>
        </w:rPr>
        <w:t xml:space="preserve"> </w:t>
      </w:r>
      <w:r w:rsidRPr="001021D1">
        <w:rPr>
          <w:bCs/>
        </w:rPr>
        <w:t>when</w:t>
      </w:r>
      <w:r w:rsidR="00A84868">
        <w:rPr>
          <w:bCs/>
        </w:rPr>
        <w:t xml:space="preserve"> </w:t>
      </w:r>
      <w:r w:rsidRPr="001021D1">
        <w:rPr>
          <w:bCs/>
        </w:rPr>
        <w:t>necessary.</w:t>
      </w:r>
      <w:r w:rsidRPr="00154A22">
        <w:rPr>
          <w:rStyle w:val="FootnoteReference"/>
        </w:rPr>
        <w:footnoteReference w:id="170"/>
      </w:r>
      <w:r w:rsidR="00A84868">
        <w:rPr>
          <w:bCs/>
        </w:rPr>
        <w:t xml:space="preserve"> </w:t>
      </w:r>
      <w:r w:rsidRPr="001021D1">
        <w:rPr>
          <w:bCs/>
        </w:rPr>
        <w:t>It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competence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Commissioner,</w:t>
      </w:r>
      <w:r w:rsidR="00A84868">
        <w:rPr>
          <w:bCs/>
        </w:rPr>
        <w:t xml:space="preserve"> </w:t>
      </w:r>
      <w:r w:rsidRPr="001021D1">
        <w:rPr>
          <w:bCs/>
        </w:rPr>
        <w:t>among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things,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file</w:t>
      </w:r>
      <w:r w:rsidR="00A84868">
        <w:rPr>
          <w:bCs/>
        </w:rPr>
        <w:t xml:space="preserve"> </w:t>
      </w:r>
      <w:r w:rsidRPr="001021D1">
        <w:rPr>
          <w:bCs/>
        </w:rPr>
        <w:t>lawsuits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violation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under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law,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Commissioner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own</w:t>
      </w:r>
      <w:r w:rsidR="00A84868">
        <w:rPr>
          <w:bCs/>
        </w:rPr>
        <w:t xml:space="preserve"> </w:t>
      </w:r>
      <w:r w:rsidRPr="001021D1">
        <w:rPr>
          <w:bCs/>
        </w:rPr>
        <w:t>name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behalf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discriminated</w:t>
      </w:r>
      <w:r w:rsidR="00A84868">
        <w:rPr>
          <w:bCs/>
        </w:rPr>
        <w:t xml:space="preserve"> </w:t>
      </w:r>
      <w:r w:rsidRPr="001021D1">
        <w:rPr>
          <w:bCs/>
        </w:rPr>
        <w:t>person,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person,</w:t>
      </w:r>
      <w:r w:rsidR="00A84868">
        <w:rPr>
          <w:bCs/>
        </w:rPr>
        <w:t xml:space="preserve"> </w:t>
      </w:r>
      <w:r w:rsidRPr="001021D1">
        <w:rPr>
          <w:bCs/>
        </w:rPr>
        <w:t>except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case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group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if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proceedings</w:t>
      </w:r>
      <w:r w:rsidR="00A84868">
        <w:rPr>
          <w:bCs/>
        </w:rPr>
        <w:t xml:space="preserve"> </w:t>
      </w:r>
      <w:r w:rsidRPr="001021D1">
        <w:rPr>
          <w:bCs/>
        </w:rPr>
        <w:t>before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same</w:t>
      </w:r>
      <w:r w:rsidR="00A84868">
        <w:rPr>
          <w:bCs/>
        </w:rPr>
        <w:t xml:space="preserve"> </w:t>
      </w:r>
      <w:r w:rsidRPr="001021D1">
        <w:rPr>
          <w:bCs/>
        </w:rPr>
        <w:t>matter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already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initiated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finalized,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submit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request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initiate</w:t>
      </w:r>
      <w:r w:rsidR="00A84868">
        <w:rPr>
          <w:bCs/>
        </w:rPr>
        <w:t xml:space="preserve"> </w:t>
      </w:r>
      <w:r w:rsidRPr="001021D1">
        <w:rPr>
          <w:bCs/>
        </w:rPr>
        <w:t>misdemeanor</w:t>
      </w:r>
      <w:r w:rsidR="00A84868">
        <w:rPr>
          <w:bCs/>
        </w:rPr>
        <w:t xml:space="preserve"> </w:t>
      </w:r>
      <w:r w:rsidRPr="001021D1">
        <w:rPr>
          <w:bCs/>
        </w:rPr>
        <w:t>proceedings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violation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provisions</w:t>
      </w:r>
      <w:r w:rsidR="00A84868">
        <w:rPr>
          <w:bCs/>
        </w:rPr>
        <w:t xml:space="preserve"> </w:t>
      </w:r>
      <w:r w:rsidRPr="001021D1">
        <w:rPr>
          <w:bCs/>
        </w:rPr>
        <w:t>prohibiting</w:t>
      </w:r>
      <w:r w:rsidR="00A84868">
        <w:rPr>
          <w:bCs/>
        </w:rPr>
        <w:t xml:space="preserve"> </w:t>
      </w:r>
      <w:r w:rsidRPr="001021D1">
        <w:rPr>
          <w:bCs/>
        </w:rPr>
        <w:t>discrimination.</w:t>
      </w:r>
      <w:r w:rsidRPr="00154A22">
        <w:rPr>
          <w:rStyle w:val="FootnoteReference"/>
        </w:rPr>
        <w:footnoteReference w:id="171"/>
      </w:r>
    </w:p>
    <w:p w14:paraId="375A0C42" w14:textId="0A5D90EB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151.</w:t>
      </w:r>
      <w:r>
        <w:rPr>
          <w:bCs/>
          <w:lang w:val="sr-Cyrl-RS"/>
        </w:rPr>
        <w:tab/>
      </w:r>
      <w:r w:rsidRPr="001021D1">
        <w:rPr>
          <w:bCs/>
        </w:rPr>
        <w:t>Commissioner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Equality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elected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majority</w:t>
      </w:r>
      <w:r w:rsidR="00A84868">
        <w:rPr>
          <w:bCs/>
        </w:rPr>
        <w:t xml:space="preserve"> </w:t>
      </w:r>
      <w:r w:rsidRPr="001021D1">
        <w:rPr>
          <w:bCs/>
        </w:rPr>
        <w:t>vote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deputies,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proposal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committee</w:t>
      </w:r>
      <w:r w:rsidR="00A84868">
        <w:rPr>
          <w:bCs/>
        </w:rPr>
        <w:t xml:space="preserve"> </w:t>
      </w:r>
      <w:r w:rsidRPr="001021D1">
        <w:rPr>
          <w:bCs/>
        </w:rPr>
        <w:t>responsible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affairs.</w:t>
      </w:r>
      <w:r w:rsidRPr="00154A22">
        <w:rPr>
          <w:rStyle w:val="FootnoteReference"/>
        </w:rPr>
        <w:footnoteReference w:id="172"/>
      </w:r>
      <w:r w:rsidR="00154A22">
        <w:rPr>
          <w:bCs/>
        </w:rPr>
        <w:t xml:space="preserve"> </w:t>
      </w:r>
      <w:r w:rsidRPr="001021D1">
        <w:rPr>
          <w:bCs/>
        </w:rPr>
        <w:t>Commissioner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elected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term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five</w:t>
      </w:r>
      <w:r w:rsidR="00A84868">
        <w:rPr>
          <w:bCs/>
        </w:rPr>
        <w:t xml:space="preserve"> </w:t>
      </w:r>
      <w:r w:rsidRPr="001021D1">
        <w:rPr>
          <w:bCs/>
        </w:rPr>
        <w:t>years,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same</w:t>
      </w:r>
      <w:r w:rsidR="00A84868">
        <w:rPr>
          <w:bCs/>
        </w:rPr>
        <w:t xml:space="preserve"> </w:t>
      </w:r>
      <w:r w:rsidRPr="001021D1">
        <w:rPr>
          <w:bCs/>
        </w:rPr>
        <w:t>person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elected</w:t>
      </w:r>
      <w:r w:rsidR="00A84868">
        <w:rPr>
          <w:bCs/>
        </w:rPr>
        <w:t xml:space="preserve"> </w:t>
      </w:r>
      <w:r w:rsidRPr="001021D1">
        <w:rPr>
          <w:bCs/>
        </w:rPr>
        <w:t>Commissioner</w:t>
      </w:r>
      <w:r w:rsidR="00A84868">
        <w:rPr>
          <w:bCs/>
        </w:rPr>
        <w:t xml:space="preserve"> </w:t>
      </w:r>
      <w:r w:rsidRPr="001021D1">
        <w:rPr>
          <w:bCs/>
        </w:rPr>
        <w:t>no</w:t>
      </w:r>
      <w:r w:rsidR="00A84868">
        <w:rPr>
          <w:bCs/>
        </w:rPr>
        <w:t xml:space="preserve"> </w:t>
      </w:r>
      <w:r w:rsidRPr="001021D1">
        <w:rPr>
          <w:bCs/>
        </w:rPr>
        <w:t>more</w:t>
      </w:r>
      <w:r w:rsidR="00A84868">
        <w:rPr>
          <w:bCs/>
        </w:rPr>
        <w:t xml:space="preserve"> </w:t>
      </w:r>
      <w:r w:rsidRPr="001021D1">
        <w:rPr>
          <w:bCs/>
        </w:rPr>
        <w:t>than</w:t>
      </w:r>
      <w:r w:rsidR="00A84868">
        <w:rPr>
          <w:bCs/>
        </w:rPr>
        <w:t xml:space="preserve"> </w:t>
      </w:r>
      <w:r w:rsidRPr="001021D1">
        <w:rPr>
          <w:bCs/>
        </w:rPr>
        <w:t>twice.</w:t>
      </w:r>
      <w:r w:rsidRPr="00154A22">
        <w:rPr>
          <w:rStyle w:val="FootnoteReference"/>
        </w:rPr>
        <w:footnoteReference w:id="173"/>
      </w:r>
    </w:p>
    <w:p w14:paraId="14952090" w14:textId="0587EDAD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152.</w:t>
      </w:r>
      <w:r>
        <w:rPr>
          <w:bCs/>
          <w:lang w:val="sr-Cyrl-RS"/>
        </w:rPr>
        <w:tab/>
      </w:r>
      <w:r w:rsidRPr="001021D1">
        <w:rPr>
          <w:bCs/>
        </w:rPr>
        <w:t>Commissioner</w:t>
      </w:r>
      <w:r w:rsidR="00A84868">
        <w:rPr>
          <w:bCs/>
        </w:rPr>
        <w:t xml:space="preserve"> </w:t>
      </w:r>
      <w:r w:rsidRPr="001021D1">
        <w:rPr>
          <w:bCs/>
        </w:rPr>
        <w:t>submits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annual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special</w:t>
      </w:r>
      <w:r w:rsidR="00A84868">
        <w:rPr>
          <w:bCs/>
        </w:rPr>
        <w:t xml:space="preserve"> </w:t>
      </w:r>
      <w:r w:rsidRPr="001021D1">
        <w:rPr>
          <w:bCs/>
        </w:rPr>
        <w:t>report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situation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field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equality,</w:t>
      </w:r>
      <w:r w:rsidR="00A84868">
        <w:rPr>
          <w:bCs/>
        </w:rPr>
        <w:t xml:space="preserve"> </w:t>
      </w:r>
      <w:r w:rsidRPr="001021D1">
        <w:rPr>
          <w:bCs/>
        </w:rPr>
        <w:t>warns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most</w:t>
      </w:r>
      <w:r w:rsidR="00A84868">
        <w:rPr>
          <w:bCs/>
        </w:rPr>
        <w:t xml:space="preserve"> </w:t>
      </w:r>
      <w:r w:rsidRPr="001021D1">
        <w:rPr>
          <w:bCs/>
        </w:rPr>
        <w:t>common,</w:t>
      </w:r>
      <w:r w:rsidR="00A84868">
        <w:rPr>
          <w:bCs/>
        </w:rPr>
        <w:t xml:space="preserve"> </w:t>
      </w:r>
      <w:r w:rsidRPr="001021D1">
        <w:rPr>
          <w:bCs/>
        </w:rPr>
        <w:t>typical,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severe</w:t>
      </w:r>
      <w:r w:rsidR="00A84868">
        <w:rPr>
          <w:bCs/>
        </w:rPr>
        <w:t xml:space="preserve"> </w:t>
      </w:r>
      <w:r w:rsidRPr="001021D1">
        <w:rPr>
          <w:bCs/>
        </w:rPr>
        <w:t>cases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discrimination,</w:t>
      </w:r>
      <w:r w:rsidR="00A84868">
        <w:rPr>
          <w:bCs/>
        </w:rPr>
        <w:t xml:space="preserve"> </w:t>
      </w:r>
      <w:r w:rsidRPr="001021D1">
        <w:rPr>
          <w:bCs/>
        </w:rPr>
        <w:t>monitors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enforcement,</w:t>
      </w:r>
      <w:r w:rsidR="00A84868">
        <w:rPr>
          <w:bCs/>
        </w:rPr>
        <w:t xml:space="preserve"> </w:t>
      </w:r>
      <w:r w:rsidRPr="001021D1">
        <w:rPr>
          <w:bCs/>
        </w:rPr>
        <w:t>issues</w:t>
      </w:r>
      <w:r w:rsidR="00A84868">
        <w:rPr>
          <w:bCs/>
        </w:rPr>
        <w:t xml:space="preserve"> </w:t>
      </w:r>
      <w:r w:rsidRPr="001021D1">
        <w:rPr>
          <w:bCs/>
        </w:rPr>
        <w:t>opinions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draft</w:t>
      </w:r>
      <w:r w:rsidR="00A84868">
        <w:rPr>
          <w:bCs/>
        </w:rPr>
        <w:t xml:space="preserve"> </w:t>
      </w:r>
      <w:r w:rsidRPr="001021D1">
        <w:rPr>
          <w:bCs/>
        </w:rPr>
        <w:t>laws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regulations</w:t>
      </w:r>
      <w:r w:rsidR="00A84868">
        <w:rPr>
          <w:bCs/>
        </w:rPr>
        <w:t xml:space="preserve"> </w:t>
      </w:r>
      <w:r w:rsidRPr="001021D1">
        <w:rPr>
          <w:bCs/>
        </w:rPr>
        <w:t>concerning</w:t>
      </w:r>
      <w:r w:rsidR="00A84868">
        <w:rPr>
          <w:bCs/>
        </w:rPr>
        <w:t xml:space="preserve"> </w:t>
      </w:r>
      <w:r w:rsidRPr="001021D1">
        <w:rPr>
          <w:bCs/>
        </w:rPr>
        <w:t>prohibition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discrimination,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maintains</w:t>
      </w:r>
      <w:r w:rsidR="00A84868">
        <w:rPr>
          <w:bCs/>
        </w:rPr>
        <w:t xml:space="preserve"> </w:t>
      </w:r>
      <w:r w:rsidRPr="001021D1">
        <w:rPr>
          <w:bCs/>
        </w:rPr>
        <w:t>cooperation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bodies</w:t>
      </w:r>
      <w:r w:rsidR="00A84868">
        <w:rPr>
          <w:bCs/>
        </w:rPr>
        <w:t xml:space="preserve"> </w:t>
      </w:r>
      <w:r w:rsidRPr="001021D1">
        <w:rPr>
          <w:bCs/>
        </w:rPr>
        <w:lastRenderedPageBreak/>
        <w:t>responsible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achieving</w:t>
      </w:r>
      <w:r w:rsidR="00A84868">
        <w:rPr>
          <w:bCs/>
        </w:rPr>
        <w:t xml:space="preserve"> </w:t>
      </w:r>
      <w:r w:rsidRPr="001021D1">
        <w:rPr>
          <w:bCs/>
        </w:rPr>
        <w:t>equality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territory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autonomous</w:t>
      </w:r>
      <w:r w:rsidR="00A84868">
        <w:rPr>
          <w:bCs/>
        </w:rPr>
        <w:t xml:space="preserve"> </w:t>
      </w:r>
      <w:r w:rsidRPr="001021D1">
        <w:rPr>
          <w:bCs/>
        </w:rPr>
        <w:t>provinces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local</w:t>
      </w:r>
      <w:r w:rsidR="00A84868">
        <w:rPr>
          <w:bCs/>
        </w:rPr>
        <w:t xml:space="preserve"> </w:t>
      </w:r>
      <w:r w:rsidRPr="001021D1">
        <w:rPr>
          <w:bCs/>
        </w:rPr>
        <w:t>self-governments.</w:t>
      </w:r>
      <w:r w:rsidRPr="00154A22">
        <w:rPr>
          <w:rStyle w:val="FootnoteReference"/>
        </w:rPr>
        <w:footnoteReference w:id="174"/>
      </w:r>
    </w:p>
    <w:p w14:paraId="380EECF6" w14:textId="661EDCC3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153.</w:t>
      </w:r>
      <w:r>
        <w:rPr>
          <w:bCs/>
          <w:lang w:val="sr-Cyrl-RS"/>
        </w:rPr>
        <w:tab/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framework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institution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Panel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Young</w:t>
      </w:r>
      <w:r w:rsidR="00A84868">
        <w:rPr>
          <w:bCs/>
        </w:rPr>
        <w:t xml:space="preserve"> </w:t>
      </w:r>
      <w:r w:rsidRPr="001021D1">
        <w:rPr>
          <w:bCs/>
        </w:rPr>
        <w:t>Commissioners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Equality</w:t>
      </w:r>
      <w:r w:rsidR="00A84868">
        <w:rPr>
          <w:bCs/>
        </w:rPr>
        <w:t xml:space="preserve"> </w:t>
      </w:r>
      <w:r w:rsidR="00CF659D">
        <w:rPr>
          <w:bCs/>
        </w:rPr>
        <w:t>“</w:t>
      </w:r>
      <w:r w:rsidRPr="001021D1">
        <w:rPr>
          <w:bCs/>
          <w:i/>
        </w:rPr>
        <w:t>Discriminators</w:t>
      </w:r>
      <w:r w:rsidR="00A84868">
        <w:rPr>
          <w:bCs/>
          <w:i/>
        </w:rPr>
        <w:t xml:space="preserve"> </w:t>
      </w:r>
      <w:r w:rsidRPr="001021D1">
        <w:rPr>
          <w:bCs/>
          <w:i/>
        </w:rPr>
        <w:t>of</w:t>
      </w:r>
      <w:r w:rsidR="00A84868">
        <w:rPr>
          <w:bCs/>
          <w:i/>
        </w:rPr>
        <w:t xml:space="preserve"> </w:t>
      </w:r>
      <w:r w:rsidRPr="001021D1">
        <w:rPr>
          <w:bCs/>
          <w:i/>
        </w:rPr>
        <w:t>Discr</w:t>
      </w:r>
      <w:r w:rsidRPr="0001197F">
        <w:rPr>
          <w:bCs/>
          <w:i/>
          <w:iCs/>
        </w:rPr>
        <w:t>imination</w:t>
      </w:r>
      <w:r w:rsidR="00CF659D">
        <w:rPr>
          <w:bCs/>
        </w:rPr>
        <w:t>”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functioning</w:t>
      </w:r>
      <w:r w:rsidR="00A84868">
        <w:rPr>
          <w:bCs/>
        </w:rPr>
        <w:t xml:space="preserve"> </w:t>
      </w:r>
      <w:r w:rsidRPr="001021D1">
        <w:rPr>
          <w:bCs/>
        </w:rPr>
        <w:t>since</w:t>
      </w:r>
      <w:r w:rsidR="00A84868">
        <w:rPr>
          <w:bCs/>
        </w:rPr>
        <w:t xml:space="preserve"> </w:t>
      </w:r>
      <w:r w:rsidRPr="001021D1">
        <w:rPr>
          <w:bCs/>
        </w:rPr>
        <w:t>2012.</w:t>
      </w:r>
      <w:r w:rsidR="00A84868">
        <w:rPr>
          <w:bCs/>
        </w:rPr>
        <w:t xml:space="preserve"> </w:t>
      </w:r>
      <w:r w:rsidRPr="001021D1">
        <w:rPr>
          <w:bCs/>
        </w:rPr>
        <w:t>Through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body,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enabled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express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opinion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occurrence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causes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discrimination,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propose</w:t>
      </w:r>
      <w:r w:rsidR="00A84868">
        <w:rPr>
          <w:bCs/>
        </w:rPr>
        <w:t xml:space="preserve"> </w:t>
      </w:r>
      <w:r w:rsidRPr="001021D1">
        <w:rPr>
          <w:bCs/>
        </w:rPr>
        <w:t>prevention</w:t>
      </w:r>
      <w:r w:rsidR="00A84868">
        <w:rPr>
          <w:bCs/>
        </w:rPr>
        <w:t xml:space="preserve"> </w:t>
      </w:r>
      <w:r w:rsidRPr="001021D1">
        <w:rPr>
          <w:bCs/>
        </w:rPr>
        <w:t>programs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activities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they</w:t>
      </w:r>
      <w:r w:rsidR="00A84868">
        <w:rPr>
          <w:bCs/>
        </w:rPr>
        <w:t xml:space="preserve"> </w:t>
      </w:r>
      <w:r w:rsidRPr="001021D1">
        <w:rPr>
          <w:bCs/>
        </w:rPr>
        <w:t>believe</w:t>
      </w:r>
      <w:r w:rsidR="00A84868">
        <w:rPr>
          <w:bCs/>
        </w:rPr>
        <w:t xml:space="preserve"> </w:t>
      </w:r>
      <w:r w:rsidRPr="001021D1">
        <w:rPr>
          <w:bCs/>
        </w:rPr>
        <w:t>would</w:t>
      </w:r>
      <w:r w:rsidR="00A84868">
        <w:rPr>
          <w:bCs/>
        </w:rPr>
        <w:t xml:space="preserve"> </w:t>
      </w:r>
      <w:r w:rsidRPr="001021D1">
        <w:rPr>
          <w:bCs/>
        </w:rPr>
        <w:t>achieve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greatest</w:t>
      </w:r>
      <w:r w:rsidR="00A84868">
        <w:rPr>
          <w:bCs/>
        </w:rPr>
        <w:t xml:space="preserve"> </w:t>
      </w:r>
      <w:r w:rsidRPr="001021D1">
        <w:rPr>
          <w:bCs/>
        </w:rPr>
        <w:t>effects</w:t>
      </w:r>
      <w:r w:rsidR="00A84868">
        <w:rPr>
          <w:bCs/>
        </w:rPr>
        <w:t xml:space="preserve"> </w:t>
      </w:r>
      <w:r w:rsidRPr="001021D1">
        <w:rPr>
          <w:bCs/>
        </w:rPr>
        <w:t>among</w:t>
      </w:r>
      <w:r w:rsidR="00A84868">
        <w:rPr>
          <w:bCs/>
        </w:rPr>
        <w:t xml:space="preserve"> </w:t>
      </w:r>
      <w:r w:rsidRPr="001021D1">
        <w:rPr>
          <w:bCs/>
        </w:rPr>
        <w:t>young</w:t>
      </w:r>
      <w:r w:rsidR="00A84868">
        <w:rPr>
          <w:bCs/>
        </w:rPr>
        <w:t xml:space="preserve"> </w:t>
      </w:r>
      <w:r w:rsidRPr="001021D1">
        <w:rPr>
          <w:bCs/>
        </w:rPr>
        <w:t>people.</w:t>
      </w:r>
    </w:p>
    <w:p w14:paraId="11EC8FBD" w14:textId="77777777" w:rsidR="00CB330A" w:rsidRDefault="006F4FE8" w:rsidP="00036EE1">
      <w:pPr>
        <w:pStyle w:val="H4G"/>
      </w:pPr>
      <w:r w:rsidRPr="001021D1">
        <w:tab/>
      </w:r>
      <w:r w:rsidRPr="001021D1">
        <w:tab/>
        <w:t>Commissioner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Information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Importance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Personal</w:t>
      </w:r>
      <w:r w:rsidR="00A84868">
        <w:t xml:space="preserve"> </w:t>
      </w:r>
      <w:r w:rsidRPr="001021D1">
        <w:t>Data</w:t>
      </w:r>
      <w:r w:rsidR="00A84868">
        <w:t xml:space="preserve"> </w:t>
      </w:r>
      <w:r w:rsidRPr="001021D1">
        <w:t>Protection</w:t>
      </w:r>
    </w:p>
    <w:p w14:paraId="755936EE" w14:textId="00EFFDE9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154.</w:t>
      </w:r>
      <w:r>
        <w:rPr>
          <w:bCs/>
          <w:lang w:val="sr-Cyrl-RS"/>
        </w:rPr>
        <w:tab/>
      </w:r>
      <w:r w:rsidRPr="001021D1">
        <w:rPr>
          <w:bCs/>
        </w:rPr>
        <w:t>Commissioner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Information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Importance,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independent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body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act</w:t>
      </w:r>
      <w:r w:rsidR="00A84868">
        <w:rPr>
          <w:bCs/>
        </w:rPr>
        <w:t xml:space="preserve"> </w:t>
      </w:r>
      <w:r w:rsidRPr="001021D1">
        <w:rPr>
          <w:bCs/>
        </w:rPr>
        <w:t>independently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exercise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its</w:t>
      </w:r>
      <w:r w:rsidR="00A84868">
        <w:rPr>
          <w:bCs/>
        </w:rPr>
        <w:t xml:space="preserve"> </w:t>
      </w:r>
      <w:r w:rsidRPr="001021D1">
        <w:rPr>
          <w:bCs/>
        </w:rPr>
        <w:t>competence,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established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Free</w:t>
      </w:r>
      <w:r w:rsidR="00A84868">
        <w:rPr>
          <w:bCs/>
        </w:rPr>
        <w:t xml:space="preserve"> </w:t>
      </w:r>
      <w:r w:rsidRPr="001021D1">
        <w:rPr>
          <w:bCs/>
        </w:rPr>
        <w:t>Access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Information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Importance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2004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order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exercise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access</w:t>
      </w:r>
      <w:r w:rsidR="00A84868">
        <w:rPr>
          <w:bCs/>
        </w:rPr>
        <w:t xml:space="preserve"> </w:t>
      </w:r>
      <w:r w:rsidRPr="001021D1">
        <w:rPr>
          <w:bCs/>
        </w:rPr>
        <w:t>information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importance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disposal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authorities.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Personal</w:t>
      </w:r>
      <w:r w:rsidR="00A84868">
        <w:rPr>
          <w:bCs/>
        </w:rPr>
        <w:t xml:space="preserve"> </w:t>
      </w:r>
      <w:r w:rsidRPr="001021D1">
        <w:rPr>
          <w:bCs/>
        </w:rPr>
        <w:t>Data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2018</w:t>
      </w:r>
      <w:r w:rsidR="00A84868">
        <w:rPr>
          <w:bCs/>
        </w:rPr>
        <w:t xml:space="preserve"> </w:t>
      </w:r>
      <w:r w:rsidRPr="001021D1">
        <w:rPr>
          <w:bCs/>
        </w:rPr>
        <w:t>then</w:t>
      </w:r>
      <w:r w:rsidR="00A84868">
        <w:rPr>
          <w:bCs/>
        </w:rPr>
        <w:t xml:space="preserve"> </w:t>
      </w:r>
      <w:r w:rsidRPr="001021D1">
        <w:rPr>
          <w:bCs/>
        </w:rPr>
        <w:t>extended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role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Commissioner</w:t>
      </w:r>
      <w:r w:rsidR="00A84868">
        <w:rPr>
          <w:bCs/>
        </w:rPr>
        <w:t xml:space="preserve"> </w:t>
      </w:r>
      <w:r w:rsidRPr="001021D1">
        <w:rPr>
          <w:bCs/>
        </w:rPr>
        <w:t>also</w:t>
      </w:r>
      <w:r w:rsidR="00A84868">
        <w:rPr>
          <w:bCs/>
        </w:rPr>
        <w:t xml:space="preserve"> </w:t>
      </w:r>
      <w:r w:rsidRPr="001021D1">
        <w:rPr>
          <w:bCs/>
        </w:rPr>
        <w:t>encompass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personal</w:t>
      </w:r>
      <w:r w:rsidR="00A84868">
        <w:rPr>
          <w:bCs/>
        </w:rPr>
        <w:t xml:space="preserve"> </w:t>
      </w:r>
      <w:r w:rsidRPr="001021D1">
        <w:rPr>
          <w:bCs/>
        </w:rPr>
        <w:t>data.</w:t>
      </w:r>
    </w:p>
    <w:p w14:paraId="7A9D3088" w14:textId="63309C96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155.</w:t>
      </w:r>
      <w:r>
        <w:rPr>
          <w:bCs/>
          <w:lang w:val="sr-Cyrl-RS"/>
        </w:rPr>
        <w:tab/>
      </w:r>
      <w:r w:rsidRPr="001021D1">
        <w:rPr>
          <w:bCs/>
        </w:rPr>
        <w:t>Commissioner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Information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Importance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Personal</w:t>
      </w:r>
      <w:r w:rsidR="00A84868">
        <w:rPr>
          <w:bCs/>
        </w:rPr>
        <w:t xml:space="preserve"> </w:t>
      </w:r>
      <w:r w:rsidRPr="001021D1">
        <w:rPr>
          <w:bCs/>
        </w:rPr>
        <w:t>Data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competent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monitor</w:t>
      </w:r>
      <w:r w:rsidR="00A84868">
        <w:rPr>
          <w:bCs/>
        </w:rPr>
        <w:t xml:space="preserve"> </w:t>
      </w:r>
      <w:r w:rsidRPr="001021D1">
        <w:rPr>
          <w:bCs/>
        </w:rPr>
        <w:t>compliance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obligations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authorities</w:t>
      </w:r>
      <w:r w:rsidR="00A84868">
        <w:rPr>
          <w:bCs/>
        </w:rPr>
        <w:t xml:space="preserve"> </w:t>
      </w:r>
      <w:r w:rsidRPr="001021D1">
        <w:rPr>
          <w:bCs/>
        </w:rPr>
        <w:t>established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two</w:t>
      </w:r>
      <w:r w:rsidR="00A84868">
        <w:rPr>
          <w:bCs/>
        </w:rPr>
        <w:t xml:space="preserve"> </w:t>
      </w:r>
      <w:r w:rsidRPr="001021D1">
        <w:rPr>
          <w:bCs/>
        </w:rPr>
        <w:t>laws</w:t>
      </w:r>
      <w:r w:rsidR="00A84868">
        <w:rPr>
          <w:bCs/>
        </w:rPr>
        <w:t xml:space="preserve"> </w:t>
      </w:r>
      <w:r w:rsidRPr="001021D1">
        <w:rPr>
          <w:bCs/>
        </w:rPr>
        <w:t>mentioned</w:t>
      </w:r>
      <w:r w:rsidR="00A84868">
        <w:rPr>
          <w:bCs/>
        </w:rPr>
        <w:t xml:space="preserve"> </w:t>
      </w:r>
      <w:r w:rsidRPr="001021D1">
        <w:rPr>
          <w:bCs/>
        </w:rPr>
        <w:t>above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ensure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these</w:t>
      </w:r>
      <w:r w:rsidR="00A84868">
        <w:rPr>
          <w:bCs/>
        </w:rPr>
        <w:t xml:space="preserve"> </w:t>
      </w:r>
      <w:r w:rsidRPr="001021D1">
        <w:rPr>
          <w:bCs/>
        </w:rPr>
        <w:t>laws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his/her</w:t>
      </w:r>
      <w:r w:rsidR="00A84868">
        <w:rPr>
          <w:bCs/>
        </w:rPr>
        <w:t xml:space="preserve"> </w:t>
      </w:r>
      <w:r w:rsidRPr="001021D1">
        <w:rPr>
          <w:bCs/>
        </w:rPr>
        <w:t>powers.</w:t>
      </w:r>
    </w:p>
    <w:p w14:paraId="7B5BDD25" w14:textId="521C30EC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156.</w:t>
      </w:r>
      <w:r>
        <w:rPr>
          <w:bCs/>
          <w:lang w:val="sr-Cyrl-RS"/>
        </w:rPr>
        <w:tab/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elects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Commissioner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majority</w:t>
      </w:r>
      <w:r w:rsidR="00A84868">
        <w:rPr>
          <w:bCs/>
        </w:rPr>
        <w:t xml:space="preserve"> </w:t>
      </w:r>
      <w:r w:rsidRPr="001021D1">
        <w:rPr>
          <w:bCs/>
        </w:rPr>
        <w:t>vote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deputies,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proposal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committee</w:t>
      </w:r>
      <w:r w:rsidR="00A84868">
        <w:rPr>
          <w:bCs/>
        </w:rPr>
        <w:t xml:space="preserve"> </w:t>
      </w:r>
      <w:r w:rsidRPr="001021D1">
        <w:rPr>
          <w:bCs/>
        </w:rPr>
        <w:t>responsible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administration.</w:t>
      </w:r>
      <w:r w:rsidR="00A84868">
        <w:rPr>
          <w:bCs/>
        </w:rPr>
        <w:t xml:space="preserve"> </w:t>
      </w:r>
      <w:r w:rsidRPr="001021D1">
        <w:rPr>
          <w:bCs/>
        </w:rPr>
        <w:t>Commissioner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elected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term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eight</w:t>
      </w:r>
      <w:r w:rsidR="00A84868">
        <w:rPr>
          <w:bCs/>
        </w:rPr>
        <w:t xml:space="preserve"> </w:t>
      </w:r>
      <w:r w:rsidRPr="001021D1">
        <w:rPr>
          <w:bCs/>
        </w:rPr>
        <w:t>years,</w:t>
      </w:r>
      <w:r w:rsidR="00A84868">
        <w:rPr>
          <w:bCs/>
        </w:rPr>
        <w:t xml:space="preserve"> </w:t>
      </w:r>
      <w:r w:rsidRPr="001021D1">
        <w:rPr>
          <w:bCs/>
        </w:rPr>
        <w:t>without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possibility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re-election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position.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seat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Commissioner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located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Belgrade,</w:t>
      </w:r>
      <w:r w:rsidR="00A84868">
        <w:rPr>
          <w:bCs/>
        </w:rPr>
        <w:t xml:space="preserve"> </w:t>
      </w:r>
      <w:r w:rsidRPr="001021D1">
        <w:rPr>
          <w:bCs/>
        </w:rPr>
        <w:t>although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Commissioner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establish</w:t>
      </w:r>
      <w:r w:rsidR="00A84868">
        <w:rPr>
          <w:bCs/>
        </w:rPr>
        <w:t xml:space="preserve"> </w:t>
      </w:r>
      <w:r w:rsidRPr="001021D1">
        <w:rPr>
          <w:bCs/>
        </w:rPr>
        <w:t>offices</w:t>
      </w:r>
      <w:r w:rsidR="00A84868">
        <w:rPr>
          <w:bCs/>
        </w:rPr>
        <w:t xml:space="preserve"> </w:t>
      </w:r>
      <w:r w:rsidRPr="001021D1">
        <w:rPr>
          <w:bCs/>
        </w:rPr>
        <w:t>outside</w:t>
      </w:r>
      <w:r w:rsidR="00A84868">
        <w:rPr>
          <w:bCs/>
        </w:rPr>
        <w:t xml:space="preserve"> </w:t>
      </w:r>
      <w:r w:rsidRPr="001021D1">
        <w:rPr>
          <w:bCs/>
        </w:rPr>
        <w:t>his/her</w:t>
      </w:r>
      <w:r w:rsidR="00A84868">
        <w:rPr>
          <w:bCs/>
        </w:rPr>
        <w:t xml:space="preserve"> </w:t>
      </w:r>
      <w:r w:rsidRPr="001021D1">
        <w:rPr>
          <w:bCs/>
        </w:rPr>
        <w:t>seat.</w:t>
      </w:r>
      <w:r w:rsidRPr="00154A22">
        <w:rPr>
          <w:rStyle w:val="FootnoteReference"/>
        </w:rPr>
        <w:footnoteReference w:id="175"/>
      </w:r>
    </w:p>
    <w:p w14:paraId="0E3FCB81" w14:textId="18D9424B" w:rsidR="006F4FE8" w:rsidRPr="00D35FC0" w:rsidRDefault="006F4FE8" w:rsidP="004B2579">
      <w:pPr>
        <w:pStyle w:val="SingleTxtG"/>
        <w:rPr>
          <w:bCs/>
          <w:lang w:val="sr-Cyrl-RS"/>
        </w:rPr>
      </w:pPr>
      <w:r w:rsidRPr="00D35FC0">
        <w:rPr>
          <w:bCs/>
          <w:lang w:val="sr-Cyrl-RS"/>
        </w:rPr>
        <w:t>157.</w:t>
      </w:r>
      <w:r>
        <w:rPr>
          <w:bCs/>
          <w:lang w:val="sr-Cyrl-RS"/>
        </w:rPr>
        <w:tab/>
      </w:r>
      <w:r w:rsidRPr="001021D1">
        <w:rPr>
          <w:bCs/>
        </w:rPr>
        <w:t>Commissioner</w:t>
      </w:r>
      <w:r w:rsidR="00A84868">
        <w:rPr>
          <w:bCs/>
        </w:rPr>
        <w:t xml:space="preserve"> </w:t>
      </w:r>
      <w:r w:rsidRPr="001021D1">
        <w:rPr>
          <w:bCs/>
        </w:rPr>
        <w:t>submits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annual</w:t>
      </w:r>
      <w:r w:rsidR="00A84868">
        <w:rPr>
          <w:bCs/>
        </w:rPr>
        <w:t xml:space="preserve"> </w:t>
      </w:r>
      <w:r w:rsidRPr="001021D1">
        <w:rPr>
          <w:bCs/>
        </w:rPr>
        <w:t>report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actions</w:t>
      </w:r>
      <w:r w:rsidR="00A84868">
        <w:rPr>
          <w:bCs/>
        </w:rPr>
        <w:t xml:space="preserve"> </w:t>
      </w:r>
      <w:r w:rsidRPr="001021D1">
        <w:rPr>
          <w:bCs/>
        </w:rPr>
        <w:t>taken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authorities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application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Free</w:t>
      </w:r>
      <w:r w:rsidR="00A84868">
        <w:rPr>
          <w:bCs/>
        </w:rPr>
        <w:t xml:space="preserve"> </w:t>
      </w:r>
      <w:r w:rsidRPr="001021D1">
        <w:rPr>
          <w:bCs/>
        </w:rPr>
        <w:t>Access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Information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Importance,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his/her</w:t>
      </w:r>
      <w:r w:rsidR="00A84868">
        <w:rPr>
          <w:bCs/>
        </w:rPr>
        <w:t xml:space="preserve"> </w:t>
      </w:r>
      <w:r w:rsidRPr="001021D1">
        <w:rPr>
          <w:bCs/>
        </w:rPr>
        <w:t>actions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expenditures.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addition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annual</w:t>
      </w:r>
      <w:r w:rsidR="00A84868">
        <w:rPr>
          <w:bCs/>
        </w:rPr>
        <w:t xml:space="preserve"> </w:t>
      </w:r>
      <w:r w:rsidRPr="001021D1">
        <w:rPr>
          <w:bCs/>
        </w:rPr>
        <w:t>report,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Commissioner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submit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reports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Assembly,</w:t>
      </w:r>
      <w:r w:rsidR="00A84868">
        <w:rPr>
          <w:bCs/>
        </w:rPr>
        <w:t xml:space="preserve"> </w:t>
      </w:r>
      <w:r w:rsidRPr="001021D1">
        <w:rPr>
          <w:bCs/>
        </w:rPr>
        <w:t>when</w:t>
      </w:r>
      <w:r w:rsidR="00A84868">
        <w:rPr>
          <w:bCs/>
        </w:rPr>
        <w:t xml:space="preserve"> </w:t>
      </w:r>
      <w:r w:rsidRPr="001021D1">
        <w:rPr>
          <w:bCs/>
        </w:rPr>
        <w:t>deemed</w:t>
      </w:r>
      <w:r w:rsidR="00A84868">
        <w:rPr>
          <w:bCs/>
        </w:rPr>
        <w:t xml:space="preserve"> </w:t>
      </w:r>
      <w:r w:rsidRPr="001021D1">
        <w:rPr>
          <w:bCs/>
        </w:rPr>
        <w:t>necessary</w:t>
      </w:r>
      <w:r w:rsidRPr="00D35FC0">
        <w:rPr>
          <w:bCs/>
          <w:lang w:val="sr-Cyrl-RS"/>
        </w:rPr>
        <w:t>.</w:t>
      </w:r>
      <w:r w:rsidRPr="00154A22">
        <w:rPr>
          <w:rStyle w:val="FootnoteReference"/>
        </w:rPr>
        <w:footnoteReference w:id="176"/>
      </w:r>
    </w:p>
    <w:p w14:paraId="406EDF77" w14:textId="59CEE4F9" w:rsidR="006F4FE8" w:rsidRPr="001021D1" w:rsidRDefault="006F4FE8" w:rsidP="00A2501E">
      <w:pPr>
        <w:pStyle w:val="H23G"/>
      </w:pPr>
      <w:r w:rsidRPr="001021D1">
        <w:tab/>
      </w:r>
      <w:r w:rsidRPr="001021D1">
        <w:tab/>
        <w:t>Regional</w:t>
      </w:r>
      <w:r w:rsidR="00A84868">
        <w:t xml:space="preserve"> </w:t>
      </w:r>
      <w:r w:rsidRPr="001021D1">
        <w:t>Court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Rights</w:t>
      </w:r>
    </w:p>
    <w:p w14:paraId="7D0F2423" w14:textId="77777777" w:rsidR="00CB330A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158.</w:t>
      </w:r>
      <w:r>
        <w:rPr>
          <w:bCs/>
          <w:lang w:val="sr-Cyrl-RS"/>
        </w:rPr>
        <w:tab/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joining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Europe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April</w:t>
      </w:r>
      <w:r w:rsidR="00A84868">
        <w:rPr>
          <w:bCs/>
        </w:rPr>
        <w:t xml:space="preserve"> </w:t>
      </w:r>
      <w:r w:rsidRPr="001021D1">
        <w:rPr>
          <w:bCs/>
        </w:rPr>
        <w:t>3,</w:t>
      </w:r>
      <w:r w:rsidR="00A84868">
        <w:rPr>
          <w:bCs/>
        </w:rPr>
        <w:t xml:space="preserve"> </w:t>
      </w:r>
      <w:r w:rsidRPr="001021D1">
        <w:rPr>
          <w:bCs/>
        </w:rPr>
        <w:t>2003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entry</w:t>
      </w:r>
      <w:r w:rsidR="00A84868">
        <w:rPr>
          <w:bCs/>
        </w:rPr>
        <w:t xml:space="preserve"> </w:t>
      </w:r>
      <w:r w:rsidRPr="001021D1">
        <w:rPr>
          <w:bCs/>
        </w:rPr>
        <w:t>into</w:t>
      </w:r>
      <w:r w:rsidR="00A84868">
        <w:rPr>
          <w:bCs/>
        </w:rPr>
        <w:t xml:space="preserve"> </w:t>
      </w:r>
      <w:r w:rsidRPr="001021D1">
        <w:rPr>
          <w:bCs/>
        </w:rPr>
        <w:t>force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European</w:t>
      </w:r>
      <w:r w:rsidR="00A84868">
        <w:rPr>
          <w:bCs/>
        </w:rPr>
        <w:t xml:space="preserve"> </w:t>
      </w:r>
      <w:r w:rsidRPr="001021D1">
        <w:rPr>
          <w:bCs/>
        </w:rPr>
        <w:t>Convention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March</w:t>
      </w:r>
      <w:r w:rsidR="00A84868">
        <w:rPr>
          <w:bCs/>
        </w:rPr>
        <w:t xml:space="preserve"> </w:t>
      </w:r>
      <w:r w:rsidRPr="001021D1">
        <w:rPr>
          <w:bCs/>
        </w:rPr>
        <w:t>3,</w:t>
      </w:r>
      <w:r w:rsidR="00A84868">
        <w:rPr>
          <w:bCs/>
        </w:rPr>
        <w:t xml:space="preserve"> </w:t>
      </w:r>
      <w:r w:rsidRPr="001021D1">
        <w:rPr>
          <w:bCs/>
        </w:rPr>
        <w:t>2004,</w:t>
      </w:r>
      <w:r w:rsidR="00A84868">
        <w:rPr>
          <w:bCs/>
        </w:rPr>
        <w:t xml:space="preserve"> </w:t>
      </w:r>
      <w:r w:rsidRPr="001021D1">
        <w:rPr>
          <w:bCs/>
        </w:rPr>
        <w:t>RS</w:t>
      </w:r>
      <w:r w:rsidR="00A84868">
        <w:rPr>
          <w:bCs/>
        </w:rPr>
        <w:t xml:space="preserve"> </w:t>
      </w:r>
      <w:r w:rsidRPr="001021D1">
        <w:rPr>
          <w:bCs/>
        </w:rPr>
        <w:t>accepted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jurisdiction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European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created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conditions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individual</w:t>
      </w:r>
      <w:r w:rsidR="00A84868">
        <w:rPr>
          <w:bCs/>
        </w:rPr>
        <w:t xml:space="preserve"> </w:t>
      </w:r>
      <w:r w:rsidRPr="001021D1">
        <w:rPr>
          <w:bCs/>
        </w:rPr>
        <w:t>petitions.</w:t>
      </w:r>
      <w:r w:rsidR="00A84868">
        <w:rPr>
          <w:bCs/>
        </w:rPr>
        <w:t xml:space="preserve"> </w:t>
      </w:r>
      <w:r w:rsidRPr="001021D1">
        <w:rPr>
          <w:bCs/>
        </w:rPr>
        <w:t>Since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entry</w:t>
      </w:r>
      <w:r w:rsidR="00A84868">
        <w:rPr>
          <w:bCs/>
        </w:rPr>
        <w:t xml:space="preserve"> </w:t>
      </w:r>
      <w:r w:rsidRPr="001021D1">
        <w:rPr>
          <w:bCs/>
        </w:rPr>
        <w:t>into</w:t>
      </w:r>
      <w:r w:rsidR="00A84868">
        <w:rPr>
          <w:bCs/>
        </w:rPr>
        <w:t xml:space="preserve"> </w:t>
      </w:r>
      <w:r w:rsidRPr="001021D1">
        <w:rPr>
          <w:bCs/>
        </w:rPr>
        <w:t>force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Convention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through</w:t>
      </w:r>
      <w:r w:rsidR="00A84868">
        <w:rPr>
          <w:bCs/>
        </w:rPr>
        <w:t xml:space="preserve"> </w:t>
      </w:r>
      <w:r w:rsidRPr="001021D1">
        <w:rPr>
          <w:bCs/>
        </w:rPr>
        <w:t>2020,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European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had</w:t>
      </w:r>
      <w:r w:rsidR="00A84868">
        <w:rPr>
          <w:bCs/>
        </w:rPr>
        <w:t xml:space="preserve"> </w:t>
      </w:r>
      <w:r w:rsidRPr="001021D1">
        <w:rPr>
          <w:bCs/>
        </w:rPr>
        <w:t>issued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total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221</w:t>
      </w:r>
      <w:r w:rsidR="00A84868">
        <w:rPr>
          <w:bCs/>
        </w:rPr>
        <w:t xml:space="preserve"> </w:t>
      </w:r>
      <w:r w:rsidRPr="001021D1">
        <w:rPr>
          <w:bCs/>
        </w:rPr>
        <w:t>judgments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relation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RS,</w:t>
      </w:r>
      <w:r w:rsidR="00A84868">
        <w:rPr>
          <w:bCs/>
        </w:rPr>
        <w:t xml:space="preserve"> </w:t>
      </w:r>
      <w:r w:rsidRPr="001021D1">
        <w:rPr>
          <w:bCs/>
        </w:rPr>
        <w:t>5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were</w:t>
      </w:r>
      <w:r w:rsidR="00A84868">
        <w:rPr>
          <w:bCs/>
        </w:rPr>
        <w:t xml:space="preserve"> </w:t>
      </w:r>
      <w:r w:rsidRPr="001021D1">
        <w:rPr>
          <w:bCs/>
        </w:rPr>
        <w:t>issued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2020.</w:t>
      </w:r>
      <w:r w:rsidRPr="00154A22">
        <w:rPr>
          <w:rStyle w:val="FootnoteReference"/>
        </w:rPr>
        <w:footnoteReference w:id="177"/>
      </w:r>
    </w:p>
    <w:p w14:paraId="57747BFA" w14:textId="23D08452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159.</w:t>
      </w:r>
      <w:r>
        <w:rPr>
          <w:bCs/>
          <w:lang w:val="sr-Cyrl-RS"/>
        </w:rPr>
        <w:tab/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Attorney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Office</w:t>
      </w:r>
      <w:r w:rsidR="00A84868">
        <w:rPr>
          <w:bCs/>
        </w:rPr>
        <w:t xml:space="preserve"> </w:t>
      </w:r>
      <w:r w:rsidRPr="001021D1">
        <w:rPr>
          <w:bCs/>
        </w:rPr>
        <w:t>represents</w:t>
      </w:r>
      <w:r w:rsidR="00A84868">
        <w:rPr>
          <w:bCs/>
        </w:rPr>
        <w:t xml:space="preserve"> </w:t>
      </w:r>
      <w:r w:rsidRPr="001021D1">
        <w:rPr>
          <w:bCs/>
        </w:rPr>
        <w:t>RS</w:t>
      </w:r>
      <w:r w:rsidR="00735750">
        <w:rPr>
          <w:bCs/>
        </w:rPr>
        <w:t xml:space="preserve"> </w:t>
      </w:r>
      <w:r w:rsidRPr="001021D1">
        <w:rPr>
          <w:bCs/>
        </w:rPr>
        <w:t>before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European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European</w:t>
      </w:r>
      <w:r w:rsidR="00A84868">
        <w:rPr>
          <w:bCs/>
        </w:rPr>
        <w:t xml:space="preserve"> </w:t>
      </w:r>
      <w:r w:rsidRPr="001021D1">
        <w:rPr>
          <w:bCs/>
        </w:rPr>
        <w:t>Convention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Fundamental</w:t>
      </w:r>
      <w:r w:rsidR="00A84868">
        <w:rPr>
          <w:bCs/>
        </w:rPr>
        <w:t xml:space="preserve"> </w:t>
      </w:r>
      <w:r w:rsidRPr="001021D1">
        <w:rPr>
          <w:bCs/>
        </w:rPr>
        <w:t>Freedoms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additional</w:t>
      </w:r>
      <w:r w:rsidR="00A84868">
        <w:rPr>
          <w:bCs/>
        </w:rPr>
        <w:t xml:space="preserve"> </w:t>
      </w:r>
      <w:r w:rsidRPr="001021D1">
        <w:rPr>
          <w:bCs/>
        </w:rPr>
        <w:t>protocols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Convention.</w:t>
      </w:r>
      <w:r w:rsidR="00A84868">
        <w:rPr>
          <w:bCs/>
        </w:rPr>
        <w:t xml:space="preserve"> </w:t>
      </w:r>
      <w:r w:rsidRPr="001021D1">
        <w:rPr>
          <w:bCs/>
        </w:rPr>
        <w:t>Representation</w:t>
      </w:r>
      <w:r w:rsidR="00A84868">
        <w:rPr>
          <w:bCs/>
        </w:rPr>
        <w:t xml:space="preserve"> </w:t>
      </w:r>
      <w:r w:rsidRPr="001021D1">
        <w:rPr>
          <w:bCs/>
        </w:rPr>
        <w:t>activities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performed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Deputy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Attorney.</w:t>
      </w:r>
      <w:r w:rsidRPr="00154A22">
        <w:rPr>
          <w:rStyle w:val="FootnoteReference"/>
        </w:rPr>
        <w:footnoteReference w:id="178"/>
      </w:r>
    </w:p>
    <w:p w14:paraId="2AC4F9AB" w14:textId="25069322" w:rsidR="006F4FE8" w:rsidRPr="001021D1" w:rsidRDefault="006F4FE8" w:rsidP="00A2501E">
      <w:pPr>
        <w:pStyle w:val="H1G"/>
      </w:pPr>
      <w:r>
        <w:rPr>
          <w:lang w:val="sr-Cyrl-RS"/>
        </w:rPr>
        <w:lastRenderedPageBreak/>
        <w:tab/>
      </w:r>
      <w:r w:rsidRPr="00C817F4">
        <w:rPr>
          <w:lang w:val="sr-Cyrl-RS"/>
        </w:rPr>
        <w:t>Е.</w:t>
      </w:r>
      <w:r>
        <w:rPr>
          <w:lang w:val="sr-Cyrl-RS"/>
        </w:rPr>
        <w:tab/>
      </w:r>
      <w:r w:rsidRPr="001021D1">
        <w:t>Framework</w:t>
      </w:r>
      <w:r w:rsidR="00A84868">
        <w:t xml:space="preserve"> </w:t>
      </w:r>
      <w:r w:rsidRPr="001021D1">
        <w:t>within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promoted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level</w:t>
      </w:r>
    </w:p>
    <w:p w14:paraId="61AAD269" w14:textId="23670A3B" w:rsidR="006F4FE8" w:rsidRPr="001021D1" w:rsidRDefault="006F4FE8" w:rsidP="00DA32F5">
      <w:pPr>
        <w:pStyle w:val="H1G"/>
      </w:pPr>
      <w:r w:rsidRPr="001021D1">
        <w:tab/>
      </w:r>
      <w:r w:rsidRPr="001021D1">
        <w:tab/>
        <w:t>National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regional</w:t>
      </w:r>
      <w:r w:rsidR="00A84868">
        <w:t xml:space="preserve"> </w:t>
      </w:r>
      <w:r w:rsidRPr="001021D1">
        <w:t>parliaments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assemblies</w:t>
      </w:r>
    </w:p>
    <w:p w14:paraId="61A3E5DF" w14:textId="77777777" w:rsidR="00CB330A" w:rsidRDefault="006F4FE8" w:rsidP="00DA32F5">
      <w:pPr>
        <w:pStyle w:val="H23G"/>
      </w:pPr>
      <w:r w:rsidRPr="001021D1">
        <w:tab/>
      </w:r>
      <w:r w:rsidRPr="001021D1">
        <w:tab/>
        <w:t>Parliament</w:t>
      </w:r>
    </w:p>
    <w:p w14:paraId="303431AE" w14:textId="48EA5AA2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160.</w:t>
      </w:r>
      <w:r>
        <w:rPr>
          <w:bCs/>
          <w:lang w:val="sr-Cyrl-RS"/>
        </w:rPr>
        <w:tab/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its</w:t>
      </w:r>
      <w:r w:rsidR="00A84868">
        <w:rPr>
          <w:bCs/>
        </w:rPr>
        <w:t xml:space="preserve"> </w:t>
      </w:r>
      <w:r w:rsidRPr="001021D1">
        <w:rPr>
          <w:bCs/>
        </w:rPr>
        <w:t>competences,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mandated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adoption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amendment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ratification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agreements</w:t>
      </w:r>
      <w:r w:rsidR="00A84868">
        <w:rPr>
          <w:bCs/>
        </w:rPr>
        <w:t xml:space="preserve"> </w:t>
      </w:r>
      <w:r w:rsidRPr="001021D1">
        <w:rPr>
          <w:bCs/>
        </w:rPr>
        <w:t>when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provides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obligation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ratify</w:t>
      </w:r>
      <w:r w:rsidR="00A84868">
        <w:rPr>
          <w:bCs/>
        </w:rPr>
        <w:t xml:space="preserve"> </w:t>
      </w:r>
      <w:r w:rsidRPr="001021D1">
        <w:rPr>
          <w:bCs/>
        </w:rPr>
        <w:t>them,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adoption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laws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acts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its</w:t>
      </w:r>
      <w:r w:rsidR="00A84868">
        <w:rPr>
          <w:bCs/>
        </w:rPr>
        <w:t xml:space="preserve"> </w:t>
      </w:r>
      <w:r w:rsidRPr="001021D1">
        <w:rPr>
          <w:bCs/>
        </w:rPr>
        <w:t>competence.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Assembly,</w:t>
      </w:r>
      <w:r w:rsidR="00A84868">
        <w:rPr>
          <w:bCs/>
        </w:rPr>
        <w:t xml:space="preserve"> </w:t>
      </w:r>
      <w:r w:rsidRPr="001021D1">
        <w:rPr>
          <w:bCs/>
        </w:rPr>
        <w:t>among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things,</w:t>
      </w:r>
      <w:r w:rsidR="00A84868">
        <w:rPr>
          <w:bCs/>
        </w:rPr>
        <w:t xml:space="preserve"> </w:t>
      </w:r>
      <w:r w:rsidRPr="001021D1">
        <w:rPr>
          <w:bCs/>
        </w:rPr>
        <w:t>adopts</w:t>
      </w:r>
      <w:r w:rsidR="00A84868">
        <w:rPr>
          <w:bCs/>
        </w:rPr>
        <w:t xml:space="preserve"> </w:t>
      </w:r>
      <w:r w:rsidRPr="001021D1">
        <w:rPr>
          <w:bCs/>
        </w:rPr>
        <w:t>laws,</w:t>
      </w:r>
      <w:r w:rsidR="00A84868">
        <w:rPr>
          <w:bCs/>
        </w:rPr>
        <w:t xml:space="preserve"> </w:t>
      </w:r>
      <w:r w:rsidRPr="001021D1">
        <w:rPr>
          <w:bCs/>
        </w:rPr>
        <w:t>rules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procedure,</w:t>
      </w:r>
      <w:r w:rsidR="00A84868">
        <w:rPr>
          <w:bCs/>
        </w:rPr>
        <w:t xml:space="preserve"> </w:t>
      </w:r>
      <w:r w:rsidRPr="001021D1">
        <w:rPr>
          <w:bCs/>
        </w:rPr>
        <w:t>strategies,</w:t>
      </w:r>
      <w:r w:rsidR="00A84868">
        <w:rPr>
          <w:bCs/>
        </w:rPr>
        <w:t xml:space="preserve"> </w:t>
      </w:r>
      <w:r w:rsidRPr="001021D1">
        <w:rPr>
          <w:bCs/>
        </w:rPr>
        <w:t>declarations,</w:t>
      </w:r>
      <w:r w:rsidR="00A84868">
        <w:rPr>
          <w:bCs/>
        </w:rPr>
        <w:t xml:space="preserve"> </w:t>
      </w:r>
      <w:r w:rsidRPr="001021D1">
        <w:rPr>
          <w:bCs/>
        </w:rPr>
        <w:t>resolutions,</w:t>
      </w:r>
      <w:r w:rsidR="00A84868">
        <w:rPr>
          <w:bCs/>
        </w:rPr>
        <w:t xml:space="preserve"> </w:t>
      </w:r>
      <w:r w:rsidRPr="001021D1">
        <w:rPr>
          <w:bCs/>
        </w:rPr>
        <w:t>recommendations,</w:t>
      </w:r>
      <w:r w:rsidR="00A84868">
        <w:rPr>
          <w:bCs/>
        </w:rPr>
        <w:t xml:space="preserve"> </w:t>
      </w:r>
      <w:r w:rsidRPr="001021D1">
        <w:rPr>
          <w:bCs/>
        </w:rPr>
        <w:t>decisions,</w:t>
      </w:r>
      <w:r w:rsidR="00A84868">
        <w:rPr>
          <w:bCs/>
        </w:rPr>
        <w:t xml:space="preserve"> </w:t>
      </w:r>
      <w:r w:rsidRPr="001021D1">
        <w:rPr>
          <w:bCs/>
        </w:rPr>
        <w:t>conclusions,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authentic</w:t>
      </w:r>
      <w:r w:rsidR="00A84868">
        <w:rPr>
          <w:bCs/>
        </w:rPr>
        <w:t xml:space="preserve"> </w:t>
      </w:r>
      <w:r w:rsidRPr="001021D1">
        <w:rPr>
          <w:bCs/>
        </w:rPr>
        <w:t>interpretations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laws.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Assembly,</w:t>
      </w:r>
      <w:r w:rsidR="00A84868">
        <w:rPr>
          <w:bCs/>
        </w:rPr>
        <w:t xml:space="preserve"> </w:t>
      </w:r>
      <w:r w:rsidRPr="001021D1">
        <w:rPr>
          <w:bCs/>
        </w:rPr>
        <w:t>i.e.,</w:t>
      </w:r>
      <w:r w:rsidR="00A84868">
        <w:rPr>
          <w:bCs/>
        </w:rPr>
        <w:t xml:space="preserve"> </w:t>
      </w:r>
      <w:r w:rsidRPr="001021D1">
        <w:rPr>
          <w:bCs/>
        </w:rPr>
        <w:t>its</w:t>
      </w:r>
      <w:r w:rsidR="00A84868">
        <w:rPr>
          <w:bCs/>
        </w:rPr>
        <w:t xml:space="preserve"> </w:t>
      </w:r>
      <w:r w:rsidRPr="001021D1">
        <w:rPr>
          <w:bCs/>
        </w:rPr>
        <w:t>constituent</w:t>
      </w:r>
      <w:r w:rsidR="00A84868">
        <w:rPr>
          <w:bCs/>
        </w:rPr>
        <w:t xml:space="preserve"> </w:t>
      </w:r>
      <w:r w:rsidRPr="001021D1">
        <w:rPr>
          <w:bCs/>
        </w:rPr>
        <w:t>deputies,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consider</w:t>
      </w:r>
      <w:r w:rsidR="00A84868">
        <w:rPr>
          <w:bCs/>
        </w:rPr>
        <w:t xml:space="preserve"> </w:t>
      </w:r>
      <w:r w:rsidRPr="001021D1">
        <w:rPr>
          <w:bCs/>
        </w:rPr>
        <w:t>petitions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proposals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hold</w:t>
      </w:r>
      <w:r w:rsidR="00A84868">
        <w:rPr>
          <w:bCs/>
        </w:rPr>
        <w:t xml:space="preserve"> </w:t>
      </w:r>
      <w:r w:rsidRPr="001021D1">
        <w:rPr>
          <w:bCs/>
        </w:rPr>
        <w:t>meetings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offices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outside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seat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Assembly.</w:t>
      </w:r>
      <w:r w:rsidRPr="00154A22">
        <w:rPr>
          <w:rStyle w:val="FootnoteReference"/>
        </w:rPr>
        <w:footnoteReference w:id="179"/>
      </w:r>
    </w:p>
    <w:p w14:paraId="5D62B926" w14:textId="6BE4A97D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161.</w:t>
      </w:r>
      <w:r>
        <w:rPr>
          <w:bCs/>
          <w:lang w:val="sr-Cyrl-RS"/>
        </w:rPr>
        <w:tab/>
      </w:r>
      <w:r w:rsidRPr="001021D1">
        <w:rPr>
          <w:bCs/>
        </w:rPr>
        <w:t>Committees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formed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Assembly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review</w:t>
      </w:r>
      <w:r w:rsidR="00A84868">
        <w:rPr>
          <w:bCs/>
        </w:rPr>
        <w:t xml:space="preserve"> </w:t>
      </w:r>
      <w:r w:rsidRPr="001021D1">
        <w:rPr>
          <w:bCs/>
        </w:rPr>
        <w:t>draft</w:t>
      </w:r>
      <w:r w:rsidR="00A84868">
        <w:rPr>
          <w:bCs/>
        </w:rPr>
        <w:t xml:space="preserve"> </w:t>
      </w:r>
      <w:r w:rsidRPr="001021D1">
        <w:rPr>
          <w:bCs/>
        </w:rPr>
        <w:t>laws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acts</w:t>
      </w:r>
      <w:r w:rsidR="00A84868">
        <w:rPr>
          <w:bCs/>
        </w:rPr>
        <w:t xml:space="preserve"> </w:t>
      </w:r>
      <w:r w:rsidRPr="001021D1">
        <w:rPr>
          <w:bCs/>
        </w:rPr>
        <w:t>submitted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Assembly,</w:t>
      </w:r>
      <w:r w:rsidR="00A84868">
        <w:rPr>
          <w:bCs/>
        </w:rPr>
        <w:t xml:space="preserve"> </w:t>
      </w:r>
      <w:r w:rsidRPr="001021D1">
        <w:rPr>
          <w:bCs/>
        </w:rPr>
        <w:t>monitor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government</w:t>
      </w:r>
      <w:r w:rsidR="00A84868">
        <w:rPr>
          <w:bCs/>
        </w:rPr>
        <w:t xml:space="preserve"> </w:t>
      </w:r>
      <w:r w:rsidRPr="001021D1">
        <w:rPr>
          <w:bCs/>
        </w:rPr>
        <w:t>policy,</w:t>
      </w:r>
      <w:r w:rsidR="00A84868">
        <w:rPr>
          <w:bCs/>
        </w:rPr>
        <w:t xml:space="preserve"> </w:t>
      </w:r>
      <w:r w:rsidRPr="001021D1">
        <w:rPr>
          <w:bCs/>
        </w:rPr>
        <w:t>monitor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laws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acts,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review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plan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reports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competent</w:t>
      </w:r>
      <w:r w:rsidR="00A84868">
        <w:rPr>
          <w:bCs/>
        </w:rPr>
        <w:t xml:space="preserve"> </w:t>
      </w:r>
      <w:r w:rsidRPr="001021D1">
        <w:rPr>
          <w:bCs/>
        </w:rPr>
        <w:t>ministries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bodies,</w:t>
      </w:r>
      <w:r w:rsidR="00A84868">
        <w:rPr>
          <w:bCs/>
        </w:rPr>
        <w:t xml:space="preserve"> </w:t>
      </w:r>
      <w:r w:rsidRPr="001021D1">
        <w:rPr>
          <w:bCs/>
        </w:rPr>
        <w:t>organizations,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agencies.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Committees</w:t>
      </w:r>
      <w:r w:rsidR="00A84868">
        <w:rPr>
          <w:bCs/>
        </w:rPr>
        <w:t xml:space="preserve"> </w:t>
      </w:r>
      <w:r w:rsidRPr="001021D1">
        <w:rPr>
          <w:bCs/>
        </w:rPr>
        <w:t>approve</w:t>
      </w:r>
      <w:r w:rsidR="00A84868">
        <w:rPr>
          <w:bCs/>
        </w:rPr>
        <w:t xml:space="preserve"> </w:t>
      </w:r>
      <w:r w:rsidRPr="001021D1">
        <w:rPr>
          <w:bCs/>
        </w:rPr>
        <w:t>acts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bodies,</w:t>
      </w:r>
      <w:r w:rsidR="00A84868">
        <w:rPr>
          <w:bCs/>
        </w:rPr>
        <w:t xml:space="preserve"> </w:t>
      </w:r>
      <w:r w:rsidRPr="001021D1">
        <w:rPr>
          <w:bCs/>
        </w:rPr>
        <w:t>organizations,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agencies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submit</w:t>
      </w:r>
      <w:r w:rsidR="00A84868">
        <w:rPr>
          <w:bCs/>
        </w:rPr>
        <w:t xml:space="preserve"> </w:t>
      </w:r>
      <w:r w:rsidRPr="001021D1">
        <w:rPr>
          <w:bCs/>
        </w:rPr>
        <w:t>these</w:t>
      </w:r>
      <w:r w:rsidR="00A84868">
        <w:rPr>
          <w:bCs/>
        </w:rPr>
        <w:t xml:space="preserve"> </w:t>
      </w:r>
      <w:r w:rsidRPr="001021D1">
        <w:rPr>
          <w:bCs/>
        </w:rPr>
        <w:t>acts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approval,</w:t>
      </w:r>
      <w:r w:rsidR="00A84868">
        <w:rPr>
          <w:bCs/>
        </w:rPr>
        <w:t xml:space="preserve"> </w:t>
      </w:r>
      <w:r w:rsidRPr="001021D1">
        <w:rPr>
          <w:bCs/>
        </w:rPr>
        <w:t>introduce</w:t>
      </w:r>
      <w:r w:rsidR="00A84868">
        <w:rPr>
          <w:bCs/>
        </w:rPr>
        <w:t xml:space="preserve"> </w:t>
      </w:r>
      <w:r w:rsidRPr="001021D1">
        <w:rPr>
          <w:bCs/>
        </w:rPr>
        <w:t>initiatives,</w:t>
      </w:r>
      <w:r w:rsidR="00A84868">
        <w:rPr>
          <w:bCs/>
        </w:rPr>
        <w:t xml:space="preserve"> </w:t>
      </w:r>
      <w:r w:rsidRPr="001021D1">
        <w:rPr>
          <w:bCs/>
        </w:rPr>
        <w:t>submit</w:t>
      </w:r>
      <w:r w:rsidR="00A84868">
        <w:rPr>
          <w:bCs/>
        </w:rPr>
        <w:t xml:space="preserve"> </w:t>
      </w:r>
      <w:r w:rsidRPr="001021D1">
        <w:rPr>
          <w:bCs/>
        </w:rPr>
        <w:t>proposals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Assembly,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established</w:t>
      </w:r>
      <w:r w:rsidR="00A84868">
        <w:rPr>
          <w:bCs/>
        </w:rPr>
        <w:t xml:space="preserve"> </w:t>
      </w:r>
      <w:r w:rsidRPr="001021D1">
        <w:rPr>
          <w:bCs/>
        </w:rPr>
        <w:t>Rules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Procedure,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consider</w:t>
      </w:r>
      <w:r w:rsidR="00A84868">
        <w:rPr>
          <w:bCs/>
        </w:rPr>
        <w:t xml:space="preserve"> </w:t>
      </w:r>
      <w:r w:rsidRPr="001021D1">
        <w:rPr>
          <w:bCs/>
        </w:rPr>
        <w:t>initiatives,</w:t>
      </w:r>
      <w:r w:rsidR="00A84868">
        <w:rPr>
          <w:bCs/>
        </w:rPr>
        <w:t xml:space="preserve"> </w:t>
      </w:r>
      <w:r w:rsidRPr="001021D1">
        <w:rPr>
          <w:bCs/>
        </w:rPr>
        <w:t>appeals,</w:t>
      </w:r>
      <w:r w:rsidR="00A84868">
        <w:rPr>
          <w:bCs/>
        </w:rPr>
        <w:t xml:space="preserve"> </w:t>
      </w:r>
      <w:r w:rsidRPr="001021D1">
        <w:rPr>
          <w:bCs/>
        </w:rPr>
        <w:t>petitions,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proposals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each</w:t>
      </w:r>
      <w:r w:rsidR="00A84868">
        <w:rPr>
          <w:bCs/>
        </w:rPr>
        <w:t xml:space="preserve"> </w:t>
      </w:r>
      <w:r w:rsidRPr="001021D1">
        <w:rPr>
          <w:bCs/>
        </w:rPr>
        <w:t>Committee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scope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competence.</w:t>
      </w:r>
      <w:r w:rsidRPr="00154A22">
        <w:rPr>
          <w:rStyle w:val="FootnoteReference"/>
        </w:rPr>
        <w:footnoteReference w:id="180"/>
      </w:r>
    </w:p>
    <w:p w14:paraId="2F65D7F3" w14:textId="0B819829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162.</w:t>
      </w:r>
      <w:r>
        <w:rPr>
          <w:bCs/>
          <w:lang w:val="sr-Cyrl-RS"/>
        </w:rPr>
        <w:tab/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currently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20</w:t>
      </w:r>
      <w:r w:rsidR="00A84868">
        <w:rPr>
          <w:bCs/>
        </w:rPr>
        <w:t xml:space="preserve"> </w:t>
      </w:r>
      <w:r w:rsidRPr="001021D1">
        <w:rPr>
          <w:bCs/>
        </w:rPr>
        <w:t>committees,</w:t>
      </w:r>
      <w:r w:rsidR="00A84868">
        <w:rPr>
          <w:bCs/>
        </w:rPr>
        <w:t xml:space="preserve"> </w:t>
      </w:r>
      <w:r w:rsidRPr="001021D1">
        <w:rPr>
          <w:bCs/>
        </w:rPr>
        <w:t>including:</w:t>
      </w:r>
    </w:p>
    <w:p w14:paraId="711A4364" w14:textId="11A183A8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6F4FE8" w:rsidRPr="001021D1">
        <w:rPr>
          <w:i/>
        </w:rPr>
        <w:t>Committee</w:t>
      </w:r>
      <w:r w:rsidR="00A84868">
        <w:rPr>
          <w:i/>
        </w:rPr>
        <w:t xml:space="preserve"> </w:t>
      </w:r>
      <w:r w:rsidR="006F4FE8" w:rsidRPr="001021D1">
        <w:rPr>
          <w:i/>
        </w:rPr>
        <w:t>on</w:t>
      </w:r>
      <w:r w:rsidR="00A84868">
        <w:rPr>
          <w:i/>
        </w:rPr>
        <w:t xml:space="preserve"> </w:t>
      </w:r>
      <w:r w:rsidR="006F4FE8" w:rsidRPr="001021D1">
        <w:rPr>
          <w:i/>
        </w:rPr>
        <w:t>Human</w:t>
      </w:r>
      <w:r w:rsidR="00A84868">
        <w:rPr>
          <w:i/>
        </w:rPr>
        <w:t xml:space="preserve"> </w:t>
      </w:r>
      <w:r w:rsidR="006F4FE8" w:rsidRPr="001021D1">
        <w:rPr>
          <w:i/>
        </w:rPr>
        <w:t>and</w:t>
      </w:r>
      <w:r w:rsidR="00A84868">
        <w:rPr>
          <w:i/>
        </w:rPr>
        <w:t xml:space="preserve"> </w:t>
      </w:r>
      <w:r w:rsidR="006F4FE8" w:rsidRPr="001021D1">
        <w:rPr>
          <w:i/>
        </w:rPr>
        <w:t>Minority</w:t>
      </w:r>
      <w:r w:rsidR="00A84868">
        <w:rPr>
          <w:i/>
        </w:rPr>
        <w:t xml:space="preserve"> </w:t>
      </w:r>
      <w:r w:rsidR="006F4FE8" w:rsidRPr="001021D1">
        <w:rPr>
          <w:i/>
        </w:rPr>
        <w:t>Rights</w:t>
      </w:r>
      <w:r w:rsidR="00A84868">
        <w:rPr>
          <w:i/>
        </w:rPr>
        <w:t xml:space="preserve"> </w:t>
      </w:r>
      <w:r w:rsidR="006F4FE8" w:rsidRPr="001021D1">
        <w:rPr>
          <w:i/>
        </w:rPr>
        <w:t>and</w:t>
      </w:r>
      <w:r w:rsidR="00A84868">
        <w:rPr>
          <w:i/>
        </w:rPr>
        <w:t xml:space="preserve"> </w:t>
      </w:r>
      <w:r w:rsidR="006F4FE8" w:rsidRPr="001021D1">
        <w:rPr>
          <w:i/>
        </w:rPr>
        <w:t>Gender</w:t>
      </w:r>
      <w:r w:rsidR="00A84868">
        <w:rPr>
          <w:i/>
        </w:rPr>
        <w:t xml:space="preserve"> </w:t>
      </w:r>
      <w:r w:rsidR="006F4FE8" w:rsidRPr="001021D1">
        <w:rPr>
          <w:i/>
        </w:rPr>
        <w:t>Equality</w:t>
      </w:r>
      <w:r w:rsidR="00A84868">
        <w:t xml:space="preserve"> </w:t>
      </w:r>
      <w:r w:rsidR="006F4FE8" w:rsidRPr="001021D1">
        <w:t>(considers</w:t>
      </w:r>
      <w:r w:rsidR="00A84868">
        <w:t xml:space="preserve"> </w:t>
      </w:r>
      <w:r w:rsidR="006F4FE8" w:rsidRPr="001021D1">
        <w:t>draft</w:t>
      </w:r>
      <w:r w:rsidR="00A84868">
        <w:t xml:space="preserve"> </w:t>
      </w:r>
      <w:r w:rsidR="006F4FE8" w:rsidRPr="001021D1">
        <w:t>laws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other</w:t>
      </w:r>
      <w:r w:rsidR="00A84868">
        <w:t xml:space="preserve"> </w:t>
      </w:r>
      <w:r w:rsidR="006F4FE8" w:rsidRPr="001021D1">
        <w:t>general</w:t>
      </w:r>
      <w:r w:rsidR="00A84868">
        <w:t xml:space="preserve"> </w:t>
      </w:r>
      <w:r w:rsidR="006F4FE8" w:rsidRPr="001021D1">
        <w:t>acts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other</w:t>
      </w:r>
      <w:r w:rsidR="00A84868">
        <w:t xml:space="preserve"> </w:t>
      </w:r>
      <w:r w:rsidR="006F4FE8" w:rsidRPr="001021D1">
        <w:t>issues</w:t>
      </w:r>
      <w:r w:rsidR="00A84868">
        <w:t xml:space="preserve"> </w:t>
      </w:r>
      <w:r w:rsidR="006F4FE8" w:rsidRPr="001021D1">
        <w:t>regarding,</w:t>
      </w:r>
      <w:r w:rsidR="00A84868">
        <w:t xml:space="preserve"> </w:t>
      </w:r>
      <w:r w:rsidR="006F4FE8" w:rsidRPr="001021D1">
        <w:t>inter</w:t>
      </w:r>
      <w:r w:rsidR="00A84868">
        <w:t xml:space="preserve"> </w:t>
      </w:r>
      <w:r w:rsidR="006F4FE8" w:rsidRPr="001021D1">
        <w:t>alia: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exercise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protection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human</w:t>
      </w:r>
      <w:r w:rsidR="00A84868">
        <w:t xml:space="preserve"> </w:t>
      </w:r>
      <w:r w:rsidR="006F4FE8" w:rsidRPr="001021D1">
        <w:t>rights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freedoms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rights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child;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implementation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ratified</w:t>
      </w:r>
      <w:r w:rsidR="00A84868">
        <w:t xml:space="preserve"> </w:t>
      </w:r>
      <w:r w:rsidR="006F4FE8" w:rsidRPr="001021D1">
        <w:t>international</w:t>
      </w:r>
      <w:r w:rsidR="00A84868">
        <w:t xml:space="preserve"> </w:t>
      </w:r>
      <w:r w:rsidR="006F4FE8" w:rsidRPr="001021D1">
        <w:t>treaties</w:t>
      </w:r>
      <w:r w:rsidR="00A84868">
        <w:t xml:space="preserve"> </w:t>
      </w:r>
      <w:r w:rsidR="006F4FE8" w:rsidRPr="001021D1">
        <w:t>governing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protection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human</w:t>
      </w:r>
      <w:r w:rsidR="00A84868">
        <w:t xml:space="preserve"> </w:t>
      </w:r>
      <w:r w:rsidR="006F4FE8" w:rsidRPr="001021D1">
        <w:t>rights;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exercise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freedom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religion;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position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churches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religious</w:t>
      </w:r>
      <w:r w:rsidR="00A84868">
        <w:t xml:space="preserve"> </w:t>
      </w:r>
      <w:r w:rsidR="006F4FE8" w:rsidRPr="001021D1">
        <w:t>communities;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realization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rights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national</w:t>
      </w:r>
      <w:r w:rsidR="00A84868">
        <w:t xml:space="preserve"> </w:t>
      </w:r>
      <w:r w:rsidR="006F4FE8" w:rsidRPr="001021D1">
        <w:t>minorities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interethnic</w:t>
      </w:r>
      <w:r w:rsidR="00A84868">
        <w:t xml:space="preserve"> </w:t>
      </w:r>
      <w:r w:rsidR="006F4FE8" w:rsidRPr="001021D1">
        <w:t>relations;</w:t>
      </w:r>
      <w:r w:rsidR="00A84868">
        <w:t xml:space="preserve"> </w:t>
      </w:r>
      <w:r w:rsidR="006F4FE8" w:rsidRPr="001021D1">
        <w:t>additionally,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committee</w:t>
      </w:r>
      <w:r w:rsidR="00A84868">
        <w:t xml:space="preserve"> </w:t>
      </w:r>
      <w:r w:rsidR="006F4FE8" w:rsidRPr="001021D1">
        <w:t>cooperates</w:t>
      </w:r>
      <w:r w:rsidR="00A84868">
        <w:t xml:space="preserve"> </w:t>
      </w:r>
      <w:r w:rsidR="006F4FE8" w:rsidRPr="001021D1">
        <w:t>with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national</w:t>
      </w:r>
      <w:r w:rsidR="00A84868">
        <w:t xml:space="preserve"> </w:t>
      </w:r>
      <w:r w:rsidR="006F4FE8" w:rsidRPr="001021D1">
        <w:t>councils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national</w:t>
      </w:r>
      <w:r w:rsidR="00A84868">
        <w:t xml:space="preserve"> </w:t>
      </w:r>
      <w:r w:rsidR="006F4FE8" w:rsidRPr="001021D1">
        <w:t>minorities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considers</w:t>
      </w:r>
      <w:r w:rsidR="00A84868">
        <w:t xml:space="preserve"> </w:t>
      </w:r>
      <w:r w:rsidR="006F4FE8" w:rsidRPr="001021D1">
        <w:t>draft</w:t>
      </w:r>
      <w:r w:rsidR="00A84868">
        <w:t xml:space="preserve"> </w:t>
      </w:r>
      <w:r w:rsidR="006F4FE8" w:rsidRPr="001021D1">
        <w:t>laws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other</w:t>
      </w:r>
      <w:r w:rsidR="00A84868">
        <w:t xml:space="preserve"> </w:t>
      </w:r>
      <w:r w:rsidR="006F4FE8" w:rsidRPr="001021D1">
        <w:t>general</w:t>
      </w:r>
      <w:r w:rsidR="00A84868">
        <w:t xml:space="preserve"> </w:t>
      </w:r>
      <w:r w:rsidR="006F4FE8" w:rsidRPr="001021D1">
        <w:t>acts</w:t>
      </w:r>
      <w:r w:rsidR="00A84868">
        <w:t xml:space="preserve"> </w:t>
      </w:r>
      <w:r w:rsidR="006F4FE8" w:rsidRPr="001021D1">
        <w:t>with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purpose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promoting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achieving</w:t>
      </w:r>
      <w:r w:rsidR="00A84868">
        <w:t xml:space="preserve"> </w:t>
      </w:r>
      <w:r w:rsidR="006F4FE8" w:rsidRPr="001021D1">
        <w:t>gender</w:t>
      </w:r>
      <w:r w:rsidR="00A84868">
        <w:t xml:space="preserve"> </w:t>
      </w:r>
      <w:r w:rsidR="006F4FE8" w:rsidRPr="001021D1">
        <w:t>equality);</w:t>
      </w:r>
    </w:p>
    <w:p w14:paraId="1798436C" w14:textId="25643DBF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6F4FE8" w:rsidRPr="001021D1">
        <w:rPr>
          <w:i/>
        </w:rPr>
        <w:t>Committee</w:t>
      </w:r>
      <w:r w:rsidR="00A84868">
        <w:rPr>
          <w:i/>
        </w:rPr>
        <w:t xml:space="preserve"> </w:t>
      </w:r>
      <w:r w:rsidR="006F4FE8" w:rsidRPr="001021D1">
        <w:rPr>
          <w:i/>
        </w:rPr>
        <w:t>on</w:t>
      </w:r>
      <w:r w:rsidR="00A84868">
        <w:rPr>
          <w:i/>
        </w:rPr>
        <w:t xml:space="preserve"> </w:t>
      </w:r>
      <w:proofErr w:type="spellStart"/>
      <w:r w:rsidR="006F4FE8" w:rsidRPr="001021D1">
        <w:rPr>
          <w:i/>
        </w:rPr>
        <w:t>Labor</w:t>
      </w:r>
      <w:proofErr w:type="spellEnd"/>
      <w:r w:rsidR="006F4FE8" w:rsidRPr="001021D1">
        <w:rPr>
          <w:i/>
        </w:rPr>
        <w:t>,</w:t>
      </w:r>
      <w:r w:rsidR="00A84868">
        <w:rPr>
          <w:i/>
        </w:rPr>
        <w:t xml:space="preserve"> </w:t>
      </w:r>
      <w:r w:rsidR="006F4FE8" w:rsidRPr="001021D1">
        <w:rPr>
          <w:i/>
        </w:rPr>
        <w:t>Social</w:t>
      </w:r>
      <w:r w:rsidR="00A84868">
        <w:rPr>
          <w:i/>
        </w:rPr>
        <w:t xml:space="preserve"> </w:t>
      </w:r>
      <w:r w:rsidR="006F4FE8" w:rsidRPr="001021D1">
        <w:rPr>
          <w:i/>
        </w:rPr>
        <w:t>Affairs,</w:t>
      </w:r>
      <w:r w:rsidR="00A84868">
        <w:rPr>
          <w:i/>
        </w:rPr>
        <w:t xml:space="preserve"> </w:t>
      </w:r>
      <w:r w:rsidR="006F4FE8" w:rsidRPr="001021D1">
        <w:rPr>
          <w:i/>
        </w:rPr>
        <w:t>Social</w:t>
      </w:r>
      <w:r w:rsidR="00A84868">
        <w:rPr>
          <w:i/>
        </w:rPr>
        <w:t xml:space="preserve"> </w:t>
      </w:r>
      <w:r w:rsidR="006F4FE8" w:rsidRPr="001021D1">
        <w:rPr>
          <w:i/>
        </w:rPr>
        <w:t>Inclusion,</w:t>
      </w:r>
      <w:r w:rsidR="00A84868">
        <w:rPr>
          <w:i/>
        </w:rPr>
        <w:t xml:space="preserve"> </w:t>
      </w:r>
      <w:r w:rsidR="006F4FE8" w:rsidRPr="001021D1">
        <w:rPr>
          <w:i/>
        </w:rPr>
        <w:t>and</w:t>
      </w:r>
      <w:r w:rsidR="00A84868">
        <w:rPr>
          <w:i/>
        </w:rPr>
        <w:t xml:space="preserve"> </w:t>
      </w:r>
      <w:r w:rsidR="006F4FE8" w:rsidRPr="001021D1">
        <w:rPr>
          <w:i/>
        </w:rPr>
        <w:t>Poverty</w:t>
      </w:r>
      <w:r w:rsidR="00A84868">
        <w:rPr>
          <w:i/>
        </w:rPr>
        <w:t xml:space="preserve"> </w:t>
      </w:r>
      <w:r w:rsidR="006F4FE8" w:rsidRPr="001021D1">
        <w:rPr>
          <w:i/>
        </w:rPr>
        <w:t>Reduction</w:t>
      </w:r>
      <w:r w:rsidR="00A84868">
        <w:t xml:space="preserve"> </w:t>
      </w:r>
      <w:r w:rsidR="006F4FE8" w:rsidRPr="001021D1">
        <w:t>(considers</w:t>
      </w:r>
      <w:r w:rsidR="00A84868">
        <w:t xml:space="preserve"> </w:t>
      </w:r>
      <w:r w:rsidR="006F4FE8" w:rsidRPr="001021D1">
        <w:t>draft</w:t>
      </w:r>
      <w:r w:rsidR="00A84868">
        <w:t xml:space="preserve"> </w:t>
      </w:r>
      <w:r w:rsidR="006F4FE8" w:rsidRPr="001021D1">
        <w:t>laws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other</w:t>
      </w:r>
      <w:r w:rsidR="00A84868">
        <w:t xml:space="preserve"> </w:t>
      </w:r>
      <w:r w:rsidR="006F4FE8" w:rsidRPr="001021D1">
        <w:t>general</w:t>
      </w:r>
      <w:r w:rsidR="00A84868">
        <w:t xml:space="preserve"> </w:t>
      </w:r>
      <w:r w:rsidR="006F4FE8" w:rsidRPr="001021D1">
        <w:t>act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other</w:t>
      </w:r>
      <w:r w:rsidR="00A84868">
        <w:t xml:space="preserve"> </w:t>
      </w:r>
      <w:r w:rsidR="006F4FE8" w:rsidRPr="001021D1">
        <w:t>issues</w:t>
      </w:r>
      <w:r w:rsidR="00A84868">
        <w:t xml:space="preserve"> </w:t>
      </w:r>
      <w:r w:rsidR="006F4FE8" w:rsidRPr="001021D1">
        <w:t>regarding,</w:t>
      </w:r>
      <w:r w:rsidR="00A84868">
        <w:t xml:space="preserve"> </w:t>
      </w:r>
      <w:r w:rsidR="006F4FE8" w:rsidRPr="001021D1">
        <w:t>inter</w:t>
      </w:r>
      <w:r w:rsidR="00A84868">
        <w:t xml:space="preserve"> </w:t>
      </w:r>
      <w:r w:rsidR="006F4FE8" w:rsidRPr="001021D1">
        <w:t>alia:</w:t>
      </w:r>
      <w:r w:rsidR="00A84868">
        <w:t xml:space="preserve"> </w:t>
      </w:r>
      <w:r w:rsidR="006F4FE8" w:rsidRPr="001021D1">
        <w:t>labor</w:t>
      </w:r>
      <w:r w:rsidR="00A84868">
        <w:t xml:space="preserve"> </w:t>
      </w:r>
      <w:r w:rsidR="006F4FE8" w:rsidRPr="001021D1">
        <w:t>relations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occupational</w:t>
      </w:r>
      <w:r w:rsidR="00A84868">
        <w:t xml:space="preserve"> </w:t>
      </w:r>
      <w:r w:rsidR="006F4FE8" w:rsidRPr="001021D1">
        <w:t>rights,</w:t>
      </w:r>
      <w:r w:rsidR="00A84868">
        <w:t xml:space="preserve"> </w:t>
      </w:r>
      <w:r w:rsidR="006F4FE8" w:rsidRPr="001021D1">
        <w:t>including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rights</w:t>
      </w:r>
      <w:r w:rsidR="00A84868">
        <w:t xml:space="preserve"> </w:t>
      </w:r>
      <w:r w:rsidR="006F4FE8" w:rsidRPr="001021D1">
        <w:t>to</w:t>
      </w:r>
      <w:r w:rsidR="00A84868">
        <w:t xml:space="preserve"> </w:t>
      </w:r>
      <w:r w:rsidR="006F4FE8" w:rsidRPr="001021D1">
        <w:t>safety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health</w:t>
      </w:r>
      <w:r w:rsidR="00A84868">
        <w:t xml:space="preserve"> </w:t>
      </w:r>
      <w:r w:rsidR="006F4FE8" w:rsidRPr="001021D1">
        <w:t>at</w:t>
      </w:r>
      <w:r w:rsidR="00A84868">
        <w:t xml:space="preserve"> </w:t>
      </w:r>
      <w:r w:rsidR="006F4FE8" w:rsidRPr="001021D1">
        <w:t>work;</w:t>
      </w:r>
      <w:r w:rsidR="00A84868">
        <w:t xml:space="preserve"> </w:t>
      </w:r>
      <w:r w:rsidR="006F4FE8" w:rsidRPr="001021D1">
        <w:t>employment;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rights</w:t>
      </w:r>
      <w:r w:rsidR="00A84868">
        <w:t xml:space="preserve"> </w:t>
      </w:r>
      <w:r w:rsidR="006F4FE8" w:rsidRPr="001021D1">
        <w:t>to</w:t>
      </w:r>
      <w:r w:rsidR="00A84868">
        <w:t xml:space="preserve"> </w:t>
      </w:r>
      <w:r w:rsidR="006F4FE8" w:rsidRPr="001021D1">
        <w:t>strike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organize;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social</w:t>
      </w:r>
      <w:r w:rsidR="00A84868">
        <w:t xml:space="preserve"> </w:t>
      </w:r>
      <w:r w:rsidR="006F4FE8" w:rsidRPr="001021D1">
        <w:t>protection</w:t>
      </w:r>
      <w:r w:rsidR="00A84868">
        <w:t xml:space="preserve"> </w:t>
      </w:r>
      <w:r w:rsidR="006F4FE8" w:rsidRPr="001021D1">
        <w:t>system;</w:t>
      </w:r>
      <w:r w:rsidR="00A84868">
        <w:t xml:space="preserve"> </w:t>
      </w:r>
      <w:r w:rsidR="006F4FE8" w:rsidRPr="001021D1">
        <w:t>pension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disability</w:t>
      </w:r>
      <w:r w:rsidR="00A84868">
        <w:t xml:space="preserve"> </w:t>
      </w:r>
      <w:r w:rsidR="006F4FE8" w:rsidRPr="001021D1">
        <w:t>insurance,</w:t>
      </w:r>
      <w:r w:rsidR="00A84868">
        <w:t xml:space="preserve"> </w:t>
      </w:r>
      <w:r w:rsidR="006F4FE8" w:rsidRPr="001021D1">
        <w:t>social</w:t>
      </w:r>
      <w:r w:rsidR="00A84868">
        <w:t xml:space="preserve"> </w:t>
      </w:r>
      <w:r w:rsidR="006F4FE8" w:rsidRPr="001021D1">
        <w:t>insurance,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protection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insured</w:t>
      </w:r>
      <w:r w:rsidR="00A84868">
        <w:t xml:space="preserve"> </w:t>
      </w:r>
      <w:r w:rsidR="006F4FE8" w:rsidRPr="001021D1">
        <w:t>military</w:t>
      </w:r>
      <w:r w:rsidR="00A84868">
        <w:t xml:space="preserve"> </w:t>
      </w:r>
      <w:r w:rsidR="006F4FE8" w:rsidRPr="001021D1">
        <w:t>persons;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protection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veterans,</w:t>
      </w:r>
      <w:r w:rsidR="00A84868">
        <w:t xml:space="preserve"> </w:t>
      </w:r>
      <w:r w:rsidR="006F4FE8" w:rsidRPr="001021D1">
        <w:t>military</w:t>
      </w:r>
      <w:r w:rsidR="00A84868">
        <w:t xml:space="preserve"> </w:t>
      </w:r>
      <w:r w:rsidR="006F4FE8" w:rsidRPr="001021D1">
        <w:t>invalids,</w:t>
      </w:r>
      <w:r w:rsidR="00A84868">
        <w:t xml:space="preserve"> </w:t>
      </w:r>
      <w:r w:rsidR="006F4FE8" w:rsidRPr="001021D1">
        <w:t>civilian</w:t>
      </w:r>
      <w:r w:rsidR="00A84868">
        <w:t xml:space="preserve"> </w:t>
      </w:r>
      <w:r w:rsidR="006F4FE8" w:rsidRPr="001021D1">
        <w:t>invalids,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victims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war,</w:t>
      </w:r>
      <w:r w:rsidR="00A84868">
        <w:t xml:space="preserve"> </w:t>
      </w:r>
      <w:r w:rsidR="006F4FE8" w:rsidRPr="001021D1">
        <w:t>members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their</w:t>
      </w:r>
      <w:r w:rsidR="00A84868">
        <w:t xml:space="preserve"> </w:t>
      </w:r>
      <w:r w:rsidR="006F4FE8" w:rsidRPr="001021D1">
        <w:t>families,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family</w:t>
      </w:r>
      <w:r w:rsidR="00A84868">
        <w:t xml:space="preserve"> </w:t>
      </w:r>
      <w:r w:rsidR="006F4FE8" w:rsidRPr="001021D1">
        <w:t>members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persons</w:t>
      </w:r>
      <w:r w:rsidR="00A84868">
        <w:t xml:space="preserve"> </w:t>
      </w:r>
      <w:r w:rsidR="006F4FE8" w:rsidRPr="001021D1">
        <w:t>engaged</w:t>
      </w:r>
      <w:r w:rsidR="00A84868">
        <w:t xml:space="preserve"> </w:t>
      </w:r>
      <w:r w:rsidR="006F4FE8" w:rsidRPr="001021D1">
        <w:t>in</w:t>
      </w:r>
      <w:r w:rsidR="00A84868">
        <w:t xml:space="preserve"> </w:t>
      </w:r>
      <w:r w:rsidR="006F4FE8" w:rsidRPr="001021D1">
        <w:t>compulsory</w:t>
      </w:r>
      <w:r w:rsidR="00A84868">
        <w:t xml:space="preserve"> </w:t>
      </w:r>
      <w:r w:rsidR="006F4FE8" w:rsidRPr="001021D1">
        <w:t>military</w:t>
      </w:r>
      <w:r w:rsidR="00A84868">
        <w:t xml:space="preserve"> </w:t>
      </w:r>
      <w:r w:rsidR="006F4FE8" w:rsidRPr="001021D1">
        <w:t>service;</w:t>
      </w:r>
      <w:r w:rsidR="00A84868">
        <w:t xml:space="preserve"> </w:t>
      </w:r>
      <w:r w:rsidR="006F4FE8" w:rsidRPr="001021D1">
        <w:t>additionally,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Committee:</w:t>
      </w:r>
      <w:r w:rsidR="00A84868">
        <w:t xml:space="preserve"> </w:t>
      </w:r>
      <w:r w:rsidR="006F4FE8" w:rsidRPr="001021D1">
        <w:t>considers</w:t>
      </w:r>
      <w:r w:rsidR="00A84868">
        <w:t xml:space="preserve"> </w:t>
      </w:r>
      <w:r w:rsidR="006F4FE8" w:rsidRPr="001021D1">
        <w:t>draft</w:t>
      </w:r>
      <w:r w:rsidR="00A84868">
        <w:t xml:space="preserve"> </w:t>
      </w:r>
      <w:r w:rsidR="006F4FE8" w:rsidRPr="001021D1">
        <w:t>laws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other</w:t>
      </w:r>
      <w:r w:rsidR="00A84868">
        <w:t xml:space="preserve"> </w:t>
      </w:r>
      <w:r w:rsidR="006F4FE8" w:rsidRPr="001021D1">
        <w:t>general</w:t>
      </w:r>
      <w:r w:rsidR="00A84868">
        <w:t xml:space="preserve"> </w:t>
      </w:r>
      <w:r w:rsidR="006F4FE8" w:rsidRPr="001021D1">
        <w:t>acts</w:t>
      </w:r>
      <w:r w:rsidR="00A84868">
        <w:t xml:space="preserve"> </w:t>
      </w:r>
      <w:r w:rsidR="006F4FE8" w:rsidRPr="001021D1">
        <w:t>with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purpose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social</w:t>
      </w:r>
      <w:r w:rsidR="00A84868">
        <w:t xml:space="preserve"> </w:t>
      </w:r>
      <w:r w:rsidR="006F4FE8" w:rsidRPr="001021D1">
        <w:t>inclusion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supervises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decision-making</w:t>
      </w:r>
      <w:r w:rsidR="00A84868">
        <w:t xml:space="preserve"> </w:t>
      </w:r>
      <w:r w:rsidR="006F4FE8" w:rsidRPr="001021D1">
        <w:t>process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budget</w:t>
      </w:r>
      <w:r w:rsidR="00A84868">
        <w:t xml:space="preserve"> </w:t>
      </w:r>
      <w:r w:rsidR="006F4FE8" w:rsidRPr="001021D1">
        <w:t>allocation</w:t>
      </w:r>
      <w:r w:rsidR="00A84868">
        <w:t xml:space="preserve"> </w:t>
      </w:r>
      <w:r w:rsidR="006F4FE8" w:rsidRPr="001021D1">
        <w:t>in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field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social</w:t>
      </w:r>
      <w:r w:rsidR="00A84868">
        <w:t xml:space="preserve"> </w:t>
      </w:r>
      <w:r w:rsidR="006F4FE8" w:rsidRPr="001021D1">
        <w:t>inclusion;</w:t>
      </w:r>
      <w:r w:rsidR="00A84868">
        <w:t xml:space="preserve"> </w:t>
      </w:r>
      <w:r w:rsidR="006F4FE8" w:rsidRPr="001021D1">
        <w:t>provides</w:t>
      </w:r>
      <w:r w:rsidR="00A84868">
        <w:t xml:space="preserve"> </w:t>
      </w:r>
      <w:r w:rsidR="006F4FE8" w:rsidRPr="001021D1">
        <w:t>suggestions,</w:t>
      </w:r>
      <w:r w:rsidR="00A84868">
        <w:t xml:space="preserve"> </w:t>
      </w:r>
      <w:r w:rsidR="006F4FE8" w:rsidRPr="001021D1">
        <w:t>remarks,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assessments</w:t>
      </w:r>
      <w:r w:rsidR="00A84868">
        <w:t xml:space="preserve"> </w:t>
      </w:r>
      <w:r w:rsidR="006F4FE8" w:rsidRPr="001021D1">
        <w:t>regarding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implementation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relevant</w:t>
      </w:r>
      <w:r w:rsidR="00A84868">
        <w:t xml:space="preserve"> </w:t>
      </w:r>
      <w:r w:rsidR="006F4FE8" w:rsidRPr="001021D1">
        <w:t>policies;</w:t>
      </w:r>
      <w:r w:rsidR="00A84868">
        <w:t xml:space="preserve"> </w:t>
      </w:r>
      <w:r w:rsidR="006F4FE8" w:rsidRPr="001021D1">
        <w:t>builds</w:t>
      </w:r>
      <w:r w:rsidR="00A84868">
        <w:t xml:space="preserve"> </w:t>
      </w:r>
      <w:r w:rsidR="006F4FE8" w:rsidRPr="001021D1">
        <w:t>partnerships</w:t>
      </w:r>
      <w:r w:rsidR="00A84868">
        <w:t xml:space="preserve"> </w:t>
      </w:r>
      <w:r w:rsidR="006F4FE8" w:rsidRPr="001021D1">
        <w:t>at</w:t>
      </w:r>
      <w:r w:rsidR="00A84868">
        <w:t xml:space="preserve"> </w:t>
      </w:r>
      <w:r w:rsidR="006F4FE8" w:rsidRPr="001021D1">
        <w:t>all</w:t>
      </w:r>
      <w:r w:rsidR="00A84868">
        <w:t xml:space="preserve"> </w:t>
      </w:r>
      <w:r w:rsidR="006F4FE8" w:rsidRPr="001021D1">
        <w:t>levels</w:t>
      </w:r>
      <w:r w:rsidR="00A84868">
        <w:t xml:space="preserve"> </w:t>
      </w:r>
      <w:r w:rsidR="006F4FE8" w:rsidRPr="001021D1">
        <w:t>for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efficient,</w:t>
      </w:r>
      <w:r w:rsidR="00A84868">
        <w:t xml:space="preserve"> </w:t>
      </w:r>
      <w:r w:rsidR="006F4FE8" w:rsidRPr="001021D1">
        <w:t>rational,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timely</w:t>
      </w:r>
      <w:r w:rsidR="00A84868">
        <w:t xml:space="preserve"> </w:t>
      </w:r>
      <w:r w:rsidR="006F4FE8" w:rsidRPr="001021D1">
        <w:t>implementation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process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social</w:t>
      </w:r>
      <w:r w:rsidR="00A84868">
        <w:t xml:space="preserve"> </w:t>
      </w:r>
      <w:r w:rsidR="006F4FE8" w:rsidRPr="001021D1">
        <w:t>inclusion</w:t>
      </w:r>
      <w:r w:rsidR="00A84868">
        <w:t xml:space="preserve"> </w:t>
      </w:r>
      <w:r w:rsidR="006F4FE8" w:rsidRPr="001021D1">
        <w:t>in</w:t>
      </w:r>
      <w:r w:rsidR="00A84868">
        <w:t xml:space="preserve"> </w:t>
      </w:r>
      <w:r w:rsidR="006F4FE8" w:rsidRPr="001021D1">
        <w:t>order</w:t>
      </w:r>
      <w:r w:rsidR="00A84868">
        <w:t xml:space="preserve"> </w:t>
      </w:r>
      <w:r w:rsidR="006F4FE8" w:rsidRPr="001021D1">
        <w:t>to</w:t>
      </w:r>
      <w:r w:rsidR="00A84868">
        <w:t xml:space="preserve"> </w:t>
      </w:r>
      <w:r w:rsidR="006F4FE8" w:rsidRPr="001021D1">
        <w:t>achieve</w:t>
      </w:r>
      <w:r w:rsidR="00A84868">
        <w:t xml:space="preserve"> </w:t>
      </w:r>
      <w:r w:rsidR="006F4FE8" w:rsidRPr="001021D1">
        <w:t>European</w:t>
      </w:r>
      <w:r w:rsidR="00A84868">
        <w:t xml:space="preserve"> </w:t>
      </w:r>
      <w:r w:rsidR="006F4FE8" w:rsidRPr="001021D1">
        <w:t>standards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full</w:t>
      </w:r>
      <w:r w:rsidR="00A84868">
        <w:t xml:space="preserve"> </w:t>
      </w:r>
      <w:r w:rsidR="006F4FE8" w:rsidRPr="001021D1">
        <w:t>social</w:t>
      </w:r>
      <w:r w:rsidR="00A84868">
        <w:t xml:space="preserve"> </w:t>
      </w:r>
      <w:r w:rsidR="006F4FE8" w:rsidRPr="001021D1">
        <w:t>inclusion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all</w:t>
      </w:r>
      <w:r w:rsidR="00A84868">
        <w:t xml:space="preserve"> </w:t>
      </w:r>
      <w:r w:rsidR="006F4FE8" w:rsidRPr="001021D1">
        <w:t>citizens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marginalized</w:t>
      </w:r>
      <w:r w:rsidR="00A84868">
        <w:t xml:space="preserve"> </w:t>
      </w:r>
      <w:r w:rsidR="006F4FE8" w:rsidRPr="001021D1">
        <w:t>groups;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engages</w:t>
      </w:r>
      <w:r w:rsidR="00A84868">
        <w:t xml:space="preserve"> </w:t>
      </w:r>
      <w:r w:rsidR="006F4FE8" w:rsidRPr="001021D1">
        <w:t>in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institutionalization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participation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citizen</w:t>
      </w:r>
      <w:r w:rsidR="00A84868">
        <w:t xml:space="preserve"> </w:t>
      </w:r>
      <w:r w:rsidR="006F4FE8" w:rsidRPr="001021D1">
        <w:t>representatives</w:t>
      </w:r>
      <w:r w:rsidR="00A84868">
        <w:t xml:space="preserve"> </w:t>
      </w:r>
      <w:r w:rsidR="006F4FE8" w:rsidRPr="001021D1">
        <w:t>in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decision-making</w:t>
      </w:r>
      <w:r w:rsidR="00A84868">
        <w:t xml:space="preserve"> </w:t>
      </w:r>
      <w:r w:rsidR="006F4FE8" w:rsidRPr="001021D1">
        <w:t>process);</w:t>
      </w:r>
    </w:p>
    <w:p w14:paraId="475F55E2" w14:textId="4BCD7DE9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6F4FE8" w:rsidRPr="001021D1">
        <w:rPr>
          <w:i/>
        </w:rPr>
        <w:t>Committee</w:t>
      </w:r>
      <w:r w:rsidR="00A84868">
        <w:rPr>
          <w:i/>
        </w:rPr>
        <w:t xml:space="preserve"> </w:t>
      </w:r>
      <w:r w:rsidR="006F4FE8" w:rsidRPr="001021D1">
        <w:rPr>
          <w:i/>
        </w:rPr>
        <w:t>on</w:t>
      </w:r>
      <w:r w:rsidR="00A84868">
        <w:rPr>
          <w:i/>
        </w:rPr>
        <w:t xml:space="preserve"> </w:t>
      </w:r>
      <w:r w:rsidR="006F4FE8" w:rsidRPr="001021D1">
        <w:rPr>
          <w:i/>
        </w:rPr>
        <w:t>Education,</w:t>
      </w:r>
      <w:r w:rsidR="00A84868">
        <w:rPr>
          <w:i/>
        </w:rPr>
        <w:t xml:space="preserve"> </w:t>
      </w:r>
      <w:r w:rsidR="006F4FE8" w:rsidRPr="001021D1">
        <w:rPr>
          <w:i/>
        </w:rPr>
        <w:t>Science,</w:t>
      </w:r>
      <w:r w:rsidR="00A84868">
        <w:rPr>
          <w:i/>
        </w:rPr>
        <w:t xml:space="preserve"> </w:t>
      </w:r>
      <w:r w:rsidR="006F4FE8" w:rsidRPr="001021D1">
        <w:rPr>
          <w:i/>
        </w:rPr>
        <w:t>Technological</w:t>
      </w:r>
      <w:r w:rsidR="00A84868">
        <w:rPr>
          <w:i/>
        </w:rPr>
        <w:t xml:space="preserve"> </w:t>
      </w:r>
      <w:r w:rsidR="006F4FE8" w:rsidRPr="001021D1">
        <w:rPr>
          <w:i/>
        </w:rPr>
        <w:t>Development,</w:t>
      </w:r>
      <w:r w:rsidR="00A84868">
        <w:rPr>
          <w:i/>
        </w:rPr>
        <w:t xml:space="preserve"> </w:t>
      </w:r>
      <w:r w:rsidR="006F4FE8" w:rsidRPr="001021D1">
        <w:rPr>
          <w:i/>
        </w:rPr>
        <w:t>and</w:t>
      </w:r>
      <w:r w:rsidR="00A84868">
        <w:rPr>
          <w:i/>
        </w:rPr>
        <w:t xml:space="preserve"> </w:t>
      </w:r>
      <w:r w:rsidR="006F4FE8" w:rsidRPr="001021D1">
        <w:rPr>
          <w:i/>
        </w:rPr>
        <w:t>an</w:t>
      </w:r>
      <w:r w:rsidR="00A84868">
        <w:rPr>
          <w:i/>
        </w:rPr>
        <w:t xml:space="preserve"> </w:t>
      </w:r>
      <w:r w:rsidR="006F4FE8" w:rsidRPr="001021D1">
        <w:rPr>
          <w:i/>
        </w:rPr>
        <w:t>Information</w:t>
      </w:r>
      <w:r w:rsidR="00A84868">
        <w:rPr>
          <w:i/>
        </w:rPr>
        <w:t xml:space="preserve"> </w:t>
      </w:r>
      <w:r w:rsidR="006F4FE8" w:rsidRPr="001021D1">
        <w:rPr>
          <w:i/>
        </w:rPr>
        <w:t>Society</w:t>
      </w:r>
      <w:r w:rsidR="00A84868">
        <w:t xml:space="preserve"> </w:t>
      </w:r>
      <w:r w:rsidR="006F4FE8" w:rsidRPr="001021D1">
        <w:t>(considers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draft</w:t>
      </w:r>
      <w:r w:rsidR="00A84868">
        <w:t xml:space="preserve"> </w:t>
      </w:r>
      <w:r w:rsidR="006F4FE8" w:rsidRPr="001021D1">
        <w:t>laws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other</w:t>
      </w:r>
      <w:r w:rsidR="00A84868">
        <w:t xml:space="preserve"> </w:t>
      </w:r>
      <w:r w:rsidR="006F4FE8" w:rsidRPr="001021D1">
        <w:t>general</w:t>
      </w:r>
      <w:r w:rsidR="00A84868">
        <w:t xml:space="preserve"> </w:t>
      </w:r>
      <w:r w:rsidR="006F4FE8" w:rsidRPr="001021D1">
        <w:t>acts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other</w:t>
      </w:r>
      <w:r w:rsidR="00A84868">
        <w:t xml:space="preserve"> </w:t>
      </w:r>
      <w:r w:rsidR="006F4FE8" w:rsidRPr="001021D1">
        <w:t>issues</w:t>
      </w:r>
      <w:r w:rsidR="00A84868">
        <w:t xml:space="preserve"> </w:t>
      </w:r>
      <w:r w:rsidR="006F4FE8" w:rsidRPr="001021D1">
        <w:t>regarding,</w:t>
      </w:r>
      <w:r w:rsidR="00A84868">
        <w:t xml:space="preserve"> </w:t>
      </w:r>
      <w:r w:rsidR="006F4FE8" w:rsidRPr="001021D1">
        <w:t>inter</w:t>
      </w:r>
      <w:r w:rsidR="00A84868">
        <w:t xml:space="preserve"> </w:t>
      </w:r>
      <w:r w:rsidR="006F4FE8" w:rsidRPr="001021D1">
        <w:t>alia:</w:t>
      </w:r>
      <w:r w:rsidR="00A84868">
        <w:t xml:space="preserve"> </w:t>
      </w:r>
      <w:r w:rsidR="006F4FE8" w:rsidRPr="001021D1">
        <w:t>preschool,</w:t>
      </w:r>
      <w:r w:rsidR="00A84868">
        <w:t xml:space="preserve"> </w:t>
      </w:r>
      <w:r w:rsidR="006F4FE8" w:rsidRPr="001021D1">
        <w:t>primary,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secondary</w:t>
      </w:r>
      <w:r w:rsidR="00A84868">
        <w:t xml:space="preserve"> </w:t>
      </w:r>
      <w:r w:rsidR="006F4FE8" w:rsidRPr="001021D1">
        <w:t>education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upbringing;</w:t>
      </w:r>
      <w:r w:rsidR="00A84868">
        <w:t xml:space="preserve"> </w:t>
      </w:r>
      <w:r w:rsidR="006F4FE8" w:rsidRPr="001021D1">
        <w:t>higher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lastRenderedPageBreak/>
        <w:t>higher</w:t>
      </w:r>
      <w:r w:rsidR="00A84868">
        <w:t xml:space="preserve"> </w:t>
      </w:r>
      <w:r w:rsidR="006F4FE8" w:rsidRPr="001021D1">
        <w:t>education;</w:t>
      </w:r>
      <w:r w:rsidR="00A84868">
        <w:t xml:space="preserve"> </w:t>
      </w:r>
      <w:r w:rsidR="006F4FE8" w:rsidRPr="001021D1">
        <w:t>pupil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student</w:t>
      </w:r>
      <w:r w:rsidR="00A84868">
        <w:t xml:space="preserve"> </w:t>
      </w:r>
      <w:r w:rsidR="006F4FE8" w:rsidRPr="001021D1">
        <w:t>standards;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position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youth;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protection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youth</w:t>
      </w:r>
      <w:r w:rsidR="00A84868">
        <w:t xml:space="preserve"> </w:t>
      </w:r>
      <w:r w:rsidR="006F4FE8" w:rsidRPr="001021D1">
        <w:t>interests);</w:t>
      </w:r>
    </w:p>
    <w:p w14:paraId="2F6E9C2A" w14:textId="473B5F8D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6F4FE8" w:rsidRPr="001021D1">
        <w:rPr>
          <w:i/>
        </w:rPr>
        <w:t>Committee</w:t>
      </w:r>
      <w:r w:rsidR="00A84868">
        <w:rPr>
          <w:i/>
        </w:rPr>
        <w:t xml:space="preserve"> </w:t>
      </w:r>
      <w:r w:rsidR="006F4FE8" w:rsidRPr="001021D1">
        <w:rPr>
          <w:i/>
        </w:rPr>
        <w:t>on</w:t>
      </w:r>
      <w:r w:rsidR="00A84868">
        <w:rPr>
          <w:i/>
        </w:rPr>
        <w:t xml:space="preserve"> </w:t>
      </w:r>
      <w:r w:rsidR="006F4FE8" w:rsidRPr="001021D1">
        <w:rPr>
          <w:i/>
        </w:rPr>
        <w:t>Health</w:t>
      </w:r>
      <w:r w:rsidR="00A84868">
        <w:rPr>
          <w:i/>
        </w:rPr>
        <w:t xml:space="preserve"> </w:t>
      </w:r>
      <w:r w:rsidR="006F4FE8" w:rsidRPr="001021D1">
        <w:rPr>
          <w:i/>
        </w:rPr>
        <w:t>and</w:t>
      </w:r>
      <w:r w:rsidR="00A84868">
        <w:rPr>
          <w:i/>
        </w:rPr>
        <w:t xml:space="preserve"> </w:t>
      </w:r>
      <w:r w:rsidR="006F4FE8" w:rsidRPr="001021D1">
        <w:rPr>
          <w:i/>
        </w:rPr>
        <w:t>the</w:t>
      </w:r>
      <w:r w:rsidR="00A84868">
        <w:rPr>
          <w:i/>
        </w:rPr>
        <w:t xml:space="preserve"> </w:t>
      </w:r>
      <w:r w:rsidR="006F4FE8" w:rsidRPr="001021D1">
        <w:rPr>
          <w:i/>
        </w:rPr>
        <w:t>Family</w:t>
      </w:r>
      <w:r w:rsidR="00A84868">
        <w:t xml:space="preserve"> </w:t>
      </w:r>
      <w:r w:rsidR="006F4FE8" w:rsidRPr="001021D1">
        <w:t>(considers</w:t>
      </w:r>
      <w:r w:rsidR="00A84868">
        <w:t xml:space="preserve"> </w:t>
      </w:r>
      <w:r w:rsidR="006F4FE8" w:rsidRPr="001021D1">
        <w:t>draft</w:t>
      </w:r>
      <w:r w:rsidR="00A84868">
        <w:t xml:space="preserve"> </w:t>
      </w:r>
      <w:r w:rsidR="006F4FE8" w:rsidRPr="001021D1">
        <w:t>laws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other</w:t>
      </w:r>
      <w:r w:rsidR="00A84868">
        <w:t xml:space="preserve"> </w:t>
      </w:r>
      <w:r w:rsidR="006F4FE8" w:rsidRPr="001021D1">
        <w:t>general</w:t>
      </w:r>
      <w:r w:rsidR="00A84868">
        <w:t xml:space="preserve"> </w:t>
      </w:r>
      <w:r w:rsidR="006F4FE8" w:rsidRPr="001021D1">
        <w:t>acts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other</w:t>
      </w:r>
      <w:r w:rsidR="00A84868">
        <w:t xml:space="preserve"> </w:t>
      </w:r>
      <w:r w:rsidR="006F4FE8" w:rsidRPr="001021D1">
        <w:t>issues</w:t>
      </w:r>
      <w:r w:rsidR="00A84868">
        <w:t xml:space="preserve"> </w:t>
      </w:r>
      <w:r w:rsidR="006F4FE8" w:rsidRPr="001021D1">
        <w:t>regarding,</w:t>
      </w:r>
      <w:r w:rsidR="00A84868">
        <w:t xml:space="preserve"> </w:t>
      </w:r>
      <w:r w:rsidR="006F4FE8" w:rsidRPr="001021D1">
        <w:t>inter</w:t>
      </w:r>
      <w:r w:rsidR="00A84868">
        <w:t xml:space="preserve"> </w:t>
      </w:r>
      <w:r w:rsidR="006F4FE8" w:rsidRPr="001021D1">
        <w:t>alia:</w:t>
      </w:r>
      <w:r w:rsidR="00A84868">
        <w:t xml:space="preserve"> </w:t>
      </w:r>
      <w:r w:rsidR="006F4FE8" w:rsidRPr="001021D1">
        <w:t>health</w:t>
      </w:r>
      <w:r w:rsidR="00A84868">
        <w:t xml:space="preserve"> </w:t>
      </w:r>
      <w:r w:rsidR="006F4FE8" w:rsidRPr="001021D1">
        <w:t>care;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health</w:t>
      </w:r>
      <w:r w:rsidR="00A84868">
        <w:t xml:space="preserve"> </w:t>
      </w:r>
      <w:r w:rsidR="006F4FE8" w:rsidRPr="001021D1">
        <w:t>care</w:t>
      </w:r>
      <w:r w:rsidR="00A84868">
        <w:t xml:space="preserve"> </w:t>
      </w:r>
      <w:r w:rsidR="006F4FE8" w:rsidRPr="001021D1">
        <w:t>system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its</w:t>
      </w:r>
      <w:r w:rsidR="00A84868">
        <w:t xml:space="preserve"> </w:t>
      </w:r>
      <w:r w:rsidR="006F4FE8" w:rsidRPr="001021D1">
        <w:t>organization;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health</w:t>
      </w:r>
      <w:r w:rsidR="00A84868">
        <w:t xml:space="preserve"> </w:t>
      </w:r>
      <w:r w:rsidR="006F4FE8" w:rsidRPr="001021D1">
        <w:t>insurance</w:t>
      </w:r>
      <w:r w:rsidR="00A84868">
        <w:t xml:space="preserve"> </w:t>
      </w:r>
      <w:r w:rsidR="006F4FE8" w:rsidRPr="001021D1">
        <w:t>system;</w:t>
      </w:r>
      <w:r w:rsidR="00A84868">
        <w:t xml:space="preserve"> </w:t>
      </w:r>
      <w:r w:rsidR="006F4FE8" w:rsidRPr="001021D1">
        <w:t>family</w:t>
      </w:r>
      <w:r w:rsidR="00A84868">
        <w:t xml:space="preserve"> </w:t>
      </w:r>
      <w:r w:rsidR="006F4FE8" w:rsidRPr="001021D1">
        <w:t>law</w:t>
      </w:r>
      <w:r w:rsidR="00A84868">
        <w:t xml:space="preserve"> </w:t>
      </w:r>
      <w:r w:rsidR="006F4FE8" w:rsidRPr="001021D1">
        <w:t>protection,</w:t>
      </w:r>
      <w:r w:rsidR="00A84868">
        <w:t xml:space="preserve"> </w:t>
      </w:r>
      <w:r w:rsidR="006F4FE8" w:rsidRPr="001021D1">
        <w:t>marriage,</w:t>
      </w:r>
      <w:r w:rsidR="00A84868">
        <w:t xml:space="preserve"> </w:t>
      </w:r>
      <w:r w:rsidR="006F4FE8" w:rsidRPr="001021D1">
        <w:t>family</w:t>
      </w:r>
      <w:r w:rsidR="00A84868">
        <w:t xml:space="preserve"> </w:t>
      </w:r>
      <w:r w:rsidR="006F4FE8" w:rsidRPr="001021D1">
        <w:t>planning,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social</w:t>
      </w:r>
      <w:r w:rsidR="00A84868">
        <w:t xml:space="preserve"> </w:t>
      </w:r>
      <w:r w:rsidR="006F4FE8" w:rsidRPr="001021D1">
        <w:t>care</w:t>
      </w:r>
      <w:r w:rsidR="00A84868">
        <w:t xml:space="preserve"> </w:t>
      </w:r>
      <w:r w:rsidR="006F4FE8" w:rsidRPr="001021D1">
        <w:t>for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family;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other</w:t>
      </w:r>
      <w:r w:rsidR="00A84868">
        <w:t xml:space="preserve"> </w:t>
      </w:r>
      <w:r w:rsidR="006F4FE8" w:rsidRPr="001021D1">
        <w:t>issues</w:t>
      </w:r>
      <w:r w:rsidR="00A84868">
        <w:t xml:space="preserve"> </w:t>
      </w:r>
      <w:r w:rsidR="006F4FE8" w:rsidRPr="001021D1">
        <w:t>in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field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health</w:t>
      </w:r>
      <w:r w:rsidR="00A84868">
        <w:t xml:space="preserve"> </w:t>
      </w:r>
      <w:r w:rsidR="006F4FE8" w:rsidRPr="001021D1">
        <w:t>that</w:t>
      </w:r>
      <w:r w:rsidR="00A84868">
        <w:t xml:space="preserve"> </w:t>
      </w:r>
      <w:r w:rsidR="006F4FE8" w:rsidRPr="001021D1">
        <w:t>provide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necessary</w:t>
      </w:r>
      <w:r w:rsidR="00A84868">
        <w:t xml:space="preserve"> </w:t>
      </w:r>
      <w:r w:rsidR="006F4FE8" w:rsidRPr="001021D1">
        <w:t>legal</w:t>
      </w:r>
      <w:r w:rsidR="00A84868">
        <w:t xml:space="preserve"> </w:t>
      </w:r>
      <w:r w:rsidR="006F4FE8" w:rsidRPr="001021D1">
        <w:t>conditions</w:t>
      </w:r>
      <w:r w:rsidR="00A84868">
        <w:t xml:space="preserve"> </w:t>
      </w:r>
      <w:r w:rsidR="006F4FE8" w:rsidRPr="001021D1">
        <w:t>for</w:t>
      </w:r>
      <w:r w:rsidR="00A84868">
        <w:t xml:space="preserve"> </w:t>
      </w:r>
      <w:r w:rsidR="006F4FE8" w:rsidRPr="001021D1">
        <w:t>regulating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system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protection,</w:t>
      </w:r>
      <w:r w:rsidR="00A84868">
        <w:t xml:space="preserve"> </w:t>
      </w:r>
      <w:r w:rsidR="006F4FE8" w:rsidRPr="001021D1">
        <w:t>preservation,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improvement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public</w:t>
      </w:r>
      <w:r w:rsidR="00A84868">
        <w:t xml:space="preserve"> </w:t>
      </w:r>
      <w:r w:rsidR="006F4FE8" w:rsidRPr="001021D1">
        <w:t>health);</w:t>
      </w:r>
    </w:p>
    <w:p w14:paraId="4169C1A9" w14:textId="2B71C911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6F4FE8" w:rsidRPr="001021D1">
        <w:rPr>
          <w:i/>
        </w:rPr>
        <w:t>Committee</w:t>
      </w:r>
      <w:r w:rsidR="00A84868">
        <w:rPr>
          <w:i/>
        </w:rPr>
        <w:t xml:space="preserve"> </w:t>
      </w:r>
      <w:r w:rsidR="006F4FE8" w:rsidRPr="001021D1">
        <w:rPr>
          <w:i/>
        </w:rPr>
        <w:t>on</w:t>
      </w:r>
      <w:r w:rsidR="00A84868">
        <w:rPr>
          <w:i/>
        </w:rPr>
        <w:t xml:space="preserve"> </w:t>
      </w:r>
      <w:r w:rsidR="006F4FE8" w:rsidRPr="001021D1">
        <w:rPr>
          <w:i/>
        </w:rPr>
        <w:t>the</w:t>
      </w:r>
      <w:r w:rsidR="00A84868">
        <w:rPr>
          <w:i/>
        </w:rPr>
        <w:t xml:space="preserve"> </w:t>
      </w:r>
      <w:r w:rsidR="006F4FE8" w:rsidRPr="001021D1">
        <w:rPr>
          <w:i/>
        </w:rPr>
        <w:t>Rights</w:t>
      </w:r>
      <w:r w:rsidR="00A84868">
        <w:rPr>
          <w:i/>
        </w:rPr>
        <w:t xml:space="preserve"> </w:t>
      </w:r>
      <w:r w:rsidR="006F4FE8" w:rsidRPr="001021D1">
        <w:rPr>
          <w:i/>
        </w:rPr>
        <w:t>of</w:t>
      </w:r>
      <w:r w:rsidR="00A84868">
        <w:rPr>
          <w:i/>
        </w:rPr>
        <w:t xml:space="preserve"> </w:t>
      </w:r>
      <w:r w:rsidR="006F4FE8" w:rsidRPr="001021D1">
        <w:rPr>
          <w:i/>
        </w:rPr>
        <w:t>the</w:t>
      </w:r>
      <w:r w:rsidR="00A84868">
        <w:rPr>
          <w:i/>
        </w:rPr>
        <w:t xml:space="preserve"> </w:t>
      </w:r>
      <w:r w:rsidR="006F4FE8" w:rsidRPr="001021D1">
        <w:rPr>
          <w:i/>
        </w:rPr>
        <w:t>Child</w:t>
      </w:r>
      <w:r w:rsidR="00A84868">
        <w:t xml:space="preserve"> </w:t>
      </w:r>
      <w:r w:rsidR="006F4FE8" w:rsidRPr="001021D1">
        <w:t>(formed</w:t>
      </w:r>
      <w:r w:rsidR="00A84868">
        <w:t xml:space="preserve"> </w:t>
      </w:r>
      <w:r w:rsidR="006F4FE8" w:rsidRPr="001021D1">
        <w:t>as</w:t>
      </w:r>
      <w:r w:rsidR="00A84868">
        <w:t xml:space="preserve"> </w:t>
      </w:r>
      <w:r w:rsidR="006F4FE8" w:rsidRPr="001021D1">
        <w:t>a</w:t>
      </w:r>
      <w:r w:rsidR="00A84868">
        <w:t xml:space="preserve"> </w:t>
      </w:r>
      <w:r w:rsidR="006F4FE8" w:rsidRPr="001021D1">
        <w:t>special</w:t>
      </w:r>
      <w:r w:rsidR="00A84868">
        <w:t xml:space="preserve"> </w:t>
      </w:r>
      <w:r w:rsidR="006F4FE8" w:rsidRPr="001021D1">
        <w:t>permanent</w:t>
      </w:r>
      <w:r w:rsidR="00A84868">
        <w:t xml:space="preserve"> </w:t>
      </w:r>
      <w:r w:rsidR="006F4FE8" w:rsidRPr="001021D1">
        <w:t>working</w:t>
      </w:r>
      <w:r w:rsidR="00A84868">
        <w:t xml:space="preserve"> </w:t>
      </w:r>
      <w:r w:rsidR="006F4FE8" w:rsidRPr="001021D1">
        <w:t>body,</w:t>
      </w:r>
      <w:r w:rsidR="00A84868">
        <w:t xml:space="preserve"> </w:t>
      </w:r>
      <w:r w:rsidR="006F4FE8" w:rsidRPr="001021D1">
        <w:t>it:</w:t>
      </w:r>
      <w:r w:rsidR="00A84868">
        <w:t xml:space="preserve"> </w:t>
      </w:r>
      <w:r w:rsidR="006F4FE8" w:rsidRPr="001021D1">
        <w:t>considers</w:t>
      </w:r>
      <w:r w:rsidR="00A84868">
        <w:t xml:space="preserve"> </w:t>
      </w:r>
      <w:r w:rsidR="006F4FE8" w:rsidRPr="001021D1">
        <w:t>draft</w:t>
      </w:r>
      <w:r w:rsidR="00A84868">
        <w:t xml:space="preserve"> </w:t>
      </w:r>
      <w:r w:rsidR="006F4FE8" w:rsidRPr="001021D1">
        <w:t>laws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protection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children</w:t>
      </w:r>
      <w:r w:rsidR="00CF659D">
        <w:t>’</w:t>
      </w:r>
      <w:r w:rsidR="006F4FE8" w:rsidRPr="001021D1">
        <w:t>s</w:t>
      </w:r>
      <w:r w:rsidR="00A84868">
        <w:t xml:space="preserve"> </w:t>
      </w:r>
      <w:r w:rsidR="006F4FE8" w:rsidRPr="001021D1">
        <w:t>rights;</w:t>
      </w:r>
      <w:r w:rsidR="00A84868">
        <w:t xml:space="preserve"> </w:t>
      </w:r>
      <w:r w:rsidR="006F4FE8" w:rsidRPr="001021D1">
        <w:t>monitors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implementation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application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laws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other</w:t>
      </w:r>
      <w:r w:rsidR="00A84868">
        <w:t xml:space="preserve"> </w:t>
      </w:r>
      <w:r w:rsidR="006F4FE8" w:rsidRPr="001021D1">
        <w:t>acts</w:t>
      </w:r>
      <w:r w:rsidR="00A84868">
        <w:t xml:space="preserve"> </w:t>
      </w:r>
      <w:r w:rsidR="006F4FE8" w:rsidRPr="001021D1">
        <w:t>governing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position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protection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children</w:t>
      </w:r>
      <w:r w:rsidR="00CF659D">
        <w:t>’</w:t>
      </w:r>
      <w:r w:rsidR="006F4FE8" w:rsidRPr="001021D1">
        <w:t>s</w:t>
      </w:r>
      <w:r w:rsidR="00A84868">
        <w:t xml:space="preserve"> </w:t>
      </w:r>
      <w:r w:rsidR="006F4FE8" w:rsidRPr="001021D1">
        <w:t>rights;</w:t>
      </w:r>
      <w:r w:rsidR="00A84868">
        <w:t xml:space="preserve"> </w:t>
      </w:r>
      <w:r w:rsidR="006F4FE8" w:rsidRPr="001021D1">
        <w:t>monitors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compliance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national</w:t>
      </w:r>
      <w:r w:rsidR="00A84868">
        <w:t xml:space="preserve"> </w:t>
      </w:r>
      <w:r w:rsidR="006F4FE8" w:rsidRPr="001021D1">
        <w:t>legislation</w:t>
      </w:r>
      <w:r w:rsidR="00A84868">
        <w:t xml:space="preserve"> </w:t>
      </w:r>
      <w:r w:rsidR="006F4FE8" w:rsidRPr="001021D1">
        <w:t>with</w:t>
      </w:r>
      <w:r w:rsidR="00A84868">
        <w:t xml:space="preserve"> </w:t>
      </w:r>
      <w:r w:rsidR="006F4FE8" w:rsidRPr="001021D1">
        <w:t>international</w:t>
      </w:r>
      <w:r w:rsidR="00A84868">
        <w:t xml:space="preserve"> </w:t>
      </w:r>
      <w:r w:rsidR="006F4FE8" w:rsidRPr="001021D1">
        <w:t>standards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children</w:t>
      </w:r>
      <w:r w:rsidR="00CF659D">
        <w:t>’</w:t>
      </w:r>
      <w:r w:rsidR="006F4FE8" w:rsidRPr="001021D1">
        <w:t>s</w:t>
      </w:r>
      <w:r w:rsidR="00A84868">
        <w:t xml:space="preserve"> </w:t>
      </w:r>
      <w:r w:rsidR="006F4FE8" w:rsidRPr="001021D1">
        <w:t>rights;</w:t>
      </w:r>
      <w:r w:rsidR="00A84868">
        <w:t xml:space="preserve"> </w:t>
      </w:r>
      <w:r w:rsidR="006F4FE8" w:rsidRPr="001021D1">
        <w:t>cooperates</w:t>
      </w:r>
      <w:r w:rsidR="00A84868">
        <w:t xml:space="preserve"> </w:t>
      </w:r>
      <w:r w:rsidR="006F4FE8" w:rsidRPr="001021D1">
        <w:t>with</w:t>
      </w:r>
      <w:r w:rsidR="00A84868">
        <w:t xml:space="preserve"> </w:t>
      </w:r>
      <w:r w:rsidR="006F4FE8" w:rsidRPr="001021D1">
        <w:t>national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international</w:t>
      </w:r>
      <w:r w:rsidR="00A84868">
        <w:t xml:space="preserve"> </w:t>
      </w:r>
      <w:r w:rsidR="006F4FE8" w:rsidRPr="001021D1">
        <w:t>institutions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bodies,</w:t>
      </w:r>
      <w:r w:rsidR="00A84868">
        <w:t xml:space="preserve"> </w:t>
      </w:r>
      <w:r w:rsidR="006F4FE8" w:rsidRPr="001021D1">
        <w:t>as</w:t>
      </w:r>
      <w:r w:rsidR="00A84868">
        <w:t xml:space="preserve"> </w:t>
      </w:r>
      <w:r w:rsidR="006F4FE8" w:rsidRPr="001021D1">
        <w:t>well</w:t>
      </w:r>
      <w:r w:rsidR="00A84868">
        <w:t xml:space="preserve"> </w:t>
      </w:r>
      <w:r w:rsidR="006F4FE8" w:rsidRPr="001021D1">
        <w:t>as</w:t>
      </w:r>
      <w:r w:rsidR="00A84868">
        <w:t xml:space="preserve"> </w:t>
      </w:r>
      <w:r w:rsidR="006F4FE8" w:rsidRPr="001021D1">
        <w:t>local</w:t>
      </w:r>
      <w:r w:rsidR="00A84868">
        <w:t xml:space="preserve"> </w:t>
      </w:r>
      <w:r w:rsidR="006F4FE8" w:rsidRPr="001021D1">
        <w:t>authorities;</w:t>
      </w:r>
      <w:r w:rsidR="00A84868">
        <w:t xml:space="preserve"> </w:t>
      </w:r>
      <w:r w:rsidR="006F4FE8" w:rsidRPr="001021D1">
        <w:t>initiates</w:t>
      </w:r>
      <w:r w:rsidR="00A84868">
        <w:t xml:space="preserve"> </w:t>
      </w:r>
      <w:r w:rsidR="006F4FE8" w:rsidRPr="001021D1">
        <w:t>amendments</w:t>
      </w:r>
      <w:r w:rsidR="00A84868">
        <w:t xml:space="preserve"> </w:t>
      </w:r>
      <w:r w:rsidR="006F4FE8" w:rsidRPr="001021D1">
        <w:t>to</w:t>
      </w:r>
      <w:r w:rsidR="00A84868">
        <w:t xml:space="preserve"> </w:t>
      </w:r>
      <w:r w:rsidR="006F4FE8" w:rsidRPr="001021D1">
        <w:t>regulations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proposes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adoption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certain</w:t>
      </w:r>
      <w:r w:rsidR="00A84868">
        <w:t xml:space="preserve"> </w:t>
      </w:r>
      <w:r w:rsidR="006F4FE8" w:rsidRPr="001021D1">
        <w:t>acts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measures</w:t>
      </w:r>
      <w:r w:rsidR="00A84868">
        <w:t xml:space="preserve"> </w:t>
      </w:r>
      <w:r w:rsidR="006F4FE8" w:rsidRPr="001021D1">
        <w:t>to</w:t>
      </w:r>
      <w:r w:rsidR="00A84868">
        <w:t xml:space="preserve"> </w:t>
      </w:r>
      <w:r w:rsidR="006F4FE8" w:rsidRPr="001021D1">
        <w:t>protect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rights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child;</w:t>
      </w:r>
      <w:r w:rsidR="00A84868">
        <w:t xml:space="preserve"> </w:t>
      </w:r>
      <w:r w:rsidR="006F4FE8" w:rsidRPr="001021D1">
        <w:t>promotes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rights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child;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considers</w:t>
      </w:r>
      <w:r w:rsidR="00A84868">
        <w:t xml:space="preserve"> </w:t>
      </w:r>
      <w:r w:rsidR="006F4FE8" w:rsidRPr="001021D1">
        <w:t>other</w:t>
      </w:r>
      <w:r w:rsidR="00A84868">
        <w:t xml:space="preserve"> </w:t>
      </w:r>
      <w:r w:rsidR="006F4FE8" w:rsidRPr="001021D1">
        <w:t>issues</w:t>
      </w:r>
      <w:r w:rsidR="00A84868">
        <w:t xml:space="preserve"> </w:t>
      </w:r>
      <w:r w:rsidR="006F4FE8" w:rsidRPr="001021D1">
        <w:t>relevant</w:t>
      </w:r>
      <w:r w:rsidR="00A84868">
        <w:t xml:space="preserve"> </w:t>
      </w:r>
      <w:r w:rsidR="006F4FE8" w:rsidRPr="001021D1">
        <w:t>to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rights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child);</w:t>
      </w:r>
    </w:p>
    <w:p w14:paraId="11375866" w14:textId="57E29B6F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6F4FE8" w:rsidRPr="001021D1">
        <w:rPr>
          <w:i/>
        </w:rPr>
        <w:t>Committee</w:t>
      </w:r>
      <w:r w:rsidR="00A84868">
        <w:rPr>
          <w:i/>
        </w:rPr>
        <w:t xml:space="preserve"> </w:t>
      </w:r>
      <w:r w:rsidR="006F4FE8" w:rsidRPr="001021D1">
        <w:rPr>
          <w:i/>
        </w:rPr>
        <w:t>on</w:t>
      </w:r>
      <w:r w:rsidR="00A84868">
        <w:rPr>
          <w:i/>
        </w:rPr>
        <w:t xml:space="preserve"> </w:t>
      </w:r>
      <w:r w:rsidR="006F4FE8" w:rsidRPr="001021D1">
        <w:rPr>
          <w:i/>
        </w:rPr>
        <w:t>Justice,</w:t>
      </w:r>
      <w:r w:rsidR="00A84868">
        <w:rPr>
          <w:i/>
        </w:rPr>
        <w:t xml:space="preserve"> </w:t>
      </w:r>
      <w:r w:rsidR="006F4FE8" w:rsidRPr="001021D1">
        <w:rPr>
          <w:i/>
        </w:rPr>
        <w:t>General</w:t>
      </w:r>
      <w:r w:rsidR="00A84868">
        <w:rPr>
          <w:i/>
        </w:rPr>
        <w:t xml:space="preserve"> </w:t>
      </w:r>
      <w:r w:rsidR="006F4FE8" w:rsidRPr="001021D1">
        <w:rPr>
          <w:i/>
        </w:rPr>
        <w:t>Public</w:t>
      </w:r>
      <w:r w:rsidR="00A84868">
        <w:rPr>
          <w:i/>
        </w:rPr>
        <w:t xml:space="preserve"> </w:t>
      </w:r>
      <w:r w:rsidR="006F4FE8" w:rsidRPr="001021D1">
        <w:rPr>
          <w:i/>
        </w:rPr>
        <w:t>Administration,</w:t>
      </w:r>
      <w:r w:rsidR="00A84868">
        <w:rPr>
          <w:i/>
        </w:rPr>
        <w:t xml:space="preserve"> </w:t>
      </w:r>
      <w:r w:rsidR="006F4FE8" w:rsidRPr="001021D1">
        <w:rPr>
          <w:i/>
        </w:rPr>
        <w:t>and</w:t>
      </w:r>
      <w:r w:rsidR="00A84868">
        <w:rPr>
          <w:i/>
        </w:rPr>
        <w:t xml:space="preserve"> </w:t>
      </w:r>
      <w:r w:rsidR="006F4FE8" w:rsidRPr="001021D1">
        <w:rPr>
          <w:i/>
        </w:rPr>
        <w:t>Local</w:t>
      </w:r>
      <w:r w:rsidR="00A84868">
        <w:rPr>
          <w:i/>
        </w:rPr>
        <w:t xml:space="preserve"> </w:t>
      </w:r>
      <w:r w:rsidR="006F4FE8" w:rsidRPr="001021D1">
        <w:rPr>
          <w:i/>
        </w:rPr>
        <w:t>Self-Government</w:t>
      </w:r>
      <w:r w:rsidR="00A84868">
        <w:t xml:space="preserve"> </w:t>
      </w:r>
      <w:r w:rsidR="006F4FE8" w:rsidRPr="001021D1">
        <w:t>(considers</w:t>
      </w:r>
      <w:r w:rsidR="00A84868">
        <w:t xml:space="preserve"> </w:t>
      </w:r>
      <w:r w:rsidR="006F4FE8" w:rsidRPr="001021D1">
        <w:t>draft</w:t>
      </w:r>
      <w:r w:rsidR="00A84868">
        <w:t xml:space="preserve"> </w:t>
      </w:r>
      <w:r w:rsidR="006F4FE8" w:rsidRPr="001021D1">
        <w:t>laws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other</w:t>
      </w:r>
      <w:r w:rsidR="00A84868">
        <w:t xml:space="preserve"> </w:t>
      </w:r>
      <w:r w:rsidR="006F4FE8" w:rsidRPr="001021D1">
        <w:t>general</w:t>
      </w:r>
      <w:r w:rsidR="00A84868">
        <w:t xml:space="preserve"> </w:t>
      </w:r>
      <w:r w:rsidR="006F4FE8" w:rsidRPr="001021D1">
        <w:t>acts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other</w:t>
      </w:r>
      <w:r w:rsidR="00A84868">
        <w:t xml:space="preserve"> </w:t>
      </w:r>
      <w:r w:rsidR="006F4FE8" w:rsidRPr="001021D1">
        <w:t>issues</w:t>
      </w:r>
      <w:r w:rsidR="00A84868">
        <w:t xml:space="preserve"> </w:t>
      </w:r>
      <w:r w:rsidR="006F4FE8" w:rsidRPr="001021D1">
        <w:t>regarding,</w:t>
      </w:r>
      <w:r w:rsidR="00A84868">
        <w:t xml:space="preserve"> </w:t>
      </w:r>
      <w:r w:rsidR="006F4FE8" w:rsidRPr="001021D1">
        <w:t>inter</w:t>
      </w:r>
      <w:r w:rsidR="00A84868">
        <w:t xml:space="preserve"> </w:t>
      </w:r>
      <w:r w:rsidR="006F4FE8" w:rsidRPr="001021D1">
        <w:t>alia: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control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execution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criminal</w:t>
      </w:r>
      <w:r w:rsidR="00A84868">
        <w:t xml:space="preserve"> </w:t>
      </w:r>
      <w:r w:rsidR="006F4FE8" w:rsidRPr="001021D1">
        <w:t>sanctions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introduction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national</w:t>
      </w:r>
      <w:r w:rsidR="00A84868">
        <w:t xml:space="preserve"> </w:t>
      </w:r>
      <w:r w:rsidR="006F4FE8" w:rsidRPr="001021D1">
        <w:t>mechanisms</w:t>
      </w:r>
      <w:r w:rsidR="00A84868">
        <w:t xml:space="preserve"> </w:t>
      </w:r>
      <w:r w:rsidR="006F4FE8" w:rsidRPr="001021D1">
        <w:t>for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prevention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torture,</w:t>
      </w:r>
      <w:r w:rsidR="00A84868">
        <w:t xml:space="preserve"> </w:t>
      </w:r>
      <w:r w:rsidR="006F4FE8" w:rsidRPr="001021D1">
        <w:t>cruel,</w:t>
      </w:r>
      <w:r w:rsidR="00A84868">
        <w:t xml:space="preserve"> </w:t>
      </w:r>
      <w:r w:rsidR="006F4FE8" w:rsidRPr="001021D1">
        <w:t>inhuman,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degrading</w:t>
      </w:r>
      <w:r w:rsidR="00A84868">
        <w:t xml:space="preserve"> </w:t>
      </w:r>
      <w:r w:rsidR="006F4FE8" w:rsidRPr="001021D1">
        <w:t>treatment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punishment;</w:t>
      </w:r>
      <w:r w:rsidR="00A84868">
        <w:t xml:space="preserve"> </w:t>
      </w:r>
      <w:r w:rsidR="006F4FE8" w:rsidRPr="001021D1">
        <w:t>international</w:t>
      </w:r>
      <w:r w:rsidR="00A84868">
        <w:t xml:space="preserve"> </w:t>
      </w:r>
      <w:r w:rsidR="006F4FE8" w:rsidRPr="001021D1">
        <w:t>legal</w:t>
      </w:r>
      <w:r w:rsidR="00A84868">
        <w:t xml:space="preserve"> </w:t>
      </w:r>
      <w:r w:rsidR="006F4FE8" w:rsidRPr="001021D1">
        <w:t>assistance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extradition;</w:t>
      </w:r>
      <w:r w:rsidR="00A84868">
        <w:t xml:space="preserve"> </w:t>
      </w:r>
      <w:r w:rsidR="006F4FE8" w:rsidRPr="001021D1">
        <w:t>amnesties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pardons;</w:t>
      </w:r>
      <w:r w:rsidR="00A84868">
        <w:t xml:space="preserve"> </w:t>
      </w:r>
      <w:r w:rsidR="006F4FE8" w:rsidRPr="001021D1">
        <w:t>citizens</w:t>
      </w:r>
      <w:r w:rsidR="00CF659D">
        <w:t>’</w:t>
      </w:r>
      <w:r w:rsidR="00A84868">
        <w:t xml:space="preserve"> </w:t>
      </w:r>
      <w:r w:rsidR="006F4FE8" w:rsidRPr="001021D1">
        <w:t>associations);</w:t>
      </w:r>
    </w:p>
    <w:p w14:paraId="1346F907" w14:textId="4F8FBA15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6F4FE8" w:rsidRPr="001021D1">
        <w:rPr>
          <w:i/>
        </w:rPr>
        <w:t>Committee</w:t>
      </w:r>
      <w:r w:rsidR="00A84868">
        <w:rPr>
          <w:i/>
        </w:rPr>
        <w:t xml:space="preserve"> </w:t>
      </w:r>
      <w:r w:rsidR="006F4FE8" w:rsidRPr="001021D1">
        <w:rPr>
          <w:i/>
        </w:rPr>
        <w:t>on</w:t>
      </w:r>
      <w:r w:rsidR="00A84868">
        <w:rPr>
          <w:i/>
        </w:rPr>
        <w:t xml:space="preserve"> </w:t>
      </w:r>
      <w:r w:rsidR="006F4FE8" w:rsidRPr="001021D1">
        <w:rPr>
          <w:i/>
        </w:rPr>
        <w:t>European</w:t>
      </w:r>
      <w:r w:rsidR="00A84868">
        <w:rPr>
          <w:i/>
        </w:rPr>
        <w:t xml:space="preserve"> </w:t>
      </w:r>
      <w:r w:rsidR="006F4FE8" w:rsidRPr="001021D1">
        <w:rPr>
          <w:i/>
        </w:rPr>
        <w:t>Integration</w:t>
      </w:r>
      <w:r w:rsidR="006F4FE8" w:rsidRPr="001021D1">
        <w:t>.</w:t>
      </w:r>
      <w:r w:rsidR="006F4FE8" w:rsidRPr="00154A22">
        <w:rPr>
          <w:rStyle w:val="FootnoteReference"/>
        </w:rPr>
        <w:footnoteReference w:id="181"/>
      </w:r>
    </w:p>
    <w:p w14:paraId="24CC4F52" w14:textId="791E259E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163.</w:t>
      </w:r>
      <w:r>
        <w:rPr>
          <w:bCs/>
          <w:lang w:val="sr-Cyrl-RS"/>
        </w:rPr>
        <w:tab/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request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Court,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submit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response,</w:t>
      </w:r>
      <w:r w:rsidR="00A84868">
        <w:rPr>
          <w:bCs/>
        </w:rPr>
        <w:t xml:space="preserve"> </w:t>
      </w:r>
      <w:r w:rsidRPr="001021D1">
        <w:rPr>
          <w:bCs/>
        </w:rPr>
        <w:t>i.e.,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opinion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proposal,</w:t>
      </w:r>
      <w:r w:rsidR="00A84868">
        <w:rPr>
          <w:bCs/>
        </w:rPr>
        <w:t xml:space="preserve"> </w:t>
      </w:r>
      <w:r w:rsidRPr="001021D1">
        <w:rPr>
          <w:bCs/>
        </w:rPr>
        <w:t>initiative,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decision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initiating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procedure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assessing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constitutionality,</w:t>
      </w:r>
      <w:r w:rsidR="00A84868">
        <w:rPr>
          <w:bCs/>
        </w:rPr>
        <w:t xml:space="preserve"> </w:t>
      </w:r>
      <w:r w:rsidRPr="001021D1">
        <w:rPr>
          <w:bCs/>
        </w:rPr>
        <w:t>i.e.,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legality,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laws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acts</w:t>
      </w:r>
      <w:r w:rsidR="00A84868">
        <w:rPr>
          <w:bCs/>
        </w:rPr>
        <w:t xml:space="preserve"> </w:t>
      </w:r>
      <w:r w:rsidRPr="001021D1">
        <w:rPr>
          <w:bCs/>
        </w:rPr>
        <w:t>adopted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Assembly.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considers</w:t>
      </w:r>
      <w:r w:rsidR="00A84868">
        <w:rPr>
          <w:bCs/>
        </w:rPr>
        <w:t xml:space="preserve"> </w:t>
      </w:r>
      <w:r w:rsidRPr="001021D1">
        <w:rPr>
          <w:bCs/>
        </w:rPr>
        <w:t>information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achieving</w:t>
      </w:r>
      <w:r w:rsidR="00A84868">
        <w:rPr>
          <w:bCs/>
        </w:rPr>
        <w:t xml:space="preserve"> </w:t>
      </w:r>
      <w:r w:rsidRPr="001021D1">
        <w:rPr>
          <w:bCs/>
        </w:rPr>
        <w:t>constitutionality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legality,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relevant</w:t>
      </w:r>
      <w:r w:rsidR="00A84868">
        <w:rPr>
          <w:bCs/>
        </w:rPr>
        <w:t xml:space="preserve"> </w:t>
      </w:r>
      <w:r w:rsidRPr="001021D1">
        <w:rPr>
          <w:bCs/>
        </w:rPr>
        <w:t>issues</w:t>
      </w:r>
      <w:r w:rsidR="00A84868">
        <w:rPr>
          <w:bCs/>
        </w:rPr>
        <w:t xml:space="preserve"> </w:t>
      </w:r>
      <w:r w:rsidRPr="001021D1">
        <w:rPr>
          <w:bCs/>
        </w:rPr>
        <w:t>encountered,</w:t>
      </w:r>
      <w:r w:rsidR="00A84868">
        <w:rPr>
          <w:bCs/>
        </w:rPr>
        <w:t xml:space="preserve"> </w:t>
      </w:r>
      <w:r w:rsidRPr="001021D1">
        <w:rPr>
          <w:bCs/>
        </w:rPr>
        <w:t>considers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opinions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indications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need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enact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amend</w:t>
      </w:r>
      <w:r w:rsidR="00A84868">
        <w:rPr>
          <w:bCs/>
        </w:rPr>
        <w:t xml:space="preserve"> </w:t>
      </w:r>
      <w:r w:rsidRPr="001021D1">
        <w:rPr>
          <w:bCs/>
        </w:rPr>
        <w:t>laws,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measures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taken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protect</w:t>
      </w:r>
      <w:r w:rsidR="00A84868">
        <w:rPr>
          <w:bCs/>
        </w:rPr>
        <w:t xml:space="preserve"> </w:t>
      </w:r>
      <w:r w:rsidRPr="001021D1">
        <w:rPr>
          <w:bCs/>
        </w:rPr>
        <w:t>them,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evaluates</w:t>
      </w:r>
      <w:r w:rsidR="00A84868">
        <w:rPr>
          <w:bCs/>
        </w:rPr>
        <w:t xml:space="preserve"> </w:t>
      </w:r>
      <w:r w:rsidRPr="001021D1">
        <w:rPr>
          <w:bCs/>
        </w:rPr>
        <w:t>proposals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initiatives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initiating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procedure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assessing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constitutionality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laws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acts</w:t>
      </w:r>
      <w:r w:rsidR="00A84868">
        <w:rPr>
          <w:bCs/>
        </w:rPr>
        <w:t xml:space="preserve"> </w:t>
      </w:r>
      <w:r w:rsidRPr="001021D1">
        <w:rPr>
          <w:bCs/>
        </w:rPr>
        <w:t>adopted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Assembly.</w:t>
      </w:r>
      <w:r w:rsidRPr="00154A22">
        <w:rPr>
          <w:rStyle w:val="FootnoteReference"/>
        </w:rPr>
        <w:footnoteReference w:id="182"/>
      </w:r>
    </w:p>
    <w:p w14:paraId="4D0BC518" w14:textId="1E28C7DF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164.</w:t>
      </w:r>
      <w:r>
        <w:rPr>
          <w:bCs/>
          <w:lang w:val="sr-Cyrl-RS"/>
        </w:rPr>
        <w:tab/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engages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cooperation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its</w:t>
      </w:r>
      <w:r w:rsidR="00A84868">
        <w:rPr>
          <w:bCs/>
        </w:rPr>
        <w:t xml:space="preserve"> </w:t>
      </w:r>
      <w:r w:rsidRPr="001021D1">
        <w:rPr>
          <w:bCs/>
        </w:rPr>
        <w:t>competences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order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preserve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develop</w:t>
      </w:r>
      <w:r w:rsidR="00A84868">
        <w:rPr>
          <w:bCs/>
        </w:rPr>
        <w:t xml:space="preserve"> </w:t>
      </w:r>
      <w:r w:rsidRPr="001021D1">
        <w:rPr>
          <w:bCs/>
        </w:rPr>
        <w:t>peace,</w:t>
      </w:r>
      <w:r w:rsidR="00A84868">
        <w:rPr>
          <w:bCs/>
        </w:rPr>
        <w:t xml:space="preserve"> </w:t>
      </w:r>
      <w:r w:rsidRPr="001021D1">
        <w:rPr>
          <w:bCs/>
        </w:rPr>
        <w:t>good</w:t>
      </w:r>
      <w:r w:rsidR="00A84868">
        <w:rPr>
          <w:bCs/>
        </w:rPr>
        <w:t xml:space="preserve"> </w:t>
      </w:r>
      <w:r w:rsidRPr="001021D1">
        <w:rPr>
          <w:bCs/>
        </w:rPr>
        <w:t>neighborly</w:t>
      </w:r>
      <w:r w:rsidR="00A84868">
        <w:rPr>
          <w:bCs/>
        </w:rPr>
        <w:t xml:space="preserve"> </w:t>
      </w:r>
      <w:r w:rsidRPr="001021D1">
        <w:rPr>
          <w:bCs/>
        </w:rPr>
        <w:t>relations,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equal</w:t>
      </w:r>
      <w:r w:rsidR="00A84868">
        <w:rPr>
          <w:bCs/>
        </w:rPr>
        <w:t xml:space="preserve"> </w:t>
      </w:r>
      <w:r w:rsidRPr="001021D1">
        <w:rPr>
          <w:bCs/>
        </w:rPr>
        <w:t>cooperation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nations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states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world.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Parliament</w:t>
      </w:r>
      <w:r w:rsidR="00A84868">
        <w:rPr>
          <w:bCs/>
        </w:rPr>
        <w:t xml:space="preserve"> </w:t>
      </w:r>
      <w:r w:rsidRPr="001021D1">
        <w:rPr>
          <w:bCs/>
        </w:rPr>
        <w:t>also</w:t>
      </w:r>
      <w:r w:rsidR="00A84868">
        <w:rPr>
          <w:bCs/>
        </w:rPr>
        <w:t xml:space="preserve"> </w:t>
      </w:r>
      <w:r w:rsidRPr="001021D1">
        <w:rPr>
          <w:bCs/>
        </w:rPr>
        <w:t>engages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parliamentary</w:t>
      </w:r>
      <w:r w:rsidR="00A84868">
        <w:rPr>
          <w:bCs/>
        </w:rPr>
        <w:t xml:space="preserve"> </w:t>
      </w:r>
      <w:r w:rsidRPr="001021D1">
        <w:rPr>
          <w:bCs/>
        </w:rPr>
        <w:t>cooperation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representative</w:t>
      </w:r>
      <w:r w:rsidR="00A84868">
        <w:rPr>
          <w:bCs/>
        </w:rPr>
        <w:t xml:space="preserve"> </w:t>
      </w:r>
      <w:r w:rsidRPr="001021D1">
        <w:rPr>
          <w:bCs/>
        </w:rPr>
        <w:t>bodies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states.</w:t>
      </w:r>
      <w:r w:rsidRPr="00154A22">
        <w:rPr>
          <w:rStyle w:val="FootnoteReference"/>
        </w:rPr>
        <w:footnoteReference w:id="183"/>
      </w:r>
    </w:p>
    <w:p w14:paraId="57950E6C" w14:textId="41D1FA30" w:rsidR="006F4FE8" w:rsidRPr="001021D1" w:rsidRDefault="006F4FE8" w:rsidP="003B5F41">
      <w:pPr>
        <w:pStyle w:val="H23G"/>
      </w:pPr>
      <w:r w:rsidRPr="001021D1">
        <w:tab/>
      </w:r>
      <w:r w:rsidRPr="001021D1">
        <w:tab/>
        <w:t>Assembly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Autonomous</w:t>
      </w:r>
      <w:r w:rsidR="00A84868">
        <w:t xml:space="preserve"> </w:t>
      </w:r>
      <w:r w:rsidRPr="001021D1">
        <w:t>Province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Vojvodina</w:t>
      </w:r>
    </w:p>
    <w:p w14:paraId="0C5723DF" w14:textId="103DD571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165.</w:t>
      </w:r>
      <w:r>
        <w:rPr>
          <w:bCs/>
          <w:lang w:val="sr-Cyrl-RS"/>
        </w:rPr>
        <w:tab/>
      </w:r>
      <w:r w:rsidRPr="001021D1">
        <w:rPr>
          <w:bCs/>
        </w:rPr>
        <w:t>AP</w:t>
      </w:r>
      <w:r w:rsidR="00A84868">
        <w:rPr>
          <w:bCs/>
        </w:rPr>
        <w:t xml:space="preserve"> </w:t>
      </w:r>
      <w:r w:rsidRPr="001021D1">
        <w:rPr>
          <w:bCs/>
        </w:rPr>
        <w:t>Vojvodina,</w:t>
      </w:r>
      <w:r w:rsidR="00A84868">
        <w:rPr>
          <w:bCs/>
        </w:rPr>
        <w:t xml:space="preserve"> </w:t>
      </w:r>
      <w:r w:rsidRPr="001021D1">
        <w:rPr>
          <w:bCs/>
        </w:rPr>
        <w:t>through</w:t>
      </w:r>
      <w:r w:rsidR="00A84868">
        <w:rPr>
          <w:bCs/>
        </w:rPr>
        <w:t xml:space="preserve"> </w:t>
      </w:r>
      <w:r w:rsidRPr="001021D1">
        <w:rPr>
          <w:bCs/>
        </w:rPr>
        <w:t>its</w:t>
      </w:r>
      <w:r w:rsidR="00A84868">
        <w:rPr>
          <w:bCs/>
        </w:rPr>
        <w:t xml:space="preserve"> </w:t>
      </w:r>
      <w:r w:rsidRPr="001021D1">
        <w:rPr>
          <w:bCs/>
        </w:rPr>
        <w:t>bodies,</w:t>
      </w:r>
      <w:r w:rsidR="00A84868">
        <w:rPr>
          <w:bCs/>
        </w:rPr>
        <w:t xml:space="preserve"> </w:t>
      </w:r>
      <w:r w:rsidRPr="001021D1">
        <w:rPr>
          <w:bCs/>
        </w:rPr>
        <w:t>among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things,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field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preschool,</w:t>
      </w:r>
      <w:r w:rsidR="00A84868">
        <w:rPr>
          <w:bCs/>
        </w:rPr>
        <w:t xml:space="preserve"> </w:t>
      </w:r>
      <w:r w:rsidRPr="001021D1">
        <w:rPr>
          <w:bCs/>
        </w:rPr>
        <w:t>primary,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secondary</w:t>
      </w:r>
      <w:r w:rsidR="00A84868">
        <w:rPr>
          <w:bCs/>
        </w:rPr>
        <w:t xml:space="preserve"> </w:t>
      </w:r>
      <w:r w:rsidRPr="001021D1">
        <w:rPr>
          <w:bCs/>
        </w:rPr>
        <w:t>education:</w:t>
      </w:r>
      <w:r w:rsidR="00A84868">
        <w:rPr>
          <w:bCs/>
        </w:rPr>
        <w:t xml:space="preserve"> </w:t>
      </w:r>
      <w:r w:rsidRPr="001021D1">
        <w:rPr>
          <w:bCs/>
        </w:rPr>
        <w:t>gives</w:t>
      </w:r>
      <w:r w:rsidR="00A84868">
        <w:rPr>
          <w:bCs/>
        </w:rPr>
        <w:t xml:space="preserve"> </w:t>
      </w:r>
      <w:r w:rsidRPr="001021D1">
        <w:rPr>
          <w:bCs/>
        </w:rPr>
        <w:t>consent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teaching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school</w:t>
      </w:r>
      <w:r w:rsidR="00A84868">
        <w:rPr>
          <w:bCs/>
        </w:rPr>
        <w:t xml:space="preserve"> </w:t>
      </w:r>
      <w:r w:rsidRPr="001021D1">
        <w:rPr>
          <w:bCs/>
        </w:rPr>
        <w:t>programs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languages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minorities</w:t>
      </w:r>
      <w:r w:rsidR="00A84868">
        <w:rPr>
          <w:bCs/>
        </w:rPr>
        <w:t xml:space="preserve"> </w:t>
      </w:r>
      <w:r w:rsidRPr="001021D1">
        <w:rPr>
          <w:bCs/>
        </w:rPr>
        <w:t>represented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less</w:t>
      </w:r>
      <w:r w:rsidR="00A84868">
        <w:rPr>
          <w:bCs/>
        </w:rPr>
        <w:t xml:space="preserve"> </w:t>
      </w:r>
      <w:r w:rsidRPr="001021D1">
        <w:rPr>
          <w:bCs/>
        </w:rPr>
        <w:t>than</w:t>
      </w:r>
      <w:r w:rsidR="00A84868">
        <w:rPr>
          <w:bCs/>
        </w:rPr>
        <w:t xml:space="preserve"> </w:t>
      </w:r>
      <w:r w:rsidRPr="001021D1">
        <w:rPr>
          <w:bCs/>
        </w:rPr>
        <w:t>15</w:t>
      </w:r>
      <w:r w:rsidR="00A84868">
        <w:rPr>
          <w:bCs/>
        </w:rPr>
        <w:t xml:space="preserve"> </w:t>
      </w:r>
      <w:r w:rsidRPr="001021D1">
        <w:rPr>
          <w:bCs/>
        </w:rPr>
        <w:t>students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institutions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AP</w:t>
      </w:r>
      <w:r w:rsidR="00A84868">
        <w:rPr>
          <w:bCs/>
        </w:rPr>
        <w:t xml:space="preserve"> </w:t>
      </w:r>
      <w:r w:rsidRPr="001021D1">
        <w:rPr>
          <w:bCs/>
        </w:rPr>
        <w:t>Vojvodina;</w:t>
      </w:r>
      <w:r w:rsidR="00A84868">
        <w:rPr>
          <w:bCs/>
        </w:rPr>
        <w:t xml:space="preserve"> </w:t>
      </w:r>
      <w:r w:rsidRPr="001021D1">
        <w:rPr>
          <w:bCs/>
        </w:rPr>
        <w:t>adopts</w:t>
      </w:r>
      <w:r w:rsidR="00A84868">
        <w:rPr>
          <w:bCs/>
        </w:rPr>
        <w:t xml:space="preserve"> </w:t>
      </w:r>
      <w:r w:rsidRPr="001021D1">
        <w:rPr>
          <w:bCs/>
        </w:rPr>
        <w:t>curricula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languages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minorities;</w:t>
      </w:r>
      <w:r w:rsidR="00A84868">
        <w:rPr>
          <w:bCs/>
        </w:rPr>
        <w:t xml:space="preserve"> </w:t>
      </w:r>
      <w:r w:rsidRPr="001021D1">
        <w:rPr>
          <w:bCs/>
        </w:rPr>
        <w:t>approves</w:t>
      </w:r>
      <w:r w:rsidR="00A84868">
        <w:rPr>
          <w:bCs/>
        </w:rPr>
        <w:t xml:space="preserve"> </w:t>
      </w:r>
      <w:r w:rsidRPr="001021D1">
        <w:rPr>
          <w:bCs/>
        </w:rPr>
        <w:t>textbooks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teaching</w:t>
      </w:r>
      <w:r w:rsidR="00A84868">
        <w:rPr>
          <w:bCs/>
        </w:rPr>
        <w:t xml:space="preserve"> </w:t>
      </w:r>
      <w:r w:rsidRPr="001021D1">
        <w:rPr>
          <w:bCs/>
        </w:rPr>
        <w:t>aids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languages;</w:t>
      </w:r>
      <w:r w:rsidR="00A84868">
        <w:rPr>
          <w:bCs/>
        </w:rPr>
        <w:t xml:space="preserve"> </w:t>
      </w:r>
      <w:r w:rsidRPr="001021D1">
        <w:rPr>
          <w:bCs/>
        </w:rPr>
        <w:t>adopts,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agreement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competent</w:t>
      </w:r>
      <w:r w:rsidR="00A84868">
        <w:rPr>
          <w:bCs/>
        </w:rPr>
        <w:t xml:space="preserve"> </w:t>
      </w:r>
      <w:r w:rsidRPr="001021D1">
        <w:rPr>
          <w:bCs/>
        </w:rPr>
        <w:t>minister,</w:t>
      </w:r>
      <w:r w:rsidR="00A84868">
        <w:rPr>
          <w:bCs/>
        </w:rPr>
        <w:t xml:space="preserve"> </w:t>
      </w:r>
      <w:r w:rsidRPr="001021D1">
        <w:rPr>
          <w:bCs/>
        </w:rPr>
        <w:t>curricula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certain</w:t>
      </w:r>
      <w:r w:rsidR="00A84868">
        <w:rPr>
          <w:bCs/>
        </w:rPr>
        <w:t xml:space="preserve"> </w:t>
      </w:r>
      <w:r w:rsidRPr="001021D1">
        <w:rPr>
          <w:bCs/>
        </w:rPr>
        <w:t>subjects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interest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minorities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determines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conditions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manner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organizing</w:t>
      </w:r>
      <w:r w:rsidR="00A84868">
        <w:rPr>
          <w:bCs/>
        </w:rPr>
        <w:t xml:space="preserve"> </w:t>
      </w:r>
      <w:r w:rsidRPr="001021D1">
        <w:rPr>
          <w:bCs/>
        </w:rPr>
        <w:t>classes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languages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minorities;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approves,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agreement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competent</w:t>
      </w:r>
      <w:r w:rsidR="00A84868">
        <w:rPr>
          <w:bCs/>
        </w:rPr>
        <w:t xml:space="preserve"> </w:t>
      </w:r>
      <w:r w:rsidRPr="001021D1">
        <w:rPr>
          <w:bCs/>
        </w:rPr>
        <w:t>minister,</w:t>
      </w:r>
      <w:r w:rsidR="00A84868">
        <w:rPr>
          <w:bCs/>
        </w:rPr>
        <w:t xml:space="preserve"> </w:t>
      </w:r>
      <w:r w:rsidRPr="001021D1">
        <w:rPr>
          <w:bCs/>
        </w:rPr>
        <w:t>textbooks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teaching</w:t>
      </w:r>
      <w:r w:rsidR="00A84868">
        <w:rPr>
          <w:bCs/>
        </w:rPr>
        <w:t xml:space="preserve"> </w:t>
      </w:r>
      <w:r w:rsidRPr="001021D1">
        <w:rPr>
          <w:bCs/>
        </w:rPr>
        <w:t>aids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certain</w:t>
      </w:r>
      <w:r w:rsidR="00A84868">
        <w:rPr>
          <w:bCs/>
        </w:rPr>
        <w:t xml:space="preserve"> </w:t>
      </w:r>
      <w:r w:rsidRPr="001021D1">
        <w:rPr>
          <w:bCs/>
        </w:rPr>
        <w:t>subjects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interest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minorities.</w:t>
      </w:r>
      <w:r w:rsidR="00A84868">
        <w:rPr>
          <w:bCs/>
        </w:rPr>
        <w:t xml:space="preserve"> </w:t>
      </w:r>
      <w:r w:rsidRPr="001021D1">
        <w:rPr>
          <w:bCs/>
        </w:rPr>
        <w:t>It</w:t>
      </w:r>
      <w:r w:rsidR="00A84868">
        <w:rPr>
          <w:bCs/>
        </w:rPr>
        <w:t xml:space="preserve"> </w:t>
      </w:r>
      <w:r w:rsidRPr="001021D1">
        <w:rPr>
          <w:bCs/>
        </w:rPr>
        <w:t>also</w:t>
      </w:r>
      <w:r w:rsidR="00A84868">
        <w:rPr>
          <w:bCs/>
        </w:rPr>
        <w:t xml:space="preserve"> </w:t>
      </w:r>
      <w:r w:rsidRPr="001021D1">
        <w:rPr>
          <w:bCs/>
        </w:rPr>
        <w:t>regulates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more</w:t>
      </w:r>
      <w:r w:rsidR="00A84868">
        <w:rPr>
          <w:bCs/>
        </w:rPr>
        <w:t xml:space="preserve"> </w:t>
      </w:r>
      <w:r w:rsidRPr="001021D1">
        <w:rPr>
          <w:bCs/>
        </w:rPr>
        <w:t>detail</w:t>
      </w:r>
      <w:r w:rsidR="00A84868">
        <w:rPr>
          <w:bCs/>
        </w:rPr>
        <w:t xml:space="preserve"> </w:t>
      </w:r>
      <w:r w:rsidRPr="001021D1">
        <w:rPr>
          <w:bCs/>
        </w:rPr>
        <w:t>issues</w:t>
      </w:r>
      <w:r w:rsidR="00A84868">
        <w:rPr>
          <w:bCs/>
        </w:rPr>
        <w:t xml:space="preserve"> </w:t>
      </w:r>
      <w:r w:rsidRPr="001021D1">
        <w:rPr>
          <w:bCs/>
        </w:rPr>
        <w:t>related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organized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institutional</w:t>
      </w:r>
      <w:r w:rsidR="00A84868">
        <w:rPr>
          <w:bCs/>
        </w:rPr>
        <w:t xml:space="preserve"> </w:t>
      </w:r>
      <w:r w:rsidRPr="001021D1">
        <w:rPr>
          <w:bCs/>
        </w:rPr>
        <w:t>education</w:t>
      </w:r>
      <w:r w:rsidR="00A84868">
        <w:rPr>
          <w:bCs/>
        </w:rPr>
        <w:t xml:space="preserve"> </w:t>
      </w:r>
      <w:r w:rsidRPr="001021D1">
        <w:rPr>
          <w:bCs/>
        </w:rPr>
        <w:t>outside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school</w:t>
      </w:r>
      <w:r w:rsidR="00A84868">
        <w:rPr>
          <w:bCs/>
        </w:rPr>
        <w:t xml:space="preserve"> </w:t>
      </w:r>
      <w:r w:rsidRPr="001021D1">
        <w:rPr>
          <w:bCs/>
        </w:rPr>
        <w:t>system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purpose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professional</w:t>
      </w:r>
      <w:r w:rsidR="00A84868">
        <w:rPr>
          <w:bCs/>
        </w:rPr>
        <w:t xml:space="preserve"> </w:t>
      </w:r>
      <w:r w:rsidRPr="001021D1">
        <w:rPr>
          <w:bCs/>
        </w:rPr>
        <w:t>training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education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adults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territory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AP</w:t>
      </w:r>
      <w:r w:rsidR="00A84868">
        <w:rPr>
          <w:bCs/>
        </w:rPr>
        <w:t xml:space="preserve"> </w:t>
      </w:r>
      <w:r w:rsidRPr="001021D1">
        <w:rPr>
          <w:bCs/>
        </w:rPr>
        <w:t>Vojvodina,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issues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provincial</w:t>
      </w:r>
      <w:r w:rsidR="00A84868">
        <w:rPr>
          <w:bCs/>
        </w:rPr>
        <w:t xml:space="preserve"> </w:t>
      </w:r>
      <w:r w:rsidRPr="001021D1">
        <w:rPr>
          <w:bCs/>
        </w:rPr>
        <w:t>importance.</w:t>
      </w:r>
      <w:r w:rsidR="00A84868">
        <w:rPr>
          <w:bCs/>
        </w:rPr>
        <w:t xml:space="preserve"> </w:t>
      </w:r>
      <w:r w:rsidRPr="001021D1">
        <w:rPr>
          <w:bCs/>
        </w:rPr>
        <w:t>AP</w:t>
      </w:r>
      <w:r w:rsidR="00A84868">
        <w:rPr>
          <w:bCs/>
        </w:rPr>
        <w:t xml:space="preserve"> </w:t>
      </w:r>
      <w:r w:rsidRPr="001021D1">
        <w:rPr>
          <w:bCs/>
        </w:rPr>
        <w:t>Vojvodina</w:t>
      </w:r>
      <w:r w:rsidR="00A84868">
        <w:rPr>
          <w:bCs/>
        </w:rPr>
        <w:t xml:space="preserve"> </w:t>
      </w:r>
      <w:r w:rsidRPr="001021D1">
        <w:rPr>
          <w:bCs/>
        </w:rPr>
        <w:lastRenderedPageBreak/>
        <w:t>regulates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ensures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realization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minorities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territory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AP</w:t>
      </w:r>
      <w:r w:rsidR="00A84868">
        <w:rPr>
          <w:bCs/>
        </w:rPr>
        <w:t xml:space="preserve"> </w:t>
      </w:r>
      <w:r w:rsidRPr="001021D1">
        <w:rPr>
          <w:bCs/>
        </w:rPr>
        <w:t>Vojvodina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education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mother</w:t>
      </w:r>
      <w:r w:rsidR="00A84868">
        <w:rPr>
          <w:bCs/>
        </w:rPr>
        <w:t xml:space="preserve"> </w:t>
      </w:r>
      <w:r w:rsidRPr="001021D1">
        <w:rPr>
          <w:bCs/>
        </w:rPr>
        <w:t>tongue,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levels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education,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  <w:r w:rsidR="00A84868">
        <w:rPr>
          <w:bCs/>
        </w:rPr>
        <w:t xml:space="preserve"> </w:t>
      </w:r>
      <w:r w:rsidRPr="001021D1">
        <w:rPr>
          <w:bCs/>
        </w:rPr>
        <w:t>AP</w:t>
      </w:r>
      <w:r w:rsidR="00A84868">
        <w:rPr>
          <w:bCs/>
        </w:rPr>
        <w:t xml:space="preserve"> </w:t>
      </w:r>
      <w:r w:rsidRPr="001021D1">
        <w:rPr>
          <w:bCs/>
        </w:rPr>
        <w:t>Vojvodina,</w:t>
      </w:r>
      <w:r w:rsidR="00A84868">
        <w:rPr>
          <w:bCs/>
        </w:rPr>
        <w:t xml:space="preserve"> </w:t>
      </w:r>
      <w:r w:rsidRPr="001021D1">
        <w:rPr>
          <w:bCs/>
        </w:rPr>
        <w:t>through</w:t>
      </w:r>
      <w:r w:rsidR="00A84868">
        <w:rPr>
          <w:bCs/>
        </w:rPr>
        <w:t xml:space="preserve"> </w:t>
      </w:r>
      <w:r w:rsidRPr="001021D1">
        <w:rPr>
          <w:bCs/>
        </w:rPr>
        <w:t>its</w:t>
      </w:r>
      <w:r w:rsidR="00A84868">
        <w:rPr>
          <w:bCs/>
        </w:rPr>
        <w:t xml:space="preserve"> </w:t>
      </w:r>
      <w:r w:rsidRPr="001021D1">
        <w:rPr>
          <w:bCs/>
        </w:rPr>
        <w:t>bodies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laws</w:t>
      </w:r>
      <w:r w:rsidR="00A84868">
        <w:rPr>
          <w:bCs/>
        </w:rPr>
        <w:t xml:space="preserve"> </w:t>
      </w:r>
      <w:r w:rsidRPr="001021D1">
        <w:rPr>
          <w:bCs/>
        </w:rPr>
        <w:t>governing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health</w:t>
      </w:r>
      <w:r w:rsidR="00A84868">
        <w:rPr>
          <w:bCs/>
        </w:rPr>
        <w:t xml:space="preserve"> </w:t>
      </w:r>
      <w:r w:rsidRPr="001021D1">
        <w:rPr>
          <w:bCs/>
        </w:rPr>
        <w:t>system,</w:t>
      </w:r>
      <w:r w:rsidR="00A84868">
        <w:rPr>
          <w:bCs/>
        </w:rPr>
        <w:t xml:space="preserve"> </w:t>
      </w:r>
      <w:r w:rsidRPr="001021D1">
        <w:rPr>
          <w:bCs/>
        </w:rPr>
        <w:t>performs,</w:t>
      </w:r>
      <w:r w:rsidR="00A84868">
        <w:rPr>
          <w:bCs/>
        </w:rPr>
        <w:t xml:space="preserve"> </w:t>
      </w:r>
      <w:r w:rsidRPr="001021D1">
        <w:rPr>
          <w:bCs/>
        </w:rPr>
        <w:t>inter</w:t>
      </w:r>
      <w:r w:rsidR="00A84868">
        <w:rPr>
          <w:bCs/>
        </w:rPr>
        <w:t xml:space="preserve"> </w:t>
      </w:r>
      <w:r w:rsidRPr="001021D1">
        <w:rPr>
          <w:bCs/>
        </w:rPr>
        <w:t>alia,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health</w:t>
      </w:r>
      <w:r w:rsidR="00A84868">
        <w:rPr>
          <w:bCs/>
        </w:rPr>
        <w:t xml:space="preserve"> </w:t>
      </w:r>
      <w:r w:rsidRPr="001021D1">
        <w:rPr>
          <w:bCs/>
        </w:rPr>
        <w:t>care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level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AP</w:t>
      </w:r>
      <w:r w:rsidR="00A84868">
        <w:rPr>
          <w:bCs/>
        </w:rPr>
        <w:t xml:space="preserve"> </w:t>
      </w:r>
      <w:r w:rsidRPr="001021D1">
        <w:rPr>
          <w:bCs/>
        </w:rPr>
        <w:t>Vojvodina,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includes</w:t>
      </w:r>
      <w:r w:rsidR="00A84868">
        <w:rPr>
          <w:bCs/>
        </w:rPr>
        <w:t xml:space="preserve"> </w:t>
      </w:r>
      <w:r w:rsidRPr="001021D1">
        <w:rPr>
          <w:bCs/>
        </w:rPr>
        <w:t>measures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provide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implement</w:t>
      </w:r>
      <w:r w:rsidR="00A84868">
        <w:rPr>
          <w:bCs/>
        </w:rPr>
        <w:t xml:space="preserve"> </w:t>
      </w:r>
      <w:r w:rsidRPr="001021D1">
        <w:rPr>
          <w:bCs/>
        </w:rPr>
        <w:t>health</w:t>
      </w:r>
      <w:r w:rsidR="00A84868">
        <w:rPr>
          <w:bCs/>
        </w:rPr>
        <w:t xml:space="preserve"> </w:t>
      </w:r>
      <w:r w:rsidRPr="001021D1">
        <w:rPr>
          <w:bCs/>
        </w:rPr>
        <w:t>care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interest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AP</w:t>
      </w:r>
      <w:r w:rsidR="00A84868">
        <w:rPr>
          <w:bCs/>
        </w:rPr>
        <w:t xml:space="preserve"> </w:t>
      </w:r>
      <w:r w:rsidRPr="001021D1">
        <w:rPr>
          <w:bCs/>
        </w:rPr>
        <w:t>Vojvodina,</w:t>
      </w:r>
      <w:r w:rsidR="00A84868">
        <w:rPr>
          <w:bCs/>
        </w:rPr>
        <w:t xml:space="preserve"> </w:t>
      </w:r>
      <w:r w:rsidRPr="001021D1">
        <w:rPr>
          <w:bCs/>
        </w:rPr>
        <w:t>while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Health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Vojvodina</w:t>
      </w:r>
      <w:r w:rsidR="00A84868">
        <w:rPr>
          <w:bCs/>
        </w:rPr>
        <w:t xml:space="preserve"> </w:t>
      </w:r>
      <w:r w:rsidRPr="001021D1">
        <w:rPr>
          <w:bCs/>
        </w:rPr>
        <w:t>proposes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Health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Serbia</w:t>
      </w:r>
      <w:r w:rsidR="00A84868">
        <w:rPr>
          <w:bCs/>
        </w:rPr>
        <w:t xml:space="preserve"> </w:t>
      </w:r>
      <w:r w:rsidRPr="001021D1">
        <w:rPr>
          <w:bCs/>
        </w:rPr>
        <w:t>measures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equal</w:t>
      </w:r>
      <w:r w:rsidR="00A84868">
        <w:rPr>
          <w:bCs/>
        </w:rPr>
        <w:t xml:space="preserve"> </w:t>
      </w:r>
      <w:r w:rsidRPr="001021D1">
        <w:rPr>
          <w:bCs/>
        </w:rPr>
        <w:t>realization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health</w:t>
      </w:r>
      <w:r w:rsidR="00A84868">
        <w:rPr>
          <w:bCs/>
        </w:rPr>
        <w:t xml:space="preserve"> </w:t>
      </w:r>
      <w:r w:rsidRPr="001021D1">
        <w:rPr>
          <w:bCs/>
        </w:rPr>
        <w:t>care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AP</w:t>
      </w:r>
      <w:r w:rsidR="00A84868">
        <w:rPr>
          <w:bCs/>
        </w:rPr>
        <w:t xml:space="preserve"> </w:t>
      </w:r>
      <w:r w:rsidRPr="001021D1">
        <w:rPr>
          <w:bCs/>
        </w:rPr>
        <w:t>Vojvodina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proposes</w:t>
      </w:r>
      <w:r w:rsidR="00A84868">
        <w:rPr>
          <w:bCs/>
        </w:rPr>
        <w:t xml:space="preserve"> </w:t>
      </w:r>
      <w:r w:rsidRPr="001021D1">
        <w:rPr>
          <w:bCs/>
        </w:rPr>
        <w:t>measures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improvement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health</w:t>
      </w:r>
      <w:r w:rsidR="00A84868">
        <w:rPr>
          <w:bCs/>
        </w:rPr>
        <w:t xml:space="preserve"> </w:t>
      </w:r>
      <w:r w:rsidRPr="001021D1">
        <w:rPr>
          <w:bCs/>
        </w:rPr>
        <w:t>care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at-risk</w:t>
      </w:r>
      <w:r w:rsidR="00A84868">
        <w:rPr>
          <w:bCs/>
        </w:rPr>
        <w:t xml:space="preserve"> </w:t>
      </w:r>
      <w:r w:rsidRPr="001021D1">
        <w:rPr>
          <w:bCs/>
        </w:rPr>
        <w:t>populations.</w:t>
      </w:r>
      <w:r w:rsidR="00A84868">
        <w:rPr>
          <w:bCs/>
        </w:rPr>
        <w:t xml:space="preserve"> </w:t>
      </w:r>
      <w:r w:rsidRPr="001021D1">
        <w:rPr>
          <w:bCs/>
        </w:rPr>
        <w:t>AP</w:t>
      </w:r>
      <w:r w:rsidR="00A84868">
        <w:rPr>
          <w:bCs/>
        </w:rPr>
        <w:t xml:space="preserve"> </w:t>
      </w:r>
      <w:r w:rsidRPr="001021D1">
        <w:rPr>
          <w:bCs/>
        </w:rPr>
        <w:t>Vojvodina,</w:t>
      </w:r>
      <w:r w:rsidR="00A84868">
        <w:rPr>
          <w:bCs/>
        </w:rPr>
        <w:t xml:space="preserve"> </w:t>
      </w:r>
      <w:r w:rsidRPr="001021D1">
        <w:rPr>
          <w:bCs/>
        </w:rPr>
        <w:t>through</w:t>
      </w:r>
      <w:r w:rsidR="00A84868">
        <w:rPr>
          <w:bCs/>
        </w:rPr>
        <w:t xml:space="preserve"> </w:t>
      </w:r>
      <w:r w:rsidRPr="001021D1">
        <w:rPr>
          <w:bCs/>
        </w:rPr>
        <w:t>its</w:t>
      </w:r>
      <w:r w:rsidR="00A84868">
        <w:rPr>
          <w:bCs/>
        </w:rPr>
        <w:t xml:space="preserve"> </w:t>
      </w:r>
      <w:r w:rsidRPr="001021D1">
        <w:rPr>
          <w:bCs/>
        </w:rPr>
        <w:t>bodies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field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protection:</w:t>
      </w:r>
      <w:r w:rsidR="00A84868">
        <w:rPr>
          <w:bCs/>
        </w:rPr>
        <w:t xml:space="preserve"> </w:t>
      </w:r>
      <w:r w:rsidRPr="001021D1">
        <w:rPr>
          <w:bCs/>
        </w:rPr>
        <w:t>establishes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provincial</w:t>
      </w:r>
      <w:r w:rsidR="00A84868">
        <w:rPr>
          <w:bCs/>
        </w:rPr>
        <w:t xml:space="preserve"> </w:t>
      </w:r>
      <w:r w:rsidRPr="001021D1">
        <w:rPr>
          <w:bCs/>
        </w:rPr>
        <w:t>institute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protection;</w:t>
      </w:r>
      <w:r w:rsidR="00A84868">
        <w:rPr>
          <w:bCs/>
        </w:rPr>
        <w:t xml:space="preserve"> </w:t>
      </w:r>
      <w:r w:rsidRPr="001021D1">
        <w:rPr>
          <w:bCs/>
        </w:rPr>
        <w:t>adopts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program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improving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AP</w:t>
      </w:r>
      <w:r w:rsidR="00A84868">
        <w:rPr>
          <w:bCs/>
        </w:rPr>
        <w:t xml:space="preserve"> </w:t>
      </w:r>
      <w:r w:rsidRPr="001021D1">
        <w:rPr>
          <w:bCs/>
        </w:rPr>
        <w:t>Vojvodina;</w:t>
      </w:r>
      <w:r w:rsidR="00A84868">
        <w:rPr>
          <w:bCs/>
        </w:rPr>
        <w:t xml:space="preserve"> </w:t>
      </w:r>
      <w:r w:rsidRPr="001021D1">
        <w:rPr>
          <w:bCs/>
        </w:rPr>
        <w:t>regulates,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material</w:t>
      </w:r>
      <w:r w:rsidR="00A84868">
        <w:rPr>
          <w:bCs/>
        </w:rPr>
        <w:t xml:space="preserve"> </w:t>
      </w:r>
      <w:r w:rsidRPr="001021D1">
        <w:rPr>
          <w:bCs/>
        </w:rPr>
        <w:t>possibilities,</w:t>
      </w:r>
      <w:r w:rsidR="00A84868">
        <w:rPr>
          <w:bCs/>
        </w:rPr>
        <w:t xml:space="preserve"> </w:t>
      </w:r>
      <w:r w:rsidRPr="001021D1">
        <w:rPr>
          <w:bCs/>
        </w:rPr>
        <w:t>more</w:t>
      </w:r>
      <w:r w:rsidR="00A84868">
        <w:rPr>
          <w:bCs/>
        </w:rPr>
        <w:t xml:space="preserve"> </w:t>
      </w:r>
      <w:r w:rsidRPr="001021D1">
        <w:rPr>
          <w:bCs/>
        </w:rPr>
        <w:t>favorable</w:t>
      </w:r>
      <w:r w:rsidR="00A84868">
        <w:rPr>
          <w:bCs/>
        </w:rPr>
        <w:t xml:space="preserve"> </w:t>
      </w:r>
      <w:r w:rsidRPr="001021D1">
        <w:rPr>
          <w:bCs/>
        </w:rPr>
        <w:t>conditions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realization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if</w:t>
      </w:r>
      <w:r w:rsidR="00A84868">
        <w:rPr>
          <w:bCs/>
        </w:rPr>
        <w:t xml:space="preserve"> </w:t>
      </w:r>
      <w:r w:rsidRPr="001021D1">
        <w:rPr>
          <w:bCs/>
        </w:rPr>
        <w:t>it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previously</w:t>
      </w:r>
      <w:r w:rsidR="00A84868">
        <w:rPr>
          <w:bCs/>
        </w:rPr>
        <w:t xml:space="preserve"> </w:t>
      </w:r>
      <w:r w:rsidRPr="001021D1">
        <w:rPr>
          <w:bCs/>
        </w:rPr>
        <w:t>provided</w:t>
      </w:r>
      <w:r w:rsidR="00A84868">
        <w:rPr>
          <w:bCs/>
        </w:rPr>
        <w:t xml:space="preserve"> </w:t>
      </w:r>
      <w:r w:rsidRPr="001021D1">
        <w:rPr>
          <w:bCs/>
        </w:rPr>
        <w:t>funds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purpose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its</w:t>
      </w:r>
      <w:r w:rsidR="00A84868">
        <w:rPr>
          <w:bCs/>
        </w:rPr>
        <w:t xml:space="preserve"> </w:t>
      </w:r>
      <w:r w:rsidRPr="001021D1">
        <w:rPr>
          <w:bCs/>
        </w:rPr>
        <w:t>budget;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establishes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institutions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accommodation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beneficiaries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territory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AP</w:t>
      </w:r>
      <w:r w:rsidR="00A84868">
        <w:rPr>
          <w:bCs/>
        </w:rPr>
        <w:t xml:space="preserve"> </w:t>
      </w:r>
      <w:r w:rsidRPr="001021D1">
        <w:rPr>
          <w:bCs/>
        </w:rPr>
        <w:t>Vojvodina,</w:t>
      </w:r>
      <w:r w:rsidR="00A84868">
        <w:rPr>
          <w:bCs/>
        </w:rPr>
        <w:t xml:space="preserve"> </w:t>
      </w:r>
      <w:r w:rsidRPr="001021D1">
        <w:rPr>
          <w:bCs/>
        </w:rPr>
        <w:t>except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institutions</w:t>
      </w:r>
      <w:r w:rsidR="00A84868">
        <w:rPr>
          <w:bCs/>
        </w:rPr>
        <w:t xml:space="preserve"> </w:t>
      </w:r>
      <w:r w:rsidRPr="001021D1">
        <w:rPr>
          <w:bCs/>
        </w:rPr>
        <w:t>established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local</w:t>
      </w:r>
      <w:r w:rsidR="00A84868">
        <w:rPr>
          <w:bCs/>
        </w:rPr>
        <w:t xml:space="preserve"> </w:t>
      </w:r>
      <w:r w:rsidRPr="001021D1">
        <w:rPr>
          <w:bCs/>
        </w:rPr>
        <w:t>self-governments,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network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institutions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accommodation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beneficiaries</w:t>
      </w:r>
      <w:r w:rsidR="00A84868">
        <w:rPr>
          <w:bCs/>
        </w:rPr>
        <w:t xml:space="preserve"> </w:t>
      </w:r>
      <w:r w:rsidRPr="001021D1">
        <w:rPr>
          <w:bCs/>
        </w:rPr>
        <w:t>determined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RS.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field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family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guardianship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law,</w:t>
      </w:r>
      <w:r w:rsidR="00A84868">
        <w:rPr>
          <w:bCs/>
        </w:rPr>
        <w:t xml:space="preserve"> </w:t>
      </w:r>
      <w:r w:rsidRPr="001021D1">
        <w:rPr>
          <w:bCs/>
        </w:rPr>
        <w:t>AP</w:t>
      </w:r>
      <w:r w:rsidR="00A84868">
        <w:rPr>
          <w:bCs/>
        </w:rPr>
        <w:t xml:space="preserve"> </w:t>
      </w:r>
      <w:r w:rsidRPr="001021D1">
        <w:rPr>
          <w:bCs/>
        </w:rPr>
        <w:t>Vojvodina:</w:t>
      </w:r>
      <w:r w:rsidR="00A84868">
        <w:rPr>
          <w:bCs/>
        </w:rPr>
        <w:t xml:space="preserve"> </w:t>
      </w:r>
      <w:r w:rsidRPr="001021D1">
        <w:rPr>
          <w:bCs/>
        </w:rPr>
        <w:t>decides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appeals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decisions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guardianship</w:t>
      </w:r>
      <w:r w:rsidR="00A84868">
        <w:rPr>
          <w:bCs/>
        </w:rPr>
        <w:t xml:space="preserve"> </w:t>
      </w:r>
      <w:r w:rsidRPr="001021D1">
        <w:rPr>
          <w:bCs/>
        </w:rPr>
        <w:t>bodies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its</w:t>
      </w:r>
      <w:r w:rsidR="00A84868">
        <w:rPr>
          <w:bCs/>
        </w:rPr>
        <w:t xml:space="preserve"> </w:t>
      </w:r>
      <w:r w:rsidRPr="001021D1">
        <w:rPr>
          <w:bCs/>
        </w:rPr>
        <w:t>territory;</w:t>
      </w:r>
      <w:r w:rsidR="00A84868">
        <w:rPr>
          <w:bCs/>
        </w:rPr>
        <w:t xml:space="preserve"> </w:t>
      </w:r>
      <w:r w:rsidRPr="001021D1">
        <w:rPr>
          <w:bCs/>
        </w:rPr>
        <w:t>supervises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guardianship</w:t>
      </w:r>
      <w:r w:rsidR="00A84868">
        <w:rPr>
          <w:bCs/>
        </w:rPr>
        <w:t xml:space="preserve"> </w:t>
      </w:r>
      <w:r w:rsidRPr="001021D1">
        <w:rPr>
          <w:bCs/>
        </w:rPr>
        <w:t>authorities;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supervises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professional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guardianship</w:t>
      </w:r>
      <w:r w:rsidR="00A84868">
        <w:rPr>
          <w:bCs/>
        </w:rPr>
        <w:t xml:space="preserve"> </w:t>
      </w:r>
      <w:r w:rsidRPr="001021D1">
        <w:rPr>
          <w:bCs/>
        </w:rPr>
        <w:t>authorities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territory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AP</w:t>
      </w:r>
      <w:r w:rsidR="00A84868">
        <w:rPr>
          <w:bCs/>
        </w:rPr>
        <w:t xml:space="preserve"> </w:t>
      </w:r>
      <w:r w:rsidRPr="001021D1">
        <w:rPr>
          <w:bCs/>
        </w:rPr>
        <w:t>Vojvodina.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addition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above,</w:t>
      </w:r>
      <w:r w:rsidR="00A84868">
        <w:rPr>
          <w:bCs/>
        </w:rPr>
        <w:t xml:space="preserve"> </w:t>
      </w:r>
      <w:r w:rsidRPr="001021D1">
        <w:rPr>
          <w:bCs/>
        </w:rPr>
        <w:t>it</w:t>
      </w:r>
      <w:r w:rsidR="00A84868">
        <w:rPr>
          <w:bCs/>
        </w:rPr>
        <w:t xml:space="preserve"> </w:t>
      </w:r>
      <w:r w:rsidRPr="001021D1">
        <w:rPr>
          <w:bCs/>
        </w:rPr>
        <w:t>also</w:t>
      </w:r>
      <w:r w:rsidR="00A84868">
        <w:rPr>
          <w:bCs/>
        </w:rPr>
        <w:t xml:space="preserve"> </w:t>
      </w:r>
      <w:r w:rsidRPr="001021D1">
        <w:rPr>
          <w:bCs/>
        </w:rPr>
        <w:t>regulates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care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children,</w:t>
      </w:r>
      <w:r w:rsidR="00A84868">
        <w:rPr>
          <w:bCs/>
        </w:rPr>
        <w:t xml:space="preserve"> </w:t>
      </w:r>
      <w:r w:rsidRPr="001021D1">
        <w:rPr>
          <w:bCs/>
        </w:rPr>
        <w:t>special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mothers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children,</w:t>
      </w:r>
      <w:r w:rsidR="00A84868">
        <w:rPr>
          <w:bCs/>
        </w:rPr>
        <w:t xml:space="preserve"> </w:t>
      </w:r>
      <w:r w:rsidRPr="001021D1">
        <w:rPr>
          <w:bCs/>
        </w:rPr>
        <w:t>pension</w:t>
      </w:r>
      <w:r w:rsidR="00A84868">
        <w:rPr>
          <w:bCs/>
        </w:rPr>
        <w:t xml:space="preserve"> </w:t>
      </w:r>
      <w:r w:rsidRPr="001021D1">
        <w:rPr>
          <w:bCs/>
        </w:rPr>
        <w:t>insurance,</w:t>
      </w:r>
      <w:r w:rsidR="00A84868">
        <w:rPr>
          <w:bCs/>
        </w:rPr>
        <w:t xml:space="preserve"> </w:t>
      </w:r>
      <w:r w:rsidRPr="001021D1">
        <w:rPr>
          <w:bCs/>
        </w:rPr>
        <w:t>veteran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disability</w:t>
      </w:r>
      <w:r w:rsidR="00A84868">
        <w:rPr>
          <w:bCs/>
        </w:rPr>
        <w:t xml:space="preserve"> </w:t>
      </w:r>
      <w:r w:rsidRPr="001021D1">
        <w:rPr>
          <w:bCs/>
        </w:rPr>
        <w:t>protection,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civilian</w:t>
      </w:r>
      <w:r w:rsidR="00A84868">
        <w:rPr>
          <w:bCs/>
        </w:rPr>
        <w:t xml:space="preserve"> </w:t>
      </w:r>
      <w:r w:rsidRPr="001021D1">
        <w:rPr>
          <w:bCs/>
        </w:rPr>
        <w:t>war</w:t>
      </w:r>
      <w:r w:rsidR="00A84868">
        <w:rPr>
          <w:bCs/>
        </w:rPr>
        <w:t xml:space="preserve"> </w:t>
      </w:r>
      <w:r w:rsidRPr="001021D1">
        <w:rPr>
          <w:bCs/>
        </w:rPr>
        <w:t>invalids,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establishes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Provincial</w:t>
      </w:r>
      <w:r w:rsidR="00A84868">
        <w:rPr>
          <w:bCs/>
        </w:rPr>
        <w:t xml:space="preserve"> </w:t>
      </w:r>
      <w:r w:rsidRPr="001021D1">
        <w:rPr>
          <w:bCs/>
        </w:rPr>
        <w:t>Employment</w:t>
      </w:r>
      <w:r w:rsidR="00A84868">
        <w:rPr>
          <w:bCs/>
        </w:rPr>
        <w:t xml:space="preserve"> </w:t>
      </w:r>
      <w:r w:rsidRPr="001021D1">
        <w:rPr>
          <w:bCs/>
        </w:rPr>
        <w:t>Service.</w:t>
      </w:r>
      <w:r w:rsidRPr="00154A22">
        <w:rPr>
          <w:rStyle w:val="FootnoteReference"/>
        </w:rPr>
        <w:footnoteReference w:id="184"/>
      </w:r>
    </w:p>
    <w:p w14:paraId="0607E54D" w14:textId="56082969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166.</w:t>
      </w:r>
      <w:r>
        <w:rPr>
          <w:bCs/>
          <w:lang w:val="sr-Cyrl-RS"/>
        </w:rPr>
        <w:tab/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Assembly,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addition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Serbian</w:t>
      </w:r>
      <w:r w:rsidR="00A84868">
        <w:rPr>
          <w:bCs/>
        </w:rPr>
        <w:t xml:space="preserve"> </w:t>
      </w:r>
      <w:r w:rsidRPr="001021D1">
        <w:rPr>
          <w:bCs/>
        </w:rPr>
        <w:t>language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Cyrillic</w:t>
      </w:r>
      <w:r w:rsidR="00A84868">
        <w:rPr>
          <w:bCs/>
        </w:rPr>
        <w:t xml:space="preserve"> </w:t>
      </w:r>
      <w:r w:rsidRPr="001021D1">
        <w:rPr>
          <w:bCs/>
        </w:rPr>
        <w:t>alphabet,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Hungarian,</w:t>
      </w:r>
      <w:r w:rsidR="00A84868">
        <w:rPr>
          <w:bCs/>
        </w:rPr>
        <w:t xml:space="preserve"> </w:t>
      </w:r>
      <w:r w:rsidRPr="001021D1">
        <w:rPr>
          <w:bCs/>
        </w:rPr>
        <w:t>Slovak,</w:t>
      </w:r>
      <w:r w:rsidR="00A84868">
        <w:rPr>
          <w:bCs/>
        </w:rPr>
        <w:t xml:space="preserve"> </w:t>
      </w:r>
      <w:r w:rsidRPr="001021D1">
        <w:rPr>
          <w:bCs/>
        </w:rPr>
        <w:t>Croatian,</w:t>
      </w:r>
      <w:r w:rsidR="00A84868">
        <w:rPr>
          <w:bCs/>
        </w:rPr>
        <w:t xml:space="preserve"> </w:t>
      </w:r>
      <w:r w:rsidRPr="001021D1">
        <w:rPr>
          <w:bCs/>
        </w:rPr>
        <w:t>Romanian,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Ruthenian</w:t>
      </w:r>
      <w:r w:rsidR="00A84868">
        <w:rPr>
          <w:bCs/>
        </w:rPr>
        <w:t xml:space="preserve"> </w:t>
      </w:r>
      <w:r w:rsidRPr="001021D1">
        <w:rPr>
          <w:bCs/>
        </w:rPr>
        <w:t>languages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alphabets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equal</w:t>
      </w:r>
      <w:r w:rsidR="00A84868">
        <w:rPr>
          <w:bCs/>
        </w:rPr>
        <w:t xml:space="preserve"> </w:t>
      </w:r>
      <w:r w:rsidRPr="001021D1">
        <w:rPr>
          <w:bCs/>
        </w:rPr>
        <w:t>official</w:t>
      </w:r>
      <w:r w:rsidR="00A84868">
        <w:rPr>
          <w:bCs/>
        </w:rPr>
        <w:t xml:space="preserve"> </w:t>
      </w:r>
      <w:r w:rsidRPr="001021D1">
        <w:rPr>
          <w:bCs/>
        </w:rPr>
        <w:t>use,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  <w:r w:rsidRPr="00154A22">
        <w:rPr>
          <w:rStyle w:val="FootnoteReference"/>
        </w:rPr>
        <w:footnoteReference w:id="185"/>
      </w:r>
    </w:p>
    <w:p w14:paraId="77F472CB" w14:textId="08459C5A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167.</w:t>
      </w:r>
      <w:r>
        <w:rPr>
          <w:bCs/>
          <w:lang w:val="sr-Cyrl-RS"/>
        </w:rPr>
        <w:tab/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provincial</w:t>
      </w:r>
      <w:r w:rsidR="00A84868">
        <w:rPr>
          <w:bCs/>
        </w:rPr>
        <w:t xml:space="preserve"> </w:t>
      </w:r>
      <w:r w:rsidRPr="001021D1">
        <w:rPr>
          <w:bCs/>
        </w:rPr>
        <w:t>level,</w:t>
      </w:r>
      <w:r w:rsidR="00A84868">
        <w:rPr>
          <w:bCs/>
        </w:rPr>
        <w:t xml:space="preserve"> </w:t>
      </w:r>
      <w:r w:rsidRPr="001021D1">
        <w:rPr>
          <w:bCs/>
        </w:rPr>
        <w:t>secretariats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established</w:t>
      </w:r>
      <w:r w:rsidR="00A84868">
        <w:rPr>
          <w:bCs/>
        </w:rPr>
        <w:t xml:space="preserve"> </w:t>
      </w:r>
      <w:r w:rsidRPr="001021D1">
        <w:rPr>
          <w:bCs/>
        </w:rPr>
        <w:t>for,</w:t>
      </w:r>
      <w:r w:rsidR="00A84868">
        <w:rPr>
          <w:bCs/>
        </w:rPr>
        <w:t xml:space="preserve"> </w:t>
      </w:r>
      <w:r w:rsidRPr="001021D1">
        <w:rPr>
          <w:bCs/>
        </w:rPr>
        <w:t>among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fields:</w:t>
      </w:r>
      <w:r w:rsidR="00A84868">
        <w:rPr>
          <w:bCs/>
        </w:rPr>
        <w:t xml:space="preserve"> </w:t>
      </w:r>
      <w:r w:rsidRPr="001021D1">
        <w:rPr>
          <w:bCs/>
        </w:rPr>
        <w:t>education,</w:t>
      </w:r>
      <w:r w:rsidR="00A84868">
        <w:rPr>
          <w:bCs/>
        </w:rPr>
        <w:t xml:space="preserve"> </w:t>
      </w:r>
      <w:r w:rsidRPr="001021D1">
        <w:rPr>
          <w:bCs/>
        </w:rPr>
        <w:t>regulations,</w:t>
      </w:r>
      <w:r w:rsidR="00A84868">
        <w:rPr>
          <w:bCs/>
        </w:rPr>
        <w:t xml:space="preserve"> </w:t>
      </w:r>
      <w:r w:rsidRPr="001021D1">
        <w:rPr>
          <w:bCs/>
        </w:rPr>
        <w:t>administration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minorities</w:t>
      </w:r>
      <w:r w:rsidR="00A84868">
        <w:rPr>
          <w:bCs/>
        </w:rPr>
        <w:t xml:space="preserve"> </w:t>
      </w:r>
      <w:r w:rsidR="009E2DB7">
        <w:rPr>
          <w:bCs/>
        </w:rPr>
        <w:t>–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communities,</w:t>
      </w:r>
      <w:r w:rsidR="00A84868">
        <w:rPr>
          <w:bCs/>
        </w:rPr>
        <w:t xml:space="preserve"> </w:t>
      </w:r>
      <w:r w:rsidRPr="001021D1">
        <w:rPr>
          <w:bCs/>
        </w:rPr>
        <w:t>culture,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information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relations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religious</w:t>
      </w:r>
      <w:r w:rsidR="00A84868">
        <w:rPr>
          <w:bCs/>
        </w:rPr>
        <w:t xml:space="preserve"> </w:t>
      </w:r>
      <w:r w:rsidRPr="001021D1">
        <w:rPr>
          <w:bCs/>
        </w:rPr>
        <w:t>communities,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policy,</w:t>
      </w:r>
      <w:r w:rsidR="00A84868">
        <w:rPr>
          <w:bCs/>
        </w:rPr>
        <w:t xml:space="preserve"> </w:t>
      </w:r>
      <w:r w:rsidRPr="001021D1">
        <w:rPr>
          <w:bCs/>
        </w:rPr>
        <w:t>demography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equality,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health,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sports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youth.</w:t>
      </w:r>
      <w:r w:rsidRPr="00154A22">
        <w:rPr>
          <w:rStyle w:val="FootnoteReference"/>
        </w:rPr>
        <w:footnoteReference w:id="186"/>
      </w:r>
    </w:p>
    <w:p w14:paraId="77E4BBF2" w14:textId="3AD7B28A" w:rsidR="006F4FE8" w:rsidRPr="001021D1" w:rsidRDefault="006F4FE8" w:rsidP="003B5F41">
      <w:pPr>
        <w:pStyle w:val="H23G"/>
      </w:pPr>
      <w:r w:rsidRPr="001021D1">
        <w:tab/>
      </w:r>
      <w:r w:rsidRPr="001021D1">
        <w:tab/>
        <w:t>Municipal</w:t>
      </w:r>
      <w:r w:rsidR="00A84868">
        <w:t xml:space="preserve"> </w:t>
      </w:r>
      <w:r w:rsidRPr="001021D1">
        <w:t>Assembly</w:t>
      </w:r>
    </w:p>
    <w:p w14:paraId="1D0B29D4" w14:textId="24B339CF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168.</w:t>
      </w:r>
      <w:r>
        <w:rPr>
          <w:bCs/>
          <w:lang w:val="sr-Cyrl-RS"/>
        </w:rPr>
        <w:tab/>
      </w:r>
      <w:r w:rsidRPr="001021D1">
        <w:rPr>
          <w:bCs/>
        </w:rPr>
        <w:t>Among</w:t>
      </w:r>
      <w:r w:rsidR="00A84868">
        <w:rPr>
          <w:bCs/>
        </w:rPr>
        <w:t xml:space="preserve"> </w:t>
      </w:r>
      <w:r w:rsidRPr="001021D1">
        <w:rPr>
          <w:bCs/>
        </w:rPr>
        <w:t>its</w:t>
      </w:r>
      <w:r w:rsidR="00A84868">
        <w:rPr>
          <w:bCs/>
        </w:rPr>
        <w:t xml:space="preserve"> </w:t>
      </w:r>
      <w:r w:rsidRPr="001021D1">
        <w:rPr>
          <w:bCs/>
        </w:rPr>
        <w:t>competencies,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municipality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mandated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enactment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regulations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acts,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election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dismissal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local</w:t>
      </w:r>
      <w:r w:rsidR="00A84868">
        <w:rPr>
          <w:bCs/>
        </w:rPr>
        <w:t xml:space="preserve"> </w:t>
      </w:r>
      <w:r w:rsidRPr="001021D1">
        <w:rPr>
          <w:bCs/>
        </w:rPr>
        <w:t>ombudsmen,</w:t>
      </w:r>
      <w:r w:rsidR="00A84868">
        <w:rPr>
          <w:bCs/>
        </w:rPr>
        <w:t xml:space="preserve"> </w:t>
      </w:r>
      <w:r w:rsidRPr="001021D1">
        <w:rPr>
          <w:bCs/>
        </w:rPr>
        <w:t>carry</w:t>
      </w:r>
      <w:r w:rsidR="00A84868">
        <w:rPr>
          <w:bCs/>
        </w:rPr>
        <w:t xml:space="preserve"> </w:t>
      </w:r>
      <w:r w:rsidRPr="001021D1">
        <w:rPr>
          <w:bCs/>
        </w:rPr>
        <w:t>out</w:t>
      </w:r>
      <w:r w:rsidR="00A84868">
        <w:rPr>
          <w:bCs/>
        </w:rPr>
        <w:t xml:space="preserve"> </w:t>
      </w:r>
      <w:r w:rsidRPr="001021D1">
        <w:rPr>
          <w:bCs/>
        </w:rPr>
        <w:t>municipal</w:t>
      </w:r>
      <w:r w:rsidR="00A84868">
        <w:rPr>
          <w:bCs/>
        </w:rPr>
        <w:t xml:space="preserve"> </w:t>
      </w:r>
      <w:r w:rsidRPr="001021D1">
        <w:rPr>
          <w:bCs/>
        </w:rPr>
        <w:t>referendums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referendums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area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respective</w:t>
      </w:r>
      <w:r w:rsidR="00A84868">
        <w:rPr>
          <w:bCs/>
        </w:rPr>
        <w:t xml:space="preserve"> </w:t>
      </w:r>
      <w:r w:rsidRPr="001021D1">
        <w:rPr>
          <w:bCs/>
        </w:rPr>
        <w:t>municipality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territory,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offering</w:t>
      </w:r>
      <w:r w:rsidR="00A84868">
        <w:rPr>
          <w:bCs/>
        </w:rPr>
        <w:t xml:space="preserve"> </w:t>
      </w:r>
      <w:r w:rsidRPr="001021D1">
        <w:rPr>
          <w:bCs/>
        </w:rPr>
        <w:t>proposals</w:t>
      </w:r>
      <w:r w:rsidR="00A84868">
        <w:rPr>
          <w:bCs/>
        </w:rPr>
        <w:t xml:space="preserve"> </w:t>
      </w:r>
      <w:r w:rsidRPr="001021D1">
        <w:rPr>
          <w:bCs/>
        </w:rPr>
        <w:t>derived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CF659D">
        <w:rPr>
          <w:bCs/>
        </w:rPr>
        <w:t>’</w:t>
      </w:r>
      <w:r w:rsidR="00A84868">
        <w:rPr>
          <w:bCs/>
        </w:rPr>
        <w:t xml:space="preserve"> </w:t>
      </w:r>
      <w:r w:rsidRPr="001021D1">
        <w:rPr>
          <w:bCs/>
        </w:rPr>
        <w:t>initiatives.</w:t>
      </w:r>
      <w:r w:rsidRPr="00154A22">
        <w:rPr>
          <w:rStyle w:val="FootnoteReference"/>
        </w:rPr>
        <w:footnoteReference w:id="187"/>
      </w:r>
    </w:p>
    <w:p w14:paraId="505067AE" w14:textId="6DAFC16C" w:rsidR="006F4FE8" w:rsidRPr="001021D1" w:rsidRDefault="006F4FE8" w:rsidP="003B5F41">
      <w:pPr>
        <w:pStyle w:val="H23G"/>
      </w:pPr>
      <w:r w:rsidRPr="001021D1">
        <w:tab/>
      </w:r>
      <w:r w:rsidRPr="001021D1">
        <w:tab/>
        <w:t>City</w:t>
      </w:r>
      <w:r w:rsidR="00A84868">
        <w:t xml:space="preserve"> </w:t>
      </w:r>
      <w:r w:rsidRPr="001021D1">
        <w:t>Assembly</w:t>
      </w:r>
    </w:p>
    <w:p w14:paraId="37A66ADC" w14:textId="644F5FDA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169.</w:t>
      </w:r>
      <w:r>
        <w:rPr>
          <w:bCs/>
          <w:lang w:val="sr-Cyrl-RS"/>
        </w:rPr>
        <w:tab/>
      </w:r>
      <w:r w:rsidRPr="001021D1">
        <w:rPr>
          <w:bCs/>
        </w:rPr>
        <w:t>Councils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commissions</w:t>
      </w:r>
      <w:r w:rsidR="00A84868">
        <w:rPr>
          <w:bCs/>
        </w:rPr>
        <w:t xml:space="preserve"> </w:t>
      </w:r>
      <w:r w:rsidRPr="001021D1">
        <w:rPr>
          <w:bCs/>
        </w:rPr>
        <w:t>represent</w:t>
      </w:r>
      <w:r w:rsidR="00A84868">
        <w:rPr>
          <w:bCs/>
        </w:rPr>
        <w:t xml:space="preserve"> </w:t>
      </w:r>
      <w:r w:rsidRPr="001021D1">
        <w:rPr>
          <w:bCs/>
        </w:rPr>
        <w:t>working</w:t>
      </w:r>
      <w:r w:rsidR="00A84868">
        <w:rPr>
          <w:bCs/>
        </w:rPr>
        <w:t xml:space="preserve"> </w:t>
      </w:r>
      <w:r w:rsidRPr="001021D1">
        <w:rPr>
          <w:bCs/>
        </w:rPr>
        <w:t>bodies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City</w:t>
      </w:r>
      <w:r w:rsidR="00A84868">
        <w:rPr>
          <w:bCs/>
        </w:rPr>
        <w:t xml:space="preserve"> </w:t>
      </w:r>
      <w:r w:rsidRPr="001021D1">
        <w:rPr>
          <w:bCs/>
        </w:rPr>
        <w:t>Assembly.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capacities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focused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areas</w:t>
      </w:r>
      <w:r w:rsidR="00A84868">
        <w:rPr>
          <w:bCs/>
        </w:rPr>
        <w:t xml:space="preserve"> </w:t>
      </w:r>
      <w:r w:rsidRPr="001021D1">
        <w:rPr>
          <w:bCs/>
        </w:rPr>
        <w:t>such</w:t>
      </w:r>
      <w:r w:rsidR="00A84868">
        <w:rPr>
          <w:bCs/>
        </w:rPr>
        <w:t xml:space="preserve"> </w:t>
      </w:r>
      <w:r w:rsidRPr="001021D1">
        <w:rPr>
          <w:bCs/>
        </w:rPr>
        <w:t>as:</w:t>
      </w:r>
      <w:r w:rsidR="00A84868">
        <w:rPr>
          <w:bCs/>
        </w:rPr>
        <w:t xml:space="preserve"> </w:t>
      </w:r>
      <w:r w:rsidRPr="001021D1">
        <w:rPr>
          <w:bCs/>
        </w:rPr>
        <w:t>monitoring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code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ethics;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equality;</w:t>
      </w:r>
      <w:r w:rsidR="00A84868">
        <w:rPr>
          <w:bCs/>
        </w:rPr>
        <w:t xml:space="preserve"> </w:t>
      </w:r>
      <w:r w:rsidRPr="001021D1">
        <w:rPr>
          <w:bCs/>
        </w:rPr>
        <w:t>youth;</w:t>
      </w:r>
      <w:r w:rsidR="00A84868">
        <w:rPr>
          <w:bCs/>
        </w:rPr>
        <w:t xml:space="preserve"> </w:t>
      </w:r>
      <w:r w:rsidRPr="001021D1">
        <w:rPr>
          <w:bCs/>
        </w:rPr>
        <w:t>health;</w:t>
      </w:r>
      <w:r w:rsidR="00A84868">
        <w:rPr>
          <w:bCs/>
        </w:rPr>
        <w:t xml:space="preserve"> </w:t>
      </w:r>
      <w:r w:rsidRPr="001021D1">
        <w:rPr>
          <w:bCs/>
        </w:rPr>
        <w:t>population;</w:t>
      </w:r>
      <w:r w:rsidR="00A84868">
        <w:rPr>
          <w:bCs/>
        </w:rPr>
        <w:t xml:space="preserve"> </w:t>
      </w:r>
      <w:r w:rsidRPr="001021D1">
        <w:rPr>
          <w:bCs/>
        </w:rPr>
        <w:t>family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children;</w:t>
      </w:r>
      <w:r w:rsidR="00A84868">
        <w:rPr>
          <w:bCs/>
        </w:rPr>
        <w:t xml:space="preserve"> </w:t>
      </w:r>
      <w:r w:rsidRPr="001021D1">
        <w:rPr>
          <w:bCs/>
        </w:rPr>
        <w:t>issues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aging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old</w:t>
      </w:r>
      <w:r w:rsidR="00A84868">
        <w:rPr>
          <w:bCs/>
        </w:rPr>
        <w:t xml:space="preserve"> </w:t>
      </w:r>
      <w:r w:rsidRPr="001021D1">
        <w:rPr>
          <w:bCs/>
        </w:rPr>
        <w:t>age;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rights;</w:t>
      </w:r>
      <w:r w:rsidR="00A84868">
        <w:rPr>
          <w:bCs/>
        </w:rPr>
        <w:t xml:space="preserve"> </w:t>
      </w:r>
      <w:r w:rsidRPr="001021D1">
        <w:rPr>
          <w:bCs/>
        </w:rPr>
        <w:t>health</w:t>
      </w:r>
      <w:r w:rsidR="00A84868">
        <w:rPr>
          <w:bCs/>
        </w:rPr>
        <w:t xml:space="preserve"> </w:t>
      </w:r>
      <w:r w:rsidRPr="001021D1">
        <w:rPr>
          <w:bCs/>
        </w:rPr>
        <w:t>care;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protection;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care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families,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disabilities.</w:t>
      </w:r>
      <w:r w:rsidR="00A84868">
        <w:rPr>
          <w:bCs/>
        </w:rPr>
        <w:t xml:space="preserve"> </w:t>
      </w:r>
      <w:r w:rsidRPr="001021D1">
        <w:rPr>
          <w:bCs/>
        </w:rPr>
        <w:t>Commissions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function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focusing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topics</w:t>
      </w:r>
      <w:r w:rsidR="00A84868">
        <w:rPr>
          <w:bCs/>
        </w:rPr>
        <w:t xml:space="preserve"> </w:t>
      </w:r>
      <w:r w:rsidRPr="001021D1">
        <w:rPr>
          <w:bCs/>
        </w:rPr>
        <w:t>such</w:t>
      </w:r>
      <w:r w:rsidR="00A84868">
        <w:rPr>
          <w:bCs/>
        </w:rPr>
        <w:t xml:space="preserve"> </w:t>
      </w:r>
      <w:r w:rsidRPr="001021D1">
        <w:rPr>
          <w:bCs/>
        </w:rPr>
        <w:t>as:</w:t>
      </w:r>
      <w:r w:rsidR="00A84868">
        <w:rPr>
          <w:bCs/>
        </w:rPr>
        <w:t xml:space="preserve"> </w:t>
      </w:r>
      <w:r w:rsidRPr="001021D1">
        <w:rPr>
          <w:bCs/>
        </w:rPr>
        <w:t>regulations;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activities;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equality;</w:t>
      </w:r>
      <w:r w:rsidR="00A84868">
        <w:rPr>
          <w:bCs/>
        </w:rPr>
        <w:t xml:space="preserve"> </w:t>
      </w:r>
      <w:r w:rsidRPr="001021D1">
        <w:rPr>
          <w:bCs/>
        </w:rPr>
        <w:t>petitions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complaints;</w:t>
      </w:r>
      <w:r w:rsidR="00A84868">
        <w:rPr>
          <w:bCs/>
        </w:rPr>
        <w:t xml:space="preserve"> </w:t>
      </w:r>
      <w:r w:rsidRPr="001021D1">
        <w:rPr>
          <w:bCs/>
        </w:rPr>
        <w:t>resolving</w:t>
      </w:r>
      <w:r w:rsidR="00A84868">
        <w:rPr>
          <w:bCs/>
        </w:rPr>
        <w:t xml:space="preserve"> </w:t>
      </w:r>
      <w:r w:rsidRPr="001021D1">
        <w:rPr>
          <w:bCs/>
        </w:rPr>
        <w:t>complaints</w:t>
      </w:r>
      <w:r w:rsidR="00A84868">
        <w:rPr>
          <w:bCs/>
        </w:rPr>
        <w:t xml:space="preserve"> </w:t>
      </w:r>
      <w:r w:rsidRPr="001021D1">
        <w:rPr>
          <w:bCs/>
        </w:rPr>
        <w:t>due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violations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illegal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improper</w:t>
      </w:r>
      <w:r w:rsidR="00A84868">
        <w:rPr>
          <w:bCs/>
        </w:rPr>
        <w:t xml:space="preserve"> </w:t>
      </w:r>
      <w:r w:rsidRPr="001021D1">
        <w:rPr>
          <w:bCs/>
        </w:rPr>
        <w:t>conduct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communal</w:t>
      </w:r>
      <w:r w:rsidR="00A84868">
        <w:rPr>
          <w:bCs/>
        </w:rPr>
        <w:t xml:space="preserve"> </w:t>
      </w:r>
      <w:r w:rsidRPr="001021D1">
        <w:rPr>
          <w:bCs/>
        </w:rPr>
        <w:t>police</w:t>
      </w:r>
      <w:r w:rsidR="00A84868">
        <w:rPr>
          <w:bCs/>
        </w:rPr>
        <w:t xml:space="preserve"> </w:t>
      </w:r>
      <w:r w:rsidRPr="001021D1">
        <w:rPr>
          <w:bCs/>
        </w:rPr>
        <w:t>officer;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issues;</w:t>
      </w:r>
      <w:r w:rsidR="00A84868">
        <w:rPr>
          <w:bCs/>
        </w:rPr>
        <w:t xml:space="preserve"> </w:t>
      </w:r>
      <w:r w:rsidRPr="001021D1">
        <w:rPr>
          <w:bCs/>
        </w:rPr>
        <w:t>monitoring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code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ethics;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relations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religious</w:t>
      </w:r>
      <w:r w:rsidR="00A84868">
        <w:rPr>
          <w:bCs/>
        </w:rPr>
        <w:t xml:space="preserve"> </w:t>
      </w:r>
      <w:r w:rsidRPr="001021D1">
        <w:rPr>
          <w:bCs/>
        </w:rPr>
        <w:t>communities.</w:t>
      </w:r>
      <w:r w:rsidRPr="00154A22">
        <w:rPr>
          <w:rStyle w:val="FootnoteReference"/>
        </w:rPr>
        <w:footnoteReference w:id="188"/>
      </w:r>
    </w:p>
    <w:p w14:paraId="065E3BF0" w14:textId="20528E1B" w:rsidR="006F4FE8" w:rsidRPr="001021D1" w:rsidRDefault="006F4FE8" w:rsidP="003B5F41">
      <w:pPr>
        <w:pStyle w:val="H23G"/>
      </w:pPr>
      <w:r w:rsidRPr="001021D1">
        <w:lastRenderedPageBreak/>
        <w:tab/>
      </w:r>
      <w:r w:rsidRPr="001021D1">
        <w:tab/>
        <w:t>City</w:t>
      </w:r>
      <w:r w:rsidR="00A84868">
        <w:t xml:space="preserve"> </w:t>
      </w:r>
      <w:r w:rsidRPr="001021D1">
        <w:t>Assembly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Belgrade</w:t>
      </w:r>
    </w:p>
    <w:p w14:paraId="5F7A8ADB" w14:textId="27D87C42" w:rsidR="00CB330A" w:rsidRDefault="006F4FE8" w:rsidP="004B2579">
      <w:pPr>
        <w:pStyle w:val="SingleTxtG"/>
        <w:rPr>
          <w:bCs/>
        </w:rPr>
      </w:pPr>
      <w:r w:rsidRPr="001021D1">
        <w:rPr>
          <w:bCs/>
        </w:rPr>
        <w:t>170.</w:t>
      </w:r>
      <w:r w:rsidRPr="001021D1">
        <w:rPr>
          <w:bCs/>
        </w:rPr>
        <w:tab/>
        <w:t>Assembly</w:t>
      </w:r>
      <w:r w:rsidR="00A84868">
        <w:rPr>
          <w:bCs/>
        </w:rPr>
        <w:t xml:space="preserve"> </w:t>
      </w:r>
      <w:r w:rsidRPr="001021D1">
        <w:rPr>
          <w:bCs/>
        </w:rPr>
        <w:t>adopts:</w:t>
      </w:r>
      <w:r w:rsidR="00A84868">
        <w:rPr>
          <w:bCs/>
        </w:rPr>
        <w:t xml:space="preserve"> </w:t>
      </w:r>
      <w:r w:rsidRPr="001021D1">
        <w:rPr>
          <w:bCs/>
        </w:rPr>
        <w:t>decision</w:t>
      </w:r>
      <w:r w:rsidRPr="00D35FC0">
        <w:rPr>
          <w:bCs/>
          <w:lang w:val="en-US"/>
        </w:rPr>
        <w:t>s,</w:t>
      </w:r>
      <w:r w:rsidR="00A84868">
        <w:rPr>
          <w:bCs/>
        </w:rPr>
        <w:t xml:space="preserve"> </w:t>
      </w:r>
      <w:r w:rsidRPr="001021D1">
        <w:rPr>
          <w:bCs/>
        </w:rPr>
        <w:t>program</w:t>
      </w:r>
      <w:r w:rsidRPr="00D35FC0">
        <w:rPr>
          <w:bCs/>
          <w:lang w:val="en-US"/>
        </w:rPr>
        <w:t>s,</w:t>
      </w:r>
      <w:r w:rsidR="00A84868">
        <w:rPr>
          <w:bCs/>
        </w:rPr>
        <w:t xml:space="preserve"> </w:t>
      </w:r>
      <w:r w:rsidRPr="001021D1">
        <w:rPr>
          <w:bCs/>
        </w:rPr>
        <w:t>strate</w:t>
      </w:r>
      <w:r w:rsidR="00874996">
        <w:rPr>
          <w:bCs/>
        </w:rPr>
        <w:t>gies</w:t>
      </w:r>
      <w:r w:rsidRPr="00D35FC0">
        <w:rPr>
          <w:bCs/>
          <w:lang w:val="en-US"/>
        </w:rPr>
        <w:t>,</w:t>
      </w:r>
      <w:r w:rsidR="00A84868">
        <w:rPr>
          <w:bCs/>
        </w:rPr>
        <w:t xml:space="preserve"> </w:t>
      </w:r>
      <w:r w:rsidRPr="001021D1">
        <w:rPr>
          <w:bCs/>
        </w:rPr>
        <w:t>plan</w:t>
      </w:r>
      <w:r w:rsidRPr="00D35FC0">
        <w:rPr>
          <w:bCs/>
          <w:lang w:val="en-US"/>
        </w:rPr>
        <w:t>s</w:t>
      </w:r>
      <w:r w:rsidRPr="001021D1">
        <w:rPr>
          <w:bCs/>
        </w:rPr>
        <w:t>,</w:t>
      </w:r>
      <w:r w:rsidR="00A84868">
        <w:rPr>
          <w:bCs/>
        </w:rPr>
        <w:t xml:space="preserve"> </w:t>
      </w:r>
      <w:r w:rsidRPr="001021D1">
        <w:rPr>
          <w:bCs/>
        </w:rPr>
        <w:t>decision</w:t>
      </w:r>
      <w:r w:rsidRPr="00D35FC0">
        <w:rPr>
          <w:bCs/>
          <w:lang w:val="en-US"/>
        </w:rPr>
        <w:t>s</w:t>
      </w:r>
      <w:r w:rsidRPr="001021D1">
        <w:rPr>
          <w:bCs/>
        </w:rPr>
        <w:t>,</w:t>
      </w:r>
      <w:r w:rsidR="00A84868">
        <w:rPr>
          <w:bCs/>
        </w:rPr>
        <w:t xml:space="preserve"> </w:t>
      </w:r>
      <w:r w:rsidRPr="001021D1">
        <w:rPr>
          <w:bCs/>
        </w:rPr>
        <w:t>conclusion</w:t>
      </w:r>
      <w:r w:rsidRPr="00D35FC0">
        <w:rPr>
          <w:bCs/>
          <w:lang w:val="en-US"/>
        </w:rPr>
        <w:t>s</w:t>
      </w:r>
      <w:r w:rsidRPr="001021D1">
        <w:rPr>
          <w:bCs/>
        </w:rPr>
        <w:t>,</w:t>
      </w:r>
      <w:r w:rsidR="00A84868">
        <w:rPr>
          <w:bCs/>
        </w:rPr>
        <w:t xml:space="preserve"> </w:t>
      </w:r>
      <w:r w:rsidRPr="001021D1">
        <w:rPr>
          <w:bCs/>
        </w:rPr>
        <w:t>rules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procedure,</w:t>
      </w:r>
      <w:r w:rsidR="00A84868">
        <w:rPr>
          <w:bCs/>
        </w:rPr>
        <w:t xml:space="preserve"> </w:t>
      </w:r>
      <w:r w:rsidRPr="001021D1">
        <w:rPr>
          <w:bCs/>
        </w:rPr>
        <w:t>declaration</w:t>
      </w:r>
      <w:r w:rsidRPr="00D35FC0">
        <w:rPr>
          <w:bCs/>
          <w:lang w:val="en-US"/>
        </w:rPr>
        <w:t>s</w:t>
      </w:r>
      <w:r w:rsidRPr="001021D1">
        <w:rPr>
          <w:bCs/>
        </w:rPr>
        <w:t>,</w:t>
      </w:r>
      <w:r w:rsidR="00A84868">
        <w:rPr>
          <w:bCs/>
        </w:rPr>
        <w:t xml:space="preserve"> </w:t>
      </w:r>
      <w:r w:rsidRPr="001021D1">
        <w:rPr>
          <w:bCs/>
        </w:rPr>
        <w:t>resolution</w:t>
      </w:r>
      <w:r w:rsidRPr="00D35FC0">
        <w:rPr>
          <w:bCs/>
          <w:lang w:val="en-US"/>
        </w:rPr>
        <w:t>s</w:t>
      </w:r>
      <w:r w:rsidRPr="001021D1">
        <w:rPr>
          <w:bCs/>
        </w:rPr>
        <w:t>,</w:t>
      </w:r>
      <w:r w:rsidR="00A84868">
        <w:rPr>
          <w:bCs/>
        </w:rPr>
        <w:t xml:space="preserve"> </w:t>
      </w:r>
      <w:r w:rsidRPr="001021D1">
        <w:rPr>
          <w:bCs/>
        </w:rPr>
        <w:t>recommendation</w:t>
      </w:r>
      <w:r w:rsidRPr="00D35FC0">
        <w:rPr>
          <w:bCs/>
          <w:lang w:val="en-US"/>
        </w:rPr>
        <w:t>s</w:t>
      </w:r>
      <w:r w:rsidRPr="001021D1">
        <w:rPr>
          <w:bCs/>
        </w:rPr>
        <w:t>,</w:t>
      </w:r>
      <w:r w:rsidR="00A84868">
        <w:rPr>
          <w:bCs/>
        </w:rPr>
        <w:t xml:space="preserve"> </w:t>
      </w:r>
      <w:r w:rsidRPr="00D35FC0">
        <w:rPr>
          <w:bCs/>
          <w:lang w:val="en-US"/>
        </w:rPr>
        <w:t>and</w:t>
      </w:r>
      <w:r w:rsidR="00A84868">
        <w:rPr>
          <w:bCs/>
          <w:lang w:val="en-US"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D35FC0">
        <w:rPr>
          <w:bCs/>
          <w:lang w:val="en-US"/>
        </w:rPr>
        <w:t>relevant</w:t>
      </w:r>
      <w:r w:rsidR="00A84868">
        <w:rPr>
          <w:bCs/>
          <w:lang w:val="en-US"/>
        </w:rPr>
        <w:t xml:space="preserve"> </w:t>
      </w:r>
      <w:r w:rsidRPr="001021D1">
        <w:rPr>
          <w:bCs/>
        </w:rPr>
        <w:t>acts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  <w:lang w:val="en-US"/>
        </w:rPr>
        <w:t xml:space="preserve"> </w:t>
      </w:r>
      <w:r w:rsidRPr="00D35FC0">
        <w:rPr>
          <w:bCs/>
          <w:lang w:val="en-US"/>
        </w:rPr>
        <w:t>and</w:t>
      </w:r>
      <w:r w:rsidR="00A84868">
        <w:rPr>
          <w:bCs/>
          <w:lang w:val="en-US"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Statute</w:t>
      </w:r>
      <w:r w:rsidR="00A84868">
        <w:rPr>
          <w:bCs/>
        </w:rPr>
        <w:t xml:space="preserve"> </w:t>
      </w:r>
      <w:r w:rsidR="003B5F4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Rules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Procedure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Belgrade</w:t>
      </w:r>
      <w:r w:rsidR="00A84868">
        <w:rPr>
          <w:bCs/>
        </w:rPr>
        <w:t xml:space="preserve"> </w:t>
      </w:r>
      <w:r w:rsidRPr="001021D1">
        <w:rPr>
          <w:bCs/>
        </w:rPr>
        <w:t>City</w:t>
      </w:r>
      <w:r w:rsidR="00A84868">
        <w:rPr>
          <w:bCs/>
        </w:rPr>
        <w:t xml:space="preserve"> </w:t>
      </w:r>
      <w:r w:rsidRPr="001021D1">
        <w:rPr>
          <w:bCs/>
        </w:rPr>
        <w:t>Assembly</w:t>
      </w:r>
      <w:r w:rsidRPr="00D35FC0">
        <w:rPr>
          <w:bCs/>
          <w:lang w:val="en-US"/>
        </w:rPr>
        <w:t>,</w:t>
      </w:r>
      <w:r w:rsidR="00A84868">
        <w:rPr>
          <w:bCs/>
          <w:lang w:val="en-US"/>
        </w:rPr>
        <w:t xml:space="preserve"> </w:t>
      </w:r>
      <w:r w:rsidRPr="00D35FC0">
        <w:rPr>
          <w:bCs/>
          <w:lang w:val="en-US"/>
        </w:rPr>
        <w:t>as</w:t>
      </w:r>
      <w:r w:rsidR="00A84868">
        <w:rPr>
          <w:bCs/>
          <w:lang w:val="en-US"/>
        </w:rPr>
        <w:t xml:space="preserve"> </w:t>
      </w:r>
      <w:r w:rsidRPr="00D35FC0">
        <w:rPr>
          <w:bCs/>
          <w:lang w:val="en-US"/>
        </w:rPr>
        <w:t>well</w:t>
      </w:r>
      <w:r w:rsidR="00A84868">
        <w:rPr>
          <w:bCs/>
          <w:lang w:val="en-US"/>
        </w:rPr>
        <w:t xml:space="preserve"> </w:t>
      </w:r>
      <w:r w:rsidRPr="00D35FC0">
        <w:rPr>
          <w:bCs/>
          <w:lang w:val="en-US"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adopts</w:t>
      </w:r>
      <w:r w:rsidR="00A84868">
        <w:rPr>
          <w:bCs/>
        </w:rPr>
        <w:t xml:space="preserve"> </w:t>
      </w:r>
      <w:r w:rsidRPr="001021D1">
        <w:rPr>
          <w:bCs/>
        </w:rPr>
        <w:t>authentic</w:t>
      </w:r>
      <w:r w:rsidR="00A84868">
        <w:rPr>
          <w:bCs/>
        </w:rPr>
        <w:t xml:space="preserve"> </w:t>
      </w:r>
      <w:r w:rsidRPr="001021D1">
        <w:rPr>
          <w:bCs/>
        </w:rPr>
        <w:t>interpretation</w:t>
      </w:r>
      <w:r w:rsidRPr="00D35FC0">
        <w:rPr>
          <w:bCs/>
          <w:lang w:val="en-US"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regulations.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assembly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Belgrade,</w:t>
      </w:r>
      <w:r w:rsidR="00A84868">
        <w:rPr>
          <w:bCs/>
        </w:rPr>
        <w:t xml:space="preserve"> </w:t>
      </w:r>
      <w:r w:rsidRPr="001021D1">
        <w:rPr>
          <w:bCs/>
        </w:rPr>
        <w:t>among</w:t>
      </w:r>
      <w:r w:rsidR="00A84868">
        <w:rPr>
          <w:bCs/>
        </w:rPr>
        <w:t xml:space="preserve"> </w:t>
      </w:r>
      <w:r w:rsidRPr="001021D1">
        <w:rPr>
          <w:bCs/>
        </w:rPr>
        <w:t>others,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Pr="00D35FC0">
        <w:rPr>
          <w:bCs/>
          <w:lang w:val="en-US"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education,</w:t>
      </w:r>
      <w:r w:rsidR="00A84868">
        <w:rPr>
          <w:bCs/>
        </w:rPr>
        <w:t xml:space="preserve"> </w:t>
      </w:r>
      <w:r w:rsidRPr="001021D1">
        <w:rPr>
          <w:bCs/>
        </w:rPr>
        <w:t>sports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youth,</w:t>
      </w:r>
      <w:r w:rsidR="00A84868">
        <w:rPr>
          <w:bCs/>
        </w:rPr>
        <w:t xml:space="preserve"> </w:t>
      </w:r>
      <w:r w:rsidRPr="001021D1">
        <w:rPr>
          <w:bCs/>
        </w:rPr>
        <w:t>health,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child</w:t>
      </w:r>
      <w:r w:rsidR="00A84868">
        <w:rPr>
          <w:bCs/>
        </w:rPr>
        <w:t xml:space="preserve"> </w:t>
      </w:r>
      <w:r w:rsidRPr="001021D1">
        <w:rPr>
          <w:bCs/>
        </w:rPr>
        <w:t>protection,</w:t>
      </w:r>
      <w:r w:rsidR="00A84868">
        <w:rPr>
          <w:bCs/>
          <w:lang w:val="en-US"/>
        </w:rPr>
        <w:t xml:space="preserve"> </w:t>
      </w:r>
      <w:r w:rsidRPr="00D35FC0">
        <w:rPr>
          <w:bCs/>
          <w:lang w:val="en-US"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veterans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disability</w:t>
      </w:r>
      <w:r w:rsidR="00A84868">
        <w:rPr>
          <w:bCs/>
        </w:rPr>
        <w:t xml:space="preserve"> </w:t>
      </w:r>
      <w:r w:rsidRPr="001021D1">
        <w:rPr>
          <w:bCs/>
        </w:rPr>
        <w:t>issues</w:t>
      </w:r>
      <w:r w:rsidR="00A84868">
        <w:rPr>
          <w:bCs/>
        </w:rPr>
        <w:t xml:space="preserve"> </w:t>
      </w:r>
      <w:r w:rsidRPr="00D35FC0">
        <w:rPr>
          <w:bCs/>
          <w:lang w:val="en-US"/>
        </w:rPr>
        <w:t>have</w:t>
      </w:r>
      <w:r w:rsidR="00A84868">
        <w:rPr>
          <w:bCs/>
          <w:lang w:val="en-US"/>
        </w:rPr>
        <w:t xml:space="preserve"> </w:t>
      </w:r>
      <w:r w:rsidRPr="00D35FC0">
        <w:rPr>
          <w:bCs/>
          <w:lang w:val="en-US"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formed.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Pr="00D35FC0">
        <w:rPr>
          <w:bCs/>
          <w:lang w:val="en-US"/>
        </w:rPr>
        <w:t>se</w:t>
      </w:r>
      <w:r w:rsidR="00A84868">
        <w:rPr>
          <w:bCs/>
          <w:lang w:val="en-US"/>
        </w:rPr>
        <w:t xml:space="preserve"> </w:t>
      </w:r>
      <w:r w:rsidRPr="00D35FC0">
        <w:rPr>
          <w:bCs/>
          <w:lang w:val="en-US"/>
        </w:rPr>
        <w:t>councils</w:t>
      </w:r>
      <w:r w:rsidR="00A84868">
        <w:rPr>
          <w:bCs/>
        </w:rPr>
        <w:t xml:space="preserve"> </w:t>
      </w:r>
      <w:r w:rsidRPr="001021D1">
        <w:rPr>
          <w:bCs/>
        </w:rPr>
        <w:t>consider</w:t>
      </w:r>
      <w:r w:rsidR="00A84868">
        <w:rPr>
          <w:bCs/>
        </w:rPr>
        <w:t xml:space="preserve"> </w:t>
      </w:r>
      <w:r w:rsidRPr="001021D1">
        <w:rPr>
          <w:bCs/>
        </w:rPr>
        <w:t>proposals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decisions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acts,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issues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these</w:t>
      </w:r>
      <w:r w:rsidR="00A84868">
        <w:rPr>
          <w:bCs/>
        </w:rPr>
        <w:t xml:space="preserve"> </w:t>
      </w:r>
      <w:r w:rsidRPr="001021D1">
        <w:rPr>
          <w:bCs/>
        </w:rPr>
        <w:t>areas.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addition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council,</w:t>
      </w:r>
      <w:r w:rsidR="00A84868">
        <w:rPr>
          <w:bCs/>
        </w:rPr>
        <w:t xml:space="preserve"> </w:t>
      </w:r>
      <w:r w:rsidRPr="001021D1">
        <w:rPr>
          <w:bCs/>
        </w:rPr>
        <w:t>commissions</w:t>
      </w:r>
      <w:r w:rsidRPr="00D35FC0">
        <w:rPr>
          <w:bCs/>
          <w:lang w:val="en-US"/>
        </w:rPr>
        <w:t>,</w:t>
      </w:r>
      <w:r w:rsidR="00A84868">
        <w:rPr>
          <w:bCs/>
        </w:rPr>
        <w:t xml:space="preserve"> </w:t>
      </w:r>
      <w:r w:rsidRPr="001021D1">
        <w:rPr>
          <w:bCs/>
        </w:rPr>
        <w:t>such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="003B5F41">
        <w:rPr>
          <w:bCs/>
          <w:lang w:val="en-US"/>
        </w:rPr>
        <w:t>Commission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="003B5F41">
        <w:rPr>
          <w:bCs/>
          <w:lang w:val="en-US"/>
        </w:rPr>
        <w:t>Regulations</w:t>
      </w:r>
      <w:r w:rsidRPr="00D35FC0">
        <w:rPr>
          <w:bCs/>
          <w:lang w:val="en-US"/>
        </w:rPr>
        <w:t>,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established</w:t>
      </w:r>
      <w:r w:rsidRPr="00D35FC0">
        <w:rPr>
          <w:bCs/>
          <w:lang w:val="en-US"/>
        </w:rPr>
        <w:t>.</w:t>
      </w:r>
      <w:r w:rsidR="00A84868">
        <w:rPr>
          <w:bCs/>
          <w:lang w:val="en-US"/>
        </w:rPr>
        <w:t xml:space="preserve"> </w:t>
      </w:r>
      <w:r w:rsidRPr="00D35FC0">
        <w:rPr>
          <w:bCs/>
          <w:lang w:val="en-US"/>
        </w:rPr>
        <w:t>These</w:t>
      </w:r>
      <w:r w:rsidR="00A84868">
        <w:rPr>
          <w:bCs/>
        </w:rPr>
        <w:t xml:space="preserve"> </w:t>
      </w:r>
      <w:r w:rsidRPr="00D35FC0">
        <w:rPr>
          <w:bCs/>
          <w:lang w:val="en-US"/>
        </w:rPr>
        <w:t>commissions</w:t>
      </w:r>
      <w:r w:rsidR="00A84868">
        <w:rPr>
          <w:bCs/>
          <w:lang w:val="en-US"/>
        </w:rPr>
        <w:t xml:space="preserve"> </w:t>
      </w:r>
      <w:r w:rsidRPr="001021D1">
        <w:rPr>
          <w:bCs/>
        </w:rPr>
        <w:t>consider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harmonization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proposals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acts</w:t>
      </w:r>
      <w:r w:rsidR="00A84868">
        <w:rPr>
          <w:bCs/>
        </w:rPr>
        <w:t xml:space="preserve"> </w:t>
      </w:r>
      <w:r w:rsidRPr="001021D1">
        <w:rPr>
          <w:bCs/>
        </w:rPr>
        <w:t>adopted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Assembly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Statute</w:t>
      </w:r>
      <w:r w:rsidR="00A84868">
        <w:rPr>
          <w:bCs/>
          <w:lang w:val="en-US"/>
        </w:rPr>
        <w:t xml:space="preserve"> </w:t>
      </w:r>
      <w:r w:rsidRPr="00D35FC0">
        <w:rPr>
          <w:bCs/>
          <w:lang w:val="en-US"/>
        </w:rPr>
        <w:t>of</w:t>
      </w:r>
      <w:r w:rsidR="00A84868">
        <w:rPr>
          <w:bCs/>
          <w:lang w:val="en-US"/>
        </w:rPr>
        <w:t xml:space="preserve"> </w:t>
      </w:r>
      <w:r w:rsidRPr="00D35FC0">
        <w:rPr>
          <w:bCs/>
          <w:lang w:val="en-US"/>
        </w:rPr>
        <w:t>the</w:t>
      </w:r>
      <w:r w:rsidR="00A84868">
        <w:rPr>
          <w:bCs/>
          <w:lang w:val="en-US"/>
        </w:rPr>
        <w:t xml:space="preserve"> </w:t>
      </w:r>
      <w:r w:rsidRPr="00D35FC0">
        <w:rPr>
          <w:bCs/>
          <w:lang w:val="en-US"/>
        </w:rPr>
        <w:t>Belgrade</w:t>
      </w:r>
      <w:r w:rsidR="00A84868">
        <w:rPr>
          <w:bCs/>
          <w:lang w:val="en-US"/>
        </w:rPr>
        <w:t xml:space="preserve"> </w:t>
      </w:r>
      <w:r w:rsidRPr="00D35FC0">
        <w:rPr>
          <w:bCs/>
          <w:lang w:val="en-US"/>
        </w:rPr>
        <w:t>City</w:t>
      </w:r>
      <w:r w:rsidR="00A84868">
        <w:rPr>
          <w:bCs/>
          <w:lang w:val="en-US"/>
        </w:rPr>
        <w:t xml:space="preserve"> </w:t>
      </w:r>
      <w:r w:rsidRPr="00D35FC0">
        <w:rPr>
          <w:bCs/>
          <w:lang w:val="en-US"/>
        </w:rPr>
        <w:t>Assembly,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regulations</w:t>
      </w:r>
      <w:r w:rsidRPr="00D35FC0">
        <w:rPr>
          <w:bCs/>
          <w:lang w:val="en-US"/>
        </w:rPr>
        <w:t>.</w:t>
      </w:r>
      <w:r w:rsidRPr="00154A22">
        <w:rPr>
          <w:rStyle w:val="FootnoteReference"/>
        </w:rPr>
        <w:footnoteReference w:id="189"/>
      </w:r>
    </w:p>
    <w:p w14:paraId="4BC0BEBF" w14:textId="67B680DD" w:rsidR="006F4FE8" w:rsidRPr="001021D1" w:rsidRDefault="006F4FE8" w:rsidP="003B5F41">
      <w:pPr>
        <w:pStyle w:val="H1G"/>
      </w:pPr>
      <w:r w:rsidRPr="001021D1">
        <w:tab/>
      </w:r>
      <w:r w:rsidRPr="001021D1">
        <w:tab/>
        <w:t>Raising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awareness</w:t>
      </w:r>
      <w:r w:rsidR="00A84868">
        <w:t xml:space="preserve"> </w:t>
      </w:r>
      <w:r w:rsidRPr="001021D1">
        <w:t>among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officials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professionals</w:t>
      </w:r>
    </w:p>
    <w:p w14:paraId="284FE6AB" w14:textId="77777777" w:rsidR="00CB330A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171.</w:t>
      </w:r>
      <w:r>
        <w:rPr>
          <w:bCs/>
          <w:lang w:val="sr-Cyrl-RS"/>
        </w:rPr>
        <w:tab/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Academy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Administration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central</w:t>
      </w:r>
      <w:r w:rsidR="00A84868">
        <w:rPr>
          <w:bCs/>
        </w:rPr>
        <w:t xml:space="preserve"> </w:t>
      </w:r>
      <w:r w:rsidRPr="001021D1">
        <w:rPr>
          <w:bCs/>
        </w:rPr>
        <w:t>institution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system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professional</w:t>
      </w:r>
      <w:r w:rsidR="00A84868">
        <w:rPr>
          <w:bCs/>
        </w:rPr>
        <w:t xml:space="preserve"> </w:t>
      </w:r>
      <w:r w:rsidRPr="001021D1">
        <w:rPr>
          <w:bCs/>
        </w:rPr>
        <w:t>training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administration,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status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publicly</w:t>
      </w:r>
      <w:r w:rsidR="00A84868">
        <w:rPr>
          <w:bCs/>
        </w:rPr>
        <w:t xml:space="preserve"> </w:t>
      </w:r>
      <w:r w:rsidRPr="001021D1">
        <w:rPr>
          <w:bCs/>
        </w:rPr>
        <w:t>recognized</w:t>
      </w:r>
      <w:r w:rsidR="00A84868">
        <w:rPr>
          <w:bCs/>
        </w:rPr>
        <w:t xml:space="preserve"> </w:t>
      </w:r>
      <w:r w:rsidRPr="001021D1">
        <w:rPr>
          <w:bCs/>
        </w:rPr>
        <w:t>organizer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non-formal</w:t>
      </w:r>
      <w:r w:rsidR="00A84868">
        <w:rPr>
          <w:bCs/>
        </w:rPr>
        <w:t xml:space="preserve"> </w:t>
      </w:r>
      <w:r w:rsidRPr="001021D1">
        <w:rPr>
          <w:bCs/>
        </w:rPr>
        <w:t>adult</w:t>
      </w:r>
      <w:r w:rsidR="00A84868">
        <w:rPr>
          <w:bCs/>
        </w:rPr>
        <w:t xml:space="preserve"> </w:t>
      </w:r>
      <w:r w:rsidRPr="001021D1">
        <w:rPr>
          <w:bCs/>
        </w:rPr>
        <w:t>education</w:t>
      </w:r>
      <w:r w:rsidR="00A84868">
        <w:rPr>
          <w:bCs/>
        </w:rPr>
        <w:t xml:space="preserve"> </w:t>
      </w:r>
      <w:r w:rsidRPr="001021D1">
        <w:rPr>
          <w:bCs/>
        </w:rPr>
        <w:t>activities.</w:t>
      </w:r>
      <w:r w:rsidR="00A84868">
        <w:rPr>
          <w:bCs/>
        </w:rPr>
        <w:t xml:space="preserve"> </w:t>
      </w:r>
      <w:r w:rsidRPr="001021D1">
        <w:rPr>
          <w:bCs/>
        </w:rPr>
        <w:t>It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established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Academy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Administration,</w:t>
      </w:r>
      <w:r w:rsidRPr="00154A22">
        <w:rPr>
          <w:rStyle w:val="FootnoteReference"/>
        </w:rPr>
        <w:footnoteReference w:id="190"/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it</w:t>
      </w:r>
      <w:r w:rsidR="00A84868">
        <w:rPr>
          <w:bCs/>
        </w:rPr>
        <w:t xml:space="preserve"> </w:t>
      </w:r>
      <w:r w:rsidRPr="001021D1">
        <w:rPr>
          <w:bCs/>
        </w:rPr>
        <w:t>initiated</w:t>
      </w:r>
      <w:r w:rsidR="00A84868">
        <w:rPr>
          <w:bCs/>
        </w:rPr>
        <w:t xml:space="preserve"> </w:t>
      </w:r>
      <w:r w:rsidRPr="001021D1">
        <w:rPr>
          <w:bCs/>
        </w:rPr>
        <w:t>its</w:t>
      </w:r>
      <w:r w:rsidR="00A84868">
        <w:rPr>
          <w:bCs/>
        </w:rPr>
        <w:t xml:space="preserve"> </w:t>
      </w:r>
      <w:r w:rsidRPr="001021D1">
        <w:rPr>
          <w:bCs/>
        </w:rPr>
        <w:t>activities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January</w:t>
      </w:r>
      <w:r w:rsidR="00A84868">
        <w:rPr>
          <w:bCs/>
        </w:rPr>
        <w:t xml:space="preserve"> </w:t>
      </w:r>
      <w:r w:rsidRPr="001021D1">
        <w:rPr>
          <w:bCs/>
        </w:rPr>
        <w:t>2018.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implementing</w:t>
      </w:r>
      <w:r w:rsidR="00A84868">
        <w:rPr>
          <w:bCs/>
        </w:rPr>
        <w:t xml:space="preserve"> </w:t>
      </w:r>
      <w:r w:rsidRPr="001021D1">
        <w:rPr>
          <w:bCs/>
        </w:rPr>
        <w:t>training</w:t>
      </w:r>
      <w:r w:rsidR="00A84868">
        <w:rPr>
          <w:bCs/>
        </w:rPr>
        <w:t xml:space="preserve"> </w:t>
      </w:r>
      <w:r w:rsidRPr="001021D1">
        <w:rPr>
          <w:bCs/>
        </w:rPr>
        <w:t>programs,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Academy</w:t>
      </w:r>
      <w:r w:rsidR="00A84868">
        <w:rPr>
          <w:bCs/>
        </w:rPr>
        <w:t xml:space="preserve"> </w:t>
      </w:r>
      <w:r w:rsidRPr="001021D1">
        <w:rPr>
          <w:bCs/>
        </w:rPr>
        <w:t>works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improve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competencies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administration</w:t>
      </w:r>
      <w:r w:rsidR="00A84868">
        <w:rPr>
          <w:bCs/>
        </w:rPr>
        <w:t xml:space="preserve"> </w:t>
      </w:r>
      <w:r w:rsidRPr="001021D1">
        <w:rPr>
          <w:bCs/>
        </w:rPr>
        <w:t>employees</w:t>
      </w:r>
      <w:r w:rsidR="00A84868">
        <w:rPr>
          <w:bCs/>
        </w:rPr>
        <w:t xml:space="preserve"> </w:t>
      </w:r>
      <w:r w:rsidRPr="001021D1">
        <w:rPr>
          <w:bCs/>
        </w:rPr>
        <w:t>necessary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quality</w:t>
      </w:r>
      <w:r w:rsidR="00A84868">
        <w:rPr>
          <w:bCs/>
        </w:rPr>
        <w:t xml:space="preserve"> </w:t>
      </w:r>
      <w:r w:rsidRPr="001021D1">
        <w:rPr>
          <w:bCs/>
        </w:rPr>
        <w:t>work.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ensures</w:t>
      </w:r>
      <w:r w:rsidR="00A84868">
        <w:rPr>
          <w:bCs/>
        </w:rPr>
        <w:t xml:space="preserve"> </w:t>
      </w:r>
      <w:r w:rsidRPr="001021D1">
        <w:rPr>
          <w:bCs/>
        </w:rPr>
        <w:t>continuous</w:t>
      </w:r>
      <w:r w:rsidR="00A84868">
        <w:rPr>
          <w:bCs/>
        </w:rPr>
        <w:t xml:space="preserve"> </w:t>
      </w:r>
      <w:r w:rsidRPr="001021D1">
        <w:rPr>
          <w:bCs/>
        </w:rPr>
        <w:t>improvement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quality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services</w:t>
      </w:r>
      <w:r w:rsidR="00A84868">
        <w:rPr>
          <w:bCs/>
        </w:rPr>
        <w:t xml:space="preserve"> </w:t>
      </w:r>
      <w:r w:rsidRPr="001021D1">
        <w:rPr>
          <w:bCs/>
        </w:rPr>
        <w:t>provided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administration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economic</w:t>
      </w:r>
      <w:r w:rsidR="00A84868">
        <w:rPr>
          <w:bCs/>
        </w:rPr>
        <w:t xml:space="preserve"> </w:t>
      </w:r>
      <w:r w:rsidRPr="001021D1">
        <w:rPr>
          <w:bCs/>
        </w:rPr>
        <w:t>entities.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professionalization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depoliticization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administration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key</w:t>
      </w:r>
      <w:r w:rsidR="00A84868">
        <w:rPr>
          <w:bCs/>
        </w:rPr>
        <w:t xml:space="preserve"> </w:t>
      </w:r>
      <w:r w:rsidRPr="001021D1">
        <w:rPr>
          <w:bCs/>
        </w:rPr>
        <w:t>principles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reform,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Academy</w:t>
      </w:r>
      <w:r w:rsidR="00A84868">
        <w:rPr>
          <w:bCs/>
        </w:rPr>
        <w:t xml:space="preserve"> </w:t>
      </w:r>
      <w:r w:rsidRPr="001021D1">
        <w:rPr>
          <w:bCs/>
        </w:rPr>
        <w:t>makes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significant</w:t>
      </w:r>
      <w:r w:rsidR="00A84868">
        <w:rPr>
          <w:bCs/>
        </w:rPr>
        <w:t xml:space="preserve"> </w:t>
      </w:r>
      <w:r w:rsidRPr="001021D1">
        <w:rPr>
          <w:bCs/>
        </w:rPr>
        <w:t>contribution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developing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implementing</w:t>
      </w:r>
      <w:r w:rsidR="00A84868">
        <w:rPr>
          <w:bCs/>
        </w:rPr>
        <w:t xml:space="preserve"> </w:t>
      </w:r>
      <w:r w:rsidRPr="001021D1">
        <w:rPr>
          <w:bCs/>
        </w:rPr>
        <w:t>modern</w:t>
      </w:r>
      <w:r w:rsidR="00A84868">
        <w:rPr>
          <w:bCs/>
        </w:rPr>
        <w:t xml:space="preserve"> </w:t>
      </w:r>
      <w:r w:rsidRPr="001021D1">
        <w:rPr>
          <w:bCs/>
        </w:rPr>
        <w:t>training</w:t>
      </w:r>
      <w:r w:rsidR="00A84868">
        <w:rPr>
          <w:bCs/>
        </w:rPr>
        <w:t xml:space="preserve"> </w:t>
      </w:r>
      <w:r w:rsidRPr="001021D1">
        <w:rPr>
          <w:bCs/>
        </w:rPr>
        <w:t>programs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monitoring</w:t>
      </w:r>
      <w:r w:rsidR="00A84868">
        <w:rPr>
          <w:bCs/>
        </w:rPr>
        <w:t xml:space="preserve"> </w:t>
      </w:r>
      <w:r w:rsidRPr="001021D1">
        <w:rPr>
          <w:bCs/>
        </w:rPr>
        <w:t>results.</w:t>
      </w:r>
      <w:r w:rsidRPr="00154A22">
        <w:rPr>
          <w:rStyle w:val="FootnoteReference"/>
        </w:rPr>
        <w:footnoteReference w:id="191"/>
      </w:r>
      <w:r w:rsidR="00A84868">
        <w:rPr>
          <w:bCs/>
        </w:rPr>
        <w:t xml:space="preserve"> </w:t>
      </w:r>
      <w:r w:rsidRPr="001021D1">
        <w:rPr>
          <w:bCs/>
        </w:rPr>
        <w:t>There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training</w:t>
      </w:r>
      <w:r w:rsidR="00A84868">
        <w:rPr>
          <w:bCs/>
        </w:rPr>
        <w:t xml:space="preserve"> </w:t>
      </w:r>
      <w:r w:rsidRPr="001021D1">
        <w:rPr>
          <w:bCs/>
        </w:rPr>
        <w:t>program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servants,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training</w:t>
      </w:r>
      <w:r w:rsidR="00A84868">
        <w:rPr>
          <w:bCs/>
        </w:rPr>
        <w:t xml:space="preserve"> </w:t>
      </w:r>
      <w:r w:rsidRPr="001021D1">
        <w:rPr>
          <w:bCs/>
        </w:rPr>
        <w:t>program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employees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local</w:t>
      </w:r>
      <w:r w:rsidR="00A84868">
        <w:rPr>
          <w:bCs/>
        </w:rPr>
        <w:t xml:space="preserve"> </w:t>
      </w:r>
      <w:r w:rsidRPr="001021D1">
        <w:rPr>
          <w:bCs/>
        </w:rPr>
        <w:t>self-government</w:t>
      </w:r>
      <w:r w:rsidR="00A84868">
        <w:rPr>
          <w:bCs/>
        </w:rPr>
        <w:t xml:space="preserve"> </w:t>
      </w:r>
      <w:r w:rsidRPr="001021D1">
        <w:rPr>
          <w:bCs/>
        </w:rPr>
        <w:t>units,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training</w:t>
      </w:r>
      <w:r w:rsidR="00A84868">
        <w:rPr>
          <w:bCs/>
        </w:rPr>
        <w:t xml:space="preserve"> </w:t>
      </w:r>
      <w:r w:rsidRPr="001021D1">
        <w:rPr>
          <w:bCs/>
        </w:rPr>
        <w:t>program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managers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bodies,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training</w:t>
      </w:r>
      <w:r w:rsidR="00A84868">
        <w:rPr>
          <w:bCs/>
        </w:rPr>
        <w:t xml:space="preserve"> </w:t>
      </w:r>
      <w:r w:rsidRPr="001021D1">
        <w:rPr>
          <w:bCs/>
        </w:rPr>
        <w:t>program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managers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local</w:t>
      </w:r>
      <w:r w:rsidR="00A84868">
        <w:rPr>
          <w:bCs/>
        </w:rPr>
        <w:t xml:space="preserve"> </w:t>
      </w:r>
      <w:r w:rsidRPr="001021D1">
        <w:rPr>
          <w:bCs/>
        </w:rPr>
        <w:t>self-government</w:t>
      </w:r>
      <w:r w:rsidR="00A84868">
        <w:rPr>
          <w:bCs/>
        </w:rPr>
        <w:t xml:space="preserve"> </w:t>
      </w:r>
      <w:r w:rsidRPr="001021D1">
        <w:rPr>
          <w:bCs/>
        </w:rPr>
        <w:t>units.</w:t>
      </w:r>
      <w:r w:rsidRPr="00154A22">
        <w:rPr>
          <w:rStyle w:val="FootnoteReference"/>
        </w:rPr>
        <w:footnoteReference w:id="192"/>
      </w:r>
      <w:r w:rsidR="00A84868">
        <w:rPr>
          <w:bCs/>
        </w:rPr>
        <w:t xml:space="preserve"> </w:t>
      </w:r>
      <w:r w:rsidRPr="001021D1">
        <w:rPr>
          <w:bCs/>
        </w:rPr>
        <w:t>Some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trainings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focused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analysis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effects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various</w:t>
      </w:r>
      <w:r w:rsidR="00A84868">
        <w:rPr>
          <w:bCs/>
        </w:rPr>
        <w:t xml:space="preserve"> </w:t>
      </w:r>
      <w:r w:rsidRPr="001021D1">
        <w:rPr>
          <w:bCs/>
        </w:rPr>
        <w:t>regulations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fields,</w:t>
      </w:r>
      <w:r w:rsidR="00A84868">
        <w:rPr>
          <w:bCs/>
        </w:rPr>
        <w:t xml:space="preserve"> </w:t>
      </w:r>
      <w:r w:rsidRPr="001021D1">
        <w:rPr>
          <w:bCs/>
        </w:rPr>
        <w:t>such</w:t>
      </w:r>
      <w:r w:rsidR="00A84868">
        <w:rPr>
          <w:bCs/>
        </w:rPr>
        <w:t xml:space="preserve"> </w:t>
      </w:r>
      <w:r w:rsidRPr="001021D1">
        <w:rPr>
          <w:bCs/>
        </w:rPr>
        <w:t>as: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path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quality</w:t>
      </w:r>
      <w:r w:rsidR="00A84868">
        <w:rPr>
          <w:bCs/>
        </w:rPr>
        <w:t xml:space="preserve"> </w:t>
      </w:r>
      <w:r w:rsidRPr="001021D1">
        <w:rPr>
          <w:bCs/>
        </w:rPr>
        <w:t>regulations;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belonging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minorities;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discrimination;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resulting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authorities;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equality;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personal</w:t>
      </w:r>
      <w:r w:rsidR="00A84868">
        <w:rPr>
          <w:bCs/>
        </w:rPr>
        <w:t xml:space="preserve"> </w:t>
      </w:r>
      <w:r w:rsidRPr="001021D1">
        <w:rPr>
          <w:bCs/>
        </w:rPr>
        <w:t>data;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classified</w:t>
      </w:r>
      <w:r w:rsidR="00A84868">
        <w:rPr>
          <w:bCs/>
        </w:rPr>
        <w:t xml:space="preserve"> </w:t>
      </w:r>
      <w:r w:rsidRPr="001021D1">
        <w:rPr>
          <w:bCs/>
        </w:rPr>
        <w:t>information;</w:t>
      </w:r>
      <w:r w:rsidR="00A84868">
        <w:rPr>
          <w:bCs/>
        </w:rPr>
        <w:t xml:space="preserve"> </w:t>
      </w:r>
      <w:r w:rsidRPr="001021D1">
        <w:rPr>
          <w:bCs/>
        </w:rPr>
        <w:t>prevention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harassment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(mobbing);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whistleblowers;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intercultural</w:t>
      </w:r>
      <w:r w:rsidR="00A84868">
        <w:rPr>
          <w:bCs/>
        </w:rPr>
        <w:t xml:space="preserve"> </w:t>
      </w:r>
      <w:r w:rsidRPr="001021D1">
        <w:rPr>
          <w:bCs/>
        </w:rPr>
        <w:t>communication.</w:t>
      </w:r>
      <w:r w:rsidRPr="00154A22">
        <w:rPr>
          <w:rStyle w:val="FootnoteReference"/>
        </w:rPr>
        <w:footnoteReference w:id="193"/>
      </w:r>
    </w:p>
    <w:p w14:paraId="2D1E9E8F" w14:textId="7B2DD4F6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172.</w:t>
      </w:r>
      <w:r>
        <w:rPr>
          <w:bCs/>
          <w:lang w:val="sr-Cyrl-RS"/>
        </w:rPr>
        <w:tab/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level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AP</w:t>
      </w:r>
      <w:r w:rsidR="00A84868">
        <w:rPr>
          <w:bCs/>
        </w:rPr>
        <w:t xml:space="preserve"> </w:t>
      </w:r>
      <w:r w:rsidRPr="001021D1">
        <w:rPr>
          <w:bCs/>
        </w:rPr>
        <w:t>Vojvodina,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service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resources</w:t>
      </w:r>
      <w:r w:rsidR="00A84868">
        <w:rPr>
          <w:bCs/>
        </w:rPr>
        <w:t xml:space="preserve"> </w:t>
      </w:r>
      <w:r w:rsidRPr="001021D1">
        <w:rPr>
          <w:bCs/>
        </w:rPr>
        <w:t>management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established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order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implement</w:t>
      </w:r>
      <w:r w:rsidR="00A84868">
        <w:rPr>
          <w:bCs/>
        </w:rPr>
        <w:t xml:space="preserve"> </w:t>
      </w:r>
      <w:r w:rsidRPr="001021D1">
        <w:rPr>
          <w:bCs/>
        </w:rPr>
        <w:t>certain</w:t>
      </w:r>
      <w:r w:rsidR="00A84868">
        <w:rPr>
          <w:bCs/>
        </w:rPr>
        <w:t xml:space="preserve"> </w:t>
      </w:r>
      <w:r w:rsidRPr="001021D1">
        <w:rPr>
          <w:bCs/>
        </w:rPr>
        <w:t>goals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reform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provincial</w:t>
      </w:r>
      <w:r w:rsidR="00A84868">
        <w:rPr>
          <w:bCs/>
        </w:rPr>
        <w:t xml:space="preserve"> </w:t>
      </w:r>
      <w:r w:rsidRPr="001021D1">
        <w:rPr>
          <w:bCs/>
        </w:rPr>
        <w:t>administration,</w:t>
      </w:r>
      <w:r w:rsidR="00A84868">
        <w:rPr>
          <w:bCs/>
        </w:rPr>
        <w:t xml:space="preserve"> </w:t>
      </w:r>
      <w:r w:rsidRPr="001021D1">
        <w:rPr>
          <w:bCs/>
        </w:rPr>
        <w:t>such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system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professional</w:t>
      </w:r>
      <w:r w:rsidR="00A84868">
        <w:rPr>
          <w:bCs/>
        </w:rPr>
        <w:t xml:space="preserve"> </w:t>
      </w:r>
      <w:r w:rsidRPr="001021D1">
        <w:rPr>
          <w:bCs/>
        </w:rPr>
        <w:t>training,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additional</w:t>
      </w:r>
      <w:r w:rsidR="00A84868">
        <w:rPr>
          <w:bCs/>
        </w:rPr>
        <w:t xml:space="preserve"> </w:t>
      </w:r>
      <w:r w:rsidRPr="001021D1">
        <w:rPr>
          <w:bCs/>
        </w:rPr>
        <w:t>education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training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provincial</w:t>
      </w:r>
      <w:r w:rsidR="00A84868">
        <w:rPr>
          <w:bCs/>
        </w:rPr>
        <w:t xml:space="preserve"> </w:t>
      </w:r>
      <w:r w:rsidRPr="001021D1">
        <w:rPr>
          <w:bCs/>
        </w:rPr>
        <w:t>officials.</w:t>
      </w:r>
      <w:r w:rsidR="00A84868">
        <w:rPr>
          <w:bCs/>
        </w:rPr>
        <w:t xml:space="preserve"> </w:t>
      </w:r>
      <w:r w:rsidRPr="00154A22">
        <w:rPr>
          <w:rStyle w:val="FootnoteReference"/>
        </w:rPr>
        <w:footnoteReference w:id="194"/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provincial</w:t>
      </w:r>
      <w:r w:rsidR="00A84868">
        <w:rPr>
          <w:bCs/>
        </w:rPr>
        <w:t xml:space="preserve"> </w:t>
      </w:r>
      <w:r w:rsidRPr="001021D1">
        <w:rPr>
          <w:bCs/>
        </w:rPr>
        <w:t>level,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Resources</w:t>
      </w:r>
      <w:r w:rsidR="00A84868">
        <w:rPr>
          <w:bCs/>
        </w:rPr>
        <w:t xml:space="preserve"> </w:t>
      </w:r>
      <w:r w:rsidRPr="001021D1">
        <w:rPr>
          <w:bCs/>
        </w:rPr>
        <w:t>Management</w:t>
      </w:r>
      <w:r w:rsidR="00A84868">
        <w:rPr>
          <w:bCs/>
        </w:rPr>
        <w:t xml:space="preserve"> </w:t>
      </w:r>
      <w:r w:rsidRPr="001021D1">
        <w:rPr>
          <w:bCs/>
        </w:rPr>
        <w:t>Service,</w:t>
      </w:r>
      <w:r w:rsidR="00A84868">
        <w:rPr>
          <w:bCs/>
        </w:rPr>
        <w:t xml:space="preserve"> </w:t>
      </w:r>
      <w:r w:rsidRPr="001021D1">
        <w:rPr>
          <w:bCs/>
        </w:rPr>
        <w:t>under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provincial</w:t>
      </w:r>
      <w:r w:rsidR="00A84868">
        <w:rPr>
          <w:bCs/>
        </w:rPr>
        <w:t xml:space="preserve"> </w:t>
      </w:r>
      <w:r w:rsidRPr="001021D1">
        <w:rPr>
          <w:bCs/>
        </w:rPr>
        <w:t>government,</w:t>
      </w:r>
      <w:r w:rsidR="00A84868">
        <w:rPr>
          <w:bCs/>
        </w:rPr>
        <w:t xml:space="preserve"> </w:t>
      </w:r>
      <w:r w:rsidRPr="001021D1">
        <w:rPr>
          <w:bCs/>
        </w:rPr>
        <w:t>conducts</w:t>
      </w:r>
      <w:r w:rsidR="00A84868">
        <w:rPr>
          <w:bCs/>
        </w:rPr>
        <w:t xml:space="preserve"> </w:t>
      </w:r>
      <w:r w:rsidRPr="001021D1">
        <w:rPr>
          <w:bCs/>
        </w:rPr>
        <w:t>trainings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seminars.</w:t>
      </w:r>
      <w:r w:rsidRPr="00154A22">
        <w:rPr>
          <w:rStyle w:val="FootnoteReference"/>
        </w:rPr>
        <w:footnoteReference w:id="195"/>
      </w:r>
      <w:r w:rsidR="00A84868">
        <w:rPr>
          <w:bCs/>
        </w:rPr>
        <w:t xml:space="preserve"> </w:t>
      </w:r>
      <w:r w:rsidRPr="001021D1">
        <w:rPr>
          <w:bCs/>
        </w:rPr>
        <w:t>Trainings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related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various</w:t>
      </w:r>
      <w:r w:rsidR="00A84868">
        <w:rPr>
          <w:bCs/>
        </w:rPr>
        <w:t xml:space="preserve"> </w:t>
      </w:r>
      <w:r w:rsidRPr="001021D1">
        <w:rPr>
          <w:bCs/>
        </w:rPr>
        <w:t>fields,</w:t>
      </w:r>
      <w:r w:rsidR="00A84868">
        <w:rPr>
          <w:bCs/>
        </w:rPr>
        <w:t xml:space="preserve"> </w:t>
      </w:r>
      <w:r w:rsidRPr="001021D1">
        <w:rPr>
          <w:bCs/>
        </w:rPr>
        <w:t>including: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realization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belonging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minorities;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equality;</w:t>
      </w:r>
      <w:r w:rsidR="00A84868">
        <w:rPr>
          <w:bCs/>
        </w:rPr>
        <w:t xml:space="preserve"> </w:t>
      </w:r>
      <w:r w:rsidRPr="001021D1">
        <w:rPr>
          <w:bCs/>
        </w:rPr>
        <w:t>prevention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harassment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work,</w:t>
      </w:r>
      <w:r w:rsidR="00A84868">
        <w:rPr>
          <w:bCs/>
        </w:rPr>
        <w:t xml:space="preserve"> </w:t>
      </w:r>
      <w:r w:rsidRPr="001021D1">
        <w:rPr>
          <w:bCs/>
        </w:rPr>
        <w:t>including</w:t>
      </w:r>
      <w:r w:rsidR="00A84868">
        <w:rPr>
          <w:bCs/>
        </w:rPr>
        <w:t xml:space="preserve"> </w:t>
      </w:r>
      <w:r w:rsidRPr="001021D1">
        <w:rPr>
          <w:bCs/>
        </w:rPr>
        <w:t>mobbing;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personal</w:t>
      </w:r>
      <w:r w:rsidR="00A84868">
        <w:rPr>
          <w:bCs/>
        </w:rPr>
        <w:t xml:space="preserve"> </w:t>
      </w:r>
      <w:r w:rsidRPr="001021D1">
        <w:rPr>
          <w:bCs/>
        </w:rPr>
        <w:lastRenderedPageBreak/>
        <w:t>data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data</w:t>
      </w:r>
      <w:r w:rsidR="00A84868">
        <w:rPr>
          <w:bCs/>
        </w:rPr>
        <w:t xml:space="preserve"> </w:t>
      </w:r>
      <w:r w:rsidRPr="001021D1">
        <w:rPr>
          <w:bCs/>
        </w:rPr>
        <w:t>secrecy;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harassment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whistleblowers;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training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languages.</w:t>
      </w:r>
    </w:p>
    <w:p w14:paraId="0AB5984A" w14:textId="72ED9DF6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173.</w:t>
      </w:r>
      <w:r>
        <w:rPr>
          <w:bCs/>
          <w:lang w:val="sr-Cyrl-RS"/>
        </w:rPr>
        <w:tab/>
      </w:r>
      <w:r w:rsidRPr="001021D1">
        <w:rPr>
          <w:bCs/>
        </w:rPr>
        <w:t>Judicial</w:t>
      </w:r>
      <w:r w:rsidR="00A84868">
        <w:rPr>
          <w:bCs/>
        </w:rPr>
        <w:t xml:space="preserve"> </w:t>
      </w:r>
      <w:r w:rsidRPr="001021D1">
        <w:rPr>
          <w:bCs/>
        </w:rPr>
        <w:t>Academy</w:t>
      </w:r>
      <w:r w:rsidR="00A84868">
        <w:rPr>
          <w:bCs/>
        </w:rPr>
        <w:t xml:space="preserve"> </w:t>
      </w:r>
      <w:r w:rsidRPr="001021D1">
        <w:rPr>
          <w:bCs/>
        </w:rPr>
        <w:t>organizes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conducts</w:t>
      </w:r>
      <w:r w:rsidR="00A84868">
        <w:rPr>
          <w:bCs/>
        </w:rPr>
        <w:t xml:space="preserve"> </w:t>
      </w:r>
      <w:r w:rsidRPr="001021D1">
        <w:rPr>
          <w:bCs/>
        </w:rPr>
        <w:t>initial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continuous</w:t>
      </w:r>
      <w:r w:rsidR="00A84868">
        <w:rPr>
          <w:bCs/>
        </w:rPr>
        <w:t xml:space="preserve"> </w:t>
      </w:r>
      <w:r w:rsidRPr="001021D1">
        <w:rPr>
          <w:bCs/>
        </w:rPr>
        <w:t>training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judges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prosecutors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organizes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conducts</w:t>
      </w:r>
      <w:r w:rsidR="00A84868">
        <w:rPr>
          <w:bCs/>
        </w:rPr>
        <w:t xml:space="preserve"> </w:t>
      </w:r>
      <w:r w:rsidRPr="001021D1">
        <w:rPr>
          <w:bCs/>
        </w:rPr>
        <w:t>professional</w:t>
      </w:r>
      <w:r w:rsidR="00A84868">
        <w:rPr>
          <w:bCs/>
        </w:rPr>
        <w:t xml:space="preserve"> </w:t>
      </w:r>
      <w:r w:rsidRPr="001021D1">
        <w:rPr>
          <w:bCs/>
        </w:rPr>
        <w:t>training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judicial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prosecutorial</w:t>
      </w:r>
      <w:r w:rsidR="00A84868">
        <w:rPr>
          <w:bCs/>
        </w:rPr>
        <w:t xml:space="preserve"> </w:t>
      </w:r>
      <w:r w:rsidRPr="001021D1">
        <w:rPr>
          <w:bCs/>
        </w:rPr>
        <w:t>staff.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Academy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organized</w:t>
      </w:r>
      <w:r w:rsidR="00A84868">
        <w:rPr>
          <w:bCs/>
        </w:rPr>
        <w:t xml:space="preserve"> </w:t>
      </w:r>
      <w:r w:rsidRPr="001021D1">
        <w:rPr>
          <w:bCs/>
        </w:rPr>
        <w:t>exclusively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territory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RS.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special</w:t>
      </w:r>
      <w:r w:rsidR="00A84868">
        <w:rPr>
          <w:bCs/>
        </w:rPr>
        <w:t xml:space="preserve"> </w:t>
      </w:r>
      <w:r w:rsidRPr="001021D1">
        <w:rPr>
          <w:bCs/>
        </w:rPr>
        <w:t>section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ongoing</w:t>
      </w:r>
      <w:r w:rsidR="00A84868">
        <w:rPr>
          <w:bCs/>
        </w:rPr>
        <w:t xml:space="preserve"> </w:t>
      </w:r>
      <w:r w:rsidRPr="001021D1">
        <w:rPr>
          <w:bCs/>
        </w:rPr>
        <w:t>training</w:t>
      </w:r>
      <w:r w:rsidR="00A84868">
        <w:rPr>
          <w:bCs/>
        </w:rPr>
        <w:t xml:space="preserve"> </w:t>
      </w:r>
      <w:r w:rsidRPr="001021D1">
        <w:rPr>
          <w:bCs/>
        </w:rPr>
        <w:t>regime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topic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rights.</w:t>
      </w:r>
    </w:p>
    <w:p w14:paraId="739FF52B" w14:textId="3D7DCB5C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174.</w:t>
      </w:r>
      <w:r>
        <w:rPr>
          <w:bCs/>
          <w:lang w:val="sr-Cyrl-RS"/>
        </w:rPr>
        <w:tab/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field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education,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capacities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employees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being</w:t>
      </w:r>
      <w:r w:rsidR="00A84868">
        <w:rPr>
          <w:bCs/>
        </w:rPr>
        <w:t xml:space="preserve"> </w:t>
      </w:r>
      <w:r w:rsidRPr="001021D1">
        <w:rPr>
          <w:bCs/>
        </w:rPr>
        <w:t>strengthened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two</w:t>
      </w:r>
      <w:r w:rsidR="00A84868">
        <w:rPr>
          <w:bCs/>
        </w:rPr>
        <w:t xml:space="preserve"> </w:t>
      </w:r>
      <w:r w:rsidRPr="001021D1">
        <w:rPr>
          <w:bCs/>
        </w:rPr>
        <w:t>key</w:t>
      </w:r>
      <w:r w:rsidR="00A84868">
        <w:rPr>
          <w:bCs/>
        </w:rPr>
        <w:t xml:space="preserve"> </w:t>
      </w:r>
      <w:r w:rsidRPr="001021D1">
        <w:rPr>
          <w:bCs/>
        </w:rPr>
        <w:t>areas.</w:t>
      </w:r>
      <w:r w:rsidR="00A84868">
        <w:rPr>
          <w:bCs/>
        </w:rPr>
        <w:t xml:space="preserve"> </w:t>
      </w:r>
      <w:r w:rsidRPr="001021D1">
        <w:rPr>
          <w:bCs/>
        </w:rPr>
        <w:t>First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methodology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working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children/students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need</w:t>
      </w:r>
      <w:r w:rsidR="00A84868">
        <w:rPr>
          <w:bCs/>
        </w:rPr>
        <w:t xml:space="preserve"> </w:t>
      </w:r>
      <w:r w:rsidRPr="001021D1">
        <w:rPr>
          <w:bCs/>
        </w:rPr>
        <w:t>additional</w:t>
      </w:r>
      <w:r w:rsidR="00A84868">
        <w:rPr>
          <w:bCs/>
        </w:rPr>
        <w:t xml:space="preserve"> </w:t>
      </w:r>
      <w:r w:rsidRPr="001021D1">
        <w:rPr>
          <w:bCs/>
        </w:rPr>
        <w:t>educational</w:t>
      </w:r>
      <w:r w:rsidR="00A84868">
        <w:rPr>
          <w:bCs/>
        </w:rPr>
        <w:t xml:space="preserve"> </w:t>
      </w:r>
      <w:r w:rsidRPr="001021D1">
        <w:rPr>
          <w:bCs/>
        </w:rPr>
        <w:t>support</w:t>
      </w:r>
      <w:r w:rsidR="00A84868">
        <w:rPr>
          <w:bCs/>
        </w:rPr>
        <w:t xml:space="preserve"> </w:t>
      </w:r>
      <w:r w:rsidRPr="001021D1">
        <w:rPr>
          <w:bCs/>
        </w:rPr>
        <w:t>(working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vulnerable</w:t>
      </w:r>
      <w:r w:rsidR="00A84868">
        <w:rPr>
          <w:bCs/>
        </w:rPr>
        <w:t xml:space="preserve"> </w:t>
      </w:r>
      <w:r w:rsidRPr="001021D1">
        <w:rPr>
          <w:bCs/>
        </w:rPr>
        <w:t>groups,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disabilities,</w:t>
      </w:r>
      <w:r w:rsidR="00A84868">
        <w:rPr>
          <w:bCs/>
        </w:rPr>
        <w:t xml:space="preserve"> </w:t>
      </w:r>
      <w:r w:rsidRPr="001021D1">
        <w:rPr>
          <w:bCs/>
        </w:rPr>
        <w:t>migrants,</w:t>
      </w:r>
      <w:r w:rsidR="00A84868">
        <w:rPr>
          <w:bCs/>
        </w:rPr>
        <w:t xml:space="preserve"> </w:t>
      </w:r>
      <w:r w:rsidRPr="001021D1">
        <w:rPr>
          <w:bCs/>
        </w:rPr>
        <w:t>etc),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includes,</w:t>
      </w:r>
      <w:r w:rsidR="00A84868">
        <w:rPr>
          <w:bCs/>
        </w:rPr>
        <w:t xml:space="preserve"> </w:t>
      </w:r>
      <w:r w:rsidRPr="001021D1">
        <w:rPr>
          <w:bCs/>
        </w:rPr>
        <w:t>among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trainings:</w:t>
      </w:r>
      <w:r w:rsidR="00A84868">
        <w:rPr>
          <w:bCs/>
        </w:rPr>
        <w:t xml:space="preserve"> </w:t>
      </w:r>
      <w:r w:rsidRPr="001021D1">
        <w:rPr>
          <w:bCs/>
        </w:rPr>
        <w:t>support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students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problems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school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home,</w:t>
      </w:r>
      <w:r w:rsidR="00A84868">
        <w:rPr>
          <w:bCs/>
        </w:rPr>
        <w:t xml:space="preserve"> </w:t>
      </w:r>
      <w:r w:rsidRPr="001021D1">
        <w:rPr>
          <w:bCs/>
        </w:rPr>
        <w:t>i.e</w:t>
      </w:r>
      <w:r w:rsidR="0099233F">
        <w:rPr>
          <w:bCs/>
        </w:rPr>
        <w:t>.</w:t>
      </w:r>
      <w:r w:rsidRPr="001021D1">
        <w:rPr>
          <w:bCs/>
        </w:rPr>
        <w:t>,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parents;</w:t>
      </w:r>
      <w:r w:rsidR="00A84868">
        <w:rPr>
          <w:bCs/>
        </w:rPr>
        <w:t xml:space="preserve"> </w:t>
      </w:r>
      <w:r w:rsidRPr="001021D1">
        <w:rPr>
          <w:bCs/>
        </w:rPr>
        <w:t>inclusive</w:t>
      </w:r>
      <w:r w:rsidR="00A84868">
        <w:rPr>
          <w:bCs/>
        </w:rPr>
        <w:t xml:space="preserve"> </w:t>
      </w:r>
      <w:r w:rsidRPr="001021D1">
        <w:rPr>
          <w:bCs/>
        </w:rPr>
        <w:t>education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individual</w:t>
      </w:r>
      <w:r w:rsidR="00A84868">
        <w:rPr>
          <w:bCs/>
        </w:rPr>
        <w:t xml:space="preserve"> </w:t>
      </w:r>
      <w:r w:rsidRPr="001021D1">
        <w:rPr>
          <w:bCs/>
        </w:rPr>
        <w:t>educational</w:t>
      </w:r>
      <w:r w:rsidR="00A84868">
        <w:rPr>
          <w:bCs/>
        </w:rPr>
        <w:t xml:space="preserve"> </w:t>
      </w:r>
      <w:r w:rsidRPr="001021D1">
        <w:rPr>
          <w:bCs/>
        </w:rPr>
        <w:t>plans;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planning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additional</w:t>
      </w:r>
      <w:r w:rsidR="00A84868">
        <w:rPr>
          <w:bCs/>
        </w:rPr>
        <w:t xml:space="preserve"> </w:t>
      </w:r>
      <w:r w:rsidRPr="001021D1">
        <w:rPr>
          <w:bCs/>
        </w:rPr>
        <w:t>educational</w:t>
      </w:r>
      <w:r w:rsidR="00A84868">
        <w:rPr>
          <w:bCs/>
        </w:rPr>
        <w:t xml:space="preserve"> </w:t>
      </w:r>
      <w:r w:rsidRPr="001021D1">
        <w:rPr>
          <w:bCs/>
        </w:rPr>
        <w:t>support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students/children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school/preschool</w:t>
      </w:r>
      <w:r w:rsidR="00A84868">
        <w:rPr>
          <w:bCs/>
        </w:rPr>
        <w:t xml:space="preserve"> </w:t>
      </w:r>
      <w:r w:rsidRPr="001021D1">
        <w:rPr>
          <w:bCs/>
        </w:rPr>
        <w:t>institutions.</w:t>
      </w:r>
      <w:r w:rsidR="00A84868">
        <w:rPr>
          <w:bCs/>
        </w:rPr>
        <w:t xml:space="preserve"> </w:t>
      </w:r>
      <w:r w:rsidRPr="001021D1">
        <w:rPr>
          <w:bCs/>
        </w:rPr>
        <w:t>Second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strengthening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educational</w:t>
      </w:r>
      <w:r w:rsidR="00A84868">
        <w:rPr>
          <w:bCs/>
        </w:rPr>
        <w:t xml:space="preserve"> </w:t>
      </w:r>
      <w:r w:rsidRPr="001021D1">
        <w:rPr>
          <w:bCs/>
        </w:rPr>
        <w:t>role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educational</w:t>
      </w:r>
      <w:r w:rsidR="00A84868">
        <w:rPr>
          <w:bCs/>
        </w:rPr>
        <w:t xml:space="preserve"> </w:t>
      </w:r>
      <w:r w:rsidRPr="001021D1">
        <w:rPr>
          <w:bCs/>
        </w:rPr>
        <w:t>institutions</w:t>
      </w:r>
      <w:r w:rsidR="00A84868">
        <w:rPr>
          <w:bCs/>
        </w:rPr>
        <w:t xml:space="preserve"> </w:t>
      </w:r>
      <w:r w:rsidRPr="001021D1">
        <w:rPr>
          <w:bCs/>
        </w:rPr>
        <w:t>through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programs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prevention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violence,</w:t>
      </w:r>
      <w:r w:rsidR="00A84868">
        <w:rPr>
          <w:bCs/>
        </w:rPr>
        <w:t xml:space="preserve"> </w:t>
      </w:r>
      <w:r w:rsidRPr="001021D1">
        <w:rPr>
          <w:bCs/>
        </w:rPr>
        <w:t>discrimination,</w:t>
      </w:r>
      <w:r w:rsidR="00A84868">
        <w:rPr>
          <w:bCs/>
        </w:rPr>
        <w:t xml:space="preserve"> </w:t>
      </w:r>
      <w:r w:rsidRPr="001021D1">
        <w:rPr>
          <w:bCs/>
        </w:rPr>
        <w:t>abuse,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neglect,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includes</w:t>
      </w:r>
      <w:r w:rsidR="00A84868">
        <w:rPr>
          <w:bCs/>
        </w:rPr>
        <w:t xml:space="preserve"> </w:t>
      </w:r>
      <w:r w:rsidRPr="001021D1">
        <w:rPr>
          <w:bCs/>
        </w:rPr>
        <w:t>among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elements,</w:t>
      </w:r>
      <w:r w:rsidR="00A84868">
        <w:rPr>
          <w:bCs/>
        </w:rPr>
        <w:t xml:space="preserve"> </w:t>
      </w:r>
      <w:r w:rsidRPr="001021D1">
        <w:rPr>
          <w:bCs/>
        </w:rPr>
        <w:t>inter</w:t>
      </w:r>
      <w:r w:rsidR="00A84868">
        <w:rPr>
          <w:bCs/>
        </w:rPr>
        <w:t xml:space="preserve"> </w:t>
      </w:r>
      <w:r w:rsidRPr="001021D1">
        <w:rPr>
          <w:bCs/>
        </w:rPr>
        <w:t>alia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training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employees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education: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prevention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reduction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gender-based</w:t>
      </w:r>
      <w:r w:rsidR="00A84868">
        <w:rPr>
          <w:bCs/>
        </w:rPr>
        <w:t xml:space="preserve"> </w:t>
      </w:r>
      <w:r w:rsidRPr="001021D1">
        <w:rPr>
          <w:bCs/>
        </w:rPr>
        <w:t>violence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discriminatory</w:t>
      </w:r>
      <w:r w:rsidR="00A84868">
        <w:rPr>
          <w:bCs/>
        </w:rPr>
        <w:t xml:space="preserve"> </w:t>
      </w:r>
      <w:r w:rsidRPr="001021D1">
        <w:rPr>
          <w:bCs/>
        </w:rPr>
        <w:t>behavior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schools,</w:t>
      </w:r>
      <w:r w:rsidR="00A84868">
        <w:rPr>
          <w:bCs/>
        </w:rPr>
        <w:t xml:space="preserve"> </w:t>
      </w:r>
      <w:r w:rsidRPr="001021D1">
        <w:rPr>
          <w:bCs/>
        </w:rPr>
        <w:t>peer</w:t>
      </w:r>
      <w:r w:rsidR="00A84868">
        <w:rPr>
          <w:bCs/>
        </w:rPr>
        <w:t xml:space="preserve"> </w:t>
      </w:r>
      <w:r w:rsidRPr="001021D1">
        <w:rPr>
          <w:bCs/>
        </w:rPr>
        <w:t>violence,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education;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women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family</w:t>
      </w:r>
      <w:r w:rsidR="00A84868">
        <w:rPr>
          <w:bCs/>
        </w:rPr>
        <w:t xml:space="preserve"> </w:t>
      </w:r>
      <w:r w:rsidRPr="001021D1">
        <w:rPr>
          <w:bCs/>
        </w:rPr>
        <w:t>context,</w:t>
      </w:r>
      <w:r w:rsidR="00A84868">
        <w:rPr>
          <w:bCs/>
        </w:rPr>
        <w:t xml:space="preserve"> </w:t>
      </w:r>
      <w:r w:rsidRPr="001021D1">
        <w:rPr>
          <w:bCs/>
        </w:rPr>
        <w:t>wherein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key</w:t>
      </w:r>
      <w:r w:rsidR="00A84868">
        <w:rPr>
          <w:bCs/>
        </w:rPr>
        <w:t xml:space="preserve"> </w:t>
      </w:r>
      <w:r w:rsidRPr="001021D1">
        <w:rPr>
          <w:bCs/>
        </w:rPr>
        <w:t>topic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support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Roma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towards</w:t>
      </w:r>
      <w:r w:rsidR="00A84868">
        <w:rPr>
          <w:bCs/>
        </w:rPr>
        <w:t xml:space="preserve"> </w:t>
      </w:r>
      <w:r w:rsidRPr="001021D1">
        <w:rPr>
          <w:bCs/>
        </w:rPr>
        <w:t>realizing</w:t>
      </w:r>
      <w:r w:rsidR="00A84868">
        <w:rPr>
          <w:bCs/>
        </w:rPr>
        <w:t xml:space="preserve"> </w:t>
      </w:r>
      <w:r w:rsidRPr="001021D1">
        <w:rPr>
          <w:bCs/>
        </w:rPr>
        <w:t>successful</w:t>
      </w:r>
      <w:r w:rsidR="00A84868">
        <w:rPr>
          <w:bCs/>
        </w:rPr>
        <w:t xml:space="preserve"> </w:t>
      </w:r>
      <w:r w:rsidRPr="001021D1">
        <w:rPr>
          <w:bCs/>
        </w:rPr>
        <w:t>schooling;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support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learning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students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disabilities;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working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marginalized</w:t>
      </w:r>
      <w:r w:rsidR="00A84868">
        <w:rPr>
          <w:bCs/>
        </w:rPr>
        <w:t xml:space="preserve"> </w:t>
      </w:r>
      <w:r w:rsidRPr="001021D1">
        <w:rPr>
          <w:bCs/>
        </w:rPr>
        <w:t>groups;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inclusive</w:t>
      </w:r>
      <w:r w:rsidR="00A84868">
        <w:rPr>
          <w:bCs/>
        </w:rPr>
        <w:t xml:space="preserve"> </w:t>
      </w:r>
      <w:r w:rsidRPr="001021D1">
        <w:rPr>
          <w:bCs/>
        </w:rPr>
        <w:t>approaches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education.</w:t>
      </w:r>
      <w:r w:rsidRPr="00154A22">
        <w:rPr>
          <w:rStyle w:val="FootnoteReference"/>
        </w:rPr>
        <w:footnoteReference w:id="196"/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Sector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Advancement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Education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Ministry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charge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education</w:t>
      </w:r>
      <w:r w:rsidR="00A84868">
        <w:rPr>
          <w:bCs/>
        </w:rPr>
        <w:t xml:space="preserve"> </w:t>
      </w:r>
      <w:r w:rsidRPr="001021D1">
        <w:rPr>
          <w:bCs/>
        </w:rPr>
        <w:t>coordinates,</w:t>
      </w:r>
      <w:r w:rsidR="00A84868">
        <w:rPr>
          <w:bCs/>
        </w:rPr>
        <w:t xml:space="preserve"> </w:t>
      </w:r>
      <w:r w:rsidRPr="001021D1">
        <w:rPr>
          <w:bCs/>
        </w:rPr>
        <w:t>plans,</w:t>
      </w:r>
      <w:r w:rsidR="00A84868">
        <w:rPr>
          <w:bCs/>
        </w:rPr>
        <w:t xml:space="preserve"> </w:t>
      </w:r>
      <w:r w:rsidRPr="001021D1">
        <w:rPr>
          <w:bCs/>
        </w:rPr>
        <w:t>develops,</w:t>
      </w:r>
      <w:r w:rsidR="00A84868">
        <w:rPr>
          <w:bCs/>
        </w:rPr>
        <w:t xml:space="preserve"> </w:t>
      </w:r>
      <w:r w:rsidRPr="001021D1">
        <w:rPr>
          <w:bCs/>
        </w:rPr>
        <w:t>implements,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monitors</w:t>
      </w:r>
      <w:r w:rsidR="00A84868">
        <w:rPr>
          <w:bCs/>
        </w:rPr>
        <w:t xml:space="preserve"> </w:t>
      </w:r>
      <w:r w:rsidRPr="001021D1">
        <w:rPr>
          <w:bCs/>
        </w:rPr>
        <w:t>activities</w:t>
      </w:r>
      <w:r w:rsidR="00A84868">
        <w:rPr>
          <w:bCs/>
        </w:rPr>
        <w:t xml:space="preserve"> </w:t>
      </w:r>
      <w:r w:rsidRPr="001021D1">
        <w:rPr>
          <w:bCs/>
        </w:rPr>
        <w:t>related</w:t>
      </w:r>
      <w:r w:rsidR="00A84868">
        <w:rPr>
          <w:bCs/>
        </w:rPr>
        <w:t xml:space="preserve"> </w:t>
      </w:r>
      <w:r w:rsidRPr="001021D1">
        <w:rPr>
          <w:bCs/>
        </w:rPr>
        <w:t>to:</w:t>
      </w:r>
      <w:r w:rsidR="00A84868">
        <w:rPr>
          <w:bCs/>
        </w:rPr>
        <w:t xml:space="preserve"> </w:t>
      </w:r>
      <w:r w:rsidRPr="001021D1">
        <w:rPr>
          <w:bCs/>
        </w:rPr>
        <w:t>respect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education;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education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minorities,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students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disabilities,</w:t>
      </w:r>
      <w:r w:rsidR="00A84868">
        <w:rPr>
          <w:bCs/>
        </w:rPr>
        <w:t xml:space="preserve"> </w:t>
      </w:r>
      <w:r w:rsidRPr="001021D1">
        <w:rPr>
          <w:bCs/>
        </w:rPr>
        <w:t>asylum</w:t>
      </w:r>
      <w:r w:rsidR="00A84868">
        <w:rPr>
          <w:bCs/>
        </w:rPr>
        <w:t xml:space="preserve"> </w:t>
      </w:r>
      <w:r w:rsidRPr="001021D1">
        <w:rPr>
          <w:bCs/>
        </w:rPr>
        <w:t>seekers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migrant,</w:t>
      </w:r>
      <w:r w:rsidR="00A84868">
        <w:rPr>
          <w:bCs/>
        </w:rPr>
        <w:t xml:space="preserve"> </w:t>
      </w:r>
      <w:r w:rsidRPr="001021D1">
        <w:rPr>
          <w:bCs/>
        </w:rPr>
        <w:t>victims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trafficking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returnees</w:t>
      </w:r>
      <w:r w:rsidR="00A84868">
        <w:rPr>
          <w:bCs/>
        </w:rPr>
        <w:t xml:space="preserve"> </w:t>
      </w:r>
      <w:r w:rsidRPr="001021D1">
        <w:rPr>
          <w:bCs/>
        </w:rPr>
        <w:t>under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readmission</w:t>
      </w:r>
      <w:r w:rsidR="00A84868">
        <w:rPr>
          <w:bCs/>
        </w:rPr>
        <w:t xml:space="preserve"> </w:t>
      </w:r>
      <w:r w:rsidRPr="001021D1">
        <w:rPr>
          <w:bCs/>
        </w:rPr>
        <w:t>agreement,</w:t>
      </w:r>
      <w:r w:rsidR="00A84868">
        <w:rPr>
          <w:bCs/>
        </w:rPr>
        <w:t xml:space="preserve"> </w:t>
      </w:r>
      <w:r w:rsidRPr="001021D1">
        <w:rPr>
          <w:bCs/>
        </w:rPr>
        <w:t>internally</w:t>
      </w:r>
      <w:r w:rsidR="00A84868">
        <w:rPr>
          <w:bCs/>
        </w:rPr>
        <w:t xml:space="preserve"> </w:t>
      </w:r>
      <w:r w:rsidRPr="001021D1">
        <w:rPr>
          <w:bCs/>
        </w:rPr>
        <w:t>displaced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vulnerable</w:t>
      </w:r>
      <w:r w:rsidR="00A84868">
        <w:rPr>
          <w:bCs/>
        </w:rPr>
        <w:t xml:space="preserve"> </w:t>
      </w:r>
      <w:r w:rsidRPr="001021D1">
        <w:rPr>
          <w:bCs/>
        </w:rPr>
        <w:t>groups;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violence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educational</w:t>
      </w:r>
      <w:r w:rsidR="00A84868">
        <w:rPr>
          <w:bCs/>
        </w:rPr>
        <w:t xml:space="preserve"> </w:t>
      </w:r>
      <w:r w:rsidRPr="001021D1">
        <w:rPr>
          <w:bCs/>
        </w:rPr>
        <w:t>institutions.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Sector</w:t>
      </w:r>
      <w:r w:rsidR="00A84868">
        <w:rPr>
          <w:bCs/>
        </w:rPr>
        <w:t xml:space="preserve"> </w:t>
      </w:r>
      <w:r w:rsidRPr="001021D1">
        <w:rPr>
          <w:bCs/>
        </w:rPr>
        <w:t>provides</w:t>
      </w:r>
      <w:r w:rsidR="00A84868">
        <w:rPr>
          <w:bCs/>
        </w:rPr>
        <w:t xml:space="preserve"> </w:t>
      </w:r>
      <w:r w:rsidRPr="001021D1">
        <w:rPr>
          <w:bCs/>
        </w:rPr>
        <w:t>expert</w:t>
      </w:r>
      <w:r w:rsidR="00A84868">
        <w:rPr>
          <w:bCs/>
        </w:rPr>
        <w:t xml:space="preserve"> </w:t>
      </w:r>
      <w:r w:rsidRPr="001021D1">
        <w:rPr>
          <w:bCs/>
        </w:rPr>
        <w:t>support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strategies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regulations,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coordinating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measures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these</w:t>
      </w:r>
      <w:r w:rsidR="00A84868">
        <w:rPr>
          <w:bCs/>
        </w:rPr>
        <w:t xml:space="preserve"> </w:t>
      </w:r>
      <w:r w:rsidRPr="001021D1">
        <w:rPr>
          <w:bCs/>
        </w:rPr>
        <w:t>areas,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prepares</w:t>
      </w:r>
      <w:r w:rsidR="00A84868">
        <w:rPr>
          <w:bCs/>
        </w:rPr>
        <w:t xml:space="preserve"> </w:t>
      </w:r>
      <w:r w:rsidRPr="001021D1">
        <w:rPr>
          <w:bCs/>
        </w:rPr>
        <w:t>reports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field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respecting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according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existing</w:t>
      </w:r>
      <w:r w:rsidR="00A84868">
        <w:rPr>
          <w:bCs/>
        </w:rPr>
        <w:t xml:space="preserve"> </w:t>
      </w:r>
      <w:r w:rsidRPr="001021D1">
        <w:rPr>
          <w:bCs/>
        </w:rPr>
        <w:t>conventions,</w:t>
      </w:r>
      <w:r w:rsidR="00A84868">
        <w:rPr>
          <w:bCs/>
        </w:rPr>
        <w:t xml:space="preserve"> </w:t>
      </w:r>
      <w:r w:rsidRPr="001021D1">
        <w:rPr>
          <w:bCs/>
        </w:rPr>
        <w:t>strategies,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action</w:t>
      </w:r>
      <w:r w:rsidR="00A84868">
        <w:rPr>
          <w:bCs/>
        </w:rPr>
        <w:t xml:space="preserve"> </w:t>
      </w:r>
      <w:r w:rsidRPr="001021D1">
        <w:rPr>
          <w:bCs/>
        </w:rPr>
        <w:t>plans.</w:t>
      </w:r>
      <w:r w:rsidRPr="00154A22">
        <w:rPr>
          <w:rStyle w:val="FootnoteReference"/>
        </w:rPr>
        <w:footnoteReference w:id="197"/>
      </w:r>
    </w:p>
    <w:p w14:paraId="5A8D6BDB" w14:textId="6A0A016A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175.</w:t>
      </w:r>
      <w:r>
        <w:rPr>
          <w:bCs/>
          <w:lang w:val="sr-Cyrl-RS"/>
        </w:rPr>
        <w:tab/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Catalog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program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continuous</w:t>
      </w:r>
      <w:r w:rsidR="00A84868">
        <w:rPr>
          <w:bCs/>
        </w:rPr>
        <w:t xml:space="preserve"> </w:t>
      </w:r>
      <w:r w:rsidRPr="001021D1">
        <w:rPr>
          <w:bCs/>
        </w:rPr>
        <w:t>professional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teachers,</w:t>
      </w:r>
      <w:r w:rsidR="00A84868">
        <w:rPr>
          <w:bCs/>
        </w:rPr>
        <w:t xml:space="preserve"> </w:t>
      </w:r>
      <w:r w:rsidRPr="001021D1">
        <w:rPr>
          <w:bCs/>
        </w:rPr>
        <w:t>educators,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professional</w:t>
      </w:r>
      <w:r w:rsidR="00A84868">
        <w:rPr>
          <w:bCs/>
        </w:rPr>
        <w:t xml:space="preserve"> </w:t>
      </w:r>
      <w:r w:rsidRPr="001021D1">
        <w:rPr>
          <w:bCs/>
        </w:rPr>
        <w:t>associates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school</w:t>
      </w:r>
      <w:r w:rsidR="00A84868">
        <w:rPr>
          <w:bCs/>
        </w:rPr>
        <w:t xml:space="preserve"> </w:t>
      </w:r>
      <w:r w:rsidRPr="001021D1">
        <w:rPr>
          <w:bCs/>
        </w:rPr>
        <w:t>years</w:t>
      </w:r>
      <w:r w:rsidR="00A84868">
        <w:rPr>
          <w:bCs/>
        </w:rPr>
        <w:t xml:space="preserve"> </w:t>
      </w:r>
      <w:r w:rsidRPr="001021D1">
        <w:rPr>
          <w:bCs/>
        </w:rPr>
        <w:t>2018/2019,</w:t>
      </w:r>
      <w:r w:rsidR="00A84868">
        <w:rPr>
          <w:bCs/>
        </w:rPr>
        <w:t xml:space="preserve"> </w:t>
      </w:r>
      <w:r w:rsidRPr="001021D1">
        <w:rPr>
          <w:bCs/>
        </w:rPr>
        <w:t>2019/2020,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2020/2021,</w:t>
      </w:r>
      <w:r w:rsidR="00A84868">
        <w:rPr>
          <w:bCs/>
        </w:rPr>
        <w:t xml:space="preserve"> </w:t>
      </w:r>
      <w:r w:rsidRPr="001021D1">
        <w:rPr>
          <w:bCs/>
        </w:rPr>
        <w:t>there</w:t>
      </w:r>
      <w:r w:rsidR="00A84868">
        <w:rPr>
          <w:bCs/>
        </w:rPr>
        <w:t xml:space="preserve"> </w:t>
      </w:r>
      <w:r w:rsidRPr="001021D1">
        <w:rPr>
          <w:bCs/>
        </w:rPr>
        <w:t>were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total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32</w:t>
      </w:r>
      <w:r w:rsidR="00A84868">
        <w:rPr>
          <w:bCs/>
        </w:rPr>
        <w:t xml:space="preserve"> </w:t>
      </w:r>
      <w:r w:rsidRPr="001021D1">
        <w:rPr>
          <w:bCs/>
        </w:rPr>
        <w:t>programs</w:t>
      </w:r>
      <w:r w:rsidR="00A84868">
        <w:rPr>
          <w:bCs/>
        </w:rPr>
        <w:t xml:space="preserve"> </w:t>
      </w:r>
      <w:r w:rsidRPr="001021D1">
        <w:rPr>
          <w:bCs/>
        </w:rPr>
        <w:t>dealing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rights.</w:t>
      </w:r>
      <w:r w:rsidR="00A84868">
        <w:rPr>
          <w:bCs/>
        </w:rPr>
        <w:t xml:space="preserve"> </w:t>
      </w:r>
      <w:r w:rsidRPr="001021D1">
        <w:rPr>
          <w:bCs/>
        </w:rPr>
        <w:t>There</w:t>
      </w:r>
      <w:r w:rsidR="00A84868">
        <w:rPr>
          <w:bCs/>
        </w:rPr>
        <w:t xml:space="preserve"> </w:t>
      </w:r>
      <w:r w:rsidRPr="001021D1">
        <w:rPr>
          <w:bCs/>
        </w:rPr>
        <w:t>were</w:t>
      </w:r>
      <w:r w:rsidR="00A84868">
        <w:rPr>
          <w:bCs/>
        </w:rPr>
        <w:t xml:space="preserve"> </w:t>
      </w:r>
      <w:r w:rsidRPr="001021D1">
        <w:rPr>
          <w:bCs/>
        </w:rPr>
        <w:t>seven</w:t>
      </w:r>
      <w:r w:rsidR="00A84868">
        <w:rPr>
          <w:bCs/>
        </w:rPr>
        <w:t xml:space="preserve"> </w:t>
      </w:r>
      <w:r w:rsidRPr="001021D1">
        <w:rPr>
          <w:bCs/>
        </w:rPr>
        <w:t>programs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field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improving</w:t>
      </w:r>
      <w:r w:rsidR="00A84868">
        <w:rPr>
          <w:bCs/>
        </w:rPr>
        <w:t xml:space="preserve"> </w:t>
      </w:r>
      <w:r w:rsidRPr="001021D1">
        <w:rPr>
          <w:bCs/>
        </w:rPr>
        <w:t>competencies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civic</w:t>
      </w:r>
      <w:r w:rsidR="00A84868">
        <w:rPr>
          <w:bCs/>
        </w:rPr>
        <w:t xml:space="preserve"> </w:t>
      </w:r>
      <w:r w:rsidRPr="001021D1">
        <w:rPr>
          <w:bCs/>
        </w:rPr>
        <w:t>values,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24</w:t>
      </w:r>
      <w:r w:rsidR="00A84868">
        <w:rPr>
          <w:bCs/>
        </w:rPr>
        <w:t xml:space="preserve"> </w:t>
      </w:r>
      <w:r w:rsidRPr="001021D1">
        <w:rPr>
          <w:bCs/>
        </w:rPr>
        <w:t>programs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chief</w:t>
      </w:r>
      <w:r w:rsidR="00A84868">
        <w:rPr>
          <w:bCs/>
        </w:rPr>
        <w:t xml:space="preserve"> </w:t>
      </w:r>
      <w:r w:rsidRPr="001021D1">
        <w:rPr>
          <w:bCs/>
        </w:rPr>
        <w:t>objective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improving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capacity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teachers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professional</w:t>
      </w:r>
      <w:r w:rsidR="00A84868">
        <w:rPr>
          <w:bCs/>
        </w:rPr>
        <w:t xml:space="preserve"> </w:t>
      </w:r>
      <w:r w:rsidRPr="001021D1">
        <w:rPr>
          <w:bCs/>
        </w:rPr>
        <w:t>associates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act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field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violence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discrimination.</w:t>
      </w:r>
    </w:p>
    <w:p w14:paraId="66BA72F1" w14:textId="77777777" w:rsidR="00CB330A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176.</w:t>
      </w:r>
      <w:r>
        <w:rPr>
          <w:bCs/>
          <w:lang w:val="sr-Cyrl-RS"/>
        </w:rPr>
        <w:tab/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wide</w:t>
      </w:r>
      <w:r w:rsidR="00A84868">
        <w:rPr>
          <w:bCs/>
        </w:rPr>
        <w:t xml:space="preserve"> </w:t>
      </w:r>
      <w:r w:rsidRPr="001021D1">
        <w:rPr>
          <w:bCs/>
        </w:rPr>
        <w:t>range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accredited</w:t>
      </w:r>
      <w:r w:rsidR="00A84868">
        <w:rPr>
          <w:bCs/>
        </w:rPr>
        <w:t xml:space="preserve"> </w:t>
      </w:r>
      <w:r w:rsidRPr="001021D1">
        <w:rPr>
          <w:bCs/>
        </w:rPr>
        <w:t>training</w:t>
      </w:r>
      <w:r w:rsidR="00A84868">
        <w:rPr>
          <w:bCs/>
        </w:rPr>
        <w:t xml:space="preserve"> </w:t>
      </w:r>
      <w:r w:rsidRPr="001021D1">
        <w:rPr>
          <w:bCs/>
        </w:rPr>
        <w:t>programs</w:t>
      </w:r>
      <w:r w:rsidR="00A84868">
        <w:rPr>
          <w:bCs/>
        </w:rPr>
        <w:t xml:space="preserve"> </w:t>
      </w:r>
      <w:r w:rsidRPr="001021D1">
        <w:rPr>
          <w:bCs/>
        </w:rPr>
        <w:t>aimed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marginalized</w:t>
      </w:r>
      <w:r w:rsidR="00A84868">
        <w:rPr>
          <w:bCs/>
        </w:rPr>
        <w:t xml:space="preserve"> </w:t>
      </w:r>
      <w:r w:rsidRPr="001021D1">
        <w:rPr>
          <w:bCs/>
        </w:rPr>
        <w:t>groups,</w:t>
      </w:r>
      <w:r w:rsidR="00A84868">
        <w:rPr>
          <w:bCs/>
        </w:rPr>
        <w:t xml:space="preserve"> </w:t>
      </w:r>
      <w:r w:rsidRPr="001021D1">
        <w:rPr>
          <w:bCs/>
        </w:rPr>
        <w:t>adults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disabilities,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youth,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families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provided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employees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system.</w:t>
      </w:r>
      <w:r w:rsidRPr="00154A22">
        <w:rPr>
          <w:rStyle w:val="FootnoteReference"/>
        </w:rPr>
        <w:footnoteReference w:id="198"/>
      </w:r>
    </w:p>
    <w:p w14:paraId="1787C374" w14:textId="1C50E6FF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177.</w:t>
      </w:r>
      <w:r>
        <w:rPr>
          <w:bCs/>
          <w:lang w:val="sr-Cyrl-RS"/>
        </w:rPr>
        <w:tab/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promoting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awareness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through</w:t>
      </w:r>
      <w:r w:rsidR="00A84868">
        <w:rPr>
          <w:bCs/>
        </w:rPr>
        <w:t xml:space="preserve"> </w:t>
      </w:r>
      <w:r w:rsidRPr="001021D1">
        <w:rPr>
          <w:bCs/>
        </w:rPr>
        <w:t>educational</w:t>
      </w:r>
      <w:r w:rsidR="00A84868">
        <w:rPr>
          <w:bCs/>
        </w:rPr>
        <w:t xml:space="preserve"> </w:t>
      </w:r>
      <w:r w:rsidRPr="001021D1">
        <w:rPr>
          <w:bCs/>
        </w:rPr>
        <w:t>programs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information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sponsored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Government.</w:t>
      </w:r>
    </w:p>
    <w:p w14:paraId="4E6202CB" w14:textId="62883889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178.</w:t>
      </w:r>
      <w:r>
        <w:rPr>
          <w:bCs/>
          <w:lang w:val="sr-Cyrl-RS"/>
        </w:rPr>
        <w:tab/>
      </w:r>
      <w:r w:rsidRPr="001021D1">
        <w:rPr>
          <w:bCs/>
        </w:rPr>
        <w:t>Constitution</w:t>
      </w:r>
      <w:r w:rsidR="00A84868">
        <w:rPr>
          <w:bCs/>
        </w:rPr>
        <w:t xml:space="preserve"> </w:t>
      </w:r>
      <w:r w:rsidRPr="001021D1">
        <w:rPr>
          <w:bCs/>
        </w:rPr>
        <w:t>does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specify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education,</w:t>
      </w:r>
      <w:r w:rsidR="00A84868">
        <w:rPr>
          <w:bCs/>
        </w:rPr>
        <w:t xml:space="preserve"> </w:t>
      </w:r>
      <w:r w:rsidRPr="001021D1">
        <w:rPr>
          <w:bCs/>
        </w:rPr>
        <w:t>rather</w:t>
      </w:r>
      <w:r w:rsidR="00A84868">
        <w:rPr>
          <w:bCs/>
        </w:rPr>
        <w:t xml:space="preserve"> </w:t>
      </w:r>
      <w:r w:rsidRPr="001021D1">
        <w:rPr>
          <w:bCs/>
        </w:rPr>
        <w:t>it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more</w:t>
      </w:r>
      <w:r w:rsidR="00A84868">
        <w:rPr>
          <w:bCs/>
        </w:rPr>
        <w:t xml:space="preserve"> </w:t>
      </w:r>
      <w:r w:rsidRPr="001021D1">
        <w:rPr>
          <w:bCs/>
        </w:rPr>
        <w:t>oriented</w:t>
      </w:r>
      <w:r w:rsidR="00A84868">
        <w:rPr>
          <w:bCs/>
        </w:rPr>
        <w:t xml:space="preserve"> </w:t>
      </w:r>
      <w:r w:rsidRPr="001021D1">
        <w:rPr>
          <w:bCs/>
        </w:rPr>
        <w:t>towards</w:t>
      </w:r>
      <w:r w:rsidR="00A84868">
        <w:rPr>
          <w:bCs/>
        </w:rPr>
        <w:t xml:space="preserve"> </w:t>
      </w:r>
      <w:r w:rsidRPr="001021D1">
        <w:rPr>
          <w:bCs/>
        </w:rPr>
        <w:t>prescribing</w:t>
      </w:r>
      <w:r w:rsidR="00A84868">
        <w:rPr>
          <w:bCs/>
        </w:rPr>
        <w:t xml:space="preserve"> </w:t>
      </w:r>
      <w:r w:rsidRPr="001021D1">
        <w:rPr>
          <w:bCs/>
        </w:rPr>
        <w:t>equality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education,</w:t>
      </w:r>
      <w:r w:rsidR="00A84868">
        <w:rPr>
          <w:bCs/>
        </w:rPr>
        <w:t xml:space="preserve"> </w:t>
      </w:r>
      <w:r w:rsidRPr="001021D1">
        <w:rPr>
          <w:bCs/>
        </w:rPr>
        <w:t>encouraging</w:t>
      </w:r>
      <w:r w:rsidR="00A84868">
        <w:rPr>
          <w:bCs/>
        </w:rPr>
        <w:t xml:space="preserve"> </w:t>
      </w:r>
      <w:r w:rsidRPr="001021D1">
        <w:rPr>
          <w:bCs/>
        </w:rPr>
        <w:t>respect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differences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exist</w:t>
      </w:r>
      <w:r w:rsidR="00A84868">
        <w:rPr>
          <w:bCs/>
        </w:rPr>
        <w:t xml:space="preserve"> </w:t>
      </w:r>
      <w:r w:rsidR="00CF659D">
        <w:rPr>
          <w:bCs/>
        </w:rPr>
        <w:t>“</w:t>
      </w:r>
      <w:r w:rsidRPr="001021D1">
        <w:rPr>
          <w:bCs/>
        </w:rPr>
        <w:t>due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specific</w:t>
      </w:r>
      <w:r w:rsidR="00A84868">
        <w:rPr>
          <w:bCs/>
        </w:rPr>
        <w:t xml:space="preserve"> </w:t>
      </w:r>
      <w:r w:rsidRPr="001021D1">
        <w:rPr>
          <w:bCs/>
        </w:rPr>
        <w:t>ethnic,</w:t>
      </w:r>
      <w:r w:rsidR="00A84868">
        <w:rPr>
          <w:bCs/>
        </w:rPr>
        <w:t xml:space="preserve"> </w:t>
      </w:r>
      <w:r w:rsidRPr="001021D1">
        <w:rPr>
          <w:bCs/>
        </w:rPr>
        <w:t>cultural,</w:t>
      </w:r>
      <w:r w:rsidR="00A84868">
        <w:rPr>
          <w:bCs/>
        </w:rPr>
        <w:t xml:space="preserve"> </w:t>
      </w:r>
      <w:r w:rsidRPr="001021D1">
        <w:rPr>
          <w:bCs/>
        </w:rPr>
        <w:t>linguistic,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religious</w:t>
      </w:r>
      <w:r w:rsidR="00A84868">
        <w:rPr>
          <w:bCs/>
        </w:rPr>
        <w:t xml:space="preserve"> </w:t>
      </w:r>
      <w:r w:rsidRPr="001021D1">
        <w:rPr>
          <w:bCs/>
        </w:rPr>
        <w:t>identity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its</w:t>
      </w:r>
      <w:r w:rsidR="00A84868">
        <w:rPr>
          <w:bCs/>
        </w:rPr>
        <w:t xml:space="preserve"> </w:t>
      </w:r>
      <w:r w:rsidRPr="001021D1">
        <w:rPr>
          <w:bCs/>
        </w:rPr>
        <w:t>citizens,</w:t>
      </w:r>
      <w:r w:rsidR="00CF659D">
        <w:rPr>
          <w:bCs/>
        </w:rPr>
        <w:t>”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developing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spirit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tolerance.</w:t>
      </w:r>
      <w:r w:rsidRPr="00154A22">
        <w:rPr>
          <w:rStyle w:val="FootnoteReference"/>
        </w:rPr>
        <w:footnoteReference w:id="199"/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Primary</w:t>
      </w:r>
      <w:r w:rsidR="00A84868">
        <w:rPr>
          <w:bCs/>
        </w:rPr>
        <w:t xml:space="preserve"> </w:t>
      </w:r>
      <w:r w:rsidRPr="001021D1">
        <w:rPr>
          <w:bCs/>
        </w:rPr>
        <w:t>Education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Upbringing</w:t>
      </w:r>
      <w:r w:rsidR="00A84868">
        <w:rPr>
          <w:bCs/>
        </w:rPr>
        <w:t xml:space="preserve"> </w:t>
      </w:r>
      <w:r w:rsidRPr="001021D1">
        <w:rPr>
          <w:bCs/>
        </w:rPr>
        <w:t>stipulates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perform</w:t>
      </w:r>
      <w:r w:rsidR="00A84868">
        <w:rPr>
          <w:bCs/>
        </w:rPr>
        <w:t xml:space="preserve"> </w:t>
      </w:r>
      <w:r w:rsidRPr="001021D1">
        <w:rPr>
          <w:bCs/>
        </w:rPr>
        <w:t>educational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especially</w:t>
      </w:r>
      <w:r w:rsidR="00A84868">
        <w:rPr>
          <w:bCs/>
        </w:rPr>
        <w:t xml:space="preserve"> </w:t>
      </w:r>
      <w:r w:rsidRPr="001021D1">
        <w:rPr>
          <w:bCs/>
        </w:rPr>
        <w:t>obliged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promote</w:t>
      </w:r>
      <w:r w:rsidR="00A84868">
        <w:rPr>
          <w:bCs/>
        </w:rPr>
        <w:t xml:space="preserve"> </w:t>
      </w:r>
      <w:r w:rsidRPr="001021D1">
        <w:rPr>
          <w:bCs/>
        </w:rPr>
        <w:t>equality</w:t>
      </w:r>
      <w:r w:rsidR="00A84868">
        <w:rPr>
          <w:bCs/>
        </w:rPr>
        <w:t xml:space="preserve"> </w:t>
      </w:r>
      <w:r w:rsidRPr="001021D1">
        <w:rPr>
          <w:bCs/>
        </w:rPr>
        <w:t>among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students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actively</w:t>
      </w:r>
      <w:r w:rsidR="00A84868">
        <w:rPr>
          <w:bCs/>
        </w:rPr>
        <w:t xml:space="preserve"> </w:t>
      </w:r>
      <w:r w:rsidRPr="001021D1">
        <w:rPr>
          <w:bCs/>
        </w:rPr>
        <w:t>oppose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types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violence.</w:t>
      </w:r>
      <w:r w:rsidRPr="00154A22">
        <w:rPr>
          <w:rStyle w:val="FootnoteReference"/>
        </w:rPr>
        <w:footnoteReference w:id="200"/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principles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lastRenderedPageBreak/>
        <w:t>education,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Fundamentals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Education</w:t>
      </w:r>
      <w:r w:rsidR="00A84868">
        <w:rPr>
          <w:bCs/>
        </w:rPr>
        <w:t xml:space="preserve"> </w:t>
      </w:r>
      <w:r w:rsidRPr="001021D1">
        <w:rPr>
          <w:bCs/>
        </w:rPr>
        <w:t>System</w:t>
      </w:r>
      <w:r w:rsidR="00A84868">
        <w:rPr>
          <w:bCs/>
        </w:rPr>
        <w:t xml:space="preserve"> </w:t>
      </w:r>
      <w:r w:rsidRPr="001021D1">
        <w:rPr>
          <w:bCs/>
        </w:rPr>
        <w:t>regulates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equality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accessibility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education</w:t>
      </w:r>
      <w:r w:rsidR="00A84868">
        <w:rPr>
          <w:bCs/>
        </w:rPr>
        <w:t xml:space="preserve"> </w:t>
      </w:r>
      <w:r w:rsidRPr="001021D1">
        <w:rPr>
          <w:bCs/>
        </w:rPr>
        <w:t>without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respect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every</w:t>
      </w:r>
      <w:r w:rsidR="00A84868">
        <w:rPr>
          <w:bCs/>
        </w:rPr>
        <w:t xml:space="preserve"> </w:t>
      </w:r>
      <w:r w:rsidRPr="001021D1">
        <w:rPr>
          <w:bCs/>
        </w:rPr>
        <w:t>child,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defines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competencies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understanding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respecting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child,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liberties,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ability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live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democratically</w:t>
      </w:r>
      <w:r w:rsidR="00A84868">
        <w:rPr>
          <w:bCs/>
        </w:rPr>
        <w:t xml:space="preserve"> </w:t>
      </w:r>
      <w:r w:rsidRPr="001021D1">
        <w:rPr>
          <w:bCs/>
        </w:rPr>
        <w:t>governed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just</w:t>
      </w:r>
      <w:r w:rsidR="00A84868">
        <w:rPr>
          <w:bCs/>
        </w:rPr>
        <w:t xml:space="preserve"> </w:t>
      </w:r>
      <w:r w:rsidRPr="001021D1">
        <w:rPr>
          <w:bCs/>
        </w:rPr>
        <w:t>society,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prescribes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respect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racial,</w:t>
      </w:r>
      <w:r w:rsidR="00A84868">
        <w:rPr>
          <w:bCs/>
        </w:rPr>
        <w:t xml:space="preserve"> </w:t>
      </w:r>
      <w:r w:rsidRPr="001021D1">
        <w:rPr>
          <w:bCs/>
        </w:rPr>
        <w:t>national,</w:t>
      </w:r>
      <w:r w:rsidR="00A84868">
        <w:rPr>
          <w:bCs/>
        </w:rPr>
        <w:t xml:space="preserve"> </w:t>
      </w:r>
      <w:r w:rsidRPr="001021D1">
        <w:rPr>
          <w:bCs/>
        </w:rPr>
        <w:t>cultural,</w:t>
      </w:r>
      <w:r w:rsidR="00A84868">
        <w:rPr>
          <w:bCs/>
        </w:rPr>
        <w:t xml:space="preserve"> </w:t>
      </w:r>
      <w:r w:rsidRPr="001021D1">
        <w:rPr>
          <w:bCs/>
        </w:rPr>
        <w:t>linguistic,</w:t>
      </w:r>
      <w:r w:rsidR="00A84868">
        <w:rPr>
          <w:bCs/>
        </w:rPr>
        <w:t xml:space="preserve"> </w:t>
      </w:r>
      <w:r w:rsidRPr="001021D1">
        <w:rPr>
          <w:bCs/>
        </w:rPr>
        <w:t>religious,</w:t>
      </w:r>
      <w:r w:rsidR="00A84868">
        <w:rPr>
          <w:bCs/>
        </w:rPr>
        <w:t xml:space="preserve"> </w:t>
      </w:r>
      <w:r w:rsidRPr="001021D1">
        <w:rPr>
          <w:bCs/>
        </w:rPr>
        <w:t>sex,</w:t>
      </w:r>
      <w:r w:rsidR="00A84868">
        <w:rPr>
          <w:bCs/>
        </w:rPr>
        <w:t xml:space="preserve"> </w:t>
      </w:r>
      <w:r w:rsidRPr="001021D1">
        <w:rPr>
          <w:bCs/>
        </w:rPr>
        <w:t>gender,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age</w:t>
      </w:r>
      <w:r w:rsidR="00A84868">
        <w:rPr>
          <w:bCs/>
        </w:rPr>
        <w:t xml:space="preserve"> </w:t>
      </w:r>
      <w:r w:rsidRPr="001021D1">
        <w:rPr>
          <w:bCs/>
        </w:rPr>
        <w:t>equality,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tolerance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respect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diversity.</w:t>
      </w:r>
      <w:r w:rsidRPr="00154A22">
        <w:rPr>
          <w:rStyle w:val="FootnoteReference"/>
        </w:rPr>
        <w:footnoteReference w:id="201"/>
      </w:r>
    </w:p>
    <w:p w14:paraId="211214CB" w14:textId="6AB1C14C" w:rsidR="006F4FE8" w:rsidRPr="001021D1" w:rsidRDefault="006F4FE8" w:rsidP="0099233F">
      <w:pPr>
        <w:pStyle w:val="H23G"/>
      </w:pPr>
      <w:r w:rsidRPr="001021D1">
        <w:tab/>
      </w:r>
      <w:r w:rsidRPr="001021D1">
        <w:tab/>
        <w:t>Role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civil</w:t>
      </w:r>
      <w:r w:rsidR="00A84868">
        <w:t xml:space="preserve"> </w:t>
      </w:r>
      <w:r w:rsidRPr="001021D1">
        <w:t>society,</w:t>
      </w:r>
      <w:r w:rsidR="00A84868">
        <w:t xml:space="preserve"> </w:t>
      </w:r>
      <w:r w:rsidRPr="001021D1">
        <w:t>including</w:t>
      </w:r>
      <w:r w:rsidR="00A84868">
        <w:t xml:space="preserve"> </w:t>
      </w:r>
      <w:r w:rsidRPr="001021D1">
        <w:t>non-governmental</w:t>
      </w:r>
      <w:r w:rsidR="00A84868">
        <w:t xml:space="preserve"> </w:t>
      </w:r>
      <w:r w:rsidRPr="001021D1">
        <w:t>organizations</w:t>
      </w:r>
    </w:p>
    <w:p w14:paraId="1E92BA31" w14:textId="77777777" w:rsidR="00CB330A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179.</w:t>
      </w:r>
      <w:r>
        <w:rPr>
          <w:bCs/>
          <w:lang w:val="sr-Cyrl-RS"/>
        </w:rPr>
        <w:tab/>
      </w:r>
      <w:r w:rsidRPr="001021D1">
        <w:rPr>
          <w:bCs/>
        </w:rPr>
        <w:t>Ministry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Dialogue</w:t>
      </w:r>
      <w:r w:rsidR="00A84868">
        <w:rPr>
          <w:bCs/>
        </w:rPr>
        <w:t xml:space="preserve"> </w:t>
      </w:r>
      <w:r w:rsidRPr="001021D1">
        <w:rPr>
          <w:bCs/>
        </w:rPr>
        <w:t>conducts</w:t>
      </w:r>
      <w:r w:rsidR="00A84868">
        <w:rPr>
          <w:bCs/>
        </w:rPr>
        <w:t xml:space="preserve"> </w:t>
      </w:r>
      <w:r w:rsidRPr="001021D1">
        <w:rPr>
          <w:bCs/>
        </w:rPr>
        <w:t>activities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foster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favorable</w:t>
      </w:r>
      <w:r w:rsidR="00A84868">
        <w:rPr>
          <w:bCs/>
        </w:rPr>
        <w:t xml:space="preserve"> </w:t>
      </w:r>
      <w:r w:rsidRPr="001021D1">
        <w:rPr>
          <w:bCs/>
        </w:rPr>
        <w:t>environment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operation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society</w:t>
      </w:r>
      <w:r w:rsidR="00A84868">
        <w:rPr>
          <w:bCs/>
        </w:rPr>
        <w:t xml:space="preserve"> </w:t>
      </w:r>
      <w:r w:rsidRPr="001021D1">
        <w:rPr>
          <w:bCs/>
        </w:rPr>
        <w:t>through: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institutional</w:t>
      </w:r>
      <w:r w:rsidR="00A84868">
        <w:rPr>
          <w:bCs/>
        </w:rPr>
        <w:t xml:space="preserve"> </w:t>
      </w:r>
      <w:r w:rsidRPr="001021D1">
        <w:rPr>
          <w:bCs/>
        </w:rPr>
        <w:t>mechanisms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cooperation</w:t>
      </w:r>
      <w:r w:rsidR="00A84868">
        <w:rPr>
          <w:bCs/>
        </w:rPr>
        <w:t xml:space="preserve"> </w:t>
      </w:r>
      <w:r w:rsidRPr="001021D1">
        <w:rPr>
          <w:bCs/>
        </w:rPr>
        <w:t>between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administration</w:t>
      </w:r>
      <w:r w:rsidR="00A84868">
        <w:rPr>
          <w:bCs/>
        </w:rPr>
        <w:t xml:space="preserve"> </w:t>
      </w:r>
      <w:r w:rsidRPr="001021D1">
        <w:rPr>
          <w:bCs/>
        </w:rPr>
        <w:t>bodies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society;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preparation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regulations</w:t>
      </w:r>
      <w:r w:rsidR="00A84868">
        <w:rPr>
          <w:bCs/>
        </w:rPr>
        <w:t xml:space="preserve"> </w:t>
      </w:r>
      <w:r w:rsidRPr="001021D1">
        <w:rPr>
          <w:bCs/>
        </w:rPr>
        <w:t>governing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position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associations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society</w:t>
      </w:r>
      <w:r w:rsidR="00A84868">
        <w:rPr>
          <w:bCs/>
        </w:rPr>
        <w:t xml:space="preserve"> </w:t>
      </w:r>
      <w:r w:rsidRPr="001021D1">
        <w:rPr>
          <w:bCs/>
        </w:rPr>
        <w:t>organizations,</w:t>
      </w:r>
      <w:r w:rsidR="00A84868">
        <w:rPr>
          <w:bCs/>
        </w:rPr>
        <w:t xml:space="preserve"> </w:t>
      </w:r>
      <w:r w:rsidRPr="001021D1">
        <w:rPr>
          <w:bCs/>
        </w:rPr>
        <w:t>working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society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issues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common</w:t>
      </w:r>
      <w:r w:rsidR="00A84868">
        <w:rPr>
          <w:bCs/>
        </w:rPr>
        <w:t xml:space="preserve"> </w:t>
      </w:r>
      <w:r w:rsidRPr="001021D1">
        <w:rPr>
          <w:bCs/>
        </w:rPr>
        <w:t>interest;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preparation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strategic</w:t>
      </w:r>
      <w:r w:rsidR="00A84868">
        <w:rPr>
          <w:bCs/>
        </w:rPr>
        <w:t xml:space="preserve"> </w:t>
      </w:r>
      <w:r w:rsidRPr="001021D1">
        <w:rPr>
          <w:bCs/>
        </w:rPr>
        <w:t>documents</w:t>
      </w:r>
      <w:r w:rsidR="00A84868">
        <w:rPr>
          <w:bCs/>
        </w:rPr>
        <w:t xml:space="preserve"> </w:t>
      </w:r>
      <w:r w:rsidRPr="001021D1">
        <w:rPr>
          <w:bCs/>
        </w:rPr>
        <w:t>related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creation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supportive</w:t>
      </w:r>
      <w:r w:rsidR="00A84868">
        <w:rPr>
          <w:bCs/>
        </w:rPr>
        <w:t xml:space="preserve"> </w:t>
      </w:r>
      <w:r w:rsidRPr="001021D1">
        <w:rPr>
          <w:bCs/>
        </w:rPr>
        <w:t>environment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society,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aim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further</w:t>
      </w:r>
      <w:r w:rsidR="00A84868">
        <w:rPr>
          <w:bCs/>
        </w:rPr>
        <w:t xml:space="preserve"> </w:t>
      </w:r>
      <w:r w:rsidRPr="001021D1">
        <w:rPr>
          <w:bCs/>
        </w:rPr>
        <w:t>developing</w:t>
      </w:r>
      <w:r w:rsidR="00A84868">
        <w:rPr>
          <w:bCs/>
        </w:rPr>
        <w:t xml:space="preserve"> </w:t>
      </w:r>
      <w:r w:rsidRPr="001021D1">
        <w:rPr>
          <w:bCs/>
        </w:rPr>
        <w:t>cooperation</w:t>
      </w:r>
      <w:r w:rsidR="00A84868">
        <w:rPr>
          <w:bCs/>
        </w:rPr>
        <w:t xml:space="preserve"> </w:t>
      </w:r>
      <w:r w:rsidRPr="001021D1">
        <w:rPr>
          <w:bCs/>
        </w:rPr>
        <w:t>between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public,</w:t>
      </w:r>
      <w:r w:rsidR="00A84868">
        <w:rPr>
          <w:bCs/>
        </w:rPr>
        <w:t xml:space="preserve"> </w:t>
      </w:r>
      <w:r w:rsidRPr="001021D1">
        <w:rPr>
          <w:bCs/>
        </w:rPr>
        <w:t>private,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sectors.</w:t>
      </w:r>
      <w:r w:rsidRPr="00154A22">
        <w:rPr>
          <w:rStyle w:val="FootnoteReference"/>
        </w:rPr>
        <w:footnoteReference w:id="202"/>
      </w:r>
      <w:r w:rsidR="00A84868">
        <w:rPr>
          <w:bCs/>
        </w:rPr>
        <w:t xml:space="preserve"> </w:t>
      </w:r>
      <w:r w:rsidRPr="001021D1">
        <w:rPr>
          <w:bCs/>
        </w:rPr>
        <w:t>Ministry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Dialogue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also</w:t>
      </w:r>
      <w:r w:rsidR="00A84868">
        <w:rPr>
          <w:bCs/>
        </w:rPr>
        <w:t xml:space="preserve"> </w:t>
      </w:r>
      <w:r w:rsidRPr="001021D1">
        <w:rPr>
          <w:bCs/>
        </w:rPr>
        <w:t>initiated</w:t>
      </w:r>
      <w:r w:rsidR="00A84868">
        <w:rPr>
          <w:bCs/>
        </w:rPr>
        <w:t xml:space="preserve"> </w:t>
      </w:r>
      <w:r w:rsidR="00CF659D">
        <w:rPr>
          <w:bCs/>
        </w:rPr>
        <w:t>“</w:t>
      </w:r>
      <w:r w:rsidRPr="001021D1">
        <w:rPr>
          <w:bCs/>
          <w:i/>
        </w:rPr>
        <w:t>Open</w:t>
      </w:r>
      <w:r w:rsidR="00A84868">
        <w:rPr>
          <w:bCs/>
          <w:i/>
        </w:rPr>
        <w:t xml:space="preserve"> </w:t>
      </w:r>
      <w:r w:rsidRPr="001021D1">
        <w:rPr>
          <w:bCs/>
          <w:i/>
        </w:rPr>
        <w:t>Door</w:t>
      </w:r>
      <w:r w:rsidR="00CF659D">
        <w:rPr>
          <w:bCs/>
        </w:rPr>
        <w:t>”</w:t>
      </w:r>
      <w:r w:rsidR="00A84868">
        <w:rPr>
          <w:bCs/>
        </w:rPr>
        <w:t xml:space="preserve"> </w:t>
      </w:r>
      <w:r w:rsidRPr="001021D1">
        <w:rPr>
          <w:bCs/>
        </w:rPr>
        <w:t>activities</w:t>
      </w:r>
      <w:r w:rsidR="00A84868">
        <w:rPr>
          <w:bCs/>
        </w:rPr>
        <w:t xml:space="preserve"> </w:t>
      </w:r>
      <w:r w:rsidRPr="001021D1">
        <w:rPr>
          <w:bCs/>
        </w:rPr>
        <w:t>aimed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giving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society</w:t>
      </w:r>
      <w:r w:rsidR="00A84868">
        <w:rPr>
          <w:bCs/>
        </w:rPr>
        <w:t xml:space="preserve"> </w:t>
      </w:r>
      <w:r w:rsidRPr="001021D1">
        <w:rPr>
          <w:bCs/>
        </w:rPr>
        <w:t>organizations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opportunity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present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ministry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problems</w:t>
      </w:r>
      <w:r w:rsidR="00A84868">
        <w:rPr>
          <w:bCs/>
        </w:rPr>
        <w:t xml:space="preserve"> </w:t>
      </w:r>
      <w:r w:rsidRPr="001021D1">
        <w:rPr>
          <w:bCs/>
        </w:rPr>
        <w:t>they</w:t>
      </w:r>
      <w:r w:rsidR="00A84868">
        <w:rPr>
          <w:bCs/>
        </w:rPr>
        <w:t xml:space="preserve"> </w:t>
      </w:r>
      <w:r w:rsidRPr="001021D1">
        <w:rPr>
          <w:bCs/>
        </w:rPr>
        <w:t>face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work,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offer</w:t>
      </w:r>
      <w:r w:rsidR="00A84868">
        <w:rPr>
          <w:bCs/>
        </w:rPr>
        <w:t xml:space="preserve"> </w:t>
      </w:r>
      <w:r w:rsidRPr="001021D1">
        <w:rPr>
          <w:bCs/>
        </w:rPr>
        <w:t>suggestions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proposals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highlight</w:t>
      </w:r>
      <w:r w:rsidR="00A84868">
        <w:rPr>
          <w:bCs/>
        </w:rPr>
        <w:t xml:space="preserve"> </w:t>
      </w:r>
      <w:r w:rsidRPr="001021D1">
        <w:rPr>
          <w:bCs/>
        </w:rPr>
        <w:t>issues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Ministry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Dialogue.</w:t>
      </w:r>
      <w:r w:rsidR="00A84868">
        <w:rPr>
          <w:bCs/>
        </w:rPr>
        <w:t xml:space="preserve"> </w:t>
      </w:r>
      <w:r w:rsidRPr="001021D1">
        <w:rPr>
          <w:bCs/>
        </w:rPr>
        <w:t>Meetings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also</w:t>
      </w:r>
      <w:r w:rsidR="00A84868">
        <w:rPr>
          <w:bCs/>
        </w:rPr>
        <w:t xml:space="preserve"> </w:t>
      </w:r>
      <w:r w:rsidRPr="001021D1">
        <w:rPr>
          <w:bCs/>
        </w:rPr>
        <w:t>organized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society</w:t>
      </w:r>
      <w:r w:rsidR="00A84868">
        <w:rPr>
          <w:bCs/>
        </w:rPr>
        <w:t xml:space="preserve"> </w:t>
      </w:r>
      <w:r w:rsidRPr="001021D1">
        <w:rPr>
          <w:bCs/>
        </w:rPr>
        <w:t>organizations</w:t>
      </w:r>
      <w:r w:rsidR="00A84868">
        <w:rPr>
          <w:bCs/>
        </w:rPr>
        <w:t xml:space="preserve"> </w:t>
      </w:r>
      <w:r w:rsidRPr="001021D1">
        <w:rPr>
          <w:bCs/>
        </w:rPr>
        <w:t>operating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various</w:t>
      </w:r>
      <w:r w:rsidR="00A84868">
        <w:rPr>
          <w:bCs/>
        </w:rPr>
        <w:t xml:space="preserve"> </w:t>
      </w:r>
      <w:r w:rsidRPr="001021D1">
        <w:rPr>
          <w:bCs/>
        </w:rPr>
        <w:t>sectors.</w:t>
      </w:r>
      <w:r w:rsidR="00A84868">
        <w:rPr>
          <w:bCs/>
        </w:rPr>
        <w:t xml:space="preserve"> </w:t>
      </w:r>
      <w:r w:rsidRPr="001021D1">
        <w:rPr>
          <w:bCs/>
        </w:rPr>
        <w:t>These</w:t>
      </w:r>
      <w:r w:rsidR="00A84868">
        <w:rPr>
          <w:bCs/>
        </w:rPr>
        <w:t xml:space="preserve"> </w:t>
      </w:r>
      <w:r w:rsidRPr="001021D1">
        <w:rPr>
          <w:bCs/>
        </w:rPr>
        <w:t>meetings</w:t>
      </w:r>
      <w:r w:rsidR="00A84868">
        <w:rPr>
          <w:bCs/>
        </w:rPr>
        <w:t xml:space="preserve"> </w:t>
      </w:r>
      <w:r w:rsidRPr="001021D1">
        <w:rPr>
          <w:bCs/>
        </w:rPr>
        <w:t>cover</w:t>
      </w:r>
      <w:r w:rsidR="00A84868">
        <w:rPr>
          <w:bCs/>
        </w:rPr>
        <w:t xml:space="preserve"> </w:t>
      </w:r>
      <w:r w:rsidRPr="001021D1">
        <w:rPr>
          <w:bCs/>
        </w:rPr>
        <w:t>various</w:t>
      </w:r>
      <w:r w:rsidR="00A84868">
        <w:rPr>
          <w:bCs/>
        </w:rPr>
        <w:t xml:space="preserve"> </w:t>
      </w:r>
      <w:r w:rsidRPr="001021D1">
        <w:rPr>
          <w:bCs/>
        </w:rPr>
        <w:t>thematic</w:t>
      </w:r>
      <w:r w:rsidR="00A84868">
        <w:rPr>
          <w:bCs/>
        </w:rPr>
        <w:t xml:space="preserve"> </w:t>
      </w:r>
      <w:r w:rsidRPr="001021D1">
        <w:rPr>
          <w:bCs/>
        </w:rPr>
        <w:t>areas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society</w:t>
      </w:r>
      <w:r w:rsidR="00A84868">
        <w:rPr>
          <w:bCs/>
        </w:rPr>
        <w:t xml:space="preserve"> </w:t>
      </w:r>
      <w:r w:rsidRPr="001021D1">
        <w:rPr>
          <w:bCs/>
        </w:rPr>
        <w:t>organizations</w:t>
      </w:r>
      <w:r w:rsidR="00A84868">
        <w:rPr>
          <w:bCs/>
        </w:rPr>
        <w:t xml:space="preserve"> </w:t>
      </w:r>
      <w:r w:rsidRPr="001021D1">
        <w:rPr>
          <w:bCs/>
        </w:rPr>
        <w:t>operate,</w:t>
      </w:r>
      <w:r w:rsidR="00A84868">
        <w:rPr>
          <w:bCs/>
        </w:rPr>
        <w:t xml:space="preserve"> </w:t>
      </w:r>
      <w:r w:rsidRPr="001021D1">
        <w:rPr>
          <w:bCs/>
        </w:rPr>
        <w:t>one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rule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  <w:r w:rsidRPr="00154A22">
        <w:rPr>
          <w:rStyle w:val="FootnoteReference"/>
        </w:rPr>
        <w:footnoteReference w:id="203"/>
      </w:r>
    </w:p>
    <w:p w14:paraId="1D6906B5" w14:textId="19D86B22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180.</w:t>
      </w:r>
      <w:r>
        <w:rPr>
          <w:bCs/>
          <w:lang w:val="sr-Cyrl-RS"/>
        </w:rPr>
        <w:tab/>
      </w:r>
      <w:r w:rsidRPr="001021D1">
        <w:rPr>
          <w:bCs/>
        </w:rPr>
        <w:t>Government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adopted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Creating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Stimulating</w:t>
      </w:r>
      <w:r w:rsidR="00A84868">
        <w:rPr>
          <w:bCs/>
        </w:rPr>
        <w:t xml:space="preserve"> </w:t>
      </w:r>
      <w:r w:rsidRPr="001021D1">
        <w:rPr>
          <w:bCs/>
        </w:rPr>
        <w:t>Environment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Society</w:t>
      </w:r>
      <w:r w:rsidR="00A84868">
        <w:rPr>
          <w:bCs/>
        </w:rPr>
        <w:t xml:space="preserve"> </w:t>
      </w:r>
      <w:r w:rsidRPr="001021D1">
        <w:rPr>
          <w:bCs/>
        </w:rPr>
        <w:t>2022</w:t>
      </w:r>
      <w:r w:rsidR="009E2DB7">
        <w:rPr>
          <w:bCs/>
        </w:rPr>
        <w:t>–</w:t>
      </w:r>
      <w:r w:rsidRPr="001021D1">
        <w:rPr>
          <w:bCs/>
        </w:rPr>
        <w:t>2030,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provides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institutional</w:t>
      </w:r>
      <w:r w:rsidR="00A84868">
        <w:rPr>
          <w:bCs/>
        </w:rPr>
        <w:t xml:space="preserve"> </w:t>
      </w:r>
      <w:r w:rsidRPr="001021D1">
        <w:rPr>
          <w:bCs/>
        </w:rPr>
        <w:t>framework</w:t>
      </w:r>
      <w:r w:rsidR="00A84868">
        <w:rPr>
          <w:bCs/>
        </w:rPr>
        <w:t xml:space="preserve"> </w:t>
      </w:r>
      <w:r w:rsidRPr="001021D1">
        <w:rPr>
          <w:bCs/>
        </w:rPr>
        <w:t>necessary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society</w:t>
      </w:r>
      <w:r w:rsidR="00A84868">
        <w:rPr>
          <w:bCs/>
        </w:rPr>
        <w:t xml:space="preserve"> </w:t>
      </w:r>
      <w:r w:rsidRPr="001021D1">
        <w:rPr>
          <w:bCs/>
        </w:rPr>
        <w:t>organizations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act</w:t>
      </w:r>
      <w:r w:rsidR="00A84868">
        <w:rPr>
          <w:bCs/>
        </w:rPr>
        <w:t xml:space="preserve"> </w:t>
      </w:r>
      <w:r w:rsidRPr="001021D1">
        <w:rPr>
          <w:bCs/>
        </w:rPr>
        <w:t>independently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unhindered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encourage</w:t>
      </w:r>
      <w:r w:rsidR="00A84868">
        <w:rPr>
          <w:bCs/>
        </w:rPr>
        <w:t xml:space="preserve"> </w:t>
      </w:r>
      <w:r w:rsidRPr="001021D1">
        <w:rPr>
          <w:bCs/>
        </w:rPr>
        <w:t>greater</w:t>
      </w:r>
      <w:r w:rsidR="00A84868">
        <w:rPr>
          <w:bCs/>
        </w:rPr>
        <w:t xml:space="preserve"> </w:t>
      </w:r>
      <w:r w:rsidRPr="001021D1">
        <w:rPr>
          <w:bCs/>
        </w:rPr>
        <w:t>participation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reform</w:t>
      </w:r>
      <w:r w:rsidR="00A84868">
        <w:rPr>
          <w:bCs/>
        </w:rPr>
        <w:t xml:space="preserve"> </w:t>
      </w:r>
      <w:r w:rsidRPr="001021D1">
        <w:rPr>
          <w:bCs/>
        </w:rPr>
        <w:t>processes.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formation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Cooperation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Society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Government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also</w:t>
      </w:r>
      <w:r w:rsidR="00A84868">
        <w:rPr>
          <w:bCs/>
        </w:rPr>
        <w:t xml:space="preserve"> </w:t>
      </w:r>
      <w:r w:rsidRPr="001021D1">
        <w:rPr>
          <w:bCs/>
        </w:rPr>
        <w:t>envisaged,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responsible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monitoring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manner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reporting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achieved</w:t>
      </w:r>
      <w:r w:rsidR="00A84868">
        <w:rPr>
          <w:bCs/>
        </w:rPr>
        <w:t xml:space="preserve"> </w:t>
      </w:r>
      <w:r w:rsidRPr="001021D1">
        <w:rPr>
          <w:bCs/>
        </w:rPr>
        <w:t>results.</w:t>
      </w:r>
      <w:r w:rsidRPr="00154A22">
        <w:rPr>
          <w:rStyle w:val="FootnoteReference"/>
        </w:rPr>
        <w:footnoteReference w:id="204"/>
      </w:r>
    </w:p>
    <w:p w14:paraId="613312E9" w14:textId="7D3F5D36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181.</w:t>
      </w:r>
      <w:r>
        <w:rPr>
          <w:bCs/>
          <w:lang w:val="sr-Cyrl-RS"/>
        </w:rPr>
        <w:tab/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levels</w:t>
      </w:r>
      <w:r w:rsidR="009E2DB7">
        <w:rPr>
          <w:bCs/>
        </w:rPr>
        <w:t xml:space="preserve"> –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national,</w:t>
      </w:r>
      <w:r w:rsidR="00A84868">
        <w:rPr>
          <w:bCs/>
        </w:rPr>
        <w:t xml:space="preserve"> </w:t>
      </w:r>
      <w:r w:rsidRPr="001021D1">
        <w:rPr>
          <w:bCs/>
        </w:rPr>
        <w:t>provincial,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local,</w:t>
      </w:r>
      <w:r w:rsidR="00A84868">
        <w:rPr>
          <w:bCs/>
        </w:rPr>
        <w:t xml:space="preserve"> </w:t>
      </w:r>
      <w:r w:rsidRPr="001021D1">
        <w:rPr>
          <w:bCs/>
        </w:rPr>
        <w:t>projects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programs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associations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aim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improve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situation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Serbia,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position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vulnerable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groups,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supported.</w:t>
      </w:r>
    </w:p>
    <w:p w14:paraId="7F696795" w14:textId="67A8DD0D" w:rsidR="006F4FE8" w:rsidRPr="001021D1" w:rsidRDefault="006F4FE8" w:rsidP="0099233F">
      <w:pPr>
        <w:pStyle w:val="H23G"/>
      </w:pPr>
      <w:r w:rsidRPr="001021D1">
        <w:tab/>
      </w:r>
      <w:r w:rsidRPr="001021D1">
        <w:tab/>
        <w:t>Budget</w:t>
      </w:r>
      <w:r w:rsidR="00A84868">
        <w:t xml:space="preserve"> </w:t>
      </w:r>
      <w:r w:rsidRPr="001021D1">
        <w:t>allocations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trends</w:t>
      </w:r>
    </w:p>
    <w:p w14:paraId="09B7B166" w14:textId="197A22EE" w:rsidR="006F4FE8" w:rsidRPr="001021D1" w:rsidRDefault="006F4FE8" w:rsidP="004B2579">
      <w:pPr>
        <w:pStyle w:val="SingleTxtG"/>
        <w:rPr>
          <w:bCs/>
        </w:rPr>
      </w:pPr>
      <w:r w:rsidRPr="00D35FC0">
        <w:rPr>
          <w:bCs/>
          <w:lang w:val="sr-Cyrl-RS"/>
        </w:rPr>
        <w:t>182.</w:t>
      </w:r>
      <w:r>
        <w:rPr>
          <w:bCs/>
          <w:lang w:val="sr-Cyrl-RS"/>
        </w:rPr>
        <w:tab/>
      </w:r>
      <w:r w:rsidRPr="001021D1">
        <w:rPr>
          <w:bCs/>
        </w:rPr>
        <w:t>Budget</w:t>
      </w:r>
      <w:r w:rsidR="00A84868">
        <w:rPr>
          <w:bCs/>
        </w:rPr>
        <w:t xml:space="preserve"> </w:t>
      </w:r>
      <w:r w:rsidRPr="001021D1">
        <w:rPr>
          <w:bCs/>
        </w:rPr>
        <w:t>expenditures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expenditures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field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Society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2022</w:t>
      </w:r>
      <w:r w:rsidR="00A84868">
        <w:rPr>
          <w:bCs/>
        </w:rPr>
        <w:t xml:space="preserve"> </w:t>
      </w:r>
      <w:r w:rsidRPr="001021D1">
        <w:rPr>
          <w:bCs/>
        </w:rPr>
        <w:t>make</w:t>
      </w:r>
      <w:r w:rsidR="00A84868">
        <w:rPr>
          <w:bCs/>
        </w:rPr>
        <w:t xml:space="preserve"> </w:t>
      </w:r>
      <w:r w:rsidRPr="001021D1">
        <w:rPr>
          <w:bCs/>
        </w:rPr>
        <w:t>up</w:t>
      </w:r>
      <w:r w:rsidR="00A84868">
        <w:rPr>
          <w:bCs/>
        </w:rPr>
        <w:t xml:space="preserve"> </w:t>
      </w:r>
      <w:r w:rsidRPr="001021D1">
        <w:rPr>
          <w:bCs/>
        </w:rPr>
        <w:t>0.24%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total</w:t>
      </w:r>
      <w:r w:rsidR="00A84868">
        <w:rPr>
          <w:bCs/>
        </w:rPr>
        <w:t xml:space="preserve"> </w:t>
      </w:r>
      <w:r w:rsidRPr="001021D1">
        <w:rPr>
          <w:bCs/>
        </w:rPr>
        <w:t>GDP.</w:t>
      </w:r>
      <w:r w:rsidRPr="00154A22">
        <w:rPr>
          <w:rStyle w:val="FootnoteReference"/>
        </w:rPr>
        <w:footnoteReference w:id="205"/>
      </w:r>
    </w:p>
    <w:p w14:paraId="671D49AE" w14:textId="7B62864B" w:rsidR="006F4FE8" w:rsidRPr="001021D1" w:rsidRDefault="006F4FE8" w:rsidP="0099233F">
      <w:pPr>
        <w:pStyle w:val="H1G"/>
      </w:pPr>
      <w:r w:rsidRPr="001021D1">
        <w:tab/>
      </w:r>
      <w:r w:rsidRPr="001021D1">
        <w:tab/>
        <w:t>Development</w:t>
      </w:r>
      <w:r w:rsidR="00A84868">
        <w:t xml:space="preserve"> </w:t>
      </w:r>
      <w:r w:rsidRPr="001021D1">
        <w:t>cooperation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assistance</w:t>
      </w:r>
    </w:p>
    <w:p w14:paraId="69A077D1" w14:textId="1278232F" w:rsidR="006F4FE8" w:rsidRPr="001021D1" w:rsidRDefault="006F4FE8" w:rsidP="004B2579">
      <w:pPr>
        <w:pStyle w:val="SingleTxtG"/>
      </w:pPr>
      <w:r w:rsidRPr="001021D1">
        <w:t>183.</w:t>
      </w:r>
      <w:r w:rsidRPr="001021D1">
        <w:tab/>
        <w:t>Within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European</w:t>
      </w:r>
      <w:r w:rsidR="00A84868">
        <w:t xml:space="preserve"> </w:t>
      </w:r>
      <w:r w:rsidRPr="001021D1">
        <w:t>Integration</w:t>
      </w:r>
      <w:r w:rsidR="00A84868">
        <w:t xml:space="preserve"> </w:t>
      </w:r>
      <w:r w:rsidRPr="001021D1">
        <w:t>Process,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Beneficiary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Instrument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Pre-Accession</w:t>
      </w:r>
      <w:r w:rsidR="00A84868">
        <w:t xml:space="preserve"> </w:t>
      </w:r>
      <w:r w:rsidRPr="001021D1">
        <w:t>Assistance</w:t>
      </w:r>
      <w:r w:rsidR="00A84868">
        <w:t xml:space="preserve"> </w:t>
      </w:r>
      <w:r w:rsidRPr="001021D1">
        <w:t>(IPA)</w:t>
      </w:r>
      <w:r w:rsidR="00A84868">
        <w:t xml:space="preserve"> </w:t>
      </w:r>
      <w:r w:rsidRPr="001021D1">
        <w:t>I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IPA</w:t>
      </w:r>
      <w:r w:rsidR="00A84868">
        <w:t xml:space="preserve"> </w:t>
      </w:r>
      <w:r w:rsidRPr="001021D1">
        <w:t>II</w:t>
      </w:r>
      <w:r w:rsidR="00A84868">
        <w:t xml:space="preserve"> </w:t>
      </w:r>
      <w:r w:rsidRPr="001021D1">
        <w:t>Funds,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Used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Finance</w:t>
      </w:r>
      <w:r w:rsidR="00A84868">
        <w:t xml:space="preserve"> </w:t>
      </w:r>
      <w:r w:rsidRPr="001021D1">
        <w:t>Development</w:t>
      </w:r>
      <w:r w:rsidR="00A84868">
        <w:t xml:space="preserve"> </w:t>
      </w:r>
      <w:r w:rsidRPr="001021D1">
        <w:t>Projects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Field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Rule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Fundamental</w:t>
      </w:r>
      <w:r w:rsidR="00A84868">
        <w:t xml:space="preserve"> </w:t>
      </w:r>
      <w:r w:rsidRPr="001021D1">
        <w:t>Rights.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Participates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UN-Supported</w:t>
      </w:r>
      <w:r w:rsidR="00A84868">
        <w:t xml:space="preserve"> </w:t>
      </w:r>
      <w:r w:rsidRPr="001021D1">
        <w:t>Development</w:t>
      </w:r>
      <w:r w:rsidR="00A84868">
        <w:t xml:space="preserve"> </w:t>
      </w:r>
      <w:r w:rsidRPr="001021D1">
        <w:t>Projects.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Evidenced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Signing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="00CF659D">
        <w:t>“</w:t>
      </w:r>
      <w:r w:rsidRPr="001021D1">
        <w:t>united</w:t>
      </w:r>
      <w:r w:rsidR="00A84868">
        <w:t xml:space="preserve"> </w:t>
      </w:r>
      <w:r w:rsidRPr="001021D1">
        <w:t>nations</w:t>
      </w:r>
      <w:r w:rsidR="00A84868">
        <w:t xml:space="preserve"> </w:t>
      </w:r>
      <w:r w:rsidRPr="001021D1">
        <w:t>framework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sustainable</w:t>
      </w:r>
      <w:r w:rsidR="00A84868">
        <w:t xml:space="preserve"> </w:t>
      </w:r>
      <w:r w:rsidRPr="001021D1">
        <w:t>development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2021</w:t>
      </w:r>
      <w:r w:rsidR="009E2DB7">
        <w:t>–</w:t>
      </w:r>
      <w:r w:rsidRPr="001021D1">
        <w:t>2025</w:t>
      </w:r>
      <w:r w:rsidR="00CF659D">
        <w:t>”</w:t>
      </w:r>
      <w:r w:rsidR="00A84868">
        <w:t xml:space="preserve"> </w:t>
      </w:r>
      <w:r w:rsidRPr="001021D1">
        <w:t>in</w:t>
      </w:r>
      <w:r w:rsidR="00A84868">
        <w:t xml:space="preserve"> </w:t>
      </w:r>
      <w:r w:rsidR="0099233F">
        <w:t>F</w:t>
      </w:r>
      <w:r w:rsidRPr="001021D1">
        <w:t>ebruary</w:t>
      </w:r>
      <w:r w:rsidR="00A84868">
        <w:t xml:space="preserve"> </w:t>
      </w:r>
      <w:r w:rsidRPr="001021D1">
        <w:t>2022.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document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Basis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UN</w:t>
      </w:r>
      <w:r w:rsidR="00A84868">
        <w:t xml:space="preserve"> </w:t>
      </w:r>
      <w:r w:rsidRPr="001021D1">
        <w:t>System</w:t>
      </w:r>
      <w:r w:rsidR="00A84868">
        <w:t xml:space="preserve"> </w:t>
      </w:r>
      <w:r w:rsidRPr="001021D1">
        <w:t>Cooperation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Support</w:t>
      </w:r>
      <w:r w:rsidR="00A84868">
        <w:t xml:space="preserve"> </w:t>
      </w:r>
      <w:r w:rsidRPr="001021D1">
        <w:t>Aimed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Encouraging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Improving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Overall</w:t>
      </w:r>
      <w:r w:rsidR="00A84868">
        <w:t xml:space="preserve"> </w:t>
      </w:r>
      <w:r w:rsidRPr="001021D1">
        <w:t>Economic,</w:t>
      </w:r>
      <w:r w:rsidR="00A84868">
        <w:t xml:space="preserve"> </w:t>
      </w:r>
      <w:r w:rsidRPr="001021D1">
        <w:t>Social,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Environmental</w:t>
      </w:r>
      <w:r w:rsidR="00A84868">
        <w:t xml:space="preserve"> </w:t>
      </w:r>
      <w:r w:rsidRPr="001021D1">
        <w:t>Development.</w:t>
      </w:r>
      <w:r w:rsidRPr="00154A22">
        <w:rPr>
          <w:rStyle w:val="FootnoteReference"/>
        </w:rPr>
        <w:footnoteReference w:id="206"/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Council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Europe</w:t>
      </w:r>
      <w:r w:rsidR="00A84868">
        <w:t xml:space="preserve"> </w:t>
      </w:r>
      <w:r w:rsidRPr="001021D1">
        <w:t>Office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Belgrade</w:t>
      </w:r>
      <w:r w:rsidR="00A84868">
        <w:t xml:space="preserve"> </w:t>
      </w:r>
      <w:r w:rsidRPr="001021D1">
        <w:t>Works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Close</w:t>
      </w:r>
      <w:r w:rsidR="00A84868">
        <w:t xml:space="preserve"> </w:t>
      </w:r>
      <w:r w:rsidRPr="001021D1">
        <w:t>Cooperation</w:t>
      </w:r>
      <w:r w:rsidR="00A84868">
        <w:t xml:space="preserve"> </w:t>
      </w:r>
      <w:r w:rsidRPr="001021D1">
        <w:lastRenderedPageBreak/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Government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Relevant</w:t>
      </w:r>
      <w:r w:rsidR="00A84868">
        <w:t xml:space="preserve"> </w:t>
      </w:r>
      <w:r w:rsidRPr="001021D1">
        <w:t>Institutions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Order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More</w:t>
      </w:r>
      <w:r w:rsidR="00A84868">
        <w:t xml:space="preserve"> </w:t>
      </w:r>
      <w:r w:rsidRPr="001021D1">
        <w:t>Successfully</w:t>
      </w:r>
      <w:r w:rsidR="00A84868">
        <w:t xml:space="preserve"> </w:t>
      </w:r>
      <w:r w:rsidRPr="001021D1">
        <w:t>Direct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More</w:t>
      </w:r>
      <w:r w:rsidR="00A84868">
        <w:t xml:space="preserve"> </w:t>
      </w:r>
      <w:r w:rsidRPr="001021D1">
        <w:t>Efficiently</w:t>
      </w:r>
      <w:r w:rsidR="00A84868">
        <w:t xml:space="preserve"> </w:t>
      </w:r>
      <w:r w:rsidRPr="001021D1">
        <w:t>Implement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Council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Europe</w:t>
      </w:r>
      <w:r w:rsidR="00CF659D">
        <w:t>’</w:t>
      </w:r>
      <w:r w:rsidRPr="001021D1">
        <w:t>s</w:t>
      </w:r>
      <w:r w:rsidR="00A84868">
        <w:t xml:space="preserve"> </w:t>
      </w:r>
      <w:r w:rsidRPr="001021D1">
        <w:t>Expert</w:t>
      </w:r>
      <w:r w:rsidR="00A84868">
        <w:t xml:space="preserve"> </w:t>
      </w:r>
      <w:r w:rsidRPr="001021D1">
        <w:t>Support</w:t>
      </w:r>
      <w:r w:rsidR="00A84868">
        <w:t xml:space="preserve"> </w:t>
      </w:r>
      <w:r w:rsidRPr="001021D1">
        <w:t>Programs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Reform</w:t>
      </w:r>
      <w:r w:rsidR="00A84868">
        <w:t xml:space="preserve"> </w:t>
      </w:r>
      <w:r w:rsidRPr="001021D1">
        <w:t>Processes.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Main</w:t>
      </w:r>
      <w:r w:rsidR="00A84868">
        <w:t xml:space="preserve"> </w:t>
      </w:r>
      <w:r w:rsidRPr="001021D1">
        <w:t>Activities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Council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Europe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Aimed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Promoting</w:t>
      </w:r>
      <w:r w:rsidR="00A84868">
        <w:t xml:space="preserve"> </w:t>
      </w:r>
      <w:r w:rsidRPr="001021D1">
        <w:t>Democracy,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Protection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rights,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rule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law.</w:t>
      </w:r>
      <w:r w:rsidRPr="00154A22">
        <w:rPr>
          <w:rStyle w:val="FootnoteReference"/>
        </w:rPr>
        <w:footnoteReference w:id="207"/>
      </w:r>
      <w:r w:rsidR="00A84868">
        <w:t xml:space="preserve"> </w:t>
      </w:r>
      <w:r w:rsidRPr="001021D1">
        <w:t>Institutions</w:t>
      </w:r>
      <w:r w:rsidR="00A84868">
        <w:t xml:space="preserve"> </w:t>
      </w:r>
      <w:r w:rsidRPr="001021D1">
        <w:t>Government</w:t>
      </w:r>
      <w:r w:rsidR="00A84868">
        <w:t xml:space="preserve"> </w:t>
      </w:r>
      <w:r w:rsidRPr="001021D1">
        <w:t>also</w:t>
      </w:r>
      <w:r w:rsidR="00A84868">
        <w:t xml:space="preserve"> </w:t>
      </w:r>
      <w:r w:rsidRPr="001021D1">
        <w:t>cooperate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OSCE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areas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rule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law,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rights,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gender</w:t>
      </w:r>
      <w:r w:rsidR="00A84868">
        <w:t xml:space="preserve"> </w:t>
      </w:r>
      <w:r w:rsidRPr="001021D1">
        <w:t>equality.</w:t>
      </w:r>
      <w:r w:rsidRPr="00154A22">
        <w:rPr>
          <w:rStyle w:val="FootnoteReference"/>
        </w:rPr>
        <w:footnoteReference w:id="208"/>
      </w:r>
      <w:r w:rsidR="00A84868">
        <w:t xml:space="preserve"> </w:t>
      </w:r>
      <w:r w:rsidRPr="001021D1">
        <w:t>Development</w:t>
      </w:r>
      <w:r w:rsidR="00A84868">
        <w:t xml:space="preserve"> </w:t>
      </w:r>
      <w:r w:rsidRPr="001021D1">
        <w:t>cooperation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assistance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also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established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United</w:t>
      </w:r>
      <w:r w:rsidR="00A84868">
        <w:t xml:space="preserve"> </w:t>
      </w:r>
      <w:r w:rsidRPr="001021D1">
        <w:t>States</w:t>
      </w:r>
      <w:r w:rsidR="00A84868">
        <w:t xml:space="preserve"> </w:t>
      </w:r>
      <w:r w:rsidRPr="001021D1">
        <w:t>Agency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Development,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German</w:t>
      </w:r>
      <w:r w:rsidR="00A84868">
        <w:t xml:space="preserve"> </w:t>
      </w:r>
      <w:r w:rsidRPr="001021D1">
        <w:t>Organization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Cooperation,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World</w:t>
      </w:r>
      <w:r w:rsidR="00A84868">
        <w:t xml:space="preserve"> </w:t>
      </w:r>
      <w:r w:rsidRPr="001021D1">
        <w:t>Bank,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many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bilateral</w:t>
      </w:r>
      <w:r w:rsidR="00A84868">
        <w:t xml:space="preserve"> </w:t>
      </w:r>
      <w:r w:rsidRPr="001021D1">
        <w:t>partners.</w:t>
      </w:r>
    </w:p>
    <w:p w14:paraId="4C218470" w14:textId="0D9A4F7F" w:rsidR="006F4FE8" w:rsidRPr="001021D1" w:rsidRDefault="006F4FE8" w:rsidP="0099233F">
      <w:pPr>
        <w:pStyle w:val="H1G"/>
      </w:pPr>
      <w:r w:rsidRPr="001021D1">
        <w:tab/>
        <w:t>F.</w:t>
      </w:r>
      <w:r w:rsidRPr="001021D1">
        <w:tab/>
        <w:t>Reporting</w:t>
      </w:r>
      <w:r w:rsidR="00A84868">
        <w:t xml:space="preserve"> </w:t>
      </w:r>
      <w:r w:rsidRPr="001021D1">
        <w:t>Process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Level</w:t>
      </w:r>
    </w:p>
    <w:p w14:paraId="05A9FCEB" w14:textId="77777777" w:rsidR="00CB330A" w:rsidRDefault="006F4FE8" w:rsidP="0099233F">
      <w:pPr>
        <w:pStyle w:val="H1G"/>
      </w:pPr>
      <w:r w:rsidRPr="001021D1">
        <w:tab/>
      </w:r>
      <w:r w:rsidRPr="001021D1">
        <w:tab/>
        <w:t>Information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process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both</w:t>
      </w:r>
      <w:r w:rsidR="00A84868">
        <w:t xml:space="preserve"> </w:t>
      </w:r>
      <w:r w:rsidRPr="001021D1">
        <w:t>parts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reports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prepared</w:t>
      </w:r>
    </w:p>
    <w:p w14:paraId="5A14BD77" w14:textId="7DFD9E2C" w:rsidR="006F4FE8" w:rsidRPr="001021D1" w:rsidRDefault="006F4FE8" w:rsidP="004B2579">
      <w:pPr>
        <w:pStyle w:val="SingleTxtG"/>
        <w:rPr>
          <w:bCs/>
        </w:rPr>
      </w:pPr>
      <w:r w:rsidRPr="008320EE">
        <w:rPr>
          <w:bCs/>
          <w:lang w:val="sr-Cyrl-RS"/>
        </w:rPr>
        <w:t>184.</w:t>
      </w:r>
      <w:r>
        <w:rPr>
          <w:bCs/>
          <w:lang w:val="sr-Cyrl-RS"/>
        </w:rPr>
        <w:tab/>
      </w:r>
      <w:r w:rsidRPr="001021D1">
        <w:rPr>
          <w:bCs/>
        </w:rPr>
        <w:t>RS</w:t>
      </w:r>
      <w:r w:rsidR="00A84868">
        <w:rPr>
          <w:bCs/>
        </w:rPr>
        <w:t xml:space="preserve"> </w:t>
      </w:r>
      <w:r w:rsidRPr="001021D1">
        <w:rPr>
          <w:bCs/>
        </w:rPr>
        <w:t>regularly</w:t>
      </w:r>
      <w:r w:rsidR="00A84868">
        <w:rPr>
          <w:bCs/>
        </w:rPr>
        <w:t xml:space="preserve"> </w:t>
      </w:r>
      <w:r w:rsidRPr="001021D1">
        <w:rPr>
          <w:bCs/>
        </w:rPr>
        <w:t>submits</w:t>
      </w:r>
      <w:r w:rsidR="00A84868">
        <w:rPr>
          <w:bCs/>
        </w:rPr>
        <w:t xml:space="preserve"> </w:t>
      </w:r>
      <w:r w:rsidRPr="001021D1">
        <w:rPr>
          <w:bCs/>
        </w:rPr>
        <w:t>reports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United</w:t>
      </w:r>
      <w:r w:rsidR="00A84868">
        <w:rPr>
          <w:bCs/>
        </w:rPr>
        <w:t xml:space="preserve"> </w:t>
      </w:r>
      <w:r w:rsidRPr="001021D1">
        <w:rPr>
          <w:bCs/>
        </w:rPr>
        <w:t>Nations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participates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Universal</w:t>
      </w:r>
      <w:r w:rsidR="00A84868">
        <w:rPr>
          <w:bCs/>
        </w:rPr>
        <w:t xml:space="preserve"> </w:t>
      </w:r>
      <w:r w:rsidRPr="001021D1">
        <w:rPr>
          <w:bCs/>
        </w:rPr>
        <w:t>Periodic</w:t>
      </w:r>
      <w:r w:rsidR="00A84868">
        <w:rPr>
          <w:bCs/>
        </w:rPr>
        <w:t xml:space="preserve"> </w:t>
      </w:r>
      <w:r w:rsidRPr="001021D1">
        <w:rPr>
          <w:bCs/>
        </w:rPr>
        <w:t>Review</w:t>
      </w:r>
      <w:r w:rsidR="00A84868">
        <w:rPr>
          <w:bCs/>
        </w:rPr>
        <w:t xml:space="preserve"> </w:t>
      </w:r>
      <w:r w:rsidRPr="001021D1">
        <w:rPr>
          <w:bCs/>
        </w:rPr>
        <w:t>(UPR)</w:t>
      </w:r>
      <w:r w:rsidR="00A84868">
        <w:rPr>
          <w:bCs/>
        </w:rPr>
        <w:t xml:space="preserve"> </w:t>
      </w:r>
      <w:r w:rsidRPr="001021D1">
        <w:rPr>
          <w:bCs/>
        </w:rPr>
        <w:t>process.</w:t>
      </w:r>
      <w:r w:rsidR="00A84868">
        <w:rPr>
          <w:bCs/>
        </w:rPr>
        <w:t xml:space="preserve"> </w:t>
      </w:r>
      <w:r w:rsidRPr="001021D1">
        <w:rPr>
          <w:bCs/>
        </w:rPr>
        <w:t>Thus</w:t>
      </w:r>
      <w:r w:rsidR="00A84868">
        <w:rPr>
          <w:bCs/>
        </w:rPr>
        <w:t xml:space="preserve"> </w:t>
      </w:r>
      <w:r w:rsidRPr="001021D1">
        <w:rPr>
          <w:bCs/>
        </w:rPr>
        <w:t>far,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country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gone</w:t>
      </w:r>
      <w:r w:rsidR="00A84868">
        <w:rPr>
          <w:bCs/>
        </w:rPr>
        <w:t xml:space="preserve"> </w:t>
      </w:r>
      <w:r w:rsidRPr="001021D1">
        <w:rPr>
          <w:bCs/>
        </w:rPr>
        <w:t>through</w:t>
      </w:r>
      <w:r w:rsidR="00A84868">
        <w:rPr>
          <w:bCs/>
        </w:rPr>
        <w:t xml:space="preserve"> </w:t>
      </w:r>
      <w:r w:rsidRPr="001021D1">
        <w:rPr>
          <w:bCs/>
        </w:rPr>
        <w:t>three</w:t>
      </w:r>
      <w:r w:rsidR="00A84868">
        <w:rPr>
          <w:bCs/>
        </w:rPr>
        <w:t xml:space="preserve"> </w:t>
      </w:r>
      <w:r w:rsidRPr="001021D1">
        <w:rPr>
          <w:bCs/>
        </w:rPr>
        <w:t>cycles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UPR,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2021,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voluntary</w:t>
      </w:r>
      <w:r w:rsidR="00A84868">
        <w:rPr>
          <w:bCs/>
        </w:rPr>
        <w:t xml:space="preserve"> </w:t>
      </w:r>
      <w:r w:rsidRPr="001021D1">
        <w:rPr>
          <w:bCs/>
        </w:rPr>
        <w:t>mid-term</w:t>
      </w:r>
      <w:r w:rsidR="00A84868">
        <w:rPr>
          <w:bCs/>
        </w:rPr>
        <w:t xml:space="preserve"> </w:t>
      </w:r>
      <w:r w:rsidRPr="001021D1">
        <w:rPr>
          <w:bCs/>
        </w:rPr>
        <w:t>report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third</w:t>
      </w:r>
      <w:r w:rsidR="00A84868">
        <w:rPr>
          <w:bCs/>
        </w:rPr>
        <w:t xml:space="preserve"> </w:t>
      </w:r>
      <w:r w:rsidRPr="001021D1">
        <w:rPr>
          <w:bCs/>
        </w:rPr>
        <w:t>cycle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UPR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submitted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UN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first</w:t>
      </w:r>
      <w:r w:rsidR="00A84868">
        <w:rPr>
          <w:bCs/>
        </w:rPr>
        <w:t xml:space="preserve"> </w:t>
      </w:r>
      <w:r w:rsidRPr="001021D1">
        <w:rPr>
          <w:bCs/>
        </w:rPr>
        <w:t>time.</w:t>
      </w:r>
    </w:p>
    <w:p w14:paraId="68B56DB9" w14:textId="605FD21E" w:rsidR="006F4FE8" w:rsidRPr="001021D1" w:rsidRDefault="006F4FE8" w:rsidP="004B2579">
      <w:pPr>
        <w:pStyle w:val="SingleTxtG"/>
        <w:rPr>
          <w:bCs/>
        </w:rPr>
      </w:pPr>
      <w:r w:rsidRPr="008320EE">
        <w:rPr>
          <w:bCs/>
          <w:lang w:val="sr-Cyrl-RS"/>
        </w:rPr>
        <w:t>185.</w:t>
      </w:r>
      <w:r>
        <w:rPr>
          <w:bCs/>
          <w:lang w:val="sr-Cyrl-RS"/>
        </w:rPr>
        <w:tab/>
      </w:r>
      <w:r w:rsidRPr="001021D1">
        <w:rPr>
          <w:bCs/>
        </w:rPr>
        <w:t>Additionally,</w:t>
      </w:r>
      <w:r w:rsidR="00A84868">
        <w:rPr>
          <w:bCs/>
        </w:rPr>
        <w:t xml:space="preserve"> </w:t>
      </w:r>
      <w:r w:rsidRPr="001021D1">
        <w:rPr>
          <w:bCs/>
        </w:rPr>
        <w:t>Serbia</w:t>
      </w:r>
      <w:r w:rsidR="00A84868">
        <w:rPr>
          <w:bCs/>
        </w:rPr>
        <w:t xml:space="preserve"> </w:t>
      </w:r>
      <w:r w:rsidRPr="001021D1">
        <w:rPr>
          <w:bCs/>
        </w:rPr>
        <w:t>also</w:t>
      </w:r>
      <w:r w:rsidR="00A84868">
        <w:rPr>
          <w:bCs/>
        </w:rPr>
        <w:t xml:space="preserve"> </w:t>
      </w:r>
      <w:r w:rsidRPr="001021D1">
        <w:rPr>
          <w:bCs/>
        </w:rPr>
        <w:t>regularly</w:t>
      </w:r>
      <w:r w:rsidR="00A84868">
        <w:rPr>
          <w:bCs/>
        </w:rPr>
        <w:t xml:space="preserve"> </w:t>
      </w:r>
      <w:r w:rsidRPr="001021D1">
        <w:rPr>
          <w:bCs/>
        </w:rPr>
        <w:t>submits</w:t>
      </w:r>
      <w:r w:rsidR="00A84868">
        <w:rPr>
          <w:bCs/>
        </w:rPr>
        <w:t xml:space="preserve"> </w:t>
      </w:r>
      <w:r w:rsidRPr="001021D1">
        <w:rPr>
          <w:bCs/>
        </w:rPr>
        <w:t>reports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competent</w:t>
      </w:r>
      <w:r w:rsidR="00A84868">
        <w:rPr>
          <w:bCs/>
        </w:rPr>
        <w:t xml:space="preserve"> </w:t>
      </w:r>
      <w:r w:rsidRPr="001021D1">
        <w:rPr>
          <w:bCs/>
        </w:rPr>
        <w:t>UN</w:t>
      </w:r>
      <w:r w:rsidR="00A84868">
        <w:rPr>
          <w:bCs/>
        </w:rPr>
        <w:t xml:space="preserve"> </w:t>
      </w:r>
      <w:r w:rsidRPr="001021D1">
        <w:rPr>
          <w:bCs/>
        </w:rPr>
        <w:t>treaty</w:t>
      </w:r>
      <w:r w:rsidR="00A84868">
        <w:rPr>
          <w:bCs/>
        </w:rPr>
        <w:t xml:space="preserve"> </w:t>
      </w:r>
      <w:r w:rsidRPr="001021D1">
        <w:rPr>
          <w:bCs/>
        </w:rPr>
        <w:t>bodies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following</w:t>
      </w:r>
      <w:r w:rsidR="00A84868">
        <w:rPr>
          <w:bCs/>
        </w:rPr>
        <w:t xml:space="preserve"> </w:t>
      </w:r>
      <w:r w:rsidRPr="001021D1">
        <w:rPr>
          <w:bCs/>
        </w:rPr>
        <w:t>basic</w:t>
      </w:r>
      <w:r w:rsidR="00A84868">
        <w:rPr>
          <w:bCs/>
        </w:rPr>
        <w:t xml:space="preserve"> </w:t>
      </w:r>
      <w:r w:rsidRPr="001021D1">
        <w:rPr>
          <w:bCs/>
        </w:rPr>
        <w:t>documents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created</w:t>
      </w:r>
      <w:r w:rsidR="00A84868">
        <w:rPr>
          <w:bCs/>
        </w:rPr>
        <w:t xml:space="preserve"> </w:t>
      </w:r>
      <w:r w:rsidRPr="001021D1">
        <w:rPr>
          <w:bCs/>
        </w:rPr>
        <w:t>under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auspices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UN: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Covenant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Political</w:t>
      </w:r>
      <w:r w:rsidR="00A84868">
        <w:rPr>
          <w:bCs/>
        </w:rPr>
        <w:t xml:space="preserve"> </w:t>
      </w:r>
      <w:r w:rsidRPr="001021D1">
        <w:rPr>
          <w:bCs/>
        </w:rPr>
        <w:t>Rights;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Covenant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Economic,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Cultural</w:t>
      </w:r>
      <w:r w:rsidR="00A84868">
        <w:rPr>
          <w:bCs/>
        </w:rPr>
        <w:t xml:space="preserve"> </w:t>
      </w:r>
      <w:r w:rsidRPr="001021D1">
        <w:rPr>
          <w:bCs/>
        </w:rPr>
        <w:t>Rights;</w:t>
      </w:r>
      <w:r w:rsidR="00A84868">
        <w:rPr>
          <w:bCs/>
        </w:rPr>
        <w:t xml:space="preserve"> </w:t>
      </w:r>
      <w:r w:rsidRPr="001021D1">
        <w:rPr>
          <w:bCs/>
        </w:rPr>
        <w:t>Convention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Torture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Cruel,</w:t>
      </w:r>
      <w:r w:rsidR="00A84868">
        <w:rPr>
          <w:bCs/>
        </w:rPr>
        <w:t xml:space="preserve"> </w:t>
      </w:r>
      <w:r w:rsidRPr="001021D1">
        <w:rPr>
          <w:bCs/>
        </w:rPr>
        <w:t>Inhuman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Degrading</w:t>
      </w:r>
      <w:r w:rsidR="00A84868">
        <w:rPr>
          <w:bCs/>
        </w:rPr>
        <w:t xml:space="preserve"> </w:t>
      </w:r>
      <w:r w:rsidRPr="001021D1">
        <w:rPr>
          <w:bCs/>
        </w:rPr>
        <w:t>Treatment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Punishment;</w:t>
      </w:r>
      <w:r w:rsidR="00A84868">
        <w:rPr>
          <w:bCs/>
        </w:rPr>
        <w:t xml:space="preserve"> </w:t>
      </w:r>
      <w:r w:rsidRPr="001021D1">
        <w:rPr>
          <w:bCs/>
        </w:rPr>
        <w:t>Convention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Elimination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Forms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Women;</w:t>
      </w:r>
      <w:r w:rsidR="00A84868">
        <w:rPr>
          <w:bCs/>
        </w:rPr>
        <w:t xml:space="preserve"> </w:t>
      </w:r>
      <w:r w:rsidRPr="001021D1">
        <w:rPr>
          <w:bCs/>
        </w:rPr>
        <w:t>Convention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Child;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Convention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Elimination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Forms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Racial</w:t>
      </w:r>
      <w:r w:rsidR="00A84868">
        <w:rPr>
          <w:bCs/>
        </w:rPr>
        <w:t xml:space="preserve"> </w:t>
      </w:r>
      <w:r w:rsidRPr="001021D1">
        <w:rPr>
          <w:bCs/>
        </w:rPr>
        <w:t>Discrimination;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Convention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Enforced</w:t>
      </w:r>
      <w:r w:rsidR="00A84868">
        <w:rPr>
          <w:bCs/>
        </w:rPr>
        <w:t xml:space="preserve"> </w:t>
      </w:r>
      <w:r w:rsidRPr="001021D1">
        <w:rPr>
          <w:bCs/>
        </w:rPr>
        <w:t>Disappearance;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Convention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Disabilities.</w:t>
      </w:r>
    </w:p>
    <w:p w14:paraId="133F36D7" w14:textId="3D23476F" w:rsidR="006F4FE8" w:rsidRPr="001021D1" w:rsidRDefault="006F4FE8" w:rsidP="004B2579">
      <w:pPr>
        <w:pStyle w:val="SingleTxtG"/>
        <w:rPr>
          <w:bCs/>
        </w:rPr>
      </w:pPr>
      <w:r w:rsidRPr="008320EE">
        <w:rPr>
          <w:bCs/>
          <w:lang w:val="sr-Cyrl-RS"/>
        </w:rPr>
        <w:t>186.</w:t>
      </w:r>
      <w:r>
        <w:rPr>
          <w:bCs/>
          <w:lang w:val="sr-Cyrl-RS"/>
        </w:rPr>
        <w:tab/>
      </w:r>
      <w:r w:rsidRPr="001021D1">
        <w:rPr>
          <w:bCs/>
        </w:rPr>
        <w:t>Since</w:t>
      </w:r>
      <w:r w:rsidR="00A84868">
        <w:rPr>
          <w:bCs/>
        </w:rPr>
        <w:t xml:space="preserve"> </w:t>
      </w:r>
      <w:r w:rsidRPr="001021D1">
        <w:rPr>
          <w:bCs/>
        </w:rPr>
        <w:t>2005,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country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had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open</w:t>
      </w:r>
      <w:r w:rsidR="00A84868">
        <w:rPr>
          <w:bCs/>
        </w:rPr>
        <w:t xml:space="preserve"> </w:t>
      </w:r>
      <w:r w:rsidRPr="001021D1">
        <w:rPr>
          <w:bCs/>
        </w:rPr>
        <w:t>call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special</w:t>
      </w:r>
      <w:r w:rsidR="00A84868">
        <w:rPr>
          <w:bCs/>
        </w:rPr>
        <w:t xml:space="preserve"> </w:t>
      </w:r>
      <w:r w:rsidRPr="001021D1">
        <w:rPr>
          <w:bCs/>
        </w:rPr>
        <w:t>UN</w:t>
      </w:r>
      <w:r w:rsidR="00A84868">
        <w:rPr>
          <w:bCs/>
        </w:rPr>
        <w:t xml:space="preserve"> </w:t>
      </w:r>
      <w:r w:rsidRPr="001021D1">
        <w:rPr>
          <w:bCs/>
        </w:rPr>
        <w:t>procedures.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Serbia</w:t>
      </w:r>
      <w:r w:rsidR="00A84868">
        <w:rPr>
          <w:bCs/>
        </w:rPr>
        <w:t xml:space="preserve"> </w:t>
      </w:r>
      <w:r w:rsidRPr="001021D1">
        <w:rPr>
          <w:bCs/>
        </w:rPr>
        <w:t>fulfills</w:t>
      </w:r>
      <w:r w:rsidR="00A84868">
        <w:rPr>
          <w:bCs/>
        </w:rPr>
        <w:t xml:space="preserve"> </w:t>
      </w:r>
      <w:r w:rsidRPr="001021D1">
        <w:rPr>
          <w:bCs/>
        </w:rPr>
        <w:t>its</w:t>
      </w:r>
      <w:r w:rsidR="00A84868">
        <w:rPr>
          <w:bCs/>
        </w:rPr>
        <w:t xml:space="preserve"> </w:t>
      </w:r>
      <w:r w:rsidRPr="001021D1">
        <w:rPr>
          <w:bCs/>
        </w:rPr>
        <w:t>obligations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UN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timely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dedicated</w:t>
      </w:r>
      <w:r w:rsidR="00A84868">
        <w:rPr>
          <w:bCs/>
        </w:rPr>
        <w:t xml:space="preserve"> </w:t>
      </w:r>
      <w:r w:rsidRPr="001021D1">
        <w:rPr>
          <w:bCs/>
        </w:rPr>
        <w:t>manner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proven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fact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responded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special</w:t>
      </w:r>
      <w:r w:rsidR="00A84868">
        <w:rPr>
          <w:bCs/>
        </w:rPr>
        <w:t xml:space="preserve"> </w:t>
      </w:r>
      <w:r w:rsidRPr="001021D1">
        <w:rPr>
          <w:bCs/>
        </w:rPr>
        <w:t>procedures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given</w:t>
      </w:r>
      <w:r w:rsidR="00A84868">
        <w:rPr>
          <w:bCs/>
        </w:rPr>
        <w:t xml:space="preserve"> </w:t>
      </w:r>
      <w:r w:rsidRPr="001021D1">
        <w:rPr>
          <w:bCs/>
        </w:rPr>
        <w:t>deadlines</w:t>
      </w:r>
      <w:r w:rsidR="00A84868">
        <w:rPr>
          <w:bCs/>
        </w:rPr>
        <w:t xml:space="preserve"> </w:t>
      </w:r>
      <w:r w:rsidRPr="001021D1">
        <w:rPr>
          <w:bCs/>
        </w:rPr>
        <w:t>(totaling</w:t>
      </w:r>
      <w:r w:rsidR="00A84868">
        <w:rPr>
          <w:bCs/>
        </w:rPr>
        <w:t xml:space="preserve"> </w:t>
      </w:r>
      <w:r w:rsidRPr="001021D1">
        <w:rPr>
          <w:bCs/>
        </w:rPr>
        <w:t>more</w:t>
      </w:r>
      <w:r w:rsidR="00A84868">
        <w:rPr>
          <w:bCs/>
        </w:rPr>
        <w:t xml:space="preserve"> </w:t>
      </w:r>
      <w:r w:rsidRPr="001021D1">
        <w:rPr>
          <w:bCs/>
        </w:rPr>
        <w:t>than</w:t>
      </w:r>
      <w:r w:rsidR="00A84868">
        <w:rPr>
          <w:bCs/>
        </w:rPr>
        <w:t xml:space="preserve"> </w:t>
      </w:r>
      <w:r w:rsidRPr="001021D1">
        <w:rPr>
          <w:bCs/>
        </w:rPr>
        <w:t>350).</w:t>
      </w:r>
    </w:p>
    <w:p w14:paraId="7B278768" w14:textId="14CEE5C5" w:rsidR="006F4FE8" w:rsidRPr="001021D1" w:rsidRDefault="006F4FE8" w:rsidP="009C3788">
      <w:pPr>
        <w:pStyle w:val="H23G"/>
      </w:pPr>
      <w:r w:rsidRPr="001021D1">
        <w:tab/>
      </w:r>
      <w:r w:rsidRPr="001021D1">
        <w:tab/>
        <w:t>Follow-up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concluding</w:t>
      </w:r>
      <w:r w:rsidR="00A84868">
        <w:t xml:space="preserve"> </w:t>
      </w:r>
      <w:r w:rsidRPr="001021D1">
        <w:t>observations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treaty</w:t>
      </w:r>
      <w:r w:rsidR="00A84868">
        <w:t xml:space="preserve"> </w:t>
      </w:r>
      <w:r w:rsidRPr="001021D1">
        <w:t>bodies</w:t>
      </w:r>
    </w:p>
    <w:p w14:paraId="36828E8D" w14:textId="236AD087" w:rsidR="006F4FE8" w:rsidRPr="001021D1" w:rsidRDefault="006F4FE8" w:rsidP="004B2579">
      <w:pPr>
        <w:pStyle w:val="SingleTxtG"/>
        <w:rPr>
          <w:bCs/>
        </w:rPr>
      </w:pPr>
      <w:r w:rsidRPr="008320EE">
        <w:rPr>
          <w:bCs/>
          <w:lang w:val="sr-Cyrl-RS"/>
        </w:rPr>
        <w:t>187.</w:t>
      </w:r>
      <w:r>
        <w:rPr>
          <w:bCs/>
          <w:lang w:val="sr-Cyrl-RS"/>
        </w:rPr>
        <w:tab/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process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reporting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monitoring</w:t>
      </w:r>
      <w:r w:rsidR="00A84868">
        <w:rPr>
          <w:bCs/>
        </w:rPr>
        <w:t xml:space="preserve"> </w:t>
      </w:r>
      <w:r w:rsidRPr="001021D1">
        <w:rPr>
          <w:bCs/>
        </w:rPr>
        <w:t>UN</w:t>
      </w:r>
      <w:r w:rsidR="00A84868">
        <w:rPr>
          <w:bCs/>
        </w:rPr>
        <w:t xml:space="preserve"> </w:t>
      </w:r>
      <w:r w:rsidRPr="001021D1">
        <w:rPr>
          <w:bCs/>
        </w:rPr>
        <w:t>recommendations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greatly</w:t>
      </w:r>
      <w:r w:rsidR="00A84868">
        <w:rPr>
          <w:bCs/>
        </w:rPr>
        <w:t xml:space="preserve"> </w:t>
      </w:r>
      <w:r w:rsidRPr="001021D1">
        <w:rPr>
          <w:bCs/>
        </w:rPr>
        <w:t>facilitated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establishment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mechanism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monitoring</w:t>
      </w:r>
      <w:r w:rsidR="00A84868">
        <w:rPr>
          <w:bCs/>
        </w:rPr>
        <w:t xml:space="preserve"> </w:t>
      </w:r>
      <w:r w:rsidRPr="001021D1">
        <w:rPr>
          <w:bCs/>
        </w:rPr>
        <w:t>UN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recommendations.</w:t>
      </w:r>
      <w:r w:rsidR="00A84868">
        <w:rPr>
          <w:bCs/>
        </w:rPr>
        <w:t xml:space="preserve"> </w:t>
      </w:r>
      <w:r w:rsidRPr="001021D1">
        <w:rPr>
          <w:bCs/>
        </w:rPr>
        <w:t>Following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received</w:t>
      </w:r>
      <w:r w:rsidR="00A84868">
        <w:rPr>
          <w:bCs/>
        </w:rPr>
        <w:t xml:space="preserve"> </w:t>
      </w:r>
      <w:r w:rsidRPr="001021D1">
        <w:rPr>
          <w:bCs/>
        </w:rPr>
        <w:t>recommendation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II</w:t>
      </w:r>
      <w:r w:rsidR="00A84868">
        <w:rPr>
          <w:bCs/>
        </w:rPr>
        <w:t xml:space="preserve"> </w:t>
      </w:r>
      <w:r w:rsidRPr="001021D1">
        <w:rPr>
          <w:bCs/>
        </w:rPr>
        <w:t>cycle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Universal</w:t>
      </w:r>
      <w:r w:rsidR="00A84868">
        <w:rPr>
          <w:bCs/>
        </w:rPr>
        <w:t xml:space="preserve"> </w:t>
      </w:r>
      <w:r w:rsidRPr="001021D1">
        <w:rPr>
          <w:bCs/>
        </w:rPr>
        <w:t>Periodic</w:t>
      </w:r>
      <w:r w:rsidR="00A84868">
        <w:rPr>
          <w:bCs/>
        </w:rPr>
        <w:t xml:space="preserve"> </w:t>
      </w:r>
      <w:r w:rsidRPr="001021D1">
        <w:rPr>
          <w:bCs/>
        </w:rPr>
        <w:t>Review</w:t>
      </w:r>
      <w:r w:rsidR="00A84868">
        <w:rPr>
          <w:bCs/>
        </w:rPr>
        <w:t xml:space="preserve"> </w:t>
      </w:r>
      <w:r w:rsidRPr="001021D1">
        <w:rPr>
          <w:bCs/>
        </w:rPr>
        <w:t>(2013),</w:t>
      </w:r>
      <w:r w:rsidR="00A84868">
        <w:rPr>
          <w:bCs/>
        </w:rPr>
        <w:t xml:space="preserve"> </w:t>
      </w:r>
      <w:r w:rsidRPr="001021D1">
        <w:rPr>
          <w:bCs/>
        </w:rPr>
        <w:t>but</w:t>
      </w:r>
      <w:r w:rsidR="00A84868">
        <w:rPr>
          <w:bCs/>
        </w:rPr>
        <w:t xml:space="preserve"> </w:t>
      </w:r>
      <w:r w:rsidRPr="001021D1">
        <w:rPr>
          <w:bCs/>
        </w:rPr>
        <w:t>also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further</w:t>
      </w:r>
      <w:r w:rsidR="00A84868">
        <w:rPr>
          <w:bCs/>
        </w:rPr>
        <w:t xml:space="preserve"> </w:t>
      </w:r>
      <w:r w:rsidRPr="001021D1">
        <w:rPr>
          <w:bCs/>
        </w:rPr>
        <w:t>improve</w:t>
      </w:r>
      <w:r w:rsidR="00A84868">
        <w:rPr>
          <w:bCs/>
        </w:rPr>
        <w:t xml:space="preserve"> </w:t>
      </w:r>
      <w:r w:rsidRPr="001021D1">
        <w:rPr>
          <w:bCs/>
        </w:rPr>
        <w:t>cooperation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United</w:t>
      </w:r>
      <w:r w:rsidR="00A84868">
        <w:rPr>
          <w:bCs/>
        </w:rPr>
        <w:t xml:space="preserve"> </w:t>
      </w:r>
      <w:r w:rsidRPr="001021D1">
        <w:rPr>
          <w:bCs/>
        </w:rPr>
        <w:t>Nations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mechanisms,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Government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RS</w:t>
      </w:r>
      <w:r w:rsidR="009C3788">
        <w:rPr>
          <w:bCs/>
        </w:rPr>
        <w:t xml:space="preserve"> </w:t>
      </w:r>
      <w:r w:rsidRPr="001021D1">
        <w:rPr>
          <w:bCs/>
        </w:rPr>
        <w:t>established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Monitoring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United</w:t>
      </w:r>
      <w:r w:rsidR="00A84868">
        <w:rPr>
          <w:bCs/>
        </w:rPr>
        <w:t xml:space="preserve"> </w:t>
      </w:r>
      <w:r w:rsidRPr="001021D1">
        <w:rPr>
          <w:bCs/>
        </w:rPr>
        <w:t>Nations</w:t>
      </w:r>
      <w:r w:rsidR="00A84868">
        <w:rPr>
          <w:bCs/>
        </w:rPr>
        <w:t xml:space="preserve"> </w:t>
      </w:r>
      <w:r w:rsidRPr="001021D1">
        <w:rPr>
          <w:bCs/>
        </w:rPr>
        <w:t>Recommendations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rights.</w:t>
      </w:r>
      <w:r w:rsidRPr="00154A22">
        <w:rPr>
          <w:rStyle w:val="FootnoteReference"/>
        </w:rPr>
        <w:footnoteReference w:id="209"/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obligations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are: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consider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monitor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recommendations</w:t>
      </w:r>
      <w:r w:rsidR="00A84868">
        <w:rPr>
          <w:bCs/>
        </w:rPr>
        <w:t xml:space="preserve"> </w:t>
      </w:r>
      <w:r w:rsidRPr="001021D1">
        <w:rPr>
          <w:bCs/>
        </w:rPr>
        <w:t>received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RS</w:t>
      </w:r>
      <w:r w:rsidR="009C3788">
        <w:rPr>
          <w:bCs/>
        </w:rPr>
        <w:t xml:space="preserve"> 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process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Universal</w:t>
      </w:r>
      <w:r w:rsidR="00A84868">
        <w:rPr>
          <w:bCs/>
        </w:rPr>
        <w:t xml:space="preserve"> </w:t>
      </w:r>
      <w:r w:rsidRPr="001021D1">
        <w:rPr>
          <w:bCs/>
        </w:rPr>
        <w:t>Periodic</w:t>
      </w:r>
      <w:r w:rsidR="00A84868">
        <w:rPr>
          <w:bCs/>
        </w:rPr>
        <w:t xml:space="preserve"> </w:t>
      </w:r>
      <w:r w:rsidRPr="001021D1">
        <w:rPr>
          <w:bCs/>
        </w:rPr>
        <w:t>Review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United</w:t>
      </w:r>
      <w:r w:rsidR="00A84868">
        <w:rPr>
          <w:bCs/>
        </w:rPr>
        <w:t xml:space="preserve"> </w:t>
      </w:r>
      <w:r w:rsidRPr="001021D1">
        <w:rPr>
          <w:bCs/>
        </w:rPr>
        <w:t>Nations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recommendations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United</w:t>
      </w:r>
      <w:r w:rsidR="00A84868">
        <w:rPr>
          <w:bCs/>
        </w:rPr>
        <w:t xml:space="preserve"> </w:t>
      </w:r>
      <w:r w:rsidRPr="001021D1">
        <w:rPr>
          <w:bCs/>
        </w:rPr>
        <w:t>Nations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treaty</w:t>
      </w:r>
      <w:r w:rsidR="00A84868">
        <w:rPr>
          <w:bCs/>
        </w:rPr>
        <w:t xml:space="preserve"> </w:t>
      </w:r>
      <w:r w:rsidRPr="001021D1">
        <w:rPr>
          <w:bCs/>
        </w:rPr>
        <w:t>bodies;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propose</w:t>
      </w:r>
      <w:r w:rsidR="00A84868">
        <w:rPr>
          <w:bCs/>
        </w:rPr>
        <w:t xml:space="preserve"> </w:t>
      </w:r>
      <w:r w:rsidRPr="001021D1">
        <w:rPr>
          <w:bCs/>
        </w:rPr>
        <w:t>measures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received</w:t>
      </w:r>
      <w:r w:rsidR="00A84868">
        <w:rPr>
          <w:bCs/>
        </w:rPr>
        <w:t xml:space="preserve"> </w:t>
      </w:r>
      <w:r w:rsidRPr="001021D1">
        <w:rPr>
          <w:bCs/>
        </w:rPr>
        <w:t>recommendations;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provide</w:t>
      </w:r>
      <w:r w:rsidR="00A84868">
        <w:rPr>
          <w:bCs/>
        </w:rPr>
        <w:t xml:space="preserve"> </w:t>
      </w:r>
      <w:r w:rsidRPr="001021D1">
        <w:rPr>
          <w:bCs/>
        </w:rPr>
        <w:t>opinions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progress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each</w:t>
      </w:r>
      <w:r w:rsidR="00A84868">
        <w:rPr>
          <w:bCs/>
        </w:rPr>
        <w:t xml:space="preserve"> </w:t>
      </w:r>
      <w:r w:rsidRPr="001021D1">
        <w:rPr>
          <w:bCs/>
        </w:rPr>
        <w:t>reporting</w:t>
      </w:r>
      <w:r w:rsidR="00A84868">
        <w:rPr>
          <w:bCs/>
        </w:rPr>
        <w:t xml:space="preserve"> </w:t>
      </w:r>
      <w:r w:rsidRPr="001021D1">
        <w:rPr>
          <w:bCs/>
        </w:rPr>
        <w:t>period;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provide</w:t>
      </w:r>
      <w:r w:rsidR="00A84868">
        <w:rPr>
          <w:bCs/>
        </w:rPr>
        <w:t xml:space="preserve"> </w:t>
      </w:r>
      <w:r w:rsidRPr="001021D1">
        <w:rPr>
          <w:bCs/>
        </w:rPr>
        <w:t>expert</w:t>
      </w:r>
      <w:r w:rsidR="00A84868">
        <w:rPr>
          <w:bCs/>
        </w:rPr>
        <w:t xml:space="preserve"> </w:t>
      </w:r>
      <w:r w:rsidRPr="001021D1">
        <w:rPr>
          <w:bCs/>
        </w:rPr>
        <w:t>explanations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results</w:t>
      </w:r>
      <w:r w:rsidR="00A84868">
        <w:rPr>
          <w:bCs/>
        </w:rPr>
        <w:t xml:space="preserve"> </w:t>
      </w:r>
      <w:r w:rsidRPr="001021D1">
        <w:rPr>
          <w:bCs/>
        </w:rPr>
        <w:t>achieved</w:t>
      </w:r>
      <w:r w:rsidR="00A84868">
        <w:rPr>
          <w:bCs/>
        </w:rPr>
        <w:t xml:space="preserve"> </w:t>
      </w:r>
      <w:r w:rsidRPr="001021D1">
        <w:rPr>
          <w:bCs/>
        </w:rPr>
        <w:t>through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recommendations.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chaired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Minister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Dialogue,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comprised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11</w:t>
      </w:r>
      <w:r w:rsidR="00A84868">
        <w:rPr>
          <w:bCs/>
        </w:rPr>
        <w:t xml:space="preserve"> </w:t>
      </w:r>
      <w:r w:rsidRPr="001021D1">
        <w:rPr>
          <w:bCs/>
        </w:rPr>
        <w:t>members,</w:t>
      </w:r>
      <w:r w:rsidR="00A84868">
        <w:rPr>
          <w:bCs/>
        </w:rPr>
        <w:t xml:space="preserve"> </w:t>
      </w:r>
      <w:r w:rsidRPr="001021D1">
        <w:rPr>
          <w:bCs/>
        </w:rPr>
        <w:t>selected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ranks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officials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servants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positions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departments</w:t>
      </w:r>
      <w:r w:rsidR="00A84868">
        <w:rPr>
          <w:bCs/>
        </w:rPr>
        <w:t xml:space="preserve"> </w:t>
      </w:r>
      <w:r w:rsidRPr="001021D1">
        <w:rPr>
          <w:bCs/>
        </w:rPr>
        <w:t>mandated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implementing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recommendations.</w:t>
      </w:r>
    </w:p>
    <w:p w14:paraId="49A3951C" w14:textId="05238880" w:rsidR="006F4FE8" w:rsidRPr="001021D1" w:rsidRDefault="006F4FE8" w:rsidP="004B2579">
      <w:pPr>
        <w:pStyle w:val="SingleTxtG"/>
        <w:rPr>
          <w:bCs/>
        </w:rPr>
      </w:pPr>
      <w:r w:rsidRPr="008320EE">
        <w:rPr>
          <w:bCs/>
          <w:lang w:val="sr-Cyrl-RS"/>
        </w:rPr>
        <w:t>188.</w:t>
      </w:r>
      <w:r>
        <w:rPr>
          <w:bCs/>
          <w:lang w:val="sr-Cyrl-RS"/>
        </w:rPr>
        <w:tab/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based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principles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inclusiveness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transparency.</w:t>
      </w:r>
      <w:r w:rsidR="00A84868">
        <w:rPr>
          <w:bCs/>
        </w:rPr>
        <w:t xml:space="preserve"> </w:t>
      </w:r>
      <w:r w:rsidRPr="001021D1">
        <w:rPr>
          <w:bCs/>
        </w:rPr>
        <w:t>Inclusiveness</w:t>
      </w:r>
      <w:r w:rsidR="00A84868">
        <w:rPr>
          <w:bCs/>
        </w:rPr>
        <w:t xml:space="preserve"> </w:t>
      </w:r>
      <w:r w:rsidRPr="001021D1">
        <w:rPr>
          <w:bCs/>
        </w:rPr>
        <w:t>means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addition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executive</w:t>
      </w:r>
      <w:r w:rsidR="00A84868">
        <w:rPr>
          <w:bCs/>
        </w:rPr>
        <w:t xml:space="preserve"> </w:t>
      </w:r>
      <w:r w:rsidRPr="001021D1">
        <w:rPr>
          <w:bCs/>
        </w:rPr>
        <w:t>branch,</w:t>
      </w:r>
      <w:r w:rsidR="00A84868">
        <w:rPr>
          <w:bCs/>
        </w:rPr>
        <w:t xml:space="preserve"> </w:t>
      </w:r>
      <w:r w:rsidRPr="001021D1">
        <w:rPr>
          <w:bCs/>
        </w:rPr>
        <w:t>representatives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lastRenderedPageBreak/>
        <w:t>Assembly,</w:t>
      </w:r>
      <w:r w:rsidR="00A84868">
        <w:rPr>
          <w:bCs/>
        </w:rPr>
        <w:t xml:space="preserve"> </w:t>
      </w:r>
      <w:r w:rsidRPr="001021D1">
        <w:rPr>
          <w:bCs/>
        </w:rPr>
        <w:t>independent</w:t>
      </w:r>
      <w:r w:rsidR="00A84868">
        <w:rPr>
          <w:bCs/>
        </w:rPr>
        <w:t xml:space="preserve"> </w:t>
      </w:r>
      <w:r w:rsidRPr="001021D1">
        <w:rPr>
          <w:bCs/>
        </w:rPr>
        <w:t>bodies,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society</w:t>
      </w:r>
      <w:r w:rsidR="00A84868">
        <w:rPr>
          <w:bCs/>
        </w:rPr>
        <w:t xml:space="preserve"> </w:t>
      </w:r>
      <w:r w:rsidRPr="001021D1">
        <w:rPr>
          <w:bCs/>
        </w:rPr>
        <w:t>organizations,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relevant</w:t>
      </w:r>
      <w:r w:rsidR="00A84868">
        <w:rPr>
          <w:bCs/>
        </w:rPr>
        <w:t xml:space="preserve"> </w:t>
      </w:r>
      <w:r w:rsidRPr="001021D1">
        <w:rPr>
          <w:bCs/>
        </w:rPr>
        <w:t>actors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involved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Council.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public,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fact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Council,</w:t>
      </w:r>
      <w:r w:rsidR="00A84868">
        <w:rPr>
          <w:bCs/>
        </w:rPr>
        <w:t xml:space="preserve"> </w:t>
      </w:r>
      <w:r w:rsidRPr="001021D1">
        <w:rPr>
          <w:bCs/>
        </w:rPr>
        <w:t>together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society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parliamentary</w:t>
      </w:r>
      <w:r w:rsidR="00A84868">
        <w:rPr>
          <w:bCs/>
        </w:rPr>
        <w:t xml:space="preserve"> </w:t>
      </w:r>
      <w:r w:rsidRPr="001021D1">
        <w:rPr>
          <w:bCs/>
        </w:rPr>
        <w:t>committees,</w:t>
      </w:r>
      <w:r w:rsidR="00A84868">
        <w:rPr>
          <w:bCs/>
        </w:rPr>
        <w:t xml:space="preserve"> </w:t>
      </w:r>
      <w:r w:rsidRPr="001021D1">
        <w:rPr>
          <w:bCs/>
        </w:rPr>
        <w:t>organizes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hearings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conferences</w:t>
      </w:r>
      <w:r w:rsidR="00A84868">
        <w:rPr>
          <w:bCs/>
        </w:rPr>
        <w:t xml:space="preserve"> </w:t>
      </w:r>
      <w:r w:rsidRPr="001021D1">
        <w:rPr>
          <w:bCs/>
        </w:rPr>
        <w:t>dedicated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recommendations</w:t>
      </w:r>
      <w:r w:rsidR="00A84868">
        <w:rPr>
          <w:bCs/>
        </w:rPr>
        <w:t xml:space="preserve"> </w:t>
      </w:r>
      <w:r w:rsidRPr="001021D1">
        <w:rPr>
          <w:bCs/>
        </w:rPr>
        <w:t>received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Serbia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UN</w:t>
      </w:r>
      <w:r w:rsidR="00A84868">
        <w:rPr>
          <w:bCs/>
        </w:rPr>
        <w:t xml:space="preserve"> </w:t>
      </w:r>
      <w:r w:rsidRPr="001021D1">
        <w:rPr>
          <w:bCs/>
        </w:rPr>
        <w:t>speaks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favor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its</w:t>
      </w:r>
      <w:r w:rsidR="00A84868">
        <w:rPr>
          <w:bCs/>
        </w:rPr>
        <w:t xml:space="preserve"> </w:t>
      </w:r>
      <w:r w:rsidRPr="001021D1">
        <w:rPr>
          <w:bCs/>
        </w:rPr>
        <w:t>transparency.</w:t>
      </w:r>
    </w:p>
    <w:p w14:paraId="239C1D81" w14:textId="0906B9D4" w:rsidR="006F4FE8" w:rsidRPr="001021D1" w:rsidRDefault="006F4FE8" w:rsidP="004B2579">
      <w:pPr>
        <w:pStyle w:val="SingleTxtG"/>
        <w:rPr>
          <w:bCs/>
        </w:rPr>
      </w:pPr>
      <w:r w:rsidRPr="008320EE">
        <w:rPr>
          <w:bCs/>
          <w:lang w:val="sr-Cyrl-RS"/>
        </w:rPr>
        <w:t>189.</w:t>
      </w:r>
      <w:r>
        <w:rPr>
          <w:bCs/>
          <w:lang w:val="sr-Cyrl-RS"/>
        </w:rPr>
        <w:tab/>
      </w:r>
      <w:r w:rsidRPr="001021D1">
        <w:rPr>
          <w:bCs/>
        </w:rPr>
        <w:t>Recognizing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role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society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its</w:t>
      </w:r>
      <w:r w:rsidR="00A84868">
        <w:rPr>
          <w:bCs/>
        </w:rPr>
        <w:t xml:space="preserve"> </w:t>
      </w:r>
      <w:r w:rsidRPr="001021D1">
        <w:rPr>
          <w:bCs/>
        </w:rPr>
        <w:t>contribution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spreading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idea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rule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RS,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involved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society</w:t>
      </w:r>
      <w:r w:rsidR="00A84868">
        <w:rPr>
          <w:bCs/>
        </w:rPr>
        <w:t xml:space="preserve"> </w:t>
      </w:r>
      <w:r w:rsidRPr="001021D1">
        <w:rPr>
          <w:bCs/>
        </w:rPr>
        <w:t>organizations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its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creating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concluding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memorandum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cooperation,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once</w:t>
      </w:r>
      <w:r w:rsidR="00A84868">
        <w:rPr>
          <w:bCs/>
        </w:rPr>
        <w:t xml:space="preserve"> </w:t>
      </w:r>
      <w:r w:rsidRPr="001021D1">
        <w:rPr>
          <w:bCs/>
        </w:rPr>
        <w:t>again</w:t>
      </w:r>
      <w:r w:rsidR="00A84868">
        <w:rPr>
          <w:bCs/>
        </w:rPr>
        <w:t xml:space="preserve"> </w:t>
      </w:r>
      <w:r w:rsidRPr="001021D1">
        <w:rPr>
          <w:bCs/>
        </w:rPr>
        <w:t>demonstrative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common</w:t>
      </w:r>
      <w:r w:rsidR="00A84868">
        <w:rPr>
          <w:bCs/>
        </w:rPr>
        <w:t xml:space="preserve"> </w:t>
      </w:r>
      <w:r w:rsidRPr="001021D1">
        <w:rPr>
          <w:bCs/>
        </w:rPr>
        <w:t>interest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actors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respecting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RS(the</w:t>
      </w:r>
      <w:r w:rsidR="00A84868">
        <w:rPr>
          <w:bCs/>
        </w:rPr>
        <w:t xml:space="preserve"> </w:t>
      </w:r>
      <w:r w:rsidRPr="001021D1">
        <w:rPr>
          <w:bCs/>
        </w:rPr>
        <w:t>memoranda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signed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14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society</w:t>
      </w:r>
      <w:r w:rsidR="00A84868">
        <w:rPr>
          <w:bCs/>
        </w:rPr>
        <w:t xml:space="preserve"> </w:t>
      </w:r>
      <w:r w:rsidRPr="001021D1">
        <w:rPr>
          <w:bCs/>
        </w:rPr>
        <w:t>organizations).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Platform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Organizations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Cooperation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UN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Mechanisms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two</w:t>
      </w:r>
      <w:r w:rsidR="00A84868">
        <w:rPr>
          <w:bCs/>
        </w:rPr>
        <w:t xml:space="preserve"> </w:t>
      </w:r>
      <w:r w:rsidRPr="001021D1">
        <w:rPr>
          <w:bCs/>
        </w:rPr>
        <w:t>permanent</w:t>
      </w:r>
      <w:r w:rsidR="00A84868">
        <w:rPr>
          <w:bCs/>
        </w:rPr>
        <w:t xml:space="preserve"> </w:t>
      </w:r>
      <w:r w:rsidRPr="001021D1">
        <w:rPr>
          <w:bCs/>
        </w:rPr>
        <w:t>representatives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(the</w:t>
      </w:r>
      <w:r w:rsidR="00A84868">
        <w:rPr>
          <w:bCs/>
        </w:rPr>
        <w:t xml:space="preserve"> </w:t>
      </w:r>
      <w:r w:rsidRPr="001021D1">
        <w:rPr>
          <w:bCs/>
        </w:rPr>
        <w:t>platform</w:t>
      </w:r>
      <w:r w:rsidR="00A84868">
        <w:rPr>
          <w:bCs/>
        </w:rPr>
        <w:t xml:space="preserve"> </w:t>
      </w:r>
      <w:r w:rsidRPr="001021D1">
        <w:rPr>
          <w:bCs/>
        </w:rPr>
        <w:t>consists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17</w:t>
      </w:r>
      <w:r w:rsidR="00A84868">
        <w:rPr>
          <w:bCs/>
        </w:rPr>
        <w:t xml:space="preserve"> </w:t>
      </w:r>
      <w:r w:rsidRPr="001021D1">
        <w:rPr>
          <w:bCs/>
        </w:rPr>
        <w:t>CSOs).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involvement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society</w:t>
      </w:r>
      <w:r w:rsidR="00A84868">
        <w:rPr>
          <w:bCs/>
        </w:rPr>
        <w:t xml:space="preserve"> </w:t>
      </w:r>
      <w:r w:rsidRPr="001021D1">
        <w:rPr>
          <w:bCs/>
        </w:rPr>
        <w:t>organizations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does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impede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independence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ability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submit</w:t>
      </w:r>
      <w:r w:rsidR="00A84868">
        <w:rPr>
          <w:bCs/>
        </w:rPr>
        <w:t xml:space="preserve"> </w:t>
      </w:r>
      <w:r w:rsidRPr="001021D1">
        <w:rPr>
          <w:bCs/>
        </w:rPr>
        <w:t>shadow</w:t>
      </w:r>
      <w:r w:rsidR="00A84868">
        <w:rPr>
          <w:bCs/>
        </w:rPr>
        <w:t xml:space="preserve"> </w:t>
      </w:r>
      <w:r w:rsidRPr="001021D1">
        <w:rPr>
          <w:bCs/>
        </w:rPr>
        <w:t>reports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mechanisms.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regards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Platform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partner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co-operation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UN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mechanisms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continues,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OHCHR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Serbia,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support</w:t>
      </w:r>
      <w:r w:rsidR="00A84868">
        <w:rPr>
          <w:bCs/>
        </w:rPr>
        <w:t xml:space="preserve"> </w:t>
      </w:r>
      <w:r w:rsidRPr="001021D1">
        <w:rPr>
          <w:bCs/>
        </w:rPr>
        <w:t>its</w:t>
      </w:r>
      <w:r w:rsidR="00A84868">
        <w:rPr>
          <w:bCs/>
        </w:rPr>
        <w:t xml:space="preserve"> </w:t>
      </w:r>
      <w:r w:rsidRPr="001021D1">
        <w:rPr>
          <w:bCs/>
        </w:rPr>
        <w:t>work.</w:t>
      </w:r>
    </w:p>
    <w:p w14:paraId="37249888" w14:textId="0B2687FC" w:rsidR="006F4FE8" w:rsidRPr="001021D1" w:rsidRDefault="006F4FE8" w:rsidP="004B2579">
      <w:pPr>
        <w:pStyle w:val="SingleTxtG"/>
        <w:rPr>
          <w:bCs/>
        </w:rPr>
      </w:pPr>
      <w:r w:rsidRPr="008320EE">
        <w:rPr>
          <w:bCs/>
          <w:lang w:val="sr-Cyrl-RS"/>
        </w:rPr>
        <w:t>190.</w:t>
      </w:r>
      <w:r>
        <w:rPr>
          <w:bCs/>
          <w:lang w:val="sr-Cyrl-RS"/>
        </w:rPr>
        <w:tab/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developed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special</w:t>
      </w:r>
      <w:r w:rsidR="00A84868">
        <w:rPr>
          <w:bCs/>
        </w:rPr>
        <w:t xml:space="preserve"> </w:t>
      </w:r>
      <w:r w:rsidRPr="001021D1">
        <w:rPr>
          <w:bCs/>
        </w:rPr>
        <w:t>Plan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UN</w:t>
      </w:r>
      <w:r w:rsidR="00A84868">
        <w:rPr>
          <w:bCs/>
        </w:rPr>
        <w:t xml:space="preserve"> </w:t>
      </w:r>
      <w:r w:rsidRPr="001021D1">
        <w:rPr>
          <w:bCs/>
        </w:rPr>
        <w:t>Recommendations,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currently</w:t>
      </w:r>
      <w:r w:rsidR="00A84868">
        <w:rPr>
          <w:bCs/>
        </w:rPr>
        <w:t xml:space="preserve"> </w:t>
      </w:r>
      <w:r w:rsidRPr="001021D1">
        <w:rPr>
          <w:bCs/>
        </w:rPr>
        <w:t>contains</w:t>
      </w:r>
      <w:r w:rsidR="00A84868">
        <w:rPr>
          <w:bCs/>
        </w:rPr>
        <w:t xml:space="preserve"> </w:t>
      </w:r>
      <w:r w:rsidRPr="001021D1">
        <w:rPr>
          <w:bCs/>
        </w:rPr>
        <w:t>400</w:t>
      </w:r>
      <w:r w:rsidR="00A84868">
        <w:rPr>
          <w:bCs/>
        </w:rPr>
        <w:t xml:space="preserve"> </w:t>
      </w:r>
      <w:r w:rsidRPr="001021D1">
        <w:rPr>
          <w:bCs/>
        </w:rPr>
        <w:t>received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accepted</w:t>
      </w:r>
      <w:r w:rsidR="00A84868">
        <w:rPr>
          <w:bCs/>
        </w:rPr>
        <w:t xml:space="preserve"> </w:t>
      </w:r>
      <w:r w:rsidRPr="001021D1">
        <w:rPr>
          <w:bCs/>
        </w:rPr>
        <w:t>recommendations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UN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mechanisms,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Serbia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engaged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initiating</w:t>
      </w:r>
      <w:r w:rsidR="00A84868">
        <w:rPr>
          <w:bCs/>
        </w:rPr>
        <w:t xml:space="preserve"> </w:t>
      </w:r>
      <w:r w:rsidRPr="001021D1">
        <w:rPr>
          <w:bCs/>
        </w:rPr>
        <w:t>its</w:t>
      </w:r>
      <w:r w:rsidR="00A84868">
        <w:rPr>
          <w:bCs/>
        </w:rPr>
        <w:t xml:space="preserve"> </w:t>
      </w:r>
      <w:r w:rsidRPr="001021D1">
        <w:rPr>
          <w:bCs/>
        </w:rPr>
        <w:t>implementation.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plan</w:t>
      </w:r>
      <w:r w:rsidR="00A84868">
        <w:rPr>
          <w:bCs/>
        </w:rPr>
        <w:t xml:space="preserve"> </w:t>
      </w:r>
      <w:r w:rsidRPr="001021D1">
        <w:rPr>
          <w:bCs/>
        </w:rPr>
        <w:t>contains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text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each</w:t>
      </w:r>
      <w:r w:rsidR="00A84868">
        <w:rPr>
          <w:bCs/>
        </w:rPr>
        <w:t xml:space="preserve"> </w:t>
      </w:r>
      <w:r w:rsidRPr="001021D1">
        <w:rPr>
          <w:bCs/>
        </w:rPr>
        <w:t>recommendation,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competent</w:t>
      </w:r>
      <w:r w:rsidR="00A84868">
        <w:rPr>
          <w:bCs/>
        </w:rPr>
        <w:t xml:space="preserve"> </w:t>
      </w:r>
      <w:r w:rsidRPr="001021D1">
        <w:rPr>
          <w:bCs/>
        </w:rPr>
        <w:t>authority/institution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fulfilling</w:t>
      </w:r>
      <w:r w:rsidR="00A84868">
        <w:rPr>
          <w:bCs/>
        </w:rPr>
        <w:t xml:space="preserve"> </w:t>
      </w:r>
      <w:r w:rsidRPr="001021D1">
        <w:rPr>
          <w:bCs/>
        </w:rPr>
        <w:t>each</w:t>
      </w:r>
      <w:r w:rsidR="00A84868">
        <w:rPr>
          <w:bCs/>
        </w:rPr>
        <w:t xml:space="preserve"> </w:t>
      </w:r>
      <w:r w:rsidRPr="001021D1">
        <w:rPr>
          <w:bCs/>
        </w:rPr>
        <w:t>recommendation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intended</w:t>
      </w:r>
      <w:r w:rsidR="00A84868">
        <w:rPr>
          <w:bCs/>
        </w:rPr>
        <w:t xml:space="preserve"> </w:t>
      </w:r>
      <w:r w:rsidRPr="001021D1">
        <w:rPr>
          <w:bCs/>
        </w:rPr>
        <w:t>deadline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its</w:t>
      </w:r>
      <w:r w:rsidR="00A84868">
        <w:rPr>
          <w:bCs/>
        </w:rPr>
        <w:t xml:space="preserve"> </w:t>
      </w:r>
      <w:r w:rsidRPr="001021D1">
        <w:rPr>
          <w:bCs/>
        </w:rPr>
        <w:t>fulfillment,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status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recommendation,</w:t>
      </w:r>
      <w:r w:rsidR="00A84868">
        <w:rPr>
          <w:bCs/>
        </w:rPr>
        <w:t xml:space="preserve"> </w:t>
      </w:r>
      <w:r w:rsidRPr="001021D1">
        <w:rPr>
          <w:bCs/>
        </w:rPr>
        <w:t>indicators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monitoring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success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fulfilling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recommendations,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memorandum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cooperation</w:t>
      </w:r>
      <w:r w:rsidR="00A84868">
        <w:rPr>
          <w:bCs/>
        </w:rPr>
        <w:t xml:space="preserve"> </w:t>
      </w:r>
      <w:r w:rsidRPr="001021D1">
        <w:rPr>
          <w:bCs/>
        </w:rPr>
        <w:t>indication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each</w:t>
      </w:r>
      <w:r w:rsidR="00A84868">
        <w:rPr>
          <w:bCs/>
        </w:rPr>
        <w:t xml:space="preserve"> </w:t>
      </w:r>
      <w:r w:rsidRPr="001021D1">
        <w:rPr>
          <w:bCs/>
        </w:rPr>
        <w:t>recommendation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connection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SDGs.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specificity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Recommendation</w:t>
      </w:r>
      <w:r w:rsidR="00A84868">
        <w:rPr>
          <w:bCs/>
        </w:rPr>
        <w:t xml:space="preserve"> </w:t>
      </w:r>
      <w:r w:rsidRPr="001021D1">
        <w:rPr>
          <w:bCs/>
        </w:rPr>
        <w:t>Plan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results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fulfillment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recommendations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measured</w:t>
      </w:r>
      <w:r w:rsidR="00A84868">
        <w:rPr>
          <w:bCs/>
        </w:rPr>
        <w:t xml:space="preserve"> </w:t>
      </w:r>
      <w:r w:rsidRPr="001021D1">
        <w:rPr>
          <w:bCs/>
        </w:rPr>
        <w:t>through</w:t>
      </w:r>
      <w:r w:rsidR="00A84868">
        <w:rPr>
          <w:bCs/>
        </w:rPr>
        <w:t xml:space="preserve"> </w:t>
      </w:r>
      <w:r w:rsidRPr="001021D1">
        <w:rPr>
          <w:bCs/>
        </w:rPr>
        <w:t>indicators.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Government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society</w:t>
      </w:r>
      <w:r w:rsidR="00A84868">
        <w:rPr>
          <w:bCs/>
        </w:rPr>
        <w:t xml:space="preserve"> </w:t>
      </w:r>
      <w:r w:rsidRPr="001021D1">
        <w:rPr>
          <w:bCs/>
        </w:rPr>
        <w:t>organizations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working</w:t>
      </w:r>
      <w:r w:rsidR="00A84868">
        <w:rPr>
          <w:bCs/>
        </w:rPr>
        <w:t xml:space="preserve"> </w:t>
      </w:r>
      <w:r w:rsidRPr="001021D1">
        <w:rPr>
          <w:bCs/>
        </w:rPr>
        <w:t>together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develop</w:t>
      </w:r>
      <w:r w:rsidR="00A84868">
        <w:rPr>
          <w:bCs/>
        </w:rPr>
        <w:t xml:space="preserve"> </w:t>
      </w:r>
      <w:r w:rsidRPr="001021D1">
        <w:rPr>
          <w:bCs/>
        </w:rPr>
        <w:t>indicators.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will</w:t>
      </w:r>
      <w:r w:rsidR="00A84868">
        <w:rPr>
          <w:bCs/>
        </w:rPr>
        <w:t xml:space="preserve"> </w:t>
      </w:r>
      <w:r w:rsidRPr="001021D1">
        <w:rPr>
          <w:bCs/>
        </w:rPr>
        <w:t>continue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improve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efficiency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Plan,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actors</w:t>
      </w:r>
      <w:r w:rsidR="00A84868">
        <w:rPr>
          <w:bCs/>
        </w:rPr>
        <w:t xml:space="preserve"> </w:t>
      </w:r>
      <w:r w:rsidRPr="001021D1">
        <w:rPr>
          <w:bCs/>
        </w:rPr>
        <w:t>ready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share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experience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countries.</w:t>
      </w:r>
    </w:p>
    <w:p w14:paraId="11FC7BDD" w14:textId="644C6AB1" w:rsidR="006F4FE8" w:rsidRPr="001021D1" w:rsidRDefault="006F4FE8" w:rsidP="004B2579">
      <w:pPr>
        <w:pStyle w:val="SingleTxtG"/>
        <w:rPr>
          <w:bCs/>
        </w:rPr>
      </w:pPr>
      <w:r w:rsidRPr="008320EE">
        <w:rPr>
          <w:bCs/>
          <w:lang w:val="sr-Cyrl-RS"/>
        </w:rPr>
        <w:t>191.</w:t>
      </w:r>
      <w:r>
        <w:rPr>
          <w:bCs/>
          <w:lang w:val="sr-Cyrl-RS"/>
        </w:rPr>
        <w:tab/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also</w:t>
      </w:r>
      <w:r w:rsidR="00A84868">
        <w:rPr>
          <w:bCs/>
        </w:rPr>
        <w:t xml:space="preserve"> </w:t>
      </w:r>
      <w:r w:rsidRPr="001021D1">
        <w:rPr>
          <w:bCs/>
        </w:rPr>
        <w:t>holds</w:t>
      </w:r>
      <w:r w:rsidR="00A84868">
        <w:rPr>
          <w:bCs/>
        </w:rPr>
        <w:t xml:space="preserve"> </w:t>
      </w:r>
      <w:r w:rsidRPr="001021D1">
        <w:rPr>
          <w:bCs/>
        </w:rPr>
        <w:t>thematic</w:t>
      </w:r>
      <w:r w:rsidR="00A84868">
        <w:rPr>
          <w:bCs/>
        </w:rPr>
        <w:t xml:space="preserve"> </w:t>
      </w:r>
      <w:r w:rsidRPr="001021D1">
        <w:rPr>
          <w:bCs/>
        </w:rPr>
        <w:t>sessions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initiative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society</w:t>
      </w:r>
      <w:r w:rsidR="00A84868">
        <w:rPr>
          <w:bCs/>
        </w:rPr>
        <w:t xml:space="preserve"> </w:t>
      </w:r>
      <w:r w:rsidRPr="001021D1">
        <w:rPr>
          <w:bCs/>
        </w:rPr>
        <w:t>organizations,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issues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importance</w:t>
      </w:r>
      <w:r w:rsidR="00A84868">
        <w:rPr>
          <w:bCs/>
        </w:rPr>
        <w:t xml:space="preserve"> </w:t>
      </w:r>
      <w:r w:rsidRPr="001021D1">
        <w:rPr>
          <w:bCs/>
        </w:rPr>
        <w:t>related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exercise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basis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ratified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treaties.</w:t>
      </w:r>
    </w:p>
    <w:p w14:paraId="1E289AB0" w14:textId="1B002131" w:rsidR="006F4FE8" w:rsidRPr="008320EE" w:rsidRDefault="006F4FE8" w:rsidP="004B2579">
      <w:pPr>
        <w:pStyle w:val="SingleTxtG"/>
        <w:rPr>
          <w:bCs/>
          <w:lang w:val="sr-Cyrl-RS"/>
        </w:rPr>
      </w:pPr>
      <w:r w:rsidRPr="008320EE">
        <w:rPr>
          <w:bCs/>
          <w:lang w:val="sr-Cyrl-RS"/>
        </w:rPr>
        <w:t>192.</w:t>
      </w:r>
      <w:r>
        <w:rPr>
          <w:bCs/>
          <w:lang w:val="sr-Cyrl-RS"/>
        </w:rPr>
        <w:tab/>
      </w:r>
      <w:r w:rsidRPr="008320EE">
        <w:rPr>
          <w:bCs/>
          <w:lang w:val="sr-Cyrl-RS"/>
        </w:rPr>
        <w:t>In</w:t>
      </w:r>
      <w:r w:rsidR="00A84868">
        <w:rPr>
          <w:bCs/>
          <w:lang w:val="sr-Cyrl-RS"/>
        </w:rPr>
        <w:t xml:space="preserve"> </w:t>
      </w:r>
      <w:r w:rsidRPr="008320EE">
        <w:rPr>
          <w:bCs/>
          <w:lang w:val="sr-Cyrl-RS"/>
        </w:rPr>
        <w:t>the</w:t>
      </w:r>
      <w:r w:rsidR="00A84868">
        <w:rPr>
          <w:bCs/>
          <w:lang w:val="sr-Cyrl-RS"/>
        </w:rPr>
        <w:t xml:space="preserve"> </w:t>
      </w:r>
      <w:r w:rsidRPr="008320EE">
        <w:rPr>
          <w:bCs/>
          <w:lang w:val="sr-Cyrl-RS"/>
        </w:rPr>
        <w:t>pre</w:t>
      </w:r>
      <w:r w:rsidRPr="001021D1">
        <w:rPr>
          <w:bCs/>
        </w:rPr>
        <w:t>ceding</w:t>
      </w:r>
      <w:r w:rsidR="00A84868">
        <w:rPr>
          <w:bCs/>
          <w:lang w:val="sr-Cyrl-RS"/>
        </w:rPr>
        <w:t xml:space="preserve"> </w:t>
      </w:r>
      <w:r w:rsidRPr="008320EE">
        <w:rPr>
          <w:bCs/>
          <w:lang w:val="sr-Cyrl-RS"/>
        </w:rPr>
        <w:t>period,</w:t>
      </w:r>
      <w:r w:rsidR="00A84868">
        <w:rPr>
          <w:bCs/>
          <w:lang w:val="sr-Cyrl-RS"/>
        </w:rPr>
        <w:t xml:space="preserve"> </w:t>
      </w:r>
      <w:r w:rsidRPr="008320EE">
        <w:rPr>
          <w:bCs/>
          <w:lang w:val="sr-Cyrl-RS"/>
        </w:rPr>
        <w:t>RS</w:t>
      </w:r>
      <w:r w:rsidR="00A84868">
        <w:rPr>
          <w:bCs/>
          <w:lang w:val="sr-Latn-RS"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8320EE">
        <w:rPr>
          <w:bCs/>
          <w:lang w:val="sr-Cyrl-RS"/>
        </w:rPr>
        <w:t>submitted</w:t>
      </w:r>
      <w:r w:rsidR="00A84868">
        <w:rPr>
          <w:bCs/>
          <w:lang w:val="sr-Cyrl-RS"/>
        </w:rPr>
        <w:t xml:space="preserve"> </w:t>
      </w:r>
      <w:r w:rsidRPr="008320EE">
        <w:rPr>
          <w:bCs/>
          <w:lang w:val="sr-Cyrl-RS"/>
        </w:rPr>
        <w:t>to</w:t>
      </w:r>
      <w:r w:rsidR="00A84868">
        <w:rPr>
          <w:bCs/>
          <w:lang w:val="sr-Cyrl-RS"/>
        </w:rPr>
        <w:t xml:space="preserve"> </w:t>
      </w:r>
      <w:r w:rsidRPr="008320EE">
        <w:rPr>
          <w:bCs/>
          <w:lang w:val="sr-Cyrl-RS"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following</w:t>
      </w:r>
      <w:r w:rsidR="00A84868">
        <w:rPr>
          <w:bCs/>
          <w:lang w:val="sr-Cyrl-RS"/>
        </w:rPr>
        <w:t xml:space="preserve"> </w:t>
      </w:r>
      <w:r w:rsidRPr="008320EE">
        <w:rPr>
          <w:bCs/>
          <w:lang w:val="sr-Cyrl-RS"/>
        </w:rPr>
        <w:t>UN</w:t>
      </w:r>
      <w:r w:rsidR="00A84868">
        <w:rPr>
          <w:bCs/>
          <w:lang w:val="sr-Cyrl-RS"/>
        </w:rPr>
        <w:t xml:space="preserve"> </w:t>
      </w:r>
      <w:r w:rsidRPr="008320EE">
        <w:rPr>
          <w:bCs/>
          <w:lang w:val="sr-Cyrl-RS"/>
        </w:rPr>
        <w:t>mechanisms</w:t>
      </w:r>
      <w:r w:rsidR="00A84868">
        <w:rPr>
          <w:bCs/>
          <w:lang w:val="sr-Cyrl-RS"/>
        </w:rPr>
        <w:t xml:space="preserve"> </w:t>
      </w:r>
      <w:r w:rsidRPr="008320EE">
        <w:rPr>
          <w:bCs/>
          <w:lang w:val="sr-Cyrl-RS"/>
        </w:rPr>
        <w:t>for</w:t>
      </w:r>
      <w:r w:rsidR="00A84868">
        <w:rPr>
          <w:bCs/>
          <w:lang w:val="sr-Cyrl-RS"/>
        </w:rPr>
        <w:t xml:space="preserve"> </w:t>
      </w:r>
      <w:r w:rsidRPr="008320EE">
        <w:rPr>
          <w:bCs/>
          <w:lang w:val="sr-Cyrl-RS"/>
        </w:rPr>
        <w:t>human</w:t>
      </w:r>
      <w:r w:rsidR="00A84868">
        <w:rPr>
          <w:bCs/>
          <w:lang w:val="sr-Cyrl-RS"/>
        </w:rPr>
        <w:t xml:space="preserve"> </w:t>
      </w:r>
      <w:r w:rsidRPr="008320EE">
        <w:rPr>
          <w:bCs/>
          <w:lang w:val="sr-Cyrl-RS"/>
        </w:rPr>
        <w:t>rights:</w:t>
      </w:r>
    </w:p>
    <w:p w14:paraId="16C31DC5" w14:textId="459DAA4C" w:rsidR="006F4FE8" w:rsidRPr="003F5ACD" w:rsidRDefault="006F4FE8" w:rsidP="009C3788">
      <w:pPr>
        <w:pStyle w:val="H4G"/>
      </w:pPr>
      <w:r w:rsidRPr="001021D1">
        <w:tab/>
      </w:r>
      <w:r w:rsidRPr="001021D1">
        <w:tab/>
      </w:r>
      <w:r w:rsidRPr="003F5ACD">
        <w:t>Universal</w:t>
      </w:r>
      <w:r w:rsidR="00A84868">
        <w:t xml:space="preserve"> </w:t>
      </w:r>
      <w:r w:rsidRPr="003F5ACD">
        <w:t>Periodic</w:t>
      </w:r>
      <w:r w:rsidR="00A84868">
        <w:t xml:space="preserve"> </w:t>
      </w:r>
      <w:r w:rsidRPr="003F5ACD">
        <w:t>Review</w:t>
      </w:r>
    </w:p>
    <w:p w14:paraId="5659BB26" w14:textId="56265A13" w:rsidR="006F4FE8" w:rsidRPr="001021D1" w:rsidRDefault="006F4FE8" w:rsidP="004B2579">
      <w:pPr>
        <w:pStyle w:val="SingleTxtG"/>
      </w:pPr>
      <w:r w:rsidRPr="001021D1">
        <w:t>193.</w:t>
      </w:r>
      <w:r w:rsidRPr="001021D1">
        <w:tab/>
        <w:t>RS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undergone</w:t>
      </w:r>
      <w:r w:rsidR="00A84868">
        <w:t xml:space="preserve"> </w:t>
      </w:r>
      <w:r w:rsidRPr="001021D1">
        <w:t>three</w:t>
      </w:r>
      <w:r w:rsidR="00A84868">
        <w:t xml:space="preserve"> </w:t>
      </w:r>
      <w:r w:rsidRPr="001021D1">
        <w:t>cycles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UPR</w:t>
      </w:r>
      <w:r w:rsidR="00A84868">
        <w:t xml:space="preserve"> </w:t>
      </w:r>
      <w:r w:rsidRPr="001021D1">
        <w:t>(the</w:t>
      </w:r>
      <w:r w:rsidR="00A84868">
        <w:t xml:space="preserve"> </w:t>
      </w:r>
      <w:r w:rsidRPr="001021D1">
        <w:t>Third</w:t>
      </w:r>
      <w:r w:rsidR="00A84868">
        <w:t xml:space="preserve"> </w:t>
      </w:r>
      <w:r w:rsidRPr="001021D1">
        <w:t>Cycle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January</w:t>
      </w:r>
      <w:r w:rsidR="00A84868">
        <w:t xml:space="preserve"> </w:t>
      </w:r>
      <w:r w:rsidRPr="001021D1">
        <w:t>24,</w:t>
      </w:r>
      <w:r w:rsidR="00A84868">
        <w:t xml:space="preserve"> </w:t>
      </w:r>
      <w:r w:rsidRPr="001021D1">
        <w:t>2018).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mid-term</w:t>
      </w:r>
      <w:r w:rsidR="00A84868">
        <w:t xml:space="preserve"> </w:t>
      </w:r>
      <w:r w:rsidRPr="001021D1">
        <w:t>report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submitted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Government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Council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February</w:t>
      </w:r>
      <w:r w:rsidR="00A84868">
        <w:t xml:space="preserve"> </w:t>
      </w:r>
      <w:r w:rsidRPr="001021D1">
        <w:t>2020.</w:t>
      </w:r>
    </w:p>
    <w:p w14:paraId="4B6D7D91" w14:textId="253FF09A" w:rsidR="006F4FE8" w:rsidRPr="001021D1" w:rsidRDefault="006F4FE8" w:rsidP="009C3788">
      <w:pPr>
        <w:pStyle w:val="H4G"/>
      </w:pPr>
      <w:r w:rsidRPr="001021D1">
        <w:tab/>
      </w:r>
      <w:r w:rsidRPr="001021D1">
        <w:tab/>
        <w:t>Committee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Elimination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Discrimination</w:t>
      </w:r>
      <w:r w:rsidR="00A84868">
        <w:t xml:space="preserve"> </w:t>
      </w:r>
      <w:r w:rsidRPr="001021D1">
        <w:t>against</w:t>
      </w:r>
      <w:r w:rsidR="00A84868">
        <w:t xml:space="preserve"> </w:t>
      </w:r>
      <w:r w:rsidRPr="001021D1">
        <w:t>Women</w:t>
      </w:r>
    </w:p>
    <w:p w14:paraId="4276F892" w14:textId="50F0ADA6" w:rsidR="006F4FE8" w:rsidRPr="001021D1" w:rsidRDefault="006F4FE8" w:rsidP="004B2579">
      <w:pPr>
        <w:pStyle w:val="SingleTxtG"/>
      </w:pPr>
      <w:r w:rsidRPr="001021D1">
        <w:t>194.</w:t>
      </w:r>
      <w:r w:rsidRPr="001021D1">
        <w:tab/>
        <w:t>The</w:t>
      </w:r>
      <w:r w:rsidR="00A84868">
        <w:t xml:space="preserve"> </w:t>
      </w:r>
      <w:r w:rsidRPr="001021D1">
        <w:t>Fourth</w:t>
      </w:r>
      <w:r w:rsidR="00A84868">
        <w:t xml:space="preserve"> </w:t>
      </w:r>
      <w:r w:rsidRPr="001021D1">
        <w:t>Periodic</w:t>
      </w:r>
      <w:r w:rsidR="00A84868">
        <w:t xml:space="preserve"> </w:t>
      </w:r>
      <w:r w:rsidRPr="001021D1">
        <w:t>Report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Convention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Elimination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Forms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Discrimination</w:t>
      </w:r>
      <w:r w:rsidR="00A84868">
        <w:t xml:space="preserve"> </w:t>
      </w:r>
      <w:r w:rsidRPr="001021D1">
        <w:t>against</w:t>
      </w:r>
      <w:r w:rsidR="00A84868">
        <w:t xml:space="preserve"> </w:t>
      </w:r>
      <w:r w:rsidRPr="001021D1">
        <w:t>Women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considered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February</w:t>
      </w:r>
      <w:r w:rsidR="00A84868">
        <w:t xml:space="preserve"> </w:t>
      </w:r>
      <w:r w:rsidRPr="001021D1">
        <w:t>28,</w:t>
      </w:r>
      <w:r w:rsidR="00A84868">
        <w:t xml:space="preserve"> </w:t>
      </w:r>
      <w:r w:rsidRPr="001021D1">
        <w:t>2019.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report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priority</w:t>
      </w:r>
      <w:r w:rsidR="00A84868">
        <w:t xml:space="preserve"> </w:t>
      </w:r>
      <w:r w:rsidRPr="001021D1">
        <w:t>recommendations</w:t>
      </w:r>
      <w:r w:rsidR="00A84868">
        <w:t xml:space="preserve"> </w:t>
      </w:r>
      <w:r w:rsidRPr="001021D1">
        <w:t>12a,</w:t>
      </w:r>
      <w:r w:rsidR="00A84868">
        <w:t xml:space="preserve"> </w:t>
      </w:r>
      <w:r w:rsidRPr="001021D1">
        <w:t>26a,</w:t>
      </w:r>
      <w:r w:rsidR="00A84868">
        <w:t xml:space="preserve"> </w:t>
      </w:r>
      <w:r w:rsidRPr="001021D1">
        <w:t>44,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48g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submitted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April</w:t>
      </w:r>
      <w:r w:rsidR="00A84868">
        <w:t xml:space="preserve"> </w:t>
      </w:r>
      <w:r w:rsidRPr="001021D1">
        <w:t>2021.</w:t>
      </w:r>
    </w:p>
    <w:p w14:paraId="692ACB29" w14:textId="090A8DA9" w:rsidR="006F4FE8" w:rsidRPr="003F5ACD" w:rsidRDefault="006F4FE8" w:rsidP="009C3788">
      <w:pPr>
        <w:pStyle w:val="H4G"/>
      </w:pPr>
      <w:r w:rsidRPr="001021D1">
        <w:tab/>
      </w:r>
      <w:r w:rsidRPr="001021D1">
        <w:tab/>
      </w:r>
      <w:r w:rsidRPr="003F5ACD">
        <w:t>Committee</w:t>
      </w:r>
      <w:r w:rsidR="00A84868">
        <w:t xml:space="preserve"> </w:t>
      </w:r>
      <w:r w:rsidRPr="003F5ACD">
        <w:t>on</w:t>
      </w:r>
      <w:r w:rsidR="00A84868">
        <w:t xml:space="preserve"> </w:t>
      </w:r>
      <w:r w:rsidRPr="003F5ACD">
        <w:t>Enforced</w:t>
      </w:r>
      <w:r w:rsidR="00A84868">
        <w:t xml:space="preserve"> </w:t>
      </w:r>
      <w:r w:rsidRPr="003F5ACD">
        <w:t>Disappearances</w:t>
      </w:r>
    </w:p>
    <w:p w14:paraId="29C0C0BB" w14:textId="2D4CEA14" w:rsidR="006F4FE8" w:rsidRPr="001021D1" w:rsidRDefault="006F4FE8" w:rsidP="004B2579">
      <w:pPr>
        <w:pStyle w:val="SingleTxtG"/>
      </w:pPr>
      <w:r w:rsidRPr="001021D1">
        <w:t>195.</w:t>
      </w:r>
      <w:r w:rsidRPr="001021D1">
        <w:tab/>
        <w:t>The</w:t>
      </w:r>
      <w:r w:rsidR="00A84868">
        <w:t xml:space="preserve"> </w:t>
      </w:r>
      <w:r w:rsidRPr="001021D1">
        <w:t>Second</w:t>
      </w:r>
      <w:r w:rsidR="00A84868">
        <w:t xml:space="preserve"> </w:t>
      </w:r>
      <w:r w:rsidRPr="001021D1">
        <w:t>Periodic</w:t>
      </w:r>
      <w:r w:rsidR="00A84868">
        <w:t xml:space="preserve"> </w:t>
      </w:r>
      <w:r w:rsidRPr="001021D1">
        <w:t>Report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Convention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Protection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Enforced</w:t>
      </w:r>
      <w:r w:rsidR="00A84868">
        <w:t xml:space="preserve"> </w:t>
      </w:r>
      <w:r w:rsidRPr="001021D1">
        <w:t>Disappearance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adopted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Government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July</w:t>
      </w:r>
      <w:r w:rsidR="00A84868">
        <w:t xml:space="preserve"> </w:t>
      </w:r>
      <w:r w:rsidRPr="001021D1">
        <w:t>11,</w:t>
      </w:r>
      <w:r w:rsidR="00A84868">
        <w:t xml:space="preserve"> </w:t>
      </w:r>
      <w:r w:rsidRPr="001021D1">
        <w:t>2021.</w:t>
      </w:r>
    </w:p>
    <w:p w14:paraId="62AEA1CB" w14:textId="69278A06" w:rsidR="006F4FE8" w:rsidRPr="001021D1" w:rsidRDefault="006F4FE8" w:rsidP="009C3788">
      <w:pPr>
        <w:pStyle w:val="H4G"/>
      </w:pPr>
      <w:r w:rsidRPr="001021D1">
        <w:tab/>
      </w:r>
      <w:r w:rsidRPr="001021D1">
        <w:tab/>
        <w:t>Committee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Disabilities</w:t>
      </w:r>
    </w:p>
    <w:p w14:paraId="6081DD1C" w14:textId="2E4DAF2B" w:rsidR="006F4FE8" w:rsidRPr="001021D1" w:rsidRDefault="006F4FE8" w:rsidP="004B2579">
      <w:pPr>
        <w:pStyle w:val="SingleTxtG"/>
      </w:pPr>
      <w:r w:rsidRPr="001021D1">
        <w:t>196.</w:t>
      </w:r>
      <w:r w:rsidRPr="001021D1">
        <w:tab/>
        <w:t>The</w:t>
      </w:r>
      <w:r w:rsidR="00A84868">
        <w:t xml:space="preserve"> </w:t>
      </w:r>
      <w:r w:rsidRPr="001021D1">
        <w:t>Initial</w:t>
      </w:r>
      <w:r w:rsidR="00A84868">
        <w:t xml:space="preserve"> </w:t>
      </w:r>
      <w:r w:rsidRPr="001021D1">
        <w:t>Report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Convention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Disabilities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considered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15th</w:t>
      </w:r>
      <w:r w:rsidR="00A84868">
        <w:t xml:space="preserve"> </w:t>
      </w:r>
      <w:r w:rsidRPr="001021D1">
        <w:t>session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CRPD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period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April</w:t>
      </w:r>
      <w:r w:rsidR="00A84868">
        <w:t xml:space="preserve"> </w:t>
      </w:r>
      <w:r w:rsidRPr="001021D1">
        <w:t>5</w:t>
      </w:r>
      <w:r w:rsidR="009E2DB7">
        <w:t>–</w:t>
      </w:r>
      <w:r w:rsidRPr="001021D1">
        <w:t>6,</w:t>
      </w:r>
      <w:r w:rsidR="00A84868">
        <w:t xml:space="preserve"> </w:t>
      </w:r>
      <w:r w:rsidRPr="001021D1">
        <w:t>2016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Geneva.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Report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Recommendations</w:t>
      </w:r>
      <w:r w:rsidR="00A84868">
        <w:t xml:space="preserve"> </w:t>
      </w:r>
      <w:r w:rsidRPr="001021D1">
        <w:t>34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54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adopted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Government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May</w:t>
      </w:r>
      <w:r w:rsidR="00A84868">
        <w:t xml:space="preserve"> </w:t>
      </w:r>
      <w:r w:rsidRPr="001021D1">
        <w:t>11,</w:t>
      </w:r>
      <w:r w:rsidR="00A84868">
        <w:t xml:space="preserve"> </w:t>
      </w:r>
      <w:r w:rsidRPr="001021D1">
        <w:t>2017.</w:t>
      </w:r>
    </w:p>
    <w:p w14:paraId="710C5861" w14:textId="1ABCE9E7" w:rsidR="006F4FE8" w:rsidRPr="001021D1" w:rsidRDefault="006F4FE8" w:rsidP="009C3788">
      <w:pPr>
        <w:pStyle w:val="H4G"/>
      </w:pPr>
      <w:r w:rsidRPr="001021D1">
        <w:lastRenderedPageBreak/>
        <w:tab/>
      </w:r>
      <w:r w:rsidRPr="001021D1">
        <w:tab/>
        <w:t>Committee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Elimination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Racial</w:t>
      </w:r>
      <w:r w:rsidR="00A84868">
        <w:t xml:space="preserve"> </w:t>
      </w:r>
      <w:r w:rsidRPr="001021D1">
        <w:t>Discrimination</w:t>
      </w:r>
    </w:p>
    <w:p w14:paraId="01A77FF2" w14:textId="7F86B013" w:rsidR="006F4FE8" w:rsidRPr="001021D1" w:rsidRDefault="006F4FE8" w:rsidP="004B2579">
      <w:pPr>
        <w:pStyle w:val="SingleTxtG"/>
      </w:pPr>
      <w:r w:rsidRPr="001021D1">
        <w:t>197.</w:t>
      </w:r>
      <w:r w:rsidRPr="001021D1">
        <w:tab/>
        <w:t>The</w:t>
      </w:r>
      <w:r w:rsidR="00A84868">
        <w:t xml:space="preserve"> </w:t>
      </w:r>
      <w:r w:rsidRPr="001021D1">
        <w:t>Sixth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Ninth</w:t>
      </w:r>
      <w:r w:rsidR="00A84868">
        <w:t xml:space="preserve"> </w:t>
      </w:r>
      <w:r w:rsidRPr="001021D1">
        <w:t>Periodic</w:t>
      </w:r>
      <w:r w:rsidR="00A84868">
        <w:t xml:space="preserve"> </w:t>
      </w:r>
      <w:r w:rsidRPr="001021D1">
        <w:t>Report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Convention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Elimination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Forms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Racial</w:t>
      </w:r>
      <w:r w:rsidR="00A84868">
        <w:t xml:space="preserve"> </w:t>
      </w:r>
      <w:r w:rsidRPr="001021D1">
        <w:t>Discrimination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adopted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Government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June</w:t>
      </w:r>
      <w:r w:rsidR="00A84868">
        <w:t xml:space="preserve"> </w:t>
      </w:r>
      <w:r w:rsidRPr="001021D1">
        <w:t>12,</w:t>
      </w:r>
      <w:r w:rsidR="00A84868">
        <w:t xml:space="preserve"> </w:t>
      </w:r>
      <w:r w:rsidRPr="001021D1">
        <w:t>2020.</w:t>
      </w:r>
    </w:p>
    <w:p w14:paraId="11E42063" w14:textId="28BBB355" w:rsidR="006F4FE8" w:rsidRPr="003F5ACD" w:rsidRDefault="006F4FE8" w:rsidP="009C3788">
      <w:pPr>
        <w:pStyle w:val="H4G"/>
      </w:pPr>
      <w:r w:rsidRPr="001021D1">
        <w:tab/>
      </w:r>
      <w:r w:rsidRPr="001021D1">
        <w:tab/>
      </w:r>
      <w:r w:rsidRPr="003F5ACD">
        <w:t>Committee</w:t>
      </w:r>
      <w:r w:rsidR="00A84868">
        <w:t xml:space="preserve"> </w:t>
      </w:r>
      <w:r w:rsidRPr="003F5ACD">
        <w:t>against</w:t>
      </w:r>
      <w:r w:rsidR="00A84868">
        <w:t xml:space="preserve"> </w:t>
      </w:r>
      <w:r w:rsidRPr="003F5ACD">
        <w:t>Torture</w:t>
      </w:r>
    </w:p>
    <w:p w14:paraId="77BB35A7" w14:textId="10695519" w:rsidR="006F4FE8" w:rsidRPr="003F5ACD" w:rsidRDefault="006F4FE8" w:rsidP="004B2579">
      <w:pPr>
        <w:pStyle w:val="SingleTxtG"/>
      </w:pPr>
      <w:r w:rsidRPr="003F5ACD">
        <w:t>198.</w:t>
      </w:r>
      <w:r w:rsidRPr="003F5ACD">
        <w:tab/>
      </w:r>
      <w:r w:rsidRPr="001021D1">
        <w:t>The</w:t>
      </w:r>
      <w:r w:rsidR="00A84868">
        <w:t xml:space="preserve"> </w:t>
      </w:r>
      <w:r w:rsidRPr="001021D1">
        <w:t>Third</w:t>
      </w:r>
      <w:r w:rsidR="00A84868">
        <w:t xml:space="preserve"> </w:t>
      </w:r>
      <w:r w:rsidRPr="001021D1">
        <w:t>Periodic</w:t>
      </w:r>
      <w:r w:rsidR="00A84868">
        <w:t xml:space="preserve"> </w:t>
      </w:r>
      <w:r w:rsidRPr="001021D1">
        <w:t>Report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Application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Convention</w:t>
      </w:r>
      <w:r w:rsidR="00A84868">
        <w:t xml:space="preserve"> </w:t>
      </w:r>
      <w:r w:rsidRPr="001021D1">
        <w:t>against</w:t>
      </w:r>
      <w:r w:rsidR="00A84868">
        <w:t xml:space="preserve"> </w:t>
      </w:r>
      <w:r w:rsidRPr="001021D1">
        <w:t>Torture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Cruel,</w:t>
      </w:r>
      <w:r w:rsidR="00A84868">
        <w:t xml:space="preserve"> </w:t>
      </w:r>
      <w:r w:rsidRPr="001021D1">
        <w:t>Inhuman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Degrading</w:t>
      </w:r>
      <w:r w:rsidR="00A84868">
        <w:t xml:space="preserve"> </w:t>
      </w:r>
      <w:r w:rsidRPr="001021D1">
        <w:t>Treatment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Punishment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adopted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Government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Serbia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its</w:t>
      </w:r>
      <w:r w:rsidR="00A84868">
        <w:t xml:space="preserve"> </w:t>
      </w:r>
      <w:r w:rsidRPr="001021D1">
        <w:t>session</w:t>
      </w:r>
      <w:r w:rsidR="00A84868">
        <w:t xml:space="preserve"> </w:t>
      </w:r>
      <w:r w:rsidRPr="001021D1">
        <w:t>held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March</w:t>
      </w:r>
      <w:r w:rsidR="00A84868">
        <w:t xml:space="preserve"> </w:t>
      </w:r>
      <w:r w:rsidRPr="001021D1">
        <w:t>28,</w:t>
      </w:r>
      <w:r w:rsidR="00A84868">
        <w:t xml:space="preserve"> </w:t>
      </w:r>
      <w:r w:rsidRPr="001021D1">
        <w:t>2019.</w:t>
      </w:r>
      <w:r w:rsidR="00A84868">
        <w:t xml:space="preserve"> </w:t>
      </w:r>
      <w:r w:rsidRPr="003F5ACD">
        <w:t>The</w:t>
      </w:r>
      <w:r w:rsidR="00A84868">
        <w:t xml:space="preserve"> </w:t>
      </w:r>
      <w:r w:rsidRPr="003F5ACD">
        <w:t>report</w:t>
      </w:r>
      <w:r w:rsidR="00A84868">
        <w:t xml:space="preserve"> </w:t>
      </w:r>
      <w:r w:rsidRPr="003F5ACD">
        <w:t>was</w:t>
      </w:r>
      <w:r w:rsidR="00A84868">
        <w:t xml:space="preserve"> </w:t>
      </w:r>
      <w:r w:rsidRPr="003F5ACD">
        <w:t>considered</w:t>
      </w:r>
      <w:r w:rsidR="00A84868">
        <w:t xml:space="preserve"> </w:t>
      </w:r>
      <w:r w:rsidRPr="003F5ACD">
        <w:t>in</w:t>
      </w:r>
      <w:r w:rsidR="00A84868">
        <w:t xml:space="preserve"> </w:t>
      </w:r>
      <w:r w:rsidRPr="003F5ACD">
        <w:t>the</w:t>
      </w:r>
      <w:r w:rsidR="00A84868">
        <w:t xml:space="preserve"> </w:t>
      </w:r>
      <w:r w:rsidRPr="003F5ACD">
        <w:t>period</w:t>
      </w:r>
      <w:r w:rsidR="00A84868">
        <w:t xml:space="preserve"> </w:t>
      </w:r>
      <w:r w:rsidRPr="003F5ACD">
        <w:t>of</w:t>
      </w:r>
      <w:r w:rsidR="00A84868">
        <w:t xml:space="preserve"> </w:t>
      </w:r>
      <w:r w:rsidRPr="003F5ACD">
        <w:t>November</w:t>
      </w:r>
      <w:r w:rsidR="00A84868">
        <w:t xml:space="preserve"> </w:t>
      </w:r>
      <w:r w:rsidRPr="003F5ACD">
        <w:t>24</w:t>
      </w:r>
      <w:r w:rsidR="009E2DB7">
        <w:t>–</w:t>
      </w:r>
      <w:r w:rsidRPr="003F5ACD">
        <w:t>25,</w:t>
      </w:r>
      <w:r w:rsidR="00A84868">
        <w:t xml:space="preserve"> </w:t>
      </w:r>
      <w:r w:rsidRPr="003F5ACD">
        <w:t>2021.</w:t>
      </w:r>
    </w:p>
    <w:p w14:paraId="64063C24" w14:textId="503F3967" w:rsidR="006F4FE8" w:rsidRPr="003F5ACD" w:rsidRDefault="006F4FE8" w:rsidP="009C3788">
      <w:pPr>
        <w:pStyle w:val="H4G"/>
      </w:pPr>
      <w:r w:rsidRPr="003F5ACD">
        <w:tab/>
      </w:r>
      <w:r w:rsidRPr="003F5ACD">
        <w:tab/>
        <w:t>Human</w:t>
      </w:r>
      <w:r w:rsidR="00A84868">
        <w:t xml:space="preserve"> </w:t>
      </w:r>
      <w:r w:rsidRPr="003F5ACD">
        <w:t>Rights</w:t>
      </w:r>
      <w:r w:rsidR="00A84868">
        <w:t xml:space="preserve"> </w:t>
      </w:r>
      <w:r w:rsidRPr="003F5ACD">
        <w:t>Committee</w:t>
      </w:r>
    </w:p>
    <w:p w14:paraId="5E3E2C09" w14:textId="0F8F48F4" w:rsidR="006F4FE8" w:rsidRPr="001021D1" w:rsidRDefault="006F4FE8" w:rsidP="004B2579">
      <w:pPr>
        <w:pStyle w:val="SingleTxtG"/>
      </w:pPr>
      <w:r w:rsidRPr="001021D1">
        <w:t>199.</w:t>
      </w:r>
      <w:r w:rsidRPr="001021D1">
        <w:tab/>
        <w:t>The</w:t>
      </w:r>
      <w:r w:rsidR="00A84868">
        <w:t xml:space="preserve"> </w:t>
      </w:r>
      <w:r w:rsidRPr="001021D1">
        <w:t>Fourth</w:t>
      </w:r>
      <w:r w:rsidR="00A84868">
        <w:t xml:space="preserve"> </w:t>
      </w:r>
      <w:r w:rsidRPr="001021D1">
        <w:t>Periodic</w:t>
      </w:r>
      <w:r w:rsidR="00A84868">
        <w:t xml:space="preserve"> </w:t>
      </w:r>
      <w:r w:rsidRPr="001021D1">
        <w:t>Report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Covenant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Civil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Political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adopted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Government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July</w:t>
      </w:r>
      <w:r w:rsidR="00A84868">
        <w:t xml:space="preserve"> </w:t>
      </w:r>
      <w:r w:rsidRPr="001021D1">
        <w:t>9,</w:t>
      </w:r>
      <w:r w:rsidR="00A84868">
        <w:t xml:space="preserve"> </w:t>
      </w:r>
      <w:r w:rsidRPr="001021D1">
        <w:t>2021.</w:t>
      </w:r>
    </w:p>
    <w:p w14:paraId="122C31E2" w14:textId="20ECC47C" w:rsidR="006F4FE8" w:rsidRPr="001021D1" w:rsidRDefault="006F4FE8" w:rsidP="009C3788">
      <w:pPr>
        <w:pStyle w:val="H4G"/>
      </w:pPr>
      <w:r w:rsidRPr="001021D1">
        <w:tab/>
      </w:r>
      <w:r w:rsidRPr="001021D1">
        <w:tab/>
        <w:t>Committee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Economic,</w:t>
      </w:r>
      <w:r w:rsidR="00A84868">
        <w:t xml:space="preserve"> </w:t>
      </w:r>
      <w:r w:rsidRPr="001021D1">
        <w:t>Social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Cultural</w:t>
      </w:r>
      <w:r w:rsidR="00A84868">
        <w:t xml:space="preserve"> </w:t>
      </w:r>
      <w:r w:rsidRPr="001021D1">
        <w:t>Rights</w:t>
      </w:r>
    </w:p>
    <w:p w14:paraId="4482720F" w14:textId="764DBAA6" w:rsidR="006F4FE8" w:rsidRPr="001021D1" w:rsidRDefault="006F4FE8" w:rsidP="004B2579">
      <w:pPr>
        <w:pStyle w:val="SingleTxtG"/>
      </w:pPr>
      <w:r w:rsidRPr="001021D1">
        <w:t>200.</w:t>
      </w:r>
      <w:r w:rsidRPr="001021D1">
        <w:tab/>
        <w:t>The</w:t>
      </w:r>
      <w:r w:rsidR="00A84868">
        <w:t xml:space="preserve"> </w:t>
      </w:r>
      <w:r w:rsidRPr="001021D1">
        <w:t>Third</w:t>
      </w:r>
      <w:r w:rsidR="00A84868">
        <w:t xml:space="preserve"> </w:t>
      </w:r>
      <w:r w:rsidRPr="001021D1">
        <w:t>Periodic</w:t>
      </w:r>
      <w:r w:rsidR="00A84868">
        <w:t xml:space="preserve"> </w:t>
      </w:r>
      <w:r w:rsidRPr="001021D1">
        <w:t>Report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Covenant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Economic,</w:t>
      </w:r>
      <w:r w:rsidR="00A84868">
        <w:t xml:space="preserve"> </w:t>
      </w:r>
      <w:r w:rsidRPr="001021D1">
        <w:t>Social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Cultural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considered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Government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Serbia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period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February</w:t>
      </w:r>
      <w:r w:rsidR="00A84868">
        <w:t xml:space="preserve"> </w:t>
      </w:r>
      <w:r w:rsidRPr="001021D1">
        <w:t>21</w:t>
      </w:r>
      <w:r w:rsidR="009E2DB7">
        <w:t>–</w:t>
      </w:r>
      <w:r w:rsidRPr="001021D1">
        <w:t>23,</w:t>
      </w:r>
      <w:r w:rsidR="00A84868">
        <w:t xml:space="preserve"> </w:t>
      </w:r>
      <w:r w:rsidRPr="001021D1">
        <w:t>2022.</w:t>
      </w:r>
    </w:p>
    <w:p w14:paraId="5B5E83D0" w14:textId="2E7BAA44" w:rsidR="006F4FE8" w:rsidRPr="001021D1" w:rsidRDefault="006F4FE8" w:rsidP="009C3788">
      <w:pPr>
        <w:pStyle w:val="H4G"/>
      </w:pPr>
      <w:r w:rsidRPr="001021D1">
        <w:tab/>
      </w:r>
      <w:r w:rsidRPr="001021D1">
        <w:tab/>
        <w:t>Committee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Child</w:t>
      </w:r>
    </w:p>
    <w:p w14:paraId="53F39EA6" w14:textId="3E371785" w:rsidR="006F4FE8" w:rsidRPr="001021D1" w:rsidRDefault="006F4FE8" w:rsidP="004B2579">
      <w:pPr>
        <w:pStyle w:val="SingleTxtG"/>
      </w:pPr>
      <w:r w:rsidRPr="001021D1">
        <w:t>201.</w:t>
      </w:r>
      <w:r w:rsidRPr="001021D1">
        <w:tab/>
        <w:t>The</w:t>
      </w:r>
      <w:r w:rsidR="00A84868">
        <w:t xml:space="preserve"> </w:t>
      </w:r>
      <w:r w:rsidRPr="001021D1">
        <w:t>Fourth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Fifth</w:t>
      </w:r>
      <w:r w:rsidR="00A84868">
        <w:t xml:space="preserve"> </w:t>
      </w:r>
      <w:r w:rsidRPr="001021D1">
        <w:t>Periodic</w:t>
      </w:r>
      <w:r w:rsidR="00A84868">
        <w:t xml:space="preserve"> </w:t>
      </w:r>
      <w:r w:rsidRPr="001021D1">
        <w:t>Reports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Convention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Child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adopted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Government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May</w:t>
      </w:r>
      <w:r w:rsidR="00A84868">
        <w:t xml:space="preserve"> </w:t>
      </w:r>
      <w:r w:rsidRPr="001021D1">
        <w:t>19,</w:t>
      </w:r>
      <w:r w:rsidR="00A84868">
        <w:t xml:space="preserve"> </w:t>
      </w:r>
      <w:r w:rsidRPr="001021D1">
        <w:t>2022.</w:t>
      </w:r>
    </w:p>
    <w:p w14:paraId="441A2936" w14:textId="05215AEC" w:rsidR="006F4FE8" w:rsidRPr="001021D1" w:rsidRDefault="006F4FE8" w:rsidP="004B2579">
      <w:pPr>
        <w:pStyle w:val="SingleTxtG"/>
      </w:pPr>
      <w:r w:rsidRPr="001021D1">
        <w:t>202.</w:t>
      </w:r>
      <w:r w:rsidRPr="001021D1">
        <w:tab/>
        <w:t>At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summit</w:t>
      </w:r>
      <w:r w:rsidR="00A84868">
        <w:t xml:space="preserve"> </w:t>
      </w:r>
      <w:r w:rsidRPr="001021D1">
        <w:t>held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September</w:t>
      </w:r>
      <w:r w:rsidR="00A84868">
        <w:t xml:space="preserve"> </w:t>
      </w:r>
      <w:r w:rsidRPr="001021D1">
        <w:t>2015,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United</w:t>
      </w:r>
      <w:r w:rsidR="00A84868">
        <w:t xml:space="preserve"> </w:t>
      </w:r>
      <w:r w:rsidRPr="001021D1">
        <w:t>Nations</w:t>
      </w:r>
      <w:r w:rsidR="00A84868">
        <w:t xml:space="preserve"> </w:t>
      </w:r>
      <w:r w:rsidRPr="001021D1">
        <w:t>adopted</w:t>
      </w:r>
      <w:r w:rsidR="00A84868">
        <w:t xml:space="preserve"> </w:t>
      </w:r>
      <w:r w:rsidRPr="001021D1">
        <w:t>Resolution</w:t>
      </w:r>
      <w:r w:rsidR="00A84868">
        <w:t xml:space="preserve"> </w:t>
      </w:r>
      <w:hyperlink r:id="rId18" w:history="1">
        <w:r w:rsidRPr="006C3EA2">
          <w:rPr>
            <w:rStyle w:val="Hyperlink"/>
          </w:rPr>
          <w:t>A/RES/70/1</w:t>
        </w:r>
      </w:hyperlink>
      <w:r w:rsidR="009E2DB7">
        <w:t xml:space="preserve"> – </w:t>
      </w:r>
      <w:r w:rsidRPr="001021D1">
        <w:t>Transforming</w:t>
      </w:r>
      <w:r w:rsidR="00A84868">
        <w:t xml:space="preserve"> </w:t>
      </w:r>
      <w:r w:rsidRPr="001021D1">
        <w:t>our</w:t>
      </w:r>
      <w:r w:rsidR="00A84868">
        <w:t xml:space="preserve"> </w:t>
      </w:r>
      <w:r w:rsidRPr="001021D1">
        <w:t>world: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2030</w:t>
      </w:r>
      <w:r w:rsidR="00A84868">
        <w:t xml:space="preserve"> </w:t>
      </w:r>
      <w:r w:rsidRPr="001021D1">
        <w:t>Agenda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Sustainable</w:t>
      </w:r>
      <w:r w:rsidR="00A84868">
        <w:t xml:space="preserve"> </w:t>
      </w:r>
      <w:r w:rsidRPr="001021D1">
        <w:t>Development</w:t>
      </w:r>
      <w:r w:rsidR="00A84868">
        <w:t xml:space="preserve"> </w:t>
      </w:r>
      <w:r w:rsidR="009E2DB7">
        <w:t>–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UN</w:t>
      </w:r>
      <w:r w:rsidR="00A84868">
        <w:t xml:space="preserve"> </w:t>
      </w:r>
      <w:r w:rsidRPr="001021D1">
        <w:t>Agenda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achieving</w:t>
      </w:r>
      <w:r w:rsidR="00A84868">
        <w:t xml:space="preserve"> </w:t>
      </w:r>
      <w:r w:rsidRPr="001021D1">
        <w:t>sustainable</w:t>
      </w:r>
      <w:r w:rsidR="00A84868">
        <w:t xml:space="preserve"> </w:t>
      </w:r>
      <w:r w:rsidRPr="001021D1">
        <w:t>development</w:t>
      </w:r>
      <w:r w:rsidR="00A84868">
        <w:t xml:space="preserve"> </w:t>
      </w:r>
      <w:r w:rsidRPr="001021D1">
        <w:t>until</w:t>
      </w:r>
      <w:r w:rsidR="00A84868">
        <w:t xml:space="preserve"> </w:t>
      </w:r>
      <w:r w:rsidRPr="001021D1">
        <w:t>2030.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Government</w:t>
      </w:r>
      <w:r w:rsidR="00A84868">
        <w:t xml:space="preserve"> </w:t>
      </w:r>
      <w:r w:rsidRPr="001021D1">
        <w:t>directly</w:t>
      </w:r>
      <w:r w:rsidR="00A84868">
        <w:t xml:space="preserve"> </w:t>
      </w:r>
      <w:r w:rsidRPr="001021D1">
        <w:t>participated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development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writing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Agenda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Sustainable</w:t>
      </w:r>
      <w:r w:rsidR="00A84868">
        <w:t xml:space="preserve"> </w:t>
      </w:r>
      <w:r w:rsidRPr="001021D1">
        <w:t>Development</w:t>
      </w:r>
      <w:r w:rsidR="00A84868">
        <w:t xml:space="preserve"> </w:t>
      </w:r>
      <w:r w:rsidRPr="001021D1">
        <w:t>through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involvement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citizens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process,</w:t>
      </w:r>
      <w:r w:rsidR="00A84868">
        <w:t xml:space="preserve"> </w:t>
      </w:r>
      <w:r w:rsidRPr="001021D1">
        <w:t>through</w:t>
      </w:r>
      <w:r w:rsidR="00A84868">
        <w:t xml:space="preserve"> </w:t>
      </w:r>
      <w:r w:rsidRPr="001021D1">
        <w:t>consultations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development</w:t>
      </w:r>
      <w:r w:rsidR="00A84868">
        <w:t xml:space="preserve"> </w:t>
      </w:r>
      <w:r w:rsidRPr="001021D1">
        <w:t>agenda</w:t>
      </w:r>
      <w:r w:rsidR="00A84868">
        <w:t xml:space="preserve"> </w:t>
      </w:r>
      <w:r w:rsidRPr="001021D1">
        <w:t>after</w:t>
      </w:r>
      <w:r w:rsidR="00A84868">
        <w:t xml:space="preserve"> </w:t>
      </w:r>
      <w:r w:rsidRPr="001021D1">
        <w:t>2015,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through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direct</w:t>
      </w:r>
      <w:r w:rsidR="00A84868">
        <w:t xml:space="preserve"> </w:t>
      </w:r>
      <w:r w:rsidRPr="001021D1">
        <w:t>participation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state</w:t>
      </w:r>
      <w:r w:rsidR="00A84868">
        <w:t xml:space="preserve"> </w:t>
      </w:r>
      <w:r w:rsidRPr="001021D1">
        <w:t>representatives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global</w:t>
      </w:r>
      <w:r w:rsidR="00A84868">
        <w:t xml:space="preserve"> </w:t>
      </w:r>
      <w:r w:rsidRPr="001021D1">
        <w:t>forums</w:t>
      </w:r>
      <w:r w:rsidR="00A84868">
        <w:t xml:space="preserve"> </w:t>
      </w:r>
      <w:r w:rsidRPr="001021D1">
        <w:t>defining</w:t>
      </w:r>
      <w:r w:rsidR="00A84868">
        <w:t xml:space="preserve"> </w:t>
      </w:r>
      <w:r w:rsidRPr="001021D1">
        <w:t>sustainable</w:t>
      </w:r>
      <w:r w:rsidR="00A84868">
        <w:t xml:space="preserve"> </w:t>
      </w:r>
      <w:r w:rsidRPr="001021D1">
        <w:t>development</w:t>
      </w:r>
      <w:r w:rsidR="00A84868">
        <w:t xml:space="preserve"> </w:t>
      </w:r>
      <w:r w:rsidRPr="001021D1">
        <w:t>goals.</w:t>
      </w:r>
      <w:r w:rsidRPr="00154A22">
        <w:rPr>
          <w:rStyle w:val="FootnoteReference"/>
        </w:rPr>
        <w:footnoteReference w:id="210"/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December</w:t>
      </w:r>
      <w:r w:rsidR="00A84868">
        <w:t xml:space="preserve"> </w:t>
      </w:r>
      <w:r w:rsidRPr="001021D1">
        <w:t>30,</w:t>
      </w:r>
      <w:r w:rsidR="00A84868">
        <w:t xml:space="preserve"> </w:t>
      </w:r>
      <w:r w:rsidRPr="001021D1">
        <w:t>2015,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Government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</w:t>
      </w:r>
      <w:r w:rsidR="00011643">
        <w:t xml:space="preserve"> </w:t>
      </w:r>
      <w:r w:rsidRPr="001021D1">
        <w:t>formed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Interdepartmental</w:t>
      </w:r>
      <w:r w:rsidR="00A84868">
        <w:t xml:space="preserve"> </w:t>
      </w:r>
      <w:r w:rsidRPr="001021D1">
        <w:t>Working</w:t>
      </w:r>
      <w:r w:rsidR="00A84868">
        <w:t xml:space="preserve"> </w:t>
      </w:r>
      <w:r w:rsidRPr="001021D1">
        <w:t>Group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UN</w:t>
      </w:r>
      <w:r w:rsidR="00A84868">
        <w:t xml:space="preserve"> </w:t>
      </w:r>
      <w:r w:rsidRPr="001021D1">
        <w:t>Agenda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Sustainable</w:t>
      </w:r>
      <w:r w:rsidR="00A84868">
        <w:t xml:space="preserve"> </w:t>
      </w:r>
      <w:r w:rsidRPr="001021D1">
        <w:t>Development</w:t>
      </w:r>
      <w:r w:rsidR="00A84868">
        <w:t xml:space="preserve"> </w:t>
      </w:r>
      <w:r w:rsidRPr="001021D1">
        <w:t>until</w:t>
      </w:r>
      <w:r w:rsidR="00A84868">
        <w:t xml:space="preserve"> </w:t>
      </w:r>
      <w:r w:rsidRPr="001021D1">
        <w:t>2030</w:t>
      </w:r>
      <w:r w:rsidR="00A84868">
        <w:t xml:space="preserve"> </w:t>
      </w:r>
      <w:r w:rsidRPr="001021D1">
        <w:t>(hereinafter:</w:t>
      </w:r>
      <w:r w:rsidR="00A84868">
        <w:t xml:space="preserve"> </w:t>
      </w:r>
      <w:r w:rsidRPr="001021D1">
        <w:t>MRRG).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group</w:t>
      </w:r>
      <w:r w:rsidR="00A84868">
        <w:t xml:space="preserve"> </w:t>
      </w:r>
      <w:r w:rsidRPr="001021D1">
        <w:t>consists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representatives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26</w:t>
      </w:r>
      <w:r w:rsidR="00A84868">
        <w:t xml:space="preserve"> </w:t>
      </w:r>
      <w:r w:rsidRPr="001021D1">
        <w:t>relevant</w:t>
      </w:r>
      <w:r w:rsidR="00A84868">
        <w:t xml:space="preserve"> </w:t>
      </w:r>
      <w:r w:rsidRPr="001021D1">
        <w:t>bodies.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tasks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MRRG</w:t>
      </w:r>
      <w:r w:rsidR="00A84868">
        <w:t xml:space="preserve"> </w:t>
      </w:r>
      <w:r w:rsidRPr="001021D1">
        <w:t>are:</w:t>
      </w:r>
      <w:r w:rsidR="00A84868">
        <w:t xml:space="preserve"> </w:t>
      </w:r>
      <w:r w:rsidRPr="001021D1">
        <w:t>monitoring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2030</w:t>
      </w:r>
      <w:r w:rsidR="00A84868">
        <w:t xml:space="preserve"> </w:t>
      </w:r>
      <w:r w:rsidRPr="001021D1">
        <w:t>Agenda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cooperation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relevant</w:t>
      </w:r>
      <w:r w:rsidR="00A84868">
        <w:t xml:space="preserve"> </w:t>
      </w:r>
      <w:r w:rsidRPr="001021D1">
        <w:t>ministries;</w:t>
      </w:r>
      <w:r w:rsidR="00A84868">
        <w:t xml:space="preserve"> </w:t>
      </w:r>
      <w:r w:rsidRPr="001021D1">
        <w:t>coordinating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unifying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views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activities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relevant</w:t>
      </w:r>
      <w:r w:rsidR="00A84868">
        <w:t xml:space="preserve"> </w:t>
      </w:r>
      <w:r w:rsidRPr="001021D1">
        <w:t>ministries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2030</w:t>
      </w:r>
      <w:r w:rsidR="00A84868">
        <w:t xml:space="preserve"> </w:t>
      </w:r>
      <w:r w:rsidRPr="001021D1">
        <w:t>Agenda;</w:t>
      </w:r>
      <w:r w:rsidR="00A84868">
        <w:t xml:space="preserve"> </w:t>
      </w:r>
      <w:r w:rsidRPr="001021D1">
        <w:t>proposing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process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adopting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strategy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sustainable</w:t>
      </w:r>
      <w:r w:rsidR="00A84868">
        <w:t xml:space="preserve"> </w:t>
      </w:r>
      <w:r w:rsidRPr="001021D1">
        <w:t>development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financing,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would</w:t>
      </w:r>
      <w:r w:rsidR="00A84868">
        <w:t xml:space="preserve"> </w:t>
      </w:r>
      <w:r w:rsidRPr="001021D1">
        <w:t>harmonize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entire</w:t>
      </w:r>
      <w:r w:rsidR="00A84868">
        <w:t xml:space="preserve"> </w:t>
      </w:r>
      <w:r w:rsidRPr="001021D1">
        <w:t>Agenda</w:t>
      </w:r>
      <w:r w:rsidR="00A84868">
        <w:t xml:space="preserve"> </w:t>
      </w:r>
      <w:r w:rsidRPr="001021D1">
        <w:t>2030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conditions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needs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meet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order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fulfill</w:t>
      </w:r>
      <w:r w:rsidR="00A84868">
        <w:t xml:space="preserve"> </w:t>
      </w:r>
      <w:r w:rsidRPr="001021D1">
        <w:t>its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obligations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successfully</w:t>
      </w:r>
      <w:r w:rsidR="00A84868">
        <w:t xml:space="preserve"> </w:t>
      </w:r>
      <w:r w:rsidRPr="001021D1">
        <w:t>complete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accession</w:t>
      </w:r>
      <w:r w:rsidR="00A84868">
        <w:t xml:space="preserve"> </w:t>
      </w:r>
      <w:r w:rsidRPr="001021D1">
        <w:t>negotiations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European</w:t>
      </w:r>
      <w:r w:rsidR="00A84868">
        <w:t xml:space="preserve"> </w:t>
      </w:r>
      <w:r w:rsidRPr="001021D1">
        <w:t>Union;</w:t>
      </w:r>
      <w:r w:rsidR="00A84868">
        <w:t xml:space="preserve"> </w:t>
      </w:r>
      <w:r w:rsidRPr="001021D1">
        <w:t>proposing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basis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statistical</w:t>
      </w:r>
      <w:r w:rsidR="00A84868">
        <w:t xml:space="preserve"> </w:t>
      </w:r>
      <w:r w:rsidRPr="001021D1">
        <w:t>monitoring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objectives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its</w:t>
      </w:r>
      <w:r w:rsidR="00A84868">
        <w:t xml:space="preserve"> </w:t>
      </w:r>
      <w:r w:rsidRPr="001021D1">
        <w:t>scope;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preparing</w:t>
      </w:r>
      <w:r w:rsidR="00A84868">
        <w:t xml:space="preserve"> </w:t>
      </w:r>
      <w:r w:rsidRPr="001021D1">
        <w:t>periodic</w:t>
      </w:r>
      <w:r w:rsidR="00A84868">
        <w:t xml:space="preserve"> </w:t>
      </w:r>
      <w:r w:rsidRPr="001021D1">
        <w:t>reports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Agenda</w:t>
      </w:r>
      <w:r w:rsidR="00A84868">
        <w:t xml:space="preserve"> </w:t>
      </w:r>
      <w:r w:rsidRPr="001021D1">
        <w:t>2030.</w:t>
      </w:r>
      <w:r w:rsidRPr="00154A22">
        <w:rPr>
          <w:rStyle w:val="FootnoteReference"/>
        </w:rPr>
        <w:footnoteReference w:id="211"/>
      </w:r>
      <w:r w:rsidR="00A84868">
        <w:t xml:space="preserve"> </w:t>
      </w:r>
      <w:r w:rsidRPr="001021D1">
        <w:t>Based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report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MAPS</w:t>
      </w:r>
      <w:r w:rsidR="00A84868">
        <w:t xml:space="preserve"> </w:t>
      </w:r>
      <w:r w:rsidRPr="001021D1">
        <w:t>mission</w:t>
      </w:r>
      <w:r w:rsidR="00A84868">
        <w:t xml:space="preserve"> </w:t>
      </w:r>
      <w:r w:rsidRPr="001021D1">
        <w:t>(Mainstreaming,</w:t>
      </w:r>
      <w:r w:rsidR="00A84868">
        <w:t xml:space="preserve"> </w:t>
      </w:r>
      <w:r w:rsidRPr="001021D1">
        <w:t>Acceleration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Policy</w:t>
      </w:r>
      <w:r w:rsidR="00A84868">
        <w:t xml:space="preserve"> </w:t>
      </w:r>
      <w:r w:rsidRPr="001021D1">
        <w:t>Support),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Voluntary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Report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2030</w:t>
      </w:r>
      <w:r w:rsidR="00A84868">
        <w:t xml:space="preserve"> </w:t>
      </w:r>
      <w:r w:rsidRPr="001021D1">
        <w:t>Agenda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Sustainable</w:t>
      </w:r>
      <w:r w:rsidR="00A84868">
        <w:t xml:space="preserve"> </w:t>
      </w:r>
      <w:r w:rsidRPr="001021D1">
        <w:t>Development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prepared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presented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New</w:t>
      </w:r>
      <w:r w:rsidR="00A84868">
        <w:t xml:space="preserve"> </w:t>
      </w:r>
      <w:r w:rsidRPr="001021D1">
        <w:t>York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2019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High</w:t>
      </w:r>
      <w:r w:rsidR="00A84868">
        <w:t xml:space="preserve"> </w:t>
      </w:r>
      <w:r w:rsidRPr="001021D1">
        <w:t>Level</w:t>
      </w:r>
      <w:r w:rsidR="00A84868">
        <w:t xml:space="preserve"> </w:t>
      </w:r>
      <w:r w:rsidRPr="001021D1">
        <w:t>Political</w:t>
      </w:r>
      <w:r w:rsidR="00A84868">
        <w:t xml:space="preserve"> </w:t>
      </w:r>
      <w:r w:rsidRPr="001021D1">
        <w:t>Forum,</w:t>
      </w:r>
      <w:r w:rsidR="00A84868">
        <w:t xml:space="preserve"> </w:t>
      </w:r>
      <w:r w:rsidRPr="001021D1">
        <w:t>held</w:t>
      </w:r>
      <w:r w:rsidR="00A84868">
        <w:t xml:space="preserve"> </w:t>
      </w:r>
      <w:r w:rsidRPr="001021D1">
        <w:t>under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auspices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ECOSOC.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recommendations</w:t>
      </w:r>
      <w:r w:rsidR="00A84868">
        <w:t xml:space="preserve"> </w:t>
      </w:r>
      <w:r w:rsidRPr="001021D1">
        <w:t>received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RS</w:t>
      </w:r>
      <w:r w:rsidR="00874996">
        <w:t xml:space="preserve"> </w:t>
      </w:r>
      <w:r w:rsidRPr="001021D1">
        <w:t>from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UN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Mechanisms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related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Sustainable</w:t>
      </w:r>
      <w:r w:rsidR="00A84868">
        <w:t xml:space="preserve"> </w:t>
      </w:r>
      <w:r w:rsidRPr="001021D1">
        <w:t>Development</w:t>
      </w:r>
      <w:r w:rsidR="00A84868">
        <w:t xml:space="preserve"> </w:t>
      </w:r>
      <w:r w:rsidRPr="001021D1">
        <w:t>Goals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UN</w:t>
      </w:r>
      <w:r w:rsidR="00A84868">
        <w:t xml:space="preserve"> </w:t>
      </w:r>
      <w:r w:rsidRPr="001021D1">
        <w:t>Agenda</w:t>
      </w:r>
      <w:r w:rsidR="00A84868">
        <w:t xml:space="preserve"> </w:t>
      </w:r>
      <w:r w:rsidRPr="001021D1">
        <w:t>2030.</w:t>
      </w:r>
      <w:r w:rsidR="00A84868">
        <w:t xml:space="preserve"> </w:t>
      </w:r>
      <w:r w:rsidRPr="001021D1">
        <w:t>They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integral</w:t>
      </w:r>
      <w:r w:rsidR="00A84868">
        <w:t xml:space="preserve"> </w:t>
      </w:r>
      <w:r w:rsidRPr="001021D1">
        <w:t>part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Plan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Recommendations</w:t>
      </w:r>
      <w:r w:rsidR="00A84868">
        <w:t xml:space="preserve"> </w:t>
      </w:r>
      <w:r w:rsidRPr="001021D1">
        <w:t>led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Government</w:t>
      </w:r>
      <w:r w:rsidR="00A84868">
        <w:t xml:space="preserve"> </w:t>
      </w:r>
      <w:r w:rsidRPr="001021D1">
        <w:t>Council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Monitoring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UN</w:t>
      </w:r>
      <w:r w:rsidR="00A84868">
        <w:t xml:space="preserve"> </w:t>
      </w:r>
      <w:r w:rsidRPr="001021D1">
        <w:t>Recommendations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Rights.</w:t>
      </w:r>
    </w:p>
    <w:p w14:paraId="3AABCD77" w14:textId="16AEF313" w:rsidR="006F4FE8" w:rsidRPr="001021D1" w:rsidRDefault="006F4FE8" w:rsidP="007E50D8">
      <w:pPr>
        <w:pStyle w:val="HChG"/>
      </w:pPr>
      <w:r w:rsidRPr="001021D1">
        <w:lastRenderedPageBreak/>
        <w:tab/>
        <w:t>III.</w:t>
      </w:r>
      <w:r w:rsidRPr="001021D1">
        <w:tab/>
        <w:t>Information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non-discrimination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equality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effective</w:t>
      </w:r>
      <w:r w:rsidR="00A84868">
        <w:t xml:space="preserve"> </w:t>
      </w:r>
      <w:r w:rsidRPr="001021D1">
        <w:t>remedies</w:t>
      </w:r>
    </w:p>
    <w:p w14:paraId="6BF627B1" w14:textId="68A7E0F3" w:rsidR="006F4FE8" w:rsidRPr="001021D1" w:rsidRDefault="006F4FE8" w:rsidP="007E50D8">
      <w:pPr>
        <w:pStyle w:val="H1G"/>
      </w:pPr>
      <w:r w:rsidRPr="001021D1">
        <w:tab/>
      </w:r>
      <w:r w:rsidRPr="001021D1">
        <w:tab/>
        <w:t>Non-discrimination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equality</w:t>
      </w:r>
    </w:p>
    <w:p w14:paraId="5D5DACDB" w14:textId="77A3BBC5" w:rsidR="006F4FE8" w:rsidRPr="00C817F4" w:rsidRDefault="006F4FE8" w:rsidP="007E50D8">
      <w:pPr>
        <w:pStyle w:val="H23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C817F4">
        <w:rPr>
          <w:lang w:val="en-US"/>
        </w:rPr>
        <w:t>The</w:t>
      </w:r>
      <w:r w:rsidR="00A84868">
        <w:rPr>
          <w:lang w:val="en-US"/>
        </w:rPr>
        <w:t xml:space="preserve"> </w:t>
      </w:r>
      <w:r w:rsidRPr="001021D1">
        <w:t>Constitution,</w:t>
      </w:r>
      <w:r w:rsidR="00A84868">
        <w:t xml:space="preserve"> </w:t>
      </w:r>
      <w:r w:rsidRPr="001021D1">
        <w:t>definition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grounds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non-discrimination</w:t>
      </w:r>
    </w:p>
    <w:p w14:paraId="6DBD3BA0" w14:textId="2CC6474D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203.</w:t>
      </w:r>
      <w:r w:rsidRPr="001021D1">
        <w:rPr>
          <w:bCs/>
        </w:rPr>
        <w:tab/>
        <w:t>Constitution</w:t>
      </w:r>
      <w:r w:rsidR="00A84868">
        <w:rPr>
          <w:bCs/>
        </w:rPr>
        <w:t xml:space="preserve"> </w:t>
      </w:r>
      <w:r w:rsidRPr="001021D1">
        <w:rPr>
          <w:bCs/>
        </w:rPr>
        <w:t>stipulates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everyone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equal</w:t>
      </w:r>
      <w:r w:rsidR="00A84868">
        <w:rPr>
          <w:bCs/>
        </w:rPr>
        <w:t xml:space="preserve"> </w:t>
      </w:r>
      <w:r w:rsidRPr="001021D1">
        <w:rPr>
          <w:bCs/>
        </w:rPr>
        <w:t>before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everyone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equal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protection,</w:t>
      </w:r>
      <w:r w:rsidR="00A84868">
        <w:rPr>
          <w:bCs/>
        </w:rPr>
        <w:t xml:space="preserve"> </w:t>
      </w:r>
      <w:r w:rsidRPr="001021D1">
        <w:rPr>
          <w:bCs/>
        </w:rPr>
        <w:t>without</w:t>
      </w:r>
      <w:r w:rsidR="00A84868">
        <w:rPr>
          <w:bCs/>
        </w:rPr>
        <w:t xml:space="preserve"> </w:t>
      </w:r>
      <w:r w:rsidRPr="001021D1">
        <w:rPr>
          <w:bCs/>
        </w:rPr>
        <w:t>discrimination.</w:t>
      </w:r>
      <w:r w:rsidR="00A84868">
        <w:rPr>
          <w:bCs/>
        </w:rPr>
        <w:t xml:space="preserve"> </w:t>
      </w:r>
      <w:r w:rsidRPr="001021D1">
        <w:rPr>
          <w:bCs/>
        </w:rPr>
        <w:t>Any</w:t>
      </w:r>
      <w:r w:rsidR="00A84868">
        <w:rPr>
          <w:bCs/>
        </w:rPr>
        <w:t xml:space="preserve"> </w:t>
      </w:r>
      <w:r w:rsidRPr="001021D1">
        <w:rPr>
          <w:bCs/>
        </w:rPr>
        <w:t>discrimination,</w:t>
      </w:r>
      <w:r w:rsidR="00A84868">
        <w:rPr>
          <w:bCs/>
        </w:rPr>
        <w:t xml:space="preserve"> </w:t>
      </w:r>
      <w:r w:rsidRPr="001021D1">
        <w:rPr>
          <w:bCs/>
        </w:rPr>
        <w:t>direct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indirect,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any</w:t>
      </w:r>
      <w:r w:rsidR="00A84868">
        <w:rPr>
          <w:bCs/>
        </w:rPr>
        <w:t xml:space="preserve"> </w:t>
      </w:r>
      <w:r w:rsidRPr="001021D1">
        <w:rPr>
          <w:bCs/>
        </w:rPr>
        <w:t>grounds,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particular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grounds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race,</w:t>
      </w:r>
      <w:r w:rsidR="00A84868">
        <w:rPr>
          <w:bCs/>
        </w:rPr>
        <w:t xml:space="preserve"> </w:t>
      </w:r>
      <w:r w:rsidRPr="001021D1">
        <w:rPr>
          <w:bCs/>
        </w:rPr>
        <w:t>sex,</w:t>
      </w:r>
      <w:r w:rsidR="00A84868">
        <w:rPr>
          <w:bCs/>
        </w:rPr>
        <w:t xml:space="preserve"> </w:t>
      </w:r>
      <w:r w:rsidRPr="001021D1">
        <w:rPr>
          <w:bCs/>
        </w:rPr>
        <w:t>nationality,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origin,</w:t>
      </w:r>
      <w:r w:rsidR="00A84868">
        <w:rPr>
          <w:bCs/>
        </w:rPr>
        <w:t xml:space="preserve"> </w:t>
      </w:r>
      <w:r w:rsidRPr="001021D1">
        <w:rPr>
          <w:bCs/>
        </w:rPr>
        <w:t>birth,</w:t>
      </w:r>
      <w:r w:rsidR="00A84868">
        <w:rPr>
          <w:bCs/>
        </w:rPr>
        <w:t xml:space="preserve"> </w:t>
      </w:r>
      <w:r w:rsidRPr="001021D1">
        <w:rPr>
          <w:bCs/>
        </w:rPr>
        <w:t>religion,</w:t>
      </w:r>
      <w:r w:rsidR="00A84868">
        <w:rPr>
          <w:bCs/>
        </w:rPr>
        <w:t xml:space="preserve"> </w:t>
      </w:r>
      <w:r w:rsidRPr="001021D1">
        <w:rPr>
          <w:bCs/>
        </w:rPr>
        <w:t>political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opinion,</w:t>
      </w:r>
      <w:r w:rsidR="00A84868">
        <w:rPr>
          <w:bCs/>
        </w:rPr>
        <w:t xml:space="preserve"> </w:t>
      </w:r>
      <w:r w:rsidRPr="001021D1">
        <w:rPr>
          <w:bCs/>
        </w:rPr>
        <w:t>property,</w:t>
      </w:r>
      <w:r w:rsidR="00A84868">
        <w:rPr>
          <w:bCs/>
        </w:rPr>
        <w:t xml:space="preserve"> </w:t>
      </w:r>
      <w:r w:rsidRPr="001021D1">
        <w:rPr>
          <w:bCs/>
        </w:rPr>
        <w:t>culture,</w:t>
      </w:r>
      <w:r w:rsidR="00A84868">
        <w:rPr>
          <w:bCs/>
        </w:rPr>
        <w:t xml:space="preserve"> </w:t>
      </w:r>
      <w:r w:rsidRPr="001021D1">
        <w:rPr>
          <w:bCs/>
        </w:rPr>
        <w:t>language,</w:t>
      </w:r>
      <w:r w:rsidR="00A84868">
        <w:rPr>
          <w:bCs/>
        </w:rPr>
        <w:t xml:space="preserve"> </w:t>
      </w:r>
      <w:r w:rsidRPr="001021D1">
        <w:rPr>
          <w:bCs/>
        </w:rPr>
        <w:t>age,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mental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physical</w:t>
      </w:r>
      <w:r w:rsidR="00A84868">
        <w:rPr>
          <w:bCs/>
        </w:rPr>
        <w:t xml:space="preserve"> </w:t>
      </w:r>
      <w:r w:rsidRPr="001021D1">
        <w:rPr>
          <w:bCs/>
        </w:rPr>
        <w:t>disability,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expressly</w:t>
      </w:r>
      <w:r w:rsidR="00A84868">
        <w:rPr>
          <w:bCs/>
        </w:rPr>
        <w:t xml:space="preserve"> </w:t>
      </w:r>
      <w:r w:rsidRPr="001021D1">
        <w:rPr>
          <w:bCs/>
        </w:rPr>
        <w:t>prohibited.</w:t>
      </w:r>
      <w:r w:rsidR="00A84868">
        <w:rPr>
          <w:bCs/>
        </w:rPr>
        <w:t xml:space="preserve"> </w:t>
      </w:r>
      <w:r w:rsidRPr="001021D1">
        <w:rPr>
          <w:bCs/>
        </w:rPr>
        <w:t>Special</w:t>
      </w:r>
      <w:r w:rsidR="00A84868">
        <w:rPr>
          <w:bCs/>
        </w:rPr>
        <w:t xml:space="preserve"> </w:t>
      </w:r>
      <w:r w:rsidRPr="001021D1">
        <w:rPr>
          <w:bCs/>
        </w:rPr>
        <w:t>measures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RS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introduce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order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achieve</w:t>
      </w:r>
      <w:r w:rsidR="00A84868">
        <w:rPr>
          <w:bCs/>
        </w:rPr>
        <w:t xml:space="preserve"> </w:t>
      </w:r>
      <w:r w:rsidRPr="001021D1">
        <w:rPr>
          <w:bCs/>
        </w:rPr>
        <w:t>full</w:t>
      </w:r>
      <w:r w:rsidR="00A84868">
        <w:rPr>
          <w:bCs/>
        </w:rPr>
        <w:t xml:space="preserve"> </w:t>
      </w:r>
      <w:r w:rsidRPr="001021D1">
        <w:rPr>
          <w:bCs/>
        </w:rPr>
        <w:t>equality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groups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essentially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unequal</w:t>
      </w:r>
      <w:r w:rsidR="00A84868">
        <w:rPr>
          <w:bCs/>
        </w:rPr>
        <w:t xml:space="preserve"> </w:t>
      </w:r>
      <w:r w:rsidRPr="001021D1">
        <w:rPr>
          <w:bCs/>
        </w:rPr>
        <w:t>position</w:t>
      </w:r>
      <w:r w:rsidR="00A84868">
        <w:rPr>
          <w:bCs/>
        </w:rPr>
        <w:t xml:space="preserve"> </w:t>
      </w:r>
      <w:r w:rsidRPr="001021D1">
        <w:rPr>
          <w:bCs/>
        </w:rPr>
        <w:t>compared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citizens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considered</w:t>
      </w:r>
      <w:r w:rsidR="00A84868">
        <w:rPr>
          <w:bCs/>
        </w:rPr>
        <w:t xml:space="preserve"> </w:t>
      </w:r>
      <w:r w:rsidRPr="001021D1">
        <w:rPr>
          <w:bCs/>
        </w:rPr>
        <w:t>discrimination.</w:t>
      </w:r>
      <w:r w:rsidRPr="00154A22">
        <w:rPr>
          <w:rStyle w:val="FootnoteReference"/>
        </w:rPr>
        <w:footnoteReference w:id="212"/>
      </w:r>
    </w:p>
    <w:p w14:paraId="0FA562D0" w14:textId="675C35D5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204.</w:t>
      </w:r>
      <w:r w:rsidRPr="001021D1">
        <w:rPr>
          <w:bCs/>
        </w:rPr>
        <w:tab/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Prohibition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regulates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prohibition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discrimination,</w:t>
      </w:r>
      <w:r w:rsidR="00A84868">
        <w:rPr>
          <w:bCs/>
        </w:rPr>
        <w:t xml:space="preserve"> </w:t>
      </w:r>
      <w:r w:rsidRPr="001021D1">
        <w:rPr>
          <w:bCs/>
        </w:rPr>
        <w:t>forms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cases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discrimination,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procedures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discrimination.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addition,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establishes,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independent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body,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Commissioner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Equality.</w:t>
      </w:r>
    </w:p>
    <w:p w14:paraId="56CC7870" w14:textId="2F95C891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205.</w:t>
      </w:r>
      <w:r w:rsidRPr="001021D1">
        <w:rPr>
          <w:bCs/>
        </w:rPr>
        <w:tab/>
        <w:t>The</w:t>
      </w:r>
      <w:r w:rsidR="00A84868">
        <w:rPr>
          <w:bCs/>
        </w:rPr>
        <w:t xml:space="preserve"> </w:t>
      </w:r>
      <w:r w:rsidRPr="001021D1">
        <w:rPr>
          <w:bCs/>
        </w:rPr>
        <w:t>principle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equality,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defined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Prohibition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Discrimination,</w:t>
      </w:r>
      <w:r w:rsidR="00A84868">
        <w:rPr>
          <w:bCs/>
        </w:rPr>
        <w:t xml:space="preserve"> </w:t>
      </w:r>
      <w:r w:rsidRPr="001021D1">
        <w:rPr>
          <w:bCs/>
        </w:rPr>
        <w:t>guarantees</w:t>
      </w:r>
      <w:r w:rsidR="00A84868">
        <w:rPr>
          <w:bCs/>
        </w:rPr>
        <w:t xml:space="preserve"> </w:t>
      </w:r>
      <w:r w:rsidRPr="001021D1">
        <w:rPr>
          <w:bCs/>
        </w:rPr>
        <w:t>equality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enjoyment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equal</w:t>
      </w:r>
      <w:r w:rsidR="00A84868">
        <w:rPr>
          <w:bCs/>
        </w:rPr>
        <w:t xml:space="preserve"> </w:t>
      </w:r>
      <w:r w:rsidRPr="001021D1">
        <w:rPr>
          <w:bCs/>
        </w:rPr>
        <w:t>position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equal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protection,</w:t>
      </w:r>
      <w:r w:rsidR="00A84868">
        <w:rPr>
          <w:bCs/>
        </w:rPr>
        <w:t xml:space="preserve"> </w:t>
      </w:r>
      <w:r w:rsidRPr="001021D1">
        <w:rPr>
          <w:bCs/>
        </w:rPr>
        <w:t>regardless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t>personal</w:t>
      </w:r>
      <w:r w:rsidR="00A84868">
        <w:rPr>
          <w:bCs/>
        </w:rPr>
        <w:t xml:space="preserve"> </w:t>
      </w:r>
      <w:r w:rsidRPr="001021D1">
        <w:rPr>
          <w:bCs/>
        </w:rPr>
        <w:t>characteristics.</w:t>
      </w:r>
      <w:r w:rsidR="00A84868">
        <w:rPr>
          <w:bCs/>
        </w:rPr>
        <w:t xml:space="preserve"> </w:t>
      </w:r>
      <w:r w:rsidRPr="001021D1">
        <w:rPr>
          <w:bCs/>
        </w:rPr>
        <w:t>Everyone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obliged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respect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principle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equality,</w:t>
      </w:r>
      <w:r w:rsidR="00A84868">
        <w:rPr>
          <w:bCs/>
        </w:rPr>
        <w:t xml:space="preserve"> </w:t>
      </w:r>
      <w:r w:rsidRPr="001021D1">
        <w:rPr>
          <w:bCs/>
        </w:rPr>
        <w:t>i.e.,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prohibition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discrimination.</w:t>
      </w:r>
      <w:r w:rsidRPr="00154A22">
        <w:rPr>
          <w:rStyle w:val="FootnoteReference"/>
        </w:rPr>
        <w:footnoteReference w:id="213"/>
      </w:r>
      <w:r w:rsidR="00A84868">
        <w:rPr>
          <w:bCs/>
        </w:rPr>
        <w:t xml:space="preserve"> </w:t>
      </w:r>
      <w:r w:rsidRPr="001021D1">
        <w:rPr>
          <w:bCs/>
        </w:rPr>
        <w:t>Forms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recognized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include</w:t>
      </w:r>
      <w:r w:rsidR="00A84868">
        <w:rPr>
          <w:bCs/>
        </w:rPr>
        <w:t xml:space="preserve"> </w:t>
      </w:r>
      <w:r w:rsidRPr="001021D1">
        <w:rPr>
          <w:bCs/>
        </w:rPr>
        <w:t>direct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indirect</w:t>
      </w:r>
      <w:r w:rsidR="00A84868">
        <w:rPr>
          <w:bCs/>
        </w:rPr>
        <w:t xml:space="preserve"> </w:t>
      </w:r>
      <w:r w:rsidRPr="001021D1">
        <w:rPr>
          <w:bCs/>
        </w:rPr>
        <w:t>discrimination,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violation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principle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equal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obligations,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invocation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responsibility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association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discrimination,</w:t>
      </w:r>
      <w:r w:rsidR="00A84868">
        <w:rPr>
          <w:bCs/>
        </w:rPr>
        <w:t xml:space="preserve"> </w:t>
      </w:r>
      <w:r w:rsidRPr="001021D1">
        <w:rPr>
          <w:bCs/>
        </w:rPr>
        <w:t>hate</w:t>
      </w:r>
      <w:r w:rsidR="00A84868">
        <w:rPr>
          <w:bCs/>
        </w:rPr>
        <w:t xml:space="preserve"> </w:t>
      </w:r>
      <w:r w:rsidRPr="001021D1">
        <w:rPr>
          <w:bCs/>
        </w:rPr>
        <w:t>speech,</w:t>
      </w:r>
      <w:r w:rsidR="00A84868">
        <w:rPr>
          <w:bCs/>
        </w:rPr>
        <w:t xml:space="preserve"> </w:t>
      </w:r>
      <w:r w:rsidRPr="001021D1">
        <w:rPr>
          <w:bCs/>
        </w:rPr>
        <w:t>harassment,</w:t>
      </w:r>
      <w:r w:rsidR="00A84868">
        <w:rPr>
          <w:bCs/>
        </w:rPr>
        <w:t xml:space="preserve"> </w:t>
      </w:r>
      <w:r w:rsidRPr="001021D1">
        <w:rPr>
          <w:bCs/>
        </w:rPr>
        <w:t>degrading</w:t>
      </w:r>
      <w:r w:rsidR="00A84868">
        <w:rPr>
          <w:bCs/>
        </w:rPr>
        <w:t xml:space="preserve"> </w:t>
      </w:r>
      <w:r w:rsidRPr="001021D1">
        <w:rPr>
          <w:bCs/>
        </w:rPr>
        <w:t>treatment,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sexual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harassment,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incitement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discrimination.</w:t>
      </w:r>
      <w:r w:rsidRPr="00154A22">
        <w:rPr>
          <w:rStyle w:val="FootnoteReference"/>
        </w:rPr>
        <w:footnoteReference w:id="214"/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addition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prohibition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discrimination,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regulates</w:t>
      </w:r>
      <w:r w:rsidR="00A84868">
        <w:rPr>
          <w:bCs/>
        </w:rPr>
        <w:t xml:space="preserve"> </w:t>
      </w:r>
      <w:r w:rsidRPr="001021D1">
        <w:rPr>
          <w:bCs/>
        </w:rPr>
        <w:t>special</w:t>
      </w:r>
      <w:r w:rsidR="00A84868">
        <w:rPr>
          <w:bCs/>
        </w:rPr>
        <w:t xml:space="preserve"> </w:t>
      </w:r>
      <w:r w:rsidRPr="001021D1">
        <w:rPr>
          <w:bCs/>
        </w:rPr>
        <w:t>cases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discrimination,</w:t>
      </w:r>
      <w:r w:rsidR="00A84868">
        <w:rPr>
          <w:bCs/>
        </w:rPr>
        <w:t xml:space="preserve"> </w:t>
      </w:r>
      <w:r w:rsidRPr="001021D1">
        <w:rPr>
          <w:bCs/>
        </w:rPr>
        <w:t>namely: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proceedings</w:t>
      </w:r>
      <w:r w:rsidR="00A84868">
        <w:rPr>
          <w:bCs/>
        </w:rPr>
        <w:t xml:space="preserve"> </w:t>
      </w:r>
      <w:r w:rsidRPr="001021D1">
        <w:rPr>
          <w:bCs/>
        </w:rPr>
        <w:t>before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authorities;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field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labor;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provision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services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use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facilities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areas;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field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education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vocational</w:t>
      </w:r>
      <w:r w:rsidR="00A84868">
        <w:rPr>
          <w:bCs/>
        </w:rPr>
        <w:t xml:space="preserve"> </w:t>
      </w:r>
      <w:r w:rsidRPr="001021D1">
        <w:rPr>
          <w:bCs/>
        </w:rPr>
        <w:t>training;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based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sex,</w:t>
      </w:r>
      <w:r w:rsidR="00A84868">
        <w:rPr>
          <w:bCs/>
        </w:rPr>
        <w:t xml:space="preserve"> </w:t>
      </w:r>
      <w:r w:rsidRPr="001021D1">
        <w:rPr>
          <w:bCs/>
        </w:rPr>
        <w:t>gender,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identity;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based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sexual</w:t>
      </w:r>
      <w:r w:rsidR="00A84868">
        <w:rPr>
          <w:bCs/>
        </w:rPr>
        <w:t xml:space="preserve"> </w:t>
      </w:r>
      <w:r w:rsidRPr="001021D1">
        <w:rPr>
          <w:bCs/>
        </w:rPr>
        <w:t>orientation;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children;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based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age;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minorities;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grounds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political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trade</w:t>
      </w:r>
      <w:r w:rsidR="00A84868">
        <w:rPr>
          <w:bCs/>
        </w:rPr>
        <w:t xml:space="preserve"> </w:t>
      </w:r>
      <w:r w:rsidRPr="001021D1">
        <w:rPr>
          <w:bCs/>
        </w:rPr>
        <w:t>union</w:t>
      </w:r>
      <w:r w:rsidR="00A84868">
        <w:rPr>
          <w:bCs/>
        </w:rPr>
        <w:t xml:space="preserve"> </w:t>
      </w:r>
      <w:r w:rsidRPr="001021D1">
        <w:rPr>
          <w:bCs/>
        </w:rPr>
        <w:t>affiliation;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disabilities;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based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health</w:t>
      </w:r>
      <w:r w:rsidR="00A84868">
        <w:rPr>
          <w:bCs/>
        </w:rPr>
        <w:t xml:space="preserve"> </w:t>
      </w:r>
      <w:r w:rsidRPr="001021D1">
        <w:rPr>
          <w:bCs/>
        </w:rPr>
        <w:t>status;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field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housing.</w:t>
      </w:r>
      <w:r w:rsidRPr="00154A22">
        <w:rPr>
          <w:rStyle w:val="FootnoteReference"/>
        </w:rPr>
        <w:footnoteReference w:id="215"/>
      </w:r>
    </w:p>
    <w:p w14:paraId="7D354756" w14:textId="7A67745B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206.</w:t>
      </w:r>
      <w:r w:rsidRPr="001021D1">
        <w:rPr>
          <w:bCs/>
        </w:rPr>
        <w:tab/>
        <w:t>In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2021,</w:t>
      </w:r>
      <w:r w:rsidR="00A84868">
        <w:rPr>
          <w:bCs/>
        </w:rPr>
        <w:t xml:space="preserve"> </w:t>
      </w:r>
      <w:r w:rsidRPr="001021D1">
        <w:rPr>
          <w:bCs/>
        </w:rPr>
        <w:t>amendments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Prohibition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were</w:t>
      </w:r>
      <w:r w:rsidR="00A84868">
        <w:rPr>
          <w:bCs/>
        </w:rPr>
        <w:t xml:space="preserve"> </w:t>
      </w:r>
      <w:r w:rsidRPr="001021D1">
        <w:rPr>
          <w:bCs/>
        </w:rPr>
        <w:t>adopted,</w:t>
      </w:r>
      <w:r w:rsidR="00A84868">
        <w:rPr>
          <w:bCs/>
        </w:rPr>
        <w:t xml:space="preserve"> </w:t>
      </w:r>
      <w:r w:rsidRPr="001021D1">
        <w:rPr>
          <w:bCs/>
        </w:rPr>
        <w:t>taking</w:t>
      </w:r>
      <w:r w:rsidR="00A84868">
        <w:rPr>
          <w:bCs/>
        </w:rPr>
        <w:t xml:space="preserve"> </w:t>
      </w:r>
      <w:r w:rsidRPr="001021D1">
        <w:rPr>
          <w:bCs/>
        </w:rPr>
        <w:t>into</w:t>
      </w:r>
      <w:r w:rsidR="00A84868">
        <w:rPr>
          <w:bCs/>
        </w:rPr>
        <w:t xml:space="preserve"> </w:t>
      </w:r>
      <w:r w:rsidRPr="001021D1">
        <w:rPr>
          <w:bCs/>
        </w:rPr>
        <w:t>account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recommendations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United</w:t>
      </w:r>
      <w:r w:rsidR="00A84868">
        <w:rPr>
          <w:bCs/>
        </w:rPr>
        <w:t xml:space="preserve"> </w:t>
      </w:r>
      <w:r w:rsidRPr="001021D1">
        <w:rPr>
          <w:bCs/>
        </w:rPr>
        <w:t>Nations</w:t>
      </w:r>
      <w:r w:rsidR="00A84868">
        <w:rPr>
          <w:bCs/>
        </w:rPr>
        <w:t xml:space="preserve"> </w:t>
      </w:r>
      <w:r w:rsidRPr="001021D1">
        <w:rPr>
          <w:bCs/>
        </w:rPr>
        <w:t>mechanisms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EU,</w:t>
      </w:r>
      <w:r w:rsidR="00A84868">
        <w:rPr>
          <w:bCs/>
        </w:rPr>
        <w:t xml:space="preserve"> </w:t>
      </w:r>
      <w:r w:rsidRPr="001021D1">
        <w:rPr>
          <w:bCs/>
        </w:rPr>
        <w:t>which,</w:t>
      </w:r>
      <w:r w:rsidR="00A84868">
        <w:rPr>
          <w:bCs/>
        </w:rPr>
        <w:t xml:space="preserve"> </w:t>
      </w:r>
      <w:r w:rsidRPr="001021D1">
        <w:rPr>
          <w:bCs/>
        </w:rPr>
        <w:t>among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things,</w:t>
      </w:r>
      <w:r w:rsidR="00A84868">
        <w:rPr>
          <w:bCs/>
        </w:rPr>
        <w:t xml:space="preserve"> </w:t>
      </w:r>
      <w:r w:rsidRPr="001021D1">
        <w:rPr>
          <w:bCs/>
        </w:rPr>
        <w:t>strengthened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role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Commissioner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Equality.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amendments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notion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indirect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fully</w:t>
      </w:r>
      <w:r w:rsidR="00A84868">
        <w:rPr>
          <w:bCs/>
        </w:rPr>
        <w:t xml:space="preserve"> </w:t>
      </w:r>
      <w:r w:rsidRPr="001021D1">
        <w:rPr>
          <w:bCs/>
        </w:rPr>
        <w:t>harmonized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corresponding</w:t>
      </w:r>
      <w:r w:rsidR="00A84868">
        <w:rPr>
          <w:bCs/>
        </w:rPr>
        <w:t xml:space="preserve"> </w:t>
      </w:r>
      <w:r w:rsidRPr="001021D1">
        <w:rPr>
          <w:bCs/>
        </w:rPr>
        <w:t>EU</w:t>
      </w:r>
      <w:r w:rsidR="00A84868">
        <w:rPr>
          <w:bCs/>
        </w:rPr>
        <w:t xml:space="preserve"> </w:t>
      </w:r>
      <w:r w:rsidRPr="001021D1">
        <w:rPr>
          <w:bCs/>
        </w:rPr>
        <w:t>legislation,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incitement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introduced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form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discrimination.</w:t>
      </w:r>
      <w:r w:rsidR="00A84868">
        <w:rPr>
          <w:bCs/>
        </w:rPr>
        <w:t xml:space="preserve"> </w:t>
      </w:r>
      <w:r w:rsidRPr="001021D1">
        <w:rPr>
          <w:bCs/>
        </w:rPr>
        <w:t>Segregation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defined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="00CF659D">
        <w:rPr>
          <w:bCs/>
        </w:rPr>
        <w:t>“</w:t>
      </w:r>
      <w:r w:rsidRPr="001021D1">
        <w:rPr>
          <w:bCs/>
        </w:rPr>
        <w:t>any</w:t>
      </w:r>
      <w:r w:rsidR="00A84868">
        <w:rPr>
          <w:bCs/>
        </w:rPr>
        <w:t xml:space="preserve"> </w:t>
      </w:r>
      <w:r w:rsidRPr="001021D1">
        <w:rPr>
          <w:bCs/>
        </w:rPr>
        <w:t>act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natural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person</w:t>
      </w:r>
      <w:r w:rsidR="00A84868">
        <w:rPr>
          <w:bCs/>
        </w:rPr>
        <w:t xml:space="preserve"> </w:t>
      </w:r>
      <w:r w:rsidRPr="001021D1">
        <w:rPr>
          <w:bCs/>
        </w:rPr>
        <w:t>separates</w:t>
      </w:r>
      <w:r w:rsidR="00A84868">
        <w:rPr>
          <w:bCs/>
        </w:rPr>
        <w:t xml:space="preserve"> </w:t>
      </w:r>
      <w:r w:rsidRPr="001021D1">
        <w:rPr>
          <w:bCs/>
        </w:rPr>
        <w:t>without</w:t>
      </w:r>
      <w:r w:rsidR="00A84868">
        <w:rPr>
          <w:bCs/>
        </w:rPr>
        <w:t xml:space="preserve"> </w:t>
      </w:r>
      <w:r w:rsidRPr="001021D1">
        <w:rPr>
          <w:bCs/>
        </w:rPr>
        <w:t>objective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reasonable</w:t>
      </w:r>
      <w:r w:rsidR="00A84868">
        <w:rPr>
          <w:bCs/>
        </w:rPr>
        <w:t xml:space="preserve"> </w:t>
      </w:r>
      <w:r w:rsidRPr="001021D1">
        <w:rPr>
          <w:bCs/>
        </w:rPr>
        <w:t>justification</w:t>
      </w:r>
      <w:r w:rsidR="00A84868">
        <w:rPr>
          <w:bCs/>
        </w:rPr>
        <w:t xml:space="preserve"> </w:t>
      </w:r>
      <w:r w:rsidRPr="001021D1">
        <w:rPr>
          <w:bCs/>
        </w:rPr>
        <w:t>another</w:t>
      </w:r>
      <w:r w:rsidR="00A84868">
        <w:rPr>
          <w:bCs/>
        </w:rPr>
        <w:t xml:space="preserve"> </w:t>
      </w:r>
      <w:r w:rsidRPr="001021D1">
        <w:rPr>
          <w:bCs/>
        </w:rPr>
        <w:t>person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group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basis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personal</w:t>
      </w:r>
      <w:r w:rsidR="00A84868">
        <w:rPr>
          <w:bCs/>
        </w:rPr>
        <w:t xml:space="preserve"> </w:t>
      </w:r>
      <w:r w:rsidRPr="001021D1">
        <w:rPr>
          <w:bCs/>
        </w:rPr>
        <w:t>characteristics.</w:t>
      </w:r>
      <w:r w:rsidR="00CF659D">
        <w:rPr>
          <w:bCs/>
        </w:rPr>
        <w:t>”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order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improve</w:t>
      </w:r>
      <w:r w:rsidR="00A84868">
        <w:rPr>
          <w:bCs/>
        </w:rPr>
        <w:t xml:space="preserve"> </w:t>
      </w:r>
      <w:r w:rsidRPr="001021D1">
        <w:rPr>
          <w:bCs/>
        </w:rPr>
        <w:t>existing</w:t>
      </w:r>
      <w:r w:rsidR="00A84868">
        <w:rPr>
          <w:bCs/>
        </w:rPr>
        <w:t xml:space="preserve"> </w:t>
      </w:r>
      <w:r w:rsidRPr="001021D1">
        <w:rPr>
          <w:bCs/>
        </w:rPr>
        <w:t>records,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amendments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Prohibition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2021</w:t>
      </w:r>
      <w:r w:rsidR="00A84868">
        <w:rPr>
          <w:bCs/>
        </w:rPr>
        <w:t xml:space="preserve"> </w:t>
      </w:r>
      <w:r w:rsidRPr="001021D1">
        <w:rPr>
          <w:bCs/>
        </w:rPr>
        <w:t>prescribe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obligation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courts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keep</w:t>
      </w:r>
      <w:r w:rsidR="00A84868">
        <w:rPr>
          <w:bCs/>
        </w:rPr>
        <w:t xml:space="preserve"> </w:t>
      </w:r>
      <w:r w:rsidRPr="001021D1">
        <w:rPr>
          <w:bCs/>
        </w:rPr>
        <w:t>records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final</w:t>
      </w:r>
      <w:r w:rsidR="00A84868">
        <w:rPr>
          <w:bCs/>
        </w:rPr>
        <w:t xml:space="preserve"> </w:t>
      </w:r>
      <w:r w:rsidRPr="001021D1">
        <w:rPr>
          <w:bCs/>
        </w:rPr>
        <w:t>judgments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decisions</w:t>
      </w:r>
      <w:r w:rsidR="00A84868">
        <w:rPr>
          <w:bCs/>
        </w:rPr>
        <w:t xml:space="preserve"> </w:t>
      </w:r>
      <w:r w:rsidRPr="001021D1">
        <w:rPr>
          <w:bCs/>
        </w:rPr>
        <w:t>made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litigation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discrimination,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final</w:t>
      </w:r>
      <w:r w:rsidR="00A84868">
        <w:rPr>
          <w:bCs/>
        </w:rPr>
        <w:t xml:space="preserve"> </w:t>
      </w:r>
      <w:r w:rsidRPr="001021D1">
        <w:rPr>
          <w:bCs/>
        </w:rPr>
        <w:t>judgments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decisions</w:t>
      </w:r>
      <w:r w:rsidR="00A84868">
        <w:rPr>
          <w:bCs/>
        </w:rPr>
        <w:t xml:space="preserve"> </w:t>
      </w:r>
      <w:r w:rsidRPr="001021D1">
        <w:rPr>
          <w:bCs/>
        </w:rPr>
        <w:t>made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misdemeanor</w:t>
      </w:r>
      <w:r w:rsidR="00A84868">
        <w:rPr>
          <w:bCs/>
        </w:rPr>
        <w:t xml:space="preserve"> </w:t>
      </w:r>
      <w:r w:rsidRPr="001021D1">
        <w:rPr>
          <w:bCs/>
        </w:rPr>
        <w:t>proceedings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violations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provisions</w:t>
      </w:r>
      <w:r w:rsidR="00A84868">
        <w:rPr>
          <w:bCs/>
        </w:rPr>
        <w:t xml:space="preserve"> </w:t>
      </w:r>
      <w:r w:rsidRPr="001021D1">
        <w:rPr>
          <w:bCs/>
        </w:rPr>
        <w:t>prohibiting</w:t>
      </w:r>
      <w:r w:rsidR="00A84868">
        <w:rPr>
          <w:bCs/>
        </w:rPr>
        <w:t xml:space="preserve"> </w:t>
      </w:r>
      <w:r w:rsidRPr="001021D1">
        <w:rPr>
          <w:bCs/>
        </w:rPr>
        <w:t>discrimination,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final</w:t>
      </w:r>
      <w:r w:rsidR="00A84868">
        <w:rPr>
          <w:bCs/>
        </w:rPr>
        <w:t xml:space="preserve"> </w:t>
      </w:r>
      <w:r w:rsidRPr="001021D1">
        <w:rPr>
          <w:bCs/>
        </w:rPr>
        <w:t>judgments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decisions</w:t>
      </w:r>
      <w:r w:rsidR="00A84868">
        <w:rPr>
          <w:bCs/>
        </w:rPr>
        <w:t xml:space="preserve"> </w:t>
      </w:r>
      <w:r w:rsidRPr="001021D1">
        <w:rPr>
          <w:bCs/>
        </w:rPr>
        <w:t>made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proceedings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offenses</w:t>
      </w:r>
      <w:r w:rsidR="00A84868">
        <w:rPr>
          <w:bCs/>
        </w:rPr>
        <w:t xml:space="preserve"> </w:t>
      </w:r>
      <w:r w:rsidRPr="001021D1">
        <w:rPr>
          <w:bCs/>
        </w:rPr>
        <w:t>related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violation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principle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equality,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submit</w:t>
      </w:r>
      <w:r w:rsidR="00A84868">
        <w:rPr>
          <w:bCs/>
        </w:rPr>
        <w:t xml:space="preserve"> </w:t>
      </w:r>
      <w:r w:rsidRPr="001021D1">
        <w:rPr>
          <w:bCs/>
        </w:rPr>
        <w:t>these</w:t>
      </w:r>
      <w:r w:rsidR="00A84868">
        <w:rPr>
          <w:bCs/>
        </w:rPr>
        <w:t xml:space="preserve"> </w:t>
      </w:r>
      <w:r w:rsidRPr="001021D1">
        <w:rPr>
          <w:bCs/>
        </w:rPr>
        <w:t>records</w:t>
      </w:r>
      <w:r w:rsidR="00A84868">
        <w:rPr>
          <w:bCs/>
        </w:rPr>
        <w:t xml:space="preserve"> </w:t>
      </w:r>
      <w:r w:rsidRPr="001021D1">
        <w:rPr>
          <w:bCs/>
        </w:rPr>
        <w:t>anonymously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Commissioner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Equality.</w:t>
      </w:r>
    </w:p>
    <w:p w14:paraId="0C1F482A" w14:textId="77777777" w:rsidR="00CB330A" w:rsidRDefault="006F4FE8" w:rsidP="004B2579">
      <w:pPr>
        <w:pStyle w:val="SingleTxtG"/>
        <w:rPr>
          <w:bCs/>
        </w:rPr>
      </w:pPr>
      <w:r w:rsidRPr="001021D1">
        <w:rPr>
          <w:bCs/>
        </w:rPr>
        <w:lastRenderedPageBreak/>
        <w:t>207.</w:t>
      </w:r>
      <w:r w:rsidRPr="001021D1">
        <w:rPr>
          <w:bCs/>
        </w:rPr>
        <w:tab/>
        <w:t>Everyone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competent</w:t>
      </w:r>
      <w:r w:rsidR="00A84868">
        <w:rPr>
          <w:bCs/>
        </w:rPr>
        <w:t xml:space="preserve"> </w:t>
      </w:r>
      <w:r w:rsidRPr="001021D1">
        <w:rPr>
          <w:bCs/>
        </w:rPr>
        <w:t>courts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authorities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RS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forms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discrimination.</w:t>
      </w:r>
      <w:r w:rsidRPr="00154A22">
        <w:rPr>
          <w:rStyle w:val="FootnoteReference"/>
        </w:rPr>
        <w:footnoteReference w:id="216"/>
      </w:r>
      <w:r w:rsidR="00A84868">
        <w:rPr>
          <w:bCs/>
        </w:rPr>
        <w:t xml:space="preserve"> </w:t>
      </w:r>
      <w:r w:rsidRPr="001021D1">
        <w:rPr>
          <w:bCs/>
        </w:rPr>
        <w:t>Any</w:t>
      </w:r>
      <w:r w:rsidR="00A84868">
        <w:rPr>
          <w:bCs/>
        </w:rPr>
        <w:t xml:space="preserve"> </w:t>
      </w:r>
      <w:r w:rsidRPr="001021D1">
        <w:rPr>
          <w:bCs/>
        </w:rPr>
        <w:t>person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considers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he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she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suffered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submit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complaint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evidence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suffered</w:t>
      </w:r>
      <w:r w:rsidR="00A84868">
        <w:rPr>
          <w:bCs/>
        </w:rPr>
        <w:t xml:space="preserve"> </w:t>
      </w:r>
      <w:r w:rsidRPr="001021D1">
        <w:rPr>
          <w:bCs/>
        </w:rPr>
        <w:t>act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Commissioner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Equality.</w:t>
      </w:r>
      <w:r w:rsidR="00A84868">
        <w:rPr>
          <w:bCs/>
        </w:rPr>
        <w:t xml:space="preserve"> </w:t>
      </w:r>
      <w:r w:rsidRPr="001021D1">
        <w:rPr>
          <w:bCs/>
        </w:rPr>
        <w:t>Also,</w:t>
      </w:r>
      <w:r w:rsidR="00A84868">
        <w:rPr>
          <w:bCs/>
        </w:rPr>
        <w:t xml:space="preserve"> </w:t>
      </w:r>
      <w:r w:rsidRPr="001021D1">
        <w:rPr>
          <w:bCs/>
        </w:rPr>
        <w:t>everyone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harmed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discriminatory</w:t>
      </w:r>
      <w:r w:rsidR="00A84868">
        <w:rPr>
          <w:bCs/>
        </w:rPr>
        <w:t xml:space="preserve"> </w:t>
      </w:r>
      <w:r w:rsidRPr="001021D1">
        <w:rPr>
          <w:bCs/>
        </w:rPr>
        <w:t>treatment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file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lawsuit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Prohibition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stipulates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relevant</w:t>
      </w:r>
      <w:r w:rsidR="00A84868">
        <w:rPr>
          <w:bCs/>
        </w:rPr>
        <w:t xml:space="preserve"> </w:t>
      </w:r>
      <w:r w:rsidRPr="001021D1">
        <w:rPr>
          <w:bCs/>
        </w:rPr>
        <w:t>proceedings</w:t>
      </w:r>
      <w:r w:rsidR="00A84868">
        <w:rPr>
          <w:bCs/>
        </w:rPr>
        <w:t xml:space="preserve"> </w:t>
      </w:r>
      <w:r w:rsidRPr="001021D1">
        <w:rPr>
          <w:bCs/>
        </w:rPr>
        <w:t>will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considered</w:t>
      </w:r>
      <w:r w:rsidR="00A84868">
        <w:rPr>
          <w:bCs/>
        </w:rPr>
        <w:t xml:space="preserve"> </w:t>
      </w:r>
      <w:r w:rsidRPr="001021D1">
        <w:rPr>
          <w:bCs/>
        </w:rPr>
        <w:t>urgent.</w:t>
      </w:r>
      <w:r w:rsidRPr="00154A22">
        <w:rPr>
          <w:rStyle w:val="FootnoteReference"/>
        </w:rPr>
        <w:footnoteReference w:id="217"/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lawsuit,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terms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law,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require: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ban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commission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act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threatens</w:t>
      </w:r>
      <w:r w:rsidR="00A84868">
        <w:rPr>
          <w:bCs/>
        </w:rPr>
        <w:t xml:space="preserve"> </w:t>
      </w:r>
      <w:r w:rsidRPr="001021D1">
        <w:rPr>
          <w:bCs/>
        </w:rPr>
        <w:t>discrimination;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ban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further</w:t>
      </w:r>
      <w:r w:rsidR="00A84868">
        <w:rPr>
          <w:bCs/>
        </w:rPr>
        <w:t xml:space="preserve"> </w:t>
      </w:r>
      <w:r w:rsidRPr="001021D1">
        <w:rPr>
          <w:bCs/>
        </w:rPr>
        <w:t>acts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discrimination,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ban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repeating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act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discrimination;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finding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defendant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discriminated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plaintiff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another</w:t>
      </w:r>
      <w:r w:rsidR="00A84868">
        <w:rPr>
          <w:bCs/>
        </w:rPr>
        <w:t xml:space="preserve"> </w:t>
      </w:r>
      <w:r w:rsidRPr="001021D1">
        <w:rPr>
          <w:bCs/>
        </w:rPr>
        <w:t>person;</w:t>
      </w:r>
      <w:r w:rsidR="00A84868">
        <w:rPr>
          <w:bCs/>
        </w:rPr>
        <w:t xml:space="preserve"> </w:t>
      </w:r>
      <w:r w:rsidRPr="001021D1">
        <w:rPr>
          <w:bCs/>
        </w:rPr>
        <w:t>performing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action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eliminate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consequences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discriminatory</w:t>
      </w:r>
      <w:r w:rsidR="00A84868">
        <w:rPr>
          <w:bCs/>
        </w:rPr>
        <w:t xml:space="preserve"> </w:t>
      </w:r>
      <w:r w:rsidRPr="001021D1">
        <w:rPr>
          <w:bCs/>
        </w:rPr>
        <w:t>treatment;</w:t>
      </w:r>
      <w:r w:rsidR="00A84868">
        <w:rPr>
          <w:bCs/>
        </w:rPr>
        <w:t xml:space="preserve"> </w:t>
      </w:r>
      <w:r w:rsidRPr="001021D1">
        <w:rPr>
          <w:bCs/>
        </w:rPr>
        <w:t>compensation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material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non-material</w:t>
      </w:r>
      <w:r w:rsidR="00A84868">
        <w:rPr>
          <w:bCs/>
        </w:rPr>
        <w:t xml:space="preserve"> </w:t>
      </w:r>
      <w:r w:rsidRPr="001021D1">
        <w:rPr>
          <w:bCs/>
        </w:rPr>
        <w:t>damage;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publishing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judgment</w:t>
      </w:r>
      <w:r w:rsidR="00A84868">
        <w:rPr>
          <w:bCs/>
        </w:rPr>
        <w:t xml:space="preserve"> </w:t>
      </w:r>
      <w:r w:rsidRPr="001021D1">
        <w:rPr>
          <w:bCs/>
        </w:rPr>
        <w:t>rendered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connection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one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aforementioned</w:t>
      </w:r>
      <w:r w:rsidR="00A84868">
        <w:rPr>
          <w:bCs/>
        </w:rPr>
        <w:t xml:space="preserve"> </w:t>
      </w:r>
      <w:r w:rsidRPr="001021D1">
        <w:rPr>
          <w:bCs/>
        </w:rPr>
        <w:t>types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lawsuits.</w:t>
      </w:r>
      <w:r w:rsidRPr="00154A22">
        <w:rPr>
          <w:rStyle w:val="FootnoteReference"/>
        </w:rPr>
        <w:footnoteReference w:id="218"/>
      </w:r>
    </w:p>
    <w:p w14:paraId="6796E73F" w14:textId="65586B75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208.</w:t>
      </w:r>
      <w:r w:rsidRPr="001021D1">
        <w:rPr>
          <w:bCs/>
        </w:rPr>
        <w:tab/>
        <w:t>With</w:t>
      </w:r>
      <w:r w:rsidR="00A84868">
        <w:rPr>
          <w:bCs/>
        </w:rPr>
        <w:t xml:space="preserve"> </w:t>
      </w:r>
      <w:r w:rsidRPr="001021D1">
        <w:rPr>
          <w:bCs/>
        </w:rPr>
        <w:t>regard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discrimination,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provision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Article</w:t>
      </w:r>
      <w:r w:rsidR="00A84868">
        <w:rPr>
          <w:bCs/>
        </w:rPr>
        <w:t xml:space="preserve"> </w:t>
      </w:r>
      <w:r w:rsidRPr="001021D1">
        <w:rPr>
          <w:bCs/>
        </w:rPr>
        <w:t>54a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t>Code</w:t>
      </w:r>
      <w:r w:rsidR="00A84868">
        <w:rPr>
          <w:bCs/>
        </w:rPr>
        <w:t xml:space="preserve"> </w:t>
      </w:r>
      <w:r w:rsidRPr="001021D1">
        <w:rPr>
          <w:bCs/>
        </w:rPr>
        <w:t>prescribes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special</w:t>
      </w:r>
      <w:r w:rsidR="00A84868">
        <w:rPr>
          <w:bCs/>
        </w:rPr>
        <w:t xml:space="preserve"> </w:t>
      </w:r>
      <w:r w:rsidRPr="001021D1">
        <w:rPr>
          <w:bCs/>
        </w:rPr>
        <w:t>circumstance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sentencing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hate</w:t>
      </w:r>
      <w:r w:rsidR="00A84868">
        <w:rPr>
          <w:bCs/>
        </w:rPr>
        <w:t xml:space="preserve"> </w:t>
      </w:r>
      <w:r w:rsidRPr="001021D1">
        <w:rPr>
          <w:bCs/>
        </w:rPr>
        <w:t>crime,</w:t>
      </w:r>
      <w:r w:rsidR="00A84868">
        <w:rPr>
          <w:bCs/>
        </w:rPr>
        <w:t xml:space="preserve"> </w:t>
      </w:r>
      <w:r w:rsidRPr="001021D1">
        <w:rPr>
          <w:bCs/>
        </w:rPr>
        <w:t>according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it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determined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if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crime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committed</w:t>
      </w:r>
      <w:r w:rsidR="00A84868">
        <w:rPr>
          <w:bCs/>
        </w:rPr>
        <w:t xml:space="preserve"> </w:t>
      </w:r>
      <w:r w:rsidRPr="001021D1">
        <w:rPr>
          <w:bCs/>
        </w:rPr>
        <w:t>out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hatred</w:t>
      </w:r>
      <w:r w:rsidR="00A84868">
        <w:rPr>
          <w:bCs/>
        </w:rPr>
        <w:t xml:space="preserve"> </w:t>
      </w:r>
      <w:r w:rsidRPr="001021D1">
        <w:rPr>
          <w:bCs/>
        </w:rPr>
        <w:t>due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race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religion,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ethnic</w:t>
      </w:r>
      <w:r w:rsidR="00A84868">
        <w:rPr>
          <w:bCs/>
        </w:rPr>
        <w:t xml:space="preserve"> </w:t>
      </w:r>
      <w:r w:rsidRPr="001021D1">
        <w:rPr>
          <w:bCs/>
        </w:rPr>
        <w:t>affiliation,</w:t>
      </w:r>
      <w:r w:rsidR="00A84868">
        <w:rPr>
          <w:bCs/>
        </w:rPr>
        <w:t xml:space="preserve"> </w:t>
      </w:r>
      <w:r w:rsidRPr="001021D1">
        <w:rPr>
          <w:bCs/>
        </w:rPr>
        <w:t>sex,</w:t>
      </w:r>
      <w:r w:rsidR="00A84868">
        <w:rPr>
          <w:bCs/>
        </w:rPr>
        <w:t xml:space="preserve"> </w:t>
      </w:r>
      <w:r w:rsidRPr="001021D1">
        <w:rPr>
          <w:bCs/>
        </w:rPr>
        <w:t>sexual</w:t>
      </w:r>
      <w:r w:rsidR="00A84868">
        <w:rPr>
          <w:bCs/>
        </w:rPr>
        <w:t xml:space="preserve"> </w:t>
      </w:r>
      <w:r w:rsidRPr="001021D1">
        <w:rPr>
          <w:bCs/>
        </w:rPr>
        <w:t>orientation,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identity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another</w:t>
      </w:r>
      <w:r w:rsidR="00A84868">
        <w:rPr>
          <w:bCs/>
        </w:rPr>
        <w:t xml:space="preserve"> </w:t>
      </w:r>
      <w:r w:rsidRPr="001021D1">
        <w:rPr>
          <w:bCs/>
        </w:rPr>
        <w:t>person,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circumstance</w:t>
      </w:r>
      <w:r w:rsidR="00A84868">
        <w:rPr>
          <w:bCs/>
        </w:rPr>
        <w:t xml:space="preserve"> </w:t>
      </w:r>
      <w:r w:rsidRPr="001021D1">
        <w:rPr>
          <w:bCs/>
        </w:rPr>
        <w:t>will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assessed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aggravating</w:t>
      </w:r>
      <w:r w:rsidR="00A84868">
        <w:rPr>
          <w:bCs/>
        </w:rPr>
        <w:t xml:space="preserve"> </w:t>
      </w:r>
      <w:r w:rsidRPr="001021D1">
        <w:rPr>
          <w:bCs/>
        </w:rPr>
        <w:t>circumstance,</w:t>
      </w:r>
      <w:r w:rsidR="00A84868">
        <w:rPr>
          <w:bCs/>
        </w:rPr>
        <w:t xml:space="preserve"> </w:t>
      </w:r>
      <w:r w:rsidRPr="001021D1">
        <w:rPr>
          <w:bCs/>
        </w:rPr>
        <w:t>unless</w:t>
      </w:r>
      <w:r w:rsidR="00A84868">
        <w:rPr>
          <w:bCs/>
        </w:rPr>
        <w:t xml:space="preserve"> </w:t>
      </w:r>
      <w:r w:rsidRPr="001021D1">
        <w:rPr>
          <w:bCs/>
        </w:rPr>
        <w:t>it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prescribed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feature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crime.</w:t>
      </w:r>
      <w:r w:rsidRPr="00154A22">
        <w:rPr>
          <w:rStyle w:val="FootnoteReference"/>
        </w:rPr>
        <w:footnoteReference w:id="219"/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appellate,</w:t>
      </w:r>
      <w:r w:rsidR="00A84868">
        <w:rPr>
          <w:bCs/>
        </w:rPr>
        <w:t xml:space="preserve"> </w:t>
      </w:r>
      <w:r w:rsidRPr="001021D1">
        <w:rPr>
          <w:bCs/>
        </w:rPr>
        <w:t>higher,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basic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offices,</w:t>
      </w:r>
      <w:r w:rsidR="00A84868">
        <w:rPr>
          <w:bCs/>
        </w:rPr>
        <w:t xml:space="preserve"> </w:t>
      </w:r>
      <w:r w:rsidRPr="001021D1">
        <w:rPr>
          <w:bCs/>
        </w:rPr>
        <w:t>special</w:t>
      </w:r>
      <w:r w:rsidR="00A84868">
        <w:rPr>
          <w:bCs/>
        </w:rPr>
        <w:t xml:space="preserve"> </w:t>
      </w:r>
      <w:r w:rsidRPr="001021D1">
        <w:rPr>
          <w:bCs/>
        </w:rPr>
        <w:t>records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kept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hate</w:t>
      </w:r>
      <w:r w:rsidR="00A84868">
        <w:rPr>
          <w:bCs/>
        </w:rPr>
        <w:t xml:space="preserve"> </w:t>
      </w:r>
      <w:r w:rsidRPr="001021D1">
        <w:rPr>
          <w:bCs/>
        </w:rPr>
        <w:t>crimes,</w:t>
      </w:r>
      <w:r w:rsidR="00A84868">
        <w:rPr>
          <w:bCs/>
        </w:rPr>
        <w:t xml:space="preserve"> </w:t>
      </w:r>
      <w:r w:rsidRPr="001021D1">
        <w:rPr>
          <w:bCs/>
        </w:rPr>
        <w:t>which,</w:t>
      </w:r>
      <w:r w:rsidR="00A84868">
        <w:rPr>
          <w:bCs/>
        </w:rPr>
        <w:t xml:space="preserve"> </w:t>
      </w:r>
      <w:r w:rsidRPr="001021D1">
        <w:rPr>
          <w:bCs/>
        </w:rPr>
        <w:t>among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things,</w:t>
      </w:r>
      <w:r w:rsidR="00A84868">
        <w:rPr>
          <w:bCs/>
        </w:rPr>
        <w:t xml:space="preserve"> </w:t>
      </w:r>
      <w:r w:rsidRPr="001021D1">
        <w:rPr>
          <w:bCs/>
        </w:rPr>
        <w:t>contain</w:t>
      </w:r>
      <w:r w:rsidR="00A84868">
        <w:rPr>
          <w:bCs/>
        </w:rPr>
        <w:t xml:space="preserve"> </w:t>
      </w:r>
      <w:r w:rsidRPr="001021D1">
        <w:rPr>
          <w:bCs/>
        </w:rPr>
        <w:t>data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motives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committing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each</w:t>
      </w:r>
      <w:r w:rsidR="00A84868">
        <w:rPr>
          <w:bCs/>
        </w:rPr>
        <w:t xml:space="preserve"> </w:t>
      </w:r>
      <w:r w:rsidRPr="001021D1">
        <w:rPr>
          <w:bCs/>
        </w:rPr>
        <w:t>crime.</w:t>
      </w:r>
      <w:r w:rsidRPr="00154A22">
        <w:rPr>
          <w:rStyle w:val="FootnoteReference"/>
        </w:rPr>
        <w:footnoteReference w:id="220"/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Mandatory</w:t>
      </w:r>
      <w:r w:rsidR="00A84868">
        <w:rPr>
          <w:bCs/>
        </w:rPr>
        <w:t xml:space="preserve"> </w:t>
      </w:r>
      <w:r w:rsidRPr="001021D1">
        <w:rPr>
          <w:bCs/>
        </w:rPr>
        <w:t>Instruction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Republic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</w:t>
      </w:r>
      <w:r w:rsidR="00A84868">
        <w:rPr>
          <w:bCs/>
        </w:rPr>
        <w:t xml:space="preserve"> </w:t>
      </w:r>
      <w:r w:rsidRPr="001021D1">
        <w:rPr>
          <w:bCs/>
        </w:rPr>
        <w:t>stipulates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prosecutor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offices,</w:t>
      </w:r>
      <w:r w:rsidR="00A84868">
        <w:rPr>
          <w:bCs/>
        </w:rPr>
        <w:t xml:space="preserve"> </w:t>
      </w:r>
      <w:r w:rsidRPr="001021D1">
        <w:rPr>
          <w:bCs/>
        </w:rPr>
        <w:t>contact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appointed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addressing</w:t>
      </w:r>
      <w:r w:rsidR="00A84868">
        <w:rPr>
          <w:bCs/>
        </w:rPr>
        <w:t xml:space="preserve"> </w:t>
      </w:r>
      <w:r w:rsidRPr="001021D1">
        <w:rPr>
          <w:bCs/>
        </w:rPr>
        <w:t>hate</w:t>
      </w:r>
      <w:r w:rsidR="00A84868">
        <w:rPr>
          <w:bCs/>
        </w:rPr>
        <w:t xml:space="preserve"> </w:t>
      </w:r>
      <w:r w:rsidRPr="001021D1">
        <w:rPr>
          <w:bCs/>
        </w:rPr>
        <w:t>crimes,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sense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provision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Article</w:t>
      </w:r>
      <w:r w:rsidR="00A84868">
        <w:rPr>
          <w:bCs/>
        </w:rPr>
        <w:t xml:space="preserve"> </w:t>
      </w:r>
      <w:r w:rsidRPr="001021D1">
        <w:rPr>
          <w:bCs/>
        </w:rPr>
        <w:t>54a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Code.</w:t>
      </w:r>
      <w:r w:rsidRPr="00154A22">
        <w:rPr>
          <w:rStyle w:val="FootnoteReference"/>
        </w:rPr>
        <w:footnoteReference w:id="221"/>
      </w:r>
    </w:p>
    <w:p w14:paraId="23324ADC" w14:textId="7EE336BD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209.</w:t>
      </w:r>
      <w:r w:rsidRPr="001021D1">
        <w:rPr>
          <w:bCs/>
        </w:rPr>
        <w:tab/>
        <w:t>The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Code</w:t>
      </w:r>
      <w:r w:rsidR="00A84868">
        <w:rPr>
          <w:bCs/>
        </w:rPr>
        <w:t xml:space="preserve"> </w:t>
      </w:r>
      <w:r w:rsidRPr="001021D1">
        <w:rPr>
          <w:bCs/>
        </w:rPr>
        <w:t>prescribes</w:t>
      </w:r>
      <w:r w:rsidR="00A84868">
        <w:rPr>
          <w:bCs/>
        </w:rPr>
        <w:t xml:space="preserve"> </w:t>
      </w:r>
      <w:r w:rsidRPr="001021D1">
        <w:rPr>
          <w:bCs/>
        </w:rPr>
        <w:t>imprisonment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up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three</w:t>
      </w:r>
      <w:r w:rsidR="00A84868">
        <w:rPr>
          <w:bCs/>
        </w:rPr>
        <w:t xml:space="preserve"> </w:t>
      </w:r>
      <w:r w:rsidRPr="001021D1">
        <w:rPr>
          <w:bCs/>
        </w:rPr>
        <w:t>years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anyone</w:t>
      </w:r>
      <w:r w:rsidR="00A84868">
        <w:rPr>
          <w:bCs/>
        </w:rPr>
        <w:t xml:space="preserve"> </w:t>
      </w:r>
      <w:r w:rsidRPr="001021D1">
        <w:rPr>
          <w:bCs/>
        </w:rPr>
        <w:t>who,</w:t>
      </w:r>
      <w:r w:rsidR="00A84868">
        <w:rPr>
          <w:bCs/>
        </w:rPr>
        <w:t xml:space="preserve"> </w:t>
      </w:r>
      <w:r w:rsidRPr="001021D1">
        <w:rPr>
          <w:bCs/>
        </w:rPr>
        <w:t>because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nationality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ethnicity,</w:t>
      </w:r>
      <w:r w:rsidR="00A84868">
        <w:rPr>
          <w:bCs/>
        </w:rPr>
        <w:t xml:space="preserve"> </w:t>
      </w:r>
      <w:r w:rsidRPr="001021D1">
        <w:rPr>
          <w:bCs/>
        </w:rPr>
        <w:t>race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religion,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absence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such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affiliation,</w:t>
      </w:r>
      <w:r w:rsidR="00A84868">
        <w:rPr>
          <w:bCs/>
        </w:rPr>
        <w:t xml:space="preserve"> </w:t>
      </w:r>
      <w:r w:rsidRPr="001021D1">
        <w:rPr>
          <w:bCs/>
        </w:rPr>
        <w:t>differences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political</w:t>
      </w:r>
      <w:r w:rsidR="00A84868">
        <w:rPr>
          <w:bCs/>
        </w:rPr>
        <w:t xml:space="preserve"> </w:t>
      </w:r>
      <w:r w:rsidRPr="001021D1">
        <w:t>or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beliefs,</w:t>
      </w:r>
      <w:r w:rsidR="00A84868">
        <w:rPr>
          <w:bCs/>
        </w:rPr>
        <w:t xml:space="preserve"> </w:t>
      </w:r>
      <w:r w:rsidRPr="001021D1">
        <w:rPr>
          <w:bCs/>
        </w:rPr>
        <w:t>gender,</w:t>
      </w:r>
      <w:r w:rsidR="00A84868">
        <w:rPr>
          <w:bCs/>
        </w:rPr>
        <w:t xml:space="preserve"> </w:t>
      </w:r>
      <w:r w:rsidRPr="001021D1">
        <w:rPr>
          <w:bCs/>
        </w:rPr>
        <w:t>disability,</w:t>
      </w:r>
      <w:r w:rsidR="00A84868">
        <w:rPr>
          <w:bCs/>
        </w:rPr>
        <w:t xml:space="preserve"> </w:t>
      </w:r>
      <w:r w:rsidRPr="001021D1">
        <w:rPr>
          <w:bCs/>
        </w:rPr>
        <w:t>sexual</w:t>
      </w:r>
      <w:r w:rsidR="00A84868">
        <w:rPr>
          <w:bCs/>
        </w:rPr>
        <w:t xml:space="preserve"> </w:t>
      </w:r>
      <w:r w:rsidRPr="001021D1">
        <w:rPr>
          <w:bCs/>
        </w:rPr>
        <w:t>orientation,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identity,</w:t>
      </w:r>
      <w:r w:rsidR="00A84868">
        <w:rPr>
          <w:bCs/>
        </w:rPr>
        <w:t xml:space="preserve"> </w:t>
      </w:r>
      <w:r w:rsidRPr="001021D1">
        <w:rPr>
          <w:bCs/>
        </w:rPr>
        <w:t>language,</w:t>
      </w:r>
      <w:r w:rsidR="00A84868">
        <w:rPr>
          <w:bCs/>
        </w:rPr>
        <w:t xml:space="preserve"> </w:t>
      </w:r>
      <w:r w:rsidRPr="001021D1">
        <w:rPr>
          <w:bCs/>
        </w:rPr>
        <w:t>education,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status,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origin,</w:t>
      </w:r>
      <w:r w:rsidR="00A84868">
        <w:rPr>
          <w:bCs/>
        </w:rPr>
        <w:t xml:space="preserve"> </w:t>
      </w:r>
      <w:r w:rsidRPr="001021D1">
        <w:rPr>
          <w:bCs/>
        </w:rPr>
        <w:t>property</w:t>
      </w:r>
      <w:r w:rsidR="00A84868">
        <w:rPr>
          <w:bCs/>
        </w:rPr>
        <w:t xml:space="preserve"> </w:t>
      </w:r>
      <w:r w:rsidRPr="001021D1">
        <w:rPr>
          <w:bCs/>
        </w:rPr>
        <w:t>status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personal</w:t>
      </w:r>
      <w:r w:rsidR="00A84868">
        <w:rPr>
          <w:bCs/>
        </w:rPr>
        <w:t xml:space="preserve"> </w:t>
      </w:r>
      <w:r w:rsidRPr="001021D1">
        <w:rPr>
          <w:bCs/>
        </w:rPr>
        <w:t>characteristics,</w:t>
      </w:r>
      <w:r w:rsidR="00A84868">
        <w:rPr>
          <w:bCs/>
        </w:rPr>
        <w:t xml:space="preserve"> </w:t>
      </w:r>
      <w:r w:rsidRPr="001021D1">
        <w:rPr>
          <w:bCs/>
        </w:rPr>
        <w:t>denies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limits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man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citizen</w:t>
      </w:r>
      <w:r w:rsidR="00A84868">
        <w:rPr>
          <w:bCs/>
        </w:rPr>
        <w:t xml:space="preserve"> </w:t>
      </w:r>
      <w:r w:rsidRPr="001021D1">
        <w:rPr>
          <w:bCs/>
        </w:rPr>
        <w:t>established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Constitution,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laws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regulations,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acts,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ratified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agreements,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who,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basis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these</w:t>
      </w:r>
      <w:r w:rsidR="00A84868">
        <w:rPr>
          <w:bCs/>
        </w:rPr>
        <w:t xml:space="preserve"> </w:t>
      </w:r>
      <w:r w:rsidRPr="001021D1">
        <w:rPr>
          <w:bCs/>
        </w:rPr>
        <w:t>differences,</w:t>
      </w:r>
      <w:r w:rsidR="00A84868">
        <w:rPr>
          <w:bCs/>
        </w:rPr>
        <w:t xml:space="preserve"> </w:t>
      </w:r>
      <w:r w:rsidRPr="001021D1">
        <w:rPr>
          <w:bCs/>
        </w:rPr>
        <w:t>creates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himself/herself</w:t>
      </w:r>
      <w:r w:rsidR="00A84868">
        <w:rPr>
          <w:bCs/>
        </w:rPr>
        <w:t xml:space="preserve"> </w:t>
      </w:r>
      <w:r w:rsidRPr="001021D1">
        <w:rPr>
          <w:bCs/>
        </w:rPr>
        <w:t>privileges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benefits.</w:t>
      </w:r>
      <w:r w:rsidR="00A84868">
        <w:rPr>
          <w:bCs/>
        </w:rPr>
        <w:t xml:space="preserve"> </w:t>
      </w:r>
      <w:r w:rsidRPr="001021D1">
        <w:rPr>
          <w:bCs/>
        </w:rPr>
        <w:t>If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official</w:t>
      </w:r>
      <w:r w:rsidR="00A84868">
        <w:rPr>
          <w:bCs/>
        </w:rPr>
        <w:t xml:space="preserve"> </w:t>
      </w:r>
      <w:r w:rsidRPr="001021D1">
        <w:rPr>
          <w:bCs/>
        </w:rPr>
        <w:t>commits</w:t>
      </w:r>
      <w:r w:rsidR="00A84868">
        <w:rPr>
          <w:bCs/>
        </w:rPr>
        <w:t xml:space="preserve"> </w:t>
      </w:r>
      <w:r w:rsidRPr="001021D1">
        <w:rPr>
          <w:bCs/>
        </w:rPr>
        <w:t>such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act,</w:t>
      </w:r>
      <w:r w:rsidR="00A84868">
        <w:rPr>
          <w:bCs/>
        </w:rPr>
        <w:t xml:space="preserve"> </w:t>
      </w:r>
      <w:r w:rsidRPr="001021D1">
        <w:rPr>
          <w:bCs/>
        </w:rPr>
        <w:t>he/she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punished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imprisonment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three</w:t>
      </w:r>
      <w:r w:rsidR="00A84868">
        <w:rPr>
          <w:bCs/>
        </w:rPr>
        <w:t xml:space="preserve"> </w:t>
      </w:r>
      <w:r w:rsidRPr="001021D1">
        <w:rPr>
          <w:bCs/>
        </w:rPr>
        <w:t>months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five</w:t>
      </w:r>
      <w:r w:rsidR="00A84868">
        <w:rPr>
          <w:bCs/>
        </w:rPr>
        <w:t xml:space="preserve"> </w:t>
      </w:r>
      <w:r w:rsidRPr="001021D1">
        <w:rPr>
          <w:bCs/>
        </w:rPr>
        <w:t>years.</w:t>
      </w:r>
      <w:r w:rsidRPr="00154A22">
        <w:rPr>
          <w:rStyle w:val="FootnoteReference"/>
        </w:rPr>
        <w:footnoteReference w:id="222"/>
      </w:r>
    </w:p>
    <w:p w14:paraId="5B6E8DC5" w14:textId="62EA9A26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210.</w:t>
      </w:r>
      <w:r w:rsidRPr="001021D1">
        <w:rPr>
          <w:bCs/>
        </w:rPr>
        <w:tab/>
        <w:t>According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provisions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Code,</w:t>
      </w:r>
      <w:r w:rsidR="00A84868">
        <w:rPr>
          <w:bCs/>
        </w:rPr>
        <w:t xml:space="preserve"> </w:t>
      </w:r>
      <w:r w:rsidRPr="001021D1">
        <w:rPr>
          <w:bCs/>
        </w:rPr>
        <w:t>anyone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incites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incites</w:t>
      </w:r>
      <w:r w:rsidR="00A84868">
        <w:rPr>
          <w:bCs/>
        </w:rPr>
        <w:t xml:space="preserve"> </w:t>
      </w:r>
      <w:r w:rsidRPr="001021D1">
        <w:rPr>
          <w:bCs/>
        </w:rPr>
        <w:t>national,</w:t>
      </w:r>
      <w:r w:rsidR="00A84868">
        <w:rPr>
          <w:bCs/>
        </w:rPr>
        <w:t xml:space="preserve"> </w:t>
      </w:r>
      <w:r w:rsidRPr="001021D1">
        <w:rPr>
          <w:bCs/>
        </w:rPr>
        <w:t>racial,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religious</w:t>
      </w:r>
      <w:r w:rsidR="00A84868">
        <w:rPr>
          <w:bCs/>
        </w:rPr>
        <w:t xml:space="preserve"> </w:t>
      </w:r>
      <w:r w:rsidRPr="001021D1">
        <w:rPr>
          <w:bCs/>
        </w:rPr>
        <w:t>hatred,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intolerance</w:t>
      </w:r>
      <w:r w:rsidR="00A84868">
        <w:rPr>
          <w:bCs/>
        </w:rPr>
        <w:t xml:space="preserve"> </w:t>
      </w:r>
      <w:r w:rsidRPr="001021D1">
        <w:rPr>
          <w:bCs/>
        </w:rPr>
        <w:t>among</w:t>
      </w:r>
      <w:r w:rsidR="00A84868">
        <w:rPr>
          <w:bCs/>
        </w:rPr>
        <w:t xml:space="preserve"> </w:t>
      </w:r>
      <w:r w:rsidRPr="001021D1">
        <w:rPr>
          <w:bCs/>
        </w:rPr>
        <w:t>peoples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ethnic</w:t>
      </w:r>
      <w:r w:rsidR="00A84868">
        <w:rPr>
          <w:bCs/>
        </w:rPr>
        <w:t xml:space="preserve"> </w:t>
      </w:r>
      <w:r w:rsidRPr="001021D1">
        <w:rPr>
          <w:bCs/>
        </w:rPr>
        <w:t>communities</w:t>
      </w:r>
      <w:r w:rsidR="00A84868">
        <w:rPr>
          <w:bCs/>
        </w:rPr>
        <w:t xml:space="preserve"> </w:t>
      </w:r>
      <w:r w:rsidRPr="001021D1">
        <w:rPr>
          <w:bCs/>
        </w:rPr>
        <w:t>living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RS,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punished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imprisonment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term</w:t>
      </w:r>
      <w:r w:rsidR="00A84868">
        <w:rPr>
          <w:bCs/>
        </w:rPr>
        <w:t xml:space="preserve"> </w:t>
      </w:r>
      <w:r w:rsidRPr="001021D1">
        <w:rPr>
          <w:bCs/>
        </w:rPr>
        <w:t>between</w:t>
      </w:r>
      <w:r w:rsidR="00A84868">
        <w:rPr>
          <w:bCs/>
        </w:rPr>
        <w:t xml:space="preserve"> </w:t>
      </w:r>
      <w:r w:rsidRPr="001021D1">
        <w:rPr>
          <w:bCs/>
        </w:rPr>
        <w:t>six</w:t>
      </w:r>
      <w:r w:rsidR="00A84868">
        <w:rPr>
          <w:bCs/>
        </w:rPr>
        <w:t xml:space="preserve"> </w:t>
      </w:r>
      <w:r w:rsidRPr="001021D1">
        <w:rPr>
          <w:bCs/>
        </w:rPr>
        <w:t>months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five</w:t>
      </w:r>
      <w:r w:rsidR="00A84868">
        <w:rPr>
          <w:bCs/>
        </w:rPr>
        <w:t xml:space="preserve"> </w:t>
      </w:r>
      <w:r w:rsidRPr="001021D1">
        <w:rPr>
          <w:bCs/>
        </w:rPr>
        <w:t>years.</w:t>
      </w:r>
      <w:r w:rsidR="00A84868">
        <w:rPr>
          <w:bCs/>
        </w:rPr>
        <w:t xml:space="preserve"> </w:t>
      </w:r>
      <w:r w:rsidRPr="001021D1">
        <w:rPr>
          <w:bCs/>
        </w:rPr>
        <w:t>If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act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committed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coercion,</w:t>
      </w:r>
      <w:r w:rsidR="00A84868">
        <w:rPr>
          <w:bCs/>
        </w:rPr>
        <w:t xml:space="preserve"> </w:t>
      </w:r>
      <w:r w:rsidRPr="001021D1">
        <w:rPr>
          <w:bCs/>
        </w:rPr>
        <w:t>abuse,</w:t>
      </w:r>
      <w:r w:rsidR="00A84868">
        <w:rPr>
          <w:bCs/>
        </w:rPr>
        <w:t xml:space="preserve"> </w:t>
      </w:r>
      <w:r w:rsidRPr="001021D1">
        <w:rPr>
          <w:bCs/>
        </w:rPr>
        <w:t>endangering</w:t>
      </w:r>
      <w:r w:rsidR="00A84868">
        <w:rPr>
          <w:bCs/>
        </w:rPr>
        <w:t xml:space="preserve"> </w:t>
      </w:r>
      <w:r w:rsidRPr="001021D1">
        <w:rPr>
          <w:bCs/>
        </w:rPr>
        <w:t>security,</w:t>
      </w:r>
      <w:r w:rsidR="00A84868">
        <w:rPr>
          <w:bCs/>
        </w:rPr>
        <w:t xml:space="preserve"> </w:t>
      </w:r>
      <w:r w:rsidRPr="001021D1">
        <w:rPr>
          <w:bCs/>
        </w:rPr>
        <w:t>exposing</w:t>
      </w:r>
      <w:r w:rsidR="00A84868">
        <w:rPr>
          <w:bCs/>
        </w:rPr>
        <w:t xml:space="preserve"> </w:t>
      </w:r>
      <w:r w:rsidRPr="001021D1">
        <w:rPr>
          <w:bCs/>
        </w:rPr>
        <w:t>national,</w:t>
      </w:r>
      <w:r w:rsidR="00A84868">
        <w:rPr>
          <w:bCs/>
        </w:rPr>
        <w:t xml:space="preserve"> </w:t>
      </w:r>
      <w:r w:rsidRPr="001021D1">
        <w:rPr>
          <w:bCs/>
        </w:rPr>
        <w:t>ethnic,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religious</w:t>
      </w:r>
      <w:r w:rsidR="00A84868">
        <w:rPr>
          <w:bCs/>
        </w:rPr>
        <w:t xml:space="preserve"> </w:t>
      </w:r>
      <w:r w:rsidRPr="001021D1">
        <w:rPr>
          <w:bCs/>
        </w:rPr>
        <w:t>symbols,</w:t>
      </w:r>
      <w:r w:rsidR="00A84868">
        <w:rPr>
          <w:bCs/>
        </w:rPr>
        <w:t xml:space="preserve"> </w:t>
      </w:r>
      <w:r w:rsidRPr="001021D1">
        <w:rPr>
          <w:bCs/>
        </w:rPr>
        <w:t>damaging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people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property,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desecrating</w:t>
      </w:r>
      <w:r w:rsidR="00A84868">
        <w:rPr>
          <w:bCs/>
        </w:rPr>
        <w:t xml:space="preserve"> </w:t>
      </w:r>
      <w:r w:rsidRPr="001021D1">
        <w:rPr>
          <w:bCs/>
        </w:rPr>
        <w:t>monuments,</w:t>
      </w:r>
      <w:r w:rsidR="00A84868">
        <w:rPr>
          <w:bCs/>
        </w:rPr>
        <w:t xml:space="preserve"> </w:t>
      </w:r>
      <w:r w:rsidRPr="001021D1">
        <w:rPr>
          <w:bCs/>
        </w:rPr>
        <w:t>memorials,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graves,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perpetrator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sentenced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one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eight</w:t>
      </w:r>
      <w:r w:rsidR="00A84868">
        <w:rPr>
          <w:bCs/>
        </w:rPr>
        <w:t xml:space="preserve"> </w:t>
      </w:r>
      <w:r w:rsidRPr="001021D1">
        <w:rPr>
          <w:bCs/>
        </w:rPr>
        <w:t>years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prison.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event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act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committed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abuse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office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authority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if,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result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these</w:t>
      </w:r>
      <w:r w:rsidR="00A84868">
        <w:rPr>
          <w:bCs/>
        </w:rPr>
        <w:t xml:space="preserve"> </w:t>
      </w:r>
      <w:r w:rsidRPr="001021D1">
        <w:rPr>
          <w:bCs/>
        </w:rPr>
        <w:t>acts,</w:t>
      </w:r>
      <w:r w:rsidR="00A84868">
        <w:rPr>
          <w:bCs/>
        </w:rPr>
        <w:t xml:space="preserve"> </w:t>
      </w:r>
      <w:r w:rsidRPr="001021D1">
        <w:rPr>
          <w:bCs/>
        </w:rPr>
        <w:t>there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occurred</w:t>
      </w:r>
      <w:r w:rsidR="00A84868">
        <w:rPr>
          <w:bCs/>
        </w:rPr>
        <w:t xml:space="preserve"> </w:t>
      </w:r>
      <w:r w:rsidRPr="001021D1">
        <w:rPr>
          <w:bCs/>
        </w:rPr>
        <w:t>riots,</w:t>
      </w:r>
      <w:r w:rsidR="00A84868">
        <w:rPr>
          <w:bCs/>
        </w:rPr>
        <w:t xml:space="preserve"> </w:t>
      </w:r>
      <w:r w:rsidRPr="001021D1">
        <w:rPr>
          <w:bCs/>
        </w:rPr>
        <w:t>violence,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serious</w:t>
      </w:r>
      <w:r w:rsidR="00A84868">
        <w:rPr>
          <w:bCs/>
        </w:rPr>
        <w:t xml:space="preserve"> </w:t>
      </w:r>
      <w:r w:rsidRPr="001021D1">
        <w:rPr>
          <w:bCs/>
        </w:rPr>
        <w:t>consequences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common</w:t>
      </w:r>
      <w:r w:rsidR="00A84868">
        <w:rPr>
          <w:bCs/>
        </w:rPr>
        <w:t xml:space="preserve"> </w:t>
      </w:r>
      <w:r w:rsidRPr="001021D1">
        <w:rPr>
          <w:bCs/>
        </w:rPr>
        <w:t>life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peoples,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minorities,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ethnic</w:t>
      </w:r>
      <w:r w:rsidR="00A84868">
        <w:rPr>
          <w:bCs/>
        </w:rPr>
        <w:t xml:space="preserve"> </w:t>
      </w:r>
      <w:r w:rsidRPr="001021D1">
        <w:rPr>
          <w:bCs/>
        </w:rPr>
        <w:t>groups</w:t>
      </w:r>
      <w:r w:rsidR="00A84868">
        <w:rPr>
          <w:bCs/>
        </w:rPr>
        <w:t xml:space="preserve"> </w:t>
      </w:r>
      <w:r w:rsidRPr="001021D1">
        <w:rPr>
          <w:bCs/>
        </w:rPr>
        <w:t>living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RS,</w:t>
      </w:r>
      <w:r w:rsidR="00A84868">
        <w:rPr>
          <w:bCs/>
        </w:rPr>
        <w:t xml:space="preserve"> </w:t>
      </w:r>
      <w:r w:rsidRPr="001021D1">
        <w:rPr>
          <w:bCs/>
        </w:rPr>
        <w:t>then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place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generally</w:t>
      </w:r>
      <w:r w:rsidR="00A84868">
        <w:rPr>
          <w:bCs/>
        </w:rPr>
        <w:t xml:space="preserve"> </w:t>
      </w:r>
      <w:r w:rsidRPr="001021D1">
        <w:rPr>
          <w:bCs/>
        </w:rPr>
        <w:t>prescribed</w:t>
      </w:r>
      <w:r w:rsidR="00A84868">
        <w:rPr>
          <w:bCs/>
        </w:rPr>
        <w:t xml:space="preserve"> </w:t>
      </w:r>
      <w:r w:rsidRPr="001021D1">
        <w:rPr>
          <w:bCs/>
        </w:rPr>
        <w:t>imprisonment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one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eight</w:t>
      </w:r>
      <w:r w:rsidR="00A84868">
        <w:rPr>
          <w:bCs/>
        </w:rPr>
        <w:t xml:space="preserve"> </w:t>
      </w:r>
      <w:r w:rsidRPr="001021D1">
        <w:rPr>
          <w:bCs/>
        </w:rPr>
        <w:t>years,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sentence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imprisonment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two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ten</w:t>
      </w:r>
      <w:r w:rsidR="00A84868">
        <w:rPr>
          <w:bCs/>
        </w:rPr>
        <w:t xml:space="preserve"> </w:t>
      </w:r>
      <w:r w:rsidRPr="001021D1">
        <w:rPr>
          <w:bCs/>
        </w:rPr>
        <w:t>years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applied.</w:t>
      </w:r>
      <w:r w:rsidRPr="00154A22">
        <w:rPr>
          <w:rStyle w:val="FootnoteReference"/>
        </w:rPr>
        <w:footnoteReference w:id="223"/>
      </w:r>
    </w:p>
    <w:p w14:paraId="3B41B315" w14:textId="0E5BB436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211.</w:t>
      </w:r>
      <w:r w:rsidRPr="001021D1">
        <w:rPr>
          <w:bCs/>
        </w:rPr>
        <w:tab/>
        <w:t>The</w:t>
      </w:r>
      <w:r w:rsidR="00A84868">
        <w:rPr>
          <w:bCs/>
        </w:rPr>
        <w:t xml:space="preserve"> </w:t>
      </w:r>
      <w:r w:rsidRPr="001021D1">
        <w:rPr>
          <w:bCs/>
        </w:rPr>
        <w:t>provisions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Code</w:t>
      </w:r>
      <w:r w:rsidR="00A84868">
        <w:rPr>
          <w:bCs/>
        </w:rPr>
        <w:t xml:space="preserve"> </w:t>
      </w:r>
      <w:r w:rsidRPr="001021D1">
        <w:rPr>
          <w:bCs/>
        </w:rPr>
        <w:t>stipulate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anyone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violates</w:t>
      </w:r>
      <w:r w:rsidR="00A84868">
        <w:rPr>
          <w:bCs/>
        </w:rPr>
        <w:t xml:space="preserve"> </w:t>
      </w:r>
      <w:r w:rsidRPr="001021D1">
        <w:rPr>
          <w:bCs/>
        </w:rPr>
        <w:t>basic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t>freedoms</w:t>
      </w:r>
      <w:r w:rsidR="00A84868">
        <w:rPr>
          <w:bCs/>
        </w:rPr>
        <w:t xml:space="preserve"> </w:t>
      </w:r>
      <w:r w:rsidRPr="001021D1">
        <w:rPr>
          <w:bCs/>
        </w:rPr>
        <w:t>guaranteed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generally</w:t>
      </w:r>
      <w:r w:rsidR="00A84868">
        <w:rPr>
          <w:bCs/>
        </w:rPr>
        <w:t xml:space="preserve"> </w:t>
      </w:r>
      <w:r w:rsidRPr="001021D1">
        <w:rPr>
          <w:bCs/>
        </w:rPr>
        <w:t>accepted</w:t>
      </w:r>
      <w:r w:rsidR="00A84868">
        <w:rPr>
          <w:bCs/>
        </w:rPr>
        <w:t xml:space="preserve"> </w:t>
      </w:r>
      <w:r w:rsidRPr="001021D1">
        <w:rPr>
          <w:bCs/>
        </w:rPr>
        <w:t>rules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ratified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treaties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basis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differences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race,</w:t>
      </w:r>
      <w:r w:rsidR="00A84868">
        <w:rPr>
          <w:bCs/>
        </w:rPr>
        <w:t xml:space="preserve"> </w:t>
      </w:r>
      <w:r w:rsidRPr="001021D1">
        <w:rPr>
          <w:bCs/>
        </w:rPr>
        <w:t>color,</w:t>
      </w:r>
      <w:r w:rsidR="00A84868">
        <w:rPr>
          <w:bCs/>
        </w:rPr>
        <w:t xml:space="preserve"> </w:t>
      </w:r>
      <w:r w:rsidRPr="001021D1">
        <w:rPr>
          <w:bCs/>
        </w:rPr>
        <w:t>nationality,</w:t>
      </w:r>
      <w:r w:rsidR="00A84868">
        <w:rPr>
          <w:bCs/>
        </w:rPr>
        <w:t xml:space="preserve"> </w:t>
      </w:r>
      <w:r w:rsidRPr="001021D1">
        <w:rPr>
          <w:bCs/>
        </w:rPr>
        <w:t>ethnic</w:t>
      </w:r>
      <w:r w:rsidR="00A84868">
        <w:rPr>
          <w:bCs/>
        </w:rPr>
        <w:t xml:space="preserve"> </w:t>
      </w:r>
      <w:r w:rsidRPr="001021D1">
        <w:rPr>
          <w:bCs/>
        </w:rPr>
        <w:t>origin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personal</w:t>
      </w:r>
      <w:r w:rsidR="00A84868">
        <w:rPr>
          <w:bCs/>
        </w:rPr>
        <w:t xml:space="preserve"> </w:t>
      </w:r>
      <w:r w:rsidRPr="001021D1">
        <w:rPr>
          <w:bCs/>
        </w:rPr>
        <w:t>characteristics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punished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imprisonment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six</w:t>
      </w:r>
      <w:r w:rsidR="00A84868">
        <w:rPr>
          <w:bCs/>
        </w:rPr>
        <w:t xml:space="preserve"> </w:t>
      </w:r>
      <w:r w:rsidRPr="001021D1">
        <w:rPr>
          <w:bCs/>
        </w:rPr>
        <w:t>months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five</w:t>
      </w:r>
      <w:r w:rsidR="00A84868">
        <w:rPr>
          <w:bCs/>
        </w:rPr>
        <w:t xml:space="preserve"> </w:t>
      </w:r>
      <w:r w:rsidRPr="001021D1">
        <w:rPr>
          <w:bCs/>
        </w:rPr>
        <w:t>years.</w:t>
      </w:r>
      <w:r w:rsidR="00A84868">
        <w:rPr>
          <w:bCs/>
        </w:rPr>
        <w:t xml:space="preserve"> </w:t>
      </w:r>
      <w:r w:rsidRPr="001021D1">
        <w:rPr>
          <w:bCs/>
        </w:rPr>
        <w:lastRenderedPageBreak/>
        <w:t>The</w:t>
      </w:r>
      <w:r w:rsidR="00A84868">
        <w:rPr>
          <w:bCs/>
        </w:rPr>
        <w:t xml:space="preserve"> </w:t>
      </w:r>
      <w:r w:rsidRPr="001021D1">
        <w:rPr>
          <w:bCs/>
        </w:rPr>
        <w:t>same</w:t>
      </w:r>
      <w:r w:rsidR="00A84868">
        <w:rPr>
          <w:bCs/>
        </w:rPr>
        <w:t xml:space="preserve"> </w:t>
      </w:r>
      <w:r w:rsidRPr="001021D1">
        <w:rPr>
          <w:bCs/>
        </w:rPr>
        <w:t>punishment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imposed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anyone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persecutes</w:t>
      </w:r>
      <w:r w:rsidR="00A84868">
        <w:rPr>
          <w:bCs/>
        </w:rPr>
        <w:t xml:space="preserve"> </w:t>
      </w:r>
      <w:r w:rsidRPr="001021D1">
        <w:rPr>
          <w:bCs/>
        </w:rPr>
        <w:t>organizations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individuals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commitment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equality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people.</w:t>
      </w:r>
      <w:r w:rsidR="00A84868">
        <w:rPr>
          <w:bCs/>
        </w:rPr>
        <w:t xml:space="preserve"> </w:t>
      </w:r>
      <w:r w:rsidRPr="001021D1">
        <w:rPr>
          <w:bCs/>
        </w:rPr>
        <w:t>Whoever</w:t>
      </w:r>
      <w:r w:rsidR="00A84868">
        <w:rPr>
          <w:bCs/>
        </w:rPr>
        <w:t xml:space="preserve"> </w:t>
      </w:r>
      <w:r w:rsidRPr="001021D1">
        <w:rPr>
          <w:bCs/>
        </w:rPr>
        <w:t>spreads</w:t>
      </w:r>
      <w:r w:rsidR="00A84868">
        <w:rPr>
          <w:bCs/>
        </w:rPr>
        <w:t xml:space="preserve"> </w:t>
      </w:r>
      <w:r w:rsidRPr="001021D1">
        <w:rPr>
          <w:bCs/>
        </w:rPr>
        <w:t>ideas</w:t>
      </w:r>
      <w:r w:rsidR="00A84868">
        <w:rPr>
          <w:bCs/>
        </w:rPr>
        <w:t xml:space="preserve"> </w:t>
      </w:r>
      <w:r w:rsidRPr="001021D1">
        <w:rPr>
          <w:bCs/>
        </w:rPr>
        <w:t>about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superiority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one</w:t>
      </w:r>
      <w:r w:rsidR="00A84868">
        <w:rPr>
          <w:bCs/>
        </w:rPr>
        <w:t xml:space="preserve"> </w:t>
      </w:r>
      <w:r w:rsidRPr="001021D1">
        <w:rPr>
          <w:bCs/>
        </w:rPr>
        <w:t>race</w:t>
      </w:r>
      <w:r w:rsidR="00A84868">
        <w:rPr>
          <w:bCs/>
        </w:rPr>
        <w:t xml:space="preserve"> </w:t>
      </w:r>
      <w:r w:rsidRPr="001021D1">
        <w:rPr>
          <w:bCs/>
        </w:rPr>
        <w:t>over</w:t>
      </w:r>
      <w:r w:rsidR="00A84868">
        <w:rPr>
          <w:bCs/>
        </w:rPr>
        <w:t xml:space="preserve"> </w:t>
      </w:r>
      <w:r w:rsidRPr="001021D1">
        <w:rPr>
          <w:bCs/>
        </w:rPr>
        <w:t>another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propagates</w:t>
      </w:r>
      <w:r w:rsidR="00A84868">
        <w:rPr>
          <w:bCs/>
        </w:rPr>
        <w:t xml:space="preserve"> </w:t>
      </w:r>
      <w:r w:rsidRPr="001021D1">
        <w:rPr>
          <w:bCs/>
        </w:rPr>
        <w:t>racial</w:t>
      </w:r>
      <w:r w:rsidR="00A84868">
        <w:rPr>
          <w:bCs/>
        </w:rPr>
        <w:t xml:space="preserve"> </w:t>
      </w:r>
      <w:r w:rsidRPr="001021D1">
        <w:rPr>
          <w:bCs/>
        </w:rPr>
        <w:t>hatred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incites</w:t>
      </w:r>
      <w:r w:rsidR="00A84868">
        <w:rPr>
          <w:bCs/>
        </w:rPr>
        <w:t xml:space="preserve"> </w:t>
      </w:r>
      <w:r w:rsidRPr="001021D1">
        <w:rPr>
          <w:bCs/>
        </w:rPr>
        <w:t>racial</w:t>
      </w:r>
      <w:r w:rsidR="00A84868">
        <w:rPr>
          <w:bCs/>
        </w:rPr>
        <w:t xml:space="preserve"> </w:t>
      </w:r>
      <w:r w:rsidRPr="001021D1">
        <w:rPr>
          <w:bCs/>
        </w:rPr>
        <w:t>discrimination,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spreads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otherwise</w:t>
      </w:r>
      <w:r w:rsidR="00A84868">
        <w:rPr>
          <w:bCs/>
        </w:rPr>
        <w:t xml:space="preserve"> </w:t>
      </w:r>
      <w:r w:rsidRPr="001021D1">
        <w:rPr>
          <w:bCs/>
        </w:rPr>
        <w:t>makes</w:t>
      </w:r>
      <w:r w:rsidR="00A84868">
        <w:rPr>
          <w:bCs/>
        </w:rPr>
        <w:t xml:space="preserve"> </w:t>
      </w:r>
      <w:r w:rsidRPr="001021D1">
        <w:rPr>
          <w:bCs/>
        </w:rPr>
        <w:t>publicly</w:t>
      </w:r>
      <w:r w:rsidR="00A84868">
        <w:rPr>
          <w:bCs/>
        </w:rPr>
        <w:t xml:space="preserve"> </w:t>
      </w:r>
      <w:r w:rsidRPr="001021D1">
        <w:rPr>
          <w:bCs/>
        </w:rPr>
        <w:t>available</w:t>
      </w:r>
      <w:r w:rsidR="00A84868">
        <w:rPr>
          <w:bCs/>
        </w:rPr>
        <w:t xml:space="preserve"> </w:t>
      </w:r>
      <w:r w:rsidRPr="001021D1">
        <w:rPr>
          <w:bCs/>
        </w:rPr>
        <w:t>texts,</w:t>
      </w:r>
      <w:r w:rsidR="00A84868">
        <w:rPr>
          <w:bCs/>
        </w:rPr>
        <w:t xml:space="preserve"> </w:t>
      </w:r>
      <w:r w:rsidRPr="001021D1">
        <w:rPr>
          <w:bCs/>
        </w:rPr>
        <w:t>images,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any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presentation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ideas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theories</w:t>
      </w:r>
      <w:r w:rsidR="00A84868">
        <w:rPr>
          <w:bCs/>
        </w:rPr>
        <w:t xml:space="preserve"> </w:t>
      </w:r>
      <w:r w:rsidRPr="001021D1">
        <w:rPr>
          <w:bCs/>
        </w:rPr>
        <w:t>advocating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inciting</w:t>
      </w:r>
      <w:r w:rsidR="00A84868">
        <w:rPr>
          <w:bCs/>
        </w:rPr>
        <w:t xml:space="preserve"> </w:t>
      </w:r>
      <w:r w:rsidRPr="001021D1">
        <w:rPr>
          <w:bCs/>
        </w:rPr>
        <w:t>hatred,</w:t>
      </w:r>
      <w:r w:rsidR="00A84868">
        <w:rPr>
          <w:bCs/>
        </w:rPr>
        <w:t xml:space="preserve"> </w:t>
      </w:r>
      <w:r w:rsidRPr="001021D1">
        <w:rPr>
          <w:bCs/>
        </w:rPr>
        <w:t>discrimination,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violence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any</w:t>
      </w:r>
      <w:r w:rsidR="00A84868">
        <w:rPr>
          <w:bCs/>
        </w:rPr>
        <w:t xml:space="preserve"> </w:t>
      </w:r>
      <w:r w:rsidRPr="001021D1">
        <w:rPr>
          <w:bCs/>
        </w:rPr>
        <w:t>person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group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based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race,</w:t>
      </w:r>
      <w:r w:rsidR="00A84868">
        <w:rPr>
          <w:bCs/>
        </w:rPr>
        <w:t xml:space="preserve"> </w:t>
      </w:r>
      <w:r w:rsidRPr="001021D1">
        <w:rPr>
          <w:bCs/>
        </w:rPr>
        <w:t>color,</w:t>
      </w:r>
      <w:r w:rsidR="00A84868">
        <w:rPr>
          <w:bCs/>
        </w:rPr>
        <w:t xml:space="preserve"> </w:t>
      </w:r>
      <w:r w:rsidRPr="001021D1">
        <w:rPr>
          <w:bCs/>
        </w:rPr>
        <w:t>religion,</w:t>
      </w:r>
      <w:r w:rsidR="00A84868">
        <w:rPr>
          <w:bCs/>
        </w:rPr>
        <w:t xml:space="preserve"> </w:t>
      </w:r>
      <w:r w:rsidRPr="001021D1">
        <w:rPr>
          <w:bCs/>
        </w:rPr>
        <w:t>nationality,</w:t>
      </w:r>
      <w:r w:rsidR="00A84868">
        <w:rPr>
          <w:bCs/>
        </w:rPr>
        <w:t xml:space="preserve"> </w:t>
      </w:r>
      <w:r w:rsidRPr="001021D1">
        <w:rPr>
          <w:bCs/>
        </w:rPr>
        <w:t>ethnic</w:t>
      </w:r>
      <w:r w:rsidR="00A84868">
        <w:rPr>
          <w:bCs/>
        </w:rPr>
        <w:t xml:space="preserve"> </w:t>
      </w:r>
      <w:r w:rsidRPr="001021D1">
        <w:rPr>
          <w:bCs/>
        </w:rPr>
        <w:t>origin,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any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personal</w:t>
      </w:r>
      <w:r w:rsidR="00A84868">
        <w:rPr>
          <w:bCs/>
        </w:rPr>
        <w:t xml:space="preserve"> </w:t>
      </w:r>
      <w:r w:rsidRPr="001021D1">
        <w:rPr>
          <w:bCs/>
        </w:rPr>
        <w:t>characteristic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punished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imprisonment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term</w:t>
      </w:r>
      <w:r w:rsidR="00A84868">
        <w:rPr>
          <w:bCs/>
        </w:rPr>
        <w:t xml:space="preserve"> </w:t>
      </w:r>
      <w:r w:rsidRPr="001021D1">
        <w:rPr>
          <w:bCs/>
        </w:rPr>
        <w:t>between</w:t>
      </w:r>
      <w:r w:rsidR="00A84868">
        <w:rPr>
          <w:bCs/>
        </w:rPr>
        <w:t xml:space="preserve"> </w:t>
      </w:r>
      <w:r w:rsidRPr="001021D1">
        <w:rPr>
          <w:bCs/>
        </w:rPr>
        <w:t>three</w:t>
      </w:r>
      <w:r w:rsidR="00A84868">
        <w:rPr>
          <w:bCs/>
        </w:rPr>
        <w:t xml:space="preserve"> </w:t>
      </w:r>
      <w:r w:rsidRPr="001021D1">
        <w:rPr>
          <w:bCs/>
        </w:rPr>
        <w:t>months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three</w:t>
      </w:r>
      <w:r w:rsidR="00A84868">
        <w:rPr>
          <w:bCs/>
        </w:rPr>
        <w:t xml:space="preserve"> </w:t>
      </w:r>
      <w:r w:rsidRPr="001021D1">
        <w:rPr>
          <w:bCs/>
        </w:rPr>
        <w:t>years.</w:t>
      </w:r>
      <w:r w:rsidR="00A84868">
        <w:rPr>
          <w:bCs/>
        </w:rPr>
        <w:t xml:space="preserve"> </w:t>
      </w:r>
      <w:r w:rsidRPr="001021D1">
        <w:rPr>
          <w:bCs/>
        </w:rPr>
        <w:t>It</w:t>
      </w:r>
      <w:r w:rsidR="00A84868">
        <w:rPr>
          <w:bCs/>
        </w:rPr>
        <w:t xml:space="preserve"> </w:t>
      </w:r>
      <w:r w:rsidRPr="001021D1">
        <w:rPr>
          <w:bCs/>
        </w:rPr>
        <w:t>further</w:t>
      </w:r>
      <w:r w:rsidR="00A84868">
        <w:rPr>
          <w:bCs/>
        </w:rPr>
        <w:t xml:space="preserve"> </w:t>
      </w:r>
      <w:r w:rsidRPr="001021D1">
        <w:rPr>
          <w:bCs/>
        </w:rPr>
        <w:t>stipulates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anyone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publicly</w:t>
      </w:r>
      <w:r w:rsidR="00A84868">
        <w:rPr>
          <w:bCs/>
        </w:rPr>
        <w:t xml:space="preserve"> </w:t>
      </w:r>
      <w:r w:rsidRPr="001021D1">
        <w:rPr>
          <w:bCs/>
        </w:rPr>
        <w:t>approves,</w:t>
      </w:r>
      <w:r w:rsidR="00A84868">
        <w:rPr>
          <w:bCs/>
        </w:rPr>
        <w:t xml:space="preserve"> </w:t>
      </w:r>
      <w:r w:rsidRPr="001021D1">
        <w:rPr>
          <w:bCs/>
        </w:rPr>
        <w:t>denies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existence,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significantly</w:t>
      </w:r>
      <w:r w:rsidR="00A84868">
        <w:rPr>
          <w:bCs/>
        </w:rPr>
        <w:t xml:space="preserve"> </w:t>
      </w:r>
      <w:r w:rsidRPr="001021D1">
        <w:rPr>
          <w:bCs/>
        </w:rPr>
        <w:t>reduces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gravity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genocide,</w:t>
      </w:r>
      <w:r w:rsidR="00A84868">
        <w:rPr>
          <w:bCs/>
        </w:rPr>
        <w:t xml:space="preserve"> </w:t>
      </w:r>
      <w:r w:rsidRPr="001021D1">
        <w:rPr>
          <w:bCs/>
        </w:rPr>
        <w:t>crimes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humanity,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war</w:t>
      </w:r>
      <w:r w:rsidR="00A84868">
        <w:rPr>
          <w:bCs/>
        </w:rPr>
        <w:t xml:space="preserve"> </w:t>
      </w:r>
      <w:r w:rsidRPr="001021D1">
        <w:rPr>
          <w:bCs/>
        </w:rPr>
        <w:t>crimes</w:t>
      </w:r>
      <w:r w:rsidR="00A84868">
        <w:rPr>
          <w:bCs/>
        </w:rPr>
        <w:t xml:space="preserve"> </w:t>
      </w:r>
      <w:r w:rsidRPr="001021D1">
        <w:rPr>
          <w:bCs/>
        </w:rPr>
        <w:t>committed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group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member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group</w:t>
      </w:r>
      <w:r w:rsidR="00A84868">
        <w:rPr>
          <w:bCs/>
        </w:rPr>
        <w:t xml:space="preserve"> </w:t>
      </w:r>
      <w:r w:rsidRPr="001021D1">
        <w:rPr>
          <w:bCs/>
        </w:rPr>
        <w:t>determined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basis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race,</w:t>
      </w:r>
      <w:r w:rsidR="00A84868">
        <w:rPr>
          <w:bCs/>
        </w:rPr>
        <w:t xml:space="preserve"> </w:t>
      </w:r>
      <w:r w:rsidRPr="001021D1">
        <w:rPr>
          <w:bCs/>
        </w:rPr>
        <w:t>color,</w:t>
      </w:r>
      <w:r w:rsidR="00A84868">
        <w:rPr>
          <w:bCs/>
        </w:rPr>
        <w:t xml:space="preserve"> </w:t>
      </w:r>
      <w:r w:rsidRPr="001021D1">
        <w:rPr>
          <w:bCs/>
        </w:rPr>
        <w:t>religion,</w:t>
      </w:r>
      <w:r w:rsidR="00A84868">
        <w:rPr>
          <w:bCs/>
        </w:rPr>
        <w:t xml:space="preserve"> </w:t>
      </w:r>
      <w:r w:rsidRPr="001021D1">
        <w:rPr>
          <w:bCs/>
        </w:rPr>
        <w:t>origin,</w:t>
      </w:r>
      <w:r w:rsidR="00A84868">
        <w:rPr>
          <w:bCs/>
        </w:rPr>
        <w:t xml:space="preserve"> </w:t>
      </w:r>
      <w:r w:rsidRPr="001021D1">
        <w:rPr>
          <w:bCs/>
        </w:rPr>
        <w:t>state,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ethnicity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manner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lead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violence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incitement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hatred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such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group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member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group,</w:t>
      </w:r>
      <w:r w:rsidR="00A84868">
        <w:rPr>
          <w:bCs/>
        </w:rPr>
        <w:t xml:space="preserve"> </w:t>
      </w:r>
      <w:r w:rsidRPr="001021D1">
        <w:rPr>
          <w:bCs/>
        </w:rPr>
        <w:t>if</w:t>
      </w:r>
      <w:r w:rsidR="00A84868">
        <w:rPr>
          <w:bCs/>
        </w:rPr>
        <w:t xml:space="preserve"> </w:t>
      </w:r>
      <w:r w:rsidRPr="001021D1">
        <w:rPr>
          <w:bCs/>
        </w:rPr>
        <w:t>these</w:t>
      </w:r>
      <w:r w:rsidR="00A84868">
        <w:rPr>
          <w:bCs/>
        </w:rPr>
        <w:t xml:space="preserve"> </w:t>
      </w:r>
      <w:r w:rsidRPr="001021D1">
        <w:rPr>
          <w:bCs/>
        </w:rPr>
        <w:t>crimes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determined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final</w:t>
      </w:r>
      <w:r w:rsidR="00A84868">
        <w:rPr>
          <w:bCs/>
        </w:rPr>
        <w:t xml:space="preserve"> </w:t>
      </w:r>
      <w:r w:rsidRPr="001021D1">
        <w:rPr>
          <w:bCs/>
        </w:rPr>
        <w:t>judgment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Serbia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Court,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punished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imprisonment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six</w:t>
      </w:r>
      <w:r w:rsidR="00A84868">
        <w:rPr>
          <w:bCs/>
        </w:rPr>
        <w:t xml:space="preserve"> </w:t>
      </w:r>
      <w:r w:rsidRPr="001021D1">
        <w:rPr>
          <w:bCs/>
        </w:rPr>
        <w:t>months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five</w:t>
      </w:r>
      <w:r w:rsidR="00A84868">
        <w:rPr>
          <w:bCs/>
        </w:rPr>
        <w:t xml:space="preserve"> </w:t>
      </w:r>
      <w:r w:rsidRPr="001021D1">
        <w:rPr>
          <w:bCs/>
        </w:rPr>
        <w:t>years.</w:t>
      </w:r>
      <w:r w:rsidR="00A84868">
        <w:rPr>
          <w:bCs/>
        </w:rPr>
        <w:t xml:space="preserve"> </w:t>
      </w:r>
      <w:r w:rsidRPr="001021D1">
        <w:rPr>
          <w:bCs/>
        </w:rPr>
        <w:t>Any</w:t>
      </w:r>
      <w:r w:rsidR="00A84868">
        <w:rPr>
          <w:bCs/>
        </w:rPr>
        <w:t xml:space="preserve"> </w:t>
      </w:r>
      <w:r w:rsidRPr="001021D1">
        <w:rPr>
          <w:bCs/>
        </w:rPr>
        <w:t>person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publicly</w:t>
      </w:r>
      <w:r w:rsidR="00A84868">
        <w:rPr>
          <w:bCs/>
        </w:rPr>
        <w:t xml:space="preserve"> </w:t>
      </w:r>
      <w:r w:rsidRPr="001021D1">
        <w:rPr>
          <w:bCs/>
        </w:rPr>
        <w:t>threatens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commit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offense</w:t>
      </w:r>
      <w:r w:rsidR="00A84868">
        <w:rPr>
          <w:bCs/>
        </w:rPr>
        <w:t xml:space="preserve"> </w:t>
      </w:r>
      <w:r w:rsidRPr="001021D1">
        <w:rPr>
          <w:bCs/>
        </w:rPr>
        <w:t>punishable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imprisonment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person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group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belonging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certain</w:t>
      </w:r>
      <w:r w:rsidR="00A84868">
        <w:rPr>
          <w:bCs/>
        </w:rPr>
        <w:t xml:space="preserve"> </w:t>
      </w:r>
      <w:r w:rsidRPr="001021D1">
        <w:rPr>
          <w:bCs/>
        </w:rPr>
        <w:t>race,</w:t>
      </w:r>
      <w:r w:rsidR="00A84868">
        <w:rPr>
          <w:bCs/>
        </w:rPr>
        <w:t xml:space="preserve"> </w:t>
      </w:r>
      <w:r w:rsidRPr="001021D1">
        <w:rPr>
          <w:bCs/>
        </w:rPr>
        <w:t>color,</w:t>
      </w:r>
      <w:r w:rsidR="00A84868">
        <w:rPr>
          <w:bCs/>
        </w:rPr>
        <w:t xml:space="preserve"> </w:t>
      </w:r>
      <w:r w:rsidRPr="001021D1">
        <w:rPr>
          <w:bCs/>
        </w:rPr>
        <w:t>religion,</w:t>
      </w:r>
      <w:r w:rsidR="00A84868">
        <w:rPr>
          <w:bCs/>
        </w:rPr>
        <w:t xml:space="preserve"> </w:t>
      </w:r>
      <w:r w:rsidRPr="001021D1">
        <w:rPr>
          <w:bCs/>
        </w:rPr>
        <w:t>nationality,</w:t>
      </w:r>
      <w:r w:rsidR="00A84868">
        <w:rPr>
          <w:bCs/>
        </w:rPr>
        <w:t xml:space="preserve"> </w:t>
      </w:r>
      <w:r w:rsidRPr="001021D1">
        <w:rPr>
          <w:bCs/>
        </w:rPr>
        <w:t>ethnic</w:t>
      </w:r>
      <w:r w:rsidR="00A84868">
        <w:rPr>
          <w:bCs/>
        </w:rPr>
        <w:t xml:space="preserve"> </w:t>
      </w:r>
      <w:r w:rsidRPr="001021D1">
        <w:rPr>
          <w:bCs/>
        </w:rPr>
        <w:t>origin,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any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personal</w:t>
      </w:r>
      <w:r w:rsidR="00A84868">
        <w:rPr>
          <w:bCs/>
        </w:rPr>
        <w:t xml:space="preserve"> </w:t>
      </w:r>
      <w:r w:rsidRPr="001021D1">
        <w:rPr>
          <w:bCs/>
        </w:rPr>
        <w:t>characteristic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punished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imprisonment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term</w:t>
      </w:r>
      <w:r w:rsidR="00A84868">
        <w:rPr>
          <w:bCs/>
        </w:rPr>
        <w:t xml:space="preserve"> </w:t>
      </w:r>
      <w:r w:rsidRPr="001021D1">
        <w:rPr>
          <w:bCs/>
        </w:rPr>
        <w:t>between</w:t>
      </w:r>
      <w:r w:rsidR="00A84868">
        <w:rPr>
          <w:bCs/>
        </w:rPr>
        <w:t xml:space="preserve"> </w:t>
      </w:r>
      <w:r w:rsidRPr="001021D1">
        <w:rPr>
          <w:bCs/>
        </w:rPr>
        <w:t>three</w:t>
      </w:r>
      <w:r w:rsidR="00A84868">
        <w:rPr>
          <w:bCs/>
        </w:rPr>
        <w:t xml:space="preserve"> </w:t>
      </w:r>
      <w:r w:rsidRPr="001021D1">
        <w:rPr>
          <w:bCs/>
        </w:rPr>
        <w:t>months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three</w:t>
      </w:r>
      <w:r w:rsidR="00A84868">
        <w:rPr>
          <w:bCs/>
        </w:rPr>
        <w:t xml:space="preserve"> </w:t>
      </w:r>
      <w:r w:rsidRPr="001021D1">
        <w:rPr>
          <w:bCs/>
        </w:rPr>
        <w:t>years,</w:t>
      </w:r>
      <w:r w:rsidR="00A84868">
        <w:rPr>
          <w:bCs/>
        </w:rPr>
        <w:t xml:space="preserve"> </w:t>
      </w:r>
      <w:r w:rsidRPr="001021D1">
        <w:rPr>
          <w:bCs/>
        </w:rPr>
        <w:t>while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any</w:t>
      </w:r>
      <w:r w:rsidR="00A84868">
        <w:rPr>
          <w:bCs/>
        </w:rPr>
        <w:t xml:space="preserve"> </w:t>
      </w:r>
      <w:r w:rsidRPr="001021D1">
        <w:rPr>
          <w:bCs/>
        </w:rPr>
        <w:t>person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then</w:t>
      </w:r>
      <w:r w:rsidR="00A84868">
        <w:rPr>
          <w:bCs/>
        </w:rPr>
        <w:t xml:space="preserve"> </w:t>
      </w:r>
      <w:r w:rsidRPr="001021D1">
        <w:rPr>
          <w:bCs/>
        </w:rPr>
        <w:t>goes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commit</w:t>
      </w:r>
      <w:r w:rsidR="00A84868">
        <w:rPr>
          <w:bCs/>
        </w:rPr>
        <w:t xml:space="preserve"> </w:t>
      </w:r>
      <w:r w:rsidRPr="001021D1">
        <w:rPr>
          <w:bCs/>
        </w:rPr>
        <w:t>such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offense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punished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imprisonment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least</w:t>
      </w:r>
      <w:r w:rsidR="00A84868">
        <w:rPr>
          <w:bCs/>
        </w:rPr>
        <w:t xml:space="preserve"> </w:t>
      </w:r>
      <w:r w:rsidRPr="001021D1">
        <w:rPr>
          <w:bCs/>
        </w:rPr>
        <w:t>four</w:t>
      </w:r>
      <w:r w:rsidR="00A84868">
        <w:rPr>
          <w:bCs/>
        </w:rPr>
        <w:t xml:space="preserve"> </w:t>
      </w:r>
      <w:r w:rsidRPr="001021D1">
        <w:rPr>
          <w:bCs/>
        </w:rPr>
        <w:t>years.</w:t>
      </w:r>
      <w:r w:rsidRPr="00154A22">
        <w:rPr>
          <w:rStyle w:val="FootnoteReference"/>
        </w:rPr>
        <w:footnoteReference w:id="224"/>
      </w:r>
    </w:p>
    <w:p w14:paraId="627FF169" w14:textId="49445899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212.</w:t>
      </w:r>
      <w:r w:rsidRPr="001021D1">
        <w:rPr>
          <w:bCs/>
        </w:rPr>
        <w:tab/>
        <w:t>Part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anti-discrimination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framework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RS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represented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anti-discrimination</w:t>
      </w:r>
      <w:r w:rsidR="00A84868">
        <w:rPr>
          <w:bCs/>
        </w:rPr>
        <w:t xml:space="preserve"> </w:t>
      </w:r>
      <w:r w:rsidRPr="001021D1">
        <w:rPr>
          <w:bCs/>
        </w:rPr>
        <w:t>clauses</w:t>
      </w:r>
      <w:r w:rsidR="00A84868">
        <w:rPr>
          <w:bCs/>
        </w:rPr>
        <w:t xml:space="preserve"> </w:t>
      </w:r>
      <w:r w:rsidRPr="001021D1">
        <w:rPr>
          <w:bCs/>
        </w:rPr>
        <w:t>contained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number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laws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regulate</w:t>
      </w:r>
      <w:r w:rsidR="00A84868">
        <w:rPr>
          <w:bCs/>
        </w:rPr>
        <w:t xml:space="preserve"> </w:t>
      </w:r>
      <w:r w:rsidRPr="001021D1">
        <w:rPr>
          <w:bCs/>
        </w:rPr>
        <w:t>certain</w:t>
      </w:r>
      <w:r w:rsidR="00A84868">
        <w:rPr>
          <w:bCs/>
        </w:rPr>
        <w:t xml:space="preserve"> </w:t>
      </w:r>
      <w:r w:rsidRPr="001021D1">
        <w:rPr>
          <w:bCs/>
        </w:rPr>
        <w:t>areas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relations,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minorities,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disabilities,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equality,</w:t>
      </w:r>
      <w:r w:rsidR="00A84868">
        <w:rPr>
          <w:bCs/>
        </w:rPr>
        <w:t xml:space="preserve"> </w:t>
      </w:r>
      <w:r w:rsidRPr="001021D1">
        <w:rPr>
          <w:bCs/>
        </w:rPr>
        <w:t>education,</w:t>
      </w:r>
      <w:r w:rsidR="00A84868">
        <w:rPr>
          <w:bCs/>
        </w:rPr>
        <w:t xml:space="preserve"> </w:t>
      </w:r>
      <w:r w:rsidRPr="001021D1">
        <w:t>social</w:t>
      </w:r>
      <w:r w:rsidR="00A84868">
        <w:rPr>
          <w:bCs/>
        </w:rPr>
        <w:t xml:space="preserve"> </w:t>
      </w:r>
      <w:r w:rsidRPr="001021D1">
        <w:rPr>
          <w:bCs/>
        </w:rPr>
        <w:t>protection,</w:t>
      </w:r>
      <w:r w:rsidR="00A84868">
        <w:rPr>
          <w:bCs/>
        </w:rPr>
        <w:t xml:space="preserve"> </w:t>
      </w:r>
      <w:r w:rsidRPr="001021D1">
        <w:rPr>
          <w:bCs/>
        </w:rPr>
        <w:t>health,</w:t>
      </w:r>
      <w:r w:rsidR="00A84868">
        <w:rPr>
          <w:bCs/>
        </w:rPr>
        <w:t xml:space="preserve"> </w:t>
      </w:r>
      <w:r w:rsidRPr="001021D1">
        <w:rPr>
          <w:bCs/>
        </w:rPr>
        <w:t>information,</w:t>
      </w:r>
      <w:r w:rsidR="00A84868">
        <w:rPr>
          <w:bCs/>
        </w:rPr>
        <w:t xml:space="preserve"> </w:t>
      </w:r>
      <w:r w:rsidRPr="001021D1">
        <w:rPr>
          <w:bCs/>
        </w:rPr>
        <w:t>justice,</w:t>
      </w:r>
      <w:r w:rsidR="00A84868">
        <w:rPr>
          <w:bCs/>
        </w:rPr>
        <w:t xml:space="preserve"> </w:t>
      </w:r>
      <w:r w:rsidRPr="001021D1">
        <w:rPr>
          <w:bCs/>
        </w:rPr>
        <w:t>internal</w:t>
      </w:r>
      <w:r w:rsidR="00A84868">
        <w:rPr>
          <w:bCs/>
        </w:rPr>
        <w:t xml:space="preserve"> </w:t>
      </w:r>
      <w:r w:rsidRPr="001021D1">
        <w:rPr>
          <w:bCs/>
        </w:rPr>
        <w:t>affairs,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fields.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regulations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established</w:t>
      </w:r>
      <w:r w:rsidR="00A84868">
        <w:rPr>
          <w:bCs/>
        </w:rPr>
        <w:t xml:space="preserve"> </w:t>
      </w:r>
      <w:r w:rsidRPr="001021D1">
        <w:rPr>
          <w:bCs/>
        </w:rPr>
        <w:t>compatible</w:t>
      </w:r>
      <w:r w:rsidR="00A84868">
        <w:rPr>
          <w:bCs/>
        </w:rPr>
        <w:t xml:space="preserve"> </w:t>
      </w:r>
      <w:r w:rsidRPr="001021D1">
        <w:rPr>
          <w:bCs/>
        </w:rPr>
        <w:t>mechanisms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civil,</w:t>
      </w:r>
      <w:r w:rsidR="00A84868">
        <w:rPr>
          <w:bCs/>
        </w:rPr>
        <w:t xml:space="preserve"> </w:t>
      </w:r>
      <w:r w:rsidRPr="001021D1">
        <w:rPr>
          <w:bCs/>
        </w:rPr>
        <w:t>misdemeanor,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discrimination,</w:t>
      </w:r>
      <w:r w:rsidR="00A84868">
        <w:rPr>
          <w:bCs/>
        </w:rPr>
        <w:t xml:space="preserve"> </w:t>
      </w:r>
      <w:r w:rsidRPr="001021D1">
        <w:rPr>
          <w:bCs/>
        </w:rPr>
        <w:t>thus</w:t>
      </w:r>
      <w:r w:rsidR="00A84868">
        <w:rPr>
          <w:bCs/>
        </w:rPr>
        <w:t xml:space="preserve"> </w:t>
      </w:r>
      <w:r w:rsidRPr="001021D1">
        <w:rPr>
          <w:bCs/>
        </w:rPr>
        <w:t>establishing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comprehensive</w:t>
      </w:r>
      <w:r w:rsidR="00A84868">
        <w:rPr>
          <w:bCs/>
        </w:rPr>
        <w:t xml:space="preserve"> </w:t>
      </w:r>
      <w:r w:rsidRPr="001021D1">
        <w:rPr>
          <w:bCs/>
        </w:rPr>
        <w:t>system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discrimination.</w:t>
      </w:r>
    </w:p>
    <w:p w14:paraId="615D3F9B" w14:textId="20F9837F" w:rsidR="006F4FE8" w:rsidRPr="001021D1" w:rsidRDefault="006F4FE8" w:rsidP="00433CDD">
      <w:pPr>
        <w:pStyle w:val="H23G"/>
      </w:pPr>
      <w:r w:rsidRPr="001021D1">
        <w:tab/>
      </w:r>
      <w:r w:rsidRPr="001021D1">
        <w:tab/>
        <w:t>Measures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achieve</w:t>
      </w:r>
      <w:r w:rsidR="00A84868">
        <w:t xml:space="preserve"> </w:t>
      </w:r>
      <w:r w:rsidRPr="001021D1">
        <w:t>full</w:t>
      </w:r>
      <w:r w:rsidR="00A84868">
        <w:t xml:space="preserve"> </w:t>
      </w:r>
      <w:r w:rsidRPr="001021D1">
        <w:t>equality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vulnerable</w:t>
      </w:r>
      <w:r w:rsidR="00A84868">
        <w:t xml:space="preserve"> </w:t>
      </w:r>
      <w:r w:rsidRPr="001021D1">
        <w:t>social</w:t>
      </w:r>
      <w:r w:rsidR="00A84868">
        <w:t xml:space="preserve"> </w:t>
      </w:r>
      <w:r w:rsidRPr="001021D1">
        <w:t>groups</w:t>
      </w:r>
    </w:p>
    <w:p w14:paraId="515DFDD1" w14:textId="047F895C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213.</w:t>
      </w:r>
      <w:r w:rsidRPr="001021D1">
        <w:rPr>
          <w:bCs/>
        </w:rPr>
        <w:tab/>
      </w:r>
      <w:r w:rsidRPr="001021D1">
        <w:rPr>
          <w:bCs/>
          <w:i/>
        </w:rPr>
        <w:t>Strategy</w:t>
      </w:r>
      <w:r w:rsidR="00A84868">
        <w:rPr>
          <w:bCs/>
          <w:i/>
        </w:rPr>
        <w:t xml:space="preserve"> </w:t>
      </w:r>
      <w:r w:rsidRPr="001021D1">
        <w:rPr>
          <w:bCs/>
          <w:i/>
        </w:rPr>
        <w:t>for</w:t>
      </w:r>
      <w:r w:rsidR="00A84868">
        <w:rPr>
          <w:bCs/>
          <w:i/>
        </w:rPr>
        <w:t xml:space="preserve"> </w:t>
      </w:r>
      <w:r w:rsidRPr="001021D1">
        <w:rPr>
          <w:bCs/>
          <w:i/>
        </w:rPr>
        <w:t>the</w:t>
      </w:r>
      <w:r w:rsidR="00A84868">
        <w:rPr>
          <w:bCs/>
          <w:i/>
        </w:rPr>
        <w:t xml:space="preserve"> </w:t>
      </w:r>
      <w:r w:rsidRPr="001021D1">
        <w:rPr>
          <w:bCs/>
          <w:i/>
        </w:rPr>
        <w:t>Prevention</w:t>
      </w:r>
      <w:r w:rsidR="00A84868">
        <w:rPr>
          <w:bCs/>
          <w:i/>
        </w:rPr>
        <w:t xml:space="preserve"> </w:t>
      </w:r>
      <w:r w:rsidRPr="001021D1">
        <w:rPr>
          <w:bCs/>
          <w:i/>
        </w:rPr>
        <w:t>of</w:t>
      </w:r>
      <w:r w:rsidR="00A84868">
        <w:rPr>
          <w:bCs/>
          <w:i/>
        </w:rPr>
        <w:t xml:space="preserve"> </w:t>
      </w:r>
      <w:r w:rsidRPr="001021D1">
        <w:rPr>
          <w:bCs/>
          <w:i/>
        </w:rPr>
        <w:t>and</w:t>
      </w:r>
      <w:r w:rsidR="00A84868">
        <w:rPr>
          <w:bCs/>
          <w:i/>
        </w:rPr>
        <w:t xml:space="preserve"> </w:t>
      </w:r>
      <w:r w:rsidRPr="001021D1">
        <w:rPr>
          <w:bCs/>
          <w:i/>
        </w:rPr>
        <w:t>Protection</w:t>
      </w:r>
      <w:r w:rsidR="00A84868">
        <w:rPr>
          <w:bCs/>
          <w:i/>
        </w:rPr>
        <w:t xml:space="preserve"> </w:t>
      </w:r>
      <w:r w:rsidRPr="001021D1">
        <w:rPr>
          <w:bCs/>
          <w:i/>
        </w:rPr>
        <w:t>against</w:t>
      </w:r>
      <w:r w:rsidR="00A84868">
        <w:rPr>
          <w:bCs/>
          <w:i/>
        </w:rPr>
        <w:t xml:space="preserve"> </w:t>
      </w:r>
      <w:r w:rsidRPr="001021D1">
        <w:rPr>
          <w:bCs/>
          <w:i/>
        </w:rPr>
        <w:t>Discrimination</w:t>
      </w:r>
      <w:r w:rsidRPr="00154A22">
        <w:rPr>
          <w:rStyle w:val="FootnoteReference"/>
        </w:rPr>
        <w:footnoteReference w:id="225"/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accompanying</w:t>
      </w:r>
      <w:r w:rsidR="00A84868">
        <w:rPr>
          <w:bCs/>
        </w:rPr>
        <w:t xml:space="preserve"> </w:t>
      </w:r>
      <w:r w:rsidRPr="001021D1">
        <w:rPr>
          <w:bCs/>
        </w:rPr>
        <w:t>action</w:t>
      </w:r>
      <w:r w:rsidR="00A84868">
        <w:rPr>
          <w:bCs/>
        </w:rPr>
        <w:t xml:space="preserve"> </w:t>
      </w:r>
      <w:r w:rsidRPr="001021D1">
        <w:rPr>
          <w:bCs/>
        </w:rPr>
        <w:t>plan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applied</w:t>
      </w:r>
      <w:r w:rsidR="00A84868">
        <w:rPr>
          <w:bCs/>
        </w:rPr>
        <w:t xml:space="preserve"> </w:t>
      </w:r>
      <w:r w:rsidRPr="001021D1">
        <w:rPr>
          <w:bCs/>
        </w:rPr>
        <w:t>until</w:t>
      </w:r>
      <w:r w:rsidR="00A84868">
        <w:rPr>
          <w:bCs/>
        </w:rPr>
        <w:t xml:space="preserve"> </w:t>
      </w:r>
      <w:r w:rsidRPr="001021D1">
        <w:rPr>
          <w:bCs/>
        </w:rPr>
        <w:t>2018.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Action</w:t>
      </w:r>
      <w:r w:rsidR="00A84868">
        <w:rPr>
          <w:bCs/>
        </w:rPr>
        <w:t xml:space="preserve"> </w:t>
      </w:r>
      <w:r w:rsidRPr="001021D1">
        <w:rPr>
          <w:bCs/>
        </w:rPr>
        <w:t>Plan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continuously</w:t>
      </w:r>
      <w:r w:rsidR="00A84868">
        <w:rPr>
          <w:bCs/>
        </w:rPr>
        <w:t xml:space="preserve"> </w:t>
      </w:r>
      <w:r w:rsidRPr="001021D1">
        <w:rPr>
          <w:bCs/>
        </w:rPr>
        <w:t>monitored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form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quarterly</w:t>
      </w:r>
      <w:r w:rsidR="00A84868">
        <w:rPr>
          <w:bCs/>
        </w:rPr>
        <w:t xml:space="preserve"> </w:t>
      </w:r>
      <w:r w:rsidRPr="001021D1">
        <w:rPr>
          <w:bCs/>
        </w:rPr>
        <w:t>reports,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total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six</w:t>
      </w:r>
      <w:r w:rsidR="00A84868">
        <w:rPr>
          <w:bCs/>
        </w:rPr>
        <w:t xml:space="preserve"> </w:t>
      </w:r>
      <w:r w:rsidRPr="001021D1">
        <w:rPr>
          <w:bCs/>
        </w:rPr>
        <w:t>reports</w:t>
      </w:r>
      <w:r w:rsidR="00A84868">
        <w:rPr>
          <w:bCs/>
        </w:rPr>
        <w:t xml:space="preserve"> </w:t>
      </w:r>
      <w:r w:rsidRPr="001021D1">
        <w:rPr>
          <w:bCs/>
        </w:rPr>
        <w:t>were</w:t>
      </w:r>
      <w:r w:rsidR="00A84868">
        <w:rPr>
          <w:bCs/>
        </w:rPr>
        <w:t xml:space="preserve"> </w:t>
      </w:r>
      <w:r w:rsidRPr="001021D1">
        <w:rPr>
          <w:bCs/>
        </w:rPr>
        <w:t>prepared.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t>first</w:t>
      </w:r>
      <w:r w:rsidR="00A84868">
        <w:rPr>
          <w:bCs/>
        </w:rPr>
        <w:t xml:space="preserve"> </w:t>
      </w:r>
      <w:r w:rsidRPr="001021D1">
        <w:rPr>
          <w:bCs/>
        </w:rPr>
        <w:t>time,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Government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formed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supervision,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made</w:t>
      </w:r>
      <w:r w:rsidR="00A84868">
        <w:rPr>
          <w:bCs/>
        </w:rPr>
        <w:t xml:space="preserve"> </w:t>
      </w:r>
      <w:r w:rsidRPr="001021D1">
        <w:rPr>
          <w:bCs/>
        </w:rPr>
        <w:t>it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example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good</w:t>
      </w:r>
      <w:r w:rsidR="00A84868">
        <w:rPr>
          <w:bCs/>
        </w:rPr>
        <w:t xml:space="preserve"> </w:t>
      </w:r>
      <w:r w:rsidRPr="001021D1">
        <w:rPr>
          <w:bCs/>
        </w:rPr>
        <w:t>practice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policies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country.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monitored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progress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measures,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activities,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compliance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deadlines,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highlighted</w:t>
      </w:r>
      <w:r w:rsidR="00A84868">
        <w:rPr>
          <w:bCs/>
        </w:rPr>
        <w:t xml:space="preserve"> </w:t>
      </w:r>
      <w:r w:rsidRPr="001021D1">
        <w:rPr>
          <w:bCs/>
        </w:rPr>
        <w:t>challenges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measures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action</w:t>
      </w:r>
      <w:r w:rsidR="00A84868">
        <w:rPr>
          <w:bCs/>
        </w:rPr>
        <w:t xml:space="preserve"> </w:t>
      </w:r>
      <w:r w:rsidRPr="001021D1">
        <w:rPr>
          <w:bCs/>
        </w:rPr>
        <w:t>plan.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decision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Council,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set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trainings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created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held,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contact</w:t>
      </w:r>
      <w:r w:rsidR="00A84868">
        <w:rPr>
          <w:bCs/>
        </w:rPr>
        <w:t xml:space="preserve"> </w:t>
      </w:r>
      <w:r w:rsidRPr="001021D1">
        <w:rPr>
          <w:bCs/>
        </w:rPr>
        <w:t>persons,</w:t>
      </w:r>
      <w:r w:rsidR="00A84868">
        <w:rPr>
          <w:bCs/>
        </w:rPr>
        <w:t xml:space="preserve"> </w:t>
      </w:r>
      <w:r w:rsidRPr="001021D1">
        <w:rPr>
          <w:bCs/>
        </w:rPr>
        <w:t>representatives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competent</w:t>
      </w:r>
      <w:r w:rsidR="00A84868">
        <w:rPr>
          <w:bCs/>
        </w:rPr>
        <w:t xml:space="preserve"> </w:t>
      </w:r>
      <w:r w:rsidRPr="001021D1">
        <w:rPr>
          <w:bCs/>
        </w:rPr>
        <w:t>institutions</w:t>
      </w:r>
      <w:r w:rsidR="00A84868">
        <w:rPr>
          <w:bCs/>
        </w:rPr>
        <w:t xml:space="preserve"> </w:t>
      </w:r>
      <w:r w:rsidR="009E2DB7">
        <w:rPr>
          <w:bCs/>
        </w:rPr>
        <w:t>–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implementers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measures,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society</w:t>
      </w:r>
      <w:r w:rsidR="00A84868">
        <w:rPr>
          <w:bCs/>
        </w:rPr>
        <w:t xml:space="preserve"> </w:t>
      </w:r>
      <w:r w:rsidRPr="001021D1">
        <w:rPr>
          <w:bCs/>
        </w:rPr>
        <w:t>organizations</w:t>
      </w:r>
      <w:r w:rsidR="00A84868">
        <w:rPr>
          <w:bCs/>
        </w:rPr>
        <w:t xml:space="preserve"> </w:t>
      </w:r>
      <w:r w:rsidRPr="001021D1">
        <w:rPr>
          <w:bCs/>
        </w:rPr>
        <w:t>participated.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trainings</w:t>
      </w:r>
      <w:r w:rsidR="00A84868">
        <w:rPr>
          <w:bCs/>
        </w:rPr>
        <w:t xml:space="preserve"> </w:t>
      </w:r>
      <w:r w:rsidRPr="001021D1">
        <w:rPr>
          <w:bCs/>
        </w:rPr>
        <w:t>were</w:t>
      </w:r>
      <w:r w:rsidR="00A84868">
        <w:rPr>
          <w:bCs/>
        </w:rPr>
        <w:t xml:space="preserve"> </w:t>
      </w:r>
      <w:r w:rsidRPr="001021D1">
        <w:rPr>
          <w:bCs/>
        </w:rPr>
        <w:t>related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reporting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action</w:t>
      </w:r>
      <w:r w:rsidR="00A84868">
        <w:rPr>
          <w:bCs/>
        </w:rPr>
        <w:t xml:space="preserve"> </w:t>
      </w:r>
      <w:r w:rsidRPr="001021D1">
        <w:rPr>
          <w:bCs/>
        </w:rPr>
        <w:t>plan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achieving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indicators</w:t>
      </w:r>
      <w:r w:rsidR="00A84868">
        <w:rPr>
          <w:bCs/>
        </w:rPr>
        <w:t xml:space="preserve"> </w:t>
      </w:r>
      <w:r w:rsidRPr="001021D1">
        <w:rPr>
          <w:bCs/>
        </w:rPr>
        <w:t>envisaged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it.</w:t>
      </w:r>
      <w:r w:rsidR="00A84868">
        <w:rPr>
          <w:bCs/>
        </w:rPr>
        <w:t xml:space="preserve"> </w:t>
      </w:r>
      <w:r w:rsidRPr="001021D1">
        <w:rPr>
          <w:bCs/>
        </w:rPr>
        <w:t>Having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mind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envisaged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process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monitoring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evaluating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success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its</w:t>
      </w:r>
      <w:r w:rsidR="00A84868">
        <w:rPr>
          <w:bCs/>
        </w:rPr>
        <w:t xml:space="preserve"> </w:t>
      </w:r>
      <w:r w:rsidRPr="001021D1">
        <w:rPr>
          <w:bCs/>
        </w:rPr>
        <w:t>implementation,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then</w:t>
      </w:r>
      <w:r w:rsidR="00A84868">
        <w:rPr>
          <w:bCs/>
        </w:rPr>
        <w:t xml:space="preserve"> </w:t>
      </w:r>
      <w:r w:rsidRPr="001021D1">
        <w:rPr>
          <w:bCs/>
        </w:rPr>
        <w:t>Office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cooperation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UN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Team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Serbia,</w:t>
      </w:r>
      <w:r w:rsidR="00A84868">
        <w:rPr>
          <w:bCs/>
        </w:rPr>
        <w:t xml:space="preserve"> </w:t>
      </w:r>
      <w:r w:rsidRPr="001021D1">
        <w:rPr>
          <w:bCs/>
        </w:rPr>
        <w:t>prepared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Analysis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Implementation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Prevention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2014</w:t>
      </w:r>
      <w:r w:rsidR="009E2DB7">
        <w:rPr>
          <w:bCs/>
        </w:rPr>
        <w:t>–</w:t>
      </w:r>
      <w:r w:rsidRPr="001021D1">
        <w:rPr>
          <w:bCs/>
        </w:rPr>
        <w:t>2018.</w:t>
      </w:r>
      <w:r w:rsidR="00A84868">
        <w:rPr>
          <w:bCs/>
        </w:rPr>
        <w:t xml:space="preserve"> </w:t>
      </w:r>
      <w:r w:rsidRPr="001021D1">
        <w:rPr>
          <w:bCs/>
        </w:rPr>
        <w:t>Also,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Baseline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New</w:t>
      </w:r>
      <w:r w:rsidR="00A84868">
        <w:rPr>
          <w:bCs/>
        </w:rPr>
        <w:t xml:space="preserve"> </w:t>
      </w:r>
      <w:r w:rsidRPr="001021D1">
        <w:rPr>
          <w:bCs/>
        </w:rPr>
        <w:t>Strategic</w:t>
      </w:r>
      <w:r w:rsidR="00A84868">
        <w:rPr>
          <w:bCs/>
        </w:rPr>
        <w:t xml:space="preserve"> </w:t>
      </w:r>
      <w:r w:rsidRPr="001021D1">
        <w:rPr>
          <w:bCs/>
        </w:rPr>
        <w:t>Document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developed.</w:t>
      </w:r>
      <w:r w:rsidR="00A84868">
        <w:rPr>
          <w:bCs/>
        </w:rPr>
        <w:t xml:space="preserve"> </w:t>
      </w:r>
      <w:r w:rsidRPr="001021D1">
        <w:rPr>
          <w:bCs/>
        </w:rPr>
        <w:t>Based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results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consultations,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proposal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new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made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sent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Government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adoption.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February</w:t>
      </w:r>
      <w:r w:rsidR="00A84868">
        <w:rPr>
          <w:bCs/>
        </w:rPr>
        <w:t xml:space="preserve"> </w:t>
      </w:r>
      <w:r w:rsidRPr="001021D1">
        <w:rPr>
          <w:bCs/>
        </w:rPr>
        <w:t>2022,</w:t>
      </w:r>
      <w:r w:rsidR="00A84868">
        <w:rPr>
          <w:bCs/>
        </w:rPr>
        <w:t xml:space="preserve"> </w:t>
      </w:r>
      <w:r w:rsidRPr="001021D1">
        <w:rPr>
          <w:bCs/>
          <w:i/>
          <w:iCs/>
        </w:rPr>
        <w:t>Strategy</w:t>
      </w:r>
      <w:r w:rsidR="00A84868">
        <w:rPr>
          <w:bCs/>
          <w:i/>
          <w:iCs/>
        </w:rPr>
        <w:t xml:space="preserve"> </w:t>
      </w:r>
      <w:r w:rsidRPr="001021D1">
        <w:rPr>
          <w:bCs/>
          <w:i/>
          <w:iCs/>
        </w:rPr>
        <w:t>for</w:t>
      </w:r>
      <w:r w:rsidR="00A84868">
        <w:rPr>
          <w:bCs/>
          <w:i/>
          <w:iCs/>
        </w:rPr>
        <w:t xml:space="preserve"> </w:t>
      </w:r>
      <w:r w:rsidRPr="001021D1">
        <w:rPr>
          <w:bCs/>
          <w:i/>
          <w:iCs/>
        </w:rPr>
        <w:t>the</w:t>
      </w:r>
      <w:r w:rsidR="00A84868">
        <w:rPr>
          <w:bCs/>
          <w:i/>
          <w:iCs/>
        </w:rPr>
        <w:t xml:space="preserve"> </w:t>
      </w:r>
      <w:r w:rsidRPr="001021D1">
        <w:rPr>
          <w:bCs/>
          <w:i/>
          <w:iCs/>
        </w:rPr>
        <w:t>Prevention</w:t>
      </w:r>
      <w:r w:rsidR="00A84868">
        <w:rPr>
          <w:bCs/>
          <w:i/>
          <w:iCs/>
        </w:rPr>
        <w:t xml:space="preserve"> </w:t>
      </w:r>
      <w:r w:rsidRPr="001021D1">
        <w:rPr>
          <w:bCs/>
          <w:i/>
          <w:iCs/>
        </w:rPr>
        <w:t>of</w:t>
      </w:r>
      <w:r w:rsidR="00A84868">
        <w:rPr>
          <w:bCs/>
          <w:i/>
          <w:iCs/>
        </w:rPr>
        <w:t xml:space="preserve"> </w:t>
      </w:r>
      <w:r w:rsidRPr="001021D1">
        <w:rPr>
          <w:bCs/>
          <w:i/>
          <w:iCs/>
        </w:rPr>
        <w:t>and</w:t>
      </w:r>
      <w:r w:rsidR="00A84868">
        <w:rPr>
          <w:bCs/>
          <w:i/>
          <w:iCs/>
        </w:rPr>
        <w:t xml:space="preserve"> </w:t>
      </w:r>
      <w:r w:rsidRPr="001021D1">
        <w:rPr>
          <w:bCs/>
          <w:i/>
          <w:iCs/>
        </w:rPr>
        <w:t>Protection</w:t>
      </w:r>
      <w:r w:rsidR="00A84868">
        <w:rPr>
          <w:bCs/>
          <w:i/>
          <w:iCs/>
        </w:rPr>
        <w:t xml:space="preserve"> </w:t>
      </w:r>
      <w:r w:rsidRPr="001021D1">
        <w:rPr>
          <w:bCs/>
          <w:i/>
          <w:iCs/>
        </w:rPr>
        <w:t>against</w:t>
      </w:r>
      <w:r w:rsidR="00A84868">
        <w:rPr>
          <w:bCs/>
          <w:i/>
          <w:iCs/>
        </w:rPr>
        <w:t xml:space="preserve"> </w:t>
      </w:r>
      <w:r w:rsidRPr="001021D1">
        <w:rPr>
          <w:bCs/>
          <w:i/>
          <w:iCs/>
        </w:rPr>
        <w:t>Discrimination</w:t>
      </w:r>
      <w:r w:rsidR="00A84868">
        <w:rPr>
          <w:bCs/>
          <w:i/>
          <w:iCs/>
        </w:rPr>
        <w:t xml:space="preserve"> </w:t>
      </w:r>
      <w:r w:rsidRPr="001021D1">
        <w:rPr>
          <w:bCs/>
          <w:i/>
          <w:iCs/>
        </w:rPr>
        <w:t>2022</w:t>
      </w:r>
      <w:r w:rsidR="009E2DB7">
        <w:rPr>
          <w:bCs/>
          <w:i/>
          <w:iCs/>
        </w:rPr>
        <w:t>–</w:t>
      </w:r>
      <w:r w:rsidRPr="001021D1">
        <w:rPr>
          <w:bCs/>
          <w:i/>
          <w:iCs/>
        </w:rPr>
        <w:t>2030</w:t>
      </w:r>
      <w:r w:rsidRPr="00154A22">
        <w:rPr>
          <w:rStyle w:val="FootnoteReference"/>
        </w:rPr>
        <w:footnoteReference w:id="226"/>
      </w:r>
      <w:r w:rsidR="00A84868">
        <w:rPr>
          <w:bCs/>
          <w:i/>
          <w:i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adopted,</w:t>
      </w:r>
      <w:r w:rsidR="00A84868">
        <w:rPr>
          <w:bCs/>
        </w:rPr>
        <w:t xml:space="preserve"> </w:t>
      </w:r>
      <w:r w:rsidRPr="001021D1">
        <w:rPr>
          <w:bCs/>
        </w:rPr>
        <w:t>which,</w:t>
      </w:r>
      <w:r w:rsidR="00A84868">
        <w:rPr>
          <w:bCs/>
        </w:rPr>
        <w:t xml:space="preserve"> </w:t>
      </w:r>
      <w:r w:rsidRPr="001021D1">
        <w:rPr>
          <w:bCs/>
        </w:rPr>
        <w:t>although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umbrella</w:t>
      </w:r>
      <w:r w:rsidR="00A84868">
        <w:rPr>
          <w:bCs/>
        </w:rPr>
        <w:t xml:space="preserve"> </w:t>
      </w:r>
      <w:r w:rsidRPr="001021D1">
        <w:rPr>
          <w:bCs/>
        </w:rPr>
        <w:t>strategy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area,</w:t>
      </w:r>
      <w:r w:rsidR="00A84868">
        <w:rPr>
          <w:bCs/>
        </w:rPr>
        <w:t xml:space="preserve"> </w:t>
      </w:r>
      <w:r w:rsidRPr="001021D1">
        <w:rPr>
          <w:bCs/>
        </w:rPr>
        <w:t>draws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many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planning</w:t>
      </w:r>
      <w:r w:rsidR="00A84868">
        <w:rPr>
          <w:bCs/>
        </w:rPr>
        <w:t xml:space="preserve"> </w:t>
      </w:r>
      <w:r w:rsidRPr="001021D1">
        <w:rPr>
          <w:bCs/>
        </w:rPr>
        <w:t>documents</w:t>
      </w:r>
      <w:r w:rsidR="00A84868">
        <w:rPr>
          <w:bCs/>
        </w:rPr>
        <w:t xml:space="preserve"> </w:t>
      </w:r>
      <w:r w:rsidRPr="001021D1">
        <w:rPr>
          <w:bCs/>
        </w:rPr>
        <w:t>relating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groups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higher</w:t>
      </w:r>
      <w:r w:rsidR="00A84868">
        <w:rPr>
          <w:bCs/>
        </w:rPr>
        <w:t xml:space="preserve"> </w:t>
      </w:r>
      <w:r w:rsidRPr="001021D1">
        <w:rPr>
          <w:bCs/>
        </w:rPr>
        <w:t>risk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discrimination,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functions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them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improve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situation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certain</w:t>
      </w:r>
      <w:r w:rsidR="00A84868">
        <w:rPr>
          <w:bCs/>
        </w:rPr>
        <w:t xml:space="preserve"> </w:t>
      </w:r>
      <w:r w:rsidRPr="001021D1">
        <w:rPr>
          <w:bCs/>
        </w:rPr>
        <w:t>areas.</w:t>
      </w:r>
    </w:p>
    <w:p w14:paraId="1DDF12F8" w14:textId="0DE64807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214.</w:t>
      </w:r>
      <w:r w:rsidRPr="001021D1">
        <w:rPr>
          <w:bCs/>
        </w:rPr>
        <w:tab/>
        <w:t>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national,</w:t>
      </w:r>
      <w:r w:rsidR="00A84868">
        <w:rPr>
          <w:bCs/>
        </w:rPr>
        <w:t xml:space="preserve"> </w:t>
      </w:r>
      <w:r w:rsidRPr="001021D1">
        <w:t>provincial</w:t>
      </w:r>
      <w:r w:rsidRPr="001021D1">
        <w:rPr>
          <w:bCs/>
        </w:rPr>
        <w:t>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local</w:t>
      </w:r>
      <w:r w:rsidR="00A84868">
        <w:rPr>
          <w:bCs/>
        </w:rPr>
        <w:t xml:space="preserve"> </w:t>
      </w:r>
      <w:r w:rsidRPr="001021D1">
        <w:rPr>
          <w:bCs/>
        </w:rPr>
        <w:t>levels,</w:t>
      </w:r>
      <w:r w:rsidR="00A84868">
        <w:rPr>
          <w:bCs/>
        </w:rPr>
        <w:t xml:space="preserve"> </w:t>
      </w:r>
      <w:r w:rsidRPr="001021D1">
        <w:rPr>
          <w:bCs/>
        </w:rPr>
        <w:t>projects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programs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society</w:t>
      </w:r>
      <w:r w:rsidR="00A84868">
        <w:rPr>
          <w:bCs/>
        </w:rPr>
        <w:t xml:space="preserve"> </w:t>
      </w:r>
      <w:r w:rsidRPr="001021D1">
        <w:rPr>
          <w:bCs/>
        </w:rPr>
        <w:t>organizations</w:t>
      </w:r>
      <w:r w:rsidR="00A84868">
        <w:rPr>
          <w:bCs/>
        </w:rPr>
        <w:t xml:space="preserve"> </w:t>
      </w:r>
      <w:r w:rsidRPr="001021D1">
        <w:rPr>
          <w:bCs/>
        </w:rPr>
        <w:t>aimed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implementing</w:t>
      </w:r>
      <w:r w:rsidR="00A84868">
        <w:rPr>
          <w:bCs/>
        </w:rPr>
        <w:t xml:space="preserve"> </w:t>
      </w:r>
      <w:r w:rsidRPr="001021D1">
        <w:rPr>
          <w:bCs/>
        </w:rPr>
        <w:t>anti-discrimination</w:t>
      </w:r>
      <w:r w:rsidR="00A84868">
        <w:rPr>
          <w:bCs/>
        </w:rPr>
        <w:t xml:space="preserve"> </w:t>
      </w:r>
      <w:r w:rsidRPr="001021D1">
        <w:rPr>
          <w:bCs/>
        </w:rPr>
        <w:t>policies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being</w:t>
      </w:r>
      <w:r w:rsidR="00A84868">
        <w:rPr>
          <w:bCs/>
        </w:rPr>
        <w:t xml:space="preserve"> </w:t>
      </w:r>
      <w:r w:rsidRPr="001021D1">
        <w:rPr>
          <w:bCs/>
        </w:rPr>
        <w:t>supported.</w:t>
      </w:r>
    </w:p>
    <w:p w14:paraId="11E777FB" w14:textId="7BA7C0D2" w:rsidR="006F4FE8" w:rsidRPr="003F5ACD" w:rsidRDefault="006F4FE8" w:rsidP="00484FE5">
      <w:pPr>
        <w:pStyle w:val="H23G"/>
      </w:pPr>
      <w:r w:rsidRPr="001021D1">
        <w:lastRenderedPageBreak/>
        <w:tab/>
      </w:r>
      <w:r w:rsidRPr="001021D1">
        <w:tab/>
      </w:r>
      <w:r w:rsidRPr="003F5ACD">
        <w:t>Persons</w:t>
      </w:r>
      <w:r w:rsidR="00A84868">
        <w:t xml:space="preserve"> </w:t>
      </w:r>
      <w:r w:rsidRPr="003F5ACD">
        <w:t>with</w:t>
      </w:r>
      <w:r w:rsidR="00A84868">
        <w:t xml:space="preserve"> </w:t>
      </w:r>
      <w:r w:rsidRPr="003F5ACD">
        <w:t>disabilities</w:t>
      </w:r>
    </w:p>
    <w:p w14:paraId="77F2A163" w14:textId="7D3D23DA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215.</w:t>
      </w:r>
      <w:r w:rsidRPr="001021D1">
        <w:rPr>
          <w:bCs/>
        </w:rPr>
        <w:tab/>
        <w:t>The</w:t>
      </w:r>
      <w:r w:rsidR="00A84868">
        <w:rPr>
          <w:bCs/>
        </w:rPr>
        <w:t xml:space="preserve"> </w:t>
      </w:r>
      <w:r w:rsidRPr="001021D1">
        <w:rPr>
          <w:bCs/>
        </w:rPr>
        <w:t>results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Census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2011</w:t>
      </w:r>
      <w:r w:rsidR="00A84868">
        <w:rPr>
          <w:bCs/>
        </w:rPr>
        <w:t xml:space="preserve"> </w:t>
      </w:r>
      <w:r w:rsidRPr="001021D1">
        <w:rPr>
          <w:bCs/>
        </w:rPr>
        <w:t>showed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there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571,780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</w:t>
      </w:r>
      <w:r w:rsidR="00A84868">
        <w:rPr>
          <w:bCs/>
        </w:rPr>
        <w:t xml:space="preserve"> </w:t>
      </w:r>
      <w:r w:rsidRPr="001021D1">
        <w:rPr>
          <w:bCs/>
        </w:rPr>
        <w:t>living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RS</w:t>
      </w:r>
      <w:r w:rsidR="00A84868">
        <w:rPr>
          <w:bCs/>
        </w:rPr>
        <w:t xml:space="preserve"> </w:t>
      </w:r>
      <w:r w:rsidRPr="001021D1">
        <w:rPr>
          <w:bCs/>
        </w:rPr>
        <w:t>out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total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7,186,862</w:t>
      </w:r>
      <w:r w:rsidR="00A84868">
        <w:rPr>
          <w:bCs/>
        </w:rPr>
        <w:t xml:space="preserve"> </w:t>
      </w:r>
      <w:r w:rsidRPr="001021D1">
        <w:rPr>
          <w:bCs/>
        </w:rPr>
        <w:t>inhabitants,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represents</w:t>
      </w:r>
      <w:r w:rsidR="00A84868">
        <w:rPr>
          <w:bCs/>
        </w:rPr>
        <w:t xml:space="preserve"> </w:t>
      </w:r>
      <w:r w:rsidRPr="001021D1">
        <w:rPr>
          <w:bCs/>
        </w:rPr>
        <w:t>about</w:t>
      </w:r>
      <w:r w:rsidR="00A84868">
        <w:rPr>
          <w:bCs/>
        </w:rPr>
        <w:t xml:space="preserve"> </w:t>
      </w:r>
      <w:r w:rsidRPr="001021D1">
        <w:rPr>
          <w:bCs/>
        </w:rPr>
        <w:t>8%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total</w:t>
      </w:r>
      <w:r w:rsidR="00A84868">
        <w:rPr>
          <w:bCs/>
        </w:rPr>
        <w:t xml:space="preserve"> </w:t>
      </w:r>
      <w:r w:rsidRPr="001021D1">
        <w:rPr>
          <w:bCs/>
        </w:rPr>
        <w:t>population.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average</w:t>
      </w:r>
      <w:r w:rsidR="00A84868">
        <w:rPr>
          <w:bCs/>
        </w:rPr>
        <w:t xml:space="preserve"> </w:t>
      </w:r>
      <w:r w:rsidRPr="001021D1">
        <w:rPr>
          <w:bCs/>
        </w:rPr>
        <w:t>age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</w:t>
      </w:r>
      <w:r w:rsidR="00A84868">
        <w:rPr>
          <w:bCs/>
        </w:rPr>
        <w:t xml:space="preserve"> </w:t>
      </w:r>
      <w:r w:rsidRPr="001021D1">
        <w:rPr>
          <w:bCs/>
        </w:rPr>
        <w:t>(about</w:t>
      </w:r>
      <w:r w:rsidR="00A84868">
        <w:rPr>
          <w:bCs/>
        </w:rPr>
        <w:t xml:space="preserve"> </w:t>
      </w:r>
      <w:r w:rsidRPr="001021D1">
        <w:rPr>
          <w:bCs/>
        </w:rPr>
        <w:t>67</w:t>
      </w:r>
      <w:r w:rsidR="00A84868">
        <w:rPr>
          <w:bCs/>
        </w:rPr>
        <w:t xml:space="preserve"> </w:t>
      </w:r>
      <w:r w:rsidRPr="001021D1">
        <w:rPr>
          <w:bCs/>
        </w:rPr>
        <w:t>years)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shown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almost</w:t>
      </w:r>
      <w:r w:rsidR="00A84868">
        <w:rPr>
          <w:bCs/>
        </w:rPr>
        <w:t xml:space="preserve"> </w:t>
      </w:r>
      <w:r w:rsidRPr="001021D1">
        <w:rPr>
          <w:bCs/>
        </w:rPr>
        <w:t>25</w:t>
      </w:r>
      <w:r w:rsidR="00A84868">
        <w:rPr>
          <w:bCs/>
        </w:rPr>
        <w:t xml:space="preserve"> </w:t>
      </w:r>
      <w:r w:rsidRPr="001021D1">
        <w:rPr>
          <w:bCs/>
        </w:rPr>
        <w:t>years</w:t>
      </w:r>
      <w:r w:rsidR="00A84868">
        <w:rPr>
          <w:bCs/>
        </w:rPr>
        <w:t xml:space="preserve"> </w:t>
      </w:r>
      <w:r w:rsidRPr="001021D1">
        <w:rPr>
          <w:bCs/>
        </w:rPr>
        <w:t>higher</w:t>
      </w:r>
      <w:r w:rsidR="00A84868">
        <w:rPr>
          <w:bCs/>
        </w:rPr>
        <w:t xml:space="preserve"> </w:t>
      </w:r>
      <w:r w:rsidRPr="001021D1">
        <w:rPr>
          <w:bCs/>
        </w:rPr>
        <w:t>than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average</w:t>
      </w:r>
      <w:r w:rsidR="00A84868">
        <w:rPr>
          <w:bCs/>
        </w:rPr>
        <w:t xml:space="preserve"> </w:t>
      </w:r>
      <w:r w:rsidRPr="001021D1">
        <w:rPr>
          <w:bCs/>
        </w:rPr>
        <w:t>age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total</w:t>
      </w:r>
      <w:r w:rsidR="00A84868">
        <w:rPr>
          <w:bCs/>
        </w:rPr>
        <w:t xml:space="preserve"> </w:t>
      </w:r>
      <w:r w:rsidRPr="001021D1">
        <w:rPr>
          <w:bCs/>
        </w:rPr>
        <w:t>population</w:t>
      </w:r>
      <w:r w:rsidR="00A84868">
        <w:rPr>
          <w:bCs/>
        </w:rPr>
        <w:t xml:space="preserve"> </w:t>
      </w:r>
      <w:r w:rsidRPr="001021D1">
        <w:rPr>
          <w:bCs/>
        </w:rPr>
        <w:t>(42.2</w:t>
      </w:r>
      <w:r w:rsidR="00A84868">
        <w:rPr>
          <w:bCs/>
        </w:rPr>
        <w:t xml:space="preserve"> </w:t>
      </w:r>
      <w:r w:rsidRPr="001021D1">
        <w:rPr>
          <w:bCs/>
        </w:rPr>
        <w:t>years).</w:t>
      </w:r>
      <w:r w:rsidR="00A84868">
        <w:rPr>
          <w:bCs/>
        </w:rPr>
        <w:t xml:space="preserve"> </w:t>
      </w:r>
      <w:r w:rsidRPr="001021D1">
        <w:rPr>
          <w:bCs/>
        </w:rPr>
        <w:t>Observed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gender,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share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t>women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indicated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higher</w:t>
      </w:r>
      <w:r w:rsidR="00A84868">
        <w:rPr>
          <w:bCs/>
        </w:rPr>
        <w:t xml:space="preserve"> </w:t>
      </w:r>
      <w:r w:rsidRPr="001021D1">
        <w:rPr>
          <w:bCs/>
        </w:rPr>
        <w:t>(58.2%)</w:t>
      </w:r>
      <w:r w:rsidR="00A84868">
        <w:rPr>
          <w:bCs/>
        </w:rPr>
        <w:t xml:space="preserve"> </w:t>
      </w:r>
      <w:r w:rsidRPr="001021D1">
        <w:rPr>
          <w:bCs/>
        </w:rPr>
        <w:t>than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men.</w:t>
      </w:r>
      <w:r w:rsidR="00A84868">
        <w:rPr>
          <w:bCs/>
        </w:rPr>
        <w:t xml:space="preserve"> </w:t>
      </w:r>
      <w:r w:rsidRPr="001021D1">
        <w:rPr>
          <w:bCs/>
        </w:rPr>
        <w:t>According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type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disability,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highest</w:t>
      </w:r>
      <w:r w:rsidR="00A84868">
        <w:rPr>
          <w:bCs/>
        </w:rPr>
        <w:t xml:space="preserve"> </w:t>
      </w:r>
      <w:r w:rsidRPr="001021D1">
        <w:rPr>
          <w:bCs/>
        </w:rPr>
        <w:t>percentage</w:t>
      </w:r>
      <w:r w:rsidR="00A84868">
        <w:rPr>
          <w:bCs/>
        </w:rPr>
        <w:t xml:space="preserve"> </w:t>
      </w:r>
      <w:r w:rsidRPr="001021D1">
        <w:rPr>
          <w:bCs/>
        </w:rPr>
        <w:t>documented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difficulties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mobility,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lowest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communication</w:t>
      </w:r>
      <w:r w:rsidR="00A84868">
        <w:rPr>
          <w:bCs/>
        </w:rPr>
        <w:t xml:space="preserve"> </w:t>
      </w:r>
      <w:r w:rsidRPr="001021D1">
        <w:rPr>
          <w:bCs/>
        </w:rPr>
        <w:t>problems.</w:t>
      </w:r>
    </w:p>
    <w:p w14:paraId="32263E90" w14:textId="724C2162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216.</w:t>
      </w:r>
      <w:r w:rsidRPr="001021D1">
        <w:rPr>
          <w:bCs/>
        </w:rPr>
        <w:tab/>
        <w:t>Of</w:t>
      </w:r>
      <w:r w:rsidR="00A84868">
        <w:rPr>
          <w:bCs/>
        </w:rPr>
        <w:t xml:space="preserve"> </w:t>
      </w:r>
      <w:r w:rsidRPr="001021D1">
        <w:rPr>
          <w:bCs/>
        </w:rPr>
        <w:t>particular</w:t>
      </w:r>
      <w:r w:rsidR="00A84868">
        <w:rPr>
          <w:bCs/>
        </w:rPr>
        <w:t xml:space="preserve"> </w:t>
      </w:r>
      <w:r w:rsidRPr="001021D1">
        <w:rPr>
          <w:bCs/>
        </w:rPr>
        <w:t>note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relation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corpus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anti-discrimination</w:t>
      </w:r>
      <w:r w:rsidR="00A84868">
        <w:rPr>
          <w:bCs/>
        </w:rPr>
        <w:t xml:space="preserve"> </w:t>
      </w:r>
      <w:r w:rsidRPr="001021D1">
        <w:rPr>
          <w:bCs/>
        </w:rPr>
        <w:t>laws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supplemented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t>adoption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Use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Sign</w:t>
      </w:r>
      <w:r w:rsidR="00A84868">
        <w:rPr>
          <w:bCs/>
        </w:rPr>
        <w:t xml:space="preserve"> </w:t>
      </w:r>
      <w:r w:rsidRPr="001021D1">
        <w:rPr>
          <w:bCs/>
        </w:rPr>
        <w:t>Language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Movement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Blind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Help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Guide</w:t>
      </w:r>
      <w:r w:rsidR="00A84868">
        <w:rPr>
          <w:bCs/>
        </w:rPr>
        <w:t xml:space="preserve"> </w:t>
      </w:r>
      <w:r w:rsidRPr="001021D1">
        <w:rPr>
          <w:bCs/>
        </w:rPr>
        <w:t>Dog.</w:t>
      </w:r>
    </w:p>
    <w:p w14:paraId="003AEDDD" w14:textId="7FC31A49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217.</w:t>
      </w:r>
      <w:r w:rsidRPr="001021D1">
        <w:rPr>
          <w:bCs/>
        </w:rPr>
        <w:tab/>
        <w:t>The</w:t>
      </w:r>
      <w:r w:rsidR="00A84868">
        <w:rPr>
          <w:bCs/>
        </w:rPr>
        <w:t xml:space="preserve"> </w:t>
      </w:r>
      <w:r w:rsidRPr="001021D1">
        <w:rPr>
          <w:bCs/>
        </w:rPr>
        <w:t>reform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protection,</w:t>
      </w:r>
      <w:r w:rsidR="00A84868">
        <w:rPr>
          <w:bCs/>
        </w:rPr>
        <w:t xml:space="preserve"> </w:t>
      </w:r>
      <w:r w:rsidRPr="001021D1">
        <w:rPr>
          <w:bCs/>
        </w:rPr>
        <w:t>started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2011,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aimed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developing</w:t>
      </w:r>
      <w:r w:rsidR="00A84868">
        <w:rPr>
          <w:bCs/>
        </w:rPr>
        <w:t xml:space="preserve"> </w:t>
      </w:r>
      <w:r w:rsidRPr="001021D1">
        <w:rPr>
          <w:bCs/>
        </w:rPr>
        <w:t>integrated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through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services,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pluralism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providers,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improving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quality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services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quality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professional</w:t>
      </w:r>
      <w:r w:rsidR="00A84868">
        <w:rPr>
          <w:bCs/>
        </w:rPr>
        <w:t xml:space="preserve"> </w:t>
      </w:r>
      <w:r w:rsidRPr="001021D1">
        <w:rPr>
          <w:bCs/>
        </w:rPr>
        <w:t>work.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sense,</w:t>
      </w:r>
      <w:r w:rsidR="00A84868">
        <w:rPr>
          <w:bCs/>
        </w:rPr>
        <w:t xml:space="preserve"> </w:t>
      </w:r>
      <w:r w:rsidRPr="001021D1">
        <w:rPr>
          <w:bCs/>
        </w:rPr>
        <w:t>efforts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being</w:t>
      </w:r>
      <w:r w:rsidR="00A84868">
        <w:rPr>
          <w:bCs/>
        </w:rPr>
        <w:t xml:space="preserve"> </w:t>
      </w:r>
      <w:r w:rsidRPr="001021D1">
        <w:rPr>
          <w:bCs/>
        </w:rPr>
        <w:t>made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move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model</w:t>
      </w:r>
      <w:r w:rsidR="00A84868">
        <w:rPr>
          <w:bCs/>
        </w:rPr>
        <w:t xml:space="preserve"> </w:t>
      </w:r>
      <w:r w:rsidRPr="001021D1">
        <w:t>that</w:t>
      </w:r>
      <w:r w:rsidR="00A84868">
        <w:rPr>
          <w:bCs/>
        </w:rPr>
        <w:t xml:space="preserve"> </w:t>
      </w:r>
      <w:r w:rsidRPr="001021D1">
        <w:rPr>
          <w:bCs/>
        </w:rPr>
        <w:t>relies</w:t>
      </w:r>
      <w:r w:rsidR="00A84868">
        <w:rPr>
          <w:bCs/>
        </w:rPr>
        <w:t xml:space="preserve"> </w:t>
      </w:r>
      <w:r w:rsidRPr="001021D1">
        <w:rPr>
          <w:bCs/>
        </w:rPr>
        <w:t>significantly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residential</w:t>
      </w:r>
      <w:r w:rsidR="00A84868">
        <w:rPr>
          <w:bCs/>
        </w:rPr>
        <w:t xml:space="preserve"> </w:t>
      </w:r>
      <w:r w:rsidRPr="001021D1">
        <w:rPr>
          <w:bCs/>
        </w:rPr>
        <w:t>institutions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model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community-based</w:t>
      </w:r>
      <w:r w:rsidR="00A84868">
        <w:rPr>
          <w:bCs/>
        </w:rPr>
        <w:t xml:space="preserve"> </w:t>
      </w:r>
      <w:r w:rsidRPr="001021D1">
        <w:rPr>
          <w:bCs/>
        </w:rPr>
        <w:t>services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individuals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families</w:t>
      </w:r>
      <w:r w:rsidR="00A84868">
        <w:rPr>
          <w:bCs/>
        </w:rPr>
        <w:t xml:space="preserve"> </w:t>
      </w:r>
      <w:r w:rsidRPr="001021D1">
        <w:rPr>
          <w:bCs/>
        </w:rPr>
        <w:t>(deinstitutionalization).</w:t>
      </w:r>
    </w:p>
    <w:p w14:paraId="6FC3D8B3" w14:textId="7985B32E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218.</w:t>
      </w:r>
      <w:r w:rsidRPr="001021D1">
        <w:rPr>
          <w:bCs/>
        </w:rPr>
        <w:tab/>
        <w:t>The</w:t>
      </w:r>
      <w:r w:rsidR="00A84868">
        <w:rPr>
          <w:bCs/>
        </w:rPr>
        <w:t xml:space="preserve"> </w:t>
      </w:r>
      <w:r w:rsidRPr="001021D1">
        <w:rPr>
          <w:bCs/>
        </w:rPr>
        <w:t>regulations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define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quality</w:t>
      </w:r>
      <w:r w:rsidR="00A84868">
        <w:rPr>
          <w:bCs/>
        </w:rPr>
        <w:t xml:space="preserve"> </w:t>
      </w:r>
      <w:r w:rsidRPr="001021D1">
        <w:rPr>
          <w:bCs/>
        </w:rPr>
        <w:t>standards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services</w:t>
      </w:r>
      <w:r w:rsidR="00A84868">
        <w:rPr>
          <w:bCs/>
        </w:rPr>
        <w:t xml:space="preserve"> </w:t>
      </w:r>
      <w:r w:rsidRPr="001021D1">
        <w:rPr>
          <w:bCs/>
        </w:rPr>
        <w:t>provided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local</w:t>
      </w:r>
      <w:r w:rsidR="00A84868">
        <w:rPr>
          <w:bCs/>
        </w:rPr>
        <w:t xml:space="preserve"> </w:t>
      </w:r>
      <w:r w:rsidRPr="001021D1">
        <w:rPr>
          <w:bCs/>
        </w:rPr>
        <w:t>community,</w:t>
      </w:r>
      <w:r w:rsidR="00A84868">
        <w:rPr>
          <w:bCs/>
        </w:rPr>
        <w:t xml:space="preserve"> </w:t>
      </w:r>
      <w:r w:rsidRPr="001021D1">
        <w:rPr>
          <w:bCs/>
        </w:rPr>
        <w:t>but</w:t>
      </w:r>
      <w:r w:rsidR="00A84868">
        <w:rPr>
          <w:bCs/>
        </w:rPr>
        <w:t xml:space="preserve"> </w:t>
      </w:r>
      <w:r w:rsidRPr="001021D1">
        <w:rPr>
          <w:bCs/>
        </w:rPr>
        <w:t>these</w:t>
      </w:r>
      <w:r w:rsidR="00A84868">
        <w:rPr>
          <w:bCs/>
        </w:rPr>
        <w:t xml:space="preserve"> </w:t>
      </w:r>
      <w:r w:rsidRPr="001021D1">
        <w:rPr>
          <w:bCs/>
        </w:rPr>
        <w:t>services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still</w:t>
      </w:r>
      <w:r w:rsidR="00A84868">
        <w:rPr>
          <w:bCs/>
        </w:rPr>
        <w:t xml:space="preserve"> </w:t>
      </w:r>
      <w:r w:rsidRPr="001021D1">
        <w:rPr>
          <w:bCs/>
        </w:rPr>
        <w:t>provided</w:t>
      </w:r>
      <w:r w:rsidR="00A84868">
        <w:rPr>
          <w:bCs/>
        </w:rPr>
        <w:t xml:space="preserve"> </w:t>
      </w:r>
      <w:r w:rsidRPr="001021D1">
        <w:rPr>
          <w:bCs/>
        </w:rPr>
        <w:t>unevenly</w:t>
      </w:r>
      <w:r w:rsidR="00A84868">
        <w:rPr>
          <w:bCs/>
        </w:rPr>
        <w:t xml:space="preserve"> </w:t>
      </w:r>
      <w:r w:rsidRPr="001021D1">
        <w:rPr>
          <w:bCs/>
        </w:rPr>
        <w:t>across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territory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RS.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records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Centers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2018,</w:t>
      </w:r>
      <w:r w:rsidR="00A84868">
        <w:rPr>
          <w:bCs/>
        </w:rPr>
        <w:t xml:space="preserve"> </w:t>
      </w:r>
      <w:r w:rsidRPr="001021D1">
        <w:rPr>
          <w:bCs/>
        </w:rPr>
        <w:t>there</w:t>
      </w:r>
      <w:r w:rsidR="00A84868">
        <w:rPr>
          <w:bCs/>
        </w:rPr>
        <w:t xml:space="preserve"> </w:t>
      </w:r>
      <w:r w:rsidRPr="001021D1">
        <w:rPr>
          <w:bCs/>
        </w:rPr>
        <w:t>were</w:t>
      </w:r>
      <w:r w:rsidR="00A84868">
        <w:rPr>
          <w:bCs/>
        </w:rPr>
        <w:t xml:space="preserve"> </w:t>
      </w:r>
      <w:r w:rsidRPr="001021D1">
        <w:rPr>
          <w:bCs/>
        </w:rPr>
        <w:t>10,857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60,831</w:t>
      </w:r>
      <w:r w:rsidR="00A84868">
        <w:rPr>
          <w:bCs/>
        </w:rPr>
        <w:t xml:space="preserve"> </w:t>
      </w:r>
      <w:r w:rsidRPr="001021D1">
        <w:rPr>
          <w:bCs/>
        </w:rPr>
        <w:t>adults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disabilities.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2017,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</w:t>
      </w:r>
      <w:r w:rsidR="00A84868">
        <w:rPr>
          <w:bCs/>
        </w:rPr>
        <w:t xml:space="preserve"> </w:t>
      </w:r>
      <w:r w:rsidRPr="001021D1">
        <w:rPr>
          <w:bCs/>
        </w:rPr>
        <w:t>accounted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11.8%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users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Centers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(</w:t>
      </w:r>
      <w:r w:rsidR="00CF659D">
        <w:rPr>
          <w:bCs/>
        </w:rPr>
        <w:t>“</w:t>
      </w:r>
      <w:r w:rsidRPr="001021D1">
        <w:rPr>
          <w:bCs/>
        </w:rPr>
        <w:t>Centar</w:t>
      </w:r>
      <w:r w:rsidR="00A84868">
        <w:rPr>
          <w:bCs/>
        </w:rPr>
        <w:t xml:space="preserve"> </w:t>
      </w:r>
      <w:r w:rsidRPr="001021D1">
        <w:rPr>
          <w:bCs/>
        </w:rPr>
        <w:t>za</w:t>
      </w:r>
      <w:r w:rsidR="00A84868">
        <w:rPr>
          <w:bCs/>
        </w:rPr>
        <w:t xml:space="preserve"> </w:t>
      </w:r>
      <w:r w:rsidRPr="001021D1">
        <w:rPr>
          <w:bCs/>
        </w:rPr>
        <w:t>Socijalni</w:t>
      </w:r>
      <w:r w:rsidR="00A84868">
        <w:rPr>
          <w:bCs/>
        </w:rPr>
        <w:t xml:space="preserve"> </w:t>
      </w:r>
      <w:r w:rsidRPr="001021D1">
        <w:rPr>
          <w:bCs/>
        </w:rPr>
        <w:t>Rad</w:t>
      </w:r>
      <w:r w:rsidR="00CF659D">
        <w:rPr>
          <w:bCs/>
        </w:rPr>
        <w:t>”</w:t>
      </w:r>
      <w:r w:rsidR="00A84868">
        <w:rPr>
          <w:bCs/>
        </w:rPr>
        <w:t xml:space="preserve"> </w:t>
      </w:r>
      <w:r w:rsidRPr="001021D1">
        <w:rPr>
          <w:bCs/>
        </w:rPr>
        <w:t>hereinafter:</w:t>
      </w:r>
      <w:r w:rsidR="00A84868">
        <w:rPr>
          <w:bCs/>
        </w:rPr>
        <w:t xml:space="preserve"> </w:t>
      </w:r>
      <w:r w:rsidRPr="001021D1">
        <w:rPr>
          <w:bCs/>
        </w:rPr>
        <w:t>CSR).</w:t>
      </w:r>
    </w:p>
    <w:p w14:paraId="475D4BAE" w14:textId="75C7064E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219.</w:t>
      </w:r>
      <w:r w:rsidRPr="001021D1">
        <w:rPr>
          <w:bCs/>
        </w:rPr>
        <w:tab/>
        <w:t>The</w:t>
      </w:r>
      <w:r w:rsidR="00A84868">
        <w:rPr>
          <w:bCs/>
        </w:rPr>
        <w:t xml:space="preserve"> </w:t>
      </w:r>
      <w:r w:rsidRPr="001021D1">
        <w:rPr>
          <w:bCs/>
        </w:rPr>
        <w:t>number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foster</w:t>
      </w:r>
      <w:r w:rsidR="00A84868">
        <w:rPr>
          <w:bCs/>
        </w:rPr>
        <w:t xml:space="preserve"> </w:t>
      </w:r>
      <w:r w:rsidRPr="001021D1">
        <w:rPr>
          <w:bCs/>
        </w:rPr>
        <w:t>care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Serbia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significantly</w:t>
      </w:r>
      <w:r w:rsidR="00A84868">
        <w:rPr>
          <w:bCs/>
        </w:rPr>
        <w:t xml:space="preserve"> </w:t>
      </w:r>
      <w:r w:rsidRPr="001021D1">
        <w:rPr>
          <w:bCs/>
        </w:rPr>
        <w:t>higher,</w:t>
      </w:r>
      <w:r w:rsidR="00A84868">
        <w:rPr>
          <w:bCs/>
        </w:rPr>
        <w:t xml:space="preserve"> </w:t>
      </w:r>
      <w:r w:rsidRPr="001021D1">
        <w:rPr>
          <w:bCs/>
        </w:rPr>
        <w:t>5,000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(88%),</w:t>
      </w:r>
      <w:r w:rsidR="00A84868">
        <w:rPr>
          <w:bCs/>
        </w:rPr>
        <w:t xml:space="preserve"> </w:t>
      </w:r>
      <w:r w:rsidRPr="001021D1">
        <w:rPr>
          <w:bCs/>
        </w:rPr>
        <w:t>compared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t>the</w:t>
      </w:r>
      <w:r w:rsidR="00A84868">
        <w:rPr>
          <w:bCs/>
        </w:rPr>
        <w:t xml:space="preserve"> </w:t>
      </w:r>
      <w:r w:rsidRPr="001021D1">
        <w:rPr>
          <w:bCs/>
        </w:rPr>
        <w:t>number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institutions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accommodation,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600</w:t>
      </w:r>
      <w:r w:rsidR="00A84868">
        <w:rPr>
          <w:bCs/>
        </w:rPr>
        <w:t xml:space="preserve"> </w:t>
      </w:r>
      <w:r w:rsidRPr="001021D1">
        <w:rPr>
          <w:bCs/>
        </w:rPr>
        <w:t>(12%),</w:t>
      </w:r>
      <w:r w:rsidR="00A84868">
        <w:rPr>
          <w:bCs/>
        </w:rPr>
        <w:t xml:space="preserve"> </w:t>
      </w:r>
      <w:r w:rsidRPr="001021D1">
        <w:rPr>
          <w:bCs/>
        </w:rPr>
        <w:t>but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percentage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foster</w:t>
      </w:r>
      <w:r w:rsidR="00A84868">
        <w:rPr>
          <w:bCs/>
        </w:rPr>
        <w:t xml:space="preserve"> </w:t>
      </w:r>
      <w:r w:rsidRPr="001021D1">
        <w:rPr>
          <w:bCs/>
        </w:rPr>
        <w:t>care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lower</w:t>
      </w:r>
      <w:r w:rsidR="00A84868">
        <w:rPr>
          <w:bCs/>
        </w:rPr>
        <w:t xml:space="preserve"> </w:t>
      </w:r>
      <w:r w:rsidRPr="001021D1">
        <w:rPr>
          <w:bCs/>
        </w:rPr>
        <w:t>when</w:t>
      </w:r>
      <w:r w:rsidR="00A84868">
        <w:rPr>
          <w:bCs/>
        </w:rPr>
        <w:t xml:space="preserve"> </w:t>
      </w:r>
      <w:r w:rsidRPr="001021D1">
        <w:rPr>
          <w:bCs/>
        </w:rPr>
        <w:t>it</w:t>
      </w:r>
      <w:r w:rsidR="00A84868">
        <w:rPr>
          <w:bCs/>
        </w:rPr>
        <w:t xml:space="preserve"> </w:t>
      </w:r>
      <w:r w:rsidRPr="001021D1">
        <w:rPr>
          <w:bCs/>
        </w:rPr>
        <w:t>comes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disabilities.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</w:t>
      </w:r>
      <w:r w:rsidR="00A84868">
        <w:rPr>
          <w:bCs/>
        </w:rPr>
        <w:t xml:space="preserve"> </w:t>
      </w:r>
      <w:r w:rsidRPr="001021D1">
        <w:rPr>
          <w:bCs/>
        </w:rPr>
        <w:t>make</w:t>
      </w:r>
      <w:r w:rsidR="00A84868">
        <w:rPr>
          <w:bCs/>
        </w:rPr>
        <w:t xml:space="preserve"> </w:t>
      </w:r>
      <w:r w:rsidRPr="001021D1">
        <w:rPr>
          <w:bCs/>
        </w:rPr>
        <w:t>up</w:t>
      </w:r>
      <w:r w:rsidR="00A84868">
        <w:rPr>
          <w:bCs/>
        </w:rPr>
        <w:t xml:space="preserve"> </w:t>
      </w:r>
      <w:r w:rsidRPr="001021D1">
        <w:rPr>
          <w:bCs/>
        </w:rPr>
        <w:t>over</w:t>
      </w:r>
      <w:r w:rsidR="00A84868">
        <w:rPr>
          <w:bCs/>
        </w:rPr>
        <w:t xml:space="preserve"> </w:t>
      </w:r>
      <w:r w:rsidRPr="001021D1">
        <w:rPr>
          <w:bCs/>
        </w:rPr>
        <w:t>70%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total</w:t>
      </w:r>
      <w:r w:rsidR="00A84868">
        <w:rPr>
          <w:bCs/>
        </w:rPr>
        <w:t xml:space="preserve"> </w:t>
      </w:r>
      <w:r w:rsidRPr="001021D1">
        <w:rPr>
          <w:bCs/>
        </w:rPr>
        <w:t>number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residential</w:t>
      </w:r>
      <w:r w:rsidR="00A84868">
        <w:rPr>
          <w:bCs/>
        </w:rPr>
        <w:t xml:space="preserve"> </w:t>
      </w:r>
      <w:r w:rsidRPr="001021D1">
        <w:rPr>
          <w:bCs/>
        </w:rPr>
        <w:t>accommodation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only</w:t>
      </w:r>
      <w:r w:rsidR="00A84868">
        <w:rPr>
          <w:bCs/>
        </w:rPr>
        <w:t xml:space="preserve"> </w:t>
      </w:r>
      <w:r w:rsidRPr="001021D1">
        <w:rPr>
          <w:bCs/>
        </w:rPr>
        <w:t>14.3%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those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family</w:t>
      </w:r>
      <w:r w:rsidR="00A84868">
        <w:rPr>
          <w:bCs/>
        </w:rPr>
        <w:t xml:space="preserve"> </w:t>
      </w:r>
      <w:r w:rsidRPr="001021D1">
        <w:rPr>
          <w:bCs/>
        </w:rPr>
        <w:t>care</w:t>
      </w:r>
      <w:r w:rsidR="00A84868">
        <w:rPr>
          <w:bCs/>
        </w:rPr>
        <w:t xml:space="preserve"> </w:t>
      </w:r>
      <w:r w:rsidRPr="001021D1">
        <w:rPr>
          <w:bCs/>
        </w:rPr>
        <w:t>(foster</w:t>
      </w:r>
      <w:r w:rsidR="00A84868">
        <w:rPr>
          <w:bCs/>
        </w:rPr>
        <w:t xml:space="preserve"> </w:t>
      </w:r>
      <w:r w:rsidRPr="001021D1">
        <w:rPr>
          <w:bCs/>
        </w:rPr>
        <w:t>care).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reason,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places</w:t>
      </w:r>
      <w:r w:rsidR="00A84868">
        <w:rPr>
          <w:bCs/>
        </w:rPr>
        <w:t xml:space="preserve"> </w:t>
      </w:r>
      <w:r w:rsidRPr="001021D1">
        <w:rPr>
          <w:bCs/>
        </w:rPr>
        <w:t>special</w:t>
      </w:r>
      <w:r w:rsidR="00A84868">
        <w:rPr>
          <w:bCs/>
        </w:rPr>
        <w:t xml:space="preserve"> </w:t>
      </w:r>
      <w:r w:rsidRPr="001021D1">
        <w:rPr>
          <w:bCs/>
        </w:rPr>
        <w:t>emphasis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specialized</w:t>
      </w:r>
      <w:r w:rsidR="00A84868">
        <w:rPr>
          <w:bCs/>
        </w:rPr>
        <w:t xml:space="preserve"> </w:t>
      </w:r>
      <w:r w:rsidRPr="001021D1">
        <w:rPr>
          <w:bCs/>
        </w:rPr>
        <w:t>foster</w:t>
      </w:r>
      <w:r w:rsidR="00A84868">
        <w:rPr>
          <w:bCs/>
        </w:rPr>
        <w:t xml:space="preserve"> </w:t>
      </w:r>
      <w:r w:rsidRPr="001021D1">
        <w:rPr>
          <w:bCs/>
        </w:rPr>
        <w:t>care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provision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intensive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additional</w:t>
      </w:r>
      <w:r w:rsidR="00A84868">
        <w:rPr>
          <w:bCs/>
        </w:rPr>
        <w:t xml:space="preserve"> </w:t>
      </w:r>
      <w:r w:rsidRPr="001021D1">
        <w:rPr>
          <w:bCs/>
        </w:rPr>
        <w:t>support.</w:t>
      </w:r>
      <w:r w:rsidR="00A84868">
        <w:rPr>
          <w:bCs/>
        </w:rPr>
        <w:t xml:space="preserve"> </w:t>
      </w:r>
      <w:r w:rsidRPr="001021D1">
        <w:rPr>
          <w:bCs/>
        </w:rPr>
        <w:t>Efforts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intensified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develop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periodic</w:t>
      </w:r>
      <w:r w:rsidR="00A84868">
        <w:rPr>
          <w:bCs/>
        </w:rPr>
        <w:t xml:space="preserve"> </w:t>
      </w:r>
      <w:r w:rsidRPr="001021D1">
        <w:rPr>
          <w:bCs/>
        </w:rPr>
        <w:t>foster</w:t>
      </w:r>
      <w:r w:rsidR="00A84868">
        <w:rPr>
          <w:bCs/>
        </w:rPr>
        <w:t xml:space="preserve"> </w:t>
      </w:r>
      <w:r w:rsidRPr="001021D1">
        <w:rPr>
          <w:bCs/>
        </w:rPr>
        <w:t>care</w:t>
      </w:r>
      <w:r w:rsidR="00A84868">
        <w:rPr>
          <w:bCs/>
        </w:rPr>
        <w:t xml:space="preserve"> </w:t>
      </w:r>
      <w:r w:rsidRPr="001021D1">
        <w:rPr>
          <w:bCs/>
        </w:rPr>
        <w:t>service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developmental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health</w:t>
      </w:r>
      <w:r w:rsidR="00A84868">
        <w:rPr>
          <w:bCs/>
        </w:rPr>
        <w:t xml:space="preserve"> </w:t>
      </w:r>
      <w:r w:rsidRPr="001021D1">
        <w:rPr>
          <w:bCs/>
        </w:rPr>
        <w:t>difficulties</w:t>
      </w:r>
      <w:r w:rsidR="00A84868">
        <w:rPr>
          <w:bCs/>
        </w:rPr>
        <w:t xml:space="preserve"> </w:t>
      </w:r>
      <w:r w:rsidRPr="001021D1">
        <w:rPr>
          <w:bCs/>
        </w:rPr>
        <w:t>living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biological</w:t>
      </w:r>
      <w:r w:rsidR="00A84868">
        <w:rPr>
          <w:bCs/>
        </w:rPr>
        <w:t xml:space="preserve"> </w:t>
      </w:r>
      <w:r w:rsidRPr="001021D1">
        <w:rPr>
          <w:bCs/>
        </w:rPr>
        <w:t>family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foster</w:t>
      </w:r>
      <w:r w:rsidR="00A84868">
        <w:rPr>
          <w:bCs/>
        </w:rPr>
        <w:t xml:space="preserve"> </w:t>
      </w:r>
      <w:r w:rsidRPr="001021D1">
        <w:rPr>
          <w:bCs/>
        </w:rPr>
        <w:t>family,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these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placed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another</w:t>
      </w:r>
      <w:r w:rsidR="00A84868">
        <w:rPr>
          <w:bCs/>
        </w:rPr>
        <w:t xml:space="preserve"> </w:t>
      </w:r>
      <w:r w:rsidRPr="001021D1">
        <w:rPr>
          <w:bCs/>
        </w:rPr>
        <w:t>family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short</w:t>
      </w:r>
      <w:r w:rsidR="00A84868">
        <w:rPr>
          <w:bCs/>
        </w:rPr>
        <w:t xml:space="preserve"> </w:t>
      </w:r>
      <w:r w:rsidRPr="001021D1">
        <w:rPr>
          <w:bCs/>
        </w:rPr>
        <w:t>period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t>order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enable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primary</w:t>
      </w:r>
      <w:r w:rsidR="00A84868">
        <w:rPr>
          <w:bCs/>
        </w:rPr>
        <w:t xml:space="preserve"> </w:t>
      </w:r>
      <w:r w:rsidRPr="001021D1">
        <w:rPr>
          <w:bCs/>
        </w:rPr>
        <w:t>care</w:t>
      </w:r>
      <w:r w:rsidR="00A84868">
        <w:rPr>
          <w:bCs/>
        </w:rPr>
        <w:t xml:space="preserve"> </w:t>
      </w:r>
      <w:r w:rsidRPr="001021D1">
        <w:rPr>
          <w:bCs/>
        </w:rPr>
        <w:t>providers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take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break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preserve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capacity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foster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biological</w:t>
      </w:r>
      <w:r w:rsidR="00A84868">
        <w:rPr>
          <w:bCs/>
        </w:rPr>
        <w:t xml:space="preserve"> </w:t>
      </w:r>
      <w:r w:rsidRPr="001021D1">
        <w:rPr>
          <w:bCs/>
        </w:rPr>
        <w:t>family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further</w:t>
      </w:r>
      <w:r w:rsidR="00A84868">
        <w:rPr>
          <w:bCs/>
        </w:rPr>
        <w:t xml:space="preserve"> </w:t>
      </w:r>
      <w:r w:rsidRPr="001021D1">
        <w:rPr>
          <w:bCs/>
        </w:rPr>
        <w:t>care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child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0152D4">
        <w:rPr>
          <w:bCs/>
        </w:rPr>
        <w:t xml:space="preserve"> </w:t>
      </w:r>
      <w:r w:rsidRPr="001021D1">
        <w:rPr>
          <w:bCs/>
        </w:rPr>
        <w:t>prevent</w:t>
      </w:r>
      <w:r w:rsidR="00A84868">
        <w:rPr>
          <w:bCs/>
        </w:rPr>
        <w:t xml:space="preserve"> </w:t>
      </w:r>
      <w:r w:rsidRPr="001021D1">
        <w:rPr>
          <w:bCs/>
        </w:rPr>
        <w:t>crisis</w:t>
      </w:r>
      <w:r w:rsidR="00A84868">
        <w:rPr>
          <w:bCs/>
        </w:rPr>
        <w:t xml:space="preserve"> </w:t>
      </w:r>
      <w:r w:rsidRPr="001021D1">
        <w:rPr>
          <w:bCs/>
        </w:rPr>
        <w:t>situations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lead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separation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child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family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his/her</w:t>
      </w:r>
      <w:r w:rsidR="00A84868">
        <w:rPr>
          <w:bCs/>
        </w:rPr>
        <w:t xml:space="preserve"> </w:t>
      </w:r>
      <w:r w:rsidRPr="001021D1">
        <w:rPr>
          <w:bCs/>
        </w:rPr>
        <w:t>placement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institution.</w:t>
      </w:r>
      <w:r w:rsidR="00A84868">
        <w:rPr>
          <w:bCs/>
        </w:rPr>
        <w:t xml:space="preserve"> </w:t>
      </w:r>
      <w:r w:rsidRPr="001021D1">
        <w:rPr>
          <w:bCs/>
        </w:rPr>
        <w:t>There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seven</w:t>
      </w:r>
      <w:r w:rsidR="00A84868">
        <w:rPr>
          <w:bCs/>
        </w:rPr>
        <w:t xml:space="preserve"> </w:t>
      </w:r>
      <w:r w:rsidRPr="001021D1">
        <w:rPr>
          <w:bCs/>
        </w:rPr>
        <w:t>centers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family</w:t>
      </w:r>
      <w:r w:rsidR="00A84868">
        <w:rPr>
          <w:bCs/>
        </w:rPr>
        <w:t xml:space="preserve"> </w:t>
      </w:r>
      <w:r w:rsidRPr="001021D1">
        <w:rPr>
          <w:bCs/>
        </w:rPr>
        <w:t>accommodation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adoption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RS,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two</w:t>
      </w:r>
      <w:r w:rsidR="00A84868">
        <w:rPr>
          <w:bCs/>
        </w:rPr>
        <w:t xml:space="preserve"> </w:t>
      </w:r>
      <w:r w:rsidRPr="001021D1">
        <w:rPr>
          <w:bCs/>
        </w:rPr>
        <w:t>new</w:t>
      </w:r>
      <w:r w:rsidR="00A84868">
        <w:rPr>
          <w:bCs/>
        </w:rPr>
        <w:t xml:space="preserve"> </w:t>
      </w:r>
      <w:r w:rsidRPr="001021D1">
        <w:rPr>
          <w:bCs/>
        </w:rPr>
        <w:t>centers</w:t>
      </w:r>
      <w:r w:rsidR="00A84868">
        <w:rPr>
          <w:bCs/>
        </w:rPr>
        <w:t xml:space="preserve"> </w:t>
      </w:r>
      <w:r w:rsidRPr="001021D1">
        <w:rPr>
          <w:bCs/>
        </w:rPr>
        <w:t>having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recently</w:t>
      </w:r>
      <w:r w:rsidR="00A84868">
        <w:rPr>
          <w:bCs/>
        </w:rPr>
        <w:t xml:space="preserve"> </w:t>
      </w:r>
      <w:r w:rsidRPr="001021D1">
        <w:rPr>
          <w:bCs/>
        </w:rPr>
        <w:t>formed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Novi</w:t>
      </w:r>
      <w:r w:rsidR="00A84868">
        <w:rPr>
          <w:bCs/>
        </w:rPr>
        <w:t xml:space="preserve"> </w:t>
      </w:r>
      <w:r w:rsidRPr="001021D1">
        <w:rPr>
          <w:bCs/>
        </w:rPr>
        <w:t>Sad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Subotica.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primary</w:t>
      </w:r>
      <w:r w:rsidR="00A84868">
        <w:rPr>
          <w:bCs/>
        </w:rPr>
        <w:t xml:space="preserve"> </w:t>
      </w:r>
      <w:r w:rsidRPr="001021D1">
        <w:rPr>
          <w:bCs/>
        </w:rPr>
        <w:t>functions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provide</w:t>
      </w:r>
      <w:r w:rsidR="00A84868">
        <w:rPr>
          <w:bCs/>
        </w:rPr>
        <w:t xml:space="preserve"> </w:t>
      </w:r>
      <w:r w:rsidRPr="001021D1">
        <w:rPr>
          <w:bCs/>
        </w:rPr>
        <w:t>support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foster</w:t>
      </w:r>
      <w:r w:rsidR="00A84868">
        <w:rPr>
          <w:bCs/>
        </w:rPr>
        <w:t xml:space="preserve"> </w:t>
      </w:r>
      <w:r w:rsidRPr="001021D1">
        <w:rPr>
          <w:bCs/>
        </w:rPr>
        <w:t>families,</w:t>
      </w:r>
      <w:r w:rsidR="00A84868">
        <w:rPr>
          <w:bCs/>
        </w:rPr>
        <w:t xml:space="preserve"> </w:t>
      </w:r>
      <w:r w:rsidRPr="001021D1">
        <w:rPr>
          <w:bCs/>
        </w:rPr>
        <w:t>train</w:t>
      </w:r>
      <w:r w:rsidR="00A84868">
        <w:rPr>
          <w:bCs/>
        </w:rPr>
        <w:t xml:space="preserve"> </w:t>
      </w:r>
      <w:r w:rsidRPr="001021D1">
        <w:rPr>
          <w:bCs/>
        </w:rPr>
        <w:t>foster</w:t>
      </w:r>
      <w:r w:rsidR="00A84868">
        <w:rPr>
          <w:bCs/>
        </w:rPr>
        <w:t xml:space="preserve"> </w:t>
      </w:r>
      <w:r w:rsidRPr="001021D1">
        <w:rPr>
          <w:bCs/>
        </w:rPr>
        <w:t>parents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provide</w:t>
      </w:r>
      <w:r w:rsidR="00A84868">
        <w:rPr>
          <w:bCs/>
        </w:rPr>
        <w:t xml:space="preserve"> </w:t>
      </w:r>
      <w:r w:rsidRPr="001021D1">
        <w:rPr>
          <w:bCs/>
        </w:rPr>
        <w:t>services,</w:t>
      </w:r>
      <w:r w:rsidR="00A84868">
        <w:rPr>
          <w:bCs/>
        </w:rPr>
        <w:t xml:space="preserve"> </w:t>
      </w:r>
      <w:r w:rsidRPr="001021D1">
        <w:rPr>
          <w:bCs/>
        </w:rPr>
        <w:t>report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foster</w:t>
      </w:r>
      <w:r w:rsidR="00A84868">
        <w:rPr>
          <w:bCs/>
        </w:rPr>
        <w:t xml:space="preserve"> </w:t>
      </w:r>
      <w:r w:rsidRPr="001021D1">
        <w:rPr>
          <w:bCs/>
        </w:rPr>
        <w:t>parents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functioning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families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provide</w:t>
      </w:r>
      <w:r w:rsidR="00A84868">
        <w:rPr>
          <w:bCs/>
        </w:rPr>
        <w:t xml:space="preserve"> </w:t>
      </w:r>
      <w:r w:rsidRPr="001021D1">
        <w:rPr>
          <w:bCs/>
        </w:rPr>
        <w:t>family</w:t>
      </w:r>
      <w:r w:rsidR="00A84868">
        <w:rPr>
          <w:bCs/>
        </w:rPr>
        <w:t xml:space="preserve"> </w:t>
      </w:r>
      <w:r w:rsidRPr="001021D1">
        <w:rPr>
          <w:bCs/>
        </w:rPr>
        <w:t>accommodation</w:t>
      </w:r>
      <w:r w:rsidR="00A84868">
        <w:rPr>
          <w:bCs/>
        </w:rPr>
        <w:t xml:space="preserve"> </w:t>
      </w:r>
      <w:r w:rsidRPr="001021D1">
        <w:rPr>
          <w:bCs/>
        </w:rPr>
        <w:t>services,</w:t>
      </w:r>
      <w:r w:rsidR="00A84868">
        <w:rPr>
          <w:bCs/>
        </w:rPr>
        <w:t xml:space="preserve"> </w:t>
      </w:r>
      <w:r w:rsidRPr="001021D1">
        <w:rPr>
          <w:bCs/>
        </w:rPr>
        <w:t>among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responsibilities.</w:t>
      </w:r>
      <w:r w:rsidR="00A84868">
        <w:rPr>
          <w:bCs/>
        </w:rPr>
        <w:t xml:space="preserve"> </w:t>
      </w:r>
      <w:r w:rsidRPr="001021D1">
        <w:rPr>
          <w:bCs/>
        </w:rPr>
        <w:t>Another</w:t>
      </w:r>
      <w:r w:rsidR="00A84868">
        <w:rPr>
          <w:bCs/>
        </w:rPr>
        <w:t xml:space="preserve"> </w:t>
      </w:r>
      <w:r w:rsidRPr="001021D1">
        <w:rPr>
          <w:bCs/>
        </w:rPr>
        <w:t>institution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type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planned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established.</w:t>
      </w:r>
    </w:p>
    <w:p w14:paraId="612D35CA" w14:textId="3DA41B9E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220.</w:t>
      </w:r>
      <w:r w:rsidRPr="001021D1">
        <w:rPr>
          <w:bCs/>
        </w:rPr>
        <w:tab/>
        <w:t>Guidelines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created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foster</w:t>
      </w:r>
      <w:r w:rsidR="00A84868">
        <w:rPr>
          <w:bCs/>
        </w:rPr>
        <w:t xml:space="preserve"> </w:t>
      </w:r>
      <w:r w:rsidRPr="001021D1">
        <w:rPr>
          <w:bCs/>
        </w:rPr>
        <w:t>care,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emergency</w:t>
      </w:r>
      <w:r w:rsidR="00A84868">
        <w:rPr>
          <w:bCs/>
        </w:rPr>
        <w:t xml:space="preserve"> </w:t>
      </w:r>
      <w:r w:rsidRPr="001021D1">
        <w:rPr>
          <w:bCs/>
        </w:rPr>
        <w:t>foster</w:t>
      </w:r>
      <w:r w:rsidR="00A84868">
        <w:rPr>
          <w:bCs/>
        </w:rPr>
        <w:t xml:space="preserve"> </w:t>
      </w:r>
      <w:r w:rsidRPr="001021D1">
        <w:rPr>
          <w:bCs/>
        </w:rPr>
        <w:t>care,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occasional</w:t>
      </w:r>
      <w:r w:rsidR="00A84868">
        <w:rPr>
          <w:bCs/>
        </w:rPr>
        <w:t xml:space="preserve"> </w:t>
      </w:r>
      <w:r w:rsidRPr="001021D1">
        <w:rPr>
          <w:bCs/>
        </w:rPr>
        <w:t>family</w:t>
      </w:r>
      <w:r w:rsidR="00A84868">
        <w:rPr>
          <w:bCs/>
        </w:rPr>
        <w:t xml:space="preserve"> </w:t>
      </w:r>
      <w:r w:rsidRPr="001021D1">
        <w:rPr>
          <w:bCs/>
        </w:rPr>
        <w:t>accommodation,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published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distributed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Centers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centers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family</w:t>
      </w:r>
      <w:r w:rsidR="00A84868">
        <w:rPr>
          <w:bCs/>
        </w:rPr>
        <w:t xml:space="preserve"> </w:t>
      </w:r>
      <w:r w:rsidRPr="001021D1">
        <w:rPr>
          <w:bCs/>
        </w:rPr>
        <w:t>accommodation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adoption.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aim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these</w:t>
      </w:r>
      <w:r w:rsidR="00A84868">
        <w:rPr>
          <w:bCs/>
        </w:rPr>
        <w:t xml:space="preserve"> </w:t>
      </w:r>
      <w:r w:rsidRPr="001021D1">
        <w:rPr>
          <w:bCs/>
        </w:rPr>
        <w:t>guidelines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strengthen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professional</w:t>
      </w:r>
      <w:r w:rsidR="00A84868">
        <w:rPr>
          <w:bCs/>
        </w:rPr>
        <w:t xml:space="preserve"> </w:t>
      </w:r>
      <w:r w:rsidRPr="001021D1">
        <w:rPr>
          <w:bCs/>
        </w:rPr>
        <w:t>competencies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employees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t>protection</w:t>
      </w:r>
      <w:r w:rsidRPr="001021D1">
        <w:rPr>
          <w:bCs/>
        </w:rPr>
        <w:t>,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inform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educate</w:t>
      </w:r>
      <w:r w:rsidR="00A84868">
        <w:rPr>
          <w:bCs/>
        </w:rPr>
        <w:t xml:space="preserve"> </w:t>
      </w:r>
      <w:r w:rsidRPr="001021D1">
        <w:rPr>
          <w:bCs/>
        </w:rPr>
        <w:t>parents,</w:t>
      </w:r>
      <w:r w:rsidR="00A84868">
        <w:rPr>
          <w:bCs/>
        </w:rPr>
        <w:t xml:space="preserve"> </w:t>
      </w:r>
      <w:r w:rsidRPr="001021D1">
        <w:rPr>
          <w:bCs/>
        </w:rPr>
        <w:t>children,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guardians,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inform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educate</w:t>
      </w:r>
      <w:r w:rsidR="00A84868">
        <w:rPr>
          <w:bCs/>
        </w:rPr>
        <w:t xml:space="preserve"> </w:t>
      </w:r>
      <w:r w:rsidRPr="001021D1">
        <w:rPr>
          <w:bCs/>
        </w:rPr>
        <w:t>providers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foster</w:t>
      </w:r>
      <w:r w:rsidR="00A84868">
        <w:rPr>
          <w:bCs/>
        </w:rPr>
        <w:t xml:space="preserve"> </w:t>
      </w:r>
      <w:r w:rsidRPr="001021D1">
        <w:rPr>
          <w:bCs/>
        </w:rPr>
        <w:t>care</w:t>
      </w:r>
      <w:r w:rsidR="00A84868">
        <w:rPr>
          <w:bCs/>
        </w:rPr>
        <w:t xml:space="preserve"> </w:t>
      </w:r>
      <w:r w:rsidRPr="001021D1">
        <w:rPr>
          <w:bCs/>
        </w:rPr>
        <w:t>services.</w:t>
      </w:r>
      <w:r w:rsidR="00A84868">
        <w:rPr>
          <w:bCs/>
        </w:rPr>
        <w:t xml:space="preserve"> </w:t>
      </w:r>
      <w:r w:rsidRPr="001021D1">
        <w:rPr>
          <w:bCs/>
        </w:rPr>
        <w:t>Trainings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application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guidelines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mentoring</w:t>
      </w:r>
      <w:r w:rsidR="00A84868">
        <w:rPr>
          <w:bCs/>
        </w:rPr>
        <w:t xml:space="preserve"> </w:t>
      </w:r>
      <w:r w:rsidRPr="001021D1">
        <w:rPr>
          <w:bCs/>
        </w:rPr>
        <w:t>visits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institutions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realize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also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presented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conferences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professional</w:t>
      </w:r>
      <w:r w:rsidR="00A84868">
        <w:rPr>
          <w:bCs/>
        </w:rPr>
        <w:t xml:space="preserve"> </w:t>
      </w:r>
      <w:r w:rsidRPr="001021D1">
        <w:rPr>
          <w:bCs/>
        </w:rPr>
        <w:t>audiences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public.</w:t>
      </w:r>
    </w:p>
    <w:p w14:paraId="1E756F96" w14:textId="4CA60BC5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221.</w:t>
      </w:r>
      <w:r w:rsidRPr="001021D1">
        <w:rPr>
          <w:bCs/>
        </w:rPr>
        <w:tab/>
        <w:t>During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most</w:t>
      </w:r>
      <w:r w:rsidR="00A84868">
        <w:rPr>
          <w:bCs/>
        </w:rPr>
        <w:t xml:space="preserve"> </w:t>
      </w:r>
      <w:r w:rsidRPr="001021D1">
        <w:rPr>
          <w:bCs/>
        </w:rPr>
        <w:t>recent</w:t>
      </w:r>
      <w:r w:rsidR="00A84868">
        <w:rPr>
          <w:bCs/>
        </w:rPr>
        <w:t xml:space="preserve"> </w:t>
      </w:r>
      <w:r w:rsidRPr="001021D1">
        <w:rPr>
          <w:bCs/>
        </w:rPr>
        <w:t>reporting</w:t>
      </w:r>
      <w:r w:rsidR="00A84868">
        <w:rPr>
          <w:bCs/>
        </w:rPr>
        <w:t xml:space="preserve"> </w:t>
      </w:r>
      <w:r w:rsidRPr="001021D1">
        <w:rPr>
          <w:bCs/>
        </w:rPr>
        <w:t>period,</w:t>
      </w:r>
      <w:r w:rsidR="00A84868">
        <w:rPr>
          <w:bCs/>
        </w:rPr>
        <w:t xml:space="preserve"> </w:t>
      </w:r>
      <w:r w:rsidRPr="001021D1">
        <w:rPr>
          <w:bCs/>
        </w:rPr>
        <w:t>numerous</w:t>
      </w:r>
      <w:r w:rsidR="00A84868">
        <w:rPr>
          <w:bCs/>
        </w:rPr>
        <w:t xml:space="preserve"> </w:t>
      </w:r>
      <w:r w:rsidRPr="001021D1">
        <w:rPr>
          <w:bCs/>
        </w:rPr>
        <w:t>activities</w:t>
      </w:r>
      <w:r w:rsidR="00A84868">
        <w:rPr>
          <w:bCs/>
        </w:rPr>
        <w:t xml:space="preserve"> </w:t>
      </w:r>
      <w:r w:rsidRPr="001021D1">
        <w:rPr>
          <w:bCs/>
        </w:rPr>
        <w:t>were</w:t>
      </w:r>
      <w:r w:rsidR="00A84868">
        <w:rPr>
          <w:bCs/>
        </w:rPr>
        <w:t xml:space="preserve"> </w:t>
      </w:r>
      <w:r w:rsidRPr="001021D1">
        <w:rPr>
          <w:bCs/>
        </w:rPr>
        <w:t>undertaken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community</w:t>
      </w:r>
      <w:r w:rsidR="00A84868">
        <w:rPr>
          <w:bCs/>
        </w:rPr>
        <w:t xml:space="preserve"> </w:t>
      </w:r>
      <w:r w:rsidRPr="001021D1">
        <w:rPr>
          <w:bCs/>
        </w:rPr>
        <w:t>services,</w:t>
      </w:r>
      <w:r w:rsidR="00A84868">
        <w:rPr>
          <w:bCs/>
        </w:rPr>
        <w:t xml:space="preserve"> </w:t>
      </w:r>
      <w:r w:rsidRPr="001021D1">
        <w:rPr>
          <w:bCs/>
        </w:rPr>
        <w:t>such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day</w:t>
      </w:r>
      <w:r w:rsidR="00A84868">
        <w:rPr>
          <w:bCs/>
        </w:rPr>
        <w:t xml:space="preserve"> </w:t>
      </w:r>
      <w:r w:rsidRPr="001021D1">
        <w:rPr>
          <w:bCs/>
        </w:rPr>
        <w:t>care,</w:t>
      </w:r>
      <w:r w:rsidR="00A84868">
        <w:rPr>
          <w:bCs/>
        </w:rPr>
        <w:t xml:space="preserve"> </w:t>
      </w:r>
      <w:r w:rsidRPr="001021D1">
        <w:rPr>
          <w:bCs/>
        </w:rPr>
        <w:t>supported</w:t>
      </w:r>
      <w:r w:rsidR="00A84868">
        <w:rPr>
          <w:bCs/>
        </w:rPr>
        <w:t xml:space="preserve"> </w:t>
      </w:r>
      <w:r w:rsidRPr="001021D1">
        <w:rPr>
          <w:bCs/>
        </w:rPr>
        <w:t>housing,</w:t>
      </w:r>
      <w:r w:rsidR="00A84868">
        <w:rPr>
          <w:bCs/>
        </w:rPr>
        <w:t xml:space="preserve"> </w:t>
      </w:r>
      <w:r w:rsidRPr="001021D1">
        <w:rPr>
          <w:bCs/>
        </w:rPr>
        <w:t>home</w:t>
      </w:r>
      <w:r w:rsidR="00A84868">
        <w:rPr>
          <w:bCs/>
        </w:rPr>
        <w:t xml:space="preserve"> </w:t>
      </w:r>
      <w:r w:rsidRPr="001021D1">
        <w:rPr>
          <w:bCs/>
        </w:rPr>
        <w:t>help,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t>personal</w:t>
      </w:r>
      <w:r w:rsidR="00A84868">
        <w:rPr>
          <w:bCs/>
        </w:rPr>
        <w:t xml:space="preserve"> </w:t>
      </w:r>
      <w:r w:rsidRPr="001021D1">
        <w:rPr>
          <w:bCs/>
        </w:rPr>
        <w:t>companions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child,</w:t>
      </w:r>
      <w:r w:rsidR="00A84868">
        <w:rPr>
          <w:bCs/>
        </w:rPr>
        <w:t xml:space="preserve"> </w:t>
      </w:r>
      <w:r w:rsidRPr="001021D1">
        <w:rPr>
          <w:bCs/>
        </w:rPr>
        <w:t>while</w:t>
      </w:r>
      <w:r w:rsidR="00A84868">
        <w:rPr>
          <w:bCs/>
        </w:rPr>
        <w:t xml:space="preserve"> </w:t>
      </w:r>
      <w:r w:rsidRPr="001021D1">
        <w:rPr>
          <w:bCs/>
        </w:rPr>
        <w:t>accommodation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institutions</w:t>
      </w:r>
      <w:r w:rsidR="00A84868">
        <w:rPr>
          <w:bCs/>
        </w:rPr>
        <w:t xml:space="preserve"> </w:t>
      </w:r>
      <w:r w:rsidRPr="001021D1">
        <w:rPr>
          <w:bCs/>
        </w:rPr>
        <w:t>(homes)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service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provided</w:t>
      </w:r>
      <w:r w:rsidR="00A84868">
        <w:rPr>
          <w:bCs/>
        </w:rPr>
        <w:t xml:space="preserve"> </w:t>
      </w:r>
      <w:r w:rsidRPr="001021D1">
        <w:rPr>
          <w:bCs/>
        </w:rPr>
        <w:t>if</w:t>
      </w:r>
      <w:r w:rsidR="00A84868">
        <w:rPr>
          <w:bCs/>
        </w:rPr>
        <w:t xml:space="preserve"> </w:t>
      </w:r>
      <w:r w:rsidRPr="001021D1">
        <w:rPr>
          <w:bCs/>
        </w:rPr>
        <w:t>no</w:t>
      </w:r>
      <w:r w:rsidR="00A84868">
        <w:rPr>
          <w:bCs/>
        </w:rPr>
        <w:t xml:space="preserve"> </w:t>
      </w:r>
      <w:r w:rsidRPr="001021D1">
        <w:rPr>
          <w:bCs/>
        </w:rPr>
        <w:t>form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support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less</w:t>
      </w:r>
      <w:r w:rsidR="00A84868">
        <w:rPr>
          <w:bCs/>
        </w:rPr>
        <w:t xml:space="preserve"> </w:t>
      </w:r>
      <w:r w:rsidRPr="001021D1">
        <w:rPr>
          <w:bCs/>
        </w:rPr>
        <w:t>restrictive</w:t>
      </w:r>
      <w:r w:rsidR="00A84868">
        <w:rPr>
          <w:bCs/>
        </w:rPr>
        <w:t xml:space="preserve"> </w:t>
      </w:r>
      <w:r w:rsidRPr="001021D1">
        <w:rPr>
          <w:bCs/>
        </w:rPr>
        <w:t>can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provided.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sense,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mechanism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earmarked</w:t>
      </w:r>
      <w:r w:rsidR="00A84868">
        <w:rPr>
          <w:bCs/>
        </w:rPr>
        <w:t xml:space="preserve"> </w:t>
      </w:r>
      <w:r w:rsidRPr="001021D1">
        <w:rPr>
          <w:bCs/>
        </w:rPr>
        <w:t>transfers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introduced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Serbia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2016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provide</w:t>
      </w:r>
      <w:r w:rsidR="00A84868">
        <w:rPr>
          <w:bCs/>
        </w:rPr>
        <w:t xml:space="preserve"> </w:t>
      </w:r>
      <w:r w:rsidRPr="001021D1">
        <w:rPr>
          <w:bCs/>
        </w:rPr>
        <w:t>funds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budget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those</w:t>
      </w:r>
      <w:r w:rsidR="00A84868">
        <w:rPr>
          <w:bCs/>
        </w:rPr>
        <w:t xml:space="preserve"> </w:t>
      </w:r>
      <w:r w:rsidRPr="001021D1">
        <w:rPr>
          <w:bCs/>
        </w:rPr>
        <w:t>local</w:t>
      </w:r>
      <w:r w:rsidR="00A84868">
        <w:rPr>
          <w:bCs/>
        </w:rPr>
        <w:t xml:space="preserve"> </w:t>
      </w:r>
      <w:r w:rsidRPr="001021D1">
        <w:rPr>
          <w:bCs/>
        </w:rPr>
        <w:t>governments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lower</w:t>
      </w:r>
      <w:r w:rsidR="00A84868">
        <w:rPr>
          <w:bCs/>
        </w:rPr>
        <w:t xml:space="preserve"> </w:t>
      </w:r>
      <w:r w:rsidRPr="001021D1">
        <w:rPr>
          <w:bCs/>
        </w:rPr>
        <w:t>level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than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average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therefore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lack</w:t>
      </w:r>
      <w:r w:rsidR="00A84868">
        <w:rPr>
          <w:bCs/>
        </w:rPr>
        <w:t xml:space="preserve"> </w:t>
      </w:r>
      <w:r w:rsidRPr="001021D1">
        <w:rPr>
          <w:bCs/>
        </w:rPr>
        <w:t>sufficient</w:t>
      </w:r>
      <w:r w:rsidR="00A84868">
        <w:rPr>
          <w:bCs/>
        </w:rPr>
        <w:t xml:space="preserve"> </w:t>
      </w:r>
      <w:r w:rsidRPr="001021D1">
        <w:rPr>
          <w:bCs/>
        </w:rPr>
        <w:t>funds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local</w:t>
      </w:r>
      <w:r w:rsidR="00A84868">
        <w:rPr>
          <w:bCs/>
        </w:rPr>
        <w:t xml:space="preserve"> </w:t>
      </w:r>
      <w:r w:rsidRPr="001021D1">
        <w:rPr>
          <w:bCs/>
        </w:rPr>
        <w:t>budgets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establishment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appropriate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services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environment.</w:t>
      </w:r>
    </w:p>
    <w:p w14:paraId="1A4681DF" w14:textId="1DB5C1E0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lastRenderedPageBreak/>
        <w:t>222.</w:t>
      </w:r>
      <w:r w:rsidRPr="001021D1">
        <w:rPr>
          <w:bCs/>
        </w:rPr>
        <w:tab/>
        <w:t>Through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process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licensing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service</w:t>
      </w:r>
      <w:r w:rsidR="00A84868">
        <w:rPr>
          <w:bCs/>
        </w:rPr>
        <w:t xml:space="preserve"> </w:t>
      </w:r>
      <w:r w:rsidRPr="001021D1">
        <w:rPr>
          <w:bCs/>
        </w:rPr>
        <w:t>providers,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conducted</w:t>
      </w:r>
      <w:r w:rsidR="00A84868">
        <w:rPr>
          <w:bCs/>
        </w:rPr>
        <w:t xml:space="preserve"> </w:t>
      </w:r>
      <w:r w:rsidRPr="001021D1">
        <w:rPr>
          <w:bCs/>
        </w:rPr>
        <w:t>continuously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ensures</w:t>
      </w:r>
      <w:r w:rsidR="00A84868">
        <w:rPr>
          <w:bCs/>
        </w:rPr>
        <w:t xml:space="preserve"> </w:t>
      </w:r>
      <w:r w:rsidRPr="001021D1">
        <w:rPr>
          <w:bCs/>
        </w:rPr>
        <w:t>uniform</w:t>
      </w:r>
      <w:r w:rsidR="00A84868">
        <w:rPr>
          <w:bCs/>
        </w:rPr>
        <w:t xml:space="preserve"> </w:t>
      </w:r>
      <w:r w:rsidRPr="001021D1">
        <w:rPr>
          <w:bCs/>
        </w:rPr>
        <w:t>quality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service</w:t>
      </w:r>
      <w:r w:rsidR="00A84868">
        <w:rPr>
          <w:bCs/>
        </w:rPr>
        <w:t xml:space="preserve"> </w:t>
      </w:r>
      <w:r w:rsidRPr="001021D1">
        <w:rPr>
          <w:bCs/>
        </w:rPr>
        <w:t>provision,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number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issued</w:t>
      </w:r>
      <w:r w:rsidR="00A84868">
        <w:rPr>
          <w:bCs/>
        </w:rPr>
        <w:t xml:space="preserve"> </w:t>
      </w:r>
      <w:r w:rsidRPr="001021D1">
        <w:rPr>
          <w:bCs/>
        </w:rPr>
        <w:t>licenses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shown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increasing</w:t>
      </w:r>
      <w:r w:rsidR="00A84868">
        <w:rPr>
          <w:bCs/>
        </w:rPr>
        <w:t xml:space="preserve"> </w:t>
      </w:r>
      <w:r w:rsidRPr="001021D1">
        <w:rPr>
          <w:bCs/>
        </w:rPr>
        <w:t>trend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year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year</w:t>
      </w:r>
      <w:r w:rsidR="00A84868">
        <w:rPr>
          <w:bCs/>
        </w:rPr>
        <w:t xml:space="preserve"> </w:t>
      </w:r>
      <w:r w:rsidRPr="001021D1">
        <w:rPr>
          <w:bCs/>
        </w:rPr>
        <w:t>(from</w:t>
      </w:r>
      <w:r w:rsidR="00A84868">
        <w:rPr>
          <w:bCs/>
        </w:rPr>
        <w:t xml:space="preserve"> </w:t>
      </w:r>
      <w:r w:rsidRPr="001021D1">
        <w:rPr>
          <w:bCs/>
        </w:rPr>
        <w:t>54</w:t>
      </w:r>
      <w:r w:rsidR="00A84868">
        <w:rPr>
          <w:bCs/>
        </w:rPr>
        <w:t xml:space="preserve"> </w:t>
      </w:r>
      <w:r w:rsidRPr="001021D1">
        <w:rPr>
          <w:bCs/>
        </w:rPr>
        <w:t>licenses</w:t>
      </w:r>
      <w:r w:rsidR="00A84868">
        <w:rPr>
          <w:bCs/>
        </w:rPr>
        <w:t xml:space="preserve"> </w:t>
      </w:r>
      <w:r w:rsidRPr="001021D1">
        <w:rPr>
          <w:bCs/>
        </w:rPr>
        <w:t>issued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2014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700</w:t>
      </w:r>
      <w:r w:rsidR="00A84868">
        <w:rPr>
          <w:bCs/>
        </w:rPr>
        <w:t xml:space="preserve"> </w:t>
      </w:r>
      <w:r w:rsidRPr="001021D1">
        <w:rPr>
          <w:bCs/>
        </w:rPr>
        <w:t>licenses</w:t>
      </w:r>
      <w:r w:rsidR="00A84868">
        <w:rPr>
          <w:bCs/>
        </w:rPr>
        <w:t xml:space="preserve"> </w:t>
      </w:r>
      <w:r w:rsidRPr="001021D1">
        <w:rPr>
          <w:bCs/>
        </w:rPr>
        <w:t>issued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end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2021).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service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personal</w:t>
      </w:r>
      <w:r w:rsidR="00A84868">
        <w:rPr>
          <w:bCs/>
        </w:rPr>
        <w:t xml:space="preserve"> </w:t>
      </w:r>
      <w:r w:rsidRPr="001021D1">
        <w:rPr>
          <w:bCs/>
        </w:rPr>
        <w:t>companion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child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seen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particularly</w:t>
      </w:r>
      <w:r w:rsidR="00A84868">
        <w:rPr>
          <w:bCs/>
        </w:rPr>
        <w:t xml:space="preserve"> </w:t>
      </w:r>
      <w:r w:rsidRPr="001021D1">
        <w:rPr>
          <w:bCs/>
        </w:rPr>
        <w:t>large</w:t>
      </w:r>
      <w:r w:rsidR="00A84868">
        <w:rPr>
          <w:bCs/>
        </w:rPr>
        <w:t xml:space="preserve"> </w:t>
      </w:r>
      <w:r w:rsidRPr="001021D1">
        <w:rPr>
          <w:bCs/>
        </w:rPr>
        <w:t>expansion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recent</w:t>
      </w:r>
      <w:r w:rsidR="00A84868">
        <w:rPr>
          <w:bCs/>
        </w:rPr>
        <w:t xml:space="preserve"> </w:t>
      </w:r>
      <w:r w:rsidRPr="001021D1">
        <w:rPr>
          <w:bCs/>
        </w:rPr>
        <w:t>years,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alongside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provision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home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living</w:t>
      </w:r>
      <w:r w:rsidR="00A84868">
        <w:rPr>
          <w:bCs/>
        </w:rPr>
        <w:t xml:space="preserve"> </w:t>
      </w:r>
      <w:r w:rsidRPr="001021D1">
        <w:rPr>
          <w:bCs/>
        </w:rPr>
        <w:t>space,</w:t>
      </w:r>
      <w:r w:rsidR="00A84868">
        <w:rPr>
          <w:bCs/>
        </w:rPr>
        <w:t xml:space="preserve"> </w:t>
      </w:r>
      <w:r w:rsidRPr="001021D1">
        <w:rPr>
          <w:bCs/>
        </w:rPr>
        <w:t>it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now</w:t>
      </w:r>
      <w:r w:rsidR="00A84868">
        <w:rPr>
          <w:bCs/>
        </w:rPr>
        <w:t xml:space="preserve"> </w:t>
      </w:r>
      <w:r w:rsidRPr="001021D1">
        <w:rPr>
          <w:bCs/>
        </w:rPr>
        <w:t>one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most</w:t>
      </w:r>
      <w:r w:rsidR="00A84868">
        <w:rPr>
          <w:bCs/>
        </w:rPr>
        <w:t xml:space="preserve"> </w:t>
      </w:r>
      <w:r w:rsidRPr="001021D1">
        <w:rPr>
          <w:bCs/>
        </w:rPr>
        <w:t>widespread</w:t>
      </w:r>
      <w:r w:rsidR="00A84868">
        <w:rPr>
          <w:bCs/>
        </w:rPr>
        <w:t xml:space="preserve"> </w:t>
      </w:r>
      <w:r w:rsidRPr="001021D1">
        <w:rPr>
          <w:bCs/>
        </w:rPr>
        <w:t>services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Serbia.</w:t>
      </w:r>
      <w:r w:rsidR="00A84868">
        <w:rPr>
          <w:bCs/>
        </w:rPr>
        <w:t xml:space="preserve"> </w:t>
      </w:r>
      <w:r w:rsidRPr="001021D1">
        <w:rPr>
          <w:bCs/>
        </w:rPr>
        <w:t>It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important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associations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also</w:t>
      </w:r>
      <w:r w:rsidR="00A84868">
        <w:rPr>
          <w:bCs/>
        </w:rPr>
        <w:t xml:space="preserve"> </w:t>
      </w:r>
      <w:r w:rsidRPr="001021D1">
        <w:rPr>
          <w:bCs/>
        </w:rPr>
        <w:t>become</w:t>
      </w:r>
      <w:r w:rsidR="00A84868">
        <w:rPr>
          <w:bCs/>
        </w:rPr>
        <w:t xml:space="preserve"> </w:t>
      </w:r>
      <w:r w:rsidRPr="001021D1">
        <w:rPr>
          <w:bCs/>
        </w:rPr>
        <w:t>engaged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service</w:t>
      </w:r>
      <w:r w:rsidR="00A84868">
        <w:rPr>
          <w:bCs/>
        </w:rPr>
        <w:t xml:space="preserve"> </w:t>
      </w:r>
      <w:r w:rsidRPr="001021D1">
        <w:rPr>
          <w:bCs/>
        </w:rPr>
        <w:t>providers,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these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achieved</w:t>
      </w:r>
      <w:r w:rsidR="00A84868">
        <w:rPr>
          <w:bCs/>
        </w:rPr>
        <w:t xml:space="preserve"> </w:t>
      </w:r>
      <w:r w:rsidRPr="001021D1">
        <w:rPr>
          <w:bCs/>
        </w:rPr>
        <w:t>success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organizing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providing</w:t>
      </w:r>
      <w:r w:rsidR="00A84868">
        <w:rPr>
          <w:bCs/>
        </w:rPr>
        <w:t xml:space="preserve"> </w:t>
      </w:r>
      <w:r w:rsidRPr="001021D1">
        <w:rPr>
          <w:bCs/>
        </w:rPr>
        <w:t>services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local</w:t>
      </w:r>
      <w:r w:rsidR="00A84868">
        <w:rPr>
          <w:bCs/>
        </w:rPr>
        <w:t xml:space="preserve"> </w:t>
      </w:r>
      <w:r w:rsidRPr="001021D1">
        <w:rPr>
          <w:bCs/>
        </w:rPr>
        <w:t>community,</w:t>
      </w:r>
      <w:r w:rsidR="00A84868">
        <w:rPr>
          <w:bCs/>
        </w:rPr>
        <w:t xml:space="preserve"> </w:t>
      </w:r>
      <w:r w:rsidRPr="001021D1">
        <w:rPr>
          <w:bCs/>
        </w:rPr>
        <w:t>especially</w:t>
      </w:r>
      <w:r w:rsidR="00A84868">
        <w:rPr>
          <w:bCs/>
        </w:rPr>
        <w:t xml:space="preserve"> </w:t>
      </w:r>
      <w:r w:rsidRPr="001021D1">
        <w:rPr>
          <w:bCs/>
        </w:rPr>
        <w:t>day</w:t>
      </w:r>
      <w:r w:rsidR="00A84868">
        <w:rPr>
          <w:bCs/>
        </w:rPr>
        <w:t xml:space="preserve"> </w:t>
      </w:r>
      <w:r w:rsidRPr="001021D1">
        <w:rPr>
          <w:bCs/>
        </w:rPr>
        <w:t>care</w:t>
      </w:r>
      <w:r w:rsidR="00A84868">
        <w:rPr>
          <w:bCs/>
        </w:rPr>
        <w:t xml:space="preserve"> </w:t>
      </w:r>
      <w:r w:rsidRPr="001021D1">
        <w:rPr>
          <w:bCs/>
        </w:rPr>
        <w:t>centers,</w:t>
      </w:r>
      <w:r w:rsidR="00A84868">
        <w:rPr>
          <w:bCs/>
        </w:rPr>
        <w:t xml:space="preserve"> </w:t>
      </w:r>
      <w:r w:rsidRPr="001021D1">
        <w:rPr>
          <w:bCs/>
        </w:rPr>
        <w:t>personal</w:t>
      </w:r>
      <w:r w:rsidR="00A84868">
        <w:rPr>
          <w:bCs/>
        </w:rPr>
        <w:t xml:space="preserve"> </w:t>
      </w:r>
      <w:r w:rsidRPr="001021D1">
        <w:rPr>
          <w:bCs/>
        </w:rPr>
        <w:t>assistance,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psychosocial</w:t>
      </w:r>
      <w:r w:rsidR="00A84868">
        <w:rPr>
          <w:bCs/>
        </w:rPr>
        <w:t xml:space="preserve"> </w:t>
      </w:r>
      <w:r w:rsidRPr="001021D1">
        <w:rPr>
          <w:bCs/>
        </w:rPr>
        <w:t>support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counseling.</w:t>
      </w:r>
    </w:p>
    <w:p w14:paraId="1DF0FA37" w14:textId="4A135F80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223.</w:t>
      </w:r>
      <w:r w:rsidRPr="001021D1">
        <w:rPr>
          <w:bCs/>
        </w:rPr>
        <w:tab/>
        <w:t>Strategy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Deinstitutionalization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Services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Community</w:t>
      </w:r>
      <w:r w:rsidR="00A84868">
        <w:rPr>
          <w:bCs/>
        </w:rPr>
        <w:t xml:space="preserve"> </w:t>
      </w:r>
      <w:r w:rsidRPr="001021D1">
        <w:rPr>
          <w:bCs/>
        </w:rPr>
        <w:t>2022</w:t>
      </w:r>
      <w:r w:rsidR="009E2DB7">
        <w:rPr>
          <w:bCs/>
        </w:rPr>
        <w:t>–</w:t>
      </w:r>
      <w:r w:rsidRPr="001021D1">
        <w:rPr>
          <w:bCs/>
        </w:rPr>
        <w:t>2026</w:t>
      </w:r>
      <w:r w:rsidR="00A84868">
        <w:rPr>
          <w:bCs/>
        </w:rPr>
        <w:t xml:space="preserve"> </w:t>
      </w:r>
      <w:r w:rsidRPr="001021D1">
        <w:rPr>
          <w:bCs/>
        </w:rPr>
        <w:t>envisages</w:t>
      </w:r>
      <w:r w:rsidR="00A84868">
        <w:rPr>
          <w:bCs/>
        </w:rPr>
        <w:t xml:space="preserve"> </w:t>
      </w:r>
      <w:r w:rsidRPr="001021D1">
        <w:rPr>
          <w:bCs/>
        </w:rPr>
        <w:t>measures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activities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order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realize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users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live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community</w:t>
      </w:r>
      <w:r w:rsidR="00A84868">
        <w:rPr>
          <w:bCs/>
        </w:rPr>
        <w:t xml:space="preserve"> </w:t>
      </w:r>
      <w:r w:rsidRPr="001021D1">
        <w:rPr>
          <w:bCs/>
        </w:rPr>
        <w:t>through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process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deinstitutionalization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inclusion.</w:t>
      </w:r>
    </w:p>
    <w:p w14:paraId="40BBDE48" w14:textId="1BB8384E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224.</w:t>
      </w:r>
      <w:r w:rsidRPr="001021D1">
        <w:rPr>
          <w:bCs/>
        </w:rPr>
        <w:tab/>
        <w:t>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end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2021,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Users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Temporary</w:t>
      </w:r>
      <w:r w:rsidR="00A84868">
        <w:rPr>
          <w:bCs/>
        </w:rPr>
        <w:t xml:space="preserve"> </w:t>
      </w:r>
      <w:r w:rsidRPr="001021D1">
        <w:rPr>
          <w:bCs/>
        </w:rPr>
        <w:t>Accommodation</w:t>
      </w:r>
      <w:r w:rsidR="00A84868">
        <w:rPr>
          <w:bCs/>
        </w:rPr>
        <w:t xml:space="preserve"> </w:t>
      </w:r>
      <w:r w:rsidRPr="001021D1">
        <w:rPr>
          <w:bCs/>
        </w:rPr>
        <w:t>Services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adopted,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part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strategic</w:t>
      </w:r>
      <w:r w:rsidR="00A84868">
        <w:rPr>
          <w:bCs/>
        </w:rPr>
        <w:t xml:space="preserve"> </w:t>
      </w:r>
      <w:r w:rsidRPr="001021D1">
        <w:rPr>
          <w:bCs/>
        </w:rPr>
        <w:t>solution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transition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institutional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users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life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community.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should</w:t>
      </w:r>
      <w:r w:rsidR="00A84868">
        <w:rPr>
          <w:bCs/>
        </w:rPr>
        <w:t xml:space="preserve"> </w:t>
      </w:r>
      <w:r w:rsidRPr="001021D1">
        <w:rPr>
          <w:bCs/>
        </w:rPr>
        <w:t>enable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users</w:t>
      </w:r>
      <w:r w:rsidR="00CF659D">
        <w:rPr>
          <w:bCs/>
        </w:rPr>
        <w:t>’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through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training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independent</w:t>
      </w:r>
      <w:r w:rsidR="00A84868">
        <w:rPr>
          <w:bCs/>
        </w:rPr>
        <w:t xml:space="preserve"> </w:t>
      </w:r>
      <w:r w:rsidRPr="001021D1">
        <w:rPr>
          <w:bCs/>
        </w:rPr>
        <w:t>living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inclusion.</w:t>
      </w:r>
      <w:r w:rsidR="00A84868">
        <w:rPr>
          <w:bCs/>
        </w:rPr>
        <w:t xml:space="preserve"> </w:t>
      </w:r>
      <w:r w:rsidRPr="001021D1">
        <w:rPr>
          <w:bCs/>
        </w:rPr>
        <w:t>Accommodation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institution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provided</w:t>
      </w:r>
      <w:r w:rsidR="00A84868">
        <w:rPr>
          <w:bCs/>
        </w:rPr>
        <w:t xml:space="preserve"> </w:t>
      </w:r>
      <w:r w:rsidRPr="001021D1">
        <w:rPr>
          <w:bCs/>
        </w:rPr>
        <w:t>only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last</w:t>
      </w:r>
      <w:r w:rsidR="00A84868">
        <w:rPr>
          <w:bCs/>
        </w:rPr>
        <w:t xml:space="preserve"> </w:t>
      </w:r>
      <w:r w:rsidRPr="001021D1">
        <w:rPr>
          <w:bCs/>
        </w:rPr>
        <w:t>resort,</w:t>
      </w:r>
      <w:r w:rsidR="00A84868">
        <w:rPr>
          <w:bCs/>
        </w:rPr>
        <w:t xml:space="preserve"> </w:t>
      </w:r>
      <w:r w:rsidRPr="001021D1">
        <w:rPr>
          <w:bCs/>
        </w:rPr>
        <w:t>i.e.,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beneficiary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cannot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provided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family</w:t>
      </w:r>
      <w:r w:rsidR="00A84868">
        <w:rPr>
          <w:bCs/>
        </w:rPr>
        <w:t xml:space="preserve"> </w:t>
      </w:r>
      <w:r w:rsidRPr="001021D1">
        <w:rPr>
          <w:bCs/>
        </w:rPr>
        <w:t>stay,</w:t>
      </w:r>
      <w:r w:rsidR="00A84868">
        <w:rPr>
          <w:bCs/>
        </w:rPr>
        <w:t xml:space="preserve"> </w:t>
      </w:r>
      <w:r w:rsidRPr="001021D1">
        <w:rPr>
          <w:bCs/>
        </w:rPr>
        <w:t>daily</w:t>
      </w:r>
      <w:r w:rsidR="00A84868">
        <w:rPr>
          <w:bCs/>
        </w:rPr>
        <w:t xml:space="preserve"> </w:t>
      </w:r>
      <w:r w:rsidRPr="001021D1">
        <w:rPr>
          <w:bCs/>
        </w:rPr>
        <w:t>community</w:t>
      </w:r>
      <w:r w:rsidR="00A84868">
        <w:rPr>
          <w:bCs/>
        </w:rPr>
        <w:t xml:space="preserve"> </w:t>
      </w:r>
      <w:r w:rsidRPr="001021D1">
        <w:rPr>
          <w:bCs/>
        </w:rPr>
        <w:t>services,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support</w:t>
      </w:r>
      <w:r w:rsidR="00A84868">
        <w:rPr>
          <w:bCs/>
        </w:rPr>
        <w:t xml:space="preserve"> </w:t>
      </w:r>
      <w:r w:rsidRPr="001021D1">
        <w:rPr>
          <w:bCs/>
        </w:rPr>
        <w:t>services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independent</w:t>
      </w:r>
      <w:r w:rsidR="00A84868">
        <w:rPr>
          <w:bCs/>
        </w:rPr>
        <w:t xml:space="preserve"> </w:t>
      </w:r>
      <w:r w:rsidRPr="001021D1">
        <w:rPr>
          <w:bCs/>
        </w:rPr>
        <w:t>living.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provides</w:t>
      </w:r>
      <w:r w:rsidR="00A84868">
        <w:rPr>
          <w:bCs/>
        </w:rPr>
        <w:t xml:space="preserve"> </w:t>
      </w:r>
      <w:r w:rsidRPr="001021D1">
        <w:rPr>
          <w:bCs/>
        </w:rPr>
        <w:t>adequate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timely</w:t>
      </w:r>
      <w:r w:rsidR="00A84868">
        <w:rPr>
          <w:bCs/>
        </w:rPr>
        <w:t xml:space="preserve"> </w:t>
      </w:r>
      <w:r w:rsidRPr="001021D1">
        <w:rPr>
          <w:bCs/>
        </w:rPr>
        <w:t>comprehensive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security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users,</w:t>
      </w:r>
      <w:r w:rsidR="00A84868">
        <w:rPr>
          <w:bCs/>
        </w:rPr>
        <w:t xml:space="preserve"> </w:t>
      </w:r>
      <w:r w:rsidRPr="001021D1">
        <w:rPr>
          <w:bCs/>
        </w:rPr>
        <w:t>clearly</w:t>
      </w:r>
      <w:r w:rsidR="00A84868">
        <w:rPr>
          <w:bCs/>
        </w:rPr>
        <w:t xml:space="preserve"> </w:t>
      </w:r>
      <w:r w:rsidRPr="001021D1">
        <w:rPr>
          <w:bCs/>
        </w:rPr>
        <w:t>defining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obligations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users,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rights,</w:t>
      </w:r>
      <w:r w:rsidR="00A84868">
        <w:rPr>
          <w:bCs/>
        </w:rPr>
        <w:t xml:space="preserve"> </w:t>
      </w:r>
      <w:r w:rsidRPr="001021D1">
        <w:rPr>
          <w:bCs/>
        </w:rPr>
        <w:t>obligations,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responsibilities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service</w:t>
      </w:r>
      <w:r w:rsidR="00A84868">
        <w:rPr>
          <w:bCs/>
        </w:rPr>
        <w:t xml:space="preserve"> </w:t>
      </w:r>
      <w:r w:rsidRPr="001021D1">
        <w:rPr>
          <w:bCs/>
        </w:rPr>
        <w:t>providers,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will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wishes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users,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best</w:t>
      </w:r>
      <w:r w:rsidR="00A84868">
        <w:rPr>
          <w:bCs/>
        </w:rPr>
        <w:t xml:space="preserve"> </w:t>
      </w:r>
      <w:r w:rsidRPr="001021D1">
        <w:rPr>
          <w:bCs/>
        </w:rPr>
        <w:t>interests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minors,</w:t>
      </w:r>
      <w:r w:rsidR="00A84868">
        <w:rPr>
          <w:bCs/>
        </w:rPr>
        <w:t xml:space="preserve"> </w:t>
      </w:r>
      <w:r w:rsidRPr="001021D1">
        <w:rPr>
          <w:bCs/>
        </w:rPr>
        <w:t>respecting</w:t>
      </w:r>
      <w:r w:rsidR="00A84868">
        <w:rPr>
          <w:bCs/>
        </w:rPr>
        <w:t xml:space="preserve"> </w:t>
      </w:r>
      <w:r w:rsidRPr="001021D1">
        <w:rPr>
          <w:bCs/>
        </w:rPr>
        <w:t>each</w:t>
      </w:r>
      <w:r w:rsidR="00A84868">
        <w:rPr>
          <w:bCs/>
        </w:rPr>
        <w:t xml:space="preserve"> </w:t>
      </w:r>
      <w:r w:rsidRPr="001021D1">
        <w:rPr>
          <w:bCs/>
        </w:rPr>
        <w:t>person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physical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mental</w:t>
      </w:r>
      <w:r w:rsidR="00A84868">
        <w:rPr>
          <w:bCs/>
        </w:rPr>
        <w:t xml:space="preserve"> </w:t>
      </w:r>
      <w:r w:rsidRPr="001021D1">
        <w:rPr>
          <w:bCs/>
        </w:rPr>
        <w:t>integrity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security,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guaranteed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freedoms.</w:t>
      </w:r>
    </w:p>
    <w:p w14:paraId="024B42E2" w14:textId="22566277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225.</w:t>
      </w:r>
      <w:r w:rsidRPr="001021D1">
        <w:rPr>
          <w:bCs/>
        </w:rPr>
        <w:tab/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prohibits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placement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under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age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three</w:t>
      </w:r>
      <w:r w:rsidR="00A84868">
        <w:rPr>
          <w:bCs/>
        </w:rPr>
        <w:t xml:space="preserve"> </w:t>
      </w:r>
      <w:r w:rsidRPr="001021D1">
        <w:rPr>
          <w:bCs/>
        </w:rPr>
        <w:t>into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care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institutions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protection,</w:t>
      </w:r>
      <w:r w:rsidR="00A84868">
        <w:rPr>
          <w:bCs/>
        </w:rPr>
        <w:t xml:space="preserve"> </w:t>
      </w:r>
      <w:r w:rsidRPr="001021D1">
        <w:rPr>
          <w:bCs/>
        </w:rPr>
        <w:t>except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special</w:t>
      </w:r>
      <w:r w:rsidR="00A84868">
        <w:rPr>
          <w:bCs/>
        </w:rPr>
        <w:t xml:space="preserve"> </w:t>
      </w:r>
      <w:r w:rsidRPr="001021D1">
        <w:rPr>
          <w:bCs/>
        </w:rPr>
        <w:t>circumstances</w:t>
      </w:r>
      <w:r w:rsidR="00A84868">
        <w:rPr>
          <w:bCs/>
        </w:rPr>
        <w:t xml:space="preserve"> </w:t>
      </w:r>
      <w:r w:rsidRPr="001021D1">
        <w:rPr>
          <w:bCs/>
        </w:rPr>
        <w:t>if</w:t>
      </w:r>
      <w:r w:rsidR="00A84868">
        <w:rPr>
          <w:bCs/>
        </w:rPr>
        <w:t xml:space="preserve"> </w:t>
      </w:r>
      <w:r w:rsidRPr="001021D1">
        <w:rPr>
          <w:bCs/>
        </w:rPr>
        <w:t>there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particularly</w:t>
      </w:r>
      <w:r w:rsidR="00A84868">
        <w:rPr>
          <w:bCs/>
        </w:rPr>
        <w:t xml:space="preserve"> </w:t>
      </w:r>
      <w:r w:rsidRPr="001021D1">
        <w:rPr>
          <w:bCs/>
        </w:rPr>
        <w:t>justified</w:t>
      </w:r>
      <w:r w:rsidR="00A84868">
        <w:rPr>
          <w:bCs/>
        </w:rPr>
        <w:t xml:space="preserve"> </w:t>
      </w:r>
      <w:r w:rsidRPr="001021D1">
        <w:rPr>
          <w:bCs/>
        </w:rPr>
        <w:t>reasons,</w:t>
      </w:r>
      <w:r w:rsidR="00A84868">
        <w:rPr>
          <w:bCs/>
        </w:rPr>
        <w:t xml:space="preserve"> </w:t>
      </w:r>
      <w:r w:rsidRPr="001021D1">
        <w:rPr>
          <w:bCs/>
        </w:rPr>
        <w:t>provided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child</w:t>
      </w:r>
      <w:r w:rsidR="00A84868">
        <w:rPr>
          <w:bCs/>
        </w:rPr>
        <w:t xml:space="preserve"> </w:t>
      </w:r>
      <w:r w:rsidRPr="001021D1">
        <w:rPr>
          <w:bCs/>
        </w:rPr>
        <w:t>under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age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three</w:t>
      </w:r>
      <w:r w:rsidR="00A84868">
        <w:rPr>
          <w:bCs/>
        </w:rPr>
        <w:t xml:space="preserve"> </w:t>
      </w:r>
      <w:r w:rsidRPr="001021D1">
        <w:rPr>
          <w:bCs/>
        </w:rPr>
        <w:t>cannot</w:t>
      </w:r>
      <w:r w:rsidR="00A84868">
        <w:rPr>
          <w:bCs/>
        </w:rPr>
        <w:t xml:space="preserve"> </w:t>
      </w:r>
      <w:r w:rsidRPr="001021D1">
        <w:rPr>
          <w:bCs/>
        </w:rPr>
        <w:t>spend</w:t>
      </w:r>
      <w:r w:rsidR="00A84868">
        <w:rPr>
          <w:bCs/>
        </w:rPr>
        <w:t xml:space="preserve"> </w:t>
      </w:r>
      <w:r w:rsidRPr="001021D1">
        <w:rPr>
          <w:bCs/>
        </w:rPr>
        <w:t>more</w:t>
      </w:r>
      <w:r w:rsidR="00A84868">
        <w:rPr>
          <w:bCs/>
        </w:rPr>
        <w:t xml:space="preserve"> </w:t>
      </w:r>
      <w:r w:rsidRPr="001021D1">
        <w:rPr>
          <w:bCs/>
        </w:rPr>
        <w:t>than</w:t>
      </w:r>
      <w:r w:rsidR="00A84868">
        <w:rPr>
          <w:bCs/>
        </w:rPr>
        <w:t xml:space="preserve"> </w:t>
      </w:r>
      <w:r w:rsidRPr="001021D1">
        <w:rPr>
          <w:bCs/>
        </w:rPr>
        <w:t>two</w:t>
      </w:r>
      <w:r w:rsidR="00A84868">
        <w:rPr>
          <w:bCs/>
        </w:rPr>
        <w:t xml:space="preserve"> </w:t>
      </w:r>
      <w:r w:rsidRPr="001021D1">
        <w:t>months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institutional</w:t>
      </w:r>
      <w:r w:rsidR="00A84868">
        <w:rPr>
          <w:bCs/>
        </w:rPr>
        <w:t xml:space="preserve"> </w:t>
      </w:r>
      <w:r w:rsidRPr="001021D1">
        <w:rPr>
          <w:bCs/>
        </w:rPr>
        <w:t>accommodation,</w:t>
      </w:r>
      <w:r w:rsidR="00A84868">
        <w:rPr>
          <w:bCs/>
        </w:rPr>
        <w:t xml:space="preserve"> </w:t>
      </w:r>
      <w:r w:rsidRPr="001021D1">
        <w:rPr>
          <w:bCs/>
        </w:rPr>
        <w:t>unless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competent</w:t>
      </w:r>
      <w:r w:rsidR="00A84868">
        <w:rPr>
          <w:bCs/>
        </w:rPr>
        <w:t xml:space="preserve"> </w:t>
      </w:r>
      <w:r w:rsidRPr="001021D1">
        <w:rPr>
          <w:bCs/>
        </w:rPr>
        <w:t>ministry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given.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draft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Amendments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envisages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review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child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accommodation</w:t>
      </w:r>
      <w:r w:rsidR="00A84868">
        <w:rPr>
          <w:bCs/>
        </w:rPr>
        <w:t xml:space="preserve"> </w:t>
      </w:r>
      <w:r w:rsidRPr="001021D1">
        <w:rPr>
          <w:bCs/>
        </w:rPr>
        <w:t>every</w:t>
      </w:r>
      <w:r w:rsidR="00A84868">
        <w:rPr>
          <w:bCs/>
        </w:rPr>
        <w:t xml:space="preserve"> </w:t>
      </w:r>
      <w:r w:rsidRPr="001021D1">
        <w:rPr>
          <w:bCs/>
        </w:rPr>
        <w:t>two</w:t>
      </w:r>
      <w:r w:rsidR="00A84868">
        <w:rPr>
          <w:bCs/>
        </w:rPr>
        <w:t xml:space="preserve"> </w:t>
      </w:r>
      <w:r w:rsidRPr="001021D1">
        <w:rPr>
          <w:bCs/>
        </w:rPr>
        <w:t>months.</w:t>
      </w:r>
    </w:p>
    <w:p w14:paraId="1C517999" w14:textId="7010610A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226.</w:t>
      </w:r>
      <w:r w:rsidRPr="001021D1">
        <w:rPr>
          <w:bCs/>
        </w:rPr>
        <w:tab/>
        <w:t>Measures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eliminate</w:t>
      </w:r>
      <w:r w:rsidR="00A84868">
        <w:rPr>
          <w:bCs/>
        </w:rPr>
        <w:t xml:space="preserve"> </w:t>
      </w:r>
      <w:r w:rsidRPr="001021D1">
        <w:rPr>
          <w:bCs/>
        </w:rPr>
        <w:t>irregularities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accommodation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youth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institutions</w:t>
      </w:r>
      <w:r w:rsidR="00A84868">
        <w:rPr>
          <w:bCs/>
        </w:rPr>
        <w:t xml:space="preserve"> </w:t>
      </w:r>
      <w:r w:rsidRPr="001021D1">
        <w:rPr>
          <w:bCs/>
        </w:rPr>
        <w:t>stipulate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centers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obliged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obtain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prior</w:t>
      </w:r>
      <w:r w:rsidR="00A84868">
        <w:rPr>
          <w:bCs/>
        </w:rPr>
        <w:t xml:space="preserve"> </w:t>
      </w:r>
      <w:r w:rsidRPr="001021D1">
        <w:rPr>
          <w:bCs/>
        </w:rPr>
        <w:t>opinion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competent</w:t>
      </w:r>
      <w:r w:rsidR="00A84868">
        <w:rPr>
          <w:bCs/>
        </w:rPr>
        <w:t xml:space="preserve"> </w:t>
      </w:r>
      <w:r w:rsidRPr="001021D1">
        <w:rPr>
          <w:bCs/>
        </w:rPr>
        <w:t>ministry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each</w:t>
      </w:r>
      <w:r w:rsidR="00A84868">
        <w:rPr>
          <w:bCs/>
        </w:rPr>
        <w:t xml:space="preserve"> </w:t>
      </w:r>
      <w:r w:rsidRPr="001021D1">
        <w:rPr>
          <w:bCs/>
        </w:rPr>
        <w:t>accommodation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child</w:t>
      </w:r>
      <w:r w:rsidR="00A84868">
        <w:rPr>
          <w:bCs/>
        </w:rPr>
        <w:t xml:space="preserve"> </w:t>
      </w:r>
      <w:r w:rsidRPr="001021D1">
        <w:rPr>
          <w:bCs/>
        </w:rPr>
        <w:t>under</w:t>
      </w:r>
      <w:r w:rsidR="00A84868">
        <w:rPr>
          <w:bCs/>
        </w:rPr>
        <w:t xml:space="preserve"> </w:t>
      </w:r>
      <w:r w:rsidRPr="001021D1">
        <w:rPr>
          <w:bCs/>
        </w:rPr>
        <w:t>18</w:t>
      </w:r>
      <w:r w:rsidR="00A84868">
        <w:rPr>
          <w:bCs/>
        </w:rPr>
        <w:t xml:space="preserve"> </w:t>
      </w:r>
      <w:r w:rsidRPr="001021D1">
        <w:rPr>
          <w:bCs/>
        </w:rPr>
        <w:t>years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age,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accommodation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urgent,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relevant</w:t>
      </w:r>
      <w:r w:rsidR="00A84868">
        <w:rPr>
          <w:bCs/>
        </w:rPr>
        <w:t xml:space="preserve"> </w:t>
      </w:r>
      <w:r w:rsidRPr="001021D1">
        <w:rPr>
          <w:bCs/>
        </w:rPr>
        <w:t>Center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obliged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request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opinion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3</w:t>
      </w:r>
      <w:r w:rsidR="00A84868">
        <w:rPr>
          <w:bCs/>
        </w:rPr>
        <w:t xml:space="preserve"> </w:t>
      </w:r>
      <w:r w:rsidRPr="001021D1">
        <w:rPr>
          <w:bCs/>
        </w:rPr>
        <w:t>days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day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realized</w:t>
      </w:r>
      <w:r w:rsidR="00A84868">
        <w:rPr>
          <w:bCs/>
        </w:rPr>
        <w:t xml:space="preserve"> </w:t>
      </w:r>
      <w:r w:rsidRPr="001021D1">
        <w:rPr>
          <w:bCs/>
        </w:rPr>
        <w:t>accommodation.</w:t>
      </w:r>
    </w:p>
    <w:p w14:paraId="7CB29D7A" w14:textId="0AD4C444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227.</w:t>
      </w:r>
      <w:r w:rsidRPr="001021D1">
        <w:rPr>
          <w:bCs/>
        </w:rPr>
        <w:tab/>
        <w:t>The</w:t>
      </w:r>
      <w:r w:rsidR="00A84868">
        <w:rPr>
          <w:bCs/>
        </w:rPr>
        <w:t xml:space="preserve"> </w:t>
      </w:r>
      <w:r w:rsidRPr="001021D1">
        <w:rPr>
          <w:bCs/>
        </w:rPr>
        <w:t>control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Centers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relevant</w:t>
      </w:r>
      <w:r w:rsidR="00A84868">
        <w:rPr>
          <w:bCs/>
        </w:rPr>
        <w:t xml:space="preserve"> </w:t>
      </w:r>
      <w:r w:rsidRPr="001021D1">
        <w:rPr>
          <w:bCs/>
        </w:rPr>
        <w:t>institutions</w:t>
      </w:r>
      <w:r w:rsidR="00A84868">
        <w:rPr>
          <w:bCs/>
        </w:rPr>
        <w:t xml:space="preserve"> </w:t>
      </w:r>
      <w:r w:rsidRPr="001021D1">
        <w:rPr>
          <w:bCs/>
        </w:rPr>
        <w:t>regarding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standard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placing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institutions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also</w:t>
      </w:r>
      <w:r w:rsidR="00A84868">
        <w:rPr>
          <w:bCs/>
        </w:rPr>
        <w:t xml:space="preserve"> </w:t>
      </w:r>
      <w:r w:rsidRPr="001021D1">
        <w:rPr>
          <w:bCs/>
        </w:rPr>
        <w:t>realized</w:t>
      </w:r>
      <w:r w:rsidR="00A84868">
        <w:rPr>
          <w:bCs/>
        </w:rPr>
        <w:t xml:space="preserve"> </w:t>
      </w:r>
      <w:r w:rsidRPr="001021D1">
        <w:rPr>
          <w:bCs/>
        </w:rPr>
        <w:t>through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functions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inspection</w:t>
      </w:r>
      <w:r w:rsidR="00A84868">
        <w:rPr>
          <w:bCs/>
        </w:rPr>
        <w:t xml:space="preserve"> </w:t>
      </w:r>
      <w:r w:rsidRPr="001021D1">
        <w:rPr>
          <w:bCs/>
        </w:rPr>
        <w:t>supervision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supervision</w:t>
      </w:r>
      <w:r w:rsidR="00A84868">
        <w:rPr>
          <w:bCs/>
        </w:rPr>
        <w:t xml:space="preserve"> </w:t>
      </w:r>
      <w:r w:rsidRPr="001021D1">
        <w:rPr>
          <w:bCs/>
        </w:rPr>
        <w:t>over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professional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Centers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Work.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number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under</w:t>
      </w:r>
      <w:r w:rsidR="00A84868">
        <w:rPr>
          <w:bCs/>
        </w:rPr>
        <w:t xml:space="preserve"> </w:t>
      </w:r>
      <w:r w:rsidRPr="001021D1">
        <w:rPr>
          <w:bCs/>
        </w:rPr>
        <w:t>18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currently</w:t>
      </w:r>
      <w:r w:rsidR="00A84868">
        <w:rPr>
          <w:bCs/>
        </w:rPr>
        <w:t xml:space="preserve"> </w:t>
      </w:r>
      <w:r w:rsidRPr="001021D1">
        <w:rPr>
          <w:bCs/>
        </w:rPr>
        <w:t>accommodated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institutions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Serbia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about</w:t>
      </w:r>
      <w:r w:rsidR="00A84868">
        <w:rPr>
          <w:bCs/>
        </w:rPr>
        <w:t xml:space="preserve"> </w:t>
      </w:r>
      <w:r w:rsidRPr="001021D1">
        <w:rPr>
          <w:bCs/>
        </w:rPr>
        <w:t>600,</w:t>
      </w:r>
      <w:r w:rsidR="00A84868">
        <w:rPr>
          <w:bCs/>
        </w:rPr>
        <w:t xml:space="preserve"> </w:t>
      </w:r>
      <w:r w:rsidRPr="001021D1">
        <w:rPr>
          <w:bCs/>
        </w:rPr>
        <w:t>while</w:t>
      </w:r>
      <w:r w:rsidR="00A84868">
        <w:rPr>
          <w:bCs/>
        </w:rPr>
        <w:t xml:space="preserve"> </w:t>
      </w:r>
      <w:r w:rsidRPr="001021D1">
        <w:rPr>
          <w:bCs/>
        </w:rPr>
        <w:t>there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about</w:t>
      </w:r>
      <w:r w:rsidR="00A84868">
        <w:rPr>
          <w:bCs/>
        </w:rPr>
        <w:t xml:space="preserve"> </w:t>
      </w:r>
      <w:r w:rsidRPr="001021D1">
        <w:rPr>
          <w:bCs/>
        </w:rPr>
        <w:t>5,000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foster</w:t>
      </w:r>
      <w:r w:rsidR="00A84868">
        <w:rPr>
          <w:bCs/>
        </w:rPr>
        <w:t xml:space="preserve"> </w:t>
      </w:r>
      <w:r w:rsidRPr="001021D1">
        <w:rPr>
          <w:bCs/>
        </w:rPr>
        <w:t>families.</w:t>
      </w:r>
      <w:r w:rsidR="00A84868">
        <w:rPr>
          <w:bCs/>
        </w:rPr>
        <w:t xml:space="preserve"> </w:t>
      </w:r>
      <w:r w:rsidRPr="001021D1">
        <w:rPr>
          <w:bCs/>
        </w:rPr>
        <w:t>During</w:t>
      </w:r>
      <w:r w:rsidR="00A84868">
        <w:rPr>
          <w:bCs/>
        </w:rPr>
        <w:t xml:space="preserve"> </w:t>
      </w:r>
      <w:r w:rsidRPr="001021D1">
        <w:rPr>
          <w:bCs/>
        </w:rPr>
        <w:t>2019,</w:t>
      </w:r>
      <w:r w:rsidR="00A84868">
        <w:rPr>
          <w:bCs/>
        </w:rPr>
        <w:t xml:space="preserve"> </w:t>
      </w:r>
      <w:r w:rsidRPr="001021D1">
        <w:rPr>
          <w:bCs/>
        </w:rPr>
        <w:t>one</w:t>
      </w:r>
      <w:r w:rsidR="00A84868">
        <w:rPr>
          <w:bCs/>
        </w:rPr>
        <w:t xml:space="preserve"> </w:t>
      </w:r>
      <w:r w:rsidRPr="001021D1">
        <w:rPr>
          <w:bCs/>
        </w:rPr>
        <w:t>home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without</w:t>
      </w:r>
      <w:r w:rsidR="00A84868">
        <w:rPr>
          <w:bCs/>
        </w:rPr>
        <w:t xml:space="preserve"> </w:t>
      </w:r>
      <w:r w:rsidRPr="001021D1">
        <w:rPr>
          <w:bCs/>
        </w:rPr>
        <w:t>parental</w:t>
      </w:r>
      <w:r w:rsidR="00A84868">
        <w:rPr>
          <w:bCs/>
        </w:rPr>
        <w:t xml:space="preserve"> </w:t>
      </w:r>
      <w:r w:rsidRPr="001021D1">
        <w:rPr>
          <w:bCs/>
        </w:rPr>
        <w:t>care</w:t>
      </w:r>
      <w:r w:rsidR="00A84868">
        <w:rPr>
          <w:bCs/>
        </w:rPr>
        <w:t xml:space="preserve"> </w:t>
      </w:r>
      <w:r w:rsidRPr="001021D1">
        <w:rPr>
          <w:bCs/>
        </w:rPr>
        <w:t>(in</w:t>
      </w:r>
      <w:r w:rsidR="00A84868">
        <w:rPr>
          <w:bCs/>
        </w:rPr>
        <w:t xml:space="preserve"> </w:t>
      </w:r>
      <w:r w:rsidRPr="001021D1">
        <w:rPr>
          <w:bCs/>
        </w:rPr>
        <w:t>U</w:t>
      </w:r>
      <w:r w:rsidRPr="008320EE">
        <w:rPr>
          <w:bCs/>
          <w:lang w:val="sr-Latn-RS"/>
        </w:rPr>
        <w:t>ž</w:t>
      </w:r>
      <w:r w:rsidRPr="001021D1">
        <w:rPr>
          <w:bCs/>
        </w:rPr>
        <w:t>ice)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closed.</w:t>
      </w:r>
    </w:p>
    <w:p w14:paraId="6B503952" w14:textId="009A1C1D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228.</w:t>
      </w:r>
      <w:r w:rsidRPr="001021D1">
        <w:rPr>
          <w:bCs/>
        </w:rPr>
        <w:tab/>
        <w:t>Social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institutions</w:t>
      </w:r>
      <w:r w:rsidR="00A84868">
        <w:rPr>
          <w:bCs/>
        </w:rPr>
        <w:t xml:space="preserve"> </w:t>
      </w:r>
      <w:r w:rsidRPr="001021D1">
        <w:rPr>
          <w:bCs/>
        </w:rPr>
        <w:t>have:</w:t>
      </w:r>
      <w:r w:rsidR="00A84868">
        <w:rPr>
          <w:bCs/>
        </w:rPr>
        <w:t xml:space="preserve"> </w:t>
      </w:r>
      <w:r w:rsidRPr="001021D1">
        <w:rPr>
          <w:bCs/>
        </w:rPr>
        <w:t>mandatory</w:t>
      </w:r>
      <w:r w:rsidR="00A84868">
        <w:rPr>
          <w:bCs/>
        </w:rPr>
        <w:t xml:space="preserve"> </w:t>
      </w:r>
      <w:r w:rsidRPr="001021D1">
        <w:rPr>
          <w:bCs/>
        </w:rPr>
        <w:t>prescribed</w:t>
      </w:r>
      <w:r w:rsidR="00A84868">
        <w:rPr>
          <w:bCs/>
        </w:rPr>
        <w:t xml:space="preserve"> </w:t>
      </w:r>
      <w:r w:rsidRPr="001021D1">
        <w:rPr>
          <w:bCs/>
        </w:rPr>
        <w:t>procedures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filing</w:t>
      </w:r>
      <w:r w:rsidR="00A84868">
        <w:rPr>
          <w:bCs/>
        </w:rPr>
        <w:t xml:space="preserve"> </w:t>
      </w:r>
      <w:r w:rsidRPr="001021D1">
        <w:rPr>
          <w:bCs/>
        </w:rPr>
        <w:t>complaints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users/beneficiaries;</w:t>
      </w:r>
      <w:r w:rsidR="00A84868">
        <w:rPr>
          <w:bCs/>
        </w:rPr>
        <w:t xml:space="preserve"> </w:t>
      </w:r>
      <w:r w:rsidRPr="001021D1">
        <w:rPr>
          <w:bCs/>
        </w:rPr>
        <w:t>defined</w:t>
      </w:r>
      <w:r w:rsidR="00A84868">
        <w:rPr>
          <w:bCs/>
        </w:rPr>
        <w:t xml:space="preserve"> </w:t>
      </w:r>
      <w:r w:rsidRPr="001021D1">
        <w:rPr>
          <w:bCs/>
        </w:rPr>
        <w:t>mandatory</w:t>
      </w:r>
      <w:r w:rsidR="00A84868">
        <w:rPr>
          <w:bCs/>
        </w:rPr>
        <w:t xml:space="preserve"> </w:t>
      </w:r>
      <w:r w:rsidRPr="001021D1">
        <w:rPr>
          <w:bCs/>
        </w:rPr>
        <w:t>procedures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application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restrictive</w:t>
      </w:r>
      <w:r w:rsidR="00A84868">
        <w:rPr>
          <w:bCs/>
        </w:rPr>
        <w:t xml:space="preserve"> </w:t>
      </w:r>
      <w:r w:rsidRPr="001021D1">
        <w:rPr>
          <w:bCs/>
        </w:rPr>
        <w:t>procedures</w:t>
      </w:r>
      <w:r w:rsidR="00A84868">
        <w:rPr>
          <w:bCs/>
        </w:rPr>
        <w:t xml:space="preserve"> </w:t>
      </w:r>
      <w:r w:rsidRPr="001021D1">
        <w:t>and</w:t>
      </w:r>
      <w:r w:rsidR="00A84868">
        <w:rPr>
          <w:bCs/>
        </w:rPr>
        <w:t xml:space="preserve"> </w:t>
      </w:r>
      <w:r w:rsidRPr="001021D1">
        <w:rPr>
          <w:bCs/>
        </w:rPr>
        <w:t>measures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beneficiaries;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internal</w:t>
      </w:r>
      <w:r w:rsidR="00A84868">
        <w:rPr>
          <w:bCs/>
        </w:rPr>
        <w:t xml:space="preserve"> </w:t>
      </w:r>
      <w:r w:rsidRPr="001021D1">
        <w:rPr>
          <w:bCs/>
        </w:rPr>
        <w:t>team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employees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charge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dealing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cases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violence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beneficiaries.</w:t>
      </w:r>
      <w:r w:rsidR="00A84868">
        <w:rPr>
          <w:bCs/>
        </w:rPr>
        <w:t xml:space="preserve"> </w:t>
      </w:r>
      <w:r w:rsidRPr="001021D1">
        <w:rPr>
          <w:bCs/>
        </w:rPr>
        <w:t>Any</w:t>
      </w:r>
      <w:r w:rsidR="00A84868">
        <w:rPr>
          <w:bCs/>
        </w:rPr>
        <w:t xml:space="preserve"> </w:t>
      </w:r>
      <w:r w:rsidRPr="001021D1">
        <w:rPr>
          <w:bCs/>
        </w:rPr>
        <w:t>deviation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gross</w:t>
      </w:r>
      <w:r w:rsidR="00A84868">
        <w:rPr>
          <w:bCs/>
        </w:rPr>
        <w:t xml:space="preserve"> </w:t>
      </w:r>
      <w:r w:rsidRPr="001021D1">
        <w:rPr>
          <w:bCs/>
        </w:rPr>
        <w:t>violation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users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lead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loss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license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service</w:t>
      </w:r>
      <w:r w:rsidR="00A84868">
        <w:rPr>
          <w:bCs/>
        </w:rPr>
        <w:t xml:space="preserve"> </w:t>
      </w:r>
      <w:r w:rsidRPr="001021D1">
        <w:rPr>
          <w:bCs/>
        </w:rPr>
        <w:t>provider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had</w:t>
      </w:r>
      <w:r w:rsidR="00A84868">
        <w:rPr>
          <w:bCs/>
        </w:rPr>
        <w:t xml:space="preserve"> </w:t>
      </w:r>
      <w:r w:rsidRPr="001021D1">
        <w:rPr>
          <w:bCs/>
        </w:rPr>
        <w:t>obtained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license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perform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activities.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aim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controlling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improving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system,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Ministry</w:t>
      </w:r>
      <w:r w:rsidR="00A84868">
        <w:rPr>
          <w:bCs/>
        </w:rPr>
        <w:t xml:space="preserve"> </w:t>
      </w:r>
      <w:r w:rsidRPr="001021D1">
        <w:rPr>
          <w:bCs/>
        </w:rPr>
        <w:t>performs</w:t>
      </w:r>
      <w:r w:rsidR="00A84868">
        <w:rPr>
          <w:bCs/>
        </w:rPr>
        <w:t xml:space="preserve"> </w:t>
      </w:r>
      <w:r w:rsidRPr="001021D1">
        <w:rPr>
          <w:bCs/>
        </w:rPr>
        <w:t>expert</w:t>
      </w:r>
      <w:r w:rsidR="00A84868">
        <w:rPr>
          <w:bCs/>
        </w:rPr>
        <w:t xml:space="preserve"> </w:t>
      </w:r>
      <w:r w:rsidRPr="001021D1">
        <w:rPr>
          <w:bCs/>
        </w:rPr>
        <w:t>supervision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inspection,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institutes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(republic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provincial)</w:t>
      </w:r>
      <w:r w:rsidR="00A84868">
        <w:rPr>
          <w:bCs/>
        </w:rPr>
        <w:t xml:space="preserve"> </w:t>
      </w:r>
      <w:r w:rsidRPr="001021D1">
        <w:rPr>
          <w:bCs/>
        </w:rPr>
        <w:t>provide</w:t>
      </w:r>
      <w:r w:rsidR="00A84868">
        <w:rPr>
          <w:bCs/>
        </w:rPr>
        <w:t xml:space="preserve"> </w:t>
      </w:r>
      <w:r w:rsidRPr="001021D1">
        <w:rPr>
          <w:bCs/>
        </w:rPr>
        <w:t>supervisory</w:t>
      </w:r>
      <w:r w:rsidR="00A84868">
        <w:rPr>
          <w:bCs/>
        </w:rPr>
        <w:t xml:space="preserve"> </w:t>
      </w:r>
      <w:r w:rsidRPr="001021D1">
        <w:rPr>
          <w:bCs/>
        </w:rPr>
        <w:t>support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adoption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new,</w:t>
      </w:r>
      <w:r w:rsidR="00A84868">
        <w:rPr>
          <w:bCs/>
        </w:rPr>
        <w:t xml:space="preserve"> </w:t>
      </w:r>
      <w:r w:rsidRPr="001021D1">
        <w:rPr>
          <w:bCs/>
        </w:rPr>
        <w:t>more</w:t>
      </w:r>
      <w:r w:rsidR="00A84868">
        <w:rPr>
          <w:bCs/>
        </w:rPr>
        <w:t xml:space="preserve"> </w:t>
      </w:r>
      <w:r w:rsidRPr="001021D1">
        <w:rPr>
          <w:bCs/>
        </w:rPr>
        <w:t>modern</w:t>
      </w:r>
      <w:r w:rsidR="00A84868">
        <w:rPr>
          <w:bCs/>
        </w:rPr>
        <w:t xml:space="preserve"> </w:t>
      </w:r>
      <w:r w:rsidRPr="001021D1">
        <w:rPr>
          <w:bCs/>
        </w:rPr>
        <w:t>concepts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also</w:t>
      </w:r>
      <w:r w:rsidR="00A84868">
        <w:rPr>
          <w:bCs/>
        </w:rPr>
        <w:t xml:space="preserve"> </w:t>
      </w:r>
      <w:r w:rsidRPr="001021D1">
        <w:rPr>
          <w:bCs/>
        </w:rPr>
        <w:t>help</w:t>
      </w:r>
      <w:r w:rsidR="00A84868">
        <w:rPr>
          <w:bCs/>
        </w:rPr>
        <w:t xml:space="preserve"> </w:t>
      </w:r>
      <w:r w:rsidRPr="001021D1">
        <w:rPr>
          <w:bCs/>
        </w:rPr>
        <w:t>resolve</w:t>
      </w:r>
      <w:r w:rsidR="00A84868">
        <w:rPr>
          <w:bCs/>
        </w:rPr>
        <w:t xml:space="preserve"> </w:t>
      </w:r>
      <w:r w:rsidRPr="001021D1">
        <w:rPr>
          <w:bCs/>
        </w:rPr>
        <w:t>specific,</w:t>
      </w:r>
      <w:r w:rsidR="00A84868">
        <w:rPr>
          <w:bCs/>
        </w:rPr>
        <w:t xml:space="preserve"> </w:t>
      </w:r>
      <w:r w:rsidRPr="001021D1">
        <w:rPr>
          <w:bCs/>
        </w:rPr>
        <w:t>professionally</w:t>
      </w:r>
      <w:r w:rsidR="00A84868">
        <w:rPr>
          <w:bCs/>
        </w:rPr>
        <w:t xml:space="preserve"> </w:t>
      </w:r>
      <w:r w:rsidRPr="001021D1">
        <w:rPr>
          <w:bCs/>
        </w:rPr>
        <w:t>demanding</w:t>
      </w:r>
      <w:r w:rsidR="00A84868">
        <w:rPr>
          <w:bCs/>
        </w:rPr>
        <w:t xml:space="preserve"> </w:t>
      </w:r>
      <w:r w:rsidRPr="001021D1">
        <w:rPr>
          <w:bCs/>
        </w:rPr>
        <w:t>situations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occur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competencies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institutions.</w:t>
      </w:r>
    </w:p>
    <w:p w14:paraId="7FB3DD1F" w14:textId="763770AE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229.</w:t>
      </w:r>
      <w:r w:rsidRPr="001021D1">
        <w:rPr>
          <w:bCs/>
        </w:rPr>
        <w:tab/>
        <w:t>In</w:t>
      </w:r>
      <w:r w:rsidR="00A84868">
        <w:rPr>
          <w:bCs/>
        </w:rPr>
        <w:t xml:space="preserve"> </w:t>
      </w:r>
      <w:r w:rsidRPr="001021D1">
        <w:rPr>
          <w:bCs/>
        </w:rPr>
        <w:t>order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prevent</w:t>
      </w:r>
      <w:r w:rsidR="00A84868">
        <w:rPr>
          <w:bCs/>
        </w:rPr>
        <w:t xml:space="preserve"> </w:t>
      </w:r>
      <w:r w:rsidRPr="001021D1">
        <w:rPr>
          <w:bCs/>
        </w:rPr>
        <w:t>multiple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cross-discrimination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women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girls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disabilities,</w:t>
      </w:r>
      <w:r w:rsidR="00A84868">
        <w:rPr>
          <w:bCs/>
        </w:rPr>
        <w:t xml:space="preserve"> </w:t>
      </w:r>
      <w:r w:rsidRPr="001021D1">
        <w:rPr>
          <w:bCs/>
        </w:rPr>
        <w:t>especially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access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justice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domestic</w:t>
      </w:r>
      <w:r w:rsidR="00A84868">
        <w:rPr>
          <w:bCs/>
        </w:rPr>
        <w:t xml:space="preserve"> </w:t>
      </w:r>
      <w:r w:rsidRPr="001021D1">
        <w:rPr>
          <w:bCs/>
        </w:rPr>
        <w:t>violence,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lastRenderedPageBreak/>
        <w:t>Free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Aid</w:t>
      </w:r>
      <w:r w:rsidRPr="00154A22">
        <w:rPr>
          <w:rStyle w:val="FootnoteReference"/>
        </w:rPr>
        <w:footnoteReference w:id="227"/>
      </w:r>
      <w:r w:rsidR="00A84868">
        <w:rPr>
          <w:bCs/>
        </w:rPr>
        <w:t xml:space="preserve"> </w:t>
      </w:r>
      <w:r w:rsidRPr="001021D1">
        <w:rPr>
          <w:bCs/>
        </w:rPr>
        <w:t>recognizes</w:t>
      </w:r>
      <w:r w:rsidR="00A84868">
        <w:rPr>
          <w:bCs/>
        </w:rPr>
        <w:t xml:space="preserve"> </w:t>
      </w:r>
      <w:r w:rsidRPr="001021D1">
        <w:rPr>
          <w:bCs/>
        </w:rPr>
        <w:t>victims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domestic</w:t>
      </w:r>
      <w:r w:rsidR="00A84868">
        <w:rPr>
          <w:bCs/>
        </w:rPr>
        <w:t xml:space="preserve"> </w:t>
      </w:r>
      <w:r w:rsidRPr="001021D1">
        <w:rPr>
          <w:bCs/>
        </w:rPr>
        <w:t>violence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  <w:i/>
          <w:iCs/>
        </w:rPr>
        <w:t>ex-lege</w:t>
      </w:r>
      <w:r w:rsidR="00A84868">
        <w:rPr>
          <w:bCs/>
          <w:i/>
          <w:iCs/>
        </w:rPr>
        <w:t xml:space="preserve"> </w:t>
      </w:r>
      <w:r w:rsidRPr="001021D1">
        <w:t>beneficiaries</w:t>
      </w:r>
      <w:r w:rsidRPr="001021D1">
        <w:rPr>
          <w:bCs/>
        </w:rPr>
        <w:t>.</w:t>
      </w:r>
      <w:r w:rsidR="00A84868">
        <w:rPr>
          <w:bCs/>
        </w:rPr>
        <w:t xml:space="preserve"> </w:t>
      </w:r>
      <w:r w:rsidRPr="001021D1">
        <w:rPr>
          <w:bCs/>
        </w:rPr>
        <w:t>These</w:t>
      </w:r>
      <w:r w:rsidR="00A84868">
        <w:rPr>
          <w:bCs/>
        </w:rPr>
        <w:t xml:space="preserve"> </w:t>
      </w:r>
      <w:r w:rsidRPr="001021D1">
        <w:rPr>
          <w:bCs/>
        </w:rPr>
        <w:t>multiply</w:t>
      </w:r>
      <w:r w:rsidR="00A84868">
        <w:rPr>
          <w:bCs/>
        </w:rPr>
        <w:t xml:space="preserve"> </w:t>
      </w:r>
      <w:r w:rsidRPr="001021D1">
        <w:rPr>
          <w:bCs/>
        </w:rPr>
        <w:t>discriminated</w:t>
      </w:r>
      <w:r w:rsidR="00A84868">
        <w:rPr>
          <w:bCs/>
        </w:rPr>
        <w:t xml:space="preserve"> </w:t>
      </w:r>
      <w:r w:rsidRPr="001021D1">
        <w:rPr>
          <w:bCs/>
        </w:rPr>
        <w:t>groups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significantly</w:t>
      </w:r>
      <w:r w:rsidR="00A84868">
        <w:rPr>
          <w:bCs/>
        </w:rPr>
        <w:t xml:space="preserve"> </w:t>
      </w:r>
      <w:r w:rsidRPr="001021D1">
        <w:rPr>
          <w:bCs/>
        </w:rPr>
        <w:t>facilitated</w:t>
      </w:r>
      <w:r w:rsidR="00A84868">
        <w:rPr>
          <w:bCs/>
        </w:rPr>
        <w:t xml:space="preserve"> </w:t>
      </w:r>
      <w:r w:rsidRPr="001021D1">
        <w:rPr>
          <w:bCs/>
        </w:rPr>
        <w:t>access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justice.</w:t>
      </w:r>
    </w:p>
    <w:p w14:paraId="3236E27A" w14:textId="425124B8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230.</w:t>
      </w:r>
      <w:r w:rsidRPr="001021D1">
        <w:rPr>
          <w:bCs/>
        </w:rPr>
        <w:tab/>
        <w:t>In</w:t>
      </w:r>
      <w:r w:rsidR="00A84868">
        <w:rPr>
          <w:bCs/>
        </w:rPr>
        <w:t xml:space="preserve"> </w:t>
      </w:r>
      <w:r w:rsidRPr="001021D1">
        <w:rPr>
          <w:bCs/>
        </w:rPr>
        <w:t>terms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accessibility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buildings,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course</w:t>
      </w:r>
      <w:r w:rsidR="00A84868">
        <w:rPr>
          <w:bCs/>
        </w:rPr>
        <w:t xml:space="preserve"> </w:t>
      </w:r>
      <w:r w:rsidRPr="001021D1">
        <w:rPr>
          <w:bCs/>
        </w:rPr>
        <w:t>Accessibility,</w:t>
      </w:r>
      <w:r w:rsidR="00A84868">
        <w:rPr>
          <w:bCs/>
        </w:rPr>
        <w:t xml:space="preserve"> </w:t>
      </w:r>
      <w:r w:rsidRPr="001021D1">
        <w:rPr>
          <w:bCs/>
        </w:rPr>
        <w:t>Universal</w:t>
      </w:r>
      <w:r w:rsidR="00A84868">
        <w:rPr>
          <w:bCs/>
        </w:rPr>
        <w:t xml:space="preserve"> </w:t>
      </w:r>
      <w:r w:rsidRPr="001021D1">
        <w:rPr>
          <w:bCs/>
        </w:rPr>
        <w:t>Design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Removal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Barriers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included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list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required</w:t>
      </w:r>
      <w:r w:rsidR="00A84868">
        <w:rPr>
          <w:bCs/>
        </w:rPr>
        <w:t xml:space="preserve"> </w:t>
      </w:r>
      <w:r w:rsidRPr="001021D1">
        <w:rPr>
          <w:bCs/>
        </w:rPr>
        <w:t>courses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Faculty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Technical</w:t>
      </w:r>
      <w:r w:rsidR="00A84868">
        <w:rPr>
          <w:bCs/>
        </w:rPr>
        <w:t xml:space="preserve"> </w:t>
      </w:r>
      <w:r w:rsidRPr="001021D1">
        <w:rPr>
          <w:bCs/>
        </w:rPr>
        <w:t>Sciences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Novi</w:t>
      </w:r>
      <w:r w:rsidR="00A84868">
        <w:rPr>
          <w:bCs/>
        </w:rPr>
        <w:t xml:space="preserve"> </w:t>
      </w:r>
      <w:r w:rsidRPr="001021D1">
        <w:rPr>
          <w:bCs/>
        </w:rPr>
        <w:t>Sad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optional</w:t>
      </w:r>
      <w:r w:rsidR="00A84868">
        <w:rPr>
          <w:bCs/>
        </w:rPr>
        <w:t xml:space="preserve"> </w:t>
      </w:r>
      <w:r w:rsidRPr="001021D1">
        <w:rPr>
          <w:bCs/>
        </w:rPr>
        <w:t>course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Faculty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Architecture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Belgrade.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campaign</w:t>
      </w:r>
      <w:r w:rsidR="00A84868">
        <w:rPr>
          <w:bCs/>
        </w:rPr>
        <w:t xml:space="preserve"> </w:t>
      </w:r>
      <w:r w:rsidR="00CF659D">
        <w:rPr>
          <w:bCs/>
        </w:rPr>
        <w:t>“</w:t>
      </w:r>
      <w:r w:rsidRPr="001021D1">
        <w:rPr>
          <w:bCs/>
        </w:rPr>
        <w:t>Serbia</w:t>
      </w:r>
      <w:r w:rsidR="00A84868">
        <w:rPr>
          <w:bCs/>
        </w:rPr>
        <w:t xml:space="preserve"> </w:t>
      </w:r>
      <w:r w:rsidRPr="001021D1">
        <w:rPr>
          <w:bCs/>
        </w:rPr>
        <w:t>without</w:t>
      </w:r>
      <w:r w:rsidR="00A84868">
        <w:rPr>
          <w:bCs/>
        </w:rPr>
        <w:t xml:space="preserve"> </w:t>
      </w:r>
      <w:r w:rsidRPr="001021D1">
        <w:rPr>
          <w:bCs/>
        </w:rPr>
        <w:t>barriers,</w:t>
      </w:r>
      <w:r w:rsidR="00CF659D">
        <w:rPr>
          <w:bCs/>
        </w:rPr>
        <w:t>”</w:t>
      </w:r>
      <w:r w:rsidR="00A84868">
        <w:rPr>
          <w:bCs/>
        </w:rPr>
        <w:t xml:space="preserve"> </w:t>
      </w:r>
      <w:r w:rsidRPr="001021D1">
        <w:rPr>
          <w:bCs/>
        </w:rPr>
        <w:t>109</w:t>
      </w:r>
      <w:r w:rsidR="00A84868">
        <w:rPr>
          <w:bCs/>
        </w:rPr>
        <w:t xml:space="preserve"> </w:t>
      </w:r>
      <w:r w:rsidRPr="001021D1">
        <w:rPr>
          <w:bCs/>
        </w:rPr>
        <w:t>ramps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hydraulic</w:t>
      </w:r>
      <w:r w:rsidR="00A84868">
        <w:rPr>
          <w:bCs/>
        </w:rPr>
        <w:t xml:space="preserve"> </w:t>
      </w:r>
      <w:r w:rsidRPr="001021D1">
        <w:rPr>
          <w:bCs/>
        </w:rPr>
        <w:t>platforms</w:t>
      </w:r>
      <w:r w:rsidR="00A84868">
        <w:rPr>
          <w:bCs/>
        </w:rPr>
        <w:t xml:space="preserve"> </w:t>
      </w:r>
      <w:r w:rsidRPr="001021D1">
        <w:rPr>
          <w:bCs/>
        </w:rPr>
        <w:t>were</w:t>
      </w:r>
      <w:r w:rsidR="00A84868">
        <w:rPr>
          <w:bCs/>
        </w:rPr>
        <w:t xml:space="preserve"> </w:t>
      </w:r>
      <w:r w:rsidRPr="001021D1">
        <w:rPr>
          <w:bCs/>
        </w:rPr>
        <w:t>installed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over</w:t>
      </w:r>
      <w:r w:rsidR="00A84868">
        <w:rPr>
          <w:bCs/>
        </w:rPr>
        <w:t xml:space="preserve"> </w:t>
      </w:r>
      <w:r w:rsidRPr="001021D1">
        <w:rPr>
          <w:bCs/>
        </w:rPr>
        <w:t>40</w:t>
      </w:r>
      <w:r w:rsidR="00A84868">
        <w:rPr>
          <w:bCs/>
        </w:rPr>
        <w:t xml:space="preserve"> </w:t>
      </w:r>
      <w:r w:rsidRPr="001021D1">
        <w:rPr>
          <w:bCs/>
        </w:rPr>
        <w:t>local</w:t>
      </w:r>
      <w:r w:rsidR="00A84868">
        <w:rPr>
          <w:bCs/>
        </w:rPr>
        <w:t xml:space="preserve"> </w:t>
      </w:r>
      <w:r w:rsidRPr="001021D1">
        <w:rPr>
          <w:bCs/>
        </w:rPr>
        <w:t>governments,</w:t>
      </w:r>
      <w:r w:rsidR="00A84868">
        <w:rPr>
          <w:bCs/>
        </w:rPr>
        <w:t xml:space="preserve"> </w:t>
      </w:r>
      <w:r w:rsidRPr="001021D1">
        <w:rPr>
          <w:bCs/>
        </w:rPr>
        <w:t>which,</w:t>
      </w:r>
      <w:r w:rsidR="00A84868">
        <w:rPr>
          <w:bCs/>
        </w:rPr>
        <w:t xml:space="preserve"> </w:t>
      </w:r>
      <w:r w:rsidRPr="001021D1">
        <w:rPr>
          <w:bCs/>
        </w:rPr>
        <w:t>after</w:t>
      </w:r>
      <w:r w:rsidR="00A84868">
        <w:rPr>
          <w:bCs/>
        </w:rPr>
        <w:t xml:space="preserve"> </w:t>
      </w:r>
      <w:r w:rsidRPr="001021D1">
        <w:rPr>
          <w:bCs/>
        </w:rPr>
        <w:t>existing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functioning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several</w:t>
      </w:r>
      <w:r w:rsidR="00A84868">
        <w:rPr>
          <w:bCs/>
        </w:rPr>
        <w:t xml:space="preserve"> </w:t>
      </w:r>
      <w:r w:rsidRPr="001021D1">
        <w:rPr>
          <w:bCs/>
        </w:rPr>
        <w:t>decades,</w:t>
      </w:r>
      <w:r w:rsidR="00A84868">
        <w:rPr>
          <w:bCs/>
        </w:rPr>
        <w:t xml:space="preserve"> </w:t>
      </w:r>
      <w:r w:rsidRPr="001021D1">
        <w:rPr>
          <w:bCs/>
        </w:rPr>
        <w:t>finally</w:t>
      </w:r>
      <w:r w:rsidR="00A84868">
        <w:rPr>
          <w:bCs/>
        </w:rPr>
        <w:t xml:space="preserve"> </w:t>
      </w:r>
      <w:r w:rsidRPr="001021D1">
        <w:rPr>
          <w:bCs/>
        </w:rPr>
        <w:t>made</w:t>
      </w:r>
      <w:r w:rsidR="00A84868">
        <w:rPr>
          <w:bCs/>
        </w:rPr>
        <w:t xml:space="preserve"> </w:t>
      </w:r>
      <w:r w:rsidRPr="001021D1">
        <w:rPr>
          <w:bCs/>
        </w:rPr>
        <w:t>numerous</w:t>
      </w:r>
      <w:r w:rsidR="00A84868">
        <w:rPr>
          <w:bCs/>
        </w:rPr>
        <w:t xml:space="preserve"> </w:t>
      </w:r>
      <w:r w:rsidRPr="001021D1">
        <w:rPr>
          <w:bCs/>
        </w:rPr>
        <w:t>facilities</w:t>
      </w:r>
      <w:r w:rsidR="00A84868">
        <w:rPr>
          <w:bCs/>
        </w:rPr>
        <w:t xml:space="preserve"> </w:t>
      </w:r>
      <w:r w:rsidRPr="001021D1">
        <w:rPr>
          <w:bCs/>
        </w:rPr>
        <w:t>accessible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people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first</w:t>
      </w:r>
      <w:r w:rsidR="00A84868">
        <w:rPr>
          <w:bCs/>
        </w:rPr>
        <w:t xml:space="preserve"> </w:t>
      </w:r>
      <w:r w:rsidRPr="001021D1">
        <w:rPr>
          <w:bCs/>
        </w:rPr>
        <w:t>time</w:t>
      </w:r>
      <w:r w:rsidR="00A84868">
        <w:rPr>
          <w:bCs/>
        </w:rPr>
        <w:t xml:space="preserve"> </w:t>
      </w:r>
      <w:r w:rsidRPr="001021D1">
        <w:rPr>
          <w:bCs/>
        </w:rPr>
        <w:t>since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establishment,</w:t>
      </w:r>
      <w:r w:rsidR="00A84868">
        <w:rPr>
          <w:bCs/>
        </w:rPr>
        <w:t xml:space="preserve"> </w:t>
      </w:r>
      <w:r w:rsidRPr="001021D1">
        <w:rPr>
          <w:bCs/>
        </w:rPr>
        <w:t>while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also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carried</w:t>
      </w:r>
      <w:r w:rsidR="00A84868">
        <w:rPr>
          <w:bCs/>
        </w:rPr>
        <w:t xml:space="preserve"> </w:t>
      </w:r>
      <w:r w:rsidRPr="001021D1">
        <w:rPr>
          <w:bCs/>
        </w:rPr>
        <w:t>out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increase</w:t>
      </w:r>
      <w:r w:rsidR="00A84868">
        <w:rPr>
          <w:bCs/>
        </w:rPr>
        <w:t xml:space="preserve"> </w:t>
      </w:r>
      <w:r w:rsidRPr="001021D1">
        <w:rPr>
          <w:bCs/>
        </w:rPr>
        <w:t>access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roads,</w:t>
      </w:r>
      <w:r w:rsidR="00A84868">
        <w:rPr>
          <w:bCs/>
        </w:rPr>
        <w:t xml:space="preserve"> </w:t>
      </w:r>
      <w:r w:rsidRPr="001021D1">
        <w:rPr>
          <w:bCs/>
        </w:rPr>
        <w:t>information,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communication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deaf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blind.</w:t>
      </w:r>
    </w:p>
    <w:p w14:paraId="7E9B31AA" w14:textId="61631F1E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231.</w:t>
      </w:r>
      <w:r w:rsidRPr="001021D1">
        <w:rPr>
          <w:bCs/>
        </w:rPr>
        <w:tab/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Preschool</w:t>
      </w:r>
      <w:r w:rsidR="00A84868">
        <w:rPr>
          <w:bCs/>
        </w:rPr>
        <w:t xml:space="preserve"> </w:t>
      </w:r>
      <w:r w:rsidRPr="001021D1">
        <w:rPr>
          <w:bCs/>
        </w:rPr>
        <w:t>Education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Upbringing</w:t>
      </w:r>
      <w:r w:rsidRPr="00154A22">
        <w:rPr>
          <w:rStyle w:val="FootnoteReference"/>
        </w:rPr>
        <w:footnoteReference w:id="228"/>
      </w:r>
      <w:r w:rsidR="00A84868">
        <w:rPr>
          <w:bCs/>
        </w:rPr>
        <w:t xml:space="preserve"> </w:t>
      </w:r>
      <w:r w:rsidRPr="001021D1">
        <w:rPr>
          <w:bCs/>
        </w:rPr>
        <w:t>prescribes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enrollment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regular</w:t>
      </w:r>
      <w:r w:rsidR="00A84868">
        <w:rPr>
          <w:bCs/>
        </w:rPr>
        <w:t xml:space="preserve"> </w:t>
      </w:r>
      <w:r w:rsidRPr="001021D1">
        <w:rPr>
          <w:bCs/>
        </w:rPr>
        <w:t>groups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kindergarten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groups</w:t>
      </w:r>
      <w:r w:rsidR="00A84868">
        <w:rPr>
          <w:bCs/>
        </w:rPr>
        <w:t xml:space="preserve"> </w:t>
      </w:r>
      <w:r w:rsidRPr="001021D1">
        <w:rPr>
          <w:bCs/>
        </w:rPr>
        <w:t>enrolling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extremely</w:t>
      </w:r>
      <w:r w:rsidR="00A84868">
        <w:rPr>
          <w:bCs/>
        </w:rPr>
        <w:t xml:space="preserve"> </w:t>
      </w:r>
      <w:r w:rsidRPr="001021D1">
        <w:rPr>
          <w:bCs/>
        </w:rPr>
        <w:t>complex</w:t>
      </w:r>
      <w:r w:rsidR="00A84868">
        <w:rPr>
          <w:bCs/>
        </w:rPr>
        <w:t xml:space="preserve"> </w:t>
      </w:r>
      <w:r w:rsidRPr="001021D1">
        <w:rPr>
          <w:bCs/>
        </w:rPr>
        <w:t>disabilities,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individual</w:t>
      </w:r>
      <w:r w:rsidR="00A84868">
        <w:rPr>
          <w:bCs/>
        </w:rPr>
        <w:t xml:space="preserve"> </w:t>
      </w:r>
      <w:r w:rsidRPr="001021D1">
        <w:rPr>
          <w:bCs/>
        </w:rPr>
        <w:t>educational</w:t>
      </w:r>
      <w:r w:rsidR="00A84868">
        <w:rPr>
          <w:bCs/>
        </w:rPr>
        <w:t xml:space="preserve"> </w:t>
      </w:r>
      <w:r w:rsidRPr="001021D1">
        <w:rPr>
          <w:bCs/>
        </w:rPr>
        <w:t>plan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require</w:t>
      </w:r>
      <w:r w:rsidR="00A84868">
        <w:rPr>
          <w:bCs/>
        </w:rPr>
        <w:t xml:space="preserve"> </w:t>
      </w:r>
      <w:r w:rsidRPr="001021D1">
        <w:rPr>
          <w:bCs/>
        </w:rPr>
        <w:t>additional</w:t>
      </w:r>
      <w:r w:rsidR="00A84868">
        <w:rPr>
          <w:bCs/>
        </w:rPr>
        <w:t xml:space="preserve"> </w:t>
      </w:r>
      <w:r w:rsidRPr="001021D1">
        <w:rPr>
          <w:bCs/>
        </w:rPr>
        <w:t>support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education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upbringing.</w:t>
      </w:r>
    </w:p>
    <w:p w14:paraId="22CD54AD" w14:textId="10957FA4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232.</w:t>
      </w:r>
      <w:r w:rsidRPr="001021D1">
        <w:rPr>
          <w:bCs/>
        </w:rPr>
        <w:tab/>
        <w:t>Students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education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regular</w:t>
      </w:r>
      <w:r w:rsidR="00A84868">
        <w:rPr>
          <w:bCs/>
        </w:rPr>
        <w:t xml:space="preserve"> </w:t>
      </w:r>
      <w:r w:rsidRPr="001021D1">
        <w:rPr>
          <w:bCs/>
        </w:rPr>
        <w:t>primary</w:t>
      </w:r>
      <w:r w:rsidR="00A84868">
        <w:rPr>
          <w:bCs/>
        </w:rPr>
        <w:t xml:space="preserve"> </w:t>
      </w:r>
      <w:r w:rsidRPr="001021D1">
        <w:rPr>
          <w:bCs/>
        </w:rPr>
        <w:t>schools,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departments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education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students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regular</w:t>
      </w:r>
      <w:r w:rsidR="00A84868">
        <w:rPr>
          <w:bCs/>
        </w:rPr>
        <w:t xml:space="preserve"> </w:t>
      </w:r>
      <w:r w:rsidRPr="001021D1">
        <w:rPr>
          <w:bCs/>
        </w:rPr>
        <w:t>schools,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schools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education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students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disabilities.</w:t>
      </w:r>
      <w:r w:rsidR="00A84868">
        <w:rPr>
          <w:bCs/>
        </w:rPr>
        <w:t xml:space="preserve"> </w:t>
      </w:r>
      <w:r w:rsidRPr="001021D1">
        <w:rPr>
          <w:bCs/>
        </w:rPr>
        <w:t>Students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provided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educational</w:t>
      </w:r>
      <w:r w:rsidR="00A84868">
        <w:rPr>
          <w:bCs/>
        </w:rPr>
        <w:t xml:space="preserve"> </w:t>
      </w:r>
      <w:r w:rsidRPr="001021D1">
        <w:rPr>
          <w:bCs/>
        </w:rPr>
        <w:t>support</w:t>
      </w:r>
      <w:r w:rsidR="00A84868">
        <w:rPr>
          <w:bCs/>
        </w:rPr>
        <w:t xml:space="preserve"> </w:t>
      </w:r>
      <w:r w:rsidRPr="001021D1">
        <w:rPr>
          <w:bCs/>
        </w:rPr>
        <w:t>through</w:t>
      </w:r>
      <w:r w:rsidR="00A84868">
        <w:rPr>
          <w:bCs/>
        </w:rPr>
        <w:t xml:space="preserve"> </w:t>
      </w:r>
      <w:r w:rsidRPr="001021D1">
        <w:rPr>
          <w:bCs/>
        </w:rPr>
        <w:t>measures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additional</w:t>
      </w:r>
      <w:r w:rsidR="00A84868">
        <w:rPr>
          <w:bCs/>
        </w:rPr>
        <w:t xml:space="preserve"> </w:t>
      </w:r>
      <w:r w:rsidRPr="001021D1">
        <w:rPr>
          <w:bCs/>
        </w:rPr>
        <w:t>educational</w:t>
      </w:r>
      <w:r w:rsidR="00A84868">
        <w:rPr>
          <w:bCs/>
        </w:rPr>
        <w:t xml:space="preserve"> </w:t>
      </w:r>
      <w:r w:rsidRPr="001021D1">
        <w:rPr>
          <w:bCs/>
        </w:rPr>
        <w:t>support</w:t>
      </w:r>
      <w:r w:rsidR="00A84868">
        <w:rPr>
          <w:bCs/>
        </w:rPr>
        <w:t xml:space="preserve"> </w:t>
      </w:r>
      <w:r w:rsidRPr="001021D1">
        <w:rPr>
          <w:bCs/>
        </w:rPr>
        <w:t>(individualization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adaptation,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  <w:i/>
          <w:iCs/>
        </w:rPr>
        <w:t>individual</w:t>
      </w:r>
      <w:r w:rsidR="00A84868">
        <w:rPr>
          <w:bCs/>
          <w:i/>
          <w:iCs/>
        </w:rPr>
        <w:t xml:space="preserve"> </w:t>
      </w:r>
      <w:r w:rsidRPr="001021D1">
        <w:rPr>
          <w:bCs/>
          <w:i/>
          <w:iCs/>
        </w:rPr>
        <w:t>educational</w:t>
      </w:r>
      <w:r w:rsidR="00A84868">
        <w:rPr>
          <w:bCs/>
          <w:i/>
          <w:iCs/>
        </w:rPr>
        <w:t xml:space="preserve"> </w:t>
      </w:r>
      <w:r w:rsidRPr="001021D1">
        <w:rPr>
          <w:bCs/>
          <w:i/>
          <w:iCs/>
        </w:rPr>
        <w:t>plan</w:t>
      </w:r>
      <w:r w:rsidR="00A84868">
        <w:rPr>
          <w:bCs/>
          <w:i/>
          <w:iCs/>
        </w:rPr>
        <w:t xml:space="preserve"> </w:t>
      </w:r>
      <w:r w:rsidR="009E2DB7">
        <w:rPr>
          <w:bCs/>
          <w:i/>
          <w:iCs/>
        </w:rPr>
        <w:t>–</w:t>
      </w:r>
      <w:r w:rsidR="00A84868">
        <w:rPr>
          <w:bCs/>
          <w:i/>
          <w:iCs/>
        </w:rPr>
        <w:t xml:space="preserve"> </w:t>
      </w:r>
      <w:r w:rsidRPr="001021D1">
        <w:rPr>
          <w:bCs/>
          <w:i/>
          <w:iCs/>
        </w:rPr>
        <w:t>IEP</w:t>
      </w:r>
      <w:r w:rsidRPr="001021D1">
        <w:rPr>
          <w:bCs/>
        </w:rPr>
        <w:t>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additional</w:t>
      </w:r>
      <w:r w:rsidR="00A84868">
        <w:rPr>
          <w:bCs/>
        </w:rPr>
        <w:t xml:space="preserve"> </w:t>
      </w:r>
      <w:r w:rsidRPr="001021D1">
        <w:rPr>
          <w:bCs/>
        </w:rPr>
        <w:t>health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support),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need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determined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relevant</w:t>
      </w:r>
      <w:r w:rsidR="00A84868">
        <w:rPr>
          <w:bCs/>
        </w:rPr>
        <w:t xml:space="preserve"> </w:t>
      </w:r>
      <w:r w:rsidRPr="001021D1">
        <w:rPr>
          <w:bCs/>
        </w:rPr>
        <w:t>interdepartmental</w:t>
      </w:r>
      <w:r w:rsidR="00A84868">
        <w:rPr>
          <w:bCs/>
        </w:rPr>
        <w:t xml:space="preserve"> </w:t>
      </w:r>
      <w:r w:rsidRPr="001021D1">
        <w:rPr>
          <w:bCs/>
        </w:rPr>
        <w:t>commission.</w:t>
      </w:r>
    </w:p>
    <w:p w14:paraId="3A362586" w14:textId="24787612" w:rsidR="006F4FE8" w:rsidRPr="008320EE" w:rsidRDefault="006F4FE8" w:rsidP="00C66051">
      <w:pPr>
        <w:pStyle w:val="SingleTxtG"/>
        <w:spacing w:after="240"/>
        <w:rPr>
          <w:bCs/>
          <w:lang w:val="sr-Cyrl-CS"/>
        </w:rPr>
      </w:pPr>
      <w:r w:rsidRPr="008320EE">
        <w:rPr>
          <w:bCs/>
          <w:lang w:val="sr-Cyrl-CS"/>
        </w:rPr>
        <w:t>233.</w:t>
      </w:r>
      <w:r w:rsidRPr="008320EE">
        <w:rPr>
          <w:bCs/>
          <w:lang w:val="sr-Cyrl-CS"/>
        </w:rPr>
        <w:tab/>
      </w:r>
      <w:r w:rsidRPr="001021D1">
        <w:rPr>
          <w:bCs/>
        </w:rPr>
        <w:t>Students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enrolled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schools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departments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education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students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parents.</w:t>
      </w:r>
      <w:r w:rsidR="00A84868">
        <w:rPr>
          <w:bCs/>
        </w:rPr>
        <w:t xml:space="preserve"> </w:t>
      </w:r>
      <w:r w:rsidRPr="001021D1">
        <w:rPr>
          <w:bCs/>
        </w:rPr>
        <w:t>There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47</w:t>
      </w:r>
      <w:r w:rsidR="00A84868">
        <w:rPr>
          <w:bCs/>
        </w:rPr>
        <w:t xml:space="preserve"> </w:t>
      </w:r>
      <w:r w:rsidRPr="001021D1">
        <w:rPr>
          <w:bCs/>
        </w:rPr>
        <w:t>schools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education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students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Serbia.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schools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education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students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disabilities,</w:t>
      </w:r>
      <w:r w:rsidR="00A84868">
        <w:rPr>
          <w:bCs/>
        </w:rPr>
        <w:t xml:space="preserve"> </w:t>
      </w:r>
      <w:r w:rsidRPr="001021D1">
        <w:rPr>
          <w:bCs/>
        </w:rPr>
        <w:t>individual</w:t>
      </w:r>
      <w:r w:rsidR="00A84868">
        <w:rPr>
          <w:bCs/>
        </w:rPr>
        <w:t xml:space="preserve"> </w:t>
      </w:r>
      <w:r w:rsidRPr="001021D1">
        <w:rPr>
          <w:bCs/>
        </w:rPr>
        <w:t>educational</w:t>
      </w:r>
      <w:r w:rsidR="00A84868">
        <w:rPr>
          <w:bCs/>
        </w:rPr>
        <w:t xml:space="preserve"> </w:t>
      </w:r>
      <w:r w:rsidRPr="001021D1">
        <w:rPr>
          <w:bCs/>
        </w:rPr>
        <w:t>plans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modified</w:t>
      </w:r>
      <w:r w:rsidR="00A84868">
        <w:rPr>
          <w:bCs/>
        </w:rPr>
        <w:t xml:space="preserve"> </w:t>
      </w:r>
      <w:r w:rsidRPr="001021D1">
        <w:rPr>
          <w:bCs/>
        </w:rPr>
        <w:t>curriculum</w:t>
      </w:r>
      <w:r w:rsidR="00A84868">
        <w:rPr>
          <w:bCs/>
        </w:rPr>
        <w:t xml:space="preserve"> </w:t>
      </w:r>
      <w:r w:rsidRPr="001021D1">
        <w:rPr>
          <w:bCs/>
        </w:rPr>
        <w:t>(IEP2)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applied.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period</w:t>
      </w:r>
      <w:r w:rsidR="00A84868">
        <w:rPr>
          <w:bCs/>
        </w:rPr>
        <w:t xml:space="preserve"> </w:t>
      </w:r>
      <w:r w:rsidRPr="001021D1">
        <w:rPr>
          <w:bCs/>
        </w:rPr>
        <w:t>2017</w:t>
      </w:r>
      <w:r w:rsidR="009E2DB7">
        <w:rPr>
          <w:bCs/>
        </w:rPr>
        <w:t>–</w:t>
      </w:r>
      <w:r w:rsidRPr="001021D1">
        <w:rPr>
          <w:bCs/>
        </w:rPr>
        <w:t>2021,</w:t>
      </w:r>
      <w:r w:rsidR="00A84868">
        <w:rPr>
          <w:bCs/>
        </w:rPr>
        <w:t xml:space="preserve"> </w:t>
      </w:r>
      <w:r w:rsidRPr="001021D1">
        <w:rPr>
          <w:bCs/>
        </w:rPr>
        <w:t>over</w:t>
      </w:r>
      <w:r w:rsidR="00A84868">
        <w:rPr>
          <w:bCs/>
        </w:rPr>
        <w:t xml:space="preserve"> </w:t>
      </w:r>
      <w:r w:rsidRPr="001021D1">
        <w:rPr>
          <w:bCs/>
        </w:rPr>
        <w:t>7,500</w:t>
      </w:r>
      <w:r w:rsidR="00A84868">
        <w:rPr>
          <w:bCs/>
        </w:rPr>
        <w:t xml:space="preserve"> </w:t>
      </w:r>
      <w:r w:rsidRPr="001021D1">
        <w:rPr>
          <w:bCs/>
        </w:rPr>
        <w:t>requests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assessment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need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t>additional</w:t>
      </w:r>
      <w:r w:rsidR="00A84868">
        <w:rPr>
          <w:bCs/>
        </w:rPr>
        <w:t xml:space="preserve"> </w:t>
      </w:r>
      <w:r w:rsidRPr="001021D1">
        <w:rPr>
          <w:bCs/>
        </w:rPr>
        <w:t>support</w:t>
      </w:r>
      <w:r w:rsidR="00A84868">
        <w:rPr>
          <w:bCs/>
        </w:rPr>
        <w:t xml:space="preserve"> </w:t>
      </w:r>
      <w:r w:rsidRPr="001021D1">
        <w:rPr>
          <w:bCs/>
        </w:rPr>
        <w:t>were</w:t>
      </w:r>
      <w:r w:rsidR="00A84868">
        <w:rPr>
          <w:bCs/>
        </w:rPr>
        <w:t xml:space="preserve"> </w:t>
      </w:r>
      <w:r w:rsidRPr="001021D1">
        <w:rPr>
          <w:bCs/>
        </w:rPr>
        <w:t>submitted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inter-ministerial</w:t>
      </w:r>
      <w:r w:rsidR="00A84868">
        <w:rPr>
          <w:bCs/>
        </w:rPr>
        <w:t xml:space="preserve"> </w:t>
      </w:r>
      <w:r w:rsidRPr="001021D1">
        <w:rPr>
          <w:bCs/>
        </w:rPr>
        <w:t>commissions</w:t>
      </w:r>
      <w:r w:rsidR="00A84868">
        <w:rPr>
          <w:bCs/>
        </w:rPr>
        <w:t xml:space="preserve"> </w:t>
      </w:r>
      <w:r w:rsidRPr="001021D1">
        <w:rPr>
          <w:bCs/>
        </w:rPr>
        <w:t>(in</w:t>
      </w:r>
      <w:r w:rsidR="00A84868">
        <w:rPr>
          <w:bCs/>
        </w:rPr>
        <w:t xml:space="preserve"> </w:t>
      </w:r>
      <w:r w:rsidRPr="001021D1">
        <w:rPr>
          <w:bCs/>
        </w:rPr>
        <w:t>2011</w:t>
      </w:r>
      <w:r w:rsidR="00A84868">
        <w:rPr>
          <w:bCs/>
        </w:rPr>
        <w:t xml:space="preserve"> </w:t>
      </w:r>
      <w:r w:rsidRPr="001021D1">
        <w:rPr>
          <w:bCs/>
        </w:rPr>
        <w:t>there</w:t>
      </w:r>
      <w:r w:rsidR="00A84868">
        <w:rPr>
          <w:bCs/>
        </w:rPr>
        <w:t xml:space="preserve"> </w:t>
      </w:r>
      <w:r w:rsidRPr="001021D1">
        <w:rPr>
          <w:bCs/>
        </w:rPr>
        <w:t>were</w:t>
      </w:r>
      <w:r w:rsidR="00A84868">
        <w:rPr>
          <w:bCs/>
        </w:rPr>
        <w:t xml:space="preserve"> </w:t>
      </w:r>
      <w:r w:rsidRPr="001021D1">
        <w:rPr>
          <w:bCs/>
        </w:rPr>
        <w:t>1,300).</w:t>
      </w:r>
      <w:r w:rsidR="00A84868">
        <w:rPr>
          <w:bCs/>
        </w:rPr>
        <w:t xml:space="preserve"> </w:t>
      </w:r>
      <w:r w:rsidRPr="008320EE">
        <w:rPr>
          <w:bCs/>
          <w:lang w:val="sr-Cyrl-CS"/>
        </w:rPr>
        <w:t>Support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in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education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is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provided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by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more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than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1</w:t>
      </w:r>
      <w:r w:rsidRPr="001021D1">
        <w:rPr>
          <w:bCs/>
        </w:rPr>
        <w:t>,</w:t>
      </w:r>
      <w:r w:rsidRPr="008320EE">
        <w:rPr>
          <w:bCs/>
          <w:lang w:val="sr-Cyrl-CS"/>
        </w:rPr>
        <w:t>000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personal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companions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and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280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pedagogical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assistants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(</w:t>
      </w:r>
      <w:r w:rsidRPr="001021D1">
        <w:rPr>
          <w:bCs/>
        </w:rPr>
        <w:t>until</w:t>
      </w:r>
      <w:r w:rsidR="00A84868">
        <w:rPr>
          <w:bCs/>
        </w:rPr>
        <w:t xml:space="preserve"> </w:t>
      </w:r>
      <w:r w:rsidRPr="001021D1">
        <w:rPr>
          <w:bCs/>
        </w:rPr>
        <w:t>2018,</w:t>
      </w:r>
      <w:r w:rsidR="00A84868">
        <w:rPr>
          <w:bCs/>
        </w:rPr>
        <w:t xml:space="preserve"> </w:t>
      </w:r>
      <w:r w:rsidRPr="008320EE">
        <w:rPr>
          <w:bCs/>
          <w:lang w:val="sr-Cyrl-CS"/>
        </w:rPr>
        <w:t>th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number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175)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in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preschool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institutions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and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primary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and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secondary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schools.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Over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2,000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students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who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are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educated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according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to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an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individual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education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plan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(IEP)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receive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support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from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employees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of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schools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for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the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education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of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students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with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disabilities.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Students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with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disabilities,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students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with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learning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disabilities</w:t>
      </w:r>
      <w:r w:rsidRPr="001021D1">
        <w:rPr>
          <w:bCs/>
        </w:rPr>
        <w:t>,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and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students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from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other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vulnerable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groups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have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the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right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to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an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individual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educational</w:t>
      </w:r>
      <w:r w:rsidR="00A84868">
        <w:rPr>
          <w:bCs/>
          <w:lang w:val="sr-Cyrl-CS"/>
        </w:rPr>
        <w:t xml:space="preserve"> </w:t>
      </w:r>
      <w:r w:rsidRPr="008320EE">
        <w:rPr>
          <w:bCs/>
          <w:lang w:val="sr-Cyrl-CS"/>
        </w:rPr>
        <w:t>plan.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6"/>
        <w:gridCol w:w="2702"/>
        <w:gridCol w:w="2612"/>
      </w:tblGrid>
      <w:tr w:rsidR="00343404" w:rsidRPr="00343404" w14:paraId="5512D15D" w14:textId="77777777" w:rsidTr="00343404">
        <w:trPr>
          <w:cantSplit/>
          <w:tblHeader/>
        </w:trPr>
        <w:tc>
          <w:tcPr>
            <w:tcW w:w="20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A4A53C1" w14:textId="2C365B6E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lang w:val="en-US"/>
              </w:rPr>
            </w:pPr>
            <w:r w:rsidRPr="00343404">
              <w:rPr>
                <w:i/>
                <w:sz w:val="16"/>
                <w:lang w:val="en-US"/>
              </w:rPr>
              <w:t>School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year</w:t>
            </w:r>
          </w:p>
        </w:tc>
        <w:tc>
          <w:tcPr>
            <w:tcW w:w="27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07BF74B" w14:textId="4A36CA10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343404">
              <w:rPr>
                <w:i/>
                <w:sz w:val="16"/>
                <w:lang w:val="en-US"/>
              </w:rPr>
              <w:t>Number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of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students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who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are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educated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according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to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IEP1</w:t>
            </w:r>
          </w:p>
        </w:tc>
        <w:tc>
          <w:tcPr>
            <w:tcW w:w="26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ECACC77" w14:textId="456201E0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343404">
              <w:rPr>
                <w:i/>
                <w:sz w:val="16"/>
                <w:lang w:val="en-US"/>
              </w:rPr>
              <w:t>Number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of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students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who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are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educated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according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to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IEP2</w:t>
            </w:r>
          </w:p>
        </w:tc>
      </w:tr>
      <w:tr w:rsidR="006F4FE8" w:rsidRPr="00343404" w14:paraId="7AD369EC" w14:textId="77777777" w:rsidTr="00343404">
        <w:trPr>
          <w:cantSplit/>
        </w:trPr>
        <w:tc>
          <w:tcPr>
            <w:tcW w:w="7370" w:type="dxa"/>
            <w:gridSpan w:val="3"/>
            <w:shd w:val="clear" w:color="auto" w:fill="auto"/>
          </w:tcPr>
          <w:p w14:paraId="46AD20E2" w14:textId="72447A7F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Primary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schools</w:t>
            </w:r>
          </w:p>
        </w:tc>
      </w:tr>
      <w:tr w:rsidR="006F4FE8" w:rsidRPr="00343404" w14:paraId="1137CDCC" w14:textId="77777777" w:rsidTr="00343404">
        <w:trPr>
          <w:cantSplit/>
        </w:trPr>
        <w:tc>
          <w:tcPr>
            <w:tcW w:w="2056" w:type="dxa"/>
            <w:shd w:val="clear" w:color="auto" w:fill="auto"/>
          </w:tcPr>
          <w:p w14:paraId="1B936B30" w14:textId="77777777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2020/21</w:t>
            </w:r>
          </w:p>
        </w:tc>
        <w:tc>
          <w:tcPr>
            <w:tcW w:w="2702" w:type="dxa"/>
            <w:shd w:val="clear" w:color="auto" w:fill="auto"/>
            <w:vAlign w:val="bottom"/>
          </w:tcPr>
          <w:p w14:paraId="0183CC02" w14:textId="04DDC471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8</w:t>
            </w:r>
            <w:r w:rsidR="00AF4104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721</w:t>
            </w:r>
          </w:p>
        </w:tc>
        <w:tc>
          <w:tcPr>
            <w:tcW w:w="2612" w:type="dxa"/>
            <w:shd w:val="clear" w:color="auto" w:fill="auto"/>
            <w:vAlign w:val="bottom"/>
          </w:tcPr>
          <w:p w14:paraId="38362BB7" w14:textId="258CAAA5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6</w:t>
            </w:r>
            <w:r w:rsidR="00AF4104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565</w:t>
            </w:r>
          </w:p>
        </w:tc>
      </w:tr>
      <w:tr w:rsidR="006F4FE8" w:rsidRPr="00343404" w14:paraId="108D0ECE" w14:textId="77777777" w:rsidTr="00343404">
        <w:trPr>
          <w:cantSplit/>
        </w:trPr>
        <w:tc>
          <w:tcPr>
            <w:tcW w:w="7370" w:type="dxa"/>
            <w:gridSpan w:val="3"/>
            <w:shd w:val="clear" w:color="auto" w:fill="auto"/>
          </w:tcPr>
          <w:p w14:paraId="24DEC089" w14:textId="7F083849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Secondary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schools</w:t>
            </w:r>
          </w:p>
        </w:tc>
      </w:tr>
      <w:tr w:rsidR="006F4FE8" w:rsidRPr="00343404" w14:paraId="0DDF5971" w14:textId="77777777" w:rsidTr="00343404">
        <w:trPr>
          <w:cantSplit/>
        </w:trPr>
        <w:tc>
          <w:tcPr>
            <w:tcW w:w="2056" w:type="dxa"/>
            <w:shd w:val="clear" w:color="auto" w:fill="auto"/>
          </w:tcPr>
          <w:p w14:paraId="0E7DAFCF" w14:textId="77777777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2020/21</w:t>
            </w:r>
          </w:p>
        </w:tc>
        <w:tc>
          <w:tcPr>
            <w:tcW w:w="2702" w:type="dxa"/>
            <w:shd w:val="clear" w:color="auto" w:fill="auto"/>
            <w:vAlign w:val="bottom"/>
          </w:tcPr>
          <w:p w14:paraId="06CE49CE" w14:textId="77777777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509</w:t>
            </w:r>
          </w:p>
        </w:tc>
        <w:tc>
          <w:tcPr>
            <w:tcW w:w="2612" w:type="dxa"/>
            <w:shd w:val="clear" w:color="auto" w:fill="auto"/>
            <w:vAlign w:val="bottom"/>
          </w:tcPr>
          <w:p w14:paraId="32F220C1" w14:textId="32D69686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1</w:t>
            </w:r>
            <w:r w:rsidR="00AF4104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817</w:t>
            </w:r>
          </w:p>
        </w:tc>
      </w:tr>
      <w:tr w:rsidR="006F4FE8" w:rsidRPr="00343404" w14:paraId="0D9DA9B7" w14:textId="77777777" w:rsidTr="00343404">
        <w:trPr>
          <w:cantSplit/>
        </w:trPr>
        <w:tc>
          <w:tcPr>
            <w:tcW w:w="7370" w:type="dxa"/>
            <w:gridSpan w:val="3"/>
            <w:shd w:val="clear" w:color="auto" w:fill="auto"/>
          </w:tcPr>
          <w:p w14:paraId="4C7708E9" w14:textId="251D349C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Primary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schools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and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secondary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schools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for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students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with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disabilities</w:t>
            </w:r>
          </w:p>
        </w:tc>
      </w:tr>
      <w:tr w:rsidR="006F4FE8" w:rsidRPr="00343404" w14:paraId="26B4E348" w14:textId="77777777" w:rsidTr="00343404">
        <w:trPr>
          <w:cantSplit/>
        </w:trPr>
        <w:tc>
          <w:tcPr>
            <w:tcW w:w="2056" w:type="dxa"/>
            <w:shd w:val="clear" w:color="auto" w:fill="auto"/>
          </w:tcPr>
          <w:p w14:paraId="74848780" w14:textId="77777777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2020/21</w:t>
            </w:r>
          </w:p>
        </w:tc>
        <w:tc>
          <w:tcPr>
            <w:tcW w:w="2702" w:type="dxa"/>
            <w:shd w:val="clear" w:color="auto" w:fill="auto"/>
            <w:vAlign w:val="bottom"/>
          </w:tcPr>
          <w:p w14:paraId="1B4F3848" w14:textId="77777777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308</w:t>
            </w:r>
          </w:p>
        </w:tc>
        <w:tc>
          <w:tcPr>
            <w:tcW w:w="2612" w:type="dxa"/>
            <w:shd w:val="clear" w:color="auto" w:fill="auto"/>
            <w:vAlign w:val="bottom"/>
          </w:tcPr>
          <w:p w14:paraId="492EE285" w14:textId="19E184C9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4</w:t>
            </w:r>
            <w:r w:rsidR="00AF4104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613</w:t>
            </w:r>
          </w:p>
        </w:tc>
      </w:tr>
    </w:tbl>
    <w:p w14:paraId="04800844" w14:textId="2A52E696" w:rsidR="006F4FE8" w:rsidRPr="00034E54" w:rsidRDefault="006F4FE8" w:rsidP="00034E54">
      <w:pPr>
        <w:spacing w:before="120" w:after="240"/>
        <w:ind w:left="1134" w:right="1134" w:firstLine="170"/>
        <w:rPr>
          <w:i/>
          <w:iCs/>
          <w:sz w:val="18"/>
        </w:rPr>
      </w:pPr>
      <w:r w:rsidRPr="00034E54">
        <w:rPr>
          <w:i/>
          <w:iCs/>
          <w:sz w:val="18"/>
        </w:rPr>
        <w:t>Source:</w:t>
      </w:r>
      <w:r w:rsidR="00AF4104" w:rsidRPr="00034E54">
        <w:rPr>
          <w:i/>
          <w:iCs/>
          <w:sz w:val="18"/>
        </w:rPr>
        <w:t xml:space="preserve"> </w:t>
      </w:r>
      <w:r w:rsidRPr="00034E54">
        <w:rPr>
          <w:i/>
          <w:iCs/>
          <w:sz w:val="18"/>
        </w:rPr>
        <w:t>Ministry</w:t>
      </w:r>
      <w:r w:rsidR="00A84868" w:rsidRPr="00034E54">
        <w:rPr>
          <w:i/>
          <w:iCs/>
          <w:sz w:val="18"/>
        </w:rPr>
        <w:t xml:space="preserve"> </w:t>
      </w:r>
      <w:r w:rsidRPr="00034E54">
        <w:rPr>
          <w:i/>
          <w:iCs/>
          <w:sz w:val="18"/>
        </w:rPr>
        <w:t>of</w:t>
      </w:r>
      <w:r w:rsidR="00A84868" w:rsidRPr="00034E54">
        <w:rPr>
          <w:i/>
          <w:iCs/>
          <w:sz w:val="18"/>
        </w:rPr>
        <w:t xml:space="preserve"> </w:t>
      </w:r>
      <w:r w:rsidRPr="00034E54">
        <w:rPr>
          <w:i/>
          <w:iCs/>
          <w:sz w:val="18"/>
        </w:rPr>
        <w:t>Education</w:t>
      </w:r>
      <w:r w:rsidR="00AF4104" w:rsidRPr="00034E54">
        <w:rPr>
          <w:i/>
          <w:iCs/>
          <w:sz w:val="18"/>
        </w:rPr>
        <w:t xml:space="preserve"> </w:t>
      </w:r>
      <w:r w:rsidRPr="00034E54">
        <w:rPr>
          <w:i/>
          <w:iCs/>
          <w:sz w:val="18"/>
        </w:rPr>
        <w:t>Science,</w:t>
      </w:r>
      <w:r w:rsidR="00AF4104" w:rsidRPr="00034E54">
        <w:rPr>
          <w:i/>
          <w:iCs/>
          <w:sz w:val="18"/>
        </w:rPr>
        <w:t xml:space="preserve"> </w:t>
      </w:r>
      <w:r w:rsidRPr="00034E54">
        <w:rPr>
          <w:i/>
          <w:iCs/>
          <w:sz w:val="18"/>
        </w:rPr>
        <w:t>and</w:t>
      </w:r>
      <w:r w:rsidR="00A84868" w:rsidRPr="00034E54">
        <w:rPr>
          <w:i/>
          <w:iCs/>
          <w:sz w:val="18"/>
        </w:rPr>
        <w:t xml:space="preserve"> </w:t>
      </w:r>
      <w:r w:rsidRPr="00034E54">
        <w:rPr>
          <w:i/>
          <w:iCs/>
          <w:sz w:val="18"/>
        </w:rPr>
        <w:t>Technological</w:t>
      </w:r>
      <w:r w:rsidR="00A84868" w:rsidRPr="00034E54">
        <w:rPr>
          <w:i/>
          <w:iCs/>
          <w:sz w:val="18"/>
        </w:rPr>
        <w:t xml:space="preserve"> </w:t>
      </w:r>
      <w:r w:rsidRPr="00034E54">
        <w:rPr>
          <w:i/>
          <w:iCs/>
          <w:sz w:val="18"/>
        </w:rPr>
        <w:t>Development</w:t>
      </w:r>
      <w:r w:rsidR="00034E54" w:rsidRPr="00034E54">
        <w:rPr>
          <w:i/>
          <w:iCs/>
          <w:sz w:val="18"/>
        </w:rPr>
        <w:t>.</w:t>
      </w:r>
    </w:p>
    <w:p w14:paraId="3EC9DAA4" w14:textId="045741B8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234.</w:t>
      </w:r>
      <w:r w:rsidRPr="001021D1">
        <w:rPr>
          <w:bCs/>
        </w:rPr>
        <w:tab/>
      </w:r>
      <w:r w:rsidR="00531E35">
        <w:rPr>
          <w:bCs/>
          <w:lang w:val="sr-Latn-RS"/>
        </w:rPr>
        <w:t>Advisors</w:t>
      </w:r>
      <w:r w:rsidRPr="008320EE">
        <w:rPr>
          <w:bCs/>
          <w:lang w:val="sr-Latn-RS"/>
        </w:rPr>
        <w:t>,</w:t>
      </w:r>
      <w:r w:rsidR="00A84868">
        <w:rPr>
          <w:bCs/>
          <w:lang w:val="sr-Latn-RS"/>
        </w:rPr>
        <w:t xml:space="preserve"> </w:t>
      </w:r>
      <w:r w:rsidRPr="008320EE">
        <w:rPr>
          <w:bCs/>
          <w:lang w:val="sr-Latn-RS"/>
        </w:rPr>
        <w:t>37</w:t>
      </w:r>
      <w:r w:rsidRPr="001021D1">
        <w:rPr>
          <w:bCs/>
        </w:rPr>
        <w:t>,</w:t>
      </w:r>
      <w:r w:rsidR="00A84868">
        <w:rPr>
          <w:bCs/>
        </w:rPr>
        <w:t xml:space="preserve"> </w:t>
      </w:r>
      <w:r w:rsidRPr="001021D1">
        <w:rPr>
          <w:bCs/>
        </w:rPr>
        <w:t>external</w:t>
      </w:r>
      <w:r w:rsidR="00A84868">
        <w:rPr>
          <w:bCs/>
        </w:rPr>
        <w:t xml:space="preserve"> </w:t>
      </w:r>
      <w:r w:rsidRPr="001021D1">
        <w:rPr>
          <w:bCs/>
        </w:rPr>
        <w:t>associates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field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inclusive</w:t>
      </w:r>
      <w:r w:rsidR="00A84868">
        <w:rPr>
          <w:bCs/>
        </w:rPr>
        <w:t xml:space="preserve"> </w:t>
      </w:r>
      <w:r w:rsidRPr="001021D1">
        <w:rPr>
          <w:bCs/>
        </w:rPr>
        <w:t>education</w:t>
      </w:r>
      <w:r w:rsidRPr="008320EE">
        <w:rPr>
          <w:bCs/>
          <w:lang w:val="en-US"/>
        </w:rPr>
        <w:t>,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hired.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students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developmental</w:t>
      </w:r>
      <w:r w:rsidR="00A84868">
        <w:rPr>
          <w:bCs/>
        </w:rPr>
        <w:t xml:space="preserve"> </w:t>
      </w:r>
      <w:r w:rsidRPr="001021D1">
        <w:rPr>
          <w:bCs/>
        </w:rPr>
        <w:t>disabilities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disabilities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attend</w:t>
      </w:r>
      <w:r w:rsidR="00A84868">
        <w:rPr>
          <w:bCs/>
        </w:rPr>
        <w:t xml:space="preserve"> </w:t>
      </w:r>
      <w:r w:rsidRPr="001021D1">
        <w:rPr>
          <w:bCs/>
        </w:rPr>
        <w:t>classes</w:t>
      </w:r>
      <w:r w:rsidR="00A84868">
        <w:rPr>
          <w:bCs/>
        </w:rPr>
        <w:t xml:space="preserve"> </w:t>
      </w:r>
      <w:r w:rsidRPr="001021D1">
        <w:rPr>
          <w:bCs/>
        </w:rPr>
        <w:t>according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Individual</w:t>
      </w:r>
      <w:r w:rsidR="00A84868">
        <w:rPr>
          <w:bCs/>
        </w:rPr>
        <w:t xml:space="preserve"> </w:t>
      </w:r>
      <w:r w:rsidRPr="001021D1">
        <w:t>Education</w:t>
      </w:r>
      <w:r w:rsidR="00A84868">
        <w:rPr>
          <w:bCs/>
        </w:rPr>
        <w:t xml:space="preserve"> </w:t>
      </w:r>
      <w:r w:rsidRPr="001021D1">
        <w:rPr>
          <w:bCs/>
        </w:rPr>
        <w:t>Plan,</w:t>
      </w:r>
      <w:r w:rsidR="00A84868">
        <w:rPr>
          <w:bCs/>
        </w:rPr>
        <w:t xml:space="preserve"> </w:t>
      </w:r>
      <w:r w:rsidRPr="001021D1">
        <w:rPr>
          <w:bCs/>
        </w:rPr>
        <w:t>textbooks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provided</w:t>
      </w:r>
      <w:r w:rsidR="00A84868">
        <w:rPr>
          <w:bCs/>
          <w:lang w:val="en-US"/>
        </w:rPr>
        <w:t xml:space="preserve"> </w:t>
      </w:r>
      <w:r w:rsidRPr="001021D1">
        <w:rPr>
          <w:bCs/>
        </w:rPr>
        <w:t>through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Free</w:t>
      </w:r>
      <w:r w:rsidR="00A84868">
        <w:rPr>
          <w:bCs/>
        </w:rPr>
        <w:t xml:space="preserve"> </w:t>
      </w:r>
      <w:r w:rsidRPr="001021D1">
        <w:rPr>
          <w:bCs/>
        </w:rPr>
        <w:t>Textbook</w:t>
      </w:r>
      <w:r w:rsidR="00A84868">
        <w:rPr>
          <w:bCs/>
        </w:rPr>
        <w:t xml:space="preserve"> </w:t>
      </w:r>
      <w:r w:rsidRPr="001021D1">
        <w:rPr>
          <w:bCs/>
        </w:rPr>
        <w:t>Program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adapted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certain</w:t>
      </w:r>
      <w:r w:rsidR="00A84868">
        <w:rPr>
          <w:bCs/>
        </w:rPr>
        <w:t xml:space="preserve"> </w:t>
      </w:r>
      <w:r w:rsidRPr="001021D1">
        <w:rPr>
          <w:bCs/>
        </w:rPr>
        <w:t>developmental</w:t>
      </w:r>
      <w:r w:rsidR="00A84868">
        <w:rPr>
          <w:bCs/>
        </w:rPr>
        <w:t xml:space="preserve"> </w:t>
      </w:r>
      <w:r w:rsidRPr="001021D1">
        <w:rPr>
          <w:bCs/>
        </w:rPr>
        <w:t>disabilities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8320EE">
        <w:rPr>
          <w:bCs/>
          <w:lang w:val="en-US"/>
        </w:rPr>
        <w:t>other</w:t>
      </w:r>
      <w:r w:rsidR="00A84868">
        <w:rPr>
          <w:bCs/>
          <w:lang w:val="en-US"/>
        </w:rPr>
        <w:t xml:space="preserve"> </w:t>
      </w:r>
      <w:r w:rsidRPr="001021D1">
        <w:rPr>
          <w:bCs/>
        </w:rPr>
        <w:t>disabilities.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last</w:t>
      </w:r>
      <w:r w:rsidR="00A84868">
        <w:rPr>
          <w:bCs/>
        </w:rPr>
        <w:t xml:space="preserve"> </w:t>
      </w:r>
      <w:r w:rsidRPr="001021D1">
        <w:rPr>
          <w:bCs/>
        </w:rPr>
        <w:t>three</w:t>
      </w:r>
      <w:r w:rsidR="00A84868">
        <w:rPr>
          <w:bCs/>
        </w:rPr>
        <w:t xml:space="preserve"> </w:t>
      </w:r>
      <w:r w:rsidRPr="001021D1">
        <w:rPr>
          <w:bCs/>
        </w:rPr>
        <w:t>years,</w:t>
      </w:r>
      <w:r w:rsidR="00A84868">
        <w:rPr>
          <w:bCs/>
        </w:rPr>
        <w:t xml:space="preserve"> </w:t>
      </w:r>
      <w:r w:rsidRPr="001021D1">
        <w:rPr>
          <w:bCs/>
        </w:rPr>
        <w:t>43</w:t>
      </w:r>
      <w:r w:rsidR="00A84868">
        <w:rPr>
          <w:bCs/>
        </w:rPr>
        <w:t xml:space="preserve"> </w:t>
      </w:r>
      <w:r w:rsidRPr="001021D1">
        <w:rPr>
          <w:bCs/>
        </w:rPr>
        <w:t>accredited</w:t>
      </w:r>
      <w:r w:rsidR="00A84868">
        <w:rPr>
          <w:bCs/>
        </w:rPr>
        <w:t xml:space="preserve"> </w:t>
      </w:r>
      <w:r w:rsidRPr="001021D1">
        <w:rPr>
          <w:bCs/>
        </w:rPr>
        <w:t>professional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programs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teachers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accredited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field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="00531E35">
        <w:rPr>
          <w:bCs/>
        </w:rPr>
        <w:t>preventing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the</w:t>
      </w:r>
      <w:r w:rsidR="00A84868">
        <w:rPr>
          <w:bCs/>
          <w:lang w:val="en-US"/>
        </w:rPr>
        <w:t xml:space="preserve"> </w:t>
      </w:r>
      <w:r w:rsidRPr="001021D1">
        <w:rPr>
          <w:bCs/>
        </w:rPr>
        <w:t>dropping</w:t>
      </w:r>
      <w:r w:rsidR="00A84868">
        <w:rPr>
          <w:bCs/>
        </w:rPr>
        <w:t xml:space="preserve"> </w:t>
      </w:r>
      <w:r w:rsidRPr="001021D1">
        <w:rPr>
          <w:bCs/>
        </w:rPr>
        <w:t>out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education.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reporting</w:t>
      </w:r>
      <w:r w:rsidR="00A84868">
        <w:rPr>
          <w:bCs/>
        </w:rPr>
        <w:t xml:space="preserve"> </w:t>
      </w:r>
      <w:r w:rsidRPr="001021D1">
        <w:rPr>
          <w:bCs/>
        </w:rPr>
        <w:t>period,</w:t>
      </w:r>
      <w:r w:rsidR="00A84868">
        <w:rPr>
          <w:bCs/>
        </w:rPr>
        <w:t xml:space="preserve"> </w:t>
      </w:r>
      <w:r w:rsidRPr="001021D1">
        <w:rPr>
          <w:bCs/>
        </w:rPr>
        <w:t>309</w:t>
      </w:r>
      <w:r w:rsidR="00A84868">
        <w:rPr>
          <w:bCs/>
          <w:lang w:val="en-US"/>
        </w:rPr>
        <w:t xml:space="preserve"> </w:t>
      </w:r>
      <w:r w:rsidRPr="001021D1">
        <w:rPr>
          <w:bCs/>
        </w:rPr>
        <w:t>trainings</w:t>
      </w:r>
      <w:r w:rsidR="00A84868">
        <w:rPr>
          <w:bCs/>
        </w:rPr>
        <w:t xml:space="preserve"> </w:t>
      </w:r>
      <w:r w:rsidRPr="001021D1">
        <w:rPr>
          <w:bCs/>
        </w:rPr>
        <w:t>were</w:t>
      </w:r>
      <w:r w:rsidR="00A84868">
        <w:rPr>
          <w:bCs/>
        </w:rPr>
        <w:t xml:space="preserve"> </w:t>
      </w:r>
      <w:r w:rsidRPr="001021D1">
        <w:rPr>
          <w:bCs/>
        </w:rPr>
        <w:t>realized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in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the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field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of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inclusive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education</w:t>
      </w:r>
      <w:r w:rsidRPr="001021D1">
        <w:rPr>
          <w:bCs/>
        </w:rPr>
        <w:t>,</w:t>
      </w:r>
      <w:r w:rsidR="00A84868">
        <w:rPr>
          <w:bCs/>
        </w:rPr>
        <w:t xml:space="preserve"> </w:t>
      </w:r>
      <w:r w:rsidRPr="008320EE">
        <w:rPr>
          <w:bCs/>
          <w:lang w:val="en-US"/>
        </w:rPr>
        <w:t>involving</w:t>
      </w:r>
      <w:r w:rsidR="00A84868">
        <w:rPr>
          <w:bCs/>
        </w:rPr>
        <w:t xml:space="preserve"> </w:t>
      </w:r>
      <w:r w:rsidRPr="001021D1">
        <w:rPr>
          <w:bCs/>
        </w:rPr>
        <w:t>7,983</w:t>
      </w:r>
      <w:r w:rsidR="00A84868">
        <w:rPr>
          <w:bCs/>
        </w:rPr>
        <w:t xml:space="preserve"> </w:t>
      </w:r>
      <w:r w:rsidRPr="001021D1">
        <w:rPr>
          <w:bCs/>
        </w:rPr>
        <w:t>participants.</w:t>
      </w:r>
      <w:r w:rsidR="00A84868">
        <w:rPr>
          <w:bCs/>
        </w:rPr>
        <w:t xml:space="preserve"> </w:t>
      </w:r>
      <w:r w:rsidRPr="001021D1">
        <w:rPr>
          <w:bCs/>
        </w:rPr>
        <w:t>Also,</w:t>
      </w:r>
      <w:r w:rsidR="00A84868">
        <w:rPr>
          <w:bCs/>
        </w:rPr>
        <w:t xml:space="preserve"> </w:t>
      </w:r>
      <w:r w:rsidRPr="001021D1">
        <w:rPr>
          <w:bCs/>
        </w:rPr>
        <w:t>123</w:t>
      </w:r>
      <w:r w:rsidR="00A84868">
        <w:rPr>
          <w:bCs/>
        </w:rPr>
        <w:t xml:space="preserve"> </w:t>
      </w:r>
      <w:r w:rsidRPr="008320EE">
        <w:rPr>
          <w:bCs/>
          <w:lang w:val="en-US"/>
        </w:rPr>
        <w:lastRenderedPageBreak/>
        <w:t>additional</w:t>
      </w:r>
      <w:r w:rsidR="00A84868">
        <w:rPr>
          <w:bCs/>
          <w:lang w:val="en-US"/>
        </w:rPr>
        <w:t xml:space="preserve"> </w:t>
      </w:r>
      <w:r w:rsidRPr="001021D1">
        <w:rPr>
          <w:bCs/>
        </w:rPr>
        <w:t>trainings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list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trainings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interest</w:t>
      </w:r>
      <w:r w:rsidR="00A84868">
        <w:rPr>
          <w:bCs/>
        </w:rPr>
        <w:t xml:space="preserve"> </w:t>
      </w:r>
      <w:r w:rsidRPr="001021D1">
        <w:rPr>
          <w:bCs/>
        </w:rPr>
        <w:t>were</w:t>
      </w:r>
      <w:r w:rsidR="00A84868">
        <w:rPr>
          <w:bCs/>
        </w:rPr>
        <w:t xml:space="preserve"> </w:t>
      </w:r>
      <w:r w:rsidRPr="001021D1">
        <w:rPr>
          <w:bCs/>
        </w:rPr>
        <w:t>attended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3,030</w:t>
      </w:r>
      <w:r w:rsidR="00A84868">
        <w:rPr>
          <w:bCs/>
        </w:rPr>
        <w:t xml:space="preserve"> </w:t>
      </w:r>
      <w:r w:rsidRPr="001021D1">
        <w:rPr>
          <w:bCs/>
        </w:rPr>
        <w:t>participants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for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training</w:t>
      </w:r>
      <w:r w:rsidR="00A84868">
        <w:rPr>
          <w:bCs/>
        </w:rPr>
        <w:t xml:space="preserve"> </w:t>
      </w:r>
      <w:r w:rsidRPr="008320EE">
        <w:rPr>
          <w:bCs/>
          <w:lang w:val="en-US"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regular</w:t>
      </w:r>
      <w:r w:rsidR="00A84868">
        <w:rPr>
          <w:bCs/>
        </w:rPr>
        <w:t xml:space="preserve"> </w:t>
      </w:r>
      <w:r w:rsidRPr="001021D1">
        <w:rPr>
          <w:bCs/>
        </w:rPr>
        <w:t>school</w:t>
      </w:r>
      <w:r w:rsidR="00A84868">
        <w:rPr>
          <w:bCs/>
        </w:rPr>
        <w:t xml:space="preserve"> </w:t>
      </w:r>
      <w:r w:rsidRPr="001021D1">
        <w:rPr>
          <w:bCs/>
        </w:rPr>
        <w:t>teachers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students</w:t>
      </w:r>
      <w:r w:rsidR="00A84868">
        <w:rPr>
          <w:bCs/>
        </w:rPr>
        <w:t xml:space="preserve"> </w:t>
      </w:r>
      <w:r w:rsidRPr="001021D1">
        <w:rPr>
          <w:bCs/>
        </w:rPr>
        <w:t>using</w:t>
      </w:r>
      <w:r w:rsidR="00A84868">
        <w:rPr>
          <w:bCs/>
        </w:rPr>
        <w:t xml:space="preserve"> </w:t>
      </w:r>
      <w:r w:rsidRPr="001021D1">
        <w:rPr>
          <w:bCs/>
        </w:rPr>
        <w:t>Braille.</w:t>
      </w:r>
    </w:p>
    <w:p w14:paraId="194C7705" w14:textId="77777777" w:rsidR="00CB330A" w:rsidRDefault="006F4FE8" w:rsidP="004B2579">
      <w:pPr>
        <w:pStyle w:val="SingleTxtG"/>
        <w:rPr>
          <w:bCs/>
          <w:lang w:val="en-US"/>
        </w:rPr>
      </w:pPr>
      <w:r w:rsidRPr="008320EE">
        <w:rPr>
          <w:bCs/>
          <w:lang w:val="en-US"/>
        </w:rPr>
        <w:t>235.</w:t>
      </w:r>
      <w:r w:rsidRPr="008320EE">
        <w:rPr>
          <w:bCs/>
          <w:lang w:val="en-US"/>
        </w:rPr>
        <w:tab/>
        <w:t>Unemployed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persons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with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disabilities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are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registered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with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the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National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Employment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Service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(NES)</w:t>
      </w:r>
      <w:r w:rsidR="00A84868">
        <w:rPr>
          <w:bCs/>
          <w:lang w:val="en-US"/>
        </w:rPr>
        <w:t xml:space="preserve"> </w:t>
      </w:r>
      <w:r w:rsidRPr="001021D1">
        <w:t>and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included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in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active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employment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policy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measures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in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accordance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with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the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provisions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of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the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Law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on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Employment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and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Unemployment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Insurance</w:t>
      </w:r>
      <w:r w:rsidRPr="00154A22">
        <w:rPr>
          <w:rStyle w:val="FootnoteReference"/>
        </w:rPr>
        <w:footnoteReference w:id="229"/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and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the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Law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on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Professional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Rehabilitation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and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Employment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of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Persons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with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Disabilities.</w:t>
      </w:r>
      <w:r w:rsidRPr="00154A22">
        <w:rPr>
          <w:rStyle w:val="FootnoteReference"/>
        </w:rPr>
        <w:footnoteReference w:id="230"/>
      </w:r>
    </w:p>
    <w:p w14:paraId="7D6BA7E3" w14:textId="272032E0" w:rsidR="006F4FE8" w:rsidRPr="008320EE" w:rsidRDefault="006F4FE8" w:rsidP="00531E35">
      <w:pPr>
        <w:pStyle w:val="SingleTxtG"/>
        <w:spacing w:after="240"/>
        <w:rPr>
          <w:bCs/>
          <w:lang w:val="en-US"/>
        </w:rPr>
      </w:pPr>
      <w:r w:rsidRPr="008320EE">
        <w:rPr>
          <w:bCs/>
          <w:lang w:val="en-US"/>
        </w:rPr>
        <w:t>236.</w:t>
      </w:r>
      <w:r w:rsidRPr="008320EE">
        <w:rPr>
          <w:bCs/>
          <w:lang w:val="en-US"/>
        </w:rPr>
        <w:tab/>
        <w:t>In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the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field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of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social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protection,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the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accredited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program</w:t>
      </w:r>
      <w:r w:rsidR="00A84868">
        <w:rPr>
          <w:bCs/>
          <w:lang w:val="en-US"/>
        </w:rPr>
        <w:t xml:space="preserve"> </w:t>
      </w:r>
      <w:r w:rsidR="00CF659D">
        <w:rPr>
          <w:bCs/>
          <w:lang w:val="en-US"/>
        </w:rPr>
        <w:t>“</w:t>
      </w:r>
      <w:r w:rsidRPr="008320EE">
        <w:rPr>
          <w:bCs/>
          <w:lang w:val="en-US"/>
        </w:rPr>
        <w:t>Occupational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engagement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and</w:t>
      </w:r>
      <w:r w:rsidR="00A84868">
        <w:rPr>
          <w:bCs/>
          <w:lang w:val="en-US"/>
        </w:rPr>
        <w:t xml:space="preserve"> </w:t>
      </w:r>
      <w:r w:rsidRPr="001021D1">
        <w:t>employment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of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persons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with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intellectual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disabilities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in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the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open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labor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market</w:t>
      </w:r>
      <w:r w:rsidR="00CF659D">
        <w:rPr>
          <w:bCs/>
          <w:lang w:val="en-US"/>
        </w:rPr>
        <w:t>”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has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been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realized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four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times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since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2017,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attended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by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63</w:t>
      </w:r>
      <w:r w:rsidR="00A84868">
        <w:rPr>
          <w:bCs/>
          <w:lang w:val="en-US"/>
        </w:rPr>
        <w:t xml:space="preserve"> </w:t>
      </w:r>
      <w:r w:rsidRPr="008320EE">
        <w:rPr>
          <w:bCs/>
          <w:lang w:val="en-US"/>
        </w:rPr>
        <w:t>participants.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3"/>
        <w:gridCol w:w="1878"/>
        <w:gridCol w:w="1969"/>
        <w:gridCol w:w="1900"/>
      </w:tblGrid>
      <w:tr w:rsidR="00343404" w:rsidRPr="00343404" w14:paraId="498EB4F9" w14:textId="77777777" w:rsidTr="00343404">
        <w:trPr>
          <w:cantSplit/>
          <w:tblHeader/>
        </w:trPr>
        <w:tc>
          <w:tcPr>
            <w:tcW w:w="16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6149FA2" w14:textId="0C995AEC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lang w:val="en-US"/>
              </w:rPr>
            </w:pPr>
            <w:r w:rsidRPr="00343404">
              <w:rPr>
                <w:i/>
                <w:sz w:val="16"/>
                <w:lang w:val="en-US"/>
              </w:rPr>
              <w:t>Professional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rehabilitation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and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encouragement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of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employment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of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persons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with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disabilities</w:t>
            </w:r>
          </w:p>
        </w:tc>
        <w:tc>
          <w:tcPr>
            <w:tcW w:w="18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03CE08C" w14:textId="77777777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343404">
              <w:rPr>
                <w:i/>
                <w:sz w:val="16"/>
                <w:lang w:val="en-US"/>
              </w:rPr>
              <w:t>2018</w:t>
            </w:r>
          </w:p>
          <w:p w14:paraId="3A7F1468" w14:textId="2F84000C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343404">
              <w:rPr>
                <w:i/>
                <w:sz w:val="16"/>
                <w:lang w:val="en-US"/>
              </w:rPr>
              <w:t>Persons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with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disabilities/females</w:t>
            </w:r>
          </w:p>
        </w:tc>
        <w:tc>
          <w:tcPr>
            <w:tcW w:w="19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83EA071" w14:textId="77777777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343404">
              <w:rPr>
                <w:i/>
                <w:sz w:val="16"/>
                <w:lang w:val="en-US"/>
              </w:rPr>
              <w:t>2019</w:t>
            </w:r>
          </w:p>
          <w:p w14:paraId="559DDBED" w14:textId="5EC00EEC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343404">
              <w:rPr>
                <w:i/>
                <w:sz w:val="16"/>
                <w:lang w:val="en-US"/>
              </w:rPr>
              <w:t>Persons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with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disabilities/females</w:t>
            </w:r>
          </w:p>
        </w:tc>
        <w:tc>
          <w:tcPr>
            <w:tcW w:w="1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40AFAE0" w14:textId="58A3AF46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"/>
              </w:rPr>
            </w:pPr>
            <w:r w:rsidRPr="00343404">
              <w:rPr>
                <w:i/>
                <w:sz w:val="16"/>
                <w:lang w:val="en"/>
              </w:rPr>
              <w:t>January</w:t>
            </w:r>
            <w:r w:rsidR="009E2DB7">
              <w:rPr>
                <w:i/>
                <w:sz w:val="16"/>
                <w:lang w:val="en"/>
              </w:rPr>
              <w:t>–</w:t>
            </w:r>
            <w:r w:rsidRPr="00343404">
              <w:rPr>
                <w:i/>
                <w:sz w:val="16"/>
                <w:lang w:val="en"/>
              </w:rPr>
              <w:t>September</w:t>
            </w:r>
            <w:r w:rsidR="00A84868">
              <w:rPr>
                <w:i/>
                <w:sz w:val="16"/>
                <w:lang w:val="en"/>
              </w:rPr>
              <w:t xml:space="preserve"> </w:t>
            </w:r>
            <w:r w:rsidRPr="00343404">
              <w:rPr>
                <w:i/>
                <w:sz w:val="16"/>
                <w:lang w:val="en"/>
              </w:rPr>
              <w:t>2020</w:t>
            </w:r>
          </w:p>
          <w:p w14:paraId="54472CCE" w14:textId="491F21F7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343404">
              <w:rPr>
                <w:i/>
                <w:sz w:val="16"/>
                <w:lang w:val="en-US"/>
              </w:rPr>
              <w:t>Persons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with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disabilities/females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</w:p>
        </w:tc>
      </w:tr>
      <w:tr w:rsidR="006F4FE8" w:rsidRPr="00343404" w14:paraId="2613703D" w14:textId="77777777" w:rsidTr="00FC1D53">
        <w:trPr>
          <w:cantSplit/>
        </w:trPr>
        <w:tc>
          <w:tcPr>
            <w:tcW w:w="1623" w:type="dxa"/>
            <w:shd w:val="clear" w:color="auto" w:fill="auto"/>
          </w:tcPr>
          <w:p w14:paraId="32343A31" w14:textId="7308AD20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343404">
              <w:rPr>
                <w:sz w:val="18"/>
                <w:lang w:val="en"/>
              </w:rPr>
              <w:t>Active</w:t>
            </w:r>
            <w:r w:rsidR="00A84868">
              <w:rPr>
                <w:sz w:val="18"/>
                <w:lang w:val="en"/>
              </w:rPr>
              <w:t xml:space="preserve"> </w:t>
            </w:r>
            <w:r w:rsidRPr="00343404">
              <w:rPr>
                <w:sz w:val="18"/>
                <w:lang w:val="en"/>
              </w:rPr>
              <w:t>employment</w:t>
            </w:r>
            <w:r w:rsidR="00A84868">
              <w:rPr>
                <w:sz w:val="18"/>
                <w:lang w:val="en"/>
              </w:rPr>
              <w:t xml:space="preserve"> </w:t>
            </w:r>
            <w:r w:rsidRPr="00343404">
              <w:rPr>
                <w:sz w:val="18"/>
                <w:lang w:val="en"/>
              </w:rPr>
              <w:t>policy</w:t>
            </w:r>
            <w:r w:rsidR="00A84868">
              <w:rPr>
                <w:sz w:val="18"/>
                <w:lang w:val="en"/>
              </w:rPr>
              <w:t xml:space="preserve"> </w:t>
            </w:r>
            <w:r w:rsidRPr="00343404">
              <w:rPr>
                <w:sz w:val="18"/>
                <w:lang w:val="en"/>
              </w:rPr>
              <w:t>measures</w:t>
            </w:r>
          </w:p>
        </w:tc>
        <w:tc>
          <w:tcPr>
            <w:tcW w:w="1878" w:type="dxa"/>
            <w:shd w:val="clear" w:color="auto" w:fill="auto"/>
          </w:tcPr>
          <w:p w14:paraId="18A9448B" w14:textId="1B2091BD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10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018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(4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494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females)</w:t>
            </w:r>
          </w:p>
        </w:tc>
        <w:tc>
          <w:tcPr>
            <w:tcW w:w="1969" w:type="dxa"/>
            <w:shd w:val="clear" w:color="auto" w:fill="auto"/>
          </w:tcPr>
          <w:p w14:paraId="30B73AB3" w14:textId="773D3975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8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899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persons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with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disabilities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(4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121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females)</w:t>
            </w:r>
          </w:p>
        </w:tc>
        <w:tc>
          <w:tcPr>
            <w:tcW w:w="1900" w:type="dxa"/>
            <w:shd w:val="clear" w:color="auto" w:fill="auto"/>
          </w:tcPr>
          <w:p w14:paraId="0053B355" w14:textId="798BD798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3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273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persons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with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disabilities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(1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527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females)</w:t>
            </w:r>
          </w:p>
        </w:tc>
      </w:tr>
      <w:tr w:rsidR="006F4FE8" w:rsidRPr="00343404" w14:paraId="3F2BB213" w14:textId="77777777" w:rsidTr="00FC1D53">
        <w:trPr>
          <w:cantSplit/>
        </w:trPr>
        <w:tc>
          <w:tcPr>
            <w:tcW w:w="1623" w:type="dxa"/>
            <w:shd w:val="clear" w:color="auto" w:fill="auto"/>
          </w:tcPr>
          <w:p w14:paraId="52C59C04" w14:textId="1D0C67B7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Active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job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search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measures</w:t>
            </w:r>
          </w:p>
        </w:tc>
        <w:tc>
          <w:tcPr>
            <w:tcW w:w="1878" w:type="dxa"/>
            <w:shd w:val="clear" w:color="auto" w:fill="auto"/>
          </w:tcPr>
          <w:p w14:paraId="01FF351A" w14:textId="01F2106D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6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868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unemployed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persons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with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disabilities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(2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938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females)</w:t>
            </w:r>
          </w:p>
        </w:tc>
        <w:tc>
          <w:tcPr>
            <w:tcW w:w="1969" w:type="dxa"/>
            <w:shd w:val="clear" w:color="auto" w:fill="auto"/>
          </w:tcPr>
          <w:p w14:paraId="36A4CC49" w14:textId="5D99F91A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6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157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unemployed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persons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with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disabilities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(2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781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females)</w:t>
            </w:r>
          </w:p>
        </w:tc>
        <w:tc>
          <w:tcPr>
            <w:tcW w:w="1900" w:type="dxa"/>
            <w:shd w:val="clear" w:color="auto" w:fill="auto"/>
          </w:tcPr>
          <w:p w14:paraId="6B3DDBF2" w14:textId="60BBE99C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1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474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persons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with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disabilities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(640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females)</w:t>
            </w:r>
          </w:p>
        </w:tc>
      </w:tr>
      <w:tr w:rsidR="006F4FE8" w:rsidRPr="00343404" w14:paraId="7977BCA5" w14:textId="77777777" w:rsidTr="00FC1D53">
        <w:trPr>
          <w:cantSplit/>
        </w:trPr>
        <w:tc>
          <w:tcPr>
            <w:tcW w:w="1623" w:type="dxa"/>
            <w:shd w:val="clear" w:color="auto" w:fill="auto"/>
          </w:tcPr>
          <w:p w14:paraId="0A5B50C2" w14:textId="68AF265A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Additional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education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and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training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programs</w:t>
            </w:r>
          </w:p>
        </w:tc>
        <w:tc>
          <w:tcPr>
            <w:tcW w:w="1878" w:type="dxa"/>
            <w:shd w:val="clear" w:color="auto" w:fill="auto"/>
          </w:tcPr>
          <w:p w14:paraId="6C35CB63" w14:textId="78FB33DE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653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unemployed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persons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with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disabilities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(403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females)</w:t>
            </w:r>
          </w:p>
        </w:tc>
        <w:tc>
          <w:tcPr>
            <w:tcW w:w="1969" w:type="dxa"/>
            <w:shd w:val="clear" w:color="auto" w:fill="auto"/>
          </w:tcPr>
          <w:p w14:paraId="66C8758C" w14:textId="2BB8E14E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501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unemployed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persons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with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disabilities</w:t>
            </w:r>
            <w:r w:rsidR="00A84868">
              <w:rPr>
                <w:sz w:val="18"/>
                <w:lang w:val="en-US"/>
              </w:rPr>
              <w:t xml:space="preserve"> </w:t>
            </w:r>
            <w:r w:rsidR="00DE1CEF">
              <w:rPr>
                <w:sz w:val="18"/>
                <w:lang w:val="en-US"/>
              </w:rPr>
              <w:br/>
            </w:r>
            <w:r w:rsidRPr="00343404">
              <w:rPr>
                <w:sz w:val="18"/>
                <w:lang w:val="en-US"/>
              </w:rPr>
              <w:t>(277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females)</w:t>
            </w:r>
          </w:p>
        </w:tc>
        <w:tc>
          <w:tcPr>
            <w:tcW w:w="1900" w:type="dxa"/>
            <w:shd w:val="clear" w:color="auto" w:fill="auto"/>
          </w:tcPr>
          <w:p w14:paraId="33525AF2" w14:textId="0882E498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59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persons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with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disabilities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(32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females)</w:t>
            </w:r>
          </w:p>
        </w:tc>
      </w:tr>
      <w:tr w:rsidR="006F4FE8" w:rsidRPr="00343404" w14:paraId="6B2FEDED" w14:textId="77777777" w:rsidTr="00FC1D53">
        <w:trPr>
          <w:cantSplit/>
        </w:trPr>
        <w:tc>
          <w:tcPr>
            <w:tcW w:w="1623" w:type="dxa"/>
            <w:shd w:val="clear" w:color="auto" w:fill="auto"/>
          </w:tcPr>
          <w:p w14:paraId="018CF1C4" w14:textId="1506DAD0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Employment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subsidy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programs</w:t>
            </w:r>
          </w:p>
        </w:tc>
        <w:tc>
          <w:tcPr>
            <w:tcW w:w="1878" w:type="dxa"/>
            <w:shd w:val="clear" w:color="auto" w:fill="auto"/>
          </w:tcPr>
          <w:p w14:paraId="1723AE5E" w14:textId="0742667B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901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unemployed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persons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with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disabilities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(415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females)</w:t>
            </w:r>
          </w:p>
        </w:tc>
        <w:tc>
          <w:tcPr>
            <w:tcW w:w="1969" w:type="dxa"/>
            <w:shd w:val="clear" w:color="auto" w:fill="auto"/>
          </w:tcPr>
          <w:p w14:paraId="4EE50E89" w14:textId="5EE465B5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1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043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unemployed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persons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with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disabilities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(511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females)</w:t>
            </w:r>
          </w:p>
        </w:tc>
        <w:tc>
          <w:tcPr>
            <w:tcW w:w="1900" w:type="dxa"/>
            <w:shd w:val="clear" w:color="auto" w:fill="auto"/>
          </w:tcPr>
          <w:p w14:paraId="446B8090" w14:textId="5897652F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715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persons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with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disabilities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(303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females)</w:t>
            </w:r>
          </w:p>
        </w:tc>
      </w:tr>
      <w:tr w:rsidR="006F4FE8" w:rsidRPr="00343404" w14:paraId="3B3B9AAB" w14:textId="77777777" w:rsidTr="00FC1D53">
        <w:trPr>
          <w:cantSplit/>
        </w:trPr>
        <w:tc>
          <w:tcPr>
            <w:tcW w:w="1623" w:type="dxa"/>
            <w:tcBorders>
              <w:bottom w:val="nil"/>
            </w:tcBorders>
            <w:shd w:val="clear" w:color="auto" w:fill="auto"/>
          </w:tcPr>
          <w:p w14:paraId="28C7803B" w14:textId="718F98D1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Public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works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programs</w:t>
            </w:r>
          </w:p>
        </w:tc>
        <w:tc>
          <w:tcPr>
            <w:tcW w:w="1878" w:type="dxa"/>
            <w:tcBorders>
              <w:bottom w:val="nil"/>
            </w:tcBorders>
            <w:shd w:val="clear" w:color="auto" w:fill="auto"/>
          </w:tcPr>
          <w:p w14:paraId="088F16E7" w14:textId="63E20B1C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1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596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unemployed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persons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with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disabilities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(738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females)</w:t>
            </w:r>
          </w:p>
        </w:tc>
        <w:tc>
          <w:tcPr>
            <w:tcW w:w="1969" w:type="dxa"/>
            <w:tcBorders>
              <w:bottom w:val="nil"/>
            </w:tcBorders>
            <w:shd w:val="clear" w:color="auto" w:fill="auto"/>
          </w:tcPr>
          <w:p w14:paraId="746E499F" w14:textId="00B38950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1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198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unemployed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persons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with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disabilities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(552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females)</w:t>
            </w:r>
          </w:p>
        </w:tc>
        <w:tc>
          <w:tcPr>
            <w:tcW w:w="1900" w:type="dxa"/>
            <w:tcBorders>
              <w:bottom w:val="nil"/>
            </w:tcBorders>
            <w:shd w:val="clear" w:color="auto" w:fill="auto"/>
          </w:tcPr>
          <w:p w14:paraId="460B5152" w14:textId="6A19260D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1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025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persons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with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disabilities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(508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females)</w:t>
            </w:r>
          </w:p>
        </w:tc>
      </w:tr>
      <w:tr w:rsidR="006F4FE8" w:rsidRPr="00343404" w14:paraId="73F28569" w14:textId="77777777" w:rsidTr="00FC1D53">
        <w:trPr>
          <w:cantSplit/>
        </w:trPr>
        <w:tc>
          <w:tcPr>
            <w:tcW w:w="1623" w:type="dxa"/>
            <w:tcBorders>
              <w:top w:val="nil"/>
              <w:bottom w:val="nil"/>
            </w:tcBorders>
            <w:shd w:val="clear" w:color="auto" w:fill="auto"/>
          </w:tcPr>
          <w:p w14:paraId="78A970D4" w14:textId="670422E6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Defined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funds/RSD</w:t>
            </w:r>
          </w:p>
        </w:tc>
        <w:tc>
          <w:tcPr>
            <w:tcW w:w="1878" w:type="dxa"/>
            <w:tcBorders>
              <w:top w:val="nil"/>
              <w:bottom w:val="nil"/>
            </w:tcBorders>
            <w:shd w:val="clear" w:color="auto" w:fill="auto"/>
          </w:tcPr>
          <w:p w14:paraId="175A65A3" w14:textId="07795433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550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million</w:t>
            </w:r>
          </w:p>
        </w:tc>
        <w:tc>
          <w:tcPr>
            <w:tcW w:w="1969" w:type="dxa"/>
            <w:tcBorders>
              <w:top w:val="nil"/>
              <w:bottom w:val="nil"/>
            </w:tcBorders>
            <w:shd w:val="clear" w:color="auto" w:fill="auto"/>
          </w:tcPr>
          <w:p w14:paraId="01F9D1FF" w14:textId="14DBD79F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550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million</w:t>
            </w:r>
          </w:p>
        </w:tc>
        <w:tc>
          <w:tcPr>
            <w:tcW w:w="1900" w:type="dxa"/>
            <w:tcBorders>
              <w:top w:val="nil"/>
              <w:bottom w:val="nil"/>
            </w:tcBorders>
            <w:shd w:val="clear" w:color="auto" w:fill="auto"/>
          </w:tcPr>
          <w:p w14:paraId="67F9C474" w14:textId="7E9E6315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550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million</w:t>
            </w:r>
          </w:p>
        </w:tc>
      </w:tr>
      <w:tr w:rsidR="006F4FE8" w:rsidRPr="00343404" w14:paraId="053C8D0E" w14:textId="77777777" w:rsidTr="00F45F2D">
        <w:trPr>
          <w:cantSplit/>
        </w:trPr>
        <w:tc>
          <w:tcPr>
            <w:tcW w:w="7370" w:type="dxa"/>
            <w:gridSpan w:val="4"/>
            <w:tcBorders>
              <w:top w:val="nil"/>
            </w:tcBorders>
            <w:shd w:val="clear" w:color="auto" w:fill="auto"/>
          </w:tcPr>
          <w:p w14:paraId="39F4F3DF" w14:textId="7365DAC5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F45F2D">
              <w:rPr>
                <w:i/>
                <w:iCs/>
                <w:sz w:val="18"/>
                <w:lang w:val="en-US"/>
              </w:rPr>
              <w:t>Note</w:t>
            </w:r>
            <w:r w:rsidRPr="00343404">
              <w:rPr>
                <w:sz w:val="18"/>
                <w:lang w:val="en-US"/>
              </w:rPr>
              <w:t>: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The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reduced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coverage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of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unemployed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persons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with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active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employment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policy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measures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(including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persons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with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disabilities)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in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2020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was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a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direct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consequence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of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the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limited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opportunities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for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the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undisturbed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implementation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of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active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employment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policy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measures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resulting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from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epidemiological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measures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in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reaction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to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the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COVID-19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pandemic.</w:t>
            </w:r>
          </w:p>
        </w:tc>
      </w:tr>
    </w:tbl>
    <w:p w14:paraId="7EFBF9CB" w14:textId="659D8E2C" w:rsidR="006F4FE8" w:rsidRPr="00F45F2D" w:rsidRDefault="006F4FE8" w:rsidP="00F45F2D">
      <w:pPr>
        <w:spacing w:before="120" w:after="240"/>
        <w:ind w:left="1134" w:right="1134" w:firstLine="170"/>
        <w:rPr>
          <w:i/>
          <w:iCs/>
          <w:sz w:val="18"/>
        </w:rPr>
      </w:pPr>
      <w:r w:rsidRPr="00F45F2D">
        <w:rPr>
          <w:i/>
          <w:iCs/>
          <w:sz w:val="18"/>
        </w:rPr>
        <w:t>Source:</w:t>
      </w:r>
      <w:r w:rsidR="00F45F2D" w:rsidRPr="00F45F2D">
        <w:rPr>
          <w:i/>
          <w:iCs/>
          <w:sz w:val="18"/>
        </w:rPr>
        <w:t xml:space="preserve"> </w:t>
      </w:r>
      <w:r w:rsidRPr="00F45F2D">
        <w:rPr>
          <w:i/>
          <w:iCs/>
          <w:sz w:val="18"/>
        </w:rPr>
        <w:t>Ministry</w:t>
      </w:r>
      <w:r w:rsidR="00A84868" w:rsidRPr="00F45F2D">
        <w:rPr>
          <w:i/>
          <w:iCs/>
          <w:sz w:val="18"/>
        </w:rPr>
        <w:t xml:space="preserve"> </w:t>
      </w:r>
      <w:r w:rsidRPr="00F45F2D">
        <w:rPr>
          <w:i/>
          <w:iCs/>
          <w:sz w:val="18"/>
        </w:rPr>
        <w:t>of</w:t>
      </w:r>
      <w:r w:rsidR="00A84868" w:rsidRPr="00F45F2D">
        <w:rPr>
          <w:i/>
          <w:iCs/>
          <w:sz w:val="18"/>
        </w:rPr>
        <w:t xml:space="preserve"> </w:t>
      </w:r>
      <w:r w:rsidRPr="00F45F2D">
        <w:rPr>
          <w:i/>
          <w:iCs/>
          <w:sz w:val="18"/>
        </w:rPr>
        <w:t>Labor,</w:t>
      </w:r>
      <w:r w:rsidR="00F45F2D" w:rsidRPr="00F45F2D">
        <w:rPr>
          <w:i/>
          <w:iCs/>
          <w:sz w:val="18"/>
        </w:rPr>
        <w:t xml:space="preserve"> </w:t>
      </w:r>
      <w:r w:rsidRPr="00F45F2D">
        <w:rPr>
          <w:i/>
          <w:iCs/>
          <w:sz w:val="18"/>
        </w:rPr>
        <w:t>Employment,</w:t>
      </w:r>
      <w:r w:rsidR="00F45F2D" w:rsidRPr="00F45F2D">
        <w:rPr>
          <w:i/>
          <w:iCs/>
          <w:sz w:val="18"/>
        </w:rPr>
        <w:t xml:space="preserve"> </w:t>
      </w:r>
      <w:r w:rsidRPr="00F45F2D">
        <w:rPr>
          <w:i/>
          <w:iCs/>
          <w:sz w:val="18"/>
        </w:rPr>
        <w:t>Veterans</w:t>
      </w:r>
      <w:r w:rsidR="00A84868" w:rsidRPr="00F45F2D">
        <w:rPr>
          <w:i/>
          <w:iCs/>
          <w:sz w:val="18"/>
        </w:rPr>
        <w:t xml:space="preserve"> </w:t>
      </w:r>
      <w:r w:rsidRPr="00F45F2D">
        <w:rPr>
          <w:i/>
          <w:iCs/>
          <w:sz w:val="18"/>
        </w:rPr>
        <w:t>and</w:t>
      </w:r>
      <w:r w:rsidR="00A84868" w:rsidRPr="00F45F2D">
        <w:rPr>
          <w:i/>
          <w:iCs/>
          <w:sz w:val="18"/>
        </w:rPr>
        <w:t xml:space="preserve"> </w:t>
      </w:r>
      <w:r w:rsidRPr="00F45F2D">
        <w:rPr>
          <w:i/>
          <w:iCs/>
          <w:sz w:val="18"/>
        </w:rPr>
        <w:t>Social</w:t>
      </w:r>
      <w:r w:rsidR="00A84868" w:rsidRPr="00F45F2D">
        <w:rPr>
          <w:i/>
          <w:iCs/>
          <w:sz w:val="18"/>
        </w:rPr>
        <w:t xml:space="preserve"> </w:t>
      </w:r>
      <w:r w:rsidRPr="00F45F2D">
        <w:rPr>
          <w:i/>
          <w:iCs/>
          <w:sz w:val="18"/>
        </w:rPr>
        <w:t>Affairs;</w:t>
      </w:r>
      <w:r w:rsidR="00F45F2D" w:rsidRPr="00F45F2D">
        <w:rPr>
          <w:i/>
          <w:iCs/>
          <w:sz w:val="18"/>
        </w:rPr>
        <w:t xml:space="preserve"> </w:t>
      </w:r>
      <w:r w:rsidRPr="00F45F2D">
        <w:rPr>
          <w:i/>
          <w:iCs/>
          <w:sz w:val="18"/>
        </w:rPr>
        <w:t>National</w:t>
      </w:r>
      <w:r w:rsidR="00A84868" w:rsidRPr="00F45F2D">
        <w:rPr>
          <w:i/>
          <w:iCs/>
          <w:sz w:val="18"/>
        </w:rPr>
        <w:t xml:space="preserve"> </w:t>
      </w:r>
      <w:r w:rsidRPr="00F45F2D">
        <w:rPr>
          <w:i/>
          <w:iCs/>
          <w:sz w:val="18"/>
        </w:rPr>
        <w:t>Employment</w:t>
      </w:r>
      <w:r w:rsidR="00A84868" w:rsidRPr="00F45F2D">
        <w:rPr>
          <w:i/>
          <w:iCs/>
          <w:sz w:val="18"/>
        </w:rPr>
        <w:t xml:space="preserve"> </w:t>
      </w:r>
      <w:r w:rsidRPr="00F45F2D">
        <w:rPr>
          <w:i/>
          <w:iCs/>
          <w:sz w:val="18"/>
        </w:rPr>
        <w:t>Service</w:t>
      </w:r>
      <w:r w:rsidR="00F45F2D" w:rsidRPr="00F45F2D">
        <w:rPr>
          <w:i/>
          <w:iCs/>
          <w:sz w:val="18"/>
        </w:rPr>
        <w:t>.</w:t>
      </w:r>
    </w:p>
    <w:p w14:paraId="23AAEB4A" w14:textId="59489828" w:rsidR="006F4FE8" w:rsidRPr="001021D1" w:rsidRDefault="006F4FE8" w:rsidP="004B2579">
      <w:pPr>
        <w:pStyle w:val="SingleTxtG"/>
      </w:pPr>
      <w:r w:rsidRPr="001021D1">
        <w:t>237.</w:t>
      </w:r>
      <w:r w:rsidRPr="001021D1">
        <w:tab/>
        <w:t>Every</w:t>
      </w:r>
      <w:r w:rsidR="00A84868">
        <w:t xml:space="preserve"> </w:t>
      </w:r>
      <w:r w:rsidRPr="001021D1">
        <w:t>year,</w:t>
      </w:r>
      <w:r w:rsidR="00A84868">
        <w:t xml:space="preserve"> </w:t>
      </w:r>
      <w:r w:rsidRPr="001021D1">
        <w:t>Ministry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Labor,</w:t>
      </w:r>
      <w:r w:rsidR="00A84868">
        <w:t xml:space="preserve"> </w:t>
      </w:r>
      <w:r w:rsidRPr="001021D1">
        <w:t>Employment,</w:t>
      </w:r>
      <w:r w:rsidR="00A84868">
        <w:t xml:space="preserve"> </w:t>
      </w:r>
      <w:r w:rsidRPr="001021D1">
        <w:t>Veterans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Social</w:t>
      </w:r>
      <w:r w:rsidR="00A84868">
        <w:t xml:space="preserve"> </w:t>
      </w:r>
      <w:r w:rsidRPr="001021D1">
        <w:t>Affairs</w:t>
      </w:r>
      <w:r w:rsidR="00A84868">
        <w:t xml:space="preserve"> </w:t>
      </w:r>
      <w:r w:rsidRPr="001021D1">
        <w:t>announces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calls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citizens</w:t>
      </w:r>
      <w:r w:rsidR="00CF659D">
        <w:t>’</w:t>
      </w:r>
      <w:r w:rsidR="00A84868">
        <w:t xml:space="preserve"> </w:t>
      </w:r>
      <w:r w:rsidRPr="001021D1">
        <w:t>associations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order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improve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position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disabilities.</w:t>
      </w:r>
      <w:r w:rsidR="00A84868">
        <w:t xml:space="preserve"> </w:t>
      </w:r>
      <w:r w:rsidRPr="001021D1">
        <w:t>Funds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competition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provided</w:t>
      </w:r>
      <w:r w:rsidR="00A84868">
        <w:t xml:space="preserve"> </w:t>
      </w:r>
      <w:r w:rsidRPr="001021D1">
        <w:t>within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budget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range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amount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about</w:t>
      </w:r>
      <w:r w:rsidR="00A84868">
        <w:t xml:space="preserve"> </w:t>
      </w:r>
      <w:r w:rsidRPr="001021D1">
        <w:t>200</w:t>
      </w:r>
      <w:r w:rsidR="00A84868">
        <w:t xml:space="preserve"> </w:t>
      </w:r>
      <w:r w:rsidRPr="001021D1">
        <w:t>million</w:t>
      </w:r>
      <w:r w:rsidR="00A84868">
        <w:t xml:space="preserve"> </w:t>
      </w:r>
      <w:r w:rsidRPr="001021D1">
        <w:t>dinars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year.</w:t>
      </w:r>
    </w:p>
    <w:p w14:paraId="6F114A2D" w14:textId="6C979AB3" w:rsidR="006F4FE8" w:rsidRPr="001021D1" w:rsidRDefault="006F4FE8" w:rsidP="004B2579">
      <w:pPr>
        <w:pStyle w:val="SingleTxtG"/>
      </w:pPr>
      <w:r w:rsidRPr="001021D1">
        <w:t>238.</w:t>
      </w:r>
      <w:r w:rsidRPr="001021D1">
        <w:tab/>
        <w:t>Ministry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Culture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Information</w:t>
      </w:r>
      <w:r w:rsidR="00A84868">
        <w:t xml:space="preserve"> </w:t>
      </w:r>
      <w:r w:rsidRPr="001021D1">
        <w:t>allocated</w:t>
      </w:r>
      <w:r w:rsidR="00A84868">
        <w:t xml:space="preserve"> </w:t>
      </w:r>
      <w:r w:rsidRPr="001021D1">
        <w:t>24</w:t>
      </w:r>
      <w:r w:rsidR="00A84868">
        <w:t xml:space="preserve"> </w:t>
      </w:r>
      <w:r w:rsidRPr="001021D1">
        <w:t>million</w:t>
      </w:r>
      <w:r w:rsidR="00A84868">
        <w:t xml:space="preserve"> </w:t>
      </w:r>
      <w:r w:rsidRPr="001021D1">
        <w:t>dinars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53</w:t>
      </w:r>
      <w:r w:rsidR="00A84868">
        <w:t xml:space="preserve"> </w:t>
      </w:r>
      <w:r w:rsidRPr="001021D1">
        <w:t>projects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co-financing</w:t>
      </w:r>
      <w:r w:rsidR="00A84868">
        <w:t xml:space="preserve"> </w:t>
      </w:r>
      <w:r w:rsidRPr="001021D1">
        <w:t>media</w:t>
      </w:r>
      <w:r w:rsidR="00A84868">
        <w:t xml:space="preserve"> </w:t>
      </w:r>
      <w:r w:rsidRPr="001021D1">
        <w:t>content</w:t>
      </w:r>
      <w:r w:rsidR="00A84868">
        <w:t xml:space="preserve"> </w:t>
      </w:r>
      <w:r w:rsidRPr="001021D1">
        <w:t>production</w:t>
      </w:r>
      <w:r w:rsidR="00A84868">
        <w:t xml:space="preserve"> </w:t>
      </w:r>
      <w:r w:rsidRPr="001021D1">
        <w:t>projects</w:t>
      </w:r>
      <w:r w:rsidR="00A84868">
        <w:t xml:space="preserve"> </w:t>
      </w:r>
      <w:r w:rsidRPr="001021D1">
        <w:t>intended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people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disabilities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2018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2019.</w:t>
      </w:r>
      <w:r w:rsidR="00A84868">
        <w:t xml:space="preserve"> </w:t>
      </w:r>
      <w:r w:rsidRPr="001021D1">
        <w:t>Also,</w:t>
      </w:r>
      <w:r w:rsidR="00A84868">
        <w:t xml:space="preserve"> </w:t>
      </w:r>
      <w:r w:rsidRPr="001021D1">
        <w:t>87</w:t>
      </w:r>
      <w:r w:rsidR="00A84868">
        <w:t xml:space="preserve"> </w:t>
      </w:r>
      <w:r w:rsidRPr="001021D1">
        <w:t>programs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field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cultural</w:t>
      </w:r>
      <w:r w:rsidR="00A84868">
        <w:t xml:space="preserve"> </w:t>
      </w:r>
      <w:r w:rsidRPr="001021D1">
        <w:t>activities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disabilities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supported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funds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amount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20</w:t>
      </w:r>
      <w:r w:rsidR="00A84868">
        <w:t xml:space="preserve"> </w:t>
      </w:r>
      <w:r w:rsidRPr="001021D1">
        <w:t>million</w:t>
      </w:r>
      <w:r w:rsidR="00A84868">
        <w:t xml:space="preserve"> </w:t>
      </w:r>
      <w:r w:rsidRPr="001021D1">
        <w:t>dinars.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realization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program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Association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Blind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Serbia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period</w:t>
      </w:r>
      <w:r w:rsidR="00A84868">
        <w:t xml:space="preserve"> </w:t>
      </w:r>
      <w:r w:rsidRPr="001021D1">
        <w:t>2018</w:t>
      </w:r>
      <w:r w:rsidR="009E2DB7">
        <w:t>–</w:t>
      </w:r>
      <w:r w:rsidRPr="001021D1">
        <w:t>2020,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ministry</w:t>
      </w:r>
      <w:r w:rsidR="00A84868">
        <w:t xml:space="preserve"> </w:t>
      </w:r>
      <w:r w:rsidRPr="001021D1">
        <w:t>designated</w:t>
      </w:r>
      <w:r w:rsidR="00A84868">
        <w:t xml:space="preserve"> </w:t>
      </w:r>
      <w:r w:rsidRPr="001021D1">
        <w:t>45</w:t>
      </w:r>
      <w:r w:rsidR="00A84868">
        <w:t xml:space="preserve"> </w:t>
      </w:r>
      <w:r w:rsidRPr="001021D1">
        <w:t>million</w:t>
      </w:r>
      <w:r w:rsidR="00A84868">
        <w:t xml:space="preserve"> </w:t>
      </w:r>
      <w:r w:rsidRPr="001021D1">
        <w:t>dinars.</w:t>
      </w:r>
    </w:p>
    <w:p w14:paraId="05578774" w14:textId="29B2374D" w:rsidR="006F4FE8" w:rsidRPr="001021D1" w:rsidRDefault="006F4FE8" w:rsidP="004B2579">
      <w:pPr>
        <w:pStyle w:val="SingleTxtG"/>
      </w:pPr>
      <w:r w:rsidRPr="001021D1">
        <w:t>239.</w:t>
      </w:r>
      <w:r w:rsidRPr="001021D1">
        <w:tab/>
        <w:t>In</w:t>
      </w:r>
      <w:r w:rsidR="00A84868">
        <w:t xml:space="preserve"> </w:t>
      </w:r>
      <w:r w:rsidRPr="001021D1">
        <w:t>order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increase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accessibility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program</w:t>
      </w:r>
      <w:r w:rsidR="00A84868">
        <w:t xml:space="preserve"> </w:t>
      </w:r>
      <w:r w:rsidRPr="001021D1">
        <w:t>content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disabilities,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Regulatory</w:t>
      </w:r>
      <w:r w:rsidR="00A84868">
        <w:t xml:space="preserve"> </w:t>
      </w:r>
      <w:r w:rsidRPr="001021D1">
        <w:t>Body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Electronic</w:t>
      </w:r>
      <w:r w:rsidR="00A84868">
        <w:t xml:space="preserve"> </w:t>
      </w:r>
      <w:r w:rsidRPr="001021D1">
        <w:t>Media</w:t>
      </w:r>
      <w:r w:rsidR="00A84868">
        <w:t xml:space="preserve"> </w:t>
      </w:r>
      <w:r w:rsidRPr="001021D1">
        <w:t>(REM)</w:t>
      </w:r>
      <w:r w:rsidR="00A84868">
        <w:t xml:space="preserve"> </w:t>
      </w:r>
      <w:r w:rsidRPr="001021D1">
        <w:t>recommended</w:t>
      </w:r>
      <w:r w:rsidR="00A84868">
        <w:t xml:space="preserve"> </w:t>
      </w:r>
      <w:r w:rsidRPr="001021D1">
        <w:t>subtitling</w:t>
      </w:r>
      <w:r w:rsidR="00A84868">
        <w:t xml:space="preserve"> </w:t>
      </w:r>
      <w:r w:rsidRPr="001021D1">
        <w:t>quotas,</w:t>
      </w:r>
      <w:r w:rsidR="00A84868">
        <w:t xml:space="preserve"> </w:t>
      </w:r>
      <w:r w:rsidRPr="001021D1">
        <w:t>audio</w:t>
      </w:r>
      <w:r w:rsidR="00A84868">
        <w:t xml:space="preserve"> </w:t>
      </w:r>
      <w:r w:rsidRPr="001021D1">
        <w:t>descriptions,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specific</w:t>
      </w:r>
      <w:r w:rsidR="00A84868">
        <w:t xml:space="preserve"> </w:t>
      </w:r>
      <w:r w:rsidRPr="001021D1">
        <w:t>provisions</w:t>
      </w:r>
      <w:r w:rsidR="00A84868">
        <w:t xml:space="preserve"> </w:t>
      </w:r>
      <w:r w:rsidRPr="001021D1">
        <w:t>related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accessibility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disabilities,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bylaw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logical</w:t>
      </w:r>
      <w:r w:rsidR="00A84868">
        <w:t xml:space="preserve"> </w:t>
      </w:r>
      <w:r w:rsidRPr="001021D1">
        <w:t>numbering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television</w:t>
      </w:r>
      <w:r w:rsidR="00A84868">
        <w:t xml:space="preserve"> </w:t>
      </w:r>
      <w:r w:rsidRPr="001021D1">
        <w:t>channels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adopted.</w:t>
      </w:r>
      <w:r w:rsidR="00A84868">
        <w:t xml:space="preserve"> </w:t>
      </w:r>
      <w:r w:rsidRPr="001021D1">
        <w:t>Easily</w:t>
      </w:r>
      <w:r w:rsidR="00A84868">
        <w:t xml:space="preserve"> </w:t>
      </w:r>
      <w:r w:rsidRPr="001021D1">
        <w:t>understandable</w:t>
      </w:r>
      <w:r w:rsidR="00A84868">
        <w:t xml:space="preserve"> </w:t>
      </w:r>
      <w:r w:rsidRPr="001021D1">
        <w:lastRenderedPageBreak/>
        <w:t>and</w:t>
      </w:r>
      <w:r w:rsidR="00A84868">
        <w:t xml:space="preserve"> </w:t>
      </w:r>
      <w:r w:rsidRPr="001021D1">
        <w:t>accessible</w:t>
      </w:r>
      <w:r w:rsidR="00A84868">
        <w:t xml:space="preserve"> </w:t>
      </w:r>
      <w:r w:rsidRPr="001021D1">
        <w:t>information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pandemic</w:t>
      </w:r>
      <w:r w:rsidR="00A84868">
        <w:t xml:space="preserve"> </w:t>
      </w:r>
      <w:r w:rsidRPr="001021D1">
        <w:t>measures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shared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government</w:t>
      </w:r>
      <w:r w:rsidR="00A84868">
        <w:t xml:space="preserve"> </w:t>
      </w:r>
      <w:r w:rsidRPr="001021D1">
        <w:t>ministries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services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relevant</w:t>
      </w:r>
      <w:r w:rsidR="00A84868">
        <w:t xml:space="preserve"> </w:t>
      </w:r>
      <w:r w:rsidRPr="001021D1">
        <w:t>websites,</w:t>
      </w:r>
      <w:r w:rsidR="00A84868">
        <w:t xml:space="preserve"> </w:t>
      </w:r>
      <w:r w:rsidRPr="001021D1">
        <w:t>including</w:t>
      </w:r>
      <w:r w:rsidR="00A84868">
        <w:t xml:space="preserve"> </w:t>
      </w:r>
      <w:r w:rsidRPr="001021D1">
        <w:t>campaigns</w:t>
      </w:r>
      <w:r w:rsidR="00A84868">
        <w:t xml:space="preserve"> </w:t>
      </w:r>
      <w:r w:rsidRPr="001021D1">
        <w:t>conducted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civil</w:t>
      </w:r>
      <w:r w:rsidR="00A84868">
        <w:t xml:space="preserve"> </w:t>
      </w:r>
      <w:r w:rsidRPr="001021D1">
        <w:t>society</w:t>
      </w:r>
      <w:r w:rsidR="00A84868">
        <w:t xml:space="preserve"> </w:t>
      </w:r>
      <w:r w:rsidRPr="001021D1">
        <w:t>organizations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virus</w:t>
      </w:r>
      <w:r w:rsidR="00A84868">
        <w:t xml:space="preserve"> </w:t>
      </w:r>
      <w:r w:rsidRPr="001021D1">
        <w:t>protection.</w:t>
      </w:r>
    </w:p>
    <w:p w14:paraId="09F41E39" w14:textId="77777777" w:rsidR="006F4FE8" w:rsidRPr="003F5ACD" w:rsidRDefault="006F4FE8" w:rsidP="00BB099A">
      <w:pPr>
        <w:pStyle w:val="H23G"/>
      </w:pPr>
      <w:r w:rsidRPr="001021D1">
        <w:tab/>
      </w:r>
      <w:r w:rsidRPr="001021D1">
        <w:tab/>
      </w:r>
      <w:r w:rsidRPr="003F5ACD">
        <w:t>Women</w:t>
      </w:r>
    </w:p>
    <w:p w14:paraId="75382335" w14:textId="4594E4A0" w:rsidR="006F4FE8" w:rsidRPr="001021D1" w:rsidRDefault="006F4FE8" w:rsidP="004B2579">
      <w:pPr>
        <w:pStyle w:val="SingleTxtG"/>
      </w:pPr>
      <w:r w:rsidRPr="001021D1">
        <w:t>240.</w:t>
      </w:r>
      <w:r w:rsidRPr="001021D1">
        <w:tab/>
        <w:t>Institutional,</w:t>
      </w:r>
      <w:r w:rsidR="00A84868">
        <w:t xml:space="preserve"> </w:t>
      </w:r>
      <w:r w:rsidRPr="001021D1">
        <w:t>normative,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strategic</w:t>
      </w:r>
      <w:r w:rsidR="00A84868">
        <w:t xml:space="preserve"> </w:t>
      </w:r>
      <w:r w:rsidRPr="001021D1">
        <w:t>framework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field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improving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position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women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established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RS.</w:t>
      </w:r>
    </w:p>
    <w:p w14:paraId="05AB926E" w14:textId="75B0902A" w:rsidR="006F4FE8" w:rsidRPr="00F40EC8" w:rsidRDefault="006F4FE8" w:rsidP="004B2579">
      <w:pPr>
        <w:pStyle w:val="SingleTxtG"/>
        <w:rPr>
          <w:lang w:val="sr-Cyrl-RS"/>
        </w:rPr>
      </w:pPr>
      <w:r w:rsidRPr="00F40EC8">
        <w:rPr>
          <w:lang w:val="sr-Cyrl-RS"/>
        </w:rPr>
        <w:t>241.</w:t>
      </w:r>
      <w:r w:rsidRPr="00F40EC8">
        <w:rPr>
          <w:lang w:val="sr-Cyrl-RS"/>
        </w:rPr>
        <w:tab/>
      </w:r>
      <w:r w:rsidRPr="001021D1">
        <w:t>Coordination</w:t>
      </w:r>
      <w:r w:rsidR="00A84868">
        <w:t xml:space="preserve"> </w:t>
      </w:r>
      <w:r w:rsidRPr="001021D1">
        <w:t>Body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Gender</w:t>
      </w:r>
      <w:r w:rsidR="00A84868">
        <w:t xml:space="preserve"> </w:t>
      </w:r>
      <w:r w:rsidRPr="001021D1">
        <w:t>Equality</w:t>
      </w:r>
      <w:r w:rsidR="00A84868">
        <w:t xml:space="preserve"> </w:t>
      </w:r>
      <w:r w:rsidRPr="001021D1">
        <w:t>(Koordinaciono</w:t>
      </w:r>
      <w:r w:rsidR="00A84868">
        <w:t xml:space="preserve"> </w:t>
      </w:r>
      <w:r w:rsidRPr="001021D1">
        <w:t>telo</w:t>
      </w:r>
      <w:r w:rsidR="00A84868">
        <w:t xml:space="preserve"> </w:t>
      </w:r>
      <w:r w:rsidRPr="001021D1">
        <w:t>za</w:t>
      </w:r>
      <w:r w:rsidR="00A84868">
        <w:t xml:space="preserve"> </w:t>
      </w:r>
      <w:r w:rsidRPr="001021D1">
        <w:t>rodnu</w:t>
      </w:r>
      <w:r w:rsidR="00A84868">
        <w:t xml:space="preserve"> </w:t>
      </w:r>
      <w:r w:rsidRPr="001021D1">
        <w:t>ravnopravnost</w:t>
      </w:r>
      <w:r w:rsidR="00A84868">
        <w:t xml:space="preserve"> </w:t>
      </w:r>
      <w:r w:rsidR="009E2DB7">
        <w:t>–</w:t>
      </w:r>
      <w:r w:rsidR="00A84868">
        <w:t xml:space="preserve"> </w:t>
      </w:r>
      <w:r w:rsidRPr="001021D1">
        <w:t>KTRR),</w:t>
      </w:r>
      <w:r w:rsidR="00A84868">
        <w:t xml:space="preserve"> </w:t>
      </w:r>
      <w:r w:rsidRPr="001021D1">
        <w:t>established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government</w:t>
      </w:r>
      <w:r w:rsidR="00A84868">
        <w:t xml:space="preserve"> </w:t>
      </w:r>
      <w:r w:rsidRPr="001021D1">
        <w:t>decision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2014,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headed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Deputy</w:t>
      </w:r>
      <w:r w:rsidR="00A84868">
        <w:t xml:space="preserve"> </w:t>
      </w:r>
      <w:r w:rsidRPr="001021D1">
        <w:t>Prime</w:t>
      </w:r>
      <w:r w:rsidR="00A84868">
        <w:t xml:space="preserve"> </w:t>
      </w:r>
      <w:r w:rsidRPr="001021D1">
        <w:t>Minister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undertaken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key</w:t>
      </w:r>
      <w:r w:rsidR="00A84868">
        <w:t xml:space="preserve"> </w:t>
      </w:r>
      <w:r w:rsidRPr="001021D1">
        <w:t>activities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past</w:t>
      </w:r>
      <w:r w:rsidR="00A84868">
        <w:t xml:space="preserve"> </w:t>
      </w:r>
      <w:r w:rsidRPr="001021D1">
        <w:t>period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terms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improving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position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women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promoting</w:t>
      </w:r>
      <w:r w:rsidR="00A84868">
        <w:t xml:space="preserve"> </w:t>
      </w:r>
      <w:r w:rsidRPr="001021D1">
        <w:t>gender</w:t>
      </w:r>
      <w:r w:rsidR="00A84868">
        <w:t xml:space="preserve"> </w:t>
      </w:r>
      <w:r w:rsidRPr="001021D1">
        <w:t>equality.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Gender</w:t>
      </w:r>
      <w:r w:rsidR="00A84868">
        <w:t xml:space="preserve"> </w:t>
      </w:r>
      <w:r w:rsidRPr="001021D1">
        <w:t>Equality</w:t>
      </w:r>
      <w:r w:rsidR="00A84868">
        <w:t xml:space="preserve"> </w:t>
      </w:r>
      <w:r w:rsidRPr="001021D1">
        <w:t>establishes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Coordination</w:t>
      </w:r>
      <w:r w:rsidR="00A84868">
        <w:t xml:space="preserve"> </w:t>
      </w:r>
      <w:r w:rsidRPr="001021D1">
        <w:t>Body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Gender</w:t>
      </w:r>
      <w:r w:rsidR="00A84868">
        <w:t xml:space="preserve"> </w:t>
      </w:r>
      <w:r w:rsidRPr="001021D1">
        <w:t>Equality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one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bodies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creates,</w:t>
      </w:r>
      <w:r w:rsidR="00A84868">
        <w:t xml:space="preserve"> </w:t>
      </w:r>
      <w:r w:rsidRPr="001021D1">
        <w:t>implements,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improves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policy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achieving</w:t>
      </w:r>
      <w:r w:rsidR="00A84868">
        <w:t xml:space="preserve"> </w:t>
      </w:r>
      <w:r w:rsidRPr="001021D1">
        <w:t>gender</w:t>
      </w:r>
      <w:r w:rsidR="00A84868">
        <w:t xml:space="preserve"> </w:t>
      </w:r>
      <w:r w:rsidRPr="001021D1">
        <w:t>equality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RS.</w:t>
      </w:r>
    </w:p>
    <w:p w14:paraId="221D4846" w14:textId="35B2AFB1" w:rsidR="006F4FE8" w:rsidRPr="001021D1" w:rsidRDefault="006F4FE8" w:rsidP="004B2579">
      <w:pPr>
        <w:pStyle w:val="SingleTxtG"/>
      </w:pPr>
      <w:r w:rsidRPr="001021D1">
        <w:t>242.</w:t>
      </w:r>
      <w:r w:rsidRPr="001021D1">
        <w:tab/>
        <w:t>Ministry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Social</w:t>
      </w:r>
      <w:r w:rsidR="00A84868">
        <w:t xml:space="preserve"> </w:t>
      </w:r>
      <w:r w:rsidRPr="001021D1">
        <w:t>Dialogue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established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2020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authority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perform</w:t>
      </w:r>
      <w:r w:rsidR="00A84868">
        <w:t xml:space="preserve"> </w:t>
      </w:r>
      <w:r w:rsidRPr="001021D1">
        <w:t>state</w:t>
      </w:r>
      <w:r w:rsidR="00A84868">
        <w:t xml:space="preserve"> </w:t>
      </w:r>
      <w:r w:rsidRPr="001021D1">
        <w:t>administration</w:t>
      </w:r>
      <w:r w:rsidR="00A84868">
        <w:t xml:space="preserve"> </w:t>
      </w:r>
      <w:r w:rsidRPr="001021D1">
        <w:t>tasks</w:t>
      </w:r>
      <w:r w:rsidR="00A84868">
        <w:t xml:space="preserve"> </w:t>
      </w:r>
      <w:r w:rsidRPr="001021D1">
        <w:t>related</w:t>
      </w:r>
      <w:r w:rsidR="00A84868">
        <w:t xml:space="preserve"> </w:t>
      </w:r>
      <w:r w:rsidRPr="001021D1">
        <w:t>to: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protection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promotion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rights;</w:t>
      </w:r>
      <w:r w:rsidR="00A84868">
        <w:t xml:space="preserve"> </w:t>
      </w:r>
      <w:r w:rsidRPr="001021D1">
        <w:t>drafting</w:t>
      </w:r>
      <w:r w:rsidR="00A84868">
        <w:t xml:space="preserve"> </w:t>
      </w:r>
      <w:r w:rsidRPr="001021D1">
        <w:t>regulations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rights;</w:t>
      </w:r>
      <w:r w:rsidR="00A84868">
        <w:t xml:space="preserve"> </w:t>
      </w:r>
      <w:r w:rsidRPr="001021D1">
        <w:t>monitoring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compliance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domestic</w:t>
      </w:r>
      <w:r w:rsidR="00A84868">
        <w:t xml:space="preserve"> </w:t>
      </w:r>
      <w:r w:rsidRPr="001021D1">
        <w:t>regulations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treaties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acts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issues</w:t>
      </w:r>
      <w:r w:rsidR="00A84868">
        <w:t xml:space="preserve"> </w:t>
      </w:r>
      <w:r w:rsidRPr="001021D1">
        <w:t>related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position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minorities;</w:t>
      </w:r>
      <w:r w:rsidR="00A84868">
        <w:t xml:space="preserve"> </w:t>
      </w:r>
      <w:r w:rsidRPr="001021D1">
        <w:t>gender</w:t>
      </w:r>
      <w:r w:rsidR="00A84868">
        <w:t xml:space="preserve"> </w:t>
      </w:r>
      <w:r w:rsidRPr="001021D1">
        <w:t>equality</w:t>
      </w:r>
      <w:r w:rsidR="00A84868">
        <w:t xml:space="preserve"> </w:t>
      </w:r>
      <w:r w:rsidRPr="001021D1">
        <w:t>issues;</w:t>
      </w:r>
      <w:r w:rsidR="00A84868">
        <w:t xml:space="preserve"> </w:t>
      </w:r>
      <w:r w:rsidRPr="001021D1">
        <w:t>anti-discrimination</w:t>
      </w:r>
      <w:r w:rsidR="00A84868">
        <w:t xml:space="preserve"> </w:t>
      </w:r>
      <w:r w:rsidRPr="001021D1">
        <w:t>policy;</w:t>
      </w:r>
      <w:r w:rsidR="00A84868">
        <w:t xml:space="preserve"> </w:t>
      </w:r>
      <w:r w:rsidRPr="001021D1">
        <w:t>creating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environment</w:t>
      </w:r>
      <w:r w:rsidR="00A84868">
        <w:t xml:space="preserve"> </w:t>
      </w:r>
      <w:r w:rsidRPr="001021D1">
        <w:t>conducive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development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civil</w:t>
      </w:r>
      <w:r w:rsidR="00A84868">
        <w:t xml:space="preserve"> </w:t>
      </w:r>
      <w:r w:rsidRPr="001021D1">
        <w:t>society.</w:t>
      </w:r>
    </w:p>
    <w:p w14:paraId="586A75C0" w14:textId="144486CD" w:rsidR="006F4FE8" w:rsidRPr="001021D1" w:rsidRDefault="006F4FE8" w:rsidP="004B2579">
      <w:pPr>
        <w:pStyle w:val="SingleTxtG"/>
      </w:pPr>
      <w:r w:rsidRPr="001021D1">
        <w:t>243.</w:t>
      </w:r>
      <w:r w:rsidRPr="001021D1">
        <w:tab/>
        <w:t>Women</w:t>
      </w:r>
      <w:r w:rsidR="00CF659D">
        <w:t>’</w:t>
      </w:r>
      <w:r w:rsidRPr="001021D1">
        <w:t>s</w:t>
      </w:r>
      <w:r w:rsidR="00A84868">
        <w:t xml:space="preserve"> </w:t>
      </w:r>
      <w:r w:rsidRPr="001021D1">
        <w:t>Parliamentary</w:t>
      </w:r>
      <w:r w:rsidR="00A84868">
        <w:t xml:space="preserve"> </w:t>
      </w:r>
      <w:r w:rsidRPr="001021D1">
        <w:t>Network</w:t>
      </w:r>
      <w:r w:rsidR="00A84868">
        <w:t xml:space="preserve"> </w:t>
      </w:r>
      <w:r w:rsidRPr="001021D1">
        <w:t>functions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informal</w:t>
      </w:r>
      <w:r w:rsidR="00A84868">
        <w:t xml:space="preserve"> </w:t>
      </w:r>
      <w:r w:rsidRPr="001021D1">
        <w:t>group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members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Serbian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Assembly,</w:t>
      </w:r>
      <w:r w:rsidR="00A84868">
        <w:t xml:space="preserve"> </w:t>
      </w:r>
      <w:r w:rsidRPr="001021D1">
        <w:t>regardless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party</w:t>
      </w:r>
      <w:r w:rsidR="00A84868">
        <w:t xml:space="preserve"> </w:t>
      </w:r>
      <w:r w:rsidRPr="001021D1">
        <w:t>affiliation,</w:t>
      </w:r>
      <w:r w:rsidR="00A84868">
        <w:t xml:space="preserve"> </w:t>
      </w:r>
      <w:r w:rsidRPr="001021D1">
        <w:t>participate</w:t>
      </w:r>
      <w:r w:rsidR="00A84868">
        <w:t xml:space="preserve"> </w:t>
      </w:r>
      <w:r w:rsidRPr="001021D1">
        <w:t>voluntarily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monitor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existing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solutions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field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women</w:t>
      </w:r>
      <w:r w:rsidR="00CF659D">
        <w:t>’</w:t>
      </w:r>
      <w:r w:rsidRPr="001021D1">
        <w:t>s</w:t>
      </w:r>
      <w:r w:rsidR="00A84868">
        <w:t xml:space="preserve"> </w:t>
      </w:r>
      <w:r w:rsidRPr="001021D1">
        <w:t>health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education,</w:t>
      </w:r>
      <w:r w:rsidR="00A84868">
        <w:t xml:space="preserve"> </w:t>
      </w:r>
      <w:r w:rsidRPr="001021D1">
        <w:t>combatting</w:t>
      </w:r>
      <w:r w:rsidR="00A84868">
        <w:t xml:space="preserve"> </w:t>
      </w:r>
      <w:r w:rsidRPr="001021D1">
        <w:t>violence</w:t>
      </w:r>
      <w:r w:rsidR="00A84868">
        <w:t xml:space="preserve"> </w:t>
      </w:r>
      <w:r w:rsidRPr="001021D1">
        <w:t>against</w:t>
      </w:r>
      <w:r w:rsidR="00A84868">
        <w:t xml:space="preserve"> </w:t>
      </w:r>
      <w:r w:rsidRPr="001021D1">
        <w:t>women,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women</w:t>
      </w:r>
      <w:r w:rsidR="00CF659D">
        <w:t>’</w:t>
      </w:r>
      <w:r w:rsidRPr="001021D1">
        <w:t>s</w:t>
      </w:r>
      <w:r w:rsidR="00A84868">
        <w:t xml:space="preserve"> </w:t>
      </w:r>
      <w:r w:rsidRPr="001021D1">
        <w:t>economic</w:t>
      </w:r>
      <w:r w:rsidR="00A84868">
        <w:t xml:space="preserve"> </w:t>
      </w:r>
      <w:r w:rsidRPr="001021D1">
        <w:t>empowerment.</w:t>
      </w:r>
    </w:p>
    <w:p w14:paraId="07343C2B" w14:textId="7F628722" w:rsidR="006F4FE8" w:rsidRPr="001021D1" w:rsidRDefault="006F4FE8" w:rsidP="004B2579">
      <w:pPr>
        <w:pStyle w:val="SingleTxtG"/>
      </w:pPr>
      <w:r w:rsidRPr="001021D1">
        <w:t>244.</w:t>
      </w:r>
      <w:r w:rsidRPr="001021D1">
        <w:tab/>
        <w:t>There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more</w:t>
      </w:r>
      <w:r w:rsidR="00A84868">
        <w:t xml:space="preserve"> </w:t>
      </w:r>
      <w:r w:rsidRPr="001021D1">
        <w:t>than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hundred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bodies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gender</w:t>
      </w:r>
      <w:r w:rsidR="00A84868">
        <w:t xml:space="preserve"> </w:t>
      </w:r>
      <w:r w:rsidRPr="001021D1">
        <w:t>equality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Serbia.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some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self-government</w:t>
      </w:r>
      <w:r w:rsidR="00A84868">
        <w:t xml:space="preserve"> </w:t>
      </w:r>
      <w:r w:rsidRPr="001021D1">
        <w:t>units,</w:t>
      </w:r>
      <w:r w:rsidR="00A84868">
        <w:t xml:space="preserve"> </w:t>
      </w:r>
      <w:r w:rsidRPr="001021D1">
        <w:t>there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parallel</w:t>
      </w:r>
      <w:r w:rsidR="00A84868">
        <w:t xml:space="preserve"> </w:t>
      </w:r>
      <w:r w:rsidRPr="001021D1">
        <w:t>bodies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gender</w:t>
      </w:r>
      <w:r w:rsidR="00A84868">
        <w:t xml:space="preserve"> </w:t>
      </w:r>
      <w:r w:rsidRPr="001021D1">
        <w:t>equality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official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charge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gender</w:t>
      </w:r>
      <w:r w:rsidR="00A84868">
        <w:t xml:space="preserve"> </w:t>
      </w:r>
      <w:r w:rsidRPr="001021D1">
        <w:t>equality</w:t>
      </w:r>
      <w:r w:rsidR="00A84868">
        <w:t xml:space="preserve"> </w:t>
      </w:r>
      <w:r w:rsidRPr="001021D1">
        <w:t>issues.</w:t>
      </w:r>
      <w:r w:rsidR="00A84868">
        <w:t xml:space="preserve"> </w:t>
      </w:r>
      <w:r w:rsidRPr="001021D1">
        <w:t>There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clear</w:t>
      </w:r>
      <w:r w:rsidR="00A84868">
        <w:t xml:space="preserve"> </w:t>
      </w:r>
      <w:r w:rsidRPr="001021D1">
        <w:t>political</w:t>
      </w:r>
      <w:r w:rsidR="00A84868">
        <w:t xml:space="preserve"> </w:t>
      </w:r>
      <w:r w:rsidRPr="001021D1">
        <w:t>will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support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efficient</w:t>
      </w:r>
      <w:r w:rsidR="00A84868">
        <w:t xml:space="preserve"> </w:t>
      </w:r>
      <w:r w:rsidRPr="001021D1">
        <w:t>functioning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these</w:t>
      </w:r>
      <w:r w:rsidR="00A84868">
        <w:t xml:space="preserve"> </w:t>
      </w:r>
      <w:r w:rsidRPr="001021D1">
        <w:t>bodies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establishment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functioning</w:t>
      </w:r>
      <w:r w:rsidR="00A84868">
        <w:t xml:space="preserve"> </w:t>
      </w:r>
      <w:r w:rsidRPr="001021D1">
        <w:t>horizontally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vertically</w:t>
      </w:r>
      <w:r w:rsidR="00A84868">
        <w:t xml:space="preserve"> </w:t>
      </w:r>
      <w:r w:rsidRPr="001021D1">
        <w:t>branched</w:t>
      </w:r>
      <w:r w:rsidR="00A84868">
        <w:t xml:space="preserve"> </w:t>
      </w:r>
      <w:r w:rsidRPr="001021D1">
        <w:t>system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organs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bodies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efficient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coordinated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equal</w:t>
      </w:r>
      <w:r w:rsidR="00A84868">
        <w:t xml:space="preserve"> </w:t>
      </w:r>
      <w:r w:rsidRPr="001021D1">
        <w:t>opportunities</w:t>
      </w:r>
      <w:r w:rsidR="00A84868">
        <w:t xml:space="preserve"> </w:t>
      </w:r>
      <w:r w:rsidRPr="001021D1">
        <w:t>policies.</w:t>
      </w:r>
    </w:p>
    <w:p w14:paraId="79F4E2EF" w14:textId="651EA1C2" w:rsidR="006F4FE8" w:rsidRPr="001021D1" w:rsidRDefault="006F4FE8" w:rsidP="004B2579">
      <w:pPr>
        <w:pStyle w:val="SingleTxtG"/>
      </w:pPr>
      <w:r w:rsidRPr="001021D1">
        <w:t>245.</w:t>
      </w:r>
      <w:r w:rsidRPr="001021D1">
        <w:tab/>
        <w:t>The</w:t>
      </w:r>
      <w:r w:rsidR="00A84868">
        <w:t xml:space="preserve"> </w:t>
      </w:r>
      <w:r w:rsidRPr="001021D1">
        <w:t>adoption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Gender</w:t>
      </w:r>
      <w:r w:rsidR="00A84868">
        <w:t xml:space="preserve"> </w:t>
      </w:r>
      <w:r w:rsidRPr="001021D1">
        <w:t>Equality</w:t>
      </w:r>
      <w:r w:rsidRPr="00154A22">
        <w:rPr>
          <w:rStyle w:val="FootnoteReference"/>
        </w:rPr>
        <w:footnoteReference w:id="231"/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May</w:t>
      </w:r>
      <w:r w:rsidR="00A84868">
        <w:t xml:space="preserve"> </w:t>
      </w:r>
      <w:r w:rsidRPr="001021D1">
        <w:t>20,</w:t>
      </w:r>
      <w:r w:rsidR="00A84868">
        <w:t xml:space="preserve"> </w:t>
      </w:r>
      <w:r w:rsidRPr="001021D1">
        <w:t>2021</w:t>
      </w:r>
      <w:r w:rsidR="00A84868">
        <w:t xml:space="preserve"> </w:t>
      </w:r>
      <w:r w:rsidRPr="001021D1">
        <w:t>further</w:t>
      </w:r>
      <w:r w:rsidR="00A84868">
        <w:t xml:space="preserve"> </w:t>
      </w:r>
      <w:r w:rsidRPr="001021D1">
        <w:t>significantly</w:t>
      </w:r>
      <w:r w:rsidR="00A84868">
        <w:t xml:space="preserve"> </w:t>
      </w:r>
      <w:r w:rsidRPr="001021D1">
        <w:t>improves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legislative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institutional</w:t>
      </w:r>
      <w:r w:rsidR="00A84868">
        <w:t xml:space="preserve"> </w:t>
      </w:r>
      <w:r w:rsidRPr="001021D1">
        <w:t>framework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area.</w:t>
      </w:r>
      <w:r w:rsidR="00A84868">
        <w:t xml:space="preserve"> </w:t>
      </w:r>
      <w:r w:rsidRPr="001021D1">
        <w:t>When</w:t>
      </w:r>
      <w:r w:rsidR="00A84868">
        <w:t xml:space="preserve"> </w:t>
      </w:r>
      <w:r w:rsidRPr="001021D1">
        <w:t>electing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appointing</w:t>
      </w:r>
      <w:r w:rsidR="00A84868">
        <w:t xml:space="preserve"> </w:t>
      </w:r>
      <w:r w:rsidRPr="001021D1">
        <w:t>permanent</w:t>
      </w:r>
      <w:r w:rsidR="00A84868">
        <w:t xml:space="preserve"> </w:t>
      </w:r>
      <w:r w:rsidRPr="001021D1">
        <w:t>delegations</w:t>
      </w:r>
      <w:r w:rsidR="00A84868">
        <w:t xml:space="preserve"> </w:t>
      </w:r>
      <w:r w:rsidRPr="001021D1">
        <w:t>representing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bodies,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least</w:t>
      </w:r>
      <w:r w:rsidR="00A84868">
        <w:t xml:space="preserve"> </w:t>
      </w:r>
      <w:r w:rsidRPr="001021D1">
        <w:t>40%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underrepresented</w:t>
      </w:r>
      <w:r w:rsidR="00A84868">
        <w:t xml:space="preserve"> </w:t>
      </w:r>
      <w:r w:rsidRPr="001021D1">
        <w:t>sex</w:t>
      </w:r>
      <w:r w:rsidR="00A84868">
        <w:t xml:space="preserve"> </w:t>
      </w:r>
      <w:r w:rsidRPr="001021D1">
        <w:t>must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achieved,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well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when</w:t>
      </w:r>
      <w:r w:rsidR="00A84868">
        <w:t xml:space="preserve"> </w:t>
      </w:r>
      <w:r w:rsidRPr="001021D1">
        <w:t>electing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appointing</w:t>
      </w:r>
      <w:r w:rsidR="00A84868">
        <w:t xml:space="preserve"> </w:t>
      </w:r>
      <w:r w:rsidRPr="001021D1">
        <w:t>certain</w:t>
      </w:r>
      <w:r w:rsidR="00A84868">
        <w:t xml:space="preserve"> </w:t>
      </w:r>
      <w:r w:rsidRPr="001021D1">
        <w:t>positions,</w:t>
      </w:r>
      <w:r w:rsidR="00A84868">
        <w:t xml:space="preserve"> </w:t>
      </w:r>
      <w:r w:rsidRPr="001021D1">
        <w:t>educating</w:t>
      </w:r>
      <w:r w:rsidR="00A84868">
        <w:t xml:space="preserve"> </w:t>
      </w:r>
      <w:r w:rsidRPr="001021D1">
        <w:t>working</w:t>
      </w:r>
      <w:r w:rsidR="00A84868">
        <w:t xml:space="preserve"> </w:t>
      </w:r>
      <w:r w:rsidRPr="001021D1">
        <w:t>bodies,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determining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composition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official</w:t>
      </w:r>
      <w:r w:rsidR="00A84868">
        <w:t xml:space="preserve"> </w:t>
      </w:r>
      <w:r w:rsidRPr="001021D1">
        <w:t>delegations.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also</w:t>
      </w:r>
      <w:r w:rsidR="00A84868">
        <w:t xml:space="preserve"> </w:t>
      </w:r>
      <w:r w:rsidRPr="001021D1">
        <w:t>stipulates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least</w:t>
      </w:r>
      <w:r w:rsidR="00A84868">
        <w:t xml:space="preserve"> </w:t>
      </w:r>
      <w:r w:rsidRPr="001021D1">
        <w:t>40%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representatives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underrepresented</w:t>
      </w:r>
      <w:r w:rsidR="00A84868">
        <w:t xml:space="preserve"> </w:t>
      </w:r>
      <w:r w:rsidRPr="001021D1">
        <w:t>sex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present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governing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supervisory</w:t>
      </w:r>
      <w:r w:rsidR="00A84868">
        <w:t xml:space="preserve"> </w:t>
      </w:r>
      <w:r w:rsidRPr="001021D1">
        <w:t>bodies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political</w:t>
      </w:r>
      <w:r w:rsidR="00A84868">
        <w:t xml:space="preserve"> </w:t>
      </w:r>
      <w:r w:rsidRPr="001021D1">
        <w:t>party,</w:t>
      </w:r>
      <w:r w:rsidR="00A84868">
        <w:t xml:space="preserve"> </w:t>
      </w:r>
      <w:r w:rsidRPr="001021D1">
        <w:t>trade</w:t>
      </w:r>
      <w:r w:rsidR="00A84868">
        <w:t xml:space="preserve"> </w:t>
      </w:r>
      <w:r w:rsidRPr="001021D1">
        <w:t>union</w:t>
      </w:r>
      <w:r w:rsidR="00A84868">
        <w:t xml:space="preserve"> </w:t>
      </w:r>
      <w:r w:rsidRPr="001021D1">
        <w:t>organization,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professional</w:t>
      </w:r>
      <w:r w:rsidR="00A84868">
        <w:t xml:space="preserve"> </w:t>
      </w:r>
      <w:r w:rsidRPr="001021D1">
        <w:t>association.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institution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unpaid</w:t>
      </w:r>
      <w:r w:rsidR="00A84868">
        <w:t xml:space="preserve"> </w:t>
      </w:r>
      <w:r w:rsidRPr="001021D1">
        <w:t>housework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officially</w:t>
      </w:r>
      <w:r w:rsidR="00A84868">
        <w:t xml:space="preserve"> </w:t>
      </w:r>
      <w:r w:rsidRPr="001021D1">
        <w:t>recognized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first</w:t>
      </w:r>
      <w:r w:rsidR="00A84868">
        <w:t xml:space="preserve"> </w:t>
      </w:r>
      <w:r w:rsidRPr="001021D1">
        <w:t>time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law.</w:t>
      </w:r>
      <w:r w:rsidR="00A84868">
        <w:t xml:space="preserve"> </w:t>
      </w:r>
      <w:r w:rsidRPr="001021D1">
        <w:t>Correspondingly,</w:t>
      </w:r>
      <w:r w:rsidR="00A84868">
        <w:t xml:space="preserve"> </w:t>
      </w:r>
      <w:r w:rsidRPr="001021D1">
        <w:t>it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planned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data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recorded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domestic</w:t>
      </w:r>
      <w:r w:rsidR="00A84868">
        <w:t xml:space="preserve"> </w:t>
      </w:r>
      <w:r w:rsidRPr="001021D1">
        <w:t>work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authorities,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obliged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publish</w:t>
      </w:r>
      <w:r w:rsidR="00A84868">
        <w:t xml:space="preserve"> </w:t>
      </w:r>
      <w:r w:rsidRPr="001021D1">
        <w:t>these</w:t>
      </w:r>
      <w:r w:rsidR="00A84868">
        <w:t xml:space="preserve"> </w:t>
      </w:r>
      <w:r w:rsidRPr="001021D1">
        <w:t>data</w:t>
      </w:r>
      <w:r w:rsidR="00A84868">
        <w:t xml:space="preserve"> </w:t>
      </w:r>
      <w:r w:rsidRPr="001021D1">
        <w:t>annually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administrative</w:t>
      </w:r>
      <w:r w:rsidR="00A84868">
        <w:t xml:space="preserve"> </w:t>
      </w:r>
      <w:r w:rsidRPr="001021D1">
        <w:t>data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order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determine</w:t>
      </w:r>
      <w:r w:rsidR="00A84868">
        <w:t xml:space="preserve"> </w:t>
      </w:r>
      <w:r w:rsidRPr="001021D1">
        <w:t>its</w:t>
      </w:r>
      <w:r w:rsidR="00A84868">
        <w:t xml:space="preserve"> </w:t>
      </w:r>
      <w:r w:rsidRPr="001021D1">
        <w:t>total</w:t>
      </w:r>
      <w:r w:rsidR="00A84868">
        <w:t xml:space="preserve"> </w:t>
      </w:r>
      <w:r w:rsidRPr="001021D1">
        <w:t>value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share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country</w:t>
      </w:r>
      <w:r w:rsidR="00CF659D">
        <w:t>’</w:t>
      </w:r>
      <w:r w:rsidRPr="001021D1">
        <w:t>s</w:t>
      </w:r>
      <w:r w:rsidR="00A84868">
        <w:t xml:space="preserve"> </w:t>
      </w:r>
      <w:r w:rsidRPr="001021D1">
        <w:t>gross</w:t>
      </w:r>
      <w:r w:rsidR="00A84868">
        <w:t xml:space="preserve"> </w:t>
      </w:r>
      <w:r w:rsidRPr="001021D1">
        <w:t>social</w:t>
      </w:r>
      <w:r w:rsidR="00A84868">
        <w:t xml:space="preserve"> </w:t>
      </w:r>
      <w:r w:rsidRPr="001021D1">
        <w:t>income.</w:t>
      </w:r>
    </w:p>
    <w:p w14:paraId="42B2D632" w14:textId="07F09C6E" w:rsidR="006F4FE8" w:rsidRPr="001021D1" w:rsidRDefault="006F4FE8" w:rsidP="004B2579">
      <w:pPr>
        <w:pStyle w:val="SingleTxtG"/>
      </w:pPr>
      <w:r w:rsidRPr="001021D1">
        <w:t>246.</w:t>
      </w:r>
      <w:r w:rsidRPr="001021D1">
        <w:tab/>
        <w:t>One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special</w:t>
      </w:r>
      <w:r w:rsidR="00A84868">
        <w:t xml:space="preserve"> </w:t>
      </w:r>
      <w:r w:rsidRPr="001021D1">
        <w:t>measures</w:t>
      </w:r>
      <w:r w:rsidR="00A84868">
        <w:t xml:space="preserve"> </w:t>
      </w:r>
      <w:r w:rsidRPr="001021D1">
        <w:t>envisaged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Gender</w:t>
      </w:r>
      <w:r w:rsidR="00A84868">
        <w:t xml:space="preserve"> </w:t>
      </w:r>
      <w:r w:rsidRPr="001021D1">
        <w:t>Equality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use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gender-sensitive</w:t>
      </w:r>
      <w:r w:rsidR="00A84868">
        <w:t xml:space="preserve"> </w:t>
      </w:r>
      <w:r w:rsidRPr="001021D1">
        <w:t>language,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obligatory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authorities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employers</w:t>
      </w:r>
      <w:r w:rsidR="00A84868">
        <w:t xml:space="preserve"> </w:t>
      </w:r>
      <w:r w:rsidRPr="001021D1">
        <w:t>who</w:t>
      </w:r>
      <w:r w:rsidR="00A84868">
        <w:t xml:space="preserve"> </w:t>
      </w:r>
      <w:r w:rsidRPr="001021D1">
        <w:t>perform</w:t>
      </w:r>
      <w:r w:rsidR="00A84868">
        <w:t xml:space="preserve"> </w:t>
      </w:r>
      <w:r w:rsidRPr="001021D1">
        <w:t>activities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field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education,</w:t>
      </w:r>
      <w:r w:rsidR="00A84868">
        <w:t xml:space="preserve"> </w:t>
      </w:r>
      <w:r w:rsidRPr="001021D1">
        <w:t>upbringing,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science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technological</w:t>
      </w:r>
      <w:r w:rsidR="00A84868">
        <w:t xml:space="preserve"> </w:t>
      </w:r>
      <w:r w:rsidRPr="001021D1">
        <w:t>development,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well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media,</w:t>
      </w:r>
      <w:r w:rsidR="00A84868">
        <w:t xml:space="preserve"> </w:t>
      </w:r>
      <w:r w:rsidRPr="001021D1">
        <w:t>while</w:t>
      </w:r>
      <w:r w:rsidR="00A84868">
        <w:t xml:space="preserve"> </w:t>
      </w:r>
      <w:r w:rsidRPr="001021D1">
        <w:t>others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authorities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obliged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monitor</w:t>
      </w:r>
      <w:r w:rsidR="00A84868">
        <w:t xml:space="preserve"> </w:t>
      </w:r>
      <w:r w:rsidRPr="001021D1">
        <w:t>its</w:t>
      </w:r>
      <w:r w:rsidR="00A84868">
        <w:t xml:space="preserve"> </w:t>
      </w:r>
      <w:r w:rsidRPr="001021D1">
        <w:t>implementation.</w:t>
      </w:r>
    </w:p>
    <w:p w14:paraId="61D0213E" w14:textId="7CEF552B" w:rsidR="006F4FE8" w:rsidRPr="001021D1" w:rsidRDefault="006F4FE8" w:rsidP="004B2579">
      <w:pPr>
        <w:pStyle w:val="SingleTxtG"/>
      </w:pPr>
      <w:r w:rsidRPr="001021D1">
        <w:t>247.</w:t>
      </w:r>
      <w:r w:rsidRPr="001021D1">
        <w:tab/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past</w:t>
      </w:r>
      <w:r w:rsidR="00A84868">
        <w:t xml:space="preserve"> </w:t>
      </w:r>
      <w:r w:rsidRPr="001021D1">
        <w:t>period,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strived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maintain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continuity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strategic</w:t>
      </w:r>
      <w:r w:rsidR="00A84868">
        <w:t xml:space="preserve"> </w:t>
      </w:r>
      <w:r w:rsidRPr="001021D1">
        <w:t>documents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accompanying</w:t>
      </w:r>
      <w:r w:rsidR="00A84868">
        <w:t xml:space="preserve"> </w:t>
      </w:r>
      <w:r w:rsidRPr="001021D1">
        <w:t>action</w:t>
      </w:r>
      <w:r w:rsidR="00A84868">
        <w:t xml:space="preserve"> </w:t>
      </w:r>
      <w:r w:rsidRPr="001021D1">
        <w:t>plans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context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women</w:t>
      </w:r>
      <w:r w:rsidR="00CF659D">
        <w:t>’</w:t>
      </w:r>
      <w:r w:rsidRPr="001021D1">
        <w:t>s</w:t>
      </w:r>
      <w:r w:rsidR="00A84868">
        <w:t xml:space="preserve"> </w:t>
      </w:r>
      <w:r w:rsidRPr="001021D1">
        <w:t>issues.</w:t>
      </w:r>
      <w:r w:rsidR="00A84868">
        <w:t xml:space="preserve"> </w:t>
      </w:r>
      <w:r w:rsidRPr="001021D1">
        <w:t>Continuity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achieved</w:t>
      </w:r>
      <w:r w:rsidR="00A84868">
        <w:t xml:space="preserve"> </w:t>
      </w:r>
      <w:r w:rsidRPr="001021D1">
        <w:t>primarily</w:t>
      </w:r>
      <w:r w:rsidR="00A84868">
        <w:t xml:space="preserve"> </w:t>
      </w:r>
      <w:r w:rsidRPr="001021D1">
        <w:t>through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adoption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Strategy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Gender</w:t>
      </w:r>
      <w:r w:rsidR="00A84868">
        <w:t xml:space="preserve"> </w:t>
      </w:r>
      <w:r w:rsidRPr="001021D1">
        <w:t>Equality,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Action</w:t>
      </w:r>
      <w:r w:rsidR="00A84868">
        <w:t xml:space="preserve"> </w:t>
      </w:r>
      <w:r w:rsidRPr="001021D1">
        <w:t>Plan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UN</w:t>
      </w:r>
      <w:r w:rsidR="00A84868">
        <w:t xml:space="preserve"> </w:t>
      </w:r>
      <w:r w:rsidRPr="001021D1">
        <w:t>Security</w:t>
      </w:r>
      <w:r w:rsidR="00A84868">
        <w:t xml:space="preserve"> </w:t>
      </w:r>
      <w:r w:rsidRPr="001021D1">
        <w:t>Council</w:t>
      </w:r>
      <w:r w:rsidR="00A84868">
        <w:t xml:space="preserve"> </w:t>
      </w:r>
      <w:r w:rsidRPr="001021D1">
        <w:t>Resolution</w:t>
      </w:r>
      <w:r w:rsidR="00A84868">
        <w:t xml:space="preserve"> </w:t>
      </w:r>
      <w:r w:rsidRPr="001021D1">
        <w:t>1325</w:t>
      </w:r>
      <w:r w:rsidR="00A84868">
        <w:t xml:space="preserve"> </w:t>
      </w:r>
      <w:r w:rsidR="009E2DB7">
        <w:t>–</w:t>
      </w:r>
      <w:r w:rsidR="00A84868">
        <w:t xml:space="preserve"> </w:t>
      </w:r>
      <w:r w:rsidRPr="001021D1">
        <w:t>Women,</w:t>
      </w:r>
      <w:r w:rsidR="00A84868">
        <w:t xml:space="preserve"> </w:t>
      </w:r>
      <w:r w:rsidRPr="001021D1">
        <w:lastRenderedPageBreak/>
        <w:t>Peace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Security,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Strategy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Prevention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Suppression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Trafficking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Beings,</w:t>
      </w:r>
      <w:r w:rsidR="00A84868">
        <w:t xml:space="preserve"> </w:t>
      </w:r>
      <w:r w:rsidRPr="001021D1">
        <w:t>Especially</w:t>
      </w:r>
      <w:r w:rsidR="00A84868">
        <w:t xml:space="preserve"> </w:t>
      </w:r>
      <w:r w:rsidRPr="001021D1">
        <w:t>Women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Children,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Protection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Victims.</w:t>
      </w:r>
    </w:p>
    <w:p w14:paraId="089822A4" w14:textId="0A1A4A0E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new</w:t>
      </w:r>
      <w:r w:rsidR="00A84868">
        <w:rPr>
          <w:bCs/>
        </w:rPr>
        <w:t xml:space="preserve"> </w:t>
      </w:r>
      <w:r w:rsidRPr="001021D1">
        <w:rPr>
          <w:bCs/>
          <w:i/>
          <w:iCs/>
        </w:rPr>
        <w:t>Strategy</w:t>
      </w:r>
      <w:r w:rsidR="00A84868">
        <w:rPr>
          <w:bCs/>
          <w:i/>
          <w:iCs/>
        </w:rPr>
        <w:t xml:space="preserve"> </w:t>
      </w:r>
      <w:r w:rsidRPr="001021D1">
        <w:rPr>
          <w:bCs/>
          <w:i/>
          <w:iCs/>
        </w:rPr>
        <w:t>for</w:t>
      </w:r>
      <w:r w:rsidR="00A84868">
        <w:rPr>
          <w:bCs/>
          <w:i/>
          <w:iCs/>
        </w:rPr>
        <w:t xml:space="preserve"> </w:t>
      </w:r>
      <w:r w:rsidRPr="001021D1">
        <w:rPr>
          <w:bCs/>
          <w:i/>
          <w:iCs/>
        </w:rPr>
        <w:t>Gender</w:t>
      </w:r>
      <w:r w:rsidR="00A84868">
        <w:rPr>
          <w:bCs/>
          <w:i/>
          <w:iCs/>
        </w:rPr>
        <w:t xml:space="preserve"> </w:t>
      </w:r>
      <w:r w:rsidRPr="001021D1">
        <w:rPr>
          <w:bCs/>
          <w:i/>
          <w:iCs/>
        </w:rPr>
        <w:t>Equality</w:t>
      </w:r>
      <w:r w:rsidR="00A84868">
        <w:rPr>
          <w:bCs/>
          <w:i/>
          <w:iCs/>
        </w:rPr>
        <w:t xml:space="preserve"> </w:t>
      </w:r>
      <w:r w:rsidRPr="001021D1">
        <w:rPr>
          <w:bCs/>
          <w:i/>
          <w:iCs/>
        </w:rPr>
        <w:t>2021</w:t>
      </w:r>
      <w:r w:rsidR="009E2DB7">
        <w:rPr>
          <w:bCs/>
          <w:i/>
          <w:iCs/>
        </w:rPr>
        <w:t>–</w:t>
      </w:r>
      <w:r w:rsidRPr="001021D1">
        <w:rPr>
          <w:bCs/>
          <w:i/>
          <w:iCs/>
        </w:rPr>
        <w:t>2030</w:t>
      </w:r>
      <w:r w:rsidRPr="00154A22">
        <w:rPr>
          <w:rStyle w:val="FootnoteReference"/>
        </w:rPr>
        <w:footnoteReference w:id="232"/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adopted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mid-October</w:t>
      </w:r>
      <w:r w:rsidR="00A84868">
        <w:rPr>
          <w:bCs/>
        </w:rPr>
        <w:t xml:space="preserve"> </w:t>
      </w:r>
      <w:r w:rsidRPr="001021D1">
        <w:rPr>
          <w:bCs/>
        </w:rPr>
        <w:t>2021.</w:t>
      </w:r>
    </w:p>
    <w:p w14:paraId="4F759C42" w14:textId="32C8403F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248.</w:t>
      </w:r>
      <w:r w:rsidRPr="001021D1">
        <w:rPr>
          <w:bCs/>
        </w:rPr>
        <w:tab/>
      </w:r>
      <w:r w:rsidRPr="001021D1">
        <w:rPr>
          <w:bCs/>
          <w:i/>
        </w:rPr>
        <w:t>Strategy</w:t>
      </w:r>
      <w:r w:rsidR="00A84868">
        <w:rPr>
          <w:bCs/>
          <w:i/>
        </w:rPr>
        <w:t xml:space="preserve"> </w:t>
      </w:r>
      <w:r w:rsidRPr="001021D1">
        <w:rPr>
          <w:bCs/>
          <w:i/>
        </w:rPr>
        <w:t>for</w:t>
      </w:r>
      <w:r w:rsidR="00A84868">
        <w:rPr>
          <w:bCs/>
          <w:i/>
        </w:rPr>
        <w:t xml:space="preserve"> </w:t>
      </w:r>
      <w:r w:rsidRPr="001021D1">
        <w:rPr>
          <w:bCs/>
          <w:i/>
        </w:rPr>
        <w:t>Preventing</w:t>
      </w:r>
      <w:r w:rsidR="00A84868">
        <w:rPr>
          <w:bCs/>
          <w:i/>
        </w:rPr>
        <w:t xml:space="preserve"> </w:t>
      </w:r>
      <w:r w:rsidRPr="001021D1">
        <w:rPr>
          <w:bCs/>
          <w:i/>
        </w:rPr>
        <w:t>and</w:t>
      </w:r>
      <w:r w:rsidR="00A84868">
        <w:rPr>
          <w:bCs/>
          <w:i/>
        </w:rPr>
        <w:t xml:space="preserve"> </w:t>
      </w:r>
      <w:r w:rsidRPr="001021D1">
        <w:rPr>
          <w:bCs/>
          <w:i/>
        </w:rPr>
        <w:t>Combating</w:t>
      </w:r>
      <w:r w:rsidR="00A84868">
        <w:rPr>
          <w:bCs/>
          <w:i/>
        </w:rPr>
        <w:t xml:space="preserve"> </w:t>
      </w:r>
      <w:r w:rsidRPr="001021D1">
        <w:rPr>
          <w:bCs/>
          <w:i/>
        </w:rPr>
        <w:t>Gender-Based</w:t>
      </w:r>
      <w:r w:rsidR="00A84868">
        <w:rPr>
          <w:bCs/>
          <w:i/>
        </w:rPr>
        <w:t xml:space="preserve"> </w:t>
      </w:r>
      <w:r w:rsidRPr="001021D1">
        <w:rPr>
          <w:bCs/>
          <w:i/>
        </w:rPr>
        <w:t>Violence</w:t>
      </w:r>
      <w:r w:rsidR="00A84868">
        <w:rPr>
          <w:bCs/>
          <w:i/>
        </w:rPr>
        <w:t xml:space="preserve"> </w:t>
      </w:r>
      <w:r w:rsidRPr="001021D1">
        <w:rPr>
          <w:bCs/>
          <w:i/>
        </w:rPr>
        <w:t>Against</w:t>
      </w:r>
      <w:r w:rsidR="00A84868">
        <w:rPr>
          <w:bCs/>
          <w:i/>
        </w:rPr>
        <w:t xml:space="preserve"> </w:t>
      </w:r>
      <w:r w:rsidRPr="001021D1">
        <w:rPr>
          <w:bCs/>
          <w:i/>
        </w:rPr>
        <w:t>Women</w:t>
      </w:r>
      <w:r w:rsidR="00A84868">
        <w:rPr>
          <w:bCs/>
          <w:i/>
        </w:rPr>
        <w:t xml:space="preserve"> </w:t>
      </w:r>
      <w:r w:rsidRPr="001021D1">
        <w:rPr>
          <w:bCs/>
          <w:i/>
        </w:rPr>
        <w:t>and</w:t>
      </w:r>
      <w:r w:rsidR="00A84868">
        <w:rPr>
          <w:bCs/>
          <w:i/>
        </w:rPr>
        <w:t xml:space="preserve"> </w:t>
      </w:r>
      <w:r w:rsidRPr="001021D1">
        <w:rPr>
          <w:bCs/>
          <w:i/>
        </w:rPr>
        <w:t>Domestic</w:t>
      </w:r>
      <w:r w:rsidR="00A84868">
        <w:rPr>
          <w:bCs/>
          <w:i/>
        </w:rPr>
        <w:t xml:space="preserve"> </w:t>
      </w:r>
      <w:r w:rsidRPr="001021D1">
        <w:rPr>
          <w:bCs/>
          <w:i/>
        </w:rPr>
        <w:t>Violence</w:t>
      </w:r>
      <w:r w:rsidR="00A84868">
        <w:rPr>
          <w:bCs/>
          <w:i/>
        </w:rPr>
        <w:t xml:space="preserve"> </w:t>
      </w:r>
      <w:r w:rsidRPr="001021D1">
        <w:rPr>
          <w:bCs/>
          <w:i/>
        </w:rPr>
        <w:t>2021–2025</w:t>
      </w:r>
      <w:r w:rsidRPr="00154A22">
        <w:rPr>
          <w:rStyle w:val="FootnoteReference"/>
        </w:rPr>
        <w:footnoteReference w:id="233"/>
      </w:r>
      <w:r w:rsidR="00A84868">
        <w:rPr>
          <w:bCs/>
        </w:rPr>
        <w:t xml:space="preserve"> </w:t>
      </w:r>
      <w:r w:rsidRPr="001021D1">
        <w:rPr>
          <w:bCs/>
          <w:iCs/>
        </w:rPr>
        <w:t>has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been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adopted.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Strategy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establishes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mechanisms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for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the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prevention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of,</w:t>
      </w:r>
      <w:r w:rsidR="00A84868">
        <w:rPr>
          <w:bCs/>
          <w:iCs/>
        </w:rPr>
        <w:t xml:space="preserve"> </w:t>
      </w:r>
      <w:r w:rsidRPr="001021D1">
        <w:t>protection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from,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and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sanctioning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of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gender-based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violence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against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women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and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domestic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violence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and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for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supporting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victims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of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such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violence,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as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well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as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for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monitoring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and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evaluating</w:t>
      </w:r>
      <w:r w:rsidR="00A84868">
        <w:rPr>
          <w:bCs/>
          <w:iCs/>
        </w:rPr>
        <w:t xml:space="preserve"> </w:t>
      </w:r>
      <w:r w:rsidRPr="001021D1">
        <w:rPr>
          <w:bCs/>
          <w:iCs/>
        </w:rPr>
        <w:t>strategy.</w:t>
      </w:r>
    </w:p>
    <w:p w14:paraId="6DF87008" w14:textId="06BC5E97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249.</w:t>
      </w:r>
      <w:r w:rsidRPr="001021D1">
        <w:rPr>
          <w:bCs/>
        </w:rPr>
        <w:tab/>
        <w:t>The</w:t>
      </w:r>
      <w:r w:rsidR="00A84868">
        <w:rPr>
          <w:bCs/>
        </w:rPr>
        <w:t xml:space="preserve"> </w:t>
      </w:r>
      <w:r w:rsidRPr="001021D1">
        <w:rPr>
          <w:bCs/>
        </w:rPr>
        <w:t>legislative</w:t>
      </w:r>
      <w:r w:rsidR="00A84868">
        <w:rPr>
          <w:bCs/>
        </w:rPr>
        <w:t xml:space="preserve"> </w:t>
      </w:r>
      <w:r w:rsidRPr="001021D1">
        <w:rPr>
          <w:bCs/>
        </w:rPr>
        <w:t>framework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RS,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past</w:t>
      </w:r>
      <w:r w:rsidR="00A84868">
        <w:rPr>
          <w:bCs/>
        </w:rPr>
        <w:t xml:space="preserve"> </w:t>
      </w:r>
      <w:r w:rsidRPr="001021D1">
        <w:rPr>
          <w:bCs/>
        </w:rPr>
        <w:t>period,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improved</w:t>
      </w:r>
      <w:r w:rsidR="00A84868">
        <w:rPr>
          <w:bCs/>
        </w:rPr>
        <w:t xml:space="preserve"> </w:t>
      </w:r>
      <w:r w:rsidRPr="001021D1">
        <w:rPr>
          <w:bCs/>
        </w:rPr>
        <w:t>both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amendments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existing</w:t>
      </w:r>
      <w:r w:rsidR="00A84868">
        <w:rPr>
          <w:bCs/>
        </w:rPr>
        <w:t xml:space="preserve"> </w:t>
      </w:r>
      <w:r w:rsidRPr="001021D1">
        <w:rPr>
          <w:bCs/>
        </w:rPr>
        <w:t>laws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adoption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new</w:t>
      </w:r>
      <w:r w:rsidR="00A84868">
        <w:rPr>
          <w:bCs/>
        </w:rPr>
        <w:t xml:space="preserve"> </w:t>
      </w:r>
      <w:r w:rsidRPr="001021D1">
        <w:rPr>
          <w:bCs/>
        </w:rPr>
        <w:t>laws.</w:t>
      </w:r>
      <w:r w:rsidR="00A84868">
        <w:rPr>
          <w:bCs/>
        </w:rPr>
        <w:t xml:space="preserve"> </w:t>
      </w:r>
      <w:r w:rsidRPr="001021D1">
        <w:rPr>
          <w:bCs/>
        </w:rPr>
        <w:t>They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contain</w:t>
      </w:r>
      <w:r w:rsidR="00A84868">
        <w:rPr>
          <w:bCs/>
        </w:rPr>
        <w:t xml:space="preserve"> </w:t>
      </w:r>
      <w:r w:rsidRPr="001021D1">
        <w:rPr>
          <w:bCs/>
        </w:rPr>
        <w:t>anti-discrimination</w:t>
      </w:r>
      <w:r w:rsidR="00A84868">
        <w:rPr>
          <w:bCs/>
        </w:rPr>
        <w:t xml:space="preserve"> </w:t>
      </w:r>
      <w:r w:rsidRPr="001021D1">
        <w:rPr>
          <w:bCs/>
        </w:rPr>
        <w:t>provisions.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laws</w:t>
      </w:r>
      <w:r w:rsidR="00A84868">
        <w:rPr>
          <w:bCs/>
        </w:rPr>
        <w:t xml:space="preserve"> </w:t>
      </w:r>
      <w:r w:rsidRPr="001021D1">
        <w:rPr>
          <w:bCs/>
        </w:rPr>
        <w:t>passed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previous</w:t>
      </w:r>
      <w:r w:rsidR="00A84868">
        <w:rPr>
          <w:bCs/>
        </w:rPr>
        <w:t xml:space="preserve"> </w:t>
      </w:r>
      <w:r w:rsidRPr="001021D1">
        <w:rPr>
          <w:bCs/>
        </w:rPr>
        <w:t>period,</w:t>
      </w:r>
      <w:r w:rsidR="00A84868">
        <w:rPr>
          <w:bCs/>
        </w:rPr>
        <w:t xml:space="preserve"> </w:t>
      </w:r>
      <w:r w:rsidRPr="001021D1">
        <w:rPr>
          <w:bCs/>
        </w:rPr>
        <w:t>most</w:t>
      </w:r>
      <w:r w:rsidR="00A84868">
        <w:rPr>
          <w:bCs/>
        </w:rPr>
        <w:t xml:space="preserve"> </w:t>
      </w:r>
      <w:r w:rsidRPr="001021D1">
        <w:rPr>
          <w:bCs/>
        </w:rPr>
        <w:t>significant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Prevention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Domestic</w:t>
      </w:r>
      <w:r w:rsidR="00A84868">
        <w:rPr>
          <w:bCs/>
        </w:rPr>
        <w:t xml:space="preserve"> </w:t>
      </w:r>
      <w:r w:rsidRPr="001021D1">
        <w:rPr>
          <w:bCs/>
        </w:rPr>
        <w:t>Violence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Free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Aid.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Code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also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significantly</w:t>
      </w:r>
      <w:r w:rsidR="00A84868">
        <w:rPr>
          <w:bCs/>
        </w:rPr>
        <w:t xml:space="preserve"> </w:t>
      </w:r>
      <w:r w:rsidRPr="001021D1">
        <w:rPr>
          <w:bCs/>
        </w:rPr>
        <w:t>improved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introducing</w:t>
      </w:r>
      <w:r w:rsidR="00A84868">
        <w:rPr>
          <w:bCs/>
        </w:rPr>
        <w:t xml:space="preserve"> </w:t>
      </w:r>
      <w:r w:rsidRPr="001021D1">
        <w:rPr>
          <w:bCs/>
        </w:rPr>
        <w:t>new</w:t>
      </w:r>
      <w:r w:rsidR="00A84868">
        <w:rPr>
          <w:bCs/>
        </w:rPr>
        <w:t xml:space="preserve"> </w:t>
      </w:r>
      <w:r w:rsidRPr="001021D1">
        <w:rPr>
          <w:bCs/>
        </w:rPr>
        <w:t>crimes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tougher</w:t>
      </w:r>
      <w:r w:rsidR="00A84868">
        <w:rPr>
          <w:bCs/>
        </w:rPr>
        <w:t xml:space="preserve"> </w:t>
      </w:r>
      <w:r w:rsidRPr="001021D1">
        <w:rPr>
          <w:bCs/>
        </w:rPr>
        <w:t>penalties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perpetrators.</w:t>
      </w:r>
      <w:r w:rsidR="00A84868">
        <w:rPr>
          <w:bCs/>
        </w:rPr>
        <w:t xml:space="preserve"> </w:t>
      </w:r>
      <w:r w:rsidRPr="001021D1">
        <w:rPr>
          <w:bCs/>
        </w:rPr>
        <w:t>Four</w:t>
      </w:r>
      <w:r w:rsidR="00A84868">
        <w:rPr>
          <w:bCs/>
        </w:rPr>
        <w:t xml:space="preserve"> </w:t>
      </w:r>
      <w:r w:rsidRPr="001021D1">
        <w:rPr>
          <w:bCs/>
        </w:rPr>
        <w:t>offenses</w:t>
      </w:r>
      <w:r w:rsidR="00A84868">
        <w:rPr>
          <w:bCs/>
        </w:rPr>
        <w:t xml:space="preserve"> </w:t>
      </w:r>
      <w:r w:rsidRPr="001021D1">
        <w:rPr>
          <w:bCs/>
        </w:rPr>
        <w:t>under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Council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Europe</w:t>
      </w:r>
      <w:r w:rsidR="00A84868">
        <w:rPr>
          <w:bCs/>
        </w:rPr>
        <w:t xml:space="preserve"> </w:t>
      </w:r>
      <w:r w:rsidRPr="001021D1">
        <w:rPr>
          <w:bCs/>
        </w:rPr>
        <w:t>Convention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Preventing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t>Combating</w:t>
      </w:r>
      <w:r w:rsidR="00A84868">
        <w:rPr>
          <w:bCs/>
        </w:rPr>
        <w:t xml:space="preserve"> </w:t>
      </w:r>
      <w:r w:rsidRPr="001021D1">
        <w:rPr>
          <w:bCs/>
        </w:rPr>
        <w:t>Violence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Women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Domestic</w:t>
      </w:r>
      <w:r w:rsidR="00A84868">
        <w:rPr>
          <w:bCs/>
        </w:rPr>
        <w:t xml:space="preserve"> </w:t>
      </w:r>
      <w:r w:rsidRPr="001021D1">
        <w:rPr>
          <w:bCs/>
        </w:rPr>
        <w:t>Violence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integrated</w:t>
      </w:r>
      <w:r w:rsidR="00A84868">
        <w:rPr>
          <w:bCs/>
        </w:rPr>
        <w:t xml:space="preserve"> </w:t>
      </w:r>
      <w:r w:rsidRPr="001021D1">
        <w:rPr>
          <w:bCs/>
        </w:rPr>
        <w:t>into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Code:</w:t>
      </w:r>
      <w:r w:rsidR="00A84868">
        <w:rPr>
          <w:bCs/>
        </w:rPr>
        <w:t xml:space="preserve"> </w:t>
      </w:r>
      <w:r w:rsidRPr="001021D1">
        <w:rPr>
          <w:bCs/>
        </w:rPr>
        <w:t>female</w:t>
      </w:r>
      <w:r w:rsidR="00A84868">
        <w:rPr>
          <w:bCs/>
        </w:rPr>
        <w:t xml:space="preserve"> </w:t>
      </w:r>
      <w:r w:rsidRPr="001021D1">
        <w:rPr>
          <w:bCs/>
        </w:rPr>
        <w:t>genital</w:t>
      </w:r>
      <w:r w:rsidR="00A84868">
        <w:rPr>
          <w:bCs/>
        </w:rPr>
        <w:t xml:space="preserve"> </w:t>
      </w:r>
      <w:r w:rsidRPr="001021D1">
        <w:rPr>
          <w:bCs/>
        </w:rPr>
        <w:t>mutilation</w:t>
      </w:r>
      <w:r w:rsidR="00A84868">
        <w:rPr>
          <w:bCs/>
        </w:rPr>
        <w:t xml:space="preserve"> </w:t>
      </w:r>
      <w:r w:rsidRPr="001021D1">
        <w:rPr>
          <w:bCs/>
        </w:rPr>
        <w:t>(Article</w:t>
      </w:r>
      <w:r w:rsidR="00A84868">
        <w:rPr>
          <w:bCs/>
        </w:rPr>
        <w:t xml:space="preserve"> </w:t>
      </w:r>
      <w:r w:rsidRPr="001021D1">
        <w:rPr>
          <w:bCs/>
        </w:rPr>
        <w:t>121a),</w:t>
      </w:r>
      <w:r w:rsidR="00A84868">
        <w:rPr>
          <w:bCs/>
        </w:rPr>
        <w:t xml:space="preserve"> </w:t>
      </w:r>
      <w:r w:rsidRPr="001021D1">
        <w:rPr>
          <w:bCs/>
        </w:rPr>
        <w:t>persecution</w:t>
      </w:r>
      <w:r w:rsidR="00A84868">
        <w:rPr>
          <w:bCs/>
        </w:rPr>
        <w:t xml:space="preserve"> </w:t>
      </w:r>
      <w:r w:rsidRPr="001021D1">
        <w:rPr>
          <w:bCs/>
        </w:rPr>
        <w:t>(Article</w:t>
      </w:r>
      <w:r w:rsidR="00A84868">
        <w:rPr>
          <w:bCs/>
        </w:rPr>
        <w:t xml:space="preserve"> </w:t>
      </w:r>
      <w:r w:rsidRPr="001021D1">
        <w:rPr>
          <w:bCs/>
        </w:rPr>
        <w:t>138a),</w:t>
      </w:r>
      <w:r w:rsidR="00A84868">
        <w:rPr>
          <w:bCs/>
        </w:rPr>
        <w:t xml:space="preserve"> </w:t>
      </w:r>
      <w:r w:rsidRPr="001021D1">
        <w:rPr>
          <w:bCs/>
        </w:rPr>
        <w:t>sexual</w:t>
      </w:r>
      <w:r w:rsidR="00A84868">
        <w:rPr>
          <w:bCs/>
        </w:rPr>
        <w:t xml:space="preserve"> </w:t>
      </w:r>
      <w:r w:rsidRPr="001021D1">
        <w:rPr>
          <w:bCs/>
        </w:rPr>
        <w:t>harassment</w:t>
      </w:r>
      <w:r w:rsidR="00A84868">
        <w:rPr>
          <w:bCs/>
        </w:rPr>
        <w:t xml:space="preserve"> </w:t>
      </w:r>
      <w:r w:rsidRPr="001021D1">
        <w:rPr>
          <w:bCs/>
        </w:rPr>
        <w:t>(Article</w:t>
      </w:r>
      <w:r w:rsidR="00A84868">
        <w:rPr>
          <w:bCs/>
        </w:rPr>
        <w:t xml:space="preserve"> </w:t>
      </w:r>
      <w:r w:rsidRPr="001021D1">
        <w:rPr>
          <w:bCs/>
        </w:rPr>
        <w:t>182a),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forced</w:t>
      </w:r>
      <w:r w:rsidR="00A84868">
        <w:rPr>
          <w:bCs/>
        </w:rPr>
        <w:t xml:space="preserve"> </w:t>
      </w:r>
      <w:r w:rsidRPr="001021D1">
        <w:rPr>
          <w:bCs/>
        </w:rPr>
        <w:t>marriage</w:t>
      </w:r>
      <w:r w:rsidR="00A84868">
        <w:rPr>
          <w:bCs/>
        </w:rPr>
        <w:t xml:space="preserve"> </w:t>
      </w:r>
      <w:r w:rsidRPr="001021D1">
        <w:rPr>
          <w:bCs/>
        </w:rPr>
        <w:t>(Article</w:t>
      </w:r>
      <w:r w:rsidR="00A84868">
        <w:rPr>
          <w:bCs/>
        </w:rPr>
        <w:t xml:space="preserve"> </w:t>
      </w:r>
      <w:r w:rsidRPr="001021D1">
        <w:rPr>
          <w:bCs/>
        </w:rPr>
        <w:t>187a).</w:t>
      </w:r>
    </w:p>
    <w:p w14:paraId="6EEEDDDC" w14:textId="67827B69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250.</w:t>
      </w:r>
      <w:r w:rsidRPr="001021D1">
        <w:rPr>
          <w:bCs/>
        </w:rPr>
        <w:tab/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Financial</w:t>
      </w:r>
      <w:r w:rsidR="00A84868">
        <w:rPr>
          <w:bCs/>
        </w:rPr>
        <w:t xml:space="preserve"> </w:t>
      </w:r>
      <w:r w:rsidRPr="001021D1">
        <w:rPr>
          <w:bCs/>
        </w:rPr>
        <w:t>Support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Families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expands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scope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beneficiaries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these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t>facilitates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process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exercising</w:t>
      </w:r>
      <w:r w:rsidR="00A84868">
        <w:rPr>
          <w:bCs/>
        </w:rPr>
        <w:t xml:space="preserve"> </w:t>
      </w:r>
      <w:r w:rsidRPr="001021D1">
        <w:rPr>
          <w:bCs/>
        </w:rPr>
        <w:t>them.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first</w:t>
      </w:r>
      <w:r w:rsidR="00A84868">
        <w:rPr>
          <w:bCs/>
        </w:rPr>
        <w:t xml:space="preserve"> </w:t>
      </w:r>
      <w:r w:rsidRPr="001021D1">
        <w:rPr>
          <w:bCs/>
        </w:rPr>
        <w:t>time,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compensation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birth,</w:t>
      </w:r>
      <w:r w:rsidR="00A84868">
        <w:rPr>
          <w:bCs/>
        </w:rPr>
        <w:t xml:space="preserve"> </w:t>
      </w:r>
      <w:r w:rsidRPr="001021D1">
        <w:rPr>
          <w:bCs/>
        </w:rPr>
        <w:t>care,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special</w:t>
      </w:r>
      <w:r w:rsidR="00A84868">
        <w:rPr>
          <w:bCs/>
        </w:rPr>
        <w:t xml:space="preserve"> </w:t>
      </w:r>
      <w:r w:rsidRPr="001021D1">
        <w:rPr>
          <w:bCs/>
        </w:rPr>
        <w:t>care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child</w:t>
      </w:r>
      <w:r w:rsidR="00A84868">
        <w:rPr>
          <w:bCs/>
        </w:rPr>
        <w:t xml:space="preserve"> </w:t>
      </w:r>
      <w:r w:rsidRPr="001021D1">
        <w:rPr>
          <w:bCs/>
        </w:rPr>
        <w:t>can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exercised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mother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unemployed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time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child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birth,</w:t>
      </w:r>
      <w:r w:rsidR="00A84868">
        <w:rPr>
          <w:bCs/>
        </w:rPr>
        <w:t xml:space="preserve"> </w:t>
      </w:r>
      <w:r w:rsidRPr="001021D1">
        <w:rPr>
          <w:bCs/>
        </w:rPr>
        <w:t>i.e.,</w:t>
      </w:r>
      <w:r w:rsidR="00A84868">
        <w:rPr>
          <w:bCs/>
        </w:rPr>
        <w:t xml:space="preserve"> </w:t>
      </w:r>
      <w:r w:rsidRPr="001021D1">
        <w:rPr>
          <w:bCs/>
        </w:rPr>
        <w:t>who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self-sustained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sustained</w:t>
      </w:r>
      <w:r w:rsidR="00A84868">
        <w:rPr>
          <w:bCs/>
        </w:rPr>
        <w:t xml:space="preserve"> </w:t>
      </w:r>
      <w:r w:rsidRPr="001021D1">
        <w:rPr>
          <w:bCs/>
        </w:rPr>
        <w:t>through</w:t>
      </w:r>
      <w:r w:rsidR="00A84868">
        <w:rPr>
          <w:bCs/>
        </w:rPr>
        <w:t xml:space="preserve"> </w:t>
      </w:r>
      <w:r w:rsidRPr="001021D1">
        <w:rPr>
          <w:bCs/>
        </w:rPr>
        <w:t>personal/domestic</w:t>
      </w:r>
      <w:r w:rsidR="00A84868">
        <w:rPr>
          <w:bCs/>
        </w:rPr>
        <w:t xml:space="preserve"> </w:t>
      </w:r>
      <w:r w:rsidRPr="001021D1">
        <w:rPr>
          <w:bCs/>
        </w:rPr>
        <w:t>agricultural</w:t>
      </w:r>
      <w:r w:rsidR="00A84868">
        <w:rPr>
          <w:bCs/>
        </w:rPr>
        <w:t xml:space="preserve"> </w:t>
      </w:r>
      <w:r w:rsidRPr="001021D1">
        <w:rPr>
          <w:bCs/>
        </w:rPr>
        <w:t>production.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leave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purpose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caring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child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also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used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child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father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agreement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mother.</w:t>
      </w:r>
    </w:p>
    <w:p w14:paraId="5CC243F8" w14:textId="2CB72028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251.</w:t>
      </w:r>
      <w:r w:rsidRPr="001021D1">
        <w:rPr>
          <w:bCs/>
        </w:rPr>
        <w:tab/>
        <w:t>From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entering</w:t>
      </w:r>
      <w:r w:rsidR="00A84868">
        <w:rPr>
          <w:bCs/>
        </w:rPr>
        <w:t xml:space="preserve"> </w:t>
      </w:r>
      <w:r w:rsidRPr="001021D1">
        <w:rPr>
          <w:bCs/>
        </w:rPr>
        <w:t>into</w:t>
      </w:r>
      <w:r w:rsidR="00A84868">
        <w:rPr>
          <w:bCs/>
        </w:rPr>
        <w:t xml:space="preserve"> </w:t>
      </w:r>
      <w:r w:rsidRPr="001021D1">
        <w:rPr>
          <w:bCs/>
        </w:rPr>
        <w:t>effect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Prevention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Domestic</w:t>
      </w:r>
      <w:r w:rsidR="00A84868">
        <w:rPr>
          <w:bCs/>
        </w:rPr>
        <w:t xml:space="preserve"> </w:t>
      </w:r>
      <w:r w:rsidRPr="001021D1">
        <w:rPr>
          <w:bCs/>
        </w:rPr>
        <w:t>Violence,</w:t>
      </w:r>
      <w:r w:rsidRPr="00154A22">
        <w:rPr>
          <w:rStyle w:val="FootnoteReference"/>
        </w:rPr>
        <w:footnoteReference w:id="234"/>
      </w:r>
      <w:r w:rsidR="00A84868">
        <w:rPr>
          <w:bCs/>
        </w:rPr>
        <w:t xml:space="preserve"> </w:t>
      </w:r>
      <w:r w:rsidRPr="001021D1">
        <w:rPr>
          <w:bCs/>
        </w:rPr>
        <w:t>i.e.,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June</w:t>
      </w:r>
      <w:r w:rsidR="00A84868">
        <w:rPr>
          <w:bCs/>
        </w:rPr>
        <w:t xml:space="preserve"> </w:t>
      </w:r>
      <w:r w:rsidRPr="001021D1">
        <w:rPr>
          <w:bCs/>
        </w:rPr>
        <w:t>2017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April</w:t>
      </w:r>
      <w:r w:rsidR="00A84868">
        <w:rPr>
          <w:bCs/>
        </w:rPr>
        <w:t xml:space="preserve"> </w:t>
      </w:r>
      <w:r w:rsidRPr="001021D1">
        <w:rPr>
          <w:bCs/>
        </w:rPr>
        <w:t>30,</w:t>
      </w:r>
      <w:r w:rsidR="00A84868">
        <w:rPr>
          <w:bCs/>
        </w:rPr>
        <w:t xml:space="preserve"> </w:t>
      </w:r>
      <w:r w:rsidRPr="001021D1">
        <w:rPr>
          <w:bCs/>
        </w:rPr>
        <w:t>2021,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Coordination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Cooperation</w:t>
      </w:r>
      <w:r w:rsidR="00A84868">
        <w:rPr>
          <w:bCs/>
        </w:rPr>
        <w:t xml:space="preserve"> </w:t>
      </w:r>
      <w:r w:rsidRPr="001021D1">
        <w:rPr>
          <w:bCs/>
        </w:rPr>
        <w:t>Group</w:t>
      </w:r>
      <w:r w:rsidR="00A84868">
        <w:rPr>
          <w:bCs/>
        </w:rPr>
        <w:t xml:space="preserve"> </w:t>
      </w:r>
      <w:r w:rsidRPr="001021D1">
        <w:rPr>
          <w:bCs/>
        </w:rPr>
        <w:t>reviewed</w:t>
      </w:r>
      <w:r w:rsidR="00A84868">
        <w:rPr>
          <w:bCs/>
        </w:rPr>
        <w:t xml:space="preserve"> </w:t>
      </w:r>
      <w:r w:rsidRPr="001021D1">
        <w:rPr>
          <w:bCs/>
        </w:rPr>
        <w:t>188,286</w:t>
      </w:r>
      <w:r w:rsidR="00A84868">
        <w:rPr>
          <w:bCs/>
        </w:rPr>
        <w:t xml:space="preserve"> </w:t>
      </w:r>
      <w:r w:rsidRPr="001021D1">
        <w:rPr>
          <w:bCs/>
        </w:rPr>
        <w:t>cases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domestic</w:t>
      </w:r>
      <w:r w:rsidR="00A84868">
        <w:rPr>
          <w:bCs/>
        </w:rPr>
        <w:t xml:space="preserve"> </w:t>
      </w:r>
      <w:r w:rsidRPr="001021D1">
        <w:rPr>
          <w:bCs/>
        </w:rPr>
        <w:t>violence,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developed</w:t>
      </w:r>
      <w:r w:rsidR="00A84868">
        <w:rPr>
          <w:bCs/>
        </w:rPr>
        <w:t xml:space="preserve"> </w:t>
      </w:r>
      <w:r w:rsidRPr="001021D1">
        <w:rPr>
          <w:bCs/>
        </w:rPr>
        <w:t>59,937</w:t>
      </w:r>
      <w:r w:rsidR="00A84868">
        <w:rPr>
          <w:bCs/>
        </w:rPr>
        <w:t xml:space="preserve"> </w:t>
      </w:r>
      <w:r w:rsidRPr="001021D1">
        <w:rPr>
          <w:bCs/>
        </w:rPr>
        <w:t>individual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plans.</w:t>
      </w:r>
      <w:r w:rsidR="00A84868">
        <w:rPr>
          <w:bCs/>
        </w:rPr>
        <w:t xml:space="preserve"> </w:t>
      </w:r>
      <w:r w:rsidRPr="001021D1">
        <w:rPr>
          <w:bCs/>
        </w:rPr>
        <w:t>Each</w:t>
      </w:r>
      <w:r w:rsidR="00A84868">
        <w:rPr>
          <w:bCs/>
        </w:rPr>
        <w:t xml:space="preserve"> </w:t>
      </w:r>
      <w:r w:rsidRPr="001021D1">
        <w:rPr>
          <w:bCs/>
        </w:rPr>
        <w:t>year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seen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increase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individual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plans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also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pronounced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extended</w:t>
      </w:r>
      <w:r w:rsidR="00A84868">
        <w:rPr>
          <w:bCs/>
        </w:rPr>
        <w:t xml:space="preserve"> </w:t>
      </w:r>
      <w:r w:rsidRPr="001021D1">
        <w:rPr>
          <w:bCs/>
        </w:rPr>
        <w:t>emergency</w:t>
      </w:r>
      <w:r w:rsidR="00A84868">
        <w:rPr>
          <w:bCs/>
        </w:rPr>
        <w:t xml:space="preserve"> </w:t>
      </w:r>
      <w:r w:rsidRPr="001021D1">
        <w:rPr>
          <w:bCs/>
        </w:rPr>
        <w:t>measures.</w:t>
      </w:r>
      <w:r w:rsidR="00A84868">
        <w:rPr>
          <w:bCs/>
        </w:rPr>
        <w:t xml:space="preserve"> </w:t>
      </w:r>
      <w:r w:rsidRPr="001021D1">
        <w:rPr>
          <w:bCs/>
        </w:rPr>
        <w:t>According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data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Ministry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Internal</w:t>
      </w:r>
      <w:r w:rsidR="00A84868">
        <w:rPr>
          <w:bCs/>
        </w:rPr>
        <w:t xml:space="preserve"> </w:t>
      </w:r>
      <w:r w:rsidRPr="001021D1">
        <w:rPr>
          <w:bCs/>
        </w:rPr>
        <w:t>Affairs,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beginning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application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until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end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2020,</w:t>
      </w:r>
      <w:r w:rsidR="00A84868">
        <w:rPr>
          <w:bCs/>
        </w:rPr>
        <w:t xml:space="preserve"> </w:t>
      </w:r>
      <w:r w:rsidRPr="001021D1">
        <w:rPr>
          <w:bCs/>
        </w:rPr>
        <w:t>98,323</w:t>
      </w:r>
      <w:r w:rsidR="00A84868">
        <w:rPr>
          <w:bCs/>
        </w:rPr>
        <w:t xml:space="preserve"> </w:t>
      </w:r>
      <w:r w:rsidRPr="001021D1">
        <w:rPr>
          <w:bCs/>
        </w:rPr>
        <w:t>emergency</w:t>
      </w:r>
      <w:r w:rsidR="00A84868">
        <w:rPr>
          <w:bCs/>
        </w:rPr>
        <w:t xml:space="preserve"> </w:t>
      </w:r>
      <w:r w:rsidRPr="001021D1">
        <w:rPr>
          <w:bCs/>
        </w:rPr>
        <w:t>measures</w:t>
      </w:r>
      <w:r w:rsidR="00A84868">
        <w:rPr>
          <w:bCs/>
        </w:rPr>
        <w:t xml:space="preserve"> </w:t>
      </w:r>
      <w:r w:rsidRPr="001021D1">
        <w:rPr>
          <w:bCs/>
        </w:rPr>
        <w:t>were</w:t>
      </w:r>
      <w:r w:rsidR="00A84868">
        <w:rPr>
          <w:bCs/>
        </w:rPr>
        <w:t xml:space="preserve"> </w:t>
      </w:r>
      <w:r w:rsidRPr="001021D1">
        <w:rPr>
          <w:bCs/>
        </w:rPr>
        <w:t>imposed</w:t>
      </w:r>
      <w:r w:rsidR="00A84868">
        <w:rPr>
          <w:bCs/>
        </w:rPr>
        <w:t xml:space="preserve"> </w:t>
      </w:r>
      <w:r w:rsidRPr="001021D1">
        <w:rPr>
          <w:bCs/>
        </w:rPr>
        <w:t>(30,161,</w:t>
      </w:r>
      <w:r w:rsidR="00DB755E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temporary</w:t>
      </w:r>
      <w:r w:rsidR="00A84868">
        <w:rPr>
          <w:bCs/>
        </w:rPr>
        <w:t xml:space="preserve"> </w:t>
      </w:r>
      <w:r w:rsidRPr="001021D1">
        <w:rPr>
          <w:bCs/>
        </w:rPr>
        <w:t>removal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perpetrator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apartment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68,162,</w:t>
      </w:r>
      <w:r w:rsidR="00DB755E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temporary</w:t>
      </w:r>
      <w:r w:rsidR="00A84868">
        <w:rPr>
          <w:bCs/>
        </w:rPr>
        <w:t xml:space="preserve"> </w:t>
      </w:r>
      <w:r w:rsidRPr="001021D1">
        <w:rPr>
          <w:bCs/>
        </w:rPr>
        <w:t>prohibition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perpetrator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contact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victim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violence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approach</w:t>
      </w:r>
      <w:r w:rsidR="00A84868">
        <w:rPr>
          <w:bCs/>
        </w:rPr>
        <w:t xml:space="preserve"> </w:t>
      </w:r>
      <w:r w:rsidRPr="001021D1">
        <w:rPr>
          <w:bCs/>
        </w:rPr>
        <w:t>him/her).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total,</w:t>
      </w:r>
      <w:r w:rsidR="00A84868">
        <w:rPr>
          <w:bCs/>
        </w:rPr>
        <w:t xml:space="preserve"> </w:t>
      </w:r>
      <w:r w:rsidRPr="001021D1">
        <w:rPr>
          <w:bCs/>
        </w:rPr>
        <w:t>60,851</w:t>
      </w:r>
      <w:r w:rsidR="00A84868">
        <w:rPr>
          <w:bCs/>
        </w:rPr>
        <w:t xml:space="preserve"> </w:t>
      </w:r>
      <w:r w:rsidRPr="001021D1">
        <w:rPr>
          <w:bCs/>
        </w:rPr>
        <w:t>emergency</w:t>
      </w:r>
      <w:r w:rsidR="00A84868">
        <w:rPr>
          <w:bCs/>
        </w:rPr>
        <w:t xml:space="preserve"> </w:t>
      </w:r>
      <w:r w:rsidRPr="001021D1">
        <w:rPr>
          <w:bCs/>
        </w:rPr>
        <w:t>measures</w:t>
      </w:r>
      <w:r w:rsidR="00A84868">
        <w:rPr>
          <w:bCs/>
        </w:rPr>
        <w:t xml:space="preserve"> </w:t>
      </w:r>
      <w:r w:rsidRPr="001021D1">
        <w:rPr>
          <w:bCs/>
        </w:rPr>
        <w:t>were</w:t>
      </w:r>
      <w:r w:rsidR="00A84868">
        <w:rPr>
          <w:bCs/>
        </w:rPr>
        <w:t xml:space="preserve"> </w:t>
      </w:r>
      <w:r w:rsidRPr="001021D1">
        <w:rPr>
          <w:bCs/>
        </w:rPr>
        <w:t>extended,</w:t>
      </w:r>
      <w:r w:rsidR="00A84868">
        <w:rPr>
          <w:bCs/>
        </w:rPr>
        <w:t xml:space="preserve"> </w:t>
      </w:r>
      <w:r w:rsidRPr="001021D1">
        <w:rPr>
          <w:bCs/>
        </w:rPr>
        <w:t>while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number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emergency</w:t>
      </w:r>
      <w:r w:rsidR="00A84868">
        <w:rPr>
          <w:bCs/>
        </w:rPr>
        <w:t xml:space="preserve"> </w:t>
      </w:r>
      <w:r w:rsidRPr="001021D1">
        <w:rPr>
          <w:bCs/>
        </w:rPr>
        <w:t>measures</w:t>
      </w:r>
      <w:r w:rsidR="00A84868">
        <w:rPr>
          <w:bCs/>
        </w:rPr>
        <w:t xml:space="preserve"> </w:t>
      </w:r>
      <w:r w:rsidRPr="001021D1">
        <w:rPr>
          <w:bCs/>
        </w:rPr>
        <w:t>violated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6,449.</w:t>
      </w:r>
    </w:p>
    <w:p w14:paraId="23B67576" w14:textId="39DCF321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252.</w:t>
      </w:r>
      <w:r w:rsidRPr="001021D1">
        <w:rPr>
          <w:bCs/>
        </w:rPr>
        <w:tab/>
        <w:t>Judicial</w:t>
      </w:r>
      <w:r w:rsidR="00A84868">
        <w:rPr>
          <w:bCs/>
        </w:rPr>
        <w:t xml:space="preserve"> </w:t>
      </w:r>
      <w:r w:rsidRPr="001021D1">
        <w:rPr>
          <w:bCs/>
        </w:rPr>
        <w:t>Academy</w:t>
      </w:r>
      <w:r w:rsidR="00A84868">
        <w:rPr>
          <w:bCs/>
        </w:rPr>
        <w:t xml:space="preserve"> </w:t>
      </w:r>
      <w:r w:rsidRPr="001021D1">
        <w:rPr>
          <w:bCs/>
        </w:rPr>
        <w:t>continuously</w:t>
      </w:r>
      <w:r w:rsidR="00A84868">
        <w:rPr>
          <w:bCs/>
        </w:rPr>
        <w:t xml:space="preserve"> </w:t>
      </w:r>
      <w:r w:rsidRPr="001021D1">
        <w:rPr>
          <w:bCs/>
        </w:rPr>
        <w:t>conducts</w:t>
      </w:r>
      <w:r w:rsidR="00A84868">
        <w:rPr>
          <w:bCs/>
        </w:rPr>
        <w:t xml:space="preserve"> </w:t>
      </w:r>
      <w:r w:rsidRPr="001021D1">
        <w:rPr>
          <w:bCs/>
        </w:rPr>
        <w:t>trainings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prosecutors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judges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discrimination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t>gender</w:t>
      </w:r>
      <w:r w:rsidRPr="001021D1">
        <w:rPr>
          <w:bCs/>
        </w:rPr>
        <w:t>-based</w:t>
      </w:r>
      <w:r w:rsidR="00A84868">
        <w:rPr>
          <w:bCs/>
        </w:rPr>
        <w:t xml:space="preserve"> </w:t>
      </w:r>
      <w:r w:rsidRPr="001021D1">
        <w:rPr>
          <w:bCs/>
        </w:rPr>
        <w:t>violence.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parallel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adoption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Prevention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Domestic</w:t>
      </w:r>
      <w:r w:rsidR="00A84868">
        <w:rPr>
          <w:bCs/>
        </w:rPr>
        <w:t xml:space="preserve"> </w:t>
      </w:r>
      <w:r w:rsidRPr="001021D1">
        <w:rPr>
          <w:bCs/>
        </w:rPr>
        <w:t>Violence,</w:t>
      </w:r>
      <w:r w:rsidR="00A84868">
        <w:rPr>
          <w:bCs/>
        </w:rPr>
        <w:t xml:space="preserve"> </w:t>
      </w:r>
      <w:r w:rsidRPr="001021D1">
        <w:rPr>
          <w:bCs/>
        </w:rPr>
        <w:t>Ministry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Justice</w:t>
      </w:r>
      <w:r w:rsidR="00A84868">
        <w:rPr>
          <w:bCs/>
        </w:rPr>
        <w:t xml:space="preserve"> </w:t>
      </w:r>
      <w:r w:rsidRPr="001021D1">
        <w:rPr>
          <w:bCs/>
        </w:rPr>
        <w:t>launched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campaign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site</w:t>
      </w:r>
      <w:r w:rsidR="00A84868">
        <w:rPr>
          <w:bCs/>
        </w:rPr>
        <w:t xml:space="preserve"> </w:t>
      </w:r>
      <w:r w:rsidRPr="001021D1">
        <w:rPr>
          <w:bCs/>
        </w:rPr>
        <w:t>Exclude</w:t>
      </w:r>
      <w:r w:rsidR="00A84868">
        <w:rPr>
          <w:bCs/>
        </w:rPr>
        <w:t xml:space="preserve"> </w:t>
      </w:r>
      <w:r w:rsidRPr="001021D1">
        <w:rPr>
          <w:bCs/>
        </w:rPr>
        <w:t>Violence,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breaks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stereotypes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established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patterns,</w:t>
      </w:r>
      <w:r w:rsidR="00A84868">
        <w:rPr>
          <w:bCs/>
        </w:rPr>
        <w:t xml:space="preserve"> </w:t>
      </w:r>
      <w:r w:rsidRPr="001021D1">
        <w:rPr>
          <w:bCs/>
        </w:rPr>
        <w:t>promotes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awareness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importance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equality,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recognizes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violence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related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sex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it</w:t>
      </w:r>
      <w:r w:rsidR="00A84868">
        <w:rPr>
          <w:bCs/>
        </w:rPr>
        <w:t xml:space="preserve"> </w:t>
      </w:r>
      <w:r w:rsidRPr="001021D1">
        <w:rPr>
          <w:bCs/>
        </w:rPr>
        <w:t>represents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expression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power.</w:t>
      </w:r>
    </w:p>
    <w:p w14:paraId="29C4E6B7" w14:textId="05E02810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253.</w:t>
      </w:r>
      <w:r w:rsidRPr="001021D1">
        <w:rPr>
          <w:bCs/>
        </w:rPr>
        <w:tab/>
        <w:t>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end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2018,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SOS</w:t>
      </w:r>
      <w:r w:rsidR="00A84868">
        <w:rPr>
          <w:bCs/>
        </w:rPr>
        <w:t xml:space="preserve"> </w:t>
      </w:r>
      <w:r w:rsidRPr="001021D1">
        <w:rPr>
          <w:bCs/>
        </w:rPr>
        <w:t>hotline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women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girl</w:t>
      </w:r>
      <w:r w:rsidR="00A84868">
        <w:rPr>
          <w:bCs/>
        </w:rPr>
        <w:t xml:space="preserve"> </w:t>
      </w:r>
      <w:r w:rsidRPr="001021D1">
        <w:rPr>
          <w:bCs/>
        </w:rPr>
        <w:t>victims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violence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licensed.</w:t>
      </w:r>
      <w:r w:rsidR="00A84868">
        <w:rPr>
          <w:bCs/>
        </w:rPr>
        <w:t xml:space="preserve"> </w:t>
      </w:r>
      <w:r w:rsidRPr="001021D1">
        <w:rPr>
          <w:bCs/>
        </w:rPr>
        <w:t>Also,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SOS</w:t>
      </w:r>
      <w:r w:rsidR="00A84868">
        <w:rPr>
          <w:bCs/>
        </w:rPr>
        <w:t xml:space="preserve"> </w:t>
      </w:r>
      <w:r w:rsidRPr="001021D1">
        <w:rPr>
          <w:bCs/>
        </w:rPr>
        <w:t>line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functioning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education</w:t>
      </w:r>
      <w:r w:rsidR="00A84868">
        <w:rPr>
          <w:bCs/>
        </w:rPr>
        <w:t xml:space="preserve"> </w:t>
      </w:r>
      <w:r w:rsidRPr="001021D1">
        <w:rPr>
          <w:bCs/>
        </w:rPr>
        <w:t>system</w:t>
      </w:r>
      <w:r w:rsidR="00A84868">
        <w:rPr>
          <w:bCs/>
        </w:rPr>
        <w:t xml:space="preserve"> </w:t>
      </w:r>
      <w:r w:rsidRPr="001021D1">
        <w:rPr>
          <w:bCs/>
        </w:rPr>
        <w:t>since</w:t>
      </w:r>
      <w:r w:rsidR="00A84868">
        <w:rPr>
          <w:bCs/>
        </w:rPr>
        <w:t xml:space="preserve"> </w:t>
      </w:r>
      <w:r w:rsidRPr="001021D1">
        <w:rPr>
          <w:bCs/>
        </w:rPr>
        <w:t>2012.</w:t>
      </w:r>
      <w:r w:rsidR="00A84868">
        <w:rPr>
          <w:bCs/>
        </w:rPr>
        <w:t xml:space="preserve"> </w:t>
      </w:r>
      <w:r w:rsidRPr="001021D1">
        <w:rPr>
          <w:bCs/>
        </w:rPr>
        <w:t>Local</w:t>
      </w:r>
      <w:r w:rsidR="00A84868">
        <w:rPr>
          <w:bCs/>
        </w:rPr>
        <w:t xml:space="preserve"> </w:t>
      </w:r>
      <w:r w:rsidRPr="001021D1">
        <w:rPr>
          <w:bCs/>
        </w:rPr>
        <w:t>SOS</w:t>
      </w:r>
      <w:r w:rsidR="00A84868">
        <w:rPr>
          <w:bCs/>
        </w:rPr>
        <w:t xml:space="preserve"> </w:t>
      </w:r>
      <w:r w:rsidRPr="001021D1">
        <w:rPr>
          <w:bCs/>
        </w:rPr>
        <w:t>telephones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t>been</w:t>
      </w:r>
      <w:r w:rsidR="00A84868">
        <w:rPr>
          <w:bCs/>
        </w:rPr>
        <w:t xml:space="preserve"> </w:t>
      </w:r>
      <w:r w:rsidRPr="001021D1">
        <w:rPr>
          <w:bCs/>
        </w:rPr>
        <w:t>sustained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have</w:t>
      </w:r>
      <w:r w:rsidR="00A84868">
        <w:rPr>
          <w:bCs/>
        </w:rPr>
        <w:t xml:space="preserve"> </w:t>
      </w:r>
      <w:r w:rsidRPr="001021D1">
        <w:rPr>
          <w:bCs/>
        </w:rPr>
        <w:t>even</w:t>
      </w:r>
      <w:r w:rsidR="00A84868">
        <w:rPr>
          <w:bCs/>
        </w:rPr>
        <w:t xml:space="preserve"> </w:t>
      </w:r>
      <w:r w:rsidRPr="001021D1">
        <w:rPr>
          <w:bCs/>
        </w:rPr>
        <w:t>expanded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services,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terms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territorial</w:t>
      </w:r>
      <w:r w:rsidR="00A84868">
        <w:rPr>
          <w:bCs/>
        </w:rPr>
        <w:t xml:space="preserve"> </w:t>
      </w:r>
      <w:r w:rsidRPr="001021D1">
        <w:rPr>
          <w:bCs/>
        </w:rPr>
        <w:t>scope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they</w:t>
      </w:r>
      <w:r w:rsidR="00A84868">
        <w:rPr>
          <w:bCs/>
        </w:rPr>
        <w:t xml:space="preserve"> </w:t>
      </w:r>
      <w:r w:rsidRPr="001021D1">
        <w:rPr>
          <w:bCs/>
        </w:rPr>
        <w:t>provide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service,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number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users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whom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service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available,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introduction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new</w:t>
      </w:r>
      <w:r w:rsidR="00A84868">
        <w:rPr>
          <w:bCs/>
        </w:rPr>
        <w:t xml:space="preserve"> </w:t>
      </w:r>
      <w:r w:rsidRPr="001021D1">
        <w:rPr>
          <w:bCs/>
        </w:rPr>
        <w:t>services</w:t>
      </w:r>
      <w:r w:rsidR="00A84868">
        <w:rPr>
          <w:bCs/>
        </w:rPr>
        <w:t xml:space="preserve"> </w:t>
      </w:r>
      <w:r w:rsidRPr="001021D1">
        <w:rPr>
          <w:bCs/>
        </w:rPr>
        <w:t>(psychological</w:t>
      </w:r>
      <w:r w:rsidR="00A84868">
        <w:rPr>
          <w:bCs/>
        </w:rPr>
        <w:t xml:space="preserve"> </w:t>
      </w:r>
      <w:r w:rsidRPr="001021D1">
        <w:rPr>
          <w:bCs/>
        </w:rPr>
        <w:t>and/or</w:t>
      </w:r>
      <w:r w:rsidR="00A84868">
        <w:rPr>
          <w:bCs/>
        </w:rPr>
        <w:t xml:space="preserve"> </w:t>
      </w:r>
      <w:r w:rsidRPr="001021D1">
        <w:rPr>
          <w:bCs/>
        </w:rPr>
        <w:t>legal),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they</w:t>
      </w:r>
      <w:r w:rsidR="00A84868">
        <w:rPr>
          <w:bCs/>
        </w:rPr>
        <w:t xml:space="preserve"> </w:t>
      </w:r>
      <w:r w:rsidRPr="001021D1">
        <w:rPr>
          <w:bCs/>
        </w:rPr>
        <w:t>provide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only</w:t>
      </w:r>
      <w:r w:rsidR="00A84868">
        <w:rPr>
          <w:bCs/>
        </w:rPr>
        <w:t xml:space="preserve"> </w:t>
      </w:r>
      <w:r w:rsidRPr="001021D1">
        <w:rPr>
          <w:bCs/>
        </w:rPr>
        <w:t>through</w:t>
      </w:r>
      <w:r w:rsidR="00A84868">
        <w:rPr>
          <w:bCs/>
        </w:rPr>
        <w:t xml:space="preserve"> </w:t>
      </w:r>
      <w:r w:rsidRPr="001021D1">
        <w:rPr>
          <w:bCs/>
        </w:rPr>
        <w:t>telephone</w:t>
      </w:r>
      <w:r w:rsidR="00A84868">
        <w:rPr>
          <w:bCs/>
        </w:rPr>
        <w:t xml:space="preserve"> </w:t>
      </w:r>
      <w:r w:rsidRPr="001021D1">
        <w:rPr>
          <w:bCs/>
        </w:rPr>
        <w:t>consultations,</w:t>
      </w:r>
      <w:r w:rsidR="00A84868">
        <w:rPr>
          <w:bCs/>
        </w:rPr>
        <w:t xml:space="preserve"> </w:t>
      </w:r>
      <w:r w:rsidRPr="001021D1">
        <w:rPr>
          <w:bCs/>
        </w:rPr>
        <w:t>but</w:t>
      </w:r>
      <w:r w:rsidR="00A84868">
        <w:rPr>
          <w:bCs/>
        </w:rPr>
        <w:t xml:space="preserve"> </w:t>
      </w:r>
      <w:r w:rsidRPr="001021D1">
        <w:rPr>
          <w:bCs/>
        </w:rPr>
        <w:t>through</w:t>
      </w:r>
      <w:r w:rsidR="00A84868">
        <w:rPr>
          <w:bCs/>
        </w:rPr>
        <w:t xml:space="preserve"> </w:t>
      </w:r>
      <w:r w:rsidRPr="001021D1">
        <w:rPr>
          <w:bCs/>
        </w:rPr>
        <w:t>direct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victims.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Equality</w:t>
      </w:r>
      <w:r w:rsidRPr="00154A22">
        <w:rPr>
          <w:rStyle w:val="FootnoteReference"/>
        </w:rPr>
        <w:footnoteReference w:id="235"/>
      </w:r>
      <w:r w:rsidR="00A84868">
        <w:rPr>
          <w:bCs/>
        </w:rPr>
        <w:t xml:space="preserve"> </w:t>
      </w:r>
      <w:r w:rsidRPr="001021D1">
        <w:rPr>
          <w:bCs/>
        </w:rPr>
        <w:t>provides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specialized</w:t>
      </w:r>
      <w:r w:rsidR="00A84868">
        <w:rPr>
          <w:bCs/>
        </w:rPr>
        <w:t xml:space="preserve"> </w:t>
      </w:r>
      <w:r w:rsidRPr="001021D1">
        <w:rPr>
          <w:bCs/>
        </w:rPr>
        <w:t>support</w:t>
      </w:r>
      <w:r w:rsidR="00A84868">
        <w:rPr>
          <w:bCs/>
        </w:rPr>
        <w:t xml:space="preserve"> </w:t>
      </w:r>
      <w:r w:rsidRPr="001021D1">
        <w:rPr>
          <w:bCs/>
        </w:rPr>
        <w:t>services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victims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violence</w:t>
      </w:r>
      <w:r w:rsidR="00A84868">
        <w:rPr>
          <w:bCs/>
        </w:rPr>
        <w:t xml:space="preserve"> </w:t>
      </w:r>
      <w:r w:rsidRPr="001021D1">
        <w:rPr>
          <w:bCs/>
        </w:rPr>
        <w:t>(Article</w:t>
      </w:r>
      <w:r w:rsidR="00A84868">
        <w:rPr>
          <w:bCs/>
        </w:rPr>
        <w:t xml:space="preserve"> </w:t>
      </w:r>
      <w:r w:rsidRPr="001021D1">
        <w:rPr>
          <w:bCs/>
        </w:rPr>
        <w:t>55).</w:t>
      </w:r>
    </w:p>
    <w:p w14:paraId="01D3D2D3" w14:textId="7FB303C4" w:rsidR="006F4FE8" w:rsidRPr="001021D1" w:rsidRDefault="006F4FE8" w:rsidP="00BB099A">
      <w:pPr>
        <w:pStyle w:val="SingleTxtG"/>
        <w:spacing w:after="240"/>
        <w:rPr>
          <w:bCs/>
        </w:rPr>
      </w:pPr>
      <w:r w:rsidRPr="001021D1">
        <w:rPr>
          <w:bCs/>
        </w:rPr>
        <w:t>254.</w:t>
      </w:r>
      <w:r w:rsidRPr="001021D1">
        <w:rPr>
          <w:bCs/>
        </w:rPr>
        <w:tab/>
        <w:t>According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age</w:t>
      </w:r>
      <w:r w:rsidR="00A84868">
        <w:rPr>
          <w:bCs/>
        </w:rPr>
        <w:t xml:space="preserve"> </w:t>
      </w:r>
      <w:r w:rsidRPr="001021D1">
        <w:rPr>
          <w:bCs/>
        </w:rPr>
        <w:t>structure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total</w:t>
      </w:r>
      <w:r w:rsidR="00A84868">
        <w:rPr>
          <w:bCs/>
        </w:rPr>
        <w:t xml:space="preserve"> </w:t>
      </w:r>
      <w:r w:rsidRPr="001021D1">
        <w:rPr>
          <w:bCs/>
        </w:rPr>
        <w:t>number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women</w:t>
      </w:r>
      <w:r w:rsidR="00A84868">
        <w:rPr>
          <w:bCs/>
        </w:rPr>
        <w:t xml:space="preserve"> </w:t>
      </w:r>
      <w:r w:rsidRPr="001021D1">
        <w:rPr>
          <w:bCs/>
        </w:rPr>
        <w:t>registered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unemployed,</w:t>
      </w:r>
      <w:r w:rsidR="00A84868">
        <w:rPr>
          <w:bCs/>
        </w:rPr>
        <w:t xml:space="preserve"> </w:t>
      </w:r>
      <w:r w:rsidRPr="001021D1">
        <w:rPr>
          <w:bCs/>
        </w:rPr>
        <w:t>those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age</w:t>
      </w:r>
      <w:r w:rsidR="00A84868">
        <w:rPr>
          <w:bCs/>
        </w:rPr>
        <w:t xml:space="preserve"> </w:t>
      </w:r>
      <w:r w:rsidRPr="001021D1">
        <w:rPr>
          <w:bCs/>
        </w:rPr>
        <w:t>category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15</w:t>
      </w:r>
      <w:r w:rsidR="009E2DB7">
        <w:rPr>
          <w:bCs/>
        </w:rPr>
        <w:t>–</w:t>
      </w:r>
      <w:r w:rsidRPr="001021D1">
        <w:rPr>
          <w:bCs/>
        </w:rPr>
        <w:t>29</w:t>
      </w:r>
      <w:r w:rsidR="00A84868">
        <w:rPr>
          <w:bCs/>
        </w:rPr>
        <w:t xml:space="preserve"> </w:t>
      </w:r>
      <w:r w:rsidRPr="001021D1">
        <w:rPr>
          <w:bCs/>
        </w:rPr>
        <w:t>make</w:t>
      </w:r>
      <w:r w:rsidR="00A84868">
        <w:rPr>
          <w:bCs/>
        </w:rPr>
        <w:t xml:space="preserve"> </w:t>
      </w:r>
      <w:r w:rsidRPr="001021D1">
        <w:rPr>
          <w:bCs/>
        </w:rPr>
        <w:t>up</w:t>
      </w:r>
      <w:r w:rsidR="00A84868">
        <w:rPr>
          <w:bCs/>
        </w:rPr>
        <w:t xml:space="preserve"> </w:t>
      </w:r>
      <w:r w:rsidRPr="001021D1">
        <w:rPr>
          <w:bCs/>
        </w:rPr>
        <w:t>21%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these</w:t>
      </w:r>
      <w:r w:rsidR="00A84868">
        <w:rPr>
          <w:bCs/>
        </w:rPr>
        <w:t xml:space="preserve"> </w:t>
      </w:r>
      <w:r w:rsidRPr="001021D1">
        <w:rPr>
          <w:bCs/>
        </w:rPr>
        <w:t>women,</w:t>
      </w:r>
      <w:r w:rsidR="00A84868">
        <w:rPr>
          <w:bCs/>
        </w:rPr>
        <w:t xml:space="preserve"> </w:t>
      </w:r>
      <w:r w:rsidRPr="001021D1">
        <w:rPr>
          <w:bCs/>
        </w:rPr>
        <w:t>while</w:t>
      </w:r>
      <w:r w:rsidR="00A84868">
        <w:rPr>
          <w:bCs/>
        </w:rPr>
        <w:t xml:space="preserve"> </w:t>
      </w:r>
      <w:r w:rsidRPr="001021D1">
        <w:rPr>
          <w:bCs/>
        </w:rPr>
        <w:t>those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age</w:t>
      </w:r>
      <w:r w:rsidR="00A84868">
        <w:rPr>
          <w:bCs/>
        </w:rPr>
        <w:t xml:space="preserve"> </w:t>
      </w:r>
      <w:r w:rsidRPr="001021D1">
        <w:rPr>
          <w:bCs/>
        </w:rPr>
        <w:lastRenderedPageBreak/>
        <w:t>categories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30</w:t>
      </w:r>
      <w:r w:rsidR="009E2DB7">
        <w:rPr>
          <w:bCs/>
        </w:rPr>
        <w:t>–</w:t>
      </w:r>
      <w:r w:rsidRPr="001021D1">
        <w:rPr>
          <w:bCs/>
        </w:rPr>
        <w:t>49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50</w:t>
      </w:r>
      <w:r w:rsidR="009E2DB7">
        <w:rPr>
          <w:bCs/>
        </w:rPr>
        <w:t>–</w:t>
      </w:r>
      <w:r w:rsidRPr="001021D1">
        <w:rPr>
          <w:bCs/>
        </w:rPr>
        <w:t>64</w:t>
      </w:r>
      <w:r w:rsidR="00A84868">
        <w:rPr>
          <w:bCs/>
        </w:rPr>
        <w:t xml:space="preserve"> </w:t>
      </w:r>
      <w:r w:rsidRPr="001021D1">
        <w:rPr>
          <w:bCs/>
        </w:rPr>
        <w:t>represent</w:t>
      </w:r>
      <w:r w:rsidR="00A84868">
        <w:rPr>
          <w:bCs/>
        </w:rPr>
        <w:t xml:space="preserve"> </w:t>
      </w:r>
      <w:r w:rsidRPr="001021D1">
        <w:rPr>
          <w:bCs/>
        </w:rPr>
        <w:t>47%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32%,</w:t>
      </w:r>
      <w:r w:rsidR="00A84868">
        <w:rPr>
          <w:bCs/>
        </w:rPr>
        <w:t xml:space="preserve"> </w:t>
      </w:r>
      <w:r w:rsidRPr="001021D1">
        <w:rPr>
          <w:bCs/>
        </w:rPr>
        <w:t>respectively.</w:t>
      </w:r>
      <w:r w:rsidR="00A84868">
        <w:rPr>
          <w:bCs/>
        </w:rPr>
        <w:t xml:space="preserve"> </w:t>
      </w:r>
      <w:r w:rsidRPr="001021D1">
        <w:rPr>
          <w:bCs/>
        </w:rPr>
        <w:t>Regarding</w:t>
      </w:r>
      <w:r w:rsidR="00A84868">
        <w:rPr>
          <w:bCs/>
        </w:rPr>
        <w:t xml:space="preserve"> </w:t>
      </w:r>
      <w:r w:rsidRPr="001021D1">
        <w:rPr>
          <w:bCs/>
        </w:rPr>
        <w:t>categories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women</w:t>
      </w:r>
      <w:r w:rsidR="00A84868">
        <w:rPr>
          <w:bCs/>
        </w:rPr>
        <w:t xml:space="preserve"> </w:t>
      </w:r>
      <w:r w:rsidRPr="001021D1">
        <w:rPr>
          <w:bCs/>
        </w:rPr>
        <w:t>deemed</w:t>
      </w:r>
      <w:r w:rsidR="00A84868">
        <w:rPr>
          <w:bCs/>
        </w:rPr>
        <w:t xml:space="preserve"> </w:t>
      </w:r>
      <w:r w:rsidRPr="001021D1">
        <w:rPr>
          <w:bCs/>
        </w:rPr>
        <w:t>hard-to-employ,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period</w:t>
      </w:r>
      <w:r w:rsidR="00A84868">
        <w:rPr>
          <w:bCs/>
        </w:rPr>
        <w:t xml:space="preserve"> </w:t>
      </w:r>
      <w:r w:rsidRPr="001021D1">
        <w:rPr>
          <w:bCs/>
        </w:rPr>
        <w:t>January</w:t>
      </w:r>
      <w:r w:rsidR="009E2DB7">
        <w:rPr>
          <w:bCs/>
        </w:rPr>
        <w:t>–</w:t>
      </w:r>
      <w:r w:rsidRPr="001021D1">
        <w:rPr>
          <w:bCs/>
        </w:rPr>
        <w:t>September</w:t>
      </w:r>
      <w:r w:rsidR="00A84868">
        <w:rPr>
          <w:bCs/>
        </w:rPr>
        <w:t xml:space="preserve"> </w:t>
      </w:r>
      <w:r w:rsidRPr="001021D1">
        <w:rPr>
          <w:bCs/>
        </w:rPr>
        <w:t>2020,</w:t>
      </w:r>
      <w:r w:rsidR="00A84868">
        <w:rPr>
          <w:bCs/>
        </w:rPr>
        <w:t xml:space="preserve"> </w:t>
      </w:r>
      <w:r w:rsidRPr="001021D1">
        <w:rPr>
          <w:bCs/>
        </w:rPr>
        <w:t>active</w:t>
      </w:r>
      <w:r w:rsidR="00A84868">
        <w:rPr>
          <w:bCs/>
        </w:rPr>
        <w:t xml:space="preserve"> </w:t>
      </w:r>
      <w:r w:rsidRPr="001021D1">
        <w:rPr>
          <w:bCs/>
        </w:rPr>
        <w:t>employment</w:t>
      </w:r>
      <w:r w:rsidR="00A84868">
        <w:rPr>
          <w:bCs/>
        </w:rPr>
        <w:t xml:space="preserve"> </w:t>
      </w:r>
      <w:r w:rsidRPr="001021D1">
        <w:rPr>
          <w:bCs/>
        </w:rPr>
        <w:t>policy</w:t>
      </w:r>
      <w:r w:rsidR="00A84868">
        <w:rPr>
          <w:bCs/>
        </w:rPr>
        <w:t xml:space="preserve"> </w:t>
      </w:r>
      <w:r w:rsidRPr="001021D1">
        <w:rPr>
          <w:bCs/>
        </w:rPr>
        <w:t>measures</w:t>
      </w:r>
      <w:r w:rsidR="00A84868">
        <w:rPr>
          <w:bCs/>
        </w:rPr>
        <w:t xml:space="preserve"> </w:t>
      </w:r>
      <w:r w:rsidRPr="001021D1">
        <w:rPr>
          <w:bCs/>
        </w:rPr>
        <w:t>involved:</w:t>
      </w:r>
      <w:r w:rsidR="00A84868">
        <w:rPr>
          <w:bCs/>
        </w:rPr>
        <w:t xml:space="preserve"> </w:t>
      </w:r>
      <w:r w:rsidRPr="001021D1">
        <w:rPr>
          <w:bCs/>
        </w:rPr>
        <w:t>7,997</w:t>
      </w:r>
      <w:r w:rsidR="00A84868">
        <w:rPr>
          <w:bCs/>
        </w:rPr>
        <w:t xml:space="preserve"> </w:t>
      </w:r>
      <w:r w:rsidRPr="001021D1">
        <w:rPr>
          <w:bCs/>
        </w:rPr>
        <w:t>women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youth</w:t>
      </w:r>
      <w:r w:rsidR="00A84868">
        <w:rPr>
          <w:bCs/>
        </w:rPr>
        <w:t xml:space="preserve"> </w:t>
      </w:r>
      <w:r w:rsidRPr="001021D1">
        <w:rPr>
          <w:bCs/>
        </w:rPr>
        <w:t>category,</w:t>
      </w:r>
      <w:r w:rsidR="00A84868">
        <w:rPr>
          <w:bCs/>
        </w:rPr>
        <w:t xml:space="preserve"> </w:t>
      </w:r>
      <w:r w:rsidRPr="001021D1">
        <w:rPr>
          <w:bCs/>
        </w:rPr>
        <w:t>5,454</w:t>
      </w:r>
      <w:r w:rsidR="00A84868">
        <w:rPr>
          <w:bCs/>
        </w:rPr>
        <w:t xml:space="preserve"> </w:t>
      </w:r>
      <w:r w:rsidRPr="001021D1">
        <w:rPr>
          <w:bCs/>
        </w:rPr>
        <w:t>women</w:t>
      </w:r>
      <w:r w:rsidR="00A84868">
        <w:rPr>
          <w:bCs/>
        </w:rPr>
        <w:t xml:space="preserve"> </w:t>
      </w:r>
      <w:r w:rsidRPr="001021D1">
        <w:rPr>
          <w:bCs/>
        </w:rPr>
        <w:t>over</w:t>
      </w:r>
      <w:r w:rsidR="00A84868">
        <w:rPr>
          <w:bCs/>
        </w:rPr>
        <w:t xml:space="preserve"> </w:t>
      </w:r>
      <w:r w:rsidRPr="001021D1">
        <w:rPr>
          <w:bCs/>
        </w:rPr>
        <w:t>50,</w:t>
      </w:r>
      <w:r w:rsidR="00A84868">
        <w:rPr>
          <w:bCs/>
        </w:rPr>
        <w:t xml:space="preserve"> </w:t>
      </w:r>
      <w:r w:rsidRPr="001021D1">
        <w:rPr>
          <w:bCs/>
        </w:rPr>
        <w:t>2,397</w:t>
      </w:r>
      <w:r w:rsidR="00A84868">
        <w:rPr>
          <w:bCs/>
        </w:rPr>
        <w:t xml:space="preserve"> </w:t>
      </w:r>
      <w:r w:rsidRPr="001021D1">
        <w:rPr>
          <w:bCs/>
        </w:rPr>
        <w:t>women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redundancy</w:t>
      </w:r>
      <w:r w:rsidR="00A84868">
        <w:rPr>
          <w:bCs/>
        </w:rPr>
        <w:t xml:space="preserve"> </w:t>
      </w:r>
      <w:r w:rsidRPr="001021D1">
        <w:rPr>
          <w:bCs/>
        </w:rPr>
        <w:t>category,</w:t>
      </w:r>
      <w:r w:rsidR="00A84868">
        <w:rPr>
          <w:bCs/>
        </w:rPr>
        <w:t xml:space="preserve"> </w:t>
      </w:r>
      <w:r w:rsidRPr="001021D1">
        <w:rPr>
          <w:bCs/>
        </w:rPr>
        <w:t>5,664</w:t>
      </w:r>
      <w:r w:rsidR="00A84868">
        <w:rPr>
          <w:bCs/>
        </w:rPr>
        <w:t xml:space="preserve"> </w:t>
      </w:r>
      <w:r w:rsidRPr="001021D1">
        <w:rPr>
          <w:bCs/>
        </w:rPr>
        <w:t>women</w:t>
      </w:r>
      <w:r w:rsidR="00A84868">
        <w:rPr>
          <w:bCs/>
        </w:rPr>
        <w:t xml:space="preserve"> </w:t>
      </w:r>
      <w:r w:rsidRPr="001021D1">
        <w:rPr>
          <w:bCs/>
        </w:rPr>
        <w:t>without</w:t>
      </w:r>
      <w:r w:rsidR="00A84868">
        <w:rPr>
          <w:bCs/>
        </w:rPr>
        <w:t xml:space="preserve"> </w:t>
      </w:r>
      <w:r w:rsidRPr="001021D1">
        <w:rPr>
          <w:bCs/>
        </w:rPr>
        <w:t>qualifications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low-level</w:t>
      </w:r>
      <w:r w:rsidR="00A84868">
        <w:rPr>
          <w:bCs/>
        </w:rPr>
        <w:t xml:space="preserve"> </w:t>
      </w:r>
      <w:r w:rsidRPr="001021D1">
        <w:rPr>
          <w:bCs/>
        </w:rPr>
        <w:t>qualifications,</w:t>
      </w:r>
      <w:r w:rsidR="00A84868">
        <w:rPr>
          <w:bCs/>
        </w:rPr>
        <w:t xml:space="preserve"> </w:t>
      </w:r>
      <w:r w:rsidRPr="001021D1">
        <w:rPr>
          <w:bCs/>
        </w:rPr>
        <w:t>9,732</w:t>
      </w:r>
      <w:r w:rsidR="00A84868">
        <w:rPr>
          <w:bCs/>
        </w:rPr>
        <w:t xml:space="preserve"> </w:t>
      </w:r>
      <w:r w:rsidRPr="001021D1">
        <w:rPr>
          <w:bCs/>
        </w:rPr>
        <w:t>long-term</w:t>
      </w:r>
      <w:r w:rsidR="00A84868">
        <w:rPr>
          <w:bCs/>
        </w:rPr>
        <w:t xml:space="preserve"> </w:t>
      </w:r>
      <w:r w:rsidRPr="001021D1">
        <w:rPr>
          <w:bCs/>
        </w:rPr>
        <w:t>unemployed</w:t>
      </w:r>
      <w:r w:rsidR="00A84868">
        <w:rPr>
          <w:bCs/>
        </w:rPr>
        <w:t xml:space="preserve"> </w:t>
      </w:r>
      <w:r w:rsidRPr="001021D1">
        <w:rPr>
          <w:bCs/>
        </w:rPr>
        <w:t>women,</w:t>
      </w:r>
      <w:r w:rsidR="00A84868">
        <w:rPr>
          <w:bCs/>
        </w:rPr>
        <w:t xml:space="preserve"> </w:t>
      </w:r>
      <w:r w:rsidRPr="001021D1">
        <w:rPr>
          <w:bCs/>
        </w:rPr>
        <w:t>1,527</w:t>
      </w:r>
      <w:r w:rsidR="00A84868">
        <w:rPr>
          <w:bCs/>
        </w:rPr>
        <w:t xml:space="preserve"> </w:t>
      </w:r>
      <w:r w:rsidRPr="001021D1">
        <w:rPr>
          <w:bCs/>
        </w:rPr>
        <w:t>women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disabilities,</w:t>
      </w:r>
      <w:r w:rsidR="00A84868">
        <w:rPr>
          <w:bCs/>
        </w:rPr>
        <w:t xml:space="preserve"> </w:t>
      </w:r>
      <w:r w:rsidRPr="001021D1">
        <w:rPr>
          <w:bCs/>
        </w:rPr>
        <w:t>940</w:t>
      </w:r>
      <w:r w:rsidR="00A84868">
        <w:rPr>
          <w:bCs/>
        </w:rPr>
        <w:t xml:space="preserve"> </w:t>
      </w:r>
      <w:r w:rsidRPr="001021D1">
        <w:rPr>
          <w:bCs/>
        </w:rPr>
        <w:t>unemployed</w:t>
      </w:r>
      <w:r w:rsidR="00A84868">
        <w:rPr>
          <w:bCs/>
        </w:rPr>
        <w:t xml:space="preserve"> </w:t>
      </w:r>
      <w:r w:rsidRPr="001021D1">
        <w:rPr>
          <w:bCs/>
        </w:rPr>
        <w:t>Roma</w:t>
      </w:r>
      <w:r w:rsidR="00A84868">
        <w:rPr>
          <w:bCs/>
        </w:rPr>
        <w:t xml:space="preserve"> </w:t>
      </w:r>
      <w:r w:rsidRPr="001021D1">
        <w:rPr>
          <w:bCs/>
        </w:rPr>
        <w:t>women,</w:t>
      </w:r>
      <w:r w:rsidR="00A84868">
        <w:rPr>
          <w:bCs/>
        </w:rPr>
        <w:t xml:space="preserve"> </w:t>
      </w:r>
      <w:r w:rsidRPr="001021D1">
        <w:rPr>
          <w:bCs/>
        </w:rPr>
        <w:t>1,454</w:t>
      </w:r>
      <w:r w:rsidR="00A84868">
        <w:rPr>
          <w:bCs/>
        </w:rPr>
        <w:t xml:space="preserve"> </w:t>
      </w:r>
      <w:r w:rsidRPr="001021D1">
        <w:rPr>
          <w:bCs/>
        </w:rPr>
        <w:t>unemployed</w:t>
      </w:r>
      <w:r w:rsidR="00A84868">
        <w:rPr>
          <w:bCs/>
        </w:rPr>
        <w:t xml:space="preserve"> </w:t>
      </w:r>
      <w:r w:rsidRPr="001021D1">
        <w:rPr>
          <w:bCs/>
        </w:rPr>
        <w:t>beneficiaries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financial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assistance,</w:t>
      </w:r>
      <w:r w:rsidR="00A84868">
        <w:rPr>
          <w:bCs/>
        </w:rPr>
        <w:t xml:space="preserve"> </w:t>
      </w:r>
      <w:r w:rsidRPr="001021D1">
        <w:rPr>
          <w:bCs/>
        </w:rPr>
        <w:t>682</w:t>
      </w:r>
      <w:r w:rsidR="00A84868">
        <w:rPr>
          <w:bCs/>
        </w:rPr>
        <w:t xml:space="preserve"> </w:t>
      </w:r>
      <w:r w:rsidRPr="001021D1">
        <w:rPr>
          <w:bCs/>
        </w:rPr>
        <w:t>single</w:t>
      </w:r>
      <w:r w:rsidR="00A84868">
        <w:rPr>
          <w:bCs/>
        </w:rPr>
        <w:t xml:space="preserve"> </w:t>
      </w:r>
      <w:r w:rsidRPr="001021D1">
        <w:rPr>
          <w:bCs/>
        </w:rPr>
        <w:t>mothers,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28</w:t>
      </w:r>
      <w:r w:rsidR="00A84868">
        <w:rPr>
          <w:bCs/>
        </w:rPr>
        <w:t xml:space="preserve"> </w:t>
      </w:r>
      <w:r w:rsidRPr="001021D1">
        <w:rPr>
          <w:bCs/>
        </w:rPr>
        <w:t>mothers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disabilities.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8"/>
        <w:gridCol w:w="1631"/>
        <w:gridCol w:w="1368"/>
        <w:gridCol w:w="1473"/>
      </w:tblGrid>
      <w:tr w:rsidR="00343404" w:rsidRPr="00343404" w14:paraId="738A4F27" w14:textId="77777777" w:rsidTr="002A535B">
        <w:trPr>
          <w:cantSplit/>
          <w:tblHeader/>
        </w:trPr>
        <w:tc>
          <w:tcPr>
            <w:tcW w:w="28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64BA20C" w14:textId="77777777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</w:p>
        </w:tc>
        <w:tc>
          <w:tcPr>
            <w:tcW w:w="16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E948573" w14:textId="77777777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ru-RU"/>
              </w:rPr>
            </w:pPr>
            <w:r w:rsidRPr="00343404">
              <w:rPr>
                <w:i/>
                <w:sz w:val="16"/>
                <w:lang w:val="ru-RU"/>
              </w:rPr>
              <w:t>2018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2D04426" w14:textId="77777777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ru-RU"/>
              </w:rPr>
            </w:pPr>
            <w:r w:rsidRPr="00343404">
              <w:rPr>
                <w:i/>
                <w:sz w:val="16"/>
                <w:lang w:val="ru-RU"/>
              </w:rPr>
              <w:t>2019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6937F5F" w14:textId="260F2191" w:rsidR="006F4FE8" w:rsidRPr="00343404" w:rsidRDefault="006F4FE8" w:rsidP="00BB099A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343404">
              <w:rPr>
                <w:i/>
                <w:sz w:val="16"/>
                <w:lang w:val="ru-RU"/>
              </w:rPr>
              <w:t>2020</w:t>
            </w:r>
            <w:r w:rsidR="00BB099A">
              <w:rPr>
                <w:i/>
                <w:sz w:val="16"/>
                <w:lang w:val="ru-RU"/>
              </w:rPr>
              <w:br/>
            </w:r>
            <w:r w:rsidRPr="00343404">
              <w:rPr>
                <w:i/>
                <w:sz w:val="16"/>
                <w:lang w:val="en-US"/>
              </w:rPr>
              <w:t>(through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September)</w:t>
            </w:r>
          </w:p>
        </w:tc>
      </w:tr>
      <w:tr w:rsidR="006F4FE8" w:rsidRPr="00343404" w14:paraId="49A1CDC9" w14:textId="77777777" w:rsidTr="002A535B">
        <w:trPr>
          <w:cantSplit/>
        </w:trPr>
        <w:tc>
          <w:tcPr>
            <w:tcW w:w="2898" w:type="dxa"/>
            <w:shd w:val="clear" w:color="auto" w:fill="auto"/>
          </w:tcPr>
          <w:p w14:paraId="35E5065A" w14:textId="18136658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343404">
              <w:rPr>
                <w:sz w:val="18"/>
              </w:rPr>
              <w:t>Number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of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unemployed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persons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involved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in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active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job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search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measures</w:t>
            </w:r>
          </w:p>
        </w:tc>
        <w:tc>
          <w:tcPr>
            <w:tcW w:w="1631" w:type="dxa"/>
            <w:shd w:val="clear" w:color="auto" w:fill="auto"/>
            <w:vAlign w:val="bottom"/>
          </w:tcPr>
          <w:p w14:paraId="2E317B65" w14:textId="40EF9447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ru-RU"/>
              </w:rPr>
            </w:pPr>
            <w:r w:rsidRPr="00343404">
              <w:rPr>
                <w:sz w:val="18"/>
                <w:lang w:val="ru-RU"/>
              </w:rPr>
              <w:t>126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ru-RU"/>
              </w:rPr>
              <w:t>654</w:t>
            </w:r>
          </w:p>
          <w:p w14:paraId="3B579D38" w14:textId="37139B9A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ru-RU"/>
              </w:rPr>
            </w:pPr>
            <w:r w:rsidRPr="00343404">
              <w:rPr>
                <w:sz w:val="18"/>
                <w:lang w:val="ru-RU"/>
              </w:rPr>
              <w:t>(69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ru-RU"/>
              </w:rPr>
              <w:t>257</w:t>
            </w:r>
            <w:r w:rsidR="00A84868">
              <w:rPr>
                <w:sz w:val="18"/>
                <w:lang w:val="ru-RU"/>
              </w:rPr>
              <w:t xml:space="preserve"> </w:t>
            </w:r>
            <w:r w:rsidRPr="00343404">
              <w:rPr>
                <w:sz w:val="18"/>
                <w:lang w:val="en-US"/>
              </w:rPr>
              <w:t>females</w:t>
            </w:r>
            <w:r w:rsidRPr="00343404">
              <w:rPr>
                <w:sz w:val="18"/>
                <w:lang w:val="ru-RU"/>
              </w:rPr>
              <w:t>)</w:t>
            </w:r>
          </w:p>
        </w:tc>
        <w:tc>
          <w:tcPr>
            <w:tcW w:w="1368" w:type="dxa"/>
            <w:shd w:val="clear" w:color="auto" w:fill="auto"/>
            <w:vAlign w:val="bottom"/>
          </w:tcPr>
          <w:p w14:paraId="0B4F9E20" w14:textId="77777777" w:rsidR="00CB330A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ru-RU"/>
              </w:rPr>
            </w:pPr>
            <w:r w:rsidRPr="00343404">
              <w:rPr>
                <w:sz w:val="18"/>
                <w:lang w:val="ru-RU"/>
              </w:rPr>
              <w:t>119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ru-RU"/>
              </w:rPr>
              <w:t>294</w:t>
            </w:r>
          </w:p>
          <w:p w14:paraId="033CA18B" w14:textId="257EC4C6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ru-RU"/>
              </w:rPr>
            </w:pPr>
            <w:r w:rsidRPr="00343404">
              <w:rPr>
                <w:sz w:val="18"/>
                <w:lang w:val="ru-RU"/>
              </w:rPr>
              <w:t>(66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ru-RU"/>
              </w:rPr>
              <w:t>384</w:t>
            </w:r>
            <w:r w:rsidR="00A84868">
              <w:rPr>
                <w:sz w:val="18"/>
                <w:lang w:val="ru-RU"/>
              </w:rPr>
              <w:t xml:space="preserve"> </w:t>
            </w:r>
            <w:r w:rsidRPr="00343404">
              <w:rPr>
                <w:sz w:val="18"/>
                <w:lang w:val="en-US"/>
              </w:rPr>
              <w:t>females</w:t>
            </w:r>
            <w:r w:rsidRPr="00343404">
              <w:rPr>
                <w:sz w:val="18"/>
                <w:lang w:val="ru-RU"/>
              </w:rPr>
              <w:t>)</w:t>
            </w:r>
          </w:p>
        </w:tc>
        <w:tc>
          <w:tcPr>
            <w:tcW w:w="1473" w:type="dxa"/>
            <w:shd w:val="clear" w:color="auto" w:fill="auto"/>
            <w:vAlign w:val="bottom"/>
          </w:tcPr>
          <w:p w14:paraId="480DFE87" w14:textId="3D4DCE4F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ru-RU"/>
              </w:rPr>
            </w:pPr>
            <w:r w:rsidRPr="00343404">
              <w:rPr>
                <w:sz w:val="18"/>
                <w:lang w:val="ru-RU"/>
              </w:rPr>
              <w:t>32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ru-RU"/>
              </w:rPr>
              <w:t>095</w:t>
            </w:r>
          </w:p>
          <w:p w14:paraId="5BEA6140" w14:textId="630CE64D" w:rsidR="006F4FE8" w:rsidRPr="00343404" w:rsidRDefault="00A8486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 xml:space="preserve"> </w:t>
            </w:r>
            <w:r w:rsidR="006F4FE8" w:rsidRPr="00343404">
              <w:rPr>
                <w:sz w:val="18"/>
                <w:lang w:val="ru-RU"/>
              </w:rPr>
              <w:t>(17</w:t>
            </w:r>
            <w:r w:rsidR="00BB099A">
              <w:rPr>
                <w:sz w:val="18"/>
                <w:lang w:val="en-US"/>
              </w:rPr>
              <w:t xml:space="preserve"> </w:t>
            </w:r>
            <w:r w:rsidR="006F4FE8" w:rsidRPr="00343404">
              <w:rPr>
                <w:sz w:val="18"/>
                <w:lang w:val="ru-RU"/>
              </w:rPr>
              <w:t>338</w:t>
            </w:r>
            <w:r>
              <w:rPr>
                <w:sz w:val="18"/>
                <w:lang w:val="ru-RU"/>
              </w:rPr>
              <w:t xml:space="preserve"> </w:t>
            </w:r>
            <w:r w:rsidR="006F4FE8" w:rsidRPr="00343404">
              <w:rPr>
                <w:sz w:val="18"/>
                <w:lang w:val="ru-RU"/>
              </w:rPr>
              <w:t>females)</w:t>
            </w:r>
          </w:p>
        </w:tc>
      </w:tr>
      <w:tr w:rsidR="006F4FE8" w:rsidRPr="00343404" w14:paraId="381B5D5F" w14:textId="77777777" w:rsidTr="002A535B">
        <w:trPr>
          <w:cantSplit/>
        </w:trPr>
        <w:tc>
          <w:tcPr>
            <w:tcW w:w="2898" w:type="dxa"/>
            <w:shd w:val="clear" w:color="auto" w:fill="auto"/>
          </w:tcPr>
          <w:p w14:paraId="5F606352" w14:textId="15F23C69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343404">
              <w:rPr>
                <w:sz w:val="18"/>
              </w:rPr>
              <w:t>Number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of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unemployed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persons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included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in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additional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education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and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training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programs</w:t>
            </w:r>
          </w:p>
        </w:tc>
        <w:tc>
          <w:tcPr>
            <w:tcW w:w="1631" w:type="dxa"/>
            <w:shd w:val="clear" w:color="auto" w:fill="auto"/>
            <w:vAlign w:val="bottom"/>
          </w:tcPr>
          <w:p w14:paraId="0FCF2FB0" w14:textId="7B03D80D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ru-RU"/>
              </w:rPr>
            </w:pPr>
            <w:r w:rsidRPr="00343404">
              <w:rPr>
                <w:sz w:val="18"/>
                <w:lang w:val="ru-RU"/>
              </w:rPr>
              <w:t>10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ru-RU"/>
              </w:rPr>
              <w:t>225</w:t>
            </w:r>
          </w:p>
          <w:p w14:paraId="1A651FD2" w14:textId="3DCD0EF3" w:rsidR="006F4FE8" w:rsidRPr="00343404" w:rsidRDefault="00A8486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 xml:space="preserve"> </w:t>
            </w:r>
            <w:r w:rsidR="006F4FE8" w:rsidRPr="00343404">
              <w:rPr>
                <w:sz w:val="18"/>
                <w:lang w:val="ru-RU"/>
              </w:rPr>
              <w:t>(6</w:t>
            </w:r>
            <w:r w:rsidR="00BB099A">
              <w:rPr>
                <w:sz w:val="18"/>
                <w:lang w:val="en-US"/>
              </w:rPr>
              <w:t xml:space="preserve"> </w:t>
            </w:r>
            <w:r w:rsidR="006F4FE8" w:rsidRPr="00343404">
              <w:rPr>
                <w:sz w:val="18"/>
                <w:lang w:val="ru-RU"/>
              </w:rPr>
              <w:t>352</w:t>
            </w:r>
            <w:r>
              <w:rPr>
                <w:sz w:val="18"/>
                <w:lang w:val="ru-RU"/>
              </w:rPr>
              <w:t xml:space="preserve"> </w:t>
            </w:r>
            <w:r w:rsidR="006F4FE8" w:rsidRPr="00343404">
              <w:rPr>
                <w:sz w:val="18"/>
                <w:lang w:val="en-US"/>
              </w:rPr>
              <w:t>females</w:t>
            </w:r>
            <w:r w:rsidR="006F4FE8" w:rsidRPr="00343404">
              <w:rPr>
                <w:sz w:val="18"/>
                <w:lang w:val="ru-RU"/>
              </w:rPr>
              <w:t>)</w:t>
            </w:r>
          </w:p>
        </w:tc>
        <w:tc>
          <w:tcPr>
            <w:tcW w:w="1368" w:type="dxa"/>
            <w:shd w:val="clear" w:color="auto" w:fill="auto"/>
            <w:vAlign w:val="bottom"/>
          </w:tcPr>
          <w:p w14:paraId="34828D90" w14:textId="08C28E30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ru-RU"/>
              </w:rPr>
            </w:pPr>
            <w:r w:rsidRPr="00343404">
              <w:rPr>
                <w:sz w:val="18"/>
                <w:lang w:val="ru-RU"/>
              </w:rPr>
              <w:t>9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ru-RU"/>
              </w:rPr>
              <w:t>177</w:t>
            </w:r>
          </w:p>
          <w:p w14:paraId="0F7D91BA" w14:textId="3C118FB3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ru-RU"/>
              </w:rPr>
            </w:pPr>
            <w:r w:rsidRPr="00343404">
              <w:rPr>
                <w:sz w:val="18"/>
                <w:lang w:val="ru-RU"/>
              </w:rPr>
              <w:t>(6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ru-RU"/>
              </w:rPr>
              <w:t>000</w:t>
            </w:r>
            <w:r w:rsidR="00A84868">
              <w:rPr>
                <w:sz w:val="18"/>
                <w:lang w:val="ru-RU"/>
              </w:rPr>
              <w:t xml:space="preserve"> </w:t>
            </w:r>
            <w:r w:rsidRPr="00343404">
              <w:rPr>
                <w:sz w:val="18"/>
                <w:lang w:val="en-US"/>
              </w:rPr>
              <w:t>females</w:t>
            </w:r>
            <w:r w:rsidRPr="00343404">
              <w:rPr>
                <w:sz w:val="18"/>
                <w:lang w:val="ru-RU"/>
              </w:rPr>
              <w:t>)</w:t>
            </w:r>
          </w:p>
        </w:tc>
        <w:tc>
          <w:tcPr>
            <w:tcW w:w="1473" w:type="dxa"/>
            <w:shd w:val="clear" w:color="auto" w:fill="auto"/>
            <w:vAlign w:val="bottom"/>
          </w:tcPr>
          <w:p w14:paraId="5F4C39D3" w14:textId="307FDB16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ru-RU"/>
              </w:rPr>
            </w:pPr>
            <w:r w:rsidRPr="00343404">
              <w:rPr>
                <w:sz w:val="18"/>
                <w:lang w:val="ru-RU"/>
              </w:rPr>
              <w:t>4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ru-RU"/>
              </w:rPr>
              <w:t>305</w:t>
            </w:r>
          </w:p>
          <w:p w14:paraId="0A5348C5" w14:textId="2F8F4F9C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ru-RU"/>
              </w:rPr>
              <w:t>(2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ru-RU"/>
              </w:rPr>
              <w:t>728</w:t>
            </w:r>
            <w:r w:rsidR="00A84868">
              <w:rPr>
                <w:sz w:val="18"/>
                <w:lang w:val="ru-RU"/>
              </w:rPr>
              <w:t xml:space="preserve"> </w:t>
            </w:r>
            <w:r w:rsidRPr="00343404">
              <w:rPr>
                <w:sz w:val="18"/>
                <w:lang w:val="en-US"/>
              </w:rPr>
              <w:t>females)</w:t>
            </w:r>
          </w:p>
        </w:tc>
      </w:tr>
      <w:tr w:rsidR="006F4FE8" w:rsidRPr="00343404" w14:paraId="392F1840" w14:textId="77777777" w:rsidTr="002A535B">
        <w:trPr>
          <w:cantSplit/>
        </w:trPr>
        <w:tc>
          <w:tcPr>
            <w:tcW w:w="2898" w:type="dxa"/>
            <w:tcBorders>
              <w:bottom w:val="nil"/>
            </w:tcBorders>
            <w:shd w:val="clear" w:color="auto" w:fill="auto"/>
          </w:tcPr>
          <w:p w14:paraId="0CD9DB02" w14:textId="6EDFDD28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343404">
              <w:rPr>
                <w:sz w:val="18"/>
              </w:rPr>
              <w:t>Number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of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unemployed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persons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included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in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employment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subsidy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programs</w:t>
            </w:r>
          </w:p>
        </w:tc>
        <w:tc>
          <w:tcPr>
            <w:tcW w:w="1631" w:type="dxa"/>
            <w:tcBorders>
              <w:bottom w:val="nil"/>
            </w:tcBorders>
            <w:shd w:val="clear" w:color="auto" w:fill="auto"/>
            <w:vAlign w:val="bottom"/>
          </w:tcPr>
          <w:p w14:paraId="131037E6" w14:textId="77777777" w:rsidR="00CB330A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ru-RU"/>
              </w:rPr>
            </w:pPr>
            <w:r w:rsidRPr="00343404">
              <w:rPr>
                <w:sz w:val="18"/>
                <w:lang w:val="ru-RU"/>
              </w:rPr>
              <w:t>8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ru-RU"/>
              </w:rPr>
              <w:t>442</w:t>
            </w:r>
          </w:p>
          <w:p w14:paraId="30FC5EE1" w14:textId="0871DBF7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ru-RU"/>
              </w:rPr>
            </w:pPr>
            <w:r w:rsidRPr="00343404">
              <w:rPr>
                <w:sz w:val="18"/>
                <w:lang w:val="ru-RU"/>
              </w:rPr>
              <w:t>(2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ru-RU"/>
              </w:rPr>
              <w:t>259</w:t>
            </w:r>
            <w:r w:rsidR="00A84868">
              <w:rPr>
                <w:sz w:val="18"/>
                <w:lang w:val="ru-RU"/>
              </w:rPr>
              <w:t xml:space="preserve"> </w:t>
            </w:r>
            <w:r w:rsidRPr="00343404">
              <w:rPr>
                <w:sz w:val="18"/>
                <w:lang w:val="ru-RU"/>
              </w:rPr>
              <w:t>females)</w:t>
            </w:r>
          </w:p>
        </w:tc>
        <w:tc>
          <w:tcPr>
            <w:tcW w:w="1368" w:type="dxa"/>
            <w:tcBorders>
              <w:bottom w:val="nil"/>
            </w:tcBorders>
            <w:shd w:val="clear" w:color="auto" w:fill="auto"/>
            <w:vAlign w:val="bottom"/>
          </w:tcPr>
          <w:p w14:paraId="7572CC5E" w14:textId="77777777" w:rsidR="00CB330A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ru-RU"/>
              </w:rPr>
            </w:pPr>
            <w:r w:rsidRPr="00343404">
              <w:rPr>
                <w:sz w:val="18"/>
                <w:lang w:val="ru-RU"/>
              </w:rPr>
              <w:t>8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ru-RU"/>
              </w:rPr>
              <w:t>776</w:t>
            </w:r>
          </w:p>
          <w:p w14:paraId="4EE011C6" w14:textId="703D29A0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ru-RU"/>
              </w:rPr>
            </w:pPr>
            <w:r w:rsidRPr="00343404">
              <w:rPr>
                <w:sz w:val="18"/>
                <w:lang w:val="ru-RU"/>
              </w:rPr>
              <w:t>(4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ru-RU"/>
              </w:rPr>
              <w:t>490</w:t>
            </w:r>
            <w:r w:rsidR="00A84868">
              <w:rPr>
                <w:sz w:val="18"/>
                <w:lang w:val="ru-RU"/>
              </w:rPr>
              <w:t xml:space="preserve"> </w:t>
            </w:r>
            <w:r w:rsidRPr="00343404">
              <w:rPr>
                <w:sz w:val="18"/>
                <w:lang w:val="ru-RU"/>
              </w:rPr>
              <w:t>females)</w:t>
            </w:r>
          </w:p>
        </w:tc>
        <w:tc>
          <w:tcPr>
            <w:tcW w:w="1473" w:type="dxa"/>
            <w:tcBorders>
              <w:bottom w:val="nil"/>
            </w:tcBorders>
            <w:shd w:val="clear" w:color="auto" w:fill="auto"/>
            <w:vAlign w:val="bottom"/>
          </w:tcPr>
          <w:p w14:paraId="0516AAC1" w14:textId="0FE1DB14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ru-RU"/>
              </w:rPr>
            </w:pPr>
            <w:r w:rsidRPr="00343404">
              <w:rPr>
                <w:sz w:val="18"/>
                <w:lang w:val="ru-RU"/>
              </w:rPr>
              <w:t>5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ru-RU"/>
              </w:rPr>
              <w:t>726</w:t>
            </w:r>
          </w:p>
          <w:p w14:paraId="51A16F13" w14:textId="5F83B0BF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ru-RU"/>
              </w:rPr>
            </w:pPr>
            <w:r w:rsidRPr="00343404">
              <w:rPr>
                <w:sz w:val="18"/>
                <w:lang w:val="ru-RU"/>
              </w:rPr>
              <w:t>(2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ru-RU"/>
              </w:rPr>
              <w:t>948</w:t>
            </w:r>
            <w:r w:rsidR="00A84868">
              <w:rPr>
                <w:sz w:val="18"/>
                <w:lang w:val="ru-RU"/>
              </w:rPr>
              <w:t xml:space="preserve"> </w:t>
            </w:r>
            <w:r w:rsidRPr="00343404">
              <w:rPr>
                <w:sz w:val="18"/>
                <w:lang w:val="en-US"/>
              </w:rPr>
              <w:t>females</w:t>
            </w:r>
            <w:r w:rsidRPr="00343404">
              <w:rPr>
                <w:sz w:val="18"/>
                <w:lang w:val="ru-RU"/>
              </w:rPr>
              <w:t>)</w:t>
            </w:r>
          </w:p>
        </w:tc>
      </w:tr>
      <w:tr w:rsidR="006F4FE8" w:rsidRPr="00343404" w14:paraId="44CC843A" w14:textId="77777777" w:rsidTr="002A535B">
        <w:trPr>
          <w:cantSplit/>
        </w:trPr>
        <w:tc>
          <w:tcPr>
            <w:tcW w:w="289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EC21BC0" w14:textId="527D8F3F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343404">
              <w:rPr>
                <w:sz w:val="18"/>
              </w:rPr>
              <w:t>Number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of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unemployed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persons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covered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by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public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works</w:t>
            </w:r>
            <w:r w:rsidR="00A84868">
              <w:rPr>
                <w:sz w:val="18"/>
              </w:rPr>
              <w:t xml:space="preserve"> </w:t>
            </w:r>
            <w:r w:rsidRPr="00343404">
              <w:rPr>
                <w:sz w:val="18"/>
              </w:rPr>
              <w:t>programs</w:t>
            </w:r>
          </w:p>
        </w:tc>
        <w:tc>
          <w:tcPr>
            <w:tcW w:w="1631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2402034F" w14:textId="77777777" w:rsidR="00CB330A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ru-RU"/>
              </w:rPr>
            </w:pPr>
            <w:r w:rsidRPr="00343404">
              <w:rPr>
                <w:sz w:val="18"/>
                <w:lang w:val="ru-RU"/>
              </w:rPr>
              <w:t>7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ru-RU"/>
              </w:rPr>
              <w:t>615</w:t>
            </w:r>
          </w:p>
          <w:p w14:paraId="02D02A66" w14:textId="50172C0E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ru-RU"/>
              </w:rPr>
            </w:pPr>
            <w:r w:rsidRPr="00343404">
              <w:rPr>
                <w:sz w:val="18"/>
                <w:lang w:val="ru-RU"/>
              </w:rPr>
              <w:t>(3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ru-RU"/>
              </w:rPr>
              <w:t>355</w:t>
            </w:r>
            <w:r w:rsidR="00A84868">
              <w:rPr>
                <w:sz w:val="18"/>
                <w:lang w:val="ru-RU"/>
              </w:rPr>
              <w:t xml:space="preserve"> </w:t>
            </w:r>
            <w:r w:rsidRPr="00343404">
              <w:rPr>
                <w:sz w:val="18"/>
                <w:lang w:val="ru-RU"/>
              </w:rPr>
              <w:t>females)</w:t>
            </w:r>
          </w:p>
        </w:tc>
        <w:tc>
          <w:tcPr>
            <w:tcW w:w="1368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1761A038" w14:textId="77777777" w:rsidR="00CB330A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ru-RU"/>
              </w:rPr>
            </w:pPr>
            <w:r w:rsidRPr="00343404">
              <w:rPr>
                <w:sz w:val="18"/>
                <w:lang w:val="ru-RU"/>
              </w:rPr>
              <w:t>5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ru-RU"/>
              </w:rPr>
              <w:t>293</w:t>
            </w:r>
          </w:p>
          <w:p w14:paraId="55EA5BCC" w14:textId="7C45A897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ru-RU"/>
              </w:rPr>
              <w:t>(2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ru-RU"/>
              </w:rPr>
              <w:t>409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en-US"/>
              </w:rPr>
              <w:t>females)</w:t>
            </w:r>
          </w:p>
        </w:tc>
        <w:tc>
          <w:tcPr>
            <w:tcW w:w="1473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1AD074F3" w14:textId="34A5D19B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ru-RU"/>
              </w:rPr>
            </w:pPr>
            <w:r w:rsidRPr="00343404">
              <w:rPr>
                <w:sz w:val="18"/>
                <w:lang w:val="ru-RU"/>
              </w:rPr>
              <w:t>4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ru-RU"/>
              </w:rPr>
              <w:t>306</w:t>
            </w:r>
          </w:p>
          <w:p w14:paraId="4A233C48" w14:textId="7EC14D38" w:rsidR="006F4FE8" w:rsidRPr="00343404" w:rsidRDefault="006F4FE8" w:rsidP="0034340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ru-RU"/>
              </w:rPr>
            </w:pPr>
            <w:r w:rsidRPr="00343404">
              <w:rPr>
                <w:sz w:val="18"/>
                <w:lang w:val="ru-RU"/>
              </w:rPr>
              <w:t>(2</w:t>
            </w:r>
            <w:r w:rsidR="00BB099A">
              <w:rPr>
                <w:sz w:val="18"/>
                <w:lang w:val="en-US"/>
              </w:rPr>
              <w:t xml:space="preserve"> </w:t>
            </w:r>
            <w:r w:rsidRPr="00343404">
              <w:rPr>
                <w:sz w:val="18"/>
                <w:lang w:val="ru-RU"/>
              </w:rPr>
              <w:t>001</w:t>
            </w:r>
            <w:r w:rsidR="00A84868">
              <w:rPr>
                <w:sz w:val="18"/>
                <w:lang w:val="ru-RU"/>
              </w:rPr>
              <w:t xml:space="preserve"> </w:t>
            </w:r>
            <w:r w:rsidRPr="00343404">
              <w:rPr>
                <w:sz w:val="18"/>
                <w:lang w:val="en-US"/>
              </w:rPr>
              <w:t>females</w:t>
            </w:r>
            <w:r w:rsidRPr="00343404">
              <w:rPr>
                <w:sz w:val="18"/>
                <w:lang w:val="ru-RU"/>
              </w:rPr>
              <w:t>)</w:t>
            </w:r>
          </w:p>
        </w:tc>
      </w:tr>
      <w:tr w:rsidR="006F4FE8" w:rsidRPr="002A535B" w14:paraId="6A6A6601" w14:textId="77777777" w:rsidTr="002A535B">
        <w:trPr>
          <w:cantSplit/>
        </w:trPr>
        <w:tc>
          <w:tcPr>
            <w:tcW w:w="2898" w:type="dxa"/>
            <w:tcBorders>
              <w:top w:val="single" w:sz="4" w:space="0" w:color="auto"/>
            </w:tcBorders>
            <w:shd w:val="clear" w:color="auto" w:fill="auto"/>
          </w:tcPr>
          <w:p w14:paraId="74F97863" w14:textId="27E705AF" w:rsidR="006F4FE8" w:rsidRPr="002A535B" w:rsidRDefault="006F4FE8" w:rsidP="002A535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2A535B">
              <w:rPr>
                <w:b/>
                <w:sz w:val="18"/>
              </w:rPr>
              <w:t>Total</w:t>
            </w:r>
            <w:r w:rsidR="00A84868" w:rsidRPr="002A535B">
              <w:rPr>
                <w:b/>
                <w:sz w:val="18"/>
              </w:rPr>
              <w:t xml:space="preserve"> </w:t>
            </w:r>
            <w:r w:rsidRPr="002A535B">
              <w:rPr>
                <w:b/>
                <w:sz w:val="18"/>
              </w:rPr>
              <w:t>number</w:t>
            </w:r>
            <w:r w:rsidR="00A84868" w:rsidRPr="002A535B">
              <w:rPr>
                <w:b/>
                <w:sz w:val="18"/>
              </w:rPr>
              <w:t xml:space="preserve"> </w:t>
            </w:r>
            <w:r w:rsidRPr="002A535B">
              <w:rPr>
                <w:b/>
                <w:sz w:val="18"/>
              </w:rPr>
              <w:t>of</w:t>
            </w:r>
            <w:r w:rsidR="00A84868" w:rsidRPr="002A535B">
              <w:rPr>
                <w:b/>
                <w:sz w:val="18"/>
              </w:rPr>
              <w:t xml:space="preserve"> </w:t>
            </w:r>
            <w:r w:rsidRPr="002A535B">
              <w:rPr>
                <w:b/>
                <w:sz w:val="18"/>
              </w:rPr>
              <w:t>unemployed</w:t>
            </w:r>
            <w:r w:rsidR="00A84868" w:rsidRPr="002A535B">
              <w:rPr>
                <w:b/>
                <w:sz w:val="18"/>
              </w:rPr>
              <w:t xml:space="preserve"> </w:t>
            </w:r>
            <w:r w:rsidRPr="002A535B">
              <w:rPr>
                <w:b/>
                <w:sz w:val="18"/>
              </w:rPr>
              <w:t>persons</w:t>
            </w:r>
            <w:r w:rsidR="00A84868" w:rsidRPr="002A535B">
              <w:rPr>
                <w:b/>
                <w:sz w:val="18"/>
              </w:rPr>
              <w:t xml:space="preserve"> </w:t>
            </w:r>
            <w:r w:rsidRPr="002A535B">
              <w:rPr>
                <w:b/>
                <w:sz w:val="18"/>
              </w:rPr>
              <w:t>involved</w:t>
            </w:r>
            <w:r w:rsidR="00A84868" w:rsidRPr="002A535B">
              <w:rPr>
                <w:b/>
                <w:sz w:val="18"/>
              </w:rPr>
              <w:t xml:space="preserve"> </w:t>
            </w:r>
            <w:r w:rsidRPr="002A535B">
              <w:rPr>
                <w:b/>
                <w:sz w:val="18"/>
              </w:rPr>
              <w:t>in</w:t>
            </w:r>
            <w:r w:rsidR="00A84868" w:rsidRPr="002A535B">
              <w:rPr>
                <w:b/>
                <w:sz w:val="18"/>
              </w:rPr>
              <w:t xml:space="preserve"> </w:t>
            </w:r>
            <w:r w:rsidRPr="002A535B">
              <w:rPr>
                <w:b/>
                <w:sz w:val="18"/>
              </w:rPr>
              <w:t>active</w:t>
            </w:r>
            <w:r w:rsidR="00A84868" w:rsidRPr="002A535B">
              <w:rPr>
                <w:b/>
                <w:sz w:val="18"/>
              </w:rPr>
              <w:t xml:space="preserve"> </w:t>
            </w:r>
            <w:r w:rsidRPr="002A535B">
              <w:rPr>
                <w:b/>
                <w:sz w:val="18"/>
              </w:rPr>
              <w:t>employment</w:t>
            </w:r>
            <w:r w:rsidR="00A84868" w:rsidRPr="002A535B">
              <w:rPr>
                <w:b/>
                <w:sz w:val="18"/>
              </w:rPr>
              <w:t xml:space="preserve"> </w:t>
            </w:r>
            <w:r w:rsidRPr="002A535B">
              <w:rPr>
                <w:b/>
                <w:sz w:val="18"/>
              </w:rPr>
              <w:t>policy</w:t>
            </w:r>
            <w:r w:rsidR="00A84868" w:rsidRPr="002A535B">
              <w:rPr>
                <w:b/>
                <w:sz w:val="18"/>
              </w:rPr>
              <w:t xml:space="preserve"> </w:t>
            </w:r>
            <w:r w:rsidRPr="002A535B">
              <w:rPr>
                <w:b/>
                <w:sz w:val="18"/>
              </w:rPr>
              <w:t>measures</w:t>
            </w:r>
          </w:p>
        </w:tc>
        <w:tc>
          <w:tcPr>
            <w:tcW w:w="163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18C6D92" w14:textId="4E438B42" w:rsidR="006F4FE8" w:rsidRPr="002A535B" w:rsidRDefault="006F4FE8" w:rsidP="002A535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ru-RU"/>
              </w:rPr>
            </w:pPr>
            <w:r w:rsidRPr="002A535B">
              <w:rPr>
                <w:b/>
                <w:sz w:val="18"/>
                <w:lang w:val="ru-RU"/>
              </w:rPr>
              <w:t>152</w:t>
            </w:r>
            <w:r w:rsidR="00BB099A" w:rsidRPr="002A535B">
              <w:rPr>
                <w:b/>
                <w:sz w:val="18"/>
                <w:lang w:val="en-US"/>
              </w:rPr>
              <w:t xml:space="preserve"> </w:t>
            </w:r>
            <w:r w:rsidRPr="002A535B">
              <w:rPr>
                <w:b/>
                <w:sz w:val="18"/>
                <w:lang w:val="ru-RU"/>
              </w:rPr>
              <w:t>936</w:t>
            </w:r>
          </w:p>
          <w:p w14:paraId="23543A68" w14:textId="5B73E972" w:rsidR="006F4FE8" w:rsidRPr="002A535B" w:rsidRDefault="006F4FE8" w:rsidP="002A535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ru-RU"/>
              </w:rPr>
            </w:pPr>
            <w:r w:rsidRPr="002A535B">
              <w:rPr>
                <w:b/>
                <w:sz w:val="18"/>
                <w:lang w:val="ru-RU"/>
              </w:rPr>
              <w:t>(78</w:t>
            </w:r>
            <w:r w:rsidR="00BB099A" w:rsidRPr="002A535B">
              <w:rPr>
                <w:b/>
                <w:sz w:val="18"/>
                <w:lang w:val="en-US"/>
              </w:rPr>
              <w:t xml:space="preserve"> </w:t>
            </w:r>
            <w:r w:rsidRPr="002A535B">
              <w:rPr>
                <w:b/>
                <w:sz w:val="18"/>
                <w:lang w:val="ru-RU"/>
              </w:rPr>
              <w:t>233</w:t>
            </w:r>
            <w:r w:rsidR="00A84868" w:rsidRPr="002A535B">
              <w:rPr>
                <w:b/>
                <w:sz w:val="18"/>
                <w:lang w:val="ru-RU"/>
              </w:rPr>
              <w:t xml:space="preserve"> </w:t>
            </w:r>
            <w:r w:rsidRPr="002A535B">
              <w:rPr>
                <w:b/>
                <w:sz w:val="18"/>
                <w:lang w:val="ru-RU"/>
              </w:rPr>
              <w:t>females)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1515C61" w14:textId="202F1F80" w:rsidR="006F4FE8" w:rsidRPr="002A535B" w:rsidRDefault="006F4FE8" w:rsidP="002A535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ru-RU"/>
              </w:rPr>
            </w:pPr>
            <w:r w:rsidRPr="002A535B">
              <w:rPr>
                <w:b/>
                <w:sz w:val="18"/>
                <w:lang w:val="ru-RU"/>
              </w:rPr>
              <w:t>142</w:t>
            </w:r>
            <w:r w:rsidR="00BB099A" w:rsidRPr="002A535B">
              <w:rPr>
                <w:b/>
                <w:sz w:val="18"/>
                <w:lang w:val="en-US"/>
              </w:rPr>
              <w:t xml:space="preserve"> </w:t>
            </w:r>
            <w:r w:rsidRPr="002A535B">
              <w:rPr>
                <w:b/>
                <w:sz w:val="18"/>
                <w:lang w:val="ru-RU"/>
              </w:rPr>
              <w:t>540</w:t>
            </w:r>
          </w:p>
          <w:p w14:paraId="5951E2B5" w14:textId="643CD7E4" w:rsidR="006F4FE8" w:rsidRPr="002A535B" w:rsidRDefault="006F4FE8" w:rsidP="002A535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ru-RU"/>
              </w:rPr>
            </w:pPr>
            <w:r w:rsidRPr="002A535B">
              <w:rPr>
                <w:b/>
                <w:sz w:val="18"/>
                <w:lang w:val="ru-RU"/>
              </w:rPr>
              <w:t>(79</w:t>
            </w:r>
            <w:r w:rsidR="00BB099A" w:rsidRPr="002A535B">
              <w:rPr>
                <w:b/>
                <w:sz w:val="18"/>
                <w:lang w:val="en-US"/>
              </w:rPr>
              <w:t xml:space="preserve"> </w:t>
            </w:r>
            <w:r w:rsidRPr="002A535B">
              <w:rPr>
                <w:b/>
                <w:sz w:val="18"/>
                <w:lang w:val="ru-RU"/>
              </w:rPr>
              <w:t>283</w:t>
            </w:r>
            <w:r w:rsidR="00A84868" w:rsidRPr="002A535B">
              <w:rPr>
                <w:b/>
                <w:sz w:val="18"/>
              </w:rPr>
              <w:t xml:space="preserve"> </w:t>
            </w:r>
            <w:r w:rsidRPr="002A535B">
              <w:rPr>
                <w:b/>
                <w:sz w:val="18"/>
                <w:lang w:val="ru-RU"/>
              </w:rPr>
              <w:t>females)</w:t>
            </w:r>
          </w:p>
        </w:tc>
        <w:tc>
          <w:tcPr>
            <w:tcW w:w="147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5732221" w14:textId="00B3EDDF" w:rsidR="006F4FE8" w:rsidRPr="002A535B" w:rsidRDefault="006F4FE8" w:rsidP="002A535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ru-RU"/>
              </w:rPr>
            </w:pPr>
            <w:r w:rsidRPr="002A535B">
              <w:rPr>
                <w:b/>
                <w:sz w:val="18"/>
                <w:lang w:val="ru-RU"/>
              </w:rPr>
              <w:t>46</w:t>
            </w:r>
            <w:r w:rsidR="00BB099A" w:rsidRPr="002A535B">
              <w:rPr>
                <w:b/>
                <w:sz w:val="18"/>
                <w:lang w:val="en-US"/>
              </w:rPr>
              <w:t xml:space="preserve"> </w:t>
            </w:r>
            <w:r w:rsidRPr="002A535B">
              <w:rPr>
                <w:b/>
                <w:sz w:val="18"/>
                <w:lang w:val="ru-RU"/>
              </w:rPr>
              <w:t>432</w:t>
            </w:r>
          </w:p>
          <w:p w14:paraId="1CF126CE" w14:textId="0795BEFA" w:rsidR="006F4FE8" w:rsidRPr="002A535B" w:rsidRDefault="006F4FE8" w:rsidP="002A535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ru-RU"/>
              </w:rPr>
            </w:pPr>
            <w:r w:rsidRPr="002A535B">
              <w:rPr>
                <w:b/>
                <w:sz w:val="18"/>
                <w:lang w:val="ru-RU"/>
              </w:rPr>
              <w:t>(25</w:t>
            </w:r>
            <w:r w:rsidR="00BB099A" w:rsidRPr="002A535B">
              <w:rPr>
                <w:b/>
                <w:sz w:val="18"/>
                <w:lang w:val="en-US"/>
              </w:rPr>
              <w:t xml:space="preserve"> </w:t>
            </w:r>
            <w:r w:rsidRPr="002A535B">
              <w:rPr>
                <w:b/>
                <w:sz w:val="18"/>
                <w:lang w:val="ru-RU"/>
              </w:rPr>
              <w:t>015</w:t>
            </w:r>
            <w:r w:rsidR="00A84868" w:rsidRPr="002A535B">
              <w:rPr>
                <w:b/>
                <w:sz w:val="18"/>
                <w:lang w:val="ru-RU"/>
              </w:rPr>
              <w:t xml:space="preserve"> </w:t>
            </w:r>
            <w:r w:rsidRPr="002A535B">
              <w:rPr>
                <w:b/>
                <w:sz w:val="18"/>
                <w:lang w:val="ru-RU"/>
              </w:rPr>
              <w:t>females)</w:t>
            </w:r>
          </w:p>
        </w:tc>
      </w:tr>
    </w:tbl>
    <w:p w14:paraId="0ED824E9" w14:textId="3D3BDC5F" w:rsidR="006F4FE8" w:rsidRPr="00BB099A" w:rsidRDefault="006F4FE8" w:rsidP="00BB099A">
      <w:pPr>
        <w:spacing w:before="120" w:after="240"/>
        <w:ind w:left="1134" w:right="1134" w:firstLine="170"/>
        <w:rPr>
          <w:i/>
          <w:iCs/>
          <w:sz w:val="18"/>
        </w:rPr>
      </w:pPr>
      <w:r w:rsidRPr="00BB099A">
        <w:rPr>
          <w:i/>
          <w:iCs/>
          <w:sz w:val="18"/>
        </w:rPr>
        <w:t>Source:</w:t>
      </w:r>
      <w:r w:rsidR="00BB099A" w:rsidRPr="00BB099A">
        <w:rPr>
          <w:i/>
          <w:iCs/>
          <w:sz w:val="18"/>
        </w:rPr>
        <w:t xml:space="preserve"> </w:t>
      </w:r>
      <w:r w:rsidRPr="00BB099A">
        <w:rPr>
          <w:i/>
          <w:iCs/>
          <w:sz w:val="18"/>
        </w:rPr>
        <w:t>Ministry</w:t>
      </w:r>
      <w:r w:rsidR="00A84868" w:rsidRPr="00BB099A">
        <w:rPr>
          <w:i/>
          <w:iCs/>
          <w:sz w:val="18"/>
        </w:rPr>
        <w:t xml:space="preserve"> </w:t>
      </w:r>
      <w:r w:rsidRPr="00BB099A">
        <w:rPr>
          <w:i/>
          <w:iCs/>
          <w:sz w:val="18"/>
        </w:rPr>
        <w:t>of</w:t>
      </w:r>
      <w:r w:rsidR="00A84868" w:rsidRPr="00BB099A">
        <w:rPr>
          <w:i/>
          <w:iCs/>
          <w:sz w:val="18"/>
        </w:rPr>
        <w:t xml:space="preserve"> </w:t>
      </w:r>
      <w:r w:rsidRPr="00BB099A">
        <w:rPr>
          <w:i/>
          <w:iCs/>
          <w:sz w:val="18"/>
        </w:rPr>
        <w:t>Labor,</w:t>
      </w:r>
      <w:r w:rsidR="00BB099A" w:rsidRPr="00BB099A">
        <w:rPr>
          <w:i/>
          <w:iCs/>
          <w:sz w:val="18"/>
        </w:rPr>
        <w:t xml:space="preserve"> </w:t>
      </w:r>
      <w:r w:rsidRPr="00BB099A">
        <w:rPr>
          <w:i/>
          <w:iCs/>
          <w:sz w:val="18"/>
        </w:rPr>
        <w:t>Employment,</w:t>
      </w:r>
      <w:r w:rsidR="00BB099A" w:rsidRPr="00BB099A">
        <w:rPr>
          <w:i/>
          <w:iCs/>
          <w:sz w:val="18"/>
        </w:rPr>
        <w:t xml:space="preserve"> </w:t>
      </w:r>
      <w:r w:rsidRPr="00BB099A">
        <w:rPr>
          <w:i/>
          <w:iCs/>
          <w:sz w:val="18"/>
        </w:rPr>
        <w:t>Veterans</w:t>
      </w:r>
      <w:r w:rsidR="00A84868" w:rsidRPr="00BB099A">
        <w:rPr>
          <w:i/>
          <w:iCs/>
          <w:sz w:val="18"/>
        </w:rPr>
        <w:t xml:space="preserve"> </w:t>
      </w:r>
      <w:r w:rsidRPr="00BB099A">
        <w:rPr>
          <w:i/>
          <w:iCs/>
          <w:sz w:val="18"/>
        </w:rPr>
        <w:t>and</w:t>
      </w:r>
      <w:r w:rsidR="00A84868" w:rsidRPr="00BB099A">
        <w:rPr>
          <w:i/>
          <w:iCs/>
          <w:sz w:val="18"/>
        </w:rPr>
        <w:t xml:space="preserve"> </w:t>
      </w:r>
      <w:r w:rsidRPr="00BB099A">
        <w:rPr>
          <w:i/>
          <w:iCs/>
          <w:sz w:val="18"/>
        </w:rPr>
        <w:t>Social</w:t>
      </w:r>
      <w:r w:rsidR="00A84868" w:rsidRPr="00BB099A">
        <w:rPr>
          <w:i/>
          <w:iCs/>
          <w:sz w:val="18"/>
        </w:rPr>
        <w:t xml:space="preserve"> </w:t>
      </w:r>
      <w:r w:rsidRPr="00BB099A">
        <w:rPr>
          <w:i/>
          <w:iCs/>
          <w:sz w:val="18"/>
        </w:rPr>
        <w:t>Affairs;</w:t>
      </w:r>
      <w:r w:rsidR="00BB099A" w:rsidRPr="00BB099A">
        <w:rPr>
          <w:i/>
          <w:iCs/>
          <w:sz w:val="18"/>
        </w:rPr>
        <w:t xml:space="preserve"> </w:t>
      </w:r>
      <w:r w:rsidRPr="00BB099A">
        <w:rPr>
          <w:i/>
          <w:iCs/>
          <w:sz w:val="18"/>
        </w:rPr>
        <w:t>National</w:t>
      </w:r>
      <w:r w:rsidR="00A84868" w:rsidRPr="00BB099A">
        <w:rPr>
          <w:i/>
          <w:iCs/>
          <w:sz w:val="18"/>
        </w:rPr>
        <w:t xml:space="preserve"> </w:t>
      </w:r>
      <w:r w:rsidRPr="00BB099A">
        <w:rPr>
          <w:i/>
          <w:iCs/>
          <w:sz w:val="18"/>
        </w:rPr>
        <w:t>Employment</w:t>
      </w:r>
      <w:r w:rsidR="00A84868" w:rsidRPr="00BB099A">
        <w:rPr>
          <w:i/>
          <w:iCs/>
          <w:sz w:val="18"/>
        </w:rPr>
        <w:t xml:space="preserve"> </w:t>
      </w:r>
      <w:r w:rsidRPr="00BB099A">
        <w:rPr>
          <w:i/>
          <w:iCs/>
          <w:sz w:val="18"/>
        </w:rPr>
        <w:t>Service</w:t>
      </w:r>
      <w:r w:rsidR="00BB099A" w:rsidRPr="00BB099A">
        <w:rPr>
          <w:i/>
          <w:iCs/>
          <w:sz w:val="18"/>
        </w:rPr>
        <w:t>.</w:t>
      </w:r>
    </w:p>
    <w:p w14:paraId="150CAB61" w14:textId="7BFB9286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255.</w:t>
      </w:r>
      <w:r w:rsidRPr="001021D1">
        <w:rPr>
          <w:bCs/>
        </w:rPr>
        <w:tab/>
        <w:t>Since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t>introduction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gender-responsive</w:t>
      </w:r>
      <w:r w:rsidR="00A84868">
        <w:rPr>
          <w:bCs/>
        </w:rPr>
        <w:t xml:space="preserve"> </w:t>
      </w:r>
      <w:r w:rsidRPr="001021D1">
        <w:rPr>
          <w:bCs/>
        </w:rPr>
        <w:t>budgeting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finances</w:t>
      </w:r>
      <w:r w:rsidR="00A84868">
        <w:rPr>
          <w:bCs/>
        </w:rPr>
        <w:t xml:space="preserve"> </w:t>
      </w:r>
      <w:r w:rsidRPr="001021D1">
        <w:rPr>
          <w:bCs/>
        </w:rPr>
        <w:t>(2015),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Government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Serbia,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support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UN</w:t>
      </w:r>
      <w:r w:rsidR="00A84868">
        <w:rPr>
          <w:bCs/>
        </w:rPr>
        <w:t xml:space="preserve"> </w:t>
      </w:r>
      <w:r w:rsidRPr="001021D1">
        <w:rPr>
          <w:bCs/>
        </w:rPr>
        <w:t>WOMEN,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working</w:t>
      </w:r>
      <w:r w:rsidR="00A84868">
        <w:rPr>
          <w:bCs/>
        </w:rPr>
        <w:t xml:space="preserve"> </w:t>
      </w:r>
      <w:r w:rsidRPr="001021D1">
        <w:rPr>
          <w:bCs/>
        </w:rPr>
        <w:t>continuously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strengthen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capacity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budget</w:t>
      </w:r>
      <w:r w:rsidR="00A84868">
        <w:rPr>
          <w:bCs/>
        </w:rPr>
        <w:t xml:space="preserve"> </w:t>
      </w:r>
      <w:r w:rsidRPr="001021D1">
        <w:rPr>
          <w:bCs/>
        </w:rPr>
        <w:t>shapers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recipients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implement</w:t>
      </w:r>
      <w:r w:rsidR="00A84868">
        <w:rPr>
          <w:bCs/>
        </w:rPr>
        <w:t xml:space="preserve"> </w:t>
      </w:r>
      <w:r w:rsidRPr="001021D1">
        <w:rPr>
          <w:bCs/>
        </w:rPr>
        <w:t>gender-responsive</w:t>
      </w:r>
      <w:r w:rsidR="00A84868">
        <w:rPr>
          <w:bCs/>
        </w:rPr>
        <w:t xml:space="preserve"> </w:t>
      </w:r>
      <w:r w:rsidRPr="001021D1">
        <w:rPr>
          <w:bCs/>
        </w:rPr>
        <w:t>budgets,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analysis,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like.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2020,</w:t>
      </w:r>
      <w:r w:rsidR="00A84868">
        <w:rPr>
          <w:bCs/>
        </w:rPr>
        <w:t xml:space="preserve"> </w:t>
      </w:r>
      <w:r w:rsidRPr="001021D1">
        <w:rPr>
          <w:bCs/>
        </w:rPr>
        <w:t>48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53</w:t>
      </w:r>
      <w:r w:rsidR="00A84868">
        <w:rPr>
          <w:bCs/>
        </w:rPr>
        <w:t xml:space="preserve"> </w:t>
      </w:r>
      <w:r w:rsidRPr="001021D1">
        <w:rPr>
          <w:bCs/>
        </w:rPr>
        <w:t>budget</w:t>
      </w:r>
      <w:r w:rsidR="00A84868">
        <w:rPr>
          <w:bCs/>
        </w:rPr>
        <w:t xml:space="preserve"> </w:t>
      </w:r>
      <w:r w:rsidRPr="001021D1">
        <w:rPr>
          <w:bCs/>
        </w:rPr>
        <w:t>recipients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level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26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provincial</w:t>
      </w:r>
      <w:r w:rsidR="00A84868">
        <w:rPr>
          <w:bCs/>
        </w:rPr>
        <w:t xml:space="preserve"> </w:t>
      </w:r>
      <w:r w:rsidRPr="001021D1">
        <w:rPr>
          <w:bCs/>
        </w:rPr>
        <w:t>level</w:t>
      </w:r>
      <w:r w:rsidR="00A84868">
        <w:rPr>
          <w:bCs/>
        </w:rPr>
        <w:t xml:space="preserve"> </w:t>
      </w:r>
      <w:r w:rsidRPr="001021D1">
        <w:rPr>
          <w:bCs/>
        </w:rPr>
        <w:t>employed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responsive</w:t>
      </w:r>
      <w:r w:rsidR="00A84868">
        <w:rPr>
          <w:bCs/>
        </w:rPr>
        <w:t xml:space="preserve"> </w:t>
      </w:r>
      <w:r w:rsidRPr="001021D1">
        <w:rPr>
          <w:bCs/>
        </w:rPr>
        <w:t>budgeting.</w:t>
      </w:r>
    </w:p>
    <w:p w14:paraId="22176C93" w14:textId="5361A21A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256.</w:t>
      </w:r>
      <w:r w:rsidRPr="001021D1">
        <w:rPr>
          <w:bCs/>
        </w:rPr>
        <w:tab/>
        <w:t>The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Equality</w:t>
      </w:r>
      <w:r w:rsidR="00A84868">
        <w:rPr>
          <w:bCs/>
        </w:rPr>
        <w:t xml:space="preserve"> </w:t>
      </w:r>
      <w:r w:rsidRPr="001021D1">
        <w:rPr>
          <w:bCs/>
        </w:rPr>
        <w:t>Index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RS</w:t>
      </w:r>
      <w:r w:rsidR="00874996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result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cooperation</w:t>
      </w:r>
      <w:r w:rsidR="00A84868">
        <w:rPr>
          <w:bCs/>
        </w:rPr>
        <w:t xml:space="preserve"> </w:t>
      </w:r>
      <w:r w:rsidRPr="001021D1">
        <w:rPr>
          <w:bCs/>
        </w:rPr>
        <w:t>between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Coordination</w:t>
      </w:r>
      <w:r w:rsidR="00A84868">
        <w:rPr>
          <w:bCs/>
        </w:rPr>
        <w:t xml:space="preserve"> </w:t>
      </w:r>
      <w:r w:rsidRPr="001021D1">
        <w:rPr>
          <w:bCs/>
        </w:rPr>
        <w:t>Body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Equality,</w:t>
      </w:r>
      <w:r w:rsidR="00A84868">
        <w:rPr>
          <w:bCs/>
        </w:rPr>
        <w:t xml:space="preserve"> </w:t>
      </w:r>
      <w:r w:rsidRPr="001021D1">
        <w:rPr>
          <w:bCs/>
        </w:rPr>
        <w:t>Team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Social</w:t>
      </w:r>
      <w:r w:rsidR="00A84868">
        <w:rPr>
          <w:bCs/>
        </w:rPr>
        <w:t xml:space="preserve"> </w:t>
      </w:r>
      <w:r w:rsidRPr="001021D1">
        <w:rPr>
          <w:bCs/>
        </w:rPr>
        <w:t>Inclusion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Poverty</w:t>
      </w:r>
      <w:r w:rsidR="00A84868">
        <w:rPr>
          <w:bCs/>
        </w:rPr>
        <w:t xml:space="preserve"> </w:t>
      </w:r>
      <w:r w:rsidRPr="001021D1">
        <w:rPr>
          <w:bCs/>
        </w:rPr>
        <w:t>Reduction,</w:t>
      </w:r>
      <w:r w:rsidR="00A84868">
        <w:rPr>
          <w:bCs/>
        </w:rPr>
        <w:t xml:space="preserve"> </w:t>
      </w:r>
      <w:r w:rsidRPr="001021D1">
        <w:rPr>
          <w:bCs/>
        </w:rPr>
        <w:t>Statistical</w:t>
      </w:r>
      <w:r w:rsidR="00A84868">
        <w:rPr>
          <w:bCs/>
        </w:rPr>
        <w:t xml:space="preserve"> </w:t>
      </w:r>
      <w:r w:rsidRPr="001021D1">
        <w:rPr>
          <w:bCs/>
        </w:rPr>
        <w:t>Office,</w:t>
      </w:r>
      <w:r w:rsidR="00A84868">
        <w:rPr>
          <w:bCs/>
        </w:rPr>
        <w:t xml:space="preserve"> </w:t>
      </w:r>
      <w:r w:rsidRPr="001021D1">
        <w:rPr>
          <w:bCs/>
        </w:rPr>
        <w:t>United</w:t>
      </w:r>
      <w:r w:rsidR="00A84868">
        <w:rPr>
          <w:bCs/>
        </w:rPr>
        <w:t xml:space="preserve"> </w:t>
      </w:r>
      <w:r w:rsidRPr="001021D1">
        <w:rPr>
          <w:bCs/>
        </w:rPr>
        <w:t>Nations</w:t>
      </w:r>
      <w:r w:rsidR="00A84868">
        <w:rPr>
          <w:bCs/>
        </w:rPr>
        <w:t xml:space="preserve"> </w:t>
      </w:r>
      <w:r w:rsidRPr="001021D1">
        <w:rPr>
          <w:bCs/>
        </w:rPr>
        <w:t>Agency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Equality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Women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Empowerment</w:t>
      </w:r>
      <w:r w:rsidR="00A84868">
        <w:rPr>
          <w:bCs/>
        </w:rPr>
        <w:t xml:space="preserve"> </w:t>
      </w:r>
      <w:r w:rsidRPr="001021D1">
        <w:rPr>
          <w:bCs/>
        </w:rPr>
        <w:t>(UN</w:t>
      </w:r>
      <w:r w:rsidR="00A84868">
        <w:rPr>
          <w:bCs/>
        </w:rPr>
        <w:t xml:space="preserve"> </w:t>
      </w:r>
      <w:r w:rsidRPr="001021D1">
        <w:rPr>
          <w:bCs/>
        </w:rPr>
        <w:t>WOMEN),</w:t>
      </w:r>
      <w:r w:rsidR="00A84868">
        <w:rPr>
          <w:bCs/>
        </w:rPr>
        <w:t xml:space="preserve"> </w:t>
      </w:r>
      <w:r w:rsidRPr="001021D1">
        <w:rPr>
          <w:bCs/>
        </w:rPr>
        <w:t>SeConS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Initiative</w:t>
      </w:r>
      <w:r w:rsidR="00A84868">
        <w:rPr>
          <w:bCs/>
        </w:rPr>
        <w:t xml:space="preserve"> </w:t>
      </w:r>
      <w:r w:rsidRPr="001021D1">
        <w:rPr>
          <w:bCs/>
        </w:rPr>
        <w:t>Group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European</w:t>
      </w:r>
      <w:r w:rsidR="00A84868">
        <w:rPr>
          <w:bCs/>
        </w:rPr>
        <w:t xml:space="preserve"> </w:t>
      </w:r>
      <w:r w:rsidRPr="001021D1">
        <w:rPr>
          <w:bCs/>
        </w:rPr>
        <w:t>Institute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Equality</w:t>
      </w:r>
      <w:r w:rsidR="00A84868">
        <w:rPr>
          <w:bCs/>
        </w:rPr>
        <w:t xml:space="preserve"> </w:t>
      </w:r>
      <w:r w:rsidRPr="001021D1">
        <w:rPr>
          <w:bCs/>
        </w:rPr>
        <w:t>(EIGE).</w:t>
      </w:r>
      <w:r w:rsidR="00A84868">
        <w:rPr>
          <w:bCs/>
        </w:rPr>
        <w:t xml:space="preserve"> </w:t>
      </w:r>
      <w:r w:rsidRPr="001021D1">
        <w:rPr>
          <w:bCs/>
        </w:rPr>
        <w:t>Until</w:t>
      </w:r>
      <w:r w:rsidR="00A84868">
        <w:rPr>
          <w:bCs/>
        </w:rPr>
        <w:t xml:space="preserve"> </w:t>
      </w:r>
      <w:r w:rsidRPr="001021D1">
        <w:rPr>
          <w:bCs/>
        </w:rPr>
        <w:t>recently,</w:t>
      </w:r>
      <w:r w:rsidR="00A84868">
        <w:rPr>
          <w:bCs/>
        </w:rPr>
        <w:t xml:space="preserve"> </w:t>
      </w:r>
      <w:r w:rsidRPr="001021D1">
        <w:rPr>
          <w:bCs/>
        </w:rPr>
        <w:t>RS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only</w:t>
      </w:r>
      <w:r w:rsidR="00A84868">
        <w:rPr>
          <w:bCs/>
        </w:rPr>
        <w:t xml:space="preserve"> </w:t>
      </w:r>
      <w:r w:rsidRPr="001021D1">
        <w:rPr>
          <w:bCs/>
        </w:rPr>
        <w:t>country</w:t>
      </w:r>
      <w:r w:rsidR="00A84868">
        <w:rPr>
          <w:bCs/>
        </w:rPr>
        <w:t xml:space="preserve"> </w:t>
      </w:r>
      <w:r w:rsidRPr="001021D1">
        <w:rPr>
          <w:bCs/>
        </w:rPr>
        <w:t>outside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EU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employs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Equality</w:t>
      </w:r>
      <w:r w:rsidR="00A84868">
        <w:rPr>
          <w:bCs/>
        </w:rPr>
        <w:t xml:space="preserve"> </w:t>
      </w:r>
      <w:r w:rsidRPr="001021D1">
        <w:rPr>
          <w:bCs/>
        </w:rPr>
        <w:t>Index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six</w:t>
      </w:r>
      <w:r w:rsidR="00A84868">
        <w:rPr>
          <w:bCs/>
        </w:rPr>
        <w:t xml:space="preserve"> </w:t>
      </w:r>
      <w:r w:rsidRPr="001021D1">
        <w:rPr>
          <w:bCs/>
        </w:rPr>
        <w:t>areas:</w:t>
      </w:r>
      <w:r w:rsidR="00A84868">
        <w:rPr>
          <w:bCs/>
        </w:rPr>
        <w:t xml:space="preserve"> </w:t>
      </w:r>
      <w:r w:rsidRPr="001021D1">
        <w:rPr>
          <w:bCs/>
        </w:rPr>
        <w:t>distribution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time,</w:t>
      </w:r>
      <w:r w:rsidR="00A84868">
        <w:rPr>
          <w:bCs/>
        </w:rPr>
        <w:t xml:space="preserve"> </w:t>
      </w:r>
      <w:r w:rsidRPr="001021D1">
        <w:rPr>
          <w:bCs/>
        </w:rPr>
        <w:t>money,</w:t>
      </w:r>
      <w:r w:rsidR="00A84868">
        <w:rPr>
          <w:bCs/>
        </w:rPr>
        <w:t xml:space="preserve"> </w:t>
      </w:r>
      <w:r w:rsidRPr="001021D1">
        <w:rPr>
          <w:bCs/>
        </w:rPr>
        <w:t>work,</w:t>
      </w:r>
      <w:r w:rsidR="00A84868">
        <w:rPr>
          <w:bCs/>
        </w:rPr>
        <w:t xml:space="preserve"> </w:t>
      </w:r>
      <w:r w:rsidRPr="001021D1">
        <w:rPr>
          <w:bCs/>
        </w:rPr>
        <w:t>knowledge,</w:t>
      </w:r>
      <w:r w:rsidR="00A84868">
        <w:rPr>
          <w:bCs/>
        </w:rPr>
        <w:t xml:space="preserve"> </w:t>
      </w:r>
      <w:r w:rsidRPr="001021D1">
        <w:rPr>
          <w:bCs/>
        </w:rPr>
        <w:t>power,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health;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two</w:t>
      </w:r>
      <w:r w:rsidR="00A84868">
        <w:rPr>
          <w:bCs/>
        </w:rPr>
        <w:t xml:space="preserve"> </w:t>
      </w:r>
      <w:r w:rsidRPr="001021D1">
        <w:rPr>
          <w:bCs/>
        </w:rPr>
        <w:t>sub-areas:</w:t>
      </w:r>
      <w:r w:rsidR="00A84868">
        <w:rPr>
          <w:bCs/>
        </w:rPr>
        <w:t xml:space="preserve"> </w:t>
      </w:r>
      <w:r w:rsidRPr="001021D1">
        <w:rPr>
          <w:bCs/>
        </w:rPr>
        <w:t>violence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women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cross-sectoral</w:t>
      </w:r>
      <w:r w:rsidR="00A84868">
        <w:rPr>
          <w:bCs/>
        </w:rPr>
        <w:t xml:space="preserve"> </w:t>
      </w:r>
      <w:r w:rsidRPr="001021D1">
        <w:rPr>
          <w:bCs/>
        </w:rPr>
        <w:t>differences.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October</w:t>
      </w:r>
      <w:r w:rsidR="00A84868">
        <w:rPr>
          <w:bCs/>
        </w:rPr>
        <w:t xml:space="preserve"> </w:t>
      </w:r>
      <w:r w:rsidRPr="001021D1">
        <w:rPr>
          <w:bCs/>
        </w:rPr>
        <w:t>2021,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third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Equality</w:t>
      </w:r>
      <w:r w:rsidR="00A84868">
        <w:rPr>
          <w:bCs/>
        </w:rPr>
        <w:t xml:space="preserve"> </w:t>
      </w:r>
      <w:r w:rsidRPr="001021D1">
        <w:rPr>
          <w:bCs/>
        </w:rPr>
        <w:t>Index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RS</w:t>
      </w:r>
      <w:r w:rsidR="00874996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presented,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based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data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2018.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value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Equality</w:t>
      </w:r>
      <w:r w:rsidR="00A84868">
        <w:rPr>
          <w:bCs/>
        </w:rPr>
        <w:t xml:space="preserve"> </w:t>
      </w:r>
      <w:r w:rsidRPr="001021D1">
        <w:rPr>
          <w:bCs/>
        </w:rPr>
        <w:t>Index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RS</w:t>
      </w:r>
      <w:r w:rsidR="00874996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58.0</w:t>
      </w:r>
      <w:r w:rsidR="00A84868">
        <w:rPr>
          <w:bCs/>
        </w:rPr>
        <w:t xml:space="preserve"> </w:t>
      </w:r>
      <w:r w:rsidRPr="001021D1">
        <w:rPr>
          <w:bCs/>
        </w:rPr>
        <w:t>points,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represents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increase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5.6</w:t>
      </w:r>
      <w:r w:rsidR="00A84868">
        <w:rPr>
          <w:bCs/>
        </w:rPr>
        <w:t xml:space="preserve"> </w:t>
      </w:r>
      <w:r w:rsidRPr="001021D1">
        <w:rPr>
          <w:bCs/>
        </w:rPr>
        <w:t>points</w:t>
      </w:r>
      <w:r w:rsidR="00A84868">
        <w:rPr>
          <w:bCs/>
        </w:rPr>
        <w:t xml:space="preserve"> </w:t>
      </w:r>
      <w:r w:rsidRPr="001021D1">
        <w:rPr>
          <w:bCs/>
        </w:rPr>
        <w:t>compared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first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Equality</w:t>
      </w:r>
      <w:r w:rsidR="00A84868">
        <w:rPr>
          <w:bCs/>
        </w:rPr>
        <w:t xml:space="preserve"> </w:t>
      </w:r>
      <w:r w:rsidRPr="001021D1">
        <w:rPr>
          <w:bCs/>
        </w:rPr>
        <w:t>Index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2016.</w:t>
      </w:r>
    </w:p>
    <w:p w14:paraId="77AD100D" w14:textId="4331EC12" w:rsidR="006F4FE8" w:rsidRPr="003F5ACD" w:rsidRDefault="006F4FE8" w:rsidP="00BB099A">
      <w:pPr>
        <w:pStyle w:val="H23G"/>
      </w:pPr>
      <w:r w:rsidRPr="001021D1">
        <w:tab/>
      </w:r>
      <w:r w:rsidRPr="001021D1">
        <w:tab/>
      </w:r>
      <w:r w:rsidRPr="003F5ACD">
        <w:t>Children</w:t>
      </w:r>
      <w:r w:rsidR="00A84868">
        <w:t xml:space="preserve"> </w:t>
      </w:r>
      <w:r w:rsidRPr="003F5ACD">
        <w:t>and</w:t>
      </w:r>
      <w:r w:rsidR="00A84868">
        <w:t xml:space="preserve"> </w:t>
      </w:r>
      <w:r w:rsidRPr="003F5ACD">
        <w:t>youth</w:t>
      </w:r>
    </w:p>
    <w:p w14:paraId="454DBBF5" w14:textId="46B0F0B8" w:rsidR="006F4FE8" w:rsidRPr="001021D1" w:rsidRDefault="006F4FE8" w:rsidP="004B2579">
      <w:pPr>
        <w:pStyle w:val="SingleTxtG"/>
      </w:pPr>
      <w:r w:rsidRPr="001021D1">
        <w:t>257.</w:t>
      </w:r>
      <w:r w:rsidRPr="001021D1">
        <w:tab/>
        <w:t>Institutional,</w:t>
      </w:r>
      <w:r w:rsidR="00A84868">
        <w:t xml:space="preserve"> </w:t>
      </w:r>
      <w:r w:rsidRPr="001021D1">
        <w:t>normative,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strategic</w:t>
      </w:r>
      <w:r w:rsidR="00A84868">
        <w:t xml:space="preserve"> </w:t>
      </w:r>
      <w:r w:rsidRPr="001021D1">
        <w:t>framework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field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improving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position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child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established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RS.</w:t>
      </w:r>
    </w:p>
    <w:p w14:paraId="52307BF2" w14:textId="32334BD2" w:rsidR="006F4FE8" w:rsidRPr="001021D1" w:rsidRDefault="006F4FE8" w:rsidP="004B2579">
      <w:pPr>
        <w:pStyle w:val="SingleTxtG"/>
      </w:pPr>
      <w:r w:rsidRPr="001021D1">
        <w:t>258.</w:t>
      </w:r>
      <w:r w:rsidRPr="001021D1">
        <w:tab/>
        <w:t>Ministry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Family</w:t>
      </w:r>
      <w:r w:rsidR="00A84868">
        <w:t xml:space="preserve"> </w:t>
      </w:r>
      <w:r w:rsidRPr="001021D1">
        <w:t>Welfare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Demography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formed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2020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task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performing</w:t>
      </w:r>
      <w:r w:rsidR="00A84868">
        <w:t xml:space="preserve"> </w:t>
      </w:r>
      <w:r w:rsidRPr="001021D1">
        <w:t>state</w:t>
      </w:r>
      <w:r w:rsidR="00A84868">
        <w:t xml:space="preserve"> </w:t>
      </w:r>
      <w:r w:rsidRPr="001021D1">
        <w:t>administration</w:t>
      </w:r>
      <w:r w:rsidR="00A84868">
        <w:t xml:space="preserve"> </w:t>
      </w:r>
      <w:r w:rsidRPr="001021D1">
        <w:t>tasks</w:t>
      </w:r>
      <w:r w:rsidR="00A84868">
        <w:t xml:space="preserve"> </w:t>
      </w:r>
      <w:r w:rsidRPr="001021D1">
        <w:t>related</w:t>
      </w:r>
      <w:r w:rsidR="00A84868">
        <w:t xml:space="preserve"> </w:t>
      </w:r>
      <w:r w:rsidRPr="001021D1">
        <w:t>to: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system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family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protection;</w:t>
      </w:r>
      <w:r w:rsidR="00A84868">
        <w:t xml:space="preserve"> </w:t>
      </w:r>
      <w:r w:rsidRPr="001021D1">
        <w:t>marriage;</w:t>
      </w:r>
      <w:r w:rsidR="00A84868">
        <w:t xml:space="preserve"> </w:t>
      </w:r>
      <w:r w:rsidRPr="001021D1">
        <w:t>population</w:t>
      </w:r>
      <w:r w:rsidR="00A84868">
        <w:t xml:space="preserve"> </w:t>
      </w:r>
      <w:r w:rsidRPr="001021D1">
        <w:t>policy;</w:t>
      </w:r>
      <w:r w:rsidR="00A84868">
        <w:t xml:space="preserve"> </w:t>
      </w:r>
      <w:r w:rsidRPr="001021D1">
        <w:t>family</w:t>
      </w:r>
      <w:r w:rsidR="00A84868">
        <w:t xml:space="preserve"> </w:t>
      </w:r>
      <w:r w:rsidRPr="001021D1">
        <w:t>planning,</w:t>
      </w:r>
      <w:r w:rsidR="00A84868">
        <w:t xml:space="preserve"> </w:t>
      </w:r>
      <w:r w:rsidRPr="001021D1">
        <w:t>family,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children;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improvement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development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demographic</w:t>
      </w:r>
      <w:r w:rsidR="00A84868">
        <w:t xml:space="preserve"> </w:t>
      </w:r>
      <w:r w:rsidRPr="001021D1">
        <w:t>policy,</w:t>
      </w:r>
      <w:r w:rsidR="00A84868">
        <w:t xml:space="preserve"> </w:t>
      </w:r>
      <w:r w:rsidRPr="001021D1">
        <w:t>birth</w:t>
      </w:r>
      <w:r w:rsidR="00A84868">
        <w:t xml:space="preserve"> </w:t>
      </w:r>
      <w:r w:rsidRPr="001021D1">
        <w:t>rate</w:t>
      </w:r>
      <w:r w:rsidR="00A84868">
        <w:t xml:space="preserve"> </w:t>
      </w:r>
      <w:r w:rsidRPr="001021D1">
        <w:t>policy,</w:t>
      </w:r>
      <w:r w:rsidR="00A84868">
        <w:t xml:space="preserve"> </w:t>
      </w:r>
      <w:r w:rsidRPr="001021D1">
        <w:t>quality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life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prolongation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life,</w:t>
      </w:r>
      <w:r w:rsidR="00A84868">
        <w:t xml:space="preserve"> </w:t>
      </w:r>
      <w:r w:rsidRPr="001021D1">
        <w:t>reproductive</w:t>
      </w:r>
      <w:r w:rsidR="00A84868">
        <w:t xml:space="preserve"> </w:t>
      </w:r>
      <w:r w:rsidRPr="001021D1">
        <w:t>health,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internal</w:t>
      </w:r>
      <w:r w:rsidR="00A84868">
        <w:t xml:space="preserve"> </w:t>
      </w:r>
      <w:r w:rsidRPr="001021D1">
        <w:t>migration;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drafting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documents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preparation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campaigns</w:t>
      </w:r>
      <w:r w:rsidR="00A84868">
        <w:t xml:space="preserve"> </w:t>
      </w:r>
      <w:r w:rsidRPr="001021D1">
        <w:t>related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demographic</w:t>
      </w:r>
      <w:r w:rsidR="00A84868">
        <w:t xml:space="preserve"> </w:t>
      </w:r>
      <w:r w:rsidRPr="001021D1">
        <w:t>policy,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well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tasks</w:t>
      </w:r>
      <w:r w:rsidR="00A84868">
        <w:t xml:space="preserve"> </w:t>
      </w:r>
      <w:r w:rsidRPr="001021D1">
        <w:t>determined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law.</w:t>
      </w:r>
    </w:p>
    <w:p w14:paraId="290FD9DE" w14:textId="0405A168" w:rsidR="006F4FE8" w:rsidRPr="001021D1" w:rsidRDefault="006F4FE8" w:rsidP="004B2579">
      <w:pPr>
        <w:pStyle w:val="SingleTxtG"/>
      </w:pPr>
      <w:r w:rsidRPr="001021D1">
        <w:t>259.</w:t>
      </w:r>
      <w:r w:rsidRPr="001021D1">
        <w:tab/>
        <w:t>Parliament</w:t>
      </w:r>
      <w:r w:rsidR="00A84868">
        <w:t xml:space="preserve"> </w:t>
      </w:r>
      <w:r w:rsidRPr="001021D1">
        <w:t>conducts</w:t>
      </w:r>
      <w:r w:rsidR="00A84868">
        <w:t xml:space="preserve"> </w:t>
      </w:r>
      <w:r w:rsidRPr="001021D1">
        <w:t>its</w:t>
      </w:r>
      <w:r w:rsidR="00A84868">
        <w:t xml:space="preserve"> </w:t>
      </w:r>
      <w:r w:rsidRPr="001021D1">
        <w:t>activities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field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protection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child</w:t>
      </w:r>
      <w:r w:rsidR="00A84868">
        <w:t xml:space="preserve"> </w:t>
      </w:r>
      <w:r w:rsidRPr="001021D1">
        <w:t>through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work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special</w:t>
      </w:r>
      <w:r w:rsidR="00A84868">
        <w:t xml:space="preserve"> </w:t>
      </w:r>
      <w:r w:rsidRPr="001021D1">
        <w:t>Committee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Child</w:t>
      </w:r>
      <w:r w:rsidR="00A84868">
        <w:t xml:space="preserve"> </w:t>
      </w:r>
      <w:r w:rsidRPr="001021D1">
        <w:t>(formed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2010),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institutionally</w:t>
      </w:r>
      <w:r w:rsidR="00A84868">
        <w:t xml:space="preserve"> </w:t>
      </w:r>
      <w:r w:rsidRPr="001021D1">
        <w:t>confirms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commitment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focus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child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Serbia.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lastRenderedPageBreak/>
        <w:t>Committee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Child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always</w:t>
      </w:r>
      <w:r w:rsidR="00A84868">
        <w:t xml:space="preserve"> </w:t>
      </w:r>
      <w:r w:rsidRPr="001021D1">
        <w:t>chaired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President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Assembly,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speaks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importance</w:t>
      </w:r>
      <w:r w:rsidR="00A84868">
        <w:t xml:space="preserve"> </w:t>
      </w:r>
      <w:r w:rsidRPr="001021D1">
        <w:t>attached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child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Serbia.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cooperation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Government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Serbia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committee,</w:t>
      </w:r>
      <w:r w:rsidR="00A84868">
        <w:t xml:space="preserve"> </w:t>
      </w:r>
      <w:r w:rsidRPr="001021D1">
        <w:t>thematic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hearings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organized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field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child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topic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Presenting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Concluding</w:t>
      </w:r>
      <w:r w:rsidR="00A84868">
        <w:t xml:space="preserve"> </w:t>
      </w:r>
      <w:r w:rsidRPr="001021D1">
        <w:t>Observations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Committee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Child</w:t>
      </w:r>
      <w:r w:rsidR="00A84868">
        <w:t xml:space="preserve"> </w:t>
      </w:r>
      <w:r w:rsidRPr="001021D1">
        <w:t>(2018)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Protection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Children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Violence</w:t>
      </w:r>
      <w:r w:rsidR="00A84868">
        <w:t xml:space="preserve"> </w:t>
      </w:r>
      <w:r w:rsidRPr="001021D1">
        <w:t>(2019).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addition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Deputies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Assembly,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hearings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attended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representatives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departments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charge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implementing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UN</w:t>
      </w:r>
      <w:r w:rsidR="00A84868">
        <w:t xml:space="preserve"> </w:t>
      </w:r>
      <w:r w:rsidRPr="001021D1">
        <w:t>Convention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Child,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Protector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Citizens,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Commissioner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Protection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Equality,</w:t>
      </w:r>
      <w:r w:rsidR="00A84868">
        <w:t xml:space="preserve"> </w:t>
      </w:r>
      <w:r w:rsidRPr="001021D1">
        <w:t>civil</w:t>
      </w:r>
      <w:r w:rsidR="00A84868">
        <w:t xml:space="preserve"> </w:t>
      </w:r>
      <w:r w:rsidRPr="001021D1">
        <w:t>society</w:t>
      </w:r>
      <w:r w:rsidR="00A84868">
        <w:t xml:space="preserve"> </w:t>
      </w:r>
      <w:r w:rsidRPr="001021D1">
        <w:t>organizations,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organizations,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members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media.</w:t>
      </w:r>
    </w:p>
    <w:p w14:paraId="6025E327" w14:textId="2C661BD5" w:rsidR="006F4FE8" w:rsidRPr="001021D1" w:rsidRDefault="006F4FE8" w:rsidP="004B2579">
      <w:pPr>
        <w:pStyle w:val="SingleTxtG"/>
      </w:pPr>
      <w:r w:rsidRPr="001021D1">
        <w:t>260.</w:t>
      </w:r>
      <w:r w:rsidRPr="001021D1">
        <w:tab/>
        <w:t>The</w:t>
      </w:r>
      <w:r w:rsidR="00A84868">
        <w:t xml:space="preserve"> </w:t>
      </w:r>
      <w:r w:rsidRPr="001021D1">
        <w:t>coordination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activities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field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child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performed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Government</w:t>
      </w:r>
      <w:r w:rsidR="00A84868">
        <w:t xml:space="preserve"> </w:t>
      </w:r>
      <w:r w:rsidRPr="001021D1">
        <w:t>Council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Child.</w:t>
      </w:r>
      <w:r w:rsidR="00A84868">
        <w:t xml:space="preserve"> </w:t>
      </w:r>
      <w:r w:rsidRPr="001021D1">
        <w:t>Participants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work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council</w:t>
      </w:r>
      <w:r w:rsidR="00A84868">
        <w:t xml:space="preserve"> </w:t>
      </w:r>
      <w:r w:rsidRPr="001021D1">
        <w:t>include</w:t>
      </w:r>
      <w:r w:rsidR="00A84868">
        <w:t xml:space="preserve"> </w:t>
      </w:r>
      <w:r w:rsidRPr="001021D1">
        <w:t>representatives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competent</w:t>
      </w:r>
      <w:r w:rsidR="00A84868">
        <w:t xml:space="preserve"> </w:t>
      </w:r>
      <w:r w:rsidRPr="001021D1">
        <w:t>ministries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institutions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national,</w:t>
      </w:r>
      <w:r w:rsidR="00A84868">
        <w:t xml:space="preserve"> </w:t>
      </w:r>
      <w:r w:rsidRPr="001021D1">
        <w:t>provincial,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level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responsible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activities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field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exercising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child,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well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representatives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independent</w:t>
      </w:r>
      <w:r w:rsidR="00A84868">
        <w:t xml:space="preserve"> </w:t>
      </w:r>
      <w:r w:rsidRPr="001021D1">
        <w:t>state</w:t>
      </w:r>
      <w:r w:rsidR="00A84868">
        <w:t xml:space="preserve"> </w:t>
      </w:r>
      <w:r w:rsidRPr="001021D1">
        <w:t>bodies,</w:t>
      </w:r>
      <w:r w:rsidR="00A84868">
        <w:t xml:space="preserve"> </w:t>
      </w:r>
      <w:r w:rsidRPr="001021D1">
        <w:t>civil</w:t>
      </w:r>
      <w:r w:rsidR="00A84868">
        <w:t xml:space="preserve"> </w:t>
      </w:r>
      <w:r w:rsidRPr="001021D1">
        <w:t>society</w:t>
      </w:r>
      <w:r w:rsidR="00A84868">
        <w:t xml:space="preserve"> </w:t>
      </w:r>
      <w:r w:rsidRPr="001021D1">
        <w:t>organizations,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children.</w:t>
      </w:r>
    </w:p>
    <w:p w14:paraId="28883047" w14:textId="2FF12E51" w:rsidR="006F4FE8" w:rsidRPr="001021D1" w:rsidRDefault="006F4FE8" w:rsidP="004B2579">
      <w:pPr>
        <w:pStyle w:val="SingleTxtG"/>
      </w:pPr>
      <w:r w:rsidRPr="001021D1">
        <w:t>261.</w:t>
      </w:r>
      <w:r w:rsidRPr="001021D1">
        <w:tab/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Youth</w:t>
      </w:r>
      <w:r w:rsidR="00A84868">
        <w:t xml:space="preserve"> </w:t>
      </w:r>
      <w:r w:rsidRPr="001021D1">
        <w:t>Council,</w:t>
      </w:r>
      <w:r w:rsidR="00A84868">
        <w:t xml:space="preserve"> </w:t>
      </w:r>
      <w:r w:rsidRPr="001021D1">
        <w:t>one</w:t>
      </w:r>
      <w:r w:rsidR="00A84868">
        <w:t xml:space="preserve"> </w:t>
      </w:r>
      <w:r w:rsidRPr="001021D1">
        <w:t>third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members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youth</w:t>
      </w:r>
      <w:r w:rsidR="00A84868">
        <w:t xml:space="preserve"> </w:t>
      </w:r>
      <w:r w:rsidRPr="001021D1">
        <w:t>representatives.</w:t>
      </w:r>
      <w:r w:rsidR="00A84868">
        <w:t xml:space="preserve"> </w:t>
      </w:r>
      <w:r w:rsidRPr="001021D1">
        <w:t>Alongside</w:t>
      </w:r>
      <w:r w:rsidR="00A84868">
        <w:t xml:space="preserve"> </w:t>
      </w:r>
      <w:r w:rsidRPr="001021D1">
        <w:t>them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council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members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representatives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relevant</w:t>
      </w:r>
      <w:r w:rsidR="00A84868">
        <w:t xml:space="preserve"> </w:t>
      </w:r>
      <w:r w:rsidRPr="001021D1">
        <w:t>state</w:t>
      </w:r>
      <w:r w:rsidR="00A84868">
        <w:t xml:space="preserve"> </w:t>
      </w:r>
      <w:r w:rsidRPr="001021D1">
        <w:t>bodies</w:t>
      </w:r>
      <w:r w:rsidR="00A84868">
        <w:t xml:space="preserve"> </w:t>
      </w:r>
      <w:r w:rsidRPr="001021D1">
        <w:t>whose</w:t>
      </w:r>
      <w:r w:rsidR="00A84868">
        <w:t xml:space="preserve"> </w:t>
      </w:r>
      <w:r w:rsidRPr="001021D1">
        <w:t>scope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work</w:t>
      </w:r>
      <w:r w:rsidR="00A84868">
        <w:t xml:space="preserve"> </w:t>
      </w:r>
      <w:r w:rsidRPr="001021D1">
        <w:t>includes</w:t>
      </w:r>
      <w:r w:rsidR="00A84868">
        <w:t xml:space="preserve"> </w:t>
      </w:r>
      <w:r w:rsidRPr="001021D1">
        <w:t>young</w:t>
      </w:r>
      <w:r w:rsidR="00A84868">
        <w:t xml:space="preserve"> </w:t>
      </w:r>
      <w:r w:rsidRPr="001021D1">
        <w:t>people,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well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relevant</w:t>
      </w:r>
      <w:r w:rsidR="00A84868">
        <w:t xml:space="preserve"> </w:t>
      </w:r>
      <w:r w:rsidRPr="001021D1">
        <w:t>experts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representatives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country,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addition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Youth</w:t>
      </w:r>
      <w:r w:rsidR="00A84868">
        <w:t xml:space="preserve"> </w:t>
      </w:r>
      <w:r w:rsidRPr="001021D1">
        <w:t>Council,</w:t>
      </w:r>
      <w:r w:rsidR="00A84868">
        <w:t xml:space="preserve"> </w:t>
      </w:r>
      <w:r w:rsidRPr="001021D1">
        <w:t>about</w:t>
      </w:r>
      <w:r w:rsidR="00A84868">
        <w:t xml:space="preserve"> </w:t>
      </w:r>
      <w:r w:rsidRPr="001021D1">
        <w:t>80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Youth</w:t>
      </w:r>
      <w:r w:rsidR="00A84868">
        <w:t xml:space="preserve"> </w:t>
      </w:r>
      <w:r w:rsidRPr="001021D1">
        <w:t>Councils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formed.</w:t>
      </w:r>
    </w:p>
    <w:p w14:paraId="0BB0D6DB" w14:textId="49237898" w:rsidR="006F4FE8" w:rsidRPr="001021D1" w:rsidRDefault="006F4FE8" w:rsidP="004B2579">
      <w:pPr>
        <w:pStyle w:val="SingleTxtG"/>
      </w:pPr>
      <w:r w:rsidRPr="001021D1">
        <w:t>262.</w:t>
      </w:r>
      <w:r w:rsidRPr="001021D1">
        <w:tab/>
        <w:t>Also</w:t>
      </w:r>
      <w:r w:rsidR="00A84868">
        <w:t xml:space="preserve"> </w:t>
      </w:r>
      <w:r w:rsidRPr="001021D1">
        <w:t>pertinent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activities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field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children</w:t>
      </w:r>
      <w:r w:rsidR="00CF659D">
        <w:t>’</w:t>
      </w:r>
      <w:r w:rsidRPr="001021D1">
        <w:t>s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are: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Council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Monitoring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Improving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Work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Criminal</w:t>
      </w:r>
      <w:r w:rsidR="00A84868">
        <w:t xml:space="preserve"> </w:t>
      </w:r>
      <w:r w:rsidRPr="001021D1">
        <w:t>Procedure</w:t>
      </w:r>
      <w:r w:rsidR="00A84868">
        <w:t xml:space="preserve"> </w:t>
      </w:r>
      <w:r w:rsidRPr="001021D1">
        <w:t>Bodies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Execution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Criminal</w:t>
      </w:r>
      <w:r w:rsidR="00A84868">
        <w:t xml:space="preserve"> </w:t>
      </w:r>
      <w:r w:rsidRPr="001021D1">
        <w:t>Sanctions</w:t>
      </w:r>
      <w:r w:rsidR="00A84868">
        <w:t xml:space="preserve"> </w:t>
      </w:r>
      <w:r w:rsidRPr="001021D1">
        <w:t>against</w:t>
      </w:r>
      <w:r w:rsidR="00A84868">
        <w:t xml:space="preserve"> </w:t>
      </w:r>
      <w:r w:rsidRPr="001021D1">
        <w:t>Juveniles</w:t>
      </w:r>
      <w:r w:rsidR="00A84868">
        <w:t xml:space="preserve"> </w:t>
      </w:r>
      <w:r w:rsidRPr="001021D1">
        <w:t>(2009);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Council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Disabilities</w:t>
      </w:r>
      <w:r w:rsidR="00A84868">
        <w:t xml:space="preserve"> </w:t>
      </w:r>
      <w:r w:rsidRPr="001021D1">
        <w:t>(2013);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Council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Monitoring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UN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Recommendations</w:t>
      </w:r>
      <w:r w:rsidR="00A84868">
        <w:t xml:space="preserve"> </w:t>
      </w:r>
      <w:r w:rsidRPr="001021D1">
        <w:t>(2014);</w:t>
      </w:r>
      <w:r w:rsidR="00A84868">
        <w:t xml:space="preserve"> </w:t>
      </w:r>
      <w:r w:rsidRPr="001021D1">
        <w:t>Council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Action</w:t>
      </w:r>
      <w:r w:rsidR="00A84868">
        <w:t xml:space="preserve"> </w:t>
      </w:r>
      <w:r w:rsidRPr="001021D1">
        <w:t>against</w:t>
      </w:r>
      <w:r w:rsidR="00A84868">
        <w:t xml:space="preserve"> </w:t>
      </w:r>
      <w:r w:rsidRPr="001021D1">
        <w:t>Trafficking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Beings</w:t>
      </w:r>
      <w:r w:rsidR="00A84868">
        <w:t xml:space="preserve"> </w:t>
      </w:r>
      <w:r w:rsidRPr="001021D1">
        <w:t>(2017).</w:t>
      </w:r>
    </w:p>
    <w:p w14:paraId="1A2F58D7" w14:textId="6879C209" w:rsidR="006F4FE8" w:rsidRPr="001021D1" w:rsidRDefault="006F4FE8" w:rsidP="004B2579">
      <w:pPr>
        <w:pStyle w:val="SingleTxtG"/>
      </w:pPr>
      <w:r w:rsidRPr="001021D1">
        <w:t>263.</w:t>
      </w:r>
      <w:r w:rsidRPr="001021D1">
        <w:tab/>
        <w:t>There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councils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children</w:t>
      </w:r>
      <w:r w:rsidR="00CF659D">
        <w:t>’</w:t>
      </w:r>
      <w:r w:rsidRPr="001021D1">
        <w:t>s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municipalities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cities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responsible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monitoring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situation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field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child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promoting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child,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well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youth</w:t>
      </w:r>
      <w:r w:rsidR="00A84868">
        <w:t xml:space="preserve"> </w:t>
      </w:r>
      <w:r w:rsidRPr="001021D1">
        <w:t>offices,</w:t>
      </w:r>
      <w:r w:rsidR="00A84868">
        <w:t xml:space="preserve"> </w:t>
      </w:r>
      <w:r w:rsidRPr="001021D1">
        <w:t>established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promote</w:t>
      </w:r>
      <w:r w:rsidR="00A84868">
        <w:t xml:space="preserve"> </w:t>
      </w:r>
      <w:r w:rsidRPr="001021D1">
        <w:t>youth</w:t>
      </w:r>
      <w:r w:rsidR="00A84868">
        <w:t xml:space="preserve"> </w:t>
      </w:r>
      <w:r w:rsidRPr="001021D1">
        <w:t>participation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active</w:t>
      </w:r>
      <w:r w:rsidR="00A84868">
        <w:t xml:space="preserve"> </w:t>
      </w:r>
      <w:r w:rsidRPr="001021D1">
        <w:t>participation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policy</w:t>
      </w:r>
      <w:r w:rsidR="00A84868">
        <w:t xml:space="preserve"> </w:t>
      </w:r>
      <w:r w:rsidRPr="001021D1">
        <w:t>making.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effects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work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these</w:t>
      </w:r>
      <w:r w:rsidR="00A84868">
        <w:t xml:space="preserve"> </w:t>
      </w:r>
      <w:r w:rsidRPr="001021D1">
        <w:t>bodies</w:t>
      </w:r>
      <w:r w:rsidR="00A84868">
        <w:t xml:space="preserve"> </w:t>
      </w:r>
      <w:r w:rsidRPr="001021D1">
        <w:t>largely</w:t>
      </w:r>
      <w:r w:rsidR="00A84868">
        <w:t xml:space="preserve"> </w:t>
      </w:r>
      <w:r w:rsidRPr="001021D1">
        <w:t>depend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support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authorities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level,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resources</w:t>
      </w:r>
      <w:r w:rsidR="00A84868">
        <w:t xml:space="preserve"> </w:t>
      </w:r>
      <w:r w:rsidRPr="001021D1">
        <w:t>provided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bodies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needed.</w:t>
      </w:r>
    </w:p>
    <w:p w14:paraId="256FFC4F" w14:textId="6D1D286D" w:rsidR="006F4FE8" w:rsidRPr="001021D1" w:rsidRDefault="006F4FE8" w:rsidP="004B2579">
      <w:pPr>
        <w:pStyle w:val="SingleTxtG"/>
      </w:pPr>
      <w:r w:rsidRPr="001021D1">
        <w:t>264.</w:t>
      </w:r>
      <w:r w:rsidRPr="001021D1">
        <w:tab/>
        <w:t>National</w:t>
      </w:r>
      <w:r w:rsidR="00A84868">
        <w:t xml:space="preserve"> </w:t>
      </w:r>
      <w:r w:rsidRPr="001021D1">
        <w:t>Youth</w:t>
      </w:r>
      <w:r w:rsidR="00A84868">
        <w:t xml:space="preserve"> </w:t>
      </w:r>
      <w:r w:rsidRPr="001021D1">
        <w:t>Strategy</w:t>
      </w:r>
      <w:r w:rsidR="00A84868">
        <w:t xml:space="preserve"> </w:t>
      </w:r>
      <w:r w:rsidRPr="001021D1">
        <w:t>2015</w:t>
      </w:r>
      <w:r w:rsidR="009E2DB7">
        <w:t>–</w:t>
      </w:r>
      <w:r w:rsidRPr="001021D1">
        <w:t>2025</w:t>
      </w:r>
      <w:r w:rsidR="00A84868">
        <w:t xml:space="preserve"> </w:t>
      </w:r>
      <w:r w:rsidRPr="001021D1">
        <w:t>sets</w:t>
      </w:r>
      <w:r w:rsidR="00A84868">
        <w:t xml:space="preserve"> </w:t>
      </w:r>
      <w:r w:rsidRPr="001021D1">
        <w:t>out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basic</w:t>
      </w:r>
      <w:r w:rsidR="00A84868">
        <w:t xml:space="preserve"> </w:t>
      </w:r>
      <w:r w:rsidRPr="001021D1">
        <w:t>principles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improving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social</w:t>
      </w:r>
      <w:r w:rsidR="00A84868">
        <w:t xml:space="preserve"> </w:t>
      </w:r>
      <w:r w:rsidRPr="001021D1">
        <w:t>position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young</w:t>
      </w:r>
      <w:r w:rsidR="00A84868">
        <w:t xml:space="preserve"> </w:t>
      </w:r>
      <w:r w:rsidRPr="001021D1">
        <w:t>people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creating</w:t>
      </w:r>
      <w:r w:rsidR="00A84868">
        <w:t xml:space="preserve"> </w:t>
      </w:r>
      <w:r w:rsidRPr="001021D1">
        <w:t>conditions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realization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interests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areas.</w:t>
      </w:r>
    </w:p>
    <w:p w14:paraId="542F321F" w14:textId="279BA838" w:rsidR="006F4FE8" w:rsidRPr="001021D1" w:rsidRDefault="006F4FE8" w:rsidP="004B2579">
      <w:pPr>
        <w:pStyle w:val="SingleTxtG"/>
      </w:pPr>
      <w:r w:rsidRPr="001021D1">
        <w:t>265.</w:t>
      </w:r>
      <w:r w:rsidRPr="001021D1">
        <w:tab/>
        <w:t>Strategy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Prevention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Protection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Children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Violence</w:t>
      </w:r>
      <w:r w:rsidR="00A84868">
        <w:t xml:space="preserve"> </w:t>
      </w:r>
      <w:r w:rsidRPr="001021D1">
        <w:t>2020</w:t>
      </w:r>
      <w:r w:rsidR="009E2DB7">
        <w:t>–</w:t>
      </w:r>
      <w:r w:rsidRPr="001021D1">
        <w:t>2023</w:t>
      </w:r>
      <w:r w:rsidRPr="00154A22">
        <w:rPr>
          <w:rStyle w:val="FootnoteReference"/>
        </w:rPr>
        <w:footnoteReference w:id="236"/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general</w:t>
      </w:r>
      <w:r w:rsidR="00A84868">
        <w:t xml:space="preserve"> </w:t>
      </w:r>
      <w:r w:rsidRPr="001021D1">
        <w:t>goal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providing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continuous</w:t>
      </w:r>
      <w:r w:rsidR="00A84868">
        <w:t xml:space="preserve"> </w:t>
      </w:r>
      <w:r w:rsidRPr="001021D1">
        <w:t>comprehensive</w:t>
      </w:r>
      <w:r w:rsidR="00A84868">
        <w:t xml:space="preserve"> </w:t>
      </w:r>
      <w:r w:rsidRPr="001021D1">
        <w:t>response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society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violence</w:t>
      </w:r>
      <w:r w:rsidR="00A84868">
        <w:t xml:space="preserve"> </w:t>
      </w:r>
      <w:r w:rsidRPr="001021D1">
        <w:t>against</w:t>
      </w:r>
      <w:r w:rsidR="00A84868">
        <w:t xml:space="preserve"> </w:t>
      </w:r>
      <w:r w:rsidRPr="001021D1">
        <w:t>children,</w:t>
      </w:r>
      <w:r w:rsidR="00A84868">
        <w:t xml:space="preserve"> </w:t>
      </w:r>
      <w:r w:rsidRPr="001021D1">
        <w:t>taking</w:t>
      </w:r>
      <w:r w:rsidR="00A84868">
        <w:t xml:space="preserve"> </w:t>
      </w:r>
      <w:r w:rsidRPr="001021D1">
        <w:t>into</w:t>
      </w:r>
      <w:r w:rsidR="00A84868">
        <w:t xml:space="preserve"> </w:t>
      </w:r>
      <w:r w:rsidRPr="001021D1">
        <w:t>account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step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dynamics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challenges,</w:t>
      </w:r>
      <w:r w:rsidR="00A84868">
        <w:t xml:space="preserve"> </w:t>
      </w:r>
      <w:r w:rsidRPr="001021D1">
        <w:t>risks,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threats,</w:t>
      </w:r>
      <w:r w:rsidR="00A84868">
        <w:t xml:space="preserve"> </w:t>
      </w:r>
      <w:r w:rsidRPr="001021D1">
        <w:t>through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improved</w:t>
      </w:r>
      <w:r w:rsidR="00A84868">
        <w:t xml:space="preserve"> </w:t>
      </w:r>
      <w:r w:rsidRPr="001021D1">
        <w:t>system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prevention,</w:t>
      </w:r>
      <w:r w:rsidR="00A84868">
        <w:t xml:space="preserve"> </w:t>
      </w:r>
      <w:r w:rsidRPr="001021D1">
        <w:t>protection,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support.</w:t>
      </w:r>
      <w:r w:rsidR="00A84868">
        <w:t xml:space="preserve"> </w:t>
      </w:r>
      <w:r w:rsidRPr="001021D1">
        <w:t>One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primary</w:t>
      </w:r>
      <w:r w:rsidR="00A84868">
        <w:t xml:space="preserve"> </w:t>
      </w:r>
      <w:r w:rsidRPr="001021D1">
        <w:t>objectives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established</w:t>
      </w:r>
      <w:r w:rsidR="00A84868">
        <w:t xml:space="preserve"> </w:t>
      </w:r>
      <w:r w:rsidRPr="001021D1">
        <w:t>as:</w:t>
      </w:r>
      <w:r w:rsidR="00A84868">
        <w:t xml:space="preserve"> </w:t>
      </w:r>
      <w:r w:rsidRPr="001021D1">
        <w:t>continuous</w:t>
      </w:r>
      <w:r w:rsidR="00A84868">
        <w:t xml:space="preserve"> </w:t>
      </w:r>
      <w:r w:rsidRPr="001021D1">
        <w:t>work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raising</w:t>
      </w:r>
      <w:r w:rsidR="00A84868">
        <w:t xml:space="preserve"> </w:t>
      </w:r>
      <w:r w:rsidRPr="001021D1">
        <w:t>awareness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changing</w:t>
      </w:r>
      <w:r w:rsidR="00A84868">
        <w:t xml:space="preserve"> </w:t>
      </w:r>
      <w:r w:rsidRPr="001021D1">
        <w:t>social</w:t>
      </w:r>
      <w:r w:rsidR="00A84868">
        <w:t xml:space="preserve"> </w:t>
      </w:r>
      <w:r w:rsidRPr="001021D1">
        <w:t>norms,</w:t>
      </w:r>
      <w:r w:rsidR="00A84868">
        <w:t xml:space="preserve"> </w:t>
      </w:r>
      <w:r w:rsidRPr="001021D1">
        <w:t>values,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attitudes</w:t>
      </w:r>
      <w:r w:rsidR="00A84868">
        <w:t xml:space="preserve"> </w:t>
      </w:r>
      <w:r w:rsidRPr="001021D1">
        <w:t>towards</w:t>
      </w:r>
      <w:r w:rsidR="00A84868">
        <w:t xml:space="preserve"> </w:t>
      </w:r>
      <w:r w:rsidRPr="001021D1">
        <w:t>violence,</w:t>
      </w:r>
      <w:r w:rsidR="00A84868">
        <w:t xml:space="preserve"> </w:t>
      </w:r>
      <w:r w:rsidRPr="001021D1">
        <w:t>encouraging</w:t>
      </w:r>
      <w:r w:rsidR="00A84868">
        <w:t xml:space="preserve"> </w:t>
      </w:r>
      <w:r w:rsidRPr="001021D1">
        <w:t>non-violent</w:t>
      </w:r>
      <w:r w:rsidR="00A84868">
        <w:t xml:space="preserve"> </w:t>
      </w:r>
      <w:r w:rsidRPr="001021D1">
        <w:t>communication,</w:t>
      </w:r>
      <w:r w:rsidR="00A84868">
        <w:t xml:space="preserve"> </w:t>
      </w:r>
      <w:r w:rsidRPr="001021D1">
        <w:t>banning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violent</w:t>
      </w:r>
      <w:r w:rsidR="00A84868">
        <w:t xml:space="preserve"> </w:t>
      </w:r>
      <w:r w:rsidRPr="001021D1">
        <w:t>disciplining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children,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encouraging</w:t>
      </w:r>
      <w:r w:rsidR="00A84868">
        <w:t xml:space="preserve"> </w:t>
      </w:r>
      <w:r w:rsidRPr="001021D1">
        <w:t>gender</w:t>
      </w:r>
      <w:r w:rsidR="00A84868">
        <w:t xml:space="preserve"> </w:t>
      </w:r>
      <w:r w:rsidRPr="001021D1">
        <w:t>equality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non-discrimination.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2022,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General</w:t>
      </w:r>
      <w:r w:rsidR="00A84868">
        <w:t xml:space="preserve"> </w:t>
      </w:r>
      <w:r w:rsidRPr="001021D1">
        <w:t>Protocol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Protection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Children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Abuse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Neglect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adopted.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field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education,</w:t>
      </w:r>
      <w:r w:rsidR="00A84868">
        <w:t xml:space="preserve"> </w:t>
      </w:r>
      <w:r w:rsidRPr="001021D1">
        <w:t>cases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discriminatory</w:t>
      </w:r>
      <w:r w:rsidR="00A84868">
        <w:t xml:space="preserve"> </w:t>
      </w:r>
      <w:r w:rsidRPr="001021D1">
        <w:t>behavior</w:t>
      </w:r>
      <w:r w:rsidR="00A84868">
        <w:t xml:space="preserve"> </w:t>
      </w:r>
      <w:r w:rsidRPr="001021D1">
        <w:t>may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reported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ministry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charge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education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SOS</w:t>
      </w:r>
      <w:r w:rsidR="00A84868">
        <w:t xml:space="preserve"> </w:t>
      </w:r>
      <w:r w:rsidRPr="001021D1">
        <w:t>hotline.</w:t>
      </w:r>
    </w:p>
    <w:p w14:paraId="31A2BDC8" w14:textId="3A7B5956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266.</w:t>
      </w:r>
      <w:r w:rsidRPr="001021D1">
        <w:rPr>
          <w:bCs/>
        </w:rPr>
        <w:tab/>
        <w:t>In</w:t>
      </w:r>
      <w:r w:rsidR="00A84868">
        <w:rPr>
          <w:bCs/>
        </w:rPr>
        <w:t xml:space="preserve"> </w:t>
      </w:r>
      <w:r w:rsidRPr="001021D1">
        <w:rPr>
          <w:bCs/>
        </w:rPr>
        <w:t>2019,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initiative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Coordination</w:t>
      </w:r>
      <w:r w:rsidR="00A84868">
        <w:rPr>
          <w:bCs/>
        </w:rPr>
        <w:t xml:space="preserve"> </w:t>
      </w:r>
      <w:r w:rsidRPr="001021D1">
        <w:rPr>
          <w:bCs/>
        </w:rPr>
        <w:t>Body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Gender</w:t>
      </w:r>
      <w:r w:rsidR="00A84868">
        <w:rPr>
          <w:bCs/>
        </w:rPr>
        <w:t xml:space="preserve"> </w:t>
      </w:r>
      <w:r w:rsidRPr="001021D1">
        <w:rPr>
          <w:bCs/>
        </w:rPr>
        <w:t>Equality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UNICEF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Serbia,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Coalition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End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Child</w:t>
      </w:r>
      <w:r w:rsidR="00A84868">
        <w:rPr>
          <w:bCs/>
        </w:rPr>
        <w:t xml:space="preserve"> </w:t>
      </w:r>
      <w:r w:rsidRPr="001021D1">
        <w:rPr>
          <w:bCs/>
        </w:rPr>
        <w:t>Marriages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formed.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general</w:t>
      </w:r>
      <w:r w:rsidR="00A84868">
        <w:rPr>
          <w:bCs/>
        </w:rPr>
        <w:t xml:space="preserve"> </w:t>
      </w:r>
      <w:r w:rsidRPr="001021D1">
        <w:rPr>
          <w:bCs/>
        </w:rPr>
        <w:t>goal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Coalition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contribute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end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child</w:t>
      </w:r>
      <w:r w:rsidR="00A84868">
        <w:rPr>
          <w:bCs/>
        </w:rPr>
        <w:t xml:space="preserve"> </w:t>
      </w:r>
      <w:r w:rsidRPr="001021D1">
        <w:rPr>
          <w:bCs/>
        </w:rPr>
        <w:t>marriages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Serbia,</w:t>
      </w:r>
      <w:r w:rsidR="00A84868">
        <w:rPr>
          <w:bCs/>
        </w:rPr>
        <w:t xml:space="preserve"> </w:t>
      </w:r>
      <w:r w:rsidRPr="001021D1">
        <w:rPr>
          <w:bCs/>
        </w:rPr>
        <w:t>especially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Roma</w:t>
      </w:r>
      <w:r w:rsidR="00A84868">
        <w:rPr>
          <w:bCs/>
        </w:rPr>
        <w:t xml:space="preserve"> </w:t>
      </w:r>
      <w:r w:rsidRPr="001021D1">
        <w:t>population</w:t>
      </w:r>
      <w:r w:rsidRPr="001021D1">
        <w:rPr>
          <w:bCs/>
        </w:rPr>
        <w:t>,</w:t>
      </w:r>
      <w:r w:rsidR="00A84868">
        <w:rPr>
          <w:bCs/>
        </w:rPr>
        <w:t xml:space="preserve"> </w:t>
      </w:r>
      <w:r w:rsidRPr="001021D1">
        <w:rPr>
          <w:bCs/>
        </w:rPr>
        <w:t>through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targeted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coordinated</w:t>
      </w:r>
      <w:r w:rsidR="00A84868">
        <w:rPr>
          <w:bCs/>
        </w:rPr>
        <w:t xml:space="preserve"> </w:t>
      </w:r>
      <w:r w:rsidRPr="001021D1">
        <w:rPr>
          <w:bCs/>
        </w:rPr>
        <w:t>action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relevant</w:t>
      </w:r>
      <w:r w:rsidR="00A84868">
        <w:rPr>
          <w:bCs/>
        </w:rPr>
        <w:t xml:space="preserve"> </w:t>
      </w:r>
      <w:r w:rsidRPr="001021D1">
        <w:rPr>
          <w:bCs/>
        </w:rPr>
        <w:t>actors,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accordance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goals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sustainable</w:t>
      </w:r>
      <w:r w:rsidR="00A84868">
        <w:rPr>
          <w:bCs/>
        </w:rPr>
        <w:t xml:space="preserve"> </w:t>
      </w:r>
      <w:r w:rsidRPr="001021D1">
        <w:rPr>
          <w:bCs/>
        </w:rPr>
        <w:t>development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UN</w:t>
      </w:r>
      <w:r w:rsidR="00A84868">
        <w:rPr>
          <w:bCs/>
        </w:rPr>
        <w:t xml:space="preserve"> </w:t>
      </w:r>
      <w:r w:rsidRPr="001021D1">
        <w:rPr>
          <w:bCs/>
        </w:rPr>
        <w:t>Agenda</w:t>
      </w:r>
      <w:r w:rsidR="00A84868">
        <w:rPr>
          <w:bCs/>
        </w:rPr>
        <w:t xml:space="preserve"> </w:t>
      </w:r>
      <w:r w:rsidRPr="001021D1">
        <w:rPr>
          <w:bCs/>
        </w:rPr>
        <w:t>2030.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work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National</w:t>
      </w:r>
      <w:r w:rsidR="00A84868">
        <w:rPr>
          <w:bCs/>
        </w:rPr>
        <w:t xml:space="preserve"> </w:t>
      </w:r>
      <w:r w:rsidRPr="001021D1">
        <w:rPr>
          <w:bCs/>
        </w:rPr>
        <w:t>Coalition</w:t>
      </w:r>
      <w:r w:rsidR="00A84868">
        <w:rPr>
          <w:bCs/>
        </w:rPr>
        <w:t xml:space="preserve"> </w:t>
      </w:r>
      <w:r w:rsidRPr="001021D1">
        <w:rPr>
          <w:bCs/>
        </w:rPr>
        <w:t>continued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2020</w:t>
      </w:r>
      <w:r w:rsidR="00A84868">
        <w:rPr>
          <w:bCs/>
        </w:rPr>
        <w:t xml:space="preserve"> </w:t>
      </w:r>
      <w:r w:rsidRPr="001021D1">
        <w:rPr>
          <w:bCs/>
        </w:rPr>
        <w:t>through</w:t>
      </w:r>
      <w:r w:rsidR="00A84868">
        <w:rPr>
          <w:bCs/>
        </w:rPr>
        <w:t xml:space="preserve"> </w:t>
      </w:r>
      <w:r w:rsidRPr="001021D1">
        <w:rPr>
          <w:bCs/>
        </w:rPr>
        <w:t>its</w:t>
      </w:r>
      <w:r w:rsidR="00A84868">
        <w:rPr>
          <w:bCs/>
        </w:rPr>
        <w:t xml:space="preserve"> </w:t>
      </w:r>
      <w:r w:rsidRPr="001021D1">
        <w:rPr>
          <w:bCs/>
        </w:rPr>
        <w:t>inclusion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promotion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celebration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campaign</w:t>
      </w:r>
      <w:r w:rsidR="00A84868">
        <w:rPr>
          <w:bCs/>
        </w:rPr>
        <w:t xml:space="preserve"> </w:t>
      </w:r>
      <w:r w:rsidR="00CF659D">
        <w:rPr>
          <w:bCs/>
        </w:rPr>
        <w:t>“</w:t>
      </w:r>
      <w:r w:rsidRPr="001021D1">
        <w:rPr>
          <w:bCs/>
        </w:rPr>
        <w:t>16</w:t>
      </w:r>
      <w:r w:rsidR="00A84868">
        <w:rPr>
          <w:bCs/>
        </w:rPr>
        <w:t xml:space="preserve"> </w:t>
      </w:r>
      <w:r w:rsidRPr="001021D1">
        <w:rPr>
          <w:bCs/>
        </w:rPr>
        <w:t>days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activism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violence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women</w:t>
      </w:r>
      <w:r w:rsidR="00CF659D">
        <w:rPr>
          <w:bCs/>
        </w:rPr>
        <w:t>”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message</w:t>
      </w:r>
      <w:r w:rsidR="00A84868">
        <w:rPr>
          <w:bCs/>
        </w:rPr>
        <w:t xml:space="preserve"> </w:t>
      </w:r>
      <w:r w:rsidR="00CF659D">
        <w:rPr>
          <w:bCs/>
        </w:rPr>
        <w:t>“</w:t>
      </w:r>
      <w:r w:rsidRPr="001021D1">
        <w:rPr>
          <w:bCs/>
        </w:rPr>
        <w:t>Child</w:t>
      </w:r>
      <w:r w:rsidR="00A84868">
        <w:rPr>
          <w:bCs/>
        </w:rPr>
        <w:t xml:space="preserve"> </w:t>
      </w:r>
      <w:r w:rsidRPr="001021D1">
        <w:rPr>
          <w:bCs/>
        </w:rPr>
        <w:t>marriages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Roma</w:t>
      </w:r>
      <w:r w:rsidR="00A84868">
        <w:rPr>
          <w:bCs/>
        </w:rPr>
        <w:t xml:space="preserve"> </w:t>
      </w:r>
      <w:r w:rsidRPr="001021D1">
        <w:rPr>
          <w:bCs/>
        </w:rPr>
        <w:t>tradition.</w:t>
      </w:r>
      <w:r w:rsidR="00CF659D">
        <w:rPr>
          <w:bCs/>
        </w:rPr>
        <w:t>”</w:t>
      </w:r>
      <w:r w:rsidR="00A84868">
        <w:rPr>
          <w:bCs/>
        </w:rPr>
        <w:t xml:space="preserve"> </w:t>
      </w:r>
      <w:r w:rsidRPr="001021D1">
        <w:rPr>
          <w:bCs/>
        </w:rPr>
        <w:t>I</w:t>
      </w:r>
      <w:r w:rsidRPr="00147E65">
        <w:rPr>
          <w:bCs/>
          <w:lang w:val="sr-Cyrl-RS"/>
        </w:rPr>
        <w:t>n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2021,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the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Coordinating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Body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for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lastRenderedPageBreak/>
        <w:t>Gender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Equality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submitted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proposals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to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the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Ministry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of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Justice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and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the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Special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Working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Group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for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Amendments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to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the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Family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Law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for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amendments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to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the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Family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Law,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the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Criminal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Code</w:t>
      </w:r>
      <w:r w:rsidRPr="001021D1">
        <w:rPr>
          <w:bCs/>
        </w:rPr>
        <w:t>,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and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the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Law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on</w:t>
      </w:r>
      <w:r w:rsidR="00A84868">
        <w:rPr>
          <w:bCs/>
          <w:lang w:val="sr-Cyrl-RS"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47E65">
        <w:rPr>
          <w:bCs/>
          <w:lang w:val="sr-Cyrl-RS"/>
        </w:rPr>
        <w:t>Prevention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of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Domestic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Violence,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which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include,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among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other</w:t>
      </w:r>
      <w:r w:rsidR="00A84868">
        <w:rPr>
          <w:bCs/>
          <w:lang w:val="sr-Cyrl-RS"/>
        </w:rPr>
        <w:t xml:space="preserve"> </w:t>
      </w:r>
      <w:r w:rsidRPr="001021D1">
        <w:rPr>
          <w:bCs/>
        </w:rPr>
        <w:t>reforms</w:t>
      </w:r>
      <w:r w:rsidRPr="00147E65">
        <w:rPr>
          <w:bCs/>
          <w:lang w:val="sr-Cyrl-RS"/>
        </w:rPr>
        <w:t>,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recognizing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underage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marriages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as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a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form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of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human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trafficking,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abolishing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marriage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before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the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age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of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18,</w:t>
      </w:r>
      <w:r w:rsidR="00A84868">
        <w:rPr>
          <w:bCs/>
          <w:lang w:val="sr-Cyrl-RS"/>
        </w:rPr>
        <w:t xml:space="preserve"> </w:t>
      </w:r>
      <w:r w:rsidRPr="001021D1">
        <w:rPr>
          <w:bCs/>
        </w:rPr>
        <w:t>recognizing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juvenile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marital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and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extramarital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unions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as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a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form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of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domestic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violence</w:t>
      </w:r>
      <w:r w:rsidRPr="001021D1">
        <w:rPr>
          <w:bCs/>
        </w:rPr>
        <w:t>.</w:t>
      </w:r>
      <w:r w:rsidR="00A84868">
        <w:rPr>
          <w:bCs/>
        </w:rPr>
        <w:t xml:space="preserve"> </w:t>
      </w:r>
      <w:r w:rsidRPr="00147E65">
        <w:rPr>
          <w:bCs/>
          <w:lang w:val="sr-Cyrl-RS"/>
        </w:rPr>
        <w:t>In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the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same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year,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the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media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campaign</w:t>
      </w:r>
      <w:r w:rsidR="00A84868">
        <w:rPr>
          <w:bCs/>
          <w:lang w:val="sr-Cyrl-RS"/>
        </w:rPr>
        <w:t xml:space="preserve"> </w:t>
      </w:r>
      <w:r w:rsidR="00CF659D">
        <w:rPr>
          <w:bCs/>
          <w:lang w:val="sr-Cyrl-RS"/>
        </w:rPr>
        <w:t>“</w:t>
      </w:r>
      <w:r w:rsidRPr="00147E65">
        <w:rPr>
          <w:bCs/>
          <w:lang w:val="sr-Cyrl-RS"/>
        </w:rPr>
        <w:t>Childhood,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not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marriage</w:t>
      </w:r>
      <w:r w:rsidR="00CF659D">
        <w:rPr>
          <w:bCs/>
          <w:lang w:val="sr-Cyrl-RS"/>
        </w:rPr>
        <w:t>”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was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launched,</w:t>
      </w:r>
      <w:r w:rsidR="00A84868">
        <w:rPr>
          <w:bCs/>
          <w:lang w:val="sr-Cyrl-RS"/>
        </w:rPr>
        <w:t xml:space="preserve"> </w:t>
      </w:r>
      <w:r w:rsidRPr="001021D1">
        <w:rPr>
          <w:bCs/>
        </w:rPr>
        <w:t>whose</w:t>
      </w:r>
      <w:r w:rsidR="00A84868">
        <w:rPr>
          <w:bCs/>
        </w:rPr>
        <w:t xml:space="preserve"> </w:t>
      </w:r>
      <w:r w:rsidRPr="001021D1">
        <w:rPr>
          <w:bCs/>
        </w:rPr>
        <w:t>aim</w:t>
      </w:r>
      <w:r w:rsidR="00A84868">
        <w:rPr>
          <w:bCs/>
          <w:lang w:val="sr-Cyrl-RS"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draw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attention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to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the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problem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and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prevalence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of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child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marriages,</w:t>
      </w:r>
      <w:r w:rsidR="00A84868">
        <w:rPr>
          <w:bCs/>
          <w:lang w:val="sr-Cyrl-RS"/>
        </w:rPr>
        <w:t xml:space="preserve"> </w:t>
      </w:r>
      <w:r w:rsidRPr="001021D1">
        <w:rPr>
          <w:bCs/>
        </w:rPr>
        <w:t>while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also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to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show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examples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of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women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and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girls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whose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families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recognized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the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importance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of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girls</w:t>
      </w:r>
      <w:r w:rsidR="00CF659D">
        <w:rPr>
          <w:bCs/>
          <w:lang w:val="sr-Cyrl-RS"/>
        </w:rPr>
        <w:t>’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education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and</w:t>
      </w:r>
      <w:r w:rsidR="00A84868">
        <w:rPr>
          <w:bCs/>
          <w:lang w:val="sr-Cyrl-RS"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way</w:t>
      </w:r>
      <w:r w:rsidR="00A84868">
        <w:rPr>
          <w:bCs/>
        </w:rPr>
        <w:t xml:space="preserve"> </w:t>
      </w:r>
      <w:r w:rsidRPr="00147E65">
        <w:rPr>
          <w:bCs/>
          <w:lang w:val="sr-Cyrl-RS"/>
        </w:rPr>
        <w:t>thus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supported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them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in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adequate</w:t>
      </w:r>
      <w:r w:rsidR="00A84868">
        <w:rPr>
          <w:bCs/>
          <w:lang w:val="sr-Cyrl-RS"/>
        </w:rPr>
        <w:t xml:space="preserve"> </w:t>
      </w:r>
      <w:r w:rsidRPr="001021D1">
        <w:t>growth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and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development.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This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campaign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was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presented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to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local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government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units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along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with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guidelines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for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participating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in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the</w:t>
      </w:r>
      <w:r w:rsidR="00A84868">
        <w:rPr>
          <w:bCs/>
          <w:lang w:val="sr-Cyrl-RS"/>
        </w:rPr>
        <w:t xml:space="preserve"> </w:t>
      </w:r>
      <w:r w:rsidRPr="00147E65">
        <w:rPr>
          <w:bCs/>
          <w:lang w:val="sr-Cyrl-RS"/>
        </w:rPr>
        <w:t>campaign.</w:t>
      </w:r>
    </w:p>
    <w:p w14:paraId="4B57786C" w14:textId="3C1A3517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267.</w:t>
      </w:r>
      <w:r w:rsidRPr="001021D1">
        <w:rPr>
          <w:bCs/>
        </w:rPr>
        <w:tab/>
        <w:t>Within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program</w:t>
      </w:r>
      <w:r w:rsidR="00A84868">
        <w:rPr>
          <w:bCs/>
        </w:rPr>
        <w:t xml:space="preserve"> </w:t>
      </w:r>
      <w:r w:rsidR="00CF659D">
        <w:rPr>
          <w:bCs/>
        </w:rPr>
        <w:t>“</w:t>
      </w:r>
      <w:r w:rsidRPr="001021D1">
        <w:rPr>
          <w:bCs/>
        </w:rPr>
        <w:t>Baby,</w:t>
      </w:r>
      <w:r w:rsidR="00A84868">
        <w:rPr>
          <w:bCs/>
        </w:rPr>
        <w:t xml:space="preserve"> </w:t>
      </w:r>
      <w:r w:rsidRPr="001021D1">
        <w:rPr>
          <w:bCs/>
        </w:rPr>
        <w:t>welcome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world,</w:t>
      </w:r>
      <w:r w:rsidR="00CF659D">
        <w:rPr>
          <w:bCs/>
        </w:rPr>
        <w:t>”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electronic</w:t>
      </w:r>
      <w:r w:rsidR="00A84868">
        <w:rPr>
          <w:bCs/>
        </w:rPr>
        <w:t xml:space="preserve"> </w:t>
      </w:r>
      <w:r w:rsidRPr="001021D1">
        <w:rPr>
          <w:bCs/>
        </w:rPr>
        <w:t>service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available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parents,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allows</w:t>
      </w:r>
      <w:r w:rsidR="00A84868">
        <w:rPr>
          <w:bCs/>
        </w:rPr>
        <w:t xml:space="preserve"> </w:t>
      </w:r>
      <w:r w:rsidRPr="001021D1">
        <w:rPr>
          <w:bCs/>
        </w:rPr>
        <w:t>them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easily,</w:t>
      </w:r>
      <w:r w:rsidR="00A84868">
        <w:rPr>
          <w:bCs/>
        </w:rPr>
        <w:t xml:space="preserve"> </w:t>
      </w:r>
      <w:r w:rsidRPr="001021D1">
        <w:rPr>
          <w:bCs/>
        </w:rPr>
        <w:t>quickly,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without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cost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going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registry</w:t>
      </w:r>
      <w:r w:rsidR="00A84868">
        <w:rPr>
          <w:bCs/>
        </w:rPr>
        <w:t xml:space="preserve"> </w:t>
      </w:r>
      <w:r w:rsidRPr="001021D1">
        <w:rPr>
          <w:bCs/>
        </w:rPr>
        <w:t>centers,</w:t>
      </w:r>
      <w:r w:rsidR="00A84868">
        <w:rPr>
          <w:bCs/>
        </w:rPr>
        <w:t xml:space="preserve"> </w:t>
      </w:r>
      <w:r w:rsidRPr="001021D1">
        <w:rPr>
          <w:bCs/>
        </w:rPr>
        <w:t>i.e.,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maternity</w:t>
      </w:r>
      <w:r w:rsidR="00A84868">
        <w:rPr>
          <w:bCs/>
        </w:rPr>
        <w:t xml:space="preserve"> </w:t>
      </w:r>
      <w:r w:rsidRPr="001021D1">
        <w:rPr>
          <w:bCs/>
        </w:rPr>
        <w:t>hospital,</w:t>
      </w:r>
      <w:r w:rsidR="00A84868">
        <w:rPr>
          <w:bCs/>
        </w:rPr>
        <w:t xml:space="preserve"> </w:t>
      </w:r>
      <w:r w:rsidRPr="001021D1">
        <w:rPr>
          <w:bCs/>
        </w:rPr>
        <w:t>register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birth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child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birth</w:t>
      </w:r>
      <w:r w:rsidR="00A84868">
        <w:rPr>
          <w:bCs/>
        </w:rPr>
        <w:t xml:space="preserve"> </w:t>
      </w:r>
      <w:r w:rsidRPr="001021D1">
        <w:rPr>
          <w:bCs/>
        </w:rPr>
        <w:t>register,</w:t>
      </w:r>
      <w:r w:rsidR="00A84868">
        <w:rPr>
          <w:bCs/>
        </w:rPr>
        <w:t xml:space="preserve"> </w:t>
      </w:r>
      <w:r w:rsidRPr="001021D1">
        <w:rPr>
          <w:bCs/>
        </w:rPr>
        <w:t>register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child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residence,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register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child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health</w:t>
      </w:r>
      <w:r w:rsidR="00A84868">
        <w:rPr>
          <w:bCs/>
        </w:rPr>
        <w:t xml:space="preserve"> </w:t>
      </w:r>
      <w:r w:rsidRPr="001021D1">
        <w:rPr>
          <w:bCs/>
        </w:rPr>
        <w:t>insurance,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relevant</w:t>
      </w:r>
      <w:r w:rsidR="00A84868">
        <w:rPr>
          <w:bCs/>
        </w:rPr>
        <w:t xml:space="preserve"> </w:t>
      </w:r>
      <w:r w:rsidRPr="001021D1">
        <w:rPr>
          <w:bCs/>
        </w:rPr>
        <w:t>documents</w:t>
      </w:r>
      <w:r w:rsidR="00A84868">
        <w:rPr>
          <w:bCs/>
        </w:rPr>
        <w:t xml:space="preserve"> </w:t>
      </w:r>
      <w:r w:rsidRPr="001021D1">
        <w:rPr>
          <w:bCs/>
        </w:rPr>
        <w:t>arriving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home</w:t>
      </w:r>
      <w:r w:rsidR="00A84868">
        <w:rPr>
          <w:bCs/>
        </w:rPr>
        <w:t xml:space="preserve"> </w:t>
      </w:r>
      <w:r w:rsidRPr="001021D1">
        <w:rPr>
          <w:bCs/>
        </w:rPr>
        <w:t>address</w:t>
      </w:r>
      <w:r w:rsidR="00A84868">
        <w:rPr>
          <w:bCs/>
        </w:rPr>
        <w:t xml:space="preserve"> </w:t>
      </w:r>
      <w:r w:rsidRPr="001021D1">
        <w:rPr>
          <w:bCs/>
        </w:rPr>
        <w:t>upon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family</w:t>
      </w:r>
      <w:r w:rsidR="00CF659D">
        <w:rPr>
          <w:bCs/>
        </w:rPr>
        <w:t>’</w:t>
      </w:r>
      <w:r w:rsidRPr="001021D1">
        <w:rPr>
          <w:bCs/>
        </w:rPr>
        <w:t>s</w:t>
      </w:r>
      <w:r w:rsidR="00A84868">
        <w:rPr>
          <w:bCs/>
        </w:rPr>
        <w:t xml:space="preserve"> </w:t>
      </w:r>
      <w:r w:rsidRPr="001021D1">
        <w:rPr>
          <w:bCs/>
        </w:rPr>
        <w:t>return</w:t>
      </w:r>
      <w:r w:rsidR="00A84868">
        <w:rPr>
          <w:bCs/>
        </w:rPr>
        <w:t xml:space="preserve"> </w:t>
      </w:r>
      <w:r w:rsidRPr="001021D1">
        <w:rPr>
          <w:bCs/>
        </w:rPr>
        <w:t>home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medical</w:t>
      </w:r>
      <w:r w:rsidR="00A84868">
        <w:rPr>
          <w:bCs/>
        </w:rPr>
        <w:t xml:space="preserve"> </w:t>
      </w:r>
      <w:r w:rsidRPr="001021D1">
        <w:rPr>
          <w:bCs/>
        </w:rPr>
        <w:t>facility.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one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first</w:t>
      </w:r>
      <w:r w:rsidR="00A84868">
        <w:rPr>
          <w:bCs/>
        </w:rPr>
        <w:t xml:space="preserve"> </w:t>
      </w:r>
      <w:r w:rsidRPr="001021D1">
        <w:rPr>
          <w:bCs/>
        </w:rPr>
        <w:t>e-government</w:t>
      </w:r>
      <w:r w:rsidR="00A84868">
        <w:rPr>
          <w:bCs/>
        </w:rPr>
        <w:t xml:space="preserve"> </w:t>
      </w:r>
      <w:r w:rsidRPr="001021D1">
        <w:rPr>
          <w:bCs/>
        </w:rPr>
        <w:t>projects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Serbia,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service</w:t>
      </w:r>
      <w:r w:rsidR="00A84868">
        <w:rPr>
          <w:bCs/>
        </w:rPr>
        <w:t xml:space="preserve"> </w:t>
      </w:r>
      <w:r w:rsidRPr="001021D1">
        <w:rPr>
          <w:bCs/>
        </w:rPr>
        <w:t>ranks</w:t>
      </w:r>
      <w:r w:rsidR="00A84868">
        <w:rPr>
          <w:bCs/>
        </w:rPr>
        <w:t xml:space="preserve"> </w:t>
      </w:r>
      <w:r w:rsidRPr="001021D1">
        <w:rPr>
          <w:bCs/>
        </w:rPr>
        <w:t>Serbia</w:t>
      </w:r>
      <w:r w:rsidR="00A84868">
        <w:rPr>
          <w:bCs/>
        </w:rPr>
        <w:t xml:space="preserve"> </w:t>
      </w:r>
      <w:r w:rsidRPr="001021D1">
        <w:rPr>
          <w:bCs/>
        </w:rPr>
        <w:t>among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few</w:t>
      </w:r>
      <w:r w:rsidR="00A84868">
        <w:rPr>
          <w:bCs/>
        </w:rPr>
        <w:t xml:space="preserve"> </w:t>
      </w:r>
      <w:r w:rsidRPr="001021D1">
        <w:rPr>
          <w:bCs/>
        </w:rPr>
        <w:t>European</w:t>
      </w:r>
      <w:r w:rsidR="00A84868">
        <w:rPr>
          <w:bCs/>
        </w:rPr>
        <w:t xml:space="preserve"> </w:t>
      </w:r>
      <w:r w:rsidRPr="001021D1">
        <w:rPr>
          <w:bCs/>
        </w:rPr>
        <w:t>countries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provide</w:t>
      </w:r>
      <w:r w:rsidR="00A84868">
        <w:rPr>
          <w:bCs/>
        </w:rPr>
        <w:t xml:space="preserve"> </w:t>
      </w:r>
      <w:r w:rsidRPr="001021D1">
        <w:rPr>
          <w:bCs/>
        </w:rPr>
        <w:t>electronic</w:t>
      </w:r>
      <w:r w:rsidR="00A84868">
        <w:rPr>
          <w:bCs/>
        </w:rPr>
        <w:t xml:space="preserve"> </w:t>
      </w:r>
      <w:r w:rsidRPr="001021D1">
        <w:rPr>
          <w:bCs/>
        </w:rPr>
        <w:t>services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such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high</w:t>
      </w:r>
      <w:r w:rsidR="00A84868">
        <w:rPr>
          <w:bCs/>
        </w:rPr>
        <w:t xml:space="preserve"> </w:t>
      </w:r>
      <w:r w:rsidRPr="001021D1">
        <w:rPr>
          <w:bCs/>
        </w:rPr>
        <w:t>level.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beginning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2019,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service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extended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allow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electronic</w:t>
      </w:r>
      <w:r w:rsidR="00A84868">
        <w:rPr>
          <w:bCs/>
        </w:rPr>
        <w:t xml:space="preserve"> </w:t>
      </w:r>
      <w:r w:rsidRPr="001021D1">
        <w:rPr>
          <w:bCs/>
        </w:rPr>
        <w:t>submission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applications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parental</w:t>
      </w:r>
      <w:r w:rsidR="00A84868">
        <w:rPr>
          <w:bCs/>
        </w:rPr>
        <w:t xml:space="preserve"> </w:t>
      </w:r>
      <w:r w:rsidRPr="001021D1">
        <w:rPr>
          <w:bCs/>
        </w:rPr>
        <w:t>allowance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local</w:t>
      </w:r>
      <w:r w:rsidR="00A84868">
        <w:rPr>
          <w:bCs/>
        </w:rPr>
        <w:t xml:space="preserve"> </w:t>
      </w:r>
      <w:r w:rsidRPr="001021D1">
        <w:rPr>
          <w:bCs/>
        </w:rPr>
        <w:t>cash</w:t>
      </w:r>
      <w:r w:rsidR="00A84868">
        <w:rPr>
          <w:bCs/>
        </w:rPr>
        <w:t xml:space="preserve"> </w:t>
      </w:r>
      <w:r w:rsidRPr="001021D1">
        <w:rPr>
          <w:bCs/>
        </w:rPr>
        <w:t>benefits.</w:t>
      </w:r>
    </w:p>
    <w:p w14:paraId="75B3AE1C" w14:textId="7E481756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268.</w:t>
      </w:r>
      <w:r w:rsidRPr="001021D1">
        <w:rPr>
          <w:bCs/>
        </w:rPr>
        <w:tab/>
        <w:t>Programs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projects</w:t>
      </w:r>
      <w:r w:rsidR="00A84868">
        <w:rPr>
          <w:bCs/>
        </w:rPr>
        <w:t xml:space="preserve"> </w:t>
      </w:r>
      <w:r w:rsidRPr="001021D1">
        <w:rPr>
          <w:bCs/>
        </w:rPr>
        <w:t>aimed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improving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position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children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supported</w:t>
      </w:r>
      <w:r w:rsidR="00A84868">
        <w:rPr>
          <w:bCs/>
        </w:rPr>
        <w:t xml:space="preserve"> </w:t>
      </w:r>
      <w:r w:rsidRPr="001021D1">
        <w:rPr>
          <w:bCs/>
        </w:rPr>
        <w:t>at</w:t>
      </w:r>
      <w:r w:rsidR="00A84868">
        <w:rPr>
          <w:bCs/>
        </w:rPr>
        <w:t xml:space="preserve"> </w:t>
      </w:r>
      <w:r w:rsidRPr="001021D1">
        <w:rPr>
          <w:bCs/>
        </w:rPr>
        <w:t>all</w:t>
      </w:r>
      <w:r w:rsidR="00A84868">
        <w:rPr>
          <w:bCs/>
        </w:rPr>
        <w:t xml:space="preserve"> </w:t>
      </w:r>
      <w:r w:rsidRPr="001021D1">
        <w:rPr>
          <w:bCs/>
        </w:rPr>
        <w:t>levels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t>government</w:t>
      </w:r>
      <w:r w:rsidRPr="001021D1">
        <w:rPr>
          <w:bCs/>
        </w:rPr>
        <w:t>.</w:t>
      </w:r>
    </w:p>
    <w:p w14:paraId="092B5113" w14:textId="041F975F" w:rsidR="006F4FE8" w:rsidRPr="001021D1" w:rsidRDefault="006F4FE8" w:rsidP="00BB099A">
      <w:pPr>
        <w:pStyle w:val="H23G"/>
      </w:pPr>
      <w:r w:rsidRPr="001021D1">
        <w:tab/>
      </w:r>
      <w:r w:rsidRPr="001021D1">
        <w:tab/>
        <w:t>Asylum</w:t>
      </w:r>
      <w:r w:rsidR="00A84868">
        <w:t xml:space="preserve"> </w:t>
      </w:r>
      <w:r w:rsidRPr="001021D1">
        <w:t>seekers,</w:t>
      </w:r>
      <w:r w:rsidR="00A84868">
        <w:t xml:space="preserve"> </w:t>
      </w:r>
      <w:r w:rsidRPr="001021D1">
        <w:t>internally</w:t>
      </w:r>
      <w:r w:rsidR="00A84868">
        <w:t xml:space="preserve"> </w:t>
      </w:r>
      <w:r w:rsidRPr="001021D1">
        <w:t>displaced</w:t>
      </w:r>
      <w:r w:rsidR="00A84868">
        <w:t xml:space="preserve"> </w:t>
      </w:r>
      <w:r w:rsidRPr="001021D1">
        <w:t>persons,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refugees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migrants</w:t>
      </w:r>
    </w:p>
    <w:p w14:paraId="5DD204C4" w14:textId="19912E6F" w:rsidR="006F4FE8" w:rsidRPr="001021D1" w:rsidRDefault="006F4FE8" w:rsidP="004B2579">
      <w:pPr>
        <w:pStyle w:val="SingleTxtG"/>
      </w:pPr>
      <w:r w:rsidRPr="001021D1">
        <w:t>269.</w:t>
      </w:r>
      <w:r w:rsidRPr="001021D1">
        <w:tab/>
        <w:t>In</w:t>
      </w:r>
      <w:r w:rsidR="00A84868">
        <w:t xml:space="preserve"> </w:t>
      </w:r>
      <w:r w:rsidRPr="001021D1">
        <w:t>March</w:t>
      </w:r>
      <w:r w:rsidR="00A84868">
        <w:t xml:space="preserve"> </w:t>
      </w:r>
      <w:r w:rsidRPr="001021D1">
        <w:t>2018,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new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Asylum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Temporary</w:t>
      </w:r>
      <w:r w:rsidR="00A84868">
        <w:t xml:space="preserve"> </w:t>
      </w:r>
      <w:r w:rsidRPr="001021D1">
        <w:t>Protection</w:t>
      </w:r>
      <w:r w:rsidRPr="00154A22">
        <w:rPr>
          <w:rStyle w:val="FootnoteReference"/>
        </w:rPr>
        <w:footnoteReference w:id="237"/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adopted,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accordance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Geneva</w:t>
      </w:r>
      <w:r w:rsidR="00A84868">
        <w:t xml:space="preserve"> </w:t>
      </w:r>
      <w:r w:rsidRPr="001021D1">
        <w:t>Convention</w:t>
      </w:r>
      <w:r w:rsidR="00A84868">
        <w:t xml:space="preserve"> </w:t>
      </w:r>
      <w:r w:rsidRPr="001021D1">
        <w:t>Relating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Status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Refugees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1951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European</w:t>
      </w:r>
      <w:r w:rsidR="00A84868">
        <w:t xml:space="preserve"> </w:t>
      </w:r>
      <w:r w:rsidRPr="001021D1">
        <w:t>Union</w:t>
      </w:r>
      <w:r w:rsidR="00A84868">
        <w:t xml:space="preserve"> </w:t>
      </w:r>
      <w:r w:rsidRPr="001021D1">
        <w:t>Directives</w:t>
      </w:r>
      <w:r w:rsidR="00A84868">
        <w:t xml:space="preserve"> </w:t>
      </w:r>
      <w:r w:rsidRPr="001021D1">
        <w:t>governing</w:t>
      </w:r>
      <w:r w:rsidR="00A84868">
        <w:t xml:space="preserve"> </w:t>
      </w:r>
      <w:r w:rsidRPr="001021D1">
        <w:t>asylum,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particular:</w:t>
      </w:r>
      <w:r w:rsidR="00A84868">
        <w:t xml:space="preserve"> </w:t>
      </w:r>
      <w:r w:rsidRPr="001021D1">
        <w:t>Directive</w:t>
      </w:r>
      <w:r w:rsidR="00A84868">
        <w:t xml:space="preserve"> </w:t>
      </w:r>
      <w:r w:rsidRPr="001021D1">
        <w:t>2011/95/EU,</w:t>
      </w:r>
      <w:r w:rsidR="00A84868">
        <w:t xml:space="preserve"> </w:t>
      </w:r>
      <w:r w:rsidRPr="001021D1">
        <w:t>laying</w:t>
      </w:r>
      <w:r w:rsidR="00A84868">
        <w:t xml:space="preserve"> </w:t>
      </w:r>
      <w:r w:rsidRPr="001021D1">
        <w:t>down</w:t>
      </w:r>
      <w:r w:rsidR="00A84868">
        <w:t xml:space="preserve"> </w:t>
      </w:r>
      <w:r w:rsidRPr="001021D1">
        <w:t>standards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qualification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third-country</w:t>
      </w:r>
      <w:r w:rsidR="00A84868">
        <w:t xml:space="preserve"> </w:t>
      </w:r>
      <w:r w:rsidRPr="001021D1">
        <w:t>nationals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stateless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exercise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asylum,</w:t>
      </w:r>
      <w:r w:rsidR="00A84868">
        <w:t xml:space="preserve"> </w:t>
      </w:r>
      <w:r w:rsidRPr="001021D1">
        <w:t>standards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order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achieve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uniform</w:t>
      </w:r>
      <w:r w:rsidR="00A84868">
        <w:t xml:space="preserve"> </w:t>
      </w:r>
      <w:r w:rsidRPr="001021D1">
        <w:t>status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refugees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eligible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subsidiary</w:t>
      </w:r>
      <w:r w:rsidR="00A84868">
        <w:t xml:space="preserve"> </w:t>
      </w:r>
      <w:r w:rsidRPr="001021D1">
        <w:t>protection,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standards</w:t>
      </w:r>
      <w:r w:rsidR="00A84868">
        <w:t xml:space="preserve"> </w:t>
      </w:r>
      <w:r w:rsidRPr="001021D1">
        <w:t>relating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content</w:t>
      </w:r>
      <w:r w:rsidR="00A84868">
        <w:t xml:space="preserve"> </w:t>
      </w:r>
      <w:r w:rsidRPr="001021D1">
        <w:t>(rights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obligations)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those</w:t>
      </w:r>
      <w:r w:rsidR="00A84868">
        <w:t xml:space="preserve"> </w:t>
      </w:r>
      <w:r w:rsidRPr="001021D1">
        <w:t>granted</w:t>
      </w:r>
      <w:r w:rsidR="00A84868">
        <w:t xml:space="preserve"> </w:t>
      </w:r>
      <w:r w:rsidRPr="001021D1">
        <w:t>protection;</w:t>
      </w:r>
      <w:r w:rsidR="00A84868">
        <w:t xml:space="preserve"> </w:t>
      </w:r>
      <w:r w:rsidRPr="001021D1">
        <w:t>Directive</w:t>
      </w:r>
      <w:r w:rsidR="00A84868">
        <w:t xml:space="preserve"> </w:t>
      </w:r>
      <w:r w:rsidRPr="001021D1">
        <w:t>2013/32/EU,</w:t>
      </w:r>
      <w:r w:rsidR="00A84868">
        <w:t xml:space="preserve"> </w:t>
      </w:r>
      <w:r w:rsidRPr="001021D1">
        <w:t>prescribing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procedure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recognizing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revoking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asylum,</w:t>
      </w:r>
      <w:r w:rsidR="00A84868">
        <w:t xml:space="preserve"> </w:t>
      </w:r>
      <w:r w:rsidRPr="001021D1">
        <w:t>emphasizing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these</w:t>
      </w:r>
      <w:r w:rsidR="00A84868">
        <w:t xml:space="preserve"> </w:t>
      </w:r>
      <w:r w:rsidRPr="001021D1">
        <w:t>procedures</w:t>
      </w:r>
      <w:r w:rsidR="00A84868">
        <w:t xml:space="preserve"> </w:t>
      </w:r>
      <w:r w:rsidRPr="001021D1">
        <w:t>must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same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corresponding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legislation;</w:t>
      </w:r>
      <w:r w:rsidR="00A84868">
        <w:t xml:space="preserve"> </w:t>
      </w:r>
      <w:r w:rsidRPr="001021D1">
        <w:t>Directive</w:t>
      </w:r>
      <w:r w:rsidR="00A84868">
        <w:t xml:space="preserve"> </w:t>
      </w:r>
      <w:r w:rsidRPr="001021D1">
        <w:t>2013/33/EU,</w:t>
      </w:r>
      <w:r w:rsidR="00A84868">
        <w:t xml:space="preserve"> </w:t>
      </w:r>
      <w:r w:rsidRPr="001021D1">
        <w:t>laying</w:t>
      </w:r>
      <w:r w:rsidR="00A84868">
        <w:t xml:space="preserve"> </w:t>
      </w:r>
      <w:r w:rsidRPr="001021D1">
        <w:t>down</w:t>
      </w:r>
      <w:r w:rsidR="00A84868">
        <w:t xml:space="preserve"> </w:t>
      </w:r>
      <w:r w:rsidRPr="001021D1">
        <w:t>standards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reception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asylum</w:t>
      </w:r>
      <w:r w:rsidR="00A84868">
        <w:t xml:space="preserve"> </w:t>
      </w:r>
      <w:r w:rsidRPr="001021D1">
        <w:t>seekers;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Directive</w:t>
      </w:r>
      <w:r w:rsidR="00A84868">
        <w:t xml:space="preserve"> </w:t>
      </w:r>
      <w:r w:rsidRPr="001021D1">
        <w:t>2001/55/EC,</w:t>
      </w:r>
      <w:r w:rsidR="00A84868">
        <w:t xml:space="preserve"> </w:t>
      </w:r>
      <w:r w:rsidRPr="001021D1">
        <w:t>laying</w:t>
      </w:r>
      <w:r w:rsidR="00A84868">
        <w:t xml:space="preserve"> </w:t>
      </w:r>
      <w:r w:rsidRPr="001021D1">
        <w:t>down</w:t>
      </w:r>
      <w:r w:rsidR="00A84868">
        <w:t xml:space="preserve"> </w:t>
      </w:r>
      <w:r w:rsidRPr="001021D1">
        <w:t>minimum</w:t>
      </w:r>
      <w:r w:rsidR="00A84868">
        <w:t xml:space="preserve"> </w:t>
      </w:r>
      <w:r w:rsidRPr="001021D1">
        <w:t>standards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granting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temporary</w:t>
      </w:r>
      <w:r w:rsidR="00A84868">
        <w:t xml:space="preserve"> </w:t>
      </w:r>
      <w:r w:rsidRPr="001021D1">
        <w:t>protection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event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mass</w:t>
      </w:r>
      <w:r w:rsidR="00A84868">
        <w:t xml:space="preserve"> </w:t>
      </w:r>
      <w:r w:rsidRPr="001021D1">
        <w:t>influx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displaced</w:t>
      </w:r>
      <w:r w:rsidR="00A84868">
        <w:t xml:space="preserve"> </w:t>
      </w:r>
      <w:r w:rsidRPr="001021D1">
        <w:t>persons,</w:t>
      </w:r>
      <w:r w:rsidR="00A84868">
        <w:t xml:space="preserve"> </w:t>
      </w:r>
      <w:r w:rsidRPr="001021D1">
        <w:t>measures</w:t>
      </w:r>
      <w:r w:rsidR="00A84868">
        <w:t xml:space="preserve"> </w:t>
      </w:r>
      <w:r w:rsidRPr="001021D1">
        <w:t>applicable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admission</w:t>
      </w:r>
      <w:r w:rsidR="00A84868">
        <w:t xml:space="preserve"> </w:t>
      </w:r>
      <w:r w:rsidRPr="001021D1">
        <w:t>procedure,</w:t>
      </w:r>
      <w:r w:rsidR="00A84868">
        <w:t xml:space="preserve"> </w:t>
      </w:r>
      <w:r w:rsidRPr="001021D1">
        <w:t>obligations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receiving</w:t>
      </w:r>
      <w:r w:rsidR="00A84868">
        <w:t xml:space="preserve"> </w:t>
      </w:r>
      <w:r w:rsidRPr="001021D1">
        <w:t>State,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obligations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granted</w:t>
      </w:r>
      <w:r w:rsidR="00A84868">
        <w:t xml:space="preserve"> </w:t>
      </w:r>
      <w:r w:rsidRPr="001021D1">
        <w:t>temporary</w:t>
      </w:r>
      <w:r w:rsidR="00A84868">
        <w:t xml:space="preserve"> </w:t>
      </w:r>
      <w:r w:rsidRPr="001021D1">
        <w:t>protection.</w:t>
      </w:r>
    </w:p>
    <w:p w14:paraId="5D0DBC40" w14:textId="3FAE9624" w:rsidR="006F4FE8" w:rsidRPr="001021D1" w:rsidRDefault="006F4FE8" w:rsidP="004B2579">
      <w:pPr>
        <w:pStyle w:val="SingleTxtG"/>
      </w:pPr>
      <w:r w:rsidRPr="001021D1">
        <w:t>270.</w:t>
      </w:r>
      <w:r w:rsidRPr="001021D1">
        <w:tab/>
        <w:t>Ministry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Interior,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Police</w:t>
      </w:r>
      <w:r w:rsidR="00A84868">
        <w:t xml:space="preserve"> </w:t>
      </w:r>
      <w:r w:rsidRPr="001021D1">
        <w:t>Directorate,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Border</w:t>
      </w:r>
      <w:r w:rsidR="00A84868">
        <w:t xml:space="preserve"> </w:t>
      </w:r>
      <w:r w:rsidRPr="001021D1">
        <w:t>Police</w:t>
      </w:r>
      <w:r w:rsidR="00A84868">
        <w:t xml:space="preserve"> </w:t>
      </w:r>
      <w:r w:rsidRPr="001021D1">
        <w:t>Directorate-Asylum</w:t>
      </w:r>
      <w:r w:rsidR="00A84868">
        <w:t xml:space="preserve"> </w:t>
      </w:r>
      <w:r w:rsidRPr="001021D1">
        <w:t>Office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responsible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conducting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asylum</w:t>
      </w:r>
      <w:r w:rsidR="00A84868">
        <w:t xml:space="preserve"> </w:t>
      </w:r>
      <w:r w:rsidRPr="001021D1">
        <w:t>procedure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making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first</w:t>
      </w:r>
      <w:r w:rsidR="00A84868">
        <w:t xml:space="preserve"> </w:t>
      </w:r>
      <w:r w:rsidRPr="001021D1">
        <w:t>instance</w:t>
      </w:r>
      <w:r w:rsidR="00A84868">
        <w:t xml:space="preserve"> </w:t>
      </w:r>
      <w:r w:rsidRPr="001021D1">
        <w:t>decision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submitted</w:t>
      </w:r>
      <w:r w:rsidR="00A84868">
        <w:t xml:space="preserve"> </w:t>
      </w:r>
      <w:r w:rsidRPr="001021D1">
        <w:t>asylum</w:t>
      </w:r>
      <w:r w:rsidR="00A84868">
        <w:t xml:space="preserve"> </w:t>
      </w:r>
      <w:r w:rsidRPr="001021D1">
        <w:t>application,</w:t>
      </w:r>
      <w:r w:rsidR="00A84868">
        <w:t xml:space="preserve"> </w:t>
      </w:r>
      <w:r w:rsidRPr="001021D1">
        <w:t>researching</w:t>
      </w:r>
      <w:r w:rsidR="00A84868">
        <w:t xml:space="preserve"> </w:t>
      </w:r>
      <w:r w:rsidRPr="001021D1">
        <w:t>countries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origin,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drafting</w:t>
      </w:r>
      <w:r w:rsidR="00A84868">
        <w:t xml:space="preserve"> </w:t>
      </w:r>
      <w:r w:rsidRPr="001021D1">
        <w:t>documents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asylum</w:t>
      </w:r>
      <w:r w:rsidR="00A84868">
        <w:t xml:space="preserve"> </w:t>
      </w:r>
      <w:r w:rsidRPr="001021D1">
        <w:t>seekers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whom</w:t>
      </w:r>
      <w:r w:rsidR="00A84868">
        <w:t xml:space="preserve"> </w:t>
      </w:r>
      <w:r w:rsidRPr="001021D1">
        <w:t>asylum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approved.</w:t>
      </w:r>
    </w:p>
    <w:p w14:paraId="72FBD669" w14:textId="505B2CF7" w:rsidR="006F4FE8" w:rsidRPr="001021D1" w:rsidRDefault="006F4FE8" w:rsidP="004B2579">
      <w:pPr>
        <w:pStyle w:val="SingleTxtG"/>
      </w:pPr>
      <w:r w:rsidRPr="001021D1">
        <w:t>271.</w:t>
      </w:r>
      <w:r w:rsidRPr="001021D1">
        <w:tab/>
      </w:r>
      <w:r w:rsidRPr="00C817F4">
        <w:rPr>
          <w:lang w:val="en-AU"/>
        </w:rPr>
        <w:t>In</w:t>
      </w:r>
      <w:r w:rsidR="00A84868">
        <w:rPr>
          <w:lang w:val="en-AU"/>
        </w:rPr>
        <w:t xml:space="preserve"> </w:t>
      </w:r>
      <w:r w:rsidRPr="00C817F4">
        <w:rPr>
          <w:lang w:val="en-AU"/>
        </w:rPr>
        <w:t>the</w:t>
      </w:r>
      <w:r w:rsidR="00A84868">
        <w:rPr>
          <w:lang w:val="en-AU"/>
        </w:rPr>
        <w:t xml:space="preserve"> </w:t>
      </w:r>
      <w:r w:rsidRPr="00C817F4">
        <w:rPr>
          <w:lang w:val="en-AU"/>
        </w:rPr>
        <w:t>period</w:t>
      </w:r>
      <w:r w:rsidR="00A84868">
        <w:rPr>
          <w:lang w:val="en-AU"/>
        </w:rPr>
        <w:t xml:space="preserve"> </w:t>
      </w:r>
      <w:r w:rsidRPr="00C817F4">
        <w:rPr>
          <w:lang w:val="en-AU"/>
        </w:rPr>
        <w:t>01.01.2021</w:t>
      </w:r>
      <w:r w:rsidR="00E45B44">
        <w:rPr>
          <w:lang w:val="en-AU"/>
        </w:rPr>
        <w:t>–</w:t>
      </w:r>
      <w:r w:rsidRPr="00C817F4">
        <w:rPr>
          <w:lang w:val="en-AU"/>
        </w:rPr>
        <w:t>31.12.2021,</w:t>
      </w:r>
      <w:r w:rsidR="00A84868">
        <w:rPr>
          <w:lang w:val="en-AU"/>
        </w:rPr>
        <w:t xml:space="preserve"> </w:t>
      </w:r>
      <w:r w:rsidRPr="00C817F4">
        <w:rPr>
          <w:lang w:val="en-AU"/>
        </w:rPr>
        <w:t>2,306</w:t>
      </w:r>
      <w:r w:rsidR="00A84868">
        <w:rPr>
          <w:lang w:val="en-AU"/>
        </w:rPr>
        <w:t xml:space="preserve"> </w:t>
      </w:r>
      <w:r w:rsidRPr="00C817F4">
        <w:rPr>
          <w:lang w:val="en-AU"/>
        </w:rPr>
        <w:t>certificates</w:t>
      </w:r>
      <w:r w:rsidR="00A84868">
        <w:rPr>
          <w:lang w:val="en-AU"/>
        </w:rPr>
        <w:t xml:space="preserve"> </w:t>
      </w:r>
      <w:r w:rsidRPr="00C817F4">
        <w:rPr>
          <w:lang w:val="en-AU"/>
        </w:rPr>
        <w:t>of</w:t>
      </w:r>
      <w:r w:rsidR="00A84868">
        <w:rPr>
          <w:lang w:val="en-AU"/>
        </w:rPr>
        <w:t xml:space="preserve"> </w:t>
      </w:r>
      <w:r w:rsidRPr="00C817F4">
        <w:rPr>
          <w:lang w:val="en-AU"/>
        </w:rPr>
        <w:t>registration</w:t>
      </w:r>
      <w:r w:rsidR="00A84868">
        <w:rPr>
          <w:lang w:val="en-AU"/>
        </w:rPr>
        <w:t xml:space="preserve"> </w:t>
      </w:r>
      <w:r w:rsidRPr="00C817F4">
        <w:rPr>
          <w:lang w:val="en-AU"/>
        </w:rPr>
        <w:t>of</w:t>
      </w:r>
      <w:r w:rsidR="00A84868">
        <w:rPr>
          <w:lang w:val="en-AU"/>
        </w:rPr>
        <w:t xml:space="preserve"> </w:t>
      </w:r>
      <w:r w:rsidRPr="00C817F4">
        <w:rPr>
          <w:lang w:val="en-AU"/>
        </w:rPr>
        <w:t>foreigners</w:t>
      </w:r>
      <w:r w:rsidR="00A84868">
        <w:rPr>
          <w:lang w:val="en-AU"/>
        </w:rPr>
        <w:t xml:space="preserve"> </w:t>
      </w:r>
      <w:r w:rsidRPr="00C817F4">
        <w:rPr>
          <w:lang w:val="en-AU"/>
        </w:rPr>
        <w:t>who</w:t>
      </w:r>
      <w:r w:rsidR="00A84868">
        <w:rPr>
          <w:lang w:val="en-AU"/>
        </w:rPr>
        <w:t xml:space="preserve"> </w:t>
      </w:r>
      <w:r w:rsidRPr="00C817F4">
        <w:rPr>
          <w:lang w:val="en-AU"/>
        </w:rPr>
        <w:t>expressed</w:t>
      </w:r>
      <w:r w:rsidR="00A84868">
        <w:rPr>
          <w:lang w:val="en-AU"/>
        </w:rPr>
        <w:t xml:space="preserve"> </w:t>
      </w:r>
      <w:r w:rsidRPr="00C817F4">
        <w:rPr>
          <w:lang w:val="en-AU"/>
        </w:rPr>
        <w:t>their</w:t>
      </w:r>
      <w:r w:rsidR="00A84868">
        <w:rPr>
          <w:lang w:val="en-AU"/>
        </w:rPr>
        <w:t xml:space="preserve"> </w:t>
      </w:r>
      <w:r w:rsidRPr="00C817F4">
        <w:rPr>
          <w:lang w:val="en-AU"/>
        </w:rPr>
        <w:t>intention</w:t>
      </w:r>
      <w:r w:rsidR="00A84868">
        <w:rPr>
          <w:lang w:val="en-AU"/>
        </w:rPr>
        <w:t xml:space="preserve"> </w:t>
      </w:r>
      <w:r w:rsidRPr="00C817F4">
        <w:rPr>
          <w:lang w:val="en-AU"/>
        </w:rPr>
        <w:t>to</w:t>
      </w:r>
      <w:r w:rsidR="00A84868">
        <w:rPr>
          <w:lang w:val="en-AU"/>
        </w:rPr>
        <w:t xml:space="preserve"> </w:t>
      </w:r>
      <w:r w:rsidRPr="00C817F4">
        <w:rPr>
          <w:lang w:val="en-AU"/>
        </w:rPr>
        <w:t>apply</w:t>
      </w:r>
      <w:r w:rsidR="00A84868">
        <w:rPr>
          <w:lang w:val="en-AU"/>
        </w:rPr>
        <w:t xml:space="preserve"> </w:t>
      </w:r>
      <w:r w:rsidRPr="00C817F4">
        <w:rPr>
          <w:lang w:val="en-AU"/>
        </w:rPr>
        <w:t>for</w:t>
      </w:r>
      <w:r w:rsidR="00A84868">
        <w:rPr>
          <w:lang w:val="en-AU"/>
        </w:rPr>
        <w:t xml:space="preserve"> </w:t>
      </w:r>
      <w:r w:rsidRPr="00C817F4">
        <w:rPr>
          <w:lang w:val="en-AU"/>
        </w:rPr>
        <w:t>asylum</w:t>
      </w:r>
      <w:r w:rsidR="00A84868">
        <w:rPr>
          <w:lang w:val="en-AU"/>
        </w:rPr>
        <w:t xml:space="preserve"> </w:t>
      </w:r>
      <w:r w:rsidRPr="00C817F4">
        <w:rPr>
          <w:lang w:val="en-AU"/>
        </w:rPr>
        <w:t>in</w:t>
      </w:r>
      <w:r w:rsidR="00A84868">
        <w:rPr>
          <w:lang w:val="en-AU"/>
        </w:rPr>
        <w:t xml:space="preserve"> </w:t>
      </w:r>
      <w:r w:rsidRPr="00C817F4">
        <w:rPr>
          <w:lang w:val="en-AU"/>
        </w:rPr>
        <w:t>RS</w:t>
      </w:r>
      <w:r w:rsidR="00A84868">
        <w:rPr>
          <w:lang w:val="en-AU"/>
        </w:rPr>
        <w:t xml:space="preserve"> </w:t>
      </w:r>
      <w:r w:rsidRPr="00C817F4">
        <w:rPr>
          <w:lang w:val="en-AU"/>
        </w:rPr>
        <w:t>were</w:t>
      </w:r>
      <w:r w:rsidR="00A84868">
        <w:rPr>
          <w:lang w:val="en-AU"/>
        </w:rPr>
        <w:t xml:space="preserve"> </w:t>
      </w:r>
      <w:r w:rsidRPr="00C817F4">
        <w:rPr>
          <w:lang w:val="en-AU"/>
        </w:rPr>
        <w:t>issued:</w:t>
      </w:r>
    </w:p>
    <w:p w14:paraId="425D8151" w14:textId="56AD1DD6" w:rsidR="006F4FE8" w:rsidRPr="003F5ACD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F5ACD">
        <w:t>•</w:t>
      </w:r>
      <w:r w:rsidRPr="003F5ACD">
        <w:tab/>
      </w:r>
      <w:r w:rsidR="00E45B44">
        <w:t xml:space="preserve"> </w:t>
      </w:r>
      <w:r w:rsidR="006F4FE8" w:rsidRPr="003F5ACD">
        <w:t>172</w:t>
      </w:r>
      <w:r w:rsidR="00A84868">
        <w:t xml:space="preserve"> </w:t>
      </w:r>
      <w:r w:rsidR="006F4FE8" w:rsidRPr="003F5ACD">
        <w:t>asylum</w:t>
      </w:r>
      <w:r w:rsidR="00A84868">
        <w:t xml:space="preserve"> </w:t>
      </w:r>
      <w:r w:rsidR="006F4FE8" w:rsidRPr="003F5ACD">
        <w:t>applications</w:t>
      </w:r>
      <w:r w:rsidR="00A84868">
        <w:t xml:space="preserve"> </w:t>
      </w:r>
      <w:r w:rsidR="006F4FE8" w:rsidRPr="003F5ACD">
        <w:t>were</w:t>
      </w:r>
      <w:r w:rsidR="00A84868">
        <w:t xml:space="preserve"> </w:t>
      </w:r>
      <w:r w:rsidR="006F4FE8" w:rsidRPr="003F5ACD">
        <w:t>submitted</w:t>
      </w:r>
      <w:r w:rsidR="006F4FE8" w:rsidRPr="00C817F4">
        <w:rPr>
          <w:lang w:val="en-US"/>
        </w:rPr>
        <w:t>;</w:t>
      </w:r>
    </w:p>
    <w:p w14:paraId="1836CDFB" w14:textId="3C02E8E3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E45B44">
        <w:t xml:space="preserve"> </w:t>
      </w:r>
      <w:r w:rsidR="006F4FE8" w:rsidRPr="001021D1">
        <w:t>88</w:t>
      </w:r>
      <w:r w:rsidR="00A84868">
        <w:t xml:space="preserve"> </w:t>
      </w:r>
      <w:r w:rsidR="006F4FE8" w:rsidRPr="001021D1">
        <w:t>hearings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asylum</w:t>
      </w:r>
      <w:r w:rsidR="00A84868">
        <w:t xml:space="preserve"> </w:t>
      </w:r>
      <w:r w:rsidR="006F4FE8" w:rsidRPr="001021D1">
        <w:t>seekers</w:t>
      </w:r>
      <w:r w:rsidR="00A84868">
        <w:t xml:space="preserve"> </w:t>
      </w:r>
      <w:r w:rsidR="006F4FE8" w:rsidRPr="001021D1">
        <w:t>were</w:t>
      </w:r>
      <w:r w:rsidR="00A84868">
        <w:t xml:space="preserve"> </w:t>
      </w:r>
      <w:r w:rsidR="006F4FE8" w:rsidRPr="001021D1">
        <w:t>conducted</w:t>
      </w:r>
      <w:r w:rsidR="006F4FE8" w:rsidRPr="00C817F4">
        <w:rPr>
          <w:lang w:val="en-US"/>
        </w:rPr>
        <w:t>;</w:t>
      </w:r>
    </w:p>
    <w:p w14:paraId="0988C997" w14:textId="075DFEC1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E45B44">
        <w:t xml:space="preserve"> </w:t>
      </w:r>
      <w:r w:rsidR="006F4FE8" w:rsidRPr="001021D1">
        <w:t>1</w:t>
      </w:r>
      <w:r w:rsidR="00A84868">
        <w:t xml:space="preserve"> </w:t>
      </w:r>
      <w:r w:rsidR="006F4FE8" w:rsidRPr="001021D1">
        <w:t>additional</w:t>
      </w:r>
      <w:r w:rsidR="00A84868">
        <w:t xml:space="preserve"> </w:t>
      </w:r>
      <w:r w:rsidR="006F4FE8" w:rsidRPr="001021D1">
        <w:t>hearing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asylum</w:t>
      </w:r>
      <w:r w:rsidR="00A84868">
        <w:t xml:space="preserve"> </w:t>
      </w:r>
      <w:r w:rsidR="006F4FE8" w:rsidRPr="001021D1">
        <w:t>seekers</w:t>
      </w:r>
      <w:r w:rsidR="00A84868">
        <w:t xml:space="preserve"> </w:t>
      </w:r>
      <w:r w:rsidR="006F4FE8" w:rsidRPr="001021D1">
        <w:t>was</w:t>
      </w:r>
      <w:r w:rsidR="00A84868">
        <w:t xml:space="preserve"> </w:t>
      </w:r>
      <w:r w:rsidR="006F4FE8" w:rsidRPr="001021D1">
        <w:t>conducted</w:t>
      </w:r>
      <w:r w:rsidR="006F4FE8" w:rsidRPr="00C817F4">
        <w:rPr>
          <w:lang w:val="en-US"/>
        </w:rPr>
        <w:t>;</w:t>
      </w:r>
    </w:p>
    <w:p w14:paraId="5FAA4A32" w14:textId="365F76D1" w:rsidR="006F4FE8" w:rsidRPr="003F5ACD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F5ACD">
        <w:t>•</w:t>
      </w:r>
      <w:r w:rsidRPr="003F5ACD">
        <w:tab/>
      </w:r>
      <w:r w:rsidR="00E45B44">
        <w:t xml:space="preserve"> </w:t>
      </w:r>
      <w:r w:rsidR="006F4FE8" w:rsidRPr="003F5ACD">
        <w:t>1</w:t>
      </w:r>
      <w:r w:rsidR="00A84868">
        <w:t xml:space="preserve"> </w:t>
      </w:r>
      <w:r w:rsidR="006F4FE8" w:rsidRPr="003F5ACD">
        <w:t>witness</w:t>
      </w:r>
      <w:r w:rsidR="00A84868">
        <w:t xml:space="preserve"> </w:t>
      </w:r>
      <w:r w:rsidR="006F4FE8" w:rsidRPr="003F5ACD">
        <w:t>hearing</w:t>
      </w:r>
      <w:r w:rsidR="00A84868">
        <w:t xml:space="preserve"> </w:t>
      </w:r>
      <w:r w:rsidR="006F4FE8" w:rsidRPr="003F5ACD">
        <w:t>was</w:t>
      </w:r>
      <w:r w:rsidR="00A84868">
        <w:t xml:space="preserve"> </w:t>
      </w:r>
      <w:r w:rsidR="006F4FE8" w:rsidRPr="003F5ACD">
        <w:t>conducted</w:t>
      </w:r>
      <w:r w:rsidR="006F4FE8" w:rsidRPr="00C817F4">
        <w:rPr>
          <w:lang w:val="en-US"/>
        </w:rPr>
        <w:t>;</w:t>
      </w:r>
    </w:p>
    <w:p w14:paraId="22ED3DAD" w14:textId="451449C9" w:rsidR="006F4FE8" w:rsidRPr="001021D1" w:rsidRDefault="00F52F01" w:rsidP="00F52F01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21D1">
        <w:t>•</w:t>
      </w:r>
      <w:r w:rsidRPr="001021D1">
        <w:tab/>
      </w:r>
      <w:r w:rsidR="00E45B44">
        <w:t xml:space="preserve"> </w:t>
      </w:r>
      <w:r w:rsidR="006F4FE8" w:rsidRPr="001021D1">
        <w:t>303</w:t>
      </w:r>
      <w:r w:rsidR="00A84868">
        <w:t xml:space="preserve"> </w:t>
      </w:r>
      <w:r w:rsidR="006F4FE8" w:rsidRPr="001021D1">
        <w:t>decisions</w:t>
      </w:r>
      <w:r w:rsidR="00A84868">
        <w:t xml:space="preserve"> </w:t>
      </w:r>
      <w:r w:rsidR="006F4FE8" w:rsidRPr="001021D1">
        <w:t>were</w:t>
      </w:r>
      <w:r w:rsidR="00A84868">
        <w:t xml:space="preserve"> </w:t>
      </w:r>
      <w:r w:rsidR="006F4FE8" w:rsidRPr="001021D1">
        <w:t>made,</w:t>
      </w:r>
      <w:r w:rsidR="00A84868">
        <w:t xml:space="preserve"> </w:t>
      </w:r>
      <w:r w:rsidR="006F4FE8" w:rsidRPr="001021D1">
        <w:t>for</w:t>
      </w:r>
      <w:r w:rsidR="00A84868">
        <w:t xml:space="preserve"> </w:t>
      </w:r>
      <w:r w:rsidR="006F4FE8" w:rsidRPr="001021D1">
        <w:t>291</w:t>
      </w:r>
      <w:r w:rsidR="00A84868">
        <w:t xml:space="preserve"> </w:t>
      </w:r>
      <w:r w:rsidR="006F4FE8" w:rsidRPr="001021D1">
        <w:t>persons,</w:t>
      </w:r>
      <w:r w:rsidR="00A84868">
        <w:t xml:space="preserve"> </w:t>
      </w:r>
      <w:r w:rsidR="006F4FE8" w:rsidRPr="001021D1">
        <w:t>as</w:t>
      </w:r>
      <w:r w:rsidR="00A84868">
        <w:t xml:space="preserve"> </w:t>
      </w:r>
      <w:r w:rsidR="006F4FE8" w:rsidRPr="001021D1">
        <w:t>follows:</w:t>
      </w:r>
    </w:p>
    <w:p w14:paraId="64116D6C" w14:textId="0DE92A9C" w:rsidR="00CB330A" w:rsidRDefault="00F52F01" w:rsidP="00F52F01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>
        <w:t>•</w:t>
      </w:r>
      <w:r>
        <w:tab/>
      </w:r>
      <w:r w:rsidR="006F4FE8" w:rsidRPr="001021D1">
        <w:t>7</w:t>
      </w:r>
      <w:r w:rsidR="00A84868">
        <w:t xml:space="preserve"> </w:t>
      </w:r>
      <w:r w:rsidR="006F4FE8" w:rsidRPr="001021D1">
        <w:t>decisions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adoption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asylum</w:t>
      </w:r>
      <w:r w:rsidR="00A84868">
        <w:t xml:space="preserve"> </w:t>
      </w:r>
      <w:r w:rsidR="006F4FE8" w:rsidRPr="001021D1">
        <w:t>applications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granting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asylum</w:t>
      </w:r>
      <w:r w:rsidR="00A84868">
        <w:t xml:space="preserve"> </w:t>
      </w:r>
      <w:r w:rsidR="006F4FE8" w:rsidRPr="001021D1">
        <w:t>to</w:t>
      </w:r>
      <w:r w:rsidR="00A84868">
        <w:t xml:space="preserve"> </w:t>
      </w:r>
      <w:r w:rsidR="006F4FE8" w:rsidRPr="001021D1">
        <w:t>7</w:t>
      </w:r>
      <w:r w:rsidR="00A84868">
        <w:t xml:space="preserve"> </w:t>
      </w:r>
      <w:r w:rsidR="006F4FE8" w:rsidRPr="001021D1">
        <w:t>persons</w:t>
      </w:r>
      <w:r w:rsidR="00A84868">
        <w:t>;</w:t>
      </w:r>
    </w:p>
    <w:p w14:paraId="4D23194D" w14:textId="6414D2D5" w:rsidR="006F4FE8" w:rsidRPr="001021D1" w:rsidRDefault="00F52F01" w:rsidP="00F52F01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1021D1">
        <w:lastRenderedPageBreak/>
        <w:t>•</w:t>
      </w:r>
      <w:r w:rsidRPr="001021D1">
        <w:tab/>
      </w:r>
      <w:r w:rsidR="006F4FE8" w:rsidRPr="001021D1">
        <w:t>7</w:t>
      </w:r>
      <w:r w:rsidR="00A84868">
        <w:t xml:space="preserve"> </w:t>
      </w:r>
      <w:r w:rsidR="006F4FE8" w:rsidRPr="001021D1">
        <w:t>decisions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adoption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asylum</w:t>
      </w:r>
      <w:r w:rsidR="00A84868">
        <w:t xml:space="preserve"> </w:t>
      </w:r>
      <w:r w:rsidR="006F4FE8" w:rsidRPr="001021D1">
        <w:t>applications</w:t>
      </w:r>
      <w:r w:rsidR="00A84868">
        <w:t xml:space="preserve"> </w:t>
      </w:r>
      <w:r w:rsidR="006F4FE8" w:rsidRPr="001021D1">
        <w:t>and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granting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subsidiary</w:t>
      </w:r>
      <w:r w:rsidR="00A84868">
        <w:t xml:space="preserve"> </w:t>
      </w:r>
      <w:r w:rsidR="006F4FE8" w:rsidRPr="001021D1">
        <w:t>protection</w:t>
      </w:r>
      <w:r w:rsidR="00A84868">
        <w:t xml:space="preserve"> </w:t>
      </w:r>
      <w:r w:rsidR="006F4FE8" w:rsidRPr="001021D1">
        <w:t>for</w:t>
      </w:r>
      <w:r w:rsidR="00A84868">
        <w:t xml:space="preserve"> </w:t>
      </w:r>
      <w:r w:rsidR="006F4FE8" w:rsidRPr="001021D1">
        <w:t>7</w:t>
      </w:r>
      <w:r w:rsidR="00A84868">
        <w:t xml:space="preserve"> </w:t>
      </w:r>
      <w:r w:rsidR="006F4FE8" w:rsidRPr="001021D1">
        <w:t>persons</w:t>
      </w:r>
      <w:r w:rsidR="00A84868">
        <w:rPr>
          <w:lang w:val="en-AU"/>
        </w:rPr>
        <w:t>;</w:t>
      </w:r>
    </w:p>
    <w:p w14:paraId="089D679C" w14:textId="0F69ACBF" w:rsidR="00CB330A" w:rsidRDefault="00F52F01" w:rsidP="00F52F01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>
        <w:t>•</w:t>
      </w:r>
      <w:r>
        <w:tab/>
      </w:r>
      <w:r w:rsidR="006F4FE8" w:rsidRPr="001021D1">
        <w:t>4</w:t>
      </w:r>
      <w:r w:rsidR="00A84868">
        <w:t xml:space="preserve"> </w:t>
      </w:r>
      <w:r w:rsidR="006F4FE8" w:rsidRPr="001021D1">
        <w:t>decisions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rejection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asylum</w:t>
      </w:r>
      <w:r w:rsidR="00A84868">
        <w:t xml:space="preserve"> </w:t>
      </w:r>
      <w:r w:rsidR="006F4FE8" w:rsidRPr="001021D1">
        <w:t>applications</w:t>
      </w:r>
      <w:r w:rsidR="00A84868">
        <w:t xml:space="preserve"> </w:t>
      </w:r>
      <w:r w:rsidR="006F4FE8" w:rsidRPr="001021D1">
        <w:t>for</w:t>
      </w:r>
      <w:r w:rsidR="00A84868">
        <w:t xml:space="preserve"> </w:t>
      </w:r>
      <w:r w:rsidR="006F4FE8" w:rsidRPr="001021D1">
        <w:t>4</w:t>
      </w:r>
      <w:r w:rsidR="00A84868">
        <w:t xml:space="preserve"> </w:t>
      </w:r>
      <w:r w:rsidR="006F4FE8" w:rsidRPr="001021D1">
        <w:t>persons</w:t>
      </w:r>
      <w:r w:rsidR="00A84868">
        <w:t>;</w:t>
      </w:r>
    </w:p>
    <w:p w14:paraId="33C06099" w14:textId="0178B94F" w:rsidR="006F4FE8" w:rsidRPr="001021D1" w:rsidRDefault="00F52F01" w:rsidP="00F52F01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1021D1">
        <w:t>•</w:t>
      </w:r>
      <w:r w:rsidRPr="001021D1">
        <w:tab/>
      </w:r>
      <w:r w:rsidR="006F4FE8" w:rsidRPr="001021D1">
        <w:t>73</w:t>
      </w:r>
      <w:r w:rsidR="00A84868">
        <w:t xml:space="preserve"> </w:t>
      </w:r>
      <w:r w:rsidR="006F4FE8" w:rsidRPr="001021D1">
        <w:t>decisions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suspension</w:t>
      </w:r>
      <w:r w:rsidR="00A84868">
        <w:t xml:space="preserve"> </w:t>
      </w:r>
      <w:r w:rsidR="006F4FE8" w:rsidRPr="001021D1">
        <w:t>of</w:t>
      </w:r>
      <w:r w:rsidR="00A84868">
        <w:t xml:space="preserve"> </w:t>
      </w:r>
      <w:r w:rsidR="006F4FE8" w:rsidRPr="001021D1">
        <w:t>proceedings</w:t>
      </w:r>
      <w:r w:rsidR="00A84868">
        <w:t xml:space="preserve"> </w:t>
      </w:r>
      <w:r w:rsidR="006F4FE8" w:rsidRPr="001021D1">
        <w:t>for</w:t>
      </w:r>
      <w:r w:rsidR="00A84868">
        <w:t xml:space="preserve"> </w:t>
      </w:r>
      <w:r w:rsidR="006F4FE8" w:rsidRPr="001021D1">
        <w:t>73</w:t>
      </w:r>
      <w:r w:rsidR="00A84868">
        <w:t xml:space="preserve"> </w:t>
      </w:r>
      <w:r w:rsidR="006F4FE8" w:rsidRPr="001021D1">
        <w:t>persons</w:t>
      </w:r>
      <w:r w:rsidR="00A84868">
        <w:t>;</w:t>
      </w:r>
    </w:p>
    <w:p w14:paraId="7646AAA4" w14:textId="504BA7FF" w:rsidR="006F4FE8" w:rsidRPr="001021D1" w:rsidRDefault="00F52F01" w:rsidP="00F52F01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1021D1">
        <w:t>•</w:t>
      </w:r>
      <w:r w:rsidRPr="001021D1">
        <w:tab/>
      </w:r>
      <w:r w:rsidR="006F4FE8" w:rsidRPr="001021D1">
        <w:t>51</w:t>
      </w:r>
      <w:r w:rsidR="00A84868">
        <w:t xml:space="preserve"> </w:t>
      </w:r>
      <w:r w:rsidR="006F4FE8" w:rsidRPr="001021D1">
        <w:t>decisions</w:t>
      </w:r>
      <w:r w:rsidR="00A84868">
        <w:t xml:space="preserve"> </w:t>
      </w:r>
      <w:r w:rsidR="006F4FE8" w:rsidRPr="001021D1">
        <w:t>rejecting</w:t>
      </w:r>
      <w:r w:rsidR="00A84868">
        <w:t xml:space="preserve"> </w:t>
      </w:r>
      <w:r w:rsidR="006F4FE8" w:rsidRPr="001021D1">
        <w:t>the</w:t>
      </w:r>
      <w:r w:rsidR="00A84868">
        <w:t xml:space="preserve"> </w:t>
      </w:r>
      <w:r w:rsidR="006F4FE8" w:rsidRPr="001021D1">
        <w:t>asylum</w:t>
      </w:r>
      <w:r w:rsidR="00A84868">
        <w:t xml:space="preserve"> </w:t>
      </w:r>
      <w:r w:rsidR="006F4FE8" w:rsidRPr="001021D1">
        <w:t>application</w:t>
      </w:r>
      <w:r w:rsidR="00A84868">
        <w:t xml:space="preserve"> </w:t>
      </w:r>
      <w:r w:rsidR="006F4FE8" w:rsidRPr="001021D1">
        <w:t>for</w:t>
      </w:r>
      <w:r w:rsidR="00A84868">
        <w:t xml:space="preserve"> </w:t>
      </w:r>
      <w:r w:rsidR="006F4FE8" w:rsidRPr="001021D1">
        <w:t>48</w:t>
      </w:r>
      <w:r w:rsidR="00A84868">
        <w:t xml:space="preserve"> </w:t>
      </w:r>
      <w:r w:rsidR="006F4FE8" w:rsidRPr="001021D1">
        <w:t>persons</w:t>
      </w:r>
      <w:r w:rsidR="00A84868">
        <w:t>;</w:t>
      </w:r>
    </w:p>
    <w:p w14:paraId="100D4659" w14:textId="53571EF6" w:rsidR="006F4FE8" w:rsidRPr="001021D1" w:rsidRDefault="00F52F01" w:rsidP="00F52F01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1021D1">
        <w:t>•</w:t>
      </w:r>
      <w:r w:rsidRPr="001021D1">
        <w:tab/>
      </w:r>
      <w:r w:rsidR="006F4FE8" w:rsidRPr="001021D1">
        <w:t>67</w:t>
      </w:r>
      <w:r w:rsidR="00A84868">
        <w:t xml:space="preserve"> </w:t>
      </w:r>
      <w:r w:rsidR="006F4FE8" w:rsidRPr="001021D1">
        <w:t>decisions</w:t>
      </w:r>
      <w:r w:rsidR="00A84868">
        <w:t xml:space="preserve"> </w:t>
      </w:r>
      <w:r w:rsidR="006F4FE8" w:rsidRPr="001021D1">
        <w:t>on</w:t>
      </w:r>
      <w:r w:rsidR="00A84868">
        <w:t xml:space="preserve"> </w:t>
      </w:r>
      <w:r w:rsidR="006F4FE8" w:rsidRPr="001021D1">
        <w:t>granting</w:t>
      </w:r>
      <w:r w:rsidR="00A84868">
        <w:t xml:space="preserve"> </w:t>
      </w:r>
      <w:r w:rsidR="006F4FE8" w:rsidRPr="001021D1">
        <w:t>residence</w:t>
      </w:r>
      <w:r w:rsidR="00A84868">
        <w:t xml:space="preserve"> </w:t>
      </w:r>
      <w:r w:rsidR="006F4FE8" w:rsidRPr="001021D1">
        <w:t>at</w:t>
      </w:r>
      <w:r w:rsidR="00A84868">
        <w:t xml:space="preserve"> </w:t>
      </w:r>
      <w:r w:rsidR="006F4FE8" w:rsidRPr="001021D1">
        <w:t>private</w:t>
      </w:r>
      <w:r w:rsidR="00A84868">
        <w:t xml:space="preserve"> </w:t>
      </w:r>
      <w:r w:rsidR="006F4FE8" w:rsidRPr="001021D1">
        <w:t>addresses</w:t>
      </w:r>
      <w:r w:rsidR="00A84868">
        <w:t xml:space="preserve"> </w:t>
      </w:r>
      <w:r w:rsidR="006F4FE8" w:rsidRPr="001021D1">
        <w:t>for</w:t>
      </w:r>
      <w:r w:rsidR="00A84868">
        <w:t xml:space="preserve"> </w:t>
      </w:r>
      <w:r w:rsidR="006F4FE8" w:rsidRPr="001021D1">
        <w:t>58</w:t>
      </w:r>
      <w:r w:rsidR="00A84868">
        <w:t xml:space="preserve"> </w:t>
      </w:r>
      <w:r w:rsidR="006F4FE8" w:rsidRPr="001021D1">
        <w:t>persons</w:t>
      </w:r>
      <w:r w:rsidR="00A84868">
        <w:t>;</w:t>
      </w:r>
    </w:p>
    <w:p w14:paraId="6850860B" w14:textId="0A7205D9" w:rsidR="006F4FE8" w:rsidRPr="003F5ACD" w:rsidRDefault="00F52F01" w:rsidP="00F52F01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3F5ACD">
        <w:t>•</w:t>
      </w:r>
      <w:r w:rsidRPr="003F5ACD">
        <w:tab/>
      </w:r>
      <w:r w:rsidR="006F4FE8" w:rsidRPr="00C817F4">
        <w:rPr>
          <w:lang w:val="en-US"/>
        </w:rPr>
        <w:t>94</w:t>
      </w:r>
      <w:r w:rsidR="00A84868">
        <w:rPr>
          <w:lang w:val="en-US"/>
        </w:rPr>
        <w:t xml:space="preserve"> </w:t>
      </w:r>
      <w:r w:rsidR="006F4FE8" w:rsidRPr="003F5ACD">
        <w:t>other</w:t>
      </w:r>
      <w:r w:rsidR="00A84868">
        <w:t xml:space="preserve"> </w:t>
      </w:r>
      <w:r w:rsidR="006F4FE8" w:rsidRPr="003F5ACD">
        <w:t>decisions</w:t>
      </w:r>
      <w:r w:rsidR="00A84868">
        <w:t xml:space="preserve"> </w:t>
      </w:r>
      <w:r w:rsidR="006F4FE8" w:rsidRPr="003F5ACD">
        <w:t>for</w:t>
      </w:r>
      <w:r w:rsidR="00A84868">
        <w:t xml:space="preserve"> </w:t>
      </w:r>
      <w:r w:rsidR="006F4FE8" w:rsidRPr="003F5ACD">
        <w:t>94</w:t>
      </w:r>
      <w:r w:rsidR="00A84868">
        <w:t xml:space="preserve"> </w:t>
      </w:r>
      <w:r w:rsidR="006F4FE8" w:rsidRPr="003F5ACD">
        <w:t>persons</w:t>
      </w:r>
      <w:r w:rsidR="006F4FE8" w:rsidRPr="00C817F4">
        <w:rPr>
          <w:lang w:val="en-US"/>
        </w:rPr>
        <w:t>.</w:t>
      </w:r>
    </w:p>
    <w:p w14:paraId="7433394C" w14:textId="2ECFA54F" w:rsidR="006F4FE8" w:rsidRPr="001021D1" w:rsidRDefault="006F4FE8" w:rsidP="004B2579">
      <w:pPr>
        <w:pStyle w:val="SingleTxtG"/>
      </w:pPr>
      <w:r w:rsidRPr="001021D1">
        <w:t>272.</w:t>
      </w:r>
      <w:r w:rsidRPr="001021D1">
        <w:tab/>
        <w:t>In</w:t>
      </w:r>
      <w:r w:rsidR="00A84868">
        <w:t xml:space="preserve"> </w:t>
      </w:r>
      <w:r w:rsidRPr="001021D1">
        <w:t>accordance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Asylum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Temporary</w:t>
      </w:r>
      <w:r w:rsidR="00A84868">
        <w:t xml:space="preserve"> </w:t>
      </w:r>
      <w:r w:rsidRPr="001021D1">
        <w:t>Protection,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Commissariat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Refugees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Migration</w:t>
      </w:r>
      <w:r w:rsidR="00A84868">
        <w:t xml:space="preserve"> </w:t>
      </w:r>
      <w:r w:rsidRPr="001021D1">
        <w:t>provides</w:t>
      </w:r>
      <w:r w:rsidR="00A84868">
        <w:t xml:space="preserve"> </w:t>
      </w:r>
      <w:r w:rsidRPr="001021D1">
        <w:t>material</w:t>
      </w:r>
      <w:r w:rsidR="00A84868">
        <w:t xml:space="preserve"> </w:t>
      </w:r>
      <w:r w:rsidRPr="001021D1">
        <w:t>conditions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reception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asylum</w:t>
      </w:r>
      <w:r w:rsidR="00A84868">
        <w:t xml:space="preserve"> </w:t>
      </w:r>
      <w:r w:rsidRPr="001021D1">
        <w:t>seekers,</w:t>
      </w:r>
      <w:r w:rsidR="00A84868">
        <w:t xml:space="preserve"> </w:t>
      </w:r>
      <w:r w:rsidRPr="001021D1">
        <w:t>provides</w:t>
      </w:r>
      <w:r w:rsidR="00A84868">
        <w:t xml:space="preserve"> </w:t>
      </w:r>
      <w:r w:rsidRPr="001021D1">
        <w:t>temporary</w:t>
      </w:r>
      <w:r w:rsidR="00A84868">
        <w:t xml:space="preserve"> </w:t>
      </w:r>
      <w:r w:rsidRPr="001021D1">
        <w:t>accommodation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granted</w:t>
      </w:r>
      <w:r w:rsidR="00A84868">
        <w:t xml:space="preserve"> </w:t>
      </w:r>
      <w:r w:rsidRPr="001021D1">
        <w:t>asylum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accordance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regulations</w:t>
      </w:r>
      <w:r w:rsidR="00A84868">
        <w:t xml:space="preserve"> </w:t>
      </w:r>
      <w:r w:rsidRPr="001021D1">
        <w:t>governing</w:t>
      </w:r>
      <w:r w:rsidR="00A84868">
        <w:t xml:space="preserve"> </w:t>
      </w:r>
      <w:r w:rsidRPr="001021D1">
        <w:t>migration</w:t>
      </w:r>
      <w:r w:rsidR="00A84868">
        <w:t xml:space="preserve"> </w:t>
      </w:r>
      <w:r w:rsidRPr="001021D1">
        <w:t>management,</w:t>
      </w:r>
      <w:r w:rsidR="00A84868">
        <w:t xml:space="preserve"> </w:t>
      </w:r>
      <w:r w:rsidRPr="001021D1">
        <w:t>conducts</w:t>
      </w:r>
      <w:r w:rsidR="00A84868">
        <w:t xml:space="preserve"> </w:t>
      </w:r>
      <w:r w:rsidRPr="001021D1">
        <w:t>programs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voluntary</w:t>
      </w:r>
      <w:r w:rsidR="00A84868">
        <w:t xml:space="preserve"> </w:t>
      </w:r>
      <w:r w:rsidRPr="001021D1">
        <w:t>return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aliens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country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origin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integration</w:t>
      </w:r>
      <w:r w:rsidR="00A84868">
        <w:t xml:space="preserve"> </w:t>
      </w:r>
      <w:r w:rsidRPr="001021D1">
        <w:t>programs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granted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asylum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RS.</w:t>
      </w:r>
    </w:p>
    <w:p w14:paraId="6C2A08A0" w14:textId="6394A33F" w:rsidR="006F4FE8" w:rsidRPr="001021D1" w:rsidRDefault="006F4FE8" w:rsidP="004B2579">
      <w:pPr>
        <w:pStyle w:val="SingleTxtG"/>
      </w:pPr>
      <w:r w:rsidRPr="001021D1">
        <w:t>273.</w:t>
      </w:r>
      <w:r w:rsidRPr="001021D1">
        <w:tab/>
        <w:t>RS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chosen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take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humanitarian</w:t>
      </w:r>
      <w:r w:rsidR="00A84868">
        <w:t xml:space="preserve"> </w:t>
      </w:r>
      <w:r w:rsidRPr="001021D1">
        <w:t>approach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problem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mixed</w:t>
      </w:r>
      <w:r w:rsidR="00A84868">
        <w:t xml:space="preserve"> </w:t>
      </w:r>
      <w:r w:rsidRPr="001021D1">
        <w:t>migration</w:t>
      </w:r>
      <w:r w:rsidR="00A84868">
        <w:t xml:space="preserve"> </w:t>
      </w:r>
      <w:r w:rsidRPr="001021D1">
        <w:t>flows,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includes</w:t>
      </w:r>
      <w:r w:rsidR="00A84868">
        <w:t xml:space="preserve"> </w:t>
      </w:r>
      <w:r w:rsidRPr="001021D1">
        <w:t>assistance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migrants,</w:t>
      </w:r>
      <w:r w:rsidR="00A84868">
        <w:t xml:space="preserve"> </w:t>
      </w:r>
      <w:r w:rsidRPr="001021D1">
        <w:t>regardless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status.</w:t>
      </w:r>
      <w:r w:rsidR="00A84868">
        <w:t xml:space="preserve"> </w:t>
      </w:r>
      <w:r w:rsidRPr="001021D1">
        <w:t>RS</w:t>
      </w:r>
      <w:r w:rsidR="00874996">
        <w:t xml:space="preserve"> </w:t>
      </w:r>
      <w:r w:rsidRPr="001021D1">
        <w:t>is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country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exposed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increased</w:t>
      </w:r>
      <w:r w:rsidR="00A84868">
        <w:t xml:space="preserve"> </w:t>
      </w:r>
      <w:r w:rsidRPr="001021D1">
        <w:t>pressure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mixed</w:t>
      </w:r>
      <w:r w:rsidR="00A84868">
        <w:t xml:space="preserve"> </w:t>
      </w:r>
      <w:r w:rsidRPr="001021D1">
        <w:t>migration</w:t>
      </w:r>
      <w:r w:rsidR="00A84868">
        <w:t xml:space="preserve"> </w:t>
      </w:r>
      <w:r w:rsidRPr="001021D1">
        <w:t>flows</w:t>
      </w:r>
      <w:r w:rsidR="00A84868">
        <w:t xml:space="preserve"> </w:t>
      </w:r>
      <w:r w:rsidRPr="001021D1">
        <w:t>through</w:t>
      </w:r>
      <w:r w:rsidR="00A84868">
        <w:t xml:space="preserve"> </w:t>
      </w:r>
      <w:r w:rsidRPr="001021D1">
        <w:t>its</w:t>
      </w:r>
      <w:r w:rsidR="00A84868">
        <w:t xml:space="preserve"> </w:t>
      </w:r>
      <w:r w:rsidRPr="001021D1">
        <w:t>territory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several</w:t>
      </w:r>
      <w:r w:rsidR="00A84868">
        <w:t xml:space="preserve"> </w:t>
      </w:r>
      <w:r w:rsidRPr="001021D1">
        <w:t>years.</w:t>
      </w:r>
      <w:r w:rsidR="00A84868">
        <w:t xml:space="preserve"> </w:t>
      </w:r>
      <w:r w:rsidRPr="001021D1">
        <w:t>Most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these</w:t>
      </w:r>
      <w:r w:rsidR="00A84868">
        <w:t xml:space="preserve"> </w:t>
      </w:r>
      <w:r w:rsidRPr="001021D1">
        <w:t>people</w:t>
      </w:r>
      <w:r w:rsidR="00A84868">
        <w:t xml:space="preserve"> </w:t>
      </w:r>
      <w:r w:rsidRPr="001021D1">
        <w:t>transit</w:t>
      </w:r>
      <w:r w:rsidR="00A84868">
        <w:t xml:space="preserve"> </w:t>
      </w:r>
      <w:r w:rsidRPr="001021D1">
        <w:t>through</w:t>
      </w:r>
      <w:r w:rsidR="00A84868">
        <w:t xml:space="preserve"> </w:t>
      </w:r>
      <w:r w:rsidRPr="001021D1">
        <w:t>its</w:t>
      </w:r>
      <w:r w:rsidR="00A84868">
        <w:t xml:space="preserve"> </w:t>
      </w:r>
      <w:r w:rsidRPr="001021D1">
        <w:t>territory,</w:t>
      </w:r>
      <w:r w:rsidR="00A84868">
        <w:t xml:space="preserve"> </w:t>
      </w:r>
      <w:r w:rsidRPr="001021D1">
        <w:t>staying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short</w:t>
      </w:r>
      <w:r w:rsidR="00A84868">
        <w:t xml:space="preserve"> </w:t>
      </w:r>
      <w:r w:rsidRPr="001021D1">
        <w:t>period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time,</w:t>
      </w:r>
      <w:r w:rsidR="00A84868">
        <w:t xml:space="preserve"> </w:t>
      </w:r>
      <w:r w:rsidRPr="001021D1">
        <w:t>while</w:t>
      </w:r>
      <w:r w:rsidR="00A84868">
        <w:t xml:space="preserve"> </w:t>
      </w:r>
      <w:r w:rsidRPr="001021D1">
        <w:t>only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small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register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intention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stay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start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asylum</w:t>
      </w:r>
      <w:r w:rsidR="00A84868">
        <w:t xml:space="preserve"> </w:t>
      </w:r>
      <w:r w:rsidRPr="001021D1">
        <w:t>procedure.</w:t>
      </w:r>
    </w:p>
    <w:p w14:paraId="2399D13F" w14:textId="7A77F0FE" w:rsidR="006F4FE8" w:rsidRPr="001021D1" w:rsidRDefault="006F4FE8" w:rsidP="004B2579">
      <w:pPr>
        <w:pStyle w:val="SingleTxtG"/>
      </w:pPr>
      <w:r w:rsidRPr="001021D1">
        <w:t>274.</w:t>
      </w:r>
      <w:r w:rsidRPr="001021D1">
        <w:tab/>
        <w:t>There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seven</w:t>
      </w:r>
      <w:r w:rsidR="00A84868">
        <w:t xml:space="preserve"> </w:t>
      </w:r>
      <w:r w:rsidRPr="001021D1">
        <w:t>asylum</w:t>
      </w:r>
      <w:r w:rsidR="00A84868">
        <w:t xml:space="preserve"> </w:t>
      </w:r>
      <w:r w:rsidRPr="001021D1">
        <w:t>centers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12</w:t>
      </w:r>
      <w:r w:rsidR="00A84868">
        <w:t xml:space="preserve"> </w:t>
      </w:r>
      <w:r w:rsidRPr="001021D1">
        <w:t>reception</w:t>
      </w:r>
      <w:r w:rsidR="00A84868">
        <w:t xml:space="preserve"> </w:t>
      </w:r>
      <w:r w:rsidRPr="001021D1">
        <w:t>centers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RS.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total</w:t>
      </w:r>
      <w:r w:rsidR="00A84868">
        <w:t xml:space="preserve"> </w:t>
      </w:r>
      <w:r w:rsidRPr="001021D1">
        <w:t>capacity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6,000</w:t>
      </w:r>
      <w:r w:rsidR="00A84868">
        <w:t xml:space="preserve"> </w:t>
      </w:r>
      <w:r w:rsidRPr="001021D1">
        <w:t>beds,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possibility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raising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capacity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another</w:t>
      </w:r>
      <w:r w:rsidR="00A84868">
        <w:t xml:space="preserve"> </w:t>
      </w:r>
      <w:r w:rsidRPr="001021D1">
        <w:t>20%</w:t>
      </w:r>
      <w:r w:rsidR="00A84868">
        <w:t xml:space="preserve"> </w:t>
      </w:r>
      <w:r w:rsidRPr="001021D1">
        <w:t>(using</w:t>
      </w:r>
      <w:r w:rsidR="00A84868">
        <w:t xml:space="preserve"> </w:t>
      </w:r>
      <w:r w:rsidRPr="001021D1">
        <w:t>facilities</w:t>
      </w:r>
      <w:r w:rsidR="00A84868">
        <w:t xml:space="preserve"> </w:t>
      </w:r>
      <w:r w:rsidRPr="001021D1">
        <w:t>intended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shorter</w:t>
      </w:r>
      <w:r w:rsidR="00A84868">
        <w:t xml:space="preserve"> </w:t>
      </w:r>
      <w:r w:rsidRPr="001021D1">
        <w:t>stays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case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need</w:t>
      </w:r>
      <w:r w:rsidR="00A84868">
        <w:t xml:space="preserve"> </w:t>
      </w:r>
      <w:r w:rsidRPr="001021D1">
        <w:t>(10%)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through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conversion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part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common</w:t>
      </w:r>
      <w:r w:rsidR="00A84868">
        <w:t xml:space="preserve"> </w:t>
      </w:r>
      <w:r w:rsidRPr="001021D1">
        <w:t>areas</w:t>
      </w:r>
      <w:r w:rsidR="00A84868">
        <w:t xml:space="preserve"> </w:t>
      </w:r>
      <w:r w:rsidRPr="001021D1">
        <w:t>(10%)).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addition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material</w:t>
      </w:r>
      <w:r w:rsidR="00A84868">
        <w:t xml:space="preserve"> </w:t>
      </w:r>
      <w:r w:rsidRPr="001021D1">
        <w:t>conditions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admission,</w:t>
      </w:r>
      <w:r w:rsidR="00A84868">
        <w:t xml:space="preserve"> </w:t>
      </w:r>
      <w:r w:rsidRPr="001021D1">
        <w:t>additional</w:t>
      </w:r>
      <w:r w:rsidR="00A84868">
        <w:t xml:space="preserve"> </w:t>
      </w:r>
      <w:r w:rsidRPr="001021D1">
        <w:t>recreational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educational</w:t>
      </w:r>
      <w:r w:rsidR="00A84868">
        <w:t xml:space="preserve"> </w:t>
      </w:r>
      <w:r w:rsidRPr="001021D1">
        <w:t>activities,</w:t>
      </w:r>
      <w:r w:rsidR="00A84868">
        <w:t xml:space="preserve"> </w:t>
      </w:r>
      <w:r w:rsidRPr="001021D1">
        <w:t>including</w:t>
      </w:r>
      <w:r w:rsidR="00A84868">
        <w:t xml:space="preserve"> </w:t>
      </w:r>
      <w:r w:rsidRPr="001021D1">
        <w:t>psychosocial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free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aid,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provided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accommodation</w:t>
      </w:r>
      <w:r w:rsidR="00A84868">
        <w:t xml:space="preserve"> </w:t>
      </w:r>
      <w:r w:rsidRPr="001021D1">
        <w:t>facilities.</w:t>
      </w:r>
      <w:r w:rsidR="00A84868">
        <w:t xml:space="preserve"> </w:t>
      </w:r>
      <w:r w:rsidRPr="001021D1">
        <w:t>During</w:t>
      </w:r>
      <w:r w:rsidR="00A84868">
        <w:t xml:space="preserve"> </w:t>
      </w:r>
      <w:r w:rsidRPr="001021D1">
        <w:t>2021,</w:t>
      </w:r>
      <w:r w:rsidR="00A84868">
        <w:t xml:space="preserve"> </w:t>
      </w:r>
      <w:r w:rsidRPr="001021D1">
        <w:t>68,308</w:t>
      </w:r>
      <w:r w:rsidR="00A84868">
        <w:t xml:space="preserve"> </w:t>
      </w:r>
      <w:r w:rsidRPr="001021D1">
        <w:t>people</w:t>
      </w:r>
      <w:r w:rsidR="00A84868">
        <w:t xml:space="preserve"> </w:t>
      </w:r>
      <w:r w:rsidRPr="001021D1">
        <w:t>passed</w:t>
      </w:r>
      <w:r w:rsidR="00A84868">
        <w:t xml:space="preserve"> </w:t>
      </w:r>
      <w:r w:rsidRPr="001021D1">
        <w:t>through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centers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total,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4,186</w:t>
      </w:r>
      <w:r w:rsidR="00A84868">
        <w:t xml:space="preserve"> </w:t>
      </w:r>
      <w:r w:rsidRPr="001021D1">
        <w:t>(6%)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children</w:t>
      </w:r>
      <w:r w:rsidR="00A84868">
        <w:t xml:space="preserve"> </w:t>
      </w:r>
      <w:r w:rsidRPr="001021D1">
        <w:t>(1,346</w:t>
      </w:r>
      <w:r w:rsidR="00A84868">
        <w:t xml:space="preserve"> </w:t>
      </w:r>
      <w:r w:rsidRPr="001021D1">
        <w:t>unaccompanied),</w:t>
      </w:r>
      <w:r w:rsidR="00A84868">
        <w:t xml:space="preserve"> </w:t>
      </w:r>
      <w:r w:rsidRPr="001021D1">
        <w:t>while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2022</w:t>
      </w:r>
      <w:r w:rsidR="00A84868">
        <w:t xml:space="preserve"> </w:t>
      </w:r>
      <w:r w:rsidRPr="001021D1">
        <w:t>(by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end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April)</w:t>
      </w:r>
      <w:r w:rsidR="00A84868">
        <w:t xml:space="preserve"> </w:t>
      </w:r>
      <w:r w:rsidRPr="001021D1">
        <w:t>22,668</w:t>
      </w:r>
      <w:r w:rsidR="00A84868">
        <w:t xml:space="preserve"> </w:t>
      </w:r>
      <w:r w:rsidRPr="001021D1">
        <w:t>people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passed</w:t>
      </w:r>
      <w:r w:rsidR="00A84868">
        <w:t xml:space="preserve"> </w:t>
      </w:r>
      <w:r w:rsidRPr="001021D1">
        <w:t>through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centers,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1,117</w:t>
      </w:r>
      <w:r w:rsidR="00A84868">
        <w:t xml:space="preserve"> </w:t>
      </w:r>
      <w:r w:rsidRPr="001021D1">
        <w:t>(4.9%)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children</w:t>
      </w:r>
      <w:r w:rsidR="00A84868">
        <w:t xml:space="preserve"> </w:t>
      </w:r>
      <w:r w:rsidRPr="001021D1">
        <w:t>(359</w:t>
      </w:r>
      <w:r w:rsidR="00A84868">
        <w:t xml:space="preserve"> </w:t>
      </w:r>
      <w:r w:rsidRPr="001021D1">
        <w:t>unaccompanied).</w:t>
      </w:r>
    </w:p>
    <w:p w14:paraId="5EFD1FBF" w14:textId="1B823151" w:rsidR="006F4FE8" w:rsidRPr="001021D1" w:rsidRDefault="006F4FE8" w:rsidP="004B2579">
      <w:pPr>
        <w:pStyle w:val="SingleTxtG"/>
      </w:pPr>
      <w:r w:rsidRPr="001021D1">
        <w:t>275.</w:t>
      </w:r>
      <w:r w:rsidRPr="001021D1">
        <w:tab/>
        <w:t>In</w:t>
      </w:r>
      <w:r w:rsidR="00A84868">
        <w:t xml:space="preserve"> </w:t>
      </w:r>
      <w:r w:rsidRPr="001021D1">
        <w:t>order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achieve</w:t>
      </w:r>
      <w:r w:rsidR="00A84868">
        <w:t xml:space="preserve"> </w:t>
      </w:r>
      <w:r w:rsidRPr="001021D1">
        <w:t>appropriate</w:t>
      </w:r>
      <w:r w:rsidR="00A84868">
        <w:t xml:space="preserve"> </w:t>
      </w:r>
      <w:r w:rsidRPr="001021D1">
        <w:t>standards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accommodation,</w:t>
      </w:r>
      <w:r w:rsidR="00A84868">
        <w:t xml:space="preserve"> </w:t>
      </w:r>
      <w:r w:rsidRPr="001021D1">
        <w:t>significant</w:t>
      </w:r>
      <w:r w:rsidR="00A84868">
        <w:t xml:space="preserve"> </w:t>
      </w:r>
      <w:r w:rsidRPr="001021D1">
        <w:t>funds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invested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infrastructure</w:t>
      </w:r>
      <w:r w:rsidR="00A84868">
        <w:t xml:space="preserve"> </w:t>
      </w:r>
      <w:r w:rsidRPr="001021D1">
        <w:t>(maintenance,</w:t>
      </w:r>
      <w:r w:rsidR="00A84868">
        <w:t xml:space="preserve"> </w:t>
      </w:r>
      <w:r w:rsidRPr="001021D1">
        <w:t>reconstruction,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equipping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spaces).</w:t>
      </w:r>
      <w:r w:rsidR="00A84868">
        <w:t xml:space="preserve"> </w:t>
      </w:r>
      <w:r w:rsidRPr="001021D1">
        <w:t>Centers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accommodation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families</w:t>
      </w:r>
      <w:r w:rsidR="00A84868">
        <w:t xml:space="preserve"> </w:t>
      </w:r>
      <w:r w:rsidRPr="001021D1">
        <w:t>(5</w:t>
      </w:r>
      <w:r w:rsidR="00A84868">
        <w:t xml:space="preserve"> </w:t>
      </w:r>
      <w:r w:rsidRPr="001021D1">
        <w:t>centers)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unaccompanied</w:t>
      </w:r>
      <w:r w:rsidR="00A84868">
        <w:t xml:space="preserve"> </w:t>
      </w:r>
      <w:r w:rsidRPr="001021D1">
        <w:t>minors</w:t>
      </w:r>
      <w:r w:rsidR="00A84868">
        <w:t xml:space="preserve"> </w:t>
      </w:r>
      <w:r w:rsidRPr="001021D1">
        <w:t>(1</w:t>
      </w:r>
      <w:r w:rsidR="00A84868">
        <w:t xml:space="preserve"> </w:t>
      </w:r>
      <w:r w:rsidRPr="001021D1">
        <w:t>center)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specially</w:t>
      </w:r>
      <w:r w:rsidR="00A84868">
        <w:t xml:space="preserve"> </w:t>
      </w:r>
      <w:r w:rsidRPr="001021D1">
        <w:t>designated,</w:t>
      </w:r>
      <w:r w:rsidR="00A84868">
        <w:t xml:space="preserve"> </w:t>
      </w:r>
      <w:r w:rsidRPr="001021D1">
        <w:t>while</w:t>
      </w:r>
      <w:r w:rsidR="00A84868">
        <w:t xml:space="preserve"> </w:t>
      </w:r>
      <w:r w:rsidRPr="001021D1">
        <w:t>adult</w:t>
      </w:r>
      <w:r w:rsidR="00A84868">
        <w:t xml:space="preserve"> </w:t>
      </w:r>
      <w:r w:rsidRPr="001021D1">
        <w:t>men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accommodated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centers.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accordance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needs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users,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conditions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centers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adjusted.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addition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significant</w:t>
      </w:r>
      <w:r w:rsidR="00A84868">
        <w:t xml:space="preserve"> </w:t>
      </w:r>
      <w:r w:rsidRPr="001021D1">
        <w:t>infrastructure</w:t>
      </w:r>
      <w:r w:rsidR="00A84868">
        <w:t xml:space="preserve"> </w:t>
      </w:r>
      <w:r w:rsidRPr="001021D1">
        <w:t>investments,</w:t>
      </w:r>
      <w:r w:rsidR="00A84868">
        <w:t xml:space="preserve"> </w:t>
      </w:r>
      <w:r w:rsidRPr="001021D1">
        <w:t>significant</w:t>
      </w:r>
      <w:r w:rsidR="00A84868">
        <w:t xml:space="preserve"> </w:t>
      </w:r>
      <w:r w:rsidRPr="001021D1">
        <w:t>activities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undertaken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standardize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services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asylum</w:t>
      </w:r>
      <w:r w:rsidR="00A84868">
        <w:t xml:space="preserve"> </w:t>
      </w:r>
      <w:r w:rsidRPr="001021D1">
        <w:t>centers</w:t>
      </w:r>
      <w:r w:rsidR="00A84868">
        <w:t xml:space="preserve"> </w:t>
      </w:r>
      <w:r w:rsidRPr="001021D1">
        <w:t>provided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different</w:t>
      </w:r>
      <w:r w:rsidR="00A84868">
        <w:t xml:space="preserve"> </w:t>
      </w:r>
      <w:r w:rsidRPr="001021D1">
        <w:t>actors.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food</w:t>
      </w:r>
      <w:r w:rsidR="00A84868">
        <w:t xml:space="preserve"> </w:t>
      </w:r>
      <w:r w:rsidRPr="001021D1">
        <w:t>service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provided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accordance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menu</w:t>
      </w:r>
      <w:r w:rsidR="00A84868">
        <w:t xml:space="preserve"> </w:t>
      </w:r>
      <w:r w:rsidRPr="001021D1">
        <w:t>made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cooperation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Institute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Health,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controls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performed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adequacy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food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quality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meals.</w:t>
      </w:r>
    </w:p>
    <w:p w14:paraId="2FB7D5A1" w14:textId="6E19B590" w:rsidR="006F4FE8" w:rsidRPr="001021D1" w:rsidRDefault="006F4FE8" w:rsidP="004B2579">
      <w:pPr>
        <w:pStyle w:val="SingleTxtG"/>
      </w:pPr>
      <w:r w:rsidRPr="001021D1">
        <w:t>276.</w:t>
      </w:r>
      <w:r w:rsidRPr="001021D1">
        <w:tab/>
        <w:t>All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accommodated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centers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provided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health</w:t>
      </w:r>
      <w:r w:rsidR="00A84868">
        <w:t xml:space="preserve"> </w:t>
      </w:r>
      <w:r w:rsidRPr="001021D1">
        <w:t>care</w:t>
      </w:r>
      <w:r w:rsidR="00A84868">
        <w:t xml:space="preserve"> </w:t>
      </w:r>
      <w:r w:rsidRPr="001021D1">
        <w:t>through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competent</w:t>
      </w:r>
      <w:r w:rsidR="00A84868">
        <w:t xml:space="preserve"> </w:t>
      </w:r>
      <w:r w:rsidRPr="001021D1">
        <w:t>health</w:t>
      </w:r>
      <w:r w:rsidR="00A84868">
        <w:t xml:space="preserve"> </w:t>
      </w:r>
      <w:r w:rsidRPr="001021D1">
        <w:t>centers,</w:t>
      </w:r>
      <w:r w:rsidR="00A84868">
        <w:t xml:space="preserve"> </w:t>
      </w:r>
      <w:r w:rsidRPr="001021D1">
        <w:t>including</w:t>
      </w:r>
      <w:r w:rsidR="00A84868">
        <w:t xml:space="preserve"> </w:t>
      </w:r>
      <w:r w:rsidRPr="001021D1">
        <w:t>mandatory</w:t>
      </w:r>
      <w:r w:rsidR="00A84868">
        <w:t xml:space="preserve"> </w:t>
      </w:r>
      <w:r w:rsidRPr="001021D1">
        <w:t>examination</w:t>
      </w:r>
      <w:r w:rsidR="00A84868">
        <w:t xml:space="preserve"> </w:t>
      </w:r>
      <w:r w:rsidRPr="001021D1">
        <w:t>upon</w:t>
      </w:r>
      <w:r w:rsidR="00A84868">
        <w:t xml:space="preserve"> </w:t>
      </w:r>
      <w:r w:rsidRPr="001021D1">
        <w:t>admission.</w:t>
      </w:r>
      <w:r w:rsidR="00A84868">
        <w:t xml:space="preserve"> </w:t>
      </w:r>
      <w:r w:rsidRPr="001021D1">
        <w:t>According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doctor</w:t>
      </w:r>
      <w:r w:rsidR="00CF659D">
        <w:t>’</w:t>
      </w:r>
      <w:r w:rsidRPr="001021D1">
        <w:t>s</w:t>
      </w:r>
      <w:r w:rsidR="00A84868">
        <w:t xml:space="preserve"> </w:t>
      </w:r>
      <w:r w:rsidRPr="001021D1">
        <w:t>instructions,</w:t>
      </w:r>
      <w:r w:rsidR="00A84868">
        <w:t xml:space="preserve"> </w:t>
      </w:r>
      <w:r w:rsidRPr="001021D1">
        <w:t>people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referred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secondary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tertiary</w:t>
      </w:r>
      <w:r w:rsidR="00A84868">
        <w:t xml:space="preserve"> </w:t>
      </w:r>
      <w:r w:rsidRPr="001021D1">
        <w:t>health</w:t>
      </w:r>
      <w:r w:rsidR="00A84868">
        <w:t xml:space="preserve"> </w:t>
      </w:r>
      <w:r w:rsidRPr="001021D1">
        <w:t>care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same</w:t>
      </w:r>
      <w:r w:rsidR="00A84868">
        <w:t xml:space="preserve"> </w:t>
      </w:r>
      <w:r w:rsidRPr="001021D1">
        <w:t>way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citizens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Serbia.</w:t>
      </w:r>
      <w:r w:rsidR="00A84868">
        <w:t xml:space="preserve"> </w:t>
      </w:r>
      <w:r w:rsidRPr="001021D1">
        <w:t>Serbia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one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first</w:t>
      </w:r>
      <w:r w:rsidR="00A84868">
        <w:t xml:space="preserve"> </w:t>
      </w:r>
      <w:r w:rsidRPr="001021D1">
        <w:t>countries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world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include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migrant</w:t>
      </w:r>
      <w:r w:rsidR="00A84868">
        <w:t xml:space="preserve"> </w:t>
      </w:r>
      <w:r w:rsidRPr="001021D1">
        <w:t>population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regular</w:t>
      </w:r>
      <w:r w:rsidR="00A84868">
        <w:t xml:space="preserve"> </w:t>
      </w:r>
      <w:r w:rsidRPr="001021D1">
        <w:t>immunization</w:t>
      </w:r>
      <w:r w:rsidR="00A84868">
        <w:t xml:space="preserve"> </w:t>
      </w:r>
      <w:r w:rsidRPr="001021D1">
        <w:t>program.</w:t>
      </w:r>
      <w:r w:rsidR="00A84868">
        <w:t xml:space="preserve"> </w:t>
      </w:r>
      <w:r w:rsidRPr="001021D1">
        <w:t>During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smallpox</w:t>
      </w:r>
      <w:r w:rsidR="00A84868">
        <w:t xml:space="preserve"> </w:t>
      </w:r>
      <w:r w:rsidRPr="001021D1">
        <w:t>epidemic,</w:t>
      </w:r>
      <w:r w:rsidR="00A84868">
        <w:t xml:space="preserve"> </w:t>
      </w:r>
      <w:r w:rsidRPr="001021D1">
        <w:t>there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no</w:t>
      </w:r>
      <w:r w:rsidR="00A84868">
        <w:t xml:space="preserve"> </w:t>
      </w:r>
      <w:r w:rsidRPr="001021D1">
        <w:t>cases</w:t>
      </w:r>
      <w:r w:rsidR="00A84868">
        <w:t xml:space="preserve"> </w:t>
      </w:r>
      <w:r w:rsidRPr="001021D1">
        <w:t>documented</w:t>
      </w:r>
      <w:r w:rsidR="00A84868">
        <w:t xml:space="preserve"> </w:t>
      </w:r>
      <w:r w:rsidRPr="001021D1">
        <w:t>among</w:t>
      </w:r>
      <w:r w:rsidR="00A84868">
        <w:t xml:space="preserve"> </w:t>
      </w:r>
      <w:r w:rsidRPr="001021D1">
        <w:t>migrants,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almost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entire</w:t>
      </w:r>
      <w:r w:rsidR="00A84868">
        <w:t xml:space="preserve"> </w:t>
      </w:r>
      <w:r w:rsidRPr="001021D1">
        <w:t>year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2020,</w:t>
      </w:r>
      <w:r w:rsidR="00A84868">
        <w:t xml:space="preserve"> </w:t>
      </w:r>
      <w:r w:rsidRPr="001021D1">
        <w:t>there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no</w:t>
      </w:r>
      <w:r w:rsidR="00A84868">
        <w:t xml:space="preserve"> </w:t>
      </w:r>
      <w:r w:rsidRPr="001021D1">
        <w:t>migrants</w:t>
      </w:r>
      <w:r w:rsidR="00A84868">
        <w:t xml:space="preserve"> </w:t>
      </w:r>
      <w:r w:rsidRPr="001021D1">
        <w:t>documented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infected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corona</w:t>
      </w:r>
      <w:r w:rsidR="00A84868">
        <w:t xml:space="preserve"> </w:t>
      </w:r>
      <w:r w:rsidRPr="001021D1">
        <w:t>virus.</w:t>
      </w:r>
      <w:r w:rsidR="00A84868">
        <w:t xml:space="preserve"> </w:t>
      </w:r>
      <w:r w:rsidRPr="001021D1">
        <w:t>Mental</w:t>
      </w:r>
      <w:r w:rsidR="00A84868">
        <w:t xml:space="preserve"> </w:t>
      </w:r>
      <w:r w:rsidRPr="001021D1">
        <w:t>health</w:t>
      </w:r>
      <w:r w:rsidR="00A84868">
        <w:t xml:space="preserve"> </w:t>
      </w:r>
      <w:r w:rsidRPr="001021D1">
        <w:t>protection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psychological</w:t>
      </w:r>
      <w:r w:rsidR="00A84868">
        <w:t xml:space="preserve"> </w:t>
      </w:r>
      <w:r w:rsidRPr="001021D1">
        <w:t>support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provided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psychologists</w:t>
      </w:r>
      <w:r w:rsidR="00A84868">
        <w:t xml:space="preserve"> </w:t>
      </w:r>
      <w:r w:rsidRPr="001021D1">
        <w:t>present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centers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accordance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Guidelines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Protection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Improvement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Mental</w:t>
      </w:r>
      <w:r w:rsidR="00A84868">
        <w:t xml:space="preserve"> </w:t>
      </w:r>
      <w:r w:rsidRPr="001021D1">
        <w:t>Health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Refugees,</w:t>
      </w:r>
      <w:r w:rsidR="00A84868">
        <w:t xml:space="preserve"> </w:t>
      </w:r>
      <w:r w:rsidRPr="001021D1">
        <w:t>Asylum</w:t>
      </w:r>
      <w:r w:rsidR="00A84868">
        <w:t xml:space="preserve"> </w:t>
      </w:r>
      <w:r w:rsidRPr="001021D1">
        <w:t>Seekers,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Migrants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RS,</w:t>
      </w:r>
      <w:r w:rsidR="00A84868">
        <w:t xml:space="preserve"> </w:t>
      </w:r>
      <w:r w:rsidRPr="001021D1">
        <w:t>developed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cooperation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World</w:t>
      </w:r>
      <w:r w:rsidR="00A84868">
        <w:t xml:space="preserve"> </w:t>
      </w:r>
      <w:r w:rsidRPr="001021D1">
        <w:t>Health</w:t>
      </w:r>
      <w:r w:rsidR="00A84868">
        <w:t xml:space="preserve"> </w:t>
      </w:r>
      <w:r w:rsidRPr="001021D1">
        <w:t>Organization.</w:t>
      </w:r>
    </w:p>
    <w:p w14:paraId="3A8B42E7" w14:textId="6F28F470" w:rsidR="006F4FE8" w:rsidRPr="001021D1" w:rsidRDefault="006F4FE8" w:rsidP="004B2579">
      <w:pPr>
        <w:pStyle w:val="SingleTxtG"/>
      </w:pPr>
      <w:r w:rsidRPr="001021D1">
        <w:t>277.</w:t>
      </w:r>
      <w:r w:rsidRPr="001021D1">
        <w:tab/>
        <w:t>Special</w:t>
      </w:r>
      <w:r w:rsidR="00A84868">
        <w:t xml:space="preserve"> </w:t>
      </w:r>
      <w:r w:rsidRPr="001021D1">
        <w:t>care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applied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asylum</w:t>
      </w:r>
      <w:r w:rsidR="00A84868">
        <w:t xml:space="preserve"> </w:t>
      </w:r>
      <w:r w:rsidRPr="001021D1">
        <w:t>seekers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migrants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special</w:t>
      </w:r>
      <w:r w:rsidR="00A84868">
        <w:t xml:space="preserve"> </w:t>
      </w:r>
      <w:r w:rsidRPr="001021D1">
        <w:t>needs,</w:t>
      </w:r>
      <w:r w:rsidR="00A84868">
        <w:t xml:space="preserve"> </w:t>
      </w:r>
      <w:r w:rsidRPr="001021D1">
        <w:t>including</w:t>
      </w:r>
      <w:r w:rsidR="00A84868">
        <w:t xml:space="preserve"> </w:t>
      </w:r>
      <w:r w:rsidRPr="001021D1">
        <w:t>minors.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accordance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principle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best</w:t>
      </w:r>
      <w:r w:rsidR="00A84868">
        <w:t xml:space="preserve"> </w:t>
      </w:r>
      <w:r w:rsidRPr="001021D1">
        <w:t>interests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child,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unaccompanied</w:t>
      </w:r>
      <w:r w:rsidR="00A84868">
        <w:t xml:space="preserve"> </w:t>
      </w:r>
      <w:r w:rsidRPr="001021D1">
        <w:t>minor</w:t>
      </w:r>
      <w:r w:rsidR="00A84868">
        <w:t xml:space="preserve"> </w:t>
      </w:r>
      <w:r w:rsidRPr="001021D1">
        <w:t>migrants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placed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guardianship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accommodated</w:t>
      </w:r>
      <w:r w:rsidR="00A84868">
        <w:t xml:space="preserve"> </w:t>
      </w:r>
      <w:r w:rsidRPr="001021D1">
        <w:t>separately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adult</w:t>
      </w:r>
      <w:r w:rsidR="00A84868">
        <w:t xml:space="preserve"> </w:t>
      </w:r>
      <w:r w:rsidRPr="001021D1">
        <w:t>migrants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asylum</w:t>
      </w:r>
      <w:r w:rsidR="00A84868">
        <w:t xml:space="preserve"> </w:t>
      </w:r>
      <w:r w:rsidRPr="001021D1">
        <w:t>seekers.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accordance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legislation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respecting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principle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best</w:t>
      </w:r>
      <w:r w:rsidR="00A84868">
        <w:t xml:space="preserve"> </w:t>
      </w:r>
      <w:r w:rsidRPr="001021D1">
        <w:t>interests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child,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minor</w:t>
      </w:r>
      <w:r w:rsidR="00A84868">
        <w:t xml:space="preserve"> </w:t>
      </w:r>
      <w:r w:rsidRPr="001021D1">
        <w:t>migrants,</w:t>
      </w:r>
      <w:r w:rsidR="00A84868">
        <w:t xml:space="preserve"> </w:t>
      </w:r>
      <w:r w:rsidRPr="001021D1">
        <w:t>regardless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status,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access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education.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Asylum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Temporary</w:t>
      </w:r>
      <w:r w:rsidR="00A84868">
        <w:t xml:space="preserve"> </w:t>
      </w:r>
      <w:r w:rsidRPr="001021D1">
        <w:t>Protection</w:t>
      </w:r>
      <w:r w:rsidR="00A84868">
        <w:t xml:space="preserve"> </w:t>
      </w:r>
      <w:r w:rsidRPr="001021D1">
        <w:t>specifies</w:t>
      </w:r>
      <w:r w:rsidR="00A84868">
        <w:t xml:space="preserve"> </w:t>
      </w:r>
      <w:r w:rsidRPr="001021D1">
        <w:t>access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education</w:t>
      </w:r>
      <w:r w:rsidR="00A84868">
        <w:t xml:space="preserve"> </w:t>
      </w:r>
      <w:r w:rsidRPr="001021D1">
        <w:lastRenderedPageBreak/>
        <w:t>for</w:t>
      </w:r>
      <w:r w:rsidR="00A84868">
        <w:t xml:space="preserve"> </w:t>
      </w:r>
      <w:r w:rsidRPr="001021D1">
        <w:t>minor</w:t>
      </w:r>
      <w:r w:rsidR="00A84868">
        <w:t xml:space="preserve"> </w:t>
      </w:r>
      <w:r w:rsidRPr="001021D1">
        <w:t>asylum</w:t>
      </w:r>
      <w:r w:rsidR="00A84868">
        <w:t xml:space="preserve"> </w:t>
      </w:r>
      <w:r w:rsidRPr="001021D1">
        <w:t>seekers,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arranged</w:t>
      </w:r>
      <w:r w:rsidR="00A84868">
        <w:t xml:space="preserve"> </w:t>
      </w:r>
      <w:r w:rsidRPr="001021D1">
        <w:t>immediately,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no</w:t>
      </w:r>
      <w:r w:rsidR="00A84868">
        <w:t xml:space="preserve"> </w:t>
      </w:r>
      <w:r w:rsidRPr="001021D1">
        <w:t>later</w:t>
      </w:r>
      <w:r w:rsidR="00A84868">
        <w:t xml:space="preserve"> </w:t>
      </w:r>
      <w:r w:rsidRPr="001021D1">
        <w:t>than</w:t>
      </w:r>
      <w:r w:rsidR="00A84868">
        <w:t xml:space="preserve"> </w:t>
      </w:r>
      <w:r w:rsidRPr="001021D1">
        <w:t>within</w:t>
      </w:r>
      <w:r w:rsidR="00A84868">
        <w:t xml:space="preserve"> </w:t>
      </w:r>
      <w:r w:rsidRPr="001021D1">
        <w:t>three</w:t>
      </w:r>
      <w:r w:rsidR="00A84868">
        <w:t xml:space="preserve"> </w:t>
      </w:r>
      <w:r w:rsidRPr="001021D1">
        <w:t>months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moment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expressing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intention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asylum.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agreement</w:t>
      </w:r>
      <w:r w:rsidR="00A84868">
        <w:t xml:space="preserve"> </w:t>
      </w:r>
      <w:r w:rsidRPr="001021D1">
        <w:t>between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Commissariat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Refugees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Migration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Ministry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Education,</w:t>
      </w:r>
      <w:r w:rsidR="00A84868">
        <w:t xml:space="preserve"> </w:t>
      </w:r>
      <w:r w:rsidRPr="001021D1">
        <w:t>Science,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Technological</w:t>
      </w:r>
      <w:r w:rsidR="00A84868">
        <w:t xml:space="preserve"> </w:t>
      </w:r>
      <w:r w:rsidRPr="001021D1">
        <w:t>Development</w:t>
      </w:r>
      <w:r w:rsidR="00A84868">
        <w:t xml:space="preserve"> </w:t>
      </w:r>
      <w:r w:rsidRPr="001021D1">
        <w:t>established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procedure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enrolling</w:t>
      </w:r>
      <w:r w:rsidR="00A84868">
        <w:t xml:space="preserve"> </w:t>
      </w:r>
      <w:r w:rsidRPr="001021D1">
        <w:t>children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regular</w:t>
      </w:r>
      <w:r w:rsidR="00A84868">
        <w:t xml:space="preserve"> </w:t>
      </w:r>
      <w:r w:rsidRPr="001021D1">
        <w:t>education</w:t>
      </w:r>
      <w:r w:rsidR="00A84868">
        <w:t xml:space="preserve"> </w:t>
      </w:r>
      <w:r w:rsidRPr="001021D1">
        <w:t>system</w:t>
      </w:r>
      <w:r w:rsidR="00A84868">
        <w:t xml:space="preserve"> </w:t>
      </w:r>
      <w:r w:rsidRPr="001021D1">
        <w:t>(no</w:t>
      </w:r>
      <w:r w:rsidR="00A84868">
        <w:t xml:space="preserve"> </w:t>
      </w:r>
      <w:r w:rsidRPr="001021D1">
        <w:t>later</w:t>
      </w:r>
      <w:r w:rsidR="00A84868">
        <w:t xml:space="preserve"> </w:t>
      </w:r>
      <w:r w:rsidRPr="001021D1">
        <w:t>than</w:t>
      </w:r>
      <w:r w:rsidR="00A84868">
        <w:t xml:space="preserve"> </w:t>
      </w:r>
      <w:r w:rsidRPr="001021D1">
        <w:t>one</w:t>
      </w:r>
      <w:r w:rsidR="00A84868">
        <w:t xml:space="preserve"> </w:t>
      </w:r>
      <w:r w:rsidRPr="001021D1">
        <w:t>month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moment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admission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center).</w:t>
      </w:r>
    </w:p>
    <w:p w14:paraId="0B92615A" w14:textId="379EC438" w:rsidR="006F4FE8" w:rsidRPr="001021D1" w:rsidRDefault="006F4FE8" w:rsidP="004B2579">
      <w:pPr>
        <w:pStyle w:val="SingleTxtG"/>
      </w:pPr>
      <w:r w:rsidRPr="001021D1">
        <w:t>278.</w:t>
      </w:r>
      <w:r w:rsidRPr="001021D1">
        <w:tab/>
        <w:t>The</w:t>
      </w:r>
      <w:r w:rsidR="00A84868">
        <w:t xml:space="preserve"> </w:t>
      </w:r>
      <w:r w:rsidRPr="001021D1">
        <w:t>program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integration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lasts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one</w:t>
      </w:r>
      <w:r w:rsidR="00A84868">
        <w:t xml:space="preserve"> </w:t>
      </w:r>
      <w:r w:rsidRPr="001021D1">
        <w:t>year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intended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who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granted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asylum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it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implemented</w:t>
      </w:r>
      <w:r w:rsidR="00A84868">
        <w:t xml:space="preserve"> </w:t>
      </w:r>
      <w:r w:rsidRPr="001021D1">
        <w:t>continuously.</w:t>
      </w:r>
      <w:r w:rsidR="00A84868">
        <w:t xml:space="preserve"> </w:t>
      </w:r>
      <w:r w:rsidRPr="001021D1">
        <w:t>Within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framework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integration,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Commissariat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Refugees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Migration</w:t>
      </w:r>
      <w:r w:rsidR="00A84868">
        <w:t xml:space="preserve"> </w:t>
      </w:r>
      <w:r w:rsidRPr="001021D1">
        <w:t>provides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asylum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individual</w:t>
      </w:r>
      <w:r w:rsidR="00A84868">
        <w:t xml:space="preserve"> </w:t>
      </w:r>
      <w:r w:rsidRPr="001021D1">
        <w:t>integration</w:t>
      </w:r>
      <w:r w:rsidR="00A84868">
        <w:t xml:space="preserve"> </w:t>
      </w:r>
      <w:r w:rsidRPr="001021D1">
        <w:t>plan,</w:t>
      </w:r>
      <w:r w:rsidR="00A84868">
        <w:t xml:space="preserve"> </w:t>
      </w:r>
      <w:r w:rsidRPr="001021D1">
        <w:t>accommodation</w:t>
      </w:r>
      <w:r w:rsidR="00A84868">
        <w:t xml:space="preserve"> </w:t>
      </w:r>
      <w:r w:rsidRPr="001021D1">
        <w:t>if</w:t>
      </w:r>
      <w:r w:rsidR="00A84868">
        <w:t xml:space="preserve"> </w:t>
      </w:r>
      <w:r w:rsidRPr="001021D1">
        <w:t>needed,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Serbian</w:t>
      </w:r>
      <w:r w:rsidR="00A84868">
        <w:t xml:space="preserve"> </w:t>
      </w:r>
      <w:r w:rsidRPr="001021D1">
        <w:t>language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script</w:t>
      </w:r>
      <w:r w:rsidR="00A84868">
        <w:t xml:space="preserve"> </w:t>
      </w:r>
      <w:r w:rsidRPr="001021D1">
        <w:t>classes,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well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classes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Serbian</w:t>
      </w:r>
      <w:r w:rsidR="00A84868">
        <w:t xml:space="preserve"> </w:t>
      </w:r>
      <w:r w:rsidRPr="001021D1">
        <w:t>culture,</w:t>
      </w:r>
      <w:r w:rsidR="00A84868">
        <w:t xml:space="preserve"> </w:t>
      </w:r>
      <w:r w:rsidRPr="001021D1">
        <w:t>history,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constitutional</w:t>
      </w:r>
      <w:r w:rsidR="00A84868">
        <w:t xml:space="preserve"> </w:t>
      </w:r>
      <w:r w:rsidRPr="001021D1">
        <w:t>order,</w:t>
      </w:r>
      <w:r w:rsidR="00A84868">
        <w:t xml:space="preserve"> </w:t>
      </w:r>
      <w:r w:rsidRPr="001021D1">
        <w:t>alongside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additional</w:t>
      </w:r>
      <w:r w:rsidR="00A84868">
        <w:t xml:space="preserve"> </w:t>
      </w:r>
      <w:r w:rsidRPr="001021D1">
        <w:t>measures</w:t>
      </w:r>
      <w:r w:rsidR="00A84868">
        <w:t xml:space="preserve"> </w:t>
      </w:r>
      <w:r w:rsidRPr="001021D1">
        <w:t>provided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Integration</w:t>
      </w:r>
      <w:r w:rsidR="00A84868">
        <w:t xml:space="preserve"> </w:t>
      </w:r>
      <w:r w:rsidRPr="001021D1">
        <w:t>Regulation.</w:t>
      </w:r>
      <w:r w:rsidR="00A84868">
        <w:t xml:space="preserve"> </w:t>
      </w:r>
      <w:r w:rsidRPr="001021D1">
        <w:t>Significant</w:t>
      </w:r>
      <w:r w:rsidR="00A84868">
        <w:t xml:space="preserve"> </w:t>
      </w:r>
      <w:r w:rsidRPr="001021D1">
        <w:t>cooperation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these</w:t>
      </w:r>
      <w:r w:rsidR="00A84868">
        <w:t xml:space="preserve"> </w:t>
      </w:r>
      <w:r w:rsidRPr="001021D1">
        <w:t>activities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established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UNHCR.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period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2018</w:t>
      </w:r>
      <w:r w:rsidR="009E2DB7">
        <w:t>–</w:t>
      </w:r>
      <w:r w:rsidRPr="001021D1">
        <w:t>2021,</w:t>
      </w:r>
      <w:r w:rsidR="00A84868">
        <w:t xml:space="preserve"> </w:t>
      </w:r>
      <w:r w:rsidRPr="001021D1">
        <w:t>104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received</w:t>
      </w:r>
      <w:r w:rsidR="00A84868">
        <w:t xml:space="preserve"> </w:t>
      </w:r>
      <w:r w:rsidRPr="001021D1">
        <w:t>asylum</w:t>
      </w:r>
      <w:r w:rsidR="00A84868">
        <w:t xml:space="preserve"> </w:t>
      </w:r>
      <w:r w:rsidRPr="001021D1">
        <w:t>protection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RS.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same</w:t>
      </w:r>
      <w:r w:rsidR="00A84868">
        <w:t xml:space="preserve"> </w:t>
      </w:r>
      <w:r w:rsidRPr="001021D1">
        <w:t>period,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Commissariat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Refugees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Migration</w:t>
      </w:r>
      <w:r w:rsidR="00A84868">
        <w:t xml:space="preserve"> </w:t>
      </w:r>
      <w:r w:rsidRPr="001021D1">
        <w:t>developed</w:t>
      </w:r>
      <w:r w:rsidR="00A84868">
        <w:t xml:space="preserve"> </w:t>
      </w:r>
      <w:r w:rsidRPr="001021D1">
        <w:t>97</w:t>
      </w:r>
      <w:r w:rsidR="00A84868">
        <w:t xml:space="preserve"> </w:t>
      </w:r>
      <w:r w:rsidRPr="001021D1">
        <w:t>integration</w:t>
      </w:r>
      <w:r w:rsidR="00A84868">
        <w:t xml:space="preserve"> </w:t>
      </w:r>
      <w:r w:rsidRPr="001021D1">
        <w:t>plans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provided</w:t>
      </w:r>
      <w:r w:rsidR="00A84868">
        <w:t xml:space="preserve"> </w:t>
      </w:r>
      <w:r w:rsidRPr="001021D1">
        <w:t>financial</w:t>
      </w:r>
      <w:r w:rsidR="00A84868">
        <w:t xml:space="preserve"> </w:t>
      </w:r>
      <w:r w:rsidRPr="001021D1">
        <w:t>assistance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accommodation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who</w:t>
      </w:r>
      <w:r w:rsidR="00A84868">
        <w:t xml:space="preserve"> </w:t>
      </w:r>
      <w:r w:rsidRPr="001021D1">
        <w:t>applied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it</w:t>
      </w:r>
      <w:r w:rsidR="00A84868">
        <w:t xml:space="preserve"> </w:t>
      </w:r>
      <w:r w:rsidRPr="001021D1">
        <w:t>(43</w:t>
      </w:r>
      <w:r w:rsidR="00A84868">
        <w:t xml:space="preserve"> </w:t>
      </w:r>
      <w:r w:rsidRPr="001021D1">
        <w:t>solutions</w:t>
      </w:r>
      <w:r w:rsidR="00A84868">
        <w:t xml:space="preserve"> </w:t>
      </w:r>
      <w:r w:rsidRPr="001021D1">
        <w:t>covering</w:t>
      </w:r>
      <w:r w:rsidR="00A84868">
        <w:t xml:space="preserve"> </w:t>
      </w:r>
      <w:r w:rsidRPr="001021D1">
        <w:t>58</w:t>
      </w:r>
      <w:r w:rsidR="00A84868">
        <w:t xml:space="preserve"> </w:t>
      </w:r>
      <w:r w:rsidRPr="001021D1">
        <w:t>persons).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period,</w:t>
      </w:r>
      <w:r w:rsidR="00A84868">
        <w:t xml:space="preserve"> </w:t>
      </w:r>
      <w:r w:rsidRPr="001021D1">
        <w:t>60</w:t>
      </w:r>
      <w:r w:rsidR="00A84868">
        <w:t xml:space="preserve"> </w:t>
      </w:r>
      <w:r w:rsidRPr="001021D1">
        <w:t>people</w:t>
      </w:r>
      <w:r w:rsidR="00A84868">
        <w:t xml:space="preserve"> </w:t>
      </w:r>
      <w:r w:rsidRPr="001021D1">
        <w:t>attended</w:t>
      </w:r>
      <w:r w:rsidR="00A84868">
        <w:t xml:space="preserve"> </w:t>
      </w:r>
      <w:r w:rsidRPr="001021D1">
        <w:t>Serbian</w:t>
      </w:r>
      <w:r w:rsidR="00A84868">
        <w:t xml:space="preserve"> </w:t>
      </w:r>
      <w:r w:rsidRPr="001021D1">
        <w:t>language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writing</w:t>
      </w:r>
      <w:r w:rsidR="00A84868">
        <w:t xml:space="preserve"> </w:t>
      </w:r>
      <w:r w:rsidRPr="001021D1">
        <w:t>classes.</w:t>
      </w:r>
    </w:p>
    <w:p w14:paraId="09AD6D79" w14:textId="37D12172" w:rsidR="006F4FE8" w:rsidRPr="001021D1" w:rsidRDefault="006F4FE8" w:rsidP="004B2579">
      <w:pPr>
        <w:pStyle w:val="SingleTxtG"/>
      </w:pPr>
      <w:r w:rsidRPr="001021D1">
        <w:t>279.</w:t>
      </w:r>
      <w:r w:rsidRPr="001021D1">
        <w:tab/>
        <w:t>As</w:t>
      </w:r>
      <w:r w:rsidR="00A84868">
        <w:t xml:space="preserve"> </w:t>
      </w:r>
      <w:r w:rsidRPr="001021D1">
        <w:t>part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process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assisted</w:t>
      </w:r>
      <w:r w:rsidR="00A84868">
        <w:t xml:space="preserve"> </w:t>
      </w:r>
      <w:r w:rsidRPr="001021D1">
        <w:t>voluntary</w:t>
      </w:r>
      <w:r w:rsidR="00A84868">
        <w:t xml:space="preserve"> </w:t>
      </w:r>
      <w:r w:rsidRPr="001021D1">
        <w:t>return,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Commissariat,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cooperation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Organization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Migration,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continuing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information</w:t>
      </w:r>
      <w:r w:rsidR="00A84868">
        <w:t xml:space="preserve"> </w:t>
      </w:r>
      <w:r w:rsidRPr="001021D1">
        <w:t>campaign</w:t>
      </w:r>
      <w:r w:rsidR="00A84868">
        <w:t xml:space="preserve"> </w:t>
      </w:r>
      <w:r w:rsidRPr="001021D1">
        <w:t>aimed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denied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protection.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period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2017</w:t>
      </w:r>
      <w:r w:rsidR="009E2DB7">
        <w:t>–</w:t>
      </w:r>
      <w:r w:rsidRPr="001021D1">
        <w:t>2021,</w:t>
      </w:r>
      <w:r w:rsidR="00A84868">
        <w:t xml:space="preserve"> </w:t>
      </w:r>
      <w:r w:rsidRPr="001021D1">
        <w:t>883</w:t>
      </w:r>
      <w:r w:rsidR="00A84868">
        <w:t xml:space="preserve"> </w:t>
      </w:r>
      <w:r w:rsidRPr="001021D1">
        <w:t>people</w:t>
      </w:r>
      <w:r w:rsidR="00A84868">
        <w:t xml:space="preserve"> </w:t>
      </w:r>
      <w:r w:rsidRPr="001021D1">
        <w:t>returned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country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origin</w:t>
      </w:r>
      <w:r w:rsidR="00A84868">
        <w:t xml:space="preserve"> </w:t>
      </w:r>
      <w:r w:rsidRPr="001021D1">
        <w:t>voluntarily.</w:t>
      </w:r>
    </w:p>
    <w:p w14:paraId="5D4D8223" w14:textId="3A0E6252" w:rsidR="006F4FE8" w:rsidRPr="001021D1" w:rsidRDefault="006F4FE8" w:rsidP="00E45B44">
      <w:pPr>
        <w:pStyle w:val="SingleTxtG"/>
        <w:spacing w:after="240"/>
      </w:pPr>
      <w:r w:rsidRPr="001021D1">
        <w:t>280.</w:t>
      </w:r>
      <w:r w:rsidRPr="001021D1">
        <w:tab/>
        <w:t>All</w:t>
      </w:r>
      <w:r w:rsidR="00A84868">
        <w:t xml:space="preserve"> </w:t>
      </w:r>
      <w:r w:rsidRPr="001021D1">
        <w:t>children,</w:t>
      </w:r>
      <w:r w:rsidR="00A84868">
        <w:t xml:space="preserve"> </w:t>
      </w:r>
      <w:r w:rsidRPr="001021D1">
        <w:t>regardless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status,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included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regular</w:t>
      </w:r>
      <w:r w:rsidR="00A84868">
        <w:t xml:space="preserve"> </w:t>
      </w:r>
      <w:r w:rsidRPr="001021D1">
        <w:t>pre-school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primary</w:t>
      </w:r>
      <w:r w:rsidR="00A84868">
        <w:t xml:space="preserve"> </w:t>
      </w:r>
      <w:r w:rsidRPr="001021D1">
        <w:t>education,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compulsory.</w:t>
      </w:r>
      <w:r w:rsidR="00A84868">
        <w:t xml:space="preserve"> </w:t>
      </w:r>
      <w:r w:rsidRPr="001021D1">
        <w:t>Transportation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educational</w:t>
      </w:r>
      <w:r w:rsidR="00A84868">
        <w:t xml:space="preserve"> </w:t>
      </w:r>
      <w:r w:rsidRPr="001021D1">
        <w:t>institutions</w:t>
      </w:r>
      <w:r w:rsidR="00A84868">
        <w:t xml:space="preserve"> </w:t>
      </w:r>
      <w:r w:rsidRPr="001021D1">
        <w:t>provided.</w:t>
      </w:r>
      <w:r w:rsidR="00A84868">
        <w:t xml:space="preserve"> </w:t>
      </w:r>
      <w:r w:rsidRPr="001021D1">
        <w:t>Children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also</w:t>
      </w:r>
      <w:r w:rsidR="00A84868">
        <w:t xml:space="preserve"> </w:t>
      </w:r>
      <w:r w:rsidRPr="001021D1">
        <w:t>entitled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free</w:t>
      </w:r>
      <w:r w:rsidR="00A84868">
        <w:t xml:space="preserve"> </w:t>
      </w:r>
      <w:r w:rsidRPr="001021D1">
        <w:t>secondary</w:t>
      </w:r>
      <w:r w:rsidR="00A84868">
        <w:t xml:space="preserve"> </w:t>
      </w:r>
      <w:r w:rsidRPr="001021D1">
        <w:t>education.</w:t>
      </w:r>
      <w:r w:rsidR="00A84868">
        <w:t xml:space="preserve"> </w:t>
      </w:r>
      <w:r w:rsidRPr="001021D1">
        <w:t>During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pandemic,</w:t>
      </w:r>
      <w:r w:rsidR="00A84868">
        <w:t xml:space="preserve"> </w:t>
      </w:r>
      <w:r w:rsidRPr="001021D1">
        <w:t>children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provided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tablets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additional</w:t>
      </w:r>
      <w:r w:rsidR="00A84868">
        <w:t xml:space="preserve"> </w:t>
      </w:r>
      <w:r w:rsidRPr="001021D1">
        <w:t>support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learning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doing</w:t>
      </w:r>
      <w:r w:rsidR="00A84868">
        <w:t xml:space="preserve"> </w:t>
      </w:r>
      <w:r w:rsidRPr="001021D1">
        <w:t>homework.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schools</w:t>
      </w:r>
      <w:r w:rsidR="00A84868">
        <w:t xml:space="preserve"> </w:t>
      </w:r>
      <w:r w:rsidRPr="001021D1">
        <w:t>attended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migrants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refugees,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Professional</w:t>
      </w:r>
      <w:r w:rsidR="00A84868">
        <w:t xml:space="preserve"> </w:t>
      </w:r>
      <w:r w:rsidRPr="001021D1">
        <w:t>Instruction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Inclusion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Refugee</w:t>
      </w:r>
      <w:r w:rsidR="00A84868">
        <w:t xml:space="preserve"> </w:t>
      </w:r>
      <w:r w:rsidRPr="001021D1">
        <w:t>Students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Education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Upbringing</w:t>
      </w:r>
      <w:r w:rsidR="00A84868">
        <w:t xml:space="preserve"> </w:t>
      </w:r>
      <w:r w:rsidRPr="001021D1">
        <w:t>System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applied</w:t>
      </w:r>
      <w:r w:rsidR="00A84868">
        <w:t xml:space="preserve"> </w:t>
      </w:r>
      <w:r w:rsidRPr="001021D1">
        <w:t>since</w:t>
      </w:r>
      <w:r w:rsidR="00A84868">
        <w:t xml:space="preserve"> </w:t>
      </w:r>
      <w:r w:rsidRPr="001021D1">
        <w:t>2017.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2728"/>
        <w:gridCol w:w="2657"/>
      </w:tblGrid>
      <w:tr w:rsidR="00343404" w:rsidRPr="00343404" w14:paraId="30976DDE" w14:textId="77777777" w:rsidTr="00E45B44">
        <w:trPr>
          <w:cantSplit/>
          <w:tblHeader/>
        </w:trPr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18667FD" w14:textId="01C70806" w:rsidR="006F4FE8" w:rsidRPr="00343404" w:rsidRDefault="006F4FE8" w:rsidP="00E45B44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lang w:val="en-US"/>
              </w:rPr>
            </w:pPr>
            <w:r w:rsidRPr="00343404">
              <w:rPr>
                <w:i/>
                <w:sz w:val="16"/>
                <w:lang w:val="en-US"/>
              </w:rPr>
              <w:t>School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year</w:t>
            </w:r>
          </w:p>
        </w:tc>
        <w:tc>
          <w:tcPr>
            <w:tcW w:w="27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C4FFE46" w14:textId="37080900" w:rsidR="006F4FE8" w:rsidRPr="00343404" w:rsidRDefault="006F4FE8" w:rsidP="00E45B44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343404">
              <w:rPr>
                <w:i/>
                <w:sz w:val="16"/>
                <w:lang w:val="en-US"/>
              </w:rPr>
              <w:t>Number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of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migrant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students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involved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in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the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system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of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343404">
              <w:rPr>
                <w:i/>
                <w:sz w:val="16"/>
                <w:lang w:val="en-US"/>
              </w:rPr>
              <w:t>education</w:t>
            </w:r>
          </w:p>
        </w:tc>
        <w:tc>
          <w:tcPr>
            <w:tcW w:w="26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3DA8119" w14:textId="7E7ABCCA" w:rsidR="006F4FE8" w:rsidRPr="00343404" w:rsidRDefault="006F4FE8" w:rsidP="00E45B44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US"/>
              </w:rPr>
            </w:pPr>
            <w:r w:rsidRPr="00343404">
              <w:rPr>
                <w:i/>
                <w:sz w:val="16"/>
                <w:lang w:val="en-US"/>
              </w:rPr>
              <w:t>%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</w:p>
        </w:tc>
      </w:tr>
      <w:tr w:rsidR="006F4FE8" w:rsidRPr="00343404" w14:paraId="3B4CB845" w14:textId="77777777" w:rsidTr="00E45B44">
        <w:trPr>
          <w:cantSplit/>
        </w:trPr>
        <w:tc>
          <w:tcPr>
            <w:tcW w:w="1985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3C53EC5D" w14:textId="77777777" w:rsidR="006F4FE8" w:rsidRPr="00343404" w:rsidRDefault="006F4FE8" w:rsidP="00E45B44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2017/18</w:t>
            </w:r>
          </w:p>
        </w:tc>
        <w:tc>
          <w:tcPr>
            <w:tcW w:w="2728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7A9F7A3B" w14:textId="77777777" w:rsidR="006F4FE8" w:rsidRPr="00343404" w:rsidRDefault="006F4FE8" w:rsidP="00E45B44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574</w:t>
            </w:r>
          </w:p>
        </w:tc>
        <w:tc>
          <w:tcPr>
            <w:tcW w:w="2657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53213074" w14:textId="77777777" w:rsidR="006F4FE8" w:rsidRPr="00343404" w:rsidRDefault="006F4FE8" w:rsidP="00E45B44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95%</w:t>
            </w:r>
          </w:p>
        </w:tc>
      </w:tr>
      <w:tr w:rsidR="006F4FE8" w:rsidRPr="00343404" w14:paraId="2708AC22" w14:textId="77777777" w:rsidTr="00E45B44">
        <w:trPr>
          <w:cantSplit/>
        </w:trPr>
        <w:tc>
          <w:tcPr>
            <w:tcW w:w="1985" w:type="dxa"/>
            <w:tcBorders>
              <w:top w:val="nil"/>
            </w:tcBorders>
            <w:shd w:val="clear" w:color="auto" w:fill="auto"/>
          </w:tcPr>
          <w:p w14:paraId="0945F8A6" w14:textId="77777777" w:rsidR="006F4FE8" w:rsidRPr="00343404" w:rsidRDefault="006F4FE8" w:rsidP="00E45B44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2018/19</w:t>
            </w:r>
          </w:p>
        </w:tc>
        <w:tc>
          <w:tcPr>
            <w:tcW w:w="2728" w:type="dxa"/>
            <w:tcBorders>
              <w:top w:val="nil"/>
            </w:tcBorders>
            <w:shd w:val="clear" w:color="auto" w:fill="auto"/>
            <w:vAlign w:val="bottom"/>
          </w:tcPr>
          <w:p w14:paraId="5C60BA04" w14:textId="77777777" w:rsidR="006F4FE8" w:rsidRPr="00343404" w:rsidRDefault="006F4FE8" w:rsidP="00E45B44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420</w:t>
            </w:r>
          </w:p>
        </w:tc>
        <w:tc>
          <w:tcPr>
            <w:tcW w:w="2657" w:type="dxa"/>
            <w:tcBorders>
              <w:top w:val="nil"/>
            </w:tcBorders>
            <w:shd w:val="clear" w:color="auto" w:fill="auto"/>
            <w:vAlign w:val="bottom"/>
          </w:tcPr>
          <w:p w14:paraId="05CD10C3" w14:textId="77777777" w:rsidR="006F4FE8" w:rsidRPr="00343404" w:rsidRDefault="006F4FE8" w:rsidP="00E45B44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95%</w:t>
            </w:r>
          </w:p>
        </w:tc>
      </w:tr>
      <w:tr w:rsidR="006F4FE8" w:rsidRPr="00343404" w14:paraId="3524EC20" w14:textId="77777777" w:rsidTr="00E45B44">
        <w:trPr>
          <w:cantSplit/>
        </w:trPr>
        <w:tc>
          <w:tcPr>
            <w:tcW w:w="1985" w:type="dxa"/>
            <w:shd w:val="clear" w:color="auto" w:fill="auto"/>
          </w:tcPr>
          <w:p w14:paraId="12C05D09" w14:textId="77777777" w:rsidR="006F4FE8" w:rsidRPr="00343404" w:rsidRDefault="006F4FE8" w:rsidP="00E45B44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2019/20</w:t>
            </w:r>
          </w:p>
        </w:tc>
        <w:tc>
          <w:tcPr>
            <w:tcW w:w="2728" w:type="dxa"/>
            <w:shd w:val="clear" w:color="auto" w:fill="auto"/>
            <w:vAlign w:val="bottom"/>
          </w:tcPr>
          <w:p w14:paraId="78BDDD16" w14:textId="77777777" w:rsidR="006F4FE8" w:rsidRPr="00343404" w:rsidRDefault="006F4FE8" w:rsidP="00E45B44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208</w:t>
            </w:r>
          </w:p>
        </w:tc>
        <w:tc>
          <w:tcPr>
            <w:tcW w:w="2657" w:type="dxa"/>
            <w:shd w:val="clear" w:color="auto" w:fill="auto"/>
            <w:vAlign w:val="bottom"/>
          </w:tcPr>
          <w:p w14:paraId="26D78563" w14:textId="77777777" w:rsidR="006F4FE8" w:rsidRPr="00343404" w:rsidRDefault="006F4FE8" w:rsidP="00E45B44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92%</w:t>
            </w:r>
          </w:p>
        </w:tc>
      </w:tr>
      <w:tr w:rsidR="006F4FE8" w:rsidRPr="00343404" w14:paraId="1234A70A" w14:textId="77777777" w:rsidTr="00E45B44">
        <w:trPr>
          <w:cantSplit/>
        </w:trPr>
        <w:tc>
          <w:tcPr>
            <w:tcW w:w="1985" w:type="dxa"/>
            <w:shd w:val="clear" w:color="auto" w:fill="auto"/>
          </w:tcPr>
          <w:p w14:paraId="64835433" w14:textId="77777777" w:rsidR="006F4FE8" w:rsidRPr="00343404" w:rsidRDefault="006F4FE8" w:rsidP="00E45B44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2020/21</w:t>
            </w:r>
          </w:p>
        </w:tc>
        <w:tc>
          <w:tcPr>
            <w:tcW w:w="2728" w:type="dxa"/>
            <w:shd w:val="clear" w:color="auto" w:fill="auto"/>
            <w:vAlign w:val="bottom"/>
          </w:tcPr>
          <w:p w14:paraId="1D421ACC" w14:textId="77777777" w:rsidR="006F4FE8" w:rsidRPr="00343404" w:rsidRDefault="006F4FE8" w:rsidP="00E45B44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162</w:t>
            </w:r>
          </w:p>
        </w:tc>
        <w:tc>
          <w:tcPr>
            <w:tcW w:w="2657" w:type="dxa"/>
            <w:shd w:val="clear" w:color="auto" w:fill="auto"/>
            <w:vAlign w:val="bottom"/>
          </w:tcPr>
          <w:p w14:paraId="0C0AB7AA" w14:textId="77777777" w:rsidR="006F4FE8" w:rsidRPr="00343404" w:rsidRDefault="006F4FE8" w:rsidP="00E45B44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85%</w:t>
            </w:r>
          </w:p>
        </w:tc>
      </w:tr>
      <w:tr w:rsidR="006F4FE8" w:rsidRPr="00343404" w14:paraId="087455C8" w14:textId="77777777" w:rsidTr="00E45B44">
        <w:trPr>
          <w:cantSplit/>
        </w:trPr>
        <w:tc>
          <w:tcPr>
            <w:tcW w:w="1985" w:type="dxa"/>
            <w:shd w:val="clear" w:color="auto" w:fill="auto"/>
          </w:tcPr>
          <w:p w14:paraId="08F8D98B" w14:textId="77777777" w:rsidR="006F4FE8" w:rsidRPr="00343404" w:rsidRDefault="006F4FE8" w:rsidP="00E45B44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2021/22</w:t>
            </w:r>
          </w:p>
        </w:tc>
        <w:tc>
          <w:tcPr>
            <w:tcW w:w="2728" w:type="dxa"/>
            <w:shd w:val="clear" w:color="auto" w:fill="auto"/>
            <w:vAlign w:val="bottom"/>
          </w:tcPr>
          <w:p w14:paraId="4DBE51BB" w14:textId="77777777" w:rsidR="006F4FE8" w:rsidRPr="00343404" w:rsidRDefault="006F4FE8" w:rsidP="00E45B44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127</w:t>
            </w:r>
          </w:p>
        </w:tc>
        <w:tc>
          <w:tcPr>
            <w:tcW w:w="2657" w:type="dxa"/>
            <w:shd w:val="clear" w:color="auto" w:fill="auto"/>
            <w:vAlign w:val="bottom"/>
          </w:tcPr>
          <w:p w14:paraId="19526188" w14:textId="77777777" w:rsidR="006F4FE8" w:rsidRPr="00343404" w:rsidRDefault="006F4FE8" w:rsidP="00E45B44">
            <w:pPr>
              <w:pStyle w:val="SingleTxtG"/>
              <w:keepNext/>
              <w:keepLines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343404">
              <w:rPr>
                <w:sz w:val="18"/>
                <w:lang w:val="en-US"/>
              </w:rPr>
              <w:t>87%</w:t>
            </w:r>
          </w:p>
        </w:tc>
      </w:tr>
    </w:tbl>
    <w:p w14:paraId="720B960C" w14:textId="0E9DA6BE" w:rsidR="006F4FE8" w:rsidRPr="00E45B44" w:rsidRDefault="006F4FE8" w:rsidP="00E45B44">
      <w:pPr>
        <w:spacing w:before="120" w:after="240"/>
        <w:ind w:left="1134" w:right="1134" w:firstLine="170"/>
        <w:rPr>
          <w:i/>
          <w:iCs/>
          <w:sz w:val="18"/>
        </w:rPr>
      </w:pPr>
      <w:r w:rsidRPr="00E45B44">
        <w:rPr>
          <w:i/>
          <w:iCs/>
          <w:sz w:val="18"/>
        </w:rPr>
        <w:t>Source:</w:t>
      </w:r>
      <w:r w:rsidR="00E45B44" w:rsidRPr="00E45B44">
        <w:rPr>
          <w:i/>
          <w:iCs/>
          <w:sz w:val="18"/>
        </w:rPr>
        <w:t xml:space="preserve"> </w:t>
      </w:r>
      <w:r w:rsidRPr="00E45B44">
        <w:rPr>
          <w:i/>
          <w:iCs/>
          <w:sz w:val="18"/>
        </w:rPr>
        <w:t>Ministry</w:t>
      </w:r>
      <w:r w:rsidR="00A84868" w:rsidRPr="00E45B44">
        <w:rPr>
          <w:i/>
          <w:iCs/>
          <w:sz w:val="18"/>
        </w:rPr>
        <w:t xml:space="preserve"> </w:t>
      </w:r>
      <w:r w:rsidRPr="00E45B44">
        <w:rPr>
          <w:i/>
          <w:iCs/>
          <w:sz w:val="18"/>
        </w:rPr>
        <w:t>of</w:t>
      </w:r>
      <w:r w:rsidR="00A84868" w:rsidRPr="00E45B44">
        <w:rPr>
          <w:i/>
          <w:iCs/>
          <w:sz w:val="18"/>
        </w:rPr>
        <w:t xml:space="preserve"> </w:t>
      </w:r>
      <w:r w:rsidRPr="00E45B44">
        <w:rPr>
          <w:i/>
          <w:iCs/>
          <w:sz w:val="18"/>
        </w:rPr>
        <w:t>Education,</w:t>
      </w:r>
      <w:r w:rsidR="00E45B44" w:rsidRPr="00E45B44">
        <w:rPr>
          <w:i/>
          <w:iCs/>
          <w:sz w:val="18"/>
        </w:rPr>
        <w:t xml:space="preserve"> </w:t>
      </w:r>
      <w:r w:rsidRPr="00E45B44">
        <w:rPr>
          <w:i/>
          <w:iCs/>
          <w:sz w:val="18"/>
        </w:rPr>
        <w:t>Science,</w:t>
      </w:r>
      <w:r w:rsidR="00E45B44" w:rsidRPr="00E45B44">
        <w:rPr>
          <w:i/>
          <w:iCs/>
          <w:sz w:val="18"/>
        </w:rPr>
        <w:t xml:space="preserve"> </w:t>
      </w:r>
      <w:r w:rsidRPr="00E45B44">
        <w:rPr>
          <w:i/>
          <w:iCs/>
          <w:sz w:val="18"/>
        </w:rPr>
        <w:t>and</w:t>
      </w:r>
      <w:r w:rsidR="00A84868" w:rsidRPr="00E45B44">
        <w:rPr>
          <w:i/>
          <w:iCs/>
          <w:sz w:val="18"/>
        </w:rPr>
        <w:t xml:space="preserve"> </w:t>
      </w:r>
      <w:r w:rsidRPr="00E45B44">
        <w:rPr>
          <w:i/>
          <w:iCs/>
          <w:sz w:val="18"/>
        </w:rPr>
        <w:t>Technological</w:t>
      </w:r>
      <w:r w:rsidR="00A84868" w:rsidRPr="00E45B44">
        <w:rPr>
          <w:i/>
          <w:iCs/>
          <w:sz w:val="18"/>
        </w:rPr>
        <w:t xml:space="preserve"> </w:t>
      </w:r>
      <w:r w:rsidRPr="00E45B44">
        <w:rPr>
          <w:i/>
          <w:iCs/>
          <w:sz w:val="18"/>
        </w:rPr>
        <w:t>Development</w:t>
      </w:r>
      <w:r w:rsidR="00E45B44" w:rsidRPr="00E45B44">
        <w:rPr>
          <w:i/>
          <w:iCs/>
          <w:sz w:val="18"/>
        </w:rPr>
        <w:t>.</w:t>
      </w:r>
    </w:p>
    <w:p w14:paraId="418833A2" w14:textId="6548C9A2" w:rsidR="006F4FE8" w:rsidRPr="003F5ACD" w:rsidRDefault="006F4FE8" w:rsidP="00E45B44">
      <w:pPr>
        <w:pStyle w:val="H4G"/>
      </w:pPr>
      <w:r w:rsidRPr="001021D1">
        <w:tab/>
      </w:r>
      <w:r w:rsidRPr="001021D1">
        <w:tab/>
      </w:r>
      <w:r w:rsidRPr="003F5ACD">
        <w:t>Refugees</w:t>
      </w:r>
      <w:r w:rsidR="00A84868">
        <w:t xml:space="preserve"> </w:t>
      </w:r>
      <w:r w:rsidRPr="003F5ACD">
        <w:t>and</w:t>
      </w:r>
      <w:r w:rsidR="00A84868">
        <w:t xml:space="preserve"> </w:t>
      </w:r>
      <w:r w:rsidRPr="003F5ACD">
        <w:t>internally</w:t>
      </w:r>
      <w:r w:rsidR="00A84868">
        <w:t xml:space="preserve"> </w:t>
      </w:r>
      <w:r w:rsidRPr="003F5ACD">
        <w:t>displaced</w:t>
      </w:r>
      <w:r w:rsidR="00A84868">
        <w:t xml:space="preserve"> </w:t>
      </w:r>
      <w:r w:rsidRPr="003F5ACD">
        <w:t>persons</w:t>
      </w:r>
    </w:p>
    <w:p w14:paraId="2131AFA3" w14:textId="62AE9D2D" w:rsidR="006F4FE8" w:rsidRPr="001021D1" w:rsidRDefault="006F4FE8" w:rsidP="004B2579">
      <w:pPr>
        <w:pStyle w:val="SingleTxtG"/>
      </w:pPr>
      <w:r w:rsidRPr="001021D1">
        <w:t>281.</w:t>
      </w:r>
      <w:r w:rsidRPr="001021D1">
        <w:tab/>
        <w:t>Although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refugees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decreasing,</w:t>
      </w:r>
      <w:r w:rsidR="00A84868">
        <w:t xml:space="preserve"> </w:t>
      </w:r>
      <w:r w:rsidRPr="001021D1">
        <w:t>primarily</w:t>
      </w:r>
      <w:r w:rsidR="00A84868">
        <w:t xml:space="preserve"> </w:t>
      </w:r>
      <w:r w:rsidRPr="001021D1">
        <w:t>due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integration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RS,</w:t>
      </w:r>
      <w:r w:rsidR="00A84868">
        <w:t xml:space="preserve"> </w:t>
      </w:r>
      <w:r w:rsidRPr="001021D1">
        <w:t>there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currently</w:t>
      </w:r>
      <w:r w:rsidR="00A84868">
        <w:t xml:space="preserve"> </w:t>
      </w:r>
      <w:r w:rsidRPr="001021D1">
        <w:t>25,330</w:t>
      </w:r>
      <w:r w:rsidR="00A84868">
        <w:t xml:space="preserve"> </w:t>
      </w:r>
      <w:r w:rsidRPr="001021D1">
        <w:t>refugees</w:t>
      </w:r>
      <w:r w:rsidR="00A84868">
        <w:t xml:space="preserve"> </w:t>
      </w:r>
      <w:r w:rsidRPr="001021D1">
        <w:t>(17,334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Croatia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7,996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Bosnia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Hercegovina),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196,140</w:t>
      </w:r>
      <w:r w:rsidR="00A84868">
        <w:t xml:space="preserve"> </w:t>
      </w:r>
      <w:r w:rsidRPr="001021D1">
        <w:t>internally</w:t>
      </w:r>
      <w:r w:rsidR="00A84868">
        <w:t xml:space="preserve"> </w:t>
      </w:r>
      <w:r w:rsidRPr="001021D1">
        <w:t>displaced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(IDPs)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AP</w:t>
      </w:r>
      <w:r w:rsidR="00A84868">
        <w:t xml:space="preserve"> </w:t>
      </w:r>
      <w:r w:rsidRPr="001021D1">
        <w:t>Kosovo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Metohija</w:t>
      </w:r>
      <w:r w:rsidR="00A84868">
        <w:t xml:space="preserve"> </w:t>
      </w:r>
      <w:r w:rsidRPr="001021D1">
        <w:t>documented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Serbia.</w:t>
      </w:r>
      <w:r w:rsidR="00A84868">
        <w:t xml:space="preserve"> </w:t>
      </w:r>
      <w:r w:rsidRPr="001021D1">
        <w:t>There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1</w:t>
      </w:r>
      <w:r w:rsidR="00A84868">
        <w:t xml:space="preserve"> </w:t>
      </w:r>
      <w:r w:rsidRPr="001021D1">
        <w:t>collective</w:t>
      </w:r>
      <w:r w:rsidR="00A84868">
        <w:t xml:space="preserve"> </w:t>
      </w:r>
      <w:r w:rsidRPr="001021D1">
        <w:t>center,</w:t>
      </w:r>
      <w:r w:rsidR="00A84868">
        <w:t xml:space="preserve"> </w:t>
      </w:r>
      <w:r w:rsidRPr="001021D1">
        <w:t>Salvatore,</w:t>
      </w:r>
      <w:r w:rsidR="00A84868">
        <w:t xml:space="preserve"> </w:t>
      </w:r>
      <w:r w:rsidRPr="001021D1">
        <w:t>still</w:t>
      </w:r>
      <w:r w:rsidR="00A84868">
        <w:t xml:space="preserve"> </w:t>
      </w:r>
      <w:r w:rsidRPr="001021D1">
        <w:t>operating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Bujanovac</w:t>
      </w:r>
      <w:r w:rsidR="00A84868">
        <w:t xml:space="preserve"> </w:t>
      </w:r>
      <w:r w:rsidRPr="001021D1">
        <w:t>(this</w:t>
      </w:r>
      <w:r w:rsidR="00A84868">
        <w:t xml:space="preserve"> </w:t>
      </w:r>
      <w:r w:rsidRPr="001021D1">
        <w:t>excludes</w:t>
      </w:r>
      <w:r w:rsidR="00A84868">
        <w:t xml:space="preserve"> </w:t>
      </w:r>
      <w:r w:rsidRPr="001021D1">
        <w:t>4</w:t>
      </w:r>
      <w:r w:rsidR="00A84868">
        <w:t xml:space="preserve"> </w:t>
      </w:r>
      <w:r w:rsidRPr="001021D1">
        <w:t>centers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territory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AP</w:t>
      </w:r>
      <w:r w:rsidR="00A84868">
        <w:t xml:space="preserve"> </w:t>
      </w:r>
      <w:r w:rsidRPr="001021D1">
        <w:t>Kosovo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Metohija,</w:t>
      </w:r>
      <w:r w:rsidR="00A84868">
        <w:t xml:space="preserve"> </w:t>
      </w:r>
      <w:r w:rsidRPr="001021D1">
        <w:t>where</w:t>
      </w:r>
      <w:r w:rsidR="00A84868">
        <w:t xml:space="preserve"> </w:t>
      </w:r>
      <w:r w:rsidRPr="001021D1">
        <w:t>there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99</w:t>
      </w:r>
      <w:r w:rsidR="00A84868">
        <w:t xml:space="preserve"> </w:t>
      </w:r>
      <w:r w:rsidRPr="001021D1">
        <w:t>internally</w:t>
      </w:r>
      <w:r w:rsidR="00A84868">
        <w:t xml:space="preserve"> </w:t>
      </w:r>
      <w:r w:rsidRPr="001021D1">
        <w:t>displaced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18</w:t>
      </w:r>
      <w:r w:rsidR="00A84868">
        <w:t xml:space="preserve"> </w:t>
      </w:r>
      <w:r w:rsidRPr="001021D1">
        <w:t>refugees),</w:t>
      </w:r>
      <w:r w:rsidR="00A84868">
        <w:t xml:space="preserve"> </w:t>
      </w:r>
      <w:r w:rsidRPr="001021D1">
        <w:t>where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total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69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accommodated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them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internally</w:t>
      </w:r>
      <w:r w:rsidR="00A84868">
        <w:t xml:space="preserve"> </w:t>
      </w:r>
      <w:r w:rsidRPr="001021D1">
        <w:t>displaced.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remaining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still</w:t>
      </w:r>
      <w:r w:rsidR="00A84868">
        <w:t xml:space="preserve"> </w:t>
      </w:r>
      <w:r w:rsidRPr="001021D1">
        <w:t>staying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Collective</w:t>
      </w:r>
      <w:r w:rsidR="00A84868">
        <w:t xml:space="preserve"> </w:t>
      </w:r>
      <w:r w:rsidRPr="001021D1">
        <w:t>Center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Salvatore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Bujanovac</w:t>
      </w:r>
      <w:r w:rsidR="00A84868">
        <w:t xml:space="preserve"> </w:t>
      </w:r>
      <w:r w:rsidRPr="001021D1">
        <w:t>had</w:t>
      </w:r>
      <w:r w:rsidR="00A84868">
        <w:t xml:space="preserve"> </w:t>
      </w:r>
      <w:r w:rsidRPr="001021D1">
        <w:t>expressed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wish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solve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issue</w:t>
      </w:r>
      <w:r w:rsidR="00A84868">
        <w:t xml:space="preserve"> </w:t>
      </w:r>
      <w:r w:rsidRPr="001021D1">
        <w:t>exclusively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Bujanovac.</w:t>
      </w:r>
      <w:r w:rsidR="00A84868">
        <w:t xml:space="preserve"> </w:t>
      </w:r>
      <w:r w:rsidRPr="001021D1">
        <w:t>Thus,</w:t>
      </w:r>
      <w:r w:rsidR="00A84868">
        <w:t xml:space="preserve"> </w:t>
      </w:r>
      <w:r w:rsidRPr="001021D1">
        <w:t>only</w:t>
      </w:r>
      <w:r w:rsidR="00A84868">
        <w:t xml:space="preserve"> </w:t>
      </w:r>
      <w:r w:rsidRPr="001021D1">
        <w:t>after</w:t>
      </w:r>
      <w:r w:rsidR="00A84868">
        <w:t xml:space="preserve"> </w:t>
      </w:r>
      <w:r w:rsidRPr="001021D1">
        <w:t>overcoming</w:t>
      </w:r>
      <w:r w:rsidR="00A84868">
        <w:t xml:space="preserve"> </w:t>
      </w:r>
      <w:r w:rsidRPr="001021D1">
        <w:t>construction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urban</w:t>
      </w:r>
      <w:r w:rsidR="00A84868">
        <w:t xml:space="preserve"> </w:t>
      </w:r>
      <w:r w:rsidRPr="001021D1">
        <w:t>administrative</w:t>
      </w:r>
      <w:r w:rsidR="00A84868">
        <w:t xml:space="preserve"> </w:t>
      </w:r>
      <w:r w:rsidRPr="001021D1">
        <w:t>obstacles,</w:t>
      </w:r>
      <w:r w:rsidR="00A84868">
        <w:t xml:space="preserve"> </w:t>
      </w:r>
      <w:r w:rsidRPr="001021D1">
        <w:t>some</w:t>
      </w:r>
      <w:r w:rsidR="00A84868">
        <w:t xml:space="preserve"> </w:t>
      </w:r>
      <w:r w:rsidRPr="001021D1">
        <w:t>solutions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reached.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Commissariat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UNHCR</w:t>
      </w:r>
      <w:r w:rsidR="00A84868">
        <w:t xml:space="preserve"> </w:t>
      </w:r>
      <w:r w:rsidRPr="001021D1">
        <w:t>managed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ensure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municipality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Bujanovac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included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housing</w:t>
      </w:r>
      <w:r w:rsidR="00A84868">
        <w:t xml:space="preserve"> </w:t>
      </w:r>
      <w:r w:rsidRPr="001021D1">
        <w:t>construction</w:t>
      </w:r>
      <w:r w:rsidR="00A84868">
        <w:t xml:space="preserve"> </w:t>
      </w:r>
      <w:r w:rsidRPr="001021D1">
        <w:t>project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order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provide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remaining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collective</w:t>
      </w:r>
      <w:r w:rsidR="00A84868">
        <w:t xml:space="preserve"> </w:t>
      </w:r>
      <w:r w:rsidRPr="001021D1">
        <w:t>center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apartments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newly</w:t>
      </w:r>
      <w:r w:rsidR="00A84868">
        <w:t xml:space="preserve"> </w:t>
      </w:r>
      <w:r w:rsidRPr="001021D1">
        <w:t>built</w:t>
      </w:r>
      <w:r w:rsidR="00A84868">
        <w:t xml:space="preserve"> </w:t>
      </w:r>
      <w:r w:rsidRPr="001021D1">
        <w:t>building.</w:t>
      </w:r>
    </w:p>
    <w:p w14:paraId="0A2BB545" w14:textId="5E7CBC32" w:rsidR="006F4FE8" w:rsidRPr="001021D1" w:rsidRDefault="006F4FE8" w:rsidP="004B2579">
      <w:pPr>
        <w:pStyle w:val="SingleTxtG"/>
      </w:pPr>
      <w:r w:rsidRPr="001021D1">
        <w:t>282.</w:t>
      </w:r>
      <w:r w:rsidRPr="001021D1">
        <w:tab/>
        <w:t>The</w:t>
      </w:r>
      <w:r w:rsidR="00A84868">
        <w:t xml:space="preserve"> </w:t>
      </w:r>
      <w:r w:rsidRPr="001021D1">
        <w:t>determination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provide</w:t>
      </w:r>
      <w:r w:rsidR="00A84868">
        <w:t xml:space="preserve"> </w:t>
      </w:r>
      <w:r w:rsidRPr="001021D1">
        <w:t>adequate</w:t>
      </w:r>
      <w:r w:rsidR="00A84868">
        <w:t xml:space="preserve"> </w:t>
      </w:r>
      <w:r w:rsidRPr="001021D1">
        <w:t>living</w:t>
      </w:r>
      <w:r w:rsidR="00A84868">
        <w:t xml:space="preserve"> </w:t>
      </w:r>
      <w:r w:rsidRPr="001021D1">
        <w:t>conditions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find</w:t>
      </w:r>
      <w:r w:rsidR="00A84868">
        <w:t xml:space="preserve"> </w:t>
      </w:r>
      <w:r w:rsidRPr="001021D1">
        <w:t>permanent</w:t>
      </w:r>
      <w:r w:rsidR="00A84868">
        <w:t xml:space="preserve"> </w:t>
      </w:r>
      <w:r w:rsidRPr="001021D1">
        <w:t>solutions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refugees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internally</w:t>
      </w:r>
      <w:r w:rsidR="00A84868">
        <w:t xml:space="preserve"> </w:t>
      </w:r>
      <w:r w:rsidRPr="001021D1">
        <w:t>displaced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reflected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allocation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lastRenderedPageBreak/>
        <w:t>significant</w:t>
      </w:r>
      <w:r w:rsidR="00A84868">
        <w:t xml:space="preserve"> </w:t>
      </w:r>
      <w:r w:rsidRPr="001021D1">
        <w:t>funds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purpose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budget.</w:t>
      </w:r>
      <w:r w:rsidR="00A84868">
        <w:t xml:space="preserve"> </w:t>
      </w:r>
      <w:r w:rsidRPr="001021D1">
        <w:t>Yet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same</w:t>
      </w:r>
      <w:r w:rsidR="00A84868">
        <w:t xml:space="preserve"> </w:t>
      </w:r>
      <w:r w:rsidRPr="001021D1">
        <w:t>time</w:t>
      </w:r>
      <w:r w:rsidR="00A84868">
        <w:t xml:space="preserve"> </w:t>
      </w:r>
      <w:r w:rsidRPr="001021D1">
        <w:t>significant</w:t>
      </w:r>
      <w:r w:rsidR="00A84868">
        <w:t xml:space="preserve"> </w:t>
      </w:r>
      <w:r w:rsidRPr="001021D1">
        <w:t>financial</w:t>
      </w:r>
      <w:r w:rsidR="00A84868">
        <w:t xml:space="preserve"> </w:t>
      </w:r>
      <w:r w:rsidRPr="001021D1">
        <w:t>support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development</w:t>
      </w:r>
      <w:r w:rsidR="00A84868">
        <w:t xml:space="preserve"> </w:t>
      </w:r>
      <w:r w:rsidRPr="001021D1">
        <w:t>aid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drastically</w:t>
      </w:r>
      <w:r w:rsidR="00A84868">
        <w:t xml:space="preserve"> </w:t>
      </w:r>
      <w:r w:rsidRPr="001021D1">
        <w:t>reduced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these</w:t>
      </w:r>
      <w:r w:rsidR="00A84868">
        <w:t xml:space="preserve"> </w:t>
      </w:r>
      <w:r w:rsidRPr="001021D1">
        <w:t>purposes.</w:t>
      </w:r>
    </w:p>
    <w:p w14:paraId="49D5BC42" w14:textId="4A318034" w:rsidR="006F4FE8" w:rsidRPr="001021D1" w:rsidRDefault="006F4FE8" w:rsidP="004B2579">
      <w:pPr>
        <w:pStyle w:val="SingleTxtG"/>
      </w:pPr>
      <w:r w:rsidRPr="001021D1">
        <w:t>283.</w:t>
      </w:r>
      <w:r w:rsidRPr="001021D1">
        <w:tab/>
        <w:t>Commissariat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Refugees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Migration</w:t>
      </w:r>
      <w:r w:rsidR="00A84868">
        <w:t xml:space="preserve"> </w:t>
      </w:r>
      <w:r w:rsidRPr="001021D1">
        <w:t>annually</w:t>
      </w:r>
      <w:r w:rsidR="00A84868">
        <w:t xml:space="preserve"> </w:t>
      </w:r>
      <w:r w:rsidRPr="001021D1">
        <w:t>issues</w:t>
      </w:r>
      <w:r w:rsidR="00A84868">
        <w:t xml:space="preserve"> </w:t>
      </w:r>
      <w:r w:rsidRPr="001021D1">
        <w:t>regulations</w:t>
      </w:r>
      <w:r w:rsidR="00A84868">
        <w:t xml:space="preserve"> </w:t>
      </w:r>
      <w:r w:rsidRPr="001021D1">
        <w:t>establishing</w:t>
      </w:r>
      <w:r w:rsidR="00A84868">
        <w:t xml:space="preserve"> </w:t>
      </w:r>
      <w:r w:rsidRPr="001021D1">
        <w:t>programs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integration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refugees,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improvement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living</w:t>
      </w:r>
      <w:r w:rsidR="00A84868">
        <w:t xml:space="preserve"> </w:t>
      </w:r>
      <w:r w:rsidRPr="001021D1">
        <w:t>conditions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IDPs,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reintegration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returnees</w:t>
      </w:r>
      <w:r w:rsidR="00A84868">
        <w:t xml:space="preserve"> </w:t>
      </w:r>
      <w:r w:rsidRPr="001021D1">
        <w:t>under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readmission</w:t>
      </w:r>
      <w:r w:rsidR="00A84868">
        <w:t xml:space="preserve"> </w:t>
      </w:r>
      <w:r w:rsidRPr="001021D1">
        <w:t>agreement.</w:t>
      </w:r>
      <w:r w:rsidR="00A84868">
        <w:t xml:space="preserve"> </w:t>
      </w:r>
      <w:r w:rsidRPr="001021D1">
        <w:t>Incentives,</w:t>
      </w:r>
      <w:r w:rsidR="00A84868">
        <w:t xml:space="preserve"> </w:t>
      </w:r>
      <w:r w:rsidRPr="001021D1">
        <w:t>measures,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activities</w:t>
      </w:r>
      <w:r w:rsidR="00A84868">
        <w:t xml:space="preserve"> </w:t>
      </w:r>
      <w:r w:rsidRPr="001021D1">
        <w:t>relate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allocation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assistance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construction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materials,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allocation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assistance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purchase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rural</w:t>
      </w:r>
      <w:r w:rsidR="00A84868">
        <w:t xml:space="preserve"> </w:t>
      </w:r>
      <w:r w:rsidRPr="001021D1">
        <w:t>house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prefabricated</w:t>
      </w:r>
      <w:r w:rsidR="00A84868">
        <w:t xml:space="preserve"> </w:t>
      </w:r>
      <w:r w:rsidRPr="001021D1">
        <w:t>house,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allocation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packages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economic</w:t>
      </w:r>
      <w:r w:rsidR="00A84868">
        <w:t xml:space="preserve"> </w:t>
      </w:r>
      <w:r w:rsidRPr="001021D1">
        <w:t>empowerment,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allocation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one-time</w:t>
      </w:r>
      <w:r w:rsidR="00A84868">
        <w:t xml:space="preserve"> </w:t>
      </w:r>
      <w:r w:rsidRPr="001021D1">
        <w:t>financial</w:t>
      </w:r>
      <w:r w:rsidR="00A84868">
        <w:t xml:space="preserve"> </w:t>
      </w:r>
      <w:r w:rsidRPr="001021D1">
        <w:t>assistance.</w:t>
      </w:r>
    </w:p>
    <w:p w14:paraId="27A3FF8D" w14:textId="3B9C06D5" w:rsidR="006F4FE8" w:rsidRPr="001021D1" w:rsidRDefault="006F4FE8" w:rsidP="004B2579">
      <w:pPr>
        <w:pStyle w:val="SingleTxtG"/>
      </w:pPr>
      <w:r w:rsidRPr="001021D1">
        <w:t>284.</w:t>
      </w:r>
      <w:r w:rsidRPr="001021D1">
        <w:tab/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period</w:t>
      </w:r>
      <w:r w:rsidR="00A84868">
        <w:t xml:space="preserve"> </w:t>
      </w:r>
      <w:r w:rsidRPr="001021D1">
        <w:t>2017</w:t>
      </w:r>
      <w:r w:rsidR="009E2DB7">
        <w:t>–</w:t>
      </w:r>
      <w:r w:rsidRPr="001021D1">
        <w:t>2020,</w:t>
      </w:r>
      <w:r w:rsidR="00A84868">
        <w:t xml:space="preserve"> </w:t>
      </w:r>
      <w:r w:rsidRPr="001021D1">
        <w:t>over</w:t>
      </w:r>
      <w:r w:rsidR="00A84868">
        <w:t xml:space="preserve"> </w:t>
      </w:r>
      <w:r w:rsidRPr="001021D1">
        <w:t>822</w:t>
      </w:r>
      <w:r w:rsidR="00A84868">
        <w:t xml:space="preserve"> </w:t>
      </w:r>
      <w:r w:rsidRPr="001021D1">
        <w:t>million</w:t>
      </w:r>
      <w:r w:rsidR="00A84868">
        <w:t xml:space="preserve"> </w:t>
      </w:r>
      <w:r w:rsidRPr="001021D1">
        <w:t>RSD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allocated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budget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provision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permanent</w:t>
      </w:r>
      <w:r w:rsidR="00A84868">
        <w:t xml:space="preserve"> </w:t>
      </w:r>
      <w:r w:rsidRPr="001021D1">
        <w:t>housing</w:t>
      </w:r>
      <w:r w:rsidR="00A84868">
        <w:t xml:space="preserve"> </w:t>
      </w:r>
      <w:r w:rsidRPr="001021D1">
        <w:t>solutions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economic</w:t>
      </w:r>
      <w:r w:rsidR="00A84868">
        <w:t xml:space="preserve"> </w:t>
      </w:r>
      <w:r w:rsidRPr="001021D1">
        <w:t>empowerment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refugees.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way,</w:t>
      </w:r>
      <w:r w:rsidR="00A84868">
        <w:t xml:space="preserve"> </w:t>
      </w:r>
      <w:r w:rsidRPr="001021D1">
        <w:t>2,211</w:t>
      </w:r>
      <w:r w:rsidR="00A84868">
        <w:t xml:space="preserve"> </w:t>
      </w:r>
      <w:r w:rsidRPr="001021D1">
        <w:t>families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supported,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follows:</w:t>
      </w:r>
      <w:r w:rsidR="00A84868">
        <w:t xml:space="preserve"> </w:t>
      </w:r>
      <w:r w:rsidRPr="001021D1">
        <w:t>1,132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allocating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package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construction</w:t>
      </w:r>
      <w:r w:rsidR="00A84868">
        <w:t xml:space="preserve"> </w:t>
      </w:r>
      <w:r w:rsidRPr="001021D1">
        <w:t>materials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completion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adaptation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houses,</w:t>
      </w:r>
      <w:r w:rsidR="00A84868">
        <w:t xml:space="preserve"> </w:t>
      </w:r>
      <w:r w:rsidRPr="001021D1">
        <w:t>288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enabling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purchase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house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garden,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791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allocating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package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start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expand</w:t>
      </w:r>
      <w:r w:rsidR="00A84868">
        <w:t xml:space="preserve"> </w:t>
      </w:r>
      <w:r w:rsidRPr="001021D1">
        <w:t>income</w:t>
      </w:r>
      <w:r w:rsidR="00A84868">
        <w:t xml:space="preserve"> </w:t>
      </w:r>
      <w:r w:rsidRPr="001021D1">
        <w:t>generating</w:t>
      </w:r>
      <w:r w:rsidR="00A84868">
        <w:t xml:space="preserve"> </w:t>
      </w:r>
      <w:r w:rsidRPr="001021D1">
        <w:t>activities.</w:t>
      </w:r>
    </w:p>
    <w:p w14:paraId="598F9A50" w14:textId="63322138" w:rsidR="006F4FE8" w:rsidRPr="001021D1" w:rsidRDefault="006F4FE8" w:rsidP="004B2579">
      <w:pPr>
        <w:pStyle w:val="SingleTxtG"/>
      </w:pPr>
      <w:r w:rsidRPr="001021D1">
        <w:t>285.</w:t>
      </w:r>
      <w:r w:rsidRPr="001021D1">
        <w:tab/>
        <w:t>RS</w:t>
      </w:r>
      <w:r w:rsidR="00A84868">
        <w:t xml:space="preserve"> </w:t>
      </w:r>
      <w:r w:rsidRPr="001021D1">
        <w:t>continues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implement</w:t>
      </w:r>
      <w:r w:rsidR="00A84868">
        <w:t xml:space="preserve"> </w:t>
      </w:r>
      <w:r w:rsidRPr="001021D1">
        <w:t>approved</w:t>
      </w:r>
      <w:r w:rsidR="00A84868">
        <w:t xml:space="preserve"> </w:t>
      </w:r>
      <w:r w:rsidRPr="001021D1">
        <w:t>subprojects</w:t>
      </w:r>
      <w:r w:rsidR="00A84868">
        <w:t xml:space="preserve"> </w:t>
      </w:r>
      <w:r w:rsidRPr="001021D1">
        <w:t>within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Regional</w:t>
      </w:r>
      <w:r w:rsidR="00A84868">
        <w:t xml:space="preserve"> </w:t>
      </w:r>
      <w:r w:rsidRPr="001021D1">
        <w:t>Housing</w:t>
      </w:r>
      <w:r w:rsidR="00A84868">
        <w:t xml:space="preserve"> </w:t>
      </w:r>
      <w:r w:rsidRPr="001021D1">
        <w:t>Program</w:t>
      </w:r>
      <w:r w:rsidR="00A84868">
        <w:t xml:space="preserve"> </w:t>
      </w:r>
      <w:r w:rsidRPr="001021D1">
        <w:t>(RHP),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provides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up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7,550</w:t>
      </w:r>
      <w:r w:rsidR="00A84868">
        <w:t xml:space="preserve"> </w:t>
      </w:r>
      <w:r w:rsidRPr="001021D1">
        <w:t>housing</w:t>
      </w:r>
      <w:r w:rsidR="00A84868">
        <w:t xml:space="preserve"> </w:t>
      </w:r>
      <w:r w:rsidRPr="001021D1">
        <w:t>solutions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refugees.</w:t>
      </w:r>
      <w:r w:rsidR="00A84868">
        <w:t xml:space="preserve"> </w:t>
      </w:r>
      <w:r w:rsidRPr="001021D1">
        <w:t>So</w:t>
      </w:r>
      <w:r w:rsidR="00A84868">
        <w:t xml:space="preserve"> </w:t>
      </w:r>
      <w:r w:rsidRPr="001021D1">
        <w:t>far,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total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6,231</w:t>
      </w:r>
      <w:r w:rsidR="00A84868">
        <w:t xml:space="preserve"> </w:t>
      </w:r>
      <w:r w:rsidRPr="001021D1">
        <w:t>housing</w:t>
      </w:r>
      <w:r w:rsidR="00A84868">
        <w:t xml:space="preserve"> </w:t>
      </w:r>
      <w:r w:rsidRPr="001021D1">
        <w:t>solutions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delivered</w:t>
      </w:r>
      <w:r w:rsidR="00A84868">
        <w:t xml:space="preserve"> </w:t>
      </w:r>
      <w:r w:rsidRPr="001021D1">
        <w:t>within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RHP.</w:t>
      </w:r>
    </w:p>
    <w:p w14:paraId="23596B65" w14:textId="77777777" w:rsidR="00CB330A" w:rsidRDefault="006F4FE8" w:rsidP="004B2579">
      <w:pPr>
        <w:pStyle w:val="SingleTxtG"/>
      </w:pPr>
      <w:r w:rsidRPr="001021D1">
        <w:t>286.</w:t>
      </w:r>
      <w:r w:rsidRPr="001021D1">
        <w:tab/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period</w:t>
      </w:r>
      <w:r w:rsidR="00A84868">
        <w:t xml:space="preserve"> </w:t>
      </w:r>
      <w:r w:rsidRPr="001021D1">
        <w:t>2017</w:t>
      </w:r>
      <w:r w:rsidR="009E2DB7">
        <w:t>–</w:t>
      </w:r>
      <w:r w:rsidRPr="001021D1">
        <w:t>2020,</w:t>
      </w:r>
      <w:r w:rsidR="00A84868">
        <w:t xml:space="preserve"> </w:t>
      </w:r>
      <w:r w:rsidRPr="001021D1">
        <w:t>more</w:t>
      </w:r>
      <w:r w:rsidR="00A84868">
        <w:t xml:space="preserve"> </w:t>
      </w:r>
      <w:r w:rsidRPr="001021D1">
        <w:t>than</w:t>
      </w:r>
      <w:r w:rsidR="00A84868">
        <w:t xml:space="preserve"> </w:t>
      </w:r>
      <w:r w:rsidRPr="001021D1">
        <w:t>two</w:t>
      </w:r>
      <w:r w:rsidR="00A84868">
        <w:t xml:space="preserve"> </w:t>
      </w:r>
      <w:r w:rsidRPr="001021D1">
        <w:t>billion</w:t>
      </w:r>
      <w:r w:rsidR="00A84868">
        <w:t xml:space="preserve"> </w:t>
      </w:r>
      <w:r w:rsidRPr="001021D1">
        <w:t>dinars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allocated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budget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providing</w:t>
      </w:r>
      <w:r w:rsidR="00A84868">
        <w:t xml:space="preserve"> </w:t>
      </w:r>
      <w:r w:rsidRPr="001021D1">
        <w:t>permanent</w:t>
      </w:r>
      <w:r w:rsidR="00A84868">
        <w:t xml:space="preserve"> </w:t>
      </w:r>
      <w:r w:rsidRPr="001021D1">
        <w:t>housing</w:t>
      </w:r>
      <w:r w:rsidR="00A84868">
        <w:t xml:space="preserve"> </w:t>
      </w:r>
      <w:r w:rsidRPr="001021D1">
        <w:t>solutions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economic</w:t>
      </w:r>
      <w:r w:rsidR="00A84868">
        <w:t xml:space="preserve"> </w:t>
      </w:r>
      <w:r w:rsidRPr="001021D1">
        <w:t>empowerment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IDPs.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way,</w:t>
      </w:r>
      <w:r w:rsidR="00A84868">
        <w:t xml:space="preserve"> </w:t>
      </w:r>
      <w:r w:rsidRPr="001021D1">
        <w:t>2,397</w:t>
      </w:r>
      <w:r w:rsidR="00A84868">
        <w:t xml:space="preserve"> </w:t>
      </w:r>
      <w:r w:rsidRPr="001021D1">
        <w:t>families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supported,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follows:</w:t>
      </w:r>
      <w:r w:rsidR="00A84868">
        <w:t xml:space="preserve"> </w:t>
      </w:r>
      <w:r w:rsidRPr="001021D1">
        <w:t>1,025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allocating</w:t>
      </w:r>
      <w:r w:rsidR="00A84868">
        <w:t xml:space="preserve"> </w:t>
      </w:r>
      <w:r w:rsidRPr="001021D1">
        <w:t>construction</w:t>
      </w:r>
      <w:r w:rsidR="00A84868">
        <w:t xml:space="preserve"> </w:t>
      </w:r>
      <w:r w:rsidRPr="001021D1">
        <w:t>materials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completion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adaptation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houses,</w:t>
      </w:r>
      <w:r w:rsidR="00A84868">
        <w:t xml:space="preserve"> </w:t>
      </w:r>
      <w:r w:rsidRPr="001021D1">
        <w:t>547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enabling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purchase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house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garden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825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allocating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package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starting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expanding</w:t>
      </w:r>
      <w:r w:rsidR="00A84868">
        <w:t xml:space="preserve"> </w:t>
      </w:r>
      <w:r w:rsidRPr="001021D1">
        <w:t>income-generating</w:t>
      </w:r>
      <w:r w:rsidR="00A84868">
        <w:t xml:space="preserve"> </w:t>
      </w:r>
      <w:r w:rsidRPr="001021D1">
        <w:t>activities.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addition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funds</w:t>
      </w:r>
      <w:r w:rsidR="00A84868">
        <w:t xml:space="preserve"> </w:t>
      </w:r>
      <w:r w:rsidRPr="001021D1">
        <w:t>provided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budget,</w:t>
      </w:r>
      <w:r w:rsidR="00A84868">
        <w:t xml:space="preserve"> </w:t>
      </w:r>
      <w:r w:rsidRPr="001021D1">
        <w:t>projects</w:t>
      </w:r>
      <w:r w:rsidR="00A84868">
        <w:t xml:space="preserve"> </w:t>
      </w:r>
      <w:r w:rsidRPr="001021D1">
        <w:t>aimed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solving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housing</w:t>
      </w:r>
      <w:r w:rsidR="00A84868">
        <w:t xml:space="preserve"> </w:t>
      </w:r>
      <w:r w:rsidRPr="001021D1">
        <w:t>problems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IDPs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regularly</w:t>
      </w:r>
      <w:r w:rsidR="00A84868">
        <w:t xml:space="preserve"> </w:t>
      </w:r>
      <w:r w:rsidRPr="001021D1">
        <w:t>proposed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financing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development</w:t>
      </w:r>
      <w:r w:rsidR="00A84868">
        <w:t xml:space="preserve"> </w:t>
      </w:r>
      <w:r w:rsidRPr="001021D1">
        <w:t>aid.</w:t>
      </w:r>
      <w:r w:rsidR="00A84868">
        <w:t xml:space="preserve"> </w:t>
      </w:r>
      <w:r w:rsidRPr="001021D1">
        <w:t>Thus,</w:t>
      </w:r>
      <w:r w:rsidR="00A84868">
        <w:t xml:space="preserve"> </w:t>
      </w:r>
      <w:r w:rsidRPr="001021D1">
        <w:t>within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project</w:t>
      </w:r>
      <w:r w:rsidR="00A84868">
        <w:t xml:space="preserve"> </w:t>
      </w:r>
      <w:r w:rsidRPr="001021D1">
        <w:t>financed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EU</w:t>
      </w:r>
      <w:r w:rsidR="00A84868">
        <w:t xml:space="preserve"> </w:t>
      </w:r>
      <w:r w:rsidRPr="001021D1">
        <w:t>funds</w:t>
      </w:r>
      <w:r w:rsidR="00A84868">
        <w:t xml:space="preserve"> </w:t>
      </w:r>
      <w:r w:rsidRPr="001021D1">
        <w:t>(IPA),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additional</w:t>
      </w:r>
      <w:r w:rsidR="00A84868">
        <w:t xml:space="preserve"> </w:t>
      </w:r>
      <w:r w:rsidRPr="001021D1">
        <w:t>234</w:t>
      </w:r>
      <w:r w:rsidR="00A84868">
        <w:t xml:space="preserve"> </w:t>
      </w:r>
      <w:r w:rsidRPr="001021D1">
        <w:t>housing</w:t>
      </w:r>
      <w:r w:rsidR="00A84868">
        <w:t xml:space="preserve"> </w:t>
      </w:r>
      <w:r w:rsidRPr="001021D1">
        <w:t>solutions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IDPs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provided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168</w:t>
      </w:r>
      <w:r w:rsidR="00A84868">
        <w:t xml:space="preserve"> </w:t>
      </w:r>
      <w:r w:rsidRPr="001021D1">
        <w:t>families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economically</w:t>
      </w:r>
      <w:r w:rsidR="00A84868">
        <w:t xml:space="preserve"> </w:t>
      </w:r>
      <w:r w:rsidRPr="001021D1">
        <w:t>empowered.</w:t>
      </w:r>
    </w:p>
    <w:p w14:paraId="6378C8E7" w14:textId="199C7C4E" w:rsidR="006F4FE8" w:rsidRPr="001021D1" w:rsidRDefault="006F4FE8" w:rsidP="004B2579">
      <w:pPr>
        <w:pStyle w:val="SingleTxtG"/>
      </w:pPr>
      <w:r w:rsidRPr="001021D1">
        <w:t>287.</w:t>
      </w:r>
      <w:r w:rsidRPr="001021D1">
        <w:tab/>
        <w:t>Commissariat</w:t>
      </w:r>
      <w:r w:rsidR="00A84868">
        <w:t xml:space="preserve"> </w:t>
      </w:r>
      <w:r w:rsidRPr="001021D1">
        <w:t>continues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support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voluntary</w:t>
      </w:r>
      <w:r w:rsidR="00A84868">
        <w:t xml:space="preserve"> </w:t>
      </w:r>
      <w:r w:rsidRPr="001021D1">
        <w:t>return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refugees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countries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origin,</w:t>
      </w:r>
      <w:r w:rsidR="00A84868">
        <w:t xml:space="preserve"> </w:t>
      </w:r>
      <w:r w:rsidRPr="001021D1">
        <w:t>although</w:t>
      </w:r>
      <w:r w:rsidR="00A84868">
        <w:t xml:space="preserve"> </w:t>
      </w:r>
      <w:r w:rsidRPr="001021D1">
        <w:t>these</w:t>
      </w:r>
      <w:r w:rsidR="00A84868">
        <w:t xml:space="preserve"> </w:t>
      </w:r>
      <w:r w:rsidRPr="001021D1">
        <w:t>figures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modest,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provide</w:t>
      </w:r>
      <w:r w:rsidR="00A84868">
        <w:t xml:space="preserve"> </w:t>
      </w:r>
      <w:r w:rsidRPr="001021D1">
        <w:t>support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form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administrative</w:t>
      </w:r>
      <w:r w:rsidR="00A84868">
        <w:t xml:space="preserve"> </w:t>
      </w:r>
      <w:r w:rsidRPr="001021D1">
        <w:t>procedures,</w:t>
      </w:r>
      <w:r w:rsidR="00A84868">
        <w:t xml:space="preserve"> </w:t>
      </w:r>
      <w:r w:rsidRPr="001021D1">
        <w:t>transport,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reintegration.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annual</w:t>
      </w:r>
      <w:r w:rsidR="00A84868">
        <w:t xml:space="preserve"> </w:t>
      </w:r>
      <w:r w:rsidRPr="001021D1">
        <w:t>basis,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Commissariat</w:t>
      </w:r>
      <w:r w:rsidR="00A84868">
        <w:t xml:space="preserve"> </w:t>
      </w:r>
      <w:r w:rsidRPr="001021D1">
        <w:t>assists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return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about</w:t>
      </w:r>
      <w:r w:rsidR="00A84868">
        <w:t xml:space="preserve"> </w:t>
      </w:r>
      <w:r w:rsidRPr="001021D1">
        <w:t>12</w:t>
      </w:r>
      <w:r w:rsidR="00A84868">
        <w:t xml:space="preserve"> </w:t>
      </w:r>
      <w:r w:rsidRPr="001021D1">
        <w:t>families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Croatia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Bosnia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Hercegovina.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returnees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AP</w:t>
      </w:r>
      <w:r w:rsidR="00A84868">
        <w:t xml:space="preserve"> </w:t>
      </w:r>
      <w:r w:rsidRPr="001021D1">
        <w:t>Kosovo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Metohija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extremely</w:t>
      </w:r>
      <w:r w:rsidR="00A84868">
        <w:t xml:space="preserve"> </w:t>
      </w:r>
      <w:r w:rsidRPr="001021D1">
        <w:t>low</w:t>
      </w:r>
      <w:r w:rsidR="00A84868">
        <w:t xml:space="preserve"> </w:t>
      </w:r>
      <w:r w:rsidRPr="001021D1">
        <w:t>due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fact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institutions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not</w:t>
      </w:r>
      <w:r w:rsidR="00A84868">
        <w:t xml:space="preserve"> </w:t>
      </w:r>
      <w:r w:rsidRPr="001021D1">
        <w:t>yet</w:t>
      </w:r>
      <w:r w:rsidR="00A84868">
        <w:t xml:space="preserve"> </w:t>
      </w:r>
      <w:r w:rsidRPr="001021D1">
        <w:t>provided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sustainable</w:t>
      </w:r>
      <w:r w:rsidR="00A84868">
        <w:t xml:space="preserve"> </w:t>
      </w:r>
      <w:r w:rsidRPr="001021D1">
        <w:t>return,</w:t>
      </w:r>
      <w:r w:rsidR="00A84868">
        <w:t xml:space="preserve"> </w:t>
      </w:r>
      <w:r w:rsidRPr="001021D1">
        <w:t>protection,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restitution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rights.</w:t>
      </w:r>
    </w:p>
    <w:p w14:paraId="2BC027DA" w14:textId="6EEF0A28" w:rsidR="006F4FE8" w:rsidRPr="001021D1" w:rsidRDefault="006F4FE8" w:rsidP="004B2579">
      <w:pPr>
        <w:pStyle w:val="SingleTxtG"/>
      </w:pPr>
      <w:r w:rsidRPr="001021D1">
        <w:t>288.</w:t>
      </w:r>
      <w:r w:rsidRPr="001021D1">
        <w:tab/>
        <w:t>Commissariat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Refugees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Migration,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cooperation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UNHCR,</w:t>
      </w:r>
      <w:r w:rsidR="00A84868">
        <w:t xml:space="preserve"> </w:t>
      </w:r>
      <w:r w:rsidRPr="001021D1">
        <w:t>regularly</w:t>
      </w:r>
      <w:r w:rsidR="00A84868">
        <w:t xml:space="preserve"> </w:t>
      </w:r>
      <w:r w:rsidRPr="001021D1">
        <w:t>monitors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situation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needs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IDPs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Serbia.</w:t>
      </w:r>
      <w:r w:rsidR="00A84868">
        <w:t xml:space="preserve"> </w:t>
      </w:r>
      <w:r w:rsidRPr="001021D1">
        <w:t>According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latest</w:t>
      </w:r>
      <w:r w:rsidR="00A84868">
        <w:t xml:space="preserve"> </w:t>
      </w:r>
      <w:r w:rsidRPr="001021D1">
        <w:t>data,</w:t>
      </w:r>
      <w:r w:rsidR="00A84868">
        <w:t xml:space="preserve"> </w:t>
      </w:r>
      <w:r w:rsidRPr="001021D1">
        <w:t>there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currently</w:t>
      </w:r>
      <w:r w:rsidR="00A84868">
        <w:t xml:space="preserve"> </w:t>
      </w:r>
      <w:r w:rsidRPr="001021D1">
        <w:t>15,875</w:t>
      </w:r>
      <w:r w:rsidR="00A84868">
        <w:t xml:space="preserve"> </w:t>
      </w:r>
      <w:r w:rsidRPr="001021D1">
        <w:t>internally</w:t>
      </w:r>
      <w:r w:rsidR="00A84868">
        <w:t xml:space="preserve"> </w:t>
      </w:r>
      <w:r w:rsidRPr="001021D1">
        <w:t>displaced</w:t>
      </w:r>
      <w:r w:rsidR="00A84868">
        <w:t xml:space="preserve"> </w:t>
      </w:r>
      <w:r w:rsidRPr="001021D1">
        <w:t>households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need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Serbia</w:t>
      </w:r>
      <w:r w:rsidR="00A84868">
        <w:t xml:space="preserve"> </w:t>
      </w:r>
      <w:r w:rsidRPr="001021D1">
        <w:t>(households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do</w:t>
      </w:r>
      <w:r w:rsidR="00A84868">
        <w:t xml:space="preserve"> </w:t>
      </w:r>
      <w:r w:rsidRPr="001021D1">
        <w:t>not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housing</w:t>
      </w:r>
      <w:r w:rsidR="00A84868">
        <w:t xml:space="preserve"> </w:t>
      </w:r>
      <w:r w:rsidRPr="001021D1">
        <w:t>issue</w:t>
      </w:r>
      <w:r w:rsidR="00A84868">
        <w:t xml:space="preserve"> </w:t>
      </w:r>
      <w:r w:rsidRPr="001021D1">
        <w:t>resolved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not</w:t>
      </w:r>
      <w:r w:rsidR="00A84868">
        <w:t xml:space="preserve"> </w:t>
      </w:r>
      <w:r w:rsidRPr="001021D1">
        <w:t>able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resolve</w:t>
      </w:r>
      <w:r w:rsidR="00A84868">
        <w:t xml:space="preserve"> </w:t>
      </w:r>
      <w:r w:rsidRPr="001021D1">
        <w:t>it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own).</w:t>
      </w:r>
    </w:p>
    <w:p w14:paraId="05C5992F" w14:textId="4B5E6EDB" w:rsidR="006F4FE8" w:rsidRPr="003F5ACD" w:rsidRDefault="006F4FE8" w:rsidP="009B1A00">
      <w:pPr>
        <w:pStyle w:val="H23G"/>
      </w:pPr>
      <w:r w:rsidRPr="001021D1">
        <w:tab/>
      </w:r>
      <w:r w:rsidRPr="001021D1">
        <w:tab/>
      </w:r>
      <w:r w:rsidRPr="003F5ACD">
        <w:t>LGBTI</w:t>
      </w:r>
      <w:r w:rsidR="00A84868">
        <w:t xml:space="preserve"> </w:t>
      </w:r>
      <w:r w:rsidRPr="003F5ACD">
        <w:t>persons</w:t>
      </w:r>
    </w:p>
    <w:p w14:paraId="08926264" w14:textId="67B1E3DE" w:rsidR="006F4FE8" w:rsidRPr="001021D1" w:rsidRDefault="006F4FE8" w:rsidP="004B2579">
      <w:pPr>
        <w:pStyle w:val="SingleTxtG"/>
      </w:pPr>
      <w:r w:rsidRPr="001021D1">
        <w:t>289.</w:t>
      </w:r>
      <w:r w:rsidRPr="001021D1">
        <w:tab/>
        <w:t>In</w:t>
      </w:r>
      <w:r w:rsidR="00A84868">
        <w:t xml:space="preserve"> </w:t>
      </w:r>
      <w:r w:rsidRPr="001021D1">
        <w:t>February</w:t>
      </w:r>
      <w:r w:rsidR="00A84868">
        <w:t xml:space="preserve"> </w:t>
      </w:r>
      <w:r w:rsidRPr="001021D1">
        <w:t>2021,</w:t>
      </w:r>
      <w:r w:rsidR="00A84868">
        <w:t xml:space="preserve"> </w:t>
      </w:r>
      <w:r w:rsidRPr="001021D1">
        <w:t>Ministry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Social</w:t>
      </w:r>
      <w:r w:rsidR="00A84868">
        <w:t xml:space="preserve"> </w:t>
      </w:r>
      <w:r w:rsidRPr="001021D1">
        <w:t>Dialogue</w:t>
      </w:r>
      <w:r w:rsidR="00A84868">
        <w:t xml:space="preserve"> </w:t>
      </w:r>
      <w:r w:rsidRPr="001021D1">
        <w:t>initiated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process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drafting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same-sex</w:t>
      </w:r>
      <w:r w:rsidR="00A84868">
        <w:t xml:space="preserve"> </w:t>
      </w:r>
      <w:r w:rsidRPr="001021D1">
        <w:t>unions.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April</w:t>
      </w:r>
      <w:r w:rsidR="00A84868">
        <w:t xml:space="preserve"> </w:t>
      </w:r>
      <w:r w:rsidRPr="001021D1">
        <w:t>2021,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working</w:t>
      </w:r>
      <w:r w:rsidR="00A84868">
        <w:t xml:space="preserve"> </w:t>
      </w:r>
      <w:r w:rsidRPr="001021D1">
        <w:t>group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drafting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consisting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representatives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executive,</w:t>
      </w:r>
      <w:r w:rsidR="00A84868">
        <w:t xml:space="preserve"> </w:t>
      </w:r>
      <w:r w:rsidRPr="001021D1">
        <w:t>legislative,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judicial</w:t>
      </w:r>
      <w:r w:rsidR="00A84868">
        <w:t xml:space="preserve"> </w:t>
      </w:r>
      <w:r w:rsidRPr="001021D1">
        <w:t>authorities,</w:t>
      </w:r>
      <w:r w:rsidR="00A84868">
        <w:t xml:space="preserve"> </w:t>
      </w:r>
      <w:r w:rsidRPr="001021D1">
        <w:t>independent</w:t>
      </w:r>
      <w:r w:rsidR="00A84868">
        <w:t xml:space="preserve"> </w:t>
      </w:r>
      <w:r w:rsidRPr="001021D1">
        <w:t>state</w:t>
      </w:r>
      <w:r w:rsidR="00A84868">
        <w:t xml:space="preserve"> </w:t>
      </w:r>
      <w:r w:rsidRPr="001021D1">
        <w:t>bodies,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civil</w:t>
      </w:r>
      <w:r w:rsidR="00A84868">
        <w:t xml:space="preserve"> </w:t>
      </w:r>
      <w:r w:rsidRPr="001021D1">
        <w:t>society</w:t>
      </w:r>
      <w:r w:rsidR="00A84868">
        <w:t xml:space="preserve"> </w:t>
      </w:r>
      <w:r w:rsidRPr="001021D1">
        <w:t>organizations</w:t>
      </w:r>
      <w:r w:rsidR="00A84868">
        <w:t xml:space="preserve"> </w:t>
      </w:r>
      <w:r w:rsidRPr="001021D1">
        <w:t>drafted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Same-Sex</w:t>
      </w:r>
      <w:r w:rsidR="00A84868">
        <w:t xml:space="preserve"> </w:t>
      </w:r>
      <w:r w:rsidRPr="001021D1">
        <w:t>Communities,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submitted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Government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consideration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adoption.</w:t>
      </w:r>
    </w:p>
    <w:p w14:paraId="72D54049" w14:textId="097AE693" w:rsidR="006F4FE8" w:rsidRPr="001021D1" w:rsidRDefault="006F4FE8" w:rsidP="004B2579">
      <w:pPr>
        <w:pStyle w:val="SingleTxtG"/>
      </w:pPr>
      <w:r w:rsidRPr="001021D1">
        <w:t>290.</w:t>
      </w:r>
      <w:r w:rsidRPr="001021D1">
        <w:tab/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field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protection</w:t>
      </w:r>
      <w:r w:rsidR="00A84868">
        <w:t xml:space="preserve"> </w:t>
      </w:r>
      <w:r w:rsidRPr="001021D1">
        <w:t>against</w:t>
      </w:r>
      <w:r w:rsidR="00A84868">
        <w:t xml:space="preserve"> </w:t>
      </w:r>
      <w:r w:rsidRPr="001021D1">
        <w:t>discrimination,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Amendments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Prohibition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Discrimination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Gender</w:t>
      </w:r>
      <w:r w:rsidR="00A84868">
        <w:t xml:space="preserve"> </w:t>
      </w:r>
      <w:r w:rsidRPr="001021D1">
        <w:t>Equality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adopted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2021,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affects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improvement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position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LGBTI</w:t>
      </w:r>
      <w:r w:rsidR="00A84868">
        <w:t xml:space="preserve"> </w:t>
      </w:r>
      <w:r w:rsidRPr="001021D1">
        <w:t>people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improving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framework,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Amendments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Registration</w:t>
      </w:r>
      <w:r w:rsidR="00A84868">
        <w:t xml:space="preserve"> </w:t>
      </w:r>
      <w:r w:rsidRPr="001021D1">
        <w:t>Books,</w:t>
      </w:r>
      <w:r w:rsidRPr="00154A22">
        <w:rPr>
          <w:rStyle w:val="FootnoteReference"/>
        </w:rPr>
        <w:footnoteReference w:id="238"/>
      </w:r>
      <w:r w:rsidR="00A84868">
        <w:t xml:space="preserve"> </w:t>
      </w:r>
      <w:r w:rsidRPr="001021D1">
        <w:t>whose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began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January</w:t>
      </w:r>
      <w:r w:rsidR="00A84868">
        <w:t xml:space="preserve"> </w:t>
      </w:r>
      <w:r w:rsidRPr="001021D1">
        <w:t>1,</w:t>
      </w:r>
      <w:r w:rsidR="00A84868">
        <w:t xml:space="preserve"> </w:t>
      </w:r>
      <w:r w:rsidRPr="001021D1">
        <w:t>2019,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enables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registration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data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gender</w:t>
      </w:r>
      <w:r w:rsidR="00A84868">
        <w:t xml:space="preserve"> </w:t>
      </w:r>
      <w:r w:rsidRPr="001021D1">
        <w:t>reassignment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birth</w:t>
      </w:r>
      <w:r w:rsidR="00A84868">
        <w:t xml:space="preserve"> </w:t>
      </w:r>
      <w:r w:rsidRPr="001021D1">
        <w:t>register,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accordance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Rulebook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manner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issuing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form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certificate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competent</w:t>
      </w:r>
      <w:r w:rsidR="00A84868">
        <w:t xml:space="preserve"> </w:t>
      </w:r>
      <w:r w:rsidRPr="001021D1">
        <w:t>health</w:t>
      </w:r>
      <w:r w:rsidR="00A84868">
        <w:t xml:space="preserve"> </w:t>
      </w:r>
      <w:r w:rsidRPr="001021D1">
        <w:t>institution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gender</w:t>
      </w:r>
      <w:r w:rsidR="00A84868">
        <w:t xml:space="preserve"> </w:t>
      </w:r>
      <w:r w:rsidRPr="001021D1">
        <w:t>reassignment,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prerequisite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exercising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large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rights.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restricts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lastRenderedPageBreak/>
        <w:t>circle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who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inspect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registry</w:t>
      </w:r>
      <w:r w:rsidR="00A84868">
        <w:t xml:space="preserve"> </w:t>
      </w:r>
      <w:r w:rsidRPr="001021D1">
        <w:t>books,</w:t>
      </w:r>
      <w:r w:rsidR="00A84868">
        <w:t xml:space="preserve"> </w:t>
      </w:r>
      <w:r w:rsidRPr="001021D1">
        <w:t>files,</w:t>
      </w:r>
      <w:r w:rsidR="00A84868">
        <w:t xml:space="preserve"> </w:t>
      </w:r>
      <w:r w:rsidRPr="001021D1">
        <w:t>documents</w:t>
      </w:r>
      <w:r w:rsidR="00A84868">
        <w:t xml:space="preserve"> </w:t>
      </w:r>
      <w:r w:rsidRPr="001021D1">
        <w:t>issued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registry</w:t>
      </w:r>
      <w:r w:rsidR="00A84868">
        <w:t xml:space="preserve"> </w:t>
      </w:r>
      <w:r w:rsidRPr="001021D1">
        <w:t>books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person</w:t>
      </w:r>
      <w:r w:rsidR="00A84868">
        <w:t xml:space="preserve"> </w:t>
      </w:r>
      <w:r w:rsidRPr="001021D1">
        <w:t>who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changed</w:t>
      </w:r>
      <w:r w:rsidR="00A84868">
        <w:t xml:space="preserve"> </w:t>
      </w:r>
      <w:r w:rsidRPr="001021D1">
        <w:t>gender.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change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gender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procedure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covered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Republic</w:t>
      </w:r>
      <w:r w:rsidR="00A84868">
        <w:t xml:space="preserve"> </w:t>
      </w:r>
      <w:r w:rsidRPr="001021D1">
        <w:t>Health</w:t>
      </w:r>
      <w:r w:rsidR="00A84868">
        <w:t xml:space="preserve"> </w:t>
      </w:r>
      <w:r w:rsidRPr="001021D1">
        <w:t>Insurance</w:t>
      </w:r>
      <w:r w:rsidR="00A84868">
        <w:t xml:space="preserve"> </w:t>
      </w:r>
      <w:r w:rsidRPr="001021D1">
        <w:t>Fund</w:t>
      </w:r>
      <w:r w:rsidR="00A84868">
        <w:t xml:space="preserve"> </w:t>
      </w:r>
      <w:r w:rsidRPr="001021D1">
        <w:t>since</w:t>
      </w:r>
      <w:r w:rsidR="00A84868">
        <w:t xml:space="preserve"> </w:t>
      </w:r>
      <w:r w:rsidRPr="001021D1">
        <w:t>2013,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2020,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total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60</w:t>
      </w:r>
      <w:r w:rsidR="00A84868">
        <w:t xml:space="preserve"> </w:t>
      </w:r>
      <w:r w:rsidRPr="001021D1">
        <w:t>people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changed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gender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way.</w:t>
      </w:r>
    </w:p>
    <w:p w14:paraId="7A1025EE" w14:textId="2B92DC16" w:rsidR="006F4FE8" w:rsidRPr="001021D1" w:rsidRDefault="006F4FE8" w:rsidP="004B2579">
      <w:pPr>
        <w:pStyle w:val="SingleTxtG"/>
      </w:pPr>
      <w:r w:rsidRPr="001021D1">
        <w:t>291.</w:t>
      </w:r>
      <w:r w:rsidRPr="001021D1">
        <w:tab/>
        <w:t>Amendments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Criminal</w:t>
      </w:r>
      <w:r w:rsidR="00A84868">
        <w:t xml:space="preserve"> </w:t>
      </w:r>
      <w:r w:rsidRPr="001021D1">
        <w:t>Code</w:t>
      </w:r>
      <w:r w:rsidR="00A84868">
        <w:t xml:space="preserve"> </w:t>
      </w:r>
      <w:r w:rsidRPr="00154A22">
        <w:rPr>
          <w:rStyle w:val="FootnoteReference"/>
        </w:rPr>
        <w:footnoteReference w:id="239"/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2016</w:t>
      </w:r>
      <w:r w:rsidR="00A84868">
        <w:t xml:space="preserve"> </w:t>
      </w:r>
      <w:r w:rsidRPr="001021D1">
        <w:t>amended</w:t>
      </w:r>
      <w:r w:rsidR="00A84868">
        <w:t xml:space="preserve"> </w:t>
      </w:r>
      <w:r w:rsidRPr="001021D1">
        <w:t>so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criminal</w:t>
      </w:r>
      <w:r w:rsidR="00A84868">
        <w:t xml:space="preserve"> </w:t>
      </w:r>
      <w:r w:rsidRPr="001021D1">
        <w:t>offense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violation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equality</w:t>
      </w:r>
      <w:r w:rsidR="00A84868">
        <w:t xml:space="preserve"> </w:t>
      </w:r>
      <w:r w:rsidRPr="001021D1">
        <w:t>now</w:t>
      </w:r>
      <w:r w:rsidR="00A84868">
        <w:t xml:space="preserve"> </w:t>
      </w:r>
      <w:r w:rsidRPr="001021D1">
        <w:t>includes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its</w:t>
      </w:r>
      <w:r w:rsidR="00A84868">
        <w:t xml:space="preserve"> </w:t>
      </w:r>
      <w:r w:rsidRPr="001021D1">
        <w:t>definition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if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person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restricted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denied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man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citizen</w:t>
      </w:r>
      <w:r w:rsidR="00A84868">
        <w:t xml:space="preserve"> </w:t>
      </w:r>
      <w:r w:rsidRPr="001021D1">
        <w:t>due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sexual</w:t>
      </w:r>
      <w:r w:rsidR="00A84868">
        <w:t xml:space="preserve"> </w:t>
      </w:r>
      <w:r w:rsidRPr="001021D1">
        <w:t>orientation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gender</w:t>
      </w:r>
      <w:r w:rsidR="00A84868">
        <w:t xml:space="preserve"> </w:t>
      </w:r>
      <w:r w:rsidRPr="001021D1">
        <w:t>identity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also</w:t>
      </w:r>
      <w:r w:rsidR="00A84868">
        <w:t xml:space="preserve"> </w:t>
      </w:r>
      <w:r w:rsidRPr="001021D1">
        <w:t>represents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commission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criminal</w:t>
      </w:r>
      <w:r w:rsidR="00A84868">
        <w:t xml:space="preserve"> </w:t>
      </w:r>
      <w:r w:rsidRPr="001021D1">
        <w:t>offense</w:t>
      </w:r>
      <w:r w:rsidR="00A84868">
        <w:t xml:space="preserve"> </w:t>
      </w:r>
      <w:r w:rsidRPr="001021D1">
        <w:t>(Article</w:t>
      </w:r>
      <w:r w:rsidR="00A84868">
        <w:t xml:space="preserve"> </w:t>
      </w:r>
      <w:r w:rsidRPr="001021D1">
        <w:t>128).</w:t>
      </w:r>
    </w:p>
    <w:p w14:paraId="588C0D93" w14:textId="77A5374D" w:rsidR="006F4FE8" w:rsidRPr="001021D1" w:rsidRDefault="006F4FE8" w:rsidP="004B2579">
      <w:pPr>
        <w:pStyle w:val="SingleTxtG"/>
      </w:pPr>
      <w:r w:rsidRPr="001021D1">
        <w:t>292.</w:t>
      </w:r>
      <w:r w:rsidRPr="001021D1">
        <w:tab/>
        <w:t>Regarding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prosecution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hate</w:t>
      </w:r>
      <w:r w:rsidR="00A84868">
        <w:t xml:space="preserve"> </w:t>
      </w:r>
      <w:r w:rsidRPr="001021D1">
        <w:t>crimes,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first</w:t>
      </w:r>
      <w:r w:rsidR="00A84868">
        <w:t xml:space="preserve"> </w:t>
      </w:r>
      <w:r w:rsidRPr="001021D1">
        <w:t>verdict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Article</w:t>
      </w:r>
      <w:r w:rsidR="00A84868">
        <w:t xml:space="preserve"> </w:t>
      </w:r>
      <w:r w:rsidRPr="001021D1">
        <w:t>54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Criminal</w:t>
      </w:r>
      <w:r w:rsidR="00A84868">
        <w:t xml:space="preserve"> </w:t>
      </w:r>
      <w:r w:rsidRPr="001021D1">
        <w:t>Code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applied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passed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October</w:t>
      </w:r>
      <w:r w:rsidR="00A84868">
        <w:t xml:space="preserve"> </w:t>
      </w:r>
      <w:r w:rsidRPr="001021D1">
        <w:t>2018,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case</w:t>
      </w:r>
      <w:r w:rsidR="00A84868">
        <w:t xml:space="preserve"> </w:t>
      </w:r>
      <w:r w:rsidRPr="001021D1">
        <w:t>where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motive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hatred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part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offender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due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sexual</w:t>
      </w:r>
      <w:r w:rsidR="00A84868">
        <w:t xml:space="preserve"> </w:t>
      </w:r>
      <w:r w:rsidRPr="001021D1">
        <w:t>orientation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injured</w:t>
      </w:r>
      <w:r w:rsidR="00A84868">
        <w:t xml:space="preserve"> </w:t>
      </w:r>
      <w:r w:rsidRPr="001021D1">
        <w:t>party.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perpetrator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given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suspended</w:t>
      </w:r>
      <w:r w:rsidR="00A84868">
        <w:t xml:space="preserve"> </w:t>
      </w:r>
      <w:r w:rsidRPr="001021D1">
        <w:t>sentence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form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being</w:t>
      </w:r>
      <w:r w:rsidR="00A84868">
        <w:t xml:space="preserve"> </w:t>
      </w:r>
      <w:r w:rsidRPr="001021D1">
        <w:t>sentenced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one</w:t>
      </w:r>
      <w:r w:rsidR="00A84868">
        <w:t xml:space="preserve"> </w:t>
      </w:r>
      <w:r w:rsidRPr="001021D1">
        <w:t>year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prison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probation</w:t>
      </w:r>
      <w:r w:rsidR="00A84868">
        <w:t xml:space="preserve"> </w:t>
      </w:r>
      <w:r w:rsidRPr="001021D1">
        <w:t>period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three</w:t>
      </w:r>
      <w:r w:rsidR="00A84868">
        <w:t xml:space="preserve"> </w:t>
      </w:r>
      <w:r w:rsidRPr="001021D1">
        <w:t>years,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well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security</w:t>
      </w:r>
      <w:r w:rsidR="00A84868">
        <w:t xml:space="preserve"> </w:t>
      </w:r>
      <w:r w:rsidRPr="001021D1">
        <w:t>measure</w:t>
      </w:r>
      <w:r w:rsidR="00A84868">
        <w:t xml:space="preserve"> </w:t>
      </w:r>
      <w:r w:rsidRPr="001021D1">
        <w:t>prohibiting</w:t>
      </w:r>
      <w:r w:rsidR="00A84868">
        <w:t xml:space="preserve"> </w:t>
      </w:r>
      <w:r w:rsidRPr="001021D1">
        <w:t>him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approaching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communicating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injured</w:t>
      </w:r>
      <w:r w:rsidR="00A84868">
        <w:t xml:space="preserve"> </w:t>
      </w:r>
      <w:r w:rsidRPr="001021D1">
        <w:t>party.</w:t>
      </w:r>
    </w:p>
    <w:p w14:paraId="0FF1B2D2" w14:textId="08090AC4" w:rsidR="006F4FE8" w:rsidRPr="001021D1" w:rsidRDefault="006F4FE8" w:rsidP="004B2579">
      <w:pPr>
        <w:pStyle w:val="SingleTxtG"/>
      </w:pPr>
      <w:r w:rsidRPr="001021D1">
        <w:t>293.</w:t>
      </w:r>
      <w:r w:rsidRPr="001021D1">
        <w:tab/>
        <w:t>Institute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Advancement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Education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Upbringing,</w:t>
      </w:r>
      <w:r w:rsidR="00A84868">
        <w:t xml:space="preserve"> </w:t>
      </w:r>
      <w:r w:rsidRPr="001021D1">
        <w:t>upon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request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organization,</w:t>
      </w:r>
      <w:r w:rsidR="00A84868">
        <w:t xml:space="preserve"> </w:t>
      </w:r>
      <w:r w:rsidRPr="001021D1">
        <w:t>Labris,</w:t>
      </w:r>
      <w:r w:rsidR="00A84868">
        <w:t xml:space="preserve"> </w:t>
      </w:r>
      <w:r w:rsidRPr="001021D1">
        <w:t>initiated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review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content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approved</w:t>
      </w:r>
      <w:r w:rsidR="00A84868">
        <w:t xml:space="preserve"> </w:t>
      </w:r>
      <w:r w:rsidRPr="001021D1">
        <w:t>textbooks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high</w:t>
      </w:r>
      <w:r w:rsidR="00A84868">
        <w:t xml:space="preserve"> </w:t>
      </w:r>
      <w:r w:rsidRPr="001021D1">
        <w:t>school,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aim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determining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existence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discriminatory</w:t>
      </w:r>
      <w:r w:rsidR="00A84868">
        <w:t xml:space="preserve"> </w:t>
      </w:r>
      <w:r w:rsidRPr="001021D1">
        <w:t>content</w:t>
      </w:r>
      <w:r w:rsidR="00A84868">
        <w:t xml:space="preserve"> </w:t>
      </w:r>
      <w:r w:rsidRPr="001021D1">
        <w:t>related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sexual</w:t>
      </w:r>
      <w:r w:rsidR="00A84868">
        <w:t xml:space="preserve"> </w:t>
      </w:r>
      <w:r w:rsidRPr="001021D1">
        <w:t>orientation.</w:t>
      </w:r>
      <w:r w:rsidR="00A84868">
        <w:t xml:space="preserve"> </w:t>
      </w:r>
      <w:r w:rsidRPr="001021D1">
        <w:t>Seven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eight</w:t>
      </w:r>
      <w:r w:rsidR="00A84868">
        <w:t xml:space="preserve"> </w:t>
      </w:r>
      <w:r w:rsidRPr="001021D1">
        <w:t>textbooks</w:t>
      </w:r>
      <w:r w:rsidR="00A84868">
        <w:t xml:space="preserve"> </w:t>
      </w:r>
      <w:r w:rsidRPr="001021D1">
        <w:t>reviewed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found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contain</w:t>
      </w:r>
      <w:r w:rsidR="00A84868">
        <w:t xml:space="preserve"> </w:t>
      </w:r>
      <w:r w:rsidRPr="001021D1">
        <w:t>deficiencies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led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withdrawal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Official</w:t>
      </w:r>
      <w:r w:rsidR="00A84868">
        <w:t xml:space="preserve"> </w:t>
      </w:r>
      <w:r w:rsidRPr="001021D1">
        <w:t>Catalog.</w:t>
      </w:r>
    </w:p>
    <w:p w14:paraId="4665E3C7" w14:textId="4C154533" w:rsidR="006F4FE8" w:rsidRPr="001021D1" w:rsidRDefault="006F4FE8" w:rsidP="004B2579">
      <w:pPr>
        <w:pStyle w:val="SingleTxtG"/>
      </w:pPr>
      <w:r w:rsidRPr="001021D1">
        <w:t>294.</w:t>
      </w:r>
      <w:r w:rsidRPr="001021D1">
        <w:tab/>
        <w:t>Specially</w:t>
      </w:r>
      <w:r w:rsidR="00A84868">
        <w:t xml:space="preserve"> </w:t>
      </w:r>
      <w:r w:rsidRPr="001021D1">
        <w:t>trained</w:t>
      </w:r>
      <w:r w:rsidR="00A84868">
        <w:t xml:space="preserve"> </w:t>
      </w:r>
      <w:r w:rsidRPr="001021D1">
        <w:t>liaison</w:t>
      </w:r>
      <w:r w:rsidR="00A84868">
        <w:t xml:space="preserve"> </w:t>
      </w:r>
      <w:r w:rsidRPr="001021D1">
        <w:t>officers</w:t>
      </w:r>
      <w:r w:rsidR="00A84868">
        <w:t xml:space="preserve"> </w:t>
      </w:r>
      <w:r w:rsidRPr="001021D1">
        <w:t>operate</w:t>
      </w:r>
      <w:r w:rsidR="00A84868">
        <w:t xml:space="preserve"> </w:t>
      </w:r>
      <w:r w:rsidRPr="001021D1">
        <w:t>within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Ministry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Interior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issues</w:t>
      </w:r>
      <w:r w:rsidR="00A84868">
        <w:t xml:space="preserve"> </w:t>
      </w:r>
      <w:r w:rsidRPr="001021D1">
        <w:t>involving</w:t>
      </w:r>
      <w:r w:rsidR="00A84868">
        <w:t xml:space="preserve"> </w:t>
      </w:r>
      <w:r w:rsidRPr="001021D1">
        <w:t>LGBTI</w:t>
      </w:r>
      <w:r w:rsidR="00A84868">
        <w:t xml:space="preserve"> </w:t>
      </w:r>
      <w:r w:rsidRPr="001021D1">
        <w:t>persons.</w:t>
      </w:r>
    </w:p>
    <w:p w14:paraId="4DE019B1" w14:textId="3FBC36CF" w:rsidR="006F4FE8" w:rsidRPr="001021D1" w:rsidRDefault="006F4FE8" w:rsidP="004B2579">
      <w:pPr>
        <w:pStyle w:val="SingleTxtG"/>
      </w:pPr>
      <w:r w:rsidRPr="001021D1">
        <w:t>295.</w:t>
      </w:r>
      <w:r w:rsidRPr="001021D1">
        <w:tab/>
        <w:t>Ministry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Culture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Information</w:t>
      </w:r>
      <w:r w:rsidR="00A84868">
        <w:t xml:space="preserve"> </w:t>
      </w:r>
      <w:r w:rsidRPr="001021D1">
        <w:t>allocates</w:t>
      </w:r>
      <w:r w:rsidR="00A84868">
        <w:t xml:space="preserve"> </w:t>
      </w:r>
      <w:r w:rsidRPr="001021D1">
        <w:t>significant</w:t>
      </w:r>
      <w:r w:rsidR="00A84868">
        <w:t xml:space="preserve"> </w:t>
      </w:r>
      <w:r w:rsidRPr="001021D1">
        <w:t>funds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co-financing</w:t>
      </w:r>
      <w:r w:rsidR="00A84868">
        <w:t xml:space="preserve"> </w:t>
      </w:r>
      <w:r w:rsidRPr="001021D1">
        <w:t>projects</w:t>
      </w:r>
      <w:r w:rsidR="00A84868">
        <w:t xml:space="preserve"> </w:t>
      </w:r>
      <w:r w:rsidRPr="001021D1">
        <w:t>through</w:t>
      </w:r>
      <w:r w:rsidR="00A84868">
        <w:t xml:space="preserve"> </w:t>
      </w:r>
      <w:r w:rsidRPr="001021D1">
        <w:t>competitions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individual</w:t>
      </w:r>
      <w:r w:rsidR="00A84868">
        <w:t xml:space="preserve"> </w:t>
      </w:r>
      <w:r w:rsidRPr="001021D1">
        <w:t>grants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field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information,</w:t>
      </w:r>
      <w:r w:rsidR="00A84868">
        <w:t xml:space="preserve"> </w:t>
      </w:r>
      <w:r w:rsidRPr="001021D1">
        <w:t>providing</w:t>
      </w:r>
      <w:r w:rsidR="00A84868">
        <w:t xml:space="preserve"> </w:t>
      </w:r>
      <w:r w:rsidRPr="001021D1">
        <w:t>support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projects</w:t>
      </w:r>
      <w:r w:rsidR="00A84868">
        <w:t xml:space="preserve"> </w:t>
      </w:r>
      <w:r w:rsidRPr="001021D1">
        <w:t>aimed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television,</w:t>
      </w:r>
      <w:r w:rsidR="00A84868">
        <w:t xml:space="preserve"> </w:t>
      </w:r>
      <w:r w:rsidRPr="001021D1">
        <w:t>radio,</w:t>
      </w:r>
      <w:r w:rsidR="00A84868">
        <w:t xml:space="preserve"> </w:t>
      </w:r>
      <w:r w:rsidRPr="001021D1">
        <w:t>internet</w:t>
      </w:r>
      <w:r w:rsidR="00A84868">
        <w:t xml:space="preserve"> </w:t>
      </w:r>
      <w:r w:rsidRPr="001021D1">
        <w:t>media,</w:t>
      </w:r>
      <w:r w:rsidR="00A84868">
        <w:t xml:space="preserve"> </w:t>
      </w:r>
      <w:r w:rsidRPr="001021D1">
        <w:t>print</w:t>
      </w:r>
      <w:r w:rsidR="00A84868">
        <w:t xml:space="preserve"> </w:t>
      </w:r>
      <w:r w:rsidRPr="001021D1">
        <w:t>media,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news</w:t>
      </w:r>
      <w:r w:rsidR="00A84868">
        <w:t xml:space="preserve"> </w:t>
      </w:r>
      <w:r w:rsidRPr="001021D1">
        <w:t>agency</w:t>
      </w:r>
      <w:r w:rsidR="00A84868">
        <w:t xml:space="preserve"> </w:t>
      </w:r>
      <w:r w:rsidRPr="001021D1">
        <w:t>services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contribute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raising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awareness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rights,</w:t>
      </w:r>
      <w:r w:rsidR="00A84868">
        <w:t xml:space="preserve"> </w:t>
      </w:r>
      <w:r w:rsidRPr="001021D1">
        <w:t>including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LGBTI</w:t>
      </w:r>
      <w:r w:rsidR="00A84868">
        <w:t xml:space="preserve"> </w:t>
      </w:r>
      <w:r w:rsidRPr="001021D1">
        <w:t>community,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respect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diversity,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well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development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dialogue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creation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greater</w:t>
      </w:r>
      <w:r w:rsidR="00A84868">
        <w:t xml:space="preserve"> </w:t>
      </w:r>
      <w:r w:rsidRPr="001021D1">
        <w:t>familiarity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understanding</w:t>
      </w:r>
      <w:r w:rsidR="00A84868">
        <w:t xml:space="preserve"> </w:t>
      </w:r>
      <w:r w:rsidRPr="001021D1">
        <w:t>between</w:t>
      </w:r>
      <w:r w:rsidR="00A84868">
        <w:t xml:space="preserve"> </w:t>
      </w:r>
      <w:r w:rsidRPr="001021D1">
        <w:t>members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majority</w:t>
      </w:r>
      <w:r w:rsidR="00A84868">
        <w:t xml:space="preserve"> </w:t>
      </w:r>
      <w:r w:rsidRPr="001021D1">
        <w:t>population.</w:t>
      </w:r>
      <w:r w:rsidR="00A84868">
        <w:t xml:space="preserve"> </w:t>
      </w:r>
      <w:r w:rsidRPr="001021D1">
        <w:t>One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priority</w:t>
      </w:r>
      <w:r w:rsidR="00A84868">
        <w:t xml:space="preserve"> </w:t>
      </w:r>
      <w:r w:rsidRPr="001021D1">
        <w:t>topics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co-financing</w:t>
      </w:r>
      <w:r w:rsidR="00A84868">
        <w:t xml:space="preserve"> </w:t>
      </w:r>
      <w:r w:rsidRPr="001021D1">
        <w:t>projects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prevention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discrimination</w:t>
      </w:r>
      <w:r w:rsidR="00A84868">
        <w:t xml:space="preserve"> </w:t>
      </w:r>
      <w:r w:rsidRPr="001021D1">
        <w:t>through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media.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realization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festival</w:t>
      </w:r>
      <w:r w:rsidR="00A84868">
        <w:t xml:space="preserve"> </w:t>
      </w:r>
      <w:r w:rsidRPr="001021D1">
        <w:t>Merlinka,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trying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expand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viewing</w:t>
      </w:r>
      <w:r w:rsidR="00A84868">
        <w:t xml:space="preserve"> </w:t>
      </w:r>
      <w:r w:rsidRPr="001021D1">
        <w:t>experience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films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LGBTI</w:t>
      </w:r>
      <w:r w:rsidR="00A84868">
        <w:t xml:space="preserve"> </w:t>
      </w:r>
      <w:r w:rsidRPr="001021D1">
        <w:t>themes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12</w:t>
      </w:r>
      <w:r w:rsidR="00A84868">
        <w:t xml:space="preserve"> </w:t>
      </w:r>
      <w:r w:rsidRPr="001021D1">
        <w:t>years,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also</w:t>
      </w:r>
      <w:r w:rsidR="00A84868">
        <w:t xml:space="preserve"> </w:t>
      </w:r>
      <w:r w:rsidRPr="001021D1">
        <w:t>continuously</w:t>
      </w:r>
      <w:r w:rsidR="00A84868">
        <w:t xml:space="preserve"> </w:t>
      </w:r>
      <w:r w:rsidRPr="001021D1">
        <w:t>supported.</w:t>
      </w:r>
    </w:p>
    <w:p w14:paraId="29467152" w14:textId="49CB4DD7" w:rsidR="006F4FE8" w:rsidRPr="001021D1" w:rsidRDefault="006F4FE8" w:rsidP="004B2579">
      <w:pPr>
        <w:pStyle w:val="SingleTxtG"/>
      </w:pPr>
      <w:r w:rsidRPr="001021D1">
        <w:t>296.</w:t>
      </w:r>
      <w:r w:rsidRPr="001021D1">
        <w:tab/>
        <w:t>Pride</w:t>
      </w:r>
      <w:r w:rsidR="00A84868">
        <w:t xml:space="preserve"> </w:t>
      </w:r>
      <w:r w:rsidRPr="001021D1">
        <w:t>parades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accompanying</w:t>
      </w:r>
      <w:r w:rsidR="00A84868">
        <w:t xml:space="preserve"> </w:t>
      </w:r>
      <w:r w:rsidRPr="001021D1">
        <w:t>manifestations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held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most</w:t>
      </w:r>
      <w:r w:rsidR="00A84868">
        <w:t xml:space="preserve"> </w:t>
      </w:r>
      <w:r w:rsidRPr="001021D1">
        <w:t>recent</w:t>
      </w:r>
      <w:r w:rsidR="00A84868">
        <w:t xml:space="preserve"> </w:t>
      </w:r>
      <w:r w:rsidRPr="001021D1">
        <w:t>reporting</w:t>
      </w:r>
      <w:r w:rsidR="00A84868">
        <w:t xml:space="preserve"> </w:t>
      </w:r>
      <w:r w:rsidRPr="001021D1">
        <w:t>period</w:t>
      </w:r>
      <w:r w:rsidR="00A84868">
        <w:t xml:space="preserve"> </w:t>
      </w:r>
      <w:r w:rsidRPr="001021D1">
        <w:t>without</w:t>
      </w:r>
      <w:r w:rsidR="00A84868">
        <w:t xml:space="preserve"> </w:t>
      </w:r>
      <w:r w:rsidRPr="001021D1">
        <w:t>any</w:t>
      </w:r>
      <w:r w:rsidR="00A84868">
        <w:t xml:space="preserve"> </w:t>
      </w:r>
      <w:r w:rsidRPr="001021D1">
        <w:t>incidents.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accompanying</w:t>
      </w:r>
      <w:r w:rsidR="00A84868">
        <w:t xml:space="preserve"> </w:t>
      </w:r>
      <w:r w:rsidRPr="001021D1">
        <w:t>events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Day</w:t>
      </w:r>
      <w:r w:rsidR="00A84868">
        <w:t xml:space="preserve"> </w:t>
      </w:r>
      <w:r w:rsidRPr="001021D1">
        <w:t>against</w:t>
      </w:r>
      <w:r w:rsidR="00A84868">
        <w:t xml:space="preserve"> </w:t>
      </w:r>
      <w:r w:rsidRPr="001021D1">
        <w:t>Homophobia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successfully</w:t>
      </w:r>
      <w:r w:rsidR="00A84868">
        <w:t xml:space="preserve"> </w:t>
      </w:r>
      <w:r w:rsidRPr="001021D1">
        <w:t>celebrated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year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year</w:t>
      </w:r>
      <w:r w:rsidR="00A84868">
        <w:t xml:space="preserve"> </w:t>
      </w:r>
      <w:r w:rsidRPr="001021D1">
        <w:t>not</w:t>
      </w:r>
      <w:r w:rsidR="00A84868">
        <w:t xml:space="preserve"> </w:t>
      </w:r>
      <w:r w:rsidRPr="001021D1">
        <w:t>only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Belgrade,</w:t>
      </w:r>
      <w:r w:rsidR="00A84868">
        <w:t xml:space="preserve"> </w:t>
      </w:r>
      <w:r w:rsidRPr="001021D1">
        <w:t>but</w:t>
      </w:r>
      <w:r w:rsidR="00A84868">
        <w:t xml:space="preserve"> </w:t>
      </w:r>
      <w:r w:rsidRPr="001021D1">
        <w:t>also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Niš,</w:t>
      </w:r>
      <w:r w:rsidR="00A84868">
        <w:t xml:space="preserve"> </w:t>
      </w:r>
      <w:r w:rsidRPr="001021D1">
        <w:t>Novi</w:t>
      </w:r>
      <w:r w:rsidR="00A84868">
        <w:t xml:space="preserve"> </w:t>
      </w:r>
      <w:r w:rsidRPr="001021D1">
        <w:t>Sad,</w:t>
      </w:r>
      <w:r w:rsidR="00A84868">
        <w:t xml:space="preserve"> </w:t>
      </w:r>
      <w:r w:rsidRPr="001021D1">
        <w:t>Novi</w:t>
      </w:r>
      <w:r w:rsidR="00A84868">
        <w:t xml:space="preserve"> </w:t>
      </w:r>
      <w:r w:rsidRPr="001021D1">
        <w:t>Pazar,</w:t>
      </w:r>
      <w:r w:rsidR="00A84868">
        <w:t xml:space="preserve"> </w:t>
      </w:r>
      <w:r w:rsidRPr="001021D1">
        <w:t>Subotica,</w:t>
      </w:r>
      <w:r w:rsidR="00A84868">
        <w:t xml:space="preserve"> </w:t>
      </w:r>
      <w:r w:rsidRPr="001021D1">
        <w:t>Pančevo,</w:t>
      </w:r>
      <w:r w:rsidR="00A84868">
        <w:t xml:space="preserve"> </w:t>
      </w:r>
      <w:r w:rsidRPr="001021D1">
        <w:t>Kragujevac,</w:t>
      </w:r>
      <w:r w:rsidR="00A84868">
        <w:t xml:space="preserve"> </w:t>
      </w:r>
      <w:r w:rsidRPr="001021D1">
        <w:t>Kraljevo,</w:t>
      </w:r>
      <w:r w:rsidR="00A84868">
        <w:t xml:space="preserve"> </w:t>
      </w:r>
      <w:r w:rsidRPr="001021D1">
        <w:t>Zrenjanin,</w:t>
      </w:r>
      <w:r w:rsidR="00A84868">
        <w:t xml:space="preserve"> </w:t>
      </w:r>
      <w:r w:rsidRPr="001021D1">
        <w:t>Subotica,</w:t>
      </w:r>
      <w:r w:rsidR="00A84868">
        <w:t xml:space="preserve"> </w:t>
      </w:r>
      <w:r w:rsidRPr="001021D1">
        <w:t>Šabac,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Vranje.</w:t>
      </w:r>
      <w:r w:rsidR="00A84868">
        <w:t xml:space="preserve"> </w:t>
      </w:r>
      <w:r w:rsidRPr="001021D1">
        <w:t>Due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corona</w:t>
      </w:r>
      <w:r w:rsidR="00A84868">
        <w:t xml:space="preserve"> </w:t>
      </w:r>
      <w:r w:rsidRPr="001021D1">
        <w:t>virus</w:t>
      </w:r>
      <w:r w:rsidR="00A84868">
        <w:t xml:space="preserve"> </w:t>
      </w:r>
      <w:r w:rsidRPr="001021D1">
        <w:t>pandemic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2020,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holding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these</w:t>
      </w:r>
      <w:r w:rsidR="00A84868">
        <w:t xml:space="preserve"> </w:t>
      </w:r>
      <w:r w:rsidRPr="001021D1">
        <w:t>events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adjusted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conditions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they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organized</w:t>
      </w:r>
      <w:r w:rsidR="00A84868">
        <w:t xml:space="preserve"> </w:t>
      </w:r>
      <w:r w:rsidRPr="001021D1">
        <w:t>online.</w:t>
      </w:r>
    </w:p>
    <w:p w14:paraId="0E761E59" w14:textId="130C8406" w:rsidR="006F4FE8" w:rsidRPr="001021D1" w:rsidRDefault="006F4FE8" w:rsidP="009B1A00">
      <w:pPr>
        <w:pStyle w:val="H23G"/>
      </w:pPr>
      <w:r w:rsidRPr="001021D1">
        <w:tab/>
      </w:r>
      <w:r w:rsidRPr="001021D1">
        <w:tab/>
        <w:t>National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(including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position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Roma)</w:t>
      </w:r>
    </w:p>
    <w:p w14:paraId="647701B7" w14:textId="0F5067F3" w:rsidR="006F4FE8" w:rsidRPr="001021D1" w:rsidRDefault="006F4FE8" w:rsidP="004B2579">
      <w:pPr>
        <w:pStyle w:val="SingleTxtG"/>
      </w:pPr>
      <w:r w:rsidRPr="001021D1">
        <w:t>297.</w:t>
      </w:r>
      <w:r w:rsidRPr="001021D1">
        <w:tab/>
        <w:t>RS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multinational,</w:t>
      </w:r>
      <w:r w:rsidR="00A84868">
        <w:t xml:space="preserve"> </w:t>
      </w:r>
      <w:r w:rsidRPr="001021D1">
        <w:t>multicultural</w:t>
      </w:r>
      <w:r w:rsidR="00A84868">
        <w:t xml:space="preserve"> </w:t>
      </w:r>
      <w:r w:rsidRPr="001021D1">
        <w:t>state,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which,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addition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majority</w:t>
      </w:r>
      <w:r w:rsidR="00A84868">
        <w:t xml:space="preserve"> </w:t>
      </w:r>
      <w:r w:rsidRPr="001021D1">
        <w:t>Serbian</w:t>
      </w:r>
      <w:r w:rsidR="00A84868">
        <w:t xml:space="preserve"> </w:t>
      </w:r>
      <w:r w:rsidRPr="001021D1">
        <w:t>people,</w:t>
      </w:r>
      <w:r w:rsidR="00A84868">
        <w:t xml:space="preserve"> </w:t>
      </w:r>
      <w:r w:rsidRPr="001021D1">
        <w:t>members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large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also</w:t>
      </w:r>
      <w:r w:rsidR="00A84868">
        <w:t xml:space="preserve"> </w:t>
      </w:r>
      <w:r w:rsidRPr="001021D1">
        <w:t>live.</w:t>
      </w:r>
      <w:r w:rsidR="00A84868">
        <w:t xml:space="preserve"> </w:t>
      </w:r>
      <w:r w:rsidRPr="001021D1">
        <w:t>One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country</w:t>
      </w:r>
      <w:r w:rsidR="00CF659D">
        <w:t>’</w:t>
      </w:r>
      <w:r w:rsidRPr="001021D1">
        <w:t>s</w:t>
      </w:r>
      <w:r w:rsidR="00A84868">
        <w:t xml:space="preserve"> </w:t>
      </w:r>
      <w:r w:rsidRPr="001021D1">
        <w:t>key</w:t>
      </w:r>
      <w:r w:rsidR="00A84868">
        <w:t xml:space="preserve"> </w:t>
      </w:r>
      <w:r w:rsidRPr="001021D1">
        <w:t>focuses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encourage</w:t>
      </w:r>
      <w:r w:rsidR="00A84868">
        <w:t xml:space="preserve"> </w:t>
      </w:r>
      <w:r w:rsidRPr="001021D1">
        <w:t>tolerance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intercultural</w:t>
      </w:r>
      <w:r w:rsidR="00A84868">
        <w:t xml:space="preserve"> </w:t>
      </w:r>
      <w:r w:rsidRPr="001021D1">
        <w:t>dialogue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take</w:t>
      </w:r>
      <w:r w:rsidR="00A84868">
        <w:t xml:space="preserve"> </w:t>
      </w:r>
      <w:r w:rsidRPr="001021D1">
        <w:t>measures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promote</w:t>
      </w:r>
      <w:r w:rsidR="00A84868">
        <w:t xml:space="preserve"> </w:t>
      </w:r>
      <w:r w:rsidRPr="001021D1">
        <w:t>mutual</w:t>
      </w:r>
      <w:r w:rsidR="00A84868">
        <w:t xml:space="preserve"> </w:t>
      </w:r>
      <w:r w:rsidRPr="001021D1">
        <w:t>respect,</w:t>
      </w:r>
      <w:r w:rsidR="00A84868">
        <w:t xml:space="preserve"> </w:t>
      </w:r>
      <w:r w:rsidRPr="001021D1">
        <w:t>understanding,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cooperation</w:t>
      </w:r>
      <w:r w:rsidR="00A84868">
        <w:t xml:space="preserve"> </w:t>
      </w:r>
      <w:r w:rsidRPr="001021D1">
        <w:t>among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people</w:t>
      </w:r>
      <w:r w:rsidR="00A84868">
        <w:t xml:space="preserve"> </w:t>
      </w:r>
      <w:r w:rsidRPr="001021D1">
        <w:t>living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RS,</w:t>
      </w:r>
      <w:r w:rsidR="00A84868">
        <w:t xml:space="preserve"> </w:t>
      </w:r>
      <w:r w:rsidRPr="001021D1">
        <w:t>regardless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national,</w:t>
      </w:r>
      <w:r w:rsidR="00A84868">
        <w:t xml:space="preserve"> </w:t>
      </w:r>
      <w:r w:rsidRPr="001021D1">
        <w:t>cultural,</w:t>
      </w:r>
      <w:r w:rsidR="00A84868">
        <w:t xml:space="preserve"> </w:t>
      </w:r>
      <w:r w:rsidRPr="001021D1">
        <w:t>linguistic,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religious</w:t>
      </w:r>
      <w:r w:rsidR="00A84868">
        <w:t xml:space="preserve"> </w:t>
      </w:r>
      <w:r w:rsidRPr="001021D1">
        <w:t>identity.</w:t>
      </w:r>
    </w:p>
    <w:p w14:paraId="308F7FA3" w14:textId="77777777" w:rsidR="00CB330A" w:rsidRDefault="006F4FE8" w:rsidP="004B2579">
      <w:pPr>
        <w:pStyle w:val="SingleTxtG"/>
      </w:pPr>
      <w:r w:rsidRPr="001021D1">
        <w:t>298.</w:t>
      </w:r>
      <w:r w:rsidRPr="001021D1">
        <w:tab/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adoption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Action</w:t>
      </w:r>
      <w:r w:rsidR="00A84868">
        <w:t xml:space="preserve"> </w:t>
      </w:r>
      <w:r w:rsidRPr="001021D1">
        <w:t>Plan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Exercising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2016,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mechanism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established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full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legislative</w:t>
      </w:r>
      <w:r w:rsidR="00A84868">
        <w:t xml:space="preserve"> </w:t>
      </w:r>
      <w:r w:rsidRPr="001021D1">
        <w:t>framework,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well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measuring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activities</w:t>
      </w:r>
      <w:r w:rsidR="00A84868">
        <w:t xml:space="preserve"> </w:t>
      </w:r>
      <w:r w:rsidRPr="001021D1">
        <w:t>envisaged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document.</w:t>
      </w:r>
      <w:r w:rsidR="00A84868">
        <w:t xml:space="preserve"> </w:t>
      </w:r>
      <w:r w:rsidRPr="001021D1">
        <w:t>Through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inclusive</w:t>
      </w:r>
      <w:r w:rsidR="00A84868">
        <w:t xml:space="preserve"> </w:t>
      </w:r>
      <w:r w:rsidRPr="001021D1">
        <w:t>process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drafting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document,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engaged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given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opportunity,</w:t>
      </w:r>
      <w:r w:rsidR="00A84868">
        <w:t xml:space="preserve"> </w:t>
      </w:r>
      <w:r w:rsidRPr="001021D1">
        <w:t>through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representatives,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involved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Sabic</w:t>
      </w:r>
      <w:r w:rsidR="00A84868">
        <w:t xml:space="preserve"> </w:t>
      </w:r>
      <w:r w:rsidRPr="001021D1">
        <w:t>highest</w:t>
      </w:r>
      <w:r w:rsidR="00A84868">
        <w:t xml:space="preserve"> </w:t>
      </w:r>
      <w:r w:rsidRPr="001021D1">
        <w:t>level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participation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its</w:t>
      </w:r>
      <w:r w:rsidR="00A84868">
        <w:t xml:space="preserve"> </w:t>
      </w:r>
      <w:r w:rsidRPr="001021D1">
        <w:t>drafting.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most</w:t>
      </w:r>
      <w:r w:rsidR="00A84868">
        <w:t xml:space="preserve"> </w:t>
      </w:r>
      <w:r w:rsidRPr="001021D1">
        <w:t>important</w:t>
      </w:r>
      <w:r w:rsidR="00A84868">
        <w:t xml:space="preserve"> </w:t>
      </w:r>
      <w:r w:rsidRPr="001021D1">
        <w:t>step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field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regulation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adoption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Protection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Freedoms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regulates,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one</w:t>
      </w:r>
      <w:r w:rsidR="00A84868">
        <w:t xml:space="preserve"> </w:t>
      </w:r>
      <w:r w:rsidRPr="001021D1">
        <w:t>place,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most</w:t>
      </w:r>
      <w:r w:rsidR="00A84868">
        <w:t xml:space="preserve"> </w:t>
      </w:r>
      <w:r w:rsidRPr="001021D1">
        <w:t>important</w:t>
      </w:r>
      <w:r w:rsidR="00A84868">
        <w:t xml:space="preserve"> </w:t>
      </w:r>
      <w:r w:rsidRPr="001021D1">
        <w:t>issues</w:t>
      </w:r>
      <w:r w:rsidR="00A84868">
        <w:t xml:space="preserve"> </w:t>
      </w:r>
      <w:r w:rsidRPr="001021D1">
        <w:t>relevant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preservation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development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identity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envisages</w:t>
      </w:r>
      <w:r w:rsidR="00A84868">
        <w:t xml:space="preserve"> </w:t>
      </w:r>
      <w:r w:rsidRPr="001021D1">
        <w:lastRenderedPageBreak/>
        <w:t>solutions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regulate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manner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exercising</w:t>
      </w:r>
      <w:r w:rsidR="00A84868">
        <w:t xml:space="preserve"> </w:t>
      </w:r>
      <w:r w:rsidRPr="001021D1">
        <w:t>individual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collective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2018,</w:t>
      </w:r>
      <w:r w:rsidR="00A84868">
        <w:t xml:space="preserve"> </w:t>
      </w:r>
      <w:r w:rsidRPr="001021D1">
        <w:t>amendments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relevant</w:t>
      </w:r>
      <w:r w:rsidR="00A84868">
        <w:t xml:space="preserve"> </w:t>
      </w:r>
      <w:r w:rsidRPr="001021D1">
        <w:t>regulations</w:t>
      </w:r>
      <w:r w:rsidR="00A84868">
        <w:t xml:space="preserve"> </w:t>
      </w:r>
      <w:r w:rsidRPr="001021D1">
        <w:t>contributed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improvement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rights,</w:t>
      </w:r>
      <w:r w:rsidR="00A84868">
        <w:t xml:space="preserve"> </w:t>
      </w:r>
      <w:r w:rsidRPr="001021D1">
        <w:t>primarily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Protection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Freedoms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Minorities,</w:t>
      </w:r>
      <w:r w:rsidRPr="00154A22">
        <w:rPr>
          <w:rStyle w:val="FootnoteReference"/>
        </w:rPr>
        <w:footnoteReference w:id="240"/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Councils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Minorities,</w:t>
      </w:r>
      <w:r w:rsidRPr="00154A22">
        <w:rPr>
          <w:rStyle w:val="FootnoteReference"/>
        </w:rPr>
        <w:footnoteReference w:id="241"/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more</w:t>
      </w:r>
      <w:r w:rsidR="00A84868">
        <w:t xml:space="preserve"> </w:t>
      </w:r>
      <w:r w:rsidRPr="001021D1">
        <w:t>clearly</w:t>
      </w:r>
      <w:r w:rsidR="00A84868">
        <w:t xml:space="preserve"> </w:t>
      </w:r>
      <w:r w:rsidRPr="001021D1">
        <w:t>defines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powers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councils,</w:t>
      </w:r>
      <w:r w:rsidR="00A84868">
        <w:t xml:space="preserve"> </w:t>
      </w:r>
      <w:r w:rsidRPr="001021D1">
        <w:t>reduces</w:t>
      </w:r>
      <w:r w:rsidR="00A84868">
        <w:t xml:space="preserve"> </w:t>
      </w:r>
      <w:r w:rsidRPr="001021D1">
        <w:t>excessive</w:t>
      </w:r>
      <w:r w:rsidR="00A84868">
        <w:t xml:space="preserve"> </w:t>
      </w:r>
      <w:r w:rsidRPr="001021D1">
        <w:t>politicization,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provides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more</w:t>
      </w:r>
      <w:r w:rsidR="00A84868">
        <w:t xml:space="preserve"> </w:t>
      </w:r>
      <w:r w:rsidRPr="001021D1">
        <w:t>transparent</w:t>
      </w:r>
      <w:r w:rsidR="00A84868">
        <w:t xml:space="preserve"> </w:t>
      </w:r>
      <w:r w:rsidRPr="001021D1">
        <w:t>work,</w:t>
      </w:r>
      <w:r w:rsidR="00A84868">
        <w:t xml:space="preserve"> </w:t>
      </w:r>
      <w:r w:rsidRPr="001021D1">
        <w:t>alongside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Official</w:t>
      </w:r>
      <w:r w:rsidR="00A84868">
        <w:t xml:space="preserve"> </w:t>
      </w:r>
      <w:r w:rsidRPr="001021D1">
        <w:t>Use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Languages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Scripts,</w:t>
      </w:r>
      <w:r w:rsidRPr="00154A22">
        <w:rPr>
          <w:rStyle w:val="FootnoteReference"/>
        </w:rPr>
        <w:footnoteReference w:id="242"/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Registration</w:t>
      </w:r>
      <w:r w:rsidR="00A84868">
        <w:t xml:space="preserve"> </w:t>
      </w:r>
      <w:r w:rsidRPr="001021D1">
        <w:t>Books,</w:t>
      </w:r>
      <w:r w:rsidRPr="00154A22">
        <w:rPr>
          <w:rStyle w:val="FootnoteReference"/>
        </w:rPr>
        <w:footnoteReference w:id="243"/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Self-government</w:t>
      </w:r>
      <w:r w:rsidRPr="00C817F4">
        <w:rPr>
          <w:lang w:val="sr-Cyrl-RS"/>
        </w:rPr>
        <w:t>.</w:t>
      </w:r>
      <w:r w:rsidRPr="00154A22">
        <w:rPr>
          <w:rStyle w:val="FootnoteReference"/>
        </w:rPr>
        <w:footnoteReference w:id="244"/>
      </w:r>
    </w:p>
    <w:p w14:paraId="70708544" w14:textId="3879B7DE" w:rsidR="006F4FE8" w:rsidRPr="001021D1" w:rsidRDefault="006F4FE8" w:rsidP="004B2579">
      <w:pPr>
        <w:pStyle w:val="SingleTxtG"/>
      </w:pPr>
      <w:r w:rsidRPr="001021D1">
        <w:t>299.</w:t>
      </w:r>
      <w:r w:rsidRPr="001021D1">
        <w:tab/>
        <w:t>Constitution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stipulates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members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may</w:t>
      </w:r>
      <w:r w:rsidR="00A84868">
        <w:t xml:space="preserve"> </w:t>
      </w:r>
      <w:r w:rsidRPr="001021D1">
        <w:t>elect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councils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order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exercise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self-government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field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education,</w:t>
      </w:r>
      <w:r w:rsidR="00A84868">
        <w:t xml:space="preserve"> </w:t>
      </w:r>
      <w:r w:rsidRPr="001021D1">
        <w:t>culture,</w:t>
      </w:r>
      <w:r w:rsidR="00A84868">
        <w:t xml:space="preserve"> </w:t>
      </w:r>
      <w:r w:rsidRPr="001021D1">
        <w:t>information,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official</w:t>
      </w:r>
      <w:r w:rsidR="00A84868">
        <w:t xml:space="preserve"> </w:t>
      </w:r>
      <w:r w:rsidRPr="001021D1">
        <w:t>use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languages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scripts.</w:t>
      </w:r>
    </w:p>
    <w:p w14:paraId="27B5831B" w14:textId="160440B1" w:rsidR="006F4FE8" w:rsidRPr="001021D1" w:rsidRDefault="006F4FE8" w:rsidP="004B2579">
      <w:pPr>
        <w:pStyle w:val="SingleTxtG"/>
      </w:pPr>
      <w:r w:rsidRPr="001021D1">
        <w:t>300.</w:t>
      </w:r>
      <w:r w:rsidRPr="001021D1">
        <w:tab/>
        <w:t>National</w:t>
      </w:r>
      <w:r w:rsidR="00A84868">
        <w:t xml:space="preserve"> </w:t>
      </w:r>
      <w:r w:rsidRPr="001021D1">
        <w:t>councils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form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non-territorial</w:t>
      </w:r>
      <w:r w:rsidR="00A84868">
        <w:t xml:space="preserve"> </w:t>
      </w:r>
      <w:r w:rsidRPr="001021D1">
        <w:t>self-government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elected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direct</w:t>
      </w:r>
      <w:r w:rsidR="00A84868">
        <w:t xml:space="preserve"> </w:t>
      </w:r>
      <w:r w:rsidRPr="001021D1">
        <w:t>elections,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provides</w:t>
      </w:r>
      <w:r w:rsidR="00A84868">
        <w:t xml:space="preserve"> </w:t>
      </w:r>
      <w:r w:rsidRPr="001021D1">
        <w:t>them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democratic</w:t>
      </w:r>
      <w:r w:rsidR="00A84868">
        <w:t xml:space="preserve"> </w:t>
      </w:r>
      <w:r w:rsidRPr="001021D1">
        <w:t>legitimacy.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position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powers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councils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regulated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Councils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Minorities.</w:t>
      </w:r>
      <w:r w:rsidR="00A84868">
        <w:t xml:space="preserve"> </w:t>
      </w:r>
      <w:r w:rsidRPr="001021D1">
        <w:t>23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registered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Register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Councils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Minorities.</w:t>
      </w:r>
      <w:r w:rsidR="00A84868">
        <w:t xml:space="preserve"> </w:t>
      </w:r>
      <w:r w:rsidRPr="001021D1">
        <w:t>Members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22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communities</w:t>
      </w:r>
      <w:r w:rsidR="00A84868">
        <w:t xml:space="preserve"> </w:t>
      </w:r>
      <w:r w:rsidRPr="001021D1">
        <w:t>constituted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councils:</w:t>
      </w:r>
      <w:r w:rsidR="00A84868">
        <w:t xml:space="preserve"> </w:t>
      </w:r>
      <w:r w:rsidRPr="001021D1">
        <w:t>Bunjevci,</w:t>
      </w:r>
      <w:r w:rsidR="00A84868">
        <w:t xml:space="preserve"> </w:t>
      </w:r>
      <w:r w:rsidRPr="001021D1">
        <w:t>Bulgarians,</w:t>
      </w:r>
      <w:r w:rsidR="00A84868">
        <w:t xml:space="preserve"> </w:t>
      </w:r>
      <w:r w:rsidRPr="001021D1">
        <w:t>Bosniaks,</w:t>
      </w:r>
      <w:r w:rsidR="00A84868">
        <w:t xml:space="preserve"> </w:t>
      </w:r>
      <w:r w:rsidRPr="001021D1">
        <w:t>Hungarians,</w:t>
      </w:r>
      <w:r w:rsidR="00A84868">
        <w:t xml:space="preserve"> </w:t>
      </w:r>
      <w:r w:rsidRPr="001021D1">
        <w:t>Roma,</w:t>
      </w:r>
      <w:r w:rsidR="00A84868">
        <w:t xml:space="preserve"> </w:t>
      </w:r>
      <w:r w:rsidRPr="001021D1">
        <w:t>Romanians,</w:t>
      </w:r>
      <w:r w:rsidR="00A84868">
        <w:t xml:space="preserve"> </w:t>
      </w:r>
      <w:r w:rsidRPr="001021D1">
        <w:t>Ruthenians,</w:t>
      </w:r>
      <w:r w:rsidR="00A84868">
        <w:t xml:space="preserve"> </w:t>
      </w:r>
      <w:r w:rsidRPr="001021D1">
        <w:t>Slovaks,</w:t>
      </w:r>
      <w:r w:rsidR="00A84868">
        <w:t xml:space="preserve"> </w:t>
      </w:r>
      <w:r w:rsidRPr="001021D1">
        <w:t>Ukrainians,</w:t>
      </w:r>
      <w:r w:rsidR="00A84868">
        <w:t xml:space="preserve"> </w:t>
      </w:r>
      <w:r w:rsidRPr="001021D1">
        <w:t>Croats,</w:t>
      </w:r>
      <w:r w:rsidR="00A84868">
        <w:t xml:space="preserve"> </w:t>
      </w:r>
      <w:r w:rsidRPr="001021D1">
        <w:t>Albanians,</w:t>
      </w:r>
      <w:r w:rsidR="00A84868">
        <w:t xml:space="preserve"> </w:t>
      </w:r>
      <w:r w:rsidRPr="001021D1">
        <w:t>Ashkali,</w:t>
      </w:r>
      <w:r w:rsidR="00A84868">
        <w:t xml:space="preserve"> </w:t>
      </w:r>
      <w:r w:rsidRPr="001021D1">
        <w:t>Vlachs,</w:t>
      </w:r>
      <w:r w:rsidR="00A84868">
        <w:t xml:space="preserve"> </w:t>
      </w:r>
      <w:r w:rsidRPr="001021D1">
        <w:t>Greeks,</w:t>
      </w:r>
      <w:r w:rsidR="00A84868">
        <w:t xml:space="preserve"> </w:t>
      </w:r>
      <w:r w:rsidRPr="001021D1">
        <w:t>Egyptians,</w:t>
      </w:r>
      <w:r w:rsidR="00A84868">
        <w:t xml:space="preserve"> </w:t>
      </w:r>
      <w:r w:rsidRPr="001021D1">
        <w:t>Germans,</w:t>
      </w:r>
      <w:r w:rsidR="00A84868">
        <w:t xml:space="preserve"> </w:t>
      </w:r>
      <w:r w:rsidRPr="001021D1">
        <w:t>Slovenes,</w:t>
      </w:r>
      <w:r w:rsidR="00A84868">
        <w:t xml:space="preserve"> </w:t>
      </w:r>
      <w:r w:rsidRPr="001021D1">
        <w:t>Czechs,</w:t>
      </w:r>
      <w:r w:rsidR="00A84868">
        <w:t xml:space="preserve"> </w:t>
      </w:r>
      <w:r w:rsidRPr="001021D1">
        <w:t>Macedonians,</w:t>
      </w:r>
      <w:r w:rsidR="00A84868">
        <w:t xml:space="preserve"> </w:t>
      </w:r>
      <w:r w:rsidRPr="001021D1">
        <w:t>Montenegrins,</w:t>
      </w:r>
      <w:r w:rsidR="00A84868">
        <w:t xml:space="preserve"> </w:t>
      </w:r>
      <w:r w:rsidRPr="001021D1">
        <w:t>Russians,</w:t>
      </w:r>
      <w:r w:rsidR="00A84868">
        <w:t xml:space="preserve"> </w:t>
      </w:r>
      <w:r w:rsidRPr="001021D1">
        <w:t>Poles.</w:t>
      </w:r>
      <w:r w:rsidR="00A84868">
        <w:t xml:space="preserve"> </w:t>
      </w:r>
      <w:r w:rsidRPr="001021D1">
        <w:t>According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Executive</w:t>
      </w:r>
      <w:r w:rsidR="00A84868">
        <w:t xml:space="preserve"> </w:t>
      </w:r>
      <w:r w:rsidRPr="001021D1">
        <w:t>Board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Association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Jewish</w:t>
      </w:r>
      <w:r w:rsidR="00A84868">
        <w:t xml:space="preserve"> </w:t>
      </w:r>
      <w:r w:rsidRPr="001021D1">
        <w:t>Municipalities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Serbia</w:t>
      </w:r>
      <w:r w:rsidR="00A84868">
        <w:t xml:space="preserve"> </w:t>
      </w:r>
      <w:r w:rsidRPr="001021D1">
        <w:t>performs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function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council.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work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councils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public.</w:t>
      </w:r>
      <w:r w:rsidR="00A84868">
        <w:t xml:space="preserve"> </w:t>
      </w:r>
      <w:r w:rsidRPr="001021D1">
        <w:t>Funds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financing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work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councils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provided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budget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budget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autonomous</w:t>
      </w:r>
      <w:r w:rsidR="00A84868">
        <w:t xml:space="preserve"> </w:t>
      </w:r>
      <w:r w:rsidRPr="001021D1">
        <w:t>provinces,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budget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self-government</w:t>
      </w:r>
      <w:r w:rsidR="00A84868">
        <w:t xml:space="preserve"> </w:t>
      </w:r>
      <w:r w:rsidRPr="001021D1">
        <w:t>units,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well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donations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sources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revenue.</w:t>
      </w:r>
      <w:r w:rsidR="00A84868">
        <w:t xml:space="preserve"> </w:t>
      </w:r>
      <w:r w:rsidRPr="001021D1">
        <w:t>Funds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allocated</w:t>
      </w:r>
      <w:r w:rsidR="00A84868">
        <w:t xml:space="preserve"> </w:t>
      </w:r>
      <w:r w:rsidRPr="001021D1">
        <w:t>according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following</w:t>
      </w:r>
      <w:r w:rsidR="00A84868">
        <w:t xml:space="preserve"> </w:t>
      </w:r>
      <w:r w:rsidRPr="001021D1">
        <w:t>system:</w:t>
      </w:r>
      <w:r w:rsidR="00A84868">
        <w:t xml:space="preserve"> </w:t>
      </w:r>
      <w:r w:rsidRPr="001021D1">
        <w:t>30%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funds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sourced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republic</w:t>
      </w:r>
      <w:r w:rsidR="00A84868">
        <w:t xml:space="preserve"> </w:t>
      </w:r>
      <w:r w:rsidRPr="001021D1">
        <w:t>budget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25%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provincial</w:t>
      </w:r>
      <w:r w:rsidR="00A84868">
        <w:t xml:space="preserve"> </w:t>
      </w:r>
      <w:r w:rsidRPr="001021D1">
        <w:t>budget,</w:t>
      </w:r>
      <w:r w:rsidR="00A84868">
        <w:t xml:space="preserve"> </w:t>
      </w:r>
      <w:r w:rsidRPr="001021D1">
        <w:t>distributed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equal</w:t>
      </w:r>
      <w:r w:rsidR="00A84868">
        <w:t xml:space="preserve"> </w:t>
      </w:r>
      <w:r w:rsidRPr="001021D1">
        <w:t>amounts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registered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councils,</w:t>
      </w:r>
      <w:r w:rsidR="00A84868">
        <w:t xml:space="preserve"> </w:t>
      </w:r>
      <w:r w:rsidRPr="001021D1">
        <w:t>while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rest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allocated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proportion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members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represented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council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state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province,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well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proportion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total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institutions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these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field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culture,</w:t>
      </w:r>
      <w:r w:rsidR="00A84868">
        <w:t xml:space="preserve"> </w:t>
      </w:r>
      <w:r w:rsidRPr="001021D1">
        <w:t>education,</w:t>
      </w:r>
      <w:r w:rsidR="00A84868">
        <w:t xml:space="preserve"> </w:t>
      </w:r>
      <w:r w:rsidRPr="001021D1">
        <w:t>information,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official</w:t>
      </w:r>
      <w:r w:rsidR="00A84868">
        <w:t xml:space="preserve"> </w:t>
      </w:r>
      <w:r w:rsidRPr="001021D1">
        <w:t>use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language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script,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well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accordance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relative</w:t>
      </w:r>
      <w:r w:rsidR="00A84868">
        <w:t xml:space="preserve"> </w:t>
      </w:r>
      <w:r w:rsidRPr="001021D1">
        <w:t>scope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activities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these</w:t>
      </w:r>
      <w:r w:rsidR="00A84868">
        <w:t xml:space="preserve"> </w:t>
      </w:r>
      <w:r w:rsidRPr="001021D1">
        <w:t>institutions.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work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councils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minorities,</w:t>
      </w:r>
      <w:r w:rsidR="00A84868">
        <w:t xml:space="preserve"> </w:t>
      </w:r>
      <w:r w:rsidRPr="001021D1">
        <w:t>247.9</w:t>
      </w:r>
      <w:r w:rsidR="00A84868">
        <w:t xml:space="preserve"> </w:t>
      </w:r>
      <w:r w:rsidRPr="001021D1">
        <w:t>million</w:t>
      </w:r>
      <w:r w:rsidR="00A84868">
        <w:t xml:space="preserve"> </w:t>
      </w:r>
      <w:r w:rsidRPr="001021D1">
        <w:t>dinars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allocated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budget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2018,</w:t>
      </w:r>
      <w:r w:rsidR="00A84868">
        <w:t xml:space="preserve"> </w:t>
      </w:r>
      <w:r w:rsidRPr="001021D1">
        <w:t>255</w:t>
      </w:r>
      <w:r w:rsidR="00A84868">
        <w:t xml:space="preserve"> </w:t>
      </w:r>
      <w:r w:rsidRPr="001021D1">
        <w:t>million</w:t>
      </w:r>
      <w:r w:rsidR="00A84868">
        <w:t xml:space="preserve"> </w:t>
      </w:r>
      <w:r w:rsidRPr="001021D1">
        <w:t>dinars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2019,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227.3</w:t>
      </w:r>
      <w:r w:rsidR="00A84868">
        <w:t xml:space="preserve"> </w:t>
      </w:r>
      <w:r w:rsidRPr="001021D1">
        <w:t>million</w:t>
      </w:r>
      <w:r w:rsidR="00A84868">
        <w:t xml:space="preserve"> </w:t>
      </w:r>
      <w:r w:rsidRPr="001021D1">
        <w:t>dinars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2020.</w:t>
      </w:r>
    </w:p>
    <w:p w14:paraId="797370F5" w14:textId="15F61332" w:rsidR="006F4FE8" w:rsidRPr="001021D1" w:rsidRDefault="006F4FE8" w:rsidP="004B2579">
      <w:pPr>
        <w:pStyle w:val="SingleTxtG"/>
      </w:pPr>
      <w:r w:rsidRPr="001021D1">
        <w:t>301.</w:t>
      </w:r>
      <w:r w:rsidRPr="001021D1">
        <w:tab/>
        <w:t>In</w:t>
      </w:r>
      <w:r w:rsidR="00A84868">
        <w:t xml:space="preserve"> </w:t>
      </w:r>
      <w:r w:rsidRPr="001021D1">
        <w:t>order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achieve</w:t>
      </w:r>
      <w:r w:rsidR="00A84868">
        <w:t xml:space="preserve"> </w:t>
      </w:r>
      <w:r w:rsidRPr="001021D1">
        <w:t>full</w:t>
      </w:r>
      <w:r w:rsidR="00A84868">
        <w:t xml:space="preserve"> </w:t>
      </w:r>
      <w:r w:rsidRPr="001021D1">
        <w:t>inclusion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process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monitoring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best</w:t>
      </w:r>
      <w:r w:rsidR="00A84868">
        <w:t xml:space="preserve"> </w:t>
      </w:r>
      <w:r w:rsidRPr="001021D1">
        <w:t>enable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full</w:t>
      </w:r>
      <w:r w:rsidR="00A84868">
        <w:t xml:space="preserve"> </w:t>
      </w:r>
      <w:r w:rsidRPr="001021D1">
        <w:t>coordination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state</w:t>
      </w:r>
      <w:r w:rsidR="00A84868">
        <w:t xml:space="preserve"> </w:t>
      </w:r>
      <w:r w:rsidRPr="001021D1">
        <w:t>bodies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ensuring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provision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highest</w:t>
      </w:r>
      <w:r w:rsidR="00A84868">
        <w:t xml:space="preserve"> </w:t>
      </w:r>
      <w:r w:rsidRPr="001021D1">
        <w:t>level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support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planned</w:t>
      </w:r>
      <w:r w:rsidR="00A84868">
        <w:t xml:space="preserve"> </w:t>
      </w:r>
      <w:r w:rsidRPr="001021D1">
        <w:t>activities,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monitoring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activities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Action</w:t>
      </w:r>
      <w:r w:rsidR="00A84868">
        <w:t xml:space="preserve"> </w:t>
      </w:r>
      <w:r w:rsidRPr="001021D1">
        <w:t>Plan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entrusted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Council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work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Council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chaired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Prime</w:t>
      </w:r>
      <w:r w:rsidR="00A84868">
        <w:t xml:space="preserve"> </w:t>
      </w:r>
      <w:r w:rsidRPr="001021D1">
        <w:t>Minister,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participation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line</w:t>
      </w:r>
      <w:r w:rsidR="00A84868">
        <w:t xml:space="preserve"> </w:t>
      </w:r>
      <w:r w:rsidRPr="001021D1">
        <w:t>ministers</w:t>
      </w:r>
      <w:r w:rsidR="00A84868">
        <w:t xml:space="preserve"> </w:t>
      </w:r>
      <w:r w:rsidRPr="001021D1">
        <w:t>dealing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exercise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presidents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councils.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Council</w:t>
      </w:r>
      <w:r w:rsidR="00A84868">
        <w:t xml:space="preserve"> </w:t>
      </w:r>
      <w:r w:rsidRPr="001021D1">
        <w:t>thus</w:t>
      </w:r>
      <w:r w:rsidR="00A84868">
        <w:t xml:space="preserve"> </w:t>
      </w:r>
      <w:r w:rsidRPr="001021D1">
        <w:t>stands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body</w:t>
      </w:r>
      <w:r w:rsidR="00A84868">
        <w:t xml:space="preserve"> </w:t>
      </w:r>
      <w:r w:rsidRPr="001021D1">
        <w:t>through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dialogue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Government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councils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conducted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highest</w:t>
      </w:r>
      <w:r w:rsidR="00A84868">
        <w:t xml:space="preserve"> </w:t>
      </w:r>
      <w:r w:rsidRPr="001021D1">
        <w:t>level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issues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interest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members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improvement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position.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way,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councils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enabled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actively</w:t>
      </w:r>
      <w:r w:rsidR="00A84868">
        <w:t xml:space="preserve"> </w:t>
      </w:r>
      <w:r w:rsidRPr="001021D1">
        <w:t>participate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creation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policy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decision-making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issues</w:t>
      </w:r>
      <w:r w:rsidR="00A84868">
        <w:t xml:space="preserve"> </w:t>
      </w:r>
      <w:r w:rsidRPr="001021D1">
        <w:t>affecting</w:t>
      </w:r>
      <w:r w:rsidR="00A84868">
        <w:t xml:space="preserve"> </w:t>
      </w:r>
      <w:r w:rsidRPr="001021D1">
        <w:t>them.</w:t>
      </w:r>
    </w:p>
    <w:p w14:paraId="5CC15226" w14:textId="2BFA4281" w:rsidR="006F4FE8" w:rsidRPr="001021D1" w:rsidRDefault="006F4FE8" w:rsidP="004B2579">
      <w:pPr>
        <w:pStyle w:val="SingleTxtG"/>
      </w:pPr>
      <w:r w:rsidRPr="001021D1">
        <w:t>302.</w:t>
      </w:r>
      <w:r w:rsidRPr="001021D1">
        <w:tab/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election</w:t>
      </w:r>
      <w:r w:rsidR="00A84868">
        <w:t xml:space="preserve"> </w:t>
      </w:r>
      <w:r w:rsidRPr="001021D1">
        <w:t>cycles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2010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2014,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councils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elected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direct</w:t>
      </w:r>
      <w:r w:rsidR="00A84868">
        <w:t xml:space="preserve"> </w:t>
      </w:r>
      <w:r w:rsidRPr="001021D1">
        <w:t>elections,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makes</w:t>
      </w:r>
      <w:r w:rsidR="00A84868">
        <w:t xml:space="preserve"> </w:t>
      </w:r>
      <w:r w:rsidRPr="001021D1">
        <w:t>Serbia</w:t>
      </w:r>
      <w:r w:rsidR="00A84868">
        <w:t xml:space="preserve"> </w:t>
      </w:r>
      <w:r w:rsidRPr="001021D1">
        <w:t>one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few</w:t>
      </w:r>
      <w:r w:rsidR="00A84868">
        <w:t xml:space="preserve"> </w:t>
      </w:r>
      <w:r w:rsidRPr="001021D1">
        <w:t>countries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way</w:t>
      </w:r>
      <w:r w:rsidR="00A84868">
        <w:t xml:space="preserve"> </w:t>
      </w:r>
      <w:r w:rsidRPr="001021D1">
        <w:t>provides</w:t>
      </w:r>
      <w:r w:rsidR="00A84868">
        <w:t xml:space="preserve"> </w:t>
      </w:r>
      <w:r w:rsidRPr="001021D1">
        <w:t>conditions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elect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representatives.</w:t>
      </w:r>
      <w:r w:rsidR="00A84868">
        <w:t xml:space="preserve"> </w:t>
      </w:r>
      <w:r w:rsidRPr="001021D1">
        <w:t>Direct</w:t>
      </w:r>
      <w:r w:rsidR="00A84868">
        <w:t xml:space="preserve"> </w:t>
      </w:r>
      <w:r w:rsidRPr="001021D1">
        <w:t>elections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councils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held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same</w:t>
      </w:r>
      <w:r w:rsidR="00A84868">
        <w:t xml:space="preserve"> </w:t>
      </w:r>
      <w:r w:rsidRPr="001021D1">
        <w:t>model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parliamentary</w:t>
      </w:r>
      <w:r w:rsidR="00A84868">
        <w:t xml:space="preserve"> </w:t>
      </w:r>
      <w:r w:rsidRPr="001021D1">
        <w:t>elections.</w:t>
      </w:r>
      <w:r w:rsidR="00A84868">
        <w:t xml:space="preserve"> </w:t>
      </w:r>
      <w:r w:rsidRPr="001021D1">
        <w:t>Legislative</w:t>
      </w:r>
      <w:r w:rsidR="00A84868">
        <w:t xml:space="preserve"> </w:t>
      </w:r>
      <w:r w:rsidRPr="001021D1">
        <w:t>changes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February</w:t>
      </w:r>
      <w:r w:rsidR="00A84868">
        <w:t xml:space="preserve"> </w:t>
      </w:r>
      <w:r w:rsidRPr="001021D1">
        <w:t>2022</w:t>
      </w:r>
      <w:r w:rsidR="00A84868">
        <w:t xml:space="preserve"> </w:t>
      </w:r>
      <w:r w:rsidRPr="001021D1">
        <w:t>reduced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signatures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support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proclamation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electoral</w:t>
      </w:r>
      <w:r w:rsidR="00A84868">
        <w:t xml:space="preserve"> </w:t>
      </w:r>
      <w:r w:rsidRPr="001021D1">
        <w:t>list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10,000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5,000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established</w:t>
      </w:r>
      <w:r w:rsidR="00A84868">
        <w:t xml:space="preserve"> </w:t>
      </w:r>
      <w:r w:rsidRPr="001021D1">
        <w:t>clear</w:t>
      </w:r>
      <w:r w:rsidR="00A84868">
        <w:t xml:space="preserve"> </w:t>
      </w:r>
      <w:r w:rsidRPr="001021D1">
        <w:t>criteria</w:t>
      </w:r>
      <w:r w:rsidR="00A84868">
        <w:t xml:space="preserve"> </w:t>
      </w:r>
      <w:r w:rsidRPr="001021D1">
        <w:t>according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lastRenderedPageBreak/>
        <w:t>Republic</w:t>
      </w:r>
      <w:r w:rsidR="00A84868">
        <w:t xml:space="preserve"> </w:t>
      </w:r>
      <w:r w:rsidRPr="001021D1">
        <w:t>Election</w:t>
      </w:r>
      <w:r w:rsidR="00A84868">
        <w:t xml:space="preserve"> </w:t>
      </w:r>
      <w:r w:rsidRPr="001021D1">
        <w:t>Committee</w:t>
      </w:r>
      <w:r w:rsidR="00A84868">
        <w:t xml:space="preserve"> </w:t>
      </w:r>
      <w:r w:rsidRPr="001021D1">
        <w:t>(REC)</w:t>
      </w:r>
      <w:r w:rsidR="00A84868">
        <w:t xml:space="preserve"> </w:t>
      </w:r>
      <w:r w:rsidRPr="001021D1">
        <w:t>determines</w:t>
      </w:r>
      <w:r w:rsidR="00A84868">
        <w:t xml:space="preserve"> </w:t>
      </w:r>
      <w:r w:rsidRPr="001021D1">
        <w:t>whether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list</w:t>
      </w:r>
      <w:r w:rsidR="00A84868">
        <w:t xml:space="preserve"> </w:t>
      </w:r>
      <w:r w:rsidRPr="001021D1">
        <w:t>meets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requirements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status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list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minorities.</w:t>
      </w:r>
      <w:r w:rsidR="00A84868">
        <w:t xml:space="preserve"> </w:t>
      </w:r>
      <w:r w:rsidRPr="001021D1">
        <w:t>Four</w:t>
      </w:r>
      <w:r w:rsidR="00A84868">
        <w:t xml:space="preserve"> </w:t>
      </w:r>
      <w:r w:rsidRPr="001021D1">
        <w:t>parties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two</w:t>
      </w:r>
      <w:r w:rsidR="00A84868">
        <w:t xml:space="preserve"> </w:t>
      </w:r>
      <w:r w:rsidRPr="001021D1">
        <w:t>coalitions</w:t>
      </w:r>
      <w:r w:rsidR="00A84868">
        <w:t xml:space="preserve"> </w:t>
      </w:r>
      <w:r w:rsidRPr="001021D1">
        <w:t>registered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list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candidates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status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early</w:t>
      </w:r>
      <w:r w:rsidR="00A84868">
        <w:t xml:space="preserve"> </w:t>
      </w:r>
      <w:r w:rsidRPr="001021D1">
        <w:t>parliamentary</w:t>
      </w:r>
      <w:r w:rsidR="00A84868">
        <w:t xml:space="preserve"> </w:t>
      </w:r>
      <w:r w:rsidRPr="001021D1">
        <w:t>elections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April</w:t>
      </w:r>
      <w:r w:rsidR="00A84868">
        <w:t xml:space="preserve"> </w:t>
      </w:r>
      <w:r w:rsidRPr="001021D1">
        <w:t>2022,</w:t>
      </w:r>
      <w:r w:rsidR="00A84868">
        <w:t xml:space="preserve"> </w:t>
      </w:r>
      <w:r w:rsidRPr="001021D1">
        <w:t>two</w:t>
      </w:r>
      <w:r w:rsidR="00A84868">
        <w:t xml:space="preserve"> </w:t>
      </w:r>
      <w:r w:rsidRPr="001021D1">
        <w:t>representing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Albanian</w:t>
      </w:r>
      <w:r w:rsidR="00A84868">
        <w:t xml:space="preserve"> </w:t>
      </w:r>
      <w:r w:rsidRPr="001021D1">
        <w:t>community,</w:t>
      </w:r>
      <w:r w:rsidR="00A84868">
        <w:t xml:space="preserve"> </w:t>
      </w:r>
      <w:r w:rsidRPr="001021D1">
        <w:t>two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Bosniak,</w:t>
      </w:r>
      <w:r w:rsidR="00A84868">
        <w:t xml:space="preserve"> </w:t>
      </w:r>
      <w:r w:rsidRPr="001021D1">
        <w:t>one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Hungarian,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one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Croat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Ruthenian</w:t>
      </w:r>
      <w:r w:rsidR="00A84868">
        <w:t xml:space="preserve"> </w:t>
      </w:r>
      <w:r w:rsidRPr="001021D1">
        <w:t>communities</w:t>
      </w:r>
      <w:r w:rsidR="00A84868">
        <w:t xml:space="preserve"> </w:t>
      </w:r>
      <w:r w:rsidRPr="001021D1">
        <w:t>together.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REC</w:t>
      </w:r>
      <w:r w:rsidR="00A84868">
        <w:t xml:space="preserve"> </w:t>
      </w:r>
      <w:r w:rsidRPr="001021D1">
        <w:t>rejected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status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four</w:t>
      </w:r>
      <w:r w:rsidR="00A84868">
        <w:t xml:space="preserve"> </w:t>
      </w:r>
      <w:r w:rsidRPr="001021D1">
        <w:t>electoral</w:t>
      </w:r>
      <w:r w:rsidR="00A84868">
        <w:t xml:space="preserve"> </w:t>
      </w:r>
      <w:r w:rsidRPr="001021D1">
        <w:t>lists</w:t>
      </w:r>
      <w:r w:rsidR="00A84868">
        <w:t xml:space="preserve"> </w:t>
      </w:r>
      <w:r w:rsidRPr="001021D1">
        <w:t>claiming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represent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Russian,</w:t>
      </w:r>
      <w:r w:rsidR="00A84868">
        <w:t xml:space="preserve"> </w:t>
      </w:r>
      <w:r w:rsidRPr="001021D1">
        <w:t>Slovak,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Vlach</w:t>
      </w:r>
      <w:r w:rsidR="00A84868">
        <w:t xml:space="preserve"> </w:t>
      </w:r>
      <w:r w:rsidRPr="001021D1">
        <w:t>communities,</w:t>
      </w:r>
      <w:r w:rsidR="00A84868">
        <w:t xml:space="preserve"> </w:t>
      </w:r>
      <w:r w:rsidRPr="001021D1">
        <w:t>arguing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applicants</w:t>
      </w:r>
      <w:r w:rsidR="00A84868">
        <w:t xml:space="preserve"> </w:t>
      </w:r>
      <w:r w:rsidRPr="001021D1">
        <w:t>could</w:t>
      </w:r>
      <w:r w:rsidR="00A84868">
        <w:t xml:space="preserve"> </w:t>
      </w:r>
      <w:r w:rsidRPr="001021D1">
        <w:t>not</w:t>
      </w:r>
      <w:r w:rsidR="00A84868">
        <w:t xml:space="preserve"> </w:t>
      </w:r>
      <w:r w:rsidRPr="001021D1">
        <w:t>sufficiently</w:t>
      </w:r>
      <w:r w:rsidR="00A84868">
        <w:t xml:space="preserve"> </w:t>
      </w:r>
      <w:r w:rsidRPr="001021D1">
        <w:t>prove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candidates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list</w:t>
      </w:r>
      <w:r w:rsidR="00A84868">
        <w:t xml:space="preserve"> </w:t>
      </w:r>
      <w:r w:rsidRPr="001021D1">
        <w:t>belonged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minorities.</w:t>
      </w:r>
    </w:p>
    <w:p w14:paraId="7F79726A" w14:textId="6E8F804D" w:rsidR="006F4FE8" w:rsidRPr="001021D1" w:rsidRDefault="006F4FE8" w:rsidP="00154A22">
      <w:pPr>
        <w:pStyle w:val="SingleTxtG"/>
      </w:pPr>
      <w:r w:rsidRPr="001021D1">
        <w:t>303.</w:t>
      </w:r>
      <w:r w:rsidRPr="001021D1">
        <w:tab/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Employees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Autonomous</w:t>
      </w:r>
      <w:r w:rsidR="00A84868">
        <w:t xml:space="preserve"> </w:t>
      </w:r>
      <w:r w:rsidRPr="001021D1">
        <w:t>Provinces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Self-Government</w:t>
      </w:r>
      <w:r w:rsidR="00A84868">
        <w:t xml:space="preserve"> </w:t>
      </w:r>
      <w:r w:rsidRPr="001021D1">
        <w:t>Units</w:t>
      </w:r>
      <w:r w:rsidR="00154A22">
        <w:t>,</w:t>
      </w:r>
      <w:r w:rsidRPr="00154A22">
        <w:rPr>
          <w:rStyle w:val="FootnoteReference"/>
        </w:rPr>
        <w:footnoteReference w:id="245"/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Amendments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Agencies,</w:t>
      </w:r>
      <w:r w:rsidRPr="00154A22">
        <w:rPr>
          <w:rStyle w:val="FootnoteReference"/>
        </w:rPr>
        <w:footnoteReference w:id="246"/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Amendments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Civil</w:t>
      </w:r>
      <w:r w:rsidR="00A84868">
        <w:t xml:space="preserve"> </w:t>
      </w:r>
      <w:r w:rsidRPr="001021D1">
        <w:t>Servants</w:t>
      </w:r>
      <w:r w:rsidRPr="00154A22">
        <w:rPr>
          <w:rStyle w:val="FootnoteReference"/>
        </w:rPr>
        <w:footnoteReference w:id="247"/>
      </w:r>
      <w:r w:rsidR="00A84868">
        <w:t xml:space="preserve"> </w:t>
      </w:r>
      <w:r w:rsidRPr="001021D1">
        <w:t>provide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basis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taking</w:t>
      </w:r>
      <w:r w:rsidR="00A84868">
        <w:t xml:space="preserve"> </w:t>
      </w:r>
      <w:r w:rsidRPr="001021D1">
        <w:t>affirmative</w:t>
      </w:r>
      <w:r w:rsidR="00A84868">
        <w:t xml:space="preserve"> </w:t>
      </w:r>
      <w:r w:rsidRPr="001021D1">
        <w:t>measures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encourage</w:t>
      </w:r>
      <w:r w:rsidR="00A84868">
        <w:t xml:space="preserve"> </w:t>
      </w:r>
      <w:r w:rsidRPr="001021D1">
        <w:t>employment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autonomous</w:t>
      </w:r>
      <w:r w:rsidR="00A84868">
        <w:t xml:space="preserve"> </w:t>
      </w:r>
      <w:r w:rsidRPr="001021D1">
        <w:t>provinces,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self-government</w:t>
      </w:r>
      <w:r w:rsidR="00A84868">
        <w:t xml:space="preserve"> </w:t>
      </w:r>
      <w:r w:rsidRPr="001021D1">
        <w:t>units,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agencies,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state</w:t>
      </w:r>
      <w:r w:rsidR="00A84868">
        <w:t xml:space="preserve"> </w:t>
      </w:r>
      <w:r w:rsidRPr="001021D1">
        <w:t>bodies.</w:t>
      </w:r>
      <w:r w:rsidR="00A84868">
        <w:t xml:space="preserve"> </w:t>
      </w:r>
      <w:r w:rsidRPr="001021D1">
        <w:t>Also,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2018,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Government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passed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Decree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internal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competition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filling</w:t>
      </w:r>
      <w:r w:rsidR="00A84868">
        <w:t xml:space="preserve"> </w:t>
      </w:r>
      <w:r w:rsidRPr="001021D1">
        <w:t>vacancies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state</w:t>
      </w:r>
      <w:r w:rsidR="00A84868">
        <w:t xml:space="preserve"> </w:t>
      </w:r>
      <w:r w:rsidRPr="001021D1">
        <w:t>bodies,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regulates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more</w:t>
      </w:r>
      <w:r w:rsidR="00A84868">
        <w:t xml:space="preserve"> </w:t>
      </w:r>
      <w:r w:rsidRPr="001021D1">
        <w:t>detail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manner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giving</w:t>
      </w:r>
      <w:r w:rsidR="00A84868">
        <w:t xml:space="preserve"> </w:t>
      </w:r>
      <w:r w:rsidRPr="001021D1">
        <w:t>preference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members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competition</w:t>
      </w:r>
      <w:r w:rsidR="00A84868">
        <w:t xml:space="preserve"> </w:t>
      </w:r>
      <w:r w:rsidRPr="001021D1">
        <w:t>procedure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state</w:t>
      </w:r>
      <w:r w:rsidR="00A84868">
        <w:t xml:space="preserve"> </w:t>
      </w:r>
      <w:r w:rsidRPr="001021D1">
        <w:t>bodies.</w:t>
      </w:r>
    </w:p>
    <w:p w14:paraId="71273AF3" w14:textId="2AF3455B" w:rsidR="006F4FE8" w:rsidRPr="001021D1" w:rsidRDefault="006F4FE8" w:rsidP="004B2579">
      <w:pPr>
        <w:pStyle w:val="SingleTxtG"/>
      </w:pPr>
      <w:r w:rsidRPr="001021D1">
        <w:t>304.</w:t>
      </w:r>
      <w:r w:rsidRPr="001021D1">
        <w:tab/>
        <w:t>Children</w:t>
      </w:r>
      <w:r w:rsidR="00A84868">
        <w:t xml:space="preserve"> </w:t>
      </w:r>
      <w:r w:rsidRPr="001021D1">
        <w:t>belonging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minorities,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primary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secondary</w:t>
      </w:r>
      <w:r w:rsidR="00A84868">
        <w:t xml:space="preserve"> </w:t>
      </w:r>
      <w:r w:rsidRPr="001021D1">
        <w:t>school,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provided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three</w:t>
      </w:r>
      <w:r w:rsidR="00A84868">
        <w:t xml:space="preserve"> </w:t>
      </w:r>
      <w:r w:rsidRPr="001021D1">
        <w:t>modalities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education:</w:t>
      </w:r>
      <w:r w:rsidR="00A84868">
        <w:t xml:space="preserve"> </w:t>
      </w:r>
      <w:r w:rsidRPr="001021D1">
        <w:t>teaching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mother</w:t>
      </w:r>
      <w:r w:rsidR="00A84868">
        <w:t xml:space="preserve"> </w:t>
      </w:r>
      <w:r w:rsidRPr="001021D1">
        <w:t>tongue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conducted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eight</w:t>
      </w:r>
      <w:r w:rsidR="00A84868">
        <w:t xml:space="preserve"> </w:t>
      </w:r>
      <w:r w:rsidRPr="001021D1">
        <w:t>languages</w:t>
      </w:r>
      <w:r w:rsidR="00A84868">
        <w:t xml:space="preserve"> </w:t>
      </w:r>
      <w:r w:rsidRPr="001021D1">
        <w:t>(Albanian,</w:t>
      </w:r>
      <w:r w:rsidR="00A84868">
        <w:t xml:space="preserve"> </w:t>
      </w:r>
      <w:r w:rsidRPr="001021D1">
        <w:t>Bosnian,</w:t>
      </w:r>
      <w:r w:rsidR="00A84868">
        <w:t xml:space="preserve"> </w:t>
      </w:r>
      <w:r w:rsidRPr="001021D1">
        <w:t>Bulgarian,</w:t>
      </w:r>
      <w:r w:rsidR="00A84868">
        <w:t xml:space="preserve"> </w:t>
      </w:r>
      <w:r w:rsidRPr="001021D1">
        <w:t>Hungarian,</w:t>
      </w:r>
      <w:r w:rsidR="00A84868">
        <w:t xml:space="preserve"> </w:t>
      </w:r>
      <w:r w:rsidRPr="001021D1">
        <w:t>Ruthenian,</w:t>
      </w:r>
      <w:r w:rsidR="00A84868">
        <w:t xml:space="preserve"> </w:t>
      </w:r>
      <w:r w:rsidRPr="001021D1">
        <w:t>Romanian,</w:t>
      </w:r>
      <w:r w:rsidR="00A84868">
        <w:t xml:space="preserve"> </w:t>
      </w:r>
      <w:r w:rsidRPr="001021D1">
        <w:t>Slovak,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Croatian);</w:t>
      </w:r>
      <w:r w:rsidR="00A84868">
        <w:t xml:space="preserve"> </w:t>
      </w:r>
      <w:r w:rsidRPr="001021D1">
        <w:t>bilingual</w:t>
      </w:r>
      <w:r w:rsidR="00A84868">
        <w:t xml:space="preserve"> </w:t>
      </w:r>
      <w:r w:rsidRPr="001021D1">
        <w:t>classes</w:t>
      </w:r>
      <w:r w:rsidR="00A84868">
        <w:t xml:space="preserve"> </w:t>
      </w:r>
      <w:r w:rsidR="009E2DB7">
        <w:t>–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students</w:t>
      </w:r>
      <w:r w:rsidR="00CF659D">
        <w:t>’</w:t>
      </w:r>
      <w:r w:rsidR="00A84868">
        <w:t xml:space="preserve"> </w:t>
      </w:r>
      <w:r w:rsidRPr="001021D1">
        <w:t>mother</w:t>
      </w:r>
      <w:r w:rsidR="00A84868">
        <w:t xml:space="preserve"> </w:t>
      </w:r>
      <w:r w:rsidRPr="001021D1">
        <w:t>tongue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Serbian</w:t>
      </w:r>
      <w:r w:rsidR="00A84868">
        <w:t xml:space="preserve"> </w:t>
      </w:r>
      <w:r w:rsidRPr="001021D1">
        <w:t>language</w:t>
      </w:r>
      <w:r w:rsidR="00A84868">
        <w:t xml:space="preserve"> </w:t>
      </w:r>
      <w:r w:rsidRPr="001021D1">
        <w:t>(conducted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Bulgarian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Serbian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primary</w:t>
      </w:r>
      <w:r w:rsidR="00A84868">
        <w:t xml:space="preserve"> </w:t>
      </w:r>
      <w:r w:rsidRPr="001021D1">
        <w:t>school);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classes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Serbian</w:t>
      </w:r>
      <w:r w:rsidR="00A84868">
        <w:t xml:space="preserve"> </w:t>
      </w:r>
      <w:r w:rsidRPr="001021D1">
        <w:t>language,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elective</w:t>
      </w:r>
      <w:r w:rsidR="00A84868">
        <w:t xml:space="preserve"> </w:t>
      </w:r>
      <w:r w:rsidRPr="001021D1">
        <w:t>subject</w:t>
      </w:r>
      <w:r w:rsidR="00A84868">
        <w:t xml:space="preserve"> </w:t>
      </w:r>
      <w:r w:rsidRPr="001021D1">
        <w:t>Mother</w:t>
      </w:r>
      <w:r w:rsidR="00A84868">
        <w:t xml:space="preserve"> </w:t>
      </w:r>
      <w:r w:rsidRPr="001021D1">
        <w:t>Tongue/Speech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Elements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Culture.</w:t>
      </w:r>
      <w:r w:rsidR="00A84868">
        <w:t xml:space="preserve"> </w:t>
      </w:r>
      <w:r w:rsidRPr="001021D1">
        <w:t>Students</w:t>
      </w:r>
      <w:r w:rsidR="00A84868">
        <w:t xml:space="preserve"> </w:t>
      </w:r>
      <w:r w:rsidRPr="001021D1">
        <w:t>who</w:t>
      </w:r>
      <w:r w:rsidR="00A84868">
        <w:t xml:space="preserve"> </w:t>
      </w:r>
      <w:r w:rsidRPr="001021D1">
        <w:t>attend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classes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one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eight</w:t>
      </w:r>
      <w:r w:rsidR="00A84868">
        <w:t xml:space="preserve"> </w:t>
      </w:r>
      <w:r w:rsidRPr="001021D1">
        <w:t>languages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minority,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well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students</w:t>
      </w:r>
      <w:r w:rsidR="00A84868">
        <w:t xml:space="preserve"> </w:t>
      </w:r>
      <w:r w:rsidRPr="001021D1">
        <w:t>who</w:t>
      </w:r>
      <w:r w:rsidR="00A84868">
        <w:t xml:space="preserve"> </w:t>
      </w:r>
      <w:r w:rsidRPr="001021D1">
        <w:t>attend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elective</w:t>
      </w:r>
      <w:r w:rsidR="00A84868">
        <w:t xml:space="preserve"> </w:t>
      </w:r>
      <w:r w:rsidRPr="001021D1">
        <w:t>program</w:t>
      </w:r>
      <w:r w:rsidR="00A84868">
        <w:t xml:space="preserve"> </w:t>
      </w:r>
      <w:r w:rsidRPr="001021D1">
        <w:t>Mother</w:t>
      </w:r>
      <w:r w:rsidR="00A84868">
        <w:t xml:space="preserve"> </w:t>
      </w:r>
      <w:r w:rsidRPr="001021D1">
        <w:t>Tongue/Speech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Elements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Culture,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total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946</w:t>
      </w:r>
      <w:r w:rsidR="00A84868">
        <w:t xml:space="preserve"> </w:t>
      </w:r>
      <w:r w:rsidRPr="001021D1">
        <w:t>textbook</w:t>
      </w:r>
      <w:r w:rsidR="00A84868">
        <w:t xml:space="preserve"> </w:t>
      </w:r>
      <w:r w:rsidRPr="001021D1">
        <w:t>units</w:t>
      </w:r>
      <w:r w:rsidR="00A84868">
        <w:t xml:space="preserve"> </w:t>
      </w:r>
      <w:r w:rsidRPr="001021D1">
        <w:t>available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them,</w:t>
      </w:r>
      <w:r w:rsidR="00A84868">
        <w:t xml:space="preserve"> </w:t>
      </w:r>
      <w:r w:rsidRPr="001021D1">
        <w:t>483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published</w:t>
      </w:r>
      <w:r w:rsidR="00A84868">
        <w:t xml:space="preserve"> </w:t>
      </w:r>
      <w:r w:rsidRPr="001021D1">
        <w:t>under</w:t>
      </w:r>
      <w:r w:rsidR="00A84868">
        <w:t xml:space="preserve"> </w:t>
      </w:r>
      <w:r w:rsidRPr="001021D1">
        <w:t>adapted,</w:t>
      </w:r>
      <w:r w:rsidR="00A84868">
        <w:t xml:space="preserve"> </w:t>
      </w:r>
      <w:r w:rsidRPr="001021D1">
        <w:t>reformed</w:t>
      </w:r>
      <w:r w:rsidR="00A84868">
        <w:t xml:space="preserve"> </w:t>
      </w:r>
      <w:r w:rsidRPr="001021D1">
        <w:t>curricula.</w:t>
      </w:r>
      <w:r w:rsidR="00A84868">
        <w:t xml:space="preserve"> </w:t>
      </w:r>
      <w:r w:rsidRPr="001021D1">
        <w:t>Also,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school</w:t>
      </w:r>
      <w:r w:rsidR="00A84868">
        <w:t xml:space="preserve"> </w:t>
      </w:r>
      <w:r w:rsidRPr="001021D1">
        <w:t>year</w:t>
      </w:r>
      <w:r w:rsidR="00A84868">
        <w:t xml:space="preserve"> </w:t>
      </w:r>
      <w:r w:rsidRPr="001021D1">
        <w:t>2020/21,</w:t>
      </w:r>
      <w:r w:rsidR="00A84868">
        <w:t xml:space="preserve"> </w:t>
      </w:r>
      <w:r w:rsidRPr="001021D1">
        <w:t>bearing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mind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importance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access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education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all,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Ministry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charge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education</w:t>
      </w:r>
      <w:r w:rsidR="00A84868">
        <w:t xml:space="preserve"> </w:t>
      </w:r>
      <w:r w:rsidRPr="001021D1">
        <w:t>provided</w:t>
      </w:r>
      <w:r w:rsidR="00A84868">
        <w:t xml:space="preserve"> </w:t>
      </w:r>
      <w:r w:rsidRPr="001021D1">
        <w:t>free</w:t>
      </w:r>
      <w:r w:rsidR="00A84868">
        <w:t xml:space="preserve"> </w:t>
      </w:r>
      <w:r w:rsidRPr="001021D1">
        <w:t>textbooks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languages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part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program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free</w:t>
      </w:r>
      <w:r w:rsidR="00A84868">
        <w:t xml:space="preserve"> </w:t>
      </w:r>
      <w:r w:rsidRPr="001021D1">
        <w:t>textbooks.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program</w:t>
      </w:r>
      <w:r w:rsidR="00A84868">
        <w:t xml:space="preserve"> </w:t>
      </w:r>
      <w:r w:rsidRPr="001021D1">
        <w:t>additionally</w:t>
      </w:r>
      <w:r w:rsidR="00A84868">
        <w:t xml:space="preserve"> </w:t>
      </w:r>
      <w:r w:rsidRPr="001021D1">
        <w:t>provides</w:t>
      </w:r>
      <w:r w:rsidR="00A84868">
        <w:t xml:space="preserve"> </w:t>
      </w:r>
      <w:r w:rsidRPr="001021D1">
        <w:t>support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students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socially/financially</w:t>
      </w:r>
      <w:r w:rsidR="00A84868">
        <w:t xml:space="preserve"> </w:t>
      </w:r>
      <w:r w:rsidRPr="001021D1">
        <w:t>disadvantaged</w:t>
      </w:r>
      <w:r w:rsidR="00A84868">
        <w:t xml:space="preserve"> </w:t>
      </w:r>
      <w:r w:rsidRPr="001021D1">
        <w:t>families.</w:t>
      </w:r>
    </w:p>
    <w:p w14:paraId="090D7298" w14:textId="5E227ADA" w:rsidR="006F4FE8" w:rsidRPr="001021D1" w:rsidRDefault="006F4FE8" w:rsidP="004B2579">
      <w:pPr>
        <w:pStyle w:val="SingleTxtG"/>
      </w:pPr>
      <w:r w:rsidRPr="001021D1">
        <w:t>305.</w:t>
      </w:r>
      <w:r w:rsidRPr="001021D1">
        <w:tab/>
        <w:t>In</w:t>
      </w:r>
      <w:r w:rsidR="00A84868">
        <w:t xml:space="preserve"> </w:t>
      </w:r>
      <w:r w:rsidRPr="001021D1">
        <w:t>42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governments,</w:t>
      </w:r>
      <w:r w:rsidR="00A84868">
        <w:t xml:space="preserve"> </w:t>
      </w:r>
      <w:r w:rsidRPr="001021D1">
        <w:t>11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languages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official</w:t>
      </w:r>
      <w:r w:rsidR="00A84868">
        <w:t xml:space="preserve"> </w:t>
      </w:r>
      <w:r w:rsidRPr="001021D1">
        <w:t>use.</w:t>
      </w:r>
      <w:r w:rsidR="00A84868">
        <w:t xml:space="preserve"> </w:t>
      </w:r>
      <w:r w:rsidRPr="001021D1">
        <w:t>More</w:t>
      </w:r>
      <w:r w:rsidR="00A84868">
        <w:t xml:space="preserve"> </w:t>
      </w:r>
      <w:r w:rsidRPr="001021D1">
        <w:t>than</w:t>
      </w:r>
      <w:r w:rsidR="00A84868">
        <w:t xml:space="preserve"> </w:t>
      </w:r>
      <w:r w:rsidRPr="001021D1">
        <w:t>18,000</w:t>
      </w:r>
      <w:r w:rsidR="00A84868">
        <w:t xml:space="preserve"> </w:t>
      </w:r>
      <w:r w:rsidRPr="001021D1">
        <w:t>radio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television</w:t>
      </w:r>
      <w:r w:rsidR="00A84868">
        <w:t xml:space="preserve"> </w:t>
      </w:r>
      <w:r w:rsidRPr="001021D1">
        <w:t>programs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broadcast</w:t>
      </w:r>
      <w:r w:rsidR="00A84868">
        <w:t xml:space="preserve"> </w:t>
      </w:r>
      <w:r w:rsidRPr="001021D1">
        <w:t>monthly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16</w:t>
      </w:r>
      <w:r w:rsidR="00A84868">
        <w:t xml:space="preserve"> </w:t>
      </w:r>
      <w:r w:rsidRPr="001021D1">
        <w:t>languages,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more</w:t>
      </w:r>
      <w:r w:rsidR="00A84868">
        <w:t xml:space="preserve"> </w:t>
      </w:r>
      <w:r w:rsidRPr="001021D1">
        <w:t>than</w:t>
      </w:r>
      <w:r w:rsidR="00A84868">
        <w:t xml:space="preserve"> </w:t>
      </w:r>
      <w:r w:rsidRPr="001021D1">
        <w:t>100</w:t>
      </w:r>
      <w:r w:rsidR="00A84868">
        <w:t xml:space="preserve"> </w:t>
      </w:r>
      <w:r w:rsidRPr="001021D1">
        <w:t>print</w:t>
      </w:r>
      <w:r w:rsidR="00A84868">
        <w:t xml:space="preserve"> </w:t>
      </w:r>
      <w:r w:rsidRPr="001021D1">
        <w:t>media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publication.</w:t>
      </w:r>
    </w:p>
    <w:p w14:paraId="63F1DD80" w14:textId="62F7A76E" w:rsidR="006F4FE8" w:rsidRPr="001021D1" w:rsidRDefault="006F4FE8" w:rsidP="004B2579">
      <w:pPr>
        <w:pStyle w:val="SingleTxtG"/>
      </w:pPr>
      <w:r w:rsidRPr="001021D1">
        <w:t>306.</w:t>
      </w:r>
      <w:r w:rsidRPr="001021D1">
        <w:tab/>
        <w:t>Programs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projects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supported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levels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government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order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improve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position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minorities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promote</w:t>
      </w:r>
      <w:r w:rsidR="00A84868">
        <w:t xml:space="preserve"> </w:t>
      </w:r>
      <w:r w:rsidRPr="001021D1">
        <w:t>tolerance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rights.</w:t>
      </w:r>
    </w:p>
    <w:p w14:paraId="50CB5EC0" w14:textId="3A5C2812" w:rsidR="006F4FE8" w:rsidRPr="003F5ACD" w:rsidRDefault="006F4FE8" w:rsidP="00F9591F">
      <w:pPr>
        <w:pStyle w:val="H23G"/>
      </w:pPr>
      <w:r w:rsidRPr="001021D1">
        <w:tab/>
      </w:r>
      <w:r w:rsidRPr="001021D1">
        <w:tab/>
      </w:r>
      <w:r w:rsidRPr="003F5ACD">
        <w:t>Roma/Roma</w:t>
      </w:r>
      <w:r w:rsidR="00A84868">
        <w:t xml:space="preserve"> </w:t>
      </w:r>
      <w:r w:rsidRPr="003F5ACD">
        <w:t>women</w:t>
      </w:r>
    </w:p>
    <w:p w14:paraId="24FED121" w14:textId="0BB2896C" w:rsidR="006F4FE8" w:rsidRPr="001021D1" w:rsidRDefault="006F4FE8" w:rsidP="004B2579">
      <w:pPr>
        <w:pStyle w:val="SingleTxtG"/>
      </w:pPr>
      <w:r w:rsidRPr="001021D1">
        <w:t>307.</w:t>
      </w:r>
      <w:r w:rsidRPr="001021D1">
        <w:tab/>
        <w:t>Government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cooperation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European</w:t>
      </w:r>
      <w:r w:rsidR="00A84868">
        <w:t xml:space="preserve"> </w:t>
      </w:r>
      <w:r w:rsidRPr="001021D1">
        <w:t>Commission,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organizing</w:t>
      </w:r>
      <w:r w:rsidR="00A84868">
        <w:t xml:space="preserve"> </w:t>
      </w:r>
      <w:r w:rsidRPr="001021D1">
        <w:t>seminars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social</w:t>
      </w:r>
      <w:r w:rsidR="00A84868">
        <w:t xml:space="preserve"> </w:t>
      </w:r>
      <w:r w:rsidRPr="001021D1">
        <w:t>inclusion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Roma</w:t>
      </w:r>
      <w:r w:rsidR="00A84868">
        <w:t xml:space="preserve"> </w:t>
      </w:r>
      <w:r w:rsidRPr="001021D1">
        <w:t>men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women</w:t>
      </w:r>
      <w:r w:rsidR="00A84868">
        <w:t xml:space="preserve"> </w:t>
      </w:r>
      <w:r w:rsidRPr="001021D1">
        <w:t>every</w:t>
      </w:r>
      <w:r w:rsidR="00A84868">
        <w:t xml:space="preserve"> </w:t>
      </w:r>
      <w:r w:rsidRPr="001021D1">
        <w:t>two</w:t>
      </w:r>
      <w:r w:rsidR="00A84868">
        <w:t xml:space="preserve"> </w:t>
      </w:r>
      <w:r w:rsidRPr="001021D1">
        <w:t>years</w:t>
      </w:r>
      <w:r w:rsidR="00A84868">
        <w:t xml:space="preserve"> </w:t>
      </w:r>
      <w:r w:rsidRPr="001021D1">
        <w:t>since</w:t>
      </w:r>
      <w:r w:rsidR="00A84868">
        <w:t xml:space="preserve"> </w:t>
      </w:r>
      <w:r w:rsidRPr="001021D1">
        <w:t>2011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monitor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improvement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position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define</w:t>
      </w:r>
      <w:r w:rsidR="00A84868">
        <w:t xml:space="preserve"> </w:t>
      </w:r>
      <w:r w:rsidRPr="001021D1">
        <w:t>priorities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next</w:t>
      </w:r>
      <w:r w:rsidR="00A84868">
        <w:t xml:space="preserve"> </w:t>
      </w:r>
      <w:r w:rsidRPr="001021D1">
        <w:t>period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form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Operational</w:t>
      </w:r>
      <w:r w:rsidR="00A84868">
        <w:t xml:space="preserve"> </w:t>
      </w:r>
      <w:r w:rsidRPr="001021D1">
        <w:t>Conclusions.</w:t>
      </w:r>
      <w:r w:rsidR="00A84868">
        <w:t xml:space="preserve"> </w:t>
      </w:r>
      <w:r w:rsidRPr="001021D1">
        <w:t>Reports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submitted</w:t>
      </w:r>
      <w:r w:rsidR="00A84868">
        <w:t xml:space="preserve"> </w:t>
      </w:r>
      <w:r w:rsidRPr="001021D1">
        <w:t>annually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European</w:t>
      </w:r>
      <w:r w:rsidR="00A84868">
        <w:t xml:space="preserve"> </w:t>
      </w:r>
      <w:r w:rsidRPr="001021D1">
        <w:t>Commission.</w:t>
      </w:r>
    </w:p>
    <w:p w14:paraId="5EA9AF9C" w14:textId="564E7039" w:rsidR="006F4FE8" w:rsidRPr="001021D1" w:rsidRDefault="006F4FE8" w:rsidP="004B2579">
      <w:pPr>
        <w:pStyle w:val="SingleTxtG"/>
      </w:pPr>
      <w:r w:rsidRPr="001021D1">
        <w:t>308.</w:t>
      </w:r>
      <w:r w:rsidRPr="001021D1">
        <w:tab/>
        <w:t>The</w:t>
      </w:r>
      <w:r w:rsidR="00A84868">
        <w:t xml:space="preserve"> </w:t>
      </w:r>
      <w:r w:rsidRPr="001021D1">
        <w:t>database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monitoring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process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Roma</w:t>
      </w:r>
      <w:r w:rsidR="00A84868">
        <w:t xml:space="preserve"> </w:t>
      </w:r>
      <w:r w:rsidRPr="001021D1">
        <w:t>inclusion,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operational</w:t>
      </w:r>
      <w:r w:rsidR="00A84868">
        <w:t xml:space="preserve"> </w:t>
      </w:r>
      <w:r w:rsidRPr="001021D1">
        <w:t>since</w:t>
      </w:r>
      <w:r w:rsidR="00A84868">
        <w:t xml:space="preserve"> </w:t>
      </w:r>
      <w:r w:rsidRPr="001021D1">
        <w:t>2016,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continuously</w:t>
      </w:r>
      <w:r w:rsidR="00A84868">
        <w:t xml:space="preserve"> </w:t>
      </w:r>
      <w:r w:rsidRPr="001021D1">
        <w:t>enriched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data.</w:t>
      </w:r>
    </w:p>
    <w:p w14:paraId="2EC2DE99" w14:textId="35730006" w:rsidR="006F4FE8" w:rsidRPr="001021D1" w:rsidRDefault="006F4FE8" w:rsidP="004B2579">
      <w:pPr>
        <w:pStyle w:val="SingleTxtG"/>
      </w:pPr>
      <w:r w:rsidRPr="001021D1">
        <w:t>309.</w:t>
      </w:r>
      <w:r w:rsidRPr="001021D1">
        <w:tab/>
        <w:t>The</w:t>
      </w:r>
      <w:r w:rsidR="00A84868">
        <w:t xml:space="preserve"> </w:t>
      </w:r>
      <w:r w:rsidRPr="001021D1">
        <w:t>revised</w:t>
      </w:r>
      <w:r w:rsidR="00A84868">
        <w:t xml:space="preserve"> </w:t>
      </w:r>
      <w:r w:rsidRPr="001021D1">
        <w:t>Strategy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Social</w:t>
      </w:r>
      <w:r w:rsidR="00A84868">
        <w:t xml:space="preserve"> </w:t>
      </w:r>
      <w:r w:rsidRPr="001021D1">
        <w:t>Inclusion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Roma</w:t>
      </w:r>
      <w:r w:rsidR="00A84868">
        <w:t xml:space="preserve"> </w:t>
      </w:r>
      <w:r w:rsidRPr="001021D1">
        <w:t>Men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Women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2022</w:t>
      </w:r>
      <w:r w:rsidR="009E2DB7">
        <w:t>–</w:t>
      </w:r>
      <w:r w:rsidRPr="001021D1">
        <w:t>2026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adopted,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contains</w:t>
      </w:r>
      <w:r w:rsidR="00A84868">
        <w:t xml:space="preserve"> </w:t>
      </w:r>
      <w:r w:rsidRPr="001021D1">
        <w:t>concrete</w:t>
      </w:r>
      <w:r w:rsidR="00A84868">
        <w:t xml:space="preserve"> </w:t>
      </w:r>
      <w:r w:rsidRPr="001021D1">
        <w:t>measures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activities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field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improving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position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Roma.</w:t>
      </w:r>
    </w:p>
    <w:p w14:paraId="04E24EC8" w14:textId="015BEE24" w:rsidR="006F4FE8" w:rsidRPr="001021D1" w:rsidRDefault="006F4FE8" w:rsidP="004B2579">
      <w:pPr>
        <w:pStyle w:val="SingleTxtG"/>
      </w:pPr>
      <w:r w:rsidRPr="001021D1">
        <w:t>310.</w:t>
      </w:r>
      <w:r w:rsidRPr="001021D1">
        <w:tab/>
        <w:t>At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level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self-governments,</w:t>
      </w:r>
      <w:r w:rsidR="00A84868">
        <w:t xml:space="preserve"> </w:t>
      </w:r>
      <w:r w:rsidRPr="001021D1">
        <w:t>there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mobile</w:t>
      </w:r>
      <w:r w:rsidR="00A84868">
        <w:t xml:space="preserve"> </w:t>
      </w:r>
      <w:r w:rsidRPr="001021D1">
        <w:t>teams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Roma</w:t>
      </w:r>
      <w:r w:rsidR="00A84868">
        <w:t xml:space="preserve"> </w:t>
      </w:r>
      <w:r w:rsidRPr="001021D1">
        <w:t>inclusion,</w:t>
      </w:r>
      <w:r w:rsidR="00A84868">
        <w:t xml:space="preserve"> </w:t>
      </w:r>
      <w:r w:rsidRPr="001021D1">
        <w:t>consisting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Coordinator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Roma</w:t>
      </w:r>
      <w:r w:rsidR="00A84868">
        <w:t xml:space="preserve"> </w:t>
      </w:r>
      <w:r w:rsidRPr="001021D1">
        <w:t>Issues,</w:t>
      </w:r>
      <w:r w:rsidR="00A84868">
        <w:t xml:space="preserve"> </w:t>
      </w:r>
      <w:r w:rsidRPr="001021D1">
        <w:t>pedagogical</w:t>
      </w:r>
      <w:r w:rsidR="00A84868">
        <w:t xml:space="preserve"> </w:t>
      </w:r>
      <w:r w:rsidRPr="001021D1">
        <w:t>assistants,</w:t>
      </w:r>
      <w:r w:rsidR="00A84868">
        <w:t xml:space="preserve"> </w:t>
      </w:r>
      <w:r w:rsidRPr="001021D1">
        <w:t>health</w:t>
      </w:r>
      <w:r w:rsidR="00A84868">
        <w:t xml:space="preserve"> </w:t>
      </w:r>
      <w:r w:rsidRPr="001021D1">
        <w:t>mediators,</w:t>
      </w:r>
      <w:r w:rsidR="00A84868">
        <w:t xml:space="preserve"> </w:t>
      </w:r>
      <w:r w:rsidRPr="001021D1">
        <w:t>representatives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Center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Social</w:t>
      </w:r>
      <w:r w:rsidR="00A84868">
        <w:t xml:space="preserve"> </w:t>
      </w:r>
      <w:r w:rsidRPr="001021D1">
        <w:t>Work,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representatives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Employment</w:t>
      </w:r>
      <w:r w:rsidR="00A84868">
        <w:t xml:space="preserve"> </w:t>
      </w:r>
      <w:r w:rsidRPr="001021D1">
        <w:t>Service,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well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representatives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self-government</w:t>
      </w:r>
      <w:r w:rsidR="00A84868">
        <w:t xml:space="preserve"> </w:t>
      </w:r>
      <w:r w:rsidRPr="001021D1">
        <w:t>if</w:t>
      </w:r>
      <w:r w:rsidR="00A84868">
        <w:t xml:space="preserve"> </w:t>
      </w:r>
      <w:r w:rsidRPr="001021D1">
        <w:t>necessary.</w:t>
      </w:r>
      <w:r w:rsidR="00A84868">
        <w:t xml:space="preserve"> </w:t>
      </w:r>
      <w:r w:rsidRPr="001021D1">
        <w:lastRenderedPageBreak/>
        <w:t>So</w:t>
      </w:r>
      <w:r w:rsidR="00A84868">
        <w:t xml:space="preserve"> </w:t>
      </w:r>
      <w:r w:rsidRPr="001021D1">
        <w:t>far,</w:t>
      </w:r>
      <w:r w:rsidR="00A84868">
        <w:t xml:space="preserve"> </w:t>
      </w:r>
      <w:r w:rsidRPr="001021D1">
        <w:t>56</w:t>
      </w:r>
      <w:r w:rsidR="00A84868">
        <w:t xml:space="preserve"> </w:t>
      </w:r>
      <w:r w:rsidRPr="001021D1">
        <w:t>mobile</w:t>
      </w:r>
      <w:r w:rsidR="00A84868">
        <w:t xml:space="preserve"> </w:t>
      </w:r>
      <w:r w:rsidRPr="001021D1">
        <w:t>teams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formed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56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self-government</w:t>
      </w:r>
      <w:r w:rsidR="00A84868">
        <w:t xml:space="preserve"> </w:t>
      </w:r>
      <w:r w:rsidRPr="001021D1">
        <w:t>units,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aim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facilitate</w:t>
      </w:r>
      <w:r w:rsidR="00A84868">
        <w:t xml:space="preserve"> </w:t>
      </w:r>
      <w:r w:rsidRPr="001021D1">
        <w:t>access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services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better</w:t>
      </w:r>
      <w:r w:rsidR="00A84868">
        <w:t xml:space="preserve"> </w:t>
      </w:r>
      <w:r w:rsidRPr="001021D1">
        <w:t>enable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exercising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Roma</w:t>
      </w:r>
      <w:r w:rsidR="00A84868">
        <w:t xml:space="preserve"> </w:t>
      </w:r>
      <w:r w:rsidRPr="001021D1">
        <w:t>citizens.</w:t>
      </w:r>
    </w:p>
    <w:p w14:paraId="78F4EECC" w14:textId="41819FA5" w:rsidR="006F4FE8" w:rsidRPr="001021D1" w:rsidRDefault="006F4FE8" w:rsidP="004B2579">
      <w:pPr>
        <w:pStyle w:val="SingleTxtG"/>
      </w:pPr>
      <w:r w:rsidRPr="001021D1">
        <w:t>311.</w:t>
      </w:r>
      <w:r w:rsidRPr="001021D1">
        <w:tab/>
        <w:t>Significant</w:t>
      </w:r>
      <w:r w:rsidR="00A84868">
        <w:t xml:space="preserve"> </w:t>
      </w:r>
      <w:r w:rsidRPr="001021D1">
        <w:t>progress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field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resolving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so-called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="00CF659D">
        <w:t>“</w:t>
      </w:r>
      <w:r w:rsidRPr="001021D1">
        <w:t>invisibility</w:t>
      </w:r>
      <w:r w:rsidR="00CF659D">
        <w:t>”</w:t>
      </w:r>
      <w:r w:rsidR="00A84868">
        <w:t xml:space="preserve"> </w:t>
      </w:r>
      <w:r w:rsidRPr="001021D1">
        <w:t>problem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achieved</w:t>
      </w:r>
      <w:r w:rsidR="00A84868">
        <w:t xml:space="preserve"> </w:t>
      </w:r>
      <w:r w:rsidRPr="001021D1">
        <w:t>through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improvement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framework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Agreement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Understanding</w:t>
      </w:r>
      <w:r w:rsidR="00A84868">
        <w:t xml:space="preserve"> </w:t>
      </w:r>
      <w:r w:rsidRPr="001021D1">
        <w:t>between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Ministry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State</w:t>
      </w:r>
      <w:r w:rsidR="00A84868">
        <w:t xml:space="preserve"> </w:t>
      </w:r>
      <w:r w:rsidRPr="001021D1">
        <w:t>Administration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Self-Government,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Protector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Citizens,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UN</w:t>
      </w:r>
      <w:r w:rsidR="00A84868">
        <w:t xml:space="preserve"> </w:t>
      </w:r>
      <w:r w:rsidRPr="001021D1">
        <w:t>High</w:t>
      </w:r>
      <w:r w:rsidR="00A84868">
        <w:t xml:space="preserve"> </w:t>
      </w:r>
      <w:r w:rsidRPr="001021D1">
        <w:t>Commissioner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Refugees</w:t>
      </w:r>
      <w:r w:rsidR="00A84868">
        <w:t xml:space="preserve"> </w:t>
      </w:r>
      <w:r w:rsidR="009E2DB7">
        <w:t>–</w:t>
      </w:r>
      <w:r w:rsidR="00A84868">
        <w:t xml:space="preserve"> </w:t>
      </w:r>
      <w:r w:rsidRPr="001021D1">
        <w:t>Representation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Serbia</w:t>
      </w:r>
      <w:r w:rsidR="00A84868">
        <w:t xml:space="preserve"> </w:t>
      </w:r>
      <w:r w:rsidRPr="001021D1">
        <w:t>(2012</w:t>
      </w:r>
      <w:r w:rsidR="009E2DB7">
        <w:t>–</w:t>
      </w:r>
      <w:r w:rsidRPr="001021D1">
        <w:t>2016).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October</w:t>
      </w:r>
      <w:r w:rsidR="00A84868">
        <w:t xml:space="preserve"> </w:t>
      </w:r>
      <w:r w:rsidRPr="001021D1">
        <w:t>2019,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new</w:t>
      </w:r>
      <w:r w:rsidR="00A84868">
        <w:t xml:space="preserve"> </w:t>
      </w:r>
      <w:r w:rsidRPr="001021D1">
        <w:t>Agreement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Understanding</w:t>
      </w:r>
      <w:r w:rsidR="00A84868">
        <w:t xml:space="preserve"> </w:t>
      </w:r>
      <w:r w:rsidRPr="001021D1">
        <w:t>between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same</w:t>
      </w:r>
      <w:r w:rsidR="00A84868">
        <w:t xml:space="preserve"> </w:t>
      </w:r>
      <w:r w:rsidRPr="001021D1">
        <w:t>actors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concluded.</w:t>
      </w:r>
      <w:r w:rsidR="00A84868">
        <w:t xml:space="preserve"> </w:t>
      </w:r>
      <w:r w:rsidRPr="001021D1">
        <w:t>During</w:t>
      </w:r>
      <w:r w:rsidR="00A84868">
        <w:t xml:space="preserve"> </w:t>
      </w:r>
      <w:r w:rsidRPr="001021D1">
        <w:t>its</w:t>
      </w:r>
      <w:r w:rsidR="00A84868">
        <w:t xml:space="preserve"> </w:t>
      </w:r>
      <w:r w:rsidRPr="001021D1">
        <w:t>implementation,</w:t>
      </w:r>
      <w:r w:rsidR="00A84868">
        <w:t xml:space="preserve"> </w:t>
      </w:r>
      <w:r w:rsidRPr="001021D1">
        <w:t>it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estimated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living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informal</w:t>
      </w:r>
      <w:r w:rsidR="00A84868">
        <w:t xml:space="preserve"> </w:t>
      </w:r>
      <w:r w:rsidRPr="001021D1">
        <w:t>settlements</w:t>
      </w:r>
      <w:r w:rsidR="00A84868">
        <w:t xml:space="preserve"> </w:t>
      </w:r>
      <w:r w:rsidRPr="001021D1">
        <w:t>not</w:t>
      </w:r>
      <w:r w:rsidR="00A84868">
        <w:t xml:space="preserve"> </w:t>
      </w:r>
      <w:r w:rsidRPr="001021D1">
        <w:t>registered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birth</w:t>
      </w:r>
      <w:r w:rsidR="00A84868">
        <w:t xml:space="preserve"> </w:t>
      </w:r>
      <w:r w:rsidRPr="001021D1">
        <w:t>register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reduced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0.45%,</w:t>
      </w:r>
      <w:r w:rsidR="00A84868">
        <w:t xml:space="preserve"> </w:t>
      </w:r>
      <w:r w:rsidRPr="001021D1">
        <w:t>compared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1.8%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2010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1%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2015.</w:t>
      </w:r>
    </w:p>
    <w:p w14:paraId="677A0563" w14:textId="4BBCD795" w:rsidR="006F4FE8" w:rsidRPr="001021D1" w:rsidRDefault="006F4FE8" w:rsidP="004B2579">
      <w:pPr>
        <w:pStyle w:val="SingleTxtG"/>
      </w:pPr>
      <w:r w:rsidRPr="001021D1">
        <w:t>312.</w:t>
      </w:r>
      <w:r w:rsidRPr="001021D1">
        <w:tab/>
        <w:t>The</w:t>
      </w:r>
      <w:r w:rsidR="00A84868">
        <w:t xml:space="preserve"> </w:t>
      </w:r>
      <w:r w:rsidRPr="001021D1">
        <w:t>results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work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health</w:t>
      </w:r>
      <w:r w:rsidR="00A84868">
        <w:t xml:space="preserve"> </w:t>
      </w:r>
      <w:r w:rsidRPr="001021D1">
        <w:t>mediators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led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momentous</w:t>
      </w:r>
      <w:r w:rsidR="00A84868">
        <w:t xml:space="preserve"> </w:t>
      </w:r>
      <w:r w:rsidRPr="001021D1">
        <w:t>shift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field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health</w:t>
      </w:r>
      <w:r w:rsidR="00A84868">
        <w:t xml:space="preserve"> </w:t>
      </w:r>
      <w:r w:rsidRPr="001021D1">
        <w:t>care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Roma</w:t>
      </w:r>
      <w:r w:rsidR="00A84868">
        <w:t xml:space="preserve"> </w:t>
      </w:r>
      <w:r w:rsidRPr="001021D1">
        <w:t>men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women.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work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assessed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European</w:t>
      </w:r>
      <w:r w:rsidR="00A84868">
        <w:t xml:space="preserve"> </w:t>
      </w:r>
      <w:r w:rsidRPr="001021D1">
        <w:t>Commission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most</w:t>
      </w:r>
      <w:r w:rsidR="00A84868">
        <w:t xml:space="preserve"> </w:t>
      </w:r>
      <w:r w:rsidRPr="001021D1">
        <w:t>successful</w:t>
      </w:r>
      <w:r w:rsidR="00A84868">
        <w:t xml:space="preserve"> </w:t>
      </w:r>
      <w:r w:rsidRPr="001021D1">
        <w:t>measure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policies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field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inclusion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Roma</w:t>
      </w:r>
      <w:r w:rsidR="00A84868">
        <w:t xml:space="preserve"> </w:t>
      </w:r>
      <w:r w:rsidRPr="001021D1">
        <w:t>men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women.</w:t>
      </w:r>
      <w:r w:rsidR="00A84868">
        <w:t xml:space="preserve"> </w:t>
      </w:r>
      <w:r w:rsidRPr="001021D1">
        <w:t>During</w:t>
      </w:r>
      <w:r w:rsidR="00A84868">
        <w:t xml:space="preserve"> </w:t>
      </w:r>
      <w:r w:rsidRPr="001021D1">
        <w:t>2019,</w:t>
      </w:r>
      <w:r w:rsidR="00A84868">
        <w:t xml:space="preserve"> </w:t>
      </w:r>
      <w:r w:rsidRPr="001021D1">
        <w:t>85</w:t>
      </w:r>
      <w:r w:rsidR="00A84868">
        <w:t xml:space="preserve"> </w:t>
      </w:r>
      <w:r w:rsidRPr="001021D1">
        <w:t>trained</w:t>
      </w:r>
      <w:r w:rsidR="00A84868">
        <w:t xml:space="preserve"> </w:t>
      </w:r>
      <w:r w:rsidRPr="001021D1">
        <w:t>health</w:t>
      </w:r>
      <w:r w:rsidR="00A84868">
        <w:t xml:space="preserve"> </w:t>
      </w:r>
      <w:r w:rsidRPr="001021D1">
        <w:t>mediators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hired</w:t>
      </w:r>
      <w:r w:rsidR="00A84868">
        <w:t xml:space="preserve"> </w:t>
      </w:r>
      <w:r w:rsidRPr="001021D1">
        <w:t>within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health</w:t>
      </w:r>
      <w:r w:rsidR="00A84868">
        <w:t xml:space="preserve"> </w:t>
      </w:r>
      <w:r w:rsidRPr="001021D1">
        <w:t>care</w:t>
      </w:r>
      <w:r w:rsidR="00A84868">
        <w:t xml:space="preserve"> </w:t>
      </w:r>
      <w:r w:rsidRPr="001021D1">
        <w:t>system,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significant</w:t>
      </w:r>
      <w:r w:rsidR="00A84868">
        <w:t xml:space="preserve"> </w:t>
      </w:r>
      <w:r w:rsidRPr="001021D1">
        <w:t>increase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number,</w:t>
      </w:r>
      <w:r w:rsidR="00A84868">
        <w:t xml:space="preserve"> </w:t>
      </w:r>
      <w:r w:rsidRPr="001021D1">
        <w:t>given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60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hired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2017.</w:t>
      </w:r>
      <w:r w:rsidR="00A84868">
        <w:t xml:space="preserve"> </w:t>
      </w:r>
      <w:r w:rsidRPr="001021D1">
        <w:t>Thanks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hiring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these</w:t>
      </w:r>
      <w:r w:rsidR="00A84868">
        <w:t xml:space="preserve"> </w:t>
      </w:r>
      <w:r w:rsidRPr="001021D1">
        <w:t>health</w:t>
      </w:r>
      <w:r w:rsidR="00A84868">
        <w:t xml:space="preserve"> </w:t>
      </w:r>
      <w:r w:rsidRPr="001021D1">
        <w:t>mediators,</w:t>
      </w:r>
      <w:r w:rsidR="00A84868">
        <w:t xml:space="preserve"> </w:t>
      </w:r>
      <w:r w:rsidRPr="001021D1">
        <w:t>Roma</w:t>
      </w:r>
      <w:r w:rsidR="00A84868">
        <w:t xml:space="preserve"> </w:t>
      </w:r>
      <w:r w:rsidRPr="001021D1">
        <w:t>women</w:t>
      </w:r>
      <w:r w:rsidR="00A84868">
        <w:t xml:space="preserve"> </w:t>
      </w:r>
      <w:r w:rsidRPr="001021D1">
        <w:t>now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easier</w:t>
      </w:r>
      <w:r w:rsidR="00A84868">
        <w:t xml:space="preserve"> </w:t>
      </w:r>
      <w:r w:rsidRPr="001021D1">
        <w:t>access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health</w:t>
      </w:r>
      <w:r w:rsidR="00A84868">
        <w:t xml:space="preserve"> </w:t>
      </w:r>
      <w:r w:rsidRPr="001021D1">
        <w:t>services,</w:t>
      </w:r>
      <w:r w:rsidR="00A84868">
        <w:t xml:space="preserve"> </w:t>
      </w:r>
      <w:r w:rsidRPr="001021D1">
        <w:t>while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trend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conducting</w:t>
      </w:r>
      <w:r w:rsidR="00A84868">
        <w:t xml:space="preserve"> </w:t>
      </w:r>
      <w:r w:rsidRPr="001021D1">
        <w:t>systematic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gynecological</w:t>
      </w:r>
      <w:r w:rsidR="00A84868">
        <w:t xml:space="preserve"> </w:t>
      </w:r>
      <w:r w:rsidRPr="001021D1">
        <w:t>examinations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context</w:t>
      </w:r>
      <w:r w:rsidR="00A84868">
        <w:t xml:space="preserve"> </w:t>
      </w:r>
      <w:r w:rsidRPr="001021D1">
        <w:t>continued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expanded.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health</w:t>
      </w:r>
      <w:r w:rsidR="00A84868">
        <w:t xml:space="preserve"> </w:t>
      </w:r>
      <w:r w:rsidRPr="001021D1">
        <w:t>controls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pregnant</w:t>
      </w:r>
      <w:r w:rsidR="00A84868">
        <w:t xml:space="preserve"> </w:t>
      </w:r>
      <w:r w:rsidRPr="001021D1">
        <w:t>women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women</w:t>
      </w:r>
      <w:r w:rsidR="00A84868">
        <w:t xml:space="preserve"> </w:t>
      </w:r>
      <w:r w:rsidRPr="001021D1">
        <w:t>who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given</w:t>
      </w:r>
      <w:r w:rsidR="00A84868">
        <w:t xml:space="preserve"> </w:t>
      </w:r>
      <w:r w:rsidRPr="001021D1">
        <w:t>recently</w:t>
      </w:r>
      <w:r w:rsidR="00A84868">
        <w:t xml:space="preserve"> </w:t>
      </w:r>
      <w:r w:rsidRPr="001021D1">
        <w:t>given</w:t>
      </w:r>
      <w:r w:rsidR="00A84868">
        <w:t xml:space="preserve"> </w:t>
      </w:r>
      <w:r w:rsidRPr="001021D1">
        <w:t>birth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also</w:t>
      </w:r>
      <w:r w:rsidR="00A84868">
        <w:t xml:space="preserve"> </w:t>
      </w:r>
      <w:r w:rsidRPr="001021D1">
        <w:t>increased,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vaccinated</w:t>
      </w:r>
      <w:r w:rsidR="00A84868">
        <w:t xml:space="preserve"> </w:t>
      </w:r>
      <w:r w:rsidRPr="001021D1">
        <w:t>women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children.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last</w:t>
      </w:r>
      <w:r w:rsidR="00A84868">
        <w:t xml:space="preserve"> </w:t>
      </w:r>
      <w:r w:rsidRPr="001021D1">
        <w:t>ten</w:t>
      </w:r>
      <w:r w:rsidR="00A84868">
        <w:t xml:space="preserve"> </w:t>
      </w:r>
      <w:r w:rsidRPr="001021D1">
        <w:t>years,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rate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incidence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death</w:t>
      </w:r>
      <w:r w:rsidR="00A84868">
        <w:t xml:space="preserve"> </w:t>
      </w:r>
      <w:r w:rsidRPr="001021D1">
        <w:t>among</w:t>
      </w:r>
      <w:r w:rsidR="00A84868">
        <w:t xml:space="preserve"> </w:t>
      </w:r>
      <w:r w:rsidRPr="001021D1">
        <w:t>Roma</w:t>
      </w:r>
      <w:r w:rsidR="00A84868">
        <w:t xml:space="preserve"> </w:t>
      </w:r>
      <w:r w:rsidRPr="001021D1">
        <w:t>children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decreased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more</w:t>
      </w:r>
      <w:r w:rsidR="00A84868">
        <w:t xml:space="preserve"> </w:t>
      </w:r>
      <w:r w:rsidRPr="001021D1">
        <w:t>than</w:t>
      </w:r>
      <w:r w:rsidR="00A84868">
        <w:t xml:space="preserve"> </w:t>
      </w:r>
      <w:r w:rsidRPr="001021D1">
        <w:t>50</w:t>
      </w:r>
      <w:r w:rsidR="00A84868">
        <w:t xml:space="preserve"> </w:t>
      </w:r>
      <w:r w:rsidRPr="001021D1">
        <w:t>percent.</w:t>
      </w:r>
    </w:p>
    <w:p w14:paraId="4F2D9BC7" w14:textId="73D19AEC" w:rsidR="006F4FE8" w:rsidRPr="001021D1" w:rsidRDefault="006F4FE8" w:rsidP="004B2579">
      <w:pPr>
        <w:pStyle w:val="SingleTxtG"/>
      </w:pPr>
      <w:r w:rsidRPr="001021D1">
        <w:t>313.</w:t>
      </w:r>
      <w:r w:rsidRPr="001021D1">
        <w:tab/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aim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completely</w:t>
      </w:r>
      <w:r w:rsidR="00A84868">
        <w:t xml:space="preserve"> </w:t>
      </w:r>
      <w:r w:rsidRPr="001021D1">
        <w:t>eliminating</w:t>
      </w:r>
      <w:r w:rsidR="00A84868">
        <w:t xml:space="preserve"> </w:t>
      </w:r>
      <w:r w:rsidRPr="001021D1">
        <w:t>drop-outs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primary</w:t>
      </w:r>
      <w:r w:rsidR="00A84868">
        <w:t xml:space="preserve"> </w:t>
      </w:r>
      <w:r w:rsidRPr="001021D1">
        <w:t>education,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instrument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recognizing</w:t>
      </w:r>
      <w:r w:rsidR="00A84868">
        <w:t xml:space="preserve"> </w:t>
      </w:r>
      <w:r w:rsidRPr="001021D1">
        <w:t>students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risk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early</w:t>
      </w:r>
      <w:r w:rsidR="00A84868">
        <w:t xml:space="preserve"> </w:t>
      </w:r>
      <w:r w:rsidRPr="001021D1">
        <w:t>school</w:t>
      </w:r>
      <w:r w:rsidR="00A84868">
        <w:t xml:space="preserve"> </w:t>
      </w:r>
      <w:r w:rsidRPr="001021D1">
        <w:t>leaving</w:t>
      </w:r>
      <w:r w:rsidR="00A84868">
        <w:t xml:space="preserve"> </w:t>
      </w:r>
      <w:r w:rsidRPr="001021D1">
        <w:t>(EWIS)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created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being</w:t>
      </w:r>
      <w:r w:rsidR="00A84868">
        <w:t xml:space="preserve"> </w:t>
      </w:r>
      <w:r w:rsidRPr="001021D1">
        <w:t>applied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educational</w:t>
      </w:r>
      <w:r w:rsidR="00A84868">
        <w:t xml:space="preserve"> </w:t>
      </w:r>
      <w:r w:rsidRPr="001021D1">
        <w:t>institutions.</w:t>
      </w:r>
    </w:p>
    <w:p w14:paraId="23BE01F4" w14:textId="3D58CCC3" w:rsidR="006F4FE8" w:rsidRPr="001021D1" w:rsidRDefault="006F4FE8" w:rsidP="004B2579">
      <w:pPr>
        <w:pStyle w:val="SingleTxtG"/>
      </w:pPr>
      <w:r w:rsidRPr="001021D1">
        <w:t>314.</w:t>
      </w:r>
      <w:r w:rsidRPr="001021D1">
        <w:tab/>
        <w:t>12,427</w:t>
      </w:r>
      <w:r w:rsidR="00A84868">
        <w:t xml:space="preserve"> </w:t>
      </w:r>
      <w:r w:rsidRPr="001021D1">
        <w:t>Roma</w:t>
      </w:r>
      <w:r w:rsidR="00A84868">
        <w:t xml:space="preserve"> </w:t>
      </w:r>
      <w:r w:rsidRPr="001021D1">
        <w:t>students</w:t>
      </w:r>
      <w:r w:rsidR="00A84868">
        <w:t xml:space="preserve"> </w:t>
      </w:r>
      <w:r w:rsidRPr="001021D1">
        <w:t>(56%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girls)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enrolled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secondary</w:t>
      </w:r>
      <w:r w:rsidR="00A84868">
        <w:t xml:space="preserve"> </w:t>
      </w:r>
      <w:r w:rsidRPr="001021D1">
        <w:t>schools</w:t>
      </w:r>
      <w:r w:rsidR="00A84868">
        <w:t xml:space="preserve"> </w:t>
      </w:r>
      <w:r w:rsidRPr="001021D1">
        <w:t>since</w:t>
      </w:r>
      <w:r w:rsidR="00A84868">
        <w:t xml:space="preserve"> </w:t>
      </w:r>
      <w:r w:rsidRPr="001021D1">
        <w:t>2003</w:t>
      </w:r>
      <w:r w:rsidR="00A84868">
        <w:t xml:space="preserve"> </w:t>
      </w:r>
      <w:r w:rsidRPr="001021D1">
        <w:t>through</w:t>
      </w:r>
      <w:r w:rsidR="00A84868">
        <w:t xml:space="preserve"> </w:t>
      </w:r>
      <w:r w:rsidRPr="001021D1">
        <w:t>affirmative</w:t>
      </w:r>
      <w:r w:rsidR="00A84868">
        <w:t xml:space="preserve"> </w:t>
      </w:r>
      <w:r w:rsidRPr="001021D1">
        <w:t>action</w:t>
      </w:r>
      <w:r w:rsidR="00A84868">
        <w:t xml:space="preserve"> </w:t>
      </w:r>
      <w:r w:rsidRPr="001021D1">
        <w:t>measures,</w:t>
      </w:r>
      <w:r w:rsidR="00A84868">
        <w:t xml:space="preserve"> </w:t>
      </w:r>
      <w:r w:rsidRPr="001021D1">
        <w:t>alongside</w:t>
      </w:r>
      <w:r w:rsidR="00A84868">
        <w:t xml:space="preserve"> </w:t>
      </w:r>
      <w:r w:rsidRPr="001021D1">
        <w:t>1,743</w:t>
      </w:r>
      <w:r w:rsidR="00A84868">
        <w:t xml:space="preserve"> </w:t>
      </w:r>
      <w:r w:rsidRPr="001021D1">
        <w:t>Roma</w:t>
      </w:r>
      <w:r w:rsidR="00A84868">
        <w:t xml:space="preserve"> </w:t>
      </w:r>
      <w:r w:rsidRPr="001021D1">
        <w:t>students</w:t>
      </w:r>
      <w:r w:rsidR="00A84868">
        <w:t xml:space="preserve"> </w:t>
      </w:r>
      <w:r w:rsidRPr="001021D1">
        <w:t>(51%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girls)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enrolled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colleges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universities.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system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monitoring</w:t>
      </w:r>
      <w:r w:rsidR="00A84868">
        <w:t xml:space="preserve"> </w:t>
      </w:r>
      <w:r w:rsidRPr="001021D1">
        <w:t>regular</w:t>
      </w:r>
      <w:r w:rsidR="00A84868">
        <w:t xml:space="preserve"> </w:t>
      </w:r>
      <w:r w:rsidRPr="001021D1">
        <w:t>attendance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student</w:t>
      </w:r>
      <w:r w:rsidR="00A84868">
        <w:t xml:space="preserve"> </w:t>
      </w:r>
      <w:r w:rsidRPr="001021D1">
        <w:t>achievement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established.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Romani</w:t>
      </w:r>
      <w:r w:rsidR="00A84868">
        <w:t xml:space="preserve"> </w:t>
      </w:r>
      <w:r w:rsidRPr="001021D1">
        <w:t>Language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Elements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Culture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attended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2,467</w:t>
      </w:r>
      <w:r w:rsidR="00A84868">
        <w:t xml:space="preserve"> </w:t>
      </w:r>
      <w:r w:rsidRPr="001021D1">
        <w:t>students</w:t>
      </w:r>
      <w:r w:rsidR="00A84868">
        <w:t xml:space="preserve"> </w:t>
      </w:r>
      <w:r w:rsidRPr="001021D1">
        <w:t>(1,163</w:t>
      </w:r>
      <w:r w:rsidR="00A84868">
        <w:t xml:space="preserve"> </w:t>
      </w:r>
      <w:r w:rsidRPr="001021D1">
        <w:t>girls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1,304</w:t>
      </w:r>
      <w:r w:rsidR="00A84868">
        <w:t xml:space="preserve"> </w:t>
      </w:r>
      <w:r w:rsidRPr="001021D1">
        <w:t>boys)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68</w:t>
      </w:r>
      <w:r w:rsidR="00A84868">
        <w:t xml:space="preserve"> </w:t>
      </w:r>
      <w:r w:rsidRPr="001021D1">
        <w:t>schools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2019/2020</w:t>
      </w:r>
      <w:r w:rsidR="00A84868">
        <w:t xml:space="preserve"> </w:t>
      </w:r>
      <w:r w:rsidRPr="001021D1">
        <w:t>school</w:t>
      </w:r>
      <w:r w:rsidR="00A84868">
        <w:t xml:space="preserve"> </w:t>
      </w:r>
      <w:r w:rsidRPr="001021D1">
        <w:t>year.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order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enable</w:t>
      </w:r>
      <w:r w:rsidR="00A84868">
        <w:t xml:space="preserve"> </w:t>
      </w:r>
      <w:r w:rsidRPr="001021D1">
        <w:t>at-risk</w:t>
      </w:r>
      <w:r w:rsidR="00A84868">
        <w:t xml:space="preserve"> </w:t>
      </w:r>
      <w:r w:rsidRPr="001021D1">
        <w:t>students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continue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education,</w:t>
      </w:r>
      <w:r w:rsidR="00A84868">
        <w:t xml:space="preserve"> </w:t>
      </w:r>
      <w:r w:rsidRPr="001021D1">
        <w:t>scholarships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mentoring</w:t>
      </w:r>
      <w:r w:rsidR="00A84868">
        <w:t xml:space="preserve"> </w:t>
      </w:r>
      <w:r w:rsidRPr="001021D1">
        <w:t>system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provided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students</w:t>
      </w:r>
      <w:r w:rsidR="00A84868">
        <w:t xml:space="preserve"> </w:t>
      </w:r>
      <w:r w:rsidRPr="001021D1">
        <w:t>enrolled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affirmative</w:t>
      </w:r>
      <w:r w:rsidR="00A84868">
        <w:t xml:space="preserve"> </w:t>
      </w:r>
      <w:r w:rsidRPr="001021D1">
        <w:t>action</w:t>
      </w:r>
      <w:r w:rsidR="00A84868">
        <w:t xml:space="preserve"> </w:t>
      </w:r>
      <w:r w:rsidRPr="001021D1">
        <w:t>measures.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last</w:t>
      </w:r>
      <w:r w:rsidR="00A84868">
        <w:t xml:space="preserve"> </w:t>
      </w:r>
      <w:r w:rsidRPr="001021D1">
        <w:t>five</w:t>
      </w:r>
      <w:r w:rsidR="00A84868">
        <w:t xml:space="preserve"> </w:t>
      </w:r>
      <w:r w:rsidRPr="001021D1">
        <w:t>school</w:t>
      </w:r>
      <w:r w:rsidR="00A84868">
        <w:t xml:space="preserve"> </w:t>
      </w:r>
      <w:r w:rsidRPr="001021D1">
        <w:t>years,</w:t>
      </w:r>
      <w:r w:rsidR="00A84868">
        <w:t xml:space="preserve"> </w:t>
      </w:r>
      <w:r w:rsidRPr="001021D1">
        <w:t>5,419</w:t>
      </w:r>
      <w:r w:rsidR="00A84868">
        <w:t xml:space="preserve"> </w:t>
      </w:r>
      <w:r w:rsidRPr="001021D1">
        <w:t>scholarships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relevant</w:t>
      </w:r>
      <w:r w:rsidR="00A84868">
        <w:t xml:space="preserve"> </w:t>
      </w:r>
      <w:r w:rsidRPr="001021D1">
        <w:t>budget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donor</w:t>
      </w:r>
      <w:r w:rsidR="00A84868">
        <w:t xml:space="preserve"> </w:t>
      </w:r>
      <w:r w:rsidRPr="001021D1">
        <w:t>funds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Roma</w:t>
      </w:r>
      <w:r w:rsidR="00A84868">
        <w:t xml:space="preserve"> </w:t>
      </w:r>
      <w:r w:rsidRPr="001021D1">
        <w:t>students</w:t>
      </w:r>
      <w:r w:rsidR="00A84868">
        <w:t xml:space="preserve"> </w:t>
      </w:r>
      <w:r w:rsidRPr="001021D1">
        <w:t>(65%</w:t>
      </w:r>
      <w:r w:rsidR="00A84868">
        <w:t xml:space="preserve"> </w:t>
      </w:r>
      <w:r w:rsidRPr="001021D1">
        <w:t>girls)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awarded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secondary</w:t>
      </w:r>
      <w:r w:rsidR="00A84868">
        <w:t xml:space="preserve"> </w:t>
      </w:r>
      <w:r w:rsidRPr="001021D1">
        <w:t>schools.</w:t>
      </w:r>
      <w:r w:rsidR="00A84868">
        <w:t xml:space="preserve"> </w:t>
      </w:r>
      <w:r w:rsidRPr="001021D1">
        <w:rPr>
          <w:i/>
        </w:rPr>
        <w:t>Amendments</w:t>
      </w:r>
      <w:r w:rsidR="00A84868">
        <w:rPr>
          <w:i/>
        </w:rPr>
        <w:t xml:space="preserve"> </w:t>
      </w:r>
      <w:r w:rsidRPr="001021D1">
        <w:rPr>
          <w:i/>
        </w:rPr>
        <w:t>to</w:t>
      </w:r>
      <w:r w:rsidR="00A84868">
        <w:rPr>
          <w:i/>
        </w:rPr>
        <w:t xml:space="preserve"> </w:t>
      </w:r>
      <w:r w:rsidRPr="001021D1">
        <w:rPr>
          <w:i/>
        </w:rPr>
        <w:t>the</w:t>
      </w:r>
      <w:r w:rsidR="00A84868">
        <w:rPr>
          <w:i/>
        </w:rPr>
        <w:t xml:space="preserve"> </w:t>
      </w:r>
      <w:r w:rsidRPr="001021D1">
        <w:rPr>
          <w:i/>
        </w:rPr>
        <w:t>Rulebook</w:t>
      </w:r>
      <w:r w:rsidR="00A84868">
        <w:rPr>
          <w:i/>
        </w:rPr>
        <w:t xml:space="preserve"> </w:t>
      </w:r>
      <w:r w:rsidRPr="001021D1">
        <w:rPr>
          <w:i/>
        </w:rPr>
        <w:t>on</w:t>
      </w:r>
      <w:r w:rsidR="00A84868">
        <w:rPr>
          <w:i/>
        </w:rPr>
        <w:t xml:space="preserve"> </w:t>
      </w:r>
      <w:r w:rsidRPr="001021D1">
        <w:rPr>
          <w:i/>
        </w:rPr>
        <w:t>Pupil</w:t>
      </w:r>
      <w:r w:rsidR="00A84868">
        <w:rPr>
          <w:i/>
        </w:rPr>
        <w:t xml:space="preserve"> </w:t>
      </w:r>
      <w:r w:rsidRPr="001021D1">
        <w:rPr>
          <w:i/>
        </w:rPr>
        <w:t>and</w:t>
      </w:r>
      <w:r w:rsidR="00A84868">
        <w:rPr>
          <w:i/>
        </w:rPr>
        <w:t xml:space="preserve"> </w:t>
      </w:r>
      <w:r w:rsidRPr="001021D1">
        <w:rPr>
          <w:i/>
        </w:rPr>
        <w:t>Student</w:t>
      </w:r>
      <w:r w:rsidR="00A84868">
        <w:rPr>
          <w:i/>
        </w:rPr>
        <w:t xml:space="preserve"> </w:t>
      </w:r>
      <w:r w:rsidRPr="001021D1">
        <w:rPr>
          <w:i/>
        </w:rPr>
        <w:t>Loans</w:t>
      </w:r>
      <w:r w:rsidR="00A84868">
        <w:rPr>
          <w:i/>
        </w:rPr>
        <w:t xml:space="preserve"> </w:t>
      </w:r>
      <w:r w:rsidRPr="001021D1">
        <w:rPr>
          <w:i/>
        </w:rPr>
        <w:t>and</w:t>
      </w:r>
      <w:r w:rsidR="00A84868">
        <w:rPr>
          <w:i/>
        </w:rPr>
        <w:t xml:space="preserve"> </w:t>
      </w:r>
      <w:r w:rsidRPr="001021D1">
        <w:rPr>
          <w:i/>
        </w:rPr>
        <w:t>Scholarships</w:t>
      </w:r>
      <w:r w:rsidR="00A84868">
        <w:rPr>
          <w:i/>
        </w:rPr>
        <w:t xml:space="preserve"> </w:t>
      </w:r>
      <w:r w:rsidRPr="001021D1">
        <w:rPr>
          <w:i/>
        </w:rPr>
        <w:t>from</w:t>
      </w:r>
      <w:r w:rsidR="00A84868">
        <w:rPr>
          <w:i/>
        </w:rPr>
        <w:t xml:space="preserve"> </w:t>
      </w:r>
      <w:r w:rsidRPr="001021D1">
        <w:rPr>
          <w:i/>
        </w:rPr>
        <w:t>2017</w:t>
      </w:r>
      <w:r w:rsidR="00A84868">
        <w:rPr>
          <w:i/>
        </w:rPr>
        <w:t xml:space="preserve"> </w:t>
      </w:r>
      <w:r w:rsidRPr="001021D1">
        <w:rPr>
          <w:iCs/>
        </w:rPr>
        <w:t>enabled</w:t>
      </w:r>
      <w:r w:rsidR="00A84868">
        <w:rPr>
          <w:iCs/>
        </w:rPr>
        <w:t xml:space="preserve"> </w:t>
      </w:r>
      <w:r w:rsidRPr="001021D1">
        <w:rPr>
          <w:iCs/>
        </w:rPr>
        <w:t>Roma</w:t>
      </w:r>
      <w:r w:rsidR="00A84868">
        <w:rPr>
          <w:iCs/>
        </w:rPr>
        <w:t xml:space="preserve"> </w:t>
      </w:r>
      <w:r w:rsidRPr="001021D1">
        <w:rPr>
          <w:iCs/>
        </w:rPr>
        <w:t>students,</w:t>
      </w:r>
      <w:r w:rsidR="00A84868">
        <w:rPr>
          <w:iCs/>
        </w:rPr>
        <w:t xml:space="preserve"> </w:t>
      </w:r>
      <w:r w:rsidRPr="001021D1">
        <w:rPr>
          <w:iCs/>
        </w:rPr>
        <w:t>in</w:t>
      </w:r>
      <w:r w:rsidR="00A84868">
        <w:rPr>
          <w:iCs/>
        </w:rPr>
        <w:t xml:space="preserve"> </w:t>
      </w:r>
      <w:r w:rsidRPr="001021D1">
        <w:rPr>
          <w:iCs/>
        </w:rPr>
        <w:t>addition</w:t>
      </w:r>
      <w:r w:rsidR="00A84868">
        <w:rPr>
          <w:iCs/>
        </w:rPr>
        <w:t xml:space="preserve"> </w:t>
      </w:r>
      <w:r w:rsidRPr="001021D1">
        <w:rPr>
          <w:iCs/>
        </w:rPr>
        <w:t>to</w:t>
      </w:r>
      <w:r w:rsidR="00A84868">
        <w:rPr>
          <w:iCs/>
        </w:rPr>
        <w:t xml:space="preserve"> </w:t>
      </w:r>
      <w:r w:rsidRPr="001021D1">
        <w:rPr>
          <w:iCs/>
        </w:rPr>
        <w:t>persons</w:t>
      </w:r>
      <w:r w:rsidR="00A84868">
        <w:rPr>
          <w:iCs/>
        </w:rPr>
        <w:t xml:space="preserve"> </w:t>
      </w:r>
      <w:r w:rsidRPr="001021D1">
        <w:rPr>
          <w:iCs/>
        </w:rPr>
        <w:t>with</w:t>
      </w:r>
      <w:r w:rsidR="00A84868">
        <w:rPr>
          <w:iCs/>
        </w:rPr>
        <w:t xml:space="preserve"> </w:t>
      </w:r>
      <w:r w:rsidRPr="001021D1">
        <w:rPr>
          <w:iCs/>
        </w:rPr>
        <w:t>disabilities</w:t>
      </w:r>
      <w:r w:rsidR="00A84868">
        <w:rPr>
          <w:iCs/>
        </w:rPr>
        <w:t xml:space="preserve"> </w:t>
      </w:r>
      <w:r w:rsidRPr="001021D1">
        <w:rPr>
          <w:iCs/>
        </w:rPr>
        <w:t>and</w:t>
      </w:r>
      <w:r w:rsidR="00A84868">
        <w:rPr>
          <w:iCs/>
        </w:rPr>
        <w:t xml:space="preserve"> </w:t>
      </w:r>
      <w:r w:rsidRPr="001021D1">
        <w:rPr>
          <w:iCs/>
        </w:rPr>
        <w:t>students</w:t>
      </w:r>
      <w:r w:rsidR="00A84868">
        <w:rPr>
          <w:iCs/>
        </w:rPr>
        <w:t xml:space="preserve"> </w:t>
      </w:r>
      <w:r w:rsidRPr="001021D1">
        <w:rPr>
          <w:iCs/>
        </w:rPr>
        <w:t>without</w:t>
      </w:r>
      <w:r w:rsidR="00A84868">
        <w:rPr>
          <w:iCs/>
        </w:rPr>
        <w:t xml:space="preserve"> </w:t>
      </w:r>
      <w:r w:rsidRPr="001021D1">
        <w:rPr>
          <w:iCs/>
        </w:rPr>
        <w:t>both</w:t>
      </w:r>
      <w:r w:rsidR="00A84868">
        <w:rPr>
          <w:iCs/>
        </w:rPr>
        <w:t xml:space="preserve"> </w:t>
      </w:r>
      <w:r w:rsidRPr="001021D1">
        <w:rPr>
          <w:iCs/>
        </w:rPr>
        <w:t>parents,</w:t>
      </w:r>
      <w:r w:rsidR="00A84868">
        <w:rPr>
          <w:iCs/>
        </w:rPr>
        <w:t xml:space="preserve"> </w:t>
      </w:r>
      <w:r w:rsidRPr="001021D1">
        <w:rPr>
          <w:iCs/>
        </w:rPr>
        <w:t>to</w:t>
      </w:r>
      <w:r w:rsidR="00A84868">
        <w:rPr>
          <w:iCs/>
        </w:rPr>
        <w:t xml:space="preserve"> </w:t>
      </w:r>
      <w:r w:rsidRPr="001021D1">
        <w:rPr>
          <w:iCs/>
        </w:rPr>
        <w:t>be</w:t>
      </w:r>
      <w:r w:rsidR="00A84868">
        <w:rPr>
          <w:iCs/>
        </w:rPr>
        <w:t xml:space="preserve"> </w:t>
      </w:r>
      <w:r w:rsidRPr="001021D1">
        <w:rPr>
          <w:iCs/>
        </w:rPr>
        <w:t>entitled</w:t>
      </w:r>
      <w:r w:rsidR="00A84868">
        <w:rPr>
          <w:iCs/>
        </w:rPr>
        <w:t xml:space="preserve"> </w:t>
      </w:r>
      <w:r w:rsidRPr="001021D1">
        <w:rPr>
          <w:iCs/>
        </w:rPr>
        <w:t>to</w:t>
      </w:r>
      <w:r w:rsidR="00A84868">
        <w:rPr>
          <w:iCs/>
        </w:rPr>
        <w:t xml:space="preserve"> </w:t>
      </w:r>
      <w:r w:rsidRPr="001021D1">
        <w:rPr>
          <w:iCs/>
        </w:rPr>
        <w:t>loans</w:t>
      </w:r>
      <w:r w:rsidR="00A84868">
        <w:rPr>
          <w:iCs/>
        </w:rPr>
        <w:t xml:space="preserve"> </w:t>
      </w:r>
      <w:r w:rsidRPr="001021D1">
        <w:rPr>
          <w:iCs/>
        </w:rPr>
        <w:t>and</w:t>
      </w:r>
      <w:r w:rsidR="00A84868">
        <w:rPr>
          <w:iCs/>
        </w:rPr>
        <w:t xml:space="preserve"> </w:t>
      </w:r>
      <w:r w:rsidRPr="001021D1">
        <w:rPr>
          <w:iCs/>
        </w:rPr>
        <w:t>scholarships</w:t>
      </w:r>
      <w:r w:rsidR="00A84868">
        <w:rPr>
          <w:iCs/>
        </w:rPr>
        <w:t xml:space="preserve"> </w:t>
      </w:r>
      <w:r w:rsidRPr="001021D1">
        <w:rPr>
          <w:iCs/>
        </w:rPr>
        <w:t>without</w:t>
      </w:r>
      <w:r w:rsidR="00A84868">
        <w:rPr>
          <w:iCs/>
        </w:rPr>
        <w:t xml:space="preserve"> </w:t>
      </w:r>
      <w:r w:rsidRPr="001021D1">
        <w:rPr>
          <w:iCs/>
        </w:rPr>
        <w:t>success</w:t>
      </w:r>
      <w:r w:rsidR="00A84868">
        <w:rPr>
          <w:iCs/>
        </w:rPr>
        <w:t xml:space="preserve"> </w:t>
      </w:r>
      <w:r w:rsidRPr="001021D1">
        <w:rPr>
          <w:iCs/>
        </w:rPr>
        <w:t>criteria.</w:t>
      </w:r>
      <w:r w:rsidR="00A84868">
        <w:rPr>
          <w:iCs/>
        </w:rPr>
        <w:t xml:space="preserve"> </w:t>
      </w:r>
      <w:r w:rsidRPr="001021D1">
        <w:rPr>
          <w:iCs/>
        </w:rPr>
        <w:t>200</w:t>
      </w:r>
      <w:r w:rsidR="00A84868">
        <w:rPr>
          <w:iCs/>
        </w:rPr>
        <w:t xml:space="preserve"> </w:t>
      </w:r>
      <w:r w:rsidRPr="001021D1">
        <w:rPr>
          <w:iCs/>
        </w:rPr>
        <w:t>mentors</w:t>
      </w:r>
      <w:r w:rsidR="00A84868">
        <w:rPr>
          <w:iCs/>
        </w:rPr>
        <w:t xml:space="preserve"> </w:t>
      </w:r>
      <w:r w:rsidRPr="001021D1">
        <w:rPr>
          <w:iCs/>
        </w:rPr>
        <w:t>were</w:t>
      </w:r>
      <w:r w:rsidR="00A84868">
        <w:rPr>
          <w:iCs/>
        </w:rPr>
        <w:t xml:space="preserve"> </w:t>
      </w:r>
      <w:r w:rsidRPr="001021D1">
        <w:rPr>
          <w:iCs/>
        </w:rPr>
        <w:t>hired</w:t>
      </w:r>
      <w:r w:rsidR="00A84868">
        <w:rPr>
          <w:iCs/>
        </w:rPr>
        <w:t xml:space="preserve"> </w:t>
      </w:r>
      <w:r w:rsidRPr="001021D1">
        <w:rPr>
          <w:iCs/>
        </w:rPr>
        <w:t>to</w:t>
      </w:r>
      <w:r w:rsidR="00A84868">
        <w:rPr>
          <w:iCs/>
        </w:rPr>
        <w:t xml:space="preserve"> </w:t>
      </w:r>
      <w:r w:rsidRPr="001021D1">
        <w:rPr>
          <w:iCs/>
        </w:rPr>
        <w:t>provide</w:t>
      </w:r>
      <w:r w:rsidR="00A84868">
        <w:rPr>
          <w:iCs/>
        </w:rPr>
        <w:t xml:space="preserve"> </w:t>
      </w:r>
      <w:r w:rsidRPr="001021D1">
        <w:rPr>
          <w:iCs/>
        </w:rPr>
        <w:t>support</w:t>
      </w:r>
      <w:r w:rsidR="00A84868">
        <w:rPr>
          <w:iCs/>
        </w:rPr>
        <w:t xml:space="preserve"> </w:t>
      </w:r>
      <w:r w:rsidRPr="001021D1">
        <w:rPr>
          <w:iCs/>
        </w:rPr>
        <w:t>to</w:t>
      </w:r>
      <w:r w:rsidR="00A84868">
        <w:rPr>
          <w:iCs/>
        </w:rPr>
        <w:t xml:space="preserve"> </w:t>
      </w:r>
      <w:r w:rsidRPr="001021D1">
        <w:rPr>
          <w:iCs/>
        </w:rPr>
        <w:t>students</w:t>
      </w:r>
      <w:r w:rsidR="00A84868">
        <w:rPr>
          <w:iCs/>
        </w:rPr>
        <w:t xml:space="preserve"> </w:t>
      </w:r>
      <w:r w:rsidRPr="001021D1">
        <w:rPr>
          <w:iCs/>
        </w:rPr>
        <w:t>of</w:t>
      </w:r>
      <w:r w:rsidR="00A84868">
        <w:rPr>
          <w:iCs/>
        </w:rPr>
        <w:t xml:space="preserve"> </w:t>
      </w:r>
      <w:r w:rsidRPr="001021D1">
        <w:rPr>
          <w:iCs/>
        </w:rPr>
        <w:t>the</w:t>
      </w:r>
      <w:r w:rsidR="00A84868">
        <w:rPr>
          <w:iCs/>
        </w:rPr>
        <w:t xml:space="preserve"> </w:t>
      </w:r>
      <w:r w:rsidRPr="001021D1">
        <w:rPr>
          <w:iCs/>
        </w:rPr>
        <w:t>Roma</w:t>
      </w:r>
      <w:r w:rsidR="00A84868">
        <w:rPr>
          <w:iCs/>
        </w:rPr>
        <w:t xml:space="preserve"> </w:t>
      </w:r>
      <w:r w:rsidRPr="001021D1">
        <w:rPr>
          <w:iCs/>
        </w:rPr>
        <w:t>national</w:t>
      </w:r>
      <w:r w:rsidR="00A84868">
        <w:rPr>
          <w:iCs/>
        </w:rPr>
        <w:t xml:space="preserve"> </w:t>
      </w:r>
      <w:r w:rsidRPr="001021D1">
        <w:rPr>
          <w:iCs/>
        </w:rPr>
        <w:t>minority.</w:t>
      </w:r>
      <w:r w:rsidR="00A84868">
        <w:rPr>
          <w:iCs/>
        </w:rPr>
        <w:t xml:space="preserve"> </w:t>
      </w:r>
      <w:r w:rsidRPr="001021D1">
        <w:rPr>
          <w:iCs/>
        </w:rPr>
        <w:t>In</w:t>
      </w:r>
      <w:r w:rsidR="00A84868">
        <w:rPr>
          <w:iCs/>
        </w:rPr>
        <w:t xml:space="preserve"> </w:t>
      </w:r>
      <w:r w:rsidRPr="001021D1">
        <w:rPr>
          <w:iCs/>
        </w:rPr>
        <w:t>the</w:t>
      </w:r>
      <w:r w:rsidR="00A84868">
        <w:rPr>
          <w:iCs/>
        </w:rPr>
        <w:t xml:space="preserve"> </w:t>
      </w:r>
      <w:r w:rsidRPr="001021D1">
        <w:rPr>
          <w:iCs/>
        </w:rPr>
        <w:t>school</w:t>
      </w:r>
      <w:r w:rsidR="00A84868">
        <w:rPr>
          <w:iCs/>
        </w:rPr>
        <w:t xml:space="preserve"> </w:t>
      </w:r>
      <w:r w:rsidRPr="001021D1">
        <w:rPr>
          <w:iCs/>
        </w:rPr>
        <w:t>year</w:t>
      </w:r>
      <w:r w:rsidR="00A84868">
        <w:rPr>
          <w:iCs/>
        </w:rPr>
        <w:t xml:space="preserve"> </w:t>
      </w:r>
      <w:r w:rsidRPr="001021D1">
        <w:rPr>
          <w:iCs/>
        </w:rPr>
        <w:t>2020/21,</w:t>
      </w:r>
      <w:r w:rsidR="00A84868">
        <w:rPr>
          <w:iCs/>
        </w:rPr>
        <w:t xml:space="preserve"> </w:t>
      </w:r>
      <w:r w:rsidRPr="001021D1">
        <w:rPr>
          <w:iCs/>
        </w:rPr>
        <w:t>a</w:t>
      </w:r>
      <w:r w:rsidR="00A84868">
        <w:rPr>
          <w:iCs/>
        </w:rPr>
        <w:t xml:space="preserve"> </w:t>
      </w:r>
      <w:r w:rsidRPr="001021D1">
        <w:rPr>
          <w:iCs/>
        </w:rPr>
        <w:t>total</w:t>
      </w:r>
      <w:r w:rsidR="00A84868">
        <w:rPr>
          <w:iCs/>
        </w:rPr>
        <w:t xml:space="preserve"> </w:t>
      </w:r>
      <w:r w:rsidRPr="001021D1">
        <w:rPr>
          <w:iCs/>
        </w:rPr>
        <w:t>of</w:t>
      </w:r>
      <w:r w:rsidR="00A84868">
        <w:rPr>
          <w:iCs/>
        </w:rPr>
        <w:t xml:space="preserve"> </w:t>
      </w:r>
      <w:r w:rsidRPr="001021D1">
        <w:rPr>
          <w:iCs/>
        </w:rPr>
        <w:t>281</w:t>
      </w:r>
      <w:r w:rsidR="00A84868">
        <w:rPr>
          <w:iCs/>
        </w:rPr>
        <w:t xml:space="preserve"> </w:t>
      </w:r>
      <w:r w:rsidRPr="001021D1">
        <w:rPr>
          <w:iCs/>
        </w:rPr>
        <w:t>pedagogical</w:t>
      </w:r>
      <w:r w:rsidR="00A84868">
        <w:rPr>
          <w:iCs/>
        </w:rPr>
        <w:t xml:space="preserve"> </w:t>
      </w:r>
      <w:r w:rsidRPr="001021D1">
        <w:rPr>
          <w:iCs/>
        </w:rPr>
        <w:t>assistants</w:t>
      </w:r>
      <w:r w:rsidR="00A84868">
        <w:rPr>
          <w:iCs/>
        </w:rPr>
        <w:t xml:space="preserve"> </w:t>
      </w:r>
      <w:r w:rsidRPr="001021D1">
        <w:rPr>
          <w:iCs/>
        </w:rPr>
        <w:t>were</w:t>
      </w:r>
      <w:r w:rsidR="00A84868">
        <w:rPr>
          <w:iCs/>
        </w:rPr>
        <w:t xml:space="preserve"> </w:t>
      </w:r>
      <w:r w:rsidRPr="001021D1">
        <w:rPr>
          <w:iCs/>
        </w:rPr>
        <w:t>hired,</w:t>
      </w:r>
      <w:r w:rsidR="00A84868">
        <w:rPr>
          <w:iCs/>
        </w:rPr>
        <w:t xml:space="preserve"> </w:t>
      </w:r>
      <w:r w:rsidRPr="001021D1">
        <w:rPr>
          <w:iCs/>
        </w:rPr>
        <w:t>250</w:t>
      </w:r>
      <w:r w:rsidR="00A84868">
        <w:rPr>
          <w:iCs/>
        </w:rPr>
        <w:t xml:space="preserve"> </w:t>
      </w:r>
      <w:r w:rsidRPr="001021D1">
        <w:rPr>
          <w:iCs/>
        </w:rPr>
        <w:t>in</w:t>
      </w:r>
      <w:r w:rsidR="00A84868">
        <w:rPr>
          <w:iCs/>
        </w:rPr>
        <w:t xml:space="preserve"> </w:t>
      </w:r>
      <w:r w:rsidRPr="001021D1">
        <w:rPr>
          <w:iCs/>
        </w:rPr>
        <w:t>primary</w:t>
      </w:r>
      <w:r w:rsidR="00A84868">
        <w:rPr>
          <w:iCs/>
        </w:rPr>
        <w:t xml:space="preserve"> </w:t>
      </w:r>
      <w:r w:rsidRPr="001021D1">
        <w:rPr>
          <w:iCs/>
        </w:rPr>
        <w:t>schools,</w:t>
      </w:r>
      <w:r w:rsidR="00A84868">
        <w:rPr>
          <w:iCs/>
        </w:rPr>
        <w:t xml:space="preserve"> </w:t>
      </w:r>
      <w:r w:rsidRPr="001021D1">
        <w:rPr>
          <w:iCs/>
        </w:rPr>
        <w:t>30</w:t>
      </w:r>
      <w:r w:rsidR="00A84868">
        <w:rPr>
          <w:iCs/>
        </w:rPr>
        <w:t xml:space="preserve"> </w:t>
      </w:r>
      <w:r w:rsidRPr="001021D1">
        <w:rPr>
          <w:iCs/>
        </w:rPr>
        <w:t>in</w:t>
      </w:r>
      <w:r w:rsidR="00A84868">
        <w:rPr>
          <w:iCs/>
        </w:rPr>
        <w:t xml:space="preserve"> </w:t>
      </w:r>
      <w:r w:rsidRPr="001021D1">
        <w:rPr>
          <w:iCs/>
        </w:rPr>
        <w:t>preschool</w:t>
      </w:r>
      <w:r w:rsidR="00A84868">
        <w:rPr>
          <w:iCs/>
        </w:rPr>
        <w:t xml:space="preserve"> </w:t>
      </w:r>
      <w:r w:rsidRPr="001021D1">
        <w:rPr>
          <w:iCs/>
        </w:rPr>
        <w:t>institutions,</w:t>
      </w:r>
      <w:r w:rsidR="00A84868">
        <w:rPr>
          <w:iCs/>
        </w:rPr>
        <w:t xml:space="preserve"> </w:t>
      </w:r>
      <w:r w:rsidRPr="001021D1">
        <w:rPr>
          <w:iCs/>
        </w:rPr>
        <w:t>and</w:t>
      </w:r>
      <w:r w:rsidR="00A84868">
        <w:rPr>
          <w:iCs/>
        </w:rPr>
        <w:t xml:space="preserve"> </w:t>
      </w:r>
      <w:r w:rsidRPr="001021D1">
        <w:rPr>
          <w:iCs/>
        </w:rPr>
        <w:t>one</w:t>
      </w:r>
      <w:r w:rsidR="00A84868">
        <w:rPr>
          <w:iCs/>
        </w:rPr>
        <w:t xml:space="preserve"> </w:t>
      </w:r>
      <w:r w:rsidRPr="001021D1">
        <w:rPr>
          <w:iCs/>
        </w:rPr>
        <w:t>in</w:t>
      </w:r>
      <w:r w:rsidR="00A84868">
        <w:rPr>
          <w:iCs/>
        </w:rPr>
        <w:t xml:space="preserve"> </w:t>
      </w:r>
      <w:r w:rsidRPr="001021D1">
        <w:rPr>
          <w:iCs/>
        </w:rPr>
        <w:t>secondary</w:t>
      </w:r>
      <w:r w:rsidR="00A84868">
        <w:rPr>
          <w:iCs/>
        </w:rPr>
        <w:t xml:space="preserve"> </w:t>
      </w:r>
      <w:r w:rsidRPr="001021D1">
        <w:rPr>
          <w:iCs/>
        </w:rPr>
        <w:t>school.</w:t>
      </w:r>
      <w:r w:rsidR="00A84868">
        <w:rPr>
          <w:iCs/>
        </w:rPr>
        <w:t xml:space="preserve"> </w:t>
      </w:r>
      <w:r w:rsidRPr="001021D1">
        <w:rPr>
          <w:iCs/>
        </w:rPr>
        <w:t>Their</w:t>
      </w:r>
      <w:r w:rsidR="00A84868">
        <w:rPr>
          <w:iCs/>
        </w:rPr>
        <w:t xml:space="preserve"> </w:t>
      </w:r>
      <w:r w:rsidRPr="001021D1">
        <w:rPr>
          <w:iCs/>
        </w:rPr>
        <w:t>purpose</w:t>
      </w:r>
      <w:r w:rsidR="00A84868">
        <w:rPr>
          <w:iCs/>
        </w:rPr>
        <w:t xml:space="preserve"> </w:t>
      </w:r>
      <w:r w:rsidRPr="001021D1">
        <w:rPr>
          <w:iCs/>
        </w:rPr>
        <w:t>is</w:t>
      </w:r>
      <w:r w:rsidR="00A84868">
        <w:rPr>
          <w:iCs/>
        </w:rPr>
        <w:t xml:space="preserve"> </w:t>
      </w:r>
      <w:r w:rsidRPr="001021D1">
        <w:rPr>
          <w:iCs/>
        </w:rPr>
        <w:t>to</w:t>
      </w:r>
      <w:r w:rsidR="00A84868">
        <w:rPr>
          <w:iCs/>
        </w:rPr>
        <w:t xml:space="preserve"> </w:t>
      </w:r>
      <w:r w:rsidRPr="001021D1">
        <w:rPr>
          <w:iCs/>
        </w:rPr>
        <w:t>contribute</w:t>
      </w:r>
      <w:r w:rsidR="00A84868">
        <w:rPr>
          <w:iCs/>
        </w:rPr>
        <w:t xml:space="preserve"> </w:t>
      </w:r>
      <w:r w:rsidRPr="001021D1">
        <w:rPr>
          <w:iCs/>
        </w:rPr>
        <w:t>to</w:t>
      </w:r>
      <w:r w:rsidR="00A84868">
        <w:rPr>
          <w:iCs/>
        </w:rPr>
        <w:t xml:space="preserve"> </w:t>
      </w:r>
      <w:r w:rsidRPr="001021D1">
        <w:rPr>
          <w:iCs/>
        </w:rPr>
        <w:t>the</w:t>
      </w:r>
      <w:r w:rsidR="00A84868">
        <w:rPr>
          <w:iCs/>
        </w:rPr>
        <w:t xml:space="preserve"> </w:t>
      </w:r>
      <w:r w:rsidRPr="001021D1">
        <w:rPr>
          <w:iCs/>
        </w:rPr>
        <w:t>inclusion</w:t>
      </w:r>
      <w:r w:rsidR="00A84868">
        <w:rPr>
          <w:iCs/>
        </w:rPr>
        <w:t xml:space="preserve"> </w:t>
      </w:r>
      <w:r w:rsidRPr="001021D1">
        <w:rPr>
          <w:iCs/>
        </w:rPr>
        <w:t>and</w:t>
      </w:r>
      <w:r w:rsidR="00A84868">
        <w:rPr>
          <w:iCs/>
        </w:rPr>
        <w:t xml:space="preserve"> </w:t>
      </w:r>
      <w:r w:rsidRPr="001021D1">
        <w:rPr>
          <w:iCs/>
        </w:rPr>
        <w:t>achievement</w:t>
      </w:r>
      <w:r w:rsidR="00A84868">
        <w:rPr>
          <w:iCs/>
        </w:rPr>
        <w:t xml:space="preserve"> </w:t>
      </w:r>
      <w:r w:rsidRPr="001021D1">
        <w:rPr>
          <w:iCs/>
        </w:rPr>
        <w:t>of</w:t>
      </w:r>
      <w:r w:rsidR="00A84868">
        <w:rPr>
          <w:iCs/>
        </w:rPr>
        <w:t xml:space="preserve"> </w:t>
      </w:r>
      <w:r w:rsidRPr="001021D1">
        <w:rPr>
          <w:iCs/>
        </w:rPr>
        <w:t>better</w:t>
      </w:r>
      <w:r w:rsidR="00A84868">
        <w:rPr>
          <w:iCs/>
        </w:rPr>
        <w:t xml:space="preserve"> </w:t>
      </w:r>
      <w:r w:rsidRPr="001021D1">
        <w:rPr>
          <w:iCs/>
        </w:rPr>
        <w:t>results</w:t>
      </w:r>
      <w:r w:rsidR="00A84868">
        <w:rPr>
          <w:iCs/>
        </w:rPr>
        <w:t xml:space="preserve"> </w:t>
      </w:r>
      <w:r w:rsidRPr="001021D1">
        <w:rPr>
          <w:iCs/>
        </w:rPr>
        <w:t>of</w:t>
      </w:r>
      <w:r w:rsidR="00A84868">
        <w:rPr>
          <w:iCs/>
        </w:rPr>
        <w:t xml:space="preserve"> </w:t>
      </w:r>
      <w:r w:rsidRPr="001021D1">
        <w:rPr>
          <w:iCs/>
        </w:rPr>
        <w:t>Roma</w:t>
      </w:r>
      <w:r w:rsidR="00A84868">
        <w:rPr>
          <w:iCs/>
        </w:rPr>
        <w:t xml:space="preserve"> </w:t>
      </w:r>
      <w:r w:rsidRPr="001021D1">
        <w:rPr>
          <w:iCs/>
        </w:rPr>
        <w:t>students</w:t>
      </w:r>
      <w:r w:rsidR="00A84868">
        <w:rPr>
          <w:iCs/>
        </w:rPr>
        <w:t xml:space="preserve"> </w:t>
      </w:r>
      <w:r w:rsidRPr="001021D1">
        <w:rPr>
          <w:iCs/>
        </w:rPr>
        <w:t>in</w:t>
      </w:r>
      <w:r w:rsidR="00A84868">
        <w:rPr>
          <w:iCs/>
        </w:rPr>
        <w:t xml:space="preserve"> </w:t>
      </w:r>
      <w:r w:rsidRPr="001021D1">
        <w:rPr>
          <w:iCs/>
        </w:rPr>
        <w:t>education.</w:t>
      </w:r>
      <w:r w:rsidR="00A84868">
        <w:rPr>
          <w:iCs/>
        </w:rPr>
        <w:t xml:space="preserve"> </w:t>
      </w:r>
      <w:r w:rsidRPr="001021D1">
        <w:rPr>
          <w:iCs/>
        </w:rPr>
        <w:t>The</w:t>
      </w:r>
      <w:r w:rsidR="00A84868">
        <w:rPr>
          <w:iCs/>
        </w:rPr>
        <w:t xml:space="preserve"> </w:t>
      </w:r>
      <w:r w:rsidRPr="001021D1">
        <w:rPr>
          <w:iCs/>
        </w:rPr>
        <w:t>Rulebook</w:t>
      </w:r>
      <w:r w:rsidR="00A84868">
        <w:rPr>
          <w:iCs/>
        </w:rPr>
        <w:t xml:space="preserve"> </w:t>
      </w:r>
      <w:r w:rsidRPr="001021D1">
        <w:rPr>
          <w:iCs/>
        </w:rPr>
        <w:t>on</w:t>
      </w:r>
      <w:r w:rsidR="00A84868">
        <w:rPr>
          <w:iCs/>
        </w:rPr>
        <w:t xml:space="preserve"> </w:t>
      </w:r>
      <w:r w:rsidRPr="001021D1">
        <w:rPr>
          <w:iCs/>
        </w:rPr>
        <w:t>Pedagogical</w:t>
      </w:r>
      <w:r w:rsidR="00A84868">
        <w:rPr>
          <w:iCs/>
        </w:rPr>
        <w:t xml:space="preserve"> </w:t>
      </w:r>
      <w:r w:rsidRPr="001021D1">
        <w:rPr>
          <w:iCs/>
        </w:rPr>
        <w:t>and</w:t>
      </w:r>
      <w:r w:rsidR="00A84868">
        <w:rPr>
          <w:iCs/>
        </w:rPr>
        <w:t xml:space="preserve"> </w:t>
      </w:r>
      <w:r w:rsidRPr="001021D1">
        <w:rPr>
          <w:iCs/>
        </w:rPr>
        <w:t>Andragogical</w:t>
      </w:r>
      <w:r w:rsidR="00A84868">
        <w:rPr>
          <w:iCs/>
        </w:rPr>
        <w:t xml:space="preserve"> </w:t>
      </w:r>
      <w:r w:rsidRPr="001021D1">
        <w:rPr>
          <w:iCs/>
        </w:rPr>
        <w:t>Assistants</w:t>
      </w:r>
      <w:r w:rsidR="00A84868">
        <w:rPr>
          <w:iCs/>
        </w:rPr>
        <w:t xml:space="preserve"> </w:t>
      </w:r>
      <w:r w:rsidRPr="001021D1">
        <w:rPr>
          <w:iCs/>
        </w:rPr>
        <w:t>has</w:t>
      </w:r>
      <w:r w:rsidR="00A84868">
        <w:rPr>
          <w:iCs/>
        </w:rPr>
        <w:t xml:space="preserve"> </w:t>
      </w:r>
      <w:r w:rsidRPr="001021D1">
        <w:rPr>
          <w:iCs/>
        </w:rPr>
        <w:t>also</w:t>
      </w:r>
      <w:r w:rsidR="00A84868">
        <w:rPr>
          <w:iCs/>
        </w:rPr>
        <w:t xml:space="preserve"> </w:t>
      </w:r>
      <w:r w:rsidRPr="001021D1">
        <w:rPr>
          <w:iCs/>
        </w:rPr>
        <w:t>created</w:t>
      </w:r>
      <w:r w:rsidR="00A84868">
        <w:rPr>
          <w:iCs/>
        </w:rPr>
        <w:t xml:space="preserve"> </w:t>
      </w:r>
      <w:r w:rsidRPr="001021D1">
        <w:rPr>
          <w:iCs/>
        </w:rPr>
        <w:t>conditions</w:t>
      </w:r>
      <w:r w:rsidR="00A84868">
        <w:rPr>
          <w:iCs/>
        </w:rPr>
        <w:t xml:space="preserve"> </w:t>
      </w:r>
      <w:r w:rsidRPr="001021D1">
        <w:rPr>
          <w:iCs/>
        </w:rPr>
        <w:t>for</w:t>
      </w:r>
      <w:r w:rsidR="00A84868">
        <w:rPr>
          <w:iCs/>
        </w:rPr>
        <w:t xml:space="preserve"> </w:t>
      </w:r>
      <w:r w:rsidRPr="001021D1">
        <w:rPr>
          <w:iCs/>
        </w:rPr>
        <w:t>the</w:t>
      </w:r>
      <w:r w:rsidR="00A84868">
        <w:rPr>
          <w:iCs/>
        </w:rPr>
        <w:t xml:space="preserve"> </w:t>
      </w:r>
      <w:r w:rsidRPr="001021D1">
        <w:rPr>
          <w:iCs/>
        </w:rPr>
        <w:t>continuation</w:t>
      </w:r>
      <w:r w:rsidR="00A84868">
        <w:rPr>
          <w:iCs/>
        </w:rPr>
        <w:t xml:space="preserve"> </w:t>
      </w:r>
      <w:r w:rsidRPr="001021D1">
        <w:rPr>
          <w:iCs/>
        </w:rPr>
        <w:t>of</w:t>
      </w:r>
      <w:r w:rsidR="00A84868">
        <w:rPr>
          <w:iCs/>
        </w:rPr>
        <w:t xml:space="preserve"> </w:t>
      </w:r>
      <w:r w:rsidRPr="001021D1">
        <w:rPr>
          <w:iCs/>
        </w:rPr>
        <w:t>work</w:t>
      </w:r>
      <w:r w:rsidR="00A84868">
        <w:rPr>
          <w:iCs/>
        </w:rPr>
        <w:t xml:space="preserve"> </w:t>
      </w:r>
      <w:r w:rsidRPr="001021D1">
        <w:rPr>
          <w:iCs/>
        </w:rPr>
        <w:t>on</w:t>
      </w:r>
      <w:r w:rsidR="00A84868">
        <w:rPr>
          <w:iCs/>
        </w:rPr>
        <w:t xml:space="preserve"> </w:t>
      </w:r>
      <w:r w:rsidRPr="001021D1">
        <w:rPr>
          <w:iCs/>
        </w:rPr>
        <w:t>expanding</w:t>
      </w:r>
      <w:r w:rsidR="00A84868">
        <w:rPr>
          <w:iCs/>
        </w:rPr>
        <w:t xml:space="preserve"> </w:t>
      </w:r>
      <w:r w:rsidRPr="001021D1">
        <w:rPr>
          <w:iCs/>
        </w:rPr>
        <w:t>the</w:t>
      </w:r>
      <w:r w:rsidR="00A84868">
        <w:rPr>
          <w:iCs/>
        </w:rPr>
        <w:t xml:space="preserve"> </w:t>
      </w:r>
      <w:r w:rsidRPr="001021D1">
        <w:rPr>
          <w:iCs/>
        </w:rPr>
        <w:t>network</w:t>
      </w:r>
      <w:r w:rsidR="00A84868">
        <w:rPr>
          <w:iCs/>
        </w:rPr>
        <w:t xml:space="preserve"> </w:t>
      </w:r>
      <w:r w:rsidRPr="001021D1">
        <w:rPr>
          <w:iCs/>
        </w:rPr>
        <w:t>of</w:t>
      </w:r>
      <w:r w:rsidR="00A84868">
        <w:rPr>
          <w:iCs/>
        </w:rPr>
        <w:t xml:space="preserve"> </w:t>
      </w:r>
      <w:r w:rsidRPr="001021D1">
        <w:rPr>
          <w:iCs/>
        </w:rPr>
        <w:t>pedagogical</w:t>
      </w:r>
      <w:r w:rsidR="00A84868">
        <w:rPr>
          <w:iCs/>
        </w:rPr>
        <w:t xml:space="preserve"> </w:t>
      </w:r>
      <w:r w:rsidRPr="001021D1">
        <w:rPr>
          <w:iCs/>
        </w:rPr>
        <w:t>assistants.</w:t>
      </w:r>
      <w:r w:rsidR="00A84868">
        <w:rPr>
          <w:iCs/>
        </w:rPr>
        <w:t xml:space="preserve"> </w:t>
      </w:r>
      <w:r w:rsidRPr="001021D1">
        <w:rPr>
          <w:iCs/>
        </w:rPr>
        <w:t>A</w:t>
      </w:r>
      <w:r w:rsidR="00A84868">
        <w:rPr>
          <w:iCs/>
        </w:rPr>
        <w:t xml:space="preserve"> </w:t>
      </w:r>
      <w:r w:rsidRPr="001021D1">
        <w:rPr>
          <w:iCs/>
        </w:rPr>
        <w:t>solution</w:t>
      </w:r>
      <w:r w:rsidR="00A84868">
        <w:rPr>
          <w:iCs/>
        </w:rPr>
        <w:t xml:space="preserve"> </w:t>
      </w:r>
      <w:r w:rsidRPr="001021D1">
        <w:rPr>
          <w:iCs/>
        </w:rPr>
        <w:t>is</w:t>
      </w:r>
      <w:r w:rsidR="00A84868">
        <w:rPr>
          <w:iCs/>
        </w:rPr>
        <w:t xml:space="preserve"> </w:t>
      </w:r>
      <w:r w:rsidRPr="001021D1">
        <w:rPr>
          <w:iCs/>
        </w:rPr>
        <w:t>currently</w:t>
      </w:r>
      <w:r w:rsidR="00A84868">
        <w:rPr>
          <w:iCs/>
        </w:rPr>
        <w:t xml:space="preserve"> </w:t>
      </w:r>
      <w:r w:rsidRPr="001021D1">
        <w:rPr>
          <w:iCs/>
        </w:rPr>
        <w:t>being</w:t>
      </w:r>
      <w:r w:rsidR="00A84868">
        <w:rPr>
          <w:iCs/>
        </w:rPr>
        <w:t xml:space="preserve"> </w:t>
      </w:r>
      <w:r w:rsidRPr="001021D1">
        <w:rPr>
          <w:iCs/>
        </w:rPr>
        <w:t>developed</w:t>
      </w:r>
      <w:r w:rsidR="00A84868">
        <w:rPr>
          <w:iCs/>
        </w:rPr>
        <w:t xml:space="preserve"> </w:t>
      </w:r>
      <w:r w:rsidRPr="001021D1">
        <w:rPr>
          <w:iCs/>
        </w:rPr>
        <w:t>for</w:t>
      </w:r>
      <w:r w:rsidR="00A84868">
        <w:rPr>
          <w:iCs/>
        </w:rPr>
        <w:t xml:space="preserve"> </w:t>
      </w:r>
      <w:r w:rsidRPr="001021D1">
        <w:rPr>
          <w:iCs/>
        </w:rPr>
        <w:t>the</w:t>
      </w:r>
      <w:r w:rsidR="00A84868">
        <w:rPr>
          <w:iCs/>
        </w:rPr>
        <w:t xml:space="preserve"> </w:t>
      </w:r>
      <w:r w:rsidRPr="001021D1">
        <w:rPr>
          <w:iCs/>
        </w:rPr>
        <w:t>hiring</w:t>
      </w:r>
      <w:r w:rsidR="00A84868">
        <w:rPr>
          <w:iCs/>
        </w:rPr>
        <w:t xml:space="preserve"> </w:t>
      </w:r>
      <w:r w:rsidRPr="001021D1">
        <w:rPr>
          <w:iCs/>
        </w:rPr>
        <w:t>of</w:t>
      </w:r>
      <w:r w:rsidR="00A84868">
        <w:rPr>
          <w:iCs/>
        </w:rPr>
        <w:t xml:space="preserve"> </w:t>
      </w:r>
      <w:r w:rsidRPr="001021D1">
        <w:rPr>
          <w:iCs/>
        </w:rPr>
        <w:t>15</w:t>
      </w:r>
      <w:r w:rsidR="00A84868">
        <w:rPr>
          <w:iCs/>
        </w:rPr>
        <w:t xml:space="preserve"> </w:t>
      </w:r>
      <w:r w:rsidRPr="001021D1">
        <w:rPr>
          <w:iCs/>
        </w:rPr>
        <w:t>new</w:t>
      </w:r>
      <w:r w:rsidR="00A84868">
        <w:rPr>
          <w:iCs/>
        </w:rPr>
        <w:t xml:space="preserve"> </w:t>
      </w:r>
      <w:r w:rsidRPr="001021D1">
        <w:rPr>
          <w:iCs/>
        </w:rPr>
        <w:t>pedagogical</w:t>
      </w:r>
      <w:r w:rsidR="00A84868">
        <w:rPr>
          <w:iCs/>
        </w:rPr>
        <w:t xml:space="preserve"> </w:t>
      </w:r>
      <w:r w:rsidRPr="001021D1">
        <w:rPr>
          <w:iCs/>
        </w:rPr>
        <w:t>assistants</w:t>
      </w:r>
      <w:r w:rsidR="00A84868">
        <w:rPr>
          <w:iCs/>
        </w:rPr>
        <w:t xml:space="preserve"> </w:t>
      </w:r>
      <w:r w:rsidRPr="001021D1">
        <w:rPr>
          <w:iCs/>
        </w:rPr>
        <w:t>in</w:t>
      </w:r>
      <w:r w:rsidR="00A84868">
        <w:rPr>
          <w:iCs/>
        </w:rPr>
        <w:t xml:space="preserve"> </w:t>
      </w:r>
      <w:r w:rsidRPr="001021D1">
        <w:rPr>
          <w:iCs/>
        </w:rPr>
        <w:t>the</w:t>
      </w:r>
      <w:r w:rsidR="00A84868">
        <w:rPr>
          <w:iCs/>
        </w:rPr>
        <w:t xml:space="preserve"> </w:t>
      </w:r>
      <w:r w:rsidRPr="001021D1">
        <w:rPr>
          <w:iCs/>
        </w:rPr>
        <w:t>field</w:t>
      </w:r>
      <w:r w:rsidR="00A84868">
        <w:rPr>
          <w:iCs/>
        </w:rPr>
        <w:t xml:space="preserve"> </w:t>
      </w:r>
      <w:r w:rsidRPr="001021D1">
        <w:rPr>
          <w:iCs/>
        </w:rPr>
        <w:t>of</w:t>
      </w:r>
      <w:r w:rsidR="00A84868">
        <w:rPr>
          <w:iCs/>
        </w:rPr>
        <w:t xml:space="preserve"> </w:t>
      </w:r>
      <w:r w:rsidRPr="001021D1">
        <w:rPr>
          <w:iCs/>
        </w:rPr>
        <w:t>providing</w:t>
      </w:r>
      <w:r w:rsidR="00A84868">
        <w:rPr>
          <w:iCs/>
        </w:rPr>
        <w:t xml:space="preserve"> </w:t>
      </w:r>
      <w:r w:rsidRPr="001021D1">
        <w:rPr>
          <w:iCs/>
        </w:rPr>
        <w:t>assistance</w:t>
      </w:r>
      <w:r w:rsidR="00A84868">
        <w:rPr>
          <w:iCs/>
        </w:rPr>
        <w:t xml:space="preserve"> </w:t>
      </w:r>
      <w:r w:rsidRPr="001021D1">
        <w:rPr>
          <w:iCs/>
        </w:rPr>
        <w:t>and</w:t>
      </w:r>
      <w:r w:rsidR="00A84868">
        <w:rPr>
          <w:iCs/>
        </w:rPr>
        <w:t xml:space="preserve"> </w:t>
      </w:r>
      <w:r w:rsidRPr="001021D1">
        <w:rPr>
          <w:iCs/>
        </w:rPr>
        <w:t>additional</w:t>
      </w:r>
      <w:r w:rsidR="00A84868">
        <w:rPr>
          <w:iCs/>
        </w:rPr>
        <w:t xml:space="preserve"> </w:t>
      </w:r>
      <w:r w:rsidRPr="001021D1">
        <w:rPr>
          <w:iCs/>
        </w:rPr>
        <w:t>support</w:t>
      </w:r>
      <w:r w:rsidR="00A84868">
        <w:rPr>
          <w:iCs/>
        </w:rPr>
        <w:t xml:space="preserve"> </w:t>
      </w:r>
      <w:r w:rsidRPr="001021D1">
        <w:rPr>
          <w:iCs/>
        </w:rPr>
        <w:t>to</w:t>
      </w:r>
      <w:r w:rsidR="00A84868">
        <w:rPr>
          <w:iCs/>
        </w:rPr>
        <w:t xml:space="preserve"> </w:t>
      </w:r>
      <w:r w:rsidRPr="001021D1">
        <w:rPr>
          <w:iCs/>
        </w:rPr>
        <w:t>groups</w:t>
      </w:r>
      <w:r w:rsidR="00A84868">
        <w:rPr>
          <w:iCs/>
        </w:rPr>
        <w:t xml:space="preserve"> </w:t>
      </w:r>
      <w:r w:rsidRPr="001021D1">
        <w:rPr>
          <w:iCs/>
        </w:rPr>
        <w:t>of</w:t>
      </w:r>
      <w:r w:rsidR="00A84868">
        <w:rPr>
          <w:iCs/>
        </w:rPr>
        <w:t xml:space="preserve"> </w:t>
      </w:r>
      <w:r w:rsidRPr="001021D1">
        <w:rPr>
          <w:iCs/>
        </w:rPr>
        <w:t>Roma</w:t>
      </w:r>
      <w:r w:rsidR="00A84868">
        <w:rPr>
          <w:iCs/>
        </w:rPr>
        <w:t xml:space="preserve"> </w:t>
      </w:r>
      <w:r w:rsidRPr="001021D1">
        <w:rPr>
          <w:iCs/>
        </w:rPr>
        <w:t>children</w:t>
      </w:r>
      <w:r w:rsidR="00A84868">
        <w:rPr>
          <w:iCs/>
        </w:rPr>
        <w:t xml:space="preserve"> </w:t>
      </w:r>
      <w:r w:rsidRPr="001021D1">
        <w:rPr>
          <w:iCs/>
        </w:rPr>
        <w:t>and</w:t>
      </w:r>
      <w:r w:rsidR="00A84868">
        <w:rPr>
          <w:iCs/>
        </w:rPr>
        <w:t xml:space="preserve"> </w:t>
      </w:r>
      <w:r w:rsidRPr="001021D1">
        <w:rPr>
          <w:iCs/>
        </w:rPr>
        <w:t>students</w:t>
      </w:r>
      <w:r w:rsidR="00A84868">
        <w:rPr>
          <w:iCs/>
        </w:rPr>
        <w:t xml:space="preserve"> </w:t>
      </w:r>
      <w:r w:rsidRPr="001021D1">
        <w:rPr>
          <w:iCs/>
        </w:rPr>
        <w:t>for</w:t>
      </w:r>
      <w:r w:rsidR="00A84868">
        <w:rPr>
          <w:iCs/>
        </w:rPr>
        <w:t xml:space="preserve"> </w:t>
      </w:r>
      <w:r w:rsidRPr="001021D1">
        <w:rPr>
          <w:iCs/>
        </w:rPr>
        <w:t>17</w:t>
      </w:r>
      <w:r w:rsidR="00A84868">
        <w:rPr>
          <w:iCs/>
        </w:rPr>
        <w:t xml:space="preserve"> </w:t>
      </w:r>
      <w:r w:rsidRPr="001021D1">
        <w:rPr>
          <w:iCs/>
        </w:rPr>
        <w:t>additional</w:t>
      </w:r>
      <w:r w:rsidR="00A84868">
        <w:rPr>
          <w:iCs/>
        </w:rPr>
        <w:t xml:space="preserve"> </w:t>
      </w:r>
      <w:r w:rsidRPr="001021D1">
        <w:rPr>
          <w:iCs/>
        </w:rPr>
        <w:t>primary</w:t>
      </w:r>
      <w:r w:rsidR="00A84868">
        <w:rPr>
          <w:iCs/>
        </w:rPr>
        <w:t xml:space="preserve"> </w:t>
      </w:r>
      <w:r w:rsidRPr="001021D1">
        <w:rPr>
          <w:iCs/>
        </w:rPr>
        <w:t>schools.</w:t>
      </w:r>
    </w:p>
    <w:p w14:paraId="4B5DAD41" w14:textId="21AFF5A1" w:rsidR="006F4FE8" w:rsidRPr="001021D1" w:rsidRDefault="006F4FE8" w:rsidP="004B2579">
      <w:pPr>
        <w:pStyle w:val="SingleTxtG"/>
      </w:pPr>
      <w:r w:rsidRPr="001021D1">
        <w:t>315.</w:t>
      </w:r>
      <w:r w:rsidRPr="001021D1">
        <w:tab/>
        <w:t>The</w:t>
      </w:r>
      <w:r w:rsidR="00A84868">
        <w:t xml:space="preserve"> </w:t>
      </w:r>
      <w:r w:rsidRPr="001021D1">
        <w:t>implementation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support</w:t>
      </w:r>
      <w:r w:rsidR="00A84868">
        <w:t xml:space="preserve"> </w:t>
      </w:r>
      <w:r w:rsidRPr="001021D1">
        <w:t>measures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children</w:t>
      </w:r>
      <w:r w:rsidR="00A84868">
        <w:t xml:space="preserve"> </w:t>
      </w:r>
      <w:r w:rsidRPr="001021D1">
        <w:t>returned</w:t>
      </w:r>
      <w:r w:rsidR="00A84868">
        <w:t xml:space="preserve"> </w:t>
      </w:r>
      <w:r w:rsidRPr="001021D1">
        <w:t>under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readmission</w:t>
      </w:r>
      <w:r w:rsidR="00A84868">
        <w:t xml:space="preserve"> </w:t>
      </w:r>
      <w:r w:rsidRPr="001021D1">
        <w:t>agreement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Western</w:t>
      </w:r>
      <w:r w:rsidR="00A84868">
        <w:t xml:space="preserve"> </w:t>
      </w:r>
      <w:r w:rsidRPr="001021D1">
        <w:t>European</w:t>
      </w:r>
      <w:r w:rsidR="00A84868">
        <w:t xml:space="preserve"> </w:t>
      </w:r>
      <w:r w:rsidRPr="001021D1">
        <w:t>countries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continued.</w:t>
      </w:r>
      <w:r w:rsidR="00A84868">
        <w:t xml:space="preserve"> </w:t>
      </w:r>
      <w:r w:rsidRPr="001021D1">
        <w:t>During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2019/20</w:t>
      </w:r>
      <w:r w:rsidR="00A84868">
        <w:t xml:space="preserve"> </w:t>
      </w:r>
      <w:r w:rsidRPr="001021D1">
        <w:t>school</w:t>
      </w:r>
      <w:r w:rsidR="00A84868">
        <w:t xml:space="preserve"> </w:t>
      </w:r>
      <w:r w:rsidRPr="001021D1">
        <w:t>year,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total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77</w:t>
      </w:r>
      <w:r w:rsidR="00A84868">
        <w:t xml:space="preserve"> </w:t>
      </w:r>
      <w:r w:rsidRPr="001021D1">
        <w:t>students</w:t>
      </w:r>
      <w:r w:rsidR="00A84868">
        <w:t xml:space="preserve"> </w:t>
      </w:r>
      <w:r w:rsidRPr="001021D1">
        <w:t>enrolled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primary</w:t>
      </w:r>
      <w:r w:rsidR="00A84868">
        <w:t xml:space="preserve"> </w:t>
      </w:r>
      <w:r w:rsidRPr="001021D1">
        <w:t>schools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territory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returnees</w:t>
      </w:r>
      <w:r w:rsidR="00A84868">
        <w:t xml:space="preserve"> </w:t>
      </w:r>
      <w:r w:rsidRPr="001021D1">
        <w:t>upon</w:t>
      </w:r>
      <w:r w:rsidR="00A84868">
        <w:t xml:space="preserve"> </w:t>
      </w:r>
      <w:r w:rsidRPr="001021D1">
        <w:t>readmission</w:t>
      </w:r>
      <w:r w:rsidR="00A84868">
        <w:t xml:space="preserve"> </w:t>
      </w:r>
      <w:r w:rsidRPr="001021D1">
        <w:t>(32</w:t>
      </w:r>
      <w:r w:rsidR="00A84868">
        <w:t xml:space="preserve"> </w:t>
      </w:r>
      <w:r w:rsidRPr="001021D1">
        <w:t>girls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45</w:t>
      </w:r>
      <w:r w:rsidR="00A84868">
        <w:t xml:space="preserve"> </w:t>
      </w:r>
      <w:r w:rsidRPr="001021D1">
        <w:t>boys).</w:t>
      </w:r>
      <w:r w:rsidR="00A84868">
        <w:t xml:space="preserve"> </w:t>
      </w:r>
      <w:r w:rsidRPr="001021D1">
        <w:t>Given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primary</w:t>
      </w:r>
      <w:r w:rsidR="00A84868">
        <w:t xml:space="preserve"> </w:t>
      </w:r>
      <w:r w:rsidRPr="001021D1">
        <w:t>schools</w:t>
      </w:r>
      <w:r w:rsidR="00A84868">
        <w:t xml:space="preserve"> </w:t>
      </w:r>
      <w:r w:rsidRPr="001021D1">
        <w:t>affirmatively</w:t>
      </w:r>
      <w:r w:rsidR="00A84868">
        <w:t xml:space="preserve"> </w:t>
      </w:r>
      <w:r w:rsidRPr="001021D1">
        <w:t>address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issue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returnees</w:t>
      </w:r>
      <w:r w:rsidR="00A84868">
        <w:t xml:space="preserve"> </w:t>
      </w:r>
      <w:r w:rsidRPr="001021D1">
        <w:t>after</w:t>
      </w:r>
      <w:r w:rsidR="00A84868">
        <w:t xml:space="preserve"> </w:t>
      </w:r>
      <w:r w:rsidRPr="001021D1">
        <w:t>readmission,</w:t>
      </w:r>
      <w:r w:rsidR="00A84868">
        <w:t xml:space="preserve"> </w:t>
      </w:r>
      <w:r w:rsidRPr="001021D1">
        <w:t>these</w:t>
      </w:r>
      <w:r w:rsidR="00A84868">
        <w:t xml:space="preserve"> </w:t>
      </w:r>
      <w:r w:rsidRPr="001021D1">
        <w:t>students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most</w:t>
      </w:r>
      <w:r w:rsidR="00A84868">
        <w:t xml:space="preserve"> </w:t>
      </w:r>
      <w:r w:rsidRPr="001021D1">
        <w:t>cases</w:t>
      </w:r>
      <w:r w:rsidR="00A84868">
        <w:t xml:space="preserve"> </w:t>
      </w:r>
      <w:r w:rsidRPr="001021D1">
        <w:t>do</w:t>
      </w:r>
      <w:r w:rsidR="00A84868">
        <w:t xml:space="preserve"> </w:t>
      </w:r>
      <w:r w:rsidRPr="001021D1">
        <w:t>not</w:t>
      </w:r>
      <w:r w:rsidR="00A84868">
        <w:t xml:space="preserve"> </w:t>
      </w:r>
      <w:r w:rsidRPr="001021D1">
        <w:t>register</w:t>
      </w:r>
      <w:r w:rsidR="00A84868">
        <w:t xml:space="preserve"> </w:t>
      </w:r>
      <w:r w:rsidRPr="001021D1">
        <w:t>separately,</w:t>
      </w:r>
      <w:r w:rsidR="00A84868">
        <w:t xml:space="preserve"> </w:t>
      </w:r>
      <w:r w:rsidRPr="001021D1">
        <w:t>but</w:t>
      </w:r>
      <w:r w:rsidR="00A84868">
        <w:t xml:space="preserve"> </w:t>
      </w:r>
      <w:r w:rsidRPr="001021D1">
        <w:t>rather</w:t>
      </w:r>
      <w:r w:rsidR="00A84868">
        <w:t xml:space="preserve"> </w:t>
      </w:r>
      <w:r w:rsidRPr="001021D1">
        <w:t>simplified</w:t>
      </w:r>
      <w:r w:rsidR="00A84868">
        <w:t xml:space="preserve"> </w:t>
      </w:r>
      <w:r w:rsidRPr="001021D1">
        <w:t>procedures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applied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enrollment</w:t>
      </w:r>
      <w:r w:rsidR="00A84868">
        <w:t xml:space="preserve"> </w:t>
      </w:r>
      <w:r w:rsidRPr="001021D1">
        <w:t>and/or</w:t>
      </w:r>
      <w:r w:rsidR="00A84868">
        <w:t xml:space="preserve"> </w:t>
      </w:r>
      <w:r w:rsidRPr="001021D1">
        <w:t>return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school,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team</w:t>
      </w:r>
      <w:r w:rsidR="00A84868">
        <w:t xml:space="preserve"> </w:t>
      </w:r>
      <w:r w:rsidRPr="001021D1">
        <w:t>hired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prior</w:t>
      </w:r>
      <w:r w:rsidR="00A84868">
        <w:t xml:space="preserve"> </w:t>
      </w:r>
      <w:r w:rsidRPr="001021D1">
        <w:t>testing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monitoring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inclusion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these</w:t>
      </w:r>
      <w:r w:rsidR="00A84868">
        <w:t xml:space="preserve"> </w:t>
      </w:r>
      <w:r w:rsidRPr="001021D1">
        <w:t>students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regular</w:t>
      </w:r>
      <w:r w:rsidR="00A84868">
        <w:t xml:space="preserve"> </w:t>
      </w:r>
      <w:r w:rsidRPr="001021D1">
        <w:t>teaching.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addition,</w:t>
      </w:r>
      <w:r w:rsidR="00A84868">
        <w:t xml:space="preserve"> </w:t>
      </w:r>
      <w:r w:rsidRPr="001021D1">
        <w:t>if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student</w:t>
      </w:r>
      <w:r w:rsidR="00A84868">
        <w:t xml:space="preserve"> </w:t>
      </w:r>
      <w:r w:rsidRPr="001021D1">
        <w:t>returns</w:t>
      </w:r>
      <w:r w:rsidR="00A84868">
        <w:t xml:space="preserve"> </w:t>
      </w:r>
      <w:r w:rsidRPr="001021D1">
        <w:t>during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same</w:t>
      </w:r>
      <w:r w:rsidR="00A84868">
        <w:t xml:space="preserve"> </w:t>
      </w:r>
      <w:r w:rsidRPr="001021D1">
        <w:t>school</w:t>
      </w:r>
      <w:r w:rsidR="00A84868">
        <w:t xml:space="preserve"> </w:t>
      </w:r>
      <w:r w:rsidRPr="001021D1">
        <w:t>year,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school</w:t>
      </w:r>
      <w:r w:rsidR="00A84868">
        <w:t xml:space="preserve"> </w:t>
      </w:r>
      <w:r w:rsidRPr="001021D1">
        <w:t>does</w:t>
      </w:r>
      <w:r w:rsidR="00A84868">
        <w:t xml:space="preserve"> </w:t>
      </w:r>
      <w:r w:rsidRPr="001021D1">
        <w:t>not</w:t>
      </w:r>
      <w:r w:rsidR="00A84868">
        <w:t xml:space="preserve"> </w:t>
      </w:r>
      <w:r w:rsidRPr="001021D1">
        <w:t>treat</w:t>
      </w:r>
      <w:r w:rsidR="00A84868">
        <w:t xml:space="preserve"> </w:t>
      </w:r>
      <w:r w:rsidRPr="001021D1">
        <w:t>him/her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newly</w:t>
      </w:r>
      <w:r w:rsidR="00A84868">
        <w:t xml:space="preserve"> </w:t>
      </w:r>
      <w:r w:rsidRPr="001021D1">
        <w:t>enrolled</w:t>
      </w:r>
      <w:r w:rsidR="00A84868">
        <w:t xml:space="preserve"> </w:t>
      </w:r>
      <w:r w:rsidRPr="001021D1">
        <w:t>student</w:t>
      </w:r>
      <w:r w:rsidR="00A84868">
        <w:t xml:space="preserve"> </w:t>
      </w:r>
      <w:r w:rsidRPr="001021D1">
        <w:t>–</w:t>
      </w:r>
      <w:r w:rsidR="00A84868">
        <w:t xml:space="preserve"> </w:t>
      </w:r>
      <w:r w:rsidRPr="001021D1">
        <w:t>instead,</w:t>
      </w:r>
      <w:r w:rsidR="00A84868">
        <w:t xml:space="preserve"> </w:t>
      </w:r>
      <w:r w:rsidRPr="001021D1">
        <w:t>they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placed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same</w:t>
      </w:r>
      <w:r w:rsidR="00A84868">
        <w:t xml:space="preserve"> </w:t>
      </w:r>
      <w:r w:rsidRPr="001021D1">
        <w:t>class/grade.</w:t>
      </w:r>
    </w:p>
    <w:p w14:paraId="63CC789E" w14:textId="4ABE2B81" w:rsidR="006F4FE8" w:rsidRPr="001021D1" w:rsidRDefault="006F4FE8" w:rsidP="004B2579">
      <w:pPr>
        <w:pStyle w:val="SingleTxtG"/>
      </w:pPr>
      <w:r w:rsidRPr="001021D1">
        <w:t>316.</w:t>
      </w:r>
      <w:r w:rsidRPr="001021D1">
        <w:tab/>
        <w:t>Observed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level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qualification,</w:t>
      </w:r>
      <w:r w:rsidR="00A84868">
        <w:t xml:space="preserve"> </w:t>
      </w:r>
      <w:r w:rsidRPr="001021D1">
        <w:t>there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24,973</w:t>
      </w:r>
      <w:r w:rsidR="00A84868">
        <w:t xml:space="preserve"> </w:t>
      </w:r>
      <w:r w:rsidRPr="001021D1">
        <w:t>Roma</w:t>
      </w:r>
      <w:r w:rsidR="00A84868">
        <w:t xml:space="preserve"> </w:t>
      </w:r>
      <w:r w:rsidRPr="001021D1">
        <w:t>documented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having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status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without</w:t>
      </w:r>
      <w:r w:rsidR="00A84868">
        <w:t xml:space="preserve"> </w:t>
      </w:r>
      <w:r w:rsidRPr="001021D1">
        <w:t>qualifications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low-level</w:t>
      </w:r>
      <w:r w:rsidR="00A84868">
        <w:t xml:space="preserve"> </w:t>
      </w:r>
      <w:r w:rsidRPr="001021D1">
        <w:t>qualifications</w:t>
      </w:r>
      <w:r w:rsidR="00A84868">
        <w:t xml:space="preserve"> </w:t>
      </w:r>
      <w:r w:rsidRPr="001021D1">
        <w:t>(this</w:t>
      </w:r>
      <w:r w:rsidR="00A84868">
        <w:t xml:space="preserve"> </w:t>
      </w:r>
      <w:r w:rsidRPr="001021D1">
        <w:t>represents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89.3%</w:t>
      </w:r>
      <w:r w:rsidR="00A84868">
        <w:t xml:space="preserve"> </w:t>
      </w:r>
      <w:r w:rsidRPr="001021D1">
        <w:t>share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total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Roma</w:t>
      </w:r>
      <w:r w:rsidR="00A84868">
        <w:t xml:space="preserve"> </w:t>
      </w:r>
      <w:r w:rsidRPr="001021D1">
        <w:t>men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women</w:t>
      </w:r>
      <w:r w:rsidR="00A84868">
        <w:t xml:space="preserve"> </w:t>
      </w:r>
      <w:r w:rsidRPr="001021D1">
        <w:t>who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registered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unemployed,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lastRenderedPageBreak/>
        <w:t>is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significantly</w:t>
      </w:r>
      <w:r w:rsidR="00A84868">
        <w:t xml:space="preserve"> </w:t>
      </w:r>
      <w:r w:rsidRPr="001021D1">
        <w:t>less</w:t>
      </w:r>
      <w:r w:rsidR="00A84868">
        <w:t xml:space="preserve"> </w:t>
      </w:r>
      <w:r w:rsidRPr="001021D1">
        <w:t>favorable</w:t>
      </w:r>
      <w:r w:rsidR="00A84868">
        <w:t xml:space="preserve"> </w:t>
      </w:r>
      <w:r w:rsidRPr="001021D1">
        <w:t>percentage</w:t>
      </w:r>
      <w:r w:rsidR="00A84868">
        <w:t xml:space="preserve"> </w:t>
      </w:r>
      <w:r w:rsidRPr="001021D1">
        <w:t>when</w:t>
      </w:r>
      <w:r w:rsidR="00A84868">
        <w:t xml:space="preserve"> </w:t>
      </w:r>
      <w:r w:rsidRPr="001021D1">
        <w:t>compared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share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unemployed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general</w:t>
      </w:r>
      <w:r w:rsidR="00A84868">
        <w:t xml:space="preserve"> </w:t>
      </w:r>
      <w:r w:rsidRPr="001021D1">
        <w:t>population</w:t>
      </w:r>
      <w:r w:rsidR="00A84868">
        <w:t xml:space="preserve"> </w:t>
      </w:r>
      <w:r w:rsidRPr="001021D1">
        <w:t>without</w:t>
      </w:r>
      <w:r w:rsidR="00A84868">
        <w:t xml:space="preserve"> </w:t>
      </w:r>
      <w:r w:rsidRPr="001021D1">
        <w:t>qualifications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low-level</w:t>
      </w:r>
      <w:r w:rsidR="00A84868">
        <w:t xml:space="preserve"> </w:t>
      </w:r>
      <w:r w:rsidRPr="001021D1">
        <w:t>qualifications</w:t>
      </w:r>
      <w:r w:rsidR="00A84868">
        <w:t xml:space="preserve"> </w:t>
      </w:r>
      <w:r w:rsidR="009E2DB7">
        <w:t>–</w:t>
      </w:r>
      <w:r w:rsidR="00A84868">
        <w:t xml:space="preserve"> </w:t>
      </w:r>
      <w:r w:rsidRPr="001021D1">
        <w:t>33.5%).</w:t>
      </w:r>
      <w:r w:rsidR="00A84868">
        <w:t xml:space="preserve"> </w:t>
      </w:r>
      <w:r w:rsidRPr="001021D1">
        <w:t>Among</w:t>
      </w:r>
      <w:r w:rsidR="00A84868">
        <w:t xml:space="preserve"> </w:t>
      </w:r>
      <w:r w:rsidRPr="001021D1">
        <w:t>those</w:t>
      </w:r>
      <w:r w:rsidR="00A84868">
        <w:t xml:space="preserve"> </w:t>
      </w:r>
      <w:r w:rsidRPr="001021D1">
        <w:t>registered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unemployed,</w:t>
      </w:r>
      <w:r w:rsidR="00A84868">
        <w:t xml:space="preserve"> </w:t>
      </w:r>
      <w:r w:rsidRPr="001021D1">
        <w:t>2,833</w:t>
      </w:r>
      <w:r w:rsidR="00A84868">
        <w:t xml:space="preserve"> </w:t>
      </w:r>
      <w:r w:rsidRPr="001021D1">
        <w:t>unemployed</w:t>
      </w:r>
      <w:r w:rsidR="00A84868">
        <w:t xml:space="preserve"> </w:t>
      </w:r>
      <w:r w:rsidRPr="001021D1">
        <w:t>Roma</w:t>
      </w:r>
      <w:r w:rsidR="00A84868">
        <w:t xml:space="preserve"> </w:t>
      </w:r>
      <w:r w:rsidRPr="001021D1">
        <w:t>men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documented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having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status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middle-level</w:t>
      </w:r>
      <w:r w:rsidR="00A84868">
        <w:t xml:space="preserve"> </w:t>
      </w:r>
      <w:r w:rsidRPr="001021D1">
        <w:t>qualifications</w:t>
      </w:r>
      <w:r w:rsidR="00A84868">
        <w:t xml:space="preserve"> </w:t>
      </w:r>
      <w:r w:rsidRPr="001021D1">
        <w:t>(a</w:t>
      </w:r>
      <w:r w:rsidR="00A84868">
        <w:t xml:space="preserve"> </w:t>
      </w:r>
      <w:r w:rsidRPr="001021D1">
        <w:t>share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10.1%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total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registered</w:t>
      </w:r>
      <w:r w:rsidR="00A84868">
        <w:t xml:space="preserve"> </w:t>
      </w:r>
      <w:r w:rsidRPr="001021D1">
        <w:t>unemployed</w:t>
      </w:r>
      <w:r w:rsidR="00A84868">
        <w:t xml:space="preserve"> </w:t>
      </w:r>
      <w:r w:rsidRPr="001021D1">
        <w:t>Roma</w:t>
      </w:r>
      <w:r w:rsidR="00A84868">
        <w:t xml:space="preserve"> </w:t>
      </w:r>
      <w:r w:rsidRPr="001021D1">
        <w:t>men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women),</w:t>
      </w:r>
      <w:r w:rsidR="00A84868">
        <w:t xml:space="preserve"> </w:t>
      </w:r>
      <w:r w:rsidRPr="001021D1">
        <w:t>while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share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Roma</w:t>
      </w:r>
      <w:r w:rsidR="00A84868">
        <w:t xml:space="preserve"> </w:t>
      </w:r>
      <w:r w:rsidRPr="001021D1">
        <w:t>men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women</w:t>
      </w:r>
      <w:r w:rsidR="00A84868">
        <w:t xml:space="preserve"> </w:t>
      </w:r>
      <w:r w:rsidRPr="001021D1">
        <w:t>documented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possessing</w:t>
      </w:r>
      <w:r w:rsidR="00A84868">
        <w:t xml:space="preserve"> </w:t>
      </w:r>
      <w:r w:rsidRPr="001021D1">
        <w:t>higher</w:t>
      </w:r>
      <w:r w:rsidR="00A84868">
        <w:t xml:space="preserve"> </w:t>
      </w:r>
      <w:r w:rsidRPr="001021D1">
        <w:t>qualifications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only</w:t>
      </w:r>
      <w:r w:rsidR="00A84868">
        <w:t xml:space="preserve"> </w:t>
      </w:r>
      <w:r w:rsidRPr="001021D1">
        <w:t>0.6%</w:t>
      </w:r>
      <w:r w:rsidR="00A84868">
        <w:t xml:space="preserve"> </w:t>
      </w:r>
      <w:r w:rsidRPr="001021D1">
        <w:t>(160</w:t>
      </w:r>
      <w:r w:rsidR="00A84868">
        <w:t xml:space="preserve"> </w:t>
      </w:r>
      <w:r w:rsidRPr="001021D1">
        <w:t>people),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significantly</w:t>
      </w:r>
      <w:r w:rsidR="00A84868">
        <w:t xml:space="preserve"> </w:t>
      </w:r>
      <w:r w:rsidRPr="001021D1">
        <w:t>less</w:t>
      </w:r>
      <w:r w:rsidR="00A84868">
        <w:t xml:space="preserve"> </w:t>
      </w:r>
      <w:r w:rsidRPr="001021D1">
        <w:t>favorable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relation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share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general</w:t>
      </w:r>
      <w:r w:rsidR="00A84868">
        <w:t xml:space="preserve"> </w:t>
      </w:r>
      <w:r w:rsidRPr="001021D1">
        <w:t>population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level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qualifications</w:t>
      </w:r>
      <w:r w:rsidR="00A84868">
        <w:t xml:space="preserve"> </w:t>
      </w:r>
      <w:r w:rsidRPr="001021D1">
        <w:t>(15.1%).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unfavorable</w:t>
      </w:r>
      <w:r w:rsidR="00A84868">
        <w:t xml:space="preserve"> </w:t>
      </w:r>
      <w:r w:rsidRPr="001021D1">
        <w:t>educational</w:t>
      </w:r>
      <w:r w:rsidR="00A84868">
        <w:t xml:space="preserve"> </w:t>
      </w:r>
      <w:r w:rsidRPr="001021D1">
        <w:t>structure</w:t>
      </w:r>
      <w:r w:rsidR="00A84868">
        <w:t xml:space="preserve"> </w:t>
      </w:r>
      <w:r w:rsidRPr="001021D1">
        <w:t>among</w:t>
      </w:r>
      <w:r w:rsidR="00A84868">
        <w:t xml:space="preserve"> </w:t>
      </w:r>
      <w:r w:rsidRPr="001021D1">
        <w:t>those</w:t>
      </w:r>
      <w:r w:rsidR="00A84868">
        <w:t xml:space="preserve"> </w:t>
      </w:r>
      <w:r w:rsidRPr="001021D1">
        <w:t>Roma</w:t>
      </w:r>
      <w:r w:rsidR="00A84868">
        <w:t xml:space="preserve"> </w:t>
      </w:r>
      <w:r w:rsidRPr="001021D1">
        <w:t>men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women</w:t>
      </w:r>
      <w:r w:rsidR="00A84868">
        <w:t xml:space="preserve"> </w:t>
      </w:r>
      <w:r w:rsidRPr="001021D1">
        <w:t>registered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unemployed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one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key</w:t>
      </w:r>
      <w:r w:rsidR="00A84868">
        <w:t xml:space="preserve"> </w:t>
      </w:r>
      <w:r w:rsidRPr="001021D1">
        <w:t>factors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hinder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efficient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sustainable</w:t>
      </w:r>
      <w:r w:rsidR="00A84868">
        <w:t xml:space="preserve"> </w:t>
      </w:r>
      <w:r w:rsidRPr="001021D1">
        <w:t>integration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category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unemployed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into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labor</w:t>
      </w:r>
      <w:r w:rsidR="00A84868">
        <w:t xml:space="preserve"> </w:t>
      </w:r>
      <w:r w:rsidRPr="001021D1">
        <w:t>market.</w:t>
      </w:r>
      <w:r w:rsidR="00A84868">
        <w:t xml:space="preserve"> </w:t>
      </w:r>
      <w:r w:rsidRPr="001021D1">
        <w:t>Data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MICS</w:t>
      </w:r>
      <w:r w:rsidRPr="00154A22">
        <w:rPr>
          <w:rStyle w:val="FootnoteReference"/>
        </w:rPr>
        <w:footnoteReference w:id="248"/>
      </w:r>
      <w:r w:rsidR="00A84868">
        <w:t xml:space="preserve"> </w:t>
      </w:r>
      <w:r w:rsidRPr="001021D1">
        <w:t>survey</w:t>
      </w:r>
      <w:r w:rsidR="00A84868">
        <w:t xml:space="preserve"> </w:t>
      </w:r>
      <w:r w:rsidRPr="001021D1">
        <w:t>show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27%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Roma</w:t>
      </w:r>
      <w:r w:rsidR="00A84868">
        <w:t xml:space="preserve"> </w:t>
      </w:r>
      <w:r w:rsidRPr="001021D1">
        <w:t>girls</w:t>
      </w:r>
      <w:r w:rsidR="00A84868">
        <w:t xml:space="preserve"> </w:t>
      </w:r>
      <w:r w:rsidRPr="001021D1">
        <w:t>attend</w:t>
      </w:r>
      <w:r w:rsidR="00A84868">
        <w:t xml:space="preserve"> </w:t>
      </w:r>
      <w:r w:rsidRPr="001021D1">
        <w:t>secondary</w:t>
      </w:r>
      <w:r w:rsidR="00A84868">
        <w:t xml:space="preserve"> </w:t>
      </w:r>
      <w:r w:rsidRPr="001021D1">
        <w:t>education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50%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Roma</w:t>
      </w:r>
      <w:r w:rsidR="00A84868">
        <w:t xml:space="preserve"> </w:t>
      </w:r>
      <w:r w:rsidRPr="001021D1">
        <w:t>secondary</w:t>
      </w:r>
      <w:r w:rsidR="00A84868">
        <w:t xml:space="preserve"> </w:t>
      </w:r>
      <w:r w:rsidRPr="001021D1">
        <w:t>school</w:t>
      </w:r>
      <w:r w:rsidR="00A84868">
        <w:t xml:space="preserve"> </w:t>
      </w:r>
      <w:r w:rsidRPr="001021D1">
        <w:t>level</w:t>
      </w:r>
      <w:r w:rsidR="00A84868">
        <w:t xml:space="preserve"> </w:t>
      </w:r>
      <w:r w:rsidRPr="001021D1">
        <w:t>students</w:t>
      </w:r>
      <w:r w:rsidR="00A84868">
        <w:t xml:space="preserve"> </w:t>
      </w:r>
      <w:r w:rsidRPr="001021D1">
        <w:t>overall,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represents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increase</w:t>
      </w:r>
      <w:r w:rsidR="00A84868">
        <w:t xml:space="preserve"> </w:t>
      </w:r>
      <w:r w:rsidRPr="001021D1">
        <w:t>compared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2015,</w:t>
      </w:r>
      <w:r w:rsidR="00A84868">
        <w:t xml:space="preserve"> </w:t>
      </w:r>
      <w:r w:rsidRPr="001021D1">
        <w:t>when</w:t>
      </w:r>
      <w:r w:rsidR="00A84868">
        <w:t xml:space="preserve"> </w:t>
      </w:r>
      <w:r w:rsidRPr="001021D1">
        <w:t>only</w:t>
      </w:r>
      <w:r w:rsidR="00A84868">
        <w:t xml:space="preserve"> </w:t>
      </w:r>
      <w:r w:rsidRPr="001021D1">
        <w:t>15%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Roma</w:t>
      </w:r>
      <w:r w:rsidR="00A84868">
        <w:t xml:space="preserve"> </w:t>
      </w:r>
      <w:r w:rsidRPr="001021D1">
        <w:t>girls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documented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attending</w:t>
      </w:r>
      <w:r w:rsidR="00A84868">
        <w:t xml:space="preserve"> </w:t>
      </w:r>
      <w:r w:rsidRPr="001021D1">
        <w:t>secondary</w:t>
      </w:r>
      <w:r w:rsidR="00A84868">
        <w:t xml:space="preserve"> </w:t>
      </w:r>
      <w:r w:rsidRPr="001021D1">
        <w:t>school.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school</w:t>
      </w:r>
      <w:r w:rsidR="00A84868">
        <w:t xml:space="preserve"> </w:t>
      </w:r>
      <w:r w:rsidRPr="001021D1">
        <w:t>year</w:t>
      </w:r>
      <w:r w:rsidR="00A84868">
        <w:t xml:space="preserve"> </w:t>
      </w:r>
      <w:r w:rsidRPr="001021D1">
        <w:t>2019/20,</w:t>
      </w:r>
      <w:r w:rsidR="00A84868">
        <w:t xml:space="preserve"> </w:t>
      </w:r>
      <w:r w:rsidRPr="001021D1">
        <w:t>according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data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ministry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charge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education,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coverage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Roma</w:t>
      </w:r>
      <w:r w:rsidR="00A84868">
        <w:t xml:space="preserve"> </w:t>
      </w:r>
      <w:r w:rsidRPr="001021D1">
        <w:t>children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primary</w:t>
      </w:r>
      <w:r w:rsidR="00A84868">
        <w:t xml:space="preserve"> </w:t>
      </w:r>
      <w:r w:rsidRPr="001021D1">
        <w:t>school</w:t>
      </w:r>
      <w:r w:rsidR="00A84868">
        <w:t xml:space="preserve"> </w:t>
      </w:r>
      <w:r w:rsidRPr="001021D1">
        <w:t>age</w:t>
      </w:r>
      <w:r w:rsidR="00A84868">
        <w:t xml:space="preserve"> </w:t>
      </w:r>
      <w:r w:rsidRPr="001021D1">
        <w:t>involved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primary</w:t>
      </w:r>
      <w:r w:rsidR="00A84868">
        <w:t xml:space="preserve"> </w:t>
      </w:r>
      <w:r w:rsidRPr="001021D1">
        <w:t>education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77%</w:t>
      </w:r>
      <w:r w:rsidR="00A84868">
        <w:t xml:space="preserve"> </w:t>
      </w:r>
      <w:r w:rsidRPr="001021D1">
        <w:t>(80%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girls,</w:t>
      </w:r>
      <w:r w:rsidR="00A84868">
        <w:t xml:space="preserve"> </w:t>
      </w:r>
      <w:r w:rsidRPr="001021D1">
        <w:t>73%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boys),</w:t>
      </w:r>
      <w:r w:rsidR="00A84868">
        <w:t xml:space="preserve"> </w:t>
      </w:r>
      <w:r w:rsidRPr="001021D1">
        <w:t>while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rate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dropout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education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reduced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7%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most</w:t>
      </w:r>
      <w:r w:rsidR="00A84868">
        <w:t xml:space="preserve"> </w:t>
      </w:r>
      <w:r w:rsidRPr="001021D1">
        <w:t>recent</w:t>
      </w:r>
      <w:r w:rsidR="00A84868">
        <w:t xml:space="preserve"> </w:t>
      </w:r>
      <w:r w:rsidRPr="001021D1">
        <w:t>reporting</w:t>
      </w:r>
      <w:r w:rsidR="00A84868">
        <w:t xml:space="preserve"> </w:t>
      </w:r>
      <w:r w:rsidRPr="001021D1">
        <w:t>cycle.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aim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completely</w:t>
      </w:r>
      <w:r w:rsidR="00A84868">
        <w:t xml:space="preserve"> </w:t>
      </w:r>
      <w:r w:rsidRPr="001021D1">
        <w:t>eliminating</w:t>
      </w:r>
      <w:r w:rsidR="00A84868">
        <w:t xml:space="preserve"> </w:t>
      </w:r>
      <w:r w:rsidRPr="001021D1">
        <w:t>drop-outs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primary</w:t>
      </w:r>
      <w:r w:rsidR="00A84868">
        <w:t xml:space="preserve"> </w:t>
      </w:r>
      <w:r w:rsidRPr="001021D1">
        <w:t>education,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instrument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recognizing</w:t>
      </w:r>
      <w:r w:rsidR="00A84868">
        <w:t xml:space="preserve"> </w:t>
      </w:r>
      <w:r w:rsidRPr="001021D1">
        <w:t>students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risk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early</w:t>
      </w:r>
      <w:r w:rsidR="00A84868">
        <w:t xml:space="preserve"> </w:t>
      </w:r>
      <w:r w:rsidRPr="001021D1">
        <w:t>school</w:t>
      </w:r>
      <w:r w:rsidR="00A84868">
        <w:t xml:space="preserve"> </w:t>
      </w:r>
      <w:r w:rsidRPr="001021D1">
        <w:t>leaving</w:t>
      </w:r>
      <w:r w:rsidR="00A84868">
        <w:t xml:space="preserve"> </w:t>
      </w:r>
      <w:r w:rsidRPr="001021D1">
        <w:t>(EWIS)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created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applied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educational</w:t>
      </w:r>
      <w:r w:rsidR="00A84868">
        <w:t xml:space="preserve"> </w:t>
      </w:r>
      <w:r w:rsidRPr="001021D1">
        <w:t>institutions.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addition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affirmative</w:t>
      </w:r>
      <w:r w:rsidR="00A84868">
        <w:t xml:space="preserve"> </w:t>
      </w:r>
      <w:r w:rsidRPr="001021D1">
        <w:t>enrollment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preschool</w:t>
      </w:r>
      <w:r w:rsidR="00A84868">
        <w:t xml:space="preserve"> </w:t>
      </w:r>
      <w:r w:rsidRPr="001021D1">
        <w:t>institutions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enrollment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primary</w:t>
      </w:r>
      <w:r w:rsidR="00A84868">
        <w:t xml:space="preserve"> </w:t>
      </w:r>
      <w:r w:rsidRPr="001021D1">
        <w:t>school</w:t>
      </w:r>
      <w:r w:rsidR="00A84868">
        <w:t xml:space="preserve"> </w:t>
      </w:r>
      <w:r w:rsidRPr="001021D1">
        <w:t>without</w:t>
      </w:r>
      <w:r w:rsidR="00A84868">
        <w:t xml:space="preserve"> </w:t>
      </w:r>
      <w:r w:rsidRPr="001021D1">
        <w:t>documents,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competent</w:t>
      </w:r>
      <w:r w:rsidR="00A84868">
        <w:t xml:space="preserve"> </w:t>
      </w:r>
      <w:r w:rsidRPr="001021D1">
        <w:t>Ministry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Education</w:t>
      </w:r>
      <w:r w:rsidR="00A84868">
        <w:t xml:space="preserve"> </w:t>
      </w:r>
      <w:r w:rsidRPr="001021D1">
        <w:t>steadfastly</w:t>
      </w:r>
      <w:r w:rsidR="00A84868">
        <w:t xml:space="preserve"> </w:t>
      </w:r>
      <w:r w:rsidRPr="001021D1">
        <w:t>continues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measures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support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Roma</w:t>
      </w:r>
      <w:r w:rsidR="00A84868">
        <w:t xml:space="preserve"> </w:t>
      </w:r>
      <w:r w:rsidRPr="001021D1">
        <w:t>community</w:t>
      </w:r>
      <w:r w:rsidR="00A84868">
        <w:t xml:space="preserve"> </w:t>
      </w:r>
      <w:r w:rsidRPr="001021D1">
        <w:t>through</w:t>
      </w:r>
      <w:r w:rsidR="00A84868">
        <w:t xml:space="preserve"> </w:t>
      </w:r>
      <w:r w:rsidRPr="001021D1">
        <w:t>scholarships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affirmative</w:t>
      </w:r>
      <w:r w:rsidR="00A84868">
        <w:t xml:space="preserve"> </w:t>
      </w:r>
      <w:r w:rsidRPr="001021D1">
        <w:t>enrollment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secondary</w:t>
      </w:r>
      <w:r w:rsidR="00A84868">
        <w:t xml:space="preserve"> </w:t>
      </w:r>
      <w:r w:rsidRPr="001021D1">
        <w:t>schools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higher</w:t>
      </w:r>
      <w:r w:rsidR="00A84868">
        <w:t xml:space="preserve"> </w:t>
      </w:r>
      <w:r w:rsidRPr="001021D1">
        <w:t>education</w:t>
      </w:r>
      <w:r w:rsidR="00A84868">
        <w:t xml:space="preserve"> </w:t>
      </w:r>
      <w:r w:rsidRPr="001021D1">
        <w:t>institutions</w:t>
      </w:r>
      <w:r w:rsidR="00A84868">
        <w:t xml:space="preserve"> </w:t>
      </w:r>
      <w:r w:rsidRPr="001021D1">
        <w:t>founded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RS.</w:t>
      </w:r>
    </w:p>
    <w:p w14:paraId="363C35B8" w14:textId="11EE2C4C" w:rsidR="006F4FE8" w:rsidRPr="001021D1" w:rsidRDefault="006F4FE8" w:rsidP="004370CB">
      <w:pPr>
        <w:pStyle w:val="SingleTxtG"/>
        <w:spacing w:after="240"/>
      </w:pPr>
      <w:r w:rsidRPr="001021D1">
        <w:t>317.</w:t>
      </w:r>
      <w:r w:rsidRPr="001021D1">
        <w:tab/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school</w:t>
      </w:r>
      <w:r w:rsidR="00A84868">
        <w:t xml:space="preserve"> </w:t>
      </w:r>
      <w:r w:rsidRPr="001021D1">
        <w:t>year</w:t>
      </w:r>
      <w:r w:rsidR="00A84868">
        <w:t xml:space="preserve"> </w:t>
      </w:r>
      <w:r w:rsidRPr="001021D1">
        <w:t>2020/21,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elective</w:t>
      </w:r>
      <w:r w:rsidR="00A84868">
        <w:t xml:space="preserve"> </w:t>
      </w:r>
      <w:r w:rsidRPr="001021D1">
        <w:t>subject</w:t>
      </w:r>
      <w:r w:rsidR="00A84868">
        <w:t xml:space="preserve"> </w:t>
      </w:r>
      <w:r w:rsidRPr="001021D1">
        <w:t>Romani</w:t>
      </w:r>
      <w:r w:rsidR="00A84868">
        <w:t xml:space="preserve"> </w:t>
      </w:r>
      <w:r w:rsidRPr="001021D1">
        <w:t>Language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Elements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Culture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attended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2,467</w:t>
      </w:r>
      <w:r w:rsidR="00A84868">
        <w:t xml:space="preserve"> </w:t>
      </w:r>
      <w:r w:rsidRPr="001021D1">
        <w:t>students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68</w:t>
      </w:r>
      <w:r w:rsidR="00A84868">
        <w:t xml:space="preserve"> </w:t>
      </w:r>
      <w:r w:rsidRPr="001021D1">
        <w:t>primary</w:t>
      </w:r>
      <w:r w:rsidR="00A84868">
        <w:t xml:space="preserve"> </w:t>
      </w:r>
      <w:r w:rsidRPr="001021D1">
        <w:t>schools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40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self-government</w:t>
      </w:r>
      <w:r w:rsidR="00A84868">
        <w:t xml:space="preserve"> </w:t>
      </w:r>
      <w:r w:rsidRPr="001021D1">
        <w:t>units.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75"/>
        <w:gridCol w:w="1549"/>
        <w:gridCol w:w="1299"/>
        <w:gridCol w:w="1647"/>
      </w:tblGrid>
      <w:tr w:rsidR="007F2643" w:rsidRPr="007F2643" w14:paraId="6415D38A" w14:textId="77777777" w:rsidTr="00F9591F">
        <w:trPr>
          <w:cantSplit/>
          <w:tblHeader/>
        </w:trPr>
        <w:tc>
          <w:tcPr>
            <w:tcW w:w="28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EE59209" w14:textId="77777777" w:rsidR="006F4FE8" w:rsidRPr="007F2643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</w:p>
        </w:tc>
        <w:tc>
          <w:tcPr>
            <w:tcW w:w="15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82033F9" w14:textId="77777777" w:rsidR="006F4FE8" w:rsidRPr="007F2643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ru-RU"/>
              </w:rPr>
            </w:pPr>
            <w:r w:rsidRPr="007F2643">
              <w:rPr>
                <w:i/>
                <w:sz w:val="16"/>
                <w:lang w:val="ru-RU"/>
              </w:rPr>
              <w:t>2018</w:t>
            </w:r>
          </w:p>
        </w:tc>
        <w:tc>
          <w:tcPr>
            <w:tcW w:w="12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6767C9F" w14:textId="77777777" w:rsidR="006F4FE8" w:rsidRPr="007F2643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ru-RU"/>
              </w:rPr>
            </w:pPr>
            <w:r w:rsidRPr="007F2643">
              <w:rPr>
                <w:i/>
                <w:sz w:val="16"/>
                <w:lang w:val="ru-RU"/>
              </w:rPr>
              <w:t>2019</w:t>
            </w:r>
          </w:p>
        </w:tc>
        <w:tc>
          <w:tcPr>
            <w:tcW w:w="1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A421469" w14:textId="50CFC9A9" w:rsidR="006F4FE8" w:rsidRPr="00F9591F" w:rsidRDefault="006F4FE8" w:rsidP="00F9591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ru-RU"/>
              </w:rPr>
            </w:pPr>
            <w:r w:rsidRPr="007F2643">
              <w:rPr>
                <w:i/>
                <w:sz w:val="16"/>
                <w:lang w:val="ru-RU"/>
              </w:rPr>
              <w:t>2020</w:t>
            </w:r>
            <w:r w:rsidR="00F9591F">
              <w:rPr>
                <w:i/>
                <w:sz w:val="16"/>
                <w:lang w:val="ru-RU"/>
              </w:rPr>
              <w:br/>
            </w:r>
            <w:r w:rsidRPr="007F2643">
              <w:rPr>
                <w:i/>
                <w:sz w:val="16"/>
                <w:lang w:val="en-US"/>
              </w:rPr>
              <w:t>(through</w:t>
            </w:r>
            <w:r w:rsidR="00A84868">
              <w:rPr>
                <w:i/>
                <w:sz w:val="16"/>
                <w:lang w:val="en-US"/>
              </w:rPr>
              <w:t xml:space="preserve"> </w:t>
            </w:r>
            <w:r w:rsidRPr="007F2643">
              <w:rPr>
                <w:i/>
                <w:sz w:val="16"/>
                <w:lang w:val="en-US"/>
              </w:rPr>
              <w:t>September)</w:t>
            </w:r>
          </w:p>
        </w:tc>
      </w:tr>
      <w:tr w:rsidR="006F4FE8" w:rsidRPr="007F2643" w14:paraId="0232D819" w14:textId="77777777" w:rsidTr="00F9591F">
        <w:trPr>
          <w:cantSplit/>
        </w:trPr>
        <w:tc>
          <w:tcPr>
            <w:tcW w:w="2875" w:type="dxa"/>
            <w:shd w:val="clear" w:color="auto" w:fill="auto"/>
          </w:tcPr>
          <w:p w14:paraId="6A058492" w14:textId="101891F8" w:rsidR="006F4FE8" w:rsidRPr="007F2643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7F2643">
              <w:rPr>
                <w:sz w:val="18"/>
              </w:rPr>
              <w:t>Number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of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unemployed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  <w:lang w:val="en-US"/>
              </w:rPr>
              <w:t>Roma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involved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in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active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job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search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measures</w:t>
            </w:r>
          </w:p>
        </w:tc>
        <w:tc>
          <w:tcPr>
            <w:tcW w:w="1549" w:type="dxa"/>
            <w:shd w:val="clear" w:color="auto" w:fill="auto"/>
            <w:vAlign w:val="bottom"/>
          </w:tcPr>
          <w:p w14:paraId="70BBBBB0" w14:textId="75374D70" w:rsidR="006F4FE8" w:rsidRPr="007F2643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ru-RU"/>
              </w:rPr>
            </w:pPr>
            <w:r w:rsidRPr="007F2643">
              <w:rPr>
                <w:sz w:val="18"/>
                <w:lang w:val="ru-RU"/>
              </w:rPr>
              <w:t>4</w:t>
            </w:r>
            <w:r w:rsidR="00F9591F">
              <w:rPr>
                <w:sz w:val="18"/>
                <w:lang w:val="en-US"/>
              </w:rPr>
              <w:t xml:space="preserve"> </w:t>
            </w:r>
            <w:r w:rsidRPr="007F2643">
              <w:rPr>
                <w:sz w:val="18"/>
                <w:lang w:val="ru-RU"/>
              </w:rPr>
              <w:t>188</w:t>
            </w:r>
          </w:p>
          <w:p w14:paraId="6D1C494B" w14:textId="2FF239C8" w:rsidR="006F4FE8" w:rsidRPr="007F2643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ru-RU"/>
              </w:rPr>
            </w:pPr>
            <w:r w:rsidRPr="007F2643">
              <w:rPr>
                <w:sz w:val="18"/>
                <w:lang w:val="ru-RU"/>
              </w:rPr>
              <w:t>(1</w:t>
            </w:r>
            <w:r w:rsidR="00F9591F">
              <w:rPr>
                <w:sz w:val="18"/>
                <w:lang w:val="en-US"/>
              </w:rPr>
              <w:t xml:space="preserve"> </w:t>
            </w:r>
            <w:r w:rsidRPr="007F2643">
              <w:rPr>
                <w:sz w:val="18"/>
                <w:lang w:val="ru-RU"/>
              </w:rPr>
              <w:t>797</w:t>
            </w:r>
            <w:r w:rsidR="00A84868">
              <w:rPr>
                <w:sz w:val="18"/>
                <w:lang w:val="ru-RU"/>
              </w:rPr>
              <w:t xml:space="preserve"> </w:t>
            </w:r>
            <w:r w:rsidRPr="007F2643">
              <w:rPr>
                <w:sz w:val="18"/>
                <w:lang w:val="en-US"/>
              </w:rPr>
              <w:t>females</w:t>
            </w:r>
            <w:r w:rsidRPr="007F2643">
              <w:rPr>
                <w:sz w:val="18"/>
                <w:lang w:val="ru-RU"/>
              </w:rPr>
              <w:t>)</w:t>
            </w:r>
          </w:p>
        </w:tc>
        <w:tc>
          <w:tcPr>
            <w:tcW w:w="1299" w:type="dxa"/>
            <w:shd w:val="clear" w:color="auto" w:fill="auto"/>
            <w:vAlign w:val="bottom"/>
          </w:tcPr>
          <w:p w14:paraId="7134B3E9" w14:textId="5201A8A2" w:rsidR="006F4FE8" w:rsidRPr="007F2643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7F2643">
              <w:rPr>
                <w:sz w:val="18"/>
                <w:lang w:val="en-US"/>
              </w:rPr>
              <w:t>4</w:t>
            </w:r>
            <w:r w:rsidR="00F9591F">
              <w:rPr>
                <w:sz w:val="18"/>
                <w:lang w:val="en-US"/>
              </w:rPr>
              <w:t xml:space="preserve"> </w:t>
            </w:r>
            <w:r w:rsidRPr="007F2643">
              <w:rPr>
                <w:sz w:val="18"/>
                <w:lang w:val="en-US"/>
              </w:rPr>
              <w:t>685</w:t>
            </w:r>
          </w:p>
          <w:p w14:paraId="0DE6E09E" w14:textId="6D4330C8" w:rsidR="006F4FE8" w:rsidRPr="007F2643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7F2643">
              <w:rPr>
                <w:sz w:val="18"/>
                <w:lang w:val="en-US"/>
              </w:rPr>
              <w:t>(2</w:t>
            </w:r>
            <w:r w:rsidR="00F9591F">
              <w:rPr>
                <w:sz w:val="18"/>
                <w:lang w:val="en-US"/>
              </w:rPr>
              <w:t xml:space="preserve"> </w:t>
            </w:r>
            <w:r w:rsidRPr="007F2643">
              <w:rPr>
                <w:sz w:val="18"/>
                <w:lang w:val="en-US"/>
              </w:rPr>
              <w:t>137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7F2643">
              <w:rPr>
                <w:sz w:val="18"/>
                <w:lang w:val="en-US"/>
              </w:rPr>
              <w:t>females)</w:t>
            </w:r>
          </w:p>
        </w:tc>
        <w:tc>
          <w:tcPr>
            <w:tcW w:w="1647" w:type="dxa"/>
            <w:shd w:val="clear" w:color="auto" w:fill="auto"/>
            <w:vAlign w:val="bottom"/>
          </w:tcPr>
          <w:p w14:paraId="6D43C152" w14:textId="0E8594C7" w:rsidR="006F4FE8" w:rsidRPr="007F2643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7F2643">
              <w:rPr>
                <w:sz w:val="18"/>
                <w:lang w:val="en-US"/>
              </w:rPr>
              <w:t>1</w:t>
            </w:r>
            <w:r w:rsidR="00F9591F">
              <w:rPr>
                <w:sz w:val="18"/>
                <w:lang w:val="en-US"/>
              </w:rPr>
              <w:t xml:space="preserve"> </w:t>
            </w:r>
            <w:r w:rsidRPr="007F2643">
              <w:rPr>
                <w:sz w:val="18"/>
                <w:lang w:val="en-US"/>
              </w:rPr>
              <w:t>312</w:t>
            </w:r>
          </w:p>
          <w:p w14:paraId="5B5C6245" w14:textId="5B50D368" w:rsidR="006F4FE8" w:rsidRPr="007F2643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7F2643">
              <w:rPr>
                <w:sz w:val="18"/>
                <w:lang w:val="en-US"/>
              </w:rPr>
              <w:t>(596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7F2643">
              <w:rPr>
                <w:sz w:val="18"/>
                <w:lang w:val="en-US"/>
              </w:rPr>
              <w:t>females)</w:t>
            </w:r>
          </w:p>
        </w:tc>
      </w:tr>
      <w:tr w:rsidR="006F4FE8" w:rsidRPr="007F2643" w14:paraId="55376352" w14:textId="77777777" w:rsidTr="00F9591F">
        <w:trPr>
          <w:cantSplit/>
        </w:trPr>
        <w:tc>
          <w:tcPr>
            <w:tcW w:w="2875" w:type="dxa"/>
            <w:shd w:val="clear" w:color="auto" w:fill="auto"/>
          </w:tcPr>
          <w:p w14:paraId="7398E130" w14:textId="4B523F22" w:rsidR="006F4FE8" w:rsidRPr="007F2643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7F2643">
              <w:rPr>
                <w:sz w:val="18"/>
              </w:rPr>
              <w:t>Number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of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unemployed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  <w:lang w:val="en-US"/>
              </w:rPr>
              <w:t>Roma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included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in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additional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education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and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training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programs</w:t>
            </w:r>
          </w:p>
        </w:tc>
        <w:tc>
          <w:tcPr>
            <w:tcW w:w="1549" w:type="dxa"/>
            <w:shd w:val="clear" w:color="auto" w:fill="auto"/>
            <w:vAlign w:val="bottom"/>
          </w:tcPr>
          <w:p w14:paraId="4B03F1CA" w14:textId="77777777" w:rsidR="006F4FE8" w:rsidRPr="007F2643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7F2643">
              <w:rPr>
                <w:sz w:val="18"/>
                <w:lang w:val="en-US"/>
              </w:rPr>
              <w:t>775</w:t>
            </w:r>
          </w:p>
          <w:p w14:paraId="715FACD2" w14:textId="77E926FA" w:rsidR="006F4FE8" w:rsidRPr="007F2643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7F2643">
              <w:rPr>
                <w:sz w:val="18"/>
                <w:lang w:val="en-US"/>
              </w:rPr>
              <w:t>(464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7F2643">
              <w:rPr>
                <w:sz w:val="18"/>
                <w:lang w:val="en-US"/>
              </w:rPr>
              <w:t>females)</w:t>
            </w:r>
          </w:p>
        </w:tc>
        <w:tc>
          <w:tcPr>
            <w:tcW w:w="1299" w:type="dxa"/>
            <w:shd w:val="clear" w:color="auto" w:fill="auto"/>
            <w:vAlign w:val="bottom"/>
          </w:tcPr>
          <w:p w14:paraId="7E75D757" w14:textId="77777777" w:rsidR="006F4FE8" w:rsidRPr="007F2643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7F2643">
              <w:rPr>
                <w:sz w:val="18"/>
                <w:lang w:val="en-US"/>
              </w:rPr>
              <w:t>845</w:t>
            </w:r>
          </w:p>
          <w:p w14:paraId="09D329E8" w14:textId="1BAB2309" w:rsidR="006F4FE8" w:rsidRPr="007F2643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7F2643">
              <w:rPr>
                <w:sz w:val="18"/>
                <w:lang w:val="en-US"/>
              </w:rPr>
              <w:t>(498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7F2643">
              <w:rPr>
                <w:sz w:val="18"/>
                <w:lang w:val="en-US"/>
              </w:rPr>
              <w:t>females)</w:t>
            </w:r>
          </w:p>
        </w:tc>
        <w:tc>
          <w:tcPr>
            <w:tcW w:w="1647" w:type="dxa"/>
            <w:shd w:val="clear" w:color="auto" w:fill="auto"/>
            <w:vAlign w:val="bottom"/>
          </w:tcPr>
          <w:p w14:paraId="04FB6228" w14:textId="77777777" w:rsidR="006F4FE8" w:rsidRPr="007F2643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ru-RU"/>
              </w:rPr>
            </w:pPr>
            <w:r w:rsidRPr="007F2643">
              <w:rPr>
                <w:sz w:val="18"/>
                <w:lang w:val="ru-RU"/>
              </w:rPr>
              <w:t>101</w:t>
            </w:r>
          </w:p>
          <w:p w14:paraId="3AF146D6" w14:textId="35245DD8" w:rsidR="006F4FE8" w:rsidRPr="007F2643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ru-RU"/>
              </w:rPr>
            </w:pPr>
            <w:r w:rsidRPr="007F2643">
              <w:rPr>
                <w:sz w:val="18"/>
                <w:lang w:val="ru-RU"/>
              </w:rPr>
              <w:t>(50</w:t>
            </w:r>
            <w:r w:rsidR="00A84868">
              <w:rPr>
                <w:sz w:val="18"/>
                <w:lang w:val="ru-RU"/>
              </w:rPr>
              <w:t xml:space="preserve"> </w:t>
            </w:r>
            <w:r w:rsidRPr="007F2643">
              <w:rPr>
                <w:sz w:val="18"/>
                <w:lang w:val="ru-RU"/>
              </w:rPr>
              <w:t>females)</w:t>
            </w:r>
          </w:p>
        </w:tc>
      </w:tr>
      <w:tr w:rsidR="006F4FE8" w:rsidRPr="007F2643" w14:paraId="486984D9" w14:textId="77777777" w:rsidTr="004370CB">
        <w:trPr>
          <w:cantSplit/>
        </w:trPr>
        <w:tc>
          <w:tcPr>
            <w:tcW w:w="2875" w:type="dxa"/>
            <w:tcBorders>
              <w:bottom w:val="nil"/>
            </w:tcBorders>
            <w:shd w:val="clear" w:color="auto" w:fill="auto"/>
          </w:tcPr>
          <w:p w14:paraId="48EA29FD" w14:textId="61FEF949" w:rsidR="006F4FE8" w:rsidRPr="007F2643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7F2643">
              <w:rPr>
                <w:sz w:val="18"/>
              </w:rPr>
              <w:t>Number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of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unemployed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  <w:lang w:val="en-US"/>
              </w:rPr>
              <w:t>Roma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included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in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employment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subsidy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programs</w:t>
            </w:r>
          </w:p>
        </w:tc>
        <w:tc>
          <w:tcPr>
            <w:tcW w:w="1549" w:type="dxa"/>
            <w:tcBorders>
              <w:bottom w:val="nil"/>
            </w:tcBorders>
            <w:shd w:val="clear" w:color="auto" w:fill="auto"/>
            <w:vAlign w:val="bottom"/>
          </w:tcPr>
          <w:p w14:paraId="5A59A9A6" w14:textId="77777777" w:rsidR="006F4FE8" w:rsidRPr="007F2643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7F2643">
              <w:rPr>
                <w:sz w:val="18"/>
                <w:lang w:val="en-US"/>
              </w:rPr>
              <w:t>527</w:t>
            </w:r>
          </w:p>
          <w:p w14:paraId="3CCE1DDF" w14:textId="75E8E2BB" w:rsidR="006F4FE8" w:rsidRPr="007F2643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7F2643">
              <w:rPr>
                <w:sz w:val="18"/>
                <w:lang w:val="en-US"/>
              </w:rPr>
              <w:t>(234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7F2643">
              <w:rPr>
                <w:sz w:val="18"/>
                <w:lang w:val="en-US"/>
              </w:rPr>
              <w:t>females)</w:t>
            </w:r>
          </w:p>
        </w:tc>
        <w:tc>
          <w:tcPr>
            <w:tcW w:w="1299" w:type="dxa"/>
            <w:tcBorders>
              <w:bottom w:val="nil"/>
            </w:tcBorders>
            <w:shd w:val="clear" w:color="auto" w:fill="auto"/>
            <w:vAlign w:val="bottom"/>
          </w:tcPr>
          <w:p w14:paraId="4A5CC250" w14:textId="77777777" w:rsidR="006F4FE8" w:rsidRPr="007F2643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7F2643">
              <w:rPr>
                <w:sz w:val="18"/>
                <w:lang w:val="en-US"/>
              </w:rPr>
              <w:t>732</w:t>
            </w:r>
          </w:p>
          <w:p w14:paraId="639749C8" w14:textId="2EBC2578" w:rsidR="006F4FE8" w:rsidRPr="007F2643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7F2643">
              <w:rPr>
                <w:sz w:val="18"/>
                <w:lang w:val="en-US"/>
              </w:rPr>
              <w:t>(307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7F2643">
              <w:rPr>
                <w:sz w:val="18"/>
                <w:lang w:val="en-US"/>
              </w:rPr>
              <w:t>females)</w:t>
            </w:r>
          </w:p>
        </w:tc>
        <w:tc>
          <w:tcPr>
            <w:tcW w:w="1647" w:type="dxa"/>
            <w:tcBorders>
              <w:bottom w:val="nil"/>
            </w:tcBorders>
            <w:shd w:val="clear" w:color="auto" w:fill="auto"/>
            <w:vAlign w:val="bottom"/>
          </w:tcPr>
          <w:p w14:paraId="5343A4BD" w14:textId="77777777" w:rsidR="00CB330A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7F2643">
              <w:rPr>
                <w:sz w:val="18"/>
                <w:lang w:val="en-US"/>
              </w:rPr>
              <w:t>463</w:t>
            </w:r>
          </w:p>
          <w:p w14:paraId="319551A2" w14:textId="0C206EB4" w:rsidR="006F4FE8" w:rsidRPr="007F2643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ru-RU"/>
              </w:rPr>
            </w:pPr>
            <w:r w:rsidRPr="007F2643">
              <w:rPr>
                <w:sz w:val="18"/>
                <w:lang w:val="en-US"/>
              </w:rPr>
              <w:t>(180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7F2643">
              <w:rPr>
                <w:sz w:val="18"/>
                <w:lang w:val="en-US"/>
              </w:rPr>
              <w:t>females)</w:t>
            </w:r>
          </w:p>
        </w:tc>
      </w:tr>
      <w:tr w:rsidR="006F4FE8" w:rsidRPr="007F2643" w14:paraId="0BF2FB57" w14:textId="77777777" w:rsidTr="004370CB">
        <w:trPr>
          <w:cantSplit/>
        </w:trPr>
        <w:tc>
          <w:tcPr>
            <w:tcW w:w="287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31A603C" w14:textId="0D9C74DA" w:rsidR="006F4FE8" w:rsidRPr="007F2643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7F2643">
              <w:rPr>
                <w:sz w:val="18"/>
              </w:rPr>
              <w:t>Number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of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unemployed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  <w:lang w:val="en-US"/>
              </w:rPr>
              <w:t>Roma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7F2643">
              <w:rPr>
                <w:sz w:val="18"/>
              </w:rPr>
              <w:t>covered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by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public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works</w:t>
            </w:r>
            <w:r w:rsidR="00A84868">
              <w:rPr>
                <w:sz w:val="18"/>
              </w:rPr>
              <w:t xml:space="preserve"> </w:t>
            </w:r>
            <w:r w:rsidRPr="007F2643">
              <w:rPr>
                <w:sz w:val="18"/>
              </w:rPr>
              <w:t>programs</w:t>
            </w:r>
          </w:p>
        </w:tc>
        <w:tc>
          <w:tcPr>
            <w:tcW w:w="154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75EAAABF" w14:textId="77777777" w:rsidR="006F4FE8" w:rsidRPr="007F2643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7F2643">
              <w:rPr>
                <w:sz w:val="18"/>
                <w:lang w:val="en-US"/>
              </w:rPr>
              <w:t>649</w:t>
            </w:r>
          </w:p>
          <w:p w14:paraId="46A55021" w14:textId="72282824" w:rsidR="006F4FE8" w:rsidRPr="007F2643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7F2643">
              <w:rPr>
                <w:sz w:val="18"/>
                <w:lang w:val="en-US"/>
              </w:rPr>
              <w:t>(266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7F2643">
              <w:rPr>
                <w:sz w:val="18"/>
                <w:lang w:val="en-US"/>
              </w:rPr>
              <w:t>females)</w:t>
            </w:r>
          </w:p>
        </w:tc>
        <w:tc>
          <w:tcPr>
            <w:tcW w:w="129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4EFFEDCF" w14:textId="77777777" w:rsidR="006F4FE8" w:rsidRPr="007F2643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7F2643">
              <w:rPr>
                <w:sz w:val="18"/>
                <w:lang w:val="en-US"/>
              </w:rPr>
              <w:t>340</w:t>
            </w:r>
          </w:p>
          <w:p w14:paraId="4B5306A6" w14:textId="4683E690" w:rsidR="006F4FE8" w:rsidRPr="007F2643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7F2643">
              <w:rPr>
                <w:sz w:val="18"/>
                <w:lang w:val="en-US"/>
              </w:rPr>
              <w:t>(111</w:t>
            </w:r>
            <w:r w:rsidR="00A84868">
              <w:rPr>
                <w:sz w:val="18"/>
                <w:lang w:val="en-US"/>
              </w:rPr>
              <w:t xml:space="preserve"> </w:t>
            </w:r>
            <w:r w:rsidRPr="007F2643">
              <w:rPr>
                <w:sz w:val="18"/>
                <w:lang w:val="en-US"/>
              </w:rPr>
              <w:t>females)</w:t>
            </w:r>
          </w:p>
        </w:tc>
        <w:tc>
          <w:tcPr>
            <w:tcW w:w="1647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43AFAA72" w14:textId="77777777" w:rsidR="00CB330A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ru-RU"/>
              </w:rPr>
            </w:pPr>
            <w:r w:rsidRPr="007F2643">
              <w:rPr>
                <w:sz w:val="18"/>
                <w:lang w:val="ru-RU"/>
              </w:rPr>
              <w:t>330</w:t>
            </w:r>
          </w:p>
          <w:p w14:paraId="7C315767" w14:textId="6513CD16" w:rsidR="006F4FE8" w:rsidRPr="007F2643" w:rsidRDefault="006F4FE8" w:rsidP="007F264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lang w:val="en-US"/>
              </w:rPr>
            </w:pPr>
            <w:r w:rsidRPr="007F2643">
              <w:rPr>
                <w:sz w:val="18"/>
                <w:lang w:val="ru-RU"/>
              </w:rPr>
              <w:t>(105</w:t>
            </w:r>
            <w:r w:rsidR="00A84868">
              <w:rPr>
                <w:sz w:val="18"/>
                <w:lang w:val="ru-RU"/>
              </w:rPr>
              <w:t xml:space="preserve"> </w:t>
            </w:r>
            <w:r w:rsidRPr="007F2643">
              <w:rPr>
                <w:sz w:val="18"/>
                <w:lang w:val="ru-RU"/>
              </w:rPr>
              <w:t>females</w:t>
            </w:r>
            <w:r w:rsidRPr="007F2643">
              <w:rPr>
                <w:sz w:val="18"/>
                <w:lang w:val="en-US"/>
              </w:rPr>
              <w:t>)</w:t>
            </w:r>
          </w:p>
        </w:tc>
      </w:tr>
      <w:tr w:rsidR="006F4FE8" w:rsidRPr="004370CB" w14:paraId="4470927A" w14:textId="77777777" w:rsidTr="004370CB">
        <w:trPr>
          <w:cantSplit/>
        </w:trPr>
        <w:tc>
          <w:tcPr>
            <w:tcW w:w="2875" w:type="dxa"/>
            <w:tcBorders>
              <w:top w:val="single" w:sz="4" w:space="0" w:color="auto"/>
            </w:tcBorders>
            <w:shd w:val="clear" w:color="auto" w:fill="auto"/>
          </w:tcPr>
          <w:p w14:paraId="03A0E1E5" w14:textId="057C8109" w:rsidR="006F4FE8" w:rsidRPr="004370CB" w:rsidRDefault="006F4FE8" w:rsidP="004370C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4370CB">
              <w:rPr>
                <w:b/>
                <w:sz w:val="18"/>
              </w:rPr>
              <w:t>Total</w:t>
            </w:r>
            <w:r w:rsidR="00A84868" w:rsidRPr="004370CB">
              <w:rPr>
                <w:b/>
                <w:sz w:val="18"/>
              </w:rPr>
              <w:t xml:space="preserve"> </w:t>
            </w:r>
            <w:r w:rsidRPr="004370CB">
              <w:rPr>
                <w:b/>
                <w:sz w:val="18"/>
              </w:rPr>
              <w:t>number</w:t>
            </w:r>
            <w:r w:rsidR="00A84868" w:rsidRPr="004370CB">
              <w:rPr>
                <w:b/>
                <w:sz w:val="18"/>
              </w:rPr>
              <w:t xml:space="preserve"> </w:t>
            </w:r>
            <w:r w:rsidRPr="004370CB">
              <w:rPr>
                <w:b/>
                <w:sz w:val="18"/>
              </w:rPr>
              <w:t>of</w:t>
            </w:r>
            <w:r w:rsidR="00A84868" w:rsidRPr="004370CB">
              <w:rPr>
                <w:b/>
                <w:sz w:val="18"/>
              </w:rPr>
              <w:t xml:space="preserve"> </w:t>
            </w:r>
            <w:r w:rsidRPr="004370CB">
              <w:rPr>
                <w:b/>
                <w:sz w:val="18"/>
              </w:rPr>
              <w:t>unemployed</w:t>
            </w:r>
            <w:r w:rsidR="00A84868" w:rsidRPr="004370CB">
              <w:rPr>
                <w:b/>
                <w:sz w:val="18"/>
              </w:rPr>
              <w:t xml:space="preserve"> </w:t>
            </w:r>
            <w:r w:rsidR="004370CB">
              <w:rPr>
                <w:b/>
                <w:sz w:val="18"/>
              </w:rPr>
              <w:br/>
            </w:r>
            <w:r w:rsidRPr="004370CB">
              <w:rPr>
                <w:b/>
                <w:sz w:val="18"/>
                <w:lang w:val="en-US"/>
              </w:rPr>
              <w:t>Roma</w:t>
            </w:r>
            <w:r w:rsidR="00A84868" w:rsidRPr="004370CB">
              <w:rPr>
                <w:b/>
                <w:sz w:val="18"/>
                <w:lang w:val="en-US"/>
              </w:rPr>
              <w:t xml:space="preserve"> </w:t>
            </w:r>
            <w:r w:rsidRPr="004370CB">
              <w:rPr>
                <w:b/>
                <w:sz w:val="18"/>
              </w:rPr>
              <w:t>involved</w:t>
            </w:r>
            <w:r w:rsidR="00A84868" w:rsidRPr="004370CB">
              <w:rPr>
                <w:b/>
                <w:sz w:val="18"/>
              </w:rPr>
              <w:t xml:space="preserve"> </w:t>
            </w:r>
            <w:r w:rsidRPr="004370CB">
              <w:rPr>
                <w:b/>
                <w:sz w:val="18"/>
              </w:rPr>
              <w:t>in</w:t>
            </w:r>
            <w:r w:rsidR="00A84868" w:rsidRPr="004370CB">
              <w:rPr>
                <w:b/>
                <w:sz w:val="18"/>
              </w:rPr>
              <w:t xml:space="preserve"> </w:t>
            </w:r>
            <w:r w:rsidRPr="004370CB">
              <w:rPr>
                <w:b/>
                <w:sz w:val="18"/>
              </w:rPr>
              <w:t>active</w:t>
            </w:r>
            <w:r w:rsidR="00A84868" w:rsidRPr="004370CB">
              <w:rPr>
                <w:b/>
                <w:sz w:val="18"/>
              </w:rPr>
              <w:t xml:space="preserve"> </w:t>
            </w:r>
            <w:r w:rsidRPr="004370CB">
              <w:rPr>
                <w:b/>
                <w:sz w:val="18"/>
              </w:rPr>
              <w:t>employment</w:t>
            </w:r>
            <w:r w:rsidR="00A84868" w:rsidRPr="004370CB">
              <w:rPr>
                <w:b/>
                <w:sz w:val="18"/>
              </w:rPr>
              <w:t xml:space="preserve"> </w:t>
            </w:r>
            <w:r w:rsidRPr="004370CB">
              <w:rPr>
                <w:b/>
                <w:sz w:val="18"/>
              </w:rPr>
              <w:t>policy</w:t>
            </w:r>
            <w:r w:rsidR="00A84868" w:rsidRPr="004370CB">
              <w:rPr>
                <w:b/>
                <w:sz w:val="18"/>
              </w:rPr>
              <w:t xml:space="preserve"> </w:t>
            </w:r>
            <w:r w:rsidRPr="004370CB">
              <w:rPr>
                <w:b/>
                <w:sz w:val="18"/>
              </w:rPr>
              <w:t>measures</w:t>
            </w:r>
          </w:p>
        </w:tc>
        <w:tc>
          <w:tcPr>
            <w:tcW w:w="154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E06C4E3" w14:textId="390D0CEC" w:rsidR="006F4FE8" w:rsidRPr="004370CB" w:rsidRDefault="006F4FE8" w:rsidP="004370C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4370CB">
              <w:rPr>
                <w:b/>
                <w:sz w:val="18"/>
                <w:lang w:val="en-US"/>
              </w:rPr>
              <w:t>6</w:t>
            </w:r>
            <w:r w:rsidR="00F9591F" w:rsidRPr="004370CB">
              <w:rPr>
                <w:b/>
                <w:sz w:val="18"/>
                <w:lang w:val="en-US"/>
              </w:rPr>
              <w:t xml:space="preserve"> </w:t>
            </w:r>
            <w:r w:rsidRPr="004370CB">
              <w:rPr>
                <w:b/>
                <w:sz w:val="18"/>
                <w:lang w:val="en-US"/>
              </w:rPr>
              <w:t>139</w:t>
            </w:r>
          </w:p>
          <w:p w14:paraId="74BC293B" w14:textId="04082A4B" w:rsidR="006F4FE8" w:rsidRPr="004370CB" w:rsidRDefault="006F4FE8" w:rsidP="004370C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4370CB">
              <w:rPr>
                <w:b/>
                <w:sz w:val="18"/>
                <w:lang w:val="en-US"/>
              </w:rPr>
              <w:t>(2</w:t>
            </w:r>
            <w:r w:rsidR="00F9591F" w:rsidRPr="004370CB">
              <w:rPr>
                <w:b/>
                <w:sz w:val="18"/>
                <w:lang w:val="en-US"/>
              </w:rPr>
              <w:t xml:space="preserve"> </w:t>
            </w:r>
            <w:r w:rsidRPr="004370CB">
              <w:rPr>
                <w:b/>
                <w:sz w:val="18"/>
                <w:lang w:val="en-US"/>
              </w:rPr>
              <w:t>761</w:t>
            </w:r>
            <w:r w:rsidR="00A84868" w:rsidRPr="004370CB">
              <w:rPr>
                <w:b/>
                <w:sz w:val="18"/>
                <w:lang w:val="en-US"/>
              </w:rPr>
              <w:t xml:space="preserve"> </w:t>
            </w:r>
            <w:r w:rsidRPr="004370CB">
              <w:rPr>
                <w:b/>
                <w:sz w:val="18"/>
                <w:lang w:val="en-US"/>
              </w:rPr>
              <w:t>females)</w:t>
            </w:r>
          </w:p>
        </w:tc>
        <w:tc>
          <w:tcPr>
            <w:tcW w:w="129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186A46E" w14:textId="0AA03575" w:rsidR="006F4FE8" w:rsidRPr="004370CB" w:rsidRDefault="006F4FE8" w:rsidP="004370C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4370CB">
              <w:rPr>
                <w:b/>
                <w:sz w:val="18"/>
                <w:lang w:val="en-US"/>
              </w:rPr>
              <w:t>6</w:t>
            </w:r>
            <w:r w:rsidR="00F9591F" w:rsidRPr="004370CB">
              <w:rPr>
                <w:b/>
                <w:sz w:val="18"/>
                <w:lang w:val="en-US"/>
              </w:rPr>
              <w:t xml:space="preserve"> </w:t>
            </w:r>
            <w:r w:rsidRPr="004370CB">
              <w:rPr>
                <w:b/>
                <w:sz w:val="18"/>
                <w:lang w:val="en-US"/>
              </w:rPr>
              <w:t>602</w:t>
            </w:r>
          </w:p>
          <w:p w14:paraId="555F14A8" w14:textId="1B30E27D" w:rsidR="006F4FE8" w:rsidRPr="004370CB" w:rsidRDefault="006F4FE8" w:rsidP="004370C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4370CB">
              <w:rPr>
                <w:b/>
                <w:sz w:val="18"/>
                <w:lang w:val="en-US"/>
              </w:rPr>
              <w:t>(3</w:t>
            </w:r>
            <w:r w:rsidR="00F9591F" w:rsidRPr="004370CB">
              <w:rPr>
                <w:b/>
                <w:sz w:val="18"/>
                <w:lang w:val="en-US"/>
              </w:rPr>
              <w:t xml:space="preserve"> </w:t>
            </w:r>
            <w:r w:rsidRPr="004370CB">
              <w:rPr>
                <w:b/>
                <w:sz w:val="18"/>
                <w:lang w:val="en-US"/>
              </w:rPr>
              <w:t>053</w:t>
            </w:r>
            <w:r w:rsidR="00A84868" w:rsidRPr="004370CB">
              <w:rPr>
                <w:b/>
                <w:sz w:val="18"/>
                <w:lang w:val="en-US"/>
              </w:rPr>
              <w:t xml:space="preserve"> </w:t>
            </w:r>
            <w:r w:rsidRPr="004370CB">
              <w:rPr>
                <w:b/>
                <w:sz w:val="18"/>
                <w:lang w:val="en-US"/>
              </w:rPr>
              <w:t>females)</w:t>
            </w:r>
          </w:p>
        </w:tc>
        <w:tc>
          <w:tcPr>
            <w:tcW w:w="164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BA8653F" w14:textId="3009488A" w:rsidR="006F4FE8" w:rsidRPr="004370CB" w:rsidRDefault="006F4FE8" w:rsidP="004370C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en-US"/>
              </w:rPr>
            </w:pPr>
            <w:r w:rsidRPr="004370CB">
              <w:rPr>
                <w:b/>
                <w:sz w:val="18"/>
                <w:lang w:val="en-US"/>
              </w:rPr>
              <w:t>2</w:t>
            </w:r>
            <w:r w:rsidR="00F9591F" w:rsidRPr="004370CB">
              <w:rPr>
                <w:b/>
                <w:sz w:val="18"/>
                <w:lang w:val="en-US"/>
              </w:rPr>
              <w:t xml:space="preserve"> </w:t>
            </w:r>
            <w:r w:rsidRPr="004370CB">
              <w:rPr>
                <w:b/>
                <w:sz w:val="18"/>
                <w:lang w:val="en-US"/>
              </w:rPr>
              <w:t>206</w:t>
            </w:r>
          </w:p>
          <w:p w14:paraId="4640F129" w14:textId="2C778A84" w:rsidR="006F4FE8" w:rsidRPr="004370CB" w:rsidRDefault="006F4FE8" w:rsidP="004370C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lang w:val="ru-RU"/>
              </w:rPr>
            </w:pPr>
            <w:r w:rsidRPr="004370CB">
              <w:rPr>
                <w:b/>
                <w:sz w:val="18"/>
                <w:lang w:val="en-US"/>
              </w:rPr>
              <w:t>(940</w:t>
            </w:r>
            <w:r w:rsidR="00A84868" w:rsidRPr="004370CB">
              <w:rPr>
                <w:b/>
                <w:sz w:val="18"/>
                <w:lang w:val="en-US"/>
              </w:rPr>
              <w:t xml:space="preserve"> </w:t>
            </w:r>
            <w:r w:rsidRPr="004370CB">
              <w:rPr>
                <w:b/>
                <w:sz w:val="18"/>
                <w:lang w:val="en-US"/>
              </w:rPr>
              <w:t>females)</w:t>
            </w:r>
          </w:p>
        </w:tc>
      </w:tr>
    </w:tbl>
    <w:p w14:paraId="2DB03155" w14:textId="3A2391E5" w:rsidR="006F4FE8" w:rsidRPr="00F9591F" w:rsidRDefault="006F4FE8" w:rsidP="003530E9">
      <w:pPr>
        <w:spacing w:before="120" w:after="240"/>
        <w:ind w:left="1134" w:right="1134" w:firstLine="170"/>
        <w:rPr>
          <w:i/>
          <w:iCs/>
          <w:sz w:val="18"/>
        </w:rPr>
      </w:pPr>
      <w:r w:rsidRPr="00F9591F">
        <w:rPr>
          <w:i/>
          <w:iCs/>
          <w:sz w:val="18"/>
        </w:rPr>
        <w:t>Source:</w:t>
      </w:r>
      <w:r w:rsidR="00A84868" w:rsidRPr="00F9591F">
        <w:rPr>
          <w:i/>
          <w:iCs/>
          <w:sz w:val="18"/>
        </w:rPr>
        <w:t xml:space="preserve"> </w:t>
      </w:r>
      <w:r w:rsidRPr="00F9591F">
        <w:rPr>
          <w:i/>
          <w:iCs/>
          <w:sz w:val="18"/>
        </w:rPr>
        <w:t>Ministry</w:t>
      </w:r>
      <w:r w:rsidR="00A84868" w:rsidRPr="00F9591F">
        <w:rPr>
          <w:i/>
          <w:iCs/>
          <w:sz w:val="18"/>
        </w:rPr>
        <w:t xml:space="preserve"> </w:t>
      </w:r>
      <w:r w:rsidRPr="00F9591F">
        <w:rPr>
          <w:i/>
          <w:iCs/>
          <w:sz w:val="18"/>
        </w:rPr>
        <w:t>of</w:t>
      </w:r>
      <w:r w:rsidR="00A84868" w:rsidRPr="00F9591F">
        <w:rPr>
          <w:i/>
          <w:iCs/>
          <w:sz w:val="18"/>
        </w:rPr>
        <w:t xml:space="preserve"> </w:t>
      </w:r>
      <w:r w:rsidRPr="00F9591F">
        <w:rPr>
          <w:i/>
          <w:iCs/>
          <w:sz w:val="18"/>
        </w:rPr>
        <w:t>Labor,</w:t>
      </w:r>
      <w:r w:rsidR="00A84868" w:rsidRPr="00F9591F">
        <w:rPr>
          <w:i/>
          <w:iCs/>
          <w:sz w:val="18"/>
        </w:rPr>
        <w:t xml:space="preserve"> </w:t>
      </w:r>
      <w:r w:rsidRPr="00F9591F">
        <w:rPr>
          <w:i/>
          <w:iCs/>
          <w:sz w:val="18"/>
        </w:rPr>
        <w:t>Employment,</w:t>
      </w:r>
      <w:r w:rsidR="00A84868" w:rsidRPr="00F9591F">
        <w:rPr>
          <w:i/>
          <w:iCs/>
          <w:sz w:val="18"/>
        </w:rPr>
        <w:t xml:space="preserve"> </w:t>
      </w:r>
      <w:r w:rsidRPr="00F9591F">
        <w:rPr>
          <w:i/>
          <w:iCs/>
          <w:sz w:val="18"/>
        </w:rPr>
        <w:t>Veterans</w:t>
      </w:r>
      <w:r w:rsidR="00A84868" w:rsidRPr="00F9591F">
        <w:rPr>
          <w:i/>
          <w:iCs/>
          <w:sz w:val="18"/>
        </w:rPr>
        <w:t xml:space="preserve"> </w:t>
      </w:r>
      <w:r w:rsidRPr="00F9591F">
        <w:rPr>
          <w:i/>
          <w:iCs/>
          <w:sz w:val="18"/>
        </w:rPr>
        <w:t>and</w:t>
      </w:r>
      <w:r w:rsidR="00A84868" w:rsidRPr="00F9591F">
        <w:rPr>
          <w:i/>
          <w:iCs/>
          <w:sz w:val="18"/>
        </w:rPr>
        <w:t xml:space="preserve"> </w:t>
      </w:r>
      <w:r w:rsidRPr="00F9591F">
        <w:rPr>
          <w:i/>
          <w:iCs/>
          <w:sz w:val="18"/>
        </w:rPr>
        <w:t>Social</w:t>
      </w:r>
      <w:r w:rsidR="00A84868" w:rsidRPr="00F9591F">
        <w:rPr>
          <w:i/>
          <w:iCs/>
          <w:sz w:val="18"/>
        </w:rPr>
        <w:t xml:space="preserve"> </w:t>
      </w:r>
      <w:r w:rsidRPr="00F9591F">
        <w:rPr>
          <w:i/>
          <w:iCs/>
          <w:sz w:val="18"/>
        </w:rPr>
        <w:t>Affairs;</w:t>
      </w:r>
      <w:r w:rsidR="00A84868" w:rsidRPr="00F9591F">
        <w:rPr>
          <w:i/>
          <w:iCs/>
          <w:sz w:val="18"/>
        </w:rPr>
        <w:t xml:space="preserve"> </w:t>
      </w:r>
      <w:r w:rsidRPr="00F9591F">
        <w:rPr>
          <w:i/>
          <w:iCs/>
          <w:sz w:val="18"/>
        </w:rPr>
        <w:t>National</w:t>
      </w:r>
      <w:r w:rsidR="00A84868" w:rsidRPr="00F9591F">
        <w:rPr>
          <w:i/>
          <w:iCs/>
          <w:sz w:val="18"/>
        </w:rPr>
        <w:t xml:space="preserve"> </w:t>
      </w:r>
      <w:r w:rsidRPr="00F9591F">
        <w:rPr>
          <w:i/>
          <w:iCs/>
          <w:sz w:val="18"/>
        </w:rPr>
        <w:t>Employment</w:t>
      </w:r>
      <w:r w:rsidR="00A84868" w:rsidRPr="00F9591F">
        <w:rPr>
          <w:i/>
          <w:iCs/>
          <w:sz w:val="18"/>
        </w:rPr>
        <w:t xml:space="preserve"> </w:t>
      </w:r>
      <w:r w:rsidRPr="00F9591F">
        <w:rPr>
          <w:i/>
          <w:iCs/>
          <w:sz w:val="18"/>
        </w:rPr>
        <w:t>Service</w:t>
      </w:r>
      <w:r w:rsidR="00F9591F" w:rsidRPr="00F9591F">
        <w:rPr>
          <w:i/>
          <w:iCs/>
          <w:sz w:val="18"/>
        </w:rPr>
        <w:t>.</w:t>
      </w:r>
    </w:p>
    <w:p w14:paraId="5B6149A4" w14:textId="67EBF65A" w:rsidR="006F4FE8" w:rsidRPr="001021D1" w:rsidRDefault="006F4FE8" w:rsidP="004B2579">
      <w:pPr>
        <w:pStyle w:val="SingleTxtG"/>
      </w:pPr>
      <w:r w:rsidRPr="001021D1">
        <w:t>318.</w:t>
      </w:r>
      <w:r w:rsidRPr="001021D1">
        <w:tab/>
        <w:t>According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findings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Ex-post</w:t>
      </w:r>
      <w:r w:rsidR="00A84868">
        <w:t xml:space="preserve"> </w:t>
      </w:r>
      <w:r w:rsidRPr="001021D1">
        <w:t>Analysis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National</w:t>
      </w:r>
      <w:r w:rsidR="00A84868">
        <w:t xml:space="preserve"> </w:t>
      </w:r>
      <w:r w:rsidRPr="001021D1">
        <w:t>Employment</w:t>
      </w:r>
      <w:r w:rsidR="00A84868">
        <w:t xml:space="preserve"> </w:t>
      </w:r>
      <w:r w:rsidRPr="001021D1">
        <w:t>Strategy</w:t>
      </w:r>
      <w:r w:rsidR="00A84868">
        <w:t xml:space="preserve"> </w:t>
      </w:r>
      <w:r w:rsidRPr="001021D1">
        <w:t>2011</w:t>
      </w:r>
      <w:r w:rsidR="009E2DB7">
        <w:t>–</w:t>
      </w:r>
      <w:r w:rsidRPr="001021D1">
        <w:t>2020,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participation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Roma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total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involved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active</w:t>
      </w:r>
      <w:r w:rsidR="00A84868">
        <w:t xml:space="preserve"> </w:t>
      </w:r>
      <w:r w:rsidRPr="001021D1">
        <w:t>employment</w:t>
      </w:r>
      <w:r w:rsidR="00A84868">
        <w:t xml:space="preserve"> </w:t>
      </w:r>
      <w:r w:rsidRPr="001021D1">
        <w:t>policy</w:t>
      </w:r>
      <w:r w:rsidR="00A84868">
        <w:t xml:space="preserve"> </w:t>
      </w:r>
      <w:r w:rsidRPr="001021D1">
        <w:t>measures</w:t>
      </w:r>
      <w:r w:rsidR="00A84868">
        <w:t xml:space="preserve"> </w:t>
      </w:r>
      <w:r w:rsidRPr="001021D1">
        <w:t>increased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6%</w:t>
      </w:r>
      <w:r w:rsidR="00A84868">
        <w:t xml:space="preserve"> </w:t>
      </w:r>
      <w:r w:rsidRPr="001021D1">
        <w:t>compared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2011.</w:t>
      </w:r>
    </w:p>
    <w:p w14:paraId="3E530885" w14:textId="36CE159C" w:rsidR="006F4FE8" w:rsidRPr="00C817F4" w:rsidRDefault="006F4FE8" w:rsidP="004B2579">
      <w:pPr>
        <w:pStyle w:val="SingleTxtG"/>
      </w:pPr>
      <w:r w:rsidRPr="00C817F4">
        <w:t>319.</w:t>
      </w:r>
      <w:r w:rsidRPr="00C817F4">
        <w:tab/>
      </w:r>
      <w:r w:rsidRPr="001021D1">
        <w:t>Eviction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informal</w:t>
      </w:r>
      <w:r w:rsidR="00A84868">
        <w:t xml:space="preserve"> </w:t>
      </w:r>
      <w:r w:rsidRPr="001021D1">
        <w:t>settlements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carried</w:t>
      </w:r>
      <w:r w:rsidR="00A84868">
        <w:t xml:space="preserve"> </w:t>
      </w:r>
      <w:r w:rsidRPr="001021D1">
        <w:t>out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compliance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highest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standards.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Housing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Maintenance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Buildings</w:t>
      </w:r>
      <w:r w:rsidRPr="00154A22">
        <w:rPr>
          <w:rStyle w:val="FootnoteReference"/>
        </w:rPr>
        <w:footnoteReference w:id="249"/>
      </w:r>
      <w:r w:rsidR="00A84868">
        <w:t xml:space="preserve"> </w:t>
      </w:r>
      <w:r w:rsidRPr="001021D1">
        <w:t>prescribes</w:t>
      </w:r>
      <w:r w:rsidR="00A84868">
        <w:t xml:space="preserve"> </w:t>
      </w:r>
      <w:r w:rsidRPr="001021D1">
        <w:t>when,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well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under</w:t>
      </w:r>
      <w:r w:rsidR="00A84868">
        <w:t xml:space="preserve"> </w:t>
      </w:r>
      <w:r w:rsidRPr="001021D1">
        <w:t>what</w:t>
      </w:r>
      <w:r w:rsidR="00A84868">
        <w:t xml:space="preserve"> </w:t>
      </w:r>
      <w:r w:rsidRPr="001021D1">
        <w:t>conditions,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eviction</w:t>
      </w:r>
      <w:r w:rsidR="00A84868">
        <w:t xml:space="preserve"> </w:t>
      </w:r>
      <w:r w:rsidRPr="001021D1">
        <w:t>procedure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carried</w:t>
      </w:r>
      <w:r w:rsidR="00A84868">
        <w:t xml:space="preserve"> </w:t>
      </w:r>
      <w:r w:rsidRPr="001021D1">
        <w:t>out,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protections</w:t>
      </w:r>
      <w:r w:rsidR="00A84868">
        <w:t xml:space="preserve"> </w:t>
      </w:r>
      <w:r w:rsidRPr="001021D1">
        <w:t>within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procedure,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possibility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moving</w:t>
      </w:r>
      <w:r w:rsidR="00A84868">
        <w:t xml:space="preserve"> </w:t>
      </w:r>
      <w:r w:rsidRPr="001021D1">
        <w:t>affected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lastRenderedPageBreak/>
        <w:t>appropriate</w:t>
      </w:r>
      <w:r w:rsidR="00A84868">
        <w:t xml:space="preserve"> </w:t>
      </w:r>
      <w:r w:rsidRPr="001021D1">
        <w:t>accommodation.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context,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order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improve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overall</w:t>
      </w:r>
      <w:r w:rsidR="00A84868">
        <w:t xml:space="preserve"> </w:t>
      </w:r>
      <w:r w:rsidRPr="001021D1">
        <w:t>quality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life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Roma</w:t>
      </w:r>
      <w:r w:rsidR="00A84868">
        <w:t xml:space="preserve"> </w:t>
      </w:r>
      <w:r w:rsidRPr="001021D1">
        <w:t>citizens</w:t>
      </w:r>
      <w:r w:rsidR="00A84868">
        <w:t xml:space="preserve"> </w:t>
      </w:r>
      <w:r w:rsidRPr="001021D1">
        <w:t>after</w:t>
      </w:r>
      <w:r w:rsidR="00A84868">
        <w:t xml:space="preserve"> </w:t>
      </w:r>
      <w:r w:rsidRPr="001021D1">
        <w:t>relocation,</w:t>
      </w:r>
      <w:r w:rsidR="00A84868">
        <w:t xml:space="preserve"> </w:t>
      </w:r>
      <w:r w:rsidRPr="001021D1">
        <w:t>services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field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health,</w:t>
      </w:r>
      <w:r w:rsidR="00A84868">
        <w:t xml:space="preserve"> </w:t>
      </w:r>
      <w:r w:rsidRPr="001021D1">
        <w:t>social</w:t>
      </w:r>
      <w:r w:rsidR="00A84868">
        <w:t xml:space="preserve"> </w:t>
      </w:r>
      <w:r w:rsidRPr="001021D1">
        <w:t>protection,</w:t>
      </w:r>
      <w:r w:rsidR="00A84868">
        <w:t xml:space="preserve"> </w:t>
      </w:r>
      <w:r w:rsidRPr="001021D1">
        <w:t>education,</w:t>
      </w:r>
      <w:r w:rsidR="00A84868">
        <w:t xml:space="preserve"> </w:t>
      </w:r>
      <w:r w:rsidRPr="001021D1">
        <w:t>access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basic</w:t>
      </w:r>
      <w:r w:rsidR="00A84868">
        <w:t xml:space="preserve"> </w:t>
      </w:r>
      <w:r w:rsidRPr="001021D1">
        <w:t>rights,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more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provided.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defined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jobs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offered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able-bodied</w:t>
      </w:r>
      <w:r w:rsidR="00A84868">
        <w:t xml:space="preserve"> </w:t>
      </w:r>
      <w:r w:rsidRPr="001021D1">
        <w:t>tenants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social</w:t>
      </w:r>
      <w:r w:rsidR="00A84868">
        <w:t xml:space="preserve"> </w:t>
      </w:r>
      <w:r w:rsidRPr="001021D1">
        <w:t>housing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newly</w:t>
      </w:r>
      <w:r w:rsidR="00A84868">
        <w:t xml:space="preserve"> </w:t>
      </w:r>
      <w:r w:rsidRPr="001021D1">
        <w:t>formed</w:t>
      </w:r>
      <w:r w:rsidR="00A84868">
        <w:t xml:space="preserve"> </w:t>
      </w:r>
      <w:r w:rsidRPr="001021D1">
        <w:t>settlements</w:t>
      </w:r>
      <w:r w:rsidR="00A84868">
        <w:t xml:space="preserve"> </w:t>
      </w:r>
      <w:r w:rsidR="009E2DB7">
        <w:t>–</w:t>
      </w:r>
      <w:r w:rsidR="00A84868">
        <w:t xml:space="preserve"> </w:t>
      </w:r>
      <w:r w:rsidRPr="001021D1">
        <w:t>both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city</w:t>
      </w:r>
      <w:r w:rsidR="00A84868">
        <w:t xml:space="preserve"> </w:t>
      </w:r>
      <w:r w:rsidRPr="001021D1">
        <w:t>utility</w:t>
      </w:r>
      <w:r w:rsidR="00A84868">
        <w:t xml:space="preserve"> </w:t>
      </w:r>
      <w:r w:rsidRPr="001021D1">
        <w:t>companies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private</w:t>
      </w:r>
      <w:r w:rsidR="00A84868">
        <w:t xml:space="preserve"> </w:t>
      </w:r>
      <w:r w:rsidRPr="001021D1">
        <w:t>companies.</w:t>
      </w:r>
      <w:r w:rsidR="00A84868">
        <w:t xml:space="preserve"> </w:t>
      </w:r>
      <w:r w:rsidRPr="00C817F4">
        <w:t>Motivational</w:t>
      </w:r>
      <w:r w:rsidR="00A84868">
        <w:t xml:space="preserve"> </w:t>
      </w:r>
      <w:r w:rsidRPr="00C817F4">
        <w:t>workshops</w:t>
      </w:r>
      <w:r w:rsidR="00A84868">
        <w:t xml:space="preserve"> </w:t>
      </w:r>
      <w:r w:rsidRPr="00C817F4">
        <w:t>have</w:t>
      </w:r>
      <w:r w:rsidR="00A84868">
        <w:t xml:space="preserve"> </w:t>
      </w:r>
      <w:r w:rsidRPr="00C817F4">
        <w:t>also</w:t>
      </w:r>
      <w:r w:rsidR="00A84868">
        <w:t xml:space="preserve"> </w:t>
      </w:r>
      <w:r w:rsidRPr="00C817F4">
        <w:t>been</w:t>
      </w:r>
      <w:r w:rsidR="00A84868">
        <w:t xml:space="preserve"> </w:t>
      </w:r>
      <w:r w:rsidRPr="00C817F4">
        <w:t>organized</w:t>
      </w:r>
      <w:r w:rsidR="00A84868">
        <w:t xml:space="preserve"> </w:t>
      </w:r>
      <w:r w:rsidRPr="00C817F4">
        <w:t>for</w:t>
      </w:r>
      <w:r w:rsidR="00A84868">
        <w:t xml:space="preserve"> </w:t>
      </w:r>
      <w:r w:rsidRPr="00C817F4">
        <w:t>these</w:t>
      </w:r>
      <w:r w:rsidR="00A84868">
        <w:t xml:space="preserve"> </w:t>
      </w:r>
      <w:r w:rsidRPr="00C817F4">
        <w:t>persons.</w:t>
      </w:r>
    </w:p>
    <w:p w14:paraId="127ABE65" w14:textId="045047B1" w:rsidR="006F4FE8" w:rsidRPr="00C817F4" w:rsidRDefault="006F4FE8" w:rsidP="003530E9">
      <w:pPr>
        <w:pStyle w:val="H1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C817F4">
        <w:rPr>
          <w:lang w:val="en-US"/>
        </w:rPr>
        <w:t>Legal</w:t>
      </w:r>
      <w:r w:rsidR="00A84868">
        <w:t xml:space="preserve"> </w:t>
      </w:r>
      <w:r w:rsidRPr="00C817F4">
        <w:t>remedies</w:t>
      </w:r>
    </w:p>
    <w:p w14:paraId="09E6E7A3" w14:textId="233A29FE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320.</w:t>
      </w:r>
      <w:r w:rsidRPr="001021D1">
        <w:rPr>
          <w:bCs/>
        </w:rPr>
        <w:tab/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RS</w:t>
      </w:r>
      <w:r w:rsidR="00A84868">
        <w:rPr>
          <w:bCs/>
        </w:rPr>
        <w:t xml:space="preserve"> </w:t>
      </w:r>
      <w:r w:rsidRPr="001021D1">
        <w:rPr>
          <w:bCs/>
        </w:rPr>
        <w:t>guarantees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judicial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if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certain</w:t>
      </w:r>
      <w:r w:rsidR="00A84868">
        <w:rPr>
          <w:bCs/>
        </w:rPr>
        <w:t xml:space="preserve"> </w:t>
      </w:r>
      <w:r w:rsidRPr="001021D1">
        <w:rPr>
          <w:bCs/>
        </w:rPr>
        <w:t>person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violated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t>denied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guaranteed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rectify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consequences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violation.</w:t>
      </w:r>
      <w:r w:rsidRPr="00154A22">
        <w:rPr>
          <w:rStyle w:val="FootnoteReference"/>
        </w:rPr>
        <w:footnoteReference w:id="250"/>
      </w:r>
      <w:r w:rsidR="00A84868">
        <w:rPr>
          <w:bCs/>
        </w:rPr>
        <w:t xml:space="preserve"> </w:t>
      </w:r>
      <w:r w:rsidRPr="001021D1">
        <w:rPr>
          <w:bCs/>
        </w:rPr>
        <w:t>Everyone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equal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his/her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before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courts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bodies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everyone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appeal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seek</w:t>
      </w:r>
      <w:r w:rsidR="00A84868">
        <w:rPr>
          <w:bCs/>
        </w:rPr>
        <w:t xml:space="preserve"> </w:t>
      </w:r>
      <w:r w:rsidRPr="001021D1">
        <w:rPr>
          <w:bCs/>
        </w:rPr>
        <w:t>another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remedy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decision</w:t>
      </w:r>
      <w:r w:rsidR="00A84868">
        <w:rPr>
          <w:bCs/>
        </w:rPr>
        <w:t xml:space="preserve"> </w:t>
      </w:r>
      <w:r w:rsidRPr="001021D1">
        <w:rPr>
          <w:bCs/>
        </w:rPr>
        <w:t>deciding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his/her</w:t>
      </w:r>
      <w:r w:rsidR="00A84868">
        <w:rPr>
          <w:bCs/>
        </w:rPr>
        <w:t xml:space="preserve"> </w:t>
      </w:r>
      <w:r w:rsidRPr="001021D1">
        <w:rPr>
          <w:bCs/>
        </w:rPr>
        <w:t>rights,</w:t>
      </w:r>
      <w:r w:rsidR="00A84868">
        <w:rPr>
          <w:bCs/>
        </w:rPr>
        <w:t xml:space="preserve"> </w:t>
      </w:r>
      <w:r w:rsidRPr="001021D1">
        <w:rPr>
          <w:bCs/>
        </w:rPr>
        <w:t>obligation,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lawful</w:t>
      </w:r>
      <w:r w:rsidR="00A84868">
        <w:rPr>
          <w:bCs/>
        </w:rPr>
        <w:t xml:space="preserve"> </w:t>
      </w:r>
      <w:r w:rsidRPr="001021D1">
        <w:rPr>
          <w:bCs/>
        </w:rPr>
        <w:t>interest.</w:t>
      </w:r>
      <w:r w:rsidRPr="00154A22">
        <w:rPr>
          <w:rStyle w:val="FootnoteReference"/>
        </w:rPr>
        <w:footnoteReference w:id="251"/>
      </w:r>
    </w:p>
    <w:p w14:paraId="1188A02B" w14:textId="5386417B" w:rsidR="00CB330A" w:rsidRDefault="006F4FE8" w:rsidP="004B2579">
      <w:pPr>
        <w:pStyle w:val="SingleTxtG"/>
        <w:rPr>
          <w:bCs/>
        </w:rPr>
      </w:pPr>
      <w:r w:rsidRPr="001021D1">
        <w:rPr>
          <w:bCs/>
        </w:rPr>
        <w:t>321.</w:t>
      </w:r>
      <w:r w:rsidRPr="001021D1">
        <w:rPr>
          <w:bCs/>
        </w:rPr>
        <w:tab/>
        <w:t>The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Code</w:t>
      </w:r>
      <w:r w:rsidRPr="00154A22">
        <w:rPr>
          <w:rStyle w:val="FootnoteReference"/>
        </w:rPr>
        <w:footnoteReference w:id="252"/>
      </w:r>
      <w:r w:rsidR="00154A22">
        <w:rPr>
          <w:bCs/>
        </w:rPr>
        <w:t xml:space="preserve"> </w:t>
      </w:r>
      <w:r w:rsidRPr="001021D1">
        <w:rPr>
          <w:bCs/>
        </w:rPr>
        <w:t>criminalizes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violation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file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remedy,</w:t>
      </w:r>
      <w:r w:rsidR="00A84868">
        <w:rPr>
          <w:bCs/>
        </w:rPr>
        <w:t xml:space="preserve"> </w:t>
      </w:r>
      <w:r w:rsidRPr="001021D1">
        <w:rPr>
          <w:bCs/>
        </w:rPr>
        <w:t>stating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whoever</w:t>
      </w:r>
      <w:r w:rsidR="00A84868">
        <w:rPr>
          <w:bCs/>
        </w:rPr>
        <w:t xml:space="preserve"> </w:t>
      </w:r>
      <w:r w:rsidRPr="001021D1">
        <w:rPr>
          <w:bCs/>
        </w:rPr>
        <w:t>prevents</w:t>
      </w:r>
      <w:r w:rsidR="00A84868">
        <w:rPr>
          <w:bCs/>
        </w:rPr>
        <w:t xml:space="preserve"> </w:t>
      </w:r>
      <w:r w:rsidRPr="001021D1">
        <w:rPr>
          <w:bCs/>
        </w:rPr>
        <w:t>another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exercising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file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petition,</w:t>
      </w:r>
      <w:r w:rsidR="00A84868">
        <w:rPr>
          <w:bCs/>
        </w:rPr>
        <w:t xml:space="preserve"> </w:t>
      </w:r>
      <w:r w:rsidRPr="001021D1">
        <w:rPr>
          <w:bCs/>
        </w:rPr>
        <w:t>application,</w:t>
      </w:r>
      <w:r w:rsidR="00A84868">
        <w:rPr>
          <w:bCs/>
        </w:rPr>
        <w:t xml:space="preserve"> </w:t>
      </w:r>
      <w:r w:rsidRPr="001021D1">
        <w:rPr>
          <w:bCs/>
        </w:rPr>
        <w:t>lawsuit,</w:t>
      </w:r>
      <w:r w:rsidR="00A84868">
        <w:rPr>
          <w:bCs/>
        </w:rPr>
        <w:t xml:space="preserve"> </w:t>
      </w:r>
      <w:r w:rsidRPr="001021D1">
        <w:rPr>
          <w:bCs/>
        </w:rPr>
        <w:t>appeal,</w:t>
      </w:r>
      <w:r w:rsidR="00A84868">
        <w:rPr>
          <w:bCs/>
        </w:rPr>
        <w:t xml:space="preserve"> </w:t>
      </w:r>
      <w:r w:rsidRPr="001021D1">
        <w:t>objection</w:t>
      </w:r>
      <w:r w:rsidRPr="001021D1">
        <w:rPr>
          <w:bCs/>
        </w:rPr>
        <w:t>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remedy,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well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another</w:t>
      </w:r>
      <w:r w:rsidR="00A84868">
        <w:rPr>
          <w:bCs/>
        </w:rPr>
        <w:t xml:space="preserve"> </w:t>
      </w:r>
      <w:r w:rsidRPr="001021D1">
        <w:rPr>
          <w:bCs/>
        </w:rPr>
        <w:t>relevant</w:t>
      </w:r>
      <w:r w:rsidR="00A84868">
        <w:rPr>
          <w:bCs/>
        </w:rPr>
        <w:t xml:space="preserve"> </w:t>
      </w:r>
      <w:r w:rsidRPr="001021D1">
        <w:rPr>
          <w:bCs/>
        </w:rPr>
        <w:t>submission,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punished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fine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imprisonment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up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one</w:t>
      </w:r>
      <w:r w:rsidR="00A84868">
        <w:rPr>
          <w:bCs/>
        </w:rPr>
        <w:t xml:space="preserve"> </w:t>
      </w:r>
      <w:r w:rsidRPr="001021D1">
        <w:rPr>
          <w:bCs/>
        </w:rPr>
        <w:t>year,</w:t>
      </w:r>
      <w:r w:rsidR="00A84868">
        <w:rPr>
          <w:bCs/>
        </w:rPr>
        <w:t xml:space="preserve"> </w:t>
      </w:r>
      <w:r w:rsidRPr="001021D1">
        <w:rPr>
          <w:bCs/>
        </w:rPr>
        <w:t>while</w:t>
      </w:r>
      <w:r w:rsidR="00A84868">
        <w:rPr>
          <w:bCs/>
        </w:rPr>
        <w:t xml:space="preserve"> </w:t>
      </w:r>
      <w:r w:rsidRPr="001021D1">
        <w:rPr>
          <w:bCs/>
        </w:rPr>
        <w:t>such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act</w:t>
      </w:r>
      <w:r w:rsidR="00A84868">
        <w:rPr>
          <w:bCs/>
        </w:rPr>
        <w:t xml:space="preserve"> </w:t>
      </w:r>
      <w:r w:rsidRPr="001021D1">
        <w:rPr>
          <w:bCs/>
        </w:rPr>
        <w:t>committed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official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punishable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term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three</w:t>
      </w:r>
      <w:r w:rsidR="00A84868">
        <w:rPr>
          <w:bCs/>
        </w:rPr>
        <w:t xml:space="preserve"> </w:t>
      </w:r>
      <w:r w:rsidRPr="001021D1">
        <w:rPr>
          <w:bCs/>
        </w:rPr>
        <w:t>months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three</w:t>
      </w:r>
      <w:r w:rsidR="00A84868">
        <w:rPr>
          <w:bCs/>
        </w:rPr>
        <w:t xml:space="preserve"> </w:t>
      </w:r>
      <w:r w:rsidRPr="001021D1">
        <w:rPr>
          <w:bCs/>
        </w:rPr>
        <w:t>years.</w:t>
      </w:r>
      <w:r w:rsidRPr="00154A22">
        <w:rPr>
          <w:rStyle w:val="FootnoteReference"/>
        </w:rPr>
        <w:footnoteReference w:id="253"/>
      </w:r>
    </w:p>
    <w:p w14:paraId="0FCD72E9" w14:textId="452AAF01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322.</w:t>
      </w:r>
      <w:r w:rsidRPr="001021D1">
        <w:rPr>
          <w:bCs/>
        </w:rPr>
        <w:tab/>
        <w:t>In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proceedings,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available</w:t>
      </w:r>
      <w:r w:rsidR="00A84868">
        <w:rPr>
          <w:bCs/>
        </w:rPr>
        <w:t xml:space="preserve"> </w:t>
      </w:r>
      <w:r w:rsidRPr="001021D1">
        <w:rPr>
          <w:bCs/>
        </w:rPr>
        <w:t>regular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remedies</w:t>
      </w:r>
      <w:r w:rsidR="00A84868">
        <w:rPr>
          <w:bCs/>
        </w:rPr>
        <w:t xml:space="preserve"> </w:t>
      </w:r>
      <w:r w:rsidRPr="001021D1">
        <w:rPr>
          <w:bCs/>
        </w:rPr>
        <w:t>are: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appeal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first-instance</w:t>
      </w:r>
      <w:r w:rsidR="00A84868">
        <w:rPr>
          <w:bCs/>
        </w:rPr>
        <w:t xml:space="preserve"> </w:t>
      </w:r>
      <w:r w:rsidRPr="001021D1">
        <w:rPr>
          <w:bCs/>
        </w:rPr>
        <w:t>verdict;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appeal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second-instance</w:t>
      </w:r>
      <w:r w:rsidR="00A84868">
        <w:rPr>
          <w:bCs/>
        </w:rPr>
        <w:t xml:space="preserve"> </w:t>
      </w:r>
      <w:r w:rsidRPr="001021D1">
        <w:rPr>
          <w:bCs/>
        </w:rPr>
        <w:t>verdict;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appeal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decision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procedural</w:t>
      </w:r>
      <w:r w:rsidR="00A84868">
        <w:rPr>
          <w:bCs/>
        </w:rPr>
        <w:t xml:space="preserve"> </w:t>
      </w:r>
      <w:r w:rsidRPr="001021D1">
        <w:rPr>
          <w:bCs/>
        </w:rPr>
        <w:t>body</w:t>
      </w:r>
      <w:r w:rsidR="00A84868">
        <w:rPr>
          <w:bCs/>
        </w:rPr>
        <w:t xml:space="preserve"> </w:t>
      </w:r>
      <w:r w:rsidRPr="001021D1">
        <w:rPr>
          <w:bCs/>
        </w:rPr>
        <w:t>rendered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first</w:t>
      </w:r>
      <w:r w:rsidR="00A84868">
        <w:rPr>
          <w:bCs/>
        </w:rPr>
        <w:t xml:space="preserve"> </w:t>
      </w:r>
      <w:r w:rsidRPr="001021D1">
        <w:rPr>
          <w:bCs/>
        </w:rPr>
        <w:t>instance.</w:t>
      </w:r>
      <w:r w:rsidR="00A84868">
        <w:rPr>
          <w:bCs/>
        </w:rPr>
        <w:t xml:space="preserve"> </w:t>
      </w:r>
      <w:r w:rsidRPr="001021D1">
        <w:rPr>
          <w:bCs/>
        </w:rPr>
        <w:t>Authorized</w:t>
      </w:r>
      <w:r w:rsidR="00A84868">
        <w:rPr>
          <w:bCs/>
        </w:rPr>
        <w:t xml:space="preserve"> </w:t>
      </w:r>
      <w:r w:rsidRPr="001021D1">
        <w:rPr>
          <w:bCs/>
        </w:rPr>
        <w:t>persons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file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appeal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verdict</w:t>
      </w:r>
      <w:r w:rsidR="00A84868">
        <w:rPr>
          <w:bCs/>
        </w:rPr>
        <w:t xml:space="preserve"> </w:t>
      </w:r>
      <w:r w:rsidRPr="001021D1">
        <w:rPr>
          <w:bCs/>
        </w:rPr>
        <w:t>rendered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first</w:t>
      </w:r>
      <w:r w:rsidR="00A84868">
        <w:rPr>
          <w:bCs/>
        </w:rPr>
        <w:t xml:space="preserve"> </w:t>
      </w:r>
      <w:r w:rsidRPr="001021D1">
        <w:rPr>
          <w:bCs/>
        </w:rPr>
        <w:t>instance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15</w:t>
      </w:r>
      <w:r w:rsidR="00A84868">
        <w:rPr>
          <w:bCs/>
        </w:rPr>
        <w:t xml:space="preserve"> </w:t>
      </w:r>
      <w:r w:rsidRPr="001021D1">
        <w:rPr>
          <w:bCs/>
        </w:rPr>
        <w:t>days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day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delivery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transcript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verdict.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particularly</w:t>
      </w:r>
      <w:r w:rsidR="00A84868">
        <w:rPr>
          <w:bCs/>
        </w:rPr>
        <w:t xml:space="preserve"> </w:t>
      </w:r>
      <w:r w:rsidRPr="001021D1">
        <w:rPr>
          <w:bCs/>
        </w:rPr>
        <w:t>complex</w:t>
      </w:r>
      <w:r w:rsidR="00A84868">
        <w:rPr>
          <w:bCs/>
        </w:rPr>
        <w:t xml:space="preserve"> </w:t>
      </w:r>
      <w:r w:rsidRPr="001021D1">
        <w:rPr>
          <w:bCs/>
        </w:rPr>
        <w:t>cases,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parties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defense</w:t>
      </w:r>
      <w:r w:rsidR="00A84868">
        <w:rPr>
          <w:bCs/>
        </w:rPr>
        <w:t xml:space="preserve"> </w:t>
      </w:r>
      <w:r w:rsidRPr="001021D1">
        <w:rPr>
          <w:bCs/>
        </w:rPr>
        <w:t>counsel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request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extension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deadline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filing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appeal</w:t>
      </w:r>
      <w:r w:rsidR="00A84868">
        <w:rPr>
          <w:bCs/>
        </w:rPr>
        <w:t xml:space="preserve"> </w:t>
      </w:r>
      <w:r w:rsidRPr="001021D1">
        <w:rPr>
          <w:bCs/>
        </w:rPr>
        <w:t>immediately</w:t>
      </w:r>
      <w:r w:rsidR="00A84868">
        <w:rPr>
          <w:bCs/>
        </w:rPr>
        <w:t xml:space="preserve"> </w:t>
      </w:r>
      <w:r w:rsidRPr="001021D1">
        <w:rPr>
          <w:bCs/>
        </w:rPr>
        <w:t>after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verdict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announced.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timely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permitted</w:t>
      </w:r>
      <w:r w:rsidR="00A84868">
        <w:rPr>
          <w:bCs/>
        </w:rPr>
        <w:t xml:space="preserve"> </w:t>
      </w:r>
      <w:r w:rsidRPr="001021D1">
        <w:rPr>
          <w:bCs/>
        </w:rPr>
        <w:t>appeal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verdict</w:t>
      </w:r>
      <w:r w:rsidR="00A84868">
        <w:rPr>
          <w:bCs/>
        </w:rPr>
        <w:t xml:space="preserve"> </w:t>
      </w:r>
      <w:r w:rsidRPr="001021D1">
        <w:rPr>
          <w:bCs/>
        </w:rPr>
        <w:t>postpones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execution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verdict.</w:t>
      </w:r>
      <w:r w:rsidRPr="00154A22">
        <w:rPr>
          <w:rStyle w:val="FootnoteReference"/>
        </w:rPr>
        <w:footnoteReference w:id="254"/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appeal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second</w:t>
      </w:r>
      <w:r w:rsidR="00A84868">
        <w:rPr>
          <w:bCs/>
        </w:rPr>
        <w:t xml:space="preserve"> </w:t>
      </w:r>
      <w:r w:rsidRPr="001021D1">
        <w:rPr>
          <w:bCs/>
        </w:rPr>
        <w:t>instance</w:t>
      </w:r>
      <w:r w:rsidR="00A84868">
        <w:rPr>
          <w:bCs/>
        </w:rPr>
        <w:t xml:space="preserve"> </w:t>
      </w:r>
      <w:r w:rsidRPr="001021D1">
        <w:rPr>
          <w:bCs/>
        </w:rPr>
        <w:t>verdict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decided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appellate</w:t>
      </w:r>
      <w:r w:rsidR="00A84868">
        <w:rPr>
          <w:bCs/>
        </w:rPr>
        <w:t xml:space="preserve"> </w:t>
      </w:r>
      <w:r w:rsidRPr="001021D1">
        <w:rPr>
          <w:bCs/>
        </w:rPr>
        <w:t>court.</w:t>
      </w:r>
      <w:r w:rsidR="00A84868">
        <w:rPr>
          <w:bCs/>
        </w:rPr>
        <w:t xml:space="preserve"> </w:t>
      </w:r>
      <w:r w:rsidRPr="001021D1">
        <w:rPr>
          <w:bCs/>
        </w:rPr>
        <w:t>Such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appeal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lodged</w:t>
      </w:r>
      <w:r w:rsidR="00A84868">
        <w:rPr>
          <w:bCs/>
        </w:rPr>
        <w:t xml:space="preserve"> </w:t>
      </w:r>
      <w:r w:rsidRPr="001021D1">
        <w:rPr>
          <w:bCs/>
        </w:rPr>
        <w:t>only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verdict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second</w:t>
      </w:r>
      <w:r w:rsidR="00A84868">
        <w:rPr>
          <w:bCs/>
        </w:rPr>
        <w:t xml:space="preserve"> </w:t>
      </w:r>
      <w:r w:rsidRPr="001021D1">
        <w:rPr>
          <w:bCs/>
        </w:rPr>
        <w:t>instance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reversed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first</w:t>
      </w:r>
      <w:r w:rsidR="00A84868">
        <w:rPr>
          <w:bCs/>
        </w:rPr>
        <w:t xml:space="preserve"> </w:t>
      </w:r>
      <w:r w:rsidRPr="001021D1">
        <w:rPr>
          <w:bCs/>
        </w:rPr>
        <w:t>instance</w:t>
      </w:r>
      <w:r w:rsidR="00A84868">
        <w:rPr>
          <w:bCs/>
        </w:rPr>
        <w:t xml:space="preserve"> </w:t>
      </w:r>
      <w:r w:rsidRPr="001021D1">
        <w:rPr>
          <w:bCs/>
        </w:rPr>
        <w:t>verdict</w:t>
      </w:r>
      <w:r w:rsidR="00A84868">
        <w:rPr>
          <w:bCs/>
        </w:rPr>
        <w:t xml:space="preserve"> </w:t>
      </w:r>
      <w:r w:rsidRPr="001021D1">
        <w:rPr>
          <w:bCs/>
        </w:rPr>
        <w:t>acquitting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accused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charge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thereby</w:t>
      </w:r>
      <w:r w:rsidR="00A84868">
        <w:rPr>
          <w:bCs/>
        </w:rPr>
        <w:t xml:space="preserve"> </w:t>
      </w:r>
      <w:r w:rsidRPr="001021D1">
        <w:rPr>
          <w:bCs/>
        </w:rPr>
        <w:t>pronounced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verdict</w:t>
      </w:r>
      <w:r w:rsidR="00A84868">
        <w:rPr>
          <w:bCs/>
        </w:rPr>
        <w:t xml:space="preserve"> </w:t>
      </w:r>
      <w:r w:rsidRPr="001021D1">
        <w:rPr>
          <w:bCs/>
        </w:rPr>
        <w:t>finding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accused</w:t>
      </w:r>
      <w:r w:rsidR="00A84868">
        <w:rPr>
          <w:bCs/>
        </w:rPr>
        <w:t xml:space="preserve"> </w:t>
      </w:r>
      <w:r w:rsidRPr="001021D1">
        <w:rPr>
          <w:bCs/>
        </w:rPr>
        <w:t>guilty.</w:t>
      </w:r>
      <w:r w:rsidRPr="00154A22">
        <w:rPr>
          <w:rStyle w:val="FootnoteReference"/>
        </w:rPr>
        <w:footnoteReference w:id="255"/>
      </w:r>
      <w:r w:rsidR="00A84868">
        <w:rPr>
          <w:bCs/>
        </w:rPr>
        <w:t xml:space="preserve"> </w:t>
      </w:r>
      <w:r w:rsidRPr="001021D1">
        <w:rPr>
          <w:bCs/>
        </w:rPr>
        <w:t>Additional,</w:t>
      </w:r>
      <w:r w:rsidR="00A84868">
        <w:rPr>
          <w:bCs/>
        </w:rPr>
        <w:t xml:space="preserve"> </w:t>
      </w:r>
      <w:r w:rsidRPr="001021D1">
        <w:rPr>
          <w:bCs/>
        </w:rPr>
        <w:t>extraordinary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remedies</w:t>
      </w:r>
      <w:r w:rsidR="00A84868">
        <w:rPr>
          <w:bCs/>
        </w:rPr>
        <w:t xml:space="preserve"> </w:t>
      </w:r>
      <w:r w:rsidRPr="001021D1">
        <w:rPr>
          <w:bCs/>
        </w:rPr>
        <w:t>available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proceedings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request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reopening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criminal</w:t>
      </w:r>
      <w:r w:rsidR="00A84868">
        <w:rPr>
          <w:bCs/>
        </w:rPr>
        <w:t xml:space="preserve"> </w:t>
      </w:r>
      <w:r w:rsidRPr="001021D1">
        <w:rPr>
          <w:bCs/>
        </w:rPr>
        <w:t>proceedings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request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legality.</w:t>
      </w:r>
    </w:p>
    <w:p w14:paraId="57BE0F9D" w14:textId="410CBE02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323.</w:t>
      </w:r>
      <w:r w:rsidRPr="001021D1">
        <w:rPr>
          <w:bCs/>
        </w:rPr>
        <w:tab/>
        <w:t>In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proceedings,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party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file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appeal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judgment</w:t>
      </w:r>
      <w:r w:rsidR="00A84868">
        <w:rPr>
          <w:bCs/>
        </w:rPr>
        <w:t xml:space="preserve"> </w:t>
      </w:r>
      <w:r w:rsidRPr="001021D1">
        <w:rPr>
          <w:bCs/>
        </w:rPr>
        <w:t>rendered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first</w:t>
      </w:r>
      <w:r w:rsidR="00A84868">
        <w:rPr>
          <w:bCs/>
        </w:rPr>
        <w:t xml:space="preserve"> </w:t>
      </w:r>
      <w:r w:rsidRPr="001021D1">
        <w:rPr>
          <w:bCs/>
        </w:rPr>
        <w:t>instance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15</w:t>
      </w:r>
      <w:r w:rsidR="00A84868">
        <w:rPr>
          <w:bCs/>
        </w:rPr>
        <w:t xml:space="preserve"> </w:t>
      </w:r>
      <w:r w:rsidRPr="001021D1">
        <w:rPr>
          <w:bCs/>
        </w:rPr>
        <w:t>days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day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delivery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transcript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judgment.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timely</w:t>
      </w:r>
      <w:r w:rsidR="00A84868">
        <w:rPr>
          <w:bCs/>
        </w:rPr>
        <w:t xml:space="preserve"> </w:t>
      </w:r>
      <w:r w:rsidRPr="001021D1">
        <w:rPr>
          <w:bCs/>
        </w:rPr>
        <w:t>appeal</w:t>
      </w:r>
      <w:r w:rsidR="00A84868">
        <w:rPr>
          <w:bCs/>
        </w:rPr>
        <w:t xml:space="preserve"> </w:t>
      </w:r>
      <w:r w:rsidRPr="001021D1">
        <w:rPr>
          <w:bCs/>
        </w:rPr>
        <w:t>prevents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verdict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becoming</w:t>
      </w:r>
      <w:r w:rsidR="00A84868">
        <w:rPr>
          <w:bCs/>
        </w:rPr>
        <w:t xml:space="preserve"> </w:t>
      </w:r>
      <w:r w:rsidRPr="001021D1">
        <w:rPr>
          <w:bCs/>
        </w:rPr>
        <w:t>final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part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challenged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appeal,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it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then</w:t>
      </w:r>
      <w:r w:rsidR="00A84868">
        <w:rPr>
          <w:bCs/>
        </w:rPr>
        <w:t xml:space="preserve"> </w:t>
      </w:r>
      <w:r w:rsidRPr="001021D1">
        <w:rPr>
          <w:bCs/>
        </w:rPr>
        <w:t>decided</w:t>
      </w:r>
      <w:r w:rsidR="00A84868">
        <w:rPr>
          <w:bCs/>
        </w:rPr>
        <w:t xml:space="preserve"> </w:t>
      </w:r>
      <w:r w:rsidRPr="001021D1">
        <w:rPr>
          <w:bCs/>
        </w:rPr>
        <w:t>upon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second</w:t>
      </w:r>
      <w:r w:rsidR="00A84868">
        <w:rPr>
          <w:bCs/>
        </w:rPr>
        <w:t xml:space="preserve"> </w:t>
      </w:r>
      <w:r w:rsidRPr="001021D1">
        <w:rPr>
          <w:bCs/>
        </w:rPr>
        <w:t>instance</w:t>
      </w:r>
      <w:r w:rsidR="00A84868">
        <w:rPr>
          <w:bCs/>
        </w:rPr>
        <w:t xml:space="preserve"> </w:t>
      </w:r>
      <w:r w:rsidRPr="001021D1">
        <w:rPr>
          <w:bCs/>
        </w:rPr>
        <w:t>court.</w:t>
      </w:r>
      <w:r w:rsidRPr="00154A22">
        <w:rPr>
          <w:rStyle w:val="FootnoteReference"/>
        </w:rPr>
        <w:footnoteReference w:id="256"/>
      </w:r>
      <w:r w:rsidR="00A84868">
        <w:rPr>
          <w:bCs/>
        </w:rPr>
        <w:t xml:space="preserve"> </w:t>
      </w:r>
      <w:r w:rsidRPr="001021D1">
        <w:rPr>
          <w:bCs/>
        </w:rPr>
        <w:t>Extraordinary</w:t>
      </w:r>
      <w:r w:rsidR="00A84868">
        <w:rPr>
          <w:bCs/>
        </w:rPr>
        <w:t xml:space="preserve"> </w:t>
      </w:r>
      <w:r w:rsidRPr="001021D1">
        <w:rPr>
          <w:bCs/>
        </w:rPr>
        <w:t>remedies</w:t>
      </w:r>
      <w:r w:rsidR="00A84868">
        <w:rPr>
          <w:bCs/>
        </w:rPr>
        <w:t xml:space="preserve"> </w:t>
      </w:r>
      <w:r w:rsidRPr="001021D1">
        <w:rPr>
          <w:bCs/>
        </w:rPr>
        <w:t>available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civil</w:t>
      </w:r>
      <w:r w:rsidR="00A84868">
        <w:rPr>
          <w:bCs/>
        </w:rPr>
        <w:t xml:space="preserve"> </w:t>
      </w:r>
      <w:r w:rsidRPr="001021D1">
        <w:rPr>
          <w:bCs/>
        </w:rPr>
        <w:t>proceedings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review,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request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review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final</w:t>
      </w:r>
      <w:r w:rsidR="00A84868">
        <w:rPr>
          <w:bCs/>
        </w:rPr>
        <w:t xml:space="preserve"> </w:t>
      </w:r>
      <w:r w:rsidRPr="001021D1">
        <w:rPr>
          <w:bCs/>
        </w:rPr>
        <w:t>judgment,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retrial.</w:t>
      </w:r>
      <w:r w:rsidRPr="00154A22">
        <w:rPr>
          <w:rStyle w:val="FootnoteReference"/>
        </w:rPr>
        <w:footnoteReference w:id="257"/>
      </w:r>
    </w:p>
    <w:p w14:paraId="3169D201" w14:textId="6EF18A3E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t>324.</w:t>
      </w:r>
      <w:r w:rsidRPr="001021D1">
        <w:rPr>
          <w:bCs/>
        </w:rPr>
        <w:tab/>
        <w:t>In</w:t>
      </w:r>
      <w:r w:rsidR="00A84868">
        <w:rPr>
          <w:bCs/>
        </w:rPr>
        <w:t xml:space="preserve"> </w:t>
      </w:r>
      <w:r w:rsidRPr="001021D1">
        <w:rPr>
          <w:bCs/>
        </w:rPr>
        <w:t>out-of-court</w:t>
      </w:r>
      <w:r w:rsidR="00A84868">
        <w:rPr>
          <w:bCs/>
        </w:rPr>
        <w:t xml:space="preserve"> </w:t>
      </w:r>
      <w:r w:rsidRPr="001021D1">
        <w:rPr>
          <w:bCs/>
        </w:rPr>
        <w:t>proceedings,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appeal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decision</w:t>
      </w:r>
      <w:r w:rsidR="00A84868">
        <w:rPr>
          <w:bCs/>
        </w:rPr>
        <w:t xml:space="preserve"> </w:t>
      </w:r>
      <w:r w:rsidRPr="001021D1">
        <w:rPr>
          <w:bCs/>
        </w:rPr>
        <w:t>rendered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first</w:t>
      </w:r>
      <w:r w:rsidR="00A84868">
        <w:rPr>
          <w:bCs/>
        </w:rPr>
        <w:t xml:space="preserve"> </w:t>
      </w:r>
      <w:r w:rsidRPr="001021D1">
        <w:rPr>
          <w:bCs/>
        </w:rPr>
        <w:t>instance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lodged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15</w:t>
      </w:r>
      <w:r w:rsidR="00A84868">
        <w:rPr>
          <w:bCs/>
        </w:rPr>
        <w:t xml:space="preserve"> </w:t>
      </w:r>
      <w:r w:rsidRPr="001021D1">
        <w:rPr>
          <w:bCs/>
        </w:rPr>
        <w:t>days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day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delivery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transcript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decision,</w:t>
      </w:r>
      <w:r w:rsidR="00A84868">
        <w:rPr>
          <w:bCs/>
        </w:rPr>
        <w:t xml:space="preserve"> </w:t>
      </w:r>
      <w:r w:rsidRPr="001021D1">
        <w:rPr>
          <w:bCs/>
        </w:rPr>
        <w:t>unless</w:t>
      </w:r>
      <w:r w:rsidR="00A84868">
        <w:rPr>
          <w:bCs/>
        </w:rPr>
        <w:t xml:space="preserve"> </w:t>
      </w:r>
      <w:r w:rsidRPr="001021D1">
        <w:rPr>
          <w:bCs/>
        </w:rPr>
        <w:t>otherwise</w:t>
      </w:r>
      <w:r w:rsidR="00A84868">
        <w:rPr>
          <w:bCs/>
        </w:rPr>
        <w:t xml:space="preserve"> </w:t>
      </w:r>
      <w:r w:rsidRPr="001021D1">
        <w:rPr>
          <w:bCs/>
        </w:rPr>
        <w:t>provided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another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  <w:r w:rsidRPr="00154A22">
        <w:rPr>
          <w:rStyle w:val="FootnoteReference"/>
        </w:rPr>
        <w:footnoteReference w:id="258"/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appeal,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rule,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suspensive</w:t>
      </w:r>
      <w:r w:rsidR="00A84868">
        <w:rPr>
          <w:bCs/>
        </w:rPr>
        <w:t xml:space="preserve"> </w:t>
      </w:r>
      <w:r w:rsidRPr="001021D1">
        <w:rPr>
          <w:bCs/>
        </w:rPr>
        <w:t>nature</w:t>
      </w:r>
      <w:r w:rsidR="00A84868">
        <w:rPr>
          <w:bCs/>
        </w:rPr>
        <w:t xml:space="preserve"> </w:t>
      </w:r>
      <w:r w:rsidRPr="001021D1">
        <w:t>unless</w:t>
      </w:r>
      <w:r w:rsidR="00A84868">
        <w:rPr>
          <w:bCs/>
        </w:rPr>
        <w:t xml:space="preserve"> </w:t>
      </w:r>
      <w:r w:rsidRPr="001021D1">
        <w:rPr>
          <w:bCs/>
        </w:rPr>
        <w:t>otherwise</w:t>
      </w:r>
      <w:r w:rsidR="00A84868">
        <w:rPr>
          <w:bCs/>
        </w:rPr>
        <w:t xml:space="preserve"> </w:t>
      </w:r>
      <w:r w:rsidRPr="001021D1">
        <w:rPr>
          <w:bCs/>
        </w:rPr>
        <w:t>provided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Out-of-Court</w:t>
      </w:r>
      <w:r w:rsidR="00A84868">
        <w:rPr>
          <w:bCs/>
        </w:rPr>
        <w:t xml:space="preserve"> </w:t>
      </w:r>
      <w:r w:rsidRPr="001021D1">
        <w:rPr>
          <w:bCs/>
        </w:rPr>
        <w:t>Procedure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another</w:t>
      </w:r>
      <w:r w:rsidR="00A84868">
        <w:rPr>
          <w:bCs/>
        </w:rPr>
        <w:t xml:space="preserve"> </w:t>
      </w:r>
      <w:r w:rsidRPr="001021D1">
        <w:rPr>
          <w:bCs/>
        </w:rPr>
        <w:t>law,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unless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decides</w:t>
      </w:r>
      <w:r w:rsidR="00A84868">
        <w:rPr>
          <w:bCs/>
        </w:rPr>
        <w:t xml:space="preserve"> </w:t>
      </w:r>
      <w:r w:rsidRPr="001021D1">
        <w:rPr>
          <w:bCs/>
        </w:rPr>
        <w:t>otherwise.</w:t>
      </w:r>
      <w:r w:rsidRPr="00154A22">
        <w:rPr>
          <w:rStyle w:val="FootnoteReference"/>
        </w:rPr>
        <w:footnoteReference w:id="259"/>
      </w:r>
    </w:p>
    <w:p w14:paraId="43AA2D48" w14:textId="45FF0F76" w:rsidR="006F4FE8" w:rsidRPr="001021D1" w:rsidRDefault="006F4FE8" w:rsidP="004B2579">
      <w:pPr>
        <w:pStyle w:val="SingleTxtG"/>
        <w:rPr>
          <w:bCs/>
        </w:rPr>
      </w:pPr>
      <w:r w:rsidRPr="001021D1">
        <w:rPr>
          <w:bCs/>
        </w:rPr>
        <w:lastRenderedPageBreak/>
        <w:t>325.</w:t>
      </w:r>
      <w:r w:rsidRPr="001021D1">
        <w:rPr>
          <w:bCs/>
        </w:rPr>
        <w:tab/>
        <w:t>In</w:t>
      </w:r>
      <w:r w:rsidR="00A84868">
        <w:rPr>
          <w:bCs/>
        </w:rPr>
        <w:t xml:space="preserve"> </w:t>
      </w:r>
      <w:r w:rsidRPr="001021D1">
        <w:rPr>
          <w:bCs/>
        </w:rPr>
        <w:t>administrative</w:t>
      </w:r>
      <w:r w:rsidR="00A84868">
        <w:rPr>
          <w:bCs/>
        </w:rPr>
        <w:t xml:space="preserve"> </w:t>
      </w:r>
      <w:r w:rsidRPr="001021D1">
        <w:rPr>
          <w:bCs/>
        </w:rPr>
        <w:t>proceedings,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party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right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appeal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decision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first</w:t>
      </w:r>
      <w:r w:rsidR="00A84868">
        <w:rPr>
          <w:bCs/>
        </w:rPr>
        <w:t xml:space="preserve"> </w:t>
      </w:r>
      <w:r w:rsidRPr="001021D1">
        <w:rPr>
          <w:bCs/>
        </w:rPr>
        <w:t>instance</w:t>
      </w:r>
      <w:r w:rsidR="00A84868">
        <w:rPr>
          <w:bCs/>
        </w:rPr>
        <w:t xml:space="preserve"> </w:t>
      </w:r>
      <w:r w:rsidRPr="001021D1">
        <w:rPr>
          <w:bCs/>
        </w:rPr>
        <w:t>body,</w:t>
      </w:r>
      <w:r w:rsidR="00A84868">
        <w:rPr>
          <w:bCs/>
        </w:rPr>
        <w:t xml:space="preserve"> </w:t>
      </w:r>
      <w:r w:rsidRPr="001021D1">
        <w:rPr>
          <w:bCs/>
        </w:rPr>
        <w:t>provided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appeal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excluded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  <w:r w:rsidRPr="00154A22">
        <w:rPr>
          <w:rStyle w:val="FootnoteReference"/>
        </w:rPr>
        <w:footnoteReference w:id="260"/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rule,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appeal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submitted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15</w:t>
      </w:r>
      <w:r w:rsidR="00A84868">
        <w:rPr>
          <w:bCs/>
        </w:rPr>
        <w:t xml:space="preserve"> </w:t>
      </w:r>
      <w:r w:rsidRPr="001021D1">
        <w:rPr>
          <w:bCs/>
        </w:rPr>
        <w:t>days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notification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party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decision.</w:t>
      </w:r>
      <w:r w:rsidRPr="00154A22">
        <w:rPr>
          <w:rStyle w:val="FootnoteReference"/>
        </w:rPr>
        <w:footnoteReference w:id="261"/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decision</w:t>
      </w:r>
      <w:r w:rsidR="00A84868">
        <w:rPr>
          <w:bCs/>
        </w:rPr>
        <w:t xml:space="preserve"> </w:t>
      </w:r>
      <w:r w:rsidRPr="001021D1">
        <w:rPr>
          <w:bCs/>
        </w:rPr>
        <w:t>cannot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executed</w:t>
      </w:r>
      <w:r w:rsidR="00A84868">
        <w:rPr>
          <w:bCs/>
        </w:rPr>
        <w:t xml:space="preserve"> </w:t>
      </w:r>
      <w:r w:rsidRPr="001021D1">
        <w:rPr>
          <w:bCs/>
        </w:rPr>
        <w:t>until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deadline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appeal</w:t>
      </w:r>
      <w:r w:rsidR="00A84868">
        <w:rPr>
          <w:bCs/>
        </w:rPr>
        <w:t xml:space="preserve"> </w:t>
      </w:r>
      <w:r w:rsidRPr="001021D1">
        <w:rPr>
          <w:bCs/>
        </w:rPr>
        <w:t>expires,</w:t>
      </w:r>
      <w:r w:rsidR="00A84868">
        <w:rPr>
          <w:bCs/>
        </w:rPr>
        <w:t xml:space="preserve"> </w:t>
      </w:r>
      <w:r w:rsidRPr="001021D1">
        <w:rPr>
          <w:bCs/>
        </w:rPr>
        <w:t>until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appeal</w:t>
      </w:r>
      <w:r w:rsidR="00A84868">
        <w:rPr>
          <w:bCs/>
        </w:rPr>
        <w:t xml:space="preserve"> </w:t>
      </w:r>
      <w:r w:rsidRPr="001021D1">
        <w:rPr>
          <w:bCs/>
        </w:rPr>
        <w:t>postpones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execution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decision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until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appellant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informed</w:t>
      </w:r>
      <w:r w:rsidR="00A84868">
        <w:rPr>
          <w:bCs/>
        </w:rPr>
        <w:t xml:space="preserve"> </w:t>
      </w:r>
      <w:r w:rsidRPr="001021D1">
        <w:rPr>
          <w:bCs/>
        </w:rPr>
        <w:t>about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decision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appeal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decided,</w:t>
      </w:r>
      <w:r w:rsidR="00A84868">
        <w:rPr>
          <w:bCs/>
        </w:rPr>
        <w:t xml:space="preserve"> </w:t>
      </w:r>
      <w:r w:rsidRPr="001021D1">
        <w:rPr>
          <w:bCs/>
        </w:rPr>
        <w:t>unless</w:t>
      </w:r>
      <w:r w:rsidR="00A84868">
        <w:rPr>
          <w:bCs/>
        </w:rPr>
        <w:t xml:space="preserve"> </w:t>
      </w:r>
      <w:r w:rsidRPr="001021D1">
        <w:rPr>
          <w:bCs/>
        </w:rPr>
        <w:t>otherwise</w:t>
      </w:r>
      <w:r w:rsidR="00A84868">
        <w:rPr>
          <w:bCs/>
        </w:rPr>
        <w:t xml:space="preserve"> </w:t>
      </w:r>
      <w:r w:rsidRPr="001021D1">
        <w:rPr>
          <w:bCs/>
        </w:rPr>
        <w:t>prescribed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law.</w:t>
      </w:r>
      <w:r w:rsidRPr="00154A22">
        <w:rPr>
          <w:rStyle w:val="FootnoteReference"/>
        </w:rPr>
        <w:footnoteReference w:id="262"/>
      </w:r>
      <w:r w:rsidR="00A84868">
        <w:rPr>
          <w:bCs/>
        </w:rPr>
        <w:t xml:space="preserve"> </w:t>
      </w:r>
      <w:r w:rsidRPr="001021D1">
        <w:rPr>
          <w:bCs/>
        </w:rPr>
        <w:t>If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first-instance</w:t>
      </w:r>
      <w:r w:rsidR="00A84868">
        <w:rPr>
          <w:bCs/>
        </w:rPr>
        <w:t xml:space="preserve"> </w:t>
      </w:r>
      <w:r w:rsidRPr="001021D1">
        <w:rPr>
          <w:bCs/>
        </w:rPr>
        <w:t>body</w:t>
      </w:r>
      <w:r w:rsidR="00A84868">
        <w:rPr>
          <w:bCs/>
        </w:rPr>
        <w:t xml:space="preserve"> </w:t>
      </w:r>
      <w:r w:rsidRPr="001021D1">
        <w:rPr>
          <w:bCs/>
        </w:rPr>
        <w:t>does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reject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appeal,</w:t>
      </w:r>
      <w:r w:rsidR="00A84868">
        <w:rPr>
          <w:bCs/>
        </w:rPr>
        <w:t xml:space="preserve"> </w:t>
      </w:r>
      <w:r w:rsidRPr="001021D1">
        <w:rPr>
          <w:bCs/>
        </w:rPr>
        <w:t>does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annul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challenged</w:t>
      </w:r>
      <w:r w:rsidR="00A84868">
        <w:rPr>
          <w:bCs/>
        </w:rPr>
        <w:t xml:space="preserve"> </w:t>
      </w:r>
      <w:r w:rsidRPr="001021D1">
        <w:rPr>
          <w:bCs/>
        </w:rPr>
        <w:t>decision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reasons</w:t>
      </w:r>
      <w:r w:rsidR="00A84868">
        <w:rPr>
          <w:bCs/>
        </w:rPr>
        <w:t xml:space="preserve"> </w:t>
      </w:r>
      <w:r w:rsidRPr="001021D1">
        <w:rPr>
          <w:bCs/>
        </w:rPr>
        <w:t>provided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law,</w:t>
      </w:r>
      <w:r w:rsidR="00A84868">
        <w:rPr>
          <w:bCs/>
        </w:rPr>
        <w:t xml:space="preserve"> </w:t>
      </w:r>
      <w:r w:rsidRPr="001021D1">
        <w:rPr>
          <w:bCs/>
        </w:rPr>
        <w:t>nor</w:t>
      </w:r>
      <w:r w:rsidR="00A84868">
        <w:rPr>
          <w:bCs/>
        </w:rPr>
        <w:t xml:space="preserve"> </w:t>
      </w:r>
      <w:r w:rsidRPr="001021D1">
        <w:rPr>
          <w:bCs/>
        </w:rPr>
        <w:t>satisfy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appeal</w:t>
      </w:r>
      <w:r w:rsidR="00A84868">
        <w:rPr>
          <w:bCs/>
        </w:rPr>
        <w:t xml:space="preserve"> </w:t>
      </w:r>
      <w:r w:rsidRPr="001021D1">
        <w:rPr>
          <w:bCs/>
        </w:rPr>
        <w:t>request,</w:t>
      </w:r>
      <w:r w:rsidR="00A84868">
        <w:rPr>
          <w:bCs/>
        </w:rPr>
        <w:t xml:space="preserve"> </w:t>
      </w:r>
      <w:r w:rsidRPr="001021D1">
        <w:rPr>
          <w:bCs/>
        </w:rPr>
        <w:t>it</w:t>
      </w:r>
      <w:r w:rsidR="00A84868">
        <w:rPr>
          <w:bCs/>
        </w:rPr>
        <w:t xml:space="preserve"> </w:t>
      </w:r>
      <w:r w:rsidRPr="001021D1">
        <w:rPr>
          <w:bCs/>
        </w:rPr>
        <w:t>shall</w:t>
      </w:r>
      <w:r w:rsidR="00A84868">
        <w:rPr>
          <w:bCs/>
        </w:rPr>
        <w:t xml:space="preserve"> </w:t>
      </w:r>
      <w:r w:rsidRPr="001021D1">
        <w:rPr>
          <w:bCs/>
        </w:rPr>
        <w:t>forward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appeal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second-instance</w:t>
      </w:r>
      <w:r w:rsidR="00A84868">
        <w:rPr>
          <w:bCs/>
        </w:rPr>
        <w:t xml:space="preserve"> </w:t>
      </w:r>
      <w:r w:rsidRPr="001021D1">
        <w:rPr>
          <w:bCs/>
        </w:rPr>
        <w:t>body.</w:t>
      </w:r>
      <w:r w:rsidRPr="00154A22">
        <w:rPr>
          <w:rStyle w:val="FootnoteReference"/>
        </w:rPr>
        <w:footnoteReference w:id="263"/>
      </w:r>
      <w:r w:rsidR="00A84868">
        <w:rPr>
          <w:bCs/>
        </w:rPr>
        <w:t xml:space="preserve"> </w:t>
      </w:r>
      <w:r w:rsidRPr="001021D1">
        <w:rPr>
          <w:bCs/>
        </w:rPr>
        <w:t>If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second-instance</w:t>
      </w:r>
      <w:r w:rsidR="00A84868">
        <w:rPr>
          <w:bCs/>
        </w:rPr>
        <w:t xml:space="preserve"> </w:t>
      </w:r>
      <w:r w:rsidRPr="001021D1">
        <w:rPr>
          <w:bCs/>
        </w:rPr>
        <w:t>body</w:t>
      </w:r>
      <w:r w:rsidR="00A84868">
        <w:rPr>
          <w:bCs/>
        </w:rPr>
        <w:t xml:space="preserve"> </w:t>
      </w:r>
      <w:r w:rsidRPr="001021D1">
        <w:rPr>
          <w:bCs/>
        </w:rPr>
        <w:t>does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reject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appeal,</w:t>
      </w:r>
      <w:r w:rsidR="00A84868">
        <w:rPr>
          <w:bCs/>
        </w:rPr>
        <w:t xml:space="preserve"> </w:t>
      </w:r>
      <w:r w:rsidRPr="001021D1">
        <w:rPr>
          <w:bCs/>
        </w:rPr>
        <w:t>it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reject</w:t>
      </w:r>
      <w:r w:rsidR="00A84868">
        <w:rPr>
          <w:bCs/>
        </w:rPr>
        <w:t xml:space="preserve"> </w:t>
      </w:r>
      <w:r w:rsidRPr="001021D1">
        <w:rPr>
          <w:bCs/>
        </w:rPr>
        <w:t>it,</w:t>
      </w:r>
      <w:r w:rsidR="00A84868">
        <w:rPr>
          <w:bCs/>
        </w:rPr>
        <w:t xml:space="preserve"> </w:t>
      </w:r>
      <w:r w:rsidRPr="001021D1">
        <w:rPr>
          <w:bCs/>
        </w:rPr>
        <w:t>annul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decision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whole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part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decide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administrative</w:t>
      </w:r>
      <w:r w:rsidR="00A84868">
        <w:rPr>
          <w:bCs/>
        </w:rPr>
        <w:t xml:space="preserve"> </w:t>
      </w:r>
      <w:r w:rsidRPr="001021D1">
        <w:rPr>
          <w:bCs/>
        </w:rPr>
        <w:t>matter</w:t>
      </w:r>
      <w:r w:rsidR="00A84868">
        <w:rPr>
          <w:bCs/>
        </w:rPr>
        <w:t xml:space="preserve"> </w:t>
      </w:r>
      <w:r w:rsidRPr="001021D1">
        <w:rPr>
          <w:bCs/>
        </w:rPr>
        <w:t>itself,</w:t>
      </w:r>
      <w:r w:rsidR="00A84868">
        <w:rPr>
          <w:bCs/>
        </w:rPr>
        <w:t xml:space="preserve"> </w:t>
      </w:r>
      <w:r w:rsidRPr="001021D1">
        <w:rPr>
          <w:bCs/>
        </w:rPr>
        <w:t>annul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decision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return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case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first-instance</w:t>
      </w:r>
      <w:r w:rsidR="00A84868">
        <w:rPr>
          <w:bCs/>
        </w:rPr>
        <w:t xml:space="preserve"> </w:t>
      </w:r>
      <w:r w:rsidRPr="001021D1">
        <w:rPr>
          <w:bCs/>
        </w:rPr>
        <w:t>body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retrial,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change</w:t>
      </w:r>
      <w:r w:rsidR="00A84868">
        <w:rPr>
          <w:bCs/>
        </w:rPr>
        <w:t xml:space="preserve"> </w:t>
      </w:r>
      <w:r w:rsidRPr="001021D1">
        <w:rPr>
          <w:bCs/>
        </w:rPr>
        <w:t>it.</w:t>
      </w:r>
      <w:r w:rsidRPr="00154A22">
        <w:rPr>
          <w:rStyle w:val="FootnoteReference"/>
        </w:rPr>
        <w:footnoteReference w:id="264"/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administrative</w:t>
      </w:r>
      <w:r w:rsidR="00A84868">
        <w:rPr>
          <w:bCs/>
        </w:rPr>
        <w:t xml:space="preserve"> </w:t>
      </w:r>
      <w:r w:rsidRPr="001021D1">
        <w:rPr>
          <w:bCs/>
        </w:rPr>
        <w:t>dispute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initiated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lawsuit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administrative</w:t>
      </w:r>
      <w:r w:rsidR="00A84868">
        <w:rPr>
          <w:bCs/>
        </w:rPr>
        <w:t xml:space="preserve"> </w:t>
      </w:r>
      <w:r w:rsidRPr="001021D1">
        <w:rPr>
          <w:bCs/>
        </w:rPr>
        <w:t>act</w:t>
      </w:r>
      <w:r w:rsidR="00A84868">
        <w:rPr>
          <w:bCs/>
        </w:rPr>
        <w:t xml:space="preserve"> </w:t>
      </w:r>
      <w:r w:rsidRPr="001021D1">
        <w:rPr>
          <w:bCs/>
        </w:rPr>
        <w:t>passed</w:t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second</w:t>
      </w:r>
      <w:r w:rsidR="00A84868">
        <w:rPr>
          <w:bCs/>
        </w:rPr>
        <w:t xml:space="preserve"> </w:t>
      </w:r>
      <w:r w:rsidRPr="001021D1">
        <w:rPr>
          <w:bCs/>
        </w:rPr>
        <w:t>instance.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subject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administrative</w:t>
      </w:r>
      <w:r w:rsidR="00A84868">
        <w:rPr>
          <w:bCs/>
        </w:rPr>
        <w:t xml:space="preserve"> </w:t>
      </w:r>
      <w:r w:rsidRPr="001021D1">
        <w:rPr>
          <w:bCs/>
        </w:rPr>
        <w:t>dispute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final</w:t>
      </w:r>
      <w:r w:rsidR="00A84868">
        <w:rPr>
          <w:bCs/>
        </w:rPr>
        <w:t xml:space="preserve"> </w:t>
      </w:r>
      <w:r w:rsidRPr="001021D1">
        <w:rPr>
          <w:bCs/>
        </w:rPr>
        <w:t>administrative</w:t>
      </w:r>
      <w:r w:rsidR="00A84868">
        <w:rPr>
          <w:bCs/>
        </w:rPr>
        <w:t xml:space="preserve"> </w:t>
      </w:r>
      <w:r w:rsidRPr="001021D1">
        <w:rPr>
          <w:bCs/>
        </w:rPr>
        <w:t>act,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silence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absence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response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administration,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return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confiscated</w:t>
      </w:r>
      <w:r w:rsidR="00A84868">
        <w:rPr>
          <w:bCs/>
        </w:rPr>
        <w:t xml:space="preserve"> </w:t>
      </w:r>
      <w:r w:rsidRPr="001021D1">
        <w:rPr>
          <w:bCs/>
        </w:rPr>
        <w:t>items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damages.</w:t>
      </w:r>
      <w:r w:rsidRPr="00154A22">
        <w:rPr>
          <w:rStyle w:val="FootnoteReference"/>
        </w:rPr>
        <w:footnoteReference w:id="265"/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lawsuit,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rule,</w:t>
      </w:r>
      <w:r w:rsidR="00A84868">
        <w:rPr>
          <w:bCs/>
        </w:rPr>
        <w:t xml:space="preserve"> </w:t>
      </w:r>
      <w:r w:rsidRPr="001021D1">
        <w:rPr>
          <w:bCs/>
        </w:rPr>
        <w:t>does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delay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execution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administrative</w:t>
      </w:r>
      <w:r w:rsidR="00A84868">
        <w:rPr>
          <w:bCs/>
        </w:rPr>
        <w:t xml:space="preserve"> </w:t>
      </w:r>
      <w:r w:rsidRPr="001021D1">
        <w:rPr>
          <w:bCs/>
        </w:rPr>
        <w:t>act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it</w:t>
      </w:r>
      <w:r w:rsidR="00A84868">
        <w:rPr>
          <w:bCs/>
        </w:rPr>
        <w:t xml:space="preserve"> </w:t>
      </w:r>
      <w:r w:rsidRPr="001021D1">
        <w:rPr>
          <w:bCs/>
        </w:rPr>
        <w:t>was</w:t>
      </w:r>
      <w:r w:rsidR="00A84868">
        <w:rPr>
          <w:bCs/>
        </w:rPr>
        <w:t xml:space="preserve"> </w:t>
      </w:r>
      <w:r w:rsidRPr="001021D1">
        <w:rPr>
          <w:bCs/>
        </w:rPr>
        <w:t>filed.</w:t>
      </w:r>
      <w:r w:rsidRPr="00154A22">
        <w:rPr>
          <w:rStyle w:val="FootnoteReference"/>
        </w:rPr>
        <w:footnoteReference w:id="266"/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administrative</w:t>
      </w:r>
      <w:r w:rsidR="00A84868">
        <w:rPr>
          <w:bCs/>
        </w:rPr>
        <w:t xml:space="preserve"> </w:t>
      </w:r>
      <w:r w:rsidRPr="001021D1">
        <w:rPr>
          <w:bCs/>
        </w:rPr>
        <w:t>dispute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resolved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judgment,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upholds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rejects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lawsuit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unfounded.</w:t>
      </w:r>
      <w:r w:rsidRPr="00154A22">
        <w:rPr>
          <w:rStyle w:val="FootnoteReference"/>
        </w:rPr>
        <w:footnoteReference w:id="267"/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following</w:t>
      </w:r>
      <w:r w:rsidR="00A84868">
        <w:rPr>
          <w:bCs/>
        </w:rPr>
        <w:t xml:space="preserve"> </w:t>
      </w:r>
      <w:r w:rsidRPr="001021D1">
        <w:rPr>
          <w:bCs/>
        </w:rPr>
        <w:t>extraordinary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remedies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available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final</w:t>
      </w:r>
      <w:r w:rsidR="00A84868">
        <w:rPr>
          <w:bCs/>
        </w:rPr>
        <w:t xml:space="preserve"> </w:t>
      </w:r>
      <w:r w:rsidRPr="001021D1">
        <w:rPr>
          <w:bCs/>
        </w:rPr>
        <w:t>decision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administrative</w:t>
      </w:r>
      <w:r w:rsidR="00A84868">
        <w:rPr>
          <w:bCs/>
        </w:rPr>
        <w:t xml:space="preserve"> </w:t>
      </w:r>
      <w:r w:rsidRPr="001021D1">
        <w:rPr>
          <w:bCs/>
        </w:rPr>
        <w:t>court: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submission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request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Supreme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Cassation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review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decision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retrial.</w:t>
      </w:r>
      <w:r w:rsidRPr="00154A22">
        <w:rPr>
          <w:rStyle w:val="FootnoteReference"/>
        </w:rPr>
        <w:footnoteReference w:id="268"/>
      </w:r>
    </w:p>
    <w:p w14:paraId="792139F4" w14:textId="5847A5FD" w:rsidR="00CB330A" w:rsidRDefault="006F4FE8" w:rsidP="004B2579">
      <w:pPr>
        <w:pStyle w:val="SingleTxtG"/>
        <w:rPr>
          <w:bCs/>
        </w:rPr>
      </w:pPr>
      <w:r w:rsidRPr="001021D1">
        <w:rPr>
          <w:bCs/>
        </w:rPr>
        <w:t>326.</w:t>
      </w:r>
      <w:r w:rsidRPr="001021D1">
        <w:rPr>
          <w:bCs/>
        </w:rPr>
        <w:tab/>
        <w:t>A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appeal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special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remedy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protection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RS</w:t>
      </w:r>
      <w:r w:rsidR="00874996">
        <w:rPr>
          <w:bCs/>
        </w:rPr>
        <w:t xml:space="preserve"> </w:t>
      </w:r>
      <w:r w:rsidRPr="001021D1">
        <w:rPr>
          <w:bCs/>
        </w:rPr>
        <w:t>stipulates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appeal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lodged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individual</w:t>
      </w:r>
      <w:r w:rsidR="00A84868">
        <w:rPr>
          <w:bCs/>
        </w:rPr>
        <w:t xml:space="preserve"> </w:t>
      </w:r>
      <w:r w:rsidRPr="001021D1">
        <w:rPr>
          <w:bCs/>
        </w:rPr>
        <w:t>acts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actions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state</w:t>
      </w:r>
      <w:r w:rsidR="00A84868">
        <w:rPr>
          <w:bCs/>
        </w:rPr>
        <w:t xml:space="preserve"> </w:t>
      </w:r>
      <w:r w:rsidRPr="001021D1">
        <w:rPr>
          <w:bCs/>
        </w:rPr>
        <w:t>bodies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organizations</w:t>
      </w:r>
      <w:r w:rsidR="00A84868">
        <w:rPr>
          <w:bCs/>
        </w:rPr>
        <w:t xml:space="preserve"> </w:t>
      </w:r>
      <w:r w:rsidRPr="001021D1">
        <w:rPr>
          <w:bCs/>
        </w:rPr>
        <w:t>entrusted</w:t>
      </w:r>
      <w:r w:rsidR="00A84868">
        <w:rPr>
          <w:bCs/>
        </w:rPr>
        <w:t xml:space="preserve"> </w:t>
      </w:r>
      <w:r w:rsidRPr="001021D1">
        <w:rPr>
          <w:bCs/>
        </w:rPr>
        <w:t>with</w:t>
      </w:r>
      <w:r w:rsidR="00A84868">
        <w:rPr>
          <w:bCs/>
        </w:rPr>
        <w:t xml:space="preserve"> </w:t>
      </w:r>
      <w:r w:rsidRPr="001021D1">
        <w:rPr>
          <w:bCs/>
        </w:rPr>
        <w:t>public</w:t>
      </w:r>
      <w:r w:rsidR="00A84868">
        <w:rPr>
          <w:bCs/>
        </w:rPr>
        <w:t xml:space="preserve"> </w:t>
      </w:r>
      <w:r w:rsidRPr="001021D1">
        <w:rPr>
          <w:bCs/>
        </w:rPr>
        <w:t>authority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violate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deny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freedoms</w:t>
      </w:r>
      <w:r w:rsidR="00A84868">
        <w:rPr>
          <w:bCs/>
        </w:rPr>
        <w:t xml:space="preserve"> </w:t>
      </w:r>
      <w:r w:rsidRPr="001021D1">
        <w:rPr>
          <w:bCs/>
        </w:rPr>
        <w:t>guaranteed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Constitution,</w:t>
      </w:r>
      <w:r w:rsidR="00A84868">
        <w:rPr>
          <w:bCs/>
        </w:rPr>
        <w:t xml:space="preserve"> </w:t>
      </w:r>
      <w:r w:rsidRPr="001021D1">
        <w:rPr>
          <w:bCs/>
        </w:rPr>
        <w:t>if</w:t>
      </w:r>
      <w:r w:rsidR="00A84868">
        <w:rPr>
          <w:bCs/>
        </w:rPr>
        <w:t xml:space="preserve"> </w:t>
      </w:r>
      <w:r w:rsidRPr="001021D1">
        <w:rPr>
          <w:bCs/>
        </w:rPr>
        <w:t>other</w:t>
      </w:r>
      <w:r w:rsidR="00A84868">
        <w:rPr>
          <w:bCs/>
        </w:rPr>
        <w:t xml:space="preserve"> </w:t>
      </w:r>
      <w:r w:rsidRPr="001021D1">
        <w:rPr>
          <w:bCs/>
        </w:rPr>
        <w:t>legal</w:t>
      </w:r>
      <w:r w:rsidR="00A84868">
        <w:rPr>
          <w:bCs/>
        </w:rPr>
        <w:t xml:space="preserve"> </w:t>
      </w:r>
      <w:r w:rsidRPr="001021D1">
        <w:rPr>
          <w:bCs/>
        </w:rPr>
        <w:t>remedies</w:t>
      </w:r>
      <w:r w:rsidR="00A84868">
        <w:rPr>
          <w:bCs/>
        </w:rPr>
        <w:t xml:space="preserve"> </w:t>
      </w:r>
      <w:r w:rsidRPr="001021D1">
        <w:rPr>
          <w:bCs/>
        </w:rPr>
        <w:t>are</w:t>
      </w:r>
      <w:r w:rsidR="00A84868">
        <w:rPr>
          <w:bCs/>
        </w:rPr>
        <w:t xml:space="preserve"> </w:t>
      </w:r>
      <w:r w:rsidRPr="001021D1">
        <w:rPr>
          <w:bCs/>
        </w:rPr>
        <w:t>exhausted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provided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their</w:t>
      </w:r>
      <w:r w:rsidR="00A84868">
        <w:rPr>
          <w:bCs/>
        </w:rPr>
        <w:t xml:space="preserve"> </w:t>
      </w:r>
      <w:r w:rsidRPr="001021D1">
        <w:rPr>
          <w:bCs/>
        </w:rPr>
        <w:t>protection.</w:t>
      </w:r>
      <w:r w:rsidRPr="00154A22">
        <w:rPr>
          <w:rStyle w:val="FootnoteReference"/>
        </w:rPr>
        <w:footnoteReference w:id="269"/>
      </w:r>
      <w:r w:rsidR="00A84868">
        <w:rPr>
          <w:bCs/>
        </w:rPr>
        <w:t xml:space="preserve"> </w:t>
      </w:r>
      <w:r w:rsidRPr="001021D1">
        <w:rPr>
          <w:bCs/>
        </w:rPr>
        <w:t>In</w:t>
      </w:r>
      <w:r w:rsidR="00A84868">
        <w:rPr>
          <w:bCs/>
        </w:rPr>
        <w:t xml:space="preserve"> </w:t>
      </w:r>
      <w:r w:rsidRPr="001021D1">
        <w:rPr>
          <w:bCs/>
        </w:rPr>
        <w:t>this</w:t>
      </w:r>
      <w:r w:rsidR="00A84868">
        <w:rPr>
          <w:bCs/>
        </w:rPr>
        <w:t xml:space="preserve"> </w:t>
      </w:r>
      <w:r w:rsidRPr="001021D1">
        <w:rPr>
          <w:bCs/>
        </w:rPr>
        <w:t>way,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centralization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decision-making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violations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ensured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it</w:t>
      </w:r>
      <w:r w:rsidR="00A84868">
        <w:rPr>
          <w:bCs/>
        </w:rPr>
        <w:t xml:space="preserve"> </w:t>
      </w:r>
      <w:r w:rsidRPr="001021D1">
        <w:rPr>
          <w:bCs/>
        </w:rPr>
        <w:t>is</w:t>
      </w:r>
      <w:r w:rsidR="00A84868">
        <w:rPr>
          <w:bCs/>
        </w:rPr>
        <w:t xml:space="preserve"> </w:t>
      </w:r>
      <w:r w:rsidRPr="001021D1">
        <w:rPr>
          <w:bCs/>
        </w:rPr>
        <w:t>possible</w:t>
      </w:r>
      <w:r w:rsidR="00A84868">
        <w:rPr>
          <w:bCs/>
        </w:rPr>
        <w:t xml:space="preserve"> </w:t>
      </w:r>
      <w:r w:rsidRPr="001021D1">
        <w:rPr>
          <w:bCs/>
        </w:rPr>
        <w:t>for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to</w:t>
      </w:r>
      <w:r w:rsidR="00A84868">
        <w:rPr>
          <w:bCs/>
        </w:rPr>
        <w:t xml:space="preserve"> </w:t>
      </w:r>
      <w:r w:rsidRPr="001021D1">
        <w:rPr>
          <w:bCs/>
        </w:rPr>
        <w:t>represent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final</w:t>
      </w:r>
      <w:r w:rsidR="00A84868">
        <w:rPr>
          <w:bCs/>
        </w:rPr>
        <w:t xml:space="preserve"> </w:t>
      </w:r>
      <w:r w:rsidRPr="001021D1">
        <w:rPr>
          <w:bCs/>
        </w:rPr>
        <w:t>institution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must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exhausted</w:t>
      </w:r>
      <w:r w:rsidR="00A84868">
        <w:rPr>
          <w:bCs/>
        </w:rPr>
        <w:t xml:space="preserve"> </w:t>
      </w:r>
      <w:r w:rsidRPr="001021D1">
        <w:rPr>
          <w:bCs/>
        </w:rPr>
        <w:t>before</w:t>
      </w:r>
      <w:r w:rsidR="00A84868">
        <w:rPr>
          <w:bCs/>
        </w:rPr>
        <w:t xml:space="preserve"> </w:t>
      </w:r>
      <w:r w:rsidRPr="001021D1">
        <w:rPr>
          <w:bCs/>
        </w:rPr>
        <w:t>addressing</w:t>
      </w:r>
      <w:r w:rsidR="00A84868">
        <w:rPr>
          <w:bCs/>
        </w:rPr>
        <w:t xml:space="preserve"> </w:t>
      </w:r>
      <w:r w:rsidRPr="001021D1">
        <w:rPr>
          <w:bCs/>
        </w:rPr>
        <w:t>international</w:t>
      </w:r>
      <w:r w:rsidR="00A84868">
        <w:rPr>
          <w:bCs/>
        </w:rPr>
        <w:t xml:space="preserve"> </w:t>
      </w:r>
      <w:r w:rsidRPr="001021D1">
        <w:rPr>
          <w:bCs/>
        </w:rPr>
        <w:t>bodies.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Law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Court</w:t>
      </w:r>
      <w:r w:rsidR="00A84868">
        <w:rPr>
          <w:bCs/>
        </w:rPr>
        <w:t xml:space="preserve"> </w:t>
      </w:r>
      <w:r w:rsidRPr="001021D1">
        <w:rPr>
          <w:bCs/>
        </w:rPr>
        <w:t>regulates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procedure</w:t>
      </w:r>
      <w:r w:rsidR="00A84868">
        <w:rPr>
          <w:bCs/>
        </w:rPr>
        <w:t xml:space="preserve"> </w:t>
      </w:r>
      <w:r w:rsidRPr="001021D1">
        <w:rPr>
          <w:bCs/>
        </w:rPr>
        <w:t>on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appeals.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appeal</w:t>
      </w:r>
      <w:r w:rsidR="00A84868">
        <w:rPr>
          <w:bCs/>
        </w:rPr>
        <w:t xml:space="preserve"> </w:t>
      </w:r>
      <w:r w:rsidRPr="001021D1">
        <w:rPr>
          <w:bCs/>
        </w:rPr>
        <w:t>may</w:t>
      </w:r>
      <w:r w:rsidR="00A84868">
        <w:rPr>
          <w:bCs/>
        </w:rPr>
        <w:t xml:space="preserve"> </w:t>
      </w:r>
      <w:r w:rsidRPr="001021D1">
        <w:rPr>
          <w:bCs/>
        </w:rPr>
        <w:t>be</w:t>
      </w:r>
      <w:r w:rsidR="00A84868">
        <w:rPr>
          <w:bCs/>
        </w:rPr>
        <w:t xml:space="preserve"> </w:t>
      </w:r>
      <w:r w:rsidRPr="001021D1">
        <w:rPr>
          <w:bCs/>
        </w:rPr>
        <w:t>lodged</w:t>
      </w:r>
      <w:r w:rsidR="00A84868">
        <w:rPr>
          <w:bCs/>
        </w:rPr>
        <w:t xml:space="preserve"> </w:t>
      </w:r>
      <w:r w:rsidRPr="001021D1">
        <w:rPr>
          <w:bCs/>
        </w:rPr>
        <w:t>within</w:t>
      </w:r>
      <w:r w:rsidR="00A84868">
        <w:rPr>
          <w:bCs/>
        </w:rPr>
        <w:t xml:space="preserve"> </w:t>
      </w:r>
      <w:r w:rsidRPr="001021D1">
        <w:rPr>
          <w:bCs/>
        </w:rPr>
        <w:t>30</w:t>
      </w:r>
      <w:r w:rsidR="00A84868">
        <w:rPr>
          <w:bCs/>
        </w:rPr>
        <w:t xml:space="preserve"> </w:t>
      </w:r>
      <w:r w:rsidRPr="001021D1">
        <w:rPr>
          <w:bCs/>
        </w:rPr>
        <w:t>days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day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carrying</w:t>
      </w:r>
      <w:r w:rsidR="00A84868">
        <w:rPr>
          <w:bCs/>
        </w:rPr>
        <w:t xml:space="preserve"> </w:t>
      </w:r>
      <w:r w:rsidRPr="001021D1">
        <w:rPr>
          <w:bCs/>
        </w:rPr>
        <w:t>out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individual</w:t>
      </w:r>
      <w:r w:rsidR="00A84868">
        <w:rPr>
          <w:bCs/>
        </w:rPr>
        <w:t xml:space="preserve"> </w:t>
      </w:r>
      <w:r w:rsidRPr="001021D1">
        <w:rPr>
          <w:bCs/>
        </w:rPr>
        <w:t>act,</w:t>
      </w:r>
      <w:r w:rsidR="00A84868">
        <w:rPr>
          <w:bCs/>
        </w:rPr>
        <w:t xml:space="preserve"> </w:t>
      </w:r>
      <w:r w:rsidRPr="001021D1">
        <w:rPr>
          <w:bCs/>
        </w:rPr>
        <w:t>i.e.,</w:t>
      </w:r>
      <w:r w:rsidR="00A84868">
        <w:rPr>
          <w:bCs/>
        </w:rPr>
        <w:t xml:space="preserve"> </w:t>
      </w:r>
      <w:r w:rsidRPr="001021D1">
        <w:rPr>
          <w:bCs/>
        </w:rPr>
        <w:t>from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day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taking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action</w:t>
      </w:r>
      <w:r w:rsidR="00A84868">
        <w:rPr>
          <w:bCs/>
        </w:rPr>
        <w:t xml:space="preserve"> </w:t>
      </w:r>
      <w:r w:rsidRPr="001021D1">
        <w:rPr>
          <w:bCs/>
        </w:rPr>
        <w:t>that</w:t>
      </w:r>
      <w:r w:rsidR="00A84868">
        <w:rPr>
          <w:bCs/>
        </w:rPr>
        <w:t xml:space="preserve"> </w:t>
      </w:r>
      <w:r w:rsidRPr="001021D1">
        <w:rPr>
          <w:bCs/>
        </w:rPr>
        <w:t>violates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denies</w:t>
      </w:r>
      <w:r w:rsidR="00A84868">
        <w:rPr>
          <w:bCs/>
        </w:rPr>
        <w:t xml:space="preserve"> </w:t>
      </w:r>
      <w:r w:rsidRPr="001021D1">
        <w:rPr>
          <w:bCs/>
        </w:rPr>
        <w:t>human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minority</w:t>
      </w:r>
      <w:r w:rsidR="00A84868">
        <w:rPr>
          <w:bCs/>
        </w:rPr>
        <w:t xml:space="preserve"> </w:t>
      </w:r>
      <w:r w:rsidRPr="001021D1">
        <w:rPr>
          <w:bCs/>
        </w:rPr>
        <w:t>rights</w:t>
      </w:r>
      <w:r w:rsidR="00A84868">
        <w:rPr>
          <w:bCs/>
        </w:rPr>
        <w:t xml:space="preserve"> </w:t>
      </w:r>
      <w:r w:rsidRPr="001021D1">
        <w:rPr>
          <w:bCs/>
        </w:rPr>
        <w:t>and</w:t>
      </w:r>
      <w:r w:rsidR="00A84868">
        <w:rPr>
          <w:bCs/>
        </w:rPr>
        <w:t xml:space="preserve"> </w:t>
      </w:r>
      <w:r w:rsidRPr="001021D1">
        <w:rPr>
          <w:bCs/>
        </w:rPr>
        <w:t>freedoms</w:t>
      </w:r>
      <w:r w:rsidR="00A84868">
        <w:rPr>
          <w:bCs/>
        </w:rPr>
        <w:t xml:space="preserve"> </w:t>
      </w:r>
      <w:r w:rsidRPr="001021D1">
        <w:rPr>
          <w:bCs/>
        </w:rPr>
        <w:t>guaranteed</w:t>
      </w:r>
      <w:r w:rsidR="00A84868">
        <w:rPr>
          <w:bCs/>
        </w:rPr>
        <w:t xml:space="preserve"> </w:t>
      </w:r>
      <w:r w:rsidRPr="001021D1">
        <w:rPr>
          <w:bCs/>
        </w:rPr>
        <w:t>by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Constitution.</w:t>
      </w:r>
      <w:r w:rsidRPr="00154A22">
        <w:rPr>
          <w:rStyle w:val="FootnoteReference"/>
        </w:rPr>
        <w:footnoteReference w:id="270"/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constitutional</w:t>
      </w:r>
      <w:r w:rsidR="00A84868">
        <w:rPr>
          <w:bCs/>
        </w:rPr>
        <w:t xml:space="preserve"> </w:t>
      </w:r>
      <w:r w:rsidRPr="001021D1">
        <w:rPr>
          <w:bCs/>
        </w:rPr>
        <w:t>appeal,</w:t>
      </w:r>
      <w:r w:rsidR="00A84868">
        <w:rPr>
          <w:bCs/>
        </w:rPr>
        <w:t xml:space="preserve"> </w:t>
      </w:r>
      <w:r w:rsidRPr="001021D1">
        <w:rPr>
          <w:bCs/>
        </w:rPr>
        <w:t>as</w:t>
      </w:r>
      <w:r w:rsidR="00A84868">
        <w:rPr>
          <w:bCs/>
        </w:rPr>
        <w:t xml:space="preserve"> </w:t>
      </w:r>
      <w:r w:rsidRPr="001021D1">
        <w:rPr>
          <w:bCs/>
        </w:rPr>
        <w:t>a</w:t>
      </w:r>
      <w:r w:rsidR="00A84868">
        <w:rPr>
          <w:bCs/>
        </w:rPr>
        <w:t xml:space="preserve"> </w:t>
      </w:r>
      <w:r w:rsidRPr="001021D1">
        <w:rPr>
          <w:bCs/>
        </w:rPr>
        <w:t>rule,</w:t>
      </w:r>
      <w:r w:rsidR="00A84868">
        <w:rPr>
          <w:bCs/>
        </w:rPr>
        <w:t xml:space="preserve"> </w:t>
      </w:r>
      <w:r w:rsidRPr="001021D1">
        <w:rPr>
          <w:bCs/>
        </w:rPr>
        <w:t>does</w:t>
      </w:r>
      <w:r w:rsidR="00A84868">
        <w:rPr>
          <w:bCs/>
        </w:rPr>
        <w:t xml:space="preserve"> </w:t>
      </w:r>
      <w:r w:rsidRPr="001021D1">
        <w:rPr>
          <w:bCs/>
        </w:rPr>
        <w:t>not</w:t>
      </w:r>
      <w:r w:rsidR="00A84868">
        <w:rPr>
          <w:bCs/>
        </w:rPr>
        <w:t xml:space="preserve"> </w:t>
      </w:r>
      <w:r w:rsidRPr="001021D1">
        <w:rPr>
          <w:bCs/>
        </w:rPr>
        <w:t>prevent</w:t>
      </w:r>
      <w:r w:rsidR="00A84868">
        <w:rPr>
          <w:bCs/>
        </w:rPr>
        <w:t xml:space="preserve"> </w:t>
      </w:r>
      <w:r w:rsidRPr="001021D1">
        <w:rPr>
          <w:bCs/>
        </w:rPr>
        <w:t>the</w:t>
      </w:r>
      <w:r w:rsidR="00A84868">
        <w:rPr>
          <w:bCs/>
        </w:rPr>
        <w:t xml:space="preserve"> </w:t>
      </w:r>
      <w:r w:rsidRPr="001021D1">
        <w:rPr>
          <w:bCs/>
        </w:rPr>
        <w:t>application</w:t>
      </w:r>
      <w:r w:rsidR="00A84868">
        <w:rPr>
          <w:bCs/>
        </w:rPr>
        <w:t xml:space="preserve"> </w:t>
      </w:r>
      <w:r w:rsidRPr="001021D1">
        <w:rPr>
          <w:bCs/>
        </w:rPr>
        <w:t>of</w:t>
      </w:r>
      <w:r w:rsidR="00A84868">
        <w:rPr>
          <w:bCs/>
        </w:rPr>
        <w:t xml:space="preserve"> </w:t>
      </w:r>
      <w:r w:rsidRPr="001021D1">
        <w:rPr>
          <w:bCs/>
        </w:rPr>
        <w:t>an</w:t>
      </w:r>
      <w:r w:rsidR="00A84868">
        <w:rPr>
          <w:bCs/>
        </w:rPr>
        <w:t xml:space="preserve"> </w:t>
      </w:r>
      <w:r w:rsidRPr="001021D1">
        <w:rPr>
          <w:bCs/>
        </w:rPr>
        <w:t>individual</w:t>
      </w:r>
      <w:r w:rsidR="00A84868">
        <w:rPr>
          <w:bCs/>
        </w:rPr>
        <w:t xml:space="preserve"> </w:t>
      </w:r>
      <w:r w:rsidRPr="001021D1">
        <w:rPr>
          <w:bCs/>
        </w:rPr>
        <w:t>act</w:t>
      </w:r>
      <w:r w:rsidR="00A84868">
        <w:rPr>
          <w:bCs/>
        </w:rPr>
        <w:t xml:space="preserve"> </w:t>
      </w:r>
      <w:r w:rsidRPr="001021D1">
        <w:rPr>
          <w:bCs/>
        </w:rPr>
        <w:t>or</w:t>
      </w:r>
      <w:r w:rsidR="00A84868">
        <w:rPr>
          <w:bCs/>
        </w:rPr>
        <w:t xml:space="preserve"> </w:t>
      </w:r>
      <w:r w:rsidRPr="001021D1">
        <w:rPr>
          <w:bCs/>
        </w:rPr>
        <w:t>action</w:t>
      </w:r>
      <w:r w:rsidR="00A84868">
        <w:rPr>
          <w:bCs/>
        </w:rPr>
        <w:t xml:space="preserve"> </w:t>
      </w:r>
      <w:r w:rsidRPr="001021D1">
        <w:rPr>
          <w:bCs/>
        </w:rPr>
        <w:t>against</w:t>
      </w:r>
      <w:r w:rsidR="00A84868">
        <w:rPr>
          <w:bCs/>
        </w:rPr>
        <w:t xml:space="preserve"> </w:t>
      </w:r>
      <w:r w:rsidRPr="001021D1">
        <w:rPr>
          <w:bCs/>
        </w:rPr>
        <w:t>which</w:t>
      </w:r>
      <w:r w:rsidR="00A84868">
        <w:rPr>
          <w:bCs/>
        </w:rPr>
        <w:t xml:space="preserve"> </w:t>
      </w:r>
      <w:r w:rsidRPr="001021D1">
        <w:rPr>
          <w:bCs/>
        </w:rPr>
        <w:t>it</w:t>
      </w:r>
      <w:r w:rsidR="00A84868">
        <w:rPr>
          <w:bCs/>
        </w:rPr>
        <w:t xml:space="preserve"> </w:t>
      </w:r>
      <w:r w:rsidRPr="001021D1">
        <w:rPr>
          <w:bCs/>
        </w:rPr>
        <w:t>has</w:t>
      </w:r>
      <w:r w:rsidR="00A84868">
        <w:rPr>
          <w:bCs/>
        </w:rPr>
        <w:t xml:space="preserve"> </w:t>
      </w:r>
      <w:r w:rsidRPr="001021D1">
        <w:rPr>
          <w:bCs/>
        </w:rPr>
        <w:t>been</w:t>
      </w:r>
      <w:r w:rsidR="00A84868">
        <w:rPr>
          <w:bCs/>
        </w:rPr>
        <w:t xml:space="preserve"> </w:t>
      </w:r>
      <w:r w:rsidRPr="001021D1">
        <w:rPr>
          <w:bCs/>
        </w:rPr>
        <w:t>declared.</w:t>
      </w:r>
      <w:r w:rsidRPr="00154A22">
        <w:rPr>
          <w:rStyle w:val="FootnoteReference"/>
        </w:rPr>
        <w:footnoteReference w:id="271"/>
      </w:r>
    </w:p>
    <w:p w14:paraId="49F189E8" w14:textId="303B971E" w:rsidR="006F4FE8" w:rsidRPr="001021D1" w:rsidRDefault="006F4FE8" w:rsidP="004A27E2">
      <w:pPr>
        <w:pStyle w:val="H1G"/>
      </w:pPr>
      <w:r w:rsidRPr="001021D1">
        <w:tab/>
        <w:t>G.</w:t>
      </w:r>
      <w:r w:rsidRPr="001021D1">
        <w:tab/>
        <w:t>Other</w:t>
      </w:r>
      <w:r w:rsidR="00A84868">
        <w:t xml:space="preserve"> </w:t>
      </w:r>
      <w:r w:rsidRPr="001021D1">
        <w:t>related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information</w:t>
      </w:r>
    </w:p>
    <w:p w14:paraId="5244606C" w14:textId="043E3C26" w:rsidR="006F4FE8" w:rsidRPr="001021D1" w:rsidRDefault="006F4FE8" w:rsidP="004A27E2">
      <w:pPr>
        <w:pStyle w:val="H23G"/>
      </w:pPr>
      <w:r w:rsidRPr="001021D1">
        <w:tab/>
      </w:r>
      <w:r w:rsidRPr="001021D1">
        <w:tab/>
        <w:t>Autonomous</w:t>
      </w:r>
      <w:r w:rsidR="00A84868">
        <w:t xml:space="preserve"> </w:t>
      </w:r>
      <w:r w:rsidRPr="001021D1">
        <w:t>province</w:t>
      </w:r>
      <w:r w:rsidR="00A84868">
        <w:t xml:space="preserve"> </w:t>
      </w:r>
      <w:r w:rsidRPr="001021D1">
        <w:t>of</w:t>
      </w:r>
      <w:r w:rsidR="00A84868">
        <w:t xml:space="preserve"> </w:t>
      </w:r>
      <w:r w:rsidR="00874996" w:rsidRPr="001021D1">
        <w:t>Kosovo</w:t>
      </w:r>
      <w:r w:rsidR="00A84868">
        <w:t xml:space="preserve"> </w:t>
      </w:r>
      <w:r w:rsidRPr="001021D1">
        <w:t>and</w:t>
      </w:r>
      <w:r w:rsidR="00A84868">
        <w:t xml:space="preserve"> </w:t>
      </w:r>
      <w:r w:rsidR="00874996" w:rsidRPr="001021D1">
        <w:t>Metohija</w:t>
      </w:r>
      <w:r w:rsidR="00A84868">
        <w:t xml:space="preserve"> </w:t>
      </w:r>
      <w:r w:rsidRPr="001021D1">
        <w:t>(AP</w:t>
      </w:r>
      <w:r w:rsidR="00A84868">
        <w:t xml:space="preserve"> </w:t>
      </w:r>
      <w:r w:rsidRPr="001021D1">
        <w:t>Kosovo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Metohija)</w:t>
      </w:r>
    </w:p>
    <w:p w14:paraId="2433F297" w14:textId="6C65970F" w:rsidR="006F4FE8" w:rsidRPr="001021D1" w:rsidRDefault="006F4FE8" w:rsidP="004B2579">
      <w:pPr>
        <w:pStyle w:val="SingleTxtG"/>
      </w:pPr>
      <w:r w:rsidRPr="001021D1">
        <w:t>327.</w:t>
      </w:r>
      <w:r w:rsidRPr="001021D1">
        <w:tab/>
        <w:t>Pursuant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United</w:t>
      </w:r>
      <w:r w:rsidR="00A84868">
        <w:t xml:space="preserve"> </w:t>
      </w:r>
      <w:r w:rsidRPr="001021D1">
        <w:t>Nations</w:t>
      </w:r>
      <w:r w:rsidR="00A84868">
        <w:t xml:space="preserve"> </w:t>
      </w:r>
      <w:r w:rsidRPr="001021D1">
        <w:t>Security</w:t>
      </w:r>
      <w:r w:rsidR="00A84868">
        <w:t xml:space="preserve"> </w:t>
      </w:r>
      <w:r w:rsidRPr="001021D1">
        <w:t>Council</w:t>
      </w:r>
      <w:r w:rsidR="00A84868">
        <w:t xml:space="preserve"> </w:t>
      </w:r>
      <w:r w:rsidRPr="001021D1">
        <w:t>Resolution</w:t>
      </w:r>
      <w:r w:rsidR="00A84868">
        <w:t xml:space="preserve"> </w:t>
      </w:r>
      <w:r w:rsidRPr="001021D1">
        <w:t>1244,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1999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exercise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power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Autonomous</w:t>
      </w:r>
      <w:r w:rsidR="00A84868">
        <w:t xml:space="preserve"> </w:t>
      </w:r>
      <w:r w:rsidRPr="001021D1">
        <w:t>Province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Kosovo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Metohija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handed</w:t>
      </w:r>
      <w:r w:rsidR="00A84868">
        <w:t xml:space="preserve"> </w:t>
      </w:r>
      <w:r w:rsidRPr="001021D1">
        <w:t>over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UN</w:t>
      </w:r>
      <w:r w:rsidR="00A84868">
        <w:t xml:space="preserve"> </w:t>
      </w:r>
      <w:r w:rsidRPr="001021D1">
        <w:t>Interim</w:t>
      </w:r>
      <w:r w:rsidR="00A84868">
        <w:t xml:space="preserve"> </w:t>
      </w:r>
      <w:r w:rsidRPr="001021D1">
        <w:t>Administration</w:t>
      </w:r>
      <w:r w:rsidR="00A84868">
        <w:t xml:space="preserve"> </w:t>
      </w:r>
      <w:r w:rsidRPr="001021D1">
        <w:t>Mission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Kosovo</w:t>
      </w:r>
      <w:r w:rsidR="00A84868">
        <w:t xml:space="preserve"> </w:t>
      </w:r>
      <w:r w:rsidRPr="001021D1">
        <w:t>(UNMIK).</w:t>
      </w:r>
      <w:r w:rsidR="00A84868">
        <w:t xml:space="preserve"> </w:t>
      </w:r>
      <w:r w:rsidRPr="001021D1">
        <w:t>Subsequently,</w:t>
      </w:r>
      <w:r w:rsidR="00A84868">
        <w:t xml:space="preserve"> </w:t>
      </w:r>
      <w:r w:rsidRPr="001021D1">
        <w:t>Kosovo</w:t>
      </w:r>
      <w:r w:rsidR="00A84868">
        <w:t xml:space="preserve"> </w:t>
      </w:r>
      <w:r w:rsidRPr="001021D1">
        <w:t>Albanians</w:t>
      </w:r>
      <w:r w:rsidR="00A84868">
        <w:t xml:space="preserve"> </w:t>
      </w:r>
      <w:r w:rsidRPr="001021D1">
        <w:t>unilaterally</w:t>
      </w:r>
      <w:r w:rsidR="00A84868">
        <w:t xml:space="preserve"> </w:t>
      </w:r>
      <w:r w:rsidRPr="001021D1">
        <w:t>declared</w:t>
      </w:r>
      <w:r w:rsidR="00A84868">
        <w:t xml:space="preserve"> </w:t>
      </w:r>
      <w:r w:rsidRPr="001021D1">
        <w:t>secession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2008.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regard,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request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Court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Justice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its</w:t>
      </w:r>
      <w:r w:rsidR="00A84868">
        <w:t xml:space="preserve"> </w:t>
      </w:r>
      <w:r w:rsidRPr="001021D1">
        <w:t>Advisory</w:t>
      </w:r>
      <w:r w:rsidR="00A84868">
        <w:t xml:space="preserve"> </w:t>
      </w:r>
      <w:r w:rsidRPr="001021D1">
        <w:t>Opinion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Unilateral</w:t>
      </w:r>
      <w:r w:rsidR="00A84868">
        <w:t xml:space="preserve"> </w:t>
      </w:r>
      <w:r w:rsidRPr="001021D1">
        <w:t>Declaration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Independence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Respect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Kosovo</w:t>
      </w:r>
      <w:r w:rsidR="00A84868">
        <w:t xml:space="preserve"> </w:t>
      </w:r>
      <w:r w:rsidRPr="001021D1">
        <w:t>reaffirmed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validity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Resolution</w:t>
      </w:r>
      <w:r w:rsidR="00A84868">
        <w:t xml:space="preserve"> </w:t>
      </w:r>
      <w:r w:rsidRPr="001021D1">
        <w:t>1244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regime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administration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Kosovo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Metohija;</w:t>
      </w:r>
      <w:r w:rsidR="00A84868">
        <w:t xml:space="preserve"> </w:t>
      </w:r>
      <w:r w:rsidRPr="001021D1">
        <w:t>regarding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declaration,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act,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court</w:t>
      </w:r>
      <w:r w:rsidR="00A84868">
        <w:t xml:space="preserve"> </w:t>
      </w:r>
      <w:r w:rsidRPr="001021D1">
        <w:lastRenderedPageBreak/>
        <w:t>found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it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not</w:t>
      </w:r>
      <w:r w:rsidR="00A84868">
        <w:t xml:space="preserve"> </w:t>
      </w:r>
      <w:r w:rsidRPr="001021D1">
        <w:t>contrary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law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it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attempt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determine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final</w:t>
      </w:r>
      <w:r w:rsidR="00A84868">
        <w:t xml:space="preserve"> </w:t>
      </w:r>
      <w:r w:rsidRPr="001021D1">
        <w:t>status,</w:t>
      </w:r>
      <w:r w:rsidR="00A84868">
        <w:t xml:space="preserve"> </w:t>
      </w:r>
      <w:r w:rsidRPr="001021D1">
        <w:t>thereby</w:t>
      </w:r>
      <w:r w:rsidR="00A84868">
        <w:t xml:space="preserve"> </w:t>
      </w:r>
      <w:r w:rsidRPr="001021D1">
        <w:t>confirming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declaration</w:t>
      </w:r>
      <w:r w:rsidR="00A84868">
        <w:t xml:space="preserve"> </w:t>
      </w:r>
      <w:r w:rsidRPr="001021D1">
        <w:t>did</w:t>
      </w:r>
      <w:r w:rsidR="00A84868">
        <w:t xml:space="preserve"> </w:t>
      </w:r>
      <w:r w:rsidRPr="001021D1">
        <w:t>not</w:t>
      </w:r>
      <w:r w:rsidR="00A84868">
        <w:t xml:space="preserve"> </w:t>
      </w:r>
      <w:r w:rsidRPr="001021D1">
        <w:t>determine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final</w:t>
      </w:r>
      <w:r w:rsidR="00A84868">
        <w:t xml:space="preserve"> </w:t>
      </w:r>
      <w:r w:rsidRPr="001021D1">
        <w:t>status.</w:t>
      </w:r>
    </w:p>
    <w:p w14:paraId="77EE5F26" w14:textId="12A33572" w:rsidR="006F4FE8" w:rsidRPr="00147E65" w:rsidRDefault="006F4FE8" w:rsidP="004B2579">
      <w:pPr>
        <w:pStyle w:val="SingleTxtG"/>
      </w:pPr>
      <w:r w:rsidRPr="00147E65">
        <w:t>328.</w:t>
      </w:r>
      <w:r w:rsidRPr="00147E65">
        <w:tab/>
      </w:r>
      <w:r w:rsidRPr="001021D1">
        <w:t>Due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above</w:t>
      </w:r>
      <w:r w:rsidR="00A84868">
        <w:t xml:space="preserve"> </w:t>
      </w:r>
      <w:r w:rsidRPr="001021D1">
        <w:t>situation,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not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position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report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province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full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nor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basis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directly</w:t>
      </w:r>
      <w:r w:rsidR="00A84868">
        <w:t xml:space="preserve"> </w:t>
      </w:r>
      <w:r w:rsidRPr="001021D1">
        <w:t>collected</w:t>
      </w:r>
      <w:r w:rsidR="00A84868">
        <w:t xml:space="preserve"> </w:t>
      </w:r>
      <w:r w:rsidRPr="001021D1">
        <w:t>data.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exceptions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domains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education,</w:t>
      </w:r>
      <w:r w:rsidR="00A84868">
        <w:t xml:space="preserve"> </w:t>
      </w:r>
      <w:r w:rsidRPr="001021D1">
        <w:t>health,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social</w:t>
      </w:r>
      <w:r w:rsidR="00A84868">
        <w:t xml:space="preserve"> </w:t>
      </w:r>
      <w:r w:rsidRPr="001021D1">
        <w:t>protection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which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institutions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laws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</w:t>
      </w:r>
      <w:r w:rsidR="004A27E2">
        <w:t xml:space="preserve"> </w:t>
      </w:r>
      <w:r w:rsidRPr="001021D1">
        <w:t>operate.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addition,</w:t>
      </w:r>
      <w:r w:rsidR="00A84868">
        <w:t xml:space="preserve"> </w:t>
      </w:r>
      <w:r w:rsidRPr="001021D1">
        <w:t>some</w:t>
      </w:r>
      <w:r w:rsidR="00A84868">
        <w:t xml:space="preserve"> </w:t>
      </w:r>
      <w:r w:rsidRPr="001021D1">
        <w:t>indirect</w:t>
      </w:r>
      <w:r w:rsidR="00A84868">
        <w:t xml:space="preserve"> </w:t>
      </w:r>
      <w:r w:rsidRPr="001021D1">
        <w:t>insight</w:t>
      </w:r>
      <w:r w:rsidR="00A84868">
        <w:t xml:space="preserve"> </w:t>
      </w:r>
      <w:r w:rsidRPr="001021D1">
        <w:t>into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situation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Province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Kosovo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Metohija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provided</w:t>
      </w:r>
      <w:r w:rsidR="00A84868">
        <w:t xml:space="preserve"> </w:t>
      </w:r>
      <w:r w:rsidRPr="001021D1">
        <w:t>based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information</w:t>
      </w:r>
      <w:r w:rsidR="00A84868">
        <w:t xml:space="preserve"> </w:t>
      </w:r>
      <w:r w:rsidRPr="001021D1">
        <w:t>received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citizens,</w:t>
      </w:r>
      <w:r w:rsidR="00A84868">
        <w:t xml:space="preserve"> </w:t>
      </w:r>
      <w:r w:rsidRPr="001021D1">
        <w:t>lawyers,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attorneys</w:t>
      </w:r>
      <w:r w:rsidR="00A84868">
        <w:t xml:space="preserve"> </w:t>
      </w:r>
      <w:r w:rsidRPr="001021D1">
        <w:t>who</w:t>
      </w:r>
      <w:r w:rsidR="00A84868">
        <w:t xml:space="preserve"> </w:t>
      </w:r>
      <w:r w:rsidRPr="001021D1">
        <w:t>provide</w:t>
      </w:r>
      <w:r w:rsidR="00A84868">
        <w:t xml:space="preserve"> </w:t>
      </w:r>
      <w:r w:rsidRPr="001021D1">
        <w:t>free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aid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Serbian</w:t>
      </w:r>
      <w:r w:rsidR="00A84868">
        <w:t xml:space="preserve"> </w:t>
      </w:r>
      <w:r w:rsidRPr="001021D1">
        <w:t>people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Province,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NGOs,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various</w:t>
      </w:r>
      <w:r w:rsidR="00A84868">
        <w:t xml:space="preserve"> </w:t>
      </w:r>
      <w:r w:rsidRPr="001021D1">
        <w:t>thematic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periodic</w:t>
      </w:r>
      <w:r w:rsidR="00A84868">
        <w:t xml:space="preserve"> </w:t>
      </w:r>
      <w:r w:rsidRPr="001021D1">
        <w:t>reports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missions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AP</w:t>
      </w:r>
      <w:r w:rsidR="00A84868">
        <w:t xml:space="preserve"> </w:t>
      </w:r>
      <w:r w:rsidRPr="001021D1">
        <w:t>Kosovo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Metohija,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reporters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various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bodies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organizations.</w:t>
      </w:r>
      <w:r w:rsidR="00A84868">
        <w:t xml:space="preserve"> </w:t>
      </w:r>
      <w:r w:rsidRPr="00147E65">
        <w:t>The</w:t>
      </w:r>
      <w:r w:rsidR="00A84868">
        <w:t xml:space="preserve"> </w:t>
      </w:r>
      <w:r w:rsidRPr="00147E65">
        <w:t>picture</w:t>
      </w:r>
      <w:r w:rsidR="00A84868">
        <w:t xml:space="preserve"> </w:t>
      </w:r>
      <w:r w:rsidRPr="00147E65">
        <w:t>that</w:t>
      </w:r>
      <w:r w:rsidR="00A84868">
        <w:t xml:space="preserve"> </w:t>
      </w:r>
      <w:r w:rsidRPr="00147E65">
        <w:t>this</w:t>
      </w:r>
      <w:r w:rsidR="00A84868">
        <w:t xml:space="preserve"> </w:t>
      </w:r>
      <w:r w:rsidRPr="00147E65">
        <w:t>data</w:t>
      </w:r>
      <w:r w:rsidR="00A84868">
        <w:t xml:space="preserve"> </w:t>
      </w:r>
      <w:r w:rsidRPr="00147E65">
        <w:t>paints</w:t>
      </w:r>
      <w:r w:rsidR="00A84868">
        <w:t xml:space="preserve"> </w:t>
      </w:r>
      <w:r w:rsidRPr="00147E65">
        <w:t>is</w:t>
      </w:r>
      <w:r w:rsidR="00A84868">
        <w:t xml:space="preserve"> </w:t>
      </w:r>
      <w:r w:rsidRPr="00147E65">
        <w:t>bleak.</w:t>
      </w:r>
    </w:p>
    <w:p w14:paraId="0EC51BE9" w14:textId="282ED8F9" w:rsidR="006F4FE8" w:rsidRPr="00147E65" w:rsidRDefault="006F4FE8" w:rsidP="004B2579">
      <w:pPr>
        <w:pStyle w:val="SingleTxtG"/>
        <w:rPr>
          <w:lang w:val="sr-Cyrl-CS"/>
        </w:rPr>
      </w:pPr>
      <w:r w:rsidRPr="00147E65">
        <w:rPr>
          <w:lang w:val="sr-Cyrl-CS"/>
        </w:rPr>
        <w:t>329.</w:t>
      </w:r>
      <w:r w:rsidRPr="00147E65">
        <w:rPr>
          <w:lang w:val="sr-Cyrl-CS"/>
        </w:rPr>
        <w:tab/>
      </w:r>
      <w:r w:rsidRPr="001021D1">
        <w:t>All</w:t>
      </w:r>
      <w:r w:rsidR="00A84868">
        <w:t xml:space="preserve"> </w:t>
      </w:r>
      <w:r w:rsidRPr="001021D1">
        <w:t>members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non-majority</w:t>
      </w:r>
      <w:r w:rsidR="00A84868">
        <w:t xml:space="preserve"> </w:t>
      </w:r>
      <w:r w:rsidRPr="001021D1">
        <w:t>communities</w:t>
      </w:r>
      <w:r w:rsidR="00A84868">
        <w:t xml:space="preserve"> </w:t>
      </w:r>
      <w:r w:rsidRPr="001021D1">
        <w:t>(the</w:t>
      </w:r>
      <w:r w:rsidR="00A84868">
        <w:t xml:space="preserve"> </w:t>
      </w:r>
      <w:r w:rsidRPr="001021D1">
        <w:t>Albanian</w:t>
      </w:r>
      <w:r w:rsidR="00A84868">
        <w:t xml:space="preserve"> </w:t>
      </w:r>
      <w:r w:rsidRPr="001021D1">
        <w:t>community</w:t>
      </w:r>
      <w:r w:rsidR="00A84868">
        <w:t xml:space="preserve"> </w:t>
      </w:r>
      <w:r w:rsidRPr="001021D1">
        <w:t>representing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majority</w:t>
      </w:r>
      <w:r w:rsidR="00A84868">
        <w:t xml:space="preserve"> </w:t>
      </w:r>
      <w:r w:rsidRPr="001021D1">
        <w:t>community),</w:t>
      </w:r>
      <w:r w:rsidR="00A84868">
        <w:t xml:space="preserve"> </w:t>
      </w:r>
      <w:r w:rsidRPr="001021D1">
        <w:t>mostly</w:t>
      </w:r>
      <w:r w:rsidR="00A84868">
        <w:t xml:space="preserve"> </w:t>
      </w:r>
      <w:r w:rsidRPr="001021D1">
        <w:t>Serbs,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exposed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systematic</w:t>
      </w:r>
      <w:r w:rsidR="00A84868">
        <w:t xml:space="preserve"> </w:t>
      </w:r>
      <w:r w:rsidRPr="001021D1">
        <w:t>physical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insecurity.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insecurity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confirmed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approximately</w:t>
      </w:r>
      <w:r w:rsidR="00A84868">
        <w:t xml:space="preserve"> </w:t>
      </w:r>
      <w:r w:rsidRPr="001021D1">
        <w:t>9,200</w:t>
      </w:r>
      <w:r w:rsidR="00A84868">
        <w:t xml:space="preserve"> </w:t>
      </w:r>
      <w:r w:rsidRPr="001021D1">
        <w:t>attacks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life,</w:t>
      </w:r>
      <w:r w:rsidR="00A84868">
        <w:t xml:space="preserve"> </w:t>
      </w:r>
      <w:r w:rsidRPr="001021D1">
        <w:t>bodily</w:t>
      </w:r>
      <w:r w:rsidR="00A84868">
        <w:t xml:space="preserve"> </w:t>
      </w:r>
      <w:r w:rsidRPr="001021D1">
        <w:t>integrity,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property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Serbs,</w:t>
      </w:r>
      <w:r w:rsidR="00A84868">
        <w:t xml:space="preserve"> </w:t>
      </w:r>
      <w:r w:rsidRPr="001021D1">
        <w:t>members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communities,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clergy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facilities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Serbian</w:t>
      </w:r>
      <w:r w:rsidR="00A84868">
        <w:t xml:space="preserve"> </w:t>
      </w:r>
      <w:r w:rsidRPr="001021D1">
        <w:t>Orthodox</w:t>
      </w:r>
      <w:r w:rsidR="00A84868">
        <w:t xml:space="preserve"> </w:t>
      </w:r>
      <w:r w:rsidRPr="001021D1">
        <w:t>Church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June</w:t>
      </w:r>
      <w:r w:rsidR="00A84868">
        <w:t xml:space="preserve"> </w:t>
      </w:r>
      <w:r w:rsidRPr="001021D1">
        <w:t>1999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May</w:t>
      </w:r>
      <w:r w:rsidR="00A84868">
        <w:t xml:space="preserve"> </w:t>
      </w:r>
      <w:r w:rsidRPr="001021D1">
        <w:t>2022.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rule,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perpetrators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unknown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Albanian</w:t>
      </w:r>
      <w:r w:rsidR="00A84868">
        <w:t xml:space="preserve"> </w:t>
      </w:r>
      <w:r w:rsidRPr="001021D1">
        <w:t>nationality</w:t>
      </w:r>
      <w:r w:rsidR="00A84868">
        <w:t xml:space="preserve"> </w:t>
      </w:r>
      <w:r w:rsidRPr="001021D1">
        <w:t>who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identified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only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very</w:t>
      </w:r>
      <w:r w:rsidR="00A84868">
        <w:t xml:space="preserve"> </w:t>
      </w:r>
      <w:r w:rsidRPr="001021D1">
        <w:t>small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cases,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an</w:t>
      </w:r>
      <w:r w:rsidR="00A84868">
        <w:t xml:space="preserve"> </w:t>
      </w:r>
      <w:r w:rsidRPr="001021D1">
        <w:t>even</w:t>
      </w:r>
      <w:r w:rsidR="00A84868">
        <w:t xml:space="preserve"> </w:t>
      </w:r>
      <w:r w:rsidRPr="001021D1">
        <w:t>smaller</w:t>
      </w:r>
      <w:r w:rsidR="00A84868">
        <w:t xml:space="preserve"> </w:t>
      </w:r>
      <w:r w:rsidRPr="001021D1">
        <w:t>number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cases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they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convicted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mandated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serve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respective</w:t>
      </w:r>
      <w:r w:rsidR="00A84868">
        <w:t xml:space="preserve"> </w:t>
      </w:r>
      <w:r w:rsidRPr="001021D1">
        <w:t>sentences.</w:t>
      </w:r>
    </w:p>
    <w:p w14:paraId="3ACC6AB9" w14:textId="2FA548BB" w:rsidR="006F4FE8" w:rsidRPr="001021D1" w:rsidRDefault="006F4FE8" w:rsidP="004B2579">
      <w:pPr>
        <w:pStyle w:val="SingleTxtG"/>
      </w:pPr>
      <w:r w:rsidRPr="001021D1">
        <w:t>330.</w:t>
      </w:r>
      <w:r w:rsidRPr="001021D1">
        <w:tab/>
        <w:t>During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ethnically</w:t>
      </w:r>
      <w:r w:rsidR="00A84868">
        <w:t xml:space="preserve"> </w:t>
      </w:r>
      <w:r w:rsidRPr="001021D1">
        <w:t>motivated</w:t>
      </w:r>
      <w:r w:rsidR="00A84868">
        <w:t xml:space="preserve"> </w:t>
      </w:r>
      <w:r w:rsidRPr="001021D1">
        <w:t>violence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AP</w:t>
      </w:r>
      <w:r w:rsidR="00A84868">
        <w:t xml:space="preserve"> </w:t>
      </w:r>
      <w:r w:rsidRPr="001021D1">
        <w:t>Kosovo</w:t>
      </w:r>
      <w:r w:rsidR="00A84868">
        <w:t xml:space="preserve"> </w:t>
      </w:r>
      <w:r w:rsidRPr="001021D1">
        <w:t>Albanians</w:t>
      </w:r>
      <w:r w:rsidR="00A84868">
        <w:t xml:space="preserve"> </w:t>
      </w:r>
      <w:r w:rsidRPr="001021D1">
        <w:t>carried</w:t>
      </w:r>
      <w:r w:rsidR="00A84868">
        <w:t xml:space="preserve"> </w:t>
      </w:r>
      <w:r w:rsidRPr="001021D1">
        <w:t>out</w:t>
      </w:r>
      <w:r w:rsidR="00A84868">
        <w:t xml:space="preserve"> </w:t>
      </w:r>
      <w:r w:rsidRPr="001021D1">
        <w:t>against</w:t>
      </w:r>
      <w:r w:rsidR="00A84868">
        <w:t xml:space="preserve"> </w:t>
      </w:r>
      <w:r w:rsidRPr="001021D1">
        <w:t>Serbian,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Roma,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Ashkali</w:t>
      </w:r>
      <w:r w:rsidR="00A84868">
        <w:t xml:space="preserve"> </w:t>
      </w:r>
      <w:r w:rsidRPr="001021D1">
        <w:t>peoples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March</w:t>
      </w:r>
      <w:r w:rsidR="00A84868">
        <w:t xml:space="preserve"> </w:t>
      </w:r>
      <w:r w:rsidRPr="001021D1">
        <w:t>17</w:t>
      </w:r>
      <w:r w:rsidR="009E2DB7">
        <w:t>–</w:t>
      </w:r>
      <w:r w:rsidRPr="001021D1">
        <w:t>19,</w:t>
      </w:r>
      <w:r w:rsidR="00A84868">
        <w:t xml:space="preserve"> </w:t>
      </w:r>
      <w:r w:rsidRPr="001021D1">
        <w:t>2004</w:t>
      </w:r>
      <w:r w:rsidR="00A84868">
        <w:t xml:space="preserve"> </w:t>
      </w:r>
      <w:r w:rsidRPr="001021D1">
        <w:t>alone,</w:t>
      </w:r>
      <w:r w:rsidR="00A84868">
        <w:t xml:space="preserve"> </w:t>
      </w:r>
      <w:r w:rsidRPr="001021D1">
        <w:t>23</w:t>
      </w:r>
      <w:r w:rsidR="00A84868">
        <w:t xml:space="preserve"> </w:t>
      </w:r>
      <w:r w:rsidRPr="001021D1">
        <w:t>people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killed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954</w:t>
      </w:r>
      <w:r w:rsidR="00A84868">
        <w:t xml:space="preserve"> </w:t>
      </w:r>
      <w:r w:rsidRPr="001021D1">
        <w:t>injured,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least</w:t>
      </w:r>
      <w:r w:rsidR="00A84868">
        <w:t xml:space="preserve"> </w:t>
      </w:r>
      <w:r w:rsidRPr="001021D1">
        <w:t>930</w:t>
      </w:r>
      <w:r w:rsidR="00A84868">
        <w:t xml:space="preserve"> </w:t>
      </w:r>
      <w:r w:rsidRPr="001021D1">
        <w:t>homes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destroyed,</w:t>
      </w:r>
      <w:r w:rsidR="00A84868">
        <w:t xml:space="preserve"> </w:t>
      </w:r>
      <w:r w:rsidRPr="001021D1">
        <w:t>4,000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displaced,</w:t>
      </w:r>
      <w:r w:rsidR="00A84868">
        <w:t xml:space="preserve"> </w:t>
      </w:r>
      <w:r w:rsidRPr="001021D1">
        <w:t>36</w:t>
      </w:r>
      <w:r w:rsidR="00A84868">
        <w:t xml:space="preserve"> </w:t>
      </w:r>
      <w:r w:rsidRPr="001021D1">
        <w:t>Orthodox</w:t>
      </w:r>
      <w:r w:rsidR="00A84868">
        <w:t xml:space="preserve"> </w:t>
      </w:r>
      <w:r w:rsidRPr="001021D1">
        <w:t>churches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attached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destroyed,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dozens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Orthodox</w:t>
      </w:r>
      <w:r w:rsidR="00A84868">
        <w:t xml:space="preserve"> </w:t>
      </w:r>
      <w:r w:rsidRPr="001021D1">
        <w:t>cemeteries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desecrated.</w:t>
      </w:r>
    </w:p>
    <w:p w14:paraId="4F271412" w14:textId="34401F2A" w:rsidR="006F4FE8" w:rsidRPr="001021D1" w:rsidRDefault="006F4FE8" w:rsidP="004B2579">
      <w:pPr>
        <w:pStyle w:val="SingleTxtG"/>
      </w:pPr>
      <w:r w:rsidRPr="001021D1">
        <w:t>331.</w:t>
      </w:r>
      <w:r w:rsidRPr="001021D1">
        <w:tab/>
        <w:t>Since</w:t>
      </w:r>
      <w:r w:rsidR="00A84868">
        <w:t xml:space="preserve"> </w:t>
      </w:r>
      <w:r w:rsidRPr="001021D1">
        <w:t>June</w:t>
      </w:r>
      <w:r w:rsidR="00A84868">
        <w:t xml:space="preserve"> </w:t>
      </w:r>
      <w:r w:rsidRPr="001021D1">
        <w:t>1999,</w:t>
      </w:r>
      <w:r w:rsidR="00A84868">
        <w:t xml:space="preserve"> </w:t>
      </w:r>
      <w:r w:rsidRPr="001021D1">
        <w:t>about</w:t>
      </w:r>
      <w:r w:rsidR="00A84868">
        <w:t xml:space="preserve"> </w:t>
      </w:r>
      <w:r w:rsidRPr="001021D1">
        <w:t>240,000</w:t>
      </w:r>
      <w:r w:rsidR="00A84868">
        <w:t xml:space="preserve"> </w:t>
      </w:r>
      <w:r w:rsidRPr="001021D1">
        <w:t>Serbs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members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communities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Pr="001021D1">
        <w:t>forced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flee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homes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AP</w:t>
      </w:r>
      <w:r w:rsidR="00A84868">
        <w:t xml:space="preserve"> </w:t>
      </w:r>
      <w:r w:rsidRPr="001021D1">
        <w:t>Kosovo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Metohija</w:t>
      </w:r>
      <w:r w:rsidR="00A84868">
        <w:t xml:space="preserve"> </w:t>
      </w:r>
      <w:r w:rsidRPr="001021D1">
        <w:t>due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extreme</w:t>
      </w:r>
      <w:r w:rsidR="00A84868">
        <w:t xml:space="preserve"> </w:t>
      </w:r>
      <w:r w:rsidRPr="001021D1">
        <w:t>insecurity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threat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lives.</w:t>
      </w:r>
      <w:r w:rsidR="00A84868">
        <w:t xml:space="preserve"> </w:t>
      </w:r>
      <w:r w:rsidRPr="001021D1">
        <w:t>According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UNHCR,</w:t>
      </w:r>
      <w:r w:rsidR="00A84868">
        <w:t xml:space="preserve"> </w:t>
      </w:r>
      <w:r w:rsidRPr="001021D1">
        <w:t>during</w:t>
      </w:r>
      <w:r w:rsidR="00A84868">
        <w:t xml:space="preserve"> </w:t>
      </w:r>
      <w:r w:rsidRPr="001021D1">
        <w:t>registration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2000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central</w:t>
      </w:r>
      <w:r w:rsidR="00A84868">
        <w:t xml:space="preserve"> </w:t>
      </w:r>
      <w:r w:rsidRPr="001021D1">
        <w:t>Serbia,</w:t>
      </w:r>
      <w:r w:rsidR="00A84868">
        <w:t xml:space="preserve"> </w:t>
      </w:r>
      <w:r w:rsidRPr="001021D1">
        <w:t>IDPs</w:t>
      </w:r>
      <w:r w:rsidR="00A84868">
        <w:t xml:space="preserve"> </w:t>
      </w:r>
      <w:r w:rsidRPr="001021D1">
        <w:t>reported</w:t>
      </w:r>
      <w:r w:rsidR="00A84868">
        <w:t xml:space="preserve"> </w:t>
      </w:r>
      <w:r w:rsidRPr="001021D1">
        <w:t>33,411</w:t>
      </w:r>
      <w:r w:rsidR="00A84868">
        <w:t xml:space="preserve"> </w:t>
      </w:r>
      <w:r w:rsidRPr="001021D1">
        <w:t>destroyed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damaged</w:t>
      </w:r>
      <w:r w:rsidR="00A84868">
        <w:t xml:space="preserve"> </w:t>
      </w:r>
      <w:r w:rsidRPr="001021D1">
        <w:t>housing</w:t>
      </w:r>
      <w:r w:rsidR="00A84868">
        <w:t xml:space="preserve"> </w:t>
      </w:r>
      <w:r w:rsidRPr="001021D1">
        <w:t>units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this</w:t>
      </w:r>
      <w:r w:rsidR="00A84868">
        <w:t xml:space="preserve"> </w:t>
      </w:r>
      <w:r w:rsidRPr="001021D1">
        <w:t>region.</w:t>
      </w:r>
    </w:p>
    <w:p w14:paraId="2939E0B7" w14:textId="0C3DE9BC" w:rsidR="006F4FE8" w:rsidRPr="001021D1" w:rsidRDefault="006F4FE8" w:rsidP="004B2579">
      <w:pPr>
        <w:pStyle w:val="SingleTxtG"/>
      </w:pPr>
      <w:r w:rsidRPr="001021D1">
        <w:t>332.</w:t>
      </w:r>
      <w:r w:rsidRPr="001021D1">
        <w:tab/>
        <w:t>In</w:t>
      </w:r>
      <w:r w:rsidR="00A84868">
        <w:t xml:space="preserve"> </w:t>
      </w:r>
      <w:r w:rsidRPr="001021D1">
        <w:t>June</w:t>
      </w:r>
      <w:r w:rsidR="00A84868">
        <w:t xml:space="preserve"> </w:t>
      </w:r>
      <w:r w:rsidRPr="001021D1">
        <w:t>1999,</w:t>
      </w:r>
      <w:r w:rsidR="00A84868">
        <w:t xml:space="preserve"> </w:t>
      </w:r>
      <w:r w:rsidRPr="001021D1">
        <w:t>Serbs</w:t>
      </w:r>
      <w:r w:rsidR="00A84868">
        <w:t xml:space="preserve"> </w:t>
      </w:r>
      <w:r w:rsidRPr="001021D1">
        <w:t>were</w:t>
      </w:r>
      <w:r w:rsidR="00A84868">
        <w:t xml:space="preserve"> </w:t>
      </w:r>
      <w:r w:rsidRPr="001021D1">
        <w:t>documented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living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total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427</w:t>
      </w:r>
      <w:r w:rsidR="00A84868">
        <w:t xml:space="preserve"> </w:t>
      </w:r>
      <w:r w:rsidRPr="001021D1">
        <w:t>settlements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AP</w:t>
      </w:r>
      <w:r w:rsidR="00A84868">
        <w:t xml:space="preserve"> </w:t>
      </w:r>
      <w:r w:rsidRPr="001021D1">
        <w:t>Kosovo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Metohija,</w:t>
      </w:r>
      <w:r w:rsidR="00A84868">
        <w:t xml:space="preserve"> </w:t>
      </w:r>
      <w:r w:rsidRPr="001021D1">
        <w:t>compared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only</w:t>
      </w:r>
      <w:r w:rsidR="00A84868">
        <w:t xml:space="preserve"> </w:t>
      </w:r>
      <w:r w:rsidRPr="001021D1">
        <w:t>116</w:t>
      </w:r>
      <w:r w:rsidR="00A84868">
        <w:t xml:space="preserve"> </w:t>
      </w:r>
      <w:r w:rsidRPr="001021D1">
        <w:t>today,</w:t>
      </w:r>
      <w:r w:rsidR="00A84868">
        <w:t xml:space="preserve"> </w:t>
      </w:r>
      <w:r w:rsidRPr="001021D1">
        <w:t>signifying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311</w:t>
      </w:r>
      <w:r w:rsidR="00A84868">
        <w:t xml:space="preserve"> </w:t>
      </w:r>
      <w:r w:rsidRPr="001021D1">
        <w:t>settlements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been</w:t>
      </w:r>
      <w:r w:rsidR="00A84868">
        <w:t xml:space="preserve"> </w:t>
      </w:r>
      <w:r w:rsidR="00CF659D">
        <w:t>“</w:t>
      </w:r>
      <w:r w:rsidRPr="001021D1">
        <w:t>ethnically</w:t>
      </w:r>
      <w:r w:rsidR="00A84868">
        <w:t xml:space="preserve"> </w:t>
      </w:r>
      <w:r w:rsidRPr="001021D1">
        <w:t>cleansed</w:t>
      </w:r>
      <w:r w:rsidR="00CF659D">
        <w:t>”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Serbs.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only</w:t>
      </w:r>
      <w:r w:rsidR="00A84868">
        <w:t xml:space="preserve"> </w:t>
      </w:r>
      <w:r w:rsidRPr="001021D1">
        <w:t>multiethnic</w:t>
      </w:r>
      <w:r w:rsidR="00A84868">
        <w:t xml:space="preserve"> </w:t>
      </w:r>
      <w:r w:rsidRPr="001021D1">
        <w:t>city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AP</w:t>
      </w:r>
      <w:r w:rsidR="00A84868">
        <w:t xml:space="preserve"> </w:t>
      </w:r>
      <w:r w:rsidRPr="001021D1">
        <w:t>Kosovo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Metohija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northern</w:t>
      </w:r>
      <w:r w:rsidR="00A84868">
        <w:t xml:space="preserve"> </w:t>
      </w:r>
      <w:r w:rsidRPr="001021D1">
        <w:t>part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Kosovska</w:t>
      </w:r>
      <w:r w:rsidR="00A84868">
        <w:t xml:space="preserve"> </w:t>
      </w:r>
      <w:r w:rsidRPr="001021D1">
        <w:t>Mitrovica,</w:t>
      </w:r>
      <w:r w:rsidR="00A84868">
        <w:t xml:space="preserve"> </w:t>
      </w:r>
      <w:r w:rsidRPr="001021D1">
        <w:t>where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majority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population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Serbs,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whom</w:t>
      </w:r>
      <w:r w:rsidR="00A84868">
        <w:t xml:space="preserve"> </w:t>
      </w:r>
      <w:r w:rsidRPr="001021D1">
        <w:t>Bosniaks,</w:t>
      </w:r>
      <w:r w:rsidR="00A84868">
        <w:t xml:space="preserve"> </w:t>
      </w:r>
      <w:r w:rsidRPr="001021D1">
        <w:t>Turks,</w:t>
      </w:r>
      <w:r w:rsidR="00A84868">
        <w:t xml:space="preserve"> </w:t>
      </w:r>
      <w:r w:rsidRPr="001021D1">
        <w:t>Roma,</w:t>
      </w:r>
      <w:r w:rsidR="00A84868">
        <w:t xml:space="preserve"> </w:t>
      </w:r>
      <w:r w:rsidRPr="001021D1">
        <w:t>Ashkali,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Egyptians</w:t>
      </w:r>
      <w:r w:rsidR="00A84868">
        <w:t xml:space="preserve"> </w:t>
      </w:r>
      <w:r w:rsidRPr="001021D1">
        <w:t>live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relatively</w:t>
      </w:r>
      <w:r w:rsidR="00A84868">
        <w:t xml:space="preserve"> </w:t>
      </w:r>
      <w:r w:rsidRPr="001021D1">
        <w:t>peaceful</w:t>
      </w:r>
      <w:r w:rsidR="00A84868">
        <w:t xml:space="preserve"> </w:t>
      </w:r>
      <w:r w:rsidRPr="001021D1">
        <w:t>unity.</w:t>
      </w:r>
    </w:p>
    <w:p w14:paraId="2C6E8EB8" w14:textId="65E2750C" w:rsidR="006F4FE8" w:rsidRPr="001021D1" w:rsidRDefault="006F4FE8" w:rsidP="004B2579">
      <w:pPr>
        <w:pStyle w:val="SingleTxtG"/>
      </w:pPr>
      <w:r w:rsidRPr="001021D1">
        <w:t>333.</w:t>
      </w:r>
      <w:r w:rsidRPr="001021D1">
        <w:tab/>
        <w:t>According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UNHCHR,</w:t>
      </w:r>
      <w:r w:rsidR="00A84868">
        <w:t xml:space="preserve"> </w:t>
      </w:r>
      <w:r w:rsidRPr="001021D1">
        <w:t>less</w:t>
      </w:r>
      <w:r w:rsidR="00A84868">
        <w:t xml:space="preserve"> </w:t>
      </w:r>
      <w:r w:rsidRPr="001021D1">
        <w:t>than</w:t>
      </w:r>
      <w:r w:rsidR="00A84868">
        <w:t xml:space="preserve"> </w:t>
      </w:r>
      <w:r w:rsidRPr="001021D1">
        <w:t>5%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internally</w:t>
      </w:r>
      <w:r w:rsidR="00A84868">
        <w:t xml:space="preserve"> </w:t>
      </w:r>
      <w:r w:rsidRPr="001021D1">
        <w:t>displaced</w:t>
      </w:r>
      <w:r w:rsidR="00A84868">
        <w:t xml:space="preserve"> </w:t>
      </w:r>
      <w:r w:rsidRPr="001021D1">
        <w:t>persons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returned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AP</w:t>
      </w:r>
      <w:r w:rsidR="00A84868">
        <w:t xml:space="preserve"> </w:t>
      </w:r>
      <w:r w:rsidRPr="001021D1">
        <w:t>Kosovo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Metohija</w:t>
      </w:r>
      <w:r w:rsidR="00A84868">
        <w:t xml:space="preserve"> </w:t>
      </w:r>
      <w:r w:rsidRPr="001021D1">
        <w:t>thus</w:t>
      </w:r>
      <w:r w:rsidR="00A84868">
        <w:t xml:space="preserve"> </w:t>
      </w:r>
      <w:r w:rsidRPr="001021D1">
        <w:t>far.</w:t>
      </w:r>
      <w:r w:rsidR="00A84868">
        <w:t xml:space="preserve"> </w:t>
      </w:r>
      <w:r w:rsidRPr="001021D1">
        <w:t>Such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small</w:t>
      </w:r>
      <w:r w:rsidR="00A84868">
        <w:t xml:space="preserve"> </w:t>
      </w:r>
      <w:r w:rsidRPr="001021D1">
        <w:t>percentage</w:t>
      </w:r>
      <w:r w:rsidR="00A84868">
        <w:t xml:space="preserve"> </w:t>
      </w:r>
      <w:r w:rsidRPr="001021D1">
        <w:t>can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explained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consequence</w:t>
      </w:r>
      <w:r w:rsidR="00A84868">
        <w:t xml:space="preserve"> </w:t>
      </w:r>
      <w:r w:rsidRPr="001021D1">
        <w:t>of,</w:t>
      </w:r>
      <w:r w:rsidR="00A84868">
        <w:t xml:space="preserve"> </w:t>
      </w:r>
      <w:r w:rsidRPr="001021D1">
        <w:t>among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things,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following:</w:t>
      </w:r>
      <w:r w:rsidR="00A84868">
        <w:t xml:space="preserve"> </w:t>
      </w:r>
      <w:r w:rsidRPr="001021D1">
        <w:t>physical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insecurity;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lack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response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inadequate</w:t>
      </w:r>
      <w:r w:rsidR="00A84868">
        <w:t xml:space="preserve"> </w:t>
      </w:r>
      <w:r w:rsidRPr="001021D1">
        <w:t>institutional</w:t>
      </w:r>
      <w:r w:rsidR="00A84868">
        <w:t xml:space="preserve"> </w:t>
      </w:r>
      <w:r w:rsidRPr="001021D1">
        <w:t>response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crimes</w:t>
      </w:r>
      <w:r w:rsidR="00A84868">
        <w:t xml:space="preserve"> </w:t>
      </w:r>
      <w:r w:rsidRPr="001021D1">
        <w:t>committed</w:t>
      </w:r>
      <w:r w:rsidR="00A84868">
        <w:t xml:space="preserve"> </w:t>
      </w:r>
      <w:r w:rsidRPr="001021D1">
        <w:t>against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lives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property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Serbs;</w:t>
      </w:r>
      <w:r w:rsidR="00A84868">
        <w:t xml:space="preserve"> </w:t>
      </w:r>
      <w:r w:rsidRPr="001021D1">
        <w:t>double</w:t>
      </w:r>
      <w:r w:rsidR="00A84868">
        <w:t xml:space="preserve"> </w:t>
      </w:r>
      <w:r w:rsidRPr="001021D1">
        <w:t>standards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work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mechanism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protection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realization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rights,</w:t>
      </w:r>
      <w:r w:rsidR="00A84868">
        <w:t xml:space="preserve"> </w:t>
      </w:r>
      <w:r w:rsidRPr="001021D1">
        <w:t>including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right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free</w:t>
      </w:r>
      <w:r w:rsidR="00A84868">
        <w:t xml:space="preserve"> </w:t>
      </w:r>
      <w:r w:rsidRPr="001021D1">
        <w:t>enjoyment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property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field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employment;</w:t>
      </w:r>
      <w:r w:rsidR="00A84868">
        <w:t xml:space="preserve"> </w:t>
      </w:r>
      <w:r w:rsidRPr="001021D1">
        <w:t>difficult</w:t>
      </w:r>
      <w:r w:rsidR="00A84868">
        <w:t xml:space="preserve"> </w:t>
      </w:r>
      <w:r w:rsidRPr="001021D1">
        <w:t>access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public</w:t>
      </w:r>
      <w:r w:rsidR="00A84868">
        <w:t xml:space="preserve"> </w:t>
      </w:r>
      <w:r w:rsidRPr="001021D1">
        <w:t>services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limited</w:t>
      </w:r>
      <w:r w:rsidR="00A84868">
        <w:t xml:space="preserve"> </w:t>
      </w:r>
      <w:r w:rsidRPr="001021D1">
        <w:t>opportunities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use</w:t>
      </w:r>
      <w:r w:rsidR="00A84868">
        <w:t xml:space="preserve"> </w:t>
      </w:r>
      <w:r w:rsidRPr="001021D1">
        <w:t>one</w:t>
      </w:r>
      <w:r w:rsidR="00CF659D">
        <w:t>’</w:t>
      </w:r>
      <w:r w:rsidRPr="001021D1">
        <w:t>s</w:t>
      </w:r>
      <w:r w:rsidR="00A84868">
        <w:t xml:space="preserve"> </w:t>
      </w:r>
      <w:r w:rsidRPr="001021D1">
        <w:t>mother</w:t>
      </w:r>
      <w:r w:rsidR="00A84868">
        <w:t xml:space="preserve"> </w:t>
      </w:r>
      <w:r w:rsidRPr="001021D1">
        <w:t>tongue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accessing</w:t>
      </w:r>
      <w:r w:rsidR="00A84868">
        <w:t xml:space="preserve"> </w:t>
      </w:r>
      <w:r w:rsidRPr="001021D1">
        <w:t>these</w:t>
      </w:r>
      <w:r w:rsidR="00A84868">
        <w:t xml:space="preserve"> </w:t>
      </w:r>
      <w:r w:rsidRPr="001021D1">
        <w:t>services,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more.</w:t>
      </w:r>
    </w:p>
    <w:p w14:paraId="2865F233" w14:textId="0784A3B4" w:rsidR="006F4FE8" w:rsidRPr="001021D1" w:rsidRDefault="006F4FE8" w:rsidP="004B2579">
      <w:pPr>
        <w:pStyle w:val="SingleTxtG"/>
      </w:pPr>
      <w:r w:rsidRPr="001021D1">
        <w:t>334.</w:t>
      </w:r>
      <w:r w:rsidRPr="001021D1">
        <w:tab/>
        <w:t>The</w:t>
      </w:r>
      <w:r w:rsidR="00A84868">
        <w:t xml:space="preserve"> </w:t>
      </w:r>
      <w:r w:rsidRPr="001021D1">
        <w:t>legal</w:t>
      </w:r>
      <w:r w:rsidR="00A84868">
        <w:t xml:space="preserve"> </w:t>
      </w:r>
      <w:r w:rsidRPr="001021D1">
        <w:t>insecurity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members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non-majority</w:t>
      </w:r>
      <w:r w:rsidR="00A84868">
        <w:t xml:space="preserve"> </w:t>
      </w:r>
      <w:r w:rsidRPr="001021D1">
        <w:t>communities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reflected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systematic</w:t>
      </w:r>
      <w:r w:rsidR="00A84868">
        <w:t xml:space="preserve"> </w:t>
      </w:r>
      <w:r w:rsidRPr="001021D1">
        <w:t>institutional</w:t>
      </w:r>
      <w:r w:rsidR="00A84868">
        <w:t xml:space="preserve"> </w:t>
      </w:r>
      <w:r w:rsidRPr="001021D1">
        <w:t>discrimination</w:t>
      </w:r>
      <w:r w:rsidR="00A84868">
        <w:t xml:space="preserve"> </w:t>
      </w:r>
      <w:r w:rsidRPr="001021D1">
        <w:t>against</w:t>
      </w:r>
      <w:r w:rsidR="00A84868">
        <w:t xml:space="preserve"> </w:t>
      </w:r>
      <w:r w:rsidRPr="001021D1">
        <w:t>Serbs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members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communities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repeated</w:t>
      </w:r>
      <w:r w:rsidR="00A84868">
        <w:t xml:space="preserve"> </w:t>
      </w:r>
      <w:r w:rsidRPr="001021D1">
        <w:t>misinterpretation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disregard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provisions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international</w:t>
      </w:r>
      <w:r w:rsidR="00A84868">
        <w:t xml:space="preserve"> </w:t>
      </w:r>
      <w:r w:rsidRPr="001021D1">
        <w:t>human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instruments,</w:t>
      </w:r>
      <w:r w:rsidR="00A84868">
        <w:t xml:space="preserve"> </w:t>
      </w:r>
      <w:r w:rsidRPr="001021D1">
        <w:t>regulations</w:t>
      </w:r>
      <w:r w:rsidR="00A84868">
        <w:t xml:space="preserve"> </w:t>
      </w:r>
      <w:r w:rsidRPr="001021D1">
        <w:t>issued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UNMIK</w:t>
      </w:r>
      <w:r w:rsidR="00A84868">
        <w:t xml:space="preserve"> </w:t>
      </w:r>
      <w:r w:rsidRPr="001021D1">
        <w:t>administration,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even</w:t>
      </w:r>
      <w:r w:rsidR="00A84868">
        <w:t xml:space="preserve"> </w:t>
      </w:r>
      <w:r w:rsidRPr="001021D1">
        <w:t>regulations</w:t>
      </w:r>
      <w:r w:rsidR="00A84868">
        <w:t xml:space="preserve"> </w:t>
      </w:r>
      <w:r w:rsidRPr="001021D1">
        <w:t>issued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authorities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Pristina.</w:t>
      </w:r>
    </w:p>
    <w:p w14:paraId="6A0961B2" w14:textId="6793B0EE" w:rsidR="006F4FE8" w:rsidRPr="001021D1" w:rsidRDefault="006F4FE8" w:rsidP="004B2579">
      <w:pPr>
        <w:pStyle w:val="SingleTxtG"/>
      </w:pPr>
      <w:r w:rsidRPr="001021D1">
        <w:t>335.</w:t>
      </w:r>
      <w:r w:rsidRPr="001021D1">
        <w:tab/>
        <w:t>Ethnically</w:t>
      </w:r>
      <w:r w:rsidR="00A84868">
        <w:t xml:space="preserve"> </w:t>
      </w:r>
      <w:r w:rsidRPr="001021D1">
        <w:t>determined</w:t>
      </w:r>
      <w:r w:rsidR="00A84868">
        <w:t xml:space="preserve"> </w:t>
      </w:r>
      <w:r w:rsidRPr="001021D1">
        <w:t>discrimination</w:t>
      </w:r>
      <w:r w:rsidR="00A84868">
        <w:t xml:space="preserve"> </w:t>
      </w:r>
      <w:r w:rsidRPr="001021D1">
        <w:t>can</w:t>
      </w:r>
      <w:r w:rsidR="00A84868">
        <w:t xml:space="preserve"> </w:t>
      </w:r>
      <w:r w:rsidRPr="001021D1">
        <w:t>be</w:t>
      </w:r>
      <w:r w:rsidR="00A84868">
        <w:t xml:space="preserve"> </w:t>
      </w:r>
      <w:r w:rsidRPr="001021D1">
        <w:t>found: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legislation</w:t>
      </w:r>
      <w:r w:rsidR="00A84868">
        <w:t xml:space="preserve"> </w:t>
      </w:r>
      <w:r w:rsidRPr="001021D1">
        <w:t>(e.g.,</w:t>
      </w:r>
      <w:r w:rsidR="00A84868">
        <w:t xml:space="preserve"> </w:t>
      </w:r>
      <w:r w:rsidRPr="001021D1">
        <w:t>passing</w:t>
      </w:r>
      <w:r w:rsidR="00A84868">
        <w:t xml:space="preserve"> </w:t>
      </w:r>
      <w:r w:rsidRPr="001021D1">
        <w:t>laws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directly</w:t>
      </w:r>
      <w:r w:rsidR="00A84868">
        <w:t xml:space="preserve"> </w:t>
      </w:r>
      <w:r w:rsidRPr="001021D1">
        <w:t>affect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Serb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other</w:t>
      </w:r>
      <w:r w:rsidR="00A84868">
        <w:t xml:space="preserve"> </w:t>
      </w:r>
      <w:r w:rsidRPr="001021D1">
        <w:t>minority</w:t>
      </w:r>
      <w:r w:rsidR="00A84868">
        <w:t xml:space="preserve"> </w:t>
      </w:r>
      <w:r w:rsidRPr="001021D1">
        <w:t>communities</w:t>
      </w:r>
      <w:r w:rsidR="00A84868">
        <w:t xml:space="preserve"> </w:t>
      </w:r>
      <w:r w:rsidRPr="001021D1">
        <w:t>without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obligatory</w:t>
      </w:r>
      <w:r w:rsidR="00A84868">
        <w:t xml:space="preserve"> </w:t>
      </w:r>
      <w:r w:rsidRPr="001021D1">
        <w:t>consultation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communities);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prosecution</w:t>
      </w:r>
      <w:r w:rsidR="00A84868">
        <w:t xml:space="preserve"> </w:t>
      </w:r>
      <w:r w:rsidRPr="001021D1">
        <w:t>proceedings</w:t>
      </w:r>
      <w:r w:rsidR="00A84868">
        <w:t xml:space="preserve"> </w:t>
      </w:r>
      <w:r w:rsidRPr="001021D1">
        <w:t>(e.g.,</w:t>
      </w:r>
      <w:r w:rsidR="00A84868">
        <w:t xml:space="preserve"> </w:t>
      </w:r>
      <w:r w:rsidRPr="001021D1">
        <w:t>indictments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war</w:t>
      </w:r>
      <w:r w:rsidR="00A84868">
        <w:t xml:space="preserve"> </w:t>
      </w:r>
      <w:r w:rsidRPr="001021D1">
        <w:t>crimes</w:t>
      </w:r>
      <w:r w:rsidR="00A84868">
        <w:t xml:space="preserve"> </w:t>
      </w:r>
      <w:r w:rsidRPr="001021D1">
        <w:t>against</w:t>
      </w:r>
      <w:r w:rsidR="00A84868">
        <w:t xml:space="preserve"> </w:t>
      </w:r>
      <w:r w:rsidRPr="001021D1">
        <w:t>Serbs</w:t>
      </w:r>
      <w:r w:rsidR="00A84868">
        <w:t xml:space="preserve"> </w:t>
      </w:r>
      <w:r w:rsidRPr="001021D1">
        <w:t>only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basis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statements</w:t>
      </w:r>
      <w:r w:rsidR="00A84868">
        <w:t xml:space="preserve"> </w:t>
      </w:r>
      <w:r w:rsidRPr="001021D1">
        <w:t>by</w:t>
      </w:r>
      <w:r w:rsidR="00A84868">
        <w:t xml:space="preserve"> </w:t>
      </w:r>
      <w:r w:rsidRPr="001021D1">
        <w:t>Albanians</w:t>
      </w:r>
      <w:r w:rsidR="00A84868">
        <w:t xml:space="preserve"> </w:t>
      </w:r>
      <w:r w:rsidRPr="001021D1">
        <w:t>who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same</w:t>
      </w:r>
      <w:r w:rsidR="00A84868">
        <w:t xml:space="preserve"> </w:t>
      </w:r>
      <w:r w:rsidRPr="001021D1">
        <w:t>time</w:t>
      </w:r>
      <w:r w:rsidR="00A84868">
        <w:t xml:space="preserve"> </w:t>
      </w:r>
      <w:r w:rsidRPr="001021D1">
        <w:t>illegally</w:t>
      </w:r>
      <w:r w:rsidR="00A84868">
        <w:t xml:space="preserve"> </w:t>
      </w:r>
      <w:r w:rsidRPr="001021D1">
        <w:t>seized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property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Serb(s)</w:t>
      </w:r>
      <w:r w:rsidR="00A84868">
        <w:t xml:space="preserve"> </w:t>
      </w:r>
      <w:r w:rsidRPr="001021D1">
        <w:t>they</w:t>
      </w:r>
      <w:r w:rsidR="00A84868">
        <w:t xml:space="preserve"> </w:t>
      </w:r>
      <w:r w:rsidRPr="001021D1">
        <w:t>had</w:t>
      </w:r>
      <w:r w:rsidR="00A84868">
        <w:t xml:space="preserve"> </w:t>
      </w:r>
      <w:r w:rsidRPr="001021D1">
        <w:t>accused);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judiciary</w:t>
      </w:r>
      <w:r w:rsidR="00A84868">
        <w:t xml:space="preserve"> </w:t>
      </w:r>
      <w:r w:rsidRPr="001021D1">
        <w:t>(e.g.,</w:t>
      </w:r>
      <w:r w:rsidR="00A84868">
        <w:t xml:space="preserve"> </w:t>
      </w:r>
      <w:r w:rsidRPr="001021D1">
        <w:t>Albanians</w:t>
      </w:r>
      <w:r w:rsidR="00A84868">
        <w:t xml:space="preserve"> </w:t>
      </w:r>
      <w:r w:rsidRPr="001021D1">
        <w:t>accused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physically</w:t>
      </w:r>
      <w:r w:rsidR="00A84868">
        <w:t xml:space="preserve"> </w:t>
      </w:r>
      <w:r w:rsidRPr="001021D1">
        <w:t>assaulting</w:t>
      </w:r>
      <w:r w:rsidR="00A84868">
        <w:t xml:space="preserve"> </w:t>
      </w:r>
      <w:r w:rsidRPr="001021D1">
        <w:t>Serbs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convicted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misdemeanor</w:t>
      </w:r>
      <w:r w:rsidR="00A84868">
        <w:t xml:space="preserve"> </w:t>
      </w:r>
      <w:r w:rsidRPr="001021D1">
        <w:t>rather</w:t>
      </w:r>
      <w:r w:rsidR="00A84868">
        <w:t xml:space="preserve"> </w:t>
      </w:r>
      <w:r w:rsidRPr="001021D1">
        <w:t>than</w:t>
      </w:r>
      <w:r w:rsidR="00A84868">
        <w:t xml:space="preserve"> </w:t>
      </w:r>
      <w:r w:rsidRPr="001021D1">
        <w:t>criminal</w:t>
      </w:r>
      <w:r w:rsidR="00A84868">
        <w:t xml:space="preserve"> </w:t>
      </w:r>
      <w:r w:rsidRPr="001021D1">
        <w:t>proceedings);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executive</w:t>
      </w:r>
      <w:r w:rsidR="00A84868">
        <w:t xml:space="preserve"> </w:t>
      </w:r>
      <w:r w:rsidRPr="001021D1">
        <w:t>branch</w:t>
      </w:r>
      <w:r w:rsidR="00A84868">
        <w:t xml:space="preserve"> </w:t>
      </w:r>
      <w:r w:rsidRPr="001021D1">
        <w:t>(e.g.,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ban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entry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confiscation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school</w:t>
      </w:r>
      <w:r w:rsidR="00A84868">
        <w:t xml:space="preserve"> </w:t>
      </w:r>
      <w:r w:rsidRPr="001021D1">
        <w:t>textbooks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Serbian,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ban</w:t>
      </w:r>
      <w:r w:rsidR="00A84868">
        <w:t xml:space="preserve"> </w:t>
      </w:r>
      <w:r w:rsidRPr="001021D1">
        <w:t>on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entry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athletes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central</w:t>
      </w:r>
      <w:r w:rsidR="00A84868">
        <w:t xml:space="preserve"> </w:t>
      </w:r>
      <w:r w:rsidRPr="001021D1">
        <w:t>Serbia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matches</w:t>
      </w:r>
      <w:r w:rsidR="00A84868">
        <w:t xml:space="preserve"> </w:t>
      </w:r>
      <w:r w:rsidRPr="001021D1">
        <w:t>with</w:t>
      </w:r>
      <w:r w:rsidR="00A84868">
        <w:t xml:space="preserve"> </w:t>
      </w:r>
      <w:r w:rsidRPr="001021D1">
        <w:t>local</w:t>
      </w:r>
      <w:r w:rsidR="00A84868">
        <w:t xml:space="preserve"> </w:t>
      </w:r>
      <w:r w:rsidRPr="001021D1">
        <w:t>clubs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Serbian</w:t>
      </w:r>
      <w:r w:rsidR="00A84868">
        <w:t xml:space="preserve"> </w:t>
      </w:r>
      <w:r w:rsidRPr="001021D1">
        <w:t>communities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AP</w:t>
      </w:r>
      <w:r w:rsidR="00A84868">
        <w:t xml:space="preserve"> </w:t>
      </w:r>
      <w:r w:rsidRPr="001021D1">
        <w:t>Kosovo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Metohija),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much</w:t>
      </w:r>
      <w:r w:rsidR="00A84868">
        <w:t xml:space="preserve"> </w:t>
      </w:r>
      <w:r w:rsidRPr="001021D1">
        <w:t>more.</w:t>
      </w:r>
    </w:p>
    <w:p w14:paraId="04F5DB56" w14:textId="16EDB0D1" w:rsidR="006F4FE8" w:rsidRPr="001021D1" w:rsidRDefault="006F4FE8" w:rsidP="004B2579">
      <w:pPr>
        <w:pStyle w:val="SingleTxtG"/>
      </w:pPr>
      <w:r w:rsidRPr="001021D1">
        <w:lastRenderedPageBreak/>
        <w:t>336.</w:t>
      </w:r>
      <w:r w:rsidRPr="001021D1">
        <w:tab/>
      </w:r>
      <w:r w:rsidRPr="00147E65">
        <w:rPr>
          <w:lang w:val="sr-Cyrl-CS"/>
        </w:rPr>
        <w:t>A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special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problem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is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the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issue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of</w:t>
      </w:r>
      <w:r w:rsidR="00A84868">
        <w:rPr>
          <w:lang w:val="sr-Cyrl-CS"/>
        </w:rPr>
        <w:t xml:space="preserve"> </w:t>
      </w:r>
      <w:r w:rsidRPr="001021D1">
        <w:t>the</w:t>
      </w:r>
      <w:r w:rsidR="00A84868">
        <w:t xml:space="preserve"> </w:t>
      </w:r>
      <w:r w:rsidRPr="00147E65">
        <w:rPr>
          <w:lang w:val="sr-Cyrl-CS"/>
        </w:rPr>
        <w:t>immovable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property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of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Serbs,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especially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internally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displaced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persons,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which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was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illegally</w:t>
      </w:r>
      <w:r w:rsidR="00A84868">
        <w:rPr>
          <w:lang w:val="sr-Cyrl-CS"/>
        </w:rPr>
        <w:t xml:space="preserve"> </w:t>
      </w:r>
      <w:r w:rsidRPr="001021D1">
        <w:t>seized</w:t>
      </w:r>
      <w:r w:rsidR="00A84868">
        <w:t xml:space="preserve"> </w:t>
      </w:r>
      <w:r w:rsidRPr="001021D1">
        <w:t>and/or</w:t>
      </w:r>
      <w:r w:rsidR="00A84868">
        <w:t xml:space="preserve"> </w:t>
      </w:r>
      <w:r w:rsidRPr="00147E65">
        <w:rPr>
          <w:lang w:val="sr-Cyrl-CS"/>
        </w:rPr>
        <w:t>occupied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by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Albanians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and</w:t>
      </w:r>
      <w:r w:rsidR="00A84868">
        <w:rPr>
          <w:lang w:val="sr-Cyrl-CS"/>
        </w:rPr>
        <w:t xml:space="preserve"> </w:t>
      </w:r>
      <w:r w:rsidRPr="001021D1">
        <w:t>which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47E65">
        <w:rPr>
          <w:lang w:val="sr-Cyrl-CS"/>
        </w:rPr>
        <w:t>often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continued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to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be</w:t>
      </w:r>
      <w:r w:rsidR="00A84868">
        <w:rPr>
          <w:lang w:val="sr-Cyrl-CS"/>
        </w:rPr>
        <w:t xml:space="preserve"> </w:t>
      </w:r>
      <w:r w:rsidRPr="001021D1">
        <w:t>illegally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or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fraudulently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sold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to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third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parties.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Despite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the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existence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of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certain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legal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acts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and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mechanisms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for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the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protection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of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property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rights,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this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is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a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problem</w:t>
      </w:r>
      <w:r w:rsidR="00A84868">
        <w:rPr>
          <w:lang w:val="sr-Cyrl-CS"/>
        </w:rPr>
        <w:t xml:space="preserve"> </w:t>
      </w:r>
      <w:r w:rsidRPr="001021D1">
        <w:t>for</w:t>
      </w:r>
      <w:r w:rsidR="00A84868">
        <w:t xml:space="preserve"> </w:t>
      </w:r>
      <w:r w:rsidRPr="001021D1">
        <w:t>which</w:t>
      </w:r>
      <w:r w:rsidR="00A84868">
        <w:rPr>
          <w:lang w:val="sr-Cyrl-CS"/>
        </w:rPr>
        <w:t xml:space="preserve"> </w:t>
      </w:r>
      <w:r w:rsidRPr="001021D1">
        <w:t>the</w:t>
      </w:r>
      <w:r w:rsidR="00A84868">
        <w:t xml:space="preserve"> </w:t>
      </w:r>
      <w:r w:rsidRPr="001021D1">
        <w:t>very</w:t>
      </w:r>
      <w:r w:rsidR="00A84868">
        <w:t xml:space="preserve"> </w:t>
      </w:r>
      <w:r w:rsidRPr="001021D1">
        <w:t>beginning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47E65">
        <w:rPr>
          <w:lang w:val="sr-Cyrl-CS"/>
        </w:rPr>
        <w:t>a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true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solution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is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not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even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in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sight.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The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same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applies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to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the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property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of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the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Serbian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Orthodox</w:t>
      </w:r>
      <w:r w:rsidR="00A84868">
        <w:rPr>
          <w:lang w:val="sr-Cyrl-CS"/>
        </w:rPr>
        <w:t xml:space="preserve"> </w:t>
      </w:r>
      <w:r w:rsidRPr="00147E65">
        <w:rPr>
          <w:lang w:val="sr-Cyrl-CS"/>
        </w:rPr>
        <w:t>Church</w:t>
      </w:r>
      <w:r w:rsidRPr="001021D1">
        <w:t>.</w:t>
      </w:r>
      <w:r w:rsidRPr="00154A22">
        <w:rPr>
          <w:rStyle w:val="FootnoteReference"/>
        </w:rPr>
        <w:footnoteReference w:id="272"/>
      </w:r>
    </w:p>
    <w:p w14:paraId="66EC1468" w14:textId="643BDA3B" w:rsidR="006F4FE8" w:rsidRPr="001021D1" w:rsidRDefault="006F4FE8" w:rsidP="004B2579">
      <w:pPr>
        <w:pStyle w:val="SingleTxtG"/>
      </w:pPr>
      <w:r w:rsidRPr="001021D1">
        <w:t>337.</w:t>
      </w:r>
      <w:r w:rsidRPr="001021D1">
        <w:tab/>
        <w:t>By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decision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UN</w:t>
      </w:r>
      <w:r w:rsidR="00A84868">
        <w:t xml:space="preserve"> </w:t>
      </w:r>
      <w:r w:rsidRPr="001021D1">
        <w:t>General</w:t>
      </w:r>
      <w:r w:rsidR="00A84868">
        <w:t xml:space="preserve"> </w:t>
      </w:r>
      <w:r w:rsidRPr="001021D1">
        <w:t>Assembly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2012,</w:t>
      </w:r>
      <w:r w:rsidR="00A84868">
        <w:t xml:space="preserve"> </w:t>
      </w:r>
      <w:r w:rsidRPr="001021D1">
        <w:t>resolving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status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Autonomous</w:t>
      </w:r>
      <w:r w:rsidR="00A84868">
        <w:t xml:space="preserve"> </w:t>
      </w:r>
      <w:r w:rsidRPr="001021D1">
        <w:t>Province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Kosovo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Metohija</w:t>
      </w:r>
      <w:r w:rsidR="00A84868">
        <w:t xml:space="preserve"> </w:t>
      </w:r>
      <w:r w:rsidRPr="001021D1">
        <w:t>was</w:t>
      </w:r>
      <w:r w:rsidR="00A84868">
        <w:t xml:space="preserve"> </w:t>
      </w:r>
      <w:r w:rsidRPr="001021D1">
        <w:t>entrusted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mediation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European</w:t>
      </w:r>
      <w:r w:rsidR="00A84868">
        <w:t xml:space="preserve"> </w:t>
      </w:r>
      <w:r w:rsidRPr="001021D1">
        <w:t>Union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subject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continuing</w:t>
      </w:r>
      <w:r w:rsidR="00A84868">
        <w:t xml:space="preserve"> </w:t>
      </w:r>
      <w:r w:rsidRPr="001021D1">
        <w:t>dialogue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Brussels.</w:t>
      </w:r>
      <w:r w:rsidR="00A84868">
        <w:t xml:space="preserve"> </w:t>
      </w:r>
      <w:r w:rsidRPr="001021D1">
        <w:t>Despite</w:t>
      </w:r>
      <w:r w:rsidR="00A84868">
        <w:t xml:space="preserve"> </w:t>
      </w:r>
      <w:r w:rsidRPr="001021D1">
        <w:t>signing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First</w:t>
      </w:r>
      <w:r w:rsidR="00A84868">
        <w:t xml:space="preserve"> </w:t>
      </w:r>
      <w:r w:rsidRPr="001021D1">
        <w:t>Agreement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Principles</w:t>
      </w:r>
      <w:r w:rsidR="00A84868">
        <w:t xml:space="preserve"> </w:t>
      </w:r>
      <w:r w:rsidRPr="001021D1">
        <w:t>Governing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Normalization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Relations,</w:t>
      </w:r>
      <w:r w:rsidR="00A84868">
        <w:t xml:space="preserve"> </w:t>
      </w:r>
      <w:r w:rsidRPr="001021D1">
        <w:t>Pristina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since</w:t>
      </w:r>
      <w:r w:rsidR="00A84868">
        <w:t xml:space="preserve"> </w:t>
      </w:r>
      <w:r w:rsidRPr="001021D1">
        <w:t>persistently</w:t>
      </w:r>
      <w:r w:rsidR="00A84868">
        <w:t xml:space="preserve"> </w:t>
      </w:r>
      <w:r w:rsidRPr="001021D1">
        <w:t>refused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implement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primary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most</w:t>
      </w:r>
      <w:r w:rsidR="00A84868">
        <w:t xml:space="preserve"> </w:t>
      </w:r>
      <w:r w:rsidRPr="001021D1">
        <w:t>fundamental</w:t>
      </w:r>
      <w:r w:rsidR="00A84868">
        <w:t xml:space="preserve"> </w:t>
      </w:r>
      <w:r w:rsidRPr="001021D1">
        <w:t>obligation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Agreement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past</w:t>
      </w:r>
      <w:r w:rsidR="00A84868">
        <w:t xml:space="preserve"> </w:t>
      </w:r>
      <w:r w:rsidRPr="001021D1">
        <w:t>nine</w:t>
      </w:r>
      <w:r w:rsidR="00A84868">
        <w:t xml:space="preserve"> </w:t>
      </w:r>
      <w:r w:rsidRPr="001021D1">
        <w:t>years,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establishment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Union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Serbian</w:t>
      </w:r>
      <w:r w:rsidR="00A84868">
        <w:t xml:space="preserve"> </w:t>
      </w:r>
      <w:r w:rsidRPr="001021D1">
        <w:t>Municipalities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a</w:t>
      </w:r>
      <w:r w:rsidR="00A84868">
        <w:t xml:space="preserve"> </w:t>
      </w:r>
      <w:r w:rsidRPr="001021D1">
        <w:t>mechanism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special</w:t>
      </w:r>
      <w:r w:rsidR="00A84868">
        <w:t xml:space="preserve"> </w:t>
      </w:r>
      <w:r w:rsidRPr="001021D1">
        <w:t>protection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Serbian</w:t>
      </w:r>
      <w:r w:rsidR="00A84868">
        <w:t xml:space="preserve"> </w:t>
      </w:r>
      <w:r w:rsidRPr="001021D1">
        <w:t>community.</w:t>
      </w:r>
    </w:p>
    <w:p w14:paraId="09D7D365" w14:textId="05231458" w:rsidR="006F4FE8" w:rsidRPr="001021D1" w:rsidRDefault="006F4FE8" w:rsidP="004B2579">
      <w:pPr>
        <w:pStyle w:val="SingleTxtG"/>
      </w:pPr>
      <w:r w:rsidRPr="001021D1">
        <w:t>338.</w:t>
      </w:r>
      <w:r w:rsidRPr="001021D1">
        <w:tab/>
        <w:t>With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passage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time,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situation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not</w:t>
      </w:r>
      <w:r w:rsidR="00A84868">
        <w:t xml:space="preserve"> </w:t>
      </w:r>
      <w:r w:rsidRPr="001021D1">
        <w:t>improved</w:t>
      </w:r>
      <w:r w:rsidR="00A84868">
        <w:t xml:space="preserve"> </w:t>
      </w:r>
      <w:r w:rsidRPr="001021D1">
        <w:t>but</w:t>
      </w:r>
      <w:r w:rsidR="00A84868">
        <w:t xml:space="preserve"> </w:t>
      </w:r>
      <w:r w:rsidRPr="001021D1">
        <w:t>rather</w:t>
      </w:r>
      <w:r w:rsidR="00A84868">
        <w:t xml:space="preserve"> </w:t>
      </w:r>
      <w:r w:rsidRPr="001021D1">
        <w:t>has</w:t>
      </w:r>
      <w:r w:rsidR="00A84868">
        <w:t xml:space="preserve"> </w:t>
      </w:r>
      <w:r w:rsidRPr="001021D1">
        <w:t>gradually</w:t>
      </w:r>
      <w:r w:rsidR="00A84868">
        <w:t xml:space="preserve"> </w:t>
      </w:r>
      <w:r w:rsidRPr="001021D1">
        <w:t>radicalized.</w:t>
      </w:r>
      <w:r w:rsidR="00A84868">
        <w:t xml:space="preserve"> </w:t>
      </w:r>
      <w:r w:rsidRPr="001021D1">
        <w:t>At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beginning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2022,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current</w:t>
      </w:r>
      <w:r w:rsidR="00A84868">
        <w:t xml:space="preserve"> </w:t>
      </w:r>
      <w:r w:rsidRPr="001021D1">
        <w:t>executive</w:t>
      </w:r>
      <w:r w:rsidR="00A84868">
        <w:t xml:space="preserve"> </w:t>
      </w:r>
      <w:r w:rsidRPr="001021D1">
        <w:t>power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Pristina</w:t>
      </w:r>
      <w:r w:rsidR="00A84868">
        <w:t xml:space="preserve"> </w:t>
      </w:r>
      <w:r w:rsidRPr="001021D1">
        <w:t>prevented,</w:t>
      </w:r>
      <w:r w:rsidR="00A84868">
        <w:t xml:space="preserve"> </w:t>
      </w:r>
      <w:r w:rsidRPr="001021D1">
        <w:t>for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first</w:t>
      </w:r>
      <w:r w:rsidR="00A84868">
        <w:t xml:space="preserve"> </w:t>
      </w:r>
      <w:r w:rsidRPr="001021D1">
        <w:t>time,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practice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Serbs,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areas</w:t>
      </w:r>
      <w:r w:rsidR="00A84868">
        <w:t xml:space="preserve"> </w:t>
      </w:r>
      <w:r w:rsidRPr="001021D1">
        <w:t>where</w:t>
      </w:r>
      <w:r w:rsidR="00A84868">
        <w:t xml:space="preserve"> </w:t>
      </w:r>
      <w:r w:rsidRPr="001021D1">
        <w:t>they</w:t>
      </w:r>
      <w:r w:rsidR="00A84868">
        <w:t xml:space="preserve"> </w:t>
      </w:r>
      <w:r w:rsidRPr="001021D1">
        <w:t>still</w:t>
      </w:r>
      <w:r w:rsidR="00A84868">
        <w:t xml:space="preserve"> </w:t>
      </w:r>
      <w:r w:rsidRPr="001021D1">
        <w:t>live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AP</w:t>
      </w:r>
      <w:r w:rsidR="00A84868">
        <w:t xml:space="preserve"> </w:t>
      </w:r>
      <w:r w:rsidRPr="001021D1">
        <w:t>Kosovo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Metohija,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exercising</w:t>
      </w:r>
      <w:r w:rsidR="00A84868">
        <w:t xml:space="preserve"> </w:t>
      </w:r>
      <w:r w:rsidRPr="001021D1">
        <w:t>their</w:t>
      </w:r>
      <w:r w:rsidR="00A84868">
        <w:t xml:space="preserve"> </w:t>
      </w:r>
      <w:r w:rsidRPr="001021D1">
        <w:t>right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vote</w:t>
      </w:r>
      <w:r w:rsidR="00A84868">
        <w:t xml:space="preserve"> </w:t>
      </w:r>
      <w:r w:rsidRPr="001021D1">
        <w:t>in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referendum,</w:t>
      </w:r>
      <w:r w:rsidR="00A84868">
        <w:t xml:space="preserve"> </w:t>
      </w:r>
      <w:r w:rsidRPr="001021D1">
        <w:t>i.e.,</w:t>
      </w:r>
      <w:r w:rsidR="00A84868">
        <w:t xml:space="preserve"> </w:t>
      </w:r>
      <w:r w:rsidRPr="001021D1">
        <w:t>the</w:t>
      </w:r>
      <w:r w:rsidR="00A84868">
        <w:t xml:space="preserve"> </w:t>
      </w:r>
      <w:r w:rsidRPr="001021D1">
        <w:t>general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presidential</w:t>
      </w:r>
      <w:r w:rsidR="00A84868">
        <w:t xml:space="preserve"> </w:t>
      </w:r>
      <w:r w:rsidRPr="001021D1">
        <w:t>elections.</w:t>
      </w:r>
    </w:p>
    <w:p w14:paraId="37D5759A" w14:textId="25814225" w:rsidR="006F4FE8" w:rsidRPr="001021D1" w:rsidRDefault="006F4FE8" w:rsidP="004B2579">
      <w:pPr>
        <w:pStyle w:val="SingleTxtG"/>
      </w:pPr>
      <w:r w:rsidRPr="001021D1">
        <w:t>339.</w:t>
      </w:r>
      <w:r w:rsidRPr="001021D1">
        <w:tab/>
        <w:t>It</w:t>
      </w:r>
      <w:r w:rsidR="00A84868">
        <w:t xml:space="preserve"> </w:t>
      </w:r>
      <w:r w:rsidRPr="001021D1">
        <w:t>is</w:t>
      </w:r>
      <w:r w:rsidR="00A84868">
        <w:t xml:space="preserve"> </w:t>
      </w:r>
      <w:r w:rsidRPr="001021D1">
        <w:t>important</w:t>
      </w:r>
      <w:r w:rsidR="00A84868">
        <w:t xml:space="preserve"> </w:t>
      </w:r>
      <w:r w:rsidRPr="001021D1">
        <w:t>to</w:t>
      </w:r>
      <w:r w:rsidR="00A84868">
        <w:t xml:space="preserve"> </w:t>
      </w:r>
      <w:r w:rsidRPr="001021D1">
        <w:t>state</w:t>
      </w:r>
      <w:r w:rsidR="00A84868">
        <w:t xml:space="preserve"> </w:t>
      </w:r>
      <w:r w:rsidRPr="001021D1">
        <w:t>that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citizens</w:t>
      </w:r>
      <w:r w:rsidR="00A84868">
        <w:t xml:space="preserve"> </w:t>
      </w:r>
      <w:r w:rsidRPr="001021D1">
        <w:t>from</w:t>
      </w:r>
      <w:r w:rsidR="00A84868">
        <w:t xml:space="preserve"> </w:t>
      </w:r>
      <w:r w:rsidRPr="001021D1">
        <w:t>AP</w:t>
      </w:r>
      <w:r w:rsidR="00A84868">
        <w:t xml:space="preserve"> </w:t>
      </w:r>
      <w:r w:rsidRPr="001021D1">
        <w:t>Kosovo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Metohija</w:t>
      </w:r>
      <w:r w:rsidR="00A84868">
        <w:t xml:space="preserve"> </w:t>
      </w:r>
      <w:r w:rsidRPr="001021D1">
        <w:t>who</w:t>
      </w:r>
      <w:r w:rsidR="00A84868">
        <w:t xml:space="preserve"> </w:t>
      </w:r>
      <w:r w:rsidRPr="001021D1">
        <w:t>consider</w:t>
      </w:r>
      <w:r w:rsidR="00A84868">
        <w:t xml:space="preserve"> </w:t>
      </w:r>
      <w:r w:rsidRPr="001021D1">
        <w:t>themselves</w:t>
      </w:r>
      <w:r w:rsidR="00A84868">
        <w:t xml:space="preserve"> </w:t>
      </w:r>
      <w:r w:rsidRPr="001021D1">
        <w:t>citizens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RS,</w:t>
      </w:r>
      <w:r w:rsidR="00A84868">
        <w:t xml:space="preserve"> </w:t>
      </w:r>
      <w:r w:rsidRPr="001021D1">
        <w:t>regardless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nationality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whether</w:t>
      </w:r>
      <w:r w:rsidR="00A84868">
        <w:t xml:space="preserve"> </w:t>
      </w:r>
      <w:r w:rsidRPr="001021D1">
        <w:t>they</w:t>
      </w:r>
      <w:r w:rsidR="00A84868">
        <w:t xml:space="preserve"> </w:t>
      </w:r>
      <w:r w:rsidRPr="001021D1">
        <w:t>are</w:t>
      </w:r>
      <w:r w:rsidR="00A84868">
        <w:t xml:space="preserve"> </w:t>
      </w:r>
      <w:r w:rsidRPr="001021D1">
        <w:t>displaced</w:t>
      </w:r>
      <w:r w:rsidR="00A84868">
        <w:t xml:space="preserve"> </w:t>
      </w:r>
      <w:r w:rsidRPr="001021D1">
        <w:t>or</w:t>
      </w:r>
      <w:r w:rsidR="00A84868">
        <w:t xml:space="preserve"> </w:t>
      </w:r>
      <w:r w:rsidRPr="001021D1">
        <w:t>not,</w:t>
      </w:r>
      <w:r w:rsidR="00A84868">
        <w:t xml:space="preserve"> </w:t>
      </w:r>
      <w:r w:rsidRPr="001021D1">
        <w:t>have</w:t>
      </w:r>
      <w:r w:rsidR="00A84868">
        <w:t xml:space="preserve"> </w:t>
      </w:r>
      <w:r w:rsidRPr="001021D1">
        <w:t>all</w:t>
      </w:r>
      <w:r w:rsidR="00A84868">
        <w:t xml:space="preserve"> </w:t>
      </w:r>
      <w:r w:rsidRPr="001021D1">
        <w:t>rights</w:t>
      </w:r>
      <w:r w:rsidR="00A84868">
        <w:t xml:space="preserve"> </w:t>
      </w:r>
      <w:r w:rsidRPr="001021D1">
        <w:t>as</w:t>
      </w:r>
      <w:r w:rsidR="00A84868">
        <w:t xml:space="preserve"> </w:t>
      </w:r>
      <w:r w:rsidRPr="001021D1">
        <w:t>full</w:t>
      </w:r>
      <w:r w:rsidR="00A84868">
        <w:t xml:space="preserve"> </w:t>
      </w:r>
      <w:r w:rsidRPr="001021D1">
        <w:t>citizens</w:t>
      </w:r>
      <w:r w:rsidR="00A84868">
        <w:t xml:space="preserve"> </w:t>
      </w:r>
      <w:r w:rsidRPr="001021D1">
        <w:t>of</w:t>
      </w:r>
      <w:r w:rsidR="00A84868">
        <w:t xml:space="preserve"> </w:t>
      </w:r>
      <w:r w:rsidRPr="001021D1">
        <w:t>RS</w:t>
      </w:r>
      <w:r w:rsidR="00A84868">
        <w:t xml:space="preserve"> </w:t>
      </w:r>
      <w:r w:rsidRPr="001021D1">
        <w:t>and</w:t>
      </w:r>
      <w:r w:rsidR="00A84868">
        <w:t xml:space="preserve"> </w:t>
      </w:r>
      <w:r w:rsidRPr="001021D1">
        <w:t>can</w:t>
      </w:r>
      <w:r w:rsidR="00A84868">
        <w:t xml:space="preserve"> </w:t>
      </w:r>
      <w:r w:rsidRPr="001021D1">
        <w:t>exercise</w:t>
      </w:r>
      <w:r w:rsidR="00A84868">
        <w:t xml:space="preserve"> </w:t>
      </w:r>
      <w:r w:rsidRPr="001021D1">
        <w:t>them</w:t>
      </w:r>
      <w:r w:rsidR="00A84868">
        <w:t xml:space="preserve"> </w:t>
      </w:r>
      <w:r w:rsidRPr="001021D1">
        <w:t>before</w:t>
      </w:r>
      <w:r w:rsidR="00A84868">
        <w:t xml:space="preserve"> </w:t>
      </w:r>
      <w:r w:rsidRPr="001021D1">
        <w:t>our</w:t>
      </w:r>
      <w:r w:rsidR="00A84868">
        <w:t xml:space="preserve"> </w:t>
      </w:r>
      <w:r w:rsidRPr="001021D1">
        <w:t>competent</w:t>
      </w:r>
      <w:r w:rsidR="00A84868">
        <w:t xml:space="preserve"> </w:t>
      </w:r>
      <w:r w:rsidRPr="001021D1">
        <w:t>institutions.</w:t>
      </w:r>
    </w:p>
    <w:p w14:paraId="6E5DA4A2" w14:textId="3BC4A993" w:rsidR="007268F9" w:rsidRPr="00AE5138" w:rsidRDefault="004A27E2" w:rsidP="004A27E2">
      <w:pPr>
        <w:spacing w:before="240"/>
        <w:jc w:val="center"/>
        <w:rPr>
          <w:u w:val="single"/>
        </w:rPr>
      </w:pPr>
      <w:r w:rsidRPr="00AE5138">
        <w:rPr>
          <w:u w:val="single"/>
        </w:rPr>
        <w:tab/>
      </w:r>
      <w:r w:rsidRPr="00AE5138">
        <w:rPr>
          <w:u w:val="single"/>
        </w:rPr>
        <w:tab/>
      </w:r>
      <w:r w:rsidRPr="00AE5138">
        <w:rPr>
          <w:u w:val="single"/>
        </w:rPr>
        <w:tab/>
      </w:r>
    </w:p>
    <w:sectPr w:rsidR="007268F9" w:rsidRPr="00AE5138" w:rsidSect="00AC29A0">
      <w:headerReference w:type="even" r:id="rId19"/>
      <w:headerReference w:type="default" r:id="rId20"/>
      <w:footerReference w:type="even" r:id="rId21"/>
      <w:footerReference w:type="default" r:id="rId22"/>
      <w:footerReference w:type="first" r:id="rId2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A0E16" w14:textId="77777777" w:rsidR="0061311B" w:rsidRDefault="0061311B" w:rsidP="00247E2C">
      <w:pPr>
        <w:spacing w:line="240" w:lineRule="auto"/>
      </w:pPr>
      <w:r>
        <w:separator/>
      </w:r>
    </w:p>
  </w:endnote>
  <w:endnote w:type="continuationSeparator" w:id="0">
    <w:p w14:paraId="0DA782F6" w14:textId="77777777" w:rsidR="0061311B" w:rsidRDefault="0061311B" w:rsidP="00247E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DFE40" w14:textId="18C77D70" w:rsidR="007659B6" w:rsidRPr="007659B6" w:rsidRDefault="007659B6" w:rsidP="007659B6">
    <w:pPr>
      <w:pStyle w:val="Footer"/>
      <w:tabs>
        <w:tab w:val="right" w:pos="9638"/>
      </w:tabs>
      <w:rPr>
        <w:sz w:val="18"/>
        <w:lang w:eastAsia="en-US"/>
      </w:rPr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sz w:val="18"/>
      </w:rPr>
      <w:t>18</w:t>
    </w:r>
    <w:r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C83E3" w14:textId="655D7027" w:rsidR="007659B6" w:rsidRPr="007659B6" w:rsidRDefault="007659B6" w:rsidP="007659B6">
    <w:pPr>
      <w:pStyle w:val="Footer"/>
      <w:tabs>
        <w:tab w:val="right" w:pos="9638"/>
      </w:tabs>
      <w:rPr>
        <w:b/>
        <w:sz w:val="18"/>
        <w:lang w:eastAsia="en-US"/>
      </w:rPr>
    </w:pP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sz w:val="18"/>
      </w:rPr>
      <w:t>17</w:t>
    </w:r>
    <w:r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71F7E" w14:textId="7B722B81" w:rsidR="0010130E" w:rsidRDefault="0010130E" w:rsidP="0010130E">
    <w:pPr>
      <w:pStyle w:val="Footer"/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7C07C170" wp14:editId="5094E717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5FBDF02" w14:textId="115340AD" w:rsidR="0010130E" w:rsidRPr="0010130E" w:rsidRDefault="0010130E" w:rsidP="0010130E">
    <w:pPr>
      <w:pStyle w:val="Footer"/>
      <w:ind w:right="1134"/>
      <w:rPr>
        <w:sz w:val="20"/>
      </w:rPr>
    </w:pPr>
    <w:r>
      <w:rPr>
        <w:sz w:val="20"/>
      </w:rPr>
      <w:t>GE.22-15791(E)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39FFF2FC" wp14:editId="3A708CC3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532E1" w14:textId="77777777" w:rsidR="0061311B" w:rsidRPr="009F5CDC" w:rsidRDefault="0061311B" w:rsidP="009F5CDC">
      <w:pPr>
        <w:tabs>
          <w:tab w:val="left" w:pos="2155"/>
        </w:tabs>
        <w:snapToGrid w:val="0"/>
        <w:spacing w:before="24" w:after="80" w:line="240" w:lineRule="exact"/>
        <w:rPr>
          <w:u w:val="single"/>
        </w:rPr>
      </w:pPr>
      <w:r w:rsidRPr="009F5CDC">
        <w:rPr>
          <w:u w:val="single"/>
        </w:rPr>
        <w:tab/>
      </w:r>
    </w:p>
  </w:footnote>
  <w:footnote w:type="continuationSeparator" w:id="0">
    <w:p w14:paraId="0164119E" w14:textId="77777777" w:rsidR="0061311B" w:rsidRDefault="0061311B" w:rsidP="00247E2C">
      <w:pPr>
        <w:spacing w:line="240" w:lineRule="auto"/>
      </w:pPr>
      <w:r>
        <w:continuationSeparator/>
      </w:r>
    </w:p>
  </w:footnote>
  <w:footnote w:id="1">
    <w:p w14:paraId="29B6F8CB" w14:textId="29F9CE95" w:rsidR="004B2579" w:rsidRPr="004B2579" w:rsidRDefault="004B2579">
      <w:pPr>
        <w:pStyle w:val="FootnoteText"/>
      </w:pPr>
      <w:r>
        <w:rPr>
          <w:rStyle w:val="FootnoteReference"/>
        </w:rPr>
        <w:tab/>
      </w:r>
      <w:r w:rsidRPr="004B2579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1021D1">
        <w:t>The present document is being issued without formal editing.</w:t>
      </w:r>
    </w:p>
  </w:footnote>
  <w:footnote w:id="2">
    <w:p w14:paraId="2BD7DA05" w14:textId="77777777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The Socialist Federal Republic of Yugoslavia.</w:t>
      </w:r>
    </w:p>
  </w:footnote>
  <w:footnote w:id="3">
    <w:p w14:paraId="12D3C849" w14:textId="77777777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ab/>
      </w:r>
      <w:hyperlink r:id="rId1" w:history="1">
        <w:r w:rsidRPr="001021D1">
          <w:rPr>
            <w:sz w:val="16"/>
            <w:szCs w:val="16"/>
          </w:rPr>
          <w:t>https://www.stat.gov.rs/sr-latn/vesti/20210701-procenjen-broj-stanovnika-2020/</w:t>
        </w:r>
      </w:hyperlink>
      <w:r w:rsidRPr="001021D1">
        <w:t>.</w:t>
      </w:r>
    </w:p>
  </w:footnote>
  <w:footnote w:id="4">
    <w:p w14:paraId="61B76385" w14:textId="74B503C6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Protection of Rights and Freedoms of National Minorities,(</w:t>
      </w:r>
      <w:r w:rsidR="00735750">
        <w:t>“</w:t>
      </w:r>
      <w:r w:rsidRPr="001021D1">
        <w:t>OG of the FRY,</w:t>
      </w:r>
      <w:r w:rsidR="00735750">
        <w:t>”</w:t>
      </w:r>
      <w:r w:rsidR="00820EEA">
        <w:t xml:space="preserve"> </w:t>
      </w:r>
      <w:r w:rsidRPr="001021D1">
        <w:t>No.</w:t>
      </w:r>
      <w:r w:rsidR="00820EEA">
        <w:t xml:space="preserve"> </w:t>
      </w:r>
      <w:r w:rsidRPr="001021D1">
        <w:t>11/02</w:t>
      </w:r>
      <w:r w:rsidR="00820EEA">
        <w:t xml:space="preserve"> </w:t>
      </w:r>
      <w:r w:rsidRPr="001021D1">
        <w:t>…</w:t>
      </w:r>
      <w:r w:rsidR="00820EEA">
        <w:t xml:space="preserve"> </w:t>
      </w:r>
      <w:r w:rsidRPr="001021D1">
        <w:t>and OG RS No.</w:t>
      </w:r>
      <w:r w:rsidR="00820EEA">
        <w:t xml:space="preserve"> </w:t>
      </w:r>
      <w:r w:rsidRPr="001021D1">
        <w:t>47/18) and the Law on Official Use of Languages and Scripts(</w:t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820EEA">
        <w:t xml:space="preserve"> </w:t>
      </w:r>
      <w:r w:rsidRPr="001021D1">
        <w:t>45/91</w:t>
      </w:r>
      <w:r w:rsidR="00820EEA">
        <w:t xml:space="preserve"> … </w:t>
      </w:r>
      <w:r w:rsidRPr="001021D1">
        <w:t>and 48/1-corr.).</w:t>
      </w:r>
    </w:p>
  </w:footnote>
  <w:footnote w:id="5">
    <w:p w14:paraId="5371DEB3" w14:textId="37981E31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Constitution</w:t>
      </w:r>
      <w:r w:rsidR="00292D0F">
        <w:t xml:space="preserve"> </w:t>
      </w:r>
      <w:r w:rsidRPr="001021D1">
        <w:t>(</w:t>
      </w:r>
      <w:r w:rsidR="00735750">
        <w:t>“</w:t>
      </w:r>
      <w:r w:rsidRPr="001021D1">
        <w:t>OG RS</w:t>
      </w:r>
      <w:r w:rsidR="00735750">
        <w:t>”</w:t>
      </w:r>
      <w:r w:rsidR="00ED4CC7">
        <w:t xml:space="preserve">, </w:t>
      </w:r>
      <w:r w:rsidRPr="001021D1">
        <w:t>No. 98/06 and 115/21),</w:t>
      </w:r>
      <w:r w:rsidR="00DB755E">
        <w:t xml:space="preserve"> </w:t>
      </w:r>
      <w:r w:rsidRPr="001021D1">
        <w:t>Article 43.</w:t>
      </w:r>
    </w:p>
  </w:footnote>
  <w:footnote w:id="6">
    <w:p w14:paraId="52795CC2" w14:textId="0AB9409A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Constitution,</w:t>
      </w:r>
      <w:r w:rsidR="00ED4CC7">
        <w:t xml:space="preserve"> </w:t>
      </w:r>
      <w:r w:rsidRPr="001021D1">
        <w:t>Article 44.</w:t>
      </w:r>
    </w:p>
  </w:footnote>
  <w:footnote w:id="7">
    <w:p w14:paraId="14E84F41" w14:textId="44AEC245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Churches and Religious Communities (</w:t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820EEA">
        <w:t xml:space="preserve"> </w:t>
      </w:r>
      <w:r w:rsidRPr="001021D1">
        <w:t>36/06),</w:t>
      </w:r>
      <w:r w:rsidR="00DB755E">
        <w:t xml:space="preserve"> </w:t>
      </w:r>
      <w:r w:rsidRPr="001021D1">
        <w:t>Article 2.</w:t>
      </w:r>
    </w:p>
  </w:footnote>
  <w:footnote w:id="8">
    <w:p w14:paraId="2F351CBF" w14:textId="36C6C6FE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Churches and Religious Communities,</w:t>
      </w:r>
      <w:r w:rsidR="00ED4CC7">
        <w:t xml:space="preserve"> </w:t>
      </w:r>
      <w:r w:rsidRPr="001021D1">
        <w:t>Article 5.</w:t>
      </w:r>
    </w:p>
  </w:footnote>
  <w:footnote w:id="9">
    <w:p w14:paraId="239CA4B4" w14:textId="77777777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the Protection of the Rights and Freedoms of National Minorities, Article 5.</w:t>
      </w:r>
    </w:p>
  </w:footnote>
  <w:footnote w:id="10">
    <w:p w14:paraId="4B6754A6" w14:textId="7FBC4428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="00ED4CC7">
        <w:t>,</w:t>
      </w:r>
      <w:r w:rsidRPr="001021D1">
        <w:t xml:space="preserve"> No. 20/09, 145/14, and 47/18.</w:t>
      </w:r>
    </w:p>
  </w:footnote>
  <w:footnote w:id="11">
    <w:p w14:paraId="5627342D" w14:textId="61A77ECD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Survey of the Health of the Population of Serbia in 2019, Republic Bureau of Statistics, p.</w:t>
      </w:r>
      <w:r w:rsidR="00820EEA">
        <w:t xml:space="preserve"> </w:t>
      </w:r>
      <w:r w:rsidRPr="001021D1">
        <w:t>80.</w:t>
      </w:r>
    </w:p>
  </w:footnote>
  <w:footnote w:id="12">
    <w:p w14:paraId="39099450" w14:textId="068A0E72" w:rsidR="006F4FE8" w:rsidRPr="006F4FE8" w:rsidRDefault="006F4FE8" w:rsidP="006F4FE8">
      <w:pPr>
        <w:pStyle w:val="FootnoteText"/>
        <w:rPr>
          <w:lang w:val="fr-CH"/>
        </w:rPr>
      </w:pPr>
      <w:r w:rsidRPr="001021D1"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</w:t>
      </w:r>
      <w:r w:rsidR="00DB755E">
        <w:rPr>
          <w:lang w:val="fr-CH"/>
        </w:rPr>
        <w:t xml:space="preserve"> </w:t>
      </w:r>
      <w:r w:rsidRPr="006F4FE8">
        <w:rPr>
          <w:lang w:val="fr-CH"/>
        </w:rPr>
        <w:t>Article 1.</w:t>
      </w:r>
    </w:p>
  </w:footnote>
  <w:footnote w:id="13">
    <w:p w14:paraId="3F8BA577" w14:textId="7958D4B2" w:rsidR="006F4FE8" w:rsidRPr="006F4FE8" w:rsidRDefault="006F4FE8" w:rsidP="006F4FE8">
      <w:pPr>
        <w:pStyle w:val="FootnoteText"/>
        <w:rPr>
          <w:rFonts w:cs="Arial"/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</w:t>
      </w:r>
      <w:r w:rsidR="00DB755E">
        <w:rPr>
          <w:lang w:val="fr-CH"/>
        </w:rPr>
        <w:t xml:space="preserve"> </w:t>
      </w:r>
      <w:r w:rsidRPr="006F4FE8">
        <w:rPr>
          <w:lang w:val="fr-CH"/>
        </w:rPr>
        <w:t>Article 3.</w:t>
      </w:r>
    </w:p>
  </w:footnote>
  <w:footnote w:id="14">
    <w:p w14:paraId="6B57AF5A" w14:textId="211E59A8" w:rsidR="006F4FE8" w:rsidRPr="006F4FE8" w:rsidRDefault="006F4FE8" w:rsidP="006F4FE8">
      <w:pPr>
        <w:pStyle w:val="FootnoteText"/>
        <w:rPr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</w:t>
      </w:r>
      <w:r w:rsidR="00DB755E">
        <w:rPr>
          <w:lang w:val="fr-CH"/>
        </w:rPr>
        <w:t xml:space="preserve"> </w:t>
      </w:r>
      <w:r w:rsidRPr="006F4FE8">
        <w:rPr>
          <w:lang w:val="fr-CH"/>
        </w:rPr>
        <w:t>Articles 75</w:t>
      </w:r>
      <w:r w:rsidR="00624DC3">
        <w:rPr>
          <w:lang w:val="fr-CH"/>
        </w:rPr>
        <w:t>–</w:t>
      </w:r>
      <w:r w:rsidRPr="006F4FE8">
        <w:rPr>
          <w:lang w:val="fr-CH"/>
        </w:rPr>
        <w:t>81.</w:t>
      </w:r>
    </w:p>
  </w:footnote>
  <w:footnote w:id="15">
    <w:p w14:paraId="1DEF09D5" w14:textId="63DDA0E8" w:rsidR="006F4FE8" w:rsidRPr="006F4FE8" w:rsidRDefault="006F4FE8" w:rsidP="006F4FE8">
      <w:pPr>
        <w:pStyle w:val="FootnoteText"/>
        <w:rPr>
          <w:lang w:val="fr-CH"/>
        </w:rPr>
      </w:pPr>
      <w:r>
        <w:rPr>
          <w:lang w:val="sr-Cyrl-CS"/>
        </w:rPr>
        <w:tab/>
      </w:r>
      <w:r w:rsidRPr="00DB755E">
        <w:rPr>
          <w:rStyle w:val="FootnoteReference"/>
        </w:rPr>
        <w:footnoteRef/>
      </w:r>
      <w:r w:rsidRPr="00D037D1">
        <w:rPr>
          <w:lang w:val="sr-Cyrl-CS"/>
        </w:rPr>
        <w:t xml:space="preserve"> </w:t>
      </w:r>
      <w:r>
        <w:rPr>
          <w:lang w:val="sr-Cyrl-CS"/>
        </w:rPr>
        <w:tab/>
      </w:r>
      <w:r w:rsidRPr="006F4FE8">
        <w:rPr>
          <w:lang w:val="fr-CH"/>
        </w:rPr>
        <w:t>Constitution,</w:t>
      </w:r>
      <w:r w:rsidR="00DB755E">
        <w:rPr>
          <w:lang w:val="fr-CH"/>
        </w:rPr>
        <w:t xml:space="preserve"> </w:t>
      </w:r>
      <w:r w:rsidRPr="006F4FE8">
        <w:rPr>
          <w:lang w:val="fr-CH"/>
        </w:rPr>
        <w:t>Article 203.</w:t>
      </w:r>
    </w:p>
  </w:footnote>
  <w:footnote w:id="16">
    <w:p w14:paraId="7658E6D9" w14:textId="4872DA38" w:rsidR="006F4FE8" w:rsidRPr="006F4FE8" w:rsidRDefault="006F4FE8" w:rsidP="006F4FE8">
      <w:pPr>
        <w:pStyle w:val="FootnoteText"/>
        <w:rPr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</w:t>
      </w:r>
      <w:r w:rsidR="00DB755E">
        <w:rPr>
          <w:lang w:val="fr-CH"/>
        </w:rPr>
        <w:t xml:space="preserve"> </w:t>
      </w:r>
      <w:r w:rsidRPr="006F4FE8">
        <w:rPr>
          <w:lang w:val="fr-CH"/>
        </w:rPr>
        <w:t>Article 194.</w:t>
      </w:r>
    </w:p>
  </w:footnote>
  <w:footnote w:id="17">
    <w:p w14:paraId="4B9D150F" w14:textId="18CB7989" w:rsidR="006F4FE8" w:rsidRPr="006F4FE8" w:rsidRDefault="006F4FE8" w:rsidP="006F4FE8">
      <w:pPr>
        <w:pStyle w:val="FootnoteText"/>
        <w:rPr>
          <w:lang w:val="fr-CH"/>
        </w:rPr>
      </w:pPr>
      <w:r>
        <w:rPr>
          <w:lang w:val="sr-Cyrl-CS"/>
        </w:rPr>
        <w:tab/>
      </w:r>
      <w:r w:rsidRPr="00DB755E">
        <w:rPr>
          <w:rStyle w:val="FootnoteReference"/>
        </w:rPr>
        <w:footnoteRef/>
      </w:r>
      <w:r w:rsidRPr="00D037D1">
        <w:rPr>
          <w:lang w:val="sr-Cyrl-CS"/>
        </w:rPr>
        <w:t xml:space="preserve"> </w:t>
      </w:r>
      <w:r>
        <w:rPr>
          <w:lang w:val="sr-Cyrl-CS"/>
        </w:rPr>
        <w:tab/>
      </w:r>
      <w:r w:rsidRPr="006F4FE8">
        <w:rPr>
          <w:lang w:val="fr-CH"/>
        </w:rPr>
        <w:t>Constitution,</w:t>
      </w:r>
      <w:r w:rsidR="00437606">
        <w:rPr>
          <w:lang w:val="fr-CH"/>
        </w:rPr>
        <w:t xml:space="preserve"> </w:t>
      </w:r>
      <w:r w:rsidRPr="006F4FE8">
        <w:rPr>
          <w:lang w:val="fr-CH"/>
        </w:rPr>
        <w:t>Article 98.</w:t>
      </w:r>
    </w:p>
  </w:footnote>
  <w:footnote w:id="18">
    <w:p w14:paraId="643DAE99" w14:textId="510246DF" w:rsidR="006F4FE8" w:rsidRPr="001021D1" w:rsidRDefault="006F4FE8" w:rsidP="006F4FE8">
      <w:pPr>
        <w:pStyle w:val="FootnoteText"/>
      </w:pPr>
      <w:r>
        <w:rPr>
          <w:lang w:val="sr-Cyrl-CS"/>
        </w:rPr>
        <w:tab/>
      </w:r>
      <w:r w:rsidRPr="00DB755E">
        <w:rPr>
          <w:rStyle w:val="FootnoteReference"/>
        </w:rPr>
        <w:footnoteRef/>
      </w:r>
      <w:r w:rsidRPr="00D037D1">
        <w:rPr>
          <w:lang w:val="sr-Cyrl-CS"/>
        </w:rPr>
        <w:t xml:space="preserve"> </w:t>
      </w:r>
      <w:r>
        <w:rPr>
          <w:lang w:val="sr-Cyrl-CS"/>
        </w:rPr>
        <w:tab/>
      </w:r>
      <w:r w:rsidRPr="00AE5138">
        <w:t>Constitution,</w:t>
      </w:r>
      <w:r w:rsidR="00437606" w:rsidRPr="00AE5138">
        <w:t xml:space="preserve"> </w:t>
      </w:r>
      <w:r w:rsidRPr="00AE5138">
        <w:t xml:space="preserve">Article 100, para. </w:t>
      </w:r>
      <w:r w:rsidRPr="001021D1">
        <w:t>1.</w:t>
      </w:r>
    </w:p>
  </w:footnote>
  <w:footnote w:id="19">
    <w:p w14:paraId="2D600EBB" w14:textId="24CC1EF1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the Parliament (</w:t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>,</w:t>
      </w:r>
      <w:r w:rsidR="000152D4">
        <w:t xml:space="preserve"> </w:t>
      </w:r>
      <w:r w:rsidRPr="001021D1">
        <w:t>No. 9/10),</w:t>
      </w:r>
      <w:r w:rsidR="00DB755E">
        <w:t xml:space="preserve"> </w:t>
      </w:r>
      <w:r w:rsidRPr="001021D1">
        <w:t>Article 7.</w:t>
      </w:r>
    </w:p>
  </w:footnote>
  <w:footnote w:id="20">
    <w:p w14:paraId="5921EC08" w14:textId="77777777" w:rsidR="006F4FE8" w:rsidRPr="006F4FE8" w:rsidRDefault="006F4FE8" w:rsidP="006F4FE8">
      <w:pPr>
        <w:pStyle w:val="FootnoteText"/>
        <w:rPr>
          <w:lang w:val="fr-CH"/>
        </w:rPr>
      </w:pPr>
      <w:r w:rsidRPr="001021D1"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 Article 105.</w:t>
      </w:r>
    </w:p>
  </w:footnote>
  <w:footnote w:id="21">
    <w:p w14:paraId="0568CF6B" w14:textId="6B8ED336" w:rsidR="006F4FE8" w:rsidRPr="006F4FE8" w:rsidRDefault="006F4FE8" w:rsidP="006F4FE8">
      <w:pPr>
        <w:pStyle w:val="FootnoteText"/>
        <w:rPr>
          <w:rFonts w:cs="Arial"/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</w:t>
      </w:r>
      <w:r w:rsidR="00DB755E">
        <w:rPr>
          <w:lang w:val="fr-CH"/>
        </w:rPr>
        <w:t>n</w:t>
      </w:r>
      <w:r w:rsidRPr="006F4FE8">
        <w:rPr>
          <w:lang w:val="fr-CH"/>
        </w:rPr>
        <w:t>, Article 100, para. 2.</w:t>
      </w:r>
    </w:p>
  </w:footnote>
  <w:footnote w:id="22">
    <w:p w14:paraId="20E9ED8D" w14:textId="6149A63E" w:rsidR="006F4FE8" w:rsidRPr="006F4FE8" w:rsidRDefault="006F4FE8" w:rsidP="006F4FE8">
      <w:pPr>
        <w:pStyle w:val="FootnoteText"/>
        <w:rPr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</w:t>
      </w:r>
      <w:r w:rsidR="00DB755E">
        <w:rPr>
          <w:lang w:val="fr-CH"/>
        </w:rPr>
        <w:t xml:space="preserve"> </w:t>
      </w:r>
      <w:r w:rsidRPr="006F4FE8">
        <w:rPr>
          <w:lang w:val="fr-CH"/>
        </w:rPr>
        <w:t>Article 114.</w:t>
      </w:r>
    </w:p>
  </w:footnote>
  <w:footnote w:id="23">
    <w:p w14:paraId="494AFE1C" w14:textId="617B7A74" w:rsidR="006F4FE8" w:rsidRPr="006F4FE8" w:rsidRDefault="006F4FE8" w:rsidP="006F4FE8">
      <w:pPr>
        <w:pStyle w:val="FootnoteText"/>
        <w:rPr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</w:t>
      </w:r>
      <w:r w:rsidR="00DB755E">
        <w:rPr>
          <w:lang w:val="fr-CH"/>
        </w:rPr>
        <w:t xml:space="preserve"> </w:t>
      </w:r>
      <w:r w:rsidRPr="006F4FE8">
        <w:rPr>
          <w:lang w:val="fr-CH"/>
        </w:rPr>
        <w:t>Article 116.</w:t>
      </w:r>
    </w:p>
  </w:footnote>
  <w:footnote w:id="24">
    <w:p w14:paraId="5D034160" w14:textId="59159D7D" w:rsidR="006F4FE8" w:rsidRPr="006F4FE8" w:rsidRDefault="006F4FE8" w:rsidP="006F4FE8">
      <w:pPr>
        <w:pStyle w:val="FootnoteText"/>
        <w:rPr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</w:t>
      </w:r>
      <w:r w:rsidR="00DB755E">
        <w:rPr>
          <w:lang w:val="fr-CH"/>
        </w:rPr>
        <w:t xml:space="preserve"> </w:t>
      </w:r>
      <w:r w:rsidRPr="006F4FE8">
        <w:rPr>
          <w:lang w:val="fr-CH"/>
        </w:rPr>
        <w:t>Article 112.</w:t>
      </w:r>
    </w:p>
  </w:footnote>
  <w:footnote w:id="25">
    <w:p w14:paraId="60EFEB78" w14:textId="31C7F551" w:rsidR="006F4FE8" w:rsidRPr="006F4FE8" w:rsidRDefault="006F4FE8" w:rsidP="006F4FE8">
      <w:pPr>
        <w:pStyle w:val="FootnoteText"/>
        <w:rPr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</w:t>
      </w:r>
      <w:r w:rsidR="00DB755E">
        <w:rPr>
          <w:lang w:val="fr-CH"/>
        </w:rPr>
        <w:t>n</w:t>
      </w:r>
      <w:r w:rsidRPr="006F4FE8">
        <w:rPr>
          <w:lang w:val="fr-CH"/>
        </w:rPr>
        <w:t>,</w:t>
      </w:r>
      <w:r w:rsidR="00DB755E">
        <w:rPr>
          <w:lang w:val="fr-CH"/>
        </w:rPr>
        <w:t xml:space="preserve"> </w:t>
      </w:r>
      <w:r w:rsidRPr="006F4FE8">
        <w:rPr>
          <w:lang w:val="fr-CH"/>
        </w:rPr>
        <w:t>Article 124.</w:t>
      </w:r>
    </w:p>
  </w:footnote>
  <w:footnote w:id="26">
    <w:p w14:paraId="6F295480" w14:textId="5CD26129" w:rsidR="006F4FE8" w:rsidRPr="006F4FE8" w:rsidRDefault="006F4FE8" w:rsidP="006F4FE8">
      <w:pPr>
        <w:pStyle w:val="FootnoteText"/>
        <w:rPr>
          <w:lang w:val="fr-CH"/>
        </w:rPr>
      </w:pPr>
      <w:r>
        <w:rPr>
          <w:lang w:val="sr-Cyrl-CS"/>
        </w:rPr>
        <w:tab/>
      </w:r>
      <w:r w:rsidRPr="00DB755E">
        <w:rPr>
          <w:rStyle w:val="FootnoteReference"/>
        </w:rPr>
        <w:footnoteRef/>
      </w:r>
      <w:r w:rsidRPr="00D037D1">
        <w:rPr>
          <w:lang w:val="sr-Cyrl-CS"/>
        </w:rPr>
        <w:t xml:space="preserve"> </w:t>
      </w:r>
      <w:r>
        <w:rPr>
          <w:lang w:val="sr-Cyrl-CS"/>
        </w:rPr>
        <w:tab/>
      </w:r>
      <w:r w:rsidRPr="006F4FE8">
        <w:rPr>
          <w:lang w:val="fr-CH"/>
        </w:rPr>
        <w:t>Constitutio</w:t>
      </w:r>
      <w:r w:rsidR="00437606">
        <w:rPr>
          <w:lang w:val="fr-CH"/>
        </w:rPr>
        <w:t>n</w:t>
      </w:r>
      <w:r w:rsidRPr="006F4FE8">
        <w:rPr>
          <w:lang w:val="fr-CH"/>
        </w:rPr>
        <w:t>,</w:t>
      </w:r>
      <w:r w:rsidR="00437606">
        <w:rPr>
          <w:lang w:val="fr-CH"/>
        </w:rPr>
        <w:t xml:space="preserve"> </w:t>
      </w:r>
      <w:r w:rsidRPr="006F4FE8">
        <w:rPr>
          <w:lang w:val="fr-CH"/>
        </w:rPr>
        <w:t>Article 125, para. 2 and 3.</w:t>
      </w:r>
    </w:p>
  </w:footnote>
  <w:footnote w:id="27">
    <w:p w14:paraId="1F9BA0A6" w14:textId="05A51C92" w:rsidR="006F4FE8" w:rsidRPr="006F4FE8" w:rsidRDefault="006F4FE8" w:rsidP="006F4FE8">
      <w:pPr>
        <w:pStyle w:val="FootnoteText"/>
        <w:rPr>
          <w:rFonts w:cs="Arial"/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</w:t>
      </w:r>
      <w:r w:rsidR="00437606">
        <w:rPr>
          <w:lang w:val="fr-CH"/>
        </w:rPr>
        <w:t xml:space="preserve"> </w:t>
      </w:r>
      <w:r w:rsidRPr="006F4FE8">
        <w:rPr>
          <w:lang w:val="fr-CH"/>
        </w:rPr>
        <w:t>Article 128.</w:t>
      </w:r>
    </w:p>
  </w:footnote>
  <w:footnote w:id="28">
    <w:p w14:paraId="306EB462" w14:textId="2A45D113" w:rsidR="006F4FE8" w:rsidRPr="00437606" w:rsidRDefault="006F4FE8" w:rsidP="006F4FE8">
      <w:pPr>
        <w:pStyle w:val="FootnoteText"/>
        <w:rPr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437606">
        <w:rPr>
          <w:lang w:val="fr-CH"/>
        </w:rPr>
        <w:t xml:space="preserve"> </w:t>
      </w:r>
      <w:r w:rsidRPr="00437606">
        <w:rPr>
          <w:lang w:val="fr-CH"/>
        </w:rPr>
        <w:tab/>
        <w:t>Constitution,</w:t>
      </w:r>
      <w:r w:rsidR="00437606" w:rsidRPr="00437606">
        <w:rPr>
          <w:lang w:val="fr-CH"/>
        </w:rPr>
        <w:t xml:space="preserve"> </w:t>
      </w:r>
      <w:r w:rsidRPr="00437606">
        <w:rPr>
          <w:lang w:val="fr-CH"/>
        </w:rPr>
        <w:t>Article 142.</w:t>
      </w:r>
    </w:p>
  </w:footnote>
  <w:footnote w:id="29">
    <w:p w14:paraId="220AD04C" w14:textId="53729D0B" w:rsidR="006F4FE8" w:rsidRPr="00AE5138" w:rsidRDefault="006F4FE8" w:rsidP="006F4FE8">
      <w:pPr>
        <w:pStyle w:val="FootnoteText"/>
      </w:pPr>
      <w:r w:rsidRPr="00437606">
        <w:rPr>
          <w:lang w:val="fr-CH"/>
        </w:rPr>
        <w:tab/>
      </w:r>
      <w:r w:rsidRPr="00DB755E">
        <w:rPr>
          <w:rStyle w:val="FootnoteReference"/>
        </w:rPr>
        <w:footnoteRef/>
      </w:r>
      <w:r w:rsidRPr="00AE5138">
        <w:t xml:space="preserve"> </w:t>
      </w:r>
      <w:r w:rsidRPr="00AE5138">
        <w:tab/>
        <w:t>Constitution,</w:t>
      </w:r>
      <w:r w:rsidR="00437606" w:rsidRPr="00AE5138">
        <w:t xml:space="preserve"> </w:t>
      </w:r>
      <w:r w:rsidRPr="00AE5138">
        <w:t>Article 143.</w:t>
      </w:r>
    </w:p>
  </w:footnote>
  <w:footnote w:id="30">
    <w:p w14:paraId="13E5AC09" w14:textId="4E76A193" w:rsidR="006F4FE8" w:rsidRPr="001021D1" w:rsidRDefault="006F4FE8" w:rsidP="006F4FE8">
      <w:pPr>
        <w:pStyle w:val="FootnoteText"/>
      </w:pPr>
      <w:r w:rsidRPr="00AE5138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Political Parties (</w:t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>,</w:t>
      </w:r>
      <w:r w:rsidR="000152D4">
        <w:t xml:space="preserve"> </w:t>
      </w:r>
      <w:r w:rsidRPr="001021D1">
        <w:t>No. 36/09 and 61/15 – decision of the Constitutional Court),</w:t>
      </w:r>
      <w:r w:rsidR="00DB755E">
        <w:t xml:space="preserve"> </w:t>
      </w:r>
      <w:r w:rsidRPr="001021D1">
        <w:t>Article 2.</w:t>
      </w:r>
    </w:p>
  </w:footnote>
  <w:footnote w:id="31">
    <w:p w14:paraId="6D058020" w14:textId="6EFF9259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Political Parties,</w:t>
      </w:r>
      <w:r w:rsidR="00437606">
        <w:t xml:space="preserve"> </w:t>
      </w:r>
      <w:r w:rsidRPr="001021D1">
        <w:t>Article 3.</w:t>
      </w:r>
    </w:p>
  </w:footnote>
  <w:footnote w:id="32">
    <w:p w14:paraId="071147EF" w14:textId="761466E7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Constitution,</w:t>
      </w:r>
      <w:r w:rsidR="00437606">
        <w:t xml:space="preserve"> </w:t>
      </w:r>
      <w:r w:rsidRPr="001021D1">
        <w:t>Article</w:t>
      </w:r>
      <w:r w:rsidR="00AB5CA0">
        <w:t xml:space="preserve"> </w:t>
      </w:r>
      <w:r w:rsidRPr="001021D1">
        <w:t>5.</w:t>
      </w:r>
    </w:p>
  </w:footnote>
  <w:footnote w:id="33">
    <w:p w14:paraId="3D015C7D" w14:textId="1F158317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Political Parties,</w:t>
      </w:r>
      <w:r w:rsidR="00437606">
        <w:t xml:space="preserve"> </w:t>
      </w:r>
      <w:r w:rsidRPr="001021D1">
        <w:t>Articles 8 and 9.</w:t>
      </w:r>
    </w:p>
  </w:footnote>
  <w:footnote w:id="34">
    <w:p w14:paraId="7845F7E1" w14:textId="77777777" w:rsidR="006F4FE8" w:rsidRPr="001021D1" w:rsidRDefault="006F4FE8" w:rsidP="006F4FE8">
      <w:pPr>
        <w:pStyle w:val="FootnoteText"/>
        <w:rPr>
          <w:noProof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Political Parties, Article 22.</w:t>
      </w:r>
    </w:p>
  </w:footnote>
  <w:footnote w:id="35">
    <w:p w14:paraId="2F437617" w14:textId="1752C168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Political Parties,</w:t>
      </w:r>
      <w:r w:rsidR="00437606">
        <w:t xml:space="preserve"> </w:t>
      </w:r>
      <w:r w:rsidRPr="001021D1">
        <w:t>Article 21.</w:t>
      </w:r>
    </w:p>
  </w:footnote>
  <w:footnote w:id="36">
    <w:p w14:paraId="4A1613DE" w14:textId="793031BD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Register of Political Parties,</w:t>
      </w:r>
      <w:r w:rsidR="001F093C">
        <w:t xml:space="preserve"> </w:t>
      </w:r>
      <w:r w:rsidRPr="001021D1">
        <w:t>November 2021.</w:t>
      </w:r>
    </w:p>
  </w:footnote>
  <w:footnote w:id="37">
    <w:p w14:paraId="4C04F860" w14:textId="4A040600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820EEA">
        <w:t xml:space="preserve"> </w:t>
      </w:r>
      <w:r w:rsidRPr="001021D1">
        <w:t xml:space="preserve">1/90, 3/90 </w:t>
      </w:r>
      <w:r w:rsidR="00AB5CA0">
        <w:t xml:space="preserve">– </w:t>
      </w:r>
      <w:r w:rsidRPr="001021D1">
        <w:t>correction,</w:t>
      </w:r>
      <w:r w:rsidR="00DB755E">
        <w:t xml:space="preserve"> </w:t>
      </w:r>
      <w:r w:rsidRPr="001021D1">
        <w:t>12/9 and79/92.</w:t>
      </w:r>
    </w:p>
  </w:footnote>
  <w:footnote w:id="38">
    <w:p w14:paraId="75B954B6" w14:textId="02CCD485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Constitution,</w:t>
      </w:r>
      <w:r w:rsidR="001F093C">
        <w:t xml:space="preserve"> </w:t>
      </w:r>
      <w:r w:rsidRPr="001021D1">
        <w:t>Article 52.</w:t>
      </w:r>
    </w:p>
  </w:footnote>
  <w:footnote w:id="39">
    <w:p w14:paraId="61F3C227" w14:textId="7CAAACD1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the Election of People</w:t>
      </w:r>
      <w:r w:rsidR="00735750">
        <w:t>’</w:t>
      </w:r>
      <w:r w:rsidRPr="001021D1">
        <w:t>s Deputies (</w:t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>,</w:t>
      </w:r>
      <w:r w:rsidR="000152D4">
        <w:t xml:space="preserve"> </w:t>
      </w:r>
      <w:r w:rsidRPr="001021D1">
        <w:t>No. 14/22),</w:t>
      </w:r>
      <w:r w:rsidR="00DB755E">
        <w:t xml:space="preserve"> </w:t>
      </w:r>
      <w:r w:rsidRPr="001021D1">
        <w:t>Article 3.</w:t>
      </w:r>
    </w:p>
  </w:footnote>
  <w:footnote w:id="40">
    <w:p w14:paraId="5F6C2BB5" w14:textId="24E8A89A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Local Elections (</w:t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>,</w:t>
      </w:r>
      <w:r w:rsidR="000152D4">
        <w:t xml:space="preserve"> </w:t>
      </w:r>
      <w:r w:rsidRPr="001021D1">
        <w:t>No.</w:t>
      </w:r>
      <w:r w:rsidR="00820EEA">
        <w:t xml:space="preserve"> </w:t>
      </w:r>
      <w:r w:rsidRPr="001021D1">
        <w:t>14/22),</w:t>
      </w:r>
      <w:r w:rsidR="00DB755E">
        <w:t xml:space="preserve"> </w:t>
      </w:r>
      <w:r w:rsidRPr="001021D1">
        <w:t>Article 3.</w:t>
      </w:r>
    </w:p>
  </w:footnote>
  <w:footnote w:id="41">
    <w:p w14:paraId="53D59AEA" w14:textId="41C282DC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Election of People</w:t>
      </w:r>
      <w:r w:rsidR="00735750">
        <w:t>’</w:t>
      </w:r>
      <w:r w:rsidRPr="001021D1">
        <w:t>s Deputies, Article 73 and the Law on Local Elections,</w:t>
      </w:r>
      <w:r w:rsidR="001F093C">
        <w:t xml:space="preserve"> </w:t>
      </w:r>
      <w:r w:rsidRPr="001021D1">
        <w:t>Article 41.</w:t>
      </w:r>
    </w:p>
  </w:footnote>
  <w:footnote w:id="42">
    <w:p w14:paraId="44A4ECE2" w14:textId="036CD3A9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Election of People</w:t>
      </w:r>
      <w:r w:rsidR="00735750">
        <w:t>’</w:t>
      </w:r>
      <w:r w:rsidRPr="001021D1">
        <w:t>s Deputies, Article 8 and the Law on Local Elections,</w:t>
      </w:r>
      <w:r w:rsidR="001F093C">
        <w:t xml:space="preserve"> </w:t>
      </w:r>
      <w:r w:rsidRPr="001021D1">
        <w:t>Article 10.</w:t>
      </w:r>
    </w:p>
  </w:footnote>
  <w:footnote w:id="43">
    <w:p w14:paraId="062066D5" w14:textId="1126C0AE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the Election of People</w:t>
      </w:r>
      <w:r w:rsidR="00735750">
        <w:t>’</w:t>
      </w:r>
      <w:r w:rsidRPr="001021D1">
        <w:t>s Deputies,</w:t>
      </w:r>
      <w:r w:rsidR="001F093C">
        <w:t xml:space="preserve"> </w:t>
      </w:r>
      <w:r w:rsidRPr="001021D1">
        <w:t>Art. 129 and 130.</w:t>
      </w:r>
    </w:p>
  </w:footnote>
  <w:footnote w:id="44">
    <w:p w14:paraId="2415ACDB" w14:textId="3E9D2958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the Election of Deputies,</w:t>
      </w:r>
      <w:r w:rsidR="003B0EDD">
        <w:t xml:space="preserve"> </w:t>
      </w:r>
      <w:r w:rsidRPr="001021D1">
        <w:t>Article 140.</w:t>
      </w:r>
    </w:p>
  </w:footnote>
  <w:footnote w:id="45">
    <w:p w14:paraId="6E951F3A" w14:textId="2E47E3B8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the Election of Deputies,</w:t>
      </w:r>
      <w:r w:rsidR="003B0EDD">
        <w:t xml:space="preserve"> </w:t>
      </w:r>
      <w:r w:rsidRPr="001021D1">
        <w:t>Article 147.</w:t>
      </w:r>
    </w:p>
  </w:footnote>
  <w:footnote w:id="46">
    <w:p w14:paraId="69DBF3D2" w14:textId="16F7E004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the Election of Deputies,</w:t>
      </w:r>
      <w:r w:rsidR="003B0EDD">
        <w:t xml:space="preserve"> </w:t>
      </w:r>
      <w:r w:rsidRPr="001021D1">
        <w:t>Article 148.</w:t>
      </w:r>
    </w:p>
  </w:footnote>
  <w:footnote w:id="47">
    <w:p w14:paraId="3625B3F4" w14:textId="3E59A895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the Election of Deputies,</w:t>
      </w:r>
      <w:r w:rsidR="003B0EDD">
        <w:t xml:space="preserve"> </w:t>
      </w:r>
      <w:r w:rsidRPr="001021D1">
        <w:t>Article 150.</w:t>
      </w:r>
    </w:p>
  </w:footnote>
  <w:footnote w:id="48">
    <w:p w14:paraId="5F756A5C" w14:textId="10A53FA3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the Election of Deputies,</w:t>
      </w:r>
      <w:r w:rsidR="003B0EDD">
        <w:t xml:space="preserve"> </w:t>
      </w:r>
      <w:r w:rsidRPr="001021D1">
        <w:t>Article 156.</w:t>
      </w:r>
    </w:p>
  </w:footnote>
  <w:footnote w:id="49">
    <w:p w14:paraId="367E39A4" w14:textId="24A2327B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rPr>
          <w:iCs/>
        </w:rPr>
        <w:t>“</w:t>
      </w:r>
      <w:r w:rsidRPr="001021D1">
        <w:rPr>
          <w:iCs/>
        </w:rPr>
        <w:t xml:space="preserve">OG </w:t>
      </w:r>
      <w:r w:rsidR="00865D27">
        <w:rPr>
          <w:iCs/>
        </w:rPr>
        <w:t>RS</w:t>
      </w:r>
      <w:r w:rsidR="00735750">
        <w:rPr>
          <w:iCs/>
        </w:rPr>
        <w:t>”</w:t>
      </w:r>
      <w:r w:rsidR="00865D27">
        <w:rPr>
          <w:iCs/>
        </w:rPr>
        <w:t>,</w:t>
      </w:r>
      <w:r w:rsidR="000152D4">
        <w:rPr>
          <w:iCs/>
        </w:rPr>
        <w:t xml:space="preserve"> </w:t>
      </w:r>
      <w:r w:rsidRPr="001021D1">
        <w:rPr>
          <w:iCs/>
        </w:rPr>
        <w:t>N</w:t>
      </w:r>
      <w:r>
        <w:rPr>
          <w:iCs/>
          <w:lang w:val="sr-Cyrl-CS"/>
        </w:rPr>
        <w:t>o. 72/09,</w:t>
      </w:r>
      <w:r w:rsidRPr="00846146">
        <w:rPr>
          <w:iCs/>
          <w:lang w:val="sr-Cyrl-CS"/>
        </w:rPr>
        <w:t xml:space="preserve"> 20/14 - decision</w:t>
      </w:r>
      <w:r w:rsidRPr="001021D1">
        <w:rPr>
          <w:iCs/>
        </w:rPr>
        <w:t xml:space="preserve"> of the Constitutional Court</w:t>
      </w:r>
      <w:r>
        <w:rPr>
          <w:iCs/>
          <w:lang w:val="sr-Cyrl-CS"/>
        </w:rPr>
        <w:t>,</w:t>
      </w:r>
      <w:r w:rsidR="00E4557F" w:rsidRPr="00E4557F">
        <w:rPr>
          <w:iCs/>
        </w:rPr>
        <w:t xml:space="preserve"> </w:t>
      </w:r>
      <w:r>
        <w:rPr>
          <w:iCs/>
          <w:lang w:val="sr-Cyrl-CS"/>
        </w:rPr>
        <w:t>55/1 and</w:t>
      </w:r>
      <w:r w:rsidR="00E4557F" w:rsidRPr="00E4557F">
        <w:rPr>
          <w:iCs/>
        </w:rPr>
        <w:t xml:space="preserve"> </w:t>
      </w:r>
      <w:r w:rsidRPr="00846146">
        <w:rPr>
          <w:iCs/>
          <w:lang w:val="sr-Cyrl-CS"/>
        </w:rPr>
        <w:t>47/18</w:t>
      </w:r>
      <w:r w:rsidRPr="001021D1">
        <w:rPr>
          <w:iCs/>
        </w:rPr>
        <w:t>.</w:t>
      </w:r>
    </w:p>
  </w:footnote>
  <w:footnote w:id="50">
    <w:p w14:paraId="237629D6" w14:textId="7318AB6C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Associations (</w:t>
      </w:r>
      <w:r w:rsidR="00735750">
        <w:t>“</w:t>
      </w:r>
      <w:r w:rsidRPr="001021D1">
        <w:t>OG RS</w:t>
      </w:r>
      <w:r w:rsidR="00735750">
        <w:t>”</w:t>
      </w:r>
      <w:r w:rsidRPr="001021D1">
        <w:t>, No. 51/09, 99/11 – state laws and 44/18 - state laws), Article 2.</w:t>
      </w:r>
    </w:p>
  </w:footnote>
  <w:footnote w:id="51">
    <w:p w14:paraId="072FC7BE" w14:textId="39792672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 xml:space="preserve">Law on Associations, </w:t>
      </w:r>
      <w:r w:rsidR="00874996" w:rsidRPr="001021D1">
        <w:t>Article</w:t>
      </w:r>
      <w:r w:rsidRPr="001021D1">
        <w:t xml:space="preserve"> 60.</w:t>
      </w:r>
    </w:p>
  </w:footnote>
  <w:footnote w:id="52">
    <w:p w14:paraId="4F0E8510" w14:textId="2F7835BB" w:rsidR="006F4FE8" w:rsidRPr="001021D1" w:rsidRDefault="006F4FE8" w:rsidP="006F4FE8">
      <w:pPr>
        <w:pStyle w:val="FootnoteText"/>
        <w:rPr>
          <w:noProof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Associations</w:t>
      </w:r>
      <w:r w:rsidRPr="001021D1">
        <w:rPr>
          <w:noProof/>
        </w:rPr>
        <w:t>,</w:t>
      </w:r>
      <w:r w:rsidR="00DB755E">
        <w:rPr>
          <w:noProof/>
        </w:rPr>
        <w:t xml:space="preserve"> </w:t>
      </w:r>
      <w:r w:rsidRPr="001021D1">
        <w:rPr>
          <w:noProof/>
        </w:rPr>
        <w:t>Article 59.</w:t>
      </w:r>
    </w:p>
  </w:footnote>
  <w:footnote w:id="53">
    <w:p w14:paraId="7B1383C3" w14:textId="18C5A76F" w:rsidR="006F4FE8" w:rsidRPr="001021D1" w:rsidRDefault="006F4FE8" w:rsidP="006F4FE8">
      <w:pPr>
        <w:pStyle w:val="FootnoteText"/>
        <w:rPr>
          <w:noProof/>
        </w:rPr>
      </w:pPr>
      <w:r w:rsidRPr="001021D1">
        <w:rPr>
          <w:noProof/>
        </w:rPr>
        <w:tab/>
      </w:r>
      <w:r w:rsidRPr="00DB755E">
        <w:rPr>
          <w:rStyle w:val="FootnoteReference"/>
        </w:rPr>
        <w:footnoteRef/>
      </w:r>
      <w:r w:rsidRPr="001021D1">
        <w:rPr>
          <w:noProof/>
        </w:rPr>
        <w:t xml:space="preserve"> </w:t>
      </w:r>
      <w:r w:rsidRPr="001021D1">
        <w:rPr>
          <w:noProof/>
        </w:rPr>
        <w:tab/>
        <w:t>Law on Associations,</w:t>
      </w:r>
      <w:r w:rsidR="00DB755E">
        <w:rPr>
          <w:noProof/>
        </w:rPr>
        <w:t xml:space="preserve"> </w:t>
      </w:r>
      <w:r w:rsidRPr="001021D1">
        <w:rPr>
          <w:noProof/>
        </w:rPr>
        <w:t>Article 3.</w:t>
      </w:r>
    </w:p>
  </w:footnote>
  <w:footnote w:id="54">
    <w:p w14:paraId="36B2BE96" w14:textId="1DB221B1" w:rsidR="006F4FE8" w:rsidRPr="001021D1" w:rsidRDefault="006F4FE8" w:rsidP="006F4FE8">
      <w:pPr>
        <w:pStyle w:val="FootnoteText"/>
        <w:rPr>
          <w:noProof/>
        </w:rPr>
      </w:pPr>
      <w:r w:rsidRPr="001021D1">
        <w:rPr>
          <w:noProof/>
        </w:rPr>
        <w:tab/>
      </w:r>
      <w:r w:rsidRPr="00DB755E">
        <w:rPr>
          <w:rStyle w:val="FootnoteReference"/>
        </w:rPr>
        <w:footnoteRef/>
      </w:r>
      <w:r w:rsidRPr="001021D1">
        <w:rPr>
          <w:noProof/>
        </w:rPr>
        <w:t xml:space="preserve"> </w:t>
      </w:r>
      <w:r w:rsidRPr="001021D1">
        <w:rPr>
          <w:noProof/>
        </w:rPr>
        <w:tab/>
        <w:t>Law on Associations,</w:t>
      </w:r>
      <w:r w:rsidR="00765690">
        <w:rPr>
          <w:noProof/>
        </w:rPr>
        <w:t xml:space="preserve"> </w:t>
      </w:r>
      <w:r w:rsidRPr="001021D1">
        <w:rPr>
          <w:noProof/>
        </w:rPr>
        <w:t>Article 10.</w:t>
      </w:r>
    </w:p>
  </w:footnote>
  <w:footnote w:id="55">
    <w:p w14:paraId="024645F4" w14:textId="55C34550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Associations,</w:t>
      </w:r>
      <w:r w:rsidR="00765690">
        <w:t xml:space="preserve"> </w:t>
      </w:r>
      <w:r w:rsidRPr="001021D1">
        <w:t>Article 26.</w:t>
      </w:r>
    </w:p>
  </w:footnote>
  <w:footnote w:id="56">
    <w:p w14:paraId="5CF663BA" w14:textId="3F46E8E0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Pr="001021D1">
        <w:rPr>
          <w:noProof/>
        </w:rPr>
        <w:t>Law on Associations,</w:t>
      </w:r>
      <w:r w:rsidR="00765690">
        <w:rPr>
          <w:noProof/>
        </w:rPr>
        <w:t xml:space="preserve"> </w:t>
      </w:r>
      <w:r w:rsidRPr="001021D1">
        <w:rPr>
          <w:noProof/>
        </w:rPr>
        <w:t>Article 4.</w:t>
      </w:r>
    </w:p>
  </w:footnote>
  <w:footnote w:id="57">
    <w:p w14:paraId="735CB85A" w14:textId="1E60B8E9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Associations,</w:t>
      </w:r>
      <w:r w:rsidR="00765690">
        <w:t xml:space="preserve"> </w:t>
      </w:r>
      <w:r w:rsidRPr="001021D1">
        <w:t>Article 36.</w:t>
      </w:r>
    </w:p>
  </w:footnote>
  <w:footnote w:id="58">
    <w:p w14:paraId="4719471C" w14:textId="7FA28CD2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Associations,</w:t>
      </w:r>
      <w:r w:rsidR="00765690">
        <w:t xml:space="preserve"> </w:t>
      </w:r>
      <w:r w:rsidRPr="001021D1">
        <w:t>Article 38.</w:t>
      </w:r>
    </w:p>
  </w:footnote>
  <w:footnote w:id="59">
    <w:p w14:paraId="2FC9E519" w14:textId="0C410BC4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>,</w:t>
      </w:r>
      <w:r w:rsidR="000152D4">
        <w:t xml:space="preserve"> </w:t>
      </w:r>
      <w:r w:rsidRPr="001021D1">
        <w:t>No.</w:t>
      </w:r>
      <w:r w:rsidR="0046272D">
        <w:t xml:space="preserve"> </w:t>
      </w:r>
      <w:r w:rsidRPr="001021D1">
        <w:t>16/18.</w:t>
      </w:r>
    </w:p>
  </w:footnote>
  <w:footnote w:id="60">
    <w:p w14:paraId="6F66C772" w14:textId="77777777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Associations, Article 51.</w:t>
      </w:r>
    </w:p>
  </w:footnote>
  <w:footnote w:id="61">
    <w:p w14:paraId="54FE58AC" w14:textId="77777777" w:rsidR="006F4FE8" w:rsidRPr="001021D1" w:rsidRDefault="006F4FE8" w:rsidP="006F4FE8">
      <w:pPr>
        <w:pStyle w:val="FootnoteText"/>
        <w:rPr>
          <w:noProof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Pr="001021D1">
        <w:rPr>
          <w:noProof/>
        </w:rPr>
        <w:t>Law on Associations, Article 50.</w:t>
      </w:r>
    </w:p>
  </w:footnote>
  <w:footnote w:id="62">
    <w:p w14:paraId="3C9CACDB" w14:textId="28D12068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>,</w:t>
      </w:r>
      <w:r w:rsidR="000152D4">
        <w:t xml:space="preserve"> </w:t>
      </w:r>
      <w:r w:rsidRPr="001021D1">
        <w:t>No. 8/20.</w:t>
      </w:r>
    </w:p>
  </w:footnote>
  <w:footnote w:id="63">
    <w:p w14:paraId="61A01663" w14:textId="04A186D7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Constitution,</w:t>
      </w:r>
      <w:r w:rsidR="0064050C">
        <w:t xml:space="preserve"> </w:t>
      </w:r>
      <w:r w:rsidRPr="001021D1">
        <w:t>Article 50.</w:t>
      </w:r>
    </w:p>
  </w:footnote>
  <w:footnote w:id="64">
    <w:p w14:paraId="5587C315" w14:textId="2C6A787A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RS, No.</w:t>
      </w:r>
      <w:r w:rsidR="00820EEA">
        <w:t xml:space="preserve"> </w:t>
      </w:r>
      <w:r w:rsidRPr="001021D1">
        <w:t>83/14,</w:t>
      </w:r>
      <w:r w:rsidR="00E4557F">
        <w:t xml:space="preserve"> </w:t>
      </w:r>
      <w:r w:rsidRPr="001021D1">
        <w:t xml:space="preserve">58/15 and 12/16 </w:t>
      </w:r>
      <w:r w:rsidR="00A86AF0">
        <w:t>–</w:t>
      </w:r>
      <w:r w:rsidRPr="001021D1">
        <w:t xml:space="preserve"> authentic interpretation.</w:t>
      </w:r>
    </w:p>
  </w:footnote>
  <w:footnote w:id="65">
    <w:p w14:paraId="5453E4C7" w14:textId="0B9CBB5D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820EEA">
        <w:t xml:space="preserve"> </w:t>
      </w:r>
      <w:r w:rsidRPr="001021D1">
        <w:t>83/14</w:t>
      </w:r>
      <w:r w:rsidR="00A86AF0">
        <w:t xml:space="preserve"> </w:t>
      </w:r>
      <w:r w:rsidRPr="001021D1">
        <w:t>and 6/16 – state law.</w:t>
      </w:r>
    </w:p>
  </w:footnote>
  <w:footnote w:id="66">
    <w:p w14:paraId="317C9291" w14:textId="7ABB4BD0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>,</w:t>
      </w:r>
      <w:r w:rsidR="000152D4">
        <w:t xml:space="preserve"> </w:t>
      </w:r>
      <w:r w:rsidRPr="001021D1">
        <w:t>No. 83/14,</w:t>
      </w:r>
      <w:r w:rsidR="00E4557F">
        <w:t xml:space="preserve"> </w:t>
      </w:r>
      <w:r w:rsidRPr="001021D1">
        <w:t>103/15 and 108/16.</w:t>
      </w:r>
    </w:p>
  </w:footnote>
  <w:footnote w:id="67">
    <w:p w14:paraId="130F8A36" w14:textId="3F509A51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Electronic Media (</w:t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>,</w:t>
      </w:r>
      <w:r w:rsidR="000152D4">
        <w:t xml:space="preserve"> </w:t>
      </w:r>
      <w:r w:rsidRPr="001021D1">
        <w:t xml:space="preserve">No. 83/14, 6/16 </w:t>
      </w:r>
      <w:r w:rsidR="00A86AF0">
        <w:t>–</w:t>
      </w:r>
      <w:r w:rsidRPr="001021D1">
        <w:t xml:space="preserve"> state law), Article 5.</w:t>
      </w:r>
    </w:p>
  </w:footnote>
  <w:footnote w:id="68">
    <w:p w14:paraId="563602AC" w14:textId="3B223FCD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Electronic Media,</w:t>
      </w:r>
      <w:r w:rsidR="0064050C">
        <w:t xml:space="preserve"> </w:t>
      </w:r>
      <w:r w:rsidRPr="001021D1">
        <w:t>Article 5.</w:t>
      </w:r>
    </w:p>
  </w:footnote>
  <w:footnote w:id="69">
    <w:p w14:paraId="71115E24" w14:textId="5967206C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Public Media Services(</w:t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>,</w:t>
      </w:r>
      <w:r w:rsidR="000152D4">
        <w:t xml:space="preserve"> </w:t>
      </w:r>
      <w:r w:rsidRPr="001021D1">
        <w:t>No.</w:t>
      </w:r>
      <w:r w:rsidR="00820EEA">
        <w:t xml:space="preserve"> </w:t>
      </w:r>
      <w:r w:rsidRPr="001021D1">
        <w:t>83/14,</w:t>
      </w:r>
      <w:r w:rsidR="00E4557F">
        <w:t xml:space="preserve"> </w:t>
      </w:r>
      <w:r w:rsidRPr="001021D1">
        <w:t>103/15,</w:t>
      </w:r>
      <w:r w:rsidR="00E4557F">
        <w:t xml:space="preserve"> </w:t>
      </w:r>
      <w:r w:rsidRPr="001021D1">
        <w:t>108/16,</w:t>
      </w:r>
      <w:r w:rsidR="00E4557F">
        <w:t xml:space="preserve"> </w:t>
      </w:r>
      <w:r w:rsidRPr="001021D1">
        <w:t>161/20</w:t>
      </w:r>
      <w:r w:rsidR="00E4557F">
        <w:t xml:space="preserve"> </w:t>
      </w:r>
      <w:r w:rsidRPr="001021D1">
        <w:t>and</w:t>
      </w:r>
      <w:r w:rsidR="00E4557F">
        <w:t xml:space="preserve"> </w:t>
      </w:r>
      <w:r w:rsidRPr="001021D1">
        <w:t>129/21) Article 2.</w:t>
      </w:r>
    </w:p>
  </w:footnote>
  <w:footnote w:id="70">
    <w:p w14:paraId="42558D3B" w14:textId="061EDA99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 xml:space="preserve">Decision on the Establishment of the Institution for Newspaper and Publishing Activity </w:t>
      </w:r>
      <w:r w:rsidR="00011643">
        <w:t>–</w:t>
      </w:r>
      <w:r w:rsidRPr="001021D1">
        <w:t xml:space="preserve"> Panorama (</w:t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>,</w:t>
      </w:r>
      <w:r w:rsidR="000152D4">
        <w:t xml:space="preserve"> </w:t>
      </w:r>
      <w:r w:rsidRPr="001021D1">
        <w:t>No. 53/15).</w:t>
      </w:r>
    </w:p>
  </w:footnote>
  <w:footnote w:id="71">
    <w:p w14:paraId="6717D78A" w14:textId="72D1DCA4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 xml:space="preserve">Criminal Code </w:t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>,</w:t>
      </w:r>
      <w:r w:rsidR="000152D4">
        <w:t xml:space="preserve"> </w:t>
      </w:r>
      <w:r w:rsidRPr="001021D1">
        <w:t xml:space="preserve">No. 85/05, 88/05 </w:t>
      </w:r>
      <w:r w:rsidR="00011643">
        <w:t>–</w:t>
      </w:r>
      <w:r w:rsidRPr="001021D1">
        <w:t xml:space="preserve"> amended, 107/05 </w:t>
      </w:r>
      <w:r w:rsidR="00011643">
        <w:t>–</w:t>
      </w:r>
      <w:r w:rsidRPr="001021D1">
        <w:t xml:space="preserve"> amended, 72/09, 111/09, 121/12, 104/13, 108/14, 94/16 and 35/2019), Article 138, paragraph 3.</w:t>
      </w:r>
    </w:p>
  </w:footnote>
  <w:footnote w:id="72">
    <w:p w14:paraId="18B4B170" w14:textId="45BD9B86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46272D">
        <w:t xml:space="preserve"> </w:t>
      </w:r>
      <w:r w:rsidRPr="001021D1">
        <w:t>No. 149/20.</w:t>
      </w:r>
    </w:p>
  </w:footnote>
  <w:footnote w:id="73">
    <w:p w14:paraId="6707C32B" w14:textId="4CC032A3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Constitution,</w:t>
      </w:r>
      <w:r w:rsidR="0046272D">
        <w:t xml:space="preserve"> </w:t>
      </w:r>
      <w:r w:rsidRPr="001021D1">
        <w:t xml:space="preserve">Article 142.and the Law on the Organization of Courts, </w:t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>,</w:t>
      </w:r>
      <w:r w:rsidR="000152D4">
        <w:t xml:space="preserve"> </w:t>
      </w:r>
      <w:r w:rsidRPr="001021D1">
        <w:t>No. 116/08, … 65/18</w:t>
      </w:r>
      <w:r w:rsidR="001C7638">
        <w:t> </w:t>
      </w:r>
      <w:r w:rsidRPr="001021D1">
        <w:t>–</w:t>
      </w:r>
      <w:r w:rsidR="001C7638">
        <w:t xml:space="preserve"> </w:t>
      </w:r>
      <w:r w:rsidRPr="001021D1">
        <w:t>decision of the Constitutional Court,</w:t>
      </w:r>
      <w:r w:rsidR="00E4557F">
        <w:t xml:space="preserve"> </w:t>
      </w:r>
      <w:r w:rsidRPr="001021D1">
        <w:t>87/18 and 88/18</w:t>
      </w:r>
      <w:r w:rsidR="00011643">
        <w:t xml:space="preserve"> – </w:t>
      </w:r>
      <w:r w:rsidRPr="001021D1">
        <w:t>decision of the Constitutional Court).</w:t>
      </w:r>
    </w:p>
  </w:footnote>
  <w:footnote w:id="74">
    <w:p w14:paraId="2FD72C47" w14:textId="6C59BB39" w:rsidR="006F4FE8" w:rsidRPr="006F4FE8" w:rsidRDefault="006F4FE8" w:rsidP="006F4FE8">
      <w:pPr>
        <w:pStyle w:val="FootnoteText"/>
        <w:rPr>
          <w:lang w:val="fr-CH"/>
        </w:rPr>
      </w:pPr>
      <w:r w:rsidRPr="001021D1"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</w:t>
      </w:r>
      <w:r w:rsidR="0046272D">
        <w:rPr>
          <w:lang w:val="fr-CH"/>
        </w:rPr>
        <w:t xml:space="preserve"> </w:t>
      </w:r>
      <w:r w:rsidRPr="006F4FE8">
        <w:rPr>
          <w:lang w:val="fr-CH"/>
        </w:rPr>
        <w:t>Article 143.</w:t>
      </w:r>
    </w:p>
  </w:footnote>
  <w:footnote w:id="75">
    <w:p w14:paraId="6CCA6998" w14:textId="497059EA" w:rsidR="006F4FE8" w:rsidRPr="006F4FE8" w:rsidRDefault="006F4FE8" w:rsidP="006F4FE8">
      <w:pPr>
        <w:pStyle w:val="FootnoteText"/>
        <w:rPr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</w:t>
      </w:r>
      <w:r w:rsidR="0046272D">
        <w:rPr>
          <w:lang w:val="fr-CH"/>
        </w:rPr>
        <w:t xml:space="preserve"> </w:t>
      </w:r>
      <w:r w:rsidRPr="006F4FE8">
        <w:rPr>
          <w:lang w:val="fr-CH"/>
        </w:rPr>
        <w:t>Article 143.</w:t>
      </w:r>
    </w:p>
  </w:footnote>
  <w:footnote w:id="76">
    <w:p w14:paraId="2C41E933" w14:textId="76364889" w:rsidR="006F4FE8" w:rsidRPr="006F4FE8" w:rsidRDefault="006F4FE8" w:rsidP="006F4FE8">
      <w:pPr>
        <w:pStyle w:val="FootnoteText"/>
        <w:rPr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</w:t>
      </w:r>
      <w:r w:rsidR="0046272D">
        <w:rPr>
          <w:lang w:val="fr-CH"/>
        </w:rPr>
        <w:t xml:space="preserve"> </w:t>
      </w:r>
      <w:r w:rsidRPr="006F4FE8">
        <w:rPr>
          <w:lang w:val="fr-CH"/>
        </w:rPr>
        <w:t>Article 149.</w:t>
      </w:r>
    </w:p>
  </w:footnote>
  <w:footnote w:id="77">
    <w:p w14:paraId="779C2277" w14:textId="1B89AA81" w:rsidR="006F4FE8" w:rsidRPr="006F4FE8" w:rsidRDefault="006F4FE8" w:rsidP="006F4FE8">
      <w:pPr>
        <w:pStyle w:val="FootnoteText"/>
        <w:rPr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</w:t>
      </w:r>
      <w:r w:rsidR="0046272D">
        <w:rPr>
          <w:lang w:val="fr-CH"/>
        </w:rPr>
        <w:t xml:space="preserve"> </w:t>
      </w:r>
      <w:r w:rsidRPr="006F4FE8">
        <w:rPr>
          <w:lang w:val="fr-CH"/>
        </w:rPr>
        <w:t>Article 149.</w:t>
      </w:r>
    </w:p>
  </w:footnote>
  <w:footnote w:id="78">
    <w:p w14:paraId="3BE3205F" w14:textId="52B01A77" w:rsidR="006F4FE8" w:rsidRPr="00AE5138" w:rsidRDefault="006F4FE8" w:rsidP="006F4FE8">
      <w:pPr>
        <w:pStyle w:val="FootnoteText"/>
        <w:rPr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AE5138">
        <w:rPr>
          <w:lang w:val="fr-CH"/>
        </w:rPr>
        <w:t xml:space="preserve"> </w:t>
      </w:r>
      <w:r w:rsidRPr="00AE5138">
        <w:rPr>
          <w:lang w:val="fr-CH"/>
        </w:rPr>
        <w:tab/>
        <w:t>Constitution (</w:t>
      </w:r>
      <w:r w:rsidR="00735750" w:rsidRPr="00AE5138">
        <w:rPr>
          <w:lang w:val="fr-CH"/>
        </w:rPr>
        <w:t>“</w:t>
      </w:r>
      <w:r w:rsidRPr="00AE5138">
        <w:rPr>
          <w:lang w:val="fr-CH"/>
        </w:rPr>
        <w:t xml:space="preserve">OG </w:t>
      </w:r>
      <w:r w:rsidR="00865D27" w:rsidRPr="00AE5138">
        <w:rPr>
          <w:lang w:val="fr-CH"/>
        </w:rPr>
        <w:t>RS</w:t>
      </w:r>
      <w:r w:rsidR="00735750" w:rsidRPr="00AE5138">
        <w:rPr>
          <w:lang w:val="fr-CH"/>
        </w:rPr>
        <w:t>”</w:t>
      </w:r>
      <w:r w:rsidR="00865D27" w:rsidRPr="00AE5138">
        <w:rPr>
          <w:lang w:val="fr-CH"/>
        </w:rPr>
        <w:t>,</w:t>
      </w:r>
      <w:r w:rsidR="000152D4" w:rsidRPr="00AE5138">
        <w:rPr>
          <w:lang w:val="fr-CH"/>
        </w:rPr>
        <w:t xml:space="preserve"> </w:t>
      </w:r>
      <w:r w:rsidRPr="00AE5138">
        <w:rPr>
          <w:lang w:val="fr-CH"/>
        </w:rPr>
        <w:t>No. 98/06, 115/21, and 16/22) Article 150.</w:t>
      </w:r>
    </w:p>
  </w:footnote>
  <w:footnote w:id="79">
    <w:p w14:paraId="135DC125" w14:textId="0B5EDEB9" w:rsidR="006F4FE8" w:rsidRPr="006F4FE8" w:rsidRDefault="006F4FE8" w:rsidP="006F4FE8">
      <w:pPr>
        <w:pStyle w:val="FootnoteText"/>
        <w:rPr>
          <w:lang w:val="fr-CH"/>
        </w:rPr>
      </w:pPr>
      <w:r w:rsidRPr="00AE5138">
        <w:rPr>
          <w:lang w:val="fr-CH"/>
        </w:rPr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</w:t>
      </w:r>
      <w:r w:rsidR="0046272D">
        <w:rPr>
          <w:lang w:val="fr-CH"/>
        </w:rPr>
        <w:t xml:space="preserve"> </w:t>
      </w:r>
      <w:r w:rsidRPr="006F4FE8">
        <w:rPr>
          <w:lang w:val="fr-CH"/>
        </w:rPr>
        <w:t>Article 151.</w:t>
      </w:r>
    </w:p>
  </w:footnote>
  <w:footnote w:id="80">
    <w:p w14:paraId="0EC759BF" w14:textId="51931A1A" w:rsidR="006F4FE8" w:rsidRPr="006F4FE8" w:rsidRDefault="006F4FE8" w:rsidP="006F4FE8">
      <w:pPr>
        <w:pStyle w:val="FootnoteText"/>
        <w:rPr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</w:t>
      </w:r>
      <w:r w:rsidR="0046272D">
        <w:rPr>
          <w:lang w:val="fr-CH"/>
        </w:rPr>
        <w:t xml:space="preserve"> </w:t>
      </w:r>
      <w:r w:rsidRPr="006F4FE8">
        <w:rPr>
          <w:lang w:val="fr-CH"/>
        </w:rPr>
        <w:t>Article 145.</w:t>
      </w:r>
    </w:p>
  </w:footnote>
  <w:footnote w:id="81">
    <w:p w14:paraId="10CABBCC" w14:textId="135D2872" w:rsidR="006F4FE8" w:rsidRPr="00AE5138" w:rsidRDefault="006F4FE8" w:rsidP="006F4FE8">
      <w:pPr>
        <w:pStyle w:val="FootnoteText"/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AE5138">
        <w:t xml:space="preserve"> </w:t>
      </w:r>
      <w:r w:rsidRPr="00AE5138">
        <w:tab/>
        <w:t>Constitution,</w:t>
      </w:r>
      <w:r w:rsidR="0046272D" w:rsidRPr="00AE5138">
        <w:t xml:space="preserve"> </w:t>
      </w:r>
      <w:r w:rsidRPr="00AE5138">
        <w:t>Article 144.</w:t>
      </w:r>
    </w:p>
  </w:footnote>
  <w:footnote w:id="82">
    <w:p w14:paraId="4C93388E" w14:textId="0726EFEA" w:rsidR="006F4FE8" w:rsidRPr="001021D1" w:rsidRDefault="006F4FE8" w:rsidP="006F4FE8">
      <w:pPr>
        <w:pStyle w:val="FootnoteText"/>
      </w:pPr>
      <w:r w:rsidRPr="00AE5138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 xml:space="preserve">Law on the Organization of Courts, </w:t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E4557F">
        <w:t xml:space="preserve"> </w:t>
      </w:r>
      <w:r w:rsidRPr="001021D1">
        <w:t>116/08,</w:t>
      </w:r>
      <w:r w:rsidR="00E4557F">
        <w:t xml:space="preserve"> </w:t>
      </w:r>
      <w:r w:rsidRPr="001021D1">
        <w:t>104/09</w:t>
      </w:r>
      <w:r w:rsidR="00E1716D">
        <w:t xml:space="preserve"> </w:t>
      </w:r>
      <w:r w:rsidRPr="001021D1">
        <w:t>…</w:t>
      </w:r>
      <w:r w:rsidR="00E1716D">
        <w:t xml:space="preserve"> </w:t>
      </w:r>
      <w:r w:rsidRPr="001021D1">
        <w:t>65/2018</w:t>
      </w:r>
      <w:r w:rsidR="00E4557F">
        <w:t xml:space="preserve"> </w:t>
      </w:r>
      <w:r w:rsidRPr="001021D1">
        <w:t>–</w:t>
      </w:r>
      <w:r w:rsidR="00E4557F">
        <w:t xml:space="preserve"> </w:t>
      </w:r>
      <w:r w:rsidRPr="001021D1">
        <w:t xml:space="preserve">decision of the Constitutional Court, 87/2018 and 88/2018 </w:t>
      </w:r>
      <w:r w:rsidR="00011643">
        <w:t>–</w:t>
      </w:r>
      <w:r w:rsidRPr="001021D1">
        <w:t xml:space="preserve"> decision of the Constitutional Court).</w:t>
      </w:r>
    </w:p>
  </w:footnote>
  <w:footnote w:id="83">
    <w:p w14:paraId="46ED894F" w14:textId="77E55E73" w:rsidR="006F4FE8" w:rsidRPr="006F4FE8" w:rsidRDefault="006F4FE8" w:rsidP="006F4FE8">
      <w:pPr>
        <w:pStyle w:val="FootnoteText"/>
        <w:rPr>
          <w:lang w:val="fr-CH"/>
        </w:rPr>
      </w:pPr>
      <w:r w:rsidRPr="001021D1"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</w:t>
      </w:r>
      <w:r w:rsidR="0046272D">
        <w:rPr>
          <w:lang w:val="fr-CH"/>
        </w:rPr>
        <w:t xml:space="preserve"> </w:t>
      </w:r>
      <w:r w:rsidRPr="006F4FE8">
        <w:rPr>
          <w:lang w:val="fr-CH"/>
        </w:rPr>
        <w:t>Article 155.</w:t>
      </w:r>
    </w:p>
  </w:footnote>
  <w:footnote w:id="84">
    <w:p w14:paraId="21B980DB" w14:textId="77777777" w:rsidR="006F4FE8" w:rsidRPr="006F4FE8" w:rsidRDefault="006F4FE8" w:rsidP="006F4FE8">
      <w:pPr>
        <w:pStyle w:val="FootnoteText"/>
        <w:rPr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Ibid.</w:t>
      </w:r>
    </w:p>
  </w:footnote>
  <w:footnote w:id="85">
    <w:p w14:paraId="64910D46" w14:textId="35655518" w:rsidR="006F4FE8" w:rsidRPr="006F4FE8" w:rsidRDefault="006F4FE8" w:rsidP="006F4FE8">
      <w:pPr>
        <w:pStyle w:val="FootnoteText"/>
        <w:rPr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</w:t>
      </w:r>
      <w:r w:rsidR="0046272D">
        <w:rPr>
          <w:lang w:val="fr-CH"/>
        </w:rPr>
        <w:t xml:space="preserve"> </w:t>
      </w:r>
      <w:r w:rsidRPr="006F4FE8">
        <w:rPr>
          <w:lang w:val="fr-CH"/>
        </w:rPr>
        <w:t>Article 158.</w:t>
      </w:r>
    </w:p>
  </w:footnote>
  <w:footnote w:id="86">
    <w:p w14:paraId="2BB72DB8" w14:textId="2E0888BF" w:rsidR="006F4FE8" w:rsidRPr="006F4FE8" w:rsidRDefault="006F4FE8" w:rsidP="006F4FE8">
      <w:pPr>
        <w:pStyle w:val="FootnoteText"/>
        <w:rPr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 Article 161.</w:t>
      </w:r>
    </w:p>
  </w:footnote>
  <w:footnote w:id="87">
    <w:p w14:paraId="2D61A5EA" w14:textId="77777777" w:rsidR="006F4FE8" w:rsidRPr="006F4FE8" w:rsidRDefault="006F4FE8" w:rsidP="006F4FE8">
      <w:pPr>
        <w:pStyle w:val="FootnoteText"/>
        <w:rPr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 Article 162.</w:t>
      </w:r>
    </w:p>
  </w:footnote>
  <w:footnote w:id="88">
    <w:p w14:paraId="1626D315" w14:textId="77777777" w:rsidR="006F4FE8" w:rsidRPr="006F4FE8" w:rsidRDefault="006F4FE8" w:rsidP="006F4FE8">
      <w:pPr>
        <w:pStyle w:val="FootnoteText"/>
        <w:rPr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 Article 162.</w:t>
      </w:r>
    </w:p>
  </w:footnote>
  <w:footnote w:id="89">
    <w:p w14:paraId="6A7C94A2" w14:textId="1872C475" w:rsidR="006F4FE8" w:rsidRPr="006F4FE8" w:rsidRDefault="006F4FE8" w:rsidP="006F4FE8">
      <w:pPr>
        <w:pStyle w:val="FootnoteText"/>
        <w:rPr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 Article 156.</w:t>
      </w:r>
    </w:p>
  </w:footnote>
  <w:footnote w:id="90">
    <w:p w14:paraId="485EFA0C" w14:textId="05E77168" w:rsidR="006F4FE8" w:rsidRPr="006F4FE8" w:rsidRDefault="006F4FE8" w:rsidP="006F4FE8">
      <w:pPr>
        <w:pStyle w:val="FootnoteText"/>
        <w:rPr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 Article 166.</w:t>
      </w:r>
    </w:p>
  </w:footnote>
  <w:footnote w:id="91">
    <w:p w14:paraId="7EAB671C" w14:textId="1AF65F67" w:rsidR="006F4FE8" w:rsidRPr="006F4FE8" w:rsidRDefault="006F4FE8" w:rsidP="006F4FE8">
      <w:pPr>
        <w:pStyle w:val="FootnoteText"/>
        <w:rPr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</w:t>
      </w:r>
      <w:r w:rsidR="002E35E1">
        <w:rPr>
          <w:lang w:val="fr-CH"/>
        </w:rPr>
        <w:t xml:space="preserve"> </w:t>
      </w:r>
      <w:r w:rsidRPr="006F4FE8">
        <w:rPr>
          <w:lang w:val="fr-CH"/>
        </w:rPr>
        <w:t>Article 167.</w:t>
      </w:r>
    </w:p>
  </w:footnote>
  <w:footnote w:id="92">
    <w:p w14:paraId="109FABB0" w14:textId="78B6A3DE" w:rsidR="006F4FE8" w:rsidRPr="006F4FE8" w:rsidRDefault="006F4FE8" w:rsidP="006F4FE8">
      <w:pPr>
        <w:pStyle w:val="FootnoteText"/>
        <w:rPr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</w:t>
      </w:r>
      <w:r w:rsidR="002E35E1">
        <w:rPr>
          <w:lang w:val="fr-CH"/>
        </w:rPr>
        <w:t xml:space="preserve"> </w:t>
      </w:r>
      <w:r w:rsidRPr="006F4FE8">
        <w:rPr>
          <w:lang w:val="fr-CH"/>
        </w:rPr>
        <w:t>Article 170.</w:t>
      </w:r>
    </w:p>
  </w:footnote>
  <w:footnote w:id="93">
    <w:p w14:paraId="588A44FF" w14:textId="5267F1AD" w:rsidR="006F4FE8" w:rsidRPr="006F4FE8" w:rsidRDefault="006F4FE8" w:rsidP="006F4FE8">
      <w:pPr>
        <w:pStyle w:val="FootnoteText"/>
        <w:rPr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</w:t>
      </w:r>
      <w:r w:rsidR="002E35E1">
        <w:rPr>
          <w:lang w:val="fr-CH"/>
        </w:rPr>
        <w:t xml:space="preserve"> </w:t>
      </w:r>
      <w:r w:rsidRPr="006F4FE8">
        <w:rPr>
          <w:lang w:val="fr-CH"/>
        </w:rPr>
        <w:t>Article 172.</w:t>
      </w:r>
    </w:p>
  </w:footnote>
  <w:footnote w:id="94">
    <w:p w14:paraId="4B85BE1B" w14:textId="31E33F14" w:rsidR="006F4FE8" w:rsidRPr="00AE5138" w:rsidRDefault="006F4FE8" w:rsidP="006F4FE8">
      <w:pPr>
        <w:pStyle w:val="FootnoteText"/>
        <w:rPr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AE5138">
        <w:rPr>
          <w:lang w:val="fr-CH"/>
        </w:rPr>
        <w:t xml:space="preserve"> </w:t>
      </w:r>
      <w:r w:rsidRPr="00AE5138">
        <w:rPr>
          <w:lang w:val="fr-CH"/>
        </w:rPr>
        <w:tab/>
        <w:t>Constitution,</w:t>
      </w:r>
      <w:r w:rsidR="00101220" w:rsidRPr="00AE5138">
        <w:rPr>
          <w:lang w:val="fr-CH"/>
        </w:rPr>
        <w:t xml:space="preserve"> </w:t>
      </w:r>
      <w:r w:rsidRPr="00AE5138">
        <w:rPr>
          <w:lang w:val="fr-CH"/>
        </w:rPr>
        <w:t>Article 173.</w:t>
      </w:r>
    </w:p>
  </w:footnote>
  <w:footnote w:id="95">
    <w:p w14:paraId="64DAF8FC" w14:textId="443F3FDB" w:rsidR="006F4FE8" w:rsidRPr="001021D1" w:rsidRDefault="006F4FE8" w:rsidP="006F4FE8">
      <w:pPr>
        <w:pStyle w:val="FootnoteText"/>
      </w:pPr>
      <w:r w:rsidRPr="00AE5138">
        <w:rPr>
          <w:lang w:val="fr-CH"/>
        </w:rPr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 xml:space="preserve">Law on Public Prosecutions, </w:t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>,</w:t>
      </w:r>
      <w:r w:rsidR="000152D4">
        <w:t xml:space="preserve"> </w:t>
      </w:r>
      <w:r w:rsidRPr="001021D1">
        <w:t xml:space="preserve">No. 116/08, 104/09, 101/10, 78/11 </w:t>
      </w:r>
      <w:r w:rsidR="00011643">
        <w:t>–</w:t>
      </w:r>
      <w:r w:rsidRPr="001021D1">
        <w:t xml:space="preserve"> state law, 101/11, 38/12</w:t>
      </w:r>
      <w:r w:rsidR="007B7123">
        <w:t> </w:t>
      </w:r>
      <w:r w:rsidRPr="001021D1">
        <w:t>– decision of the Constitutional Court, 121/12, 101 / 13, 111/14 – decision of the Constitutional Court, 117/14, 106/15 and 63/16 – decision of the Constitutional Court).</w:t>
      </w:r>
    </w:p>
  </w:footnote>
  <w:footnote w:id="96">
    <w:p w14:paraId="3F8EB9F5" w14:textId="2B4E1337" w:rsidR="006F4FE8" w:rsidRPr="006F4FE8" w:rsidRDefault="006F4FE8" w:rsidP="006F4FE8">
      <w:pPr>
        <w:pStyle w:val="FootnoteText"/>
        <w:rPr>
          <w:lang w:val="fr-CH"/>
        </w:rPr>
      </w:pPr>
      <w:r w:rsidRPr="001021D1"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</w:r>
      <w:r w:rsidR="00735750">
        <w:rPr>
          <w:lang w:val="fr-CH"/>
        </w:rPr>
        <w:t>“</w:t>
      </w:r>
      <w:r w:rsidRPr="006F4FE8">
        <w:rPr>
          <w:lang w:val="fr-CH"/>
        </w:rPr>
        <w:t xml:space="preserve">OG </w:t>
      </w:r>
      <w:r w:rsidR="00865D27">
        <w:rPr>
          <w:lang w:val="fr-CH"/>
        </w:rPr>
        <w:t>RS</w:t>
      </w:r>
      <w:r w:rsidR="00735750">
        <w:rPr>
          <w:lang w:val="fr-CH"/>
        </w:rPr>
        <w:t>”</w:t>
      </w:r>
      <w:r w:rsidR="00865D27">
        <w:rPr>
          <w:lang w:val="fr-CH"/>
        </w:rPr>
        <w:t>,</w:t>
      </w:r>
      <w:r w:rsidR="000152D4">
        <w:rPr>
          <w:lang w:val="fr-CH"/>
        </w:rPr>
        <w:t xml:space="preserve"> </w:t>
      </w:r>
      <w:r w:rsidRPr="006F4FE8">
        <w:rPr>
          <w:lang w:val="fr-CH"/>
        </w:rPr>
        <w:t>No. 35/19.</w:t>
      </w:r>
    </w:p>
  </w:footnote>
  <w:footnote w:id="97">
    <w:p w14:paraId="6180C0BF" w14:textId="68DDF9A1" w:rsidR="006F4FE8" w:rsidRPr="006F4FE8" w:rsidRDefault="006F4FE8" w:rsidP="006F4FE8">
      <w:pPr>
        <w:pStyle w:val="FootnoteText"/>
        <w:rPr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</w:t>
      </w:r>
      <w:r w:rsidR="0046272D">
        <w:rPr>
          <w:lang w:val="fr-CH"/>
        </w:rPr>
        <w:t xml:space="preserve"> </w:t>
      </w:r>
      <w:r w:rsidRPr="006F4FE8">
        <w:rPr>
          <w:lang w:val="fr-CH"/>
        </w:rPr>
        <w:t>Articles 23</w:t>
      </w:r>
      <w:r w:rsidR="00011643">
        <w:rPr>
          <w:lang w:val="fr-CH"/>
        </w:rPr>
        <w:t>–</w:t>
      </w:r>
      <w:r w:rsidRPr="006F4FE8">
        <w:rPr>
          <w:lang w:val="fr-CH"/>
        </w:rPr>
        <w:t>74.</w:t>
      </w:r>
    </w:p>
  </w:footnote>
  <w:footnote w:id="98">
    <w:p w14:paraId="236F49F0" w14:textId="7403ACB3" w:rsidR="006F4FE8" w:rsidRPr="006F4FE8" w:rsidRDefault="006F4FE8" w:rsidP="006F4FE8">
      <w:pPr>
        <w:pStyle w:val="FootnoteText"/>
        <w:rPr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</w:t>
      </w:r>
      <w:r w:rsidR="0046272D">
        <w:rPr>
          <w:lang w:val="fr-CH"/>
        </w:rPr>
        <w:t xml:space="preserve"> </w:t>
      </w:r>
      <w:r w:rsidRPr="006F4FE8">
        <w:rPr>
          <w:lang w:val="fr-CH"/>
        </w:rPr>
        <w:t>Articles 75</w:t>
      </w:r>
      <w:r w:rsidR="00011643">
        <w:rPr>
          <w:lang w:val="fr-CH"/>
        </w:rPr>
        <w:t>–</w:t>
      </w:r>
      <w:r w:rsidRPr="006F4FE8">
        <w:rPr>
          <w:lang w:val="fr-CH"/>
        </w:rPr>
        <w:t>81.</w:t>
      </w:r>
    </w:p>
  </w:footnote>
  <w:footnote w:id="99">
    <w:p w14:paraId="7F743AE6" w14:textId="5295C484" w:rsidR="006F4FE8" w:rsidRPr="006F4FE8" w:rsidRDefault="006F4FE8" w:rsidP="006F4FE8">
      <w:pPr>
        <w:pStyle w:val="FootnoteText"/>
        <w:rPr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</w:t>
      </w:r>
      <w:r w:rsidR="0046272D">
        <w:rPr>
          <w:lang w:val="fr-CH"/>
        </w:rPr>
        <w:t xml:space="preserve"> </w:t>
      </w:r>
      <w:r w:rsidRPr="006F4FE8">
        <w:rPr>
          <w:lang w:val="fr-CH"/>
        </w:rPr>
        <w:t>Article 75.</w:t>
      </w:r>
    </w:p>
  </w:footnote>
  <w:footnote w:id="100">
    <w:p w14:paraId="29048B08" w14:textId="56A0E65A" w:rsidR="006F4FE8" w:rsidRPr="006F4FE8" w:rsidRDefault="006F4FE8" w:rsidP="006F4FE8">
      <w:pPr>
        <w:pStyle w:val="FootnoteText"/>
        <w:rPr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</w:t>
      </w:r>
      <w:r w:rsidR="0046272D">
        <w:rPr>
          <w:lang w:val="fr-CH"/>
        </w:rPr>
        <w:t xml:space="preserve"> </w:t>
      </w:r>
      <w:r w:rsidRPr="006F4FE8">
        <w:rPr>
          <w:lang w:val="fr-CH"/>
        </w:rPr>
        <w:t>Article 20.</w:t>
      </w:r>
    </w:p>
  </w:footnote>
  <w:footnote w:id="101">
    <w:p w14:paraId="2E5686F4" w14:textId="75B1E1D5" w:rsidR="006F4FE8" w:rsidRPr="006F4FE8" w:rsidRDefault="006F4FE8" w:rsidP="006F4FE8">
      <w:pPr>
        <w:pStyle w:val="FootnoteText"/>
        <w:rPr>
          <w:lang w:val="fr-CH"/>
        </w:rPr>
      </w:pPr>
      <w:r>
        <w:rPr>
          <w:lang w:val="sr-Cyrl-CS"/>
        </w:rPr>
        <w:tab/>
      </w:r>
      <w:r w:rsidRPr="00DB755E">
        <w:rPr>
          <w:rStyle w:val="FootnoteReference"/>
        </w:rPr>
        <w:footnoteRef/>
      </w:r>
      <w:r w:rsidRPr="00D037D1">
        <w:rPr>
          <w:lang w:val="sr-Cyrl-CS"/>
        </w:rPr>
        <w:t xml:space="preserve"> </w:t>
      </w:r>
      <w:r>
        <w:rPr>
          <w:lang w:val="sr-Cyrl-CS"/>
        </w:rPr>
        <w:tab/>
      </w:r>
      <w:r w:rsidRPr="006F4FE8">
        <w:rPr>
          <w:lang w:val="fr-CH"/>
        </w:rPr>
        <w:t>Constitution,</w:t>
      </w:r>
      <w:r w:rsidR="0046272D">
        <w:rPr>
          <w:lang w:val="fr-CH"/>
        </w:rPr>
        <w:t xml:space="preserve"> </w:t>
      </w:r>
      <w:r w:rsidRPr="006F4FE8">
        <w:rPr>
          <w:lang w:val="fr-CH"/>
        </w:rPr>
        <w:t xml:space="preserve">Article </w:t>
      </w:r>
      <w:r w:rsidRPr="00D037D1">
        <w:rPr>
          <w:lang w:val="sr-Cyrl-CS"/>
        </w:rPr>
        <w:t>201</w:t>
      </w:r>
      <w:r w:rsidRPr="006F4FE8">
        <w:rPr>
          <w:lang w:val="fr-CH"/>
        </w:rPr>
        <w:t>.</w:t>
      </w:r>
    </w:p>
  </w:footnote>
  <w:footnote w:id="102">
    <w:p w14:paraId="4883F856" w14:textId="27F1EA66" w:rsidR="006F4FE8" w:rsidRPr="006F4FE8" w:rsidRDefault="006F4FE8" w:rsidP="006F4FE8">
      <w:pPr>
        <w:pStyle w:val="FootnoteText"/>
        <w:rPr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6F4FE8">
        <w:rPr>
          <w:lang w:val="fr-CH"/>
        </w:rPr>
        <w:t xml:space="preserve"> </w:t>
      </w:r>
      <w:r w:rsidRPr="006F4FE8">
        <w:rPr>
          <w:lang w:val="fr-CH"/>
        </w:rPr>
        <w:tab/>
        <w:t>Constitution,</w:t>
      </w:r>
      <w:r w:rsidR="0046272D">
        <w:rPr>
          <w:lang w:val="fr-CH"/>
        </w:rPr>
        <w:t xml:space="preserve"> </w:t>
      </w:r>
      <w:r w:rsidRPr="006F4FE8">
        <w:rPr>
          <w:lang w:val="fr-CH"/>
        </w:rPr>
        <w:t>Article 200,</w:t>
      </w:r>
      <w:r w:rsidR="00E4557F">
        <w:rPr>
          <w:lang w:val="fr-CH"/>
        </w:rPr>
        <w:t xml:space="preserve"> </w:t>
      </w:r>
      <w:r w:rsidRPr="006F4FE8">
        <w:rPr>
          <w:lang w:val="fr-CH"/>
        </w:rPr>
        <w:t>para. 1.</w:t>
      </w:r>
    </w:p>
  </w:footnote>
  <w:footnote w:id="103">
    <w:p w14:paraId="09DACFD7" w14:textId="06BA04E7" w:rsidR="006F4FE8" w:rsidRPr="006F4FE8" w:rsidRDefault="006F4FE8" w:rsidP="006F4FE8">
      <w:pPr>
        <w:pStyle w:val="FootnoteText"/>
        <w:rPr>
          <w:lang w:val="fr-CH"/>
        </w:rPr>
      </w:pPr>
      <w:r>
        <w:rPr>
          <w:lang w:val="sr-Cyrl-CS"/>
        </w:rPr>
        <w:tab/>
      </w:r>
      <w:r w:rsidRPr="00DB755E">
        <w:rPr>
          <w:rStyle w:val="FootnoteReference"/>
        </w:rPr>
        <w:footnoteRef/>
      </w:r>
      <w:r w:rsidRPr="00D037D1">
        <w:rPr>
          <w:lang w:val="sr-Cyrl-CS"/>
        </w:rPr>
        <w:t xml:space="preserve"> </w:t>
      </w:r>
      <w:r>
        <w:rPr>
          <w:lang w:val="sr-Cyrl-CS"/>
        </w:rPr>
        <w:tab/>
      </w:r>
      <w:r w:rsidRPr="006F4FE8">
        <w:rPr>
          <w:lang w:val="fr-CH"/>
        </w:rPr>
        <w:t>Constitution,</w:t>
      </w:r>
      <w:r w:rsidR="0046272D">
        <w:rPr>
          <w:lang w:val="fr-CH"/>
        </w:rPr>
        <w:t xml:space="preserve"> </w:t>
      </w:r>
      <w:r w:rsidRPr="006F4FE8">
        <w:rPr>
          <w:lang w:val="fr-CH"/>
        </w:rPr>
        <w:t xml:space="preserve">Article </w:t>
      </w:r>
      <w:r w:rsidRPr="00D037D1">
        <w:rPr>
          <w:lang w:val="sr-Cyrl-CS"/>
        </w:rPr>
        <w:t>200</w:t>
      </w:r>
      <w:r w:rsidRPr="006F4FE8">
        <w:rPr>
          <w:lang w:val="fr-CH"/>
        </w:rPr>
        <w:t>,</w:t>
      </w:r>
      <w:r w:rsidR="00E4557F">
        <w:rPr>
          <w:lang w:val="fr-CH"/>
        </w:rPr>
        <w:t xml:space="preserve"> </w:t>
      </w:r>
      <w:r w:rsidRPr="006F4FE8">
        <w:rPr>
          <w:lang w:val="fr-CH"/>
        </w:rPr>
        <w:t>para.</w:t>
      </w:r>
      <w:r w:rsidRPr="00D037D1">
        <w:rPr>
          <w:lang w:val="sr-Cyrl-CS"/>
        </w:rPr>
        <w:t xml:space="preserve"> </w:t>
      </w:r>
      <w:r w:rsidRPr="00D037D1">
        <w:rPr>
          <w:lang w:val="sr-Cyrl-CS"/>
        </w:rPr>
        <w:t>2</w:t>
      </w:r>
      <w:r w:rsidRPr="006F4FE8">
        <w:rPr>
          <w:lang w:val="fr-CH"/>
        </w:rPr>
        <w:t>.</w:t>
      </w:r>
    </w:p>
  </w:footnote>
  <w:footnote w:id="104">
    <w:p w14:paraId="2A64215B" w14:textId="295ACE16" w:rsidR="006F4FE8" w:rsidRPr="006F4FE8" w:rsidRDefault="006F4FE8" w:rsidP="006F4FE8">
      <w:pPr>
        <w:pStyle w:val="FootnoteText"/>
        <w:rPr>
          <w:lang w:val="fr-CH"/>
        </w:rPr>
      </w:pPr>
      <w:r>
        <w:rPr>
          <w:lang w:val="sr-Cyrl-CS"/>
        </w:rPr>
        <w:tab/>
      </w:r>
      <w:r w:rsidRPr="00DB755E">
        <w:rPr>
          <w:rStyle w:val="FootnoteReference"/>
        </w:rPr>
        <w:footnoteRef/>
      </w:r>
      <w:r w:rsidRPr="00D037D1">
        <w:rPr>
          <w:lang w:val="sr-Cyrl-CS"/>
        </w:rPr>
        <w:t xml:space="preserve"> </w:t>
      </w:r>
      <w:r>
        <w:rPr>
          <w:lang w:val="sr-Cyrl-CS"/>
        </w:rPr>
        <w:tab/>
      </w:r>
      <w:r w:rsidRPr="006F4FE8">
        <w:rPr>
          <w:lang w:val="fr-CH"/>
        </w:rPr>
        <w:t>Constitution,</w:t>
      </w:r>
      <w:r w:rsidR="0046272D">
        <w:rPr>
          <w:lang w:val="fr-CH"/>
        </w:rPr>
        <w:t xml:space="preserve"> </w:t>
      </w:r>
      <w:r w:rsidRPr="006F4FE8">
        <w:rPr>
          <w:lang w:val="fr-CH"/>
        </w:rPr>
        <w:t xml:space="preserve">Article </w:t>
      </w:r>
      <w:r w:rsidRPr="00D037D1">
        <w:rPr>
          <w:lang w:val="sr-Cyrl-CS"/>
        </w:rPr>
        <w:t>200</w:t>
      </w:r>
      <w:r w:rsidRPr="006F4FE8">
        <w:rPr>
          <w:lang w:val="fr-CH"/>
        </w:rPr>
        <w:t>,</w:t>
      </w:r>
      <w:r w:rsidR="00E4557F">
        <w:rPr>
          <w:lang w:val="fr-CH"/>
        </w:rPr>
        <w:t xml:space="preserve"> </w:t>
      </w:r>
      <w:r w:rsidRPr="006F4FE8">
        <w:rPr>
          <w:lang w:val="fr-CH"/>
        </w:rPr>
        <w:t>para.</w:t>
      </w:r>
      <w:r w:rsidRPr="00D037D1">
        <w:rPr>
          <w:lang w:val="sr-Cyrl-CS"/>
        </w:rPr>
        <w:t xml:space="preserve"> </w:t>
      </w:r>
      <w:r w:rsidRPr="00D037D1">
        <w:rPr>
          <w:lang w:val="sr-Cyrl-CS"/>
        </w:rPr>
        <w:t>7</w:t>
      </w:r>
      <w:r w:rsidRPr="006F4FE8">
        <w:rPr>
          <w:lang w:val="fr-CH"/>
        </w:rPr>
        <w:t>.</w:t>
      </w:r>
    </w:p>
  </w:footnote>
  <w:footnote w:id="105">
    <w:p w14:paraId="5E606704" w14:textId="65118C0B" w:rsidR="006F4FE8" w:rsidRPr="00AE5138" w:rsidRDefault="006F4FE8" w:rsidP="006F4FE8">
      <w:pPr>
        <w:pStyle w:val="FootnoteText"/>
        <w:rPr>
          <w:lang w:val="fr-CH"/>
        </w:rPr>
      </w:pPr>
      <w:r w:rsidRPr="006F4FE8">
        <w:rPr>
          <w:lang w:val="fr-CH"/>
        </w:rPr>
        <w:tab/>
      </w:r>
      <w:r w:rsidRPr="00DB755E">
        <w:rPr>
          <w:rStyle w:val="FootnoteReference"/>
        </w:rPr>
        <w:footnoteRef/>
      </w:r>
      <w:r w:rsidRPr="00AE5138">
        <w:rPr>
          <w:lang w:val="fr-CH"/>
        </w:rPr>
        <w:t xml:space="preserve"> </w:t>
      </w:r>
      <w:r w:rsidRPr="00AE5138">
        <w:rPr>
          <w:lang w:val="fr-CH"/>
        </w:rPr>
        <w:tab/>
        <w:t>Constitution,</w:t>
      </w:r>
      <w:r w:rsidR="0046272D" w:rsidRPr="00AE5138">
        <w:rPr>
          <w:lang w:val="fr-CH"/>
        </w:rPr>
        <w:t xml:space="preserve"> </w:t>
      </w:r>
      <w:r w:rsidRPr="00AE5138">
        <w:rPr>
          <w:lang w:val="fr-CH"/>
        </w:rPr>
        <w:t>Article 202.</w:t>
      </w:r>
    </w:p>
  </w:footnote>
  <w:footnote w:id="106">
    <w:p w14:paraId="335CDED1" w14:textId="458BE3DC" w:rsidR="006F4FE8" w:rsidRPr="0078533F" w:rsidRDefault="006F4FE8" w:rsidP="006F4FE8">
      <w:pPr>
        <w:pStyle w:val="FootnoteText"/>
        <w:rPr>
          <w:lang w:val="sr-Cyrl-RS"/>
        </w:rPr>
      </w:pPr>
      <w:r w:rsidRPr="00AE5138">
        <w:rPr>
          <w:lang w:val="fr-CH"/>
        </w:rPr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="0046272D">
        <w:t xml:space="preserve"> </w:t>
      </w:r>
      <w:r w:rsidRPr="001021D1">
        <w:t>No.</w:t>
      </w:r>
      <w:r w:rsidR="0046272D">
        <w:t xml:space="preserve"> </w:t>
      </w:r>
      <w:r w:rsidRPr="001021D1">
        <w:t>22/09 and 52/21.</w:t>
      </w:r>
    </w:p>
  </w:footnote>
  <w:footnote w:id="107">
    <w:p w14:paraId="0CDCD404" w14:textId="7C788DEE" w:rsidR="006F4FE8" w:rsidRPr="0078533F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="000152D4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46272D">
        <w:t xml:space="preserve"> </w:t>
      </w:r>
      <w:r w:rsidRPr="001021D1">
        <w:t>No.</w:t>
      </w:r>
      <w:r w:rsidR="0046272D">
        <w:t xml:space="preserve"> </w:t>
      </w:r>
      <w:r w:rsidRPr="001021D1">
        <w:t>33/06 and 13/16.</w:t>
      </w:r>
    </w:p>
  </w:footnote>
  <w:footnote w:id="108">
    <w:p w14:paraId="0EBE5A00" w14:textId="67C4EB0E" w:rsidR="006F4FE8" w:rsidRPr="0078533F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46272D">
        <w:t xml:space="preserve"> </w:t>
      </w:r>
      <w:r w:rsidRPr="001021D1">
        <w:t>No.</w:t>
      </w:r>
      <w:r w:rsidR="0046272D">
        <w:t xml:space="preserve"> </w:t>
      </w:r>
      <w:r w:rsidRPr="001021D1">
        <w:t>24/05…13/17</w:t>
      </w:r>
      <w:r w:rsidR="00011643">
        <w:t xml:space="preserve"> – </w:t>
      </w:r>
      <w:r w:rsidRPr="001021D1">
        <w:t xml:space="preserve">decision of the Constitutional Court, 113/17, and 95/18 </w:t>
      </w:r>
      <w:r w:rsidR="00011643">
        <w:t>–</w:t>
      </w:r>
      <w:r w:rsidRPr="001021D1">
        <w:t xml:space="preserve"> authentic interpretation.</w:t>
      </w:r>
    </w:p>
  </w:footnote>
  <w:footnote w:id="109">
    <w:p w14:paraId="378F5C7C" w14:textId="5BBD2F7A" w:rsidR="006F4FE8" w:rsidRPr="0078533F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46272D">
        <w:t xml:space="preserve"> </w:t>
      </w:r>
      <w:r w:rsidRPr="001021D1">
        <w:t>No.</w:t>
      </w:r>
      <w:r w:rsidR="0046272D">
        <w:t xml:space="preserve"> </w:t>
      </w:r>
      <w:r w:rsidRPr="001021D1">
        <w:t>36/10.</w:t>
      </w:r>
    </w:p>
  </w:footnote>
  <w:footnote w:id="110">
    <w:p w14:paraId="11DBDA84" w14:textId="1A43D3EE" w:rsidR="006F4FE8" w:rsidRPr="0078533F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46272D">
        <w:t xml:space="preserve"> </w:t>
      </w:r>
      <w:r w:rsidRPr="001021D1">
        <w:t>No.</w:t>
      </w:r>
      <w:r w:rsidR="0046272D">
        <w:t xml:space="preserve"> </w:t>
      </w:r>
      <w:r w:rsidRPr="001021D1">
        <w:t>40/15.</w:t>
      </w:r>
    </w:p>
  </w:footnote>
  <w:footnote w:id="111">
    <w:p w14:paraId="3A5AA8C9" w14:textId="71BF49CE" w:rsidR="006F4FE8" w:rsidRPr="0078533F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46272D">
        <w:t xml:space="preserve"> </w:t>
      </w:r>
      <w:r w:rsidRPr="001021D1">
        <w:t>No.</w:t>
      </w:r>
      <w:r w:rsidR="0046272D">
        <w:t xml:space="preserve"> </w:t>
      </w:r>
      <w:r w:rsidRPr="001021D1">
        <w:t>106/15,</w:t>
      </w:r>
      <w:r w:rsidR="00E4557F">
        <w:t xml:space="preserve"> </w:t>
      </w:r>
      <w:r w:rsidRPr="001021D1">
        <w:t>106/16</w:t>
      </w:r>
      <w:r w:rsidR="00962A4A">
        <w:t xml:space="preserve"> </w:t>
      </w:r>
      <w:r w:rsidRPr="001021D1">
        <w:t>–</w:t>
      </w:r>
      <w:r w:rsidR="00962A4A">
        <w:t xml:space="preserve"> </w:t>
      </w:r>
      <w:r w:rsidRPr="001021D1">
        <w:t>authentic interpretation,</w:t>
      </w:r>
      <w:r w:rsidR="00E4557F">
        <w:t xml:space="preserve"> </w:t>
      </w:r>
      <w:r w:rsidRPr="001021D1">
        <w:t>113/17</w:t>
      </w:r>
      <w:r w:rsidR="00011643">
        <w:t xml:space="preserve"> – </w:t>
      </w:r>
      <w:r w:rsidRPr="001021D1">
        <w:t>authentic interpretation,</w:t>
      </w:r>
      <w:r w:rsidR="00F424FB">
        <w:t xml:space="preserve"> </w:t>
      </w:r>
      <w:r w:rsidRPr="001021D1">
        <w:t>and 54/19.</w:t>
      </w:r>
    </w:p>
  </w:footnote>
  <w:footnote w:id="112">
    <w:p w14:paraId="4309EEA7" w14:textId="7AB23673" w:rsidR="006F4FE8" w:rsidRPr="0078533F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46272D">
        <w:t xml:space="preserve"> </w:t>
      </w:r>
      <w:r w:rsidRPr="001021D1">
        <w:t>No.</w:t>
      </w:r>
      <w:r w:rsidR="0046272D">
        <w:t xml:space="preserve"> </w:t>
      </w:r>
      <w:r w:rsidRPr="001021D1">
        <w:t>18/05,</w:t>
      </w:r>
      <w:r w:rsidR="00E4557F">
        <w:t xml:space="preserve"> </w:t>
      </w:r>
      <w:r w:rsidRPr="001021D1">
        <w:t>72/11</w:t>
      </w:r>
      <w:r w:rsidR="00962A4A">
        <w:t xml:space="preserve"> </w:t>
      </w:r>
      <w:r w:rsidRPr="001021D1">
        <w:t>–</w:t>
      </w:r>
      <w:r w:rsidR="00962A4A">
        <w:t xml:space="preserve"> </w:t>
      </w:r>
      <w:r w:rsidRPr="001021D1">
        <w:t>state law,</w:t>
      </w:r>
      <w:r w:rsidR="00F424FB">
        <w:t xml:space="preserve"> </w:t>
      </w:r>
      <w:r w:rsidRPr="001021D1">
        <w:t>and 6/15.</w:t>
      </w:r>
    </w:p>
  </w:footnote>
  <w:footnote w:id="113">
    <w:p w14:paraId="6F154904" w14:textId="1FFD0F13" w:rsidR="006F4FE8" w:rsidRPr="0078533F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46272D">
        <w:t xml:space="preserve"> </w:t>
      </w:r>
      <w:r w:rsidRPr="001021D1">
        <w:t>No.</w:t>
      </w:r>
      <w:r w:rsidR="0046272D">
        <w:t xml:space="preserve"> </w:t>
      </w:r>
      <w:r w:rsidRPr="001021D1">
        <w:t>85/05,</w:t>
      </w:r>
      <w:r w:rsidR="00E4557F">
        <w:t xml:space="preserve"> </w:t>
      </w:r>
      <w:r w:rsidRPr="001021D1">
        <w:t>88/05</w:t>
      </w:r>
      <w:r w:rsidR="00011643">
        <w:t xml:space="preserve"> – </w:t>
      </w:r>
      <w:r w:rsidRPr="001021D1">
        <w:t>amendment</w:t>
      </w:r>
      <w:r w:rsidR="00962A4A">
        <w:t xml:space="preserve"> </w:t>
      </w:r>
      <w:r w:rsidRPr="001021D1">
        <w:t>…</w:t>
      </w:r>
      <w:r w:rsidR="00962A4A">
        <w:t xml:space="preserve"> </w:t>
      </w:r>
      <w:r w:rsidRPr="001021D1">
        <w:t>and 35/19.</w:t>
      </w:r>
    </w:p>
  </w:footnote>
  <w:footnote w:id="114">
    <w:p w14:paraId="1E9F222E" w14:textId="4928F464" w:rsidR="006F4FE8" w:rsidRPr="0078533F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A84868">
        <w:t xml:space="preserve"> </w:t>
      </w:r>
      <w:r w:rsidRPr="001021D1">
        <w:t>No. 72/11</w:t>
      </w:r>
      <w:r w:rsidR="00E4557F">
        <w:t xml:space="preserve"> </w:t>
      </w:r>
      <w:r w:rsidRPr="001021D1">
        <w:t>…</w:t>
      </w:r>
      <w:r w:rsidR="00E4557F">
        <w:t xml:space="preserve"> </w:t>
      </w:r>
      <w:r w:rsidRPr="001021D1">
        <w:t>27/21</w:t>
      </w:r>
      <w:r w:rsidR="007734C6">
        <w:t xml:space="preserve"> </w:t>
      </w:r>
      <w:r w:rsidRPr="001021D1">
        <w:t>–</w:t>
      </w:r>
      <w:r w:rsidR="007734C6">
        <w:t xml:space="preserve"> </w:t>
      </w:r>
      <w:r w:rsidRPr="001021D1">
        <w:t>decision of the Constitutional Court,</w:t>
      </w:r>
      <w:r w:rsidR="00F424FB">
        <w:t xml:space="preserve"> </w:t>
      </w:r>
      <w:r w:rsidRPr="001021D1">
        <w:t>and 62/2 –</w:t>
      </w:r>
      <w:r w:rsidR="007734C6">
        <w:t xml:space="preserve"> </w:t>
      </w:r>
      <w:r w:rsidRPr="001021D1">
        <w:t>decision of the Constitutional Court.</w:t>
      </w:r>
    </w:p>
  </w:footnote>
  <w:footnote w:id="115">
    <w:p w14:paraId="59EEFEC6" w14:textId="2446B31B" w:rsidR="006F4FE8" w:rsidRPr="0078533F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="00A84868">
        <w:tab/>
      </w:r>
      <w:r w:rsidR="00735750">
        <w:t>“</w:t>
      </w:r>
      <w:r w:rsidRPr="001021D1">
        <w:t>OG RS</w:t>
      </w:r>
      <w:r w:rsidR="00735750">
        <w:t>”</w:t>
      </w:r>
      <w:r w:rsidR="00A84868">
        <w:t xml:space="preserve">, </w:t>
      </w:r>
      <w:r w:rsidRPr="001021D1">
        <w:t>No. 24/18.</w:t>
      </w:r>
    </w:p>
  </w:footnote>
  <w:footnote w:id="116">
    <w:p w14:paraId="40B0D762" w14:textId="3EFD5F02" w:rsidR="006F4FE8" w:rsidRPr="0078533F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A84868">
        <w:t xml:space="preserve"> </w:t>
      </w:r>
      <w:r w:rsidRPr="001021D1">
        <w:t>No. 94/16.</w:t>
      </w:r>
    </w:p>
  </w:footnote>
  <w:footnote w:id="117">
    <w:p w14:paraId="5B43A231" w14:textId="3BC92FC8" w:rsidR="006F4FE8" w:rsidRPr="0078533F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F424FB">
        <w:t xml:space="preserve"> </w:t>
      </w:r>
      <w:r w:rsidRPr="001021D1">
        <w:t>No.</w:t>
      </w:r>
      <w:r w:rsidR="00E4557F">
        <w:t xml:space="preserve"> </w:t>
      </w:r>
      <w:r w:rsidRPr="001021D1">
        <w:t>87/18.</w:t>
      </w:r>
    </w:p>
  </w:footnote>
  <w:footnote w:id="118">
    <w:p w14:paraId="4CB2189A" w14:textId="47D1ACAF" w:rsidR="006F4FE8" w:rsidRPr="0078533F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F424FB">
        <w:t xml:space="preserve"> </w:t>
      </w:r>
      <w:r w:rsidRPr="001021D1">
        <w:t>No.</w:t>
      </w:r>
      <w:r w:rsidR="00E4557F">
        <w:t xml:space="preserve"> </w:t>
      </w:r>
      <w:r w:rsidRPr="001021D1">
        <w:t>87/18.</w:t>
      </w:r>
    </w:p>
  </w:footnote>
  <w:footnote w:id="119">
    <w:p w14:paraId="6766ADE0" w14:textId="6107D098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F424FB">
        <w:t xml:space="preserve"> </w:t>
      </w:r>
      <w:r w:rsidRPr="001021D1">
        <w:t>No.</w:t>
      </w:r>
      <w:r w:rsidR="00E4557F">
        <w:t xml:space="preserve"> </w:t>
      </w:r>
      <w:r w:rsidRPr="001021D1">
        <w:t>55/14 and 87/18.</w:t>
      </w:r>
    </w:p>
  </w:footnote>
  <w:footnote w:id="120">
    <w:p w14:paraId="692953B9" w14:textId="5290FAFD" w:rsidR="006F4FE8" w:rsidRPr="0078533F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F424FB">
        <w:t xml:space="preserve"> </w:t>
      </w:r>
      <w:r w:rsidRPr="001021D1">
        <w:t>No.</w:t>
      </w:r>
      <w:r w:rsidR="00E4557F">
        <w:t xml:space="preserve"> </w:t>
      </w:r>
      <w:r w:rsidRPr="001021D1">
        <w:t xml:space="preserve">11/02, </w:t>
      </w:r>
      <w:r w:rsidR="00735750">
        <w:t>“</w:t>
      </w:r>
      <w:r w:rsidRPr="001021D1">
        <w:t>OG RS</w:t>
      </w:r>
      <w:r w:rsidR="00735750">
        <w:t>”</w:t>
      </w:r>
      <w:r w:rsidRPr="001021D1">
        <w:t>…97/1</w:t>
      </w:r>
      <w:r w:rsidR="00011643">
        <w:t xml:space="preserve"> –</w:t>
      </w:r>
      <w:r w:rsidRPr="001021D1">
        <w:t xml:space="preserve"> decision of the Constitutional Court, and 47/18.</w:t>
      </w:r>
    </w:p>
  </w:footnote>
  <w:footnote w:id="121">
    <w:p w14:paraId="717DC8E1" w14:textId="0062BE88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F424FB">
        <w:t xml:space="preserve"> </w:t>
      </w:r>
      <w:r w:rsidRPr="001021D1">
        <w:t>No.</w:t>
      </w:r>
      <w:r w:rsidR="00E4557F">
        <w:t xml:space="preserve"> </w:t>
      </w:r>
      <w:r w:rsidRPr="001021D1">
        <w:t>85/05.</w:t>
      </w:r>
    </w:p>
  </w:footnote>
  <w:footnote w:id="122">
    <w:p w14:paraId="0190566E" w14:textId="1EF9AC28" w:rsidR="006F4FE8" w:rsidRPr="0078533F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 No. 105/21.</w:t>
      </w:r>
    </w:p>
  </w:footnote>
  <w:footnote w:id="123">
    <w:p w14:paraId="195062A6" w14:textId="6B4E31C0" w:rsidR="006F4FE8" w:rsidRPr="0078533F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F424FB">
        <w:t xml:space="preserve"> </w:t>
      </w:r>
      <w:r w:rsidRPr="001021D1">
        <w:t>No.</w:t>
      </w:r>
      <w:r w:rsidR="00E4557F">
        <w:t xml:space="preserve"> </w:t>
      </w:r>
      <w:r w:rsidRPr="001021D1">
        <w:t>16/16.</w:t>
      </w:r>
    </w:p>
  </w:footnote>
  <w:footnote w:id="124">
    <w:p w14:paraId="3BE545FC" w14:textId="2421101F" w:rsidR="006F4FE8" w:rsidRPr="00946677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F424FB">
        <w:t xml:space="preserve"> </w:t>
      </w:r>
      <w:r w:rsidRPr="001021D1">
        <w:t>No.</w:t>
      </w:r>
      <w:r w:rsidR="00E4557F">
        <w:t xml:space="preserve"> </w:t>
      </w:r>
      <w:r w:rsidRPr="001021D1">
        <w:t>52/21.</w:t>
      </w:r>
    </w:p>
  </w:footnote>
  <w:footnote w:id="125">
    <w:p w14:paraId="65BAA50E" w14:textId="2B335BC7" w:rsidR="006F4FE8" w:rsidRPr="00946677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F424FB">
        <w:t xml:space="preserve"> </w:t>
      </w:r>
      <w:r w:rsidRPr="001021D1">
        <w:t>No.</w:t>
      </w:r>
      <w:r w:rsidR="00E4557F">
        <w:t xml:space="preserve"> </w:t>
      </w:r>
      <w:r w:rsidRPr="001021D1">
        <w:t>135/04</w:t>
      </w:r>
      <w:r w:rsidR="0011314F">
        <w:t xml:space="preserve"> </w:t>
      </w:r>
      <w:r w:rsidRPr="001021D1">
        <w:t>…</w:t>
      </w:r>
      <w:r w:rsidR="0011314F">
        <w:t xml:space="preserve"> </w:t>
      </w:r>
      <w:r w:rsidRPr="001021D1">
        <w:t>and 95/1 –</w:t>
      </w:r>
      <w:r w:rsidR="0011314F">
        <w:t xml:space="preserve"> </w:t>
      </w:r>
      <w:r w:rsidRPr="001021D1">
        <w:t>state law.</w:t>
      </w:r>
    </w:p>
  </w:footnote>
  <w:footnote w:id="126">
    <w:p w14:paraId="445AFDC6" w14:textId="09DB162F" w:rsidR="006F4FE8" w:rsidRPr="00946677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 No.</w:t>
      </w:r>
      <w:r w:rsidR="00E4557F">
        <w:t xml:space="preserve"> </w:t>
      </w:r>
      <w:r w:rsidRPr="001021D1">
        <w:t>113/17</w:t>
      </w:r>
      <w:r w:rsidR="0011314F">
        <w:t xml:space="preserve"> </w:t>
      </w:r>
      <w:r w:rsidRPr="001021D1">
        <w:t>…</w:t>
      </w:r>
      <w:r w:rsidR="0011314F">
        <w:t xml:space="preserve"> </w:t>
      </w:r>
      <w:r w:rsidRPr="001021D1">
        <w:t>and decision of the Constitutional Court, 66/21, and 130/21.</w:t>
      </w:r>
    </w:p>
  </w:footnote>
  <w:footnote w:id="127">
    <w:p w14:paraId="71C68026" w14:textId="63949E15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F424FB">
        <w:t xml:space="preserve"> </w:t>
      </w:r>
      <w:r w:rsidRPr="001021D1">
        <w:t>No.</w:t>
      </w:r>
      <w:r w:rsidR="00E4557F">
        <w:t xml:space="preserve"> </w:t>
      </w:r>
      <w:r w:rsidRPr="001021D1">
        <w:t>24/11.</w:t>
      </w:r>
    </w:p>
  </w:footnote>
  <w:footnote w:id="128">
    <w:p w14:paraId="672F2F3C" w14:textId="16CFA93C" w:rsidR="006F4FE8" w:rsidRPr="00946677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F424FB">
        <w:t xml:space="preserve"> </w:t>
      </w:r>
      <w:r w:rsidRPr="001021D1">
        <w:t>No.</w:t>
      </w:r>
      <w:r w:rsidR="00E4557F">
        <w:t xml:space="preserve"> </w:t>
      </w:r>
      <w:r w:rsidRPr="001021D1">
        <w:t>126/21.</w:t>
      </w:r>
    </w:p>
  </w:footnote>
  <w:footnote w:id="129">
    <w:p w14:paraId="1833ED56" w14:textId="210D0D42" w:rsidR="006F4FE8" w:rsidRPr="00946677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F424FB">
        <w:t xml:space="preserve"> </w:t>
      </w:r>
      <w:r w:rsidRPr="001021D1">
        <w:t>No.</w:t>
      </w:r>
      <w:r w:rsidR="00E4557F">
        <w:t xml:space="preserve"> </w:t>
      </w:r>
      <w:r w:rsidRPr="001021D1">
        <w:t>14/21.</w:t>
      </w:r>
    </w:p>
  </w:footnote>
  <w:footnote w:id="130">
    <w:p w14:paraId="1B24BC3C" w14:textId="0760D3F4" w:rsidR="006F4FE8" w:rsidRPr="00946677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F424FB">
        <w:t xml:space="preserve"> </w:t>
      </w:r>
      <w:r w:rsidRPr="001021D1">
        <w:t>No.</w:t>
      </w:r>
      <w:r w:rsidR="00F424FB">
        <w:t xml:space="preserve"> </w:t>
      </w:r>
      <w:r w:rsidRPr="001021D1">
        <w:t>18/20.</w:t>
      </w:r>
    </w:p>
  </w:footnote>
  <w:footnote w:id="131">
    <w:p w14:paraId="6B5601EA" w14:textId="768AD6B0" w:rsidR="006F4FE8" w:rsidRPr="00946677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F424FB">
        <w:t xml:space="preserve"> </w:t>
      </w:r>
      <w:r w:rsidRPr="001021D1">
        <w:t>No.</w:t>
      </w:r>
      <w:r w:rsidR="00F424FB">
        <w:t xml:space="preserve"> </w:t>
      </w:r>
      <w:r w:rsidRPr="001021D1">
        <w:t>25/19.</w:t>
      </w:r>
    </w:p>
  </w:footnote>
  <w:footnote w:id="132">
    <w:p w14:paraId="5D947015" w14:textId="21546919" w:rsidR="006F4FE8" w:rsidRPr="00946677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F424FB">
        <w:t xml:space="preserve"> </w:t>
      </w:r>
      <w:r w:rsidRPr="001021D1">
        <w:t>No.</w:t>
      </w:r>
      <w:r w:rsidR="00F424FB">
        <w:t xml:space="preserve"> </w:t>
      </w:r>
      <w:r w:rsidRPr="001021D1">
        <w:t>25/19.</w:t>
      </w:r>
    </w:p>
  </w:footnote>
  <w:footnote w:id="133">
    <w:p w14:paraId="229CBC0F" w14:textId="405D49E4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F424FB">
        <w:t xml:space="preserve"> </w:t>
      </w:r>
      <w:r w:rsidRPr="001021D1">
        <w:t>No.</w:t>
      </w:r>
      <w:r w:rsidR="00F424FB">
        <w:t xml:space="preserve"> </w:t>
      </w:r>
      <w:r w:rsidRPr="001021D1">
        <w:t>45/13 and 25/19 – state law.</w:t>
      </w:r>
    </w:p>
  </w:footnote>
  <w:footnote w:id="134">
    <w:p w14:paraId="71E74A89" w14:textId="6B20E79B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F424FB">
        <w:t xml:space="preserve"> </w:t>
      </w:r>
      <w:r w:rsidRPr="001021D1">
        <w:t>No.</w:t>
      </w:r>
      <w:r w:rsidR="00F424FB">
        <w:t xml:space="preserve"> </w:t>
      </w:r>
      <w:r w:rsidRPr="001021D1">
        <w:t>87/18.</w:t>
      </w:r>
    </w:p>
  </w:footnote>
  <w:footnote w:id="135">
    <w:p w14:paraId="512367B9" w14:textId="51EFC2F9" w:rsidR="006F4FE8" w:rsidRPr="00946677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F424FB">
        <w:t xml:space="preserve"> </w:t>
      </w:r>
      <w:r w:rsidRPr="001021D1">
        <w:t>No.</w:t>
      </w:r>
      <w:r w:rsidR="00F424FB">
        <w:t xml:space="preserve"> </w:t>
      </w:r>
      <w:r w:rsidRPr="001021D1">
        <w:t xml:space="preserve">88/17, 27/18 </w:t>
      </w:r>
      <w:r w:rsidR="00011643">
        <w:t>–</w:t>
      </w:r>
      <w:r w:rsidRPr="001021D1">
        <w:t xml:space="preserve"> state law, 10/19, 27/18 </w:t>
      </w:r>
      <w:r w:rsidR="00011643">
        <w:t>–</w:t>
      </w:r>
      <w:r w:rsidRPr="001021D1">
        <w:t xml:space="preserve"> state law, 6/20 and 129/21.</w:t>
      </w:r>
    </w:p>
  </w:footnote>
  <w:footnote w:id="136">
    <w:p w14:paraId="564F0B15" w14:textId="31DA1A0B" w:rsidR="006F4FE8" w:rsidRPr="00946677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F424FB">
        <w:t xml:space="preserve"> </w:t>
      </w:r>
      <w:r w:rsidRPr="001021D1">
        <w:t>No.</w:t>
      </w:r>
      <w:r w:rsidR="00F424FB">
        <w:t xml:space="preserve"> </w:t>
      </w:r>
      <w:r w:rsidRPr="001021D1">
        <w:t xml:space="preserve">18/10, 101/17, 113/17 </w:t>
      </w:r>
      <w:r w:rsidR="00011643">
        <w:t>–</w:t>
      </w:r>
      <w:r w:rsidRPr="001021D1">
        <w:t xml:space="preserve"> state law, 95/18 </w:t>
      </w:r>
      <w:r w:rsidR="00011643">
        <w:t>–</w:t>
      </w:r>
      <w:r w:rsidRPr="001021D1">
        <w:t xml:space="preserve"> state law, 10/19, 86/19 </w:t>
      </w:r>
      <w:r w:rsidR="00011643">
        <w:t>–</w:t>
      </w:r>
      <w:r w:rsidRPr="001021D1">
        <w:t xml:space="preserve"> state law, 157/20 </w:t>
      </w:r>
      <w:r w:rsidR="00011643">
        <w:t>–</w:t>
      </w:r>
      <w:r w:rsidRPr="001021D1">
        <w:t xml:space="preserve"> state law, 123/21 </w:t>
      </w:r>
      <w:r w:rsidR="00011643">
        <w:t>–</w:t>
      </w:r>
      <w:r w:rsidRPr="001021D1">
        <w:t xml:space="preserve"> state law, and 129/21.</w:t>
      </w:r>
    </w:p>
  </w:footnote>
  <w:footnote w:id="137">
    <w:p w14:paraId="31690D88" w14:textId="61F28E1B" w:rsidR="006F4FE8" w:rsidRPr="00946677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F424FB">
        <w:t xml:space="preserve"> </w:t>
      </w:r>
      <w:r w:rsidRPr="001021D1">
        <w:t>No.</w:t>
      </w:r>
      <w:r w:rsidR="00F424FB">
        <w:t xml:space="preserve"> </w:t>
      </w:r>
      <w:r w:rsidRPr="001021D1">
        <w:t>55/13, 101/17, 10/19, 27/18 – state law, and 129/21.</w:t>
      </w:r>
    </w:p>
  </w:footnote>
  <w:footnote w:id="138">
    <w:p w14:paraId="2638D946" w14:textId="2A17C0D5" w:rsidR="006F4FE8" w:rsidRPr="00946677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F424FB">
        <w:t xml:space="preserve"> </w:t>
      </w:r>
      <w:r w:rsidRPr="001021D1">
        <w:t>No.</w:t>
      </w:r>
      <w:r w:rsidR="00F424FB">
        <w:t xml:space="preserve"> </w:t>
      </w:r>
      <w:r w:rsidRPr="001021D1">
        <w:t xml:space="preserve">55/13…and 129/21 </w:t>
      </w:r>
      <w:r w:rsidR="00011643">
        <w:t>–</w:t>
      </w:r>
      <w:r w:rsidRPr="001021D1">
        <w:t xml:space="preserve"> state law.</w:t>
      </w:r>
    </w:p>
  </w:footnote>
  <w:footnote w:id="139">
    <w:p w14:paraId="6DF4151D" w14:textId="3C638732" w:rsidR="006F4FE8" w:rsidRPr="00946677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F424FB">
        <w:t xml:space="preserve"> </w:t>
      </w:r>
      <w:r w:rsidRPr="001021D1">
        <w:t>No</w:t>
      </w:r>
      <w:r w:rsidR="00F424FB">
        <w:t xml:space="preserve">. </w:t>
      </w:r>
      <w:r w:rsidRPr="001021D1">
        <w:t xml:space="preserve">88/17…11/21 </w:t>
      </w:r>
      <w:r w:rsidR="00011643">
        <w:t>–</w:t>
      </w:r>
      <w:r w:rsidRPr="001021D1">
        <w:t xml:space="preserve"> authentic interpretation, and 67/21 </w:t>
      </w:r>
      <w:r w:rsidR="00011643">
        <w:t>–</w:t>
      </w:r>
      <w:r w:rsidRPr="001021D1">
        <w:t xml:space="preserve"> state law</w:t>
      </w:r>
      <w:r w:rsidR="007312B7">
        <w:t>.</w:t>
      </w:r>
    </w:p>
  </w:footnote>
  <w:footnote w:id="140">
    <w:p w14:paraId="47DAECB3" w14:textId="737212E0" w:rsidR="006F4FE8" w:rsidRPr="00946677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F424FB">
        <w:t xml:space="preserve"> </w:t>
      </w:r>
      <w:r w:rsidRPr="001021D1">
        <w:t>No.</w:t>
      </w:r>
      <w:r w:rsidR="00F424FB">
        <w:t xml:space="preserve"> </w:t>
      </w:r>
      <w:r w:rsidRPr="001021D1">
        <w:t>24/18 and 31/19.</w:t>
      </w:r>
    </w:p>
  </w:footnote>
  <w:footnote w:id="141">
    <w:p w14:paraId="34B76FE9" w14:textId="5771D99E" w:rsidR="006F4FE8" w:rsidRPr="00946677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F424FB">
        <w:t xml:space="preserve"> </w:t>
      </w:r>
      <w:r w:rsidRPr="001021D1">
        <w:t>No.</w:t>
      </w:r>
      <w:r w:rsidR="00F424FB">
        <w:t xml:space="preserve"> </w:t>
      </w:r>
      <w:r w:rsidRPr="001021D1">
        <w:t>87/18.</w:t>
      </w:r>
    </w:p>
  </w:footnote>
  <w:footnote w:id="142">
    <w:p w14:paraId="7C4D1229" w14:textId="7E4B8ED6" w:rsidR="006F4FE8" w:rsidRPr="00946677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 No.</w:t>
      </w:r>
      <w:r w:rsidR="00F424FB">
        <w:t xml:space="preserve"> </w:t>
      </w:r>
      <w:r w:rsidRPr="001021D1">
        <w:t>72/09, 20/14 – decision of the Constitutional Court, 55/14, and 47/18.</w:t>
      </w:r>
    </w:p>
  </w:footnote>
  <w:footnote w:id="143">
    <w:p w14:paraId="33BEAAE7" w14:textId="62DFADC5" w:rsidR="006F4FE8" w:rsidRPr="00946677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 No. 20/09, 145/14, and 47/18.</w:t>
      </w:r>
    </w:p>
  </w:footnote>
  <w:footnote w:id="144">
    <w:p w14:paraId="34AF2B12" w14:textId="0A5A7419" w:rsidR="006F4FE8" w:rsidRPr="00946677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 No.</w:t>
      </w:r>
      <w:r w:rsidR="00F424FB">
        <w:t xml:space="preserve"> </w:t>
      </w:r>
      <w:r w:rsidRPr="001021D1">
        <w:t>25/82 and 48/88 and</w:t>
      </w:r>
      <w:r w:rsidR="000152D4">
        <w:t xml:space="preserve"> </w:t>
      </w:r>
      <w:r w:rsidR="00735750">
        <w:t>“</w:t>
      </w:r>
      <w:r w:rsidRPr="001021D1">
        <w:t>OG RS</w:t>
      </w:r>
      <w:r w:rsidR="00735750">
        <w:t>”</w:t>
      </w:r>
      <w:r w:rsidRPr="001021D1">
        <w:t xml:space="preserve">, No. 46/9 </w:t>
      </w:r>
      <w:r w:rsidR="00011643">
        <w:t xml:space="preserve">– </w:t>
      </w:r>
      <w:r w:rsidRPr="001021D1">
        <w:t>state law</w:t>
      </w:r>
      <w:r w:rsidR="00011643">
        <w:t xml:space="preserve"> </w:t>
      </w:r>
      <w:r w:rsidRPr="001021D1">
        <w:t>…</w:t>
      </w:r>
      <w:r w:rsidR="00011643">
        <w:t xml:space="preserve"> </w:t>
      </w:r>
      <w:r w:rsidRPr="001021D1">
        <w:t>and 14/22.</w:t>
      </w:r>
    </w:p>
  </w:footnote>
  <w:footnote w:id="145">
    <w:p w14:paraId="3F14327F" w14:textId="36C4F55F" w:rsidR="006F4FE8" w:rsidRPr="00946677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 xml:space="preserve"> </w:t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F424FB">
        <w:t xml:space="preserve"> </w:t>
      </w:r>
      <w:r w:rsidRPr="001021D1">
        <w:t>No.</w:t>
      </w:r>
      <w:r w:rsidR="00F424FB">
        <w:t xml:space="preserve"> </w:t>
      </w:r>
      <w:r w:rsidRPr="001021D1">
        <w:t>72/11</w:t>
      </w:r>
      <w:r w:rsidR="00011643">
        <w:t xml:space="preserve"> </w:t>
      </w:r>
      <w:r w:rsidRPr="001021D1">
        <w:t>…</w:t>
      </w:r>
      <w:r w:rsidR="00011643">
        <w:t xml:space="preserve"> </w:t>
      </w:r>
      <w:r w:rsidRPr="001021D1">
        <w:t>18/20.</w:t>
      </w:r>
    </w:p>
  </w:footnote>
  <w:footnote w:id="146">
    <w:p w14:paraId="04E20DA1" w14:textId="20884EE7" w:rsidR="006F4FE8" w:rsidRPr="00946677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F424FB">
        <w:t xml:space="preserve"> </w:t>
      </w:r>
      <w:r w:rsidRPr="001021D1">
        <w:t>No.</w:t>
      </w:r>
      <w:r w:rsidR="00F424FB">
        <w:t xml:space="preserve"> </w:t>
      </w:r>
      <w:r w:rsidRPr="001021D1">
        <w:t>36/09, 32/13,</w:t>
      </w:r>
      <w:r w:rsidR="00E4557F">
        <w:t xml:space="preserve"> </w:t>
      </w:r>
      <w:r w:rsidRPr="001021D1">
        <w:t>and 14/22</w:t>
      </w:r>
      <w:r w:rsidR="00011643">
        <w:t xml:space="preserve"> – </w:t>
      </w:r>
      <w:r w:rsidRPr="001021D1">
        <w:t>state law.</w:t>
      </w:r>
    </w:p>
  </w:footnote>
  <w:footnote w:id="147">
    <w:p w14:paraId="6F3184A5" w14:textId="728A6979" w:rsidR="006F4FE8" w:rsidRPr="00946677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>OG RS</w:t>
      </w:r>
      <w:r w:rsidR="00735750">
        <w:t>”</w:t>
      </w:r>
      <w:r w:rsidRPr="001021D1">
        <w:t>,</w:t>
      </w:r>
      <w:r w:rsidR="00F424FB">
        <w:t xml:space="preserve"> </w:t>
      </w:r>
      <w:r w:rsidRPr="001021D1">
        <w:t>No.</w:t>
      </w:r>
      <w:r w:rsidR="00F424FB">
        <w:t xml:space="preserve"> </w:t>
      </w:r>
      <w:r w:rsidRPr="001021D1">
        <w:t>34/03,</w:t>
      </w:r>
      <w:r w:rsidR="00E4557F">
        <w:t xml:space="preserve"> </w:t>
      </w:r>
      <w:r w:rsidRPr="001021D1">
        <w:t xml:space="preserve">64/04 </w:t>
      </w:r>
      <w:r w:rsidR="00011643">
        <w:t>–</w:t>
      </w:r>
      <w:r w:rsidRPr="001021D1">
        <w:t xml:space="preserve"> decision of the Supreme Court, …</w:t>
      </w:r>
      <w:r w:rsidR="00E4557F">
        <w:t xml:space="preserve"> </w:t>
      </w:r>
      <w:r w:rsidRPr="001021D1">
        <w:t>62/21.</w:t>
      </w:r>
    </w:p>
  </w:footnote>
  <w:footnote w:id="148">
    <w:p w14:paraId="59BA9FC2" w14:textId="7AB63085" w:rsidR="006F4FE8" w:rsidRPr="00946677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="00F424FB">
        <w:t xml:space="preserve"> </w:t>
      </w:r>
      <w:r w:rsidRPr="001021D1">
        <w:t>No. 54/09</w:t>
      </w:r>
      <w:r w:rsidR="00B23DB4">
        <w:t xml:space="preserve"> </w:t>
      </w:r>
      <w:r w:rsidRPr="001021D1">
        <w:t>…a</w:t>
      </w:r>
      <w:r w:rsidR="00B23DB4">
        <w:t xml:space="preserve"> </w:t>
      </w:r>
      <w:r w:rsidRPr="001021D1">
        <w:t>nd118/21.</w:t>
      </w:r>
    </w:p>
  </w:footnote>
  <w:footnote w:id="149">
    <w:p w14:paraId="678FAC04" w14:textId="7E8531D8" w:rsidR="006F4FE8" w:rsidRPr="00946677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="00F424FB">
        <w:t xml:space="preserve"> </w:t>
      </w:r>
      <w:r w:rsidRPr="001021D1">
        <w:t>No</w:t>
      </w:r>
      <w:r w:rsidR="00F424FB">
        <w:t>.</w:t>
      </w:r>
      <w:r w:rsidRPr="001021D1">
        <w:t xml:space="preserve"> 51/09, 99/11 </w:t>
      </w:r>
      <w:r w:rsidR="00011643">
        <w:t>–</w:t>
      </w:r>
      <w:r w:rsidRPr="001021D1">
        <w:t xml:space="preserve"> state law, and 44/2018 </w:t>
      </w:r>
      <w:r w:rsidR="00011643">
        <w:t>–</w:t>
      </w:r>
      <w:r w:rsidRPr="001021D1">
        <w:t xml:space="preserve"> state law.</w:t>
      </w:r>
    </w:p>
  </w:footnote>
  <w:footnote w:id="150">
    <w:p w14:paraId="0DC70DCB" w14:textId="5B6CFD64" w:rsidR="006F4FE8" w:rsidRPr="00946677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F424FB">
        <w:t xml:space="preserve"> </w:t>
      </w:r>
      <w:r w:rsidRPr="001021D1">
        <w:t>6/16, 94/17, and 77/19.</w:t>
      </w:r>
    </w:p>
  </w:footnote>
  <w:footnote w:id="151">
    <w:p w14:paraId="2868CD49" w14:textId="649E596E" w:rsidR="006F4FE8" w:rsidRPr="00946677" w:rsidRDefault="006F4FE8" w:rsidP="006F4FE8">
      <w:pPr>
        <w:pStyle w:val="FootnoteText"/>
        <w:rPr>
          <w:lang w:val="sr-Cyrl-RS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F424FB">
        <w:t xml:space="preserve"> </w:t>
      </w:r>
      <w:r w:rsidRPr="001021D1">
        <w:t>18/16 i 95/18 – authentic interpretation.</w:t>
      </w:r>
    </w:p>
  </w:footnote>
  <w:footnote w:id="152">
    <w:p w14:paraId="57982742" w14:textId="0CA09496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Constitution, Article 22.</w:t>
      </w:r>
    </w:p>
  </w:footnote>
  <w:footnote w:id="153">
    <w:p w14:paraId="03270298" w14:textId="0770F7BE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Constitution, Article 170.</w:t>
      </w:r>
    </w:p>
  </w:footnote>
  <w:footnote w:id="154">
    <w:p w14:paraId="0A9B3F1D" w14:textId="2059EBCA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Code of Criminal Procedure (</w:t>
      </w:r>
      <w:r w:rsidR="00735750">
        <w:t>“</w:t>
      </w:r>
      <w:r w:rsidRPr="001021D1">
        <w:t>OG RS</w:t>
      </w:r>
      <w:r w:rsidR="00735750">
        <w:t>”</w:t>
      </w:r>
      <w:r w:rsidRPr="001021D1">
        <w:t>, No.</w:t>
      </w:r>
      <w:r w:rsidR="00E4557F">
        <w:t xml:space="preserve"> </w:t>
      </w:r>
      <w:r w:rsidRPr="001021D1">
        <w:t>72/1</w:t>
      </w:r>
      <w:r w:rsidR="000B3D05">
        <w:t xml:space="preserve"> </w:t>
      </w:r>
      <w:r w:rsidRPr="001021D1">
        <w:t>…</w:t>
      </w:r>
      <w:r w:rsidR="000B3D05">
        <w:t xml:space="preserve"> </w:t>
      </w:r>
      <w:r w:rsidRPr="001021D1">
        <w:t xml:space="preserve">and 62/21 </w:t>
      </w:r>
      <w:r w:rsidR="00011643">
        <w:t>–</w:t>
      </w:r>
      <w:r w:rsidRPr="001021D1">
        <w:t xml:space="preserve"> decision of the Constitutional Court), Article 252.</w:t>
      </w:r>
    </w:p>
  </w:footnote>
  <w:footnote w:id="155">
    <w:p w14:paraId="00D0F05E" w14:textId="55E14BD7" w:rsidR="006F4FE8" w:rsidRPr="001021D1" w:rsidRDefault="006F4FE8" w:rsidP="006F4FE8">
      <w:pPr>
        <w:pStyle w:val="FootnoteText"/>
        <w:rPr>
          <w:highlight w:val="darkYellow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F424FB">
        <w:t xml:space="preserve"> </w:t>
      </w:r>
      <w:r w:rsidRPr="001021D1">
        <w:t>128/20,</w:t>
      </w:r>
      <w:r w:rsidR="00F424FB">
        <w:t xml:space="preserve"> </w:t>
      </w:r>
      <w:r w:rsidRPr="001021D1">
        <w:t>Article 12.</w:t>
      </w:r>
    </w:p>
  </w:footnote>
  <w:footnote w:id="156">
    <w:p w14:paraId="6AA1EC6D" w14:textId="5C916870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the Protector of Citizens (</w:t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>,</w:t>
      </w:r>
      <w:r w:rsidR="000152D4">
        <w:t xml:space="preserve"> </w:t>
      </w:r>
      <w:r w:rsidRPr="001021D1">
        <w:t>No 105/21).</w:t>
      </w:r>
    </w:p>
  </w:footnote>
  <w:footnote w:id="157">
    <w:p w14:paraId="60F7FB93" w14:textId="77777777" w:rsidR="006F4FE8" w:rsidRPr="001021D1" w:rsidRDefault="006F4FE8" w:rsidP="006F4FE8">
      <w:pPr>
        <w:pStyle w:val="FootnoteText"/>
        <w:rPr>
          <w:noProof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 xml:space="preserve">Ibid, Article </w:t>
      </w:r>
      <w:r w:rsidRPr="001021D1">
        <w:rPr>
          <w:noProof/>
        </w:rPr>
        <w:t>3.</w:t>
      </w:r>
    </w:p>
  </w:footnote>
  <w:footnote w:id="158">
    <w:p w14:paraId="247B1CFB" w14:textId="33872ED9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the Protector of Citizens</w:t>
      </w:r>
      <w:r w:rsidR="005701FD">
        <w:t xml:space="preserve">, </w:t>
      </w:r>
      <w:r w:rsidRPr="001021D1">
        <w:t>Article 6.</w:t>
      </w:r>
    </w:p>
  </w:footnote>
  <w:footnote w:id="159">
    <w:p w14:paraId="22139636" w14:textId="77777777" w:rsidR="006F4FE8" w:rsidRPr="001021D1" w:rsidRDefault="006F4FE8" w:rsidP="006F4FE8">
      <w:pPr>
        <w:pStyle w:val="FootnoteText"/>
        <w:rPr>
          <w:noProof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 xml:space="preserve">Law on the Protector of Citizens, Article </w:t>
      </w:r>
      <w:r w:rsidRPr="001021D1">
        <w:rPr>
          <w:noProof/>
        </w:rPr>
        <w:t>3.</w:t>
      </w:r>
    </w:p>
  </w:footnote>
  <w:footnote w:id="160">
    <w:p w14:paraId="647664F7" w14:textId="641D016A" w:rsidR="006F4FE8" w:rsidRPr="001021D1" w:rsidRDefault="006F4FE8" w:rsidP="006F4FE8">
      <w:pPr>
        <w:pStyle w:val="FootnoteText"/>
        <w:rPr>
          <w:noProof/>
        </w:rPr>
      </w:pPr>
      <w:r w:rsidRPr="001021D1">
        <w:rPr>
          <w:noProof/>
        </w:rPr>
        <w:tab/>
      </w:r>
      <w:r w:rsidRPr="00DB755E">
        <w:rPr>
          <w:rStyle w:val="FootnoteReference"/>
        </w:rPr>
        <w:footnoteRef/>
      </w:r>
      <w:r w:rsidRPr="001021D1">
        <w:rPr>
          <w:noProof/>
        </w:rPr>
        <w:t xml:space="preserve"> </w:t>
      </w:r>
      <w:r w:rsidRPr="001021D1">
        <w:rPr>
          <w:noProof/>
        </w:rPr>
        <w:tab/>
      </w:r>
      <w:r w:rsidRPr="001021D1">
        <w:t>Law on the Protector of Citizens,</w:t>
      </w:r>
      <w:r w:rsidR="005701FD">
        <w:t xml:space="preserve"> </w:t>
      </w:r>
      <w:r w:rsidRPr="001021D1">
        <w:t xml:space="preserve">Article </w:t>
      </w:r>
      <w:r w:rsidRPr="001021D1">
        <w:rPr>
          <w:noProof/>
        </w:rPr>
        <w:t>19.</w:t>
      </w:r>
    </w:p>
  </w:footnote>
  <w:footnote w:id="161">
    <w:p w14:paraId="2D0C3F48" w14:textId="47CC1D65" w:rsidR="006F4FE8" w:rsidRPr="001021D1" w:rsidRDefault="006F4FE8" w:rsidP="006F4FE8">
      <w:pPr>
        <w:pStyle w:val="FootnoteText"/>
        <w:rPr>
          <w:noProof/>
        </w:rPr>
      </w:pPr>
      <w:r w:rsidRPr="001021D1">
        <w:rPr>
          <w:noProof/>
        </w:rPr>
        <w:tab/>
      </w:r>
      <w:r w:rsidRPr="00DB755E">
        <w:rPr>
          <w:rStyle w:val="FootnoteReference"/>
        </w:rPr>
        <w:footnoteRef/>
      </w:r>
      <w:r w:rsidRPr="001021D1">
        <w:rPr>
          <w:noProof/>
        </w:rPr>
        <w:t xml:space="preserve"> </w:t>
      </w:r>
      <w:r w:rsidRPr="001021D1">
        <w:rPr>
          <w:noProof/>
        </w:rPr>
        <w:tab/>
      </w:r>
      <w:r w:rsidRPr="001021D1">
        <w:t>Law on the Protector of Citizens,</w:t>
      </w:r>
      <w:r w:rsidR="005701FD">
        <w:t xml:space="preserve"> </w:t>
      </w:r>
      <w:r w:rsidRPr="001021D1">
        <w:t xml:space="preserve">Article </w:t>
      </w:r>
      <w:r w:rsidRPr="001021D1">
        <w:rPr>
          <w:noProof/>
        </w:rPr>
        <w:t>27.</w:t>
      </w:r>
    </w:p>
  </w:footnote>
  <w:footnote w:id="162">
    <w:p w14:paraId="49E4880B" w14:textId="7C907604" w:rsidR="006F4FE8" w:rsidRPr="001021D1" w:rsidRDefault="006F4FE8" w:rsidP="006F4FE8">
      <w:pPr>
        <w:pStyle w:val="FootnoteText"/>
        <w:rPr>
          <w:noProof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the Protector of Citizens,</w:t>
      </w:r>
      <w:r w:rsidR="005701FD">
        <w:t xml:space="preserve"> </w:t>
      </w:r>
      <w:r w:rsidRPr="001021D1">
        <w:t xml:space="preserve">Article </w:t>
      </w:r>
      <w:r w:rsidRPr="001021D1">
        <w:rPr>
          <w:noProof/>
        </w:rPr>
        <w:t>8.</w:t>
      </w:r>
    </w:p>
  </w:footnote>
  <w:footnote w:id="163">
    <w:p w14:paraId="5F43F47F" w14:textId="4D0C7ED9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the Protector of Citizens,</w:t>
      </w:r>
      <w:r w:rsidR="005701FD">
        <w:t xml:space="preserve"> </w:t>
      </w:r>
      <w:r w:rsidRPr="001021D1">
        <w:t>Article 39.</w:t>
      </w:r>
    </w:p>
  </w:footnote>
  <w:footnote w:id="164">
    <w:p w14:paraId="4D07988F" w14:textId="77777777" w:rsidR="006F4FE8" w:rsidRPr="001021D1" w:rsidRDefault="006F4FE8" w:rsidP="006F4FE8">
      <w:pPr>
        <w:pStyle w:val="FootnoteText"/>
        <w:rPr>
          <w:noProof/>
        </w:rPr>
      </w:pPr>
      <w:r w:rsidRPr="001021D1">
        <w:rPr>
          <w:noProof/>
        </w:rPr>
        <w:tab/>
      </w:r>
      <w:r w:rsidRPr="00DB755E">
        <w:rPr>
          <w:rStyle w:val="FootnoteReference"/>
        </w:rPr>
        <w:footnoteRef/>
      </w:r>
      <w:r w:rsidRPr="001021D1">
        <w:rPr>
          <w:noProof/>
        </w:rPr>
        <w:t xml:space="preserve"> </w:t>
      </w:r>
      <w:r w:rsidRPr="001021D1">
        <w:rPr>
          <w:noProof/>
        </w:rPr>
        <w:tab/>
        <w:t>Provincial Assembly decision on the Provincial Ombudsman, Article 5.</w:t>
      </w:r>
    </w:p>
  </w:footnote>
  <w:footnote w:id="165">
    <w:p w14:paraId="3774796C" w14:textId="639B1D7F" w:rsidR="006F4FE8" w:rsidRPr="001021D1" w:rsidRDefault="006F4FE8" w:rsidP="006F4FE8">
      <w:pPr>
        <w:pStyle w:val="FootnoteText"/>
        <w:rPr>
          <w:noProof/>
        </w:rPr>
      </w:pPr>
      <w:r w:rsidRPr="001021D1">
        <w:rPr>
          <w:noProof/>
        </w:rPr>
        <w:tab/>
      </w:r>
      <w:r w:rsidRPr="00DB755E">
        <w:rPr>
          <w:rStyle w:val="FootnoteReference"/>
        </w:rPr>
        <w:footnoteRef/>
      </w:r>
      <w:r w:rsidRPr="001021D1">
        <w:rPr>
          <w:noProof/>
        </w:rPr>
        <w:t xml:space="preserve"> </w:t>
      </w:r>
      <w:r w:rsidRPr="001021D1">
        <w:rPr>
          <w:noProof/>
        </w:rPr>
        <w:tab/>
        <w:t>Provincial Assembly decision on the Provincial Ombudsman,</w:t>
      </w:r>
      <w:r w:rsidR="00A55994">
        <w:rPr>
          <w:noProof/>
        </w:rPr>
        <w:t xml:space="preserve"> </w:t>
      </w:r>
      <w:r w:rsidRPr="001021D1">
        <w:rPr>
          <w:noProof/>
        </w:rPr>
        <w:t>Article 31.</w:t>
      </w:r>
    </w:p>
  </w:footnote>
  <w:footnote w:id="166">
    <w:p w14:paraId="0A62E50D" w14:textId="50C77A8F" w:rsidR="006F4FE8" w:rsidRPr="001021D1" w:rsidRDefault="006F4FE8" w:rsidP="006F4FE8">
      <w:pPr>
        <w:pStyle w:val="FootnoteText"/>
        <w:rPr>
          <w:noProof/>
        </w:rPr>
      </w:pPr>
      <w:r w:rsidRPr="001021D1">
        <w:rPr>
          <w:noProof/>
        </w:rPr>
        <w:tab/>
      </w:r>
      <w:r w:rsidRPr="00DB755E">
        <w:rPr>
          <w:rStyle w:val="FootnoteReference"/>
        </w:rPr>
        <w:footnoteRef/>
      </w:r>
      <w:r w:rsidRPr="001021D1">
        <w:rPr>
          <w:noProof/>
        </w:rPr>
        <w:t xml:space="preserve"> </w:t>
      </w:r>
      <w:r w:rsidRPr="001021D1">
        <w:rPr>
          <w:noProof/>
        </w:rPr>
        <w:tab/>
        <w:t>Provincial Assembly decision on the Provincial Ombudsman,</w:t>
      </w:r>
      <w:r w:rsidR="00A55994">
        <w:rPr>
          <w:noProof/>
        </w:rPr>
        <w:t xml:space="preserve"> </w:t>
      </w:r>
      <w:r w:rsidRPr="001021D1">
        <w:rPr>
          <w:noProof/>
        </w:rPr>
        <w:t>Article 21.</w:t>
      </w:r>
    </w:p>
  </w:footnote>
  <w:footnote w:id="167">
    <w:p w14:paraId="0EF9DBC6" w14:textId="0FB5AF98" w:rsidR="006F4FE8" w:rsidRPr="001021D1" w:rsidRDefault="006F4FE8" w:rsidP="006F4FE8">
      <w:pPr>
        <w:pStyle w:val="FootnoteText"/>
        <w:rPr>
          <w:noProof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Pr="001021D1">
        <w:rPr>
          <w:noProof/>
        </w:rPr>
        <w:t>Provincial Assembly decision on the Provincial Ombudsman,</w:t>
      </w:r>
      <w:r w:rsidR="00A55994">
        <w:rPr>
          <w:noProof/>
        </w:rPr>
        <w:t xml:space="preserve"> </w:t>
      </w:r>
      <w:r w:rsidRPr="001021D1">
        <w:rPr>
          <w:noProof/>
        </w:rPr>
        <w:t>Article 8.</w:t>
      </w:r>
    </w:p>
  </w:footnote>
  <w:footnote w:id="168">
    <w:p w14:paraId="2270E950" w14:textId="0CBBD761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Local Self-Government (</w:t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E4557F">
        <w:t xml:space="preserve"> </w:t>
      </w:r>
      <w:r w:rsidRPr="001021D1">
        <w:t>129/07</w:t>
      </w:r>
      <w:r w:rsidR="0001197F">
        <w:t xml:space="preserve"> </w:t>
      </w:r>
      <w:r w:rsidRPr="001021D1">
        <w:t>…</w:t>
      </w:r>
      <w:r w:rsidR="0001197F">
        <w:t xml:space="preserve"> </w:t>
      </w:r>
      <w:r w:rsidRPr="001021D1">
        <w:t>and</w:t>
      </w:r>
      <w:r w:rsidR="00011643">
        <w:t xml:space="preserve"> </w:t>
      </w:r>
      <w:r w:rsidRPr="001021D1">
        <w:t>111/21</w:t>
      </w:r>
      <w:r w:rsidR="00011643">
        <w:t xml:space="preserve"> – </w:t>
      </w:r>
      <w:r w:rsidRPr="001021D1">
        <w:t>state law),</w:t>
      </w:r>
      <w:r w:rsidR="00A55994">
        <w:t xml:space="preserve"> </w:t>
      </w:r>
      <w:r w:rsidRPr="001021D1">
        <w:t>Article 97.</w:t>
      </w:r>
    </w:p>
  </w:footnote>
  <w:footnote w:id="169">
    <w:p w14:paraId="60B3663F" w14:textId="539FE889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the Prohibition of Discrimination (</w:t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E4557F">
        <w:t xml:space="preserve"> </w:t>
      </w:r>
      <w:r w:rsidRPr="001021D1">
        <w:t>22/09 and 52/21) Article 35.</w:t>
      </w:r>
    </w:p>
  </w:footnote>
  <w:footnote w:id="170">
    <w:p w14:paraId="5D6663F7" w14:textId="70160208" w:rsidR="006F4FE8" w:rsidRPr="001021D1" w:rsidRDefault="006F4FE8" w:rsidP="006F4FE8">
      <w:pPr>
        <w:pStyle w:val="FootnoteText"/>
        <w:rPr>
          <w:noProof/>
        </w:rPr>
      </w:pPr>
      <w:r w:rsidRPr="001021D1">
        <w:rPr>
          <w:noProof/>
        </w:rPr>
        <w:tab/>
      </w:r>
      <w:r w:rsidRPr="00DB755E">
        <w:rPr>
          <w:rStyle w:val="FootnoteReference"/>
        </w:rPr>
        <w:footnoteRef/>
      </w:r>
      <w:r w:rsidRPr="001021D1">
        <w:rPr>
          <w:noProof/>
        </w:rPr>
        <w:t xml:space="preserve"> </w:t>
      </w:r>
      <w:r w:rsidRPr="001021D1">
        <w:rPr>
          <w:noProof/>
        </w:rPr>
        <w:tab/>
      </w:r>
      <w:r w:rsidRPr="001021D1">
        <w:t>Law on the Prohibition of Discrimination,</w:t>
      </w:r>
      <w:r w:rsidR="00036EE1">
        <w:t xml:space="preserve"> </w:t>
      </w:r>
      <w:r w:rsidRPr="001021D1">
        <w:t xml:space="preserve">Article </w:t>
      </w:r>
      <w:r w:rsidRPr="001021D1">
        <w:rPr>
          <w:noProof/>
        </w:rPr>
        <w:t>33.</w:t>
      </w:r>
    </w:p>
  </w:footnote>
  <w:footnote w:id="171">
    <w:p w14:paraId="3C15D5D8" w14:textId="1758EC70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the Prohibition of Discrimination,</w:t>
      </w:r>
      <w:r w:rsidR="00036EE1">
        <w:t xml:space="preserve"> </w:t>
      </w:r>
      <w:r w:rsidRPr="001021D1">
        <w:t>Article 33.</w:t>
      </w:r>
    </w:p>
  </w:footnote>
  <w:footnote w:id="172">
    <w:p w14:paraId="2CB99484" w14:textId="49733E28" w:rsidR="006F4FE8" w:rsidRPr="001021D1" w:rsidRDefault="006F4FE8" w:rsidP="006F4FE8">
      <w:pPr>
        <w:pStyle w:val="FootnoteText"/>
        <w:rPr>
          <w:noProof/>
        </w:rPr>
      </w:pPr>
      <w:r w:rsidRPr="001021D1">
        <w:rPr>
          <w:noProof/>
        </w:rPr>
        <w:tab/>
      </w:r>
      <w:r w:rsidRPr="00DB755E">
        <w:rPr>
          <w:rStyle w:val="FootnoteReference"/>
        </w:rPr>
        <w:footnoteRef/>
      </w:r>
      <w:r w:rsidRPr="001021D1">
        <w:rPr>
          <w:noProof/>
        </w:rPr>
        <w:t xml:space="preserve"> </w:t>
      </w:r>
      <w:r w:rsidRPr="001021D1">
        <w:rPr>
          <w:noProof/>
        </w:rPr>
        <w:tab/>
      </w:r>
      <w:r w:rsidRPr="001021D1">
        <w:t>Law on the Prohibition of Discrimination,</w:t>
      </w:r>
      <w:r w:rsidR="00036EE1">
        <w:t xml:space="preserve"> </w:t>
      </w:r>
      <w:r w:rsidRPr="001021D1">
        <w:t xml:space="preserve">Article </w:t>
      </w:r>
      <w:r w:rsidRPr="001021D1">
        <w:rPr>
          <w:noProof/>
        </w:rPr>
        <w:t>28.</w:t>
      </w:r>
    </w:p>
  </w:footnote>
  <w:footnote w:id="173">
    <w:p w14:paraId="668345A5" w14:textId="65246A95" w:rsidR="006F4FE8" w:rsidRPr="001021D1" w:rsidRDefault="006F4FE8" w:rsidP="006F4FE8">
      <w:pPr>
        <w:pStyle w:val="FootnoteText"/>
        <w:rPr>
          <w:noProof/>
        </w:rPr>
      </w:pPr>
      <w:r w:rsidRPr="001021D1">
        <w:rPr>
          <w:noProof/>
        </w:rPr>
        <w:tab/>
      </w:r>
      <w:r w:rsidRPr="00DB755E">
        <w:rPr>
          <w:rStyle w:val="FootnoteReference"/>
        </w:rPr>
        <w:footnoteRef/>
      </w:r>
      <w:r w:rsidRPr="001021D1">
        <w:rPr>
          <w:noProof/>
        </w:rPr>
        <w:t xml:space="preserve"> </w:t>
      </w:r>
      <w:r w:rsidRPr="001021D1">
        <w:rPr>
          <w:noProof/>
        </w:rPr>
        <w:tab/>
      </w:r>
      <w:r w:rsidRPr="001021D1">
        <w:t>Law on the Prohibition of Discrimination,</w:t>
      </w:r>
      <w:r w:rsidR="00036EE1">
        <w:t xml:space="preserve"> </w:t>
      </w:r>
      <w:r w:rsidRPr="001021D1">
        <w:t xml:space="preserve">Article </w:t>
      </w:r>
      <w:r w:rsidRPr="001021D1">
        <w:rPr>
          <w:noProof/>
        </w:rPr>
        <w:t>29.</w:t>
      </w:r>
    </w:p>
  </w:footnote>
  <w:footnote w:id="174">
    <w:p w14:paraId="5513C5E6" w14:textId="4119BF1B" w:rsidR="006F4FE8" w:rsidRPr="001021D1" w:rsidRDefault="006F4FE8" w:rsidP="006F4FE8">
      <w:pPr>
        <w:pStyle w:val="FootnoteText"/>
        <w:rPr>
          <w:rFonts w:cs="Arial"/>
          <w:noProof/>
        </w:rPr>
      </w:pPr>
      <w:r w:rsidRPr="001021D1">
        <w:rPr>
          <w:noProof/>
        </w:rPr>
        <w:tab/>
      </w:r>
      <w:r w:rsidRPr="00DB755E">
        <w:rPr>
          <w:rStyle w:val="FootnoteReference"/>
        </w:rPr>
        <w:footnoteRef/>
      </w:r>
      <w:r w:rsidRPr="001021D1">
        <w:rPr>
          <w:noProof/>
        </w:rPr>
        <w:t xml:space="preserve"> </w:t>
      </w:r>
      <w:r w:rsidRPr="001021D1">
        <w:rPr>
          <w:noProof/>
        </w:rPr>
        <w:tab/>
      </w:r>
      <w:r w:rsidRPr="001021D1">
        <w:t>Law on the Prohibition of Discrimination,</w:t>
      </w:r>
      <w:r w:rsidR="00036EE1">
        <w:t xml:space="preserve"> </w:t>
      </w:r>
      <w:r w:rsidRPr="001021D1">
        <w:t xml:space="preserve">Article </w:t>
      </w:r>
      <w:r w:rsidRPr="001021D1">
        <w:rPr>
          <w:noProof/>
        </w:rPr>
        <w:t>33.</w:t>
      </w:r>
    </w:p>
  </w:footnote>
  <w:footnote w:id="175">
    <w:p w14:paraId="729BE52A" w14:textId="23D7080E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Free Access to Information of Public Importance (</w:t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E4557F">
        <w:t xml:space="preserve"> </w:t>
      </w:r>
      <w:r w:rsidRPr="001021D1">
        <w:t>120/04,</w:t>
      </w:r>
      <w:r w:rsidR="00E4557F">
        <w:t xml:space="preserve"> </w:t>
      </w:r>
      <w:r w:rsidRPr="001021D1">
        <w:t>54/07,</w:t>
      </w:r>
      <w:r w:rsidR="00E4557F">
        <w:t xml:space="preserve"> </w:t>
      </w:r>
      <w:r w:rsidRPr="001021D1">
        <w:t>104/09,</w:t>
      </w:r>
      <w:r w:rsidR="00E4557F">
        <w:t xml:space="preserve"> </w:t>
      </w:r>
      <w:r w:rsidRPr="001021D1">
        <w:t>36/10 and 105/21), Articles 29 and 30.</w:t>
      </w:r>
    </w:p>
  </w:footnote>
  <w:footnote w:id="176">
    <w:p w14:paraId="61B36994" w14:textId="0161903F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Free Access to Information of Public Importance,</w:t>
      </w:r>
      <w:r w:rsidR="00F424FB">
        <w:t xml:space="preserve"> </w:t>
      </w:r>
      <w:r w:rsidRPr="001021D1">
        <w:t>Article 36.</w:t>
      </w:r>
    </w:p>
  </w:footnote>
  <w:footnote w:id="177">
    <w:p w14:paraId="3AE62D34" w14:textId="77777777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Data from the website of the European Court of Human Rights.</w:t>
      </w:r>
    </w:p>
  </w:footnote>
  <w:footnote w:id="178">
    <w:p w14:paraId="2B6106F3" w14:textId="0D7D433A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the State Attorney</w:t>
      </w:r>
      <w:r w:rsidR="00735750">
        <w:t>’</w:t>
      </w:r>
      <w:r w:rsidRPr="001021D1">
        <w:t>s Office (</w:t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E4557F">
        <w:t xml:space="preserve"> </w:t>
      </w:r>
      <w:r w:rsidRPr="001021D1">
        <w:t>55/14), Article 13.</w:t>
      </w:r>
    </w:p>
  </w:footnote>
  <w:footnote w:id="179">
    <w:p w14:paraId="445450B3" w14:textId="16E76754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the National Assembly,</w:t>
      </w:r>
      <w:r w:rsidR="00F424FB">
        <w:t xml:space="preserve"> </w:t>
      </w:r>
      <w:r w:rsidRPr="001021D1">
        <w:t>Article 15.</w:t>
      </w:r>
    </w:p>
  </w:footnote>
  <w:footnote w:id="180">
    <w:p w14:paraId="71A8B43F" w14:textId="31100ACF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Pr="001021D1">
        <w:rPr>
          <w:noProof/>
        </w:rPr>
        <w:t>Rules of Procedure of the Parliament (</w:t>
      </w:r>
      <w:r w:rsidR="00735750">
        <w:rPr>
          <w:noProof/>
        </w:rPr>
        <w:t>“</w:t>
      </w:r>
      <w:r w:rsidRPr="001021D1">
        <w:rPr>
          <w:noProof/>
        </w:rPr>
        <w:t xml:space="preserve">OG </w:t>
      </w:r>
      <w:r w:rsidR="00865D27">
        <w:rPr>
          <w:noProof/>
        </w:rPr>
        <w:t>RS</w:t>
      </w:r>
      <w:r w:rsidR="00735750">
        <w:rPr>
          <w:noProof/>
        </w:rPr>
        <w:t>”</w:t>
      </w:r>
      <w:r w:rsidR="00865D27">
        <w:rPr>
          <w:noProof/>
        </w:rPr>
        <w:t xml:space="preserve">, </w:t>
      </w:r>
      <w:r w:rsidRPr="001021D1">
        <w:rPr>
          <w:noProof/>
        </w:rPr>
        <w:t>No. 20 12-3),</w:t>
      </w:r>
      <w:r w:rsidR="00F424FB">
        <w:rPr>
          <w:noProof/>
        </w:rPr>
        <w:t xml:space="preserve"> </w:t>
      </w:r>
      <w:r w:rsidRPr="001021D1">
        <w:rPr>
          <w:noProof/>
        </w:rPr>
        <w:t>Article 44.</w:t>
      </w:r>
    </w:p>
  </w:footnote>
  <w:footnote w:id="181">
    <w:p w14:paraId="7017D131" w14:textId="563B66BB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Rules of Procedure of the National Assembly,</w:t>
      </w:r>
      <w:r w:rsidR="00DA32F5">
        <w:t xml:space="preserve"> </w:t>
      </w:r>
      <w:r w:rsidRPr="001021D1">
        <w:t>Articles 46,</w:t>
      </w:r>
      <w:r w:rsidR="00DA32F5">
        <w:t xml:space="preserve"> </w:t>
      </w:r>
      <w:r w:rsidRPr="001021D1">
        <w:t>47,</w:t>
      </w:r>
      <w:r w:rsidR="00DA32F5">
        <w:t xml:space="preserve"> </w:t>
      </w:r>
      <w:r w:rsidRPr="001021D1">
        <w:t>51,</w:t>
      </w:r>
      <w:r w:rsidR="00DA32F5">
        <w:t xml:space="preserve"> </w:t>
      </w:r>
      <w:r w:rsidRPr="001021D1">
        <w:t>52,</w:t>
      </w:r>
      <w:r w:rsidR="00DA32F5">
        <w:t xml:space="preserve"> </w:t>
      </w:r>
      <w:r w:rsidRPr="001021D1">
        <w:t>61,</w:t>
      </w:r>
      <w:r w:rsidR="00DA32F5">
        <w:t xml:space="preserve"> </w:t>
      </w:r>
      <w:r w:rsidRPr="001021D1">
        <w:t>62, 67.</w:t>
      </w:r>
    </w:p>
  </w:footnote>
  <w:footnote w:id="182">
    <w:p w14:paraId="5CC12BD3" w14:textId="3FE107C6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the National Assembly,</w:t>
      </w:r>
      <w:r w:rsidR="00DA32F5">
        <w:t xml:space="preserve"> </w:t>
      </w:r>
      <w:r w:rsidRPr="001021D1">
        <w:t>Article 57.</w:t>
      </w:r>
    </w:p>
  </w:footnote>
  <w:footnote w:id="183">
    <w:p w14:paraId="79BB348F" w14:textId="60FEA56B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the National Assembly,</w:t>
      </w:r>
      <w:r w:rsidR="00F424FB">
        <w:t xml:space="preserve"> </w:t>
      </w:r>
      <w:r w:rsidRPr="001021D1">
        <w:t>Article 59.</w:t>
      </w:r>
    </w:p>
  </w:footnote>
  <w:footnote w:id="184">
    <w:p w14:paraId="1DDC5C45" w14:textId="186811A1" w:rsidR="006F4FE8" w:rsidRPr="001021D1" w:rsidRDefault="006F4FE8" w:rsidP="006F4FE8">
      <w:pPr>
        <w:pStyle w:val="FootnoteText"/>
        <w:rPr>
          <w:szCs w:val="18"/>
        </w:rPr>
      </w:pPr>
      <w:r w:rsidRPr="001021D1">
        <w:rPr>
          <w:rFonts w:cs="Arial"/>
        </w:rPr>
        <w:tab/>
      </w:r>
      <w:r w:rsidRPr="00DB755E">
        <w:rPr>
          <w:rStyle w:val="FootnoteReference"/>
        </w:rPr>
        <w:footnoteRef/>
      </w:r>
      <w:r w:rsidRPr="001021D1">
        <w:rPr>
          <w:rFonts w:cs="Arial"/>
        </w:rPr>
        <w:t xml:space="preserve"> </w:t>
      </w:r>
      <w:r w:rsidRPr="001021D1">
        <w:rPr>
          <w:rFonts w:cs="Arial"/>
        </w:rPr>
        <w:tab/>
      </w:r>
      <w:r w:rsidRPr="001021D1">
        <w:rPr>
          <w:noProof/>
          <w:szCs w:val="18"/>
        </w:rPr>
        <w:t>Law on Establishing the Competences of the Autonomous Province of Vojvodina (</w:t>
      </w:r>
      <w:r w:rsidR="00735750">
        <w:rPr>
          <w:noProof/>
          <w:szCs w:val="18"/>
        </w:rPr>
        <w:t>“</w:t>
      </w:r>
      <w:r w:rsidRPr="001021D1">
        <w:rPr>
          <w:noProof/>
          <w:szCs w:val="18"/>
        </w:rPr>
        <w:t xml:space="preserve">OG </w:t>
      </w:r>
      <w:r w:rsidR="00865D27">
        <w:rPr>
          <w:noProof/>
          <w:szCs w:val="18"/>
        </w:rPr>
        <w:t>RS</w:t>
      </w:r>
      <w:r w:rsidR="00735750">
        <w:rPr>
          <w:noProof/>
          <w:szCs w:val="18"/>
        </w:rPr>
        <w:t>”</w:t>
      </w:r>
      <w:r w:rsidR="00865D27">
        <w:rPr>
          <w:noProof/>
          <w:szCs w:val="18"/>
        </w:rPr>
        <w:t xml:space="preserve">, </w:t>
      </w:r>
      <w:r w:rsidRPr="001021D1">
        <w:rPr>
          <w:noProof/>
          <w:szCs w:val="18"/>
        </w:rPr>
        <w:t>No.</w:t>
      </w:r>
      <w:r w:rsidR="00796E86">
        <w:rPr>
          <w:noProof/>
          <w:szCs w:val="18"/>
        </w:rPr>
        <w:t> </w:t>
      </w:r>
      <w:r w:rsidRPr="001021D1">
        <w:rPr>
          <w:noProof/>
          <w:szCs w:val="18"/>
        </w:rPr>
        <w:t>99/09</w:t>
      </w:r>
      <w:r w:rsidR="00820EEA">
        <w:rPr>
          <w:noProof/>
          <w:szCs w:val="18"/>
        </w:rPr>
        <w:t xml:space="preserve"> </w:t>
      </w:r>
      <w:r w:rsidRPr="001021D1">
        <w:rPr>
          <w:noProof/>
          <w:szCs w:val="18"/>
        </w:rPr>
        <w:t>…</w:t>
      </w:r>
      <w:r w:rsidR="00820EEA">
        <w:rPr>
          <w:noProof/>
          <w:szCs w:val="18"/>
        </w:rPr>
        <w:t xml:space="preserve"> </w:t>
      </w:r>
      <w:r w:rsidRPr="001021D1">
        <w:rPr>
          <w:noProof/>
          <w:szCs w:val="18"/>
        </w:rPr>
        <w:t>and 111/21</w:t>
      </w:r>
      <w:r w:rsidR="00011643">
        <w:rPr>
          <w:noProof/>
          <w:szCs w:val="18"/>
        </w:rPr>
        <w:t xml:space="preserve"> –</w:t>
      </w:r>
      <w:r w:rsidRPr="001021D1">
        <w:rPr>
          <w:noProof/>
          <w:szCs w:val="18"/>
        </w:rPr>
        <w:t xml:space="preserve"> state law),</w:t>
      </w:r>
      <w:r w:rsidR="00F424FB">
        <w:rPr>
          <w:noProof/>
          <w:szCs w:val="18"/>
        </w:rPr>
        <w:t xml:space="preserve"> </w:t>
      </w:r>
      <w:r w:rsidRPr="001021D1">
        <w:rPr>
          <w:noProof/>
          <w:szCs w:val="18"/>
        </w:rPr>
        <w:t>Articles 33 and 34, 37, 38, 47, 48, 53, 55, 56</w:t>
      </w:r>
      <w:r w:rsidR="00011643">
        <w:rPr>
          <w:noProof/>
          <w:szCs w:val="18"/>
        </w:rPr>
        <w:t>–</w:t>
      </w:r>
      <w:r w:rsidRPr="001021D1">
        <w:rPr>
          <w:noProof/>
          <w:szCs w:val="18"/>
        </w:rPr>
        <w:t>61, and 65.</w:t>
      </w:r>
    </w:p>
  </w:footnote>
  <w:footnote w:id="185">
    <w:p w14:paraId="29CC8288" w14:textId="76700443" w:rsidR="006F4FE8" w:rsidRPr="001021D1" w:rsidRDefault="006F4FE8" w:rsidP="006F4FE8">
      <w:pPr>
        <w:pStyle w:val="FootnoteText"/>
        <w:rPr>
          <w:szCs w:val="18"/>
        </w:rPr>
      </w:pPr>
      <w:r w:rsidRPr="001021D1">
        <w:rPr>
          <w:szCs w:val="18"/>
        </w:rPr>
        <w:tab/>
      </w:r>
      <w:r w:rsidRPr="00DB755E">
        <w:rPr>
          <w:rStyle w:val="FootnoteReference"/>
        </w:rPr>
        <w:footnoteRef/>
      </w:r>
      <w:r w:rsidRPr="001021D1">
        <w:rPr>
          <w:szCs w:val="18"/>
        </w:rPr>
        <w:t xml:space="preserve"> </w:t>
      </w:r>
      <w:r w:rsidRPr="001021D1">
        <w:rPr>
          <w:szCs w:val="18"/>
        </w:rPr>
        <w:tab/>
      </w:r>
      <w:hyperlink r:id="rId2" w:history="1">
        <w:r w:rsidRPr="001021D1">
          <w:rPr>
            <w:szCs w:val="18"/>
          </w:rPr>
          <w:t>https://www.skupstinavojvodine.gov.rs/Strana.aspx?s=oskupstini</w:t>
        </w:r>
      </w:hyperlink>
      <w:r w:rsidRPr="001021D1">
        <w:rPr>
          <w:szCs w:val="18"/>
        </w:rPr>
        <w:t>.</w:t>
      </w:r>
    </w:p>
  </w:footnote>
  <w:footnote w:id="186">
    <w:p w14:paraId="25B86F7A" w14:textId="77777777" w:rsidR="006F4FE8" w:rsidRPr="001021D1" w:rsidRDefault="006F4FE8" w:rsidP="006F4FE8">
      <w:pPr>
        <w:pStyle w:val="FootnoteText"/>
        <w:rPr>
          <w:szCs w:val="18"/>
        </w:rPr>
      </w:pPr>
      <w:r w:rsidRPr="001021D1">
        <w:rPr>
          <w:szCs w:val="18"/>
        </w:rPr>
        <w:tab/>
      </w:r>
      <w:r w:rsidRPr="00DB755E">
        <w:rPr>
          <w:rStyle w:val="FootnoteReference"/>
        </w:rPr>
        <w:footnoteRef/>
      </w:r>
      <w:r w:rsidRPr="001021D1">
        <w:rPr>
          <w:szCs w:val="18"/>
        </w:rPr>
        <w:t xml:space="preserve"> </w:t>
      </w:r>
      <w:r w:rsidRPr="001021D1">
        <w:rPr>
          <w:szCs w:val="18"/>
        </w:rPr>
        <w:tab/>
      </w:r>
      <w:hyperlink r:id="rId3" w:history="1">
        <w:r w:rsidRPr="001021D1">
          <w:rPr>
            <w:szCs w:val="18"/>
          </w:rPr>
          <w:t>https://www.vojvodina.gov.rs/</w:t>
        </w:r>
      </w:hyperlink>
      <w:r w:rsidRPr="001021D1">
        <w:rPr>
          <w:szCs w:val="18"/>
        </w:rPr>
        <w:t>.</w:t>
      </w:r>
    </w:p>
  </w:footnote>
  <w:footnote w:id="187">
    <w:p w14:paraId="2F996D85" w14:textId="77E8E454" w:rsidR="006F4FE8" w:rsidRPr="001021D1" w:rsidRDefault="006F4FE8" w:rsidP="006F4FE8">
      <w:pPr>
        <w:pStyle w:val="FootnoteText"/>
        <w:rPr>
          <w:szCs w:val="18"/>
        </w:rPr>
      </w:pPr>
      <w:r w:rsidRPr="001021D1">
        <w:rPr>
          <w:szCs w:val="18"/>
        </w:rPr>
        <w:tab/>
      </w:r>
      <w:r w:rsidRPr="00DB755E">
        <w:rPr>
          <w:rStyle w:val="FootnoteReference"/>
        </w:rPr>
        <w:footnoteRef/>
      </w:r>
      <w:r w:rsidRPr="001021D1">
        <w:rPr>
          <w:szCs w:val="18"/>
        </w:rPr>
        <w:t xml:space="preserve"> </w:t>
      </w:r>
      <w:r w:rsidRPr="001021D1">
        <w:rPr>
          <w:szCs w:val="18"/>
        </w:rPr>
        <w:tab/>
        <w:t>Law on Local Self-Government,</w:t>
      </w:r>
      <w:r w:rsidR="00106EF8">
        <w:rPr>
          <w:szCs w:val="18"/>
        </w:rPr>
        <w:t xml:space="preserve"> </w:t>
      </w:r>
      <w:r w:rsidRPr="001021D1">
        <w:rPr>
          <w:szCs w:val="18"/>
        </w:rPr>
        <w:t>Article 32.</w:t>
      </w:r>
    </w:p>
  </w:footnote>
  <w:footnote w:id="188">
    <w:p w14:paraId="2C0B44C2" w14:textId="6FE94753" w:rsidR="006F4FE8" w:rsidRPr="001021D1" w:rsidRDefault="006F4FE8" w:rsidP="006F4FE8">
      <w:pPr>
        <w:pStyle w:val="FootnoteText"/>
        <w:rPr>
          <w:szCs w:val="18"/>
        </w:rPr>
      </w:pPr>
      <w:r w:rsidRPr="001021D1">
        <w:rPr>
          <w:szCs w:val="18"/>
        </w:rPr>
        <w:tab/>
      </w:r>
      <w:r w:rsidRPr="00DB755E">
        <w:rPr>
          <w:rStyle w:val="FootnoteReference"/>
        </w:rPr>
        <w:footnoteRef/>
      </w:r>
      <w:r w:rsidRPr="001021D1">
        <w:rPr>
          <w:szCs w:val="18"/>
        </w:rPr>
        <w:t xml:space="preserve"> </w:t>
      </w:r>
      <w:r w:rsidRPr="001021D1">
        <w:rPr>
          <w:szCs w:val="18"/>
        </w:rPr>
        <w:tab/>
      </w:r>
      <w:hyperlink r:id="rId4" w:history="1">
        <w:r w:rsidRPr="001021D1">
          <w:rPr>
            <w:szCs w:val="18"/>
          </w:rPr>
          <w:t>https://uzice.rs/radna-tela-skupstine-grada/</w:t>
        </w:r>
      </w:hyperlink>
      <w:r w:rsidRPr="001021D1">
        <w:rPr>
          <w:szCs w:val="18"/>
        </w:rPr>
        <w:t xml:space="preserve">, </w:t>
      </w:r>
      <w:hyperlink r:id="rId5" w:history="1">
        <w:r w:rsidRPr="001021D1">
          <w:rPr>
            <w:szCs w:val="18"/>
          </w:rPr>
          <w:t>https://www.gu.ni.rs/gradska-uprava/komisije-i-saveti/</w:t>
        </w:r>
      </w:hyperlink>
      <w:r w:rsidRPr="001021D1">
        <w:rPr>
          <w:szCs w:val="18"/>
        </w:rPr>
        <w:t xml:space="preserve">, </w:t>
      </w:r>
      <w:hyperlink r:id="rId6" w:history="1">
        <w:r w:rsidRPr="001021D1">
          <w:rPr>
            <w:szCs w:val="18"/>
          </w:rPr>
          <w:t>https://skupstina.novisad.rs/radna-tela</w:t>
        </w:r>
      </w:hyperlink>
      <w:r w:rsidRPr="001021D1">
        <w:rPr>
          <w:szCs w:val="18"/>
        </w:rPr>
        <w:t>.</w:t>
      </w:r>
    </w:p>
  </w:footnote>
  <w:footnote w:id="189">
    <w:p w14:paraId="47599E38" w14:textId="47B78465" w:rsidR="006F4FE8" w:rsidRPr="001021D1" w:rsidRDefault="006F4FE8" w:rsidP="006F4FE8">
      <w:pPr>
        <w:pStyle w:val="FootnoteText"/>
      </w:pPr>
      <w:r w:rsidRPr="001021D1">
        <w:rPr>
          <w:szCs w:val="18"/>
        </w:rPr>
        <w:tab/>
      </w:r>
      <w:r w:rsidRPr="00DB755E">
        <w:rPr>
          <w:rStyle w:val="FootnoteReference"/>
        </w:rPr>
        <w:footnoteRef/>
      </w:r>
      <w:r w:rsidRPr="001021D1">
        <w:rPr>
          <w:szCs w:val="18"/>
        </w:rPr>
        <w:t xml:space="preserve"> </w:t>
      </w:r>
      <w:r w:rsidRPr="001021D1">
        <w:rPr>
          <w:szCs w:val="18"/>
        </w:rPr>
        <w:tab/>
        <w:t>Rules of Procedure of the City Assembly of Belgrade,</w:t>
      </w:r>
      <w:r w:rsidR="00106EF8">
        <w:rPr>
          <w:szCs w:val="18"/>
        </w:rPr>
        <w:t xml:space="preserve"> </w:t>
      </w:r>
      <w:r w:rsidRPr="001021D1">
        <w:rPr>
          <w:szCs w:val="18"/>
        </w:rPr>
        <w:t>Articles 109,</w:t>
      </w:r>
      <w:r w:rsidR="00106EF8">
        <w:rPr>
          <w:szCs w:val="18"/>
        </w:rPr>
        <w:t xml:space="preserve"> </w:t>
      </w:r>
      <w:r w:rsidRPr="001021D1">
        <w:rPr>
          <w:szCs w:val="18"/>
        </w:rPr>
        <w:t>51,</w:t>
      </w:r>
      <w:r w:rsidR="00106EF8">
        <w:rPr>
          <w:szCs w:val="18"/>
        </w:rPr>
        <w:t xml:space="preserve"> </w:t>
      </w:r>
      <w:r w:rsidRPr="001021D1">
        <w:rPr>
          <w:szCs w:val="18"/>
        </w:rPr>
        <w:t>64.</w:t>
      </w:r>
    </w:p>
  </w:footnote>
  <w:footnote w:id="190">
    <w:p w14:paraId="541798B8" w14:textId="6D17F7FE" w:rsidR="006F4FE8" w:rsidRPr="001021D1" w:rsidRDefault="006F4FE8" w:rsidP="006F4FE8">
      <w:pPr>
        <w:pStyle w:val="FootnoteText"/>
        <w:rPr>
          <w:szCs w:val="18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rPr>
          <w:szCs w:val="18"/>
        </w:rPr>
        <w:t xml:space="preserve"> </w:t>
      </w:r>
      <w:r w:rsidRPr="001021D1">
        <w:rPr>
          <w:szCs w:val="18"/>
        </w:rPr>
        <w:tab/>
      </w:r>
      <w:r w:rsidR="00735750">
        <w:rPr>
          <w:szCs w:val="18"/>
        </w:rPr>
        <w:t>“</w:t>
      </w:r>
      <w:r w:rsidRPr="001021D1">
        <w:rPr>
          <w:szCs w:val="18"/>
        </w:rPr>
        <w:t xml:space="preserve">OG </w:t>
      </w:r>
      <w:r w:rsidR="00865D27">
        <w:rPr>
          <w:szCs w:val="18"/>
        </w:rPr>
        <w:t>RS</w:t>
      </w:r>
      <w:r w:rsidR="00735750">
        <w:rPr>
          <w:szCs w:val="18"/>
        </w:rPr>
        <w:t>”</w:t>
      </w:r>
      <w:r w:rsidR="00865D27">
        <w:rPr>
          <w:szCs w:val="18"/>
        </w:rPr>
        <w:t xml:space="preserve">, </w:t>
      </w:r>
      <w:r w:rsidRPr="001021D1">
        <w:rPr>
          <w:szCs w:val="18"/>
        </w:rPr>
        <w:t>No. 4/17, dated October 19,</w:t>
      </w:r>
      <w:r w:rsidR="00106EF8">
        <w:rPr>
          <w:szCs w:val="18"/>
        </w:rPr>
        <w:t xml:space="preserve"> </w:t>
      </w:r>
      <w:r w:rsidRPr="001021D1">
        <w:rPr>
          <w:szCs w:val="18"/>
        </w:rPr>
        <w:t>2017.</w:t>
      </w:r>
    </w:p>
  </w:footnote>
  <w:footnote w:id="191">
    <w:p w14:paraId="284AA489" w14:textId="7BBF2B33" w:rsidR="006F4FE8" w:rsidRPr="001021D1" w:rsidRDefault="006F4FE8" w:rsidP="006F4FE8">
      <w:pPr>
        <w:pStyle w:val="FootnoteText"/>
        <w:rPr>
          <w:szCs w:val="18"/>
        </w:rPr>
      </w:pPr>
      <w:r w:rsidRPr="001021D1">
        <w:rPr>
          <w:szCs w:val="18"/>
        </w:rPr>
        <w:tab/>
      </w:r>
      <w:r w:rsidRPr="00DB755E">
        <w:rPr>
          <w:rStyle w:val="FootnoteReference"/>
        </w:rPr>
        <w:footnoteRef/>
      </w:r>
      <w:r w:rsidRPr="001021D1">
        <w:rPr>
          <w:szCs w:val="18"/>
        </w:rPr>
        <w:t xml:space="preserve"> </w:t>
      </w:r>
      <w:r w:rsidRPr="001021D1">
        <w:rPr>
          <w:szCs w:val="18"/>
        </w:rPr>
        <w:tab/>
      </w:r>
      <w:hyperlink r:id="rId7" w:history="1">
        <w:r w:rsidRPr="001021D1">
          <w:rPr>
            <w:szCs w:val="18"/>
          </w:rPr>
          <w:t>https://www.napa.gov.rs/tekst/34/o-nama.php</w:t>
        </w:r>
      </w:hyperlink>
      <w:r w:rsidRPr="001021D1">
        <w:rPr>
          <w:szCs w:val="18"/>
        </w:rPr>
        <w:t>.</w:t>
      </w:r>
    </w:p>
  </w:footnote>
  <w:footnote w:id="192">
    <w:p w14:paraId="5296DF81" w14:textId="6F0707B2" w:rsidR="006F4FE8" w:rsidRPr="001021D1" w:rsidRDefault="006F4FE8" w:rsidP="006F4FE8">
      <w:pPr>
        <w:pStyle w:val="FootnoteText"/>
        <w:rPr>
          <w:szCs w:val="18"/>
        </w:rPr>
      </w:pPr>
      <w:r w:rsidRPr="001021D1">
        <w:rPr>
          <w:szCs w:val="18"/>
        </w:rPr>
        <w:tab/>
      </w:r>
      <w:r w:rsidRPr="00DB755E">
        <w:rPr>
          <w:rStyle w:val="FootnoteReference"/>
        </w:rPr>
        <w:footnoteRef/>
      </w:r>
      <w:r w:rsidRPr="001021D1">
        <w:rPr>
          <w:szCs w:val="18"/>
        </w:rPr>
        <w:t xml:space="preserve"> </w:t>
      </w:r>
      <w:r w:rsidRPr="001021D1">
        <w:rPr>
          <w:szCs w:val="18"/>
        </w:rPr>
        <w:tab/>
      </w:r>
      <w:hyperlink r:id="rId8" w:history="1">
        <w:r w:rsidRPr="001021D1">
          <w:rPr>
            <w:szCs w:val="18"/>
          </w:rPr>
          <w:t>https://www.napa.gov.rs/tekst/49/godisnji-programi-obuka-naju.php</w:t>
        </w:r>
      </w:hyperlink>
      <w:r w:rsidRPr="001021D1">
        <w:rPr>
          <w:szCs w:val="18"/>
        </w:rPr>
        <w:t>.</w:t>
      </w:r>
    </w:p>
  </w:footnote>
  <w:footnote w:id="193">
    <w:p w14:paraId="01093980" w14:textId="426069CA" w:rsidR="006F4FE8" w:rsidRPr="001021D1" w:rsidRDefault="006F4FE8" w:rsidP="006F4FE8">
      <w:pPr>
        <w:pStyle w:val="FootnoteText"/>
        <w:rPr>
          <w:szCs w:val="18"/>
        </w:rPr>
      </w:pPr>
      <w:r w:rsidRPr="001021D1">
        <w:rPr>
          <w:szCs w:val="18"/>
        </w:rPr>
        <w:tab/>
      </w:r>
      <w:r w:rsidRPr="00DB755E">
        <w:rPr>
          <w:rStyle w:val="FootnoteReference"/>
        </w:rPr>
        <w:footnoteRef/>
      </w:r>
      <w:r w:rsidRPr="001021D1">
        <w:rPr>
          <w:szCs w:val="18"/>
        </w:rPr>
        <w:t xml:space="preserve"> </w:t>
      </w:r>
      <w:r w:rsidRPr="001021D1">
        <w:rPr>
          <w:szCs w:val="18"/>
        </w:rPr>
        <w:tab/>
      </w:r>
      <w:hyperlink r:id="rId9" w:history="1">
        <w:r w:rsidRPr="001021D1">
          <w:rPr>
            <w:szCs w:val="18"/>
          </w:rPr>
          <w:t>https://www.napa.gov.rs/tekst/1785/razvoj-kompetencija.php</w:t>
        </w:r>
      </w:hyperlink>
      <w:r w:rsidRPr="001021D1">
        <w:rPr>
          <w:szCs w:val="18"/>
        </w:rPr>
        <w:t>.</w:t>
      </w:r>
    </w:p>
  </w:footnote>
  <w:footnote w:id="194">
    <w:p w14:paraId="59EF8A9C" w14:textId="07C73025" w:rsidR="006F4FE8" w:rsidRPr="001021D1" w:rsidRDefault="006F4FE8" w:rsidP="006F4FE8">
      <w:pPr>
        <w:pStyle w:val="FootnoteText"/>
        <w:rPr>
          <w:szCs w:val="18"/>
        </w:rPr>
      </w:pPr>
      <w:r w:rsidRPr="001021D1">
        <w:rPr>
          <w:szCs w:val="18"/>
        </w:rPr>
        <w:tab/>
      </w:r>
      <w:r w:rsidRPr="00DB755E">
        <w:rPr>
          <w:rStyle w:val="FootnoteReference"/>
        </w:rPr>
        <w:footnoteRef/>
      </w:r>
      <w:r w:rsidRPr="001021D1">
        <w:rPr>
          <w:szCs w:val="18"/>
        </w:rPr>
        <w:t xml:space="preserve"> </w:t>
      </w:r>
      <w:r w:rsidRPr="001021D1">
        <w:rPr>
          <w:szCs w:val="18"/>
        </w:rPr>
        <w:tab/>
      </w:r>
      <w:hyperlink r:id="rId10" w:history="1">
        <w:r w:rsidRPr="001021D1">
          <w:rPr>
            <w:szCs w:val="18"/>
          </w:rPr>
          <w:t>http://www.ljudskiresursi.vojvodina.gov.rs/sr</w:t>
        </w:r>
      </w:hyperlink>
      <w:r w:rsidRPr="001021D1">
        <w:rPr>
          <w:szCs w:val="18"/>
        </w:rPr>
        <w:t>.</w:t>
      </w:r>
    </w:p>
  </w:footnote>
  <w:footnote w:id="195">
    <w:p w14:paraId="55A57BD5" w14:textId="77777777" w:rsidR="006F4FE8" w:rsidRPr="001021D1" w:rsidRDefault="006F4FE8" w:rsidP="006F4FE8">
      <w:pPr>
        <w:pStyle w:val="FootnoteText"/>
      </w:pPr>
      <w:r w:rsidRPr="001021D1">
        <w:rPr>
          <w:szCs w:val="18"/>
        </w:rPr>
        <w:tab/>
      </w:r>
      <w:r w:rsidRPr="00DB755E">
        <w:rPr>
          <w:rStyle w:val="FootnoteReference"/>
        </w:rPr>
        <w:footnoteRef/>
      </w:r>
      <w:r w:rsidRPr="001021D1">
        <w:rPr>
          <w:szCs w:val="18"/>
        </w:rPr>
        <w:tab/>
      </w:r>
      <w:hyperlink r:id="rId11" w:history="1">
        <w:r w:rsidRPr="001021D1">
          <w:rPr>
            <w:szCs w:val="18"/>
          </w:rPr>
          <w:t>http://www.ljudskiresursi.vojvodina.gov.rs/sr/%d1%81%d1%82%d1%80%d1%83%d1%87%d0%bd%d0%be%d1%83%d1%81%d0%b0%d0%b2%d1%80%d1%88%d0%b0%d0%b2%d0%b0%d1%9a%d0%b5/</w:t>
        </w:r>
      </w:hyperlink>
      <w:r w:rsidRPr="001021D1">
        <w:rPr>
          <w:szCs w:val="18"/>
        </w:rPr>
        <w:t xml:space="preserve">; </w:t>
      </w:r>
      <w:hyperlink r:id="rId12" w:history="1">
        <w:r w:rsidRPr="001021D1">
          <w:rPr>
            <w:szCs w:val="18"/>
          </w:rPr>
          <w:t>http://www.ljudskiresursi.vojvodina.gov.rs/wp-content/uploads/2021/01/Opsti-program-obuke-za-2021.-godinu.pdf</w:t>
        </w:r>
      </w:hyperlink>
      <w:r w:rsidRPr="001021D1">
        <w:rPr>
          <w:szCs w:val="18"/>
        </w:rPr>
        <w:t xml:space="preserve">; </w:t>
      </w:r>
      <w:hyperlink r:id="rId13" w:history="1">
        <w:r w:rsidRPr="001021D1">
          <w:rPr>
            <w:szCs w:val="18"/>
          </w:rPr>
          <w:t>http://www.ljudskiresursi.vojvodina.gov.rs/wp-content/uploads/2020/01/Op%C5%A1ti-program-obuke-za-2020.-godinu.pdf</w:t>
        </w:r>
      </w:hyperlink>
      <w:r w:rsidRPr="001021D1">
        <w:rPr>
          <w:szCs w:val="18"/>
        </w:rPr>
        <w:t>.</w:t>
      </w:r>
    </w:p>
  </w:footnote>
  <w:footnote w:id="196">
    <w:p w14:paraId="488C74AB" w14:textId="77777777" w:rsidR="006F4FE8" w:rsidRPr="001021D1" w:rsidRDefault="006F4FE8" w:rsidP="006F4FE8">
      <w:pPr>
        <w:pStyle w:val="FootnoteText"/>
        <w:rPr>
          <w:szCs w:val="18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hyperlink r:id="rId14" w:history="1">
        <w:r w:rsidRPr="001021D1">
          <w:rPr>
            <w:szCs w:val="18"/>
          </w:rPr>
          <w:t>http://zuov-katalog.rs/index.php?action=page/catalog/all&amp;poblast=2</w:t>
        </w:r>
      </w:hyperlink>
      <w:r w:rsidRPr="001021D1">
        <w:rPr>
          <w:szCs w:val="18"/>
        </w:rPr>
        <w:t xml:space="preserve">; </w:t>
      </w:r>
      <w:hyperlink r:id="rId15" w:history="1">
        <w:r w:rsidRPr="001021D1">
          <w:rPr>
            <w:szCs w:val="18"/>
          </w:rPr>
          <w:t>http://zuovkatalog.rs/index.php?action=page/catalog/all&amp;poblast=4</w:t>
        </w:r>
      </w:hyperlink>
      <w:r w:rsidRPr="001021D1">
        <w:rPr>
          <w:szCs w:val="18"/>
        </w:rPr>
        <w:t>.</w:t>
      </w:r>
    </w:p>
  </w:footnote>
  <w:footnote w:id="197">
    <w:p w14:paraId="4F64993D" w14:textId="77777777" w:rsidR="006F4FE8" w:rsidRPr="001021D1" w:rsidRDefault="006F4FE8" w:rsidP="006F4FE8">
      <w:pPr>
        <w:pStyle w:val="FootnoteText"/>
        <w:rPr>
          <w:szCs w:val="18"/>
        </w:rPr>
      </w:pPr>
      <w:r w:rsidRPr="001021D1">
        <w:rPr>
          <w:szCs w:val="18"/>
        </w:rPr>
        <w:tab/>
      </w:r>
      <w:r w:rsidRPr="00DB755E">
        <w:rPr>
          <w:rStyle w:val="FootnoteReference"/>
        </w:rPr>
        <w:footnoteRef/>
      </w:r>
      <w:r w:rsidRPr="001021D1">
        <w:rPr>
          <w:szCs w:val="18"/>
        </w:rPr>
        <w:t xml:space="preserve"> </w:t>
      </w:r>
      <w:r w:rsidRPr="001021D1">
        <w:rPr>
          <w:szCs w:val="18"/>
        </w:rPr>
        <w:tab/>
      </w:r>
      <w:hyperlink r:id="rId16" w:history="1">
        <w:r w:rsidRPr="001021D1">
          <w:rPr>
            <w:szCs w:val="18"/>
          </w:rPr>
          <w:t>https://mpn.gov.rs/o-ministarstvu/sektori/sektor-za-unapredjivanje-ljudskih-i-manjinskih-prava-u-obrazovanju/</w:t>
        </w:r>
      </w:hyperlink>
      <w:r w:rsidRPr="001021D1">
        <w:rPr>
          <w:szCs w:val="18"/>
        </w:rPr>
        <w:t>.</w:t>
      </w:r>
    </w:p>
  </w:footnote>
  <w:footnote w:id="198">
    <w:p w14:paraId="6157A02F" w14:textId="77777777" w:rsidR="006F4FE8" w:rsidRPr="001021D1" w:rsidRDefault="006F4FE8" w:rsidP="006F4FE8">
      <w:pPr>
        <w:pStyle w:val="FootnoteText"/>
        <w:rPr>
          <w:szCs w:val="18"/>
        </w:rPr>
      </w:pPr>
      <w:r w:rsidRPr="001021D1">
        <w:rPr>
          <w:szCs w:val="18"/>
        </w:rPr>
        <w:tab/>
      </w:r>
      <w:r w:rsidRPr="00DB755E">
        <w:rPr>
          <w:rStyle w:val="FootnoteReference"/>
        </w:rPr>
        <w:footnoteRef/>
      </w:r>
      <w:r w:rsidRPr="001021D1">
        <w:rPr>
          <w:szCs w:val="18"/>
        </w:rPr>
        <w:t xml:space="preserve"> </w:t>
      </w:r>
      <w:r w:rsidRPr="001021D1">
        <w:rPr>
          <w:szCs w:val="18"/>
        </w:rPr>
        <w:tab/>
      </w:r>
      <w:hyperlink r:id="rId17" w:history="1">
        <w:r w:rsidRPr="001021D1">
          <w:rPr>
            <w:szCs w:val="18"/>
          </w:rPr>
          <w:t>http://www.zavodsz.gov.rs/sr/akreditacija/katalog-akreditovanih-programa-obuke/</w:t>
        </w:r>
      </w:hyperlink>
      <w:r w:rsidRPr="001021D1">
        <w:rPr>
          <w:szCs w:val="18"/>
        </w:rPr>
        <w:t>.</w:t>
      </w:r>
    </w:p>
  </w:footnote>
  <w:footnote w:id="199">
    <w:p w14:paraId="79A921E8" w14:textId="1DEF5D65" w:rsidR="006F4FE8" w:rsidRPr="001021D1" w:rsidRDefault="006F4FE8" w:rsidP="006F4FE8">
      <w:pPr>
        <w:pStyle w:val="FootnoteText"/>
        <w:rPr>
          <w:szCs w:val="18"/>
        </w:rPr>
      </w:pPr>
      <w:r w:rsidRPr="001021D1">
        <w:rPr>
          <w:szCs w:val="18"/>
        </w:rPr>
        <w:tab/>
      </w:r>
      <w:r w:rsidRPr="00DB755E">
        <w:rPr>
          <w:rStyle w:val="FootnoteReference"/>
        </w:rPr>
        <w:footnoteRef/>
      </w:r>
      <w:r w:rsidRPr="001021D1">
        <w:rPr>
          <w:szCs w:val="18"/>
        </w:rPr>
        <w:t xml:space="preserve"> </w:t>
      </w:r>
      <w:r w:rsidRPr="001021D1">
        <w:rPr>
          <w:szCs w:val="18"/>
        </w:rPr>
        <w:tab/>
        <w:t>Constitution,</w:t>
      </w:r>
      <w:r w:rsidR="0099233F">
        <w:rPr>
          <w:szCs w:val="18"/>
        </w:rPr>
        <w:t xml:space="preserve"> </w:t>
      </w:r>
      <w:r w:rsidRPr="001021D1">
        <w:rPr>
          <w:szCs w:val="18"/>
        </w:rPr>
        <w:t>Article 81.</w:t>
      </w:r>
    </w:p>
  </w:footnote>
  <w:footnote w:id="200">
    <w:p w14:paraId="6886C4A1" w14:textId="1B01706D" w:rsidR="006F4FE8" w:rsidRPr="001021D1" w:rsidRDefault="006F4FE8" w:rsidP="006F4FE8">
      <w:pPr>
        <w:pStyle w:val="FootnoteText"/>
        <w:rPr>
          <w:szCs w:val="18"/>
        </w:rPr>
      </w:pPr>
      <w:r w:rsidRPr="001021D1">
        <w:rPr>
          <w:szCs w:val="18"/>
        </w:rPr>
        <w:tab/>
      </w:r>
      <w:r w:rsidRPr="00DB755E">
        <w:rPr>
          <w:rStyle w:val="FootnoteReference"/>
        </w:rPr>
        <w:footnoteRef/>
      </w:r>
      <w:r w:rsidRPr="001021D1">
        <w:rPr>
          <w:szCs w:val="18"/>
        </w:rPr>
        <w:t xml:space="preserve"> </w:t>
      </w:r>
      <w:r w:rsidRPr="001021D1">
        <w:rPr>
          <w:szCs w:val="18"/>
        </w:rPr>
        <w:tab/>
        <w:t>Law on Primary Education and Upbringing (</w:t>
      </w:r>
      <w:r w:rsidR="00735750">
        <w:rPr>
          <w:szCs w:val="18"/>
        </w:rPr>
        <w:t>“</w:t>
      </w:r>
      <w:r w:rsidRPr="001021D1">
        <w:rPr>
          <w:szCs w:val="18"/>
        </w:rPr>
        <w:t xml:space="preserve">OG </w:t>
      </w:r>
      <w:r w:rsidR="00865D27">
        <w:rPr>
          <w:szCs w:val="18"/>
        </w:rPr>
        <w:t>RS</w:t>
      </w:r>
      <w:r w:rsidR="00735750">
        <w:rPr>
          <w:szCs w:val="18"/>
        </w:rPr>
        <w:t>”</w:t>
      </w:r>
      <w:r w:rsidR="00865D27">
        <w:rPr>
          <w:szCs w:val="18"/>
        </w:rPr>
        <w:t xml:space="preserve">, </w:t>
      </w:r>
      <w:r w:rsidRPr="001021D1">
        <w:rPr>
          <w:szCs w:val="18"/>
        </w:rPr>
        <w:t>No</w:t>
      </w:r>
      <w:r w:rsidR="0099233F">
        <w:rPr>
          <w:szCs w:val="18"/>
        </w:rPr>
        <w:t>.</w:t>
      </w:r>
      <w:r w:rsidR="00820EEA">
        <w:rPr>
          <w:szCs w:val="18"/>
        </w:rPr>
        <w:t xml:space="preserve"> </w:t>
      </w:r>
      <w:r w:rsidRPr="001021D1">
        <w:rPr>
          <w:szCs w:val="18"/>
        </w:rPr>
        <w:t>55/13, 101/17,</w:t>
      </w:r>
      <w:r w:rsidR="00E4557F">
        <w:rPr>
          <w:szCs w:val="18"/>
        </w:rPr>
        <w:t xml:space="preserve"> </w:t>
      </w:r>
      <w:r w:rsidRPr="001021D1">
        <w:rPr>
          <w:szCs w:val="18"/>
        </w:rPr>
        <w:t>10/19,</w:t>
      </w:r>
      <w:r w:rsidR="00E4557F">
        <w:rPr>
          <w:szCs w:val="18"/>
        </w:rPr>
        <w:t xml:space="preserve"> </w:t>
      </w:r>
      <w:r w:rsidRPr="001021D1">
        <w:rPr>
          <w:szCs w:val="18"/>
        </w:rPr>
        <w:t>27/18</w:t>
      </w:r>
      <w:r w:rsidR="00011643">
        <w:rPr>
          <w:szCs w:val="18"/>
        </w:rPr>
        <w:t xml:space="preserve"> – </w:t>
      </w:r>
      <w:r w:rsidRPr="001021D1">
        <w:rPr>
          <w:szCs w:val="18"/>
        </w:rPr>
        <w:t>state law</w:t>
      </w:r>
      <w:r w:rsidR="0099233F">
        <w:rPr>
          <w:szCs w:val="18"/>
        </w:rPr>
        <w:t xml:space="preserve"> </w:t>
      </w:r>
      <w:r w:rsidRPr="001021D1">
        <w:rPr>
          <w:szCs w:val="18"/>
        </w:rPr>
        <w:t>and 129/21)</w:t>
      </w:r>
      <w:r w:rsidR="0099233F">
        <w:rPr>
          <w:szCs w:val="18"/>
        </w:rPr>
        <w:t>.</w:t>
      </w:r>
    </w:p>
  </w:footnote>
  <w:footnote w:id="201">
    <w:p w14:paraId="15323E5D" w14:textId="7DE93840" w:rsidR="006F4FE8" w:rsidRPr="001021D1" w:rsidRDefault="006F4FE8" w:rsidP="006F4FE8">
      <w:pPr>
        <w:pStyle w:val="FootnoteText"/>
      </w:pPr>
      <w:r w:rsidRPr="001021D1">
        <w:rPr>
          <w:szCs w:val="18"/>
        </w:rPr>
        <w:tab/>
      </w:r>
      <w:r w:rsidRPr="00DB755E">
        <w:rPr>
          <w:rStyle w:val="FootnoteReference"/>
        </w:rPr>
        <w:footnoteRef/>
      </w:r>
      <w:r w:rsidRPr="001021D1">
        <w:rPr>
          <w:szCs w:val="18"/>
        </w:rPr>
        <w:t xml:space="preserve"> </w:t>
      </w:r>
      <w:r w:rsidRPr="001021D1">
        <w:rPr>
          <w:szCs w:val="18"/>
        </w:rPr>
        <w:tab/>
        <w:t>Law on the Fundamentals of the Education System (</w:t>
      </w:r>
      <w:r w:rsidR="00735750">
        <w:rPr>
          <w:szCs w:val="18"/>
        </w:rPr>
        <w:t>“</w:t>
      </w:r>
      <w:r w:rsidRPr="001021D1">
        <w:rPr>
          <w:szCs w:val="18"/>
        </w:rPr>
        <w:t xml:space="preserve">OG </w:t>
      </w:r>
      <w:r w:rsidR="00865D27">
        <w:rPr>
          <w:szCs w:val="18"/>
        </w:rPr>
        <w:t>RS</w:t>
      </w:r>
      <w:r w:rsidR="00735750">
        <w:rPr>
          <w:szCs w:val="18"/>
        </w:rPr>
        <w:t>”</w:t>
      </w:r>
      <w:r w:rsidR="00865D27">
        <w:rPr>
          <w:szCs w:val="18"/>
        </w:rPr>
        <w:t xml:space="preserve">, </w:t>
      </w:r>
      <w:r w:rsidRPr="001021D1">
        <w:rPr>
          <w:szCs w:val="18"/>
        </w:rPr>
        <w:t>No.</w:t>
      </w:r>
      <w:r w:rsidR="00820EEA">
        <w:rPr>
          <w:szCs w:val="18"/>
        </w:rPr>
        <w:t xml:space="preserve"> </w:t>
      </w:r>
      <w:r w:rsidRPr="001021D1">
        <w:rPr>
          <w:szCs w:val="18"/>
        </w:rPr>
        <w:t>88/17,</w:t>
      </w:r>
      <w:r w:rsidR="00E4557F">
        <w:rPr>
          <w:szCs w:val="18"/>
        </w:rPr>
        <w:t xml:space="preserve"> </w:t>
      </w:r>
      <w:r w:rsidRPr="001021D1">
        <w:rPr>
          <w:szCs w:val="18"/>
        </w:rPr>
        <w:t>27/18</w:t>
      </w:r>
      <w:r w:rsidR="00011643">
        <w:rPr>
          <w:szCs w:val="18"/>
        </w:rPr>
        <w:t xml:space="preserve"> – </w:t>
      </w:r>
      <w:r w:rsidRPr="001021D1">
        <w:rPr>
          <w:szCs w:val="18"/>
        </w:rPr>
        <w:t>state law,</w:t>
      </w:r>
      <w:r w:rsidR="00E4557F">
        <w:rPr>
          <w:szCs w:val="18"/>
        </w:rPr>
        <w:t xml:space="preserve"> </w:t>
      </w:r>
      <w:r w:rsidRPr="001021D1">
        <w:rPr>
          <w:szCs w:val="18"/>
        </w:rPr>
        <w:t>10/19,</w:t>
      </w:r>
      <w:r w:rsidR="00E4557F">
        <w:rPr>
          <w:szCs w:val="18"/>
        </w:rPr>
        <w:t xml:space="preserve"> </w:t>
      </w:r>
      <w:r w:rsidRPr="001021D1">
        <w:rPr>
          <w:szCs w:val="18"/>
        </w:rPr>
        <w:t>27/18</w:t>
      </w:r>
      <w:r w:rsidR="00011643">
        <w:rPr>
          <w:szCs w:val="18"/>
        </w:rPr>
        <w:t xml:space="preserve"> – </w:t>
      </w:r>
      <w:r w:rsidRPr="001021D1">
        <w:rPr>
          <w:szCs w:val="18"/>
        </w:rPr>
        <w:t>state law,</w:t>
      </w:r>
      <w:r w:rsidR="00E4557F">
        <w:rPr>
          <w:szCs w:val="18"/>
        </w:rPr>
        <w:t xml:space="preserve"> </w:t>
      </w:r>
      <w:r w:rsidRPr="001021D1">
        <w:rPr>
          <w:szCs w:val="18"/>
        </w:rPr>
        <w:t>6/20, and 129/21), Article 7 and Article 8,</w:t>
      </w:r>
      <w:r w:rsidR="0099233F">
        <w:rPr>
          <w:szCs w:val="18"/>
        </w:rPr>
        <w:t xml:space="preserve"> </w:t>
      </w:r>
      <w:r w:rsidRPr="001021D1">
        <w:rPr>
          <w:szCs w:val="18"/>
        </w:rPr>
        <w:t>paragraph 1,</w:t>
      </w:r>
      <w:r w:rsidR="0099233F">
        <w:rPr>
          <w:szCs w:val="18"/>
        </w:rPr>
        <w:t xml:space="preserve"> </w:t>
      </w:r>
      <w:r w:rsidRPr="001021D1">
        <w:rPr>
          <w:szCs w:val="18"/>
        </w:rPr>
        <w:t>item 14 and 15.</w:t>
      </w:r>
    </w:p>
  </w:footnote>
  <w:footnote w:id="202">
    <w:p w14:paraId="438F4283" w14:textId="6EB83558" w:rsidR="006F4FE8" w:rsidRPr="001021D1" w:rsidRDefault="006F4FE8" w:rsidP="006F4FE8">
      <w:pPr>
        <w:pStyle w:val="FootnoteText"/>
        <w:rPr>
          <w:szCs w:val="18"/>
        </w:rPr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hyperlink r:id="rId18" w:history="1">
        <w:r w:rsidRPr="001021D1">
          <w:rPr>
            <w:szCs w:val="18"/>
          </w:rPr>
          <w:t>https://www.minljmpdd.gov.rs/lat/institucionalni-okvir.php</w:t>
        </w:r>
      </w:hyperlink>
      <w:r w:rsidRPr="001021D1">
        <w:rPr>
          <w:szCs w:val="18"/>
        </w:rPr>
        <w:t>.</w:t>
      </w:r>
    </w:p>
  </w:footnote>
  <w:footnote w:id="203">
    <w:p w14:paraId="69F7756D" w14:textId="2BE36230" w:rsidR="006F4FE8" w:rsidRPr="001021D1" w:rsidRDefault="006F4FE8" w:rsidP="006F4FE8">
      <w:pPr>
        <w:pStyle w:val="FootnoteText"/>
        <w:rPr>
          <w:szCs w:val="18"/>
        </w:rPr>
      </w:pPr>
      <w:r w:rsidRPr="001021D1">
        <w:rPr>
          <w:szCs w:val="18"/>
        </w:rPr>
        <w:tab/>
      </w:r>
      <w:r w:rsidRPr="00DB755E">
        <w:rPr>
          <w:rStyle w:val="FootnoteReference"/>
        </w:rPr>
        <w:footnoteRef/>
      </w:r>
      <w:r w:rsidRPr="001021D1">
        <w:rPr>
          <w:szCs w:val="18"/>
        </w:rPr>
        <w:t xml:space="preserve"> </w:t>
      </w:r>
      <w:r w:rsidRPr="001021D1">
        <w:rPr>
          <w:szCs w:val="18"/>
        </w:rPr>
        <w:tab/>
      </w:r>
      <w:hyperlink r:id="rId19" w:history="1">
        <w:r w:rsidRPr="001021D1">
          <w:rPr>
            <w:szCs w:val="18"/>
          </w:rPr>
          <w:t>https://www.minljmpdd.gov.rs/sektorski-sastanci.php</w:t>
        </w:r>
      </w:hyperlink>
      <w:r w:rsidRPr="001021D1">
        <w:rPr>
          <w:szCs w:val="18"/>
        </w:rPr>
        <w:t>.</w:t>
      </w:r>
    </w:p>
  </w:footnote>
  <w:footnote w:id="204">
    <w:p w14:paraId="5560CEA2" w14:textId="4D3A9099" w:rsidR="006F4FE8" w:rsidRPr="001021D1" w:rsidRDefault="006F4FE8" w:rsidP="006F4FE8">
      <w:pPr>
        <w:pStyle w:val="FootnoteText"/>
        <w:rPr>
          <w:szCs w:val="18"/>
        </w:rPr>
      </w:pPr>
      <w:r w:rsidRPr="001021D1">
        <w:rPr>
          <w:szCs w:val="18"/>
        </w:rPr>
        <w:tab/>
      </w:r>
      <w:r w:rsidRPr="00DB755E">
        <w:rPr>
          <w:rStyle w:val="FootnoteReference"/>
        </w:rPr>
        <w:footnoteRef/>
      </w:r>
      <w:r w:rsidRPr="001021D1">
        <w:rPr>
          <w:szCs w:val="18"/>
        </w:rPr>
        <w:t xml:space="preserve"> </w:t>
      </w:r>
      <w:r w:rsidRPr="001021D1">
        <w:rPr>
          <w:szCs w:val="18"/>
        </w:rPr>
        <w:tab/>
      </w:r>
      <w:hyperlink r:id="rId20" w:history="1">
        <w:r w:rsidRPr="001021D1">
          <w:rPr>
            <w:szCs w:val="18"/>
          </w:rPr>
          <w:t>https://www.srbija.gov.rs/vest/609292/usvojena-strategija-za-razvoj-civilnog-drustva.php</w:t>
        </w:r>
      </w:hyperlink>
      <w:r w:rsidRPr="001021D1">
        <w:rPr>
          <w:szCs w:val="18"/>
        </w:rPr>
        <w:t>.</w:t>
      </w:r>
    </w:p>
  </w:footnote>
  <w:footnote w:id="205">
    <w:p w14:paraId="7DE3F63D" w14:textId="45E7DDE0" w:rsidR="006F4FE8" w:rsidRPr="001021D1" w:rsidRDefault="006F4FE8" w:rsidP="006F4FE8">
      <w:pPr>
        <w:pStyle w:val="FootnoteText"/>
        <w:rPr>
          <w:szCs w:val="18"/>
        </w:rPr>
      </w:pPr>
      <w:r w:rsidRPr="001021D1">
        <w:rPr>
          <w:szCs w:val="18"/>
        </w:rPr>
        <w:tab/>
      </w:r>
      <w:r w:rsidRPr="00DB755E">
        <w:rPr>
          <w:rStyle w:val="FootnoteReference"/>
        </w:rPr>
        <w:footnoteRef/>
      </w:r>
      <w:r w:rsidRPr="001021D1">
        <w:rPr>
          <w:szCs w:val="18"/>
        </w:rPr>
        <w:t xml:space="preserve"> </w:t>
      </w:r>
      <w:r w:rsidRPr="001021D1">
        <w:rPr>
          <w:szCs w:val="18"/>
        </w:rPr>
        <w:tab/>
      </w:r>
      <w:hyperlink r:id="rId21" w:history="1">
        <w:r w:rsidRPr="001021D1">
          <w:rPr>
            <w:szCs w:val="18"/>
          </w:rPr>
          <w:t>https://www.mfin.gov.rs//upload/media/XhuXUy_61ced86c7e83c.pdf</w:t>
        </w:r>
      </w:hyperlink>
      <w:r w:rsidRPr="001021D1">
        <w:rPr>
          <w:szCs w:val="18"/>
        </w:rPr>
        <w:t>.</w:t>
      </w:r>
    </w:p>
  </w:footnote>
  <w:footnote w:id="206">
    <w:p w14:paraId="2D6A76C0" w14:textId="6B37BD21" w:rsidR="006F4FE8" w:rsidRPr="001021D1" w:rsidRDefault="006F4FE8" w:rsidP="006F4FE8">
      <w:pPr>
        <w:pStyle w:val="FootnoteText"/>
        <w:rPr>
          <w:szCs w:val="18"/>
        </w:rPr>
      </w:pPr>
      <w:r w:rsidRPr="001021D1">
        <w:rPr>
          <w:szCs w:val="18"/>
        </w:rPr>
        <w:tab/>
      </w:r>
      <w:r w:rsidRPr="00DB755E">
        <w:rPr>
          <w:rStyle w:val="FootnoteReference"/>
        </w:rPr>
        <w:footnoteRef/>
      </w:r>
      <w:r w:rsidRPr="001021D1">
        <w:rPr>
          <w:szCs w:val="18"/>
        </w:rPr>
        <w:t xml:space="preserve"> </w:t>
      </w:r>
      <w:r w:rsidRPr="001021D1">
        <w:rPr>
          <w:szCs w:val="18"/>
        </w:rPr>
        <w:tab/>
      </w:r>
      <w:hyperlink r:id="rId22" w:history="1">
        <w:r w:rsidRPr="001021D1">
          <w:rPr>
            <w:szCs w:val="18"/>
          </w:rPr>
          <w:t>https://www.mfa.gov.rs/mediji/vesti/potpisan-okvir-saradnje-un-za-odrzivi-razvoj-sa-srbijom-2021-2025</w:t>
        </w:r>
      </w:hyperlink>
      <w:r w:rsidRPr="001021D1">
        <w:rPr>
          <w:szCs w:val="18"/>
        </w:rPr>
        <w:t>.</w:t>
      </w:r>
    </w:p>
  </w:footnote>
  <w:footnote w:id="207">
    <w:p w14:paraId="685A6F80" w14:textId="545F8443" w:rsidR="006F4FE8" w:rsidRPr="001021D1" w:rsidRDefault="006F4FE8" w:rsidP="006F4FE8">
      <w:pPr>
        <w:pStyle w:val="FootnoteText"/>
        <w:rPr>
          <w:szCs w:val="18"/>
        </w:rPr>
      </w:pPr>
      <w:r w:rsidRPr="001021D1">
        <w:rPr>
          <w:szCs w:val="18"/>
        </w:rPr>
        <w:tab/>
      </w:r>
      <w:r w:rsidRPr="00DB755E">
        <w:rPr>
          <w:rStyle w:val="FootnoteReference"/>
        </w:rPr>
        <w:footnoteRef/>
      </w:r>
      <w:r w:rsidRPr="001021D1">
        <w:rPr>
          <w:szCs w:val="18"/>
        </w:rPr>
        <w:t xml:space="preserve"> </w:t>
      </w:r>
      <w:r w:rsidRPr="001021D1">
        <w:rPr>
          <w:szCs w:val="18"/>
        </w:rPr>
        <w:tab/>
      </w:r>
      <w:hyperlink r:id="rId23" w:history="1">
        <w:r w:rsidRPr="001021D1">
          <w:rPr>
            <w:szCs w:val="18"/>
          </w:rPr>
          <w:t>https://www.coe.int/sr_RS/web/belgrade/about-us</w:t>
        </w:r>
      </w:hyperlink>
      <w:r w:rsidRPr="001021D1">
        <w:rPr>
          <w:szCs w:val="18"/>
        </w:rPr>
        <w:t>.</w:t>
      </w:r>
    </w:p>
  </w:footnote>
  <w:footnote w:id="208">
    <w:p w14:paraId="707473D7" w14:textId="6F61E01E" w:rsidR="006F4FE8" w:rsidRPr="001021D1" w:rsidRDefault="006F4FE8" w:rsidP="006F4FE8">
      <w:pPr>
        <w:pStyle w:val="FootnoteText"/>
      </w:pPr>
      <w:r w:rsidRPr="001021D1">
        <w:rPr>
          <w:szCs w:val="18"/>
        </w:rPr>
        <w:tab/>
      </w:r>
      <w:r w:rsidRPr="00DB755E">
        <w:rPr>
          <w:rStyle w:val="FootnoteReference"/>
        </w:rPr>
        <w:footnoteRef/>
      </w:r>
      <w:r w:rsidRPr="001021D1">
        <w:rPr>
          <w:szCs w:val="18"/>
        </w:rPr>
        <w:t xml:space="preserve"> </w:t>
      </w:r>
      <w:r w:rsidRPr="001021D1">
        <w:rPr>
          <w:szCs w:val="18"/>
        </w:rPr>
        <w:tab/>
      </w:r>
      <w:hyperlink r:id="rId24" w:history="1">
        <w:r w:rsidRPr="001021D1">
          <w:rPr>
            <w:szCs w:val="18"/>
          </w:rPr>
          <w:t>https://www.osce.org/sr/mission-to-serbia/what-we-do</w:t>
        </w:r>
      </w:hyperlink>
      <w:r w:rsidRPr="001021D1">
        <w:rPr>
          <w:szCs w:val="18"/>
        </w:rPr>
        <w:t>.</w:t>
      </w:r>
    </w:p>
  </w:footnote>
  <w:footnote w:id="209">
    <w:p w14:paraId="3E8CDFFD" w14:textId="24670D25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820EEA">
        <w:t xml:space="preserve"> </w:t>
      </w:r>
      <w:r w:rsidRPr="001021D1">
        <w:t>140/14.</w:t>
      </w:r>
    </w:p>
  </w:footnote>
  <w:footnote w:id="210">
    <w:p w14:paraId="3D79C181" w14:textId="2E809A5F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hyperlink r:id="rId25" w:history="1">
        <w:r w:rsidRPr="001021D1">
          <w:t>https://sdg.indikatori.rs/sr-Cyrl/o-ciljevima</w:t>
        </w:r>
      </w:hyperlink>
      <w:r w:rsidRPr="001021D1">
        <w:t>.</w:t>
      </w:r>
    </w:p>
  </w:footnote>
  <w:footnote w:id="211">
    <w:p w14:paraId="03014E7B" w14:textId="7F8EB309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hyperlink r:id="rId26" w:history="1">
        <w:r w:rsidRPr="001021D1">
          <w:t>https://www.pravno-informacioni-sistem.rs/SlGlasnikPortal/eli/rep/sgrs/vlada/odluka/2019/8/8</w:t>
        </w:r>
      </w:hyperlink>
      <w:r w:rsidRPr="001021D1">
        <w:t>.</w:t>
      </w:r>
    </w:p>
  </w:footnote>
  <w:footnote w:id="212">
    <w:p w14:paraId="642C6547" w14:textId="5F676961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Constitution,</w:t>
      </w:r>
      <w:r w:rsidR="007E50D8">
        <w:t xml:space="preserve"> </w:t>
      </w:r>
      <w:r w:rsidRPr="001021D1">
        <w:t>Article 21.</w:t>
      </w:r>
    </w:p>
  </w:footnote>
  <w:footnote w:id="213">
    <w:p w14:paraId="16362F29" w14:textId="1D428EF9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the Prohibition of Discrimination,</w:t>
      </w:r>
      <w:r w:rsidR="007E50D8">
        <w:t xml:space="preserve"> </w:t>
      </w:r>
      <w:r w:rsidRPr="001021D1">
        <w:t>Article 4</w:t>
      </w:r>
    </w:p>
  </w:footnote>
  <w:footnote w:id="214">
    <w:p w14:paraId="37BC049F" w14:textId="1D73AD0B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the Prohibition of Discrimination,</w:t>
      </w:r>
      <w:r w:rsidR="007E50D8">
        <w:t xml:space="preserve"> </w:t>
      </w:r>
      <w:r w:rsidRPr="001021D1">
        <w:t>Article 5.</w:t>
      </w:r>
    </w:p>
  </w:footnote>
  <w:footnote w:id="215">
    <w:p w14:paraId="430A219A" w14:textId="175F06A1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the Prohibition of Discrimination,</w:t>
      </w:r>
      <w:r w:rsidR="00FA605F">
        <w:t xml:space="preserve"> </w:t>
      </w:r>
      <w:r w:rsidRPr="001021D1">
        <w:t>Articles 15</w:t>
      </w:r>
      <w:r w:rsidR="00011643">
        <w:t>–</w:t>
      </w:r>
      <w:r w:rsidRPr="001021D1">
        <w:t>27</w:t>
      </w:r>
      <w:r w:rsidRPr="00CF2D69">
        <w:t>а</w:t>
      </w:r>
      <w:r w:rsidRPr="001021D1">
        <w:t>.</w:t>
      </w:r>
    </w:p>
  </w:footnote>
  <w:footnote w:id="216">
    <w:p w14:paraId="76B7E29D" w14:textId="4CCCA282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the Prohibition of Discrimination,</w:t>
      </w:r>
      <w:r w:rsidR="00FA605F">
        <w:t xml:space="preserve"> </w:t>
      </w:r>
      <w:r w:rsidRPr="001021D1">
        <w:t>Article 3</w:t>
      </w:r>
    </w:p>
  </w:footnote>
  <w:footnote w:id="217">
    <w:p w14:paraId="077DA0CB" w14:textId="61833176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the Prohibition of Discrimination,</w:t>
      </w:r>
      <w:r w:rsidR="00FA605F">
        <w:t xml:space="preserve"> </w:t>
      </w:r>
      <w:r w:rsidRPr="001021D1">
        <w:t>Article 41.</w:t>
      </w:r>
    </w:p>
  </w:footnote>
  <w:footnote w:id="218">
    <w:p w14:paraId="798E33AE" w14:textId="010D6CB7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the Prohibition of Discrimination,</w:t>
      </w:r>
      <w:r w:rsidR="00FA605F">
        <w:t xml:space="preserve"> </w:t>
      </w:r>
      <w:r w:rsidRPr="001021D1">
        <w:t>Article 43.</w:t>
      </w:r>
    </w:p>
  </w:footnote>
  <w:footnote w:id="219">
    <w:p w14:paraId="5F61934B" w14:textId="207757EF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The Criminal Code,</w:t>
      </w:r>
      <w:r w:rsidR="00FA605F">
        <w:t xml:space="preserve"> </w:t>
      </w:r>
      <w:r w:rsidRPr="001021D1">
        <w:t>Article 54</w:t>
      </w:r>
      <w:r w:rsidRPr="00CF2D69">
        <w:t>а</w:t>
      </w:r>
      <w:r w:rsidRPr="001021D1">
        <w:t>.</w:t>
      </w:r>
    </w:p>
  </w:footnote>
  <w:footnote w:id="220">
    <w:p w14:paraId="3D5C9277" w14:textId="0796DD0E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Mandatory Instruction of the Republic Public Prosecutor,</w:t>
      </w:r>
      <w:r w:rsidR="00FA605F">
        <w:t xml:space="preserve"> </w:t>
      </w:r>
      <w:r w:rsidRPr="001021D1">
        <w:t>No.</w:t>
      </w:r>
      <w:r w:rsidR="00820EEA">
        <w:t xml:space="preserve"> </w:t>
      </w:r>
      <w:r w:rsidRPr="001021D1">
        <w:t>802/15 of 22 December 2015.</w:t>
      </w:r>
    </w:p>
  </w:footnote>
  <w:footnote w:id="221">
    <w:p w14:paraId="236BC07D" w14:textId="3B0F756C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Mandatory Instruction of the Republic Public Prosecutor,</w:t>
      </w:r>
      <w:r w:rsidR="00FA605F">
        <w:t xml:space="preserve"> </w:t>
      </w:r>
      <w:r w:rsidRPr="001021D1">
        <w:t>No. 4/18 of 28 September 2018.</w:t>
      </w:r>
    </w:p>
  </w:footnote>
  <w:footnote w:id="222">
    <w:p w14:paraId="77C44C68" w14:textId="79FB3B75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The Criminal Code,</w:t>
      </w:r>
      <w:r w:rsidR="00B2466C">
        <w:t xml:space="preserve"> </w:t>
      </w:r>
      <w:r w:rsidRPr="001021D1">
        <w:t>Article 128.</w:t>
      </w:r>
    </w:p>
  </w:footnote>
  <w:footnote w:id="223">
    <w:p w14:paraId="40B4192F" w14:textId="3624F349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The Criminal Code,</w:t>
      </w:r>
      <w:r w:rsidR="00B2466C">
        <w:t xml:space="preserve"> </w:t>
      </w:r>
      <w:r w:rsidRPr="001021D1">
        <w:t>Article 317.</w:t>
      </w:r>
    </w:p>
  </w:footnote>
  <w:footnote w:id="224">
    <w:p w14:paraId="5836ED06" w14:textId="4296140E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The Criminal Code,</w:t>
      </w:r>
      <w:r w:rsidR="00B2466C">
        <w:t xml:space="preserve"> </w:t>
      </w:r>
      <w:r w:rsidRPr="001021D1">
        <w:t>Article 387.</w:t>
      </w:r>
    </w:p>
  </w:footnote>
  <w:footnote w:id="225">
    <w:p w14:paraId="4E2FEDEC" w14:textId="06AFA65D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820EEA">
        <w:t xml:space="preserve"> </w:t>
      </w:r>
      <w:r w:rsidRPr="001021D1">
        <w:t>60/13.</w:t>
      </w:r>
    </w:p>
  </w:footnote>
  <w:footnote w:id="226">
    <w:p w14:paraId="1FC76269" w14:textId="73558C60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820EEA">
        <w:t xml:space="preserve"> </w:t>
      </w:r>
      <w:r w:rsidRPr="001021D1">
        <w:t>12/22.</w:t>
      </w:r>
    </w:p>
  </w:footnote>
  <w:footnote w:id="227">
    <w:p w14:paraId="3F170A4C" w14:textId="0D37E3B9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AF4104">
        <w:t xml:space="preserve"> </w:t>
      </w:r>
      <w:r w:rsidRPr="001021D1">
        <w:t>87/18.</w:t>
      </w:r>
    </w:p>
  </w:footnote>
  <w:footnote w:id="228">
    <w:p w14:paraId="71F2C944" w14:textId="3D9FBB20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AF4104">
        <w:t xml:space="preserve"> </w:t>
      </w:r>
      <w:r w:rsidRPr="001021D1">
        <w:t>18/10</w:t>
      </w:r>
      <w:r w:rsidR="00AF4104">
        <w:t xml:space="preserve"> </w:t>
      </w:r>
      <w:r w:rsidRPr="001021D1">
        <w:t>and 129/21.</w:t>
      </w:r>
    </w:p>
  </w:footnote>
  <w:footnote w:id="229">
    <w:p w14:paraId="0A2036BC" w14:textId="772D78B0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BB099A">
        <w:t xml:space="preserve"> </w:t>
      </w:r>
      <w:r w:rsidRPr="001021D1">
        <w:t>36/09…</w:t>
      </w:r>
      <w:r w:rsidR="00BB099A">
        <w:t xml:space="preserve"> </w:t>
      </w:r>
      <w:r w:rsidRPr="001021D1">
        <w:t>and 49/21.</w:t>
      </w:r>
    </w:p>
  </w:footnote>
  <w:footnote w:id="230">
    <w:p w14:paraId="10E075AF" w14:textId="29F419D9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BB099A">
        <w:t xml:space="preserve"> </w:t>
      </w:r>
      <w:r w:rsidRPr="001021D1">
        <w:t>36/09, 32/13 and 14/22</w:t>
      </w:r>
      <w:r w:rsidR="00011643">
        <w:t xml:space="preserve"> – </w:t>
      </w:r>
      <w:r w:rsidRPr="001021D1">
        <w:t>state law</w:t>
      </w:r>
      <w:r w:rsidR="008C6576">
        <w:t>.</w:t>
      </w:r>
    </w:p>
  </w:footnote>
  <w:footnote w:id="231">
    <w:p w14:paraId="0E0F7492" w14:textId="63B9AC93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820EEA">
        <w:t xml:space="preserve"> </w:t>
      </w:r>
      <w:r w:rsidRPr="001021D1">
        <w:t>52/21.</w:t>
      </w:r>
    </w:p>
  </w:footnote>
  <w:footnote w:id="232">
    <w:p w14:paraId="01F7CF26" w14:textId="5DB5EE74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820EEA">
        <w:t xml:space="preserve"> </w:t>
      </w:r>
      <w:r w:rsidRPr="001021D1">
        <w:t>103/21.</w:t>
      </w:r>
    </w:p>
  </w:footnote>
  <w:footnote w:id="233">
    <w:p w14:paraId="1AD28A92" w14:textId="460FB643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820EEA">
        <w:t xml:space="preserve"> </w:t>
      </w:r>
      <w:r w:rsidRPr="001021D1">
        <w:t>47/21.</w:t>
      </w:r>
    </w:p>
  </w:footnote>
  <w:footnote w:id="234">
    <w:p w14:paraId="1A1ACB80" w14:textId="78F86A54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820EEA">
        <w:t xml:space="preserve"> </w:t>
      </w:r>
      <w:r w:rsidRPr="001021D1">
        <w:t>94/16.</w:t>
      </w:r>
    </w:p>
  </w:footnote>
  <w:footnote w:id="235">
    <w:p w14:paraId="10FDAA6B" w14:textId="06494F8F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820EEA">
        <w:t xml:space="preserve"> </w:t>
      </w:r>
      <w:r w:rsidRPr="001021D1">
        <w:t>52/21.</w:t>
      </w:r>
    </w:p>
  </w:footnote>
  <w:footnote w:id="236">
    <w:p w14:paraId="6E7F9832" w14:textId="341AA206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820EEA">
        <w:t xml:space="preserve"> </w:t>
      </w:r>
      <w:r w:rsidRPr="001021D1">
        <w:t>80/20.</w:t>
      </w:r>
    </w:p>
  </w:footnote>
  <w:footnote w:id="237">
    <w:p w14:paraId="2FFEA163" w14:textId="68FC9244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820EEA">
        <w:t xml:space="preserve"> </w:t>
      </w:r>
      <w:r w:rsidRPr="001021D1">
        <w:t>24/18.</w:t>
      </w:r>
    </w:p>
  </w:footnote>
  <w:footnote w:id="238">
    <w:p w14:paraId="56822A1B" w14:textId="5D0E3C0C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820EEA">
        <w:t xml:space="preserve"> </w:t>
      </w:r>
      <w:r w:rsidRPr="001021D1">
        <w:t>47/18.</w:t>
      </w:r>
    </w:p>
  </w:footnote>
  <w:footnote w:id="239">
    <w:p w14:paraId="5A96312A" w14:textId="6F2056D1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820EEA">
        <w:t xml:space="preserve"> </w:t>
      </w:r>
      <w:r w:rsidRPr="001021D1">
        <w:t>85/05</w:t>
      </w:r>
      <w:r w:rsidR="00820EEA">
        <w:t xml:space="preserve"> </w:t>
      </w:r>
      <w:r w:rsidRPr="001021D1">
        <w:t>…</w:t>
      </w:r>
      <w:r w:rsidR="00820EEA">
        <w:t xml:space="preserve"> </w:t>
      </w:r>
      <w:r w:rsidRPr="001021D1">
        <w:t>and 35/19.</w:t>
      </w:r>
    </w:p>
  </w:footnote>
  <w:footnote w:id="240">
    <w:p w14:paraId="4EE8EC8D" w14:textId="648ED144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950BF9">
        <w:t xml:space="preserve"> </w:t>
      </w:r>
      <w:r w:rsidRPr="001021D1">
        <w:t xml:space="preserve">11/02, </w:t>
      </w:r>
      <w:r w:rsidR="00735750">
        <w:t>“</w:t>
      </w:r>
      <w:r w:rsidRPr="001021D1">
        <w:t>OG of Serbia and Montenegro</w:t>
      </w:r>
      <w:r w:rsidR="00735750">
        <w:t>”</w:t>
      </w:r>
      <w:r w:rsidR="001A68CF">
        <w:t>,</w:t>
      </w:r>
      <w:r w:rsidRPr="001021D1">
        <w:t xml:space="preserve"> No.</w:t>
      </w:r>
      <w:r w:rsidR="00820EEA">
        <w:t xml:space="preserve"> </w:t>
      </w:r>
      <w:r w:rsidRPr="001021D1">
        <w:t>1/03</w:t>
      </w:r>
      <w:r w:rsidR="001A68CF">
        <w:t xml:space="preserve"> </w:t>
      </w:r>
      <w:r w:rsidRPr="001021D1">
        <w:t>–</w:t>
      </w:r>
      <w:r w:rsidR="001A68CF">
        <w:t xml:space="preserve"> </w:t>
      </w:r>
      <w:r w:rsidRPr="001021D1">
        <w:t xml:space="preserve">the Constitutional Charter, and </w:t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950BF9">
        <w:t xml:space="preserve"> </w:t>
      </w:r>
      <w:r w:rsidRPr="001021D1">
        <w:t xml:space="preserve">72/09 </w:t>
      </w:r>
      <w:r w:rsidR="00011643">
        <w:t>–</w:t>
      </w:r>
      <w:r w:rsidRPr="001021D1">
        <w:t xml:space="preserve"> state law</w:t>
      </w:r>
      <w:r w:rsidR="00820EEA">
        <w:t xml:space="preserve"> </w:t>
      </w:r>
      <w:r w:rsidRPr="001021D1">
        <w:t>97/13 –</w:t>
      </w:r>
      <w:r w:rsidR="001A68CF">
        <w:t xml:space="preserve"> </w:t>
      </w:r>
      <w:r w:rsidRPr="001021D1">
        <w:t>decision of the Constitutional Court, and 47/18.</w:t>
      </w:r>
    </w:p>
  </w:footnote>
  <w:footnote w:id="241">
    <w:p w14:paraId="58C7C453" w14:textId="3841ED87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>,</w:t>
      </w:r>
      <w:r w:rsidR="000152D4">
        <w:t xml:space="preserve"> </w:t>
      </w:r>
      <w:r w:rsidRPr="001021D1">
        <w:t xml:space="preserve">No. 72/09, 20/14 </w:t>
      </w:r>
      <w:r w:rsidR="00011643">
        <w:t>–</w:t>
      </w:r>
      <w:r w:rsidRPr="001021D1">
        <w:t xml:space="preserve"> decision of the Constitutional Court, 55/14, and 47/18.</w:t>
      </w:r>
    </w:p>
  </w:footnote>
  <w:footnote w:id="242">
    <w:p w14:paraId="02C37B99" w14:textId="100FAA22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</w:t>
      </w:r>
      <w:r w:rsidR="00950BF9">
        <w:t xml:space="preserve">. </w:t>
      </w:r>
      <w:r w:rsidRPr="001021D1">
        <w:t>45/91,</w:t>
      </w:r>
      <w:r w:rsidR="00E4557F">
        <w:t xml:space="preserve"> </w:t>
      </w:r>
      <w:r w:rsidRPr="001021D1">
        <w:t>53/93,</w:t>
      </w:r>
      <w:r w:rsidR="00E4557F">
        <w:t xml:space="preserve"> </w:t>
      </w:r>
      <w:r w:rsidRPr="001021D1">
        <w:t>67/93,</w:t>
      </w:r>
      <w:r w:rsidR="00E4557F">
        <w:t xml:space="preserve"> </w:t>
      </w:r>
      <w:r w:rsidRPr="001021D1">
        <w:t>48/94,</w:t>
      </w:r>
      <w:r w:rsidR="00E4557F">
        <w:t xml:space="preserve"> </w:t>
      </w:r>
      <w:r w:rsidRPr="001021D1">
        <w:t>101/05</w:t>
      </w:r>
      <w:r w:rsidR="00011643">
        <w:t xml:space="preserve"> – </w:t>
      </w:r>
      <w:r w:rsidRPr="001021D1">
        <w:t>state law,</w:t>
      </w:r>
      <w:r w:rsidR="00E4557F">
        <w:t xml:space="preserve"> </w:t>
      </w:r>
      <w:r w:rsidRPr="001021D1">
        <w:t>30/10,</w:t>
      </w:r>
      <w:r w:rsidR="00E4557F">
        <w:t xml:space="preserve"> </w:t>
      </w:r>
      <w:r w:rsidRPr="001021D1">
        <w:t>47/18,</w:t>
      </w:r>
      <w:r w:rsidR="00F424FB">
        <w:t xml:space="preserve"> </w:t>
      </w:r>
      <w:r w:rsidRPr="001021D1">
        <w:t>and 48/18</w:t>
      </w:r>
      <w:r w:rsidR="00011643">
        <w:t xml:space="preserve"> – </w:t>
      </w:r>
      <w:r w:rsidRPr="001021D1">
        <w:t>amendment.</w:t>
      </w:r>
    </w:p>
  </w:footnote>
  <w:footnote w:id="243">
    <w:p w14:paraId="20694F16" w14:textId="17612C19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>,</w:t>
      </w:r>
      <w:r w:rsidR="000152D4">
        <w:t xml:space="preserve"> </w:t>
      </w:r>
      <w:r w:rsidRPr="001021D1">
        <w:t>No.</w:t>
      </w:r>
      <w:r w:rsidR="00950BF9">
        <w:t xml:space="preserve"> </w:t>
      </w:r>
      <w:r w:rsidRPr="001021D1">
        <w:t>20/09,</w:t>
      </w:r>
      <w:r w:rsidR="00E4557F">
        <w:t xml:space="preserve"> </w:t>
      </w:r>
      <w:r w:rsidRPr="001021D1">
        <w:t>145/14,</w:t>
      </w:r>
      <w:r w:rsidR="00F424FB">
        <w:t xml:space="preserve"> </w:t>
      </w:r>
      <w:r w:rsidRPr="001021D1">
        <w:t>and 47/18.</w:t>
      </w:r>
    </w:p>
  </w:footnote>
  <w:footnote w:id="244">
    <w:p w14:paraId="030BC2CF" w14:textId="017CC25A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950BF9">
        <w:t xml:space="preserve"> </w:t>
      </w:r>
      <w:r w:rsidRPr="001021D1">
        <w:t>129/07,</w:t>
      </w:r>
      <w:r w:rsidR="00E4557F">
        <w:t xml:space="preserve"> </w:t>
      </w:r>
      <w:r w:rsidRPr="001021D1">
        <w:t>83/14</w:t>
      </w:r>
      <w:r w:rsidR="001A68CF">
        <w:t xml:space="preserve"> </w:t>
      </w:r>
      <w:r w:rsidRPr="001021D1">
        <w:t>–</w:t>
      </w:r>
      <w:r w:rsidR="001A68CF">
        <w:t xml:space="preserve"> </w:t>
      </w:r>
      <w:r w:rsidRPr="001021D1">
        <w:t>state law,</w:t>
      </w:r>
      <w:r w:rsidR="00E4557F">
        <w:t xml:space="preserve"> </w:t>
      </w:r>
      <w:r w:rsidRPr="001021D1">
        <w:t>101/16</w:t>
      </w:r>
      <w:r w:rsidR="001A68CF">
        <w:t xml:space="preserve"> </w:t>
      </w:r>
      <w:r w:rsidRPr="001021D1">
        <w:t>–</w:t>
      </w:r>
      <w:r w:rsidR="001A68CF">
        <w:t xml:space="preserve"> </w:t>
      </w:r>
      <w:r w:rsidRPr="001021D1">
        <w:t>state law,</w:t>
      </w:r>
      <w:r w:rsidR="00E4557F">
        <w:t xml:space="preserve"> </w:t>
      </w:r>
      <w:r w:rsidRPr="001021D1">
        <w:t>47/18,</w:t>
      </w:r>
      <w:r w:rsidR="00E4557F">
        <w:t xml:space="preserve"> </w:t>
      </w:r>
      <w:r w:rsidRPr="001021D1">
        <w:t>and 111/21</w:t>
      </w:r>
      <w:r w:rsidR="001A68CF">
        <w:t xml:space="preserve"> </w:t>
      </w:r>
      <w:r w:rsidRPr="001021D1">
        <w:t>–</w:t>
      </w:r>
      <w:r w:rsidR="001A68CF">
        <w:t xml:space="preserve"> </w:t>
      </w:r>
      <w:r w:rsidRPr="001021D1">
        <w:t>state law.</w:t>
      </w:r>
    </w:p>
  </w:footnote>
  <w:footnote w:id="245">
    <w:p w14:paraId="753D3213" w14:textId="34CE98C2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950BF9">
        <w:t xml:space="preserve"> </w:t>
      </w:r>
      <w:r w:rsidRPr="001021D1">
        <w:t>21/16, 113/17,</w:t>
      </w:r>
      <w:r w:rsidR="00950BF9">
        <w:t xml:space="preserve"> </w:t>
      </w:r>
      <w:r w:rsidRPr="001021D1">
        <w:t>95/18,</w:t>
      </w:r>
      <w:r w:rsidR="00E4557F">
        <w:t xml:space="preserve"> </w:t>
      </w:r>
      <w:r w:rsidRPr="001021D1">
        <w:t>and 113/17</w:t>
      </w:r>
      <w:r w:rsidR="00950BF9">
        <w:t xml:space="preserve"> </w:t>
      </w:r>
      <w:r w:rsidRPr="001021D1">
        <w:t>–</w:t>
      </w:r>
      <w:r w:rsidR="00950BF9">
        <w:t xml:space="preserve"> </w:t>
      </w:r>
      <w:r w:rsidRPr="001021D1">
        <w:t>state law.</w:t>
      </w:r>
    </w:p>
  </w:footnote>
  <w:footnote w:id="246">
    <w:p w14:paraId="47B6E98E" w14:textId="4D7E46B6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950BF9">
        <w:t xml:space="preserve"> </w:t>
      </w:r>
      <w:r w:rsidRPr="001021D1">
        <w:t>47/18.</w:t>
      </w:r>
    </w:p>
  </w:footnote>
  <w:footnote w:id="247">
    <w:p w14:paraId="4F2AD7A8" w14:textId="04F1A71A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950BF9">
        <w:t xml:space="preserve"> </w:t>
      </w:r>
      <w:r w:rsidRPr="001021D1">
        <w:t>95/18.</w:t>
      </w:r>
    </w:p>
  </w:footnote>
  <w:footnote w:id="248">
    <w:p w14:paraId="39A03786" w14:textId="47C8C035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MICS 6,</w:t>
      </w:r>
      <w:r w:rsidR="00F9591F">
        <w:t xml:space="preserve"> </w:t>
      </w:r>
      <w:r w:rsidRPr="001021D1">
        <w:t>2019</w:t>
      </w:r>
      <w:r w:rsidR="00011643">
        <w:t xml:space="preserve"> – </w:t>
      </w:r>
      <w:r w:rsidRPr="001021D1">
        <w:t>Multiple Indicator Cluster Surveys.</w:t>
      </w:r>
    </w:p>
  </w:footnote>
  <w:footnote w:id="249">
    <w:p w14:paraId="527EF44F" w14:textId="6A5C777C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3530E9">
        <w:t xml:space="preserve"> </w:t>
      </w:r>
      <w:r w:rsidRPr="001021D1">
        <w:t>104/16 and 9/20</w:t>
      </w:r>
      <w:r w:rsidR="00E8054D">
        <w:t xml:space="preserve"> </w:t>
      </w:r>
      <w:r w:rsidRPr="001021D1">
        <w:t>–</w:t>
      </w:r>
      <w:r w:rsidR="00E8054D">
        <w:t xml:space="preserve"> </w:t>
      </w:r>
      <w:r w:rsidRPr="001021D1">
        <w:t>state law.</w:t>
      </w:r>
    </w:p>
  </w:footnote>
  <w:footnote w:id="250">
    <w:p w14:paraId="6B6F525D" w14:textId="718A7989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Constitution,</w:t>
      </w:r>
      <w:r w:rsidR="003530E9">
        <w:t xml:space="preserve"> </w:t>
      </w:r>
      <w:r w:rsidRPr="001021D1">
        <w:t>Article 22.</w:t>
      </w:r>
    </w:p>
  </w:footnote>
  <w:footnote w:id="251">
    <w:p w14:paraId="28B7A78F" w14:textId="6865666B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Constitution,</w:t>
      </w:r>
      <w:r w:rsidR="003530E9">
        <w:t xml:space="preserve"> </w:t>
      </w:r>
      <w:r w:rsidRPr="001021D1">
        <w:t>Article 36.</w:t>
      </w:r>
    </w:p>
  </w:footnote>
  <w:footnote w:id="252">
    <w:p w14:paraId="28A3D079" w14:textId="5974A462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 85/05</w:t>
      </w:r>
      <w:r w:rsidR="003530E9">
        <w:t xml:space="preserve"> </w:t>
      </w:r>
      <w:r w:rsidRPr="001021D1">
        <w:t>…</w:t>
      </w:r>
      <w:r w:rsidR="003530E9">
        <w:t xml:space="preserve"> </w:t>
      </w:r>
      <w:r w:rsidRPr="001021D1">
        <w:t>and 35/19.</w:t>
      </w:r>
    </w:p>
  </w:footnote>
  <w:footnote w:id="253">
    <w:p w14:paraId="2F817C4A" w14:textId="1D752273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Criminal Code,</w:t>
      </w:r>
      <w:r w:rsidR="003530E9">
        <w:t xml:space="preserve"> </w:t>
      </w:r>
      <w:r w:rsidRPr="001021D1">
        <w:t>Article 147.</w:t>
      </w:r>
    </w:p>
  </w:footnote>
  <w:footnote w:id="254">
    <w:p w14:paraId="1589DD8E" w14:textId="430DC62F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Code of Criminal Procedure,</w:t>
      </w:r>
      <w:r w:rsidR="003530E9">
        <w:t xml:space="preserve"> </w:t>
      </w:r>
      <w:r w:rsidRPr="001021D1">
        <w:t>Article 432.</w:t>
      </w:r>
    </w:p>
  </w:footnote>
  <w:footnote w:id="255">
    <w:p w14:paraId="65054CAD" w14:textId="7B9D92C0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Code of Criminal Procedure</w:t>
      </w:r>
      <w:r w:rsidR="003530E9">
        <w:t xml:space="preserve">, </w:t>
      </w:r>
      <w:r w:rsidRPr="001021D1">
        <w:t>Articles 463 and 464.</w:t>
      </w:r>
    </w:p>
  </w:footnote>
  <w:footnote w:id="256">
    <w:p w14:paraId="175B7C9D" w14:textId="6EE28FC7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Code of Criminal Procedure (</w:t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 72/11</w:t>
      </w:r>
      <w:r w:rsidR="000A565E">
        <w:t xml:space="preserve"> </w:t>
      </w:r>
      <w:r w:rsidRPr="001021D1">
        <w:t>…</w:t>
      </w:r>
      <w:r w:rsidR="000A565E">
        <w:t xml:space="preserve"> </w:t>
      </w:r>
      <w:r w:rsidRPr="001021D1">
        <w:t>and 18/20), Article 367.</w:t>
      </w:r>
    </w:p>
  </w:footnote>
  <w:footnote w:id="257">
    <w:p w14:paraId="2BC85EDD" w14:textId="5B7D999D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 xml:space="preserve">Law on Civil Procedure, Chapter XXVIII </w:t>
      </w:r>
      <w:r w:rsidR="00011643">
        <w:t>–</w:t>
      </w:r>
      <w:r w:rsidRPr="001021D1">
        <w:t xml:space="preserve"> Extraordinary Legal Remedies.</w:t>
      </w:r>
    </w:p>
  </w:footnote>
  <w:footnote w:id="258">
    <w:p w14:paraId="40EC173B" w14:textId="65EF58F7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Out-of-Court Procedure (</w:t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 25/82 …</w:t>
      </w:r>
      <w:r w:rsidR="00735750">
        <w:t xml:space="preserve"> </w:t>
      </w:r>
      <w:r w:rsidRPr="001021D1">
        <w:t>and 14/22),</w:t>
      </w:r>
      <w:r w:rsidR="00E4557F">
        <w:t xml:space="preserve"> </w:t>
      </w:r>
      <w:r w:rsidRPr="001021D1">
        <w:t>Article 19.</w:t>
      </w:r>
    </w:p>
  </w:footnote>
  <w:footnote w:id="259">
    <w:p w14:paraId="3C440F32" w14:textId="6713DA11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Out-of-Court Procedure,</w:t>
      </w:r>
      <w:r w:rsidR="003530E9">
        <w:t xml:space="preserve"> </w:t>
      </w:r>
      <w:r w:rsidRPr="001021D1">
        <w:t>Article 20.</w:t>
      </w:r>
    </w:p>
  </w:footnote>
  <w:footnote w:id="260">
    <w:p w14:paraId="1A07C60F" w14:textId="3B705D93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General Administrative Procedure (</w:t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</w:t>
      </w:r>
      <w:r w:rsidR="00820EEA">
        <w:t xml:space="preserve"> </w:t>
      </w:r>
      <w:r w:rsidRPr="001021D1">
        <w:t>18/16</w:t>
      </w:r>
      <w:r w:rsidR="00735750">
        <w:t xml:space="preserve"> </w:t>
      </w:r>
      <w:r w:rsidRPr="001021D1">
        <w:t>and 95/18 authentic interpretation),</w:t>
      </w:r>
      <w:r w:rsidR="00E4557F">
        <w:t xml:space="preserve"> </w:t>
      </w:r>
      <w:r w:rsidRPr="001021D1">
        <w:t>Article 151.</w:t>
      </w:r>
    </w:p>
  </w:footnote>
  <w:footnote w:id="261">
    <w:p w14:paraId="3745FF92" w14:textId="7FA1A400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General Administrative Procedure,</w:t>
      </w:r>
      <w:r w:rsidR="003530E9">
        <w:t xml:space="preserve"> </w:t>
      </w:r>
      <w:r w:rsidRPr="001021D1">
        <w:t>Article 153.</w:t>
      </w:r>
    </w:p>
  </w:footnote>
  <w:footnote w:id="262">
    <w:p w14:paraId="136A60E1" w14:textId="771D8E6E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General Administrative Procedure,</w:t>
      </w:r>
      <w:r w:rsidR="003530E9">
        <w:t xml:space="preserve"> </w:t>
      </w:r>
      <w:r w:rsidRPr="001021D1">
        <w:t>Article 154.</w:t>
      </w:r>
    </w:p>
  </w:footnote>
  <w:footnote w:id="263">
    <w:p w14:paraId="73134D3C" w14:textId="6E858098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General Administrative Procedure,</w:t>
      </w:r>
      <w:r w:rsidR="003530E9">
        <w:t xml:space="preserve"> </w:t>
      </w:r>
      <w:r w:rsidRPr="001021D1">
        <w:t>Article 166.</w:t>
      </w:r>
    </w:p>
  </w:footnote>
  <w:footnote w:id="264">
    <w:p w14:paraId="4686EB29" w14:textId="1E1C33F1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General Administrative Procedure,</w:t>
      </w:r>
      <w:r w:rsidR="003530E9">
        <w:t xml:space="preserve"> </w:t>
      </w:r>
      <w:r w:rsidRPr="001021D1">
        <w:t>Article 167.</w:t>
      </w:r>
    </w:p>
  </w:footnote>
  <w:footnote w:id="265">
    <w:p w14:paraId="40F8612E" w14:textId="2CDBE244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General Administrative Procedure,</w:t>
      </w:r>
      <w:r w:rsidR="003530E9">
        <w:t xml:space="preserve"> </w:t>
      </w:r>
      <w:r w:rsidRPr="001021D1">
        <w:t>Article 14,</w:t>
      </w:r>
      <w:r w:rsidR="00E4557F">
        <w:t xml:space="preserve"> </w:t>
      </w:r>
      <w:r w:rsidRPr="001021D1">
        <w:t>15, and 16.</w:t>
      </w:r>
    </w:p>
  </w:footnote>
  <w:footnote w:id="266">
    <w:p w14:paraId="13B50106" w14:textId="3D197C09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General Administrative Procedure,</w:t>
      </w:r>
      <w:r w:rsidR="003530E9">
        <w:t xml:space="preserve"> </w:t>
      </w:r>
      <w:r w:rsidRPr="001021D1">
        <w:t>Article 23.</w:t>
      </w:r>
    </w:p>
  </w:footnote>
  <w:footnote w:id="267">
    <w:p w14:paraId="21F4F875" w14:textId="15B8384B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General Administrative Procedure,</w:t>
      </w:r>
      <w:r w:rsidR="003530E9">
        <w:t xml:space="preserve"> </w:t>
      </w:r>
      <w:r w:rsidRPr="001021D1">
        <w:t>Article 40.</w:t>
      </w:r>
    </w:p>
  </w:footnote>
  <w:footnote w:id="268">
    <w:p w14:paraId="4DEC5999" w14:textId="392F3599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General Administrative Procedure</w:t>
      </w:r>
      <w:r w:rsidR="00CC3D20">
        <w:t xml:space="preserve"> </w:t>
      </w:r>
      <w:r w:rsidRPr="001021D1">
        <w:t>–</w:t>
      </w:r>
      <w:r w:rsidR="00CC3D20">
        <w:t xml:space="preserve"> </w:t>
      </w:r>
      <w:r w:rsidRPr="001021D1">
        <w:t>Chapter IX Extraordinary legal remedies.</w:t>
      </w:r>
    </w:p>
  </w:footnote>
  <w:footnote w:id="269">
    <w:p w14:paraId="7F362C27" w14:textId="1A4601F3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Constitution,</w:t>
      </w:r>
      <w:r w:rsidR="004A27E2">
        <w:t xml:space="preserve"> </w:t>
      </w:r>
      <w:r w:rsidRPr="001021D1">
        <w:t>Article 170.</w:t>
      </w:r>
    </w:p>
  </w:footnote>
  <w:footnote w:id="270">
    <w:p w14:paraId="5C48D1BF" w14:textId="0E8ACEEE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the Constitutional Court (</w:t>
      </w:r>
      <w:r w:rsidR="00735750">
        <w:t>“</w:t>
      </w:r>
      <w:r w:rsidRPr="001021D1">
        <w:t xml:space="preserve">OG </w:t>
      </w:r>
      <w:r w:rsidR="00865D27">
        <w:t>RS</w:t>
      </w:r>
      <w:r w:rsidR="00735750">
        <w:t>”</w:t>
      </w:r>
      <w:r w:rsidR="00865D27">
        <w:t xml:space="preserve">, </w:t>
      </w:r>
      <w:r w:rsidRPr="001021D1">
        <w:t>No. 109/07</w:t>
      </w:r>
      <w:r w:rsidR="004A27E2">
        <w:t xml:space="preserve"> </w:t>
      </w:r>
      <w:r w:rsidRPr="001021D1">
        <w:t>…</w:t>
      </w:r>
      <w:r w:rsidR="004A27E2">
        <w:t xml:space="preserve"> </w:t>
      </w:r>
      <w:r w:rsidRPr="001021D1">
        <w:t>and 40/15</w:t>
      </w:r>
      <w:r w:rsidR="00CC3D20">
        <w:t xml:space="preserve"> </w:t>
      </w:r>
      <w:r w:rsidRPr="001021D1">
        <w:t>–</w:t>
      </w:r>
      <w:r w:rsidR="00CC3D20">
        <w:t xml:space="preserve"> </w:t>
      </w:r>
      <w:r w:rsidRPr="001021D1">
        <w:t>state law),</w:t>
      </w:r>
      <w:r w:rsidR="004A27E2">
        <w:t xml:space="preserve"> </w:t>
      </w:r>
      <w:r w:rsidRPr="001021D1">
        <w:t>Article 84.</w:t>
      </w:r>
    </w:p>
  </w:footnote>
  <w:footnote w:id="271">
    <w:p w14:paraId="70A376B5" w14:textId="0AC58F36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>Law on the Constitutional Court,</w:t>
      </w:r>
      <w:r w:rsidR="004A27E2">
        <w:t xml:space="preserve"> </w:t>
      </w:r>
      <w:r w:rsidRPr="001021D1">
        <w:t>Article 86.</w:t>
      </w:r>
    </w:p>
  </w:footnote>
  <w:footnote w:id="272">
    <w:p w14:paraId="4A0DF44A" w14:textId="15D91F1A" w:rsidR="006F4FE8" w:rsidRPr="001021D1" w:rsidRDefault="006F4FE8" w:rsidP="006F4FE8">
      <w:pPr>
        <w:pStyle w:val="FootnoteText"/>
      </w:pPr>
      <w:r w:rsidRPr="001021D1">
        <w:tab/>
      </w:r>
      <w:r w:rsidRPr="00DB755E">
        <w:rPr>
          <w:rStyle w:val="FootnoteReference"/>
        </w:rPr>
        <w:footnoteRef/>
      </w:r>
      <w:r w:rsidRPr="001021D1">
        <w:t xml:space="preserve"> </w:t>
      </w:r>
      <w:r w:rsidRPr="001021D1">
        <w:tab/>
        <w:t xml:space="preserve">Department of State Report </w:t>
      </w:r>
      <w:r w:rsidR="00735750">
        <w:t>“</w:t>
      </w:r>
      <w:r w:rsidRPr="001021D1">
        <w:t>Kosovo 2021 Human Rights Report</w:t>
      </w:r>
      <w:r w:rsidR="00735750">
        <w:t>”</w:t>
      </w:r>
      <w:r w:rsidRPr="001021D1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469EE" w14:textId="7CA959C0" w:rsidR="0016456D" w:rsidRDefault="0016456D" w:rsidP="0016456D">
    <w:pPr>
      <w:pStyle w:val="Header"/>
      <w:rPr>
        <w:lang w:eastAsia="en-US"/>
      </w:rPr>
    </w:pPr>
    <w:r>
      <w:t>HRI/CORE/SRB/2022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28E75" w14:textId="6AA3EFBD" w:rsidR="0016456D" w:rsidRDefault="00C55C7E" w:rsidP="005B018A">
    <w:pPr>
      <w:pStyle w:val="Header"/>
      <w:jc w:val="right"/>
      <w:rPr>
        <w:lang w:eastAsia="en-US"/>
      </w:rPr>
    </w:pPr>
    <w:fldSimple w:instr=" TITLE  \* MERGEFORMAT ">
      <w:r w:rsidR="00955736">
        <w:t>HRI/CORE/SRB/2022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CBE50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2FEFC5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D1063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8F86D2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556D1E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EB4CEB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FBCDE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484C67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528EF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9E0C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C136863"/>
    <w:multiLevelType w:val="hybridMultilevel"/>
    <w:tmpl w:val="3B9E8A1C"/>
    <w:lvl w:ilvl="0" w:tplc="1D209DB2">
      <w:numFmt w:val="bullet"/>
      <w:lvlText w:val=""/>
      <w:lvlJc w:val="left"/>
      <w:pPr>
        <w:ind w:left="1704" w:hanging="570"/>
      </w:pPr>
      <w:rPr>
        <w:rFonts w:ascii="Symbol" w:eastAsia="Symbol" w:hAnsi="Symbol" w:cs="Symbo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2" w15:restartNumberingAfterBreak="0">
    <w:nsid w:val="0D954887"/>
    <w:multiLevelType w:val="hybridMultilevel"/>
    <w:tmpl w:val="5A48E46A"/>
    <w:lvl w:ilvl="0" w:tplc="F560206C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F834970"/>
    <w:multiLevelType w:val="hybridMultilevel"/>
    <w:tmpl w:val="E4EE08C8"/>
    <w:lvl w:ilvl="0" w:tplc="27E622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2BA1EBA"/>
    <w:multiLevelType w:val="hybridMultilevel"/>
    <w:tmpl w:val="6C846D06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6283EA7"/>
    <w:multiLevelType w:val="hybridMultilevel"/>
    <w:tmpl w:val="0E201EEC"/>
    <w:lvl w:ilvl="0" w:tplc="04090001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  <w:sz w:val="24"/>
        <w:szCs w:val="24"/>
      </w:rPr>
    </w:lvl>
    <w:lvl w:ilvl="1" w:tplc="040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D0C1A0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0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CAC2F8B"/>
    <w:multiLevelType w:val="hybridMultilevel"/>
    <w:tmpl w:val="D28821A0"/>
    <w:lvl w:ilvl="0" w:tplc="4EC06CF8">
      <w:numFmt w:val="bullet"/>
      <w:lvlText w:val=""/>
      <w:lvlJc w:val="left"/>
      <w:pPr>
        <w:ind w:left="1704" w:hanging="57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8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E945079"/>
    <w:multiLevelType w:val="hybridMultilevel"/>
    <w:tmpl w:val="1BBC6AD0"/>
    <w:lvl w:ilvl="0" w:tplc="500EB21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F126E58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03E271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7F2CDE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316451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2E286A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A0E5E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4A8D5CC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226011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231D44C4"/>
    <w:multiLevelType w:val="hybridMultilevel"/>
    <w:tmpl w:val="75EC49CA"/>
    <w:lvl w:ilvl="0" w:tplc="3C7A9444">
      <w:start w:val="193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88108B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364A7E42"/>
    <w:multiLevelType w:val="hybridMultilevel"/>
    <w:tmpl w:val="07466BFC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4" w15:restartNumberingAfterBreak="0">
    <w:nsid w:val="3ACF4EB2"/>
    <w:multiLevelType w:val="hybridMultilevel"/>
    <w:tmpl w:val="3F2CCC0E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5" w15:restartNumberingAfterBreak="0">
    <w:nsid w:val="41B57504"/>
    <w:multiLevelType w:val="hybridMultilevel"/>
    <w:tmpl w:val="52A28956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3D508D1"/>
    <w:multiLevelType w:val="hybridMultilevel"/>
    <w:tmpl w:val="8C343AF0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6167AE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8" w15:restartNumberingAfterBreak="0">
    <w:nsid w:val="53E52DE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9" w15:restartNumberingAfterBreak="0">
    <w:nsid w:val="5A413B09"/>
    <w:multiLevelType w:val="hybridMultilevel"/>
    <w:tmpl w:val="B8F6391E"/>
    <w:lvl w:ilvl="0" w:tplc="074A01CE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FBF76E4"/>
    <w:multiLevelType w:val="hybridMultilevel"/>
    <w:tmpl w:val="9FE83580"/>
    <w:lvl w:ilvl="0" w:tplc="1D209DB2">
      <w:numFmt w:val="bullet"/>
      <w:lvlText w:val=""/>
      <w:lvlJc w:val="left"/>
      <w:pPr>
        <w:ind w:left="2838" w:hanging="570"/>
      </w:pPr>
      <w:rPr>
        <w:rFonts w:ascii="Symbol" w:eastAsia="Symbol" w:hAnsi="Symbol" w:cs="Symbo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2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3" w15:restartNumberingAfterBreak="0">
    <w:nsid w:val="655C46BE"/>
    <w:multiLevelType w:val="hybridMultilevel"/>
    <w:tmpl w:val="379850A4"/>
    <w:lvl w:ilvl="0" w:tplc="3CACE3C2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8AD07B2"/>
    <w:multiLevelType w:val="hybridMultilevel"/>
    <w:tmpl w:val="D7D47906"/>
    <w:lvl w:ilvl="0" w:tplc="3B64B33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5" w15:restartNumberingAfterBreak="0">
    <w:nsid w:val="71DB2AAE"/>
    <w:multiLevelType w:val="hybridMultilevel"/>
    <w:tmpl w:val="1BBC6AD0"/>
    <w:lvl w:ilvl="0" w:tplc="43B4A252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60C96F0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36E930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B4E1E7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FFC08D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EB4CE7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7549AA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37AF3B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3BCF006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7D946FFB"/>
    <w:multiLevelType w:val="hybridMultilevel"/>
    <w:tmpl w:val="AD0E7F8A"/>
    <w:lvl w:ilvl="0" w:tplc="081A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397EFD18">
      <w:start w:val="2016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2" w:tplc="081A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8"/>
  </w:num>
  <w:num w:numId="3">
    <w:abstractNumId w:val="10"/>
  </w:num>
  <w:num w:numId="4">
    <w:abstractNumId w:val="30"/>
  </w:num>
  <w:num w:numId="5">
    <w:abstractNumId w:val="32"/>
  </w:num>
  <w:num w:numId="6">
    <w:abstractNumId w:val="36"/>
  </w:num>
  <w:num w:numId="7">
    <w:abstractNumId w:val="15"/>
  </w:num>
  <w:num w:numId="8">
    <w:abstractNumId w:val="1"/>
  </w:num>
  <w:num w:numId="9">
    <w:abstractNumId w:val="0"/>
  </w:num>
  <w:num w:numId="10">
    <w:abstractNumId w:val="2"/>
  </w:num>
  <w:num w:numId="11">
    <w:abstractNumId w:val="3"/>
  </w:num>
  <w:num w:numId="12">
    <w:abstractNumId w:val="8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7"/>
  </w:num>
  <w:num w:numId="19">
    <w:abstractNumId w:val="22"/>
  </w:num>
  <w:num w:numId="20">
    <w:abstractNumId w:val="28"/>
  </w:num>
  <w:num w:numId="21">
    <w:abstractNumId w:val="34"/>
  </w:num>
  <w:num w:numId="22">
    <w:abstractNumId w:val="24"/>
  </w:num>
  <w:num w:numId="23">
    <w:abstractNumId w:val="12"/>
  </w:num>
  <w:num w:numId="24">
    <w:abstractNumId w:val="16"/>
  </w:num>
  <w:num w:numId="25">
    <w:abstractNumId w:val="13"/>
  </w:num>
  <w:num w:numId="26">
    <w:abstractNumId w:val="35"/>
  </w:num>
  <w:num w:numId="27">
    <w:abstractNumId w:val="19"/>
  </w:num>
  <w:num w:numId="28">
    <w:abstractNumId w:val="25"/>
  </w:num>
  <w:num w:numId="29">
    <w:abstractNumId w:val="14"/>
  </w:num>
  <w:num w:numId="30">
    <w:abstractNumId w:val="26"/>
  </w:num>
  <w:num w:numId="31">
    <w:abstractNumId w:val="33"/>
  </w:num>
  <w:num w:numId="32">
    <w:abstractNumId w:val="37"/>
  </w:num>
  <w:num w:numId="33">
    <w:abstractNumId w:val="29"/>
  </w:num>
  <w:num w:numId="34">
    <w:abstractNumId w:val="23"/>
  </w:num>
  <w:num w:numId="35">
    <w:abstractNumId w:val="11"/>
  </w:num>
  <w:num w:numId="36">
    <w:abstractNumId w:val="31"/>
  </w:num>
  <w:num w:numId="37">
    <w:abstractNumId w:val="17"/>
  </w:num>
  <w:num w:numId="3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11B"/>
    <w:rsid w:val="00005124"/>
    <w:rsid w:val="00007D02"/>
    <w:rsid w:val="00011643"/>
    <w:rsid w:val="0001197F"/>
    <w:rsid w:val="000152D4"/>
    <w:rsid w:val="00016945"/>
    <w:rsid w:val="00025FA7"/>
    <w:rsid w:val="00034E54"/>
    <w:rsid w:val="00036EE1"/>
    <w:rsid w:val="00045D10"/>
    <w:rsid w:val="00046E92"/>
    <w:rsid w:val="0005532A"/>
    <w:rsid w:val="000575A9"/>
    <w:rsid w:val="00062A3B"/>
    <w:rsid w:val="00064237"/>
    <w:rsid w:val="0006675E"/>
    <w:rsid w:val="000749D9"/>
    <w:rsid w:val="0007682F"/>
    <w:rsid w:val="00081FC1"/>
    <w:rsid w:val="00082B63"/>
    <w:rsid w:val="000A565E"/>
    <w:rsid w:val="000B0FF0"/>
    <w:rsid w:val="000B3D05"/>
    <w:rsid w:val="00101220"/>
    <w:rsid w:val="0010130E"/>
    <w:rsid w:val="00103D6C"/>
    <w:rsid w:val="00104AD0"/>
    <w:rsid w:val="00106EF8"/>
    <w:rsid w:val="0011314F"/>
    <w:rsid w:val="0011401F"/>
    <w:rsid w:val="00154A22"/>
    <w:rsid w:val="0016011D"/>
    <w:rsid w:val="00162109"/>
    <w:rsid w:val="00162342"/>
    <w:rsid w:val="0016456D"/>
    <w:rsid w:val="00165236"/>
    <w:rsid w:val="0019773D"/>
    <w:rsid w:val="001A68CF"/>
    <w:rsid w:val="001C0942"/>
    <w:rsid w:val="001C39C0"/>
    <w:rsid w:val="001C3C73"/>
    <w:rsid w:val="001C7638"/>
    <w:rsid w:val="001D2280"/>
    <w:rsid w:val="001D3BF9"/>
    <w:rsid w:val="001D5C69"/>
    <w:rsid w:val="001E1C53"/>
    <w:rsid w:val="001E4DA4"/>
    <w:rsid w:val="001E6EED"/>
    <w:rsid w:val="001E714E"/>
    <w:rsid w:val="001F093C"/>
    <w:rsid w:val="00212A4A"/>
    <w:rsid w:val="00216B33"/>
    <w:rsid w:val="00232AB6"/>
    <w:rsid w:val="00232E2E"/>
    <w:rsid w:val="00240F4B"/>
    <w:rsid w:val="002415C8"/>
    <w:rsid w:val="00245481"/>
    <w:rsid w:val="00247E2C"/>
    <w:rsid w:val="00254D9F"/>
    <w:rsid w:val="00263247"/>
    <w:rsid w:val="00292D0F"/>
    <w:rsid w:val="0029730E"/>
    <w:rsid w:val="0029787F"/>
    <w:rsid w:val="002A1256"/>
    <w:rsid w:val="002A2A22"/>
    <w:rsid w:val="002A535B"/>
    <w:rsid w:val="002B1D60"/>
    <w:rsid w:val="002D00B2"/>
    <w:rsid w:val="002D6C53"/>
    <w:rsid w:val="002E0E5B"/>
    <w:rsid w:val="002E13C2"/>
    <w:rsid w:val="002E35E1"/>
    <w:rsid w:val="002F5595"/>
    <w:rsid w:val="003103C2"/>
    <w:rsid w:val="003208C2"/>
    <w:rsid w:val="00322407"/>
    <w:rsid w:val="00332898"/>
    <w:rsid w:val="00334F6A"/>
    <w:rsid w:val="00342AC8"/>
    <w:rsid w:val="00343404"/>
    <w:rsid w:val="00346F38"/>
    <w:rsid w:val="003530E9"/>
    <w:rsid w:val="0035551A"/>
    <w:rsid w:val="0035633F"/>
    <w:rsid w:val="00374B61"/>
    <w:rsid w:val="003A61E9"/>
    <w:rsid w:val="003B0EDD"/>
    <w:rsid w:val="003B20AE"/>
    <w:rsid w:val="003B4550"/>
    <w:rsid w:val="003B5F41"/>
    <w:rsid w:val="003D4A95"/>
    <w:rsid w:val="003E05A3"/>
    <w:rsid w:val="003F77C4"/>
    <w:rsid w:val="0040005C"/>
    <w:rsid w:val="00401102"/>
    <w:rsid w:val="004168D0"/>
    <w:rsid w:val="00431A66"/>
    <w:rsid w:val="00433CDD"/>
    <w:rsid w:val="004370CB"/>
    <w:rsid w:val="00437606"/>
    <w:rsid w:val="004428D7"/>
    <w:rsid w:val="00443BF3"/>
    <w:rsid w:val="00453EC0"/>
    <w:rsid w:val="004572A4"/>
    <w:rsid w:val="00461253"/>
    <w:rsid w:val="0046272D"/>
    <w:rsid w:val="00467D64"/>
    <w:rsid w:val="00484FE5"/>
    <w:rsid w:val="00490AFA"/>
    <w:rsid w:val="004A1257"/>
    <w:rsid w:val="004A27E2"/>
    <w:rsid w:val="004A6E58"/>
    <w:rsid w:val="004B01AD"/>
    <w:rsid w:val="004B2579"/>
    <w:rsid w:val="004B60BF"/>
    <w:rsid w:val="004E239A"/>
    <w:rsid w:val="004F49D9"/>
    <w:rsid w:val="00500EC3"/>
    <w:rsid w:val="005031E6"/>
    <w:rsid w:val="0050401E"/>
    <w:rsid w:val="005042C2"/>
    <w:rsid w:val="00517B38"/>
    <w:rsid w:val="00527A79"/>
    <w:rsid w:val="00531E35"/>
    <w:rsid w:val="00567421"/>
    <w:rsid w:val="005701FD"/>
    <w:rsid w:val="005773BA"/>
    <w:rsid w:val="00577E4A"/>
    <w:rsid w:val="00584CD4"/>
    <w:rsid w:val="00590F96"/>
    <w:rsid w:val="005A2B0A"/>
    <w:rsid w:val="005A57D2"/>
    <w:rsid w:val="005B018A"/>
    <w:rsid w:val="005B1E52"/>
    <w:rsid w:val="005D3283"/>
    <w:rsid w:val="0061311B"/>
    <w:rsid w:val="00615134"/>
    <w:rsid w:val="00624DC3"/>
    <w:rsid w:val="0063228A"/>
    <w:rsid w:val="00634FD1"/>
    <w:rsid w:val="0064050C"/>
    <w:rsid w:val="00643CE1"/>
    <w:rsid w:val="00653078"/>
    <w:rsid w:val="00657D37"/>
    <w:rsid w:val="00661A93"/>
    <w:rsid w:val="00663AA0"/>
    <w:rsid w:val="00671529"/>
    <w:rsid w:val="006C3EA2"/>
    <w:rsid w:val="006E5029"/>
    <w:rsid w:val="006F0959"/>
    <w:rsid w:val="006F4FE8"/>
    <w:rsid w:val="00702F8D"/>
    <w:rsid w:val="00716B22"/>
    <w:rsid w:val="00720708"/>
    <w:rsid w:val="007268F9"/>
    <w:rsid w:val="007312B7"/>
    <w:rsid w:val="007317B5"/>
    <w:rsid w:val="00735750"/>
    <w:rsid w:val="007520A8"/>
    <w:rsid w:val="00760335"/>
    <w:rsid w:val="00765690"/>
    <w:rsid w:val="007659B6"/>
    <w:rsid w:val="00770896"/>
    <w:rsid w:val="007734C6"/>
    <w:rsid w:val="00781FBC"/>
    <w:rsid w:val="00796E86"/>
    <w:rsid w:val="007A00CC"/>
    <w:rsid w:val="007A0897"/>
    <w:rsid w:val="007B0D87"/>
    <w:rsid w:val="007B5BE2"/>
    <w:rsid w:val="007B7123"/>
    <w:rsid w:val="007C52B0"/>
    <w:rsid w:val="007C7CFD"/>
    <w:rsid w:val="007D65EB"/>
    <w:rsid w:val="007E42E2"/>
    <w:rsid w:val="007E50D8"/>
    <w:rsid w:val="007F2643"/>
    <w:rsid w:val="0080409F"/>
    <w:rsid w:val="00817823"/>
    <w:rsid w:val="00820EEA"/>
    <w:rsid w:val="008433E8"/>
    <w:rsid w:val="008524DB"/>
    <w:rsid w:val="00865156"/>
    <w:rsid w:val="00865D27"/>
    <w:rsid w:val="00874996"/>
    <w:rsid w:val="008A0E2A"/>
    <w:rsid w:val="008B63C2"/>
    <w:rsid w:val="008C3B29"/>
    <w:rsid w:val="008C3C5F"/>
    <w:rsid w:val="008C6576"/>
    <w:rsid w:val="008C6CB5"/>
    <w:rsid w:val="008E0B16"/>
    <w:rsid w:val="008E0C16"/>
    <w:rsid w:val="008E10D7"/>
    <w:rsid w:val="008F1306"/>
    <w:rsid w:val="0093202B"/>
    <w:rsid w:val="00935AFF"/>
    <w:rsid w:val="009411B4"/>
    <w:rsid w:val="00945D82"/>
    <w:rsid w:val="00950BF9"/>
    <w:rsid w:val="00955736"/>
    <w:rsid w:val="00955EEB"/>
    <w:rsid w:val="00962A4A"/>
    <w:rsid w:val="00982D62"/>
    <w:rsid w:val="0099233F"/>
    <w:rsid w:val="00993137"/>
    <w:rsid w:val="00993571"/>
    <w:rsid w:val="00996F64"/>
    <w:rsid w:val="009B1A00"/>
    <w:rsid w:val="009B5849"/>
    <w:rsid w:val="009C3788"/>
    <w:rsid w:val="009C3CCA"/>
    <w:rsid w:val="009D0139"/>
    <w:rsid w:val="009D275A"/>
    <w:rsid w:val="009D678D"/>
    <w:rsid w:val="009E2DB7"/>
    <w:rsid w:val="009E4CFB"/>
    <w:rsid w:val="009F5CDC"/>
    <w:rsid w:val="00A05282"/>
    <w:rsid w:val="00A143EB"/>
    <w:rsid w:val="00A14E30"/>
    <w:rsid w:val="00A2501E"/>
    <w:rsid w:val="00A33FC3"/>
    <w:rsid w:val="00A35906"/>
    <w:rsid w:val="00A4271C"/>
    <w:rsid w:val="00A5154D"/>
    <w:rsid w:val="00A55994"/>
    <w:rsid w:val="00A6147C"/>
    <w:rsid w:val="00A67CDD"/>
    <w:rsid w:val="00A775CF"/>
    <w:rsid w:val="00A84868"/>
    <w:rsid w:val="00A86AF0"/>
    <w:rsid w:val="00A9548D"/>
    <w:rsid w:val="00AA0708"/>
    <w:rsid w:val="00AB5266"/>
    <w:rsid w:val="00AB5CA0"/>
    <w:rsid w:val="00AC04B8"/>
    <w:rsid w:val="00AC29A0"/>
    <w:rsid w:val="00AD1A25"/>
    <w:rsid w:val="00AD569D"/>
    <w:rsid w:val="00AE0786"/>
    <w:rsid w:val="00AE5138"/>
    <w:rsid w:val="00AF4104"/>
    <w:rsid w:val="00B06045"/>
    <w:rsid w:val="00B23DB4"/>
    <w:rsid w:val="00B2466C"/>
    <w:rsid w:val="00B24B5C"/>
    <w:rsid w:val="00B25FE0"/>
    <w:rsid w:val="00B33547"/>
    <w:rsid w:val="00B42475"/>
    <w:rsid w:val="00B52DDA"/>
    <w:rsid w:val="00B555C6"/>
    <w:rsid w:val="00B637F6"/>
    <w:rsid w:val="00B9733C"/>
    <w:rsid w:val="00BA058F"/>
    <w:rsid w:val="00BA1854"/>
    <w:rsid w:val="00BA7E58"/>
    <w:rsid w:val="00BB099A"/>
    <w:rsid w:val="00BC5967"/>
    <w:rsid w:val="00BE22E0"/>
    <w:rsid w:val="00BE44BB"/>
    <w:rsid w:val="00BE5679"/>
    <w:rsid w:val="00BF3DC8"/>
    <w:rsid w:val="00C000EB"/>
    <w:rsid w:val="00C319E3"/>
    <w:rsid w:val="00C35A27"/>
    <w:rsid w:val="00C37F75"/>
    <w:rsid w:val="00C55C7E"/>
    <w:rsid w:val="00C64C08"/>
    <w:rsid w:val="00C66051"/>
    <w:rsid w:val="00C666B6"/>
    <w:rsid w:val="00C727C3"/>
    <w:rsid w:val="00C8379E"/>
    <w:rsid w:val="00C94705"/>
    <w:rsid w:val="00CB330A"/>
    <w:rsid w:val="00CB5C59"/>
    <w:rsid w:val="00CC1F71"/>
    <w:rsid w:val="00CC3D20"/>
    <w:rsid w:val="00CF659D"/>
    <w:rsid w:val="00CF7DA7"/>
    <w:rsid w:val="00D1546E"/>
    <w:rsid w:val="00D20995"/>
    <w:rsid w:val="00D40B3B"/>
    <w:rsid w:val="00D457FE"/>
    <w:rsid w:val="00D4628E"/>
    <w:rsid w:val="00D57016"/>
    <w:rsid w:val="00D6021E"/>
    <w:rsid w:val="00DA32F5"/>
    <w:rsid w:val="00DA4A1E"/>
    <w:rsid w:val="00DB755E"/>
    <w:rsid w:val="00DC194D"/>
    <w:rsid w:val="00DC59BC"/>
    <w:rsid w:val="00DE1CEF"/>
    <w:rsid w:val="00DE4A4E"/>
    <w:rsid w:val="00DF05C0"/>
    <w:rsid w:val="00E02C2B"/>
    <w:rsid w:val="00E1716D"/>
    <w:rsid w:val="00E17FF3"/>
    <w:rsid w:val="00E2027E"/>
    <w:rsid w:val="00E4557F"/>
    <w:rsid w:val="00E45B44"/>
    <w:rsid w:val="00E638B9"/>
    <w:rsid w:val="00E8054D"/>
    <w:rsid w:val="00E96B2A"/>
    <w:rsid w:val="00EA051B"/>
    <w:rsid w:val="00EB5F0B"/>
    <w:rsid w:val="00ED4CC7"/>
    <w:rsid w:val="00ED6C48"/>
    <w:rsid w:val="00EE3EB2"/>
    <w:rsid w:val="00EF0147"/>
    <w:rsid w:val="00EF21A4"/>
    <w:rsid w:val="00EF51DD"/>
    <w:rsid w:val="00F02513"/>
    <w:rsid w:val="00F2009F"/>
    <w:rsid w:val="00F353DC"/>
    <w:rsid w:val="00F371F3"/>
    <w:rsid w:val="00F424FB"/>
    <w:rsid w:val="00F45F2D"/>
    <w:rsid w:val="00F45F94"/>
    <w:rsid w:val="00F52F01"/>
    <w:rsid w:val="00F65F5D"/>
    <w:rsid w:val="00F84A70"/>
    <w:rsid w:val="00F86A3A"/>
    <w:rsid w:val="00F9591F"/>
    <w:rsid w:val="00F97679"/>
    <w:rsid w:val="00FA605F"/>
    <w:rsid w:val="00FB5F47"/>
    <w:rsid w:val="00FC1D53"/>
    <w:rsid w:val="00FC36DB"/>
    <w:rsid w:val="00FC7840"/>
    <w:rsid w:val="00FD1C4D"/>
    <w:rsid w:val="00FD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392412"/>
  <w15:docId w15:val="{4CDC03C8-331F-4BE5-9447-D3275F372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4A1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uiPriority w:val="99"/>
    <w:qFormat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uiPriority w:val="99"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uiPriority w:val="99"/>
    <w:qFormat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qFormat/>
    <w:rsid w:val="00A35906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qFormat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6F095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09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959"/>
    <w:rPr>
      <w:rFonts w:ascii="Tahoma" w:eastAsia="Times New Roman" w:hAnsi="Tahoma" w:cs="Tahoma"/>
      <w:sz w:val="16"/>
      <w:szCs w:val="16"/>
      <w:lang w:eastAsia="en-US"/>
    </w:rPr>
  </w:style>
  <w:style w:type="paragraph" w:styleId="Revision">
    <w:name w:val="Revision"/>
    <w:hidden/>
    <w:uiPriority w:val="99"/>
    <w:semiHidden/>
    <w:rsid w:val="006F4FE8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8E10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10D7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10D7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10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10D7"/>
    <w:rPr>
      <w:rFonts w:ascii="Times New Roman" w:eastAsia="Times New Roman" w:hAnsi="Times New Roman" w:cs="Times New Roman"/>
      <w:b/>
      <w:bCs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6C3EA2"/>
    <w:rPr>
      <w:color w:val="0000FF" w:themeColor="hyperlink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6C3EA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3EA2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diagramData" Target="diagrams/data1.xml"/><Relationship Id="rId18" Type="http://schemas.openxmlformats.org/officeDocument/2006/relationships/hyperlink" Target="https://undocs.org/en/A/RES/70/1%20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apr.gov.rs/%D0%A0%D0%B5%D0%B3%D0%B8%D1%81%D1%82%D1%80%D0%B8/%D0%A3%D0%B4%D1%80%D1%83%D0%B6%D0%B5%D1%9A%D0%B0/%D0%A3%D0%B4%D1%80%D1%83%D0%B6%D0%B5%D1%9A%D0%B0%D0%A3%D0%BF%D1%83%D1%82%D1%81%D1%82%D0%B2%D0%B0.aspx" TargetMode="External"/><Relationship Id="rId17" Type="http://schemas.microsoft.com/office/2007/relationships/diagramDrawing" Target="diagrams/drawing1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diagramColors" Target="diagrams/colors1.xm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1.xml"/><Relationship Id="rId23" Type="http://schemas.openxmlformats.org/officeDocument/2006/relationships/footer" Target="footer3.xml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diagramLayout" Target="diagrams/layout1.xml"/><Relationship Id="rId22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gif"/><Relationship Id="rId1" Type="http://schemas.openxmlformats.org/officeDocument/2006/relationships/image" Target="media/image5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pa.gov.rs/tekst/49/godisnji-programi-obuka-naju.php" TargetMode="External"/><Relationship Id="rId13" Type="http://schemas.openxmlformats.org/officeDocument/2006/relationships/hyperlink" Target="http://www.ljudskiresursi.vojvodina.gov.rs/wp-content/uploads/2020/01/Op%C5%A1ti-program-obuke-za-2020.-godinu.pdf" TargetMode="External"/><Relationship Id="rId18" Type="http://schemas.openxmlformats.org/officeDocument/2006/relationships/hyperlink" Target="https://www.minljmpdd.gov.rs/lat/institucionalni-okvir.php" TargetMode="External"/><Relationship Id="rId26" Type="http://schemas.openxmlformats.org/officeDocument/2006/relationships/hyperlink" Target="https://www.pravno-informacioni-sistem.rs/SlGlasnikPortal/eli/rep/sgrs/vlada/odluka/2019/8/8" TargetMode="External"/><Relationship Id="rId3" Type="http://schemas.openxmlformats.org/officeDocument/2006/relationships/hyperlink" Target="https://www.vojvodina.gov.rs/" TargetMode="External"/><Relationship Id="rId21" Type="http://schemas.openxmlformats.org/officeDocument/2006/relationships/hyperlink" Target="https://www.mfin.gov.rs//upload/media/XhuXUy_61ced86c7e83c.pdf" TargetMode="External"/><Relationship Id="rId7" Type="http://schemas.openxmlformats.org/officeDocument/2006/relationships/hyperlink" Target="https://www.napa.gov.rs/tekst/34/o-nama.php" TargetMode="External"/><Relationship Id="rId12" Type="http://schemas.openxmlformats.org/officeDocument/2006/relationships/hyperlink" Target="http://www.ljudskiresursi.vojvodina.gov.rs/wp-content/uploads/2021/01/Opsti-program-obuke-za-2021.-godinu.pdf" TargetMode="External"/><Relationship Id="rId17" Type="http://schemas.openxmlformats.org/officeDocument/2006/relationships/hyperlink" Target="http://www.zavodsz.gov.rs/sr/akreditacija/katalog-akreditovanih-programa-obuke/" TargetMode="External"/><Relationship Id="rId25" Type="http://schemas.openxmlformats.org/officeDocument/2006/relationships/hyperlink" Target="https://sdg.indikatori.rs/sr-Cyrl/o-ciljevima" TargetMode="External"/><Relationship Id="rId2" Type="http://schemas.openxmlformats.org/officeDocument/2006/relationships/hyperlink" Target="https://www.skupstinavojvodine.gov.rs/Strana.aspx?s=oskupstini" TargetMode="External"/><Relationship Id="rId16" Type="http://schemas.openxmlformats.org/officeDocument/2006/relationships/hyperlink" Target="https://mpn.gov.rs/o-ministarstvu/sektori/sektor-za-unapredjivanje-ljudskih-i-manjinskih-prava-u-obrazovanju/" TargetMode="External"/><Relationship Id="rId20" Type="http://schemas.openxmlformats.org/officeDocument/2006/relationships/hyperlink" Target="https://www.srbija.gov.rs/vest/609292/usvojena-strategija-za-razvoj-civilnog-drustva.php" TargetMode="External"/><Relationship Id="rId1" Type="http://schemas.openxmlformats.org/officeDocument/2006/relationships/hyperlink" Target="https://www.stat.gov.rs/sr-latn/vesti/20210701-procenjen-broj-stanovnika-2020/" TargetMode="External"/><Relationship Id="rId6" Type="http://schemas.openxmlformats.org/officeDocument/2006/relationships/hyperlink" Target="https://skupstina.novisad.rs/radna-tela" TargetMode="External"/><Relationship Id="rId11" Type="http://schemas.openxmlformats.org/officeDocument/2006/relationships/hyperlink" Target="http://www.ljudskiresursi.vojvodina.gov.rs/sr/%d1%81%d1%82%d1%80%d1%83%d1%87%d0%bd%d0%be%d1%83%d1%81%d0%b0%d0%b2%d1%80%d1%88%d0%b0%d0%b2%d0%b0%d1%9a%d0%b5/" TargetMode="External"/><Relationship Id="rId24" Type="http://schemas.openxmlformats.org/officeDocument/2006/relationships/hyperlink" Target="https://www.osce.org/sr/mission-to-serbia/what-we-do" TargetMode="External"/><Relationship Id="rId5" Type="http://schemas.openxmlformats.org/officeDocument/2006/relationships/hyperlink" Target="https://www.gu.ni.rs/gradska-uprava/komisije-i-saveti/" TargetMode="External"/><Relationship Id="rId15" Type="http://schemas.openxmlformats.org/officeDocument/2006/relationships/hyperlink" Target="http://zuovkatalog.rs/index.php?action=page/catalog/all&amp;poblast=4" TargetMode="External"/><Relationship Id="rId23" Type="http://schemas.openxmlformats.org/officeDocument/2006/relationships/hyperlink" Target="https://www.coe.int/sr_RS/web/belgrade/about-us" TargetMode="External"/><Relationship Id="rId10" Type="http://schemas.openxmlformats.org/officeDocument/2006/relationships/hyperlink" Target="http://www.ljudskiresursi.vojvodina.gov.rs/sr" TargetMode="External"/><Relationship Id="rId19" Type="http://schemas.openxmlformats.org/officeDocument/2006/relationships/hyperlink" Target="https://www.minljmpdd.gov.rs/sektorski-sastanci.php" TargetMode="External"/><Relationship Id="rId4" Type="http://schemas.openxmlformats.org/officeDocument/2006/relationships/hyperlink" Target="https://uzice.rs/radna-tela-skupstine-grada/" TargetMode="External"/><Relationship Id="rId9" Type="http://schemas.openxmlformats.org/officeDocument/2006/relationships/hyperlink" Target="https://www.napa.gov.rs/tekst/1785/razvoj-kompetencija.php" TargetMode="External"/><Relationship Id="rId14" Type="http://schemas.openxmlformats.org/officeDocument/2006/relationships/hyperlink" Target="http://zuov-katalog.rs/index.php?action=page/catalog/all&amp;poblast=2" TargetMode="External"/><Relationship Id="rId22" Type="http://schemas.openxmlformats.org/officeDocument/2006/relationships/hyperlink" Target="https://www.mfa.gov.rs/mediji/vesti/potpisan-okvir-saradnje-un-za-odrzivi-razvoj-sa-srbijom-2021-202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HRI.dotm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D043A65-FC19-4703-9278-AED816D1FA3C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</dgm:pt>
    <dgm:pt modelId="{1B48CEDD-C3C0-49AE-9046-F00C2F7A0D5E}">
      <dgm:prSet/>
      <dgm:spPr>
        <a:xfrm>
          <a:off x="2441562" y="2126"/>
          <a:ext cx="1041424" cy="520712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r>
            <a:rPr lang="sr-Latn-RS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SUPREME</a:t>
          </a:r>
          <a:r>
            <a:rPr lang="sr-Latn-RS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</a:t>
          </a:r>
          <a:r>
            <a:rPr lang="sr-Latn-RS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COURT</a:t>
          </a:r>
          <a:endParaRPr lang="sr-Cyrl-CS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F826D6FA-8A90-4B80-99A6-5345F5BC9FEF}" type="parTrans" cxnId="{B91F5BC3-652B-4597-AD6D-57573AFB9017}">
      <dgm:prSet/>
      <dgm:spPr/>
      <dgm:t>
        <a:bodyPr/>
        <a:lstStyle/>
        <a:p>
          <a:pPr algn="ctr"/>
          <a:endParaRPr lang="sr-Cyrl-CS"/>
        </a:p>
      </dgm:t>
    </dgm:pt>
    <dgm:pt modelId="{F9D0FC0F-7207-414D-B2F5-5E44D2084F0C}" type="sibTrans" cxnId="{B91F5BC3-652B-4597-AD6D-57573AFB9017}">
      <dgm:prSet/>
      <dgm:spPr/>
      <dgm:t>
        <a:bodyPr/>
        <a:lstStyle/>
        <a:p>
          <a:pPr algn="ctr"/>
          <a:endParaRPr lang="sr-Cyrl-CS"/>
        </a:p>
      </dgm:t>
    </dgm:pt>
    <dgm:pt modelId="{4F76A6BD-4023-40AB-A928-EB03ADF83DD8}">
      <dgm:prSet/>
      <dgm:spPr>
        <a:xfrm>
          <a:off x="551376" y="741537"/>
          <a:ext cx="1041424" cy="520712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r>
            <a:rPr lang="sr-Latn-RS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COURT</a:t>
          </a:r>
          <a:r>
            <a:rPr lang="sr-Latn-RS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 OF APPEAL</a:t>
          </a:r>
          <a:endParaRPr lang="sr-Cyrl-CS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FED83997-BFE4-4F69-B504-379BCE6BE134}" type="parTrans" cxnId="{3F44175E-2D15-4A03-B52D-9E9E5F312978}">
      <dgm:prSet/>
      <dgm:spPr>
        <a:xfrm>
          <a:off x="1072088" y="522838"/>
          <a:ext cx="1890186" cy="218699"/>
        </a:xfrm>
        <a:custGeom>
          <a:avLst/>
          <a:gdLst/>
          <a:ahLst/>
          <a:cxnLst/>
          <a:rect l="0" t="0" r="0" b="0"/>
          <a:pathLst>
            <a:path>
              <a:moveTo>
                <a:pt x="1890186" y="0"/>
              </a:moveTo>
              <a:lnTo>
                <a:pt x="1890186" y="109349"/>
              </a:lnTo>
              <a:lnTo>
                <a:pt x="0" y="109349"/>
              </a:lnTo>
              <a:lnTo>
                <a:pt x="0" y="218699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ctr"/>
          <a:endParaRPr lang="sr-Cyrl-CS"/>
        </a:p>
      </dgm:t>
    </dgm:pt>
    <dgm:pt modelId="{5C432D29-5C97-471F-BF72-6CC8B698B23A}" type="sibTrans" cxnId="{3F44175E-2D15-4A03-B52D-9E9E5F312978}">
      <dgm:prSet/>
      <dgm:spPr/>
      <dgm:t>
        <a:bodyPr/>
        <a:lstStyle/>
        <a:p>
          <a:pPr algn="ctr"/>
          <a:endParaRPr lang="sr-Cyrl-CS"/>
        </a:p>
      </dgm:t>
    </dgm:pt>
    <dgm:pt modelId="{446EF541-236E-4F15-864F-32485B5F3F17}">
      <dgm:prSet/>
      <dgm:spPr>
        <a:xfrm>
          <a:off x="551376" y="1480949"/>
          <a:ext cx="1041424" cy="520712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r>
            <a:rPr lang="sr-Latn-RS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HIGH</a:t>
          </a:r>
          <a:r>
            <a:rPr lang="sr-Latn-RS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</a:t>
          </a:r>
          <a:r>
            <a:rPr lang="sr-Latn-RS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COURTS</a:t>
          </a:r>
          <a:endParaRPr lang="sr-Cyrl-CS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AB437980-0E01-41B4-9020-5E9098A916E5}" type="parTrans" cxnId="{36F73428-E1DF-4176-A164-68256167B53A}">
      <dgm:prSet/>
      <dgm:spPr>
        <a:xfrm>
          <a:off x="1026368" y="1262250"/>
          <a:ext cx="91440" cy="21869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18699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ctr"/>
          <a:endParaRPr lang="sr-Cyrl-CS"/>
        </a:p>
      </dgm:t>
    </dgm:pt>
    <dgm:pt modelId="{3ECAB9F8-7B5E-41E1-A0CE-9BFE9E7D12E9}" type="sibTrans" cxnId="{36F73428-E1DF-4176-A164-68256167B53A}">
      <dgm:prSet/>
      <dgm:spPr/>
      <dgm:t>
        <a:bodyPr/>
        <a:lstStyle/>
        <a:p>
          <a:pPr algn="ctr"/>
          <a:endParaRPr lang="sr-Cyrl-CS"/>
        </a:p>
      </dgm:t>
    </dgm:pt>
    <dgm:pt modelId="{DEB88D3C-FC13-44B4-9D06-92E59B017AED}">
      <dgm:prSet/>
      <dgm:spPr>
        <a:xfrm>
          <a:off x="811732" y="2220361"/>
          <a:ext cx="1041424" cy="520712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r>
            <a:rPr lang="sr-Latn-RS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BASIC</a:t>
          </a:r>
          <a:r>
            <a:rPr lang="sr-Latn-RS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</a:t>
          </a:r>
          <a:r>
            <a:rPr lang="sr-Latn-RS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COURTS</a:t>
          </a:r>
          <a:endParaRPr lang="sr-Cyrl-CS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C04305E7-D9DE-458F-A039-7497E08107F7}" type="parTrans" cxnId="{34DFF03F-1063-4520-827F-E2A5C4744B58}">
      <dgm:prSet/>
      <dgm:spPr>
        <a:xfrm>
          <a:off x="655519" y="2001662"/>
          <a:ext cx="156213" cy="479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79055"/>
              </a:lnTo>
              <a:lnTo>
                <a:pt x="156213" y="479055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ctr"/>
          <a:endParaRPr lang="sr-Cyrl-CS"/>
        </a:p>
      </dgm:t>
    </dgm:pt>
    <dgm:pt modelId="{E513AE74-0073-4837-A13C-689EF848F41B}" type="sibTrans" cxnId="{34DFF03F-1063-4520-827F-E2A5C4744B58}">
      <dgm:prSet/>
      <dgm:spPr/>
      <dgm:t>
        <a:bodyPr/>
        <a:lstStyle/>
        <a:p>
          <a:pPr algn="ctr"/>
          <a:endParaRPr lang="sr-Cyrl-CS"/>
        </a:p>
      </dgm:t>
    </dgm:pt>
    <dgm:pt modelId="{FB59D1F1-7B32-4F3C-8588-20DC143D9D14}">
      <dgm:prSet/>
      <dgm:spPr>
        <a:xfrm>
          <a:off x="1811500" y="741537"/>
          <a:ext cx="1041424" cy="520712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r>
            <a:rPr lang="sr-Latn-RS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COMMERCIAL APPELLATE COURT</a:t>
          </a:r>
          <a:endParaRPr lang="sr-Cyrl-CS" baseline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E885616D-0130-4DD9-A5BA-D44C3C8F5C64}" type="parTrans" cxnId="{65077B5E-7443-4C8A-A084-1CAA38539565}">
      <dgm:prSet/>
      <dgm:spPr>
        <a:xfrm>
          <a:off x="2332212" y="522838"/>
          <a:ext cx="630062" cy="218699"/>
        </a:xfrm>
        <a:custGeom>
          <a:avLst/>
          <a:gdLst/>
          <a:ahLst/>
          <a:cxnLst/>
          <a:rect l="0" t="0" r="0" b="0"/>
          <a:pathLst>
            <a:path>
              <a:moveTo>
                <a:pt x="630062" y="0"/>
              </a:moveTo>
              <a:lnTo>
                <a:pt x="630062" y="109349"/>
              </a:lnTo>
              <a:lnTo>
                <a:pt x="0" y="109349"/>
              </a:lnTo>
              <a:lnTo>
                <a:pt x="0" y="218699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ctr"/>
          <a:endParaRPr lang="sr-Cyrl-CS"/>
        </a:p>
      </dgm:t>
    </dgm:pt>
    <dgm:pt modelId="{44ACA341-1A8C-49B9-8620-34E5FAB87B2A}" type="sibTrans" cxnId="{65077B5E-7443-4C8A-A084-1CAA38539565}">
      <dgm:prSet/>
      <dgm:spPr/>
      <dgm:t>
        <a:bodyPr/>
        <a:lstStyle/>
        <a:p>
          <a:pPr algn="ctr"/>
          <a:endParaRPr lang="sr-Cyrl-CS"/>
        </a:p>
      </dgm:t>
    </dgm:pt>
    <dgm:pt modelId="{BA221EDC-87BF-4620-8AD4-349C83886217}">
      <dgm:prSet/>
      <dgm:spPr>
        <a:xfrm>
          <a:off x="1811500" y="1480949"/>
          <a:ext cx="1041424" cy="520712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r>
            <a:rPr lang="sr-Latn-RS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COMMERCIAL</a:t>
          </a:r>
          <a:r>
            <a:rPr lang="sr-Latn-RS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</a:t>
          </a:r>
          <a:r>
            <a:rPr lang="sr-Latn-RS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COURTS</a:t>
          </a:r>
          <a:endParaRPr lang="sr-Cyrl-CS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F0D0DB21-92AC-4935-89A5-FC8DF42496FB}" type="parTrans" cxnId="{426F8A7C-D664-44A6-9EDA-9615878EB5DF}">
      <dgm:prSet/>
      <dgm:spPr>
        <a:xfrm>
          <a:off x="2286492" y="1262250"/>
          <a:ext cx="91440" cy="21869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18699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ctr"/>
          <a:endParaRPr lang="sr-Cyrl-CS"/>
        </a:p>
      </dgm:t>
    </dgm:pt>
    <dgm:pt modelId="{B2E4CF4C-4CC7-47F3-B933-8DC28D2331F3}" type="sibTrans" cxnId="{426F8A7C-D664-44A6-9EDA-9615878EB5DF}">
      <dgm:prSet/>
      <dgm:spPr/>
      <dgm:t>
        <a:bodyPr/>
        <a:lstStyle/>
        <a:p>
          <a:pPr algn="ctr"/>
          <a:endParaRPr lang="sr-Cyrl-CS"/>
        </a:p>
      </dgm:t>
    </dgm:pt>
    <dgm:pt modelId="{85BBFBDF-D437-4EC9-BB7B-B4E0D2E24088}">
      <dgm:prSet/>
      <dgm:spPr>
        <a:xfrm>
          <a:off x="3071624" y="741537"/>
          <a:ext cx="1041424" cy="520712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r>
            <a:rPr lang="sr-Latn-RS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MISDEMEANOR APPELLATE COURT</a:t>
          </a:r>
          <a:endParaRPr lang="sr-Cyrl-CS" baseline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6E090F35-4A42-404B-A471-97D663A47A67}" type="parTrans" cxnId="{9AAD4960-0EE4-4EE7-ADED-367BD39BCD5E}">
      <dgm:prSet/>
      <dgm:spPr>
        <a:xfrm>
          <a:off x="2962275" y="522838"/>
          <a:ext cx="630062" cy="2186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9349"/>
              </a:lnTo>
              <a:lnTo>
                <a:pt x="630062" y="109349"/>
              </a:lnTo>
              <a:lnTo>
                <a:pt x="630062" y="218699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ctr"/>
          <a:endParaRPr lang="sr-Cyrl-CS"/>
        </a:p>
      </dgm:t>
    </dgm:pt>
    <dgm:pt modelId="{916110F9-9326-494E-8A8A-2114CFD62014}" type="sibTrans" cxnId="{9AAD4960-0EE4-4EE7-ADED-367BD39BCD5E}">
      <dgm:prSet/>
      <dgm:spPr/>
      <dgm:t>
        <a:bodyPr/>
        <a:lstStyle/>
        <a:p>
          <a:pPr algn="ctr"/>
          <a:endParaRPr lang="sr-Cyrl-CS"/>
        </a:p>
      </dgm:t>
    </dgm:pt>
    <dgm:pt modelId="{5C97A7F2-754E-49EF-B835-6B9CD230D2FD}">
      <dgm:prSet/>
      <dgm:spPr>
        <a:xfrm>
          <a:off x="3071624" y="1480949"/>
          <a:ext cx="1041424" cy="520712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r>
            <a:rPr lang="sr-Latn-RS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MISDEMEANOR</a:t>
          </a:r>
          <a:r>
            <a:rPr lang="sr-Latn-RS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</a:t>
          </a:r>
          <a:r>
            <a:rPr lang="sr-Latn-RS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COURTS</a:t>
          </a:r>
          <a:endParaRPr lang="sr-Cyrl-CS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2F12F246-3774-4207-94B7-D51BBFB5AE0F}" type="parTrans" cxnId="{D63706E4-99E8-4120-BA7A-3A04F7FCA863}">
      <dgm:prSet/>
      <dgm:spPr>
        <a:xfrm>
          <a:off x="3546617" y="1262250"/>
          <a:ext cx="91440" cy="21869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18699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ctr"/>
          <a:endParaRPr lang="sr-Cyrl-CS"/>
        </a:p>
      </dgm:t>
    </dgm:pt>
    <dgm:pt modelId="{B9EDAE67-0465-47E5-902C-D138DC73F699}" type="sibTrans" cxnId="{D63706E4-99E8-4120-BA7A-3A04F7FCA863}">
      <dgm:prSet/>
      <dgm:spPr/>
      <dgm:t>
        <a:bodyPr/>
        <a:lstStyle/>
        <a:p>
          <a:pPr algn="ctr"/>
          <a:endParaRPr lang="sr-Cyrl-CS"/>
        </a:p>
      </dgm:t>
    </dgm:pt>
    <dgm:pt modelId="{073A9E64-6680-4512-9738-8D7BDE4A6B30}">
      <dgm:prSet/>
      <dgm:spPr>
        <a:xfrm>
          <a:off x="4331748" y="741537"/>
          <a:ext cx="1041424" cy="520712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marR="0" algn="ctr" rtl="0"/>
          <a:r>
            <a:rPr lang="sr-Latn-RS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ADMINISTRATIVE</a:t>
          </a:r>
          <a:r>
            <a:rPr lang="sr-Latn-RS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</a:t>
          </a:r>
          <a:r>
            <a:rPr lang="sr-Latn-RS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COURT</a:t>
          </a:r>
          <a:endParaRPr lang="sr-Cyrl-CS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4081B482-4963-4AB8-83BD-05D70AB7E166}" type="parTrans" cxnId="{2F78C75F-870A-479B-9A11-E2832BEDE86D}">
      <dgm:prSet/>
      <dgm:spPr>
        <a:xfrm>
          <a:off x="2962275" y="522838"/>
          <a:ext cx="1890186" cy="2186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9349"/>
              </a:lnTo>
              <a:lnTo>
                <a:pt x="1890186" y="109349"/>
              </a:lnTo>
              <a:lnTo>
                <a:pt x="1890186" y="218699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ctr"/>
          <a:endParaRPr lang="sr-Cyrl-CS"/>
        </a:p>
      </dgm:t>
    </dgm:pt>
    <dgm:pt modelId="{1D99E4EA-C028-4B5A-AE7D-4ECE83FAC544}" type="sibTrans" cxnId="{2F78C75F-870A-479B-9A11-E2832BEDE86D}">
      <dgm:prSet/>
      <dgm:spPr/>
      <dgm:t>
        <a:bodyPr/>
        <a:lstStyle/>
        <a:p>
          <a:pPr algn="ctr"/>
          <a:endParaRPr lang="sr-Cyrl-CS"/>
        </a:p>
      </dgm:t>
    </dgm:pt>
    <dgm:pt modelId="{FD2C23C1-BAD2-4FF3-9871-7737804B9EF2}" type="pres">
      <dgm:prSet presAssocID="{BD043A65-FC19-4703-9278-AED816D1FA3C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7153EFE-90AB-4FF5-A8FC-1B74AF1A23B6}" type="pres">
      <dgm:prSet presAssocID="{1B48CEDD-C3C0-49AE-9046-F00C2F7A0D5E}" presName="hierRoot1" presStyleCnt="0">
        <dgm:presLayoutVars>
          <dgm:hierBranch/>
        </dgm:presLayoutVars>
      </dgm:prSet>
      <dgm:spPr/>
    </dgm:pt>
    <dgm:pt modelId="{F563D70E-2317-4BF1-AD42-C9A010696148}" type="pres">
      <dgm:prSet presAssocID="{1B48CEDD-C3C0-49AE-9046-F00C2F7A0D5E}" presName="rootComposite1" presStyleCnt="0"/>
      <dgm:spPr/>
    </dgm:pt>
    <dgm:pt modelId="{A6E58B61-7246-4A6F-A4F7-DBE4790B80D5}" type="pres">
      <dgm:prSet presAssocID="{1B48CEDD-C3C0-49AE-9046-F00C2F7A0D5E}" presName="rootText1" presStyleLbl="node0" presStyleIdx="0" presStyleCnt="1">
        <dgm:presLayoutVars>
          <dgm:chPref val="3"/>
        </dgm:presLayoutVars>
      </dgm:prSet>
      <dgm:spPr/>
    </dgm:pt>
    <dgm:pt modelId="{052EAFE8-53A3-4BC4-80A2-D39D9CCC468F}" type="pres">
      <dgm:prSet presAssocID="{1B48CEDD-C3C0-49AE-9046-F00C2F7A0D5E}" presName="rootConnector1" presStyleLbl="node1" presStyleIdx="0" presStyleCnt="0"/>
      <dgm:spPr/>
    </dgm:pt>
    <dgm:pt modelId="{A274DA86-A7B9-4A89-B600-2C3F0645B2F6}" type="pres">
      <dgm:prSet presAssocID="{1B48CEDD-C3C0-49AE-9046-F00C2F7A0D5E}" presName="hierChild2" presStyleCnt="0"/>
      <dgm:spPr/>
    </dgm:pt>
    <dgm:pt modelId="{66C70646-3F99-42C9-B4EF-4BF47D5549C7}" type="pres">
      <dgm:prSet presAssocID="{FED83997-BFE4-4F69-B504-379BCE6BE134}" presName="Name35" presStyleLbl="parChTrans1D2" presStyleIdx="0" presStyleCnt="4"/>
      <dgm:spPr/>
    </dgm:pt>
    <dgm:pt modelId="{F28D381C-6719-44C8-92B2-F817ECAA6164}" type="pres">
      <dgm:prSet presAssocID="{4F76A6BD-4023-40AB-A928-EB03ADF83DD8}" presName="hierRoot2" presStyleCnt="0">
        <dgm:presLayoutVars>
          <dgm:hierBranch/>
        </dgm:presLayoutVars>
      </dgm:prSet>
      <dgm:spPr/>
    </dgm:pt>
    <dgm:pt modelId="{7410CAF6-6B86-4D70-8871-63D99D6F0898}" type="pres">
      <dgm:prSet presAssocID="{4F76A6BD-4023-40AB-A928-EB03ADF83DD8}" presName="rootComposite" presStyleCnt="0"/>
      <dgm:spPr/>
    </dgm:pt>
    <dgm:pt modelId="{D32EC0B5-CFDA-49D9-A5E4-3FAEE25A32E9}" type="pres">
      <dgm:prSet presAssocID="{4F76A6BD-4023-40AB-A928-EB03ADF83DD8}" presName="rootText" presStyleLbl="node2" presStyleIdx="0" presStyleCnt="4">
        <dgm:presLayoutVars>
          <dgm:chPref val="3"/>
        </dgm:presLayoutVars>
      </dgm:prSet>
      <dgm:spPr/>
    </dgm:pt>
    <dgm:pt modelId="{78FB6B24-5192-4345-9DDF-CD7FE676418E}" type="pres">
      <dgm:prSet presAssocID="{4F76A6BD-4023-40AB-A928-EB03ADF83DD8}" presName="rootConnector" presStyleLbl="node2" presStyleIdx="0" presStyleCnt="4"/>
      <dgm:spPr/>
    </dgm:pt>
    <dgm:pt modelId="{B7F13F20-A457-4D18-BCE5-5F9320E677FE}" type="pres">
      <dgm:prSet presAssocID="{4F76A6BD-4023-40AB-A928-EB03ADF83DD8}" presName="hierChild4" presStyleCnt="0"/>
      <dgm:spPr/>
    </dgm:pt>
    <dgm:pt modelId="{9E337DD1-7CD1-4A48-81F9-CB676562671A}" type="pres">
      <dgm:prSet presAssocID="{AB437980-0E01-41B4-9020-5E9098A916E5}" presName="Name35" presStyleLbl="parChTrans1D3" presStyleIdx="0" presStyleCnt="3"/>
      <dgm:spPr/>
    </dgm:pt>
    <dgm:pt modelId="{5AB1D45F-8982-4F2D-BF33-6F1466396FFA}" type="pres">
      <dgm:prSet presAssocID="{446EF541-236E-4F15-864F-32485B5F3F17}" presName="hierRoot2" presStyleCnt="0">
        <dgm:presLayoutVars>
          <dgm:hierBranch val="r"/>
        </dgm:presLayoutVars>
      </dgm:prSet>
      <dgm:spPr/>
    </dgm:pt>
    <dgm:pt modelId="{C1D180E1-F00E-452F-90E7-5CEB9A5C3367}" type="pres">
      <dgm:prSet presAssocID="{446EF541-236E-4F15-864F-32485B5F3F17}" presName="rootComposite" presStyleCnt="0"/>
      <dgm:spPr/>
    </dgm:pt>
    <dgm:pt modelId="{FCA17BF1-F714-42DF-894C-5A9EBE753BA9}" type="pres">
      <dgm:prSet presAssocID="{446EF541-236E-4F15-864F-32485B5F3F17}" presName="rootText" presStyleLbl="node3" presStyleIdx="0" presStyleCnt="3">
        <dgm:presLayoutVars>
          <dgm:chPref val="3"/>
        </dgm:presLayoutVars>
      </dgm:prSet>
      <dgm:spPr/>
    </dgm:pt>
    <dgm:pt modelId="{BD8D3EED-7600-4251-8DB5-FC8091980A10}" type="pres">
      <dgm:prSet presAssocID="{446EF541-236E-4F15-864F-32485B5F3F17}" presName="rootConnector" presStyleLbl="node3" presStyleIdx="0" presStyleCnt="3"/>
      <dgm:spPr/>
    </dgm:pt>
    <dgm:pt modelId="{472E68C3-CDC5-4CC3-A9E4-44D328F78E3E}" type="pres">
      <dgm:prSet presAssocID="{446EF541-236E-4F15-864F-32485B5F3F17}" presName="hierChild4" presStyleCnt="0"/>
      <dgm:spPr/>
    </dgm:pt>
    <dgm:pt modelId="{1184CB00-4E62-4386-9D82-FBFA27CF90A6}" type="pres">
      <dgm:prSet presAssocID="{C04305E7-D9DE-458F-A039-7497E08107F7}" presName="Name50" presStyleLbl="parChTrans1D4" presStyleIdx="0" presStyleCnt="1"/>
      <dgm:spPr/>
    </dgm:pt>
    <dgm:pt modelId="{97A58F3F-0E13-464D-9BFF-B2040A6D31F3}" type="pres">
      <dgm:prSet presAssocID="{DEB88D3C-FC13-44B4-9D06-92E59B017AED}" presName="hierRoot2" presStyleCnt="0">
        <dgm:presLayoutVars>
          <dgm:hierBranch val="r"/>
        </dgm:presLayoutVars>
      </dgm:prSet>
      <dgm:spPr/>
    </dgm:pt>
    <dgm:pt modelId="{0AF527C3-BD25-4488-BEA1-A7348F37ADB1}" type="pres">
      <dgm:prSet presAssocID="{DEB88D3C-FC13-44B4-9D06-92E59B017AED}" presName="rootComposite" presStyleCnt="0"/>
      <dgm:spPr/>
    </dgm:pt>
    <dgm:pt modelId="{6092974B-3B16-4F48-810F-BCABD8217E33}" type="pres">
      <dgm:prSet presAssocID="{DEB88D3C-FC13-44B4-9D06-92E59B017AED}" presName="rootText" presStyleLbl="node4" presStyleIdx="0" presStyleCnt="1">
        <dgm:presLayoutVars>
          <dgm:chPref val="3"/>
        </dgm:presLayoutVars>
      </dgm:prSet>
      <dgm:spPr/>
    </dgm:pt>
    <dgm:pt modelId="{730FF312-BA16-49EE-93F9-7E2A370ABB1E}" type="pres">
      <dgm:prSet presAssocID="{DEB88D3C-FC13-44B4-9D06-92E59B017AED}" presName="rootConnector" presStyleLbl="node4" presStyleIdx="0" presStyleCnt="1"/>
      <dgm:spPr/>
    </dgm:pt>
    <dgm:pt modelId="{A836C54F-028C-4C9A-A4D6-3D881298FB00}" type="pres">
      <dgm:prSet presAssocID="{DEB88D3C-FC13-44B4-9D06-92E59B017AED}" presName="hierChild4" presStyleCnt="0"/>
      <dgm:spPr/>
    </dgm:pt>
    <dgm:pt modelId="{CC6C9FEA-F5E5-4F9D-82B4-CB61ED706E97}" type="pres">
      <dgm:prSet presAssocID="{DEB88D3C-FC13-44B4-9D06-92E59B017AED}" presName="hierChild5" presStyleCnt="0"/>
      <dgm:spPr/>
    </dgm:pt>
    <dgm:pt modelId="{5E00C381-13EA-4719-9A57-C59B1DD5B993}" type="pres">
      <dgm:prSet presAssocID="{446EF541-236E-4F15-864F-32485B5F3F17}" presName="hierChild5" presStyleCnt="0"/>
      <dgm:spPr/>
    </dgm:pt>
    <dgm:pt modelId="{4E9B01D4-09CC-4D1A-8AFD-21DBD4E37539}" type="pres">
      <dgm:prSet presAssocID="{4F76A6BD-4023-40AB-A928-EB03ADF83DD8}" presName="hierChild5" presStyleCnt="0"/>
      <dgm:spPr/>
    </dgm:pt>
    <dgm:pt modelId="{13AE3326-36A1-4772-B07F-F51E61E142FF}" type="pres">
      <dgm:prSet presAssocID="{E885616D-0130-4DD9-A5BA-D44C3C8F5C64}" presName="Name35" presStyleLbl="parChTrans1D2" presStyleIdx="1" presStyleCnt="4"/>
      <dgm:spPr/>
    </dgm:pt>
    <dgm:pt modelId="{CD71A16E-EFD3-4B7F-8893-3452BCD80C7D}" type="pres">
      <dgm:prSet presAssocID="{FB59D1F1-7B32-4F3C-8588-20DC143D9D14}" presName="hierRoot2" presStyleCnt="0">
        <dgm:presLayoutVars>
          <dgm:hierBranch/>
        </dgm:presLayoutVars>
      </dgm:prSet>
      <dgm:spPr/>
    </dgm:pt>
    <dgm:pt modelId="{7BCE682B-A352-4702-AF5A-CB610953A702}" type="pres">
      <dgm:prSet presAssocID="{FB59D1F1-7B32-4F3C-8588-20DC143D9D14}" presName="rootComposite" presStyleCnt="0"/>
      <dgm:spPr/>
    </dgm:pt>
    <dgm:pt modelId="{6A7DA7E5-7E06-4F87-8662-05388AAF454F}" type="pres">
      <dgm:prSet presAssocID="{FB59D1F1-7B32-4F3C-8588-20DC143D9D14}" presName="rootText" presStyleLbl="node2" presStyleIdx="1" presStyleCnt="4">
        <dgm:presLayoutVars>
          <dgm:chPref val="3"/>
        </dgm:presLayoutVars>
      </dgm:prSet>
      <dgm:spPr/>
    </dgm:pt>
    <dgm:pt modelId="{0B962FB7-05C0-4BEF-891B-BD90C24EBAD8}" type="pres">
      <dgm:prSet presAssocID="{FB59D1F1-7B32-4F3C-8588-20DC143D9D14}" presName="rootConnector" presStyleLbl="node2" presStyleIdx="1" presStyleCnt="4"/>
      <dgm:spPr/>
    </dgm:pt>
    <dgm:pt modelId="{2138C43E-2E34-4C5C-85BD-4FF638A7BEE8}" type="pres">
      <dgm:prSet presAssocID="{FB59D1F1-7B32-4F3C-8588-20DC143D9D14}" presName="hierChild4" presStyleCnt="0"/>
      <dgm:spPr/>
    </dgm:pt>
    <dgm:pt modelId="{D356F9C2-80BA-4F9B-9E82-9FAD09502840}" type="pres">
      <dgm:prSet presAssocID="{F0D0DB21-92AC-4935-89A5-FC8DF42496FB}" presName="Name35" presStyleLbl="parChTrans1D3" presStyleIdx="1" presStyleCnt="3"/>
      <dgm:spPr/>
    </dgm:pt>
    <dgm:pt modelId="{BE265FCA-DAE9-4CC9-B9E3-73E230484177}" type="pres">
      <dgm:prSet presAssocID="{BA221EDC-87BF-4620-8AD4-349C83886217}" presName="hierRoot2" presStyleCnt="0">
        <dgm:presLayoutVars>
          <dgm:hierBranch val="r"/>
        </dgm:presLayoutVars>
      </dgm:prSet>
      <dgm:spPr/>
    </dgm:pt>
    <dgm:pt modelId="{4E530BDB-3644-4FA5-85E3-F5FB2F2D98E3}" type="pres">
      <dgm:prSet presAssocID="{BA221EDC-87BF-4620-8AD4-349C83886217}" presName="rootComposite" presStyleCnt="0"/>
      <dgm:spPr/>
    </dgm:pt>
    <dgm:pt modelId="{F2128693-8D7E-4ED3-A73F-0B1D95C9E56C}" type="pres">
      <dgm:prSet presAssocID="{BA221EDC-87BF-4620-8AD4-349C83886217}" presName="rootText" presStyleLbl="node3" presStyleIdx="1" presStyleCnt="3">
        <dgm:presLayoutVars>
          <dgm:chPref val="3"/>
        </dgm:presLayoutVars>
      </dgm:prSet>
      <dgm:spPr/>
    </dgm:pt>
    <dgm:pt modelId="{37685318-9783-44FE-8F65-BF3EF52D563C}" type="pres">
      <dgm:prSet presAssocID="{BA221EDC-87BF-4620-8AD4-349C83886217}" presName="rootConnector" presStyleLbl="node3" presStyleIdx="1" presStyleCnt="3"/>
      <dgm:spPr/>
    </dgm:pt>
    <dgm:pt modelId="{849F6A93-4976-42CC-9A74-B06843207621}" type="pres">
      <dgm:prSet presAssocID="{BA221EDC-87BF-4620-8AD4-349C83886217}" presName="hierChild4" presStyleCnt="0"/>
      <dgm:spPr/>
    </dgm:pt>
    <dgm:pt modelId="{D1343F5C-57E5-409E-9964-3AB075F44D16}" type="pres">
      <dgm:prSet presAssocID="{BA221EDC-87BF-4620-8AD4-349C83886217}" presName="hierChild5" presStyleCnt="0"/>
      <dgm:spPr/>
    </dgm:pt>
    <dgm:pt modelId="{98CF5EC8-991C-4DFA-A711-A4F428C97C3F}" type="pres">
      <dgm:prSet presAssocID="{FB59D1F1-7B32-4F3C-8588-20DC143D9D14}" presName="hierChild5" presStyleCnt="0"/>
      <dgm:spPr/>
    </dgm:pt>
    <dgm:pt modelId="{EFAD5DAD-CF70-43C2-A8E6-D8B3FD0CEF36}" type="pres">
      <dgm:prSet presAssocID="{6E090F35-4A42-404B-A471-97D663A47A67}" presName="Name35" presStyleLbl="parChTrans1D2" presStyleIdx="2" presStyleCnt="4"/>
      <dgm:spPr/>
    </dgm:pt>
    <dgm:pt modelId="{9C619AF9-73C8-4994-A563-8FC3C6CE40CA}" type="pres">
      <dgm:prSet presAssocID="{85BBFBDF-D437-4EC9-BB7B-B4E0D2E24088}" presName="hierRoot2" presStyleCnt="0">
        <dgm:presLayoutVars>
          <dgm:hierBranch/>
        </dgm:presLayoutVars>
      </dgm:prSet>
      <dgm:spPr/>
    </dgm:pt>
    <dgm:pt modelId="{FB6B9614-5464-421A-909C-BC2C35F60267}" type="pres">
      <dgm:prSet presAssocID="{85BBFBDF-D437-4EC9-BB7B-B4E0D2E24088}" presName="rootComposite" presStyleCnt="0"/>
      <dgm:spPr/>
    </dgm:pt>
    <dgm:pt modelId="{E928B1BE-F0BC-4A06-82AA-043397E08CC2}" type="pres">
      <dgm:prSet presAssocID="{85BBFBDF-D437-4EC9-BB7B-B4E0D2E24088}" presName="rootText" presStyleLbl="node2" presStyleIdx="2" presStyleCnt="4">
        <dgm:presLayoutVars>
          <dgm:chPref val="3"/>
        </dgm:presLayoutVars>
      </dgm:prSet>
      <dgm:spPr/>
    </dgm:pt>
    <dgm:pt modelId="{938E8A1E-8C28-4CDD-9E33-7E4AF00C9D57}" type="pres">
      <dgm:prSet presAssocID="{85BBFBDF-D437-4EC9-BB7B-B4E0D2E24088}" presName="rootConnector" presStyleLbl="node2" presStyleIdx="2" presStyleCnt="4"/>
      <dgm:spPr/>
    </dgm:pt>
    <dgm:pt modelId="{761A55D8-39DE-4D77-B277-BBB000CDCEAE}" type="pres">
      <dgm:prSet presAssocID="{85BBFBDF-D437-4EC9-BB7B-B4E0D2E24088}" presName="hierChild4" presStyleCnt="0"/>
      <dgm:spPr/>
    </dgm:pt>
    <dgm:pt modelId="{D77B9128-9929-478C-BFF2-DFC4254F5CFB}" type="pres">
      <dgm:prSet presAssocID="{2F12F246-3774-4207-94B7-D51BBFB5AE0F}" presName="Name35" presStyleLbl="parChTrans1D3" presStyleIdx="2" presStyleCnt="3"/>
      <dgm:spPr/>
    </dgm:pt>
    <dgm:pt modelId="{AFEB1751-FF7A-4595-AC10-403F5F5ED1D2}" type="pres">
      <dgm:prSet presAssocID="{5C97A7F2-754E-49EF-B835-6B9CD230D2FD}" presName="hierRoot2" presStyleCnt="0">
        <dgm:presLayoutVars>
          <dgm:hierBranch val="r"/>
        </dgm:presLayoutVars>
      </dgm:prSet>
      <dgm:spPr/>
    </dgm:pt>
    <dgm:pt modelId="{07DE5970-BF3D-4933-B85D-9D783D45EB26}" type="pres">
      <dgm:prSet presAssocID="{5C97A7F2-754E-49EF-B835-6B9CD230D2FD}" presName="rootComposite" presStyleCnt="0"/>
      <dgm:spPr/>
    </dgm:pt>
    <dgm:pt modelId="{8C07A100-34ED-4261-9BFF-B7B470E2176A}" type="pres">
      <dgm:prSet presAssocID="{5C97A7F2-754E-49EF-B835-6B9CD230D2FD}" presName="rootText" presStyleLbl="node3" presStyleIdx="2" presStyleCnt="3">
        <dgm:presLayoutVars>
          <dgm:chPref val="3"/>
        </dgm:presLayoutVars>
      </dgm:prSet>
      <dgm:spPr/>
    </dgm:pt>
    <dgm:pt modelId="{D9095532-50B7-4ED2-A5B1-576917CEFC3A}" type="pres">
      <dgm:prSet presAssocID="{5C97A7F2-754E-49EF-B835-6B9CD230D2FD}" presName="rootConnector" presStyleLbl="node3" presStyleIdx="2" presStyleCnt="3"/>
      <dgm:spPr/>
    </dgm:pt>
    <dgm:pt modelId="{4F3534B0-EDB9-44A4-9BD7-1FB97A196E50}" type="pres">
      <dgm:prSet presAssocID="{5C97A7F2-754E-49EF-B835-6B9CD230D2FD}" presName="hierChild4" presStyleCnt="0"/>
      <dgm:spPr/>
    </dgm:pt>
    <dgm:pt modelId="{3019F2A3-A29D-40CF-B1B7-E438CF292F6C}" type="pres">
      <dgm:prSet presAssocID="{5C97A7F2-754E-49EF-B835-6B9CD230D2FD}" presName="hierChild5" presStyleCnt="0"/>
      <dgm:spPr/>
    </dgm:pt>
    <dgm:pt modelId="{8FAA7BBF-4E41-4B6B-9C00-06A8EF824573}" type="pres">
      <dgm:prSet presAssocID="{85BBFBDF-D437-4EC9-BB7B-B4E0D2E24088}" presName="hierChild5" presStyleCnt="0"/>
      <dgm:spPr/>
    </dgm:pt>
    <dgm:pt modelId="{C60E0CB4-8DEE-4D9A-84AF-F97D5EC6D646}" type="pres">
      <dgm:prSet presAssocID="{4081B482-4963-4AB8-83BD-05D70AB7E166}" presName="Name35" presStyleLbl="parChTrans1D2" presStyleIdx="3" presStyleCnt="4"/>
      <dgm:spPr/>
    </dgm:pt>
    <dgm:pt modelId="{5E10D601-958F-4EA0-9011-D075A33B230A}" type="pres">
      <dgm:prSet presAssocID="{073A9E64-6680-4512-9738-8D7BDE4A6B30}" presName="hierRoot2" presStyleCnt="0">
        <dgm:presLayoutVars>
          <dgm:hierBranch/>
        </dgm:presLayoutVars>
      </dgm:prSet>
      <dgm:spPr/>
    </dgm:pt>
    <dgm:pt modelId="{68FFD742-4B1B-419E-97BC-0D8D937D9C96}" type="pres">
      <dgm:prSet presAssocID="{073A9E64-6680-4512-9738-8D7BDE4A6B30}" presName="rootComposite" presStyleCnt="0"/>
      <dgm:spPr/>
    </dgm:pt>
    <dgm:pt modelId="{CCAAAC80-7AF3-4420-94B0-40AEE8D47F01}" type="pres">
      <dgm:prSet presAssocID="{073A9E64-6680-4512-9738-8D7BDE4A6B30}" presName="rootText" presStyleLbl="node2" presStyleIdx="3" presStyleCnt="4">
        <dgm:presLayoutVars>
          <dgm:chPref val="3"/>
        </dgm:presLayoutVars>
      </dgm:prSet>
      <dgm:spPr/>
    </dgm:pt>
    <dgm:pt modelId="{E01643C9-6276-45D1-8CCA-1DD906FCB69E}" type="pres">
      <dgm:prSet presAssocID="{073A9E64-6680-4512-9738-8D7BDE4A6B30}" presName="rootConnector" presStyleLbl="node2" presStyleIdx="3" presStyleCnt="4"/>
      <dgm:spPr/>
    </dgm:pt>
    <dgm:pt modelId="{8ADB87D7-BEFF-40D1-B98D-2DA7D75564C0}" type="pres">
      <dgm:prSet presAssocID="{073A9E64-6680-4512-9738-8D7BDE4A6B30}" presName="hierChild4" presStyleCnt="0"/>
      <dgm:spPr/>
    </dgm:pt>
    <dgm:pt modelId="{FA5999E5-1A24-4BB0-B0E4-85EEB0A86A39}" type="pres">
      <dgm:prSet presAssocID="{073A9E64-6680-4512-9738-8D7BDE4A6B30}" presName="hierChild5" presStyleCnt="0"/>
      <dgm:spPr/>
    </dgm:pt>
    <dgm:pt modelId="{9945EC1A-7954-49C9-9479-26601F54C65B}" type="pres">
      <dgm:prSet presAssocID="{1B48CEDD-C3C0-49AE-9046-F00C2F7A0D5E}" presName="hierChild3" presStyleCnt="0"/>
      <dgm:spPr/>
    </dgm:pt>
  </dgm:ptLst>
  <dgm:cxnLst>
    <dgm:cxn modelId="{B36BE202-DA72-41D4-B9DA-00CF5728BF6A}" type="presOf" srcId="{073A9E64-6680-4512-9738-8D7BDE4A6B30}" destId="{E01643C9-6276-45D1-8CCA-1DD906FCB69E}" srcOrd="1" destOrd="0" presId="urn:microsoft.com/office/officeart/2005/8/layout/orgChart1"/>
    <dgm:cxn modelId="{5C135215-72E6-4129-8268-C883B94D0E24}" type="presOf" srcId="{BA221EDC-87BF-4620-8AD4-349C83886217}" destId="{F2128693-8D7E-4ED3-A73F-0B1D95C9E56C}" srcOrd="0" destOrd="0" presId="urn:microsoft.com/office/officeart/2005/8/layout/orgChart1"/>
    <dgm:cxn modelId="{0CC7CF23-E628-4447-A23A-DFE9152A43DA}" type="presOf" srcId="{85BBFBDF-D437-4EC9-BB7B-B4E0D2E24088}" destId="{E928B1BE-F0BC-4A06-82AA-043397E08CC2}" srcOrd="0" destOrd="0" presId="urn:microsoft.com/office/officeart/2005/8/layout/orgChart1"/>
    <dgm:cxn modelId="{36F73428-E1DF-4176-A164-68256167B53A}" srcId="{4F76A6BD-4023-40AB-A928-EB03ADF83DD8}" destId="{446EF541-236E-4F15-864F-32485B5F3F17}" srcOrd="0" destOrd="0" parTransId="{AB437980-0E01-41B4-9020-5E9098A916E5}" sibTransId="{3ECAB9F8-7B5E-41E1-A0CE-9BFE9E7D12E9}"/>
    <dgm:cxn modelId="{EF24702E-1DE5-495F-B1F2-039C6DD26954}" type="presOf" srcId="{BD043A65-FC19-4703-9278-AED816D1FA3C}" destId="{FD2C23C1-BAD2-4FF3-9871-7737804B9EF2}" srcOrd="0" destOrd="0" presId="urn:microsoft.com/office/officeart/2005/8/layout/orgChart1"/>
    <dgm:cxn modelId="{B8B93A31-F759-4C50-A454-1646261F7B54}" type="presOf" srcId="{4F76A6BD-4023-40AB-A928-EB03ADF83DD8}" destId="{78FB6B24-5192-4345-9DDF-CD7FE676418E}" srcOrd="1" destOrd="0" presId="urn:microsoft.com/office/officeart/2005/8/layout/orgChart1"/>
    <dgm:cxn modelId="{34992034-069C-447F-B1BC-D0D61EA8942C}" type="presOf" srcId="{FB59D1F1-7B32-4F3C-8588-20DC143D9D14}" destId="{0B962FB7-05C0-4BEF-891B-BD90C24EBAD8}" srcOrd="1" destOrd="0" presId="urn:microsoft.com/office/officeart/2005/8/layout/orgChart1"/>
    <dgm:cxn modelId="{C884C239-4FFD-4F29-93DD-2ADEA07D65AF}" type="presOf" srcId="{073A9E64-6680-4512-9738-8D7BDE4A6B30}" destId="{CCAAAC80-7AF3-4420-94B0-40AEE8D47F01}" srcOrd="0" destOrd="0" presId="urn:microsoft.com/office/officeart/2005/8/layout/orgChart1"/>
    <dgm:cxn modelId="{34DFF03F-1063-4520-827F-E2A5C4744B58}" srcId="{446EF541-236E-4F15-864F-32485B5F3F17}" destId="{DEB88D3C-FC13-44B4-9D06-92E59B017AED}" srcOrd="0" destOrd="0" parTransId="{C04305E7-D9DE-458F-A039-7497E08107F7}" sibTransId="{E513AE74-0073-4837-A13C-689EF848F41B}"/>
    <dgm:cxn modelId="{19107C5D-2B7A-4CB6-BC14-81916854F885}" type="presOf" srcId="{1B48CEDD-C3C0-49AE-9046-F00C2F7A0D5E}" destId="{052EAFE8-53A3-4BC4-80A2-D39D9CCC468F}" srcOrd="1" destOrd="0" presId="urn:microsoft.com/office/officeart/2005/8/layout/orgChart1"/>
    <dgm:cxn modelId="{3F44175E-2D15-4A03-B52D-9E9E5F312978}" srcId="{1B48CEDD-C3C0-49AE-9046-F00C2F7A0D5E}" destId="{4F76A6BD-4023-40AB-A928-EB03ADF83DD8}" srcOrd="0" destOrd="0" parTransId="{FED83997-BFE4-4F69-B504-379BCE6BE134}" sibTransId="{5C432D29-5C97-471F-BF72-6CC8B698B23A}"/>
    <dgm:cxn modelId="{65077B5E-7443-4C8A-A084-1CAA38539565}" srcId="{1B48CEDD-C3C0-49AE-9046-F00C2F7A0D5E}" destId="{FB59D1F1-7B32-4F3C-8588-20DC143D9D14}" srcOrd="1" destOrd="0" parTransId="{E885616D-0130-4DD9-A5BA-D44C3C8F5C64}" sibTransId="{44ACA341-1A8C-49B9-8620-34E5FAB87B2A}"/>
    <dgm:cxn modelId="{2F78C75F-870A-479B-9A11-E2832BEDE86D}" srcId="{1B48CEDD-C3C0-49AE-9046-F00C2F7A0D5E}" destId="{073A9E64-6680-4512-9738-8D7BDE4A6B30}" srcOrd="3" destOrd="0" parTransId="{4081B482-4963-4AB8-83BD-05D70AB7E166}" sibTransId="{1D99E4EA-C028-4B5A-AE7D-4ECE83FAC544}"/>
    <dgm:cxn modelId="{9AAD4960-0EE4-4EE7-ADED-367BD39BCD5E}" srcId="{1B48CEDD-C3C0-49AE-9046-F00C2F7A0D5E}" destId="{85BBFBDF-D437-4EC9-BB7B-B4E0D2E24088}" srcOrd="2" destOrd="0" parTransId="{6E090F35-4A42-404B-A471-97D663A47A67}" sibTransId="{916110F9-9326-494E-8A8A-2114CFD62014}"/>
    <dgm:cxn modelId="{28CC3368-AF59-4762-AA25-9F74F2C9A253}" type="presOf" srcId="{BA221EDC-87BF-4620-8AD4-349C83886217}" destId="{37685318-9783-44FE-8F65-BF3EF52D563C}" srcOrd="1" destOrd="0" presId="urn:microsoft.com/office/officeart/2005/8/layout/orgChart1"/>
    <dgm:cxn modelId="{39E4F56B-E31A-4023-89C7-2A3A3118AC53}" type="presOf" srcId="{6E090F35-4A42-404B-A471-97D663A47A67}" destId="{EFAD5DAD-CF70-43C2-A8E6-D8B3FD0CEF36}" srcOrd="0" destOrd="0" presId="urn:microsoft.com/office/officeart/2005/8/layout/orgChart1"/>
    <dgm:cxn modelId="{288E724C-B1F5-4BC9-9D7C-4504730E5941}" type="presOf" srcId="{446EF541-236E-4F15-864F-32485B5F3F17}" destId="{BD8D3EED-7600-4251-8DB5-FC8091980A10}" srcOrd="1" destOrd="0" presId="urn:microsoft.com/office/officeart/2005/8/layout/orgChart1"/>
    <dgm:cxn modelId="{1643376E-55CC-4F10-9B85-6667BE724EDB}" type="presOf" srcId="{DEB88D3C-FC13-44B4-9D06-92E59B017AED}" destId="{730FF312-BA16-49EE-93F9-7E2A370ABB1E}" srcOrd="1" destOrd="0" presId="urn:microsoft.com/office/officeart/2005/8/layout/orgChart1"/>
    <dgm:cxn modelId="{4BD6DE56-8569-4C81-AF9B-AF3A430A4F3A}" type="presOf" srcId="{FED83997-BFE4-4F69-B504-379BCE6BE134}" destId="{66C70646-3F99-42C9-B4EF-4BF47D5549C7}" srcOrd="0" destOrd="0" presId="urn:microsoft.com/office/officeart/2005/8/layout/orgChart1"/>
    <dgm:cxn modelId="{4CB50A58-5DF9-4A75-BE56-7E34D77DC8DE}" type="presOf" srcId="{1B48CEDD-C3C0-49AE-9046-F00C2F7A0D5E}" destId="{A6E58B61-7246-4A6F-A4F7-DBE4790B80D5}" srcOrd="0" destOrd="0" presId="urn:microsoft.com/office/officeart/2005/8/layout/orgChart1"/>
    <dgm:cxn modelId="{763A4D7B-0A58-4E6D-95B5-C742F3652CD8}" type="presOf" srcId="{FB59D1F1-7B32-4F3C-8588-20DC143D9D14}" destId="{6A7DA7E5-7E06-4F87-8662-05388AAF454F}" srcOrd="0" destOrd="0" presId="urn:microsoft.com/office/officeart/2005/8/layout/orgChart1"/>
    <dgm:cxn modelId="{426F8A7C-D664-44A6-9EDA-9615878EB5DF}" srcId="{FB59D1F1-7B32-4F3C-8588-20DC143D9D14}" destId="{BA221EDC-87BF-4620-8AD4-349C83886217}" srcOrd="0" destOrd="0" parTransId="{F0D0DB21-92AC-4935-89A5-FC8DF42496FB}" sibTransId="{B2E4CF4C-4CC7-47F3-B933-8DC28D2331F3}"/>
    <dgm:cxn modelId="{E823CF95-03A9-4920-A6EB-C60D20803F36}" type="presOf" srcId="{85BBFBDF-D437-4EC9-BB7B-B4E0D2E24088}" destId="{938E8A1E-8C28-4CDD-9E33-7E4AF00C9D57}" srcOrd="1" destOrd="0" presId="urn:microsoft.com/office/officeart/2005/8/layout/orgChart1"/>
    <dgm:cxn modelId="{4BB77F9D-0BF0-48A6-A833-C7A63FE03DCE}" type="presOf" srcId="{AB437980-0E01-41B4-9020-5E9098A916E5}" destId="{9E337DD1-7CD1-4A48-81F9-CB676562671A}" srcOrd="0" destOrd="0" presId="urn:microsoft.com/office/officeart/2005/8/layout/orgChart1"/>
    <dgm:cxn modelId="{6A3D64A7-DEA4-4785-B50E-1F9107C620AD}" type="presOf" srcId="{2F12F246-3774-4207-94B7-D51BBFB5AE0F}" destId="{D77B9128-9929-478C-BFF2-DFC4254F5CFB}" srcOrd="0" destOrd="0" presId="urn:microsoft.com/office/officeart/2005/8/layout/orgChart1"/>
    <dgm:cxn modelId="{5468DAA7-5E9B-46BC-AE43-EE8FF2304953}" type="presOf" srcId="{DEB88D3C-FC13-44B4-9D06-92E59B017AED}" destId="{6092974B-3B16-4F48-810F-BCABD8217E33}" srcOrd="0" destOrd="0" presId="urn:microsoft.com/office/officeart/2005/8/layout/orgChart1"/>
    <dgm:cxn modelId="{B91F5BC3-652B-4597-AD6D-57573AFB9017}" srcId="{BD043A65-FC19-4703-9278-AED816D1FA3C}" destId="{1B48CEDD-C3C0-49AE-9046-F00C2F7A0D5E}" srcOrd="0" destOrd="0" parTransId="{F826D6FA-8A90-4B80-99A6-5345F5BC9FEF}" sibTransId="{F9D0FC0F-7207-414D-B2F5-5E44D2084F0C}"/>
    <dgm:cxn modelId="{EC6D21C4-FFE9-42D8-872B-3B8D3CAF34BE}" type="presOf" srcId="{4F76A6BD-4023-40AB-A928-EB03ADF83DD8}" destId="{D32EC0B5-CFDA-49D9-A5E4-3FAEE25A32E9}" srcOrd="0" destOrd="0" presId="urn:microsoft.com/office/officeart/2005/8/layout/orgChart1"/>
    <dgm:cxn modelId="{0905EDCA-560F-4F50-9D07-6D701BEEFCDC}" type="presOf" srcId="{446EF541-236E-4F15-864F-32485B5F3F17}" destId="{FCA17BF1-F714-42DF-894C-5A9EBE753BA9}" srcOrd="0" destOrd="0" presId="urn:microsoft.com/office/officeart/2005/8/layout/orgChart1"/>
    <dgm:cxn modelId="{45F15CD4-E499-4DB1-BBB8-BD01EF1C7636}" type="presOf" srcId="{E885616D-0130-4DD9-A5BA-D44C3C8F5C64}" destId="{13AE3326-36A1-4772-B07F-F51E61E142FF}" srcOrd="0" destOrd="0" presId="urn:microsoft.com/office/officeart/2005/8/layout/orgChart1"/>
    <dgm:cxn modelId="{C3E026DF-7DCD-43AC-B9A7-113432EE704C}" type="presOf" srcId="{C04305E7-D9DE-458F-A039-7497E08107F7}" destId="{1184CB00-4E62-4386-9D82-FBFA27CF90A6}" srcOrd="0" destOrd="0" presId="urn:microsoft.com/office/officeart/2005/8/layout/orgChart1"/>
    <dgm:cxn modelId="{D63706E4-99E8-4120-BA7A-3A04F7FCA863}" srcId="{85BBFBDF-D437-4EC9-BB7B-B4E0D2E24088}" destId="{5C97A7F2-754E-49EF-B835-6B9CD230D2FD}" srcOrd="0" destOrd="0" parTransId="{2F12F246-3774-4207-94B7-D51BBFB5AE0F}" sibTransId="{B9EDAE67-0465-47E5-902C-D138DC73F699}"/>
    <dgm:cxn modelId="{E79253E7-4139-4C1B-B2CB-FE11D97C38F7}" type="presOf" srcId="{4081B482-4963-4AB8-83BD-05D70AB7E166}" destId="{C60E0CB4-8DEE-4D9A-84AF-F97D5EC6D646}" srcOrd="0" destOrd="0" presId="urn:microsoft.com/office/officeart/2005/8/layout/orgChart1"/>
    <dgm:cxn modelId="{20AE2DEF-DBD4-4A4A-B552-A3B2A155F679}" type="presOf" srcId="{5C97A7F2-754E-49EF-B835-6B9CD230D2FD}" destId="{D9095532-50B7-4ED2-A5B1-576917CEFC3A}" srcOrd="1" destOrd="0" presId="urn:microsoft.com/office/officeart/2005/8/layout/orgChart1"/>
    <dgm:cxn modelId="{E5DED2F6-1BB7-4E5A-A7EE-F64C5F9A243B}" type="presOf" srcId="{F0D0DB21-92AC-4935-89A5-FC8DF42496FB}" destId="{D356F9C2-80BA-4F9B-9E82-9FAD09502840}" srcOrd="0" destOrd="0" presId="urn:microsoft.com/office/officeart/2005/8/layout/orgChart1"/>
    <dgm:cxn modelId="{FE6A91F7-A2CF-4823-B5E1-3D42A4B14987}" type="presOf" srcId="{5C97A7F2-754E-49EF-B835-6B9CD230D2FD}" destId="{8C07A100-34ED-4261-9BFF-B7B470E2176A}" srcOrd="0" destOrd="0" presId="urn:microsoft.com/office/officeart/2005/8/layout/orgChart1"/>
    <dgm:cxn modelId="{4549ED63-6866-47F0-9D88-68ECE67F3A5F}" type="presParOf" srcId="{FD2C23C1-BAD2-4FF3-9871-7737804B9EF2}" destId="{27153EFE-90AB-4FF5-A8FC-1B74AF1A23B6}" srcOrd="0" destOrd="0" presId="urn:microsoft.com/office/officeart/2005/8/layout/orgChart1"/>
    <dgm:cxn modelId="{DFD336A2-924A-47E8-9126-FA890EC1CFE7}" type="presParOf" srcId="{27153EFE-90AB-4FF5-A8FC-1B74AF1A23B6}" destId="{F563D70E-2317-4BF1-AD42-C9A010696148}" srcOrd="0" destOrd="0" presId="urn:microsoft.com/office/officeart/2005/8/layout/orgChart1"/>
    <dgm:cxn modelId="{4650E7EF-2255-48A5-91DC-34B782D994CF}" type="presParOf" srcId="{F563D70E-2317-4BF1-AD42-C9A010696148}" destId="{A6E58B61-7246-4A6F-A4F7-DBE4790B80D5}" srcOrd="0" destOrd="0" presId="urn:microsoft.com/office/officeart/2005/8/layout/orgChart1"/>
    <dgm:cxn modelId="{F8443A6E-2E53-4361-939B-2835FB45FE3D}" type="presParOf" srcId="{F563D70E-2317-4BF1-AD42-C9A010696148}" destId="{052EAFE8-53A3-4BC4-80A2-D39D9CCC468F}" srcOrd="1" destOrd="0" presId="urn:microsoft.com/office/officeart/2005/8/layout/orgChart1"/>
    <dgm:cxn modelId="{1063ECF3-7A87-4C4B-BE53-B5BC7670A27C}" type="presParOf" srcId="{27153EFE-90AB-4FF5-A8FC-1B74AF1A23B6}" destId="{A274DA86-A7B9-4A89-B600-2C3F0645B2F6}" srcOrd="1" destOrd="0" presId="urn:microsoft.com/office/officeart/2005/8/layout/orgChart1"/>
    <dgm:cxn modelId="{DFC7104B-9ED8-4526-BBFF-AC06AA30BFA4}" type="presParOf" srcId="{A274DA86-A7B9-4A89-B600-2C3F0645B2F6}" destId="{66C70646-3F99-42C9-B4EF-4BF47D5549C7}" srcOrd="0" destOrd="0" presId="urn:microsoft.com/office/officeart/2005/8/layout/orgChart1"/>
    <dgm:cxn modelId="{F1656469-B80A-48F2-884D-2C73ADF1B281}" type="presParOf" srcId="{A274DA86-A7B9-4A89-B600-2C3F0645B2F6}" destId="{F28D381C-6719-44C8-92B2-F817ECAA6164}" srcOrd="1" destOrd="0" presId="urn:microsoft.com/office/officeart/2005/8/layout/orgChart1"/>
    <dgm:cxn modelId="{D58DAED2-3F15-4BBE-8563-D884AC784109}" type="presParOf" srcId="{F28D381C-6719-44C8-92B2-F817ECAA6164}" destId="{7410CAF6-6B86-4D70-8871-63D99D6F0898}" srcOrd="0" destOrd="0" presId="urn:microsoft.com/office/officeart/2005/8/layout/orgChart1"/>
    <dgm:cxn modelId="{71646BCF-E943-47EA-81B5-785969DECAE1}" type="presParOf" srcId="{7410CAF6-6B86-4D70-8871-63D99D6F0898}" destId="{D32EC0B5-CFDA-49D9-A5E4-3FAEE25A32E9}" srcOrd="0" destOrd="0" presId="urn:microsoft.com/office/officeart/2005/8/layout/orgChart1"/>
    <dgm:cxn modelId="{DF40AF41-48C4-42FF-B68B-B5B73F5E5C6D}" type="presParOf" srcId="{7410CAF6-6B86-4D70-8871-63D99D6F0898}" destId="{78FB6B24-5192-4345-9DDF-CD7FE676418E}" srcOrd="1" destOrd="0" presId="urn:microsoft.com/office/officeart/2005/8/layout/orgChart1"/>
    <dgm:cxn modelId="{75EA31DB-C8FA-4398-B591-5AF360791796}" type="presParOf" srcId="{F28D381C-6719-44C8-92B2-F817ECAA6164}" destId="{B7F13F20-A457-4D18-BCE5-5F9320E677FE}" srcOrd="1" destOrd="0" presId="urn:microsoft.com/office/officeart/2005/8/layout/orgChart1"/>
    <dgm:cxn modelId="{157D9E8C-019D-4372-8B3E-9D0BA65F153B}" type="presParOf" srcId="{B7F13F20-A457-4D18-BCE5-5F9320E677FE}" destId="{9E337DD1-7CD1-4A48-81F9-CB676562671A}" srcOrd="0" destOrd="0" presId="urn:microsoft.com/office/officeart/2005/8/layout/orgChart1"/>
    <dgm:cxn modelId="{EAC3A4C6-D38F-4C8A-B8E1-8BAE3CD6CE39}" type="presParOf" srcId="{B7F13F20-A457-4D18-BCE5-5F9320E677FE}" destId="{5AB1D45F-8982-4F2D-BF33-6F1466396FFA}" srcOrd="1" destOrd="0" presId="urn:microsoft.com/office/officeart/2005/8/layout/orgChart1"/>
    <dgm:cxn modelId="{CA47D0A8-397B-4180-B83E-C598CC1E737C}" type="presParOf" srcId="{5AB1D45F-8982-4F2D-BF33-6F1466396FFA}" destId="{C1D180E1-F00E-452F-90E7-5CEB9A5C3367}" srcOrd="0" destOrd="0" presId="urn:microsoft.com/office/officeart/2005/8/layout/orgChart1"/>
    <dgm:cxn modelId="{EE785BBC-AC58-4FD3-8290-F48D77362847}" type="presParOf" srcId="{C1D180E1-F00E-452F-90E7-5CEB9A5C3367}" destId="{FCA17BF1-F714-42DF-894C-5A9EBE753BA9}" srcOrd="0" destOrd="0" presId="urn:microsoft.com/office/officeart/2005/8/layout/orgChart1"/>
    <dgm:cxn modelId="{8CE15CBC-32A6-43F3-9A18-E0E38C3DD98C}" type="presParOf" srcId="{C1D180E1-F00E-452F-90E7-5CEB9A5C3367}" destId="{BD8D3EED-7600-4251-8DB5-FC8091980A10}" srcOrd="1" destOrd="0" presId="urn:microsoft.com/office/officeart/2005/8/layout/orgChart1"/>
    <dgm:cxn modelId="{A0BB260B-29B1-465A-A1BB-9E28EB3B5F61}" type="presParOf" srcId="{5AB1D45F-8982-4F2D-BF33-6F1466396FFA}" destId="{472E68C3-CDC5-4CC3-A9E4-44D328F78E3E}" srcOrd="1" destOrd="0" presId="urn:microsoft.com/office/officeart/2005/8/layout/orgChart1"/>
    <dgm:cxn modelId="{B0F1D360-6985-4C19-A1BC-D3C000FC6023}" type="presParOf" srcId="{472E68C3-CDC5-4CC3-A9E4-44D328F78E3E}" destId="{1184CB00-4E62-4386-9D82-FBFA27CF90A6}" srcOrd="0" destOrd="0" presId="urn:microsoft.com/office/officeart/2005/8/layout/orgChart1"/>
    <dgm:cxn modelId="{5615182C-FAC2-4EA0-96A5-C0EB1A1D60FC}" type="presParOf" srcId="{472E68C3-CDC5-4CC3-A9E4-44D328F78E3E}" destId="{97A58F3F-0E13-464D-9BFF-B2040A6D31F3}" srcOrd="1" destOrd="0" presId="urn:microsoft.com/office/officeart/2005/8/layout/orgChart1"/>
    <dgm:cxn modelId="{6E051AC0-E241-4254-A2A6-F8D11E35CB82}" type="presParOf" srcId="{97A58F3F-0E13-464D-9BFF-B2040A6D31F3}" destId="{0AF527C3-BD25-4488-BEA1-A7348F37ADB1}" srcOrd="0" destOrd="0" presId="urn:microsoft.com/office/officeart/2005/8/layout/orgChart1"/>
    <dgm:cxn modelId="{6A45457A-072E-48BC-B6C3-BD8E87FDB366}" type="presParOf" srcId="{0AF527C3-BD25-4488-BEA1-A7348F37ADB1}" destId="{6092974B-3B16-4F48-810F-BCABD8217E33}" srcOrd="0" destOrd="0" presId="urn:microsoft.com/office/officeart/2005/8/layout/orgChart1"/>
    <dgm:cxn modelId="{B1F97E21-C640-4A66-A505-93CD0279C5B3}" type="presParOf" srcId="{0AF527C3-BD25-4488-BEA1-A7348F37ADB1}" destId="{730FF312-BA16-49EE-93F9-7E2A370ABB1E}" srcOrd="1" destOrd="0" presId="urn:microsoft.com/office/officeart/2005/8/layout/orgChart1"/>
    <dgm:cxn modelId="{096CD179-E537-446B-8144-707B64915262}" type="presParOf" srcId="{97A58F3F-0E13-464D-9BFF-B2040A6D31F3}" destId="{A836C54F-028C-4C9A-A4D6-3D881298FB00}" srcOrd="1" destOrd="0" presId="urn:microsoft.com/office/officeart/2005/8/layout/orgChart1"/>
    <dgm:cxn modelId="{401AF679-4A97-4722-8AB7-29C570A1CCCD}" type="presParOf" srcId="{97A58F3F-0E13-464D-9BFF-B2040A6D31F3}" destId="{CC6C9FEA-F5E5-4F9D-82B4-CB61ED706E97}" srcOrd="2" destOrd="0" presId="urn:microsoft.com/office/officeart/2005/8/layout/orgChart1"/>
    <dgm:cxn modelId="{02E64AA0-247A-4A50-82A5-7240AA8A887F}" type="presParOf" srcId="{5AB1D45F-8982-4F2D-BF33-6F1466396FFA}" destId="{5E00C381-13EA-4719-9A57-C59B1DD5B993}" srcOrd="2" destOrd="0" presId="urn:microsoft.com/office/officeart/2005/8/layout/orgChart1"/>
    <dgm:cxn modelId="{39852364-DCB5-4F21-A9A7-7857056F513A}" type="presParOf" srcId="{F28D381C-6719-44C8-92B2-F817ECAA6164}" destId="{4E9B01D4-09CC-4D1A-8AFD-21DBD4E37539}" srcOrd="2" destOrd="0" presId="urn:microsoft.com/office/officeart/2005/8/layout/orgChart1"/>
    <dgm:cxn modelId="{DEC7B4E2-B5D9-4B52-B246-50D0FE919B59}" type="presParOf" srcId="{A274DA86-A7B9-4A89-B600-2C3F0645B2F6}" destId="{13AE3326-36A1-4772-B07F-F51E61E142FF}" srcOrd="2" destOrd="0" presId="urn:microsoft.com/office/officeart/2005/8/layout/orgChart1"/>
    <dgm:cxn modelId="{5C781C78-1758-424C-ABF2-2AE2D80CB807}" type="presParOf" srcId="{A274DA86-A7B9-4A89-B600-2C3F0645B2F6}" destId="{CD71A16E-EFD3-4B7F-8893-3452BCD80C7D}" srcOrd="3" destOrd="0" presId="urn:microsoft.com/office/officeart/2005/8/layout/orgChart1"/>
    <dgm:cxn modelId="{8E4CD318-AEE4-4723-B848-484CC7D170E2}" type="presParOf" srcId="{CD71A16E-EFD3-4B7F-8893-3452BCD80C7D}" destId="{7BCE682B-A352-4702-AF5A-CB610953A702}" srcOrd="0" destOrd="0" presId="urn:microsoft.com/office/officeart/2005/8/layout/orgChart1"/>
    <dgm:cxn modelId="{737DF789-E540-462D-8633-FF4D756D37A3}" type="presParOf" srcId="{7BCE682B-A352-4702-AF5A-CB610953A702}" destId="{6A7DA7E5-7E06-4F87-8662-05388AAF454F}" srcOrd="0" destOrd="0" presId="urn:microsoft.com/office/officeart/2005/8/layout/orgChart1"/>
    <dgm:cxn modelId="{FDF3A036-83D5-4051-A5DC-7681BA14F153}" type="presParOf" srcId="{7BCE682B-A352-4702-AF5A-CB610953A702}" destId="{0B962FB7-05C0-4BEF-891B-BD90C24EBAD8}" srcOrd="1" destOrd="0" presId="urn:microsoft.com/office/officeart/2005/8/layout/orgChart1"/>
    <dgm:cxn modelId="{1A6777D3-C752-4E86-A3D4-0A4E6A9E521B}" type="presParOf" srcId="{CD71A16E-EFD3-4B7F-8893-3452BCD80C7D}" destId="{2138C43E-2E34-4C5C-85BD-4FF638A7BEE8}" srcOrd="1" destOrd="0" presId="urn:microsoft.com/office/officeart/2005/8/layout/orgChart1"/>
    <dgm:cxn modelId="{F3981B11-7B67-4110-BAA0-9E20778FA37E}" type="presParOf" srcId="{2138C43E-2E34-4C5C-85BD-4FF638A7BEE8}" destId="{D356F9C2-80BA-4F9B-9E82-9FAD09502840}" srcOrd="0" destOrd="0" presId="urn:microsoft.com/office/officeart/2005/8/layout/orgChart1"/>
    <dgm:cxn modelId="{BE56B890-6C12-4B4F-8E0E-36CCB3A25D13}" type="presParOf" srcId="{2138C43E-2E34-4C5C-85BD-4FF638A7BEE8}" destId="{BE265FCA-DAE9-4CC9-B9E3-73E230484177}" srcOrd="1" destOrd="0" presId="urn:microsoft.com/office/officeart/2005/8/layout/orgChart1"/>
    <dgm:cxn modelId="{200A2234-AB4B-42C2-BC18-D02FB181EE4A}" type="presParOf" srcId="{BE265FCA-DAE9-4CC9-B9E3-73E230484177}" destId="{4E530BDB-3644-4FA5-85E3-F5FB2F2D98E3}" srcOrd="0" destOrd="0" presId="urn:microsoft.com/office/officeart/2005/8/layout/orgChart1"/>
    <dgm:cxn modelId="{B0515985-A282-4E97-AEAD-2B258B322D3E}" type="presParOf" srcId="{4E530BDB-3644-4FA5-85E3-F5FB2F2D98E3}" destId="{F2128693-8D7E-4ED3-A73F-0B1D95C9E56C}" srcOrd="0" destOrd="0" presId="urn:microsoft.com/office/officeart/2005/8/layout/orgChart1"/>
    <dgm:cxn modelId="{906170F3-58F3-4463-983F-76731B9F146A}" type="presParOf" srcId="{4E530BDB-3644-4FA5-85E3-F5FB2F2D98E3}" destId="{37685318-9783-44FE-8F65-BF3EF52D563C}" srcOrd="1" destOrd="0" presId="urn:microsoft.com/office/officeart/2005/8/layout/orgChart1"/>
    <dgm:cxn modelId="{6E9EB937-8563-4C23-989D-528EEFD5C77C}" type="presParOf" srcId="{BE265FCA-DAE9-4CC9-B9E3-73E230484177}" destId="{849F6A93-4976-42CC-9A74-B06843207621}" srcOrd="1" destOrd="0" presId="urn:microsoft.com/office/officeart/2005/8/layout/orgChart1"/>
    <dgm:cxn modelId="{76FFD511-D6E3-46FC-A548-2FABBEA58A44}" type="presParOf" srcId="{BE265FCA-DAE9-4CC9-B9E3-73E230484177}" destId="{D1343F5C-57E5-409E-9964-3AB075F44D16}" srcOrd="2" destOrd="0" presId="urn:microsoft.com/office/officeart/2005/8/layout/orgChart1"/>
    <dgm:cxn modelId="{3D338649-7B49-4525-BB83-70DA4C90FDCD}" type="presParOf" srcId="{CD71A16E-EFD3-4B7F-8893-3452BCD80C7D}" destId="{98CF5EC8-991C-4DFA-A711-A4F428C97C3F}" srcOrd="2" destOrd="0" presId="urn:microsoft.com/office/officeart/2005/8/layout/orgChart1"/>
    <dgm:cxn modelId="{C5A346A5-4496-4B53-934D-C49F69485AA1}" type="presParOf" srcId="{A274DA86-A7B9-4A89-B600-2C3F0645B2F6}" destId="{EFAD5DAD-CF70-43C2-A8E6-D8B3FD0CEF36}" srcOrd="4" destOrd="0" presId="urn:microsoft.com/office/officeart/2005/8/layout/orgChart1"/>
    <dgm:cxn modelId="{FF81F1BC-4AB2-4FA8-9751-45E736BAD2B6}" type="presParOf" srcId="{A274DA86-A7B9-4A89-B600-2C3F0645B2F6}" destId="{9C619AF9-73C8-4994-A563-8FC3C6CE40CA}" srcOrd="5" destOrd="0" presId="urn:microsoft.com/office/officeart/2005/8/layout/orgChart1"/>
    <dgm:cxn modelId="{0A4B9C61-53E4-454A-BF85-14DF1824A389}" type="presParOf" srcId="{9C619AF9-73C8-4994-A563-8FC3C6CE40CA}" destId="{FB6B9614-5464-421A-909C-BC2C35F60267}" srcOrd="0" destOrd="0" presId="urn:microsoft.com/office/officeart/2005/8/layout/orgChart1"/>
    <dgm:cxn modelId="{7F5E93F5-7597-4868-B94D-F7DFA5A29E73}" type="presParOf" srcId="{FB6B9614-5464-421A-909C-BC2C35F60267}" destId="{E928B1BE-F0BC-4A06-82AA-043397E08CC2}" srcOrd="0" destOrd="0" presId="urn:microsoft.com/office/officeart/2005/8/layout/orgChart1"/>
    <dgm:cxn modelId="{C29D6E6C-5D6E-4124-AE5B-25EB65639C73}" type="presParOf" srcId="{FB6B9614-5464-421A-909C-BC2C35F60267}" destId="{938E8A1E-8C28-4CDD-9E33-7E4AF00C9D57}" srcOrd="1" destOrd="0" presId="urn:microsoft.com/office/officeart/2005/8/layout/orgChart1"/>
    <dgm:cxn modelId="{BF3549FB-DD82-4420-A72C-BBA4AC75187E}" type="presParOf" srcId="{9C619AF9-73C8-4994-A563-8FC3C6CE40CA}" destId="{761A55D8-39DE-4D77-B277-BBB000CDCEAE}" srcOrd="1" destOrd="0" presId="urn:microsoft.com/office/officeart/2005/8/layout/orgChart1"/>
    <dgm:cxn modelId="{DC01CDCA-890E-4F06-AC32-D2E0C353D44A}" type="presParOf" srcId="{761A55D8-39DE-4D77-B277-BBB000CDCEAE}" destId="{D77B9128-9929-478C-BFF2-DFC4254F5CFB}" srcOrd="0" destOrd="0" presId="urn:microsoft.com/office/officeart/2005/8/layout/orgChart1"/>
    <dgm:cxn modelId="{6AE5D3E2-44DE-4964-92F8-705E9149E574}" type="presParOf" srcId="{761A55D8-39DE-4D77-B277-BBB000CDCEAE}" destId="{AFEB1751-FF7A-4595-AC10-403F5F5ED1D2}" srcOrd="1" destOrd="0" presId="urn:microsoft.com/office/officeart/2005/8/layout/orgChart1"/>
    <dgm:cxn modelId="{AEB7EF34-9FEE-4063-A1EB-72366495AA2F}" type="presParOf" srcId="{AFEB1751-FF7A-4595-AC10-403F5F5ED1D2}" destId="{07DE5970-BF3D-4933-B85D-9D783D45EB26}" srcOrd="0" destOrd="0" presId="urn:microsoft.com/office/officeart/2005/8/layout/orgChart1"/>
    <dgm:cxn modelId="{FD5B1AA4-5C90-49DF-A0A0-87F09C071490}" type="presParOf" srcId="{07DE5970-BF3D-4933-B85D-9D783D45EB26}" destId="{8C07A100-34ED-4261-9BFF-B7B470E2176A}" srcOrd="0" destOrd="0" presId="urn:microsoft.com/office/officeart/2005/8/layout/orgChart1"/>
    <dgm:cxn modelId="{200DFC46-8BF2-43C5-A522-EEB5E0CA031C}" type="presParOf" srcId="{07DE5970-BF3D-4933-B85D-9D783D45EB26}" destId="{D9095532-50B7-4ED2-A5B1-576917CEFC3A}" srcOrd="1" destOrd="0" presId="urn:microsoft.com/office/officeart/2005/8/layout/orgChart1"/>
    <dgm:cxn modelId="{6EBCF06E-77D2-4756-BD17-B3C3D4A0D6A7}" type="presParOf" srcId="{AFEB1751-FF7A-4595-AC10-403F5F5ED1D2}" destId="{4F3534B0-EDB9-44A4-9BD7-1FB97A196E50}" srcOrd="1" destOrd="0" presId="urn:microsoft.com/office/officeart/2005/8/layout/orgChart1"/>
    <dgm:cxn modelId="{5004B0D0-B862-4882-B4EC-CD14CDB3F23E}" type="presParOf" srcId="{AFEB1751-FF7A-4595-AC10-403F5F5ED1D2}" destId="{3019F2A3-A29D-40CF-B1B7-E438CF292F6C}" srcOrd="2" destOrd="0" presId="urn:microsoft.com/office/officeart/2005/8/layout/orgChart1"/>
    <dgm:cxn modelId="{A00F0058-0AAF-40D9-B1C5-CD9D1E0859D5}" type="presParOf" srcId="{9C619AF9-73C8-4994-A563-8FC3C6CE40CA}" destId="{8FAA7BBF-4E41-4B6B-9C00-06A8EF824573}" srcOrd="2" destOrd="0" presId="urn:microsoft.com/office/officeart/2005/8/layout/orgChart1"/>
    <dgm:cxn modelId="{1017A7BB-182E-4BA2-BC4D-01E016EF7102}" type="presParOf" srcId="{A274DA86-A7B9-4A89-B600-2C3F0645B2F6}" destId="{C60E0CB4-8DEE-4D9A-84AF-F97D5EC6D646}" srcOrd="6" destOrd="0" presId="urn:microsoft.com/office/officeart/2005/8/layout/orgChart1"/>
    <dgm:cxn modelId="{CDA0ABA5-5229-406C-95FE-2C7513A3475B}" type="presParOf" srcId="{A274DA86-A7B9-4A89-B600-2C3F0645B2F6}" destId="{5E10D601-958F-4EA0-9011-D075A33B230A}" srcOrd="7" destOrd="0" presId="urn:microsoft.com/office/officeart/2005/8/layout/orgChart1"/>
    <dgm:cxn modelId="{89ED2E3F-9AB4-47F2-A99D-2B0A945D826B}" type="presParOf" srcId="{5E10D601-958F-4EA0-9011-D075A33B230A}" destId="{68FFD742-4B1B-419E-97BC-0D8D937D9C96}" srcOrd="0" destOrd="0" presId="urn:microsoft.com/office/officeart/2005/8/layout/orgChart1"/>
    <dgm:cxn modelId="{B72F06DB-E764-4DD5-A53E-DD3C376D37C1}" type="presParOf" srcId="{68FFD742-4B1B-419E-97BC-0D8D937D9C96}" destId="{CCAAAC80-7AF3-4420-94B0-40AEE8D47F01}" srcOrd="0" destOrd="0" presId="urn:microsoft.com/office/officeart/2005/8/layout/orgChart1"/>
    <dgm:cxn modelId="{6B824911-71F6-4C05-9757-C4EEBDE0F211}" type="presParOf" srcId="{68FFD742-4B1B-419E-97BC-0D8D937D9C96}" destId="{E01643C9-6276-45D1-8CCA-1DD906FCB69E}" srcOrd="1" destOrd="0" presId="urn:microsoft.com/office/officeart/2005/8/layout/orgChart1"/>
    <dgm:cxn modelId="{81E18317-6B99-4E9C-B12C-762D57120E9C}" type="presParOf" srcId="{5E10D601-958F-4EA0-9011-D075A33B230A}" destId="{8ADB87D7-BEFF-40D1-B98D-2DA7D75564C0}" srcOrd="1" destOrd="0" presId="urn:microsoft.com/office/officeart/2005/8/layout/orgChart1"/>
    <dgm:cxn modelId="{D8472509-1396-4827-9B47-466E2D1472BB}" type="presParOf" srcId="{5E10D601-958F-4EA0-9011-D075A33B230A}" destId="{FA5999E5-1A24-4BB0-B0E4-85EEB0A86A39}" srcOrd="2" destOrd="0" presId="urn:microsoft.com/office/officeart/2005/8/layout/orgChart1"/>
    <dgm:cxn modelId="{95DE5045-BD31-499C-81D5-514E976F9EBA}" type="presParOf" srcId="{27153EFE-90AB-4FF5-A8FC-1B74AF1A23B6}" destId="{9945EC1A-7954-49C9-9479-26601F54C65B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60E0CB4-8DEE-4D9A-84AF-F97D5EC6D646}">
      <dsp:nvSpPr>
        <dsp:cNvPr id="0" name=""/>
        <dsp:cNvSpPr/>
      </dsp:nvSpPr>
      <dsp:spPr>
        <a:xfrm>
          <a:off x="2603500" y="392754"/>
          <a:ext cx="1423316" cy="16468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9349"/>
              </a:lnTo>
              <a:lnTo>
                <a:pt x="1890186" y="109349"/>
              </a:lnTo>
              <a:lnTo>
                <a:pt x="1890186" y="218699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77B9128-9929-478C-BFF2-DFC4254F5CFB}">
      <dsp:nvSpPr>
        <dsp:cNvPr id="0" name=""/>
        <dsp:cNvSpPr/>
      </dsp:nvSpPr>
      <dsp:spPr>
        <a:xfrm>
          <a:off x="3032218" y="949534"/>
          <a:ext cx="91440" cy="16468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18699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FAD5DAD-CF70-43C2-A8E6-D8B3FD0CEF36}">
      <dsp:nvSpPr>
        <dsp:cNvPr id="0" name=""/>
        <dsp:cNvSpPr/>
      </dsp:nvSpPr>
      <dsp:spPr>
        <a:xfrm>
          <a:off x="2603500" y="392754"/>
          <a:ext cx="474438" cy="16468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9349"/>
              </a:lnTo>
              <a:lnTo>
                <a:pt x="630062" y="109349"/>
              </a:lnTo>
              <a:lnTo>
                <a:pt x="630062" y="218699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356F9C2-80BA-4F9B-9E82-9FAD09502840}">
      <dsp:nvSpPr>
        <dsp:cNvPr id="0" name=""/>
        <dsp:cNvSpPr/>
      </dsp:nvSpPr>
      <dsp:spPr>
        <a:xfrm>
          <a:off x="2083341" y="949534"/>
          <a:ext cx="91440" cy="16468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18699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3AE3326-36A1-4772-B07F-F51E61E142FF}">
      <dsp:nvSpPr>
        <dsp:cNvPr id="0" name=""/>
        <dsp:cNvSpPr/>
      </dsp:nvSpPr>
      <dsp:spPr>
        <a:xfrm>
          <a:off x="2129061" y="392754"/>
          <a:ext cx="474438" cy="164681"/>
        </a:xfrm>
        <a:custGeom>
          <a:avLst/>
          <a:gdLst/>
          <a:ahLst/>
          <a:cxnLst/>
          <a:rect l="0" t="0" r="0" b="0"/>
          <a:pathLst>
            <a:path>
              <a:moveTo>
                <a:pt x="630062" y="0"/>
              </a:moveTo>
              <a:lnTo>
                <a:pt x="630062" y="109349"/>
              </a:lnTo>
              <a:lnTo>
                <a:pt x="0" y="109349"/>
              </a:lnTo>
              <a:lnTo>
                <a:pt x="0" y="218699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184CB00-4E62-4386-9D82-FBFA27CF90A6}">
      <dsp:nvSpPr>
        <dsp:cNvPr id="0" name=""/>
        <dsp:cNvSpPr/>
      </dsp:nvSpPr>
      <dsp:spPr>
        <a:xfrm>
          <a:off x="866505" y="1506313"/>
          <a:ext cx="117629" cy="36073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79055"/>
              </a:lnTo>
              <a:lnTo>
                <a:pt x="156213" y="479055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E337DD1-7CD1-4A48-81F9-CB676562671A}">
      <dsp:nvSpPr>
        <dsp:cNvPr id="0" name=""/>
        <dsp:cNvSpPr/>
      </dsp:nvSpPr>
      <dsp:spPr>
        <a:xfrm>
          <a:off x="1134463" y="949534"/>
          <a:ext cx="91440" cy="16468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18699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6C70646-3F99-42C9-B4EF-4BF47D5549C7}">
      <dsp:nvSpPr>
        <dsp:cNvPr id="0" name=""/>
        <dsp:cNvSpPr/>
      </dsp:nvSpPr>
      <dsp:spPr>
        <a:xfrm>
          <a:off x="1180183" y="392754"/>
          <a:ext cx="1423316" cy="164681"/>
        </a:xfrm>
        <a:custGeom>
          <a:avLst/>
          <a:gdLst/>
          <a:ahLst/>
          <a:cxnLst/>
          <a:rect l="0" t="0" r="0" b="0"/>
          <a:pathLst>
            <a:path>
              <a:moveTo>
                <a:pt x="1890186" y="0"/>
              </a:moveTo>
              <a:lnTo>
                <a:pt x="1890186" y="109349"/>
              </a:lnTo>
              <a:lnTo>
                <a:pt x="0" y="109349"/>
              </a:lnTo>
              <a:lnTo>
                <a:pt x="0" y="218699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6E58B61-7246-4A6F-A4F7-DBE4790B80D5}">
      <dsp:nvSpPr>
        <dsp:cNvPr id="0" name=""/>
        <dsp:cNvSpPr/>
      </dsp:nvSpPr>
      <dsp:spPr>
        <a:xfrm>
          <a:off x="2211401" y="656"/>
          <a:ext cx="784196" cy="392098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marR="0" lvl="0" indent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sr-Latn-RS" sz="8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SUPREME</a:t>
          </a:r>
          <a:r>
            <a:rPr lang="sr-Latn-RS" sz="8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</a:t>
          </a:r>
          <a:r>
            <a:rPr lang="sr-Latn-RS" sz="8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COURT</a:t>
          </a:r>
          <a:endParaRPr lang="sr-Cyrl-CS" sz="800" kern="120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2211401" y="656"/>
        <a:ext cx="784196" cy="392098"/>
      </dsp:txXfrm>
    </dsp:sp>
    <dsp:sp modelId="{D32EC0B5-CFDA-49D9-A5E4-3FAEE25A32E9}">
      <dsp:nvSpPr>
        <dsp:cNvPr id="0" name=""/>
        <dsp:cNvSpPr/>
      </dsp:nvSpPr>
      <dsp:spPr>
        <a:xfrm>
          <a:off x="788085" y="557436"/>
          <a:ext cx="784196" cy="392098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marR="0" lvl="0" indent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sr-Latn-RS" sz="8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COURT</a:t>
          </a:r>
          <a:r>
            <a:rPr lang="sr-Latn-RS" sz="8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 OF APPEAL</a:t>
          </a:r>
          <a:endParaRPr lang="sr-Cyrl-CS" sz="800" kern="120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788085" y="557436"/>
        <a:ext cx="784196" cy="392098"/>
      </dsp:txXfrm>
    </dsp:sp>
    <dsp:sp modelId="{FCA17BF1-F714-42DF-894C-5A9EBE753BA9}">
      <dsp:nvSpPr>
        <dsp:cNvPr id="0" name=""/>
        <dsp:cNvSpPr/>
      </dsp:nvSpPr>
      <dsp:spPr>
        <a:xfrm>
          <a:off x="788085" y="1114215"/>
          <a:ext cx="784196" cy="392098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marR="0" lvl="0" indent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sr-Latn-RS" sz="8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HIGH</a:t>
          </a:r>
          <a:r>
            <a:rPr lang="sr-Latn-RS" sz="8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</a:t>
          </a:r>
          <a:r>
            <a:rPr lang="sr-Latn-RS" sz="8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COURTS</a:t>
          </a:r>
          <a:endParaRPr lang="sr-Cyrl-CS" sz="800" kern="120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788085" y="1114215"/>
        <a:ext cx="784196" cy="392098"/>
      </dsp:txXfrm>
    </dsp:sp>
    <dsp:sp modelId="{6092974B-3B16-4F48-810F-BCABD8217E33}">
      <dsp:nvSpPr>
        <dsp:cNvPr id="0" name=""/>
        <dsp:cNvSpPr/>
      </dsp:nvSpPr>
      <dsp:spPr>
        <a:xfrm>
          <a:off x="984134" y="1670995"/>
          <a:ext cx="784196" cy="392098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marR="0" lvl="0" indent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sr-Latn-RS" sz="8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BASIC</a:t>
          </a:r>
          <a:r>
            <a:rPr lang="sr-Latn-RS" sz="800" kern="1200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</a:t>
          </a:r>
          <a:r>
            <a:rPr lang="sr-Latn-RS" sz="8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COURTS</a:t>
          </a:r>
          <a:endParaRPr lang="sr-Cyrl-CS" sz="800" kern="120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984134" y="1670995"/>
        <a:ext cx="784196" cy="392098"/>
      </dsp:txXfrm>
    </dsp:sp>
    <dsp:sp modelId="{6A7DA7E5-7E06-4F87-8662-05388AAF454F}">
      <dsp:nvSpPr>
        <dsp:cNvPr id="0" name=""/>
        <dsp:cNvSpPr/>
      </dsp:nvSpPr>
      <dsp:spPr>
        <a:xfrm>
          <a:off x="1736963" y="557436"/>
          <a:ext cx="784196" cy="392098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marR="0" lvl="0" indent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sr-Latn-RS" sz="8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COMMERCIAL APPELLATE COURT</a:t>
          </a:r>
          <a:endParaRPr lang="sr-Cyrl-CS" sz="800" kern="1200" baseline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1736963" y="557436"/>
        <a:ext cx="784196" cy="392098"/>
      </dsp:txXfrm>
    </dsp:sp>
    <dsp:sp modelId="{F2128693-8D7E-4ED3-A73F-0B1D95C9E56C}">
      <dsp:nvSpPr>
        <dsp:cNvPr id="0" name=""/>
        <dsp:cNvSpPr/>
      </dsp:nvSpPr>
      <dsp:spPr>
        <a:xfrm>
          <a:off x="1736963" y="1114215"/>
          <a:ext cx="784196" cy="392098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marR="0" lvl="0" indent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sr-Latn-RS" sz="8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COMMERCIAL</a:t>
          </a:r>
          <a:r>
            <a:rPr lang="sr-Latn-RS" sz="800" kern="1200" baseline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</a:t>
          </a:r>
          <a:r>
            <a:rPr lang="sr-Latn-RS" sz="8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COURTS</a:t>
          </a:r>
          <a:endParaRPr lang="sr-Cyrl-CS" sz="800" kern="120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1736963" y="1114215"/>
        <a:ext cx="784196" cy="392098"/>
      </dsp:txXfrm>
    </dsp:sp>
    <dsp:sp modelId="{E928B1BE-F0BC-4A06-82AA-043397E08CC2}">
      <dsp:nvSpPr>
        <dsp:cNvPr id="0" name=""/>
        <dsp:cNvSpPr/>
      </dsp:nvSpPr>
      <dsp:spPr>
        <a:xfrm>
          <a:off x="2685840" y="557436"/>
          <a:ext cx="784196" cy="392098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marR="0" lvl="0" indent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sr-Latn-RS" sz="800" kern="1200" baseline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MISDEMEANOR APPELLATE COURT</a:t>
          </a:r>
          <a:endParaRPr lang="sr-Cyrl-CS" sz="800" kern="1200" baseline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2685840" y="557436"/>
        <a:ext cx="784196" cy="392098"/>
      </dsp:txXfrm>
    </dsp:sp>
    <dsp:sp modelId="{8C07A100-34ED-4261-9BFF-B7B470E2176A}">
      <dsp:nvSpPr>
        <dsp:cNvPr id="0" name=""/>
        <dsp:cNvSpPr/>
      </dsp:nvSpPr>
      <dsp:spPr>
        <a:xfrm>
          <a:off x="2685840" y="1114215"/>
          <a:ext cx="784196" cy="392098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marR="0" lvl="0" indent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sr-Latn-RS" sz="8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MISDEMEANOR</a:t>
          </a:r>
          <a:r>
            <a:rPr lang="sr-Latn-RS" sz="8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</a:t>
          </a:r>
          <a:r>
            <a:rPr lang="sr-Latn-RS" sz="8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COURTS</a:t>
          </a:r>
          <a:endParaRPr lang="sr-Cyrl-CS" sz="800" kern="120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2685840" y="1114215"/>
        <a:ext cx="784196" cy="392098"/>
      </dsp:txXfrm>
    </dsp:sp>
    <dsp:sp modelId="{CCAAAC80-7AF3-4420-94B0-40AEE8D47F01}">
      <dsp:nvSpPr>
        <dsp:cNvPr id="0" name=""/>
        <dsp:cNvSpPr/>
      </dsp:nvSpPr>
      <dsp:spPr>
        <a:xfrm>
          <a:off x="3634718" y="557436"/>
          <a:ext cx="784196" cy="392098"/>
        </a:xfrm>
        <a:prstGeom prst="rect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marR="0" lvl="0" indent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sr-Latn-RS" sz="8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ADMINISTRATIVE</a:t>
          </a:r>
          <a:r>
            <a:rPr lang="sr-Latn-RS" sz="8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 </a:t>
          </a:r>
          <a:r>
            <a:rPr lang="sr-Latn-RS" sz="8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COURT</a:t>
          </a:r>
          <a:endParaRPr lang="sr-Cyrl-CS" sz="800" kern="120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3634718" y="557436"/>
        <a:ext cx="784196" cy="39209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897A7-B45B-44AC-8B41-ABED0A161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HRI.dotm</Template>
  <TotalTime>1</TotalTime>
  <Pages>85</Pages>
  <Words>41316</Words>
  <Characters>225589</Characters>
  <Application>Microsoft Office Word</Application>
  <DocSecurity>0</DocSecurity>
  <Lines>6445</Lines>
  <Paragraphs>4170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HRI/CORE/SRB/2022</vt:lpstr>
    </vt:vector>
  </TitlesOfParts>
  <Company>DCM</Company>
  <LinksUpToDate>false</LinksUpToDate>
  <CharactersWithSpaces>262735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HRI/CORE/SRB/2022</dc:title>
  <dc:subject>2215791</dc:subject>
  <dc:creator>Brigoli</dc:creator>
  <cp:keywords/>
  <dc:description/>
  <cp:lastModifiedBy>Ma. Cristina Brigoli</cp:lastModifiedBy>
  <cp:revision>3</cp:revision>
  <cp:lastPrinted>2022-10-03T12:35:00Z</cp:lastPrinted>
  <dcterms:created xsi:type="dcterms:W3CDTF">2022-10-03T12:35:00Z</dcterms:created>
  <dcterms:modified xsi:type="dcterms:W3CDTF">2022-10-03T12:36:00Z</dcterms:modified>
</cp:coreProperties>
</file>