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24D" w:rsidRDefault="001A224D" w:rsidP="001A224D">
      <w:pPr>
        <w:spacing w:line="60" w:lineRule="exact"/>
        <w:rPr>
          <w:sz w:val="6"/>
          <w:lang w:val="en-US"/>
        </w:rPr>
        <w:sectPr w:rsidR="001A224D" w:rsidSect="001A224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B302E" w:rsidRDefault="00F74492" w:rsidP="00F7449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74492">
        <w:t>Комитет по ликвидации дискриминации</w:t>
      </w:r>
    </w:p>
    <w:p w:rsidR="00F74492" w:rsidRPr="00F74492" w:rsidRDefault="00F74492" w:rsidP="00F7449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74492">
        <w:t>в отношении женщин</w:t>
      </w:r>
    </w:p>
    <w:p w:rsidR="00F74492" w:rsidRPr="00F74492" w:rsidRDefault="00F74492" w:rsidP="00F7449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F74492">
        <w:rPr>
          <w:b/>
        </w:rPr>
        <w:t>Сорок девятая сессия</w:t>
      </w:r>
    </w:p>
    <w:p w:rsidR="00F74492" w:rsidRPr="00F74492" w:rsidRDefault="00F74492" w:rsidP="00F7449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74492">
        <w:t>11−29</w:t>
      </w:r>
      <w:r>
        <w:rPr>
          <w:lang w:val="en-US"/>
        </w:rPr>
        <w:t> </w:t>
      </w:r>
      <w:r w:rsidRPr="00F74492">
        <w:t>июля 2011</w:t>
      </w:r>
      <w:r>
        <w:rPr>
          <w:lang w:val="en-US"/>
        </w:rPr>
        <w:t> </w:t>
      </w:r>
      <w:r w:rsidRPr="00F74492">
        <w:t>года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  <w:spacing w:after="0" w:line="120" w:lineRule="exact"/>
        <w:rPr>
          <w:sz w:val="10"/>
        </w:rPr>
      </w:pPr>
    </w:p>
    <w:p w:rsidR="00F74492" w:rsidRDefault="00F74492" w:rsidP="00F7449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F74492">
        <w:t>Перечень тем и вопросов в связи с рассмотрением периодических докл</w:t>
      </w:r>
      <w:r w:rsidRPr="00F74492">
        <w:t>а</w:t>
      </w:r>
      <w:r w:rsidRPr="00F74492">
        <w:t>дов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Default="00F74492" w:rsidP="00F7449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F74492">
        <w:t>Сингапур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Default="00F74492" w:rsidP="00F74492">
      <w:pPr>
        <w:pStyle w:val="SingleTxt"/>
        <w:rPr>
          <w:lang w:val="en-US"/>
        </w:rPr>
      </w:pPr>
      <w:r w:rsidRPr="00F74492">
        <w:tab/>
        <w:t>Предсессионная рабочая группа рассмотрела четвертый периодический доклад Сингапура (</w:t>
      </w:r>
      <w:r w:rsidRPr="00F74492">
        <w:rPr>
          <w:lang w:val="en-US"/>
        </w:rPr>
        <w:t>CEDAW</w:t>
      </w:r>
      <w:r w:rsidRPr="00F74492">
        <w:t>/</w:t>
      </w:r>
      <w:r w:rsidRPr="00F74492">
        <w:rPr>
          <w:lang w:val="en-US"/>
        </w:rPr>
        <w:t>C</w:t>
      </w:r>
      <w:r w:rsidRPr="00F74492">
        <w:t>/</w:t>
      </w:r>
      <w:r w:rsidRPr="00F74492">
        <w:rPr>
          <w:lang w:val="en-US"/>
        </w:rPr>
        <w:t>SGP</w:t>
      </w:r>
      <w:r w:rsidRPr="00F74492">
        <w:t>/4).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Default="00F74492" w:rsidP="00F7449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F74492">
        <w:t>Общие сведения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Pr="00F74492" w:rsidRDefault="00F74492" w:rsidP="00F74492">
      <w:pPr>
        <w:pStyle w:val="SingleTxt"/>
      </w:pPr>
      <w:r w:rsidRPr="00F74492">
        <w:t>1.</w:t>
      </w:r>
      <w:r w:rsidRPr="00F74492">
        <w:tab/>
        <w:t>Просьба представить более подробную информацию о процессе подг</w:t>
      </w:r>
      <w:r w:rsidRPr="00F74492">
        <w:t>о</w:t>
      </w:r>
      <w:r w:rsidRPr="00F74492">
        <w:t xml:space="preserve">товки доклада, в том числе сведения о том: </w:t>
      </w:r>
      <w:r w:rsidRPr="00F74492">
        <w:rPr>
          <w:lang w:val="en-US"/>
        </w:rPr>
        <w:t>a</w:t>
      </w:r>
      <w:r w:rsidRPr="00F74492">
        <w:t>)</w:t>
      </w:r>
      <w:r>
        <w:rPr>
          <w:lang w:val="en-US"/>
        </w:rPr>
        <w:t> </w:t>
      </w:r>
      <w:r w:rsidRPr="00F74492">
        <w:t>какие правительственные орг</w:t>
      </w:r>
      <w:r w:rsidRPr="00F74492">
        <w:t>а</w:t>
      </w:r>
      <w:r w:rsidRPr="00F74492">
        <w:t xml:space="preserve">ны и учреждения были </w:t>
      </w:r>
      <w:r>
        <w:t xml:space="preserve">привлечены к его подготовке с указанием </w:t>
      </w:r>
      <w:r w:rsidRPr="00F74492">
        <w:t>характер</w:t>
      </w:r>
      <w:r>
        <w:t>а</w:t>
      </w:r>
      <w:r w:rsidRPr="00F74492">
        <w:t xml:space="preserve"> и ст</w:t>
      </w:r>
      <w:r w:rsidRPr="00F74492">
        <w:t>е</w:t>
      </w:r>
      <w:r w:rsidRPr="00F74492">
        <w:t>пен</w:t>
      </w:r>
      <w:r>
        <w:t>и</w:t>
      </w:r>
      <w:r w:rsidRPr="00F74492">
        <w:t xml:space="preserve"> их участия; </w:t>
      </w:r>
      <w:r w:rsidRPr="00F74492">
        <w:rPr>
          <w:lang w:val="en-US"/>
        </w:rPr>
        <w:t>b</w:t>
      </w:r>
      <w:r w:rsidRPr="00F74492">
        <w:t>)</w:t>
      </w:r>
      <w:r>
        <w:rPr>
          <w:lang w:val="en-US"/>
        </w:rPr>
        <w:t> </w:t>
      </w:r>
      <w:r w:rsidRPr="00F74492">
        <w:t>каким был масштаб консультаций с неправительственн</w:t>
      </w:r>
      <w:r w:rsidRPr="00F74492">
        <w:t>ы</w:t>
      </w:r>
      <w:r w:rsidRPr="00F74492">
        <w:t>ми организациями</w:t>
      </w:r>
      <w:r>
        <w:t>; и</w:t>
      </w:r>
      <w:r w:rsidRPr="00F74492">
        <w:t xml:space="preserve"> </w:t>
      </w:r>
      <w:r w:rsidRPr="00F74492">
        <w:rPr>
          <w:lang w:val="en-US"/>
        </w:rPr>
        <w:t>c</w:t>
      </w:r>
      <w:r w:rsidRPr="00F74492">
        <w:t>)</w:t>
      </w:r>
      <w:r>
        <w:rPr>
          <w:lang w:val="en-US"/>
        </w:rPr>
        <w:t> </w:t>
      </w:r>
      <w:r w:rsidRPr="00F74492">
        <w:t xml:space="preserve">был ли данный доклад </w:t>
      </w:r>
      <w:r>
        <w:t xml:space="preserve">одобрен </w:t>
      </w:r>
      <w:r w:rsidRPr="00F74492">
        <w:t>правительством и пре</w:t>
      </w:r>
      <w:r w:rsidRPr="00F74492">
        <w:t>д</w:t>
      </w:r>
      <w:r w:rsidRPr="00F74492">
        <w:t>ставлен на рассмотрение парламента.</w:t>
      </w:r>
    </w:p>
    <w:p w:rsidR="00F74492" w:rsidRPr="00F74492" w:rsidRDefault="00F74492" w:rsidP="00F74492">
      <w:pPr>
        <w:pStyle w:val="SingleTxt"/>
      </w:pPr>
      <w:r w:rsidRPr="00F74492">
        <w:t>2.</w:t>
      </w:r>
      <w:r w:rsidRPr="00F74492">
        <w:tab/>
        <w:t>Просьба представить обновленную информацию о прогрессе, достигн</w:t>
      </w:r>
      <w:r w:rsidRPr="00F74492">
        <w:t>у</w:t>
      </w:r>
      <w:r w:rsidRPr="00F74492">
        <w:t>том в деле снятия оговорок в отношении статьи</w:t>
      </w:r>
      <w:r>
        <w:t> </w:t>
      </w:r>
      <w:r w:rsidRPr="00F74492">
        <w:t>2, пункта</w:t>
      </w:r>
      <w:r>
        <w:t> </w:t>
      </w:r>
      <w:r w:rsidRPr="00F74492">
        <w:t>(1) статьи</w:t>
      </w:r>
      <w:r>
        <w:t> </w:t>
      </w:r>
      <w:r w:rsidRPr="00F74492">
        <w:t>11 и ст</w:t>
      </w:r>
      <w:r w:rsidRPr="00F74492">
        <w:t>а</w:t>
      </w:r>
      <w:r w:rsidRPr="00F74492">
        <w:t>тьи</w:t>
      </w:r>
      <w:r>
        <w:t> </w:t>
      </w:r>
      <w:r w:rsidRPr="00F74492">
        <w:t xml:space="preserve">16 Конвенции, а также анализ конкретной сферы действия этих оговорок и их последствий для различных групп женщин, как </w:t>
      </w:r>
      <w:r>
        <w:t xml:space="preserve">это </w:t>
      </w:r>
      <w:r w:rsidRPr="00F74492">
        <w:t xml:space="preserve">рекомендовано в </w:t>
      </w:r>
      <w:r>
        <w:br/>
      </w:r>
      <w:r w:rsidRPr="00F74492">
        <w:t>пун</w:t>
      </w:r>
      <w:r w:rsidRPr="00F74492">
        <w:t>к</w:t>
      </w:r>
      <w:r w:rsidRPr="00F74492">
        <w:t>те</w:t>
      </w:r>
      <w:r>
        <w:t> </w:t>
      </w:r>
      <w:r w:rsidRPr="00F74492">
        <w:t>12 предыдущих заключительных замечаний Комитета (</w:t>
      </w:r>
      <w:r w:rsidRPr="00F74492">
        <w:rPr>
          <w:lang w:val="en-US"/>
        </w:rPr>
        <w:t>CEDAW</w:t>
      </w:r>
      <w:r w:rsidRPr="00F74492">
        <w:t>/</w:t>
      </w:r>
      <w:r w:rsidRPr="00F74492">
        <w:rPr>
          <w:lang w:val="en-US"/>
        </w:rPr>
        <w:t>C</w:t>
      </w:r>
      <w:r w:rsidRPr="00F74492">
        <w:t>/</w:t>
      </w:r>
      <w:r w:rsidRPr="00F74492">
        <w:rPr>
          <w:lang w:val="en-US"/>
        </w:rPr>
        <w:t>SGP</w:t>
      </w:r>
      <w:r w:rsidRPr="00F74492">
        <w:t>/</w:t>
      </w:r>
      <w:r w:rsidRPr="00F74492">
        <w:rPr>
          <w:lang w:val="en-US"/>
        </w:rPr>
        <w:t>CO</w:t>
      </w:r>
      <w:r w:rsidRPr="00F74492">
        <w:t>/3).</w:t>
      </w:r>
    </w:p>
    <w:p w:rsidR="00F74492" w:rsidRPr="00F74492" w:rsidRDefault="00F74492" w:rsidP="00F74492">
      <w:pPr>
        <w:pStyle w:val="SingleTxt"/>
      </w:pPr>
      <w:r w:rsidRPr="00F74492">
        <w:t>3.</w:t>
      </w:r>
      <w:r w:rsidRPr="00F74492">
        <w:tab/>
        <w:t>Просьба представить информацию о состоянии сбора и анализа данных в стране в целом и о том, в какой мере при сборе подобных данных производится их разбивка по полу. Просьба указать, как правительство намеревается ус</w:t>
      </w:r>
      <w:r w:rsidRPr="00F74492">
        <w:t>о</w:t>
      </w:r>
      <w:r w:rsidRPr="00F74492">
        <w:t>вершенствовать сбор данных в разбивке по полу, касающихся всех областей Конвенции, и как такие данные используются при разработке стратегий и пр</w:t>
      </w:r>
      <w:r w:rsidRPr="00F74492">
        <w:t>о</w:t>
      </w:r>
      <w:r w:rsidRPr="00F74492">
        <w:t>грамм и мониторинге прогресса на пути к достижению реального равенства мужчин и женщин.</w:t>
      </w:r>
    </w:p>
    <w:p w:rsidR="00F74492" w:rsidRDefault="00F74492" w:rsidP="00DE76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br w:type="page"/>
      </w:r>
      <w:r w:rsidRPr="00F74492">
        <w:tab/>
      </w:r>
      <w:r w:rsidRPr="00F74492">
        <w:tab/>
        <w:t>Конституционная, правовая и институциональная основа</w:t>
      </w:r>
    </w:p>
    <w:p w:rsidR="00F74492" w:rsidRPr="00F74492" w:rsidRDefault="00F74492" w:rsidP="00F74492">
      <w:pPr>
        <w:pStyle w:val="SingleTxt"/>
        <w:spacing w:after="0" w:line="120" w:lineRule="exact"/>
        <w:rPr>
          <w:sz w:val="10"/>
          <w:lang w:val="en-US"/>
        </w:rPr>
      </w:pPr>
    </w:p>
    <w:p w:rsidR="00F74492" w:rsidRPr="00F74492" w:rsidRDefault="00F74492" w:rsidP="00F74492">
      <w:pPr>
        <w:pStyle w:val="SingleTxt"/>
      </w:pPr>
      <w:r w:rsidRPr="00F74492">
        <w:rPr>
          <w:bCs/>
        </w:rPr>
        <w:t>4.</w:t>
      </w:r>
      <w:r w:rsidRPr="00F74492">
        <w:rPr>
          <w:bCs/>
        </w:rPr>
        <w:tab/>
        <w:t xml:space="preserve">Просьба </w:t>
      </w:r>
      <w:r>
        <w:rPr>
          <w:bCs/>
        </w:rPr>
        <w:t>уточнить сложившееся</w:t>
      </w:r>
      <w:r w:rsidRPr="00F74492">
        <w:rPr>
          <w:bCs/>
        </w:rPr>
        <w:t xml:space="preserve"> в государстве-участнике </w:t>
      </w:r>
      <w:r>
        <w:rPr>
          <w:bCs/>
        </w:rPr>
        <w:t xml:space="preserve">положение </w:t>
      </w:r>
      <w:r w:rsidRPr="00F74492">
        <w:rPr>
          <w:bCs/>
        </w:rPr>
        <w:t>с з</w:t>
      </w:r>
      <w:r w:rsidRPr="00F74492">
        <w:rPr>
          <w:bCs/>
        </w:rPr>
        <w:t>а</w:t>
      </w:r>
      <w:r w:rsidRPr="00F74492">
        <w:rPr>
          <w:bCs/>
        </w:rPr>
        <w:t>конодательством, связанным с Конвенцией</w:t>
      </w:r>
      <w:r w:rsidR="00DE763A">
        <w:rPr>
          <w:bCs/>
        </w:rPr>
        <w:t>,</w:t>
      </w:r>
      <w:r w:rsidRPr="00F74492">
        <w:rPr>
          <w:bCs/>
        </w:rPr>
        <w:t xml:space="preserve"> и меры</w:t>
      </w:r>
      <w:r w:rsidR="00BE1131">
        <w:rPr>
          <w:bCs/>
        </w:rPr>
        <w:t>,</w:t>
      </w:r>
      <w:r w:rsidRPr="00F74492">
        <w:rPr>
          <w:bCs/>
        </w:rPr>
        <w:t xml:space="preserve"> принима</w:t>
      </w:r>
      <w:r w:rsidR="00BE1131">
        <w:rPr>
          <w:bCs/>
        </w:rPr>
        <w:t xml:space="preserve">емые </w:t>
      </w:r>
      <w:r w:rsidRPr="00F74492">
        <w:rPr>
          <w:bCs/>
        </w:rPr>
        <w:t>для обесп</w:t>
      </w:r>
      <w:r w:rsidRPr="00F74492">
        <w:rPr>
          <w:bCs/>
        </w:rPr>
        <w:t>е</w:t>
      </w:r>
      <w:r w:rsidRPr="00F74492">
        <w:rPr>
          <w:bCs/>
        </w:rPr>
        <w:t xml:space="preserve">чения полного </w:t>
      </w:r>
      <w:r w:rsidR="00BE1131">
        <w:rPr>
          <w:bCs/>
        </w:rPr>
        <w:t>и</w:t>
      </w:r>
      <w:r w:rsidR="008B302E">
        <w:rPr>
          <w:bCs/>
        </w:rPr>
        <w:t xml:space="preserve"> </w:t>
      </w:r>
      <w:r w:rsidRPr="00F74492">
        <w:rPr>
          <w:bCs/>
        </w:rPr>
        <w:t xml:space="preserve">практического осуществления </w:t>
      </w:r>
      <w:r w:rsidRPr="00F74492">
        <w:t xml:space="preserve">предыдущих заключительных замечаний Комитета. В частности, просьба </w:t>
      </w:r>
      <w:r w:rsidR="00BE1131">
        <w:t xml:space="preserve">более </w:t>
      </w:r>
      <w:r w:rsidRPr="00F74492">
        <w:t>подробн</w:t>
      </w:r>
      <w:r w:rsidR="00BE1131">
        <w:t xml:space="preserve">о охарактеризовать </w:t>
      </w:r>
      <w:r w:rsidRPr="00F74492">
        <w:t>содержащ</w:t>
      </w:r>
      <w:r w:rsidR="00DE763A">
        <w:t>е</w:t>
      </w:r>
      <w:r w:rsidR="00BE1131">
        <w:t>е</w:t>
      </w:r>
      <w:r w:rsidRPr="00F74492">
        <w:t>ся в пункте</w:t>
      </w:r>
      <w:r w:rsidR="00BE1131">
        <w:t> </w:t>
      </w:r>
      <w:r w:rsidRPr="00F74492">
        <w:rPr>
          <w:lang w:val="en-US"/>
        </w:rPr>
        <w:t>F</w:t>
      </w:r>
      <w:r w:rsidRPr="00F74492">
        <w:t>.5 доклада государства-участника высказывани</w:t>
      </w:r>
      <w:r w:rsidR="00DE763A">
        <w:t>е</w:t>
      </w:r>
      <w:r w:rsidR="004C1C03">
        <w:t xml:space="preserve"> о том, что «пострадавшая </w:t>
      </w:r>
      <w:r w:rsidRPr="00F74492">
        <w:t>сторона не может ссылаться на положения Конвенции</w:t>
      </w:r>
      <w:r w:rsidR="004C1C03">
        <w:t xml:space="preserve"> в с</w:t>
      </w:r>
      <w:r w:rsidR="004C1C03">
        <w:t>у</w:t>
      </w:r>
      <w:r w:rsidR="004C1C03">
        <w:t>дебных органах Сингапура»</w:t>
      </w:r>
      <w:r w:rsidRPr="00F74492">
        <w:t>, поскольку договоры и конвенции не становятся автоматически частью законодательства Сингапура, если они специально не включ</w:t>
      </w:r>
      <w:r w:rsidR="004C1C03">
        <w:t>ены</w:t>
      </w:r>
      <w:r w:rsidRPr="00F74492">
        <w:t xml:space="preserve"> в правовую систему.</w:t>
      </w:r>
    </w:p>
    <w:p w:rsidR="00F74492" w:rsidRPr="00F74492" w:rsidRDefault="00F74492" w:rsidP="00F74492">
      <w:pPr>
        <w:pStyle w:val="SingleTxt"/>
      </w:pPr>
      <w:r w:rsidRPr="00F74492">
        <w:t>5.</w:t>
      </w:r>
      <w:r w:rsidRPr="00F74492">
        <w:tab/>
        <w:t>Просьба представить информацию об усилиях, предпринимаемых гос</w:t>
      </w:r>
      <w:r w:rsidRPr="00F74492">
        <w:t>у</w:t>
      </w:r>
      <w:r w:rsidRPr="00F74492">
        <w:t>дарством-участником для обеспечения систематической и непрерывной подг</w:t>
      </w:r>
      <w:r w:rsidRPr="00F74492">
        <w:t>о</w:t>
      </w:r>
      <w:r w:rsidRPr="00F74492">
        <w:t>товки юристов, судей, сотрудников правоохранительных органов, работников системы образования, руководителей Народной ассоциации, неправительс</w:t>
      </w:r>
      <w:r w:rsidRPr="00F74492">
        <w:t>т</w:t>
      </w:r>
      <w:r w:rsidRPr="00F74492">
        <w:t>венных организаций и профсоюзов по охватываемым Конвенцией вопросам, руководствуясь ее концепцией фактического или реального равенства</w:t>
      </w:r>
      <w:r w:rsidR="004C1C03">
        <w:t xml:space="preserve"> полов</w:t>
      </w:r>
      <w:r w:rsidRPr="00F74492">
        <w:t xml:space="preserve">, чтобы сформировать в стране культуру, способствующую </w:t>
      </w:r>
      <w:r w:rsidR="004C1C03">
        <w:t xml:space="preserve">всесторонней </w:t>
      </w:r>
      <w:r w:rsidRPr="00F74492">
        <w:t>и ра</w:t>
      </w:r>
      <w:r w:rsidRPr="00F74492">
        <w:t>в</w:t>
      </w:r>
      <w:r w:rsidRPr="00F74492">
        <w:t>ноправной реализации прав человека на основе равенства мужчин и женщин.</w:t>
      </w:r>
    </w:p>
    <w:p w:rsidR="00F74492" w:rsidRPr="00F74492" w:rsidRDefault="00F74492" w:rsidP="00F74492">
      <w:pPr>
        <w:pStyle w:val="SingleTxt"/>
      </w:pPr>
      <w:r w:rsidRPr="00F74492">
        <w:t>6.</w:t>
      </w:r>
      <w:r w:rsidRPr="00F74492">
        <w:tab/>
        <w:t>В пункте</w:t>
      </w:r>
      <w:r w:rsidR="004C1C03">
        <w:t> </w:t>
      </w:r>
      <w:r w:rsidRPr="00F74492">
        <w:t>14 своих предыдущих заключительных замечаний Комитет пр</w:t>
      </w:r>
      <w:r w:rsidRPr="00F74492">
        <w:t>и</w:t>
      </w:r>
      <w:r w:rsidRPr="00F74492">
        <w:t>звал государство-участник включить в сво</w:t>
      </w:r>
      <w:r w:rsidR="004C1C03">
        <w:t xml:space="preserve">е внутреннее </w:t>
      </w:r>
      <w:r w:rsidRPr="00F74492">
        <w:t>законодательство опр</w:t>
      </w:r>
      <w:r w:rsidRPr="00F74492">
        <w:t>е</w:t>
      </w:r>
      <w:r w:rsidRPr="00F74492">
        <w:t>деление дискриминации в отношении женщин в соответствии со статьей</w:t>
      </w:r>
      <w:r w:rsidR="00E647E9">
        <w:t> </w:t>
      </w:r>
      <w:r w:rsidRPr="00F74492">
        <w:t xml:space="preserve">1 Конвенции, </w:t>
      </w:r>
      <w:r w:rsidR="00E647E9">
        <w:t xml:space="preserve">а также </w:t>
      </w:r>
      <w:r w:rsidRPr="00F74492">
        <w:t>включить положения, запрещающие дискриминацию в о</w:t>
      </w:r>
      <w:r w:rsidRPr="00F74492">
        <w:t>т</w:t>
      </w:r>
      <w:r w:rsidRPr="00F74492">
        <w:t xml:space="preserve">ношении женщин по другим признакам, в частности </w:t>
      </w:r>
      <w:r w:rsidR="00E647E9">
        <w:t>таким, как</w:t>
      </w:r>
      <w:r w:rsidRPr="00F74492">
        <w:t xml:space="preserve"> семейн</w:t>
      </w:r>
      <w:r w:rsidR="00E647E9">
        <w:t>ое</w:t>
      </w:r>
      <w:r w:rsidRPr="00F74492">
        <w:t xml:space="preserve"> п</w:t>
      </w:r>
      <w:r w:rsidRPr="00F74492">
        <w:t>о</w:t>
      </w:r>
      <w:r w:rsidRPr="00F74492">
        <w:t>ложение, возраст, нетрудоспособность и национальн</w:t>
      </w:r>
      <w:r w:rsidR="00E647E9">
        <w:t>ое</w:t>
      </w:r>
      <w:r w:rsidRPr="00F74492">
        <w:t xml:space="preserve"> происхождение. Какие усилия предприн</w:t>
      </w:r>
      <w:r w:rsidR="00E647E9">
        <w:t xml:space="preserve">имает </w:t>
      </w:r>
      <w:r w:rsidRPr="00F74492">
        <w:t>государство-участник</w:t>
      </w:r>
      <w:r w:rsidR="00E647E9">
        <w:t xml:space="preserve"> в целях </w:t>
      </w:r>
      <w:r w:rsidRPr="00F74492">
        <w:t>эффективного выполн</w:t>
      </w:r>
      <w:r w:rsidRPr="00F74492">
        <w:t>е</w:t>
      </w:r>
      <w:r w:rsidRPr="00F74492">
        <w:t>ния этих рекомендаций? Просьба представить информацию о препятствиях, с которыми столкнулось государство-участник в этой связи, учитывая</w:t>
      </w:r>
      <w:r w:rsidR="00DE763A">
        <w:t>,</w:t>
      </w:r>
      <w:r w:rsidRPr="00F74492">
        <w:t xml:space="preserve"> </w:t>
      </w:r>
      <w:r w:rsidR="00E647E9" w:rsidRPr="00F74492">
        <w:t>в частн</w:t>
      </w:r>
      <w:r w:rsidR="00E647E9" w:rsidRPr="00F74492">
        <w:t>о</w:t>
      </w:r>
      <w:r w:rsidR="00E647E9" w:rsidRPr="00F74492">
        <w:t>сти</w:t>
      </w:r>
      <w:r w:rsidR="00E647E9">
        <w:t>,</w:t>
      </w:r>
      <w:r w:rsidR="00E647E9" w:rsidRPr="00F74492">
        <w:t xml:space="preserve"> </w:t>
      </w:r>
      <w:r w:rsidR="00E647E9">
        <w:t xml:space="preserve">отсутствие </w:t>
      </w:r>
      <w:r w:rsidRPr="00F74492">
        <w:t xml:space="preserve">в Сингапуре </w:t>
      </w:r>
      <w:r w:rsidR="00E647E9">
        <w:t xml:space="preserve">конкретного </w:t>
      </w:r>
      <w:r w:rsidRPr="00F74492">
        <w:t>законодательств</w:t>
      </w:r>
      <w:r w:rsidR="00DE763A">
        <w:t>а</w:t>
      </w:r>
      <w:r w:rsidRPr="00F74492">
        <w:t xml:space="preserve"> по вопросам ге</w:t>
      </w:r>
      <w:r w:rsidRPr="00F74492">
        <w:t>н</w:t>
      </w:r>
      <w:r w:rsidRPr="00F74492">
        <w:t>дерного равенства и борьбы с дискриминацией по признаку пола, как указ</w:t>
      </w:r>
      <w:r w:rsidR="00E647E9">
        <w:t xml:space="preserve">ано </w:t>
      </w:r>
      <w:r w:rsidRPr="00F74492">
        <w:t>в пункте</w:t>
      </w:r>
      <w:r w:rsidR="00E647E9">
        <w:t> </w:t>
      </w:r>
      <w:r w:rsidRPr="00F74492">
        <w:t>2.4 доклада госуда</w:t>
      </w:r>
      <w:r w:rsidRPr="00F74492">
        <w:t>р</w:t>
      </w:r>
      <w:r w:rsidRPr="00F74492">
        <w:t>ства-участника.</w:t>
      </w:r>
    </w:p>
    <w:p w:rsidR="00F74492" w:rsidRDefault="00F74492" w:rsidP="00F74492">
      <w:pPr>
        <w:pStyle w:val="SingleTxt"/>
      </w:pPr>
      <w:r w:rsidRPr="00F74492">
        <w:t>7.</w:t>
      </w:r>
      <w:r w:rsidRPr="00F74492">
        <w:tab/>
        <w:t>В свете рекомендаций, содержащихся в пункте</w:t>
      </w:r>
      <w:r w:rsidR="00E647E9">
        <w:t> </w:t>
      </w:r>
      <w:r w:rsidRPr="00F74492">
        <w:t>16 предыдущих заключ</w:t>
      </w:r>
      <w:r w:rsidRPr="00F74492">
        <w:t>и</w:t>
      </w:r>
      <w:r w:rsidRPr="00F74492">
        <w:t xml:space="preserve">тельных замечаний Комитета, достигнут </w:t>
      </w:r>
      <w:r w:rsidR="00E647E9">
        <w:t xml:space="preserve">ли </w:t>
      </w:r>
      <w:r w:rsidRPr="00F74492">
        <w:t>какой-либо прогресс в деле устр</w:t>
      </w:r>
      <w:r w:rsidRPr="00F74492">
        <w:t>а</w:t>
      </w:r>
      <w:r w:rsidRPr="00F74492">
        <w:t xml:space="preserve">нения несоответствия между гражданским правом и законами шариата? </w:t>
      </w:r>
      <w:r w:rsidR="00E647E9">
        <w:t>Пр</w:t>
      </w:r>
      <w:r w:rsidR="00E647E9">
        <w:t>о</w:t>
      </w:r>
      <w:r w:rsidR="00E647E9">
        <w:t xml:space="preserve">ведены </w:t>
      </w:r>
      <w:r w:rsidRPr="00F74492">
        <w:t>ли в этой связи какие-либо сравнительные исследования юриспруде</w:t>
      </w:r>
      <w:r w:rsidRPr="00F74492">
        <w:t>н</w:t>
      </w:r>
      <w:r w:rsidRPr="00F74492">
        <w:t>ции и законодательства других стран, где существуют аналогичные правовые системы? Просьба представить подробную информацию о непрерывном разв</w:t>
      </w:r>
      <w:r w:rsidRPr="00F74492">
        <w:t>и</w:t>
      </w:r>
      <w:r w:rsidRPr="00F74492">
        <w:t>тии шариат</w:t>
      </w:r>
      <w:r w:rsidR="00E647E9">
        <w:t>а</w:t>
      </w:r>
      <w:r w:rsidRPr="00F74492">
        <w:t>, о котором упоминается в пункте</w:t>
      </w:r>
      <w:r w:rsidR="00E647E9">
        <w:t> </w:t>
      </w:r>
      <w:r w:rsidRPr="00F74492">
        <w:t>16.15 доклада гос</w:t>
      </w:r>
      <w:r w:rsidRPr="00F74492">
        <w:t>у</w:t>
      </w:r>
      <w:r w:rsidRPr="00F74492">
        <w:t>дарства-участника.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Default="00E647E9" w:rsidP="00E647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Национальный механизм улучшения положения женщин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Default="00F74492" w:rsidP="00F74492">
      <w:pPr>
        <w:pStyle w:val="SingleTxt"/>
      </w:pPr>
      <w:r w:rsidRPr="00F74492">
        <w:t>8.</w:t>
      </w:r>
      <w:r w:rsidRPr="00F74492">
        <w:tab/>
        <w:t>Просьба указать, какие усилия предприн</w:t>
      </w:r>
      <w:r w:rsidR="00E647E9">
        <w:t xml:space="preserve">имает </w:t>
      </w:r>
      <w:r w:rsidRPr="00F74492">
        <w:t>государство-участник для повышения статуса Бюро по положению женщин и укрепления его мандата. Просьба представить обновленную информацию о его финансовых и кадр</w:t>
      </w:r>
      <w:r w:rsidRPr="00F74492">
        <w:t>о</w:t>
      </w:r>
      <w:r w:rsidRPr="00F74492">
        <w:t xml:space="preserve">вых ресурсах, а также о том, достаточны ли </w:t>
      </w:r>
      <w:r w:rsidR="00E647E9">
        <w:t xml:space="preserve">таковые </w:t>
      </w:r>
      <w:r w:rsidRPr="00F74492">
        <w:t xml:space="preserve">для выполнения им своего мандата. Кроме того, просьба пояснить, </w:t>
      </w:r>
      <w:r w:rsidR="00E647E9">
        <w:t xml:space="preserve">насколько </w:t>
      </w:r>
      <w:r w:rsidR="008B302E">
        <w:t>эффективно</w:t>
      </w:r>
      <w:r w:rsidR="00E647E9">
        <w:t xml:space="preserve"> </w:t>
      </w:r>
      <w:r w:rsidRPr="00F74492">
        <w:t>Межведомс</w:t>
      </w:r>
      <w:r w:rsidRPr="00F74492">
        <w:t>т</w:t>
      </w:r>
      <w:r w:rsidRPr="00F74492">
        <w:t xml:space="preserve">венный комитет по КЛДОЖ в </w:t>
      </w:r>
      <w:r w:rsidR="00E647E9">
        <w:t xml:space="preserve">рамках </w:t>
      </w:r>
      <w:r w:rsidRPr="00F74492">
        <w:t>своей работ</w:t>
      </w:r>
      <w:r w:rsidR="00E647E9">
        <w:t>ы решает</w:t>
      </w:r>
      <w:r w:rsidR="008B302E">
        <w:t xml:space="preserve"> </w:t>
      </w:r>
      <w:r w:rsidRPr="00F74492">
        <w:t>проблему дискр</w:t>
      </w:r>
      <w:r w:rsidRPr="00F74492">
        <w:t>и</w:t>
      </w:r>
      <w:r w:rsidRPr="00F74492">
        <w:t>минации в отношении женщин.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Default="00E647E9" w:rsidP="00E647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Временные специальные меры (пункт 1 статьи 4)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9.</w:t>
      </w:r>
      <w:r w:rsidRPr="00F74492">
        <w:tab/>
      </w:r>
      <w:r w:rsidR="00E647E9">
        <w:t>В д</w:t>
      </w:r>
      <w:r w:rsidRPr="00F74492">
        <w:t>оклад</w:t>
      </w:r>
      <w:r w:rsidR="00E647E9">
        <w:t>е</w:t>
      </w:r>
      <w:r w:rsidRPr="00F74492">
        <w:t xml:space="preserve"> государства-участника не содержит</w:t>
      </w:r>
      <w:r w:rsidR="00E647E9">
        <w:t>ся</w:t>
      </w:r>
      <w:r w:rsidRPr="00F74492">
        <w:t xml:space="preserve"> никакой обновленной информации о временных специальных мерах. Просьба представить </w:t>
      </w:r>
      <w:r w:rsidR="00E647E9">
        <w:t>обновле</w:t>
      </w:r>
      <w:r w:rsidR="00E647E9">
        <w:t>н</w:t>
      </w:r>
      <w:r w:rsidR="00E647E9">
        <w:t>ную</w:t>
      </w:r>
      <w:r w:rsidRPr="00F74492">
        <w:t xml:space="preserve"> информацию о принятии временных специальных мер для обеспечения полного и равноправного участия женщин в политической и общественной жизни и в процессе принятия решений на всех уровнях и во всех областях, как </w:t>
      </w:r>
      <w:r w:rsidR="00E647E9">
        <w:t xml:space="preserve">это </w:t>
      </w:r>
      <w:r w:rsidRPr="00F74492">
        <w:t>рекомендовано Комитетом в пункте</w:t>
      </w:r>
      <w:r w:rsidR="00E647E9">
        <w:t> </w:t>
      </w:r>
      <w:r w:rsidRPr="00F74492">
        <w:t xml:space="preserve">20 его предыдущих заключительных замечаний. Какие инициативы </w:t>
      </w:r>
      <w:r w:rsidR="00E647E9">
        <w:t xml:space="preserve">осуществляются с целью содействовать </w:t>
      </w:r>
      <w:r w:rsidRPr="00F74492">
        <w:t>участи</w:t>
      </w:r>
      <w:r w:rsidR="00E647E9">
        <w:t>ю</w:t>
      </w:r>
      <w:r w:rsidRPr="00F74492">
        <w:t xml:space="preserve"> женщин в деятельности в таких областях, как занятость, образование, полит</w:t>
      </w:r>
      <w:r w:rsidRPr="00F74492">
        <w:t>и</w:t>
      </w:r>
      <w:r w:rsidRPr="00F74492">
        <w:t>ческая и общественная жизнь и судебная система?</w:t>
      </w:r>
    </w:p>
    <w:p w:rsidR="00E647E9" w:rsidRPr="00E647E9" w:rsidRDefault="00E647E9" w:rsidP="00E647E9">
      <w:pPr>
        <w:pStyle w:val="SingleTxt"/>
        <w:spacing w:after="0" w:line="120" w:lineRule="exact"/>
        <w:rPr>
          <w:b/>
          <w:sz w:val="10"/>
        </w:rPr>
      </w:pPr>
    </w:p>
    <w:p w:rsidR="00F74492" w:rsidRDefault="00E647E9" w:rsidP="00E647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Дискриминационные стереотипы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Default="00F74492" w:rsidP="00F74492">
      <w:pPr>
        <w:pStyle w:val="SingleTxt"/>
      </w:pPr>
      <w:r w:rsidRPr="00F74492">
        <w:t>10.</w:t>
      </w:r>
      <w:r w:rsidRPr="00F74492">
        <w:tab/>
        <w:t>Просьба о</w:t>
      </w:r>
      <w:r w:rsidR="00E647E9">
        <w:t xml:space="preserve">характеризовать </w:t>
      </w:r>
      <w:r w:rsidRPr="00F74492">
        <w:t>результаты кампаний по повышению информ</w:t>
      </w:r>
      <w:r w:rsidRPr="00F74492">
        <w:t>и</w:t>
      </w:r>
      <w:r w:rsidRPr="00F74492">
        <w:t xml:space="preserve">рованности общественности, проводимых в целях </w:t>
      </w:r>
      <w:r w:rsidR="00E647E9">
        <w:t xml:space="preserve">искоренения </w:t>
      </w:r>
      <w:r w:rsidRPr="00F74492">
        <w:t>традиционных дискриминационных стереотипов и предрассудков в отношении роли и обяза</w:t>
      </w:r>
      <w:r w:rsidRPr="00F74492">
        <w:t>н</w:t>
      </w:r>
      <w:r w:rsidRPr="00F74492">
        <w:t>ностей женщины в обществе</w:t>
      </w:r>
      <w:r w:rsidR="00DE763A">
        <w:t>, которые</w:t>
      </w:r>
      <w:r w:rsidRPr="00F74492">
        <w:t xml:space="preserve"> упомянуты в пунктах</w:t>
      </w:r>
      <w:r w:rsidR="00E647E9">
        <w:t> </w:t>
      </w:r>
      <w:r w:rsidRPr="00F74492">
        <w:t>5.1</w:t>
      </w:r>
      <w:r w:rsidR="00E647E9">
        <w:t>–</w:t>
      </w:r>
      <w:r w:rsidRPr="00F74492">
        <w:t>5.13 доклада государства-участника. Были ли организованы кампании по повышению осв</w:t>
      </w:r>
      <w:r w:rsidRPr="00F74492">
        <w:t>е</w:t>
      </w:r>
      <w:r w:rsidRPr="00F74492">
        <w:t>домле</w:t>
      </w:r>
      <w:r w:rsidRPr="00F74492">
        <w:t>н</w:t>
      </w:r>
      <w:r w:rsidRPr="00F74492">
        <w:t>ности и учебн</w:t>
      </w:r>
      <w:r w:rsidR="00E647E9">
        <w:t>ые</w:t>
      </w:r>
      <w:r w:rsidRPr="00F74492">
        <w:t xml:space="preserve"> </w:t>
      </w:r>
      <w:r w:rsidR="00E647E9">
        <w:t xml:space="preserve">мероприятия для </w:t>
      </w:r>
      <w:r w:rsidRPr="00F74492">
        <w:t xml:space="preserve">лидеров политических партий и старших должностных лиц в частном секторе, как </w:t>
      </w:r>
      <w:r w:rsidR="00E647E9">
        <w:t xml:space="preserve">это </w:t>
      </w:r>
      <w:r w:rsidRPr="00F74492">
        <w:t>рекомендовано Комит</w:t>
      </w:r>
      <w:r w:rsidRPr="00F74492">
        <w:t>е</w:t>
      </w:r>
      <w:r w:rsidRPr="00F74492">
        <w:t>том в пун</w:t>
      </w:r>
      <w:r w:rsidRPr="00F74492">
        <w:t>к</w:t>
      </w:r>
      <w:r w:rsidRPr="00F74492">
        <w:t>те</w:t>
      </w:r>
      <w:r w:rsidR="00E647E9">
        <w:t> </w:t>
      </w:r>
      <w:r w:rsidRPr="00F74492">
        <w:t>32 его предыдущих заключительных замечаний?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Default="00E647E9" w:rsidP="00E647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Насилие в отношении женщин</w:t>
      </w:r>
    </w:p>
    <w:p w:rsidR="00E647E9" w:rsidRPr="00E647E9" w:rsidRDefault="00E647E9" w:rsidP="00E647E9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11.</w:t>
      </w:r>
      <w:r w:rsidRPr="00F74492">
        <w:tab/>
        <w:t>В дополнение к сведениям о числе ходатайств о</w:t>
      </w:r>
      <w:r w:rsidR="00E647E9">
        <w:t xml:space="preserve"> вынесен</w:t>
      </w:r>
      <w:r w:rsidRPr="00F74492">
        <w:t xml:space="preserve">ии </w:t>
      </w:r>
      <w:r w:rsidR="00E647E9">
        <w:t>постановл</w:t>
      </w:r>
      <w:r w:rsidR="00E647E9">
        <w:t>е</w:t>
      </w:r>
      <w:r w:rsidR="00E647E9">
        <w:t xml:space="preserve">ний </w:t>
      </w:r>
      <w:r w:rsidRPr="00F74492">
        <w:t>о личной защите, указанным в пункте</w:t>
      </w:r>
      <w:r w:rsidR="00E647E9">
        <w:t> </w:t>
      </w:r>
      <w:r w:rsidRPr="00F74492">
        <w:t>24.20 доклада государства-участника, какие данные о случаях насилия в отношении женщин, включая н</w:t>
      </w:r>
      <w:r w:rsidRPr="00F74492">
        <w:t>а</w:t>
      </w:r>
      <w:r w:rsidRPr="00F74492">
        <w:t>силие в семье и сексуальное насилие в государстве-участнике, собираются и какие те</w:t>
      </w:r>
      <w:r w:rsidRPr="00F74492">
        <w:t>н</w:t>
      </w:r>
      <w:r w:rsidRPr="00F74492">
        <w:t>денции они показывают?</w:t>
      </w:r>
    </w:p>
    <w:p w:rsidR="00F74492" w:rsidRPr="00F74492" w:rsidRDefault="00F74492" w:rsidP="00F74492">
      <w:pPr>
        <w:pStyle w:val="SingleTxt"/>
      </w:pPr>
      <w:r w:rsidRPr="00F74492">
        <w:t>12.</w:t>
      </w:r>
      <w:r w:rsidRPr="00F74492">
        <w:tab/>
        <w:t xml:space="preserve">Просьба представить актуальную информацию о: </w:t>
      </w:r>
      <w:r w:rsidRPr="00F74492">
        <w:rPr>
          <w:lang w:val="en-US"/>
        </w:rPr>
        <w:t>a</w:t>
      </w:r>
      <w:r w:rsidRPr="00F74492">
        <w:t>)</w:t>
      </w:r>
      <w:r w:rsidR="004728D5">
        <w:t> </w:t>
      </w:r>
      <w:r w:rsidRPr="00F74492">
        <w:t>характере за</w:t>
      </w:r>
      <w:r w:rsidR="004728D5">
        <w:t>фикс</w:t>
      </w:r>
      <w:r w:rsidRPr="00F74492">
        <w:t>ир</w:t>
      </w:r>
      <w:r w:rsidRPr="00F74492">
        <w:t>о</w:t>
      </w:r>
      <w:r w:rsidRPr="00F74492">
        <w:t>ванных случаев насилия в отношении женщин, включая насилие в семье и и</w:t>
      </w:r>
      <w:r w:rsidRPr="00F74492">
        <w:t>з</w:t>
      </w:r>
      <w:r w:rsidRPr="00F74492">
        <w:t>насилование в браке,</w:t>
      </w:r>
      <w:r w:rsidR="00DE763A">
        <w:t xml:space="preserve"> и</w:t>
      </w:r>
      <w:r w:rsidR="004728D5">
        <w:t> —</w:t>
      </w:r>
      <w:r w:rsidR="008B302E">
        <w:t xml:space="preserve"> </w:t>
      </w:r>
      <w:r w:rsidR="004728D5">
        <w:t xml:space="preserve">если таковая имеется в </w:t>
      </w:r>
      <w:r w:rsidRPr="00F74492">
        <w:t>наличи</w:t>
      </w:r>
      <w:r w:rsidR="004728D5">
        <w:t>и —</w:t>
      </w:r>
      <w:r w:rsidRPr="00F74492">
        <w:t xml:space="preserve"> о числе женщин, убитых </w:t>
      </w:r>
      <w:r w:rsidR="004728D5">
        <w:t xml:space="preserve">их </w:t>
      </w:r>
      <w:r w:rsidRPr="00F74492">
        <w:t xml:space="preserve">мужьями, партнерами или бывшими партнерами; </w:t>
      </w:r>
      <w:r w:rsidRPr="00F74492">
        <w:rPr>
          <w:lang w:val="en-US"/>
        </w:rPr>
        <w:t>b</w:t>
      </w:r>
      <w:r w:rsidRPr="00F74492">
        <w:t>)</w:t>
      </w:r>
      <w:r w:rsidR="004728D5">
        <w:t> </w:t>
      </w:r>
      <w:r w:rsidRPr="00F74492">
        <w:t>числе вынесе</w:t>
      </w:r>
      <w:r w:rsidRPr="00F74492">
        <w:t>н</w:t>
      </w:r>
      <w:r w:rsidRPr="00F74492">
        <w:t xml:space="preserve">ных обвинительных приговоров и видах наказания, наложенных на виновных; </w:t>
      </w:r>
      <w:r w:rsidRPr="00F74492">
        <w:rPr>
          <w:lang w:val="en-US"/>
        </w:rPr>
        <w:t>c</w:t>
      </w:r>
      <w:r w:rsidRPr="00F74492">
        <w:t>)</w:t>
      </w:r>
      <w:r w:rsidR="004728D5">
        <w:t> </w:t>
      </w:r>
      <w:r w:rsidRPr="00F74492">
        <w:t>предоставленной жертвам компенсации. Просьба указать, признаются ли в существующих законах и правовых нормах уголовным преступлением все в</w:t>
      </w:r>
      <w:r w:rsidRPr="00F74492">
        <w:t>и</w:t>
      </w:r>
      <w:r w:rsidRPr="00F74492">
        <w:t xml:space="preserve">ды насилия и в какой мере </w:t>
      </w:r>
      <w:r w:rsidR="004728D5">
        <w:t xml:space="preserve">при этом </w:t>
      </w:r>
      <w:r w:rsidRPr="00F74492">
        <w:t>учитывалась уязвимость пожилых женщин и женщин-инвалидов.</w:t>
      </w:r>
    </w:p>
    <w:p w:rsidR="00F74492" w:rsidRPr="00F74492" w:rsidRDefault="00F74492" w:rsidP="00F74492">
      <w:pPr>
        <w:pStyle w:val="SingleTxt"/>
      </w:pPr>
      <w:r w:rsidRPr="00F74492">
        <w:t>13.</w:t>
      </w:r>
      <w:r w:rsidRPr="00F74492">
        <w:tab/>
        <w:t>Просьба представить информацию о мерах, принимаемых для обеспеч</w:t>
      </w:r>
      <w:r w:rsidRPr="00F74492">
        <w:t>е</w:t>
      </w:r>
      <w:r w:rsidRPr="00F74492">
        <w:t>ния эффективного осуществления законодательства об изнасиловании в браке, в которое были внесены поправки (пункты</w:t>
      </w:r>
      <w:r w:rsidR="004728D5">
        <w:t> </w:t>
      </w:r>
      <w:r w:rsidRPr="00F74492">
        <w:t>16.11</w:t>
      </w:r>
      <w:r w:rsidR="004728D5">
        <w:t>–</w:t>
      </w:r>
      <w:r w:rsidRPr="00F74492">
        <w:t>16.14 и 24.3 доклада госуда</w:t>
      </w:r>
      <w:r w:rsidRPr="00F74492">
        <w:t>р</w:t>
      </w:r>
      <w:r w:rsidRPr="00F74492">
        <w:t>ства-участника). Информация должна включать в себя сведения о числе ра</w:t>
      </w:r>
      <w:r w:rsidRPr="00F74492">
        <w:t>с</w:t>
      </w:r>
      <w:r w:rsidRPr="00F74492">
        <w:t>следований, преследований и вынесенных обвинительных приговоров, а также о характере предоставленной жертвам защиты.</w:t>
      </w:r>
    </w:p>
    <w:p w:rsidR="00F74492" w:rsidRDefault="00F74492" w:rsidP="00F74492">
      <w:pPr>
        <w:pStyle w:val="SingleTxt"/>
      </w:pPr>
      <w:r w:rsidRPr="00F74492">
        <w:t>14.</w:t>
      </w:r>
      <w:r w:rsidRPr="00F74492">
        <w:tab/>
        <w:t>В докладе государства-участника содержится ссылка на Программ</w:t>
      </w:r>
      <w:r w:rsidR="004728D5">
        <w:t>у</w:t>
      </w:r>
      <w:r w:rsidRPr="00F74492">
        <w:t xml:space="preserve"> об</w:t>
      </w:r>
      <w:r w:rsidRPr="00F74492">
        <w:t>я</w:t>
      </w:r>
      <w:r w:rsidRPr="00F74492">
        <w:t xml:space="preserve">зательного консультирования, </w:t>
      </w:r>
      <w:r w:rsidR="004728D5">
        <w:t xml:space="preserve">осуществляемую </w:t>
      </w:r>
      <w:r w:rsidRPr="00F74492">
        <w:t>в соответствии с разд</w:t>
      </w:r>
      <w:r w:rsidRPr="00F74492">
        <w:t>е</w:t>
      </w:r>
      <w:r w:rsidRPr="00F74492">
        <w:t>лом</w:t>
      </w:r>
      <w:r w:rsidR="004728D5">
        <w:t> </w:t>
      </w:r>
      <w:r w:rsidRPr="00F74492">
        <w:t>65</w:t>
      </w:r>
      <w:r w:rsidR="004728D5">
        <w:t> </w:t>
      </w:r>
      <w:r w:rsidRPr="00F74492">
        <w:t>(5) Женской хартии (пункты</w:t>
      </w:r>
      <w:r w:rsidR="004728D5">
        <w:t> </w:t>
      </w:r>
      <w:r w:rsidRPr="00F74492">
        <w:t>24.17</w:t>
      </w:r>
      <w:r w:rsidR="004728D5">
        <w:t>–</w:t>
      </w:r>
      <w:r w:rsidRPr="00F74492">
        <w:t>24.19). Просьба уточнить, сколько жертв, правонарушителей и/или членов семей жертв воспользовались этими услугами в ходе отчетного периода и с каким результатом.</w:t>
      </w:r>
    </w:p>
    <w:p w:rsidR="00F74492" w:rsidRDefault="004728D5" w:rsidP="004728D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Торговля женщинами и эксплуатация проституции</w:t>
      </w:r>
    </w:p>
    <w:p w:rsidR="004728D5" w:rsidRPr="004728D5" w:rsidRDefault="004728D5" w:rsidP="004728D5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15.</w:t>
      </w:r>
      <w:r w:rsidRPr="00F74492">
        <w:tab/>
        <w:t>Предприняло ли государство-участник какие-либо шаги для ратификации Протокола о предупреждении и пресечении торговли людьми, особенно же</w:t>
      </w:r>
      <w:r w:rsidRPr="00F74492">
        <w:t>н</w:t>
      </w:r>
      <w:r w:rsidRPr="00F74492">
        <w:t>щинами и детьми, и наказании за нее, дополняющего Конвенцию Организации Объединенных Наций против транснациональной организованной преступн</w:t>
      </w:r>
      <w:r w:rsidRPr="00F74492">
        <w:t>о</w:t>
      </w:r>
      <w:r w:rsidRPr="00F74492">
        <w:t xml:space="preserve">сти, как </w:t>
      </w:r>
      <w:r w:rsidR="004728D5">
        <w:t xml:space="preserve">это </w:t>
      </w:r>
      <w:r w:rsidRPr="00F74492">
        <w:t>рекомендовано в пункте</w:t>
      </w:r>
      <w:r w:rsidR="004728D5">
        <w:t> </w:t>
      </w:r>
      <w:r w:rsidRPr="00F74492">
        <w:t>22 предыдущих заключительных замеч</w:t>
      </w:r>
      <w:r w:rsidRPr="00F74492">
        <w:t>а</w:t>
      </w:r>
      <w:r w:rsidRPr="00F74492">
        <w:t>ний Комитета? Кроме того, Комитет призвал государство-участник пересмо</w:t>
      </w:r>
      <w:r w:rsidRPr="00F74492">
        <w:t>т</w:t>
      </w:r>
      <w:r w:rsidRPr="00F74492">
        <w:t>р</w:t>
      </w:r>
      <w:r w:rsidR="004728D5">
        <w:t xml:space="preserve">еть принимаемые </w:t>
      </w:r>
      <w:r w:rsidRPr="00F74492">
        <w:t>правовы</w:t>
      </w:r>
      <w:r w:rsidR="004728D5">
        <w:t>е</w:t>
      </w:r>
      <w:r w:rsidRPr="00F74492">
        <w:t xml:space="preserve"> и политически</w:t>
      </w:r>
      <w:r w:rsidR="004728D5">
        <w:t>е</w:t>
      </w:r>
      <w:r w:rsidRPr="00F74492">
        <w:t xml:space="preserve"> мер</w:t>
      </w:r>
      <w:r w:rsidR="004728D5">
        <w:t>ы</w:t>
      </w:r>
      <w:r w:rsidRPr="00F74492">
        <w:t xml:space="preserve"> с учетом определения то</w:t>
      </w:r>
      <w:r w:rsidRPr="00F74492">
        <w:t>р</w:t>
      </w:r>
      <w:r w:rsidRPr="00F74492">
        <w:t>говли людьми, содержащегося в Протоколе, и обеспечить, чтобы жертвы то</w:t>
      </w:r>
      <w:r w:rsidRPr="00F74492">
        <w:t>р</w:t>
      </w:r>
      <w:r w:rsidRPr="00F74492">
        <w:t>говли не подвергались наказаниям за нарушения иммиграционного законод</w:t>
      </w:r>
      <w:r w:rsidRPr="00F74492">
        <w:t>а</w:t>
      </w:r>
      <w:r w:rsidRPr="00F74492">
        <w:t xml:space="preserve">тельства и </w:t>
      </w:r>
      <w:r w:rsidR="004728D5">
        <w:t xml:space="preserve">имели </w:t>
      </w:r>
      <w:r w:rsidRPr="00F74492">
        <w:t>доступ к надлежащей помощи и средствам прав</w:t>
      </w:r>
      <w:r w:rsidRPr="00F74492">
        <w:t>о</w:t>
      </w:r>
      <w:r w:rsidRPr="00F74492">
        <w:t>вой защиты. Просьба представить обновленную информацию о ходе выполнения данных рекомендаций Комитета.</w:t>
      </w:r>
    </w:p>
    <w:p w:rsidR="00F74492" w:rsidRPr="00F74492" w:rsidRDefault="00F74492" w:rsidP="00F74492">
      <w:pPr>
        <w:pStyle w:val="SingleTxt"/>
      </w:pPr>
      <w:r w:rsidRPr="00F74492">
        <w:t>16.</w:t>
      </w:r>
      <w:r w:rsidRPr="00F74492">
        <w:tab/>
        <w:t xml:space="preserve">Просьба представить информацию о: </w:t>
      </w:r>
      <w:r w:rsidRPr="00F74492">
        <w:rPr>
          <w:lang w:val="en-US"/>
        </w:rPr>
        <w:t>a</w:t>
      </w:r>
      <w:r w:rsidRPr="00F74492">
        <w:t>)</w:t>
      </w:r>
      <w:r w:rsidR="004728D5">
        <w:t> </w:t>
      </w:r>
      <w:r w:rsidRPr="00F74492">
        <w:t>вынесенных по делам о торговле женщинами и девочками приговорах</w:t>
      </w:r>
      <w:r w:rsidR="00DE763A">
        <w:t>;</w:t>
      </w:r>
      <w:r w:rsidRPr="00F74492">
        <w:t xml:space="preserve"> </w:t>
      </w:r>
      <w:r w:rsidRPr="00F74492">
        <w:rPr>
          <w:lang w:val="en-US"/>
        </w:rPr>
        <w:t>b</w:t>
      </w:r>
      <w:r w:rsidRPr="00F74492">
        <w:t>)</w:t>
      </w:r>
      <w:r w:rsidR="004728D5">
        <w:t> </w:t>
      </w:r>
      <w:r w:rsidRPr="00F74492">
        <w:t>назначенных виновным наказаниях</w:t>
      </w:r>
      <w:r w:rsidR="00DE763A">
        <w:t>;</w:t>
      </w:r>
      <w:r w:rsidR="004728D5">
        <w:t xml:space="preserve"> и</w:t>
      </w:r>
      <w:r w:rsidRPr="00F74492">
        <w:t xml:space="preserve"> </w:t>
      </w:r>
      <w:r w:rsidRPr="00F74492">
        <w:rPr>
          <w:lang w:val="en-US"/>
        </w:rPr>
        <w:t>c</w:t>
      </w:r>
      <w:r w:rsidRPr="00F74492">
        <w:t>)</w:t>
      </w:r>
      <w:r w:rsidR="004728D5">
        <w:t> </w:t>
      </w:r>
      <w:r w:rsidRPr="00F74492">
        <w:t>предоставленной жертвам компенсации в период, охватываемый периодич</w:t>
      </w:r>
      <w:r w:rsidRPr="00F74492">
        <w:t>е</w:t>
      </w:r>
      <w:r w:rsidRPr="00F74492">
        <w:t>ским докладом. Какие меры принимаются государством-участником для сбора данных о торговле людьми в разбивке по полу?</w:t>
      </w:r>
    </w:p>
    <w:p w:rsidR="00F74492" w:rsidRPr="00F74492" w:rsidRDefault="00F74492" w:rsidP="00F74492">
      <w:pPr>
        <w:pStyle w:val="SingleTxt"/>
      </w:pPr>
      <w:r w:rsidRPr="00F74492">
        <w:t>17.</w:t>
      </w:r>
      <w:r w:rsidRPr="00F74492">
        <w:tab/>
        <w:t xml:space="preserve">Просьба также указать, какие </w:t>
      </w:r>
      <w:r w:rsidR="004728D5">
        <w:t xml:space="preserve">последующие </w:t>
      </w:r>
      <w:r w:rsidRPr="00F74492">
        <w:t>меры были приняты в связи с 28</w:t>
      </w:r>
      <w:r w:rsidR="004728D5">
        <w:t> </w:t>
      </w:r>
      <w:r w:rsidRPr="00F74492">
        <w:t>случаями принуждения к занятию проституцией и ввоза женщин в страну обманным путем, о которых говорится в пункте</w:t>
      </w:r>
      <w:r w:rsidR="004728D5">
        <w:t> </w:t>
      </w:r>
      <w:r w:rsidRPr="00F74492">
        <w:t>6.2 доклада государства-участника. Пров</w:t>
      </w:r>
      <w:r w:rsidR="004728D5">
        <w:t xml:space="preserve">одит </w:t>
      </w:r>
      <w:r w:rsidRPr="00F74492">
        <w:t>ли правительство кампани</w:t>
      </w:r>
      <w:r w:rsidR="004728D5">
        <w:t>и</w:t>
      </w:r>
      <w:r w:rsidRPr="00F74492">
        <w:t xml:space="preserve"> по повышению информир</w:t>
      </w:r>
      <w:r w:rsidRPr="00F74492">
        <w:t>о</w:t>
      </w:r>
      <w:r w:rsidRPr="00F74492">
        <w:t xml:space="preserve">ванности широкой общественности, в частности женщин и девочек, по вопросу о торговле людьми, а также о внесенных в Уголовный кодекс поправках, </w:t>
      </w:r>
      <w:r w:rsidR="004728D5">
        <w:t>пр</w:t>
      </w:r>
      <w:r w:rsidR="004728D5">
        <w:t>и</w:t>
      </w:r>
      <w:r w:rsidR="004728D5">
        <w:t xml:space="preserve">званных повысить степень </w:t>
      </w:r>
      <w:r w:rsidRPr="00F74492">
        <w:t xml:space="preserve">защиты молодежи от сексуальной эксплуатации в коммерческих целях и </w:t>
      </w:r>
      <w:r w:rsidR="00742595">
        <w:t xml:space="preserve">обеспечить </w:t>
      </w:r>
      <w:r w:rsidRPr="00F74492">
        <w:t>борьбу с детским секс-туризмом</w:t>
      </w:r>
      <w:r w:rsidR="00742595">
        <w:t>,</w:t>
      </w:r>
      <w:r w:rsidRPr="00F74492">
        <w:t xml:space="preserve"> о которых говорится на странице</w:t>
      </w:r>
      <w:r w:rsidR="00742595">
        <w:t> </w:t>
      </w:r>
      <w:r w:rsidRPr="00F74492">
        <w:t>6 и в пункте</w:t>
      </w:r>
      <w:r w:rsidR="00742595">
        <w:t> </w:t>
      </w:r>
      <w:r w:rsidRPr="00F74492">
        <w:t>6.4 доклада госуда</w:t>
      </w:r>
      <w:r w:rsidRPr="00F74492">
        <w:t>р</w:t>
      </w:r>
      <w:r w:rsidRPr="00F74492">
        <w:t>ства-участника?</w:t>
      </w:r>
    </w:p>
    <w:p w:rsidR="00F74492" w:rsidRDefault="00F74492" w:rsidP="00F74492">
      <w:pPr>
        <w:pStyle w:val="SingleTxt"/>
      </w:pPr>
      <w:r w:rsidRPr="00F74492">
        <w:t>18.</w:t>
      </w:r>
      <w:r w:rsidRPr="00F74492">
        <w:tab/>
        <w:t xml:space="preserve">Просьба </w:t>
      </w:r>
      <w:r w:rsidR="00742595">
        <w:t>представить замечания относительно сообщений</w:t>
      </w:r>
      <w:r w:rsidRPr="00F74492">
        <w:t>, в которых у</w:t>
      </w:r>
      <w:r w:rsidRPr="00F74492">
        <w:t>т</w:t>
      </w:r>
      <w:r w:rsidRPr="00F74492">
        <w:t xml:space="preserve">верждается, что государство-участник никогда не </w:t>
      </w:r>
      <w:r w:rsidR="00742595">
        <w:t xml:space="preserve">проводило </w:t>
      </w:r>
      <w:r w:rsidRPr="00F74492">
        <w:t>расследовани</w:t>
      </w:r>
      <w:r w:rsidR="00742595">
        <w:t xml:space="preserve">й или судебных преследований </w:t>
      </w:r>
      <w:r w:rsidRPr="00F74492">
        <w:t>в отношении граждан или лиц, постоянно прож</w:t>
      </w:r>
      <w:r w:rsidRPr="00F74492">
        <w:t>и</w:t>
      </w:r>
      <w:r w:rsidRPr="00F74492">
        <w:t>вающ</w:t>
      </w:r>
      <w:r w:rsidR="00742595">
        <w:t>их</w:t>
      </w:r>
      <w:r w:rsidRPr="00F74492">
        <w:t xml:space="preserve"> в стране, и не выносило </w:t>
      </w:r>
      <w:r w:rsidR="00742595">
        <w:t xml:space="preserve">в их отношении </w:t>
      </w:r>
      <w:r w:rsidRPr="00F74492">
        <w:t>обвинительн</w:t>
      </w:r>
      <w:r w:rsidR="00742595">
        <w:t>ых</w:t>
      </w:r>
      <w:r w:rsidRPr="00F74492">
        <w:t xml:space="preserve"> пригов</w:t>
      </w:r>
      <w:r w:rsidRPr="00F74492">
        <w:t>о</w:t>
      </w:r>
      <w:r w:rsidRPr="00F74492">
        <w:t>р</w:t>
      </w:r>
      <w:r w:rsidR="00742595">
        <w:t>ов</w:t>
      </w:r>
      <w:r w:rsidRPr="00F74492">
        <w:t xml:space="preserve"> в связи с детским секс-туризмом. Информация</w:t>
      </w:r>
      <w:r w:rsidR="00742595">
        <w:t xml:space="preserve">, если таковая имеется, </w:t>
      </w:r>
      <w:r w:rsidRPr="00F74492">
        <w:t>должна включать в себя статистические данные о преследованиях, обвинениях и вын</w:t>
      </w:r>
      <w:r w:rsidRPr="00F74492">
        <w:t>е</w:t>
      </w:r>
      <w:r w:rsidRPr="00F74492">
        <w:t>сенных приговорах. Кроме того, просьба указать меры, принимаемые для борьбы с секс-туризмом в соответствии с Уголовным кодексом с внесе</w:t>
      </w:r>
      <w:r w:rsidRPr="00F74492">
        <w:t>н</w:t>
      </w:r>
      <w:r w:rsidRPr="00F74492">
        <w:t>ными в него поправками, и привести примеры практического осуществления подобных мер.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Default="00742595" w:rsidP="007425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Участие в политической и общественной жизни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Default="00F74492" w:rsidP="00F74492">
      <w:pPr>
        <w:pStyle w:val="SingleTxt"/>
      </w:pPr>
      <w:r w:rsidRPr="00F74492">
        <w:t>19.</w:t>
      </w:r>
      <w:r w:rsidRPr="00F74492">
        <w:tab/>
        <w:t>Какие шаги предприн</w:t>
      </w:r>
      <w:r w:rsidR="00742595">
        <w:t xml:space="preserve">имает </w:t>
      </w:r>
      <w:r w:rsidRPr="00F74492">
        <w:t>государство-участник для укрепления пре</w:t>
      </w:r>
      <w:r w:rsidRPr="00F74492">
        <w:t>д</w:t>
      </w:r>
      <w:r w:rsidRPr="00F74492">
        <w:t>ставленности женщин в политической и общественной жизни и на руковод</w:t>
      </w:r>
      <w:r w:rsidRPr="00F74492">
        <w:t>я</w:t>
      </w:r>
      <w:r w:rsidRPr="00F74492">
        <w:t xml:space="preserve">щих </w:t>
      </w:r>
      <w:r w:rsidR="00742595">
        <w:t>должностях</w:t>
      </w:r>
      <w:r w:rsidRPr="00F74492">
        <w:t>, в том числе в Кабинете министров, парламенте, с</w:t>
      </w:r>
      <w:r w:rsidRPr="00F74492">
        <w:t>у</w:t>
      </w:r>
      <w:r w:rsidRPr="00F74492">
        <w:t>дебной системе, государственной администрации и частном секторе? Просьба также представить подробную информацию о мерах, принимаемых для улучшения участия в политической и общественной жизни женщин</w:t>
      </w:r>
      <w:r w:rsidR="00742595">
        <w:t xml:space="preserve">, входящих в </w:t>
      </w:r>
      <w:r w:rsidRPr="00F74492">
        <w:t>групп</w:t>
      </w:r>
      <w:r w:rsidR="00742595">
        <w:t>ы</w:t>
      </w:r>
      <w:r w:rsidRPr="00F74492">
        <w:t xml:space="preserve"> меньшинств и женщин-инвалидов.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Default="00742595" w:rsidP="007425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Занятость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20.</w:t>
      </w:r>
      <w:r w:rsidRPr="00F74492">
        <w:tab/>
        <w:t>Просьба представить информацию о практическом осуществлении и р</w:t>
      </w:r>
      <w:r w:rsidRPr="00F74492">
        <w:t>е</w:t>
      </w:r>
      <w:r w:rsidRPr="00F74492">
        <w:t>зультат</w:t>
      </w:r>
      <w:r w:rsidR="00742595">
        <w:t>ивности</w:t>
      </w:r>
      <w:r w:rsidRPr="00F74492">
        <w:t xml:space="preserve"> мер по поддержке справедливой трудовой практики, о кот</w:t>
      </w:r>
      <w:r w:rsidRPr="00F74492">
        <w:t>о</w:t>
      </w:r>
      <w:r w:rsidRPr="00F74492">
        <w:t>рых упоминается в пунктах</w:t>
      </w:r>
      <w:r w:rsidR="00742595">
        <w:t> </w:t>
      </w:r>
      <w:r w:rsidRPr="00F74492">
        <w:t>11.1</w:t>
      </w:r>
      <w:r w:rsidR="00742595">
        <w:t>–</w:t>
      </w:r>
      <w:r w:rsidRPr="00F74492">
        <w:t>11.3 доклада государства-участника. В докладе г</w:t>
      </w:r>
      <w:r w:rsidRPr="00F74492">
        <w:t>о</w:t>
      </w:r>
      <w:r w:rsidRPr="00F74492">
        <w:t>сударства-участника статистические данные о гендерном разрыве в оплате тр</w:t>
      </w:r>
      <w:r w:rsidRPr="00F74492">
        <w:t>у</w:t>
      </w:r>
      <w:r w:rsidRPr="00F74492">
        <w:t>да ограничены сведениями о средних окладах мужчин и женщин-гражданских служащих (пункт</w:t>
      </w:r>
      <w:r w:rsidR="00742595">
        <w:t> </w:t>
      </w:r>
      <w:r w:rsidRPr="00F74492">
        <w:t>11.7). Просьба представить такие статистич</w:t>
      </w:r>
      <w:r w:rsidRPr="00F74492">
        <w:t>е</w:t>
      </w:r>
      <w:r w:rsidRPr="00F74492">
        <w:t>ские данные по мужчинам и женщинам-трудящимся всех секторов в ходе отчетного периода. Просьба также указать, рассматривает ли государство-участник возможность принятия законодательства, обеспечивающего равную оплату за труд равной ценности.</w:t>
      </w:r>
    </w:p>
    <w:p w:rsidR="00F74492" w:rsidRPr="00F74492" w:rsidRDefault="00F74492" w:rsidP="00F74492">
      <w:pPr>
        <w:pStyle w:val="SingleTxt"/>
      </w:pPr>
      <w:r w:rsidRPr="00F74492">
        <w:t>21.</w:t>
      </w:r>
      <w:r w:rsidRPr="00F74492">
        <w:tab/>
        <w:t>Какие меры приняты для обеспечения того, чтобы все программы, н</w:t>
      </w:r>
      <w:r w:rsidRPr="00F74492">
        <w:t>а</w:t>
      </w:r>
      <w:r w:rsidRPr="00F74492">
        <w:t>правленные на повышение эффективности совмещения трудовой деятельн</w:t>
      </w:r>
      <w:r w:rsidRPr="00F74492">
        <w:t>о</w:t>
      </w:r>
      <w:r w:rsidRPr="00F74492">
        <w:t>сти и семейной жизни, были ориентированы на мужчин и женщин в государстве</w:t>
      </w:r>
      <w:r w:rsidRPr="00F74492">
        <w:t>н</w:t>
      </w:r>
      <w:r w:rsidRPr="00F74492">
        <w:t>ном и частном секторах в целях дальнейшей поддержки равноправного распр</w:t>
      </w:r>
      <w:r w:rsidRPr="00F74492">
        <w:t>е</w:t>
      </w:r>
      <w:r w:rsidRPr="00F74492">
        <w:t>деления домашних и рабочих обязанностей?</w:t>
      </w:r>
    </w:p>
    <w:p w:rsidR="00F74492" w:rsidRPr="00F74492" w:rsidRDefault="00F74492" w:rsidP="00F74492">
      <w:pPr>
        <w:pStyle w:val="SingleTxt"/>
      </w:pPr>
      <w:r w:rsidRPr="00F74492">
        <w:t>22.</w:t>
      </w:r>
      <w:r w:rsidRPr="00F74492">
        <w:tab/>
        <w:t>В пункте</w:t>
      </w:r>
      <w:r w:rsidR="00742595">
        <w:t> </w:t>
      </w:r>
      <w:r w:rsidRPr="00F74492">
        <w:t>11.4 доклада государства-участника указ</w:t>
      </w:r>
      <w:r w:rsidR="00742595">
        <w:t>ано</w:t>
      </w:r>
      <w:r w:rsidRPr="00F74492">
        <w:t>, что сексуальные домогательства наказуемы в соответствии с Уголовным кодексом и Законом о различных правонарушениях (нарушени</w:t>
      </w:r>
      <w:r w:rsidR="00DE763A">
        <w:t>е</w:t>
      </w:r>
      <w:r w:rsidRPr="00F74492">
        <w:t xml:space="preserve"> общественного порядка). Просьба представить информацию о числе случаев сексуальных домогательств на раб</w:t>
      </w:r>
      <w:r w:rsidRPr="00F74492">
        <w:t>о</w:t>
      </w:r>
      <w:r w:rsidRPr="00F74492">
        <w:t xml:space="preserve">чем месте, о которых сообщили сами женщины, а также о соответствующих расследованиях и </w:t>
      </w:r>
      <w:r w:rsidR="00742595">
        <w:t xml:space="preserve">судебном </w:t>
      </w:r>
      <w:r w:rsidRPr="00F74492">
        <w:t>преследовани</w:t>
      </w:r>
      <w:r w:rsidR="00742595">
        <w:t>и</w:t>
      </w:r>
      <w:r w:rsidRPr="00F74492">
        <w:t>.</w:t>
      </w:r>
    </w:p>
    <w:p w:rsidR="00F74492" w:rsidRPr="00F74492" w:rsidRDefault="00F74492" w:rsidP="00F74492">
      <w:pPr>
        <w:pStyle w:val="SingleTxt"/>
      </w:pPr>
      <w:r w:rsidRPr="00F74492">
        <w:t>23.</w:t>
      </w:r>
      <w:r w:rsidRPr="00F74492">
        <w:tab/>
        <w:t xml:space="preserve">Просьба представить обновленную информацию о деятельности системы </w:t>
      </w:r>
      <w:r w:rsidR="00742595">
        <w:t xml:space="preserve">непрерывного </w:t>
      </w:r>
      <w:r w:rsidRPr="00F74492">
        <w:t>образования и подготовки, созданной Агентством по развитию трудовых ресурсов и упомянутой в пунктах</w:t>
      </w:r>
      <w:r w:rsidR="00742595">
        <w:t> </w:t>
      </w:r>
      <w:r w:rsidRPr="00F74492">
        <w:t>11.24 и 11.25, а также о выделе</w:t>
      </w:r>
      <w:r w:rsidRPr="00F74492">
        <w:t>н</w:t>
      </w:r>
      <w:r w:rsidRPr="00F74492">
        <w:t>ных на нее ресурсах. Является ли данная система полностью фун</w:t>
      </w:r>
      <w:r w:rsidRPr="00F74492">
        <w:t>к</w:t>
      </w:r>
      <w:r w:rsidRPr="00F74492">
        <w:t xml:space="preserve">циональной? Сколько женщин воспользовались этой стратегией в ходе отчетного периода? Каковы критерии принятия участников в центры </w:t>
      </w:r>
      <w:r w:rsidR="00742595">
        <w:t xml:space="preserve">непрерывного </w:t>
      </w:r>
      <w:r w:rsidRPr="00F74492">
        <w:t>образования и подготовки?</w:t>
      </w:r>
    </w:p>
    <w:p w:rsidR="00F74492" w:rsidRPr="00F74492" w:rsidRDefault="00F74492" w:rsidP="00F74492">
      <w:pPr>
        <w:pStyle w:val="SingleTxt"/>
      </w:pPr>
      <w:r w:rsidRPr="00F74492">
        <w:t>24.</w:t>
      </w:r>
      <w:r w:rsidRPr="00F74492">
        <w:tab/>
        <w:t>В свете рекомендаций, вынесенных Специальным докладчиком по вопр</w:t>
      </w:r>
      <w:r w:rsidRPr="00F74492">
        <w:t>о</w:t>
      </w:r>
      <w:r w:rsidRPr="00F74492">
        <w:t>су о современных формах расизма, расовой дискриминации, ксенофобии и св</w:t>
      </w:r>
      <w:r w:rsidRPr="00F74492">
        <w:t>я</w:t>
      </w:r>
      <w:r w:rsidRPr="00F74492">
        <w:t xml:space="preserve">занной с ними нетерпимости после </w:t>
      </w:r>
      <w:r w:rsidR="00742595">
        <w:t xml:space="preserve">его </w:t>
      </w:r>
      <w:r w:rsidRPr="00F74492">
        <w:t xml:space="preserve">поездки в Сингапур </w:t>
      </w:r>
      <w:r w:rsidR="00742595">
        <w:t xml:space="preserve">в апреле 2010 года </w:t>
      </w:r>
      <w:r w:rsidRPr="00F74492">
        <w:t>(</w:t>
      </w:r>
      <w:r w:rsidRPr="00F74492">
        <w:rPr>
          <w:lang w:val="en-US"/>
        </w:rPr>
        <w:t>A</w:t>
      </w:r>
      <w:r w:rsidRPr="00F74492">
        <w:t>/65/295, пункт</w:t>
      </w:r>
      <w:r w:rsidR="00742595">
        <w:t> </w:t>
      </w:r>
      <w:r w:rsidRPr="00F74492">
        <w:t>76), просьба указать меры, принятые для защиты права на труд женщин из групп этнических меньшинств.</w:t>
      </w:r>
    </w:p>
    <w:p w:rsidR="00F74492" w:rsidRDefault="00F74492" w:rsidP="00F74492">
      <w:pPr>
        <w:pStyle w:val="SingleTxt"/>
      </w:pPr>
      <w:r w:rsidRPr="00F74492">
        <w:t>25.</w:t>
      </w:r>
      <w:r w:rsidRPr="00F74492">
        <w:tab/>
        <w:t>В своих предыдущих заключительных замечаниях (пункт</w:t>
      </w:r>
      <w:r w:rsidR="00742595">
        <w:t> </w:t>
      </w:r>
      <w:r w:rsidRPr="00F74492">
        <w:t>24) Комитет в</w:t>
      </w:r>
      <w:r w:rsidRPr="00F74492">
        <w:t>ы</w:t>
      </w:r>
      <w:r w:rsidRPr="00F74492">
        <w:t>разил озабоченность по поводу недостаточной правовой защиты, предоста</w:t>
      </w:r>
      <w:r w:rsidRPr="00F74492">
        <w:t>в</w:t>
      </w:r>
      <w:r w:rsidRPr="00F74492">
        <w:t>ляемой иностранным домашним работницам</w:t>
      </w:r>
      <w:r w:rsidR="00742595">
        <w:t>,</w:t>
      </w:r>
      <w:r w:rsidRPr="00F74492">
        <w:t xml:space="preserve"> и их уязвимого положения, в ч</w:t>
      </w:r>
      <w:r w:rsidRPr="00F74492">
        <w:t>а</w:t>
      </w:r>
      <w:r w:rsidRPr="00F74492">
        <w:t xml:space="preserve">стности по поводу регулярного тестирования на беременность, запрещения вступать в брак с сингапурцами, отсутствия установленного в обязательном порядке </w:t>
      </w:r>
      <w:r w:rsidR="00742595">
        <w:t xml:space="preserve">еженедельного </w:t>
      </w:r>
      <w:r w:rsidRPr="00F74492">
        <w:t>выходного дня и ограничения свободы</w:t>
      </w:r>
      <w:r w:rsidR="00742595">
        <w:t xml:space="preserve"> передвижения</w:t>
      </w:r>
      <w:r w:rsidRPr="00F74492">
        <w:t>, обусловленного гарантийным залогом. Просьба представить обновленную и</w:t>
      </w:r>
      <w:r w:rsidRPr="00F74492">
        <w:t>н</w:t>
      </w:r>
      <w:r w:rsidRPr="00F74492">
        <w:t>формацию о ходе решения данных проблем посредством предоставления э</w:t>
      </w:r>
      <w:r w:rsidRPr="00F74492">
        <w:t>ф</w:t>
      </w:r>
      <w:r w:rsidRPr="00F74492">
        <w:t>фективной правовой защиты. Эта информация должна включать в себя обно</w:t>
      </w:r>
      <w:r w:rsidRPr="00F74492">
        <w:t>в</w:t>
      </w:r>
      <w:r w:rsidRPr="00F74492">
        <w:t xml:space="preserve">ленные сведения о числе расследований, </w:t>
      </w:r>
      <w:r w:rsidR="00742595">
        <w:t xml:space="preserve">случаях судебного </w:t>
      </w:r>
      <w:r w:rsidRPr="00F74492">
        <w:t>преследовани</w:t>
      </w:r>
      <w:r w:rsidR="00742595">
        <w:t>я</w:t>
      </w:r>
      <w:r w:rsidRPr="00F74492">
        <w:t xml:space="preserve"> и характере наказания</w:t>
      </w:r>
      <w:r w:rsidR="00742595">
        <w:t xml:space="preserve"> </w:t>
      </w:r>
      <w:r w:rsidRPr="00F74492">
        <w:t>работодател</w:t>
      </w:r>
      <w:r w:rsidR="00742595">
        <w:t>ей</w:t>
      </w:r>
      <w:r w:rsidRPr="00F74492">
        <w:t>, которые не</w:t>
      </w:r>
      <w:r w:rsidR="00742595">
        <w:t xml:space="preserve">надлежащим образом </w:t>
      </w:r>
      <w:r w:rsidRPr="00F74492">
        <w:t>или же</w:t>
      </w:r>
      <w:r w:rsidRPr="00F74492">
        <w:t>с</w:t>
      </w:r>
      <w:r w:rsidRPr="00F74492">
        <w:t>токо обращаются со своими иностранными домашними работницами, в соо</w:t>
      </w:r>
      <w:r w:rsidRPr="00F74492">
        <w:t>т</w:t>
      </w:r>
      <w:r w:rsidRPr="00F74492">
        <w:t xml:space="preserve">ветствии с Уголовным кодексом </w:t>
      </w:r>
      <w:r w:rsidR="00742595">
        <w:t xml:space="preserve">с внесенными в него поправками </w:t>
      </w:r>
      <w:r w:rsidRPr="00F74492">
        <w:t>и Законом о трудоустройстве ин</w:t>
      </w:r>
      <w:r w:rsidRPr="00F74492">
        <w:t>о</w:t>
      </w:r>
      <w:r w:rsidRPr="00F74492">
        <w:t>странной рабочей силы.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Default="00742595" w:rsidP="0074259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Здравоохранение</w:t>
      </w:r>
    </w:p>
    <w:p w:rsidR="00742595" w:rsidRPr="00742595" w:rsidRDefault="00742595" w:rsidP="00742595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26.</w:t>
      </w:r>
      <w:r w:rsidRPr="00F74492">
        <w:tab/>
        <w:t xml:space="preserve">Какие конкретные меры приняты для расширения масштабов услуг по планированию семьи и просвещения по данному вопросу, включая доступ к недорогим </w:t>
      </w:r>
      <w:r w:rsidR="00742595">
        <w:t xml:space="preserve">противозачаточным </w:t>
      </w:r>
      <w:r w:rsidRPr="00F74492">
        <w:t>средствам, просвещение по проблемам секс</w:t>
      </w:r>
      <w:r w:rsidRPr="00F74492">
        <w:t>у</w:t>
      </w:r>
      <w:r w:rsidRPr="00F74492">
        <w:t>ального здоровья и организаци</w:t>
      </w:r>
      <w:r w:rsidR="00DE763A">
        <w:t>ю</w:t>
      </w:r>
      <w:r w:rsidRPr="00F74492">
        <w:t xml:space="preserve"> подготовки для сотрудников по распростр</w:t>
      </w:r>
      <w:r w:rsidRPr="00F74492">
        <w:t>а</w:t>
      </w:r>
      <w:r w:rsidRPr="00F74492">
        <w:t>нению медицинских знаний, медицинских работников и женских групп? Каковы результаты упомянутой в пункте</w:t>
      </w:r>
      <w:r w:rsidR="00742595">
        <w:t> </w:t>
      </w:r>
      <w:r w:rsidRPr="00F74492">
        <w:t>12.15 доклада государства-участника пр</w:t>
      </w:r>
      <w:r w:rsidRPr="00F74492">
        <w:t>о</w:t>
      </w:r>
      <w:r w:rsidRPr="00F74492">
        <w:t>граммы поведенческой коррекции, призванной предоставить женщинам во</w:t>
      </w:r>
      <w:r w:rsidRPr="00F74492">
        <w:t>з</w:t>
      </w:r>
      <w:r w:rsidRPr="00F74492">
        <w:t>можность более эффективного контроля за своим сексуальным здоровьем?</w:t>
      </w:r>
    </w:p>
    <w:p w:rsidR="00F74492" w:rsidRDefault="00F74492" w:rsidP="00F74492">
      <w:pPr>
        <w:pStyle w:val="SingleTxt"/>
      </w:pPr>
      <w:r w:rsidRPr="00F74492">
        <w:t>27.</w:t>
      </w:r>
      <w:r w:rsidRPr="00F74492">
        <w:tab/>
        <w:t>В докладе государства-участника содержится ссылка на программы, сп</w:t>
      </w:r>
      <w:r w:rsidRPr="00F74492">
        <w:t>е</w:t>
      </w:r>
      <w:r w:rsidRPr="00F74492">
        <w:t xml:space="preserve">циально ориентированные на женщин, в том числе на целевое просвещение по проблемам ВИЧ/СПИДа </w:t>
      </w:r>
      <w:r w:rsidR="00742595">
        <w:t xml:space="preserve">для групп риска </w:t>
      </w:r>
      <w:r w:rsidRPr="00F74492">
        <w:t>(пункт</w:t>
      </w:r>
      <w:r w:rsidR="00742595">
        <w:t> </w:t>
      </w:r>
      <w:r w:rsidRPr="00F74492">
        <w:t>12.14). Просьба представить информацию о данных программах, включая сведения о мерах по их осущес</w:t>
      </w:r>
      <w:r w:rsidRPr="00F74492">
        <w:t>т</w:t>
      </w:r>
      <w:r w:rsidRPr="00F74492">
        <w:t>влению и результатах, а также данные в разбивке по полу о лицах, воспольз</w:t>
      </w:r>
      <w:r w:rsidRPr="00F74492">
        <w:t>о</w:t>
      </w:r>
      <w:r w:rsidRPr="00F74492">
        <w:t>вавшихся ими.</w:t>
      </w:r>
    </w:p>
    <w:p w:rsidR="008B302E" w:rsidRPr="008B302E" w:rsidRDefault="008B302E" w:rsidP="008B302E">
      <w:pPr>
        <w:pStyle w:val="SingleTxt"/>
        <w:spacing w:after="0" w:line="120" w:lineRule="exact"/>
        <w:rPr>
          <w:sz w:val="10"/>
        </w:rPr>
      </w:pPr>
    </w:p>
    <w:p w:rsidR="008B302E" w:rsidRDefault="008B302E" w:rsidP="008B30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>
        <w:rPr>
          <w:bCs/>
        </w:rPr>
        <w:tab/>
      </w:r>
      <w:r>
        <w:rPr>
          <w:bCs/>
        </w:rPr>
        <w:tab/>
        <w:t>Группы ж</w:t>
      </w:r>
      <w:r w:rsidR="00F74492" w:rsidRPr="00F74492">
        <w:rPr>
          <w:bCs/>
        </w:rPr>
        <w:t>енщин</w:t>
      </w:r>
      <w:r>
        <w:rPr>
          <w:bCs/>
        </w:rPr>
        <w:t>, находящихся в неблагоприятном положении</w:t>
      </w:r>
    </w:p>
    <w:p w:rsidR="008B302E" w:rsidRPr="008B302E" w:rsidRDefault="008B302E" w:rsidP="008B302E">
      <w:pPr>
        <w:pStyle w:val="SingleTxt"/>
        <w:spacing w:after="0" w:line="120" w:lineRule="exact"/>
        <w:rPr>
          <w:sz w:val="10"/>
        </w:rPr>
      </w:pPr>
    </w:p>
    <w:p w:rsidR="00F74492" w:rsidRPr="00F74492" w:rsidRDefault="00F74492" w:rsidP="00F74492">
      <w:pPr>
        <w:pStyle w:val="SingleTxt"/>
      </w:pPr>
      <w:r w:rsidRPr="00F74492">
        <w:t>28.</w:t>
      </w:r>
      <w:r w:rsidRPr="00F74492">
        <w:tab/>
        <w:t>В пункте</w:t>
      </w:r>
      <w:r w:rsidR="008B302E">
        <w:rPr>
          <w:lang w:val="en-US"/>
        </w:rPr>
        <w:t> </w:t>
      </w:r>
      <w:r w:rsidRPr="00F74492">
        <w:t>26 своих предыдущих заключительных замечаний Комитет в</w:t>
      </w:r>
      <w:r w:rsidRPr="00F74492">
        <w:t>ы</w:t>
      </w:r>
      <w:r w:rsidRPr="00F74492">
        <w:t>разил озабоченность по поводу положения жен-иностранок сингапурских гр</w:t>
      </w:r>
      <w:r w:rsidRPr="00F74492">
        <w:t>а</w:t>
      </w:r>
      <w:r w:rsidRPr="00F74492">
        <w:t>ждан, особенно в том, что касается насилия и надругательств, их права на тр</w:t>
      </w:r>
      <w:r w:rsidRPr="00F74492">
        <w:t>у</w:t>
      </w:r>
      <w:r w:rsidRPr="00F74492">
        <w:t>доустройство и их резидентского статуса в стране. Просьба представить и</w:t>
      </w:r>
      <w:r w:rsidRPr="00F74492">
        <w:t>н</w:t>
      </w:r>
      <w:r w:rsidRPr="00F74492">
        <w:t>формацию об усилиях, предпринимаемых государством-участником для защ</w:t>
      </w:r>
      <w:r w:rsidRPr="00F74492">
        <w:t>и</w:t>
      </w:r>
      <w:r w:rsidRPr="00F74492">
        <w:t>ты этих женщин, в том числе сведения о заявлениях о предоставлении гра</w:t>
      </w:r>
      <w:r w:rsidRPr="00F74492">
        <w:t>ж</w:t>
      </w:r>
      <w:r w:rsidRPr="00F74492">
        <w:t xml:space="preserve">данства и </w:t>
      </w:r>
      <w:r w:rsidR="008B302E">
        <w:t>приютах</w:t>
      </w:r>
      <w:r w:rsidRPr="00F74492">
        <w:t>, в которые они могут обратиться в случае насилия и надр</w:t>
      </w:r>
      <w:r w:rsidRPr="00F74492">
        <w:t>у</w:t>
      </w:r>
      <w:r w:rsidRPr="00F74492">
        <w:t>гательств.</w:t>
      </w:r>
    </w:p>
    <w:p w:rsidR="00F74492" w:rsidRPr="00F74492" w:rsidRDefault="00F74492" w:rsidP="00F74492">
      <w:pPr>
        <w:pStyle w:val="SingleTxt"/>
      </w:pPr>
      <w:r w:rsidRPr="00F74492">
        <w:t>29.</w:t>
      </w:r>
      <w:r w:rsidRPr="00F74492">
        <w:tab/>
        <w:t>Просьба представить информацию о мерах, принимаемых для защиты и поддержки прав женщин-инвалидов и ликвидации дискриминации в их отн</w:t>
      </w:r>
      <w:r w:rsidRPr="00F74492">
        <w:t>о</w:t>
      </w:r>
      <w:r w:rsidRPr="00F74492">
        <w:t>шении, особенно в таких сферах, как занятость, образование и здравоохран</w:t>
      </w:r>
      <w:r w:rsidRPr="00F74492">
        <w:t>е</w:t>
      </w:r>
      <w:r w:rsidRPr="00F74492">
        <w:t>ние. Рассматривает ли государство-участник возможность распространения действия Закона об обязательном образовании на детей-неграждан и детей-инвалидов?</w:t>
      </w:r>
    </w:p>
    <w:p w:rsidR="00F74492" w:rsidRPr="00F74492" w:rsidRDefault="00F74492" w:rsidP="00F74492">
      <w:pPr>
        <w:pStyle w:val="SingleTxt"/>
      </w:pPr>
      <w:r w:rsidRPr="00F74492">
        <w:t>30.</w:t>
      </w:r>
      <w:r w:rsidRPr="00F74492">
        <w:tab/>
        <w:t>В докладе государства-участника содержится мало информации о беже</w:t>
      </w:r>
      <w:r w:rsidRPr="00F74492">
        <w:t>н</w:t>
      </w:r>
      <w:r w:rsidRPr="00F74492">
        <w:t>ках, женщинах, ищущих убежища, и женщинах-мигрантах. Просьба предст</w:t>
      </w:r>
      <w:r w:rsidRPr="00F74492">
        <w:t>а</w:t>
      </w:r>
      <w:r w:rsidRPr="00F74492">
        <w:t>вить информацию об их положении и правовой поддержке, предоставляемой им во всех областях, охватываемых Конвенцией. Существуют ли основанные на гендерн</w:t>
      </w:r>
      <w:r w:rsidR="008B302E">
        <w:t>ых признаках</w:t>
      </w:r>
      <w:r w:rsidRPr="00F74492">
        <w:t xml:space="preserve"> курсы подготовки для сотрудников Управления по иммиграции и организации контрольно-пропускных пунктов и других прав</w:t>
      </w:r>
      <w:r w:rsidRPr="00F74492">
        <w:t>о</w:t>
      </w:r>
      <w:r w:rsidRPr="00F74492">
        <w:t>охранительных органов?</w:t>
      </w:r>
    </w:p>
    <w:p w:rsidR="00F74492" w:rsidRDefault="00F74492" w:rsidP="00F74492">
      <w:pPr>
        <w:pStyle w:val="SingleTxt"/>
      </w:pPr>
      <w:r w:rsidRPr="00F74492">
        <w:t>31.</w:t>
      </w:r>
      <w:r w:rsidRPr="00F74492">
        <w:tab/>
        <w:t>Просьба пр</w:t>
      </w:r>
      <w:r w:rsidR="008B302E">
        <w:t>едставить замечания,</w:t>
      </w:r>
      <w:r w:rsidRPr="00F74492">
        <w:t xml:space="preserve"> касающиеся </w:t>
      </w:r>
      <w:r w:rsidR="008B302E">
        <w:t xml:space="preserve">сообщений о </w:t>
      </w:r>
      <w:r w:rsidRPr="00F74492">
        <w:t>повсеместной систематической дискриминации в отношении женщин на основании их секс</w:t>
      </w:r>
      <w:r w:rsidRPr="00F74492">
        <w:t>у</w:t>
      </w:r>
      <w:r w:rsidRPr="00F74492">
        <w:t>альной ориентации и гендерной идентичности в социальной, культурной, п</w:t>
      </w:r>
      <w:r w:rsidRPr="00F74492">
        <w:t>о</w:t>
      </w:r>
      <w:r w:rsidRPr="00F74492">
        <w:t xml:space="preserve">литической и экономической сферах жизни государства-участника. Какие меры принимаются для решения </w:t>
      </w:r>
      <w:r w:rsidR="008B302E">
        <w:t xml:space="preserve">таких </w:t>
      </w:r>
      <w:r w:rsidRPr="00F74492">
        <w:t xml:space="preserve">проблем, особенно с целью </w:t>
      </w:r>
      <w:r w:rsidR="008B302E">
        <w:t>преодоления ос</w:t>
      </w:r>
      <w:r w:rsidR="008B302E">
        <w:t>т</w:t>
      </w:r>
      <w:r w:rsidR="008B302E">
        <w:t xml:space="preserve">ракизма </w:t>
      </w:r>
      <w:r w:rsidRPr="00F74492">
        <w:t>и поддержки толерантности в данных вопросах.</w:t>
      </w:r>
    </w:p>
    <w:p w:rsidR="00F74492" w:rsidRDefault="008B302E" w:rsidP="008B302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F74492" w:rsidRPr="00F74492">
        <w:t>Факультативный протокол</w:t>
      </w:r>
    </w:p>
    <w:p w:rsidR="008B302E" w:rsidRPr="008B302E" w:rsidRDefault="008B302E" w:rsidP="008B302E">
      <w:pPr>
        <w:pStyle w:val="SingleTxt"/>
        <w:spacing w:after="0" w:line="120" w:lineRule="exact"/>
        <w:rPr>
          <w:sz w:val="10"/>
        </w:rPr>
      </w:pPr>
    </w:p>
    <w:p w:rsidR="00F74492" w:rsidRDefault="00F74492" w:rsidP="00F74492">
      <w:pPr>
        <w:pStyle w:val="SingleTxt"/>
      </w:pPr>
      <w:r w:rsidRPr="00F74492">
        <w:t>32.</w:t>
      </w:r>
      <w:r w:rsidRPr="00F74492">
        <w:tab/>
        <w:t>Просьба указать любой прогресс, достигнутый в деле ратификации Ф</w:t>
      </w:r>
      <w:r w:rsidRPr="00F74492">
        <w:t>а</w:t>
      </w:r>
      <w:r w:rsidRPr="00F74492">
        <w:t>культативного протокола к Конвенции и принятия поправки к пункту</w:t>
      </w:r>
      <w:r w:rsidR="008B302E">
        <w:t> </w:t>
      </w:r>
      <w:r w:rsidRPr="00F74492">
        <w:t>1 ст</w:t>
      </w:r>
      <w:r w:rsidRPr="00F74492">
        <w:t>а</w:t>
      </w:r>
      <w:r w:rsidRPr="00F74492">
        <w:t>тьи</w:t>
      </w:r>
      <w:r w:rsidR="008B302E">
        <w:t> </w:t>
      </w:r>
      <w:r w:rsidRPr="00F74492">
        <w:t xml:space="preserve">20 Конвенции, касающемуся сроков проведения </w:t>
      </w:r>
      <w:r w:rsidR="008B302E">
        <w:t>совещ</w:t>
      </w:r>
      <w:r w:rsidRPr="00F74492">
        <w:t>аний Комитета.</w:t>
      </w:r>
    </w:p>
    <w:p w:rsidR="008B302E" w:rsidRPr="008B302E" w:rsidRDefault="008B302E" w:rsidP="008B302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>
            <w10:anchorlock/>
          </v:line>
        </w:pict>
      </w:r>
    </w:p>
    <w:sectPr w:rsidR="008B302E" w:rsidRPr="008B302E" w:rsidSect="001A224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1-18T16:40:00Z" w:initials="Start">
    <w:p w:rsidR="0076498D" w:rsidRPr="00F74492" w:rsidRDefault="0076498D">
      <w:pPr>
        <w:pStyle w:val="CommentText"/>
        <w:rPr>
          <w:lang w:val="en-US"/>
        </w:rPr>
      </w:pPr>
      <w:r>
        <w:fldChar w:fldCharType="begin"/>
      </w:r>
      <w:r w:rsidRPr="00F74492">
        <w:rPr>
          <w:rStyle w:val="CommentReference"/>
          <w:lang w:val="en-US"/>
        </w:rPr>
        <w:instrText xml:space="preserve"> </w:instrText>
      </w:r>
      <w:r w:rsidRPr="00F74492">
        <w:rPr>
          <w:lang w:val="en-US"/>
        </w:rPr>
        <w:instrText>PAGE \# "'Page: '#'</w:instrText>
      </w:r>
      <w:r w:rsidRPr="00F74492">
        <w:rPr>
          <w:lang w:val="en-US"/>
        </w:rPr>
        <w:br/>
        <w:instrText>'"</w:instrText>
      </w:r>
      <w:r w:rsidRPr="00F7449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74492">
        <w:rPr>
          <w:lang w:val="en-US"/>
        </w:rPr>
        <w:t>&lt;&lt;ODS JOB NO&gt;&gt;N1062044R&lt;&lt;ODS JOB NO&gt;&gt;</w:t>
      </w:r>
    </w:p>
    <w:p w:rsidR="0076498D" w:rsidRPr="00F74492" w:rsidRDefault="0076498D">
      <w:pPr>
        <w:pStyle w:val="CommentText"/>
        <w:rPr>
          <w:lang w:val="en-US"/>
        </w:rPr>
      </w:pPr>
      <w:r w:rsidRPr="00F74492">
        <w:rPr>
          <w:lang w:val="en-US"/>
        </w:rPr>
        <w:t>&lt;&lt;ODS DOC SYMBOL1&gt;&gt;CEDAW/C/SGP/Q/4&lt;&lt;ODS DOC SYMBOL1&gt;&gt;</w:t>
      </w:r>
    </w:p>
    <w:p w:rsidR="0076498D" w:rsidRPr="00F74492" w:rsidRDefault="0076498D">
      <w:pPr>
        <w:pStyle w:val="CommentText"/>
        <w:rPr>
          <w:lang w:val="en-US"/>
        </w:rPr>
      </w:pPr>
      <w:r w:rsidRPr="00F7449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F9B" w:rsidRPr="0032480E" w:rsidRDefault="00561F9B" w:rsidP="001A22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561F9B" w:rsidRPr="0032480E" w:rsidRDefault="00561F9B" w:rsidP="001A22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498D" w:rsidTr="001A224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017F3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10-62044</w:t>
          </w:r>
          <w:r>
            <w:rPr>
              <w:b w:val="0"/>
              <w:sz w:val="14"/>
            </w:rPr>
            <w:fldChar w:fldCharType="end"/>
          </w:r>
        </w:p>
      </w:tc>
    </w:tr>
  </w:tbl>
  <w:p w:rsidR="0076498D" w:rsidRPr="001A224D" w:rsidRDefault="0076498D" w:rsidP="001A22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498D" w:rsidTr="001A224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10-62044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017F3">
            <w:t>5</w:t>
          </w:r>
          <w:r>
            <w:fldChar w:fldCharType="end"/>
          </w:r>
        </w:p>
      </w:tc>
    </w:tr>
  </w:tbl>
  <w:p w:rsidR="0076498D" w:rsidRPr="001A224D" w:rsidRDefault="0076498D" w:rsidP="001A22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98D" w:rsidRDefault="0076498D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6498D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6498D" w:rsidRDefault="0076498D" w:rsidP="001A224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10-62044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181110    181110</w:t>
          </w:r>
        </w:p>
        <w:p w:rsidR="0076498D" w:rsidRPr="001A224D" w:rsidRDefault="0076498D" w:rsidP="001A224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*1062044*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6498D" w:rsidRDefault="0076498D" w:rsidP="001A224D">
          <w:pPr>
            <w:pStyle w:val="Footer"/>
            <w:jc w:val="right"/>
            <w:rPr>
              <w:b w:val="0"/>
              <w:sz w:val="20"/>
            </w:rPr>
          </w:pPr>
          <w:r w:rsidRPr="001A224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6498D" w:rsidRPr="001A224D" w:rsidRDefault="0076498D" w:rsidP="001A224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F9B" w:rsidRPr="0032480E" w:rsidRDefault="00561F9B" w:rsidP="001A22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561F9B" w:rsidRPr="0032480E" w:rsidRDefault="00561F9B" w:rsidP="001A224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498D" w:rsidTr="001A22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6498D" w:rsidRDefault="0076498D" w:rsidP="001A224D">
          <w:pPr>
            <w:pStyle w:val="Header"/>
          </w:pPr>
        </w:p>
      </w:tc>
    </w:tr>
  </w:tbl>
  <w:p w:rsidR="0076498D" w:rsidRPr="001A224D" w:rsidRDefault="0076498D" w:rsidP="001A22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6498D" w:rsidTr="001A22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6498D" w:rsidRDefault="0076498D" w:rsidP="001A224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6498D" w:rsidRPr="001A224D" w:rsidRDefault="0076498D" w:rsidP="001A224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CEDAW/C/SGP/Q/4</w:t>
          </w:r>
          <w:r>
            <w:rPr>
              <w:b/>
            </w:rPr>
            <w:fldChar w:fldCharType="end"/>
          </w:r>
        </w:p>
      </w:tc>
    </w:tr>
  </w:tbl>
  <w:p w:rsidR="0076498D" w:rsidRPr="001A224D" w:rsidRDefault="0076498D" w:rsidP="001A22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6498D" w:rsidTr="001A224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6498D" w:rsidRPr="001A224D" w:rsidRDefault="0076498D" w:rsidP="001A224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6498D" w:rsidRDefault="0076498D" w:rsidP="001A224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6498D" w:rsidRPr="001A224D" w:rsidRDefault="0076498D" w:rsidP="001A224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/C/SGP/Q/4</w:t>
          </w:r>
        </w:p>
      </w:tc>
    </w:tr>
    <w:tr w:rsidR="0076498D" w:rsidRPr="00F74492" w:rsidTr="001A224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98D" w:rsidRDefault="0076498D" w:rsidP="001A224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76498D" w:rsidRPr="001A224D" w:rsidRDefault="0076498D" w:rsidP="001A224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98D" w:rsidRPr="001A224D" w:rsidRDefault="0076498D" w:rsidP="001A224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98D" w:rsidRPr="00F74492" w:rsidRDefault="0076498D" w:rsidP="001A224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6498D" w:rsidRPr="00F74492" w:rsidRDefault="0076498D" w:rsidP="001A224D">
          <w:pPr>
            <w:spacing w:before="240"/>
            <w:rPr>
              <w:lang w:val="en-US"/>
            </w:rPr>
          </w:pPr>
          <w:r w:rsidRPr="00F74492">
            <w:rPr>
              <w:lang w:val="en-US"/>
            </w:rPr>
            <w:t>Distr.: General</w:t>
          </w:r>
        </w:p>
        <w:p w:rsidR="0076498D" w:rsidRPr="00F74492" w:rsidRDefault="0076498D" w:rsidP="001A224D">
          <w:pPr>
            <w:rPr>
              <w:lang w:val="en-US"/>
            </w:rPr>
          </w:pPr>
          <w:r w:rsidRPr="00F74492">
            <w:rPr>
              <w:lang w:val="en-US"/>
            </w:rPr>
            <w:t>4 November 2010</w:t>
          </w:r>
        </w:p>
        <w:p w:rsidR="0076498D" w:rsidRPr="00F74492" w:rsidRDefault="0076498D" w:rsidP="001A224D">
          <w:pPr>
            <w:rPr>
              <w:lang w:val="en-US"/>
            </w:rPr>
          </w:pPr>
          <w:r w:rsidRPr="00F74492">
            <w:rPr>
              <w:lang w:val="en-US"/>
            </w:rPr>
            <w:t>Russian</w:t>
          </w:r>
        </w:p>
        <w:p w:rsidR="0076498D" w:rsidRPr="00F74492" w:rsidRDefault="0076498D" w:rsidP="001A224D">
          <w:pPr>
            <w:rPr>
              <w:lang w:val="en-US"/>
            </w:rPr>
          </w:pPr>
          <w:r w:rsidRPr="00F74492">
            <w:rPr>
              <w:lang w:val="en-US"/>
            </w:rPr>
            <w:t>Original: English</w:t>
          </w:r>
        </w:p>
      </w:tc>
    </w:tr>
  </w:tbl>
  <w:p w:rsidR="0076498D" w:rsidRPr="001A224D" w:rsidRDefault="0076498D" w:rsidP="001A224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62044*"/>
    <w:docVar w:name="CreationDt" w:val="18/11/2010 16:40:01"/>
    <w:docVar w:name="DocCategory" w:val="Doc"/>
    <w:docVar w:name="DocType" w:val="Final"/>
    <w:docVar w:name="FooterJN" w:val="10-62044"/>
    <w:docVar w:name="jobn" w:val="10-62044 (R)"/>
    <w:docVar w:name="jobnDT" w:val="10-62044 (R)   181110"/>
    <w:docVar w:name="jobnDTDT" w:val="10-62044 (R)   181110   181110"/>
    <w:docVar w:name="JobNo" w:val="1062044R"/>
    <w:docVar w:name="OandT" w:val=" "/>
    <w:docVar w:name="sss1" w:val="CEDAW/C/SGP/Q/4"/>
    <w:docVar w:name="sss2" w:val="-"/>
    <w:docVar w:name="Symbol1" w:val="CEDAW/C/SGP/Q/4"/>
    <w:docVar w:name="Symbol2" w:val="-"/>
  </w:docVars>
  <w:rsids>
    <w:rsidRoot w:val="0015009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7F3"/>
    <w:rsid w:val="00101C22"/>
    <w:rsid w:val="001107C6"/>
    <w:rsid w:val="001117C6"/>
    <w:rsid w:val="0011681A"/>
    <w:rsid w:val="0012286E"/>
    <w:rsid w:val="00124792"/>
    <w:rsid w:val="00137928"/>
    <w:rsid w:val="0015009F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224D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127A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8D5"/>
    <w:rsid w:val="00472B05"/>
    <w:rsid w:val="00480A82"/>
    <w:rsid w:val="0049561B"/>
    <w:rsid w:val="004B3EAA"/>
    <w:rsid w:val="004C1C03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1F9B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211BA"/>
    <w:rsid w:val="00742595"/>
    <w:rsid w:val="007465AD"/>
    <w:rsid w:val="007529E4"/>
    <w:rsid w:val="0076273D"/>
    <w:rsid w:val="0076498D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31A4F"/>
    <w:rsid w:val="00842CEF"/>
    <w:rsid w:val="00864B77"/>
    <w:rsid w:val="00871EEE"/>
    <w:rsid w:val="00882568"/>
    <w:rsid w:val="00890728"/>
    <w:rsid w:val="008A267B"/>
    <w:rsid w:val="008A2A07"/>
    <w:rsid w:val="008B1543"/>
    <w:rsid w:val="008B302E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0864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1131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E763A"/>
    <w:rsid w:val="00DF1785"/>
    <w:rsid w:val="00DF7D80"/>
    <w:rsid w:val="00E05593"/>
    <w:rsid w:val="00E17DE0"/>
    <w:rsid w:val="00E3468B"/>
    <w:rsid w:val="00E45B2C"/>
    <w:rsid w:val="00E54D9D"/>
    <w:rsid w:val="00E647E9"/>
    <w:rsid w:val="00E6707A"/>
    <w:rsid w:val="00E72374"/>
    <w:rsid w:val="00E74CEA"/>
    <w:rsid w:val="00E80C9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74492"/>
    <w:rsid w:val="00F91203"/>
    <w:rsid w:val="00FA0AC9"/>
    <w:rsid w:val="00FB6F38"/>
    <w:rsid w:val="00FC49A2"/>
    <w:rsid w:val="00FC6CE4"/>
    <w:rsid w:val="00FD3C21"/>
    <w:rsid w:val="00FE3316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A224D"/>
  </w:style>
  <w:style w:type="paragraph" w:styleId="CommentSubject">
    <w:name w:val="annotation subject"/>
    <w:basedOn w:val="CommentText"/>
    <w:next w:val="CommentText"/>
    <w:semiHidden/>
    <w:rsid w:val="001A22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2065</Words>
  <Characters>14523</Characters>
  <Application>Microsoft Office Word</Application>
  <DocSecurity>4</DocSecurity>
  <Lines>296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16530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3</cp:revision>
  <cp:lastPrinted>2010-11-18T15:28:00Z</cp:lastPrinted>
  <dcterms:created xsi:type="dcterms:W3CDTF">2010-11-18T19:19:00Z</dcterms:created>
  <dcterms:modified xsi:type="dcterms:W3CDTF">2010-11-18T19:22:00Z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1062044</vt:lpwstr>
  </property>
  <property fmtid="{D5CDD505-2E9C-101B-9397-08002B2CF9AE}" pid="3" name="Symbol1">
    <vt:lpwstr>CEDAW/C/SGP/Q/4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Gusak</vt:lpwstr>
  </property>
</Properties>
</file>