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F11E8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</w:t>
            </w:r>
            <w:r w:rsidR="0097713A">
              <w:rPr>
                <w:sz w:val="28"/>
              </w:rPr>
              <w:t xml:space="preserve"> </w:t>
            </w:r>
            <w:r w:rsidRPr="00DB58B5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F11E8F" w:rsidP="00F11E8F">
            <w:pPr>
              <w:jc w:val="right"/>
            </w:pPr>
            <w:r w:rsidRPr="00F11E8F">
              <w:rPr>
                <w:sz w:val="40"/>
              </w:rPr>
              <w:t>CRC</w:t>
            </w:r>
            <w:r>
              <w:t>/C/OPAC/SAU/Q/1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</w:t>
            </w:r>
            <w:r w:rsidR="0097713A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relative</w:t>
            </w:r>
            <w:r w:rsidRPr="00262665">
              <w:rPr>
                <w:b/>
                <w:sz w:val="40"/>
                <w:szCs w:val="40"/>
              </w:rPr>
              <w:br/>
              <w:t>aux</w:t>
            </w:r>
            <w:r w:rsidR="0097713A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droits</w:t>
            </w:r>
            <w:r w:rsidR="0097713A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de</w:t>
            </w:r>
            <w:r w:rsidR="0097713A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F11E8F" w:rsidP="008F3CA0">
            <w:pPr>
              <w:spacing w:before="240"/>
            </w:pPr>
            <w:r>
              <w:t>Distr.</w:t>
            </w:r>
            <w:r w:rsidR="0097713A">
              <w:t xml:space="preserve"> </w:t>
            </w:r>
            <w:r>
              <w:t>générale</w:t>
            </w:r>
          </w:p>
          <w:p w:rsidR="00F11E8F" w:rsidRDefault="008509BE" w:rsidP="00F11E8F">
            <w:pPr>
              <w:spacing w:line="240" w:lineRule="exact"/>
            </w:pPr>
            <w:r>
              <w:t>7</w:t>
            </w:r>
            <w:r w:rsidR="0097713A">
              <w:t> </w:t>
            </w:r>
            <w:r w:rsidR="00F11E8F">
              <w:t>mars</w:t>
            </w:r>
            <w:r w:rsidR="0097713A">
              <w:t xml:space="preserve"> </w:t>
            </w:r>
            <w:r w:rsidR="00F11E8F">
              <w:t>2018</w:t>
            </w:r>
          </w:p>
          <w:p w:rsidR="00F11E8F" w:rsidRDefault="00F11E8F" w:rsidP="00F11E8F">
            <w:pPr>
              <w:spacing w:line="240" w:lineRule="exact"/>
            </w:pPr>
            <w:r>
              <w:t>Français</w:t>
            </w:r>
          </w:p>
          <w:p w:rsidR="00F11E8F" w:rsidRDefault="00F11E8F" w:rsidP="00F11E8F">
            <w:pPr>
              <w:spacing w:line="240" w:lineRule="exact"/>
            </w:pPr>
            <w:r>
              <w:t>Original</w:t>
            </w:r>
            <w:r w:rsidR="0097713A">
              <w:t> </w:t>
            </w:r>
            <w:r w:rsidR="00363511">
              <w:t>:</w:t>
            </w:r>
            <w:r w:rsidR="0097713A">
              <w:t xml:space="preserve"> </w:t>
            </w:r>
            <w:r>
              <w:t>anglais</w:t>
            </w:r>
          </w:p>
          <w:p w:rsidR="00F11E8F" w:rsidRPr="00DB58B5" w:rsidRDefault="00F11E8F" w:rsidP="00F11E8F">
            <w:pPr>
              <w:spacing w:line="240" w:lineRule="exact"/>
            </w:pPr>
            <w:r>
              <w:t>Anglais,</w:t>
            </w:r>
            <w:r w:rsidR="0097713A">
              <w:t xml:space="preserve"> </w:t>
            </w:r>
            <w:r>
              <w:t>arabe,</w:t>
            </w:r>
            <w:r w:rsidR="0097713A">
              <w:t xml:space="preserve"> </w:t>
            </w:r>
            <w:r>
              <w:t>espagnol</w:t>
            </w:r>
            <w:r w:rsidR="0097713A">
              <w:t xml:space="preserve"> </w:t>
            </w:r>
            <w:r>
              <w:t>et</w:t>
            </w:r>
            <w:r w:rsidR="00074320">
              <w:t> </w:t>
            </w:r>
            <w:r>
              <w:t>français</w:t>
            </w:r>
            <w:r w:rsidR="0097713A">
              <w:t xml:space="preserve"> </w:t>
            </w:r>
            <w:r>
              <w:t>seulement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</w:t>
      </w:r>
      <w:r w:rsidR="0097713A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des</w:t>
      </w:r>
      <w:r w:rsidR="0097713A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droits</w:t>
      </w:r>
      <w:r w:rsidR="0097713A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de</w:t>
      </w:r>
      <w:r w:rsidR="0097713A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l’enfant</w:t>
      </w:r>
    </w:p>
    <w:p w:rsidR="008509BE" w:rsidRPr="005138CC" w:rsidRDefault="008509BE" w:rsidP="008509BE">
      <w:pPr>
        <w:rPr>
          <w:b/>
          <w:bCs/>
          <w:lang w:val="fr-FR"/>
        </w:rPr>
      </w:pPr>
      <w:r w:rsidRPr="005138CC">
        <w:rPr>
          <w:b/>
          <w:bCs/>
          <w:lang w:val="fr-FR"/>
        </w:rPr>
        <w:t>Soixante-dix-neuvième</w:t>
      </w:r>
      <w:r w:rsidR="0097713A">
        <w:rPr>
          <w:b/>
          <w:bCs/>
          <w:lang w:val="fr-FR"/>
        </w:rPr>
        <w:t xml:space="preserve"> </w:t>
      </w:r>
      <w:r w:rsidRPr="005138CC">
        <w:rPr>
          <w:b/>
          <w:bCs/>
          <w:lang w:val="fr-FR"/>
        </w:rPr>
        <w:t>session</w:t>
      </w:r>
    </w:p>
    <w:p w:rsidR="008509BE" w:rsidRPr="005138CC" w:rsidRDefault="008509BE" w:rsidP="008509BE">
      <w:pPr>
        <w:rPr>
          <w:lang w:val="fr-FR"/>
        </w:rPr>
      </w:pPr>
      <w:r w:rsidRPr="005138CC">
        <w:rPr>
          <w:lang w:val="fr-FR"/>
        </w:rPr>
        <w:t>17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septembre-5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octobre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2018</w:t>
      </w:r>
    </w:p>
    <w:p w:rsidR="008509BE" w:rsidRPr="005138CC" w:rsidRDefault="008509BE" w:rsidP="008509BE">
      <w:pPr>
        <w:spacing w:line="240" w:lineRule="auto"/>
        <w:rPr>
          <w:lang w:val="fr-FR"/>
        </w:rPr>
      </w:pPr>
      <w:r w:rsidRPr="005138CC">
        <w:rPr>
          <w:lang w:val="fr-FR"/>
        </w:rPr>
        <w:t>Point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4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l’ordre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du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jour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provisoire</w:t>
      </w:r>
    </w:p>
    <w:p w:rsidR="008509BE" w:rsidRPr="005138CC" w:rsidRDefault="008509BE" w:rsidP="008509BE">
      <w:pPr>
        <w:spacing w:line="240" w:lineRule="auto"/>
        <w:rPr>
          <w:b/>
          <w:szCs w:val="24"/>
        </w:rPr>
      </w:pPr>
      <w:r w:rsidRPr="005138CC">
        <w:rPr>
          <w:b/>
          <w:lang w:val="fr-FR"/>
        </w:rPr>
        <w:t>Examen</w:t>
      </w:r>
      <w:r w:rsidR="0097713A">
        <w:rPr>
          <w:b/>
          <w:lang w:val="fr-FR"/>
        </w:rPr>
        <w:t xml:space="preserve"> </w:t>
      </w:r>
      <w:r w:rsidRPr="005138CC">
        <w:rPr>
          <w:b/>
          <w:lang w:val="fr-FR"/>
        </w:rPr>
        <w:t>des</w:t>
      </w:r>
      <w:r w:rsidR="0097713A">
        <w:rPr>
          <w:b/>
          <w:lang w:val="fr-FR"/>
        </w:rPr>
        <w:t xml:space="preserve"> </w:t>
      </w:r>
      <w:r w:rsidRPr="005138CC">
        <w:rPr>
          <w:b/>
          <w:lang w:val="fr-FR"/>
        </w:rPr>
        <w:t>rapports</w:t>
      </w:r>
      <w:r w:rsidR="0097713A">
        <w:rPr>
          <w:b/>
          <w:lang w:val="fr-FR"/>
        </w:rPr>
        <w:t xml:space="preserve"> </w:t>
      </w:r>
      <w:r w:rsidRPr="005138CC">
        <w:rPr>
          <w:b/>
          <w:lang w:val="fr-FR"/>
        </w:rPr>
        <w:t>des</w:t>
      </w:r>
      <w:r w:rsidR="0097713A">
        <w:rPr>
          <w:b/>
          <w:lang w:val="fr-FR"/>
        </w:rPr>
        <w:t xml:space="preserve"> </w:t>
      </w:r>
      <w:r w:rsidRPr="005138CC">
        <w:rPr>
          <w:b/>
          <w:lang w:val="fr-FR"/>
        </w:rPr>
        <w:t>États</w:t>
      </w:r>
      <w:r w:rsidR="0097713A">
        <w:rPr>
          <w:b/>
          <w:lang w:val="fr-FR"/>
        </w:rPr>
        <w:t xml:space="preserve"> </w:t>
      </w:r>
      <w:r w:rsidRPr="005138CC">
        <w:rPr>
          <w:b/>
          <w:lang w:val="fr-FR"/>
        </w:rPr>
        <w:t>parties</w:t>
      </w:r>
    </w:p>
    <w:p w:rsidR="008509BE" w:rsidRPr="005138CC" w:rsidRDefault="008509BE" w:rsidP="008509BE">
      <w:pPr>
        <w:pStyle w:val="HChG"/>
        <w:rPr>
          <w:lang w:val="fr-FR"/>
        </w:rPr>
      </w:pPr>
      <w:r w:rsidRPr="005138CC">
        <w:rPr>
          <w:lang w:val="fr-FR"/>
        </w:rPr>
        <w:tab/>
      </w:r>
      <w:r w:rsidRPr="005138CC">
        <w:rPr>
          <w:lang w:val="fr-FR"/>
        </w:rPr>
        <w:tab/>
        <w:t>Liste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points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concernant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rapport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soumis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par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l’Arabie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saoudite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en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application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du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paragraphe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1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l’article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8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du</w:t>
      </w:r>
      <w:r w:rsidR="0097713A">
        <w:rPr>
          <w:lang w:val="fr-FR"/>
        </w:rPr>
        <w:t> </w:t>
      </w:r>
      <w:r w:rsidRPr="005138CC">
        <w:rPr>
          <w:lang w:val="fr-FR"/>
        </w:rPr>
        <w:t>Protocole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facultatif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à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la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Convention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relative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aux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droits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de</w:t>
      </w:r>
      <w:r w:rsidR="0097713A">
        <w:rPr>
          <w:lang w:val="fr-FR"/>
        </w:rPr>
        <w:t> </w:t>
      </w:r>
      <w:r w:rsidRPr="005138CC">
        <w:rPr>
          <w:lang w:val="fr-FR"/>
        </w:rPr>
        <w:t>l’enfant,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concernant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l’implication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d’enfants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dans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les</w:t>
      </w:r>
      <w:r w:rsidR="0097713A">
        <w:rPr>
          <w:lang w:val="fr-FR"/>
        </w:rPr>
        <w:t> </w:t>
      </w:r>
      <w:r w:rsidRPr="005138CC">
        <w:rPr>
          <w:lang w:val="fr-FR"/>
        </w:rPr>
        <w:t>conflits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armés</w:t>
      </w:r>
    </w:p>
    <w:p w:rsidR="008509BE" w:rsidRPr="005138CC" w:rsidRDefault="008509BE" w:rsidP="008509BE">
      <w:pPr>
        <w:pStyle w:val="SingleTxtG"/>
        <w:ind w:firstLine="567"/>
        <w:rPr>
          <w:lang w:val="fr-FR"/>
        </w:rPr>
      </w:pPr>
      <w:r w:rsidRPr="005138CC">
        <w:rPr>
          <w:lang w:val="fr-FR"/>
        </w:rPr>
        <w:t>L’État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partie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est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invité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à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soumettre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par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écrit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des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informations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complémentaires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et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actualisées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(10</w:t>
      </w:r>
      <w:r w:rsidR="0097713A">
        <w:rPr>
          <w:lang w:val="fr-FR"/>
        </w:rPr>
        <w:t> </w:t>
      </w:r>
      <w:r w:rsidRPr="005138CC">
        <w:rPr>
          <w:lang w:val="fr-FR"/>
        </w:rPr>
        <w:t>700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mots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maximum),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si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possible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avant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15</w:t>
      </w:r>
      <w:r w:rsidR="0097713A">
        <w:rPr>
          <w:lang w:val="fr-FR"/>
        </w:rPr>
        <w:t> </w:t>
      </w:r>
      <w:r w:rsidRPr="005138CC">
        <w:rPr>
          <w:lang w:val="fr-FR"/>
        </w:rPr>
        <w:t>juin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2018.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Comité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pourra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aborder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tous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les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aspects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des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droits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l’enfant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énoncés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dans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Protocole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facultatif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au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cours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du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dialogue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avec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l’État</w:t>
      </w:r>
      <w:r w:rsidR="0097713A">
        <w:rPr>
          <w:lang w:val="fr-FR"/>
        </w:rPr>
        <w:t xml:space="preserve"> </w:t>
      </w:r>
      <w:r w:rsidRPr="005138CC">
        <w:rPr>
          <w:lang w:val="fr-FR"/>
        </w:rPr>
        <w:t>partie.</w:t>
      </w:r>
    </w:p>
    <w:p w:rsidR="008509BE" w:rsidRPr="005138CC" w:rsidRDefault="008509BE" w:rsidP="008509BE">
      <w:pPr>
        <w:pStyle w:val="SingleTxtG"/>
      </w:pPr>
      <w:r w:rsidRPr="005138CC">
        <w:t>1.</w:t>
      </w:r>
      <w:r w:rsidRPr="005138CC">
        <w:tab/>
        <w:t>Eu</w:t>
      </w:r>
      <w:r w:rsidR="0097713A">
        <w:t xml:space="preserve"> </w:t>
      </w:r>
      <w:r w:rsidRPr="005138CC">
        <w:t>égard</w:t>
      </w:r>
      <w:r w:rsidR="0097713A">
        <w:t xml:space="preserve"> </w:t>
      </w:r>
      <w:r w:rsidRPr="005138CC">
        <w:t>au</w:t>
      </w:r>
      <w:r w:rsidR="0097713A">
        <w:t xml:space="preserve"> </w:t>
      </w:r>
      <w:r w:rsidRPr="005138CC">
        <w:t>paragraphe</w:t>
      </w:r>
      <w:r w:rsidR="0097713A">
        <w:t xml:space="preserve"> </w:t>
      </w:r>
      <w:r w:rsidRPr="005138CC">
        <w:t>15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rapport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l’État</w:t>
      </w:r>
      <w:r w:rsidR="0097713A">
        <w:t xml:space="preserve"> </w:t>
      </w:r>
      <w:r w:rsidRPr="005138CC">
        <w:t>partie</w:t>
      </w:r>
      <w:r w:rsidR="0097713A">
        <w:t xml:space="preserve"> </w:t>
      </w:r>
      <w:r w:rsidRPr="005138CC">
        <w:t>(CRC/C/OPAC/SAU/1),</w:t>
      </w:r>
      <w:r w:rsidR="0097713A">
        <w:t xml:space="preserve"> </w:t>
      </w:r>
      <w:r w:rsidRPr="005138CC">
        <w:t>donner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renseignements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mesures</w:t>
      </w:r>
      <w:r w:rsidR="0097713A">
        <w:t xml:space="preserve"> </w:t>
      </w:r>
      <w:r w:rsidRPr="005138CC">
        <w:t>prises</w:t>
      </w:r>
      <w:r w:rsidR="0097713A">
        <w:t xml:space="preserve"> </w:t>
      </w:r>
      <w:r w:rsidRPr="005138CC">
        <w:t>expressément</w:t>
      </w:r>
      <w:r w:rsidR="0097713A">
        <w:t xml:space="preserve"> </w:t>
      </w:r>
      <w:r w:rsidRPr="005138CC">
        <w:t>par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Ministère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défense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Ministère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l’intérieur</w:t>
      </w:r>
      <w:r w:rsidR="0097713A">
        <w:t xml:space="preserve"> </w:t>
      </w:r>
      <w:r w:rsidRPr="005138CC">
        <w:t>pour</w:t>
      </w:r>
      <w:r w:rsidR="0097713A">
        <w:t xml:space="preserve"> </w:t>
      </w:r>
      <w:r w:rsidRPr="005138CC">
        <w:t>coordonner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superviser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mise</w:t>
      </w:r>
      <w:r w:rsidR="0097713A">
        <w:t xml:space="preserve"> </w:t>
      </w:r>
      <w:r w:rsidRPr="005138CC">
        <w:t>en</w:t>
      </w:r>
      <w:r w:rsidR="0097713A">
        <w:t xml:space="preserve"> </w:t>
      </w:r>
      <w:r w:rsidRPr="005138CC">
        <w:t>œuvre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Protocole</w:t>
      </w:r>
      <w:r w:rsidR="0097713A">
        <w:t xml:space="preserve"> </w:t>
      </w:r>
      <w:r w:rsidRPr="005138CC">
        <w:t>facultatif.</w:t>
      </w:r>
    </w:p>
    <w:p w:rsidR="008509BE" w:rsidRPr="005138CC" w:rsidRDefault="008509BE" w:rsidP="008509BE">
      <w:pPr>
        <w:pStyle w:val="SingleTxtG"/>
      </w:pPr>
      <w:r w:rsidRPr="005138CC">
        <w:t>2.</w:t>
      </w:r>
      <w:r w:rsidRPr="005138CC">
        <w:tab/>
        <w:t>Compte</w:t>
      </w:r>
      <w:r w:rsidR="0097713A">
        <w:t xml:space="preserve"> </w:t>
      </w:r>
      <w:r w:rsidRPr="005138CC">
        <w:t>tenu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ce</w:t>
      </w:r>
      <w:r w:rsidR="0097713A">
        <w:t xml:space="preserve"> </w:t>
      </w:r>
      <w:r w:rsidRPr="005138CC">
        <w:t>qui</w:t>
      </w:r>
      <w:r w:rsidR="0097713A">
        <w:t xml:space="preserve"> </w:t>
      </w:r>
      <w:r w:rsidRPr="005138CC">
        <w:t>figure</w:t>
      </w:r>
      <w:r w:rsidR="0097713A">
        <w:t xml:space="preserve"> </w:t>
      </w:r>
      <w:r w:rsidRPr="005138CC">
        <w:t>dans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paragraphes</w:t>
      </w:r>
      <w:r w:rsidR="0097713A">
        <w:t xml:space="preserve"> </w:t>
      </w:r>
      <w:r w:rsidRPr="005138CC">
        <w:t>14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38</w:t>
      </w:r>
      <w:r w:rsidR="0097713A">
        <w:t xml:space="preserve"> </w:t>
      </w:r>
      <w:r w:rsidRPr="005138CC">
        <w:t>à</w:t>
      </w:r>
      <w:r w:rsidR="0097713A">
        <w:t xml:space="preserve"> </w:t>
      </w:r>
      <w:r w:rsidRPr="005138CC">
        <w:t>40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rapport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l’État</w:t>
      </w:r>
      <w:r w:rsidR="0097713A">
        <w:t xml:space="preserve"> </w:t>
      </w:r>
      <w:r w:rsidRPr="005138CC">
        <w:t>partie,</w:t>
      </w:r>
      <w:r w:rsidR="0097713A">
        <w:t xml:space="preserve"> </w:t>
      </w:r>
      <w:r w:rsidRPr="005138CC">
        <w:t>donner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informations</w:t>
      </w:r>
      <w:r w:rsidR="0097713A">
        <w:t xml:space="preserve"> </w:t>
      </w:r>
      <w:r w:rsidRPr="005138CC">
        <w:t>précises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mesures</w:t>
      </w:r>
      <w:r w:rsidR="0097713A">
        <w:t xml:space="preserve"> </w:t>
      </w:r>
      <w:r w:rsidRPr="005138CC">
        <w:t>prises</w:t>
      </w:r>
      <w:r w:rsidR="0097713A">
        <w:t xml:space="preserve"> </w:t>
      </w:r>
      <w:r w:rsidRPr="005138CC">
        <w:t>pour</w:t>
      </w:r>
      <w:r w:rsidR="0097713A">
        <w:t xml:space="preserve"> </w:t>
      </w:r>
      <w:r w:rsidRPr="005138CC">
        <w:t>faire</w:t>
      </w:r>
      <w:r w:rsidR="0097713A">
        <w:t xml:space="preserve"> </w:t>
      </w:r>
      <w:r w:rsidRPr="005138CC">
        <w:t>connaître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dispositions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Protocole</w:t>
      </w:r>
      <w:r w:rsidR="0097713A">
        <w:t xml:space="preserve"> </w:t>
      </w:r>
      <w:r w:rsidRPr="005138CC">
        <w:t>facultatif,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pas</w:t>
      </w:r>
      <w:r w:rsidR="0097713A">
        <w:t xml:space="preserve"> </w:t>
      </w:r>
      <w:r w:rsidRPr="005138CC">
        <w:t>uniquement</w:t>
      </w:r>
      <w:r w:rsidR="0097713A">
        <w:t xml:space="preserve"> </w:t>
      </w:r>
      <w:r w:rsidRPr="005138CC">
        <w:t>pour</w:t>
      </w:r>
      <w:r w:rsidR="0097713A">
        <w:t xml:space="preserve"> </w:t>
      </w:r>
      <w:r w:rsidRPr="005138CC">
        <w:t>sensibiliser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public</w:t>
      </w:r>
      <w:r w:rsidR="0097713A">
        <w:t xml:space="preserve"> </w:t>
      </w:r>
      <w:r w:rsidRPr="005138CC">
        <w:t>aux</w:t>
      </w:r>
      <w:r w:rsidR="0097713A">
        <w:t xml:space="preserve"> </w:t>
      </w:r>
      <w:r w:rsidRPr="005138CC">
        <w:t>droits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l’homme</w:t>
      </w:r>
      <w:r w:rsidR="0097713A">
        <w:t xml:space="preserve"> </w:t>
      </w:r>
      <w:r w:rsidRPr="005138CC">
        <w:t>en</w:t>
      </w:r>
      <w:r w:rsidR="0097713A">
        <w:t xml:space="preserve"> </w:t>
      </w:r>
      <w:r w:rsidRPr="005138CC">
        <w:t>général,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indiquer</w:t>
      </w:r>
      <w:r w:rsidR="0097713A">
        <w:t xml:space="preserve"> </w:t>
      </w:r>
      <w:r w:rsidRPr="005138CC">
        <w:t>si</w:t>
      </w:r>
      <w:r w:rsidR="0097713A">
        <w:t xml:space="preserve"> </w:t>
      </w:r>
      <w:r w:rsidRPr="005138CC">
        <w:t>une</w:t>
      </w:r>
      <w:r w:rsidR="0097713A">
        <w:t xml:space="preserve"> </w:t>
      </w:r>
      <w:r w:rsidRPr="005138CC">
        <w:t>formation</w:t>
      </w:r>
      <w:r w:rsidR="0097713A">
        <w:t xml:space="preserve"> </w:t>
      </w:r>
      <w:r w:rsidRPr="005138CC">
        <w:t>axée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Protocole</w:t>
      </w:r>
      <w:r w:rsidR="0097713A">
        <w:t xml:space="preserve"> </w:t>
      </w:r>
      <w:r w:rsidRPr="005138CC">
        <w:t>facultatif</w:t>
      </w:r>
      <w:r w:rsidR="0097713A">
        <w:t xml:space="preserve"> </w:t>
      </w:r>
      <w:r w:rsidRPr="005138CC">
        <w:t>a</w:t>
      </w:r>
      <w:r w:rsidR="0097713A">
        <w:t xml:space="preserve"> </w:t>
      </w:r>
      <w:r w:rsidRPr="005138CC">
        <w:t>été</w:t>
      </w:r>
      <w:r w:rsidR="0097713A">
        <w:t xml:space="preserve"> </w:t>
      </w:r>
      <w:r w:rsidRPr="005138CC">
        <w:t>dispensée</w:t>
      </w:r>
      <w:r w:rsidR="0097713A">
        <w:t xml:space="preserve"> </w:t>
      </w:r>
      <w:r w:rsidRPr="005138CC">
        <w:t>aux</w:t>
      </w:r>
      <w:r w:rsidR="0097713A">
        <w:t xml:space="preserve"> </w:t>
      </w:r>
      <w:r w:rsidRPr="005138CC">
        <w:t>professionnels</w:t>
      </w:r>
      <w:r w:rsidR="0097713A">
        <w:t xml:space="preserve"> </w:t>
      </w:r>
      <w:r w:rsidRPr="005138CC">
        <w:t>qui</w:t>
      </w:r>
      <w:r w:rsidR="0097713A">
        <w:t xml:space="preserve"> </w:t>
      </w:r>
      <w:r w:rsidRPr="005138CC">
        <w:t>travaillent</w:t>
      </w:r>
      <w:r w:rsidR="0097713A">
        <w:t xml:space="preserve"> </w:t>
      </w:r>
      <w:r w:rsidRPr="005138CC">
        <w:t>pour</w:t>
      </w:r>
      <w:r w:rsidR="0097713A">
        <w:t xml:space="preserve"> </w:t>
      </w:r>
      <w:r w:rsidRPr="005138CC">
        <w:t>ou</w:t>
      </w:r>
      <w:r w:rsidR="0097713A">
        <w:t xml:space="preserve"> </w:t>
      </w:r>
      <w:r w:rsidRPr="005138CC">
        <w:t>avec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enfants</w:t>
      </w:r>
      <w:r w:rsidR="0097713A">
        <w:t xml:space="preserve"> </w:t>
      </w:r>
      <w:r w:rsidRPr="005138CC">
        <w:t>susceptibles</w:t>
      </w:r>
      <w:r w:rsidR="0097713A">
        <w:t xml:space="preserve"> </w:t>
      </w:r>
      <w:r w:rsidRPr="005138CC">
        <w:t>d’avoir</w:t>
      </w:r>
      <w:r w:rsidR="0097713A">
        <w:t xml:space="preserve"> </w:t>
      </w:r>
      <w:r w:rsidRPr="005138CC">
        <w:t>été</w:t>
      </w:r>
      <w:r w:rsidR="0097713A">
        <w:t xml:space="preserve"> </w:t>
      </w:r>
      <w:r w:rsidRPr="005138CC">
        <w:t>impliqués</w:t>
      </w:r>
      <w:r w:rsidR="0097713A">
        <w:t xml:space="preserve"> </w:t>
      </w:r>
      <w:r w:rsidRPr="005138CC">
        <w:t>dans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conflits</w:t>
      </w:r>
      <w:r w:rsidR="0097713A">
        <w:t xml:space="preserve"> </w:t>
      </w:r>
      <w:r w:rsidRPr="005138CC">
        <w:t>armés</w:t>
      </w:r>
      <w:r w:rsidR="0097713A">
        <w:t xml:space="preserve"> </w:t>
      </w:r>
      <w:r w:rsidRPr="005138CC">
        <w:t>(en</w:t>
      </w:r>
      <w:r w:rsidR="0097713A">
        <w:t xml:space="preserve"> </w:t>
      </w:r>
      <w:r w:rsidRPr="005138CC">
        <w:t>particulier</w:t>
      </w:r>
      <w:r w:rsidR="0097713A">
        <w:t xml:space="preserve"> </w:t>
      </w:r>
      <w:r w:rsidRPr="005138CC">
        <w:t>aux</w:t>
      </w:r>
      <w:r w:rsidR="0097713A">
        <w:t xml:space="preserve"> </w:t>
      </w:r>
      <w:r w:rsidRPr="005138CC">
        <w:t>membres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forces</w:t>
      </w:r>
      <w:r w:rsidR="0097713A">
        <w:t xml:space="preserve"> </w:t>
      </w:r>
      <w:r w:rsidRPr="005138CC">
        <w:t>armées,</w:t>
      </w:r>
      <w:r w:rsidR="0097713A">
        <w:t xml:space="preserve"> </w:t>
      </w:r>
      <w:r w:rsidRPr="005138CC">
        <w:t>aux</w:t>
      </w:r>
      <w:r w:rsidR="0097713A">
        <w:t xml:space="preserve"> </w:t>
      </w:r>
      <w:r w:rsidRPr="005138CC">
        <w:t>policiers,</w:t>
      </w:r>
      <w:r w:rsidR="0097713A">
        <w:t xml:space="preserve"> </w:t>
      </w:r>
      <w:r w:rsidRPr="005138CC">
        <w:t>aux</w:t>
      </w:r>
      <w:r w:rsidR="0097713A">
        <w:t xml:space="preserve"> </w:t>
      </w:r>
      <w:r w:rsidRPr="005138CC">
        <w:t>agents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l’immigration,</w:t>
      </w:r>
      <w:r w:rsidR="0097713A">
        <w:t xml:space="preserve"> </w:t>
      </w:r>
      <w:r w:rsidRPr="005138CC">
        <w:t>aux</w:t>
      </w:r>
      <w:r w:rsidR="0097713A">
        <w:t xml:space="preserve"> </w:t>
      </w:r>
      <w:r w:rsidRPr="005138CC">
        <w:t>avocats,</w:t>
      </w:r>
      <w:r w:rsidR="0097713A">
        <w:t xml:space="preserve"> </w:t>
      </w:r>
      <w:r w:rsidRPr="005138CC">
        <w:t>aux</w:t>
      </w:r>
      <w:r w:rsidR="0097713A">
        <w:t xml:space="preserve"> </w:t>
      </w:r>
      <w:r w:rsidRPr="005138CC">
        <w:t>juges,</w:t>
      </w:r>
      <w:r w:rsidR="0097713A">
        <w:t xml:space="preserve"> </w:t>
      </w:r>
      <w:r w:rsidRPr="005138CC">
        <w:t>au</w:t>
      </w:r>
      <w:r w:rsidR="0097713A">
        <w:t xml:space="preserve"> </w:t>
      </w:r>
      <w:r w:rsidRPr="005138CC">
        <w:t>personnel</w:t>
      </w:r>
      <w:r w:rsidR="0097713A">
        <w:t xml:space="preserve"> </w:t>
      </w:r>
      <w:r w:rsidRPr="005138CC">
        <w:t>médical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aux</w:t>
      </w:r>
      <w:r w:rsidR="0097713A">
        <w:t xml:space="preserve"> </w:t>
      </w:r>
      <w:r w:rsidRPr="005138CC">
        <w:t>travailleurs</w:t>
      </w:r>
      <w:r w:rsidR="0097713A">
        <w:t xml:space="preserve"> </w:t>
      </w:r>
      <w:r w:rsidRPr="005138CC">
        <w:t>sociaux).</w:t>
      </w:r>
    </w:p>
    <w:p w:rsidR="008509BE" w:rsidRPr="005138CC" w:rsidRDefault="008509BE" w:rsidP="008509BE">
      <w:pPr>
        <w:pStyle w:val="SingleTxtG"/>
      </w:pPr>
      <w:r w:rsidRPr="005138CC">
        <w:t>3.</w:t>
      </w:r>
      <w:r w:rsidRPr="005138CC">
        <w:tab/>
        <w:t>Donner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éclaircissements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législation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pratique</w:t>
      </w:r>
      <w:r w:rsidR="0097713A">
        <w:t xml:space="preserve"> </w:t>
      </w:r>
      <w:r w:rsidRPr="005138CC">
        <w:t>en</w:t>
      </w:r>
      <w:r w:rsidR="0097713A">
        <w:t xml:space="preserve"> </w:t>
      </w:r>
      <w:r w:rsidRPr="005138CC">
        <w:t>vigueur</w:t>
      </w:r>
      <w:r w:rsidR="0097713A">
        <w:t xml:space="preserve"> </w:t>
      </w:r>
      <w:r w:rsidRPr="005138CC">
        <w:t>en</w:t>
      </w:r>
      <w:r w:rsidR="0097713A">
        <w:t xml:space="preserve"> </w:t>
      </w:r>
      <w:r w:rsidRPr="005138CC">
        <w:t>ce</w:t>
      </w:r>
      <w:r w:rsidR="0097713A">
        <w:t xml:space="preserve"> </w:t>
      </w:r>
      <w:r w:rsidRPr="005138CC">
        <w:t>qui</w:t>
      </w:r>
      <w:r w:rsidR="0097713A">
        <w:t xml:space="preserve"> </w:t>
      </w:r>
      <w:r w:rsidRPr="005138CC">
        <w:t>concerne</w:t>
      </w:r>
      <w:r w:rsidR="0097713A">
        <w:t xml:space="preserve"> </w:t>
      </w:r>
      <w:r w:rsidRPr="005138CC">
        <w:t>l’enrôlement</w:t>
      </w:r>
      <w:r w:rsidR="0097713A">
        <w:t xml:space="preserve"> </w:t>
      </w:r>
      <w:r w:rsidRPr="005138CC">
        <w:t>d’enfants</w:t>
      </w:r>
      <w:r w:rsidR="0097713A">
        <w:t xml:space="preserve"> </w:t>
      </w:r>
      <w:r w:rsidRPr="005138CC">
        <w:t>dans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forces</w:t>
      </w:r>
      <w:r w:rsidR="0097713A">
        <w:t xml:space="preserve"> </w:t>
      </w:r>
      <w:r w:rsidRPr="005138CC">
        <w:t>armées,</w:t>
      </w:r>
      <w:r w:rsidR="0097713A">
        <w:t xml:space="preserve"> </w:t>
      </w:r>
      <w:r w:rsidRPr="005138CC">
        <w:t>compte</w:t>
      </w:r>
      <w:r w:rsidR="0097713A">
        <w:t xml:space="preserve"> </w:t>
      </w:r>
      <w:r w:rsidRPr="005138CC">
        <w:t>tenu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informations</w:t>
      </w:r>
      <w:r w:rsidR="0097713A">
        <w:t xml:space="preserve"> </w:t>
      </w:r>
      <w:r w:rsidRPr="005138CC">
        <w:t>contradictoires</w:t>
      </w:r>
      <w:r w:rsidR="0097713A">
        <w:t xml:space="preserve"> </w:t>
      </w:r>
      <w:r w:rsidRPr="005138CC">
        <w:t>qui</w:t>
      </w:r>
      <w:r w:rsidR="0097713A">
        <w:t xml:space="preserve"> </w:t>
      </w:r>
      <w:r w:rsidRPr="005138CC">
        <w:t>figurent</w:t>
      </w:r>
      <w:r w:rsidR="0097713A">
        <w:t xml:space="preserve"> </w:t>
      </w:r>
      <w:r w:rsidRPr="005138CC">
        <w:t>aux</w:t>
      </w:r>
      <w:r w:rsidR="0097713A">
        <w:t xml:space="preserve"> </w:t>
      </w:r>
      <w:r w:rsidRPr="005138CC">
        <w:t>paragraphes</w:t>
      </w:r>
      <w:r w:rsidR="0097713A">
        <w:t xml:space="preserve"> </w:t>
      </w:r>
      <w:r w:rsidRPr="005138CC">
        <w:t>24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46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rapport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l’État</w:t>
      </w:r>
      <w:r w:rsidR="0097713A">
        <w:t xml:space="preserve"> </w:t>
      </w:r>
      <w:r w:rsidRPr="005138CC">
        <w:t>partie</w:t>
      </w:r>
      <w:r w:rsidR="0097713A">
        <w:t xml:space="preserve"> </w:t>
      </w:r>
      <w:r w:rsidRPr="005138CC">
        <w:t>au</w:t>
      </w:r>
      <w:r w:rsidR="0097713A">
        <w:t xml:space="preserve"> </w:t>
      </w:r>
      <w:r w:rsidRPr="005138CC">
        <w:t>sujet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l’âge</w:t>
      </w:r>
      <w:r w:rsidR="0097713A">
        <w:t xml:space="preserve"> </w:t>
      </w:r>
      <w:r w:rsidRPr="005138CC">
        <w:t>minimum</w:t>
      </w:r>
      <w:r w:rsidR="0097713A">
        <w:t xml:space="preserve"> </w:t>
      </w:r>
      <w:r w:rsidRPr="005138CC">
        <w:t>d’enrôlement.</w:t>
      </w:r>
      <w:r w:rsidR="0097713A">
        <w:t xml:space="preserve"> </w:t>
      </w:r>
      <w:r w:rsidRPr="005138CC">
        <w:t>Préciser</w:t>
      </w:r>
      <w:r w:rsidR="0097713A">
        <w:t xml:space="preserve"> </w:t>
      </w:r>
      <w:r w:rsidRPr="005138CC">
        <w:t>également</w:t>
      </w:r>
      <w:r w:rsidR="0097713A">
        <w:t xml:space="preserve"> </w:t>
      </w:r>
      <w:r w:rsidRPr="005138CC">
        <w:t>si</w:t>
      </w:r>
      <w:r w:rsidR="0097713A">
        <w:t xml:space="preserve"> </w:t>
      </w:r>
      <w:r w:rsidRPr="005138CC">
        <w:t>l’État</w:t>
      </w:r>
      <w:r w:rsidR="0097713A">
        <w:t xml:space="preserve"> </w:t>
      </w:r>
      <w:r w:rsidRPr="005138CC">
        <w:t>partie</w:t>
      </w:r>
      <w:r w:rsidR="0097713A">
        <w:t xml:space="preserve"> </w:t>
      </w:r>
      <w:r w:rsidRPr="005138CC">
        <w:t>envisage</w:t>
      </w:r>
      <w:r w:rsidR="0097713A">
        <w:t xml:space="preserve"> </w:t>
      </w:r>
      <w:r w:rsidRPr="005138CC">
        <w:t>d’incriminer</w:t>
      </w:r>
      <w:r w:rsidR="0097713A">
        <w:t xml:space="preserve"> </w:t>
      </w:r>
      <w:r w:rsidRPr="005138CC">
        <w:t>l’enrôlement</w:t>
      </w:r>
      <w:r w:rsidR="0097713A">
        <w:t xml:space="preserve"> </w:t>
      </w:r>
      <w:r w:rsidRPr="005138CC">
        <w:t>d’enfants.</w:t>
      </w:r>
    </w:p>
    <w:p w:rsidR="008509BE" w:rsidRPr="005138CC" w:rsidRDefault="008509BE" w:rsidP="008509BE">
      <w:pPr>
        <w:pStyle w:val="SingleTxtG"/>
      </w:pPr>
      <w:r w:rsidRPr="005138CC">
        <w:t>4.</w:t>
      </w:r>
      <w:r w:rsidRPr="005138CC">
        <w:tab/>
        <w:t>Indiquer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mesures</w:t>
      </w:r>
      <w:r w:rsidR="0097713A">
        <w:t xml:space="preserve"> </w:t>
      </w:r>
      <w:r w:rsidRPr="005138CC">
        <w:t>adoptées</w:t>
      </w:r>
      <w:r w:rsidR="0097713A">
        <w:t xml:space="preserve"> </w:t>
      </w:r>
      <w:r w:rsidRPr="005138CC">
        <w:t>pour</w:t>
      </w:r>
      <w:r w:rsidR="0097713A">
        <w:t xml:space="preserve"> </w:t>
      </w:r>
      <w:r w:rsidRPr="005138CC">
        <w:t>ériger</w:t>
      </w:r>
      <w:r w:rsidR="0097713A">
        <w:t xml:space="preserve"> </w:t>
      </w:r>
      <w:r w:rsidRPr="005138CC">
        <w:t>en</w:t>
      </w:r>
      <w:r w:rsidR="0097713A">
        <w:t xml:space="preserve"> </w:t>
      </w:r>
      <w:r w:rsidRPr="005138CC">
        <w:t>crime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guerre</w:t>
      </w:r>
      <w:r w:rsidR="0097713A">
        <w:t xml:space="preserve"> </w:t>
      </w:r>
      <w:r w:rsidRPr="005138CC">
        <w:t>l’enrôlement</w:t>
      </w:r>
      <w:r w:rsidR="0097713A">
        <w:t xml:space="preserve"> </w:t>
      </w:r>
      <w:r w:rsidRPr="005138CC">
        <w:t>d’enfants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moins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15</w:t>
      </w:r>
      <w:r w:rsidR="002C7C3A">
        <w:t> </w:t>
      </w:r>
      <w:r w:rsidRPr="005138CC">
        <w:t>ans.</w:t>
      </w:r>
    </w:p>
    <w:p w:rsidR="008509BE" w:rsidRPr="005138CC" w:rsidRDefault="008509BE" w:rsidP="008509BE">
      <w:pPr>
        <w:pStyle w:val="SingleTxtG"/>
      </w:pPr>
      <w:r w:rsidRPr="005138CC">
        <w:t>5.</w:t>
      </w:r>
      <w:r w:rsidRPr="005138CC">
        <w:tab/>
        <w:t>Compte</w:t>
      </w:r>
      <w:r w:rsidR="0097713A">
        <w:t xml:space="preserve"> </w:t>
      </w:r>
      <w:r w:rsidRPr="005138CC">
        <w:t>tenu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poursuite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conflit</w:t>
      </w:r>
      <w:r w:rsidR="0097713A">
        <w:t xml:space="preserve"> </w:t>
      </w:r>
      <w:r w:rsidRPr="005138CC">
        <w:t>armé</w:t>
      </w:r>
      <w:r w:rsidR="0097713A">
        <w:t xml:space="preserve"> </w:t>
      </w:r>
      <w:r w:rsidRPr="005138CC">
        <w:t>au</w:t>
      </w:r>
      <w:r w:rsidR="0097713A">
        <w:t xml:space="preserve"> </w:t>
      </w:r>
      <w:r w:rsidRPr="005138CC">
        <w:t>Yémen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eu</w:t>
      </w:r>
      <w:r w:rsidR="0097713A">
        <w:t xml:space="preserve"> </w:t>
      </w:r>
      <w:r w:rsidRPr="005138CC">
        <w:t>égard</w:t>
      </w:r>
      <w:r w:rsidR="0097713A">
        <w:t xml:space="preserve"> </w:t>
      </w:r>
      <w:r w:rsidRPr="005138CC">
        <w:t>aux</w:t>
      </w:r>
      <w:r w:rsidR="0097713A">
        <w:t xml:space="preserve"> </w:t>
      </w:r>
      <w:r w:rsidRPr="005138CC">
        <w:t>paragraphes</w:t>
      </w:r>
      <w:r w:rsidR="0097713A">
        <w:t xml:space="preserve"> </w:t>
      </w:r>
      <w:r w:rsidRPr="005138CC">
        <w:t>189</w:t>
      </w:r>
      <w:r w:rsidR="0097713A">
        <w:t xml:space="preserve"> </w:t>
      </w:r>
      <w:r w:rsidRPr="005138CC">
        <w:t>à</w:t>
      </w:r>
      <w:r w:rsidR="0097713A">
        <w:t xml:space="preserve"> </w:t>
      </w:r>
      <w:r w:rsidRPr="005138CC">
        <w:t>195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rapport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Secrétaire</w:t>
      </w:r>
      <w:r w:rsidR="0097713A">
        <w:t xml:space="preserve"> </w:t>
      </w:r>
      <w:r w:rsidRPr="005138CC">
        <w:t>général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sort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enfants</w:t>
      </w:r>
      <w:r w:rsidR="0097713A">
        <w:t xml:space="preserve"> </w:t>
      </w:r>
      <w:r w:rsidRPr="005138CC">
        <w:t>en</w:t>
      </w:r>
      <w:r w:rsidR="0097713A">
        <w:t xml:space="preserve"> </w:t>
      </w:r>
      <w:r w:rsidRPr="005138CC">
        <w:t>temps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conflit</w:t>
      </w:r>
      <w:r w:rsidR="0097713A">
        <w:t xml:space="preserve"> </w:t>
      </w:r>
      <w:r w:rsidRPr="005138CC">
        <w:t>armé</w:t>
      </w:r>
      <w:r w:rsidR="0097713A">
        <w:t xml:space="preserve"> </w:t>
      </w:r>
      <w:r w:rsidRPr="005138CC">
        <w:t>(A/72/361-S/2017/821),</w:t>
      </w:r>
      <w:r w:rsidR="0097713A">
        <w:t xml:space="preserve"> </w:t>
      </w:r>
      <w:r w:rsidRPr="005138CC">
        <w:t>donner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renseignements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toutes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enquêtes</w:t>
      </w:r>
      <w:r w:rsidR="0097713A">
        <w:t xml:space="preserve"> </w:t>
      </w:r>
      <w:r w:rsidRPr="005138CC">
        <w:t>menées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violations</w:t>
      </w:r>
      <w:r w:rsidR="0097713A">
        <w:t xml:space="preserve"> </w:t>
      </w:r>
      <w:r w:rsidRPr="005138CC">
        <w:t>graves</w:t>
      </w:r>
      <w:r w:rsidR="0097713A">
        <w:t xml:space="preserve"> </w:t>
      </w:r>
      <w:r w:rsidRPr="005138CC">
        <w:t>signalées,</w:t>
      </w:r>
      <w:r w:rsidR="0097713A">
        <w:t xml:space="preserve"> </w:t>
      </w:r>
      <w:r w:rsidRPr="005138CC">
        <w:t>notamment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meurtres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mutilations</w:t>
      </w:r>
      <w:r w:rsidR="0097713A">
        <w:t xml:space="preserve"> </w:t>
      </w:r>
      <w:r w:rsidRPr="005138CC">
        <w:t>d’enfants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frappes</w:t>
      </w:r>
      <w:r w:rsidR="0097713A">
        <w:t xml:space="preserve"> </w:t>
      </w:r>
      <w:r w:rsidRPr="005138CC">
        <w:t>aériennes</w:t>
      </w:r>
      <w:r w:rsidR="0097713A">
        <w:t xml:space="preserve"> </w:t>
      </w:r>
      <w:r w:rsidRPr="005138CC">
        <w:t>menées</w:t>
      </w:r>
      <w:r w:rsidR="0097713A">
        <w:t xml:space="preserve"> </w:t>
      </w:r>
      <w:r w:rsidRPr="005138CC">
        <w:t>contre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écoles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hôpitaux</w:t>
      </w:r>
      <w:r w:rsidR="0097713A">
        <w:t xml:space="preserve"> </w:t>
      </w:r>
      <w:r w:rsidRPr="005138CC">
        <w:t>au</w:t>
      </w:r>
      <w:r w:rsidR="0097713A">
        <w:t xml:space="preserve"> </w:t>
      </w:r>
      <w:r w:rsidRPr="005138CC">
        <w:t>Yémen</w:t>
      </w:r>
      <w:r w:rsidR="0097713A">
        <w:t xml:space="preserve"> </w:t>
      </w:r>
      <w:r w:rsidRPr="005138CC">
        <w:t>qui</w:t>
      </w:r>
      <w:r w:rsidR="0097713A">
        <w:t xml:space="preserve"> </w:t>
      </w:r>
      <w:r w:rsidRPr="005138CC">
        <w:t>sont</w:t>
      </w:r>
      <w:r w:rsidR="0097713A">
        <w:t xml:space="preserve"> </w:t>
      </w:r>
      <w:r w:rsidRPr="005138CC">
        <w:t>imputées</w:t>
      </w:r>
      <w:r w:rsidR="0097713A">
        <w:t xml:space="preserve"> </w:t>
      </w:r>
      <w:r w:rsidRPr="005138CC">
        <w:t>à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«</w:t>
      </w:r>
      <w:r w:rsidR="002C7C3A">
        <w:t> </w:t>
      </w:r>
      <w:r w:rsidRPr="005138CC">
        <w:t>coalition</w:t>
      </w:r>
      <w:r w:rsidR="0097713A">
        <w:t xml:space="preserve"> </w:t>
      </w:r>
      <w:r w:rsidRPr="005138CC">
        <w:t>constituée</w:t>
      </w:r>
      <w:r w:rsidR="0097713A">
        <w:t xml:space="preserve"> </w:t>
      </w:r>
      <w:r w:rsidRPr="005138CC">
        <w:t>pour</w:t>
      </w:r>
      <w:r w:rsidR="0097713A">
        <w:t xml:space="preserve"> </w:t>
      </w:r>
      <w:r w:rsidRPr="005138CC">
        <w:t>rétablir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légitimité</w:t>
      </w:r>
      <w:r w:rsidR="0097713A">
        <w:t xml:space="preserve"> </w:t>
      </w:r>
      <w:r w:rsidRPr="005138CC">
        <w:t>au</w:t>
      </w:r>
      <w:r w:rsidR="0097713A">
        <w:t xml:space="preserve"> </w:t>
      </w:r>
      <w:r w:rsidRPr="005138CC">
        <w:t>Yémen</w:t>
      </w:r>
      <w:r w:rsidR="002C7C3A">
        <w:t> </w:t>
      </w:r>
      <w:r w:rsidRPr="005138CC">
        <w:t>»</w:t>
      </w:r>
      <w:r w:rsidR="0097713A">
        <w:t xml:space="preserve"> </w:t>
      </w:r>
      <w:r w:rsidRPr="005138CC">
        <w:t>que</w:t>
      </w:r>
      <w:r w:rsidR="0097713A">
        <w:t xml:space="preserve"> </w:t>
      </w:r>
      <w:r w:rsidRPr="005138CC">
        <w:t>dirige</w:t>
      </w:r>
      <w:r w:rsidR="0097713A">
        <w:t xml:space="preserve"> </w:t>
      </w:r>
      <w:r w:rsidRPr="005138CC">
        <w:t>l’État</w:t>
      </w:r>
      <w:r w:rsidR="0097713A">
        <w:t xml:space="preserve"> </w:t>
      </w:r>
      <w:r w:rsidRPr="005138CC">
        <w:t>partie,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résultats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ces</w:t>
      </w:r>
      <w:r w:rsidR="0097713A">
        <w:t xml:space="preserve"> </w:t>
      </w:r>
      <w:r w:rsidRPr="005138CC">
        <w:t>enquêtes.</w:t>
      </w:r>
    </w:p>
    <w:p w:rsidR="008509BE" w:rsidRPr="005138CC" w:rsidRDefault="008509BE" w:rsidP="008509BE">
      <w:pPr>
        <w:pStyle w:val="SingleTxtG"/>
      </w:pPr>
      <w:r w:rsidRPr="005138CC">
        <w:lastRenderedPageBreak/>
        <w:t>6.</w:t>
      </w:r>
      <w:r w:rsidRPr="005138CC">
        <w:tab/>
        <w:t>Fournir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informations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ce</w:t>
      </w:r>
      <w:r w:rsidR="0097713A">
        <w:t xml:space="preserve"> </w:t>
      </w:r>
      <w:r w:rsidRPr="005138CC">
        <w:t>qu’il</w:t>
      </w:r>
      <w:r w:rsidR="0097713A">
        <w:t xml:space="preserve"> </w:t>
      </w:r>
      <w:r w:rsidRPr="005138CC">
        <w:t>est</w:t>
      </w:r>
      <w:r w:rsidR="0097713A">
        <w:t xml:space="preserve"> </w:t>
      </w:r>
      <w:r w:rsidRPr="005138CC">
        <w:t>advenu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52</w:t>
      </w:r>
      <w:r w:rsidR="002C7C3A">
        <w:t> </w:t>
      </w:r>
      <w:r w:rsidRPr="005138CC">
        <w:t>enfants</w:t>
      </w:r>
      <w:r w:rsidR="0097713A">
        <w:t xml:space="preserve"> </w:t>
      </w:r>
      <w:r w:rsidRPr="005138CC">
        <w:t>libérés</w:t>
      </w:r>
      <w:r w:rsidR="0097713A">
        <w:t xml:space="preserve"> </w:t>
      </w:r>
      <w:r w:rsidRPr="005138CC">
        <w:t>qui</w:t>
      </w:r>
      <w:r w:rsidR="0097713A">
        <w:t xml:space="preserve"> </w:t>
      </w:r>
      <w:r w:rsidRPr="005138CC">
        <w:t>auraient</w:t>
      </w:r>
      <w:r w:rsidR="0097713A">
        <w:t xml:space="preserve"> </w:t>
      </w:r>
      <w:r w:rsidRPr="005138CC">
        <w:t>été</w:t>
      </w:r>
      <w:r w:rsidR="0097713A">
        <w:t xml:space="preserve"> </w:t>
      </w:r>
      <w:r w:rsidRPr="005138CC">
        <w:t>associés</w:t>
      </w:r>
      <w:r w:rsidR="0097713A">
        <w:t xml:space="preserve"> </w:t>
      </w:r>
      <w:r w:rsidRPr="005138CC">
        <w:t>à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parties</w:t>
      </w:r>
      <w:r w:rsidR="0097713A">
        <w:t xml:space="preserve"> </w:t>
      </w:r>
      <w:r w:rsidRPr="005138CC">
        <w:t>au</w:t>
      </w:r>
      <w:r w:rsidR="0097713A">
        <w:t xml:space="preserve"> </w:t>
      </w:r>
      <w:r w:rsidRPr="005138CC">
        <w:t>conflit</w:t>
      </w:r>
      <w:r w:rsidR="0097713A">
        <w:t xml:space="preserve"> </w:t>
      </w:r>
      <w:r w:rsidRPr="005138CC">
        <w:t>armé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remis</w:t>
      </w:r>
      <w:r w:rsidR="0097713A">
        <w:t xml:space="preserve"> </w:t>
      </w:r>
      <w:r w:rsidRPr="005138CC">
        <w:t>au</w:t>
      </w:r>
      <w:r w:rsidR="0097713A">
        <w:t xml:space="preserve"> </w:t>
      </w:r>
      <w:r w:rsidRPr="005138CC">
        <w:t>Gouvernement</w:t>
      </w:r>
      <w:r w:rsidR="0097713A">
        <w:t xml:space="preserve"> </w:t>
      </w:r>
      <w:r w:rsidRPr="005138CC">
        <w:t>yéménite,</w:t>
      </w:r>
      <w:r w:rsidR="0097713A">
        <w:t xml:space="preserve"> </w:t>
      </w:r>
      <w:r w:rsidRPr="005138CC">
        <w:t>en</w:t>
      </w:r>
      <w:r w:rsidR="0097713A">
        <w:t xml:space="preserve"> </w:t>
      </w:r>
      <w:r w:rsidRPr="005138CC">
        <w:t>particulier</w:t>
      </w:r>
      <w:r w:rsidR="0097713A">
        <w:t xml:space="preserve"> </w:t>
      </w:r>
      <w:r w:rsidRPr="005138CC">
        <w:t>pour</w:t>
      </w:r>
      <w:r w:rsidR="0097713A">
        <w:t xml:space="preserve"> </w:t>
      </w:r>
      <w:r w:rsidRPr="005138CC">
        <w:t>ceux</w:t>
      </w:r>
      <w:r w:rsidR="0097713A">
        <w:t xml:space="preserve"> </w:t>
      </w:r>
      <w:r w:rsidRPr="005138CC">
        <w:t>d’entre</w:t>
      </w:r>
      <w:r w:rsidR="0097713A">
        <w:t xml:space="preserve"> </w:t>
      </w:r>
      <w:r w:rsidRPr="005138CC">
        <w:t>eux</w:t>
      </w:r>
      <w:r w:rsidR="0097713A">
        <w:t xml:space="preserve"> </w:t>
      </w:r>
      <w:r w:rsidRPr="005138CC">
        <w:t>qui</w:t>
      </w:r>
      <w:r w:rsidR="0097713A">
        <w:t xml:space="preserve"> </w:t>
      </w:r>
      <w:r w:rsidRPr="005138CC">
        <w:t>n’ont</w:t>
      </w:r>
      <w:r w:rsidR="0097713A">
        <w:t xml:space="preserve"> </w:t>
      </w:r>
      <w:r w:rsidRPr="005138CC">
        <w:t>pas</w:t>
      </w:r>
      <w:r w:rsidR="0097713A">
        <w:t xml:space="preserve"> </w:t>
      </w:r>
      <w:r w:rsidRPr="005138CC">
        <w:t>retrouvé</w:t>
      </w:r>
      <w:r w:rsidR="0097713A">
        <w:t xml:space="preserve"> </w:t>
      </w:r>
      <w:r w:rsidRPr="005138CC">
        <w:t>leur</w:t>
      </w:r>
      <w:r w:rsidR="0097713A">
        <w:t xml:space="preserve"> </w:t>
      </w:r>
      <w:r w:rsidRPr="005138CC">
        <w:t>famille.</w:t>
      </w:r>
    </w:p>
    <w:p w:rsidR="008509BE" w:rsidRPr="005138CC" w:rsidRDefault="008509BE" w:rsidP="008509BE">
      <w:pPr>
        <w:pStyle w:val="SingleTxtG"/>
      </w:pPr>
      <w:r w:rsidRPr="005138CC">
        <w:t>7.</w:t>
      </w:r>
      <w:r w:rsidRPr="005138CC">
        <w:tab/>
        <w:t>Préciser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mandat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service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protection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enfants</w:t>
      </w:r>
      <w:r w:rsidR="0097713A">
        <w:t xml:space="preserve"> </w:t>
      </w:r>
      <w:r w:rsidRPr="005138CC">
        <w:t>établi</w:t>
      </w:r>
      <w:r w:rsidR="0097713A">
        <w:t xml:space="preserve"> </w:t>
      </w:r>
      <w:r w:rsidRPr="005138CC">
        <w:t>au</w:t>
      </w:r>
      <w:r w:rsidR="0097713A">
        <w:t xml:space="preserve"> </w:t>
      </w:r>
      <w:r w:rsidRPr="005138CC">
        <w:t>siège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coalition</w:t>
      </w:r>
      <w:r w:rsidR="0097713A">
        <w:t xml:space="preserve"> </w:t>
      </w:r>
      <w:r w:rsidRPr="005138CC">
        <w:t>au</w:t>
      </w:r>
      <w:r w:rsidR="0097713A">
        <w:t xml:space="preserve"> </w:t>
      </w:r>
      <w:r w:rsidRPr="005138CC">
        <w:t>Yémen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indiquer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activités</w:t>
      </w:r>
      <w:r w:rsidR="0097713A">
        <w:t xml:space="preserve"> </w:t>
      </w:r>
      <w:r w:rsidRPr="005138CC">
        <w:t>que</w:t>
      </w:r>
      <w:r w:rsidR="0097713A">
        <w:t xml:space="preserve"> </w:t>
      </w:r>
      <w:r w:rsidRPr="005138CC">
        <w:t>celui-ci</w:t>
      </w:r>
      <w:r w:rsidR="0097713A">
        <w:t xml:space="preserve"> </w:t>
      </w:r>
      <w:r w:rsidRPr="005138CC">
        <w:t>a</w:t>
      </w:r>
      <w:r w:rsidR="0097713A">
        <w:t xml:space="preserve"> </w:t>
      </w:r>
      <w:r w:rsidRPr="005138CC">
        <w:t>entreprises.</w:t>
      </w:r>
    </w:p>
    <w:p w:rsidR="008509BE" w:rsidRPr="005138CC" w:rsidRDefault="008509BE" w:rsidP="008509BE">
      <w:pPr>
        <w:pStyle w:val="SingleTxtG"/>
      </w:pPr>
      <w:r w:rsidRPr="005138CC">
        <w:t>8.</w:t>
      </w:r>
      <w:r w:rsidRPr="005138CC">
        <w:tab/>
        <w:t>S’agissant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paragraphe</w:t>
      </w:r>
      <w:r w:rsidR="0097713A">
        <w:t xml:space="preserve"> </w:t>
      </w:r>
      <w:r w:rsidRPr="005138CC">
        <w:t>52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rapport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l’État</w:t>
      </w:r>
      <w:r w:rsidR="0097713A">
        <w:t xml:space="preserve"> </w:t>
      </w:r>
      <w:r w:rsidRPr="005138CC">
        <w:t>partie,</w:t>
      </w:r>
      <w:r w:rsidR="0097713A">
        <w:t xml:space="preserve"> </w:t>
      </w:r>
      <w:r w:rsidRPr="005138CC">
        <w:t>donner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informations</w:t>
      </w:r>
      <w:r w:rsidR="0097713A">
        <w:t xml:space="preserve"> </w:t>
      </w:r>
      <w:r w:rsidRPr="005138CC">
        <w:t>actualisées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situation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enfants</w:t>
      </w:r>
      <w:r w:rsidR="0097713A">
        <w:t xml:space="preserve"> </w:t>
      </w:r>
      <w:r w:rsidRPr="005138CC">
        <w:t>détenus</w:t>
      </w:r>
      <w:r w:rsidR="0097713A">
        <w:t xml:space="preserve"> </w:t>
      </w:r>
      <w:r w:rsidRPr="005138CC">
        <w:t>par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forces</w:t>
      </w:r>
      <w:r w:rsidR="0097713A">
        <w:t xml:space="preserve"> </w:t>
      </w:r>
      <w:r w:rsidRPr="005138CC">
        <w:t>armées</w:t>
      </w:r>
      <w:r w:rsidR="0097713A">
        <w:t xml:space="preserve"> </w:t>
      </w:r>
      <w:r w:rsidRPr="005138CC">
        <w:t>saoudiennes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statut</w:t>
      </w:r>
      <w:r w:rsidR="0097713A">
        <w:t xml:space="preserve"> </w:t>
      </w:r>
      <w:r w:rsidRPr="005138CC">
        <w:t>juridique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ces</w:t>
      </w:r>
      <w:r w:rsidR="0097713A">
        <w:t xml:space="preserve"> </w:t>
      </w:r>
      <w:r w:rsidRPr="005138CC">
        <w:t>enfants,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indiquer</w:t>
      </w:r>
      <w:r w:rsidR="0097713A">
        <w:t xml:space="preserve"> </w:t>
      </w:r>
      <w:r w:rsidRPr="005138CC">
        <w:t>s’ils</w:t>
      </w:r>
      <w:r w:rsidR="0097713A">
        <w:t xml:space="preserve"> </w:t>
      </w:r>
      <w:r w:rsidRPr="005138CC">
        <w:t>relèvent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juridiction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l’État</w:t>
      </w:r>
      <w:r w:rsidR="0097713A">
        <w:t xml:space="preserve"> </w:t>
      </w:r>
      <w:r w:rsidRPr="005138CC">
        <w:t>partie.</w:t>
      </w:r>
    </w:p>
    <w:p w:rsidR="008509BE" w:rsidRPr="005138CC" w:rsidRDefault="008509BE" w:rsidP="008509BE">
      <w:pPr>
        <w:pStyle w:val="SingleTxtG"/>
      </w:pPr>
      <w:r w:rsidRPr="005138CC">
        <w:t>9.</w:t>
      </w:r>
      <w:r w:rsidRPr="005138CC">
        <w:tab/>
        <w:t>Donner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renseignements</w:t>
      </w:r>
      <w:r w:rsidR="0097713A">
        <w:t xml:space="preserve"> </w:t>
      </w:r>
      <w:r w:rsidRPr="005138CC">
        <w:t>détaillés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programmes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réadaptation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réinsertion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tous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enfants</w:t>
      </w:r>
      <w:r w:rsidR="0097713A">
        <w:t xml:space="preserve"> </w:t>
      </w:r>
      <w:r w:rsidRPr="005138CC">
        <w:t>touchés</w:t>
      </w:r>
      <w:r w:rsidR="0097713A">
        <w:t xml:space="preserve"> </w:t>
      </w:r>
      <w:r w:rsidRPr="005138CC">
        <w:t>par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conflit</w:t>
      </w:r>
      <w:r w:rsidR="0097713A">
        <w:t xml:space="preserve"> </w:t>
      </w:r>
      <w:r w:rsidRPr="005138CC">
        <w:t>armé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nombre</w:t>
      </w:r>
      <w:r w:rsidR="0097713A">
        <w:t xml:space="preserve"> </w:t>
      </w:r>
      <w:r w:rsidRPr="005138CC">
        <w:t>d’enfants</w:t>
      </w:r>
      <w:r w:rsidR="0097713A">
        <w:t xml:space="preserve"> </w:t>
      </w:r>
      <w:r w:rsidRPr="005138CC">
        <w:t>ayant</w:t>
      </w:r>
      <w:r w:rsidR="0097713A">
        <w:t xml:space="preserve"> </w:t>
      </w:r>
      <w:r w:rsidRPr="005138CC">
        <w:t>bénéficié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ces</w:t>
      </w:r>
      <w:r w:rsidR="0097713A">
        <w:t xml:space="preserve"> </w:t>
      </w:r>
      <w:r w:rsidRPr="005138CC">
        <w:t>programmes.</w:t>
      </w:r>
    </w:p>
    <w:p w:rsidR="008509BE" w:rsidRPr="005138CC" w:rsidRDefault="008509BE" w:rsidP="008509BE">
      <w:pPr>
        <w:pStyle w:val="SingleTxtG"/>
      </w:pPr>
      <w:r w:rsidRPr="005138CC">
        <w:t>10.</w:t>
      </w:r>
      <w:r w:rsidRPr="005138CC">
        <w:tab/>
        <w:t>Fournir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informations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la</w:t>
      </w:r>
      <w:r w:rsidR="0097713A">
        <w:t xml:space="preserve"> </w:t>
      </w:r>
      <w:r w:rsidRPr="005138CC">
        <w:t>coopération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l’État</w:t>
      </w:r>
      <w:r w:rsidR="0097713A">
        <w:t xml:space="preserve"> </w:t>
      </w:r>
      <w:r w:rsidRPr="005138CC">
        <w:t>partie</w:t>
      </w:r>
      <w:r w:rsidR="0097713A">
        <w:t xml:space="preserve"> </w:t>
      </w:r>
      <w:r w:rsidRPr="005138CC">
        <w:t>avec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Bureau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Représentant</w:t>
      </w:r>
      <w:r w:rsidR="0097713A">
        <w:t xml:space="preserve"> </w:t>
      </w:r>
      <w:r w:rsidRPr="005138CC">
        <w:t>spécial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Secrétaire</w:t>
      </w:r>
      <w:r w:rsidR="0097713A">
        <w:t xml:space="preserve"> </w:t>
      </w:r>
      <w:r w:rsidRPr="005138CC">
        <w:t>général</w:t>
      </w:r>
      <w:r w:rsidR="0097713A">
        <w:t xml:space="preserve"> </w:t>
      </w:r>
      <w:r w:rsidRPr="005138CC">
        <w:t>pour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enfants</w:t>
      </w:r>
      <w:r w:rsidR="0097713A">
        <w:t xml:space="preserve"> </w:t>
      </w:r>
      <w:r w:rsidRPr="005138CC">
        <w:t>et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conflits</w:t>
      </w:r>
      <w:r w:rsidR="0097713A">
        <w:t xml:space="preserve"> </w:t>
      </w:r>
      <w:r w:rsidRPr="005138CC">
        <w:t>armés.</w:t>
      </w:r>
    </w:p>
    <w:p w:rsidR="008509BE" w:rsidRPr="005138CC" w:rsidRDefault="008509BE" w:rsidP="008509BE">
      <w:pPr>
        <w:pStyle w:val="SingleTxtG"/>
      </w:pPr>
      <w:r w:rsidRPr="005138CC">
        <w:t>11.</w:t>
      </w:r>
      <w:r w:rsidRPr="005138CC">
        <w:tab/>
        <w:t>Compte</w:t>
      </w:r>
      <w:r w:rsidR="0097713A">
        <w:t xml:space="preserve"> </w:t>
      </w:r>
      <w:r w:rsidRPr="005138CC">
        <w:t>tenu</w:t>
      </w:r>
      <w:r w:rsidR="0097713A">
        <w:t xml:space="preserve"> </w:t>
      </w:r>
      <w:r w:rsidRPr="005138CC">
        <w:t>du</w:t>
      </w:r>
      <w:r w:rsidR="0097713A">
        <w:t xml:space="preserve"> </w:t>
      </w:r>
      <w:r w:rsidRPr="005138CC">
        <w:t>fait</w:t>
      </w:r>
      <w:r w:rsidR="0097713A">
        <w:t xml:space="preserve"> </w:t>
      </w:r>
      <w:r w:rsidRPr="005138CC">
        <w:t>que</w:t>
      </w:r>
      <w:r w:rsidR="0097713A">
        <w:t xml:space="preserve"> </w:t>
      </w:r>
      <w:r w:rsidRPr="005138CC">
        <w:t>l’État</w:t>
      </w:r>
      <w:r w:rsidR="0097713A">
        <w:t xml:space="preserve"> </w:t>
      </w:r>
      <w:r w:rsidRPr="005138CC">
        <w:t>partie</w:t>
      </w:r>
      <w:r w:rsidR="0097713A">
        <w:t xml:space="preserve"> </w:t>
      </w:r>
      <w:r w:rsidRPr="005138CC">
        <w:t>n’a</w:t>
      </w:r>
      <w:r w:rsidR="0097713A">
        <w:t xml:space="preserve"> </w:t>
      </w:r>
      <w:r w:rsidRPr="005138CC">
        <w:t>pas</w:t>
      </w:r>
      <w:r w:rsidR="0097713A">
        <w:t xml:space="preserve"> </w:t>
      </w:r>
      <w:r w:rsidRPr="005138CC">
        <w:t>signé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Traité</w:t>
      </w:r>
      <w:r w:rsidR="0097713A">
        <w:t xml:space="preserve"> </w:t>
      </w:r>
      <w:r w:rsidRPr="005138CC">
        <w:t>sur</w:t>
      </w:r>
      <w:r w:rsidR="0097713A">
        <w:t xml:space="preserve"> </w:t>
      </w:r>
      <w:r w:rsidRPr="005138CC">
        <w:t>le</w:t>
      </w:r>
      <w:r w:rsidR="0097713A">
        <w:t xml:space="preserve"> </w:t>
      </w:r>
      <w:r w:rsidRPr="005138CC">
        <w:t>commerce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armes,</w:t>
      </w:r>
      <w:r w:rsidR="0097713A">
        <w:t xml:space="preserve"> </w:t>
      </w:r>
      <w:r w:rsidRPr="005138CC">
        <w:t>indiquer</w:t>
      </w:r>
      <w:r w:rsidR="0097713A">
        <w:t xml:space="preserve"> </w:t>
      </w:r>
      <w:r w:rsidRPr="005138CC">
        <w:t>les</w:t>
      </w:r>
      <w:r w:rsidR="0097713A">
        <w:t xml:space="preserve"> </w:t>
      </w:r>
      <w:r w:rsidRPr="005138CC">
        <w:t>mesures</w:t>
      </w:r>
      <w:r w:rsidR="0097713A">
        <w:t xml:space="preserve"> </w:t>
      </w:r>
      <w:r w:rsidRPr="005138CC">
        <w:t>prises</w:t>
      </w:r>
      <w:r w:rsidR="0097713A">
        <w:t xml:space="preserve"> </w:t>
      </w:r>
      <w:r w:rsidRPr="005138CC">
        <w:t>pour</w:t>
      </w:r>
      <w:r w:rsidR="0097713A">
        <w:t xml:space="preserve"> </w:t>
      </w:r>
      <w:r w:rsidRPr="005138CC">
        <w:t>faire</w:t>
      </w:r>
      <w:r w:rsidR="0097713A">
        <w:t xml:space="preserve"> </w:t>
      </w:r>
      <w:r w:rsidRPr="005138CC">
        <w:t>en</w:t>
      </w:r>
      <w:r w:rsidR="0097713A">
        <w:t xml:space="preserve"> </w:t>
      </w:r>
      <w:r w:rsidRPr="005138CC">
        <w:t>sorte</w:t>
      </w:r>
      <w:r w:rsidR="0097713A">
        <w:t xml:space="preserve"> </w:t>
      </w:r>
      <w:r w:rsidRPr="005138CC">
        <w:t>qu’aucune</w:t>
      </w:r>
      <w:r w:rsidR="0097713A">
        <w:t xml:space="preserve"> </w:t>
      </w:r>
      <w:r w:rsidRPr="005138CC">
        <w:t>arme</w:t>
      </w:r>
      <w:r w:rsidR="0097713A">
        <w:t xml:space="preserve"> </w:t>
      </w:r>
      <w:r w:rsidRPr="005138CC">
        <w:t>ou</w:t>
      </w:r>
      <w:r w:rsidR="0097713A">
        <w:t xml:space="preserve"> </w:t>
      </w:r>
      <w:r w:rsidRPr="005138CC">
        <w:t>autre</w:t>
      </w:r>
      <w:r w:rsidR="0097713A">
        <w:t xml:space="preserve"> </w:t>
      </w:r>
      <w:r w:rsidRPr="005138CC">
        <w:t>forme</w:t>
      </w:r>
      <w:r w:rsidR="0097713A">
        <w:t xml:space="preserve"> </w:t>
      </w:r>
      <w:r w:rsidRPr="005138CC">
        <w:t>d’assistance</w:t>
      </w:r>
      <w:r w:rsidR="0097713A">
        <w:t xml:space="preserve"> </w:t>
      </w:r>
      <w:r w:rsidRPr="005138CC">
        <w:t>militaire</w:t>
      </w:r>
      <w:r w:rsidR="0097713A">
        <w:t xml:space="preserve"> </w:t>
      </w:r>
      <w:r w:rsidRPr="005138CC">
        <w:t>ne</w:t>
      </w:r>
      <w:r w:rsidR="0097713A">
        <w:t xml:space="preserve"> </w:t>
      </w:r>
      <w:r w:rsidRPr="005138CC">
        <w:t>soit</w:t>
      </w:r>
      <w:r w:rsidR="0097713A">
        <w:t xml:space="preserve"> </w:t>
      </w:r>
      <w:r w:rsidRPr="005138CC">
        <w:t>vendue</w:t>
      </w:r>
      <w:r w:rsidR="0097713A">
        <w:t xml:space="preserve"> </w:t>
      </w:r>
      <w:r w:rsidRPr="005138CC">
        <w:t>ou</w:t>
      </w:r>
      <w:r w:rsidR="0097713A">
        <w:t xml:space="preserve"> </w:t>
      </w:r>
      <w:r w:rsidRPr="005138CC">
        <w:t>transférée</w:t>
      </w:r>
      <w:r w:rsidR="0097713A">
        <w:t xml:space="preserve"> </w:t>
      </w:r>
      <w:r w:rsidRPr="005138CC">
        <w:t>à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pays</w:t>
      </w:r>
      <w:r w:rsidR="0097713A">
        <w:t xml:space="preserve"> </w:t>
      </w:r>
      <w:r w:rsidRPr="005138CC">
        <w:t>où</w:t>
      </w:r>
      <w:r w:rsidR="0097713A">
        <w:t xml:space="preserve"> </w:t>
      </w:r>
      <w:r w:rsidRPr="005138CC">
        <w:t>l’on</w:t>
      </w:r>
      <w:r w:rsidR="0097713A">
        <w:t xml:space="preserve"> </w:t>
      </w:r>
      <w:r w:rsidRPr="005138CC">
        <w:t>sait</w:t>
      </w:r>
      <w:r w:rsidR="0097713A">
        <w:t xml:space="preserve"> </w:t>
      </w:r>
      <w:r w:rsidRPr="005138CC">
        <w:t>que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enfants</w:t>
      </w:r>
      <w:r w:rsidR="0097713A">
        <w:t xml:space="preserve"> </w:t>
      </w:r>
      <w:r w:rsidRPr="005138CC">
        <w:t>sont</w:t>
      </w:r>
      <w:r w:rsidR="0097713A">
        <w:t xml:space="preserve"> </w:t>
      </w:r>
      <w:r w:rsidRPr="005138CC">
        <w:t>enrôlés</w:t>
      </w:r>
      <w:r w:rsidR="0097713A">
        <w:t xml:space="preserve"> </w:t>
      </w:r>
      <w:r w:rsidRPr="005138CC">
        <w:t>ou</w:t>
      </w:r>
      <w:r w:rsidR="0097713A">
        <w:t xml:space="preserve"> </w:t>
      </w:r>
      <w:r w:rsidRPr="005138CC">
        <w:t>utilisés</w:t>
      </w:r>
      <w:r w:rsidR="0097713A">
        <w:t xml:space="preserve"> </w:t>
      </w:r>
      <w:r w:rsidRPr="005138CC">
        <w:t>dans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hostilités</w:t>
      </w:r>
      <w:r w:rsidR="0097713A">
        <w:t xml:space="preserve"> </w:t>
      </w:r>
      <w:r w:rsidRPr="005138CC">
        <w:t>par</w:t>
      </w:r>
      <w:r w:rsidR="0097713A">
        <w:t xml:space="preserve"> </w:t>
      </w:r>
      <w:r w:rsidRPr="005138CC">
        <w:t>des</w:t>
      </w:r>
      <w:r w:rsidR="0097713A">
        <w:t xml:space="preserve"> </w:t>
      </w:r>
      <w:r w:rsidRPr="005138CC">
        <w:t>parties</w:t>
      </w:r>
      <w:r w:rsidR="0097713A">
        <w:t xml:space="preserve"> </w:t>
      </w:r>
      <w:r w:rsidRPr="005138CC">
        <w:t>à</w:t>
      </w:r>
      <w:r w:rsidR="0097713A">
        <w:t xml:space="preserve"> </w:t>
      </w:r>
      <w:r w:rsidRPr="005138CC">
        <w:t>un</w:t>
      </w:r>
      <w:r w:rsidR="0097713A">
        <w:t xml:space="preserve"> </w:t>
      </w:r>
      <w:r w:rsidRPr="005138CC">
        <w:t>conflit</w:t>
      </w:r>
      <w:r w:rsidR="0097713A">
        <w:t xml:space="preserve"> </w:t>
      </w:r>
      <w:r w:rsidRPr="005138CC">
        <w:t>ou</w:t>
      </w:r>
      <w:r w:rsidR="0097713A">
        <w:t xml:space="preserve"> </w:t>
      </w:r>
      <w:r w:rsidRPr="005138CC">
        <w:t>risquent</w:t>
      </w:r>
      <w:r w:rsidR="0097713A">
        <w:t xml:space="preserve"> </w:t>
      </w:r>
      <w:r w:rsidRPr="005138CC">
        <w:t>de</w:t>
      </w:r>
      <w:r w:rsidR="0097713A">
        <w:t xml:space="preserve"> </w:t>
      </w:r>
      <w:r w:rsidRPr="005138CC">
        <w:t>l’être.</w:t>
      </w:r>
    </w:p>
    <w:p w:rsidR="007341B7" w:rsidRPr="008509BE" w:rsidRDefault="008509BE" w:rsidP="008509B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7341B7" w:rsidRPr="008509BE" w:rsidSect="00F11E8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13A" w:rsidRDefault="0097713A" w:rsidP="00F95C08">
      <w:pPr>
        <w:spacing w:line="240" w:lineRule="auto"/>
      </w:pPr>
    </w:p>
  </w:endnote>
  <w:endnote w:type="continuationSeparator" w:id="0">
    <w:p w:rsidR="0097713A" w:rsidRPr="00AC3823" w:rsidRDefault="0097713A" w:rsidP="00AC3823">
      <w:pPr>
        <w:pStyle w:val="Pieddepage"/>
      </w:pPr>
    </w:p>
  </w:endnote>
  <w:endnote w:type="continuationNotice" w:id="1">
    <w:p w:rsidR="0097713A" w:rsidRDefault="0097713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3A" w:rsidRPr="00F11E8F" w:rsidRDefault="0097713A" w:rsidP="00F11E8F">
    <w:pPr>
      <w:pStyle w:val="Pieddepage"/>
      <w:tabs>
        <w:tab w:val="right" w:pos="9638"/>
      </w:tabs>
    </w:pPr>
    <w:r w:rsidRPr="00F11E8F">
      <w:rPr>
        <w:b/>
        <w:sz w:val="18"/>
      </w:rPr>
      <w:fldChar w:fldCharType="begin"/>
    </w:r>
    <w:r w:rsidRPr="00F11E8F">
      <w:rPr>
        <w:b/>
        <w:sz w:val="18"/>
      </w:rPr>
      <w:instrText xml:space="preserve"> PAGE  \* MERGEFORMAT </w:instrText>
    </w:r>
    <w:r w:rsidRPr="00F11E8F">
      <w:rPr>
        <w:b/>
        <w:sz w:val="18"/>
      </w:rPr>
      <w:fldChar w:fldCharType="separate"/>
    </w:r>
    <w:r w:rsidR="002E1C06">
      <w:rPr>
        <w:b/>
        <w:noProof/>
        <w:sz w:val="18"/>
      </w:rPr>
      <w:t>2</w:t>
    </w:r>
    <w:r w:rsidRPr="00F11E8F">
      <w:rPr>
        <w:b/>
        <w:sz w:val="18"/>
      </w:rPr>
      <w:fldChar w:fldCharType="end"/>
    </w:r>
    <w:r>
      <w:rPr>
        <w:b/>
        <w:sz w:val="18"/>
      </w:rPr>
      <w:tab/>
    </w:r>
    <w:r>
      <w:t>GE.18-03481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3A" w:rsidRPr="00F11E8F" w:rsidRDefault="0097713A" w:rsidP="00F11E8F">
    <w:pPr>
      <w:pStyle w:val="Pieddepage"/>
      <w:tabs>
        <w:tab w:val="right" w:pos="9638"/>
      </w:tabs>
      <w:rPr>
        <w:b/>
        <w:sz w:val="18"/>
      </w:rPr>
    </w:pPr>
    <w:r>
      <w:t>GE.18-03481</w:t>
    </w:r>
    <w:r>
      <w:tab/>
    </w:r>
    <w:r w:rsidRPr="00F11E8F">
      <w:rPr>
        <w:b/>
        <w:sz w:val="18"/>
      </w:rPr>
      <w:fldChar w:fldCharType="begin"/>
    </w:r>
    <w:r w:rsidRPr="00F11E8F">
      <w:rPr>
        <w:b/>
        <w:sz w:val="18"/>
      </w:rPr>
      <w:instrText xml:space="preserve"> PAGE  \* MERGEFORMAT </w:instrText>
    </w:r>
    <w:r w:rsidRPr="00F11E8F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F11E8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3A" w:rsidRPr="00F11E8F" w:rsidRDefault="0097713A" w:rsidP="00F11E8F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18-03481  (F)    280318    090418</w:t>
    </w:r>
    <w:r>
      <w:rPr>
        <w:sz w:val="20"/>
      </w:rPr>
      <w:br/>
    </w:r>
    <w:r w:rsidRPr="00F11E8F">
      <w:rPr>
        <w:rFonts w:ascii="C39T30Lfz" w:hAnsi="C39T30Lfz"/>
        <w:sz w:val="56"/>
      </w:rPr>
      <w:t></w:t>
    </w:r>
    <w:r w:rsidRPr="00F11E8F">
      <w:rPr>
        <w:rFonts w:ascii="C39T30Lfz" w:hAnsi="C39T30Lfz"/>
        <w:sz w:val="56"/>
      </w:rPr>
      <w:t></w:t>
    </w:r>
    <w:r w:rsidRPr="00F11E8F">
      <w:rPr>
        <w:rFonts w:ascii="C39T30Lfz" w:hAnsi="C39T30Lfz"/>
        <w:sz w:val="56"/>
      </w:rPr>
      <w:t></w:t>
    </w:r>
    <w:r w:rsidRPr="00F11E8F">
      <w:rPr>
        <w:rFonts w:ascii="C39T30Lfz" w:hAnsi="C39T30Lfz"/>
        <w:sz w:val="56"/>
      </w:rPr>
      <w:t></w:t>
    </w:r>
    <w:r w:rsidRPr="00F11E8F">
      <w:rPr>
        <w:rFonts w:ascii="C39T30Lfz" w:hAnsi="C39T30Lfz"/>
        <w:sz w:val="56"/>
      </w:rPr>
      <w:t></w:t>
    </w:r>
    <w:r w:rsidRPr="00F11E8F">
      <w:rPr>
        <w:rFonts w:ascii="C39T30Lfz" w:hAnsi="C39T30Lfz"/>
        <w:sz w:val="56"/>
      </w:rPr>
      <w:t></w:t>
    </w:r>
    <w:r w:rsidRPr="00F11E8F">
      <w:rPr>
        <w:rFonts w:ascii="C39T30Lfz" w:hAnsi="C39T30Lfz"/>
        <w:sz w:val="56"/>
      </w:rPr>
      <w:t></w:t>
    </w:r>
    <w:r w:rsidRPr="00F11E8F">
      <w:rPr>
        <w:rFonts w:ascii="C39T30Lfz" w:hAnsi="C39T30Lfz"/>
        <w:sz w:val="56"/>
      </w:rPr>
      <w:t></w:t>
    </w:r>
    <w:r w:rsidRPr="00F11E8F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RC/C/OPAC/SAU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OPAC/SAU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13A" w:rsidRPr="00AC3823" w:rsidRDefault="0097713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7713A" w:rsidRPr="00AC3823" w:rsidRDefault="0097713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7713A" w:rsidRPr="00AC3823" w:rsidRDefault="0097713A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3A" w:rsidRPr="00F11E8F" w:rsidRDefault="0097713A">
    <w:pPr>
      <w:pStyle w:val="En-tte"/>
    </w:pPr>
    <w:fldSimple w:instr=" TITLE  \* MERGEFORMAT ">
      <w:r>
        <w:t>CRC/C/OPAC/SAU/Q/1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3A" w:rsidRPr="00F11E8F" w:rsidRDefault="0097713A" w:rsidP="00F11E8F">
    <w:pPr>
      <w:pStyle w:val="En-tte"/>
      <w:jc w:val="right"/>
    </w:pPr>
    <w:fldSimple w:instr=" TITLE  \* MERGEFORMAT ">
      <w:r>
        <w:t>CRC/C/OPAC/SAU/Q/1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/>
  <w:attachedTemplate r:id="rId1"/>
  <w:revisionView w:inkAnnotations="0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54F"/>
    <w:rsid w:val="00017F94"/>
    <w:rsid w:val="00023842"/>
    <w:rsid w:val="000334F9"/>
    <w:rsid w:val="000354E9"/>
    <w:rsid w:val="00074320"/>
    <w:rsid w:val="0007796D"/>
    <w:rsid w:val="000B7790"/>
    <w:rsid w:val="00111F2F"/>
    <w:rsid w:val="0014365E"/>
    <w:rsid w:val="00176178"/>
    <w:rsid w:val="001F525A"/>
    <w:rsid w:val="00223272"/>
    <w:rsid w:val="0024779E"/>
    <w:rsid w:val="002C7C3A"/>
    <w:rsid w:val="002D14A3"/>
    <w:rsid w:val="002E1C06"/>
    <w:rsid w:val="00311E81"/>
    <w:rsid w:val="0032054F"/>
    <w:rsid w:val="00340ED0"/>
    <w:rsid w:val="00363511"/>
    <w:rsid w:val="00446FE5"/>
    <w:rsid w:val="00452396"/>
    <w:rsid w:val="00485B35"/>
    <w:rsid w:val="004D7A2C"/>
    <w:rsid w:val="005505B7"/>
    <w:rsid w:val="00573BE5"/>
    <w:rsid w:val="00586ED3"/>
    <w:rsid w:val="00596AA9"/>
    <w:rsid w:val="0071601D"/>
    <w:rsid w:val="007341B7"/>
    <w:rsid w:val="00760CBC"/>
    <w:rsid w:val="007A62E6"/>
    <w:rsid w:val="007D4A83"/>
    <w:rsid w:val="0080684C"/>
    <w:rsid w:val="00840413"/>
    <w:rsid w:val="008509BE"/>
    <w:rsid w:val="00871C75"/>
    <w:rsid w:val="008776DC"/>
    <w:rsid w:val="008C54BD"/>
    <w:rsid w:val="008F3CA0"/>
    <w:rsid w:val="009705C8"/>
    <w:rsid w:val="0097713A"/>
    <w:rsid w:val="00A30353"/>
    <w:rsid w:val="00AC3823"/>
    <w:rsid w:val="00AE323C"/>
    <w:rsid w:val="00B00181"/>
    <w:rsid w:val="00B24A9B"/>
    <w:rsid w:val="00B765F7"/>
    <w:rsid w:val="00BA0CA9"/>
    <w:rsid w:val="00C02897"/>
    <w:rsid w:val="00D3439C"/>
    <w:rsid w:val="00D50566"/>
    <w:rsid w:val="00DB1831"/>
    <w:rsid w:val="00DD3BFD"/>
    <w:rsid w:val="00DF6678"/>
    <w:rsid w:val="00F11E8F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0AA3D5"/>
  <w15:docId w15:val="{A45600E2-CF89-4F3E-9DF3-AD5EEDF74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638</Words>
  <Characters>3634</Characters>
  <Application>Microsoft Office Word</Application>
  <DocSecurity>0</DocSecurity>
  <Lines>403</Lines>
  <Paragraphs>170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CRC/C/OPAC/SAU/Q/1</vt:lpstr>
    </vt:vector>
  </TitlesOfParts>
  <Company>DCM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CRC/C/OPAC/SAU/Q/1</dc:title>
  <dc:subject/>
  <dc:creator>Nicolas MORIN</dc:creator>
  <cp:keywords/>
  <cp:lastModifiedBy>Nicolas Morin</cp:lastModifiedBy>
  <cp:revision>2</cp:revision>
  <cp:lastPrinted>2014-05-14T10:59:00Z</cp:lastPrinted>
  <dcterms:created xsi:type="dcterms:W3CDTF">2018-04-09T14:41:00Z</dcterms:created>
  <dcterms:modified xsi:type="dcterms:W3CDTF">2018-04-09T14:41:00Z</dcterms:modified>
</cp:coreProperties>
</file>