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3717F4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C53A26">
                <w:t>24/</w:t>
              </w:r>
              <w:r w:rsidR="003717F4">
                <w:rPr>
                  <w:lang w:val="en-US"/>
                </w:rPr>
                <w:t>7</w:t>
              </w:r>
            </w:fldSimple>
          </w:p>
        </w:tc>
      </w:tr>
      <w:tr w:rsidR="003A5D2C" w:rsidRPr="003717F4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3717F4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3717F4">
              <w:rPr>
                <w:lang w:val="en-US"/>
              </w:rPr>
              <w:t>General</w:t>
            </w:r>
            <w:bookmarkEnd w:id="0"/>
          </w:p>
          <w:p w:rsidR="003A5D2C" w:rsidRDefault="003717F4" w:rsidP="00BF6380">
            <w:pPr>
              <w:rPr>
                <w:lang w:val="en-US"/>
              </w:rPr>
            </w:pPr>
            <w:r>
              <w:rPr>
                <w:lang w:val="en-US"/>
              </w:rPr>
              <w:t>8 October 2013</w:t>
            </w:r>
          </w:p>
          <w:p w:rsidR="003A5D2C" w:rsidRPr="003717F4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3717F4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3717F4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3717F4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53A26" w:rsidRPr="00D475A4" w:rsidRDefault="00C53A26" w:rsidP="00C53A26">
      <w:pPr>
        <w:pStyle w:val="SingleTxtGR"/>
        <w:spacing w:after="0"/>
        <w:ind w:left="0"/>
        <w:jc w:val="left"/>
        <w:rPr>
          <w:b/>
        </w:rPr>
      </w:pPr>
      <w:r w:rsidRPr="00D475A4">
        <w:rPr>
          <w:b/>
        </w:rPr>
        <w:t>Двадцать четвертая сессия</w:t>
      </w:r>
    </w:p>
    <w:p w:rsidR="00C53A26" w:rsidRPr="00067062" w:rsidRDefault="00C53A26" w:rsidP="00C53A26">
      <w:pPr>
        <w:pStyle w:val="SingleTxtGR"/>
        <w:spacing w:after="0"/>
        <w:ind w:left="0"/>
        <w:jc w:val="left"/>
      </w:pPr>
      <w:r w:rsidRPr="00067062">
        <w:t>Пункт 3 повестки дня</w:t>
      </w:r>
    </w:p>
    <w:p w:rsidR="007F7553" w:rsidRDefault="00C53A26" w:rsidP="00C53A26">
      <w:pPr>
        <w:rPr>
          <w:b/>
          <w:lang w:val="en-US"/>
        </w:rPr>
      </w:pPr>
      <w:r w:rsidRPr="00D475A4">
        <w:rPr>
          <w:b/>
        </w:rPr>
        <w:t xml:space="preserve">Поощрение и защита всех прав человека, </w:t>
      </w:r>
      <w:r w:rsidRPr="00D475A4">
        <w:rPr>
          <w:b/>
        </w:rPr>
        <w:br/>
        <w:t xml:space="preserve">гражданских, политических, экономических, </w:t>
      </w:r>
      <w:r w:rsidRPr="00D475A4">
        <w:rPr>
          <w:b/>
        </w:rPr>
        <w:br/>
        <w:t>с</w:t>
      </w:r>
      <w:r w:rsidRPr="00D475A4">
        <w:rPr>
          <w:b/>
        </w:rPr>
        <w:t>о</w:t>
      </w:r>
      <w:r w:rsidRPr="00D475A4">
        <w:rPr>
          <w:b/>
        </w:rPr>
        <w:t xml:space="preserve">циальных и культурных прав, </w:t>
      </w:r>
      <w:r w:rsidRPr="00D475A4">
        <w:rPr>
          <w:b/>
        </w:rPr>
        <w:br/>
        <w:t>включая право на развитие</w:t>
      </w:r>
    </w:p>
    <w:p w:rsidR="003717F4" w:rsidRPr="003717F4" w:rsidRDefault="003717F4" w:rsidP="003717F4">
      <w:pPr>
        <w:pStyle w:val="H23GR"/>
      </w:pPr>
      <w:r>
        <w:tab/>
      </w:r>
      <w:r>
        <w:tab/>
        <w:t>Резолюция, принятая Советом по правам человека</w:t>
      </w:r>
      <w:r w:rsidRPr="003717F4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A15789" w:rsidRDefault="00A15789" w:rsidP="00A15789">
      <w:pPr>
        <w:pStyle w:val="H1GR"/>
      </w:pPr>
      <w:r>
        <w:tab/>
      </w:r>
      <w:r>
        <w:tab/>
        <w:t>24/</w:t>
      </w:r>
      <w:r w:rsidR="003717F4" w:rsidRPr="003717F4">
        <w:t>7</w:t>
      </w:r>
      <w:r>
        <w:br/>
        <w:t>Произвольные задержания</w:t>
      </w:r>
    </w:p>
    <w:p w:rsidR="00A15789" w:rsidRPr="00A15789" w:rsidRDefault="00A15789" w:rsidP="00A15789">
      <w:pPr>
        <w:pStyle w:val="SingleTxtGR"/>
        <w:rPr>
          <w:i/>
        </w:rPr>
      </w:pPr>
      <w:r>
        <w:rPr>
          <w:b/>
        </w:rPr>
        <w:tab/>
      </w:r>
      <w:r w:rsidRPr="00A15789">
        <w:rPr>
          <w:i/>
        </w:rPr>
        <w:t>Совет по правам человека,</w:t>
      </w:r>
    </w:p>
    <w:p w:rsidR="00A15789" w:rsidRDefault="00A15789" w:rsidP="00A15789">
      <w:pPr>
        <w:pStyle w:val="SingleTxtGR"/>
      </w:pPr>
      <w:r>
        <w:tab/>
      </w:r>
      <w:r w:rsidRPr="00A15789">
        <w:rPr>
          <w:i/>
        </w:rPr>
        <w:t>вновь подтверждая</w:t>
      </w:r>
      <w:r>
        <w:t xml:space="preserve"> статьи 3, 9, 10 и 29, а также другие соответствующие полож</w:t>
      </w:r>
      <w:r>
        <w:t>е</w:t>
      </w:r>
      <w:r>
        <w:t xml:space="preserve">ния Всеобщей декларации прав человека, </w:t>
      </w:r>
    </w:p>
    <w:p w:rsidR="00A15789" w:rsidRDefault="00A15789" w:rsidP="00A15789">
      <w:pPr>
        <w:pStyle w:val="SingleTxtGR"/>
      </w:pPr>
      <w:r>
        <w:tab/>
      </w:r>
      <w:r w:rsidRPr="00A15789">
        <w:rPr>
          <w:i/>
        </w:rPr>
        <w:t>ссылаясь</w:t>
      </w:r>
      <w:r>
        <w:t xml:space="preserve"> на статьи 9−11 и 14−22 Международного пакта о гражданских и полит</w:t>
      </w:r>
      <w:r>
        <w:t>и</w:t>
      </w:r>
      <w:r>
        <w:t xml:space="preserve">ческих правах, </w:t>
      </w:r>
    </w:p>
    <w:p w:rsidR="00A15789" w:rsidRDefault="00A15789" w:rsidP="00A15789">
      <w:pPr>
        <w:pStyle w:val="SingleTxtGR"/>
      </w:pPr>
      <w:r>
        <w:tab/>
      </w:r>
      <w:r w:rsidRPr="00A15789">
        <w:rPr>
          <w:i/>
        </w:rPr>
        <w:t>ссылаясь также</w:t>
      </w:r>
      <w:r>
        <w:t xml:space="preserve"> на резолюции Комиссии по правам человека 1991/42 от 5 марта 1991 года и 1997/50 от 15 апреля 1997 года, а также на резолюции С</w:t>
      </w:r>
      <w:r>
        <w:t>о</w:t>
      </w:r>
      <w:r>
        <w:t>вета по правам человека 6/4 от 28 сентября 2007 года, 10/9 от 26 марта 2009 г</w:t>
      </w:r>
      <w:r>
        <w:t>о</w:t>
      </w:r>
      <w:r>
        <w:t xml:space="preserve">да, 15/18 от 30 сентября 2010 года и 20/16 от 6 июля 2012 года, </w:t>
      </w:r>
    </w:p>
    <w:p w:rsidR="00A15789" w:rsidRDefault="00A15789" w:rsidP="00A15789">
      <w:pPr>
        <w:pStyle w:val="SingleTxtGR"/>
      </w:pPr>
      <w:r>
        <w:tab/>
      </w:r>
      <w:r w:rsidRPr="007D345A">
        <w:rPr>
          <w:i/>
        </w:rPr>
        <w:t>ссылаясь далее</w:t>
      </w:r>
      <w:r>
        <w:t xml:space="preserve"> на резолюцию 60/251 </w:t>
      </w:r>
      <w:r w:rsidR="00617575">
        <w:t xml:space="preserve">Генеральной Ассамблеи </w:t>
      </w:r>
      <w:r>
        <w:t xml:space="preserve">от 15 марта 2006 года о Совете по правам человека, </w:t>
      </w:r>
    </w:p>
    <w:p w:rsidR="00A15789" w:rsidRDefault="00A15789" w:rsidP="00A15789">
      <w:pPr>
        <w:pStyle w:val="SingleTxtGR"/>
      </w:pPr>
      <w:r>
        <w:tab/>
      </w:r>
      <w:r w:rsidRPr="007D345A">
        <w:rPr>
          <w:i/>
        </w:rPr>
        <w:t xml:space="preserve">ссылаясь </w:t>
      </w:r>
      <w:r>
        <w:t xml:space="preserve">на резолюцию 5/1 </w:t>
      </w:r>
      <w:r w:rsidR="00617575">
        <w:t xml:space="preserve">Совета по правам человека </w:t>
      </w:r>
      <w:r>
        <w:t>об институци</w:t>
      </w:r>
      <w:r>
        <w:t>о</w:t>
      </w:r>
      <w:r>
        <w:t>нальном строительстве Совета и резолюцию 5/2 о Кодексе поведения мандат</w:t>
      </w:r>
      <w:r>
        <w:t>а</w:t>
      </w:r>
      <w:r>
        <w:t>риев специальных процедур Совета от 18 июня 2007 года и подчеркивая, что мандатарий должен выполнять свои обязанности в соответствии с этими рез</w:t>
      </w:r>
      <w:r>
        <w:t>о</w:t>
      </w:r>
      <w:r>
        <w:t xml:space="preserve">люциями и приложениями к ним, </w:t>
      </w:r>
    </w:p>
    <w:p w:rsidR="00A15789" w:rsidRDefault="00A15789" w:rsidP="00A15789">
      <w:pPr>
        <w:pStyle w:val="SingleTxtGR"/>
      </w:pPr>
      <w:r>
        <w:tab/>
        <w:t>1.</w:t>
      </w:r>
      <w:r>
        <w:tab/>
      </w:r>
      <w:r w:rsidRPr="007D345A">
        <w:rPr>
          <w:i/>
        </w:rPr>
        <w:t>подчеркивает</w:t>
      </w:r>
      <w:r w:rsidRPr="00B66B6E">
        <w:t xml:space="preserve"> </w:t>
      </w:r>
      <w:r>
        <w:t>важность работы Рабочей группы по произвольным задерж</w:t>
      </w:r>
      <w:r>
        <w:t>а</w:t>
      </w:r>
      <w:r>
        <w:t>ниям;</w:t>
      </w:r>
    </w:p>
    <w:p w:rsidR="00A15789" w:rsidRDefault="00A15789" w:rsidP="00A15789">
      <w:pPr>
        <w:pStyle w:val="SingleTxtGR"/>
      </w:pPr>
      <w:r>
        <w:tab/>
        <w:t>2.</w:t>
      </w:r>
      <w:r>
        <w:tab/>
      </w:r>
      <w:r w:rsidRPr="007D345A">
        <w:rPr>
          <w:i/>
        </w:rPr>
        <w:t>с интересом принимает к сведению</w:t>
      </w:r>
      <w:r>
        <w:t xml:space="preserve"> последний доклад Рабочей группы</w:t>
      </w:r>
      <w:r w:rsidR="00EF1CE3">
        <w:rPr>
          <w:rStyle w:val="FootnoteReference"/>
        </w:rPr>
        <w:footnoteReference w:id="2"/>
      </w:r>
      <w:r>
        <w:t>, включая содержащиеся в нем рекомендации;</w:t>
      </w:r>
    </w:p>
    <w:p w:rsidR="00A15789" w:rsidRDefault="00A15789" w:rsidP="00A15789">
      <w:pPr>
        <w:pStyle w:val="SingleTxtGR"/>
      </w:pPr>
      <w:r>
        <w:tab/>
        <w:t>3</w:t>
      </w:r>
      <w:r w:rsidR="007D345A">
        <w:t>.</w:t>
      </w:r>
      <w:r>
        <w:tab/>
      </w:r>
      <w:r w:rsidRPr="007D345A">
        <w:rPr>
          <w:i/>
        </w:rPr>
        <w:t>просит</w:t>
      </w:r>
      <w:r>
        <w:t xml:space="preserve"> соответствующие государства учитывать мнения Рабочей группы и при необходимости принимать надлежащие меры для исправления положения прои</w:t>
      </w:r>
      <w:r>
        <w:t>з</w:t>
      </w:r>
      <w:r>
        <w:t xml:space="preserve">вольно лишенных свободы лиц и информировать Рабочую группу о принятых </w:t>
      </w:r>
      <w:r w:rsidR="00617575">
        <w:t>ими</w:t>
      </w:r>
      <w:r>
        <w:t xml:space="preserve"> мерах;</w:t>
      </w:r>
    </w:p>
    <w:p w:rsidR="00A15789" w:rsidRDefault="00A15789" w:rsidP="00A15789">
      <w:pPr>
        <w:pStyle w:val="SingleTxtGR"/>
      </w:pPr>
      <w:r>
        <w:tab/>
        <w:t>4.</w:t>
      </w:r>
      <w:r>
        <w:tab/>
      </w:r>
      <w:r w:rsidRPr="007D345A">
        <w:rPr>
          <w:i/>
        </w:rPr>
        <w:t>призывает</w:t>
      </w:r>
      <w:r>
        <w:t xml:space="preserve"> Рабочую группу продолжать ее работу по подготовке проекта базовых принципов и руководящих положений в соответствии с прос</w:t>
      </w:r>
      <w:r>
        <w:t>ь</w:t>
      </w:r>
      <w:r>
        <w:t>бой Совета по правам человека, содержащейся в его резолюции 20/16, и пре</w:t>
      </w:r>
      <w:r>
        <w:t>д</w:t>
      </w:r>
      <w:r>
        <w:t xml:space="preserve">лагает Рабочей группе представить Совету доклад о </w:t>
      </w:r>
      <w:r w:rsidR="00617575">
        <w:t>прогрессе</w:t>
      </w:r>
      <w:r w:rsidR="007D345A">
        <w:t xml:space="preserve"> в</w:t>
      </w:r>
      <w:r>
        <w:t xml:space="preserve"> разработке б</w:t>
      </w:r>
      <w:r>
        <w:t>а</w:t>
      </w:r>
      <w:r>
        <w:t>зовых принципов и руководящих положений в ходе следующего интерактивн</w:t>
      </w:r>
      <w:r>
        <w:t>о</w:t>
      </w:r>
      <w:r>
        <w:t>го диалога с Советом;</w:t>
      </w:r>
    </w:p>
    <w:p w:rsidR="00A15789" w:rsidRDefault="00A15789" w:rsidP="00A15789">
      <w:pPr>
        <w:pStyle w:val="SingleTxtGR"/>
      </w:pPr>
      <w:r>
        <w:tab/>
        <w:t>5.</w:t>
      </w:r>
      <w:r>
        <w:tab/>
      </w:r>
      <w:r w:rsidR="00617575">
        <w:rPr>
          <w:i/>
        </w:rPr>
        <w:t>призывает</w:t>
      </w:r>
      <w:r>
        <w:t xml:space="preserve"> все государства представить ответы на вопросник, ра</w:t>
      </w:r>
      <w:r>
        <w:t>с</w:t>
      </w:r>
      <w:r>
        <w:t xml:space="preserve">пространенный Рабочей группой </w:t>
      </w:r>
      <w:r w:rsidR="00617575">
        <w:t>с</w:t>
      </w:r>
      <w:r>
        <w:t xml:space="preserve"> цел</w:t>
      </w:r>
      <w:r w:rsidR="00617575">
        <w:t>ью</w:t>
      </w:r>
      <w:r>
        <w:t xml:space="preserve"> разработки проекта </w:t>
      </w:r>
      <w:r w:rsidR="00617575">
        <w:t xml:space="preserve">этих </w:t>
      </w:r>
      <w:r>
        <w:t>основных принципов и рук</w:t>
      </w:r>
      <w:r>
        <w:t>о</w:t>
      </w:r>
      <w:r>
        <w:t>водящих положений;</w:t>
      </w:r>
    </w:p>
    <w:p w:rsidR="00A15789" w:rsidRDefault="00A15789" w:rsidP="00A15789">
      <w:pPr>
        <w:pStyle w:val="SingleTxtGR"/>
      </w:pPr>
      <w:r>
        <w:tab/>
        <w:t>6.</w:t>
      </w:r>
      <w:r>
        <w:tab/>
      </w:r>
      <w:r w:rsidR="00617575">
        <w:rPr>
          <w:i/>
        </w:rPr>
        <w:t>призывает также</w:t>
      </w:r>
      <w:r>
        <w:t xml:space="preserve"> все государства:</w:t>
      </w:r>
    </w:p>
    <w:p w:rsidR="00A15789" w:rsidRDefault="00A15789" w:rsidP="00A15789">
      <w:pPr>
        <w:pStyle w:val="SingleTxtGR"/>
      </w:pPr>
      <w:r>
        <w:tab/>
        <w:t>а)</w:t>
      </w:r>
      <w:r>
        <w:tab/>
        <w:t>учитывать должным образом рекомендации Рабочей группы;</w:t>
      </w:r>
    </w:p>
    <w:p w:rsidR="00A15789" w:rsidRDefault="00A15789" w:rsidP="00A15789">
      <w:pPr>
        <w:pStyle w:val="SingleTxtGR"/>
      </w:pPr>
      <w:r>
        <w:tab/>
      </w:r>
      <w:r>
        <w:rPr>
          <w:lang w:val="en-US"/>
        </w:rPr>
        <w:t>b</w:t>
      </w:r>
      <w:r w:rsidRPr="00B66B6E">
        <w:t>)</w:t>
      </w:r>
      <w:r w:rsidRPr="00B66B6E">
        <w:tab/>
      </w:r>
      <w:r>
        <w:t>принимать надлежащие меры для обеспечения того, чтобы их зак</w:t>
      </w:r>
      <w:r>
        <w:t>о</w:t>
      </w:r>
      <w:r>
        <w:t xml:space="preserve">нодательство, нормативные акты и практика </w:t>
      </w:r>
      <w:r w:rsidR="00737FD1">
        <w:t xml:space="preserve">по-прежнему </w:t>
      </w:r>
      <w:r>
        <w:t xml:space="preserve">соответствовали </w:t>
      </w:r>
      <w:r w:rsidR="00737FD1">
        <w:t>на</w:t>
      </w:r>
      <w:r w:rsidR="00737FD1">
        <w:t>д</w:t>
      </w:r>
      <w:r w:rsidR="00737FD1">
        <w:t xml:space="preserve">лежащим </w:t>
      </w:r>
      <w:r>
        <w:t>международны</w:t>
      </w:r>
      <w:r w:rsidR="0069485F">
        <w:t>м</w:t>
      </w:r>
      <w:r>
        <w:t xml:space="preserve"> стандартам и примен</w:t>
      </w:r>
      <w:r>
        <w:t>и</w:t>
      </w:r>
      <w:r>
        <w:t>мым международно-правовым актам;</w:t>
      </w:r>
    </w:p>
    <w:p w:rsidR="00A15789" w:rsidRDefault="00A15789" w:rsidP="00A15789">
      <w:pPr>
        <w:pStyle w:val="SingleTxtGR"/>
      </w:pPr>
      <w:r>
        <w:tab/>
        <w:t>с)</w:t>
      </w:r>
      <w:r>
        <w:tab/>
        <w:t>уважать и поощрять право каждого, кто арестован или задержан по уголо</w:t>
      </w:r>
      <w:r>
        <w:t>в</w:t>
      </w:r>
      <w:r>
        <w:t>ному обвинению, быть в срочном порядке доставленным к судье или другому должностному лицу, уполномоченному законом осуществлять суде</w:t>
      </w:r>
      <w:r>
        <w:t>б</w:t>
      </w:r>
      <w:r>
        <w:t>ную власть, и предстать перед судом в течение разумного срока или быть осв</w:t>
      </w:r>
      <w:r>
        <w:t>о</w:t>
      </w:r>
      <w:r>
        <w:t>божденным;</w:t>
      </w:r>
    </w:p>
    <w:p w:rsidR="00A15789" w:rsidRDefault="00A15789" w:rsidP="00A15789">
      <w:pPr>
        <w:pStyle w:val="SingleTxtGR"/>
      </w:pPr>
      <w:r>
        <w:tab/>
      </w:r>
      <w:r>
        <w:rPr>
          <w:lang w:val="en-US"/>
        </w:rPr>
        <w:t>d</w:t>
      </w:r>
      <w:r w:rsidRPr="009263B5">
        <w:t>)</w:t>
      </w:r>
      <w:r w:rsidRPr="009263B5">
        <w:tab/>
      </w:r>
      <w:r>
        <w:t>уважать и поощрять в соответствии с их международными обяз</w:t>
      </w:r>
      <w:r>
        <w:t>а</w:t>
      </w:r>
      <w:r>
        <w:t>тельствами право каждого человека, лишенного свободы вследствие ареста или задержания, на разбирательство его дела судом, чтобы суд мог безотл</w:t>
      </w:r>
      <w:r>
        <w:t>а</w:t>
      </w:r>
      <w:r>
        <w:t>гательно принять решение о законности его задержания и распорядиться о его освобо</w:t>
      </w:r>
      <w:r>
        <w:t>ж</w:t>
      </w:r>
      <w:r>
        <w:t>дении, если задержание незаконно;</w:t>
      </w:r>
    </w:p>
    <w:p w:rsidR="00A15789" w:rsidRDefault="00A15789" w:rsidP="00A15789">
      <w:pPr>
        <w:pStyle w:val="SingleTxtGR"/>
      </w:pPr>
      <w:r>
        <w:tab/>
        <w:t>е)</w:t>
      </w:r>
      <w:r>
        <w:tab/>
        <w:t xml:space="preserve">обеспечить, чтобы право, упомянутое в </w:t>
      </w:r>
      <w:r w:rsidR="00737FD1">
        <w:t>под</w:t>
      </w:r>
      <w:r>
        <w:t xml:space="preserve">пункте </w:t>
      </w:r>
      <w:r w:rsidR="0069485F">
        <w:rPr>
          <w:lang w:val="en-US"/>
        </w:rPr>
        <w:t>d</w:t>
      </w:r>
      <w:r w:rsidR="0069485F" w:rsidRPr="0069485F">
        <w:t>)</w:t>
      </w:r>
      <w:r>
        <w:t xml:space="preserve"> </w:t>
      </w:r>
      <w:r w:rsidR="0069485F">
        <w:t>выше,</w:t>
      </w:r>
      <w:r>
        <w:t xml:space="preserve"> уваж</w:t>
      </w:r>
      <w:r>
        <w:t>а</w:t>
      </w:r>
      <w:r>
        <w:t>лось также в случаях административного задержания, включая администрати</w:t>
      </w:r>
      <w:r>
        <w:t>в</w:t>
      </w:r>
      <w:r>
        <w:t>ные задержания в св</w:t>
      </w:r>
      <w:r>
        <w:t>я</w:t>
      </w:r>
      <w:r>
        <w:t>зи с законодательством о государственной безопасности;</w:t>
      </w:r>
    </w:p>
    <w:p w:rsidR="00A15789" w:rsidRDefault="00A15789" w:rsidP="00A15789">
      <w:pPr>
        <w:pStyle w:val="SingleTxtGR"/>
      </w:pPr>
      <w:r>
        <w:tab/>
      </w:r>
      <w:r>
        <w:rPr>
          <w:lang w:val="en-US"/>
        </w:rPr>
        <w:t>f</w:t>
      </w:r>
      <w:r w:rsidRPr="00E54C09">
        <w:t>)</w:t>
      </w:r>
      <w:r w:rsidRPr="00E54C09">
        <w:tab/>
      </w:r>
      <w:r>
        <w:t>обеспечить, чтобы каждый, кто арестован или задержан по уголо</w:t>
      </w:r>
      <w:r>
        <w:t>в</w:t>
      </w:r>
      <w:r>
        <w:t>ному обв</w:t>
      </w:r>
      <w:r>
        <w:t>и</w:t>
      </w:r>
      <w:r>
        <w:t xml:space="preserve">нению, имел достаточное время и возможности для подготовки своей защиты, включая возможность сноситься и общаться с защитником по </w:t>
      </w:r>
      <w:r w:rsidR="00737FD1">
        <w:t>своему</w:t>
      </w:r>
      <w:r>
        <w:t xml:space="preserve"> выбору;</w:t>
      </w:r>
    </w:p>
    <w:p w:rsidR="00A15789" w:rsidRDefault="00A15789" w:rsidP="00A15789">
      <w:pPr>
        <w:pStyle w:val="SingleTxtGR"/>
      </w:pPr>
      <w:r>
        <w:tab/>
      </w:r>
      <w:r>
        <w:rPr>
          <w:lang w:val="en-US"/>
        </w:rPr>
        <w:t>g</w:t>
      </w:r>
      <w:r w:rsidRPr="00E54C09">
        <w:t>)</w:t>
      </w:r>
      <w:r w:rsidRPr="00E54C09">
        <w:tab/>
      </w:r>
      <w:r>
        <w:t xml:space="preserve">обеспечить, чтобы условия </w:t>
      </w:r>
      <w:r w:rsidR="00737FD1">
        <w:t xml:space="preserve">досудебного </w:t>
      </w:r>
      <w:r>
        <w:t xml:space="preserve">содержания </w:t>
      </w:r>
      <w:r w:rsidR="00737FD1">
        <w:t xml:space="preserve">под стражей </w:t>
      </w:r>
      <w:r>
        <w:t>не подрывали справедливый характер судебного разбирательства;</w:t>
      </w:r>
    </w:p>
    <w:p w:rsidR="00A15789" w:rsidRDefault="00A15789" w:rsidP="00A15789">
      <w:pPr>
        <w:pStyle w:val="SingleTxtGR"/>
      </w:pPr>
      <w:r>
        <w:tab/>
      </w:r>
      <w:r>
        <w:rPr>
          <w:lang w:val="en-US"/>
        </w:rPr>
        <w:t>h</w:t>
      </w:r>
      <w:r w:rsidRPr="00E54C09">
        <w:t>)</w:t>
      </w:r>
      <w:r w:rsidRPr="00E54C09">
        <w:tab/>
      </w:r>
      <w:r>
        <w:t>предоставить гарантии в рамках любой формы задержания против незако</w:t>
      </w:r>
      <w:r>
        <w:t>н</w:t>
      </w:r>
      <w:r>
        <w:t>ного или произвольного лишения свободы;</w:t>
      </w:r>
    </w:p>
    <w:p w:rsidR="00A15789" w:rsidRDefault="00A15789" w:rsidP="00A15789">
      <w:pPr>
        <w:pStyle w:val="SingleTxtGR"/>
      </w:pPr>
      <w:r>
        <w:tab/>
        <w:t>7.</w:t>
      </w:r>
      <w:r>
        <w:tab/>
      </w:r>
      <w:r w:rsidRPr="007D345A">
        <w:rPr>
          <w:i/>
        </w:rPr>
        <w:t xml:space="preserve">призывает </w:t>
      </w:r>
      <w:r w:rsidR="00737FD1">
        <w:rPr>
          <w:i/>
        </w:rPr>
        <w:t>далее</w:t>
      </w:r>
      <w:r w:rsidRPr="007D345A">
        <w:rPr>
          <w:i/>
        </w:rPr>
        <w:t xml:space="preserve"> </w:t>
      </w:r>
      <w:r>
        <w:t>все государства сотрудничать с Рабочей гру</w:t>
      </w:r>
      <w:r>
        <w:t>п</w:t>
      </w:r>
      <w:r>
        <w:t>пой и серьезно рассмотреть возможность позитивного ответа на ее просьбы о пос</w:t>
      </w:r>
      <w:r>
        <w:t>е</w:t>
      </w:r>
      <w:r>
        <w:t>щениях, с тем чтобы она могла выполнять свой мандат еще более эффекти</w:t>
      </w:r>
      <w:r>
        <w:t>в</w:t>
      </w:r>
      <w:r>
        <w:t>но;</w:t>
      </w:r>
    </w:p>
    <w:p w:rsidR="00A15789" w:rsidRDefault="00A15789" w:rsidP="00A15789">
      <w:pPr>
        <w:pStyle w:val="SingleTxtGR"/>
      </w:pPr>
      <w:r>
        <w:tab/>
        <w:t>8.</w:t>
      </w:r>
      <w:r>
        <w:tab/>
      </w:r>
      <w:r w:rsidRPr="007D345A">
        <w:rPr>
          <w:i/>
        </w:rPr>
        <w:t>с озабоченностью отмечает</w:t>
      </w:r>
      <w:r>
        <w:t>, что определенная часть призывов Р</w:t>
      </w:r>
      <w:r>
        <w:t>а</w:t>
      </w:r>
      <w:r>
        <w:t xml:space="preserve">бочей группы к незамедлительным действиям по-прежнему остается без ответа, </w:t>
      </w:r>
      <w:r w:rsidR="007D345A">
        <w:t xml:space="preserve">и </w:t>
      </w:r>
      <w:r>
        <w:t xml:space="preserve">настоятельно призывает соответствующие государства уделять </w:t>
      </w:r>
      <w:r w:rsidR="006370E8">
        <w:t>должное вн</w:t>
      </w:r>
      <w:r w:rsidR="006370E8">
        <w:t>и</w:t>
      </w:r>
      <w:r w:rsidR="006370E8">
        <w:t>мание</w:t>
      </w:r>
      <w:r>
        <w:t xml:space="preserve"> призывам к незамедлительным действиям, которые направля</w:t>
      </w:r>
      <w:r w:rsidR="0069485F">
        <w:t>е</w:t>
      </w:r>
      <w:r>
        <w:t>т им Раб</w:t>
      </w:r>
      <w:r>
        <w:t>о</w:t>
      </w:r>
      <w:r>
        <w:t>чая группа, исходя исключительно из гуманитарных принципов и не предрешая ее возможны</w:t>
      </w:r>
      <w:r w:rsidR="006370E8">
        <w:t>х</w:t>
      </w:r>
      <w:r>
        <w:t xml:space="preserve"> окончательны</w:t>
      </w:r>
      <w:r w:rsidR="006370E8">
        <w:t>х</w:t>
      </w:r>
      <w:r>
        <w:t xml:space="preserve"> вывод</w:t>
      </w:r>
      <w:r w:rsidR="006370E8">
        <w:t>ов</w:t>
      </w:r>
      <w:r>
        <w:t>, а также сообщению по тому же делу в соответствии с регулярной процедурой рассмотрения жалоб;</w:t>
      </w:r>
    </w:p>
    <w:p w:rsidR="00A15789" w:rsidRDefault="00A15789" w:rsidP="00A15789">
      <w:pPr>
        <w:pStyle w:val="SingleTxtGR"/>
      </w:pPr>
      <w:r>
        <w:tab/>
        <w:t>9.</w:t>
      </w:r>
      <w:r>
        <w:tab/>
      </w:r>
      <w:r w:rsidRPr="007D345A">
        <w:rPr>
          <w:i/>
        </w:rPr>
        <w:t>призывает</w:t>
      </w:r>
      <w:r>
        <w:t xml:space="preserve"> Рабочую группу в соответствии с ее методами работы продолжать представлять соответствующему государству </w:t>
      </w:r>
      <w:r w:rsidR="006370E8">
        <w:t>надлежащую</w:t>
      </w:r>
      <w:r>
        <w:t xml:space="preserve"> подро</w:t>
      </w:r>
      <w:r>
        <w:t>б</w:t>
      </w:r>
      <w:r>
        <w:t>ную информацию, касающуюся утверждений о произвольном задержании</w:t>
      </w:r>
      <w:r w:rsidR="00683FDB">
        <w:t>,</w:t>
      </w:r>
      <w:r>
        <w:t xml:space="preserve"> в целях содействия оперативному и предметному реагированию на эти сообщ</w:t>
      </w:r>
      <w:r>
        <w:t>е</w:t>
      </w:r>
      <w:r>
        <w:t>ния без ущерба для необходимости сотрудничества соответствующего госуда</w:t>
      </w:r>
      <w:r>
        <w:t>р</w:t>
      </w:r>
      <w:r>
        <w:t>ства с Рабочей группой;</w:t>
      </w:r>
    </w:p>
    <w:p w:rsidR="00A15789" w:rsidRDefault="00A15789" w:rsidP="00A15789">
      <w:pPr>
        <w:pStyle w:val="SingleTxtGR"/>
      </w:pPr>
      <w:r>
        <w:tab/>
        <w:t>10.</w:t>
      </w:r>
      <w:r>
        <w:tab/>
      </w:r>
      <w:r w:rsidRPr="00683FDB">
        <w:rPr>
          <w:i/>
        </w:rPr>
        <w:t>с глубокой озабоченностью отмечает</w:t>
      </w:r>
      <w:r>
        <w:t>, что Рабочая группа все ч</w:t>
      </w:r>
      <w:r>
        <w:t>а</w:t>
      </w:r>
      <w:r>
        <w:t>ще получает информацию о репрессивных мерах в отношении лиц, относител</w:t>
      </w:r>
      <w:r>
        <w:t>ь</w:t>
      </w:r>
      <w:r>
        <w:t>но которых был направлен призыв к незамедлительным действиям или вынес</w:t>
      </w:r>
      <w:r>
        <w:t>е</w:t>
      </w:r>
      <w:r>
        <w:t>но мнение или которые применяли рекомендацию Рабочей группы, и призывает соответствующие государства принять надлежащие меры для предупреждения таких действий и борьбы с безнаказанностью путем привлечения виновных к суду и предоставления жертвам надлежащих средств правовой защиты;</w:t>
      </w:r>
    </w:p>
    <w:p w:rsidR="00A15789" w:rsidRDefault="00A15789" w:rsidP="00A15789">
      <w:pPr>
        <w:pStyle w:val="SingleTxtGR"/>
      </w:pPr>
      <w:r>
        <w:tab/>
        <w:t>11.</w:t>
      </w:r>
      <w:r>
        <w:tab/>
      </w:r>
      <w:r w:rsidRPr="00683FDB">
        <w:rPr>
          <w:i/>
        </w:rPr>
        <w:t xml:space="preserve">выражает </w:t>
      </w:r>
      <w:r w:rsidRPr="0069485F">
        <w:t>глубокую признательность</w:t>
      </w:r>
      <w:r>
        <w:t xml:space="preserve"> государствам, которые </w:t>
      </w:r>
      <w:r w:rsidR="006370E8">
        <w:t xml:space="preserve">стали сотрудничать </w:t>
      </w:r>
      <w:r>
        <w:t>с Рабочей группой и ответили на ее просьб</w:t>
      </w:r>
      <w:r w:rsidR="00683FDB">
        <w:t>ы</w:t>
      </w:r>
      <w:r>
        <w:t xml:space="preserve"> о предоставлении информации</w:t>
      </w:r>
      <w:r w:rsidR="006370E8">
        <w:t>, и предлагае</w:t>
      </w:r>
      <w:r>
        <w:t>т всем соответствующим государствам проявить т</w:t>
      </w:r>
      <w:r>
        <w:t>а</w:t>
      </w:r>
      <w:r>
        <w:t>кой же дух сотру</w:t>
      </w:r>
      <w:r>
        <w:t>д</w:t>
      </w:r>
      <w:r>
        <w:t>ничества;</w:t>
      </w:r>
    </w:p>
    <w:p w:rsidR="00A15789" w:rsidRDefault="00A15789" w:rsidP="00A15789">
      <w:pPr>
        <w:pStyle w:val="SingleTxtGR"/>
      </w:pPr>
      <w:r>
        <w:tab/>
        <w:t>12.</w:t>
      </w:r>
      <w:r>
        <w:tab/>
      </w:r>
      <w:r w:rsidRPr="00683FDB">
        <w:rPr>
          <w:i/>
        </w:rPr>
        <w:t>с удовлетворением принимает к сведению</w:t>
      </w:r>
      <w:r>
        <w:t xml:space="preserve"> тот факт, что Рабочая группа была проинформирована об освобождении некоторых лиц, на чье пол</w:t>
      </w:r>
      <w:r>
        <w:t>о</w:t>
      </w:r>
      <w:r>
        <w:t>жение было обращено ее внимание, выражая при этом сожаление в связи с большим число</w:t>
      </w:r>
      <w:r w:rsidR="0069485F">
        <w:t>м</w:t>
      </w:r>
      <w:r>
        <w:t xml:space="preserve"> еще неурегулир</w:t>
      </w:r>
      <w:r>
        <w:t>о</w:t>
      </w:r>
      <w:r>
        <w:t>ванных случаев;</w:t>
      </w:r>
    </w:p>
    <w:p w:rsidR="00A15789" w:rsidRDefault="00A15789" w:rsidP="00A15789">
      <w:pPr>
        <w:pStyle w:val="SingleTxtGR"/>
      </w:pPr>
      <w:r>
        <w:tab/>
        <w:t>13.</w:t>
      </w:r>
      <w:r>
        <w:tab/>
      </w:r>
      <w:r w:rsidRPr="00683FDB">
        <w:rPr>
          <w:i/>
        </w:rPr>
        <w:t>постановляет</w:t>
      </w:r>
      <w:r>
        <w:t xml:space="preserve"> продлить мандат Рабочей группы еще на три года в соответствии с резолюци</w:t>
      </w:r>
      <w:r w:rsidR="006370E8">
        <w:t>ями</w:t>
      </w:r>
      <w:r>
        <w:t xml:space="preserve"> 1991/42 и 1997/50 Комиссии по правам человека и резолюцией 6/4 Совета</w:t>
      </w:r>
      <w:r w:rsidR="00683FDB">
        <w:t xml:space="preserve"> по правам человека</w:t>
      </w:r>
      <w:r>
        <w:t>;</w:t>
      </w:r>
    </w:p>
    <w:p w:rsidR="00A15789" w:rsidRDefault="00A15789" w:rsidP="00A15789">
      <w:pPr>
        <w:pStyle w:val="SingleTxtGR"/>
      </w:pPr>
      <w:r>
        <w:tab/>
        <w:t>14.</w:t>
      </w:r>
      <w:r>
        <w:tab/>
      </w:r>
      <w:r w:rsidRPr="00683FDB">
        <w:rPr>
          <w:i/>
        </w:rPr>
        <w:t>просит</w:t>
      </w:r>
      <w:r>
        <w:t xml:space="preserve"> Генерального секретаря </w:t>
      </w:r>
      <w:r w:rsidR="006370E8">
        <w:t>оказывать</w:t>
      </w:r>
      <w:r>
        <w:t xml:space="preserve"> Рабоч</w:t>
      </w:r>
      <w:r w:rsidR="006370E8">
        <w:t>ей</w:t>
      </w:r>
      <w:r>
        <w:t xml:space="preserve"> групп</w:t>
      </w:r>
      <w:r w:rsidR="006370E8">
        <w:t>е</w:t>
      </w:r>
      <w:r>
        <w:t xml:space="preserve"> всю н</w:t>
      </w:r>
      <w:r>
        <w:t>е</w:t>
      </w:r>
      <w:r>
        <w:t>обходимую помощь, в частности в отношении кадров и ресурсов, необход</w:t>
      </w:r>
      <w:r>
        <w:t>и</w:t>
      </w:r>
      <w:r>
        <w:t>мых для эффективного выполнения ее мандата, в особенности в связи с осуществл</w:t>
      </w:r>
      <w:r>
        <w:t>е</w:t>
      </w:r>
      <w:r>
        <w:t>нием п</w:t>
      </w:r>
      <w:r>
        <w:t>о</w:t>
      </w:r>
      <w:r>
        <w:t>ездок на места;</w:t>
      </w:r>
    </w:p>
    <w:p w:rsidR="00A15789" w:rsidRDefault="00A15789" w:rsidP="00A15789">
      <w:pPr>
        <w:pStyle w:val="SingleTxtGR"/>
      </w:pPr>
      <w:r>
        <w:tab/>
        <w:t>15.</w:t>
      </w:r>
      <w:r>
        <w:tab/>
      </w:r>
      <w:r w:rsidRPr="00683FDB">
        <w:rPr>
          <w:i/>
        </w:rPr>
        <w:t>постановляет</w:t>
      </w:r>
      <w:r>
        <w:t xml:space="preserve"> продолжить рассмотрение вопроса о произвольных задерж</w:t>
      </w:r>
      <w:r>
        <w:t>а</w:t>
      </w:r>
      <w:r>
        <w:t xml:space="preserve">ниях в соответствии со своей программой работы. </w:t>
      </w:r>
    </w:p>
    <w:p w:rsidR="006370E8" w:rsidRPr="002A63B6" w:rsidRDefault="006370E8" w:rsidP="006370E8">
      <w:pPr>
        <w:pStyle w:val="SingleTxtGR"/>
        <w:jc w:val="right"/>
        <w:rPr>
          <w:i/>
        </w:rPr>
      </w:pPr>
      <w:r w:rsidRPr="002A63B6">
        <w:rPr>
          <w:i/>
        </w:rPr>
        <w:t>34-е заседание</w:t>
      </w:r>
      <w:r w:rsidRPr="002A63B6">
        <w:rPr>
          <w:i/>
        </w:rPr>
        <w:br/>
        <w:t>26 сентября 2013 года</w:t>
      </w:r>
    </w:p>
    <w:p w:rsidR="002A63B6" w:rsidRDefault="002A63B6" w:rsidP="002A63B6">
      <w:pPr>
        <w:pStyle w:val="SingleTxtGR"/>
        <w:jc w:val="left"/>
      </w:pPr>
      <w:r>
        <w:rPr>
          <w:lang w:val="en-US"/>
        </w:rPr>
        <w:t>[</w:t>
      </w:r>
      <w:r>
        <w:t>Принята без голосования.</w:t>
      </w:r>
      <w:r>
        <w:rPr>
          <w:lang w:val="en-US"/>
        </w:rPr>
        <w:t>]</w:t>
      </w:r>
    </w:p>
    <w:p w:rsidR="002A63B6" w:rsidRPr="002A63B6" w:rsidRDefault="002A63B6" w:rsidP="002A63B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A63B6" w:rsidRPr="002A63B6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076" w:rsidRDefault="00C43076">
      <w:r>
        <w:rPr>
          <w:lang w:val="en-US"/>
        </w:rPr>
        <w:tab/>
      </w:r>
      <w:r>
        <w:separator/>
      </w:r>
    </w:p>
  </w:endnote>
  <w:endnote w:type="continuationSeparator" w:id="0">
    <w:p w:rsidR="00C43076" w:rsidRDefault="00C43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076" w:rsidRPr="009A6F4A" w:rsidRDefault="00C4307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GE.13-17</w:t>
    </w:r>
    <w:r>
      <w:rPr>
        <w:lang w:val="ru-RU"/>
      </w:rPr>
      <w:t>849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076" w:rsidRPr="009A6F4A" w:rsidRDefault="00C43076">
    <w:pPr>
      <w:pStyle w:val="Footer"/>
      <w:rPr>
        <w:lang w:val="en-US"/>
      </w:rPr>
    </w:pPr>
    <w:r>
      <w:rPr>
        <w:lang w:val="en-US"/>
      </w:rPr>
      <w:t>GE.13-17</w:t>
    </w:r>
    <w:r>
      <w:rPr>
        <w:lang w:val="ru-RU"/>
      </w:rPr>
      <w:t>849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076" w:rsidRPr="009A6F4A" w:rsidRDefault="00C43076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17849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231013  231013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076" w:rsidRPr="00F71F63" w:rsidRDefault="00C4307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43076" w:rsidRPr="00F71F63" w:rsidRDefault="00C4307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43076" w:rsidRPr="00635E86" w:rsidRDefault="00C43076" w:rsidP="00635E86">
      <w:pPr>
        <w:pStyle w:val="Footer"/>
      </w:pPr>
    </w:p>
  </w:footnote>
  <w:footnote w:id="1">
    <w:p w:rsidR="00C43076" w:rsidRPr="003717F4" w:rsidRDefault="00C43076">
      <w:pPr>
        <w:pStyle w:val="FootnoteText"/>
        <w:rPr>
          <w:lang w:val="ru-RU"/>
        </w:rPr>
      </w:pPr>
      <w:r>
        <w:rPr>
          <w:lang w:val="ru-RU"/>
        </w:rPr>
        <w:tab/>
      </w:r>
      <w:r w:rsidRPr="003717F4">
        <w:rPr>
          <w:rStyle w:val="FootnoteReference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содержаться в первой части доклада Совета о работе его двадцать четвертой сессии (</w:t>
      </w:r>
      <w:r>
        <w:rPr>
          <w:lang w:val="en-US"/>
        </w:rPr>
        <w:t>A</w:t>
      </w:r>
      <w:r w:rsidRPr="003717F4">
        <w:rPr>
          <w:lang w:val="ru-RU"/>
        </w:rPr>
        <w:t>/</w:t>
      </w:r>
      <w:r>
        <w:rPr>
          <w:lang w:val="en-US"/>
        </w:rPr>
        <w:t>HRC</w:t>
      </w:r>
      <w:r w:rsidRPr="003717F4">
        <w:rPr>
          <w:lang w:val="ru-RU"/>
        </w:rPr>
        <w:t>/24/2</w:t>
      </w:r>
      <w:r>
        <w:rPr>
          <w:lang w:val="ru-RU"/>
        </w:rPr>
        <w:t>).</w:t>
      </w:r>
    </w:p>
  </w:footnote>
  <w:footnote w:id="2">
    <w:p w:rsidR="00C43076" w:rsidRPr="00EF1CE3" w:rsidRDefault="00C4307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A/HRC/22/44.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076" w:rsidRPr="002D40F1" w:rsidRDefault="00C43076">
    <w:pPr>
      <w:pStyle w:val="Header"/>
      <w:rPr>
        <w:szCs w:val="18"/>
        <w:lang w:val="en-US"/>
      </w:rPr>
    </w:pPr>
    <w:r w:rsidRPr="002D40F1">
      <w:rPr>
        <w:szCs w:val="18"/>
        <w:lang w:val="en-US"/>
      </w:rPr>
      <w:t>A/HRC/RES/</w:t>
    </w:r>
    <w:fldSimple w:instr=" FILLIN  &quot;Введите часть символа после A/HRC/&quot;  \* MERGEFORMAT ">
      <w:r w:rsidRPr="002D40F1">
        <w:rPr>
          <w:szCs w:val="18"/>
        </w:rPr>
        <w:t>24/</w:t>
      </w:r>
      <w:r w:rsidRPr="002D40F1">
        <w:rPr>
          <w:szCs w:val="18"/>
          <w:lang w:val="en-US"/>
        </w:rPr>
        <w:t>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076" w:rsidRPr="009A6F4A" w:rsidRDefault="00C43076">
    <w:pPr>
      <w:pStyle w:val="Header"/>
      <w:rPr>
        <w:lang w:val="en-US"/>
      </w:rPr>
    </w:pPr>
    <w:r>
      <w:rPr>
        <w:lang w:val="en-US"/>
      </w:rPr>
      <w:tab/>
    </w:r>
    <w:r w:rsidRPr="002D40F1">
      <w:rPr>
        <w:szCs w:val="18"/>
        <w:lang w:val="en-US"/>
      </w:rPr>
      <w:t>A/HRC/RES/</w:t>
    </w:r>
    <w:fldSimple w:instr=" FILLIN  &quot;Введите часть символа после A/HRC/&quot;  \* MERGEFORMAT ">
      <w:r w:rsidRPr="002D40F1">
        <w:rPr>
          <w:szCs w:val="18"/>
        </w:rPr>
        <w:t>24/</w:t>
      </w:r>
      <w:r w:rsidRPr="002D40F1">
        <w:rPr>
          <w:szCs w:val="18"/>
          <w:lang w:val="en-US"/>
        </w:rPr>
        <w:t>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A2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4CBF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02FC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63B6"/>
    <w:rsid w:val="002C5036"/>
    <w:rsid w:val="002C6A71"/>
    <w:rsid w:val="002C6D5F"/>
    <w:rsid w:val="002D15EA"/>
    <w:rsid w:val="002D40F1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17F4"/>
    <w:rsid w:val="00372123"/>
    <w:rsid w:val="00386581"/>
    <w:rsid w:val="00387100"/>
    <w:rsid w:val="003951D3"/>
    <w:rsid w:val="003978C6"/>
    <w:rsid w:val="003A5D2C"/>
    <w:rsid w:val="003B40A9"/>
    <w:rsid w:val="003C016E"/>
    <w:rsid w:val="003C2803"/>
    <w:rsid w:val="003C4652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628D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81867"/>
    <w:rsid w:val="00593A04"/>
    <w:rsid w:val="005A6D5A"/>
    <w:rsid w:val="005B1B28"/>
    <w:rsid w:val="005B6C2F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17575"/>
    <w:rsid w:val="00635E86"/>
    <w:rsid w:val="00636A37"/>
    <w:rsid w:val="006370E8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83FDB"/>
    <w:rsid w:val="006917BB"/>
    <w:rsid w:val="00691DF8"/>
    <w:rsid w:val="006926C7"/>
    <w:rsid w:val="0069485F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37FD1"/>
    <w:rsid w:val="0075279B"/>
    <w:rsid w:val="00753748"/>
    <w:rsid w:val="00762446"/>
    <w:rsid w:val="00781ACB"/>
    <w:rsid w:val="007A79EB"/>
    <w:rsid w:val="007D345A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74C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06B1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078C1"/>
    <w:rsid w:val="00A14800"/>
    <w:rsid w:val="00A156DE"/>
    <w:rsid w:val="00A15789"/>
    <w:rsid w:val="00A157ED"/>
    <w:rsid w:val="00A2446A"/>
    <w:rsid w:val="00A4025D"/>
    <w:rsid w:val="00A6456F"/>
    <w:rsid w:val="00A66B15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43076"/>
    <w:rsid w:val="00C51419"/>
    <w:rsid w:val="00C53A26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0431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485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02AA"/>
    <w:rsid w:val="00EE516D"/>
    <w:rsid w:val="00EF1CE3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4D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3</Pages>
  <Words>869</Words>
  <Characters>5666</Characters>
  <Application>Microsoft Office Outlook</Application>
  <DocSecurity>4</DocSecurity>
  <Lines>124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1317209</vt:lpstr>
    </vt:vector>
  </TitlesOfParts>
  <Company>CSD</Company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1317209</dc:title>
  <dc:subject/>
  <dc:creator>Anna Petelina</dc:creator>
  <cp:keywords/>
  <dc:description/>
  <cp:lastModifiedBy>Ирина Сафонова</cp:lastModifiedBy>
  <cp:revision>2</cp:revision>
  <cp:lastPrinted>2013-10-23T10:41:00Z</cp:lastPrinted>
  <dcterms:created xsi:type="dcterms:W3CDTF">2013-10-23T11:08:00Z</dcterms:created>
  <dcterms:modified xsi:type="dcterms:W3CDTF">2013-10-23T11:08:00Z</dcterms:modified>
</cp:coreProperties>
</file>