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7CEB7F15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5BA9441" w14:textId="77777777" w:rsidR="00807D21" w:rsidRPr="00DB58B5" w:rsidRDefault="00807D21" w:rsidP="004C1A9A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D6323D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15249F0" w14:textId="6C0A67C8" w:rsidR="00807D21" w:rsidRPr="00DB58B5" w:rsidRDefault="004C1A9A" w:rsidP="004C1A9A">
            <w:pPr>
              <w:jc w:val="right"/>
            </w:pPr>
            <w:r w:rsidRPr="004C1A9A">
              <w:rPr>
                <w:sz w:val="40"/>
              </w:rPr>
              <w:t>CAT</w:t>
            </w:r>
            <w:r>
              <w:t>/C/80/1/Rev.1</w:t>
            </w:r>
          </w:p>
        </w:tc>
      </w:tr>
      <w:tr w:rsidR="00807D21" w:rsidRPr="00DB58B5" w14:paraId="5A54FB96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177556B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FAB857E" wp14:editId="022D1F4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14CF67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FC1277D" w14:textId="77777777" w:rsidR="00807D21" w:rsidRDefault="004C1A9A" w:rsidP="00A704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12B02DB9" w14:textId="77777777" w:rsidR="004C1A9A" w:rsidRDefault="004C1A9A" w:rsidP="004C1A9A">
            <w:pPr>
              <w:spacing w:line="240" w:lineRule="exact"/>
            </w:pPr>
            <w:r>
              <w:t>24 juin 2024</w:t>
            </w:r>
          </w:p>
          <w:p w14:paraId="7E7EB1A1" w14:textId="77777777" w:rsidR="004C1A9A" w:rsidRDefault="004C1A9A" w:rsidP="004C1A9A">
            <w:pPr>
              <w:spacing w:line="240" w:lineRule="exact"/>
            </w:pPr>
            <w:r>
              <w:t>Français</w:t>
            </w:r>
          </w:p>
          <w:p w14:paraId="48A168C5" w14:textId="77777777" w:rsidR="004C1A9A" w:rsidRDefault="004C1A9A" w:rsidP="004C1A9A">
            <w:pPr>
              <w:spacing w:line="240" w:lineRule="exact"/>
            </w:pPr>
            <w:r>
              <w:t>Original : anglais</w:t>
            </w:r>
          </w:p>
          <w:p w14:paraId="5B655AB0" w14:textId="0E43C634" w:rsidR="004C1A9A" w:rsidRPr="00DB58B5" w:rsidRDefault="004C1A9A" w:rsidP="004C1A9A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094487AE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634230D5" w14:textId="77777777" w:rsidR="004C1A9A" w:rsidRPr="00F85085" w:rsidRDefault="004C1A9A" w:rsidP="004C1A9A">
      <w:pPr>
        <w:spacing w:line="240" w:lineRule="exact"/>
        <w:rPr>
          <w:b/>
        </w:rPr>
      </w:pPr>
      <w:r>
        <w:rPr>
          <w:b/>
        </w:rPr>
        <w:t>Quatre-vingtième</w:t>
      </w:r>
      <w:r w:rsidRPr="00F85085">
        <w:rPr>
          <w:b/>
        </w:rPr>
        <w:t xml:space="preserve"> session</w:t>
      </w:r>
    </w:p>
    <w:p w14:paraId="7D58416E" w14:textId="77777777" w:rsidR="004C1A9A" w:rsidRPr="00F85085" w:rsidRDefault="004C1A9A" w:rsidP="004C1A9A">
      <w:pPr>
        <w:spacing w:line="240" w:lineRule="exact"/>
      </w:pPr>
      <w:r>
        <w:t>Genève,</w:t>
      </w:r>
      <w:r w:rsidRPr="0002755D">
        <w:t xml:space="preserve"> </w:t>
      </w:r>
      <w:r>
        <w:t>8-26 juillet 2024</w:t>
      </w:r>
    </w:p>
    <w:p w14:paraId="3DD301F0" w14:textId="611A38A6" w:rsidR="004C1A9A" w:rsidRPr="00F85085" w:rsidRDefault="004C1A9A" w:rsidP="004C1A9A">
      <w:pPr>
        <w:rPr>
          <w:rFonts w:eastAsiaTheme="minorEastAsia"/>
          <w:color w:val="000000" w:themeColor="text1"/>
        </w:rPr>
      </w:pPr>
      <w:r w:rsidRPr="00F85085">
        <w:t>Point </w:t>
      </w:r>
      <w:r>
        <w:t>1</w:t>
      </w:r>
      <w:r w:rsidRPr="00F85085">
        <w:t xml:space="preserve"> de l</w:t>
      </w:r>
      <w:r w:rsidR="00C802AF">
        <w:t>’</w:t>
      </w:r>
      <w:r w:rsidRPr="00F85085">
        <w:t>ordre du jour provisoire</w:t>
      </w:r>
    </w:p>
    <w:p w14:paraId="62FE1A18" w14:textId="756483AD" w:rsidR="004C1A9A" w:rsidRPr="00F85085" w:rsidRDefault="004C1A9A" w:rsidP="004C1A9A">
      <w:pPr>
        <w:rPr>
          <w:rFonts w:eastAsiaTheme="minorEastAsia"/>
          <w:b/>
          <w:bCs/>
          <w:color w:val="000000" w:themeColor="text1"/>
        </w:rPr>
      </w:pPr>
      <w:r w:rsidRPr="00F85085">
        <w:rPr>
          <w:b/>
          <w:bCs/>
        </w:rPr>
        <w:t>Adoption de l</w:t>
      </w:r>
      <w:r w:rsidR="00C802AF">
        <w:rPr>
          <w:b/>
          <w:bCs/>
        </w:rPr>
        <w:t>’</w:t>
      </w:r>
      <w:r w:rsidRPr="00F85085">
        <w:rPr>
          <w:b/>
          <w:bCs/>
        </w:rPr>
        <w:t>ordre du jour</w:t>
      </w:r>
    </w:p>
    <w:p w14:paraId="493BF69E" w14:textId="68A4B6D1" w:rsidR="004C1A9A" w:rsidRDefault="004C1A9A" w:rsidP="004C1A9A">
      <w:pPr>
        <w:pStyle w:val="HChG"/>
      </w:pPr>
      <w:r w:rsidRPr="002540EE">
        <w:tab/>
      </w:r>
      <w:r w:rsidRPr="002540EE">
        <w:tab/>
      </w:r>
      <w:r w:rsidRPr="00F85085">
        <w:t>Ordre</w:t>
      </w:r>
      <w:r w:rsidRPr="002540EE">
        <w:t xml:space="preserve"> du </w:t>
      </w:r>
      <w:r w:rsidRPr="00C802AF">
        <w:t>jour provisoire annoté</w:t>
      </w:r>
    </w:p>
    <w:p w14:paraId="1C70D475" w14:textId="77777777" w:rsidR="004C1A9A" w:rsidRPr="002540EE" w:rsidRDefault="004C1A9A" w:rsidP="004C1A9A">
      <w:pPr>
        <w:pStyle w:val="H1G"/>
        <w:rPr>
          <w:rFonts w:eastAsiaTheme="minorEastAsia"/>
        </w:rPr>
      </w:pPr>
      <w:r w:rsidRPr="002540EE">
        <w:tab/>
      </w:r>
      <w:r w:rsidRPr="002540EE">
        <w:tab/>
        <w:t>Ordre du jour provisoire</w:t>
      </w:r>
    </w:p>
    <w:p w14:paraId="2F9343CD" w14:textId="5A7355F4" w:rsidR="004C1A9A" w:rsidRPr="002540EE" w:rsidRDefault="004C1A9A" w:rsidP="004C1A9A">
      <w:pPr>
        <w:pStyle w:val="SingleTxtG"/>
      </w:pPr>
      <w:r w:rsidRPr="002540EE">
        <w:t>1.</w:t>
      </w:r>
      <w:r w:rsidRPr="002540EE">
        <w:tab/>
      </w:r>
      <w:r w:rsidRPr="009A145C">
        <w:t>Adoption</w:t>
      </w:r>
      <w:r w:rsidRPr="002540EE">
        <w:t xml:space="preserve"> de l</w:t>
      </w:r>
      <w:r w:rsidR="00C802AF">
        <w:t>’</w:t>
      </w:r>
      <w:r w:rsidRPr="002540EE">
        <w:t>ordre du jour.</w:t>
      </w:r>
    </w:p>
    <w:p w14:paraId="3F9CEB43" w14:textId="6AEBF383" w:rsidR="004C1A9A" w:rsidRPr="002540EE" w:rsidRDefault="004C1A9A" w:rsidP="004C1A9A">
      <w:pPr>
        <w:pStyle w:val="SingleTxtG"/>
      </w:pPr>
      <w:r>
        <w:t>2</w:t>
      </w:r>
      <w:r w:rsidRPr="002540EE">
        <w:t>.</w:t>
      </w:r>
      <w:r w:rsidRPr="002540EE">
        <w:tab/>
        <w:t>Questions d</w:t>
      </w:r>
      <w:r w:rsidR="00C802AF">
        <w:t>’</w:t>
      </w:r>
      <w:r w:rsidRPr="002540EE">
        <w:t>organisation et questions diverses.</w:t>
      </w:r>
    </w:p>
    <w:p w14:paraId="01FA3060" w14:textId="3E1F01BE" w:rsidR="004C1A9A" w:rsidRPr="002540EE" w:rsidRDefault="004C1A9A" w:rsidP="004C1A9A">
      <w:pPr>
        <w:pStyle w:val="SingleTxtG"/>
        <w:ind w:left="1701" w:right="1700" w:hanging="567"/>
      </w:pPr>
      <w:r>
        <w:t>3</w:t>
      </w:r>
      <w:r w:rsidRPr="002540EE">
        <w:t>.</w:t>
      </w:r>
      <w:r w:rsidRPr="002540EE">
        <w:tab/>
        <w:t>État de la soumission des rapports des États parties au Comité en application de l</w:t>
      </w:r>
      <w:r w:rsidR="00C802AF">
        <w:t>’</w:t>
      </w:r>
      <w:r>
        <w:t>article </w:t>
      </w:r>
      <w:r w:rsidRPr="002540EE">
        <w:t>19 de la Convention.</w:t>
      </w:r>
    </w:p>
    <w:p w14:paraId="761E8DD7" w14:textId="01A8A309" w:rsidR="004C1A9A" w:rsidRPr="002C42EA" w:rsidRDefault="004C1A9A" w:rsidP="004C1A9A">
      <w:pPr>
        <w:pStyle w:val="SingleTxtG"/>
        <w:ind w:left="1701" w:right="1700" w:hanging="567"/>
        <w:rPr>
          <w:spacing w:val="-1"/>
        </w:rPr>
      </w:pPr>
      <w:r>
        <w:t>4</w:t>
      </w:r>
      <w:r w:rsidRPr="002540EE">
        <w:t>.</w:t>
      </w:r>
      <w:r w:rsidRPr="002540EE">
        <w:tab/>
      </w:r>
      <w:r w:rsidRPr="002C42EA">
        <w:rPr>
          <w:spacing w:val="-1"/>
        </w:rPr>
        <w:t>Examen des rapports soumis par les États parties en application de l</w:t>
      </w:r>
      <w:r w:rsidR="00C802AF">
        <w:rPr>
          <w:spacing w:val="-1"/>
        </w:rPr>
        <w:t>’</w:t>
      </w:r>
      <w:r>
        <w:rPr>
          <w:spacing w:val="-1"/>
        </w:rPr>
        <w:t>article </w:t>
      </w:r>
      <w:r w:rsidRPr="002C42EA">
        <w:rPr>
          <w:spacing w:val="-1"/>
        </w:rPr>
        <w:t>19 de la Convention.</w:t>
      </w:r>
    </w:p>
    <w:p w14:paraId="0D346F71" w14:textId="6DA8A0A1" w:rsidR="004C1A9A" w:rsidRPr="002540EE" w:rsidRDefault="004C1A9A" w:rsidP="004C1A9A">
      <w:pPr>
        <w:pStyle w:val="SingleTxtG"/>
      </w:pPr>
      <w:r>
        <w:t>5</w:t>
      </w:r>
      <w:r w:rsidRPr="002540EE">
        <w:t>.</w:t>
      </w:r>
      <w:r w:rsidRPr="002540EE">
        <w:tab/>
        <w:t>Examen de renseignements soumis au titre de l</w:t>
      </w:r>
      <w:r w:rsidR="00C802AF">
        <w:t>’</w:t>
      </w:r>
      <w:r>
        <w:t>article </w:t>
      </w:r>
      <w:r w:rsidRPr="002540EE">
        <w:t>20 de la Convention.</w:t>
      </w:r>
    </w:p>
    <w:p w14:paraId="2FA3EFAF" w14:textId="702C0C04" w:rsidR="004C1A9A" w:rsidRPr="002540EE" w:rsidRDefault="004C1A9A" w:rsidP="004C1A9A">
      <w:pPr>
        <w:pStyle w:val="SingleTxtG"/>
      </w:pPr>
      <w:r>
        <w:t>6</w:t>
      </w:r>
      <w:r w:rsidRPr="002540EE">
        <w:t>.</w:t>
      </w:r>
      <w:r w:rsidRPr="002540EE">
        <w:tab/>
        <w:t>Examen de</w:t>
      </w:r>
      <w:r>
        <w:t>s</w:t>
      </w:r>
      <w:r w:rsidRPr="002540EE">
        <w:t xml:space="preserve"> communications soumises </w:t>
      </w:r>
      <w:r>
        <w:t>au titre</w:t>
      </w:r>
      <w:r w:rsidRPr="002540EE">
        <w:t xml:space="preserve"> de l</w:t>
      </w:r>
      <w:r w:rsidR="00C802AF">
        <w:t>’</w:t>
      </w:r>
      <w:r>
        <w:t>article </w:t>
      </w:r>
      <w:r w:rsidRPr="002540EE">
        <w:t>22 de la Convention.</w:t>
      </w:r>
    </w:p>
    <w:p w14:paraId="3F2ED7CD" w14:textId="77777777" w:rsidR="004C1A9A" w:rsidRPr="00821E1E" w:rsidRDefault="004C1A9A" w:rsidP="004C1A9A">
      <w:pPr>
        <w:pStyle w:val="H1G"/>
      </w:pPr>
      <w:r w:rsidRPr="002540EE">
        <w:tab/>
      </w:r>
      <w:r w:rsidRPr="002540EE">
        <w:tab/>
        <w:t>Annotations</w:t>
      </w:r>
    </w:p>
    <w:p w14:paraId="0319BB67" w14:textId="7D2D1792" w:rsidR="004C1A9A" w:rsidRPr="00821E1E" w:rsidRDefault="004C1A9A" w:rsidP="004C1A9A">
      <w:pPr>
        <w:pStyle w:val="H23G"/>
      </w:pPr>
      <w:r>
        <w:tab/>
        <w:t>1.</w:t>
      </w:r>
      <w:r>
        <w:tab/>
      </w:r>
      <w:r w:rsidRPr="002540EE">
        <w:t xml:space="preserve">Adoption </w:t>
      </w:r>
      <w:r w:rsidRPr="00F17169">
        <w:t>de</w:t>
      </w:r>
      <w:r w:rsidRPr="002540EE">
        <w:t xml:space="preserve"> l</w:t>
      </w:r>
      <w:r w:rsidR="00C802AF">
        <w:t>’</w:t>
      </w:r>
      <w:r w:rsidRPr="002540EE">
        <w:t>ordre du jour</w:t>
      </w:r>
    </w:p>
    <w:p w14:paraId="0D370F6D" w14:textId="5F2B0C9C" w:rsidR="004C1A9A" w:rsidRPr="002540EE" w:rsidRDefault="004C1A9A" w:rsidP="004C1A9A">
      <w:pPr>
        <w:pStyle w:val="SingleTxtG"/>
        <w:ind w:firstLine="567"/>
      </w:pPr>
      <w:r w:rsidRPr="002540EE">
        <w:t>Conformément à l</w:t>
      </w:r>
      <w:r w:rsidR="00C802AF">
        <w:t>’</w:t>
      </w:r>
      <w:r>
        <w:t>article </w:t>
      </w:r>
      <w:r w:rsidRPr="002540EE">
        <w:t>8 du Règlement intérieur du Comité, l</w:t>
      </w:r>
      <w:r w:rsidR="00C802AF">
        <w:t>’</w:t>
      </w:r>
      <w:r w:rsidRPr="002540EE">
        <w:t>adoption de l</w:t>
      </w:r>
      <w:r w:rsidR="00C802AF">
        <w:t>’</w:t>
      </w:r>
      <w:r w:rsidRPr="002540EE">
        <w:t>ordre du jour d</w:t>
      </w:r>
      <w:r w:rsidR="00C802AF">
        <w:t>’</w:t>
      </w:r>
      <w:r w:rsidRPr="002540EE">
        <w:t>une session constitue le premier point de l</w:t>
      </w:r>
      <w:r w:rsidR="00C802AF">
        <w:t>’</w:t>
      </w:r>
      <w:r w:rsidRPr="002540EE">
        <w:t>ordre du jour, sauf s</w:t>
      </w:r>
      <w:r w:rsidR="00C802AF">
        <w:t>’</w:t>
      </w:r>
      <w:r w:rsidRPr="002540EE">
        <w:t>il y a lieu d</w:t>
      </w:r>
      <w:r w:rsidR="00C802AF">
        <w:t>’</w:t>
      </w:r>
      <w:r w:rsidRPr="002540EE">
        <w:t>élire les membres du Bureau, conformément à l</w:t>
      </w:r>
      <w:r w:rsidR="00C802AF">
        <w:t>’</w:t>
      </w:r>
      <w:r>
        <w:t>article </w:t>
      </w:r>
      <w:r w:rsidRPr="002540EE">
        <w:t>16. Au titre de ce point, le Comité adoptera l</w:t>
      </w:r>
      <w:r w:rsidR="00C802AF">
        <w:t>’</w:t>
      </w:r>
      <w:r w:rsidRPr="002540EE">
        <w:t>ordre du jour de la session.</w:t>
      </w:r>
    </w:p>
    <w:p w14:paraId="14577423" w14:textId="1200B3A9" w:rsidR="004C1A9A" w:rsidRPr="00855442" w:rsidRDefault="004C1A9A" w:rsidP="004C1A9A">
      <w:pPr>
        <w:pStyle w:val="SingleTxtG"/>
        <w:ind w:firstLine="567"/>
      </w:pPr>
      <w:r w:rsidRPr="00855442">
        <w:t>Conformément à l</w:t>
      </w:r>
      <w:r w:rsidR="00C802AF">
        <w:t>’</w:t>
      </w:r>
      <w:r w:rsidRPr="00855442">
        <w:t>article 6 du Règlement intérieur, le présent ordre du jour provisoire a été établi par le Secrétaire général en consultation avec le Président du Comité. Conformément à l</w:t>
      </w:r>
      <w:r w:rsidR="00C802AF">
        <w:t>’</w:t>
      </w:r>
      <w:r w:rsidRPr="00855442">
        <w:t>article 9 de son règlement intérieur, le Comité peut réviser l</w:t>
      </w:r>
      <w:r w:rsidR="00C802AF">
        <w:t>’</w:t>
      </w:r>
      <w:r w:rsidRPr="00855442">
        <w:t>ordre du jour en cours de session et, s</w:t>
      </w:r>
      <w:r w:rsidR="00C802AF">
        <w:t>’</w:t>
      </w:r>
      <w:r w:rsidRPr="00855442">
        <w:t>il y a lieu, ajourner ou supprimer des points ; il ne peut être ajouté à l</w:t>
      </w:r>
      <w:r w:rsidR="00C802AF">
        <w:t>’</w:t>
      </w:r>
      <w:r w:rsidRPr="00855442">
        <w:t>ordre du jour que des points urgents et importants.</w:t>
      </w:r>
    </w:p>
    <w:p w14:paraId="7A0F1B46" w14:textId="50EC31CE" w:rsidR="004C1A9A" w:rsidRPr="00821E1E" w:rsidRDefault="004C1A9A" w:rsidP="004C1A9A">
      <w:pPr>
        <w:pStyle w:val="H23G"/>
      </w:pPr>
      <w:r w:rsidRPr="00855442">
        <w:tab/>
      </w:r>
      <w:r>
        <w:t>2</w:t>
      </w:r>
      <w:r w:rsidRPr="00855442">
        <w:t>.</w:t>
      </w:r>
      <w:r w:rsidRPr="00855442">
        <w:tab/>
        <w:t xml:space="preserve">Questions </w:t>
      </w:r>
      <w:r w:rsidRPr="00F17169">
        <w:t>d</w:t>
      </w:r>
      <w:r w:rsidR="00C802AF">
        <w:t>’</w:t>
      </w:r>
      <w:r w:rsidRPr="00F17169">
        <w:t>organisation</w:t>
      </w:r>
      <w:r w:rsidRPr="00855442">
        <w:t xml:space="preserve"> et questions</w:t>
      </w:r>
      <w:r w:rsidRPr="002540EE">
        <w:t xml:space="preserve"> diverses</w:t>
      </w:r>
    </w:p>
    <w:p w14:paraId="309642B5" w14:textId="6E9F1F09" w:rsidR="004C1A9A" w:rsidRPr="002540EE" w:rsidRDefault="004C1A9A" w:rsidP="004C1A9A">
      <w:pPr>
        <w:pStyle w:val="SingleTxtG"/>
        <w:ind w:firstLine="567"/>
      </w:pPr>
      <w:r w:rsidRPr="002540EE">
        <w:t xml:space="preserve">La </w:t>
      </w:r>
      <w:r>
        <w:t>quatre-vingtième</w:t>
      </w:r>
      <w:r w:rsidRPr="002540EE">
        <w:t xml:space="preserve"> session du Comité se tiendra à l</w:t>
      </w:r>
      <w:r w:rsidR="00C802AF">
        <w:t>’</w:t>
      </w:r>
      <w:r w:rsidRPr="002540EE">
        <w:t>Office des Nations</w:t>
      </w:r>
      <w:r>
        <w:t> </w:t>
      </w:r>
      <w:r w:rsidRPr="002540EE">
        <w:t>Unies à</w:t>
      </w:r>
      <w:r>
        <w:t xml:space="preserve"> </w:t>
      </w:r>
      <w:r w:rsidRPr="002540EE">
        <w:t xml:space="preserve">Genève du </w:t>
      </w:r>
      <w:r>
        <w:t xml:space="preserve">8 au 26 juillet </w:t>
      </w:r>
      <w:r w:rsidRPr="002540EE">
        <w:t>202</w:t>
      </w:r>
      <w:r>
        <w:t>4</w:t>
      </w:r>
      <w:r w:rsidRPr="002540EE">
        <w:t xml:space="preserve">, et sera ouverte par un représentant du Secrétaire général. La première séance aura lieu le lundi </w:t>
      </w:r>
      <w:r>
        <w:t>8 juillet</w:t>
      </w:r>
      <w:r w:rsidRPr="002540EE">
        <w:t xml:space="preserve"> 202</w:t>
      </w:r>
      <w:r>
        <w:t>4</w:t>
      </w:r>
      <w:r w:rsidRPr="002540EE">
        <w:t xml:space="preserve"> à 10</w:t>
      </w:r>
      <w:r>
        <w:t> </w:t>
      </w:r>
      <w:r w:rsidRPr="002540EE">
        <w:t>heures.</w:t>
      </w:r>
    </w:p>
    <w:p w14:paraId="0F89D5C6" w14:textId="05AB67BA" w:rsidR="004C1A9A" w:rsidRPr="002540EE" w:rsidRDefault="004C1A9A" w:rsidP="004C1A9A">
      <w:pPr>
        <w:pStyle w:val="SingleTxtG"/>
        <w:ind w:firstLine="567"/>
      </w:pPr>
      <w:r w:rsidRPr="002540EE">
        <w:t>Le Comité examinera le programme de travail de la session et toute autre question relative</w:t>
      </w:r>
      <w:r>
        <w:t xml:space="preserve"> aux modalités d</w:t>
      </w:r>
      <w:r w:rsidR="00C802AF">
        <w:t>’</w:t>
      </w:r>
      <w:r>
        <w:t>exercice des fonctions que lui confère la Convention</w:t>
      </w:r>
      <w:r w:rsidRPr="002540EE">
        <w:t>.</w:t>
      </w:r>
    </w:p>
    <w:p w14:paraId="35DAD35D" w14:textId="5542CF48" w:rsidR="004C1A9A" w:rsidRPr="00821E1E" w:rsidRDefault="004C1A9A" w:rsidP="004C1A9A">
      <w:pPr>
        <w:pStyle w:val="H23G"/>
      </w:pPr>
      <w:r w:rsidRPr="006456BE">
        <w:rPr>
          <w:lang w:val="fr-FR"/>
        </w:rPr>
        <w:lastRenderedPageBreak/>
        <w:tab/>
      </w:r>
      <w:r>
        <w:t>3</w:t>
      </w:r>
      <w:r w:rsidRPr="002540EE">
        <w:t>.</w:t>
      </w:r>
      <w:r w:rsidRPr="002540EE">
        <w:tab/>
        <w:t xml:space="preserve">État de la soumission des rapports des États parties au Comité en application </w:t>
      </w:r>
      <w:r>
        <w:br/>
      </w:r>
      <w:r w:rsidRPr="002540EE">
        <w:t>de</w:t>
      </w:r>
      <w:r>
        <w:t xml:space="preserve"> </w:t>
      </w:r>
      <w:r w:rsidRPr="002540EE">
        <w:t>l</w:t>
      </w:r>
      <w:r w:rsidR="00C802AF">
        <w:t>’</w:t>
      </w:r>
      <w:r>
        <w:t>article </w:t>
      </w:r>
      <w:r w:rsidRPr="002540EE">
        <w:t>19 de la Convention</w:t>
      </w:r>
    </w:p>
    <w:p w14:paraId="26EB66BC" w14:textId="77777777" w:rsidR="004C1A9A" w:rsidRPr="00821E1E" w:rsidRDefault="004C1A9A" w:rsidP="004C1A9A">
      <w:pPr>
        <w:pStyle w:val="H23G"/>
      </w:pPr>
      <w:r w:rsidRPr="002540EE">
        <w:tab/>
      </w:r>
      <w:r w:rsidRPr="002540EE">
        <w:tab/>
        <w:t>États parties à la Convention</w:t>
      </w:r>
    </w:p>
    <w:p w14:paraId="2FD10CDF" w14:textId="77777777" w:rsidR="004C1A9A" w:rsidRPr="002540EE" w:rsidRDefault="004C1A9A" w:rsidP="004C1A9A">
      <w:pPr>
        <w:pStyle w:val="SingleTxtG"/>
        <w:ind w:firstLine="567"/>
      </w:pPr>
      <w:r w:rsidRPr="002540EE">
        <w:t xml:space="preserve">Au </w:t>
      </w:r>
      <w:r>
        <w:t>13 mai</w:t>
      </w:r>
      <w:r w:rsidRPr="002540EE">
        <w:t xml:space="preserve"> 202</w:t>
      </w:r>
      <w:r>
        <w:t>4</w:t>
      </w:r>
      <w:r w:rsidRPr="002540EE">
        <w:t>, 173</w:t>
      </w:r>
      <w:r>
        <w:t> </w:t>
      </w:r>
      <w:r w:rsidRPr="002540EE">
        <w:t>États étaient parties à la Convention.</w:t>
      </w:r>
    </w:p>
    <w:p w14:paraId="01E780EF" w14:textId="77777777" w:rsidR="004C1A9A" w:rsidRPr="002540EE" w:rsidRDefault="004C1A9A" w:rsidP="004C1A9A">
      <w:pPr>
        <w:pStyle w:val="H23G"/>
        <w:rPr>
          <w:rFonts w:eastAsiaTheme="minorEastAsia"/>
        </w:rPr>
      </w:pPr>
      <w:r w:rsidRPr="002540EE">
        <w:tab/>
      </w:r>
      <w:r w:rsidRPr="002540EE">
        <w:tab/>
      </w:r>
      <w:r w:rsidRPr="002540EE">
        <w:rPr>
          <w:bCs/>
        </w:rPr>
        <w:t>Rapports reçus</w:t>
      </w:r>
    </w:p>
    <w:p w14:paraId="294A13F6" w14:textId="2C2E5032" w:rsidR="004C1A9A" w:rsidRPr="002540EE" w:rsidRDefault="004C1A9A" w:rsidP="004C1A9A">
      <w:pPr>
        <w:pStyle w:val="SingleTxtG"/>
        <w:ind w:firstLine="567"/>
      </w:pPr>
      <w:r w:rsidRPr="002540EE">
        <w:t>Au</w:t>
      </w:r>
      <w:r>
        <w:t xml:space="preserve"> 13 mai</w:t>
      </w:r>
      <w:r w:rsidDel="006C3F07">
        <w:t xml:space="preserve"> </w:t>
      </w:r>
      <w:r w:rsidRPr="002540EE">
        <w:t>202</w:t>
      </w:r>
      <w:r>
        <w:t>4</w:t>
      </w:r>
      <w:r w:rsidRPr="002540EE">
        <w:t>, le Secrétaire général avait reçu les rapports des États parties ci</w:t>
      </w:r>
      <w:r w:rsidRPr="002540EE">
        <w:noBreakHyphen/>
        <w:t>après</w:t>
      </w:r>
      <w:r w:rsidRPr="00D377ED">
        <w:rPr>
          <w:rStyle w:val="Appelnotedebasdep"/>
        </w:rPr>
        <w:footnoteReference w:id="2"/>
      </w:r>
      <w:r w:rsidRPr="002540EE">
        <w:t>, qui sont en attente d</w:t>
      </w:r>
      <w:r w:rsidR="00C802AF">
        <w:t>’</w:t>
      </w:r>
      <w:r w:rsidRPr="002540EE">
        <w:t>examen.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2550"/>
      </w:tblGrid>
      <w:tr w:rsidR="004C1A9A" w:rsidRPr="002540EE" w14:paraId="54326BC7" w14:textId="77777777" w:rsidTr="00E02BC6">
        <w:trPr>
          <w:tblHeader/>
        </w:trPr>
        <w:tc>
          <w:tcPr>
            <w:tcW w:w="4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EC949F" w14:textId="77777777" w:rsidR="004C1A9A" w:rsidRPr="002540EE" w:rsidRDefault="004C1A9A" w:rsidP="00E02BC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 xml:space="preserve">État partie 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0E507C" w14:textId="77777777" w:rsidR="004C1A9A" w:rsidRPr="002540EE" w:rsidRDefault="004C1A9A" w:rsidP="00E02BC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>Rapport</w:t>
            </w:r>
          </w:p>
        </w:tc>
      </w:tr>
      <w:tr w:rsidR="004C1A9A" w:rsidRPr="002540EE" w14:paraId="5E602A54" w14:textId="77777777" w:rsidTr="00E02BC6">
        <w:trPr>
          <w:trHeight w:hRule="exact" w:val="113"/>
          <w:tblHeader/>
        </w:trPr>
        <w:tc>
          <w:tcPr>
            <w:tcW w:w="4820" w:type="dxa"/>
            <w:tcBorders>
              <w:top w:val="single" w:sz="12" w:space="0" w:color="auto"/>
            </w:tcBorders>
            <w:shd w:val="clear" w:color="auto" w:fill="auto"/>
          </w:tcPr>
          <w:p w14:paraId="2D5D9D1E" w14:textId="77777777" w:rsidR="004C1A9A" w:rsidRPr="002540EE" w:rsidRDefault="004C1A9A" w:rsidP="00E02BC6">
            <w:pPr>
              <w:spacing w:before="40" w:after="120"/>
              <w:ind w:right="113"/>
            </w:pP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auto"/>
          </w:tcPr>
          <w:p w14:paraId="7B6149FB" w14:textId="77777777" w:rsidR="004C1A9A" w:rsidRPr="002540EE" w:rsidRDefault="004C1A9A" w:rsidP="00E02BC6">
            <w:pPr>
              <w:spacing w:before="40" w:after="120"/>
              <w:ind w:right="113"/>
            </w:pPr>
          </w:p>
        </w:tc>
      </w:tr>
      <w:tr w:rsidR="004C1A9A" w:rsidRPr="002540EE" w14:paraId="1063DEEC" w14:textId="77777777" w:rsidTr="00E02BC6">
        <w:tc>
          <w:tcPr>
            <w:tcW w:w="4820" w:type="dxa"/>
            <w:shd w:val="clear" w:color="auto" w:fill="auto"/>
          </w:tcPr>
          <w:p w14:paraId="2A44B401" w14:textId="77777777" w:rsidR="004C1A9A" w:rsidRPr="002540EE" w:rsidRDefault="004C1A9A" w:rsidP="00E02BC6">
            <w:pPr>
              <w:spacing w:before="40" w:after="120"/>
              <w:ind w:right="113"/>
            </w:pPr>
            <w:r>
              <w:t>Afrique du Sud</w:t>
            </w:r>
          </w:p>
        </w:tc>
        <w:tc>
          <w:tcPr>
            <w:tcW w:w="2550" w:type="dxa"/>
            <w:shd w:val="clear" w:color="auto" w:fill="auto"/>
          </w:tcPr>
          <w:p w14:paraId="28BA5BE3" w14:textId="77777777" w:rsidR="004C1A9A" w:rsidRPr="00F85085" w:rsidRDefault="004C1A9A" w:rsidP="00E02BC6">
            <w:pPr>
              <w:spacing w:before="40" w:after="120"/>
              <w:ind w:right="113"/>
              <w:rPr>
                <w:color w:val="0000FF"/>
              </w:rPr>
            </w:pPr>
            <w:hyperlink r:id="rId8" w:history="1">
              <w:r w:rsidRPr="00855442">
                <w:rPr>
                  <w:rStyle w:val="Lienhypertexte"/>
                </w:rPr>
                <w:t>CAT/C/ZAF/3</w:t>
              </w:r>
            </w:hyperlink>
          </w:p>
        </w:tc>
      </w:tr>
      <w:tr w:rsidR="004C1A9A" w:rsidRPr="002540EE" w14:paraId="7F93A730" w14:textId="77777777" w:rsidTr="00E02BC6">
        <w:tc>
          <w:tcPr>
            <w:tcW w:w="4820" w:type="dxa"/>
            <w:shd w:val="clear" w:color="auto" w:fill="auto"/>
          </w:tcPr>
          <w:p w14:paraId="626BB3D6" w14:textId="77777777" w:rsidR="004C1A9A" w:rsidRDefault="004C1A9A" w:rsidP="00E02BC6">
            <w:pPr>
              <w:spacing w:before="40" w:after="120"/>
              <w:ind w:right="113"/>
            </w:pPr>
            <w:r w:rsidRPr="002540EE">
              <w:t>Albanie</w:t>
            </w:r>
          </w:p>
        </w:tc>
        <w:tc>
          <w:tcPr>
            <w:tcW w:w="2550" w:type="dxa"/>
            <w:shd w:val="clear" w:color="auto" w:fill="auto"/>
          </w:tcPr>
          <w:p w14:paraId="58DF0A1C" w14:textId="77777777" w:rsidR="004C1A9A" w:rsidRPr="00855442" w:rsidRDefault="004C1A9A" w:rsidP="00E02BC6">
            <w:pPr>
              <w:spacing w:before="40" w:after="120"/>
              <w:ind w:right="113"/>
              <w:rPr>
                <w:color w:val="0000FF"/>
              </w:rPr>
            </w:pPr>
            <w:hyperlink r:id="rId9" w:history="1">
              <w:r w:rsidRPr="00855442">
                <w:rPr>
                  <w:rStyle w:val="Lienhypertexte"/>
                </w:rPr>
                <w:t>CAT/C/ALB/3</w:t>
              </w:r>
            </w:hyperlink>
          </w:p>
        </w:tc>
      </w:tr>
      <w:tr w:rsidR="004C1A9A" w:rsidRPr="002540EE" w14:paraId="185D5715" w14:textId="77777777" w:rsidTr="00E02BC6">
        <w:tc>
          <w:tcPr>
            <w:tcW w:w="4820" w:type="dxa"/>
            <w:shd w:val="clear" w:color="auto" w:fill="auto"/>
          </w:tcPr>
          <w:p w14:paraId="5E81E687" w14:textId="77777777" w:rsidR="004C1A9A" w:rsidRPr="002540EE" w:rsidRDefault="004C1A9A" w:rsidP="00E02BC6">
            <w:pPr>
              <w:spacing w:before="40" w:after="120"/>
              <w:ind w:right="113"/>
            </w:pPr>
            <w:r w:rsidRPr="002540EE">
              <w:t>Andorre</w:t>
            </w:r>
          </w:p>
        </w:tc>
        <w:tc>
          <w:tcPr>
            <w:tcW w:w="2550" w:type="dxa"/>
            <w:shd w:val="clear" w:color="auto" w:fill="auto"/>
          </w:tcPr>
          <w:p w14:paraId="3875C041" w14:textId="77777777" w:rsidR="004C1A9A" w:rsidRDefault="004C1A9A" w:rsidP="00E02BC6">
            <w:pPr>
              <w:spacing w:before="40" w:after="120"/>
              <w:ind w:right="113"/>
            </w:pPr>
            <w:hyperlink r:id="rId10" w:history="1">
              <w:r w:rsidRPr="00855442">
                <w:rPr>
                  <w:rStyle w:val="Lienhypertexte"/>
                </w:rPr>
                <w:t>CAT/C/AND/2</w:t>
              </w:r>
            </w:hyperlink>
          </w:p>
        </w:tc>
      </w:tr>
      <w:tr w:rsidR="004C1A9A" w:rsidRPr="002540EE" w14:paraId="3070FFDA" w14:textId="77777777" w:rsidTr="00E02BC6">
        <w:tc>
          <w:tcPr>
            <w:tcW w:w="4820" w:type="dxa"/>
            <w:shd w:val="clear" w:color="auto" w:fill="auto"/>
          </w:tcPr>
          <w:p w14:paraId="4FE26F75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Argentine</w:t>
            </w:r>
          </w:p>
        </w:tc>
        <w:tc>
          <w:tcPr>
            <w:tcW w:w="2550" w:type="dxa"/>
            <w:shd w:val="clear" w:color="auto" w:fill="auto"/>
          </w:tcPr>
          <w:p w14:paraId="3CDAC980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11" w:history="1">
              <w:r w:rsidRPr="00855442">
                <w:rPr>
                  <w:rStyle w:val="Lienhypertexte"/>
                </w:rPr>
                <w:t>CAT/C/ARG/7</w:t>
              </w:r>
            </w:hyperlink>
          </w:p>
        </w:tc>
      </w:tr>
      <w:tr w:rsidR="004C1A9A" w:rsidRPr="002540EE" w14:paraId="5BDB11E0" w14:textId="77777777" w:rsidTr="00E02BC6">
        <w:tc>
          <w:tcPr>
            <w:tcW w:w="4820" w:type="dxa"/>
            <w:shd w:val="clear" w:color="auto" w:fill="auto"/>
          </w:tcPr>
          <w:p w14:paraId="7A142B8E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Arménie</w:t>
            </w:r>
          </w:p>
        </w:tc>
        <w:tc>
          <w:tcPr>
            <w:tcW w:w="2550" w:type="dxa"/>
            <w:shd w:val="clear" w:color="auto" w:fill="auto"/>
          </w:tcPr>
          <w:p w14:paraId="72D7CCDC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12" w:history="1">
              <w:r w:rsidRPr="00855442">
                <w:rPr>
                  <w:rStyle w:val="Lienhypertexte"/>
                </w:rPr>
                <w:t>CAT/C/ARM/5</w:t>
              </w:r>
            </w:hyperlink>
          </w:p>
        </w:tc>
      </w:tr>
      <w:tr w:rsidR="004C1A9A" w:rsidRPr="002540EE" w14:paraId="6AE2A408" w14:textId="77777777" w:rsidTr="00E02BC6">
        <w:tc>
          <w:tcPr>
            <w:tcW w:w="4820" w:type="dxa"/>
            <w:shd w:val="clear" w:color="auto" w:fill="auto"/>
          </w:tcPr>
          <w:p w14:paraId="7E49A540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Bahreïn</w:t>
            </w:r>
          </w:p>
        </w:tc>
        <w:tc>
          <w:tcPr>
            <w:tcW w:w="2550" w:type="dxa"/>
            <w:shd w:val="clear" w:color="auto" w:fill="auto"/>
          </w:tcPr>
          <w:p w14:paraId="6A557126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13" w:history="1">
              <w:r w:rsidRPr="00855442">
                <w:rPr>
                  <w:rStyle w:val="Lienhypertexte"/>
                </w:rPr>
                <w:t>CAT/C/BHR/4</w:t>
              </w:r>
            </w:hyperlink>
          </w:p>
        </w:tc>
      </w:tr>
      <w:tr w:rsidR="004C1A9A" w:rsidRPr="002540EE" w14:paraId="752F7D62" w14:textId="77777777" w:rsidTr="00E02BC6">
        <w:tc>
          <w:tcPr>
            <w:tcW w:w="4820" w:type="dxa"/>
            <w:shd w:val="clear" w:color="auto" w:fill="auto"/>
          </w:tcPr>
          <w:p w14:paraId="13BBAFF5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Bélarus</w:t>
            </w:r>
          </w:p>
        </w:tc>
        <w:tc>
          <w:tcPr>
            <w:tcW w:w="2550" w:type="dxa"/>
            <w:shd w:val="clear" w:color="auto" w:fill="auto"/>
          </w:tcPr>
          <w:p w14:paraId="225A16F5" w14:textId="77777777" w:rsidR="004C1A9A" w:rsidRPr="002540EE" w:rsidRDefault="004C1A9A" w:rsidP="00E02BC6">
            <w:pPr>
              <w:spacing w:before="40" w:after="120"/>
              <w:ind w:right="113"/>
            </w:pPr>
            <w:hyperlink r:id="rId14" w:history="1">
              <w:r w:rsidRPr="00855442">
                <w:rPr>
                  <w:rStyle w:val="Lienhypertexte"/>
                </w:rPr>
                <w:t>CAT/C/BLR/6</w:t>
              </w:r>
            </w:hyperlink>
          </w:p>
        </w:tc>
      </w:tr>
      <w:tr w:rsidR="004C1A9A" w:rsidRPr="002540EE" w14:paraId="2349A672" w14:textId="77777777" w:rsidTr="00E02BC6">
        <w:tc>
          <w:tcPr>
            <w:tcW w:w="4820" w:type="dxa"/>
            <w:shd w:val="clear" w:color="auto" w:fill="auto"/>
          </w:tcPr>
          <w:p w14:paraId="39EA0446" w14:textId="77777777" w:rsidR="004C1A9A" w:rsidRPr="002540EE" w:rsidRDefault="004C1A9A" w:rsidP="00E02BC6">
            <w:pPr>
              <w:spacing w:before="40" w:after="120"/>
              <w:ind w:right="113"/>
            </w:pPr>
            <w:r>
              <w:t>Bénin</w:t>
            </w:r>
          </w:p>
        </w:tc>
        <w:tc>
          <w:tcPr>
            <w:tcW w:w="2550" w:type="dxa"/>
            <w:shd w:val="clear" w:color="auto" w:fill="auto"/>
          </w:tcPr>
          <w:p w14:paraId="61B2CC04" w14:textId="77777777" w:rsidR="004C1A9A" w:rsidRDefault="004C1A9A" w:rsidP="00E02BC6">
            <w:pPr>
              <w:spacing w:before="40" w:after="120"/>
              <w:ind w:right="113"/>
            </w:pPr>
            <w:r>
              <w:t>Quatrième</w:t>
            </w:r>
          </w:p>
        </w:tc>
      </w:tr>
      <w:tr w:rsidR="004C1A9A" w:rsidRPr="002540EE" w14:paraId="187D6EB9" w14:textId="77777777" w:rsidTr="00E02BC6">
        <w:tc>
          <w:tcPr>
            <w:tcW w:w="4820" w:type="dxa"/>
            <w:shd w:val="clear" w:color="auto" w:fill="auto"/>
          </w:tcPr>
          <w:p w14:paraId="5B8339F4" w14:textId="77777777" w:rsidR="004C1A9A" w:rsidRPr="002540EE" w:rsidRDefault="004C1A9A" w:rsidP="00E02BC6">
            <w:pPr>
              <w:spacing w:before="40" w:after="120"/>
              <w:ind w:right="113"/>
            </w:pPr>
            <w:r w:rsidRPr="00390035">
              <w:t>Bosnie-Herzégovine</w:t>
            </w:r>
          </w:p>
        </w:tc>
        <w:tc>
          <w:tcPr>
            <w:tcW w:w="2550" w:type="dxa"/>
            <w:shd w:val="clear" w:color="auto" w:fill="auto"/>
          </w:tcPr>
          <w:p w14:paraId="54533DF9" w14:textId="77777777" w:rsidR="004C1A9A" w:rsidRDefault="004C1A9A" w:rsidP="00E02BC6">
            <w:pPr>
              <w:spacing w:before="40" w:after="120"/>
              <w:ind w:right="113"/>
            </w:pPr>
            <w:hyperlink r:id="rId15" w:history="1">
              <w:r w:rsidRPr="00855442">
                <w:rPr>
                  <w:rStyle w:val="Lienhypertexte"/>
                </w:rPr>
                <w:t>CAT/C/BIH/7</w:t>
              </w:r>
            </w:hyperlink>
          </w:p>
        </w:tc>
      </w:tr>
      <w:tr w:rsidR="004C1A9A" w:rsidRPr="002540EE" w14:paraId="2871E64C" w14:textId="77777777" w:rsidTr="00E02BC6">
        <w:tc>
          <w:tcPr>
            <w:tcW w:w="4820" w:type="dxa"/>
            <w:shd w:val="clear" w:color="auto" w:fill="auto"/>
          </w:tcPr>
          <w:p w14:paraId="1F0D6CF3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Bulgarie</w:t>
            </w:r>
          </w:p>
        </w:tc>
        <w:tc>
          <w:tcPr>
            <w:tcW w:w="2550" w:type="dxa"/>
            <w:shd w:val="clear" w:color="auto" w:fill="auto"/>
          </w:tcPr>
          <w:p w14:paraId="61197387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16" w:history="1">
              <w:r w:rsidRPr="00855442">
                <w:rPr>
                  <w:rStyle w:val="Lienhypertexte"/>
                </w:rPr>
                <w:t>CAT/C/BGR/7</w:t>
              </w:r>
            </w:hyperlink>
          </w:p>
        </w:tc>
      </w:tr>
      <w:tr w:rsidR="004C1A9A" w:rsidRPr="002540EE" w14:paraId="31E4A333" w14:textId="77777777" w:rsidTr="00E02BC6">
        <w:tc>
          <w:tcPr>
            <w:tcW w:w="4820" w:type="dxa"/>
            <w:shd w:val="clear" w:color="auto" w:fill="auto"/>
          </w:tcPr>
          <w:p w14:paraId="349CCCCC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Cameroun</w:t>
            </w:r>
          </w:p>
        </w:tc>
        <w:tc>
          <w:tcPr>
            <w:tcW w:w="2550" w:type="dxa"/>
            <w:shd w:val="clear" w:color="auto" w:fill="auto"/>
          </w:tcPr>
          <w:p w14:paraId="7E698A1E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17" w:history="1">
              <w:r w:rsidRPr="00855442">
                <w:rPr>
                  <w:rStyle w:val="Lienhypertexte"/>
                </w:rPr>
                <w:t>CAT/C/CMR/6</w:t>
              </w:r>
            </w:hyperlink>
          </w:p>
        </w:tc>
      </w:tr>
      <w:tr w:rsidR="004C1A9A" w:rsidRPr="002540EE" w14:paraId="388DE0AD" w14:textId="77777777" w:rsidTr="00E02BC6">
        <w:tc>
          <w:tcPr>
            <w:tcW w:w="4820" w:type="dxa"/>
            <w:shd w:val="clear" w:color="auto" w:fill="auto"/>
          </w:tcPr>
          <w:p w14:paraId="2B55B093" w14:textId="05C01921" w:rsidR="004C1A9A" w:rsidRPr="002540EE" w:rsidRDefault="004C1A9A" w:rsidP="00E02BC6">
            <w:pPr>
              <w:spacing w:before="40" w:after="120"/>
              <w:ind w:right="113"/>
            </w:pPr>
            <w:r>
              <w:t>Côte d</w:t>
            </w:r>
            <w:r w:rsidR="00C802AF">
              <w:t>’</w:t>
            </w:r>
            <w:r>
              <w:t>Ivoire</w:t>
            </w:r>
          </w:p>
        </w:tc>
        <w:tc>
          <w:tcPr>
            <w:tcW w:w="2550" w:type="dxa"/>
            <w:shd w:val="clear" w:color="auto" w:fill="auto"/>
          </w:tcPr>
          <w:p w14:paraId="1163B11A" w14:textId="77777777" w:rsidR="004C1A9A" w:rsidRDefault="004C1A9A" w:rsidP="00E02BC6">
            <w:pPr>
              <w:spacing w:before="40" w:after="120"/>
              <w:ind w:right="113"/>
            </w:pPr>
            <w:hyperlink r:id="rId18" w:history="1">
              <w:r w:rsidRPr="00F17169">
                <w:rPr>
                  <w:rStyle w:val="Lienhypertexte"/>
                </w:rPr>
                <w:t>CAT/C/CIV/1</w:t>
              </w:r>
            </w:hyperlink>
          </w:p>
        </w:tc>
      </w:tr>
      <w:tr w:rsidR="004C1A9A" w:rsidRPr="002540EE" w14:paraId="77392B03" w14:textId="77777777" w:rsidTr="00E02BC6">
        <w:tc>
          <w:tcPr>
            <w:tcW w:w="4820" w:type="dxa"/>
            <w:shd w:val="clear" w:color="auto" w:fill="auto"/>
          </w:tcPr>
          <w:p w14:paraId="35F12976" w14:textId="77777777" w:rsidR="004C1A9A" w:rsidRPr="002540EE" w:rsidRDefault="004C1A9A" w:rsidP="00E02BC6">
            <w:pPr>
              <w:spacing w:before="40" w:after="120"/>
              <w:ind w:right="113"/>
            </w:pPr>
            <w:r>
              <w:t>Chili</w:t>
            </w:r>
          </w:p>
        </w:tc>
        <w:tc>
          <w:tcPr>
            <w:tcW w:w="2550" w:type="dxa"/>
            <w:shd w:val="clear" w:color="auto" w:fill="auto"/>
          </w:tcPr>
          <w:p w14:paraId="7FD05AD2" w14:textId="77777777" w:rsidR="004C1A9A" w:rsidRDefault="004C1A9A" w:rsidP="00E02BC6">
            <w:pPr>
              <w:spacing w:before="40" w:after="120"/>
              <w:ind w:right="113"/>
            </w:pPr>
            <w:hyperlink r:id="rId19" w:history="1">
              <w:r w:rsidRPr="00855442">
                <w:rPr>
                  <w:rStyle w:val="Lienhypertexte"/>
                </w:rPr>
                <w:t>CAT/C/CHL/7</w:t>
              </w:r>
            </w:hyperlink>
          </w:p>
        </w:tc>
      </w:tr>
      <w:tr w:rsidR="004C1A9A" w:rsidRPr="002540EE" w14:paraId="34FD6522" w14:textId="77777777" w:rsidTr="00E02BC6">
        <w:tc>
          <w:tcPr>
            <w:tcW w:w="4820" w:type="dxa"/>
            <w:shd w:val="clear" w:color="auto" w:fill="auto"/>
          </w:tcPr>
          <w:p w14:paraId="673414B0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>
              <w:t>Chypre</w:t>
            </w:r>
          </w:p>
        </w:tc>
        <w:tc>
          <w:tcPr>
            <w:tcW w:w="2550" w:type="dxa"/>
            <w:shd w:val="clear" w:color="auto" w:fill="auto"/>
          </w:tcPr>
          <w:p w14:paraId="540A94DB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20" w:history="1">
              <w:r w:rsidRPr="00F17169">
                <w:rPr>
                  <w:rStyle w:val="Lienhypertexte"/>
                </w:rPr>
                <w:t>CAT/C/CYP/6</w:t>
              </w:r>
            </w:hyperlink>
          </w:p>
        </w:tc>
      </w:tr>
      <w:tr w:rsidR="004C1A9A" w:rsidRPr="002540EE" w14:paraId="33632CD0" w14:textId="77777777" w:rsidTr="00E02BC6">
        <w:tc>
          <w:tcPr>
            <w:tcW w:w="4820" w:type="dxa"/>
            <w:shd w:val="clear" w:color="auto" w:fill="auto"/>
          </w:tcPr>
          <w:p w14:paraId="781D9F71" w14:textId="77777777" w:rsidR="004C1A9A" w:rsidRDefault="004C1A9A" w:rsidP="00E02BC6">
            <w:pPr>
              <w:spacing w:before="40" w:after="120"/>
              <w:ind w:right="113"/>
            </w:pPr>
            <w:r w:rsidRPr="002540EE">
              <w:t>Équateur</w:t>
            </w:r>
          </w:p>
        </w:tc>
        <w:tc>
          <w:tcPr>
            <w:tcW w:w="2550" w:type="dxa"/>
            <w:shd w:val="clear" w:color="auto" w:fill="auto"/>
          </w:tcPr>
          <w:p w14:paraId="237AA6F1" w14:textId="77777777" w:rsidR="004C1A9A" w:rsidRPr="00855442" w:rsidRDefault="004C1A9A" w:rsidP="00E02BC6">
            <w:pPr>
              <w:spacing w:before="40" w:after="120"/>
              <w:ind w:right="113"/>
              <w:rPr>
                <w:color w:val="0000FF"/>
              </w:rPr>
            </w:pPr>
            <w:hyperlink r:id="rId21" w:history="1">
              <w:r w:rsidRPr="00855442">
                <w:rPr>
                  <w:rStyle w:val="Lienhypertexte"/>
                </w:rPr>
                <w:t>CAT/C/ECU/8</w:t>
              </w:r>
            </w:hyperlink>
          </w:p>
        </w:tc>
      </w:tr>
      <w:tr w:rsidR="004C1A9A" w:rsidRPr="002540EE" w14:paraId="0CF8F420" w14:textId="77777777" w:rsidTr="00E02BC6">
        <w:tc>
          <w:tcPr>
            <w:tcW w:w="4820" w:type="dxa"/>
            <w:shd w:val="clear" w:color="auto" w:fill="auto"/>
          </w:tcPr>
          <w:p w14:paraId="7EBB096A" w14:textId="77777777" w:rsidR="004C1A9A" w:rsidRPr="002540EE" w:rsidRDefault="004C1A9A" w:rsidP="00E02BC6">
            <w:pPr>
              <w:spacing w:before="40" w:after="120"/>
              <w:ind w:right="113"/>
            </w:pPr>
            <w:r w:rsidRPr="002540EE">
              <w:t>Estonie</w:t>
            </w:r>
          </w:p>
        </w:tc>
        <w:tc>
          <w:tcPr>
            <w:tcW w:w="2550" w:type="dxa"/>
            <w:shd w:val="clear" w:color="auto" w:fill="auto"/>
          </w:tcPr>
          <w:p w14:paraId="68653040" w14:textId="77777777" w:rsidR="004C1A9A" w:rsidRDefault="004C1A9A" w:rsidP="00E02BC6">
            <w:pPr>
              <w:spacing w:before="40" w:after="120"/>
              <w:ind w:right="113"/>
            </w:pPr>
            <w:hyperlink r:id="rId22" w:history="1">
              <w:r w:rsidRPr="00855442">
                <w:rPr>
                  <w:rStyle w:val="Lienhypertexte"/>
                </w:rPr>
                <w:t>CAT/C/EST/6</w:t>
              </w:r>
            </w:hyperlink>
          </w:p>
        </w:tc>
      </w:tr>
      <w:tr w:rsidR="004C1A9A" w:rsidRPr="002540EE" w14:paraId="66902C8D" w14:textId="77777777" w:rsidTr="00E02BC6">
        <w:tc>
          <w:tcPr>
            <w:tcW w:w="4820" w:type="dxa"/>
            <w:shd w:val="clear" w:color="auto" w:fill="auto"/>
          </w:tcPr>
          <w:p w14:paraId="45BA202E" w14:textId="0B514449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États-Unis d</w:t>
            </w:r>
            <w:r w:rsidR="00C802AF">
              <w:t>’</w:t>
            </w:r>
            <w:r w:rsidRPr="002540EE">
              <w:t>Amérique</w:t>
            </w:r>
          </w:p>
        </w:tc>
        <w:tc>
          <w:tcPr>
            <w:tcW w:w="2550" w:type="dxa"/>
            <w:shd w:val="clear" w:color="auto" w:fill="auto"/>
          </w:tcPr>
          <w:p w14:paraId="1071532A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23" w:history="1">
              <w:r w:rsidRPr="00855442">
                <w:rPr>
                  <w:rStyle w:val="Lienhypertexte"/>
                </w:rPr>
                <w:t>CAT/C/USA/6</w:t>
              </w:r>
            </w:hyperlink>
          </w:p>
        </w:tc>
      </w:tr>
      <w:tr w:rsidR="004C1A9A" w:rsidRPr="002540EE" w14:paraId="0A8D5ABA" w14:textId="77777777" w:rsidTr="00E02BC6">
        <w:tc>
          <w:tcPr>
            <w:tcW w:w="4820" w:type="dxa"/>
            <w:shd w:val="clear" w:color="auto" w:fill="auto"/>
          </w:tcPr>
          <w:p w14:paraId="440A0333" w14:textId="77777777" w:rsidR="004C1A9A" w:rsidRPr="002540EE" w:rsidRDefault="004C1A9A" w:rsidP="00E02BC6">
            <w:pPr>
              <w:spacing w:before="40" w:after="120"/>
              <w:ind w:right="113"/>
            </w:pPr>
            <w:r>
              <w:t>Fédération de Russie</w:t>
            </w:r>
          </w:p>
        </w:tc>
        <w:tc>
          <w:tcPr>
            <w:tcW w:w="2550" w:type="dxa"/>
            <w:shd w:val="clear" w:color="auto" w:fill="auto"/>
          </w:tcPr>
          <w:p w14:paraId="4F299D88" w14:textId="77777777" w:rsidR="004C1A9A" w:rsidRDefault="004C1A9A" w:rsidP="00E02BC6">
            <w:pPr>
              <w:spacing w:before="40" w:after="120"/>
              <w:ind w:right="113"/>
            </w:pPr>
            <w:hyperlink r:id="rId24" w:history="1">
              <w:r w:rsidRPr="00855442">
                <w:rPr>
                  <w:rStyle w:val="Lienhypertexte"/>
                </w:rPr>
                <w:t>CAT/C/RUS/7</w:t>
              </w:r>
            </w:hyperlink>
          </w:p>
        </w:tc>
      </w:tr>
      <w:tr w:rsidR="004C1A9A" w:rsidRPr="002540EE" w14:paraId="799BC5BB" w14:textId="77777777" w:rsidTr="00E02BC6">
        <w:tc>
          <w:tcPr>
            <w:tcW w:w="4820" w:type="dxa"/>
            <w:shd w:val="clear" w:color="auto" w:fill="auto"/>
          </w:tcPr>
          <w:p w14:paraId="6BDE4FC2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>
              <w:t>France</w:t>
            </w:r>
          </w:p>
        </w:tc>
        <w:tc>
          <w:tcPr>
            <w:tcW w:w="2550" w:type="dxa"/>
            <w:shd w:val="clear" w:color="auto" w:fill="auto"/>
          </w:tcPr>
          <w:p w14:paraId="4AA6BC8A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25" w:history="1">
              <w:r w:rsidRPr="00855442">
                <w:rPr>
                  <w:rStyle w:val="Lienhypertexte"/>
                </w:rPr>
                <w:t>CAT/C/FRA/8</w:t>
              </w:r>
            </w:hyperlink>
          </w:p>
        </w:tc>
      </w:tr>
      <w:tr w:rsidR="004C1A9A" w:rsidRPr="002540EE" w14:paraId="636A60F0" w14:textId="77777777" w:rsidTr="00E02BC6">
        <w:tc>
          <w:tcPr>
            <w:tcW w:w="4820" w:type="dxa"/>
            <w:shd w:val="clear" w:color="auto" w:fill="auto"/>
          </w:tcPr>
          <w:p w14:paraId="67FDA1B3" w14:textId="77777777" w:rsidR="004C1A9A" w:rsidRDefault="004C1A9A" w:rsidP="00E02BC6">
            <w:pPr>
              <w:spacing w:before="40" w:after="120"/>
              <w:ind w:right="113"/>
            </w:pPr>
            <w:r>
              <w:t>Gabon</w:t>
            </w:r>
          </w:p>
        </w:tc>
        <w:tc>
          <w:tcPr>
            <w:tcW w:w="2550" w:type="dxa"/>
            <w:shd w:val="clear" w:color="auto" w:fill="auto"/>
          </w:tcPr>
          <w:p w14:paraId="08313928" w14:textId="77777777" w:rsidR="004C1A9A" w:rsidRDefault="004C1A9A" w:rsidP="00E02BC6">
            <w:pPr>
              <w:spacing w:before="40" w:after="120"/>
              <w:ind w:right="113"/>
            </w:pPr>
            <w:r w:rsidRPr="00F17169">
              <w:rPr>
                <w:rStyle w:val="Lienhypertexte"/>
                <w:color w:val="auto"/>
              </w:rPr>
              <w:t>Deuxième</w:t>
            </w:r>
          </w:p>
        </w:tc>
      </w:tr>
      <w:tr w:rsidR="004C1A9A" w:rsidRPr="002540EE" w14:paraId="5B3B6E37" w14:textId="77777777" w:rsidTr="00E02BC6">
        <w:tc>
          <w:tcPr>
            <w:tcW w:w="4820" w:type="dxa"/>
            <w:shd w:val="clear" w:color="auto" w:fill="auto"/>
          </w:tcPr>
          <w:p w14:paraId="0315B3E1" w14:textId="77777777" w:rsidR="004C1A9A" w:rsidRPr="002540EE" w:rsidRDefault="004C1A9A" w:rsidP="00E02BC6">
            <w:pPr>
              <w:spacing w:before="40" w:after="120"/>
              <w:ind w:right="113"/>
            </w:pPr>
            <w:r>
              <w:t>Grèce</w:t>
            </w:r>
          </w:p>
        </w:tc>
        <w:tc>
          <w:tcPr>
            <w:tcW w:w="2550" w:type="dxa"/>
            <w:shd w:val="clear" w:color="auto" w:fill="auto"/>
          </w:tcPr>
          <w:p w14:paraId="72A2664C" w14:textId="77777777" w:rsidR="004C1A9A" w:rsidRDefault="004C1A9A" w:rsidP="00E02BC6">
            <w:pPr>
              <w:spacing w:before="40" w:after="120"/>
              <w:ind w:right="113"/>
            </w:pPr>
            <w:hyperlink r:id="rId26" w:history="1">
              <w:r w:rsidRPr="00D42B77">
                <w:rPr>
                  <w:rStyle w:val="Lienhypertexte"/>
                </w:rPr>
                <w:t>CAT/C/GRC/8</w:t>
              </w:r>
            </w:hyperlink>
          </w:p>
        </w:tc>
      </w:tr>
      <w:tr w:rsidR="004C1A9A" w:rsidRPr="002540EE" w14:paraId="3DD2E75D" w14:textId="77777777" w:rsidTr="00E02BC6">
        <w:tc>
          <w:tcPr>
            <w:tcW w:w="4820" w:type="dxa"/>
            <w:shd w:val="clear" w:color="auto" w:fill="auto"/>
          </w:tcPr>
          <w:p w14:paraId="12002773" w14:textId="77777777" w:rsidR="004C1A9A" w:rsidRPr="002540EE" w:rsidRDefault="004C1A9A" w:rsidP="00E02BC6">
            <w:pPr>
              <w:keepNext/>
              <w:spacing w:before="40" w:after="120"/>
              <w:ind w:right="113"/>
            </w:pPr>
            <w:r>
              <w:t>Guatemala</w:t>
            </w:r>
          </w:p>
        </w:tc>
        <w:tc>
          <w:tcPr>
            <w:tcW w:w="2550" w:type="dxa"/>
            <w:shd w:val="clear" w:color="auto" w:fill="auto"/>
          </w:tcPr>
          <w:p w14:paraId="2AF616BC" w14:textId="77777777" w:rsidR="004C1A9A" w:rsidRDefault="004C1A9A" w:rsidP="00E02BC6">
            <w:pPr>
              <w:keepNext/>
              <w:spacing w:before="40" w:after="120"/>
              <w:ind w:right="113"/>
            </w:pPr>
            <w:hyperlink r:id="rId27" w:history="1">
              <w:r w:rsidRPr="00855442">
                <w:rPr>
                  <w:rStyle w:val="Lienhypertexte"/>
                </w:rPr>
                <w:t>CAT/C/GTM/8</w:t>
              </w:r>
            </w:hyperlink>
          </w:p>
        </w:tc>
      </w:tr>
      <w:tr w:rsidR="004C1A9A" w:rsidRPr="002540EE" w14:paraId="00E85A6D" w14:textId="77777777" w:rsidTr="00E02BC6">
        <w:tc>
          <w:tcPr>
            <w:tcW w:w="4820" w:type="dxa"/>
            <w:shd w:val="clear" w:color="auto" w:fill="auto"/>
          </w:tcPr>
          <w:p w14:paraId="5F02B60C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Israël</w:t>
            </w:r>
          </w:p>
        </w:tc>
        <w:tc>
          <w:tcPr>
            <w:tcW w:w="2550" w:type="dxa"/>
            <w:shd w:val="clear" w:color="auto" w:fill="auto"/>
          </w:tcPr>
          <w:p w14:paraId="060ECD58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28" w:history="1">
              <w:r w:rsidRPr="00855442">
                <w:rPr>
                  <w:rStyle w:val="Lienhypertexte"/>
                </w:rPr>
                <w:t>CAT/C/ISR/6</w:t>
              </w:r>
            </w:hyperlink>
          </w:p>
        </w:tc>
      </w:tr>
      <w:tr w:rsidR="004C1A9A" w:rsidRPr="002540EE" w:rsidDel="00FD1111" w14:paraId="13D9AFE5" w14:textId="77777777" w:rsidTr="00E02BC6">
        <w:tc>
          <w:tcPr>
            <w:tcW w:w="4820" w:type="dxa"/>
            <w:shd w:val="clear" w:color="auto" w:fill="auto"/>
          </w:tcPr>
          <w:p w14:paraId="6CE1B693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Italie</w:t>
            </w:r>
          </w:p>
        </w:tc>
        <w:tc>
          <w:tcPr>
            <w:tcW w:w="2550" w:type="dxa"/>
            <w:shd w:val="clear" w:color="auto" w:fill="auto"/>
          </w:tcPr>
          <w:p w14:paraId="2A262156" w14:textId="77777777" w:rsidR="004C1A9A" w:rsidRPr="002540EE" w:rsidDel="00FD1111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29" w:history="1">
              <w:r w:rsidRPr="00855442">
                <w:rPr>
                  <w:rStyle w:val="Lienhypertexte"/>
                </w:rPr>
                <w:t>CAT/C/ITA/7</w:t>
              </w:r>
            </w:hyperlink>
          </w:p>
        </w:tc>
      </w:tr>
      <w:tr w:rsidR="004C1A9A" w:rsidRPr="002540EE" w14:paraId="6D92AA6E" w14:textId="77777777" w:rsidTr="00E02BC6">
        <w:tc>
          <w:tcPr>
            <w:tcW w:w="4820" w:type="dxa"/>
            <w:shd w:val="clear" w:color="auto" w:fill="auto"/>
          </w:tcPr>
          <w:p w14:paraId="213D9AE4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Jordanie</w:t>
            </w:r>
          </w:p>
        </w:tc>
        <w:tc>
          <w:tcPr>
            <w:tcW w:w="2550" w:type="dxa"/>
            <w:shd w:val="clear" w:color="auto" w:fill="auto"/>
          </w:tcPr>
          <w:p w14:paraId="536BE73B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30" w:history="1">
              <w:r w:rsidRPr="00855442">
                <w:rPr>
                  <w:rStyle w:val="Lienhypertexte"/>
                </w:rPr>
                <w:t>CAT/C/JOR/4</w:t>
              </w:r>
            </w:hyperlink>
          </w:p>
        </w:tc>
      </w:tr>
      <w:tr w:rsidR="004C1A9A" w:rsidRPr="002540EE" w14:paraId="092D0F2A" w14:textId="77777777" w:rsidTr="00E02BC6">
        <w:tc>
          <w:tcPr>
            <w:tcW w:w="4820" w:type="dxa"/>
            <w:shd w:val="clear" w:color="auto" w:fill="auto"/>
          </w:tcPr>
          <w:p w14:paraId="2EA142A9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lastRenderedPageBreak/>
              <w:t>Koweït</w:t>
            </w:r>
          </w:p>
        </w:tc>
        <w:tc>
          <w:tcPr>
            <w:tcW w:w="2550" w:type="dxa"/>
            <w:shd w:val="clear" w:color="auto" w:fill="auto"/>
          </w:tcPr>
          <w:p w14:paraId="7B871B3E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31" w:history="1">
              <w:r w:rsidRPr="00855442">
                <w:rPr>
                  <w:rStyle w:val="Lienhypertexte"/>
                </w:rPr>
                <w:t>CAT/C/KWT/4</w:t>
              </w:r>
            </w:hyperlink>
          </w:p>
        </w:tc>
      </w:tr>
      <w:tr w:rsidR="004C1A9A" w:rsidRPr="002540EE" w14:paraId="37FAB36D" w14:textId="77777777" w:rsidTr="00E02BC6">
        <w:tc>
          <w:tcPr>
            <w:tcW w:w="4820" w:type="dxa"/>
            <w:shd w:val="clear" w:color="auto" w:fill="auto"/>
          </w:tcPr>
          <w:p w14:paraId="20AB78A1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>
              <w:t>Maldives</w:t>
            </w:r>
          </w:p>
        </w:tc>
        <w:tc>
          <w:tcPr>
            <w:tcW w:w="2550" w:type="dxa"/>
            <w:shd w:val="clear" w:color="auto" w:fill="auto"/>
          </w:tcPr>
          <w:p w14:paraId="6D3F7F11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32" w:history="1">
              <w:r w:rsidRPr="00855442">
                <w:rPr>
                  <w:rStyle w:val="Lienhypertexte"/>
                </w:rPr>
                <w:t>CAT/C/</w:t>
              </w:r>
            </w:hyperlink>
            <w:r>
              <w:rPr>
                <w:rStyle w:val="Lienhypertexte"/>
              </w:rPr>
              <w:t>MDV/2</w:t>
            </w:r>
          </w:p>
        </w:tc>
      </w:tr>
      <w:tr w:rsidR="004C1A9A" w:rsidRPr="002540EE" w14:paraId="0068C557" w14:textId="77777777" w:rsidTr="00E02BC6">
        <w:tc>
          <w:tcPr>
            <w:tcW w:w="4820" w:type="dxa"/>
            <w:shd w:val="clear" w:color="auto" w:fill="auto"/>
          </w:tcPr>
          <w:p w14:paraId="27C22701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Maurice</w:t>
            </w:r>
          </w:p>
        </w:tc>
        <w:tc>
          <w:tcPr>
            <w:tcW w:w="2550" w:type="dxa"/>
            <w:shd w:val="clear" w:color="auto" w:fill="auto"/>
          </w:tcPr>
          <w:p w14:paraId="5E5F1300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33" w:history="1">
              <w:r w:rsidRPr="00855442">
                <w:rPr>
                  <w:rStyle w:val="Lienhypertexte"/>
                </w:rPr>
                <w:t>CAT/C/MUS/5</w:t>
              </w:r>
            </w:hyperlink>
          </w:p>
        </w:tc>
      </w:tr>
      <w:tr w:rsidR="004C1A9A" w:rsidRPr="002540EE" w14:paraId="79F8D259" w14:textId="77777777" w:rsidTr="00E02BC6">
        <w:tc>
          <w:tcPr>
            <w:tcW w:w="4820" w:type="dxa"/>
            <w:shd w:val="clear" w:color="auto" w:fill="auto"/>
          </w:tcPr>
          <w:p w14:paraId="4E674204" w14:textId="77777777" w:rsidR="004C1A9A" w:rsidRPr="002540EE" w:rsidRDefault="004C1A9A" w:rsidP="00E02BC6">
            <w:pPr>
              <w:spacing w:before="40" w:after="120"/>
              <w:ind w:right="113"/>
            </w:pPr>
            <w:r>
              <w:t xml:space="preserve">Mexique </w:t>
            </w:r>
          </w:p>
        </w:tc>
        <w:tc>
          <w:tcPr>
            <w:tcW w:w="2550" w:type="dxa"/>
            <w:shd w:val="clear" w:color="auto" w:fill="auto"/>
          </w:tcPr>
          <w:p w14:paraId="6A5C821F" w14:textId="77777777" w:rsidR="004C1A9A" w:rsidRDefault="004C1A9A" w:rsidP="00E02BC6">
            <w:pPr>
              <w:spacing w:before="40" w:after="120"/>
              <w:ind w:right="113"/>
            </w:pPr>
            <w:hyperlink r:id="rId34" w:history="1">
              <w:r w:rsidRPr="00855442">
                <w:rPr>
                  <w:rStyle w:val="Lienhypertexte"/>
                </w:rPr>
                <w:t>CAT/C/MEX/8</w:t>
              </w:r>
            </w:hyperlink>
          </w:p>
        </w:tc>
      </w:tr>
      <w:tr w:rsidR="004C1A9A" w:rsidRPr="002540EE" w14:paraId="288B9D50" w14:textId="77777777" w:rsidTr="00E02BC6">
        <w:tc>
          <w:tcPr>
            <w:tcW w:w="4820" w:type="dxa"/>
            <w:shd w:val="clear" w:color="auto" w:fill="auto"/>
          </w:tcPr>
          <w:p w14:paraId="59AAA088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Monaco</w:t>
            </w:r>
          </w:p>
        </w:tc>
        <w:tc>
          <w:tcPr>
            <w:tcW w:w="2550" w:type="dxa"/>
            <w:shd w:val="clear" w:color="auto" w:fill="auto"/>
          </w:tcPr>
          <w:p w14:paraId="01DD7985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35" w:history="1">
              <w:r w:rsidRPr="00855442">
                <w:rPr>
                  <w:rStyle w:val="Lienhypertexte"/>
                </w:rPr>
                <w:t>CAT/C/MCO/7</w:t>
              </w:r>
            </w:hyperlink>
          </w:p>
        </w:tc>
      </w:tr>
      <w:tr w:rsidR="004C1A9A" w:rsidRPr="002540EE" w14:paraId="1E687F81" w14:textId="77777777" w:rsidTr="00E02BC6">
        <w:tc>
          <w:tcPr>
            <w:tcW w:w="4820" w:type="dxa"/>
            <w:shd w:val="clear" w:color="auto" w:fill="auto"/>
          </w:tcPr>
          <w:p w14:paraId="0F1ED02C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Mongolie</w:t>
            </w:r>
          </w:p>
        </w:tc>
        <w:tc>
          <w:tcPr>
            <w:tcW w:w="2550" w:type="dxa"/>
            <w:shd w:val="clear" w:color="auto" w:fill="auto"/>
          </w:tcPr>
          <w:p w14:paraId="2C24E4C1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36" w:history="1">
              <w:r w:rsidRPr="00855442">
                <w:rPr>
                  <w:rStyle w:val="Lienhypertexte"/>
                </w:rPr>
                <w:t>CAT/C/MNG/3</w:t>
              </w:r>
            </w:hyperlink>
          </w:p>
        </w:tc>
      </w:tr>
      <w:tr w:rsidR="004C1A9A" w:rsidRPr="002540EE" w14:paraId="6E6045C9" w14:textId="77777777" w:rsidTr="00E02BC6">
        <w:tc>
          <w:tcPr>
            <w:tcW w:w="4820" w:type="dxa"/>
            <w:shd w:val="clear" w:color="auto" w:fill="auto"/>
          </w:tcPr>
          <w:p w14:paraId="29F044F7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Namibie</w:t>
            </w:r>
          </w:p>
        </w:tc>
        <w:tc>
          <w:tcPr>
            <w:tcW w:w="2550" w:type="dxa"/>
            <w:shd w:val="clear" w:color="auto" w:fill="auto"/>
          </w:tcPr>
          <w:p w14:paraId="01928E0D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37" w:history="1">
              <w:r w:rsidRPr="00855442">
                <w:rPr>
                  <w:rStyle w:val="Lienhypertexte"/>
                </w:rPr>
                <w:t>CAT/C/NAM/3</w:t>
              </w:r>
            </w:hyperlink>
          </w:p>
        </w:tc>
      </w:tr>
      <w:tr w:rsidR="004C1A9A" w:rsidRPr="002540EE" w14:paraId="570206B5" w14:textId="77777777" w:rsidTr="00E02BC6">
        <w:tc>
          <w:tcPr>
            <w:tcW w:w="4820" w:type="dxa"/>
            <w:shd w:val="clear" w:color="auto" w:fill="auto"/>
          </w:tcPr>
          <w:p w14:paraId="7E6231A5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Norvège</w:t>
            </w:r>
          </w:p>
        </w:tc>
        <w:tc>
          <w:tcPr>
            <w:tcW w:w="2550" w:type="dxa"/>
            <w:shd w:val="clear" w:color="auto" w:fill="auto"/>
          </w:tcPr>
          <w:p w14:paraId="18177577" w14:textId="77777777" w:rsidR="004C1A9A" w:rsidRPr="002540EE" w:rsidRDefault="004C1A9A" w:rsidP="00E02BC6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38" w:history="1">
              <w:r w:rsidRPr="00855442">
                <w:rPr>
                  <w:rStyle w:val="Lienhypertexte"/>
                  <w:rFonts w:eastAsiaTheme="minorEastAsia"/>
                </w:rPr>
                <w:t>CAT/C/NOR/9</w:t>
              </w:r>
            </w:hyperlink>
          </w:p>
        </w:tc>
      </w:tr>
      <w:tr w:rsidR="004C1A9A" w:rsidRPr="002540EE" w14:paraId="190F4C07" w14:textId="77777777" w:rsidTr="00E02BC6">
        <w:tc>
          <w:tcPr>
            <w:tcW w:w="4820" w:type="dxa"/>
            <w:shd w:val="clear" w:color="auto" w:fill="auto"/>
          </w:tcPr>
          <w:p w14:paraId="03C83B9A" w14:textId="77777777" w:rsidR="004C1A9A" w:rsidRPr="002540EE" w:rsidRDefault="004C1A9A" w:rsidP="00E02BC6">
            <w:pPr>
              <w:spacing w:before="40" w:after="120"/>
              <w:ind w:right="113"/>
            </w:pPr>
            <w:r w:rsidRPr="002540EE">
              <w:t>Pakistan</w:t>
            </w:r>
          </w:p>
        </w:tc>
        <w:tc>
          <w:tcPr>
            <w:tcW w:w="2550" w:type="dxa"/>
            <w:shd w:val="clear" w:color="auto" w:fill="auto"/>
          </w:tcPr>
          <w:p w14:paraId="33A3415D" w14:textId="77777777" w:rsidR="004C1A9A" w:rsidRPr="002540EE" w:rsidRDefault="004C1A9A" w:rsidP="00E02BC6">
            <w:pPr>
              <w:spacing w:before="40" w:after="120"/>
              <w:ind w:right="113"/>
            </w:pPr>
            <w:hyperlink r:id="rId39" w:history="1">
              <w:r w:rsidRPr="00855442">
                <w:rPr>
                  <w:rStyle w:val="Lienhypertexte"/>
                  <w:rFonts w:eastAsiaTheme="minorEastAsia"/>
                </w:rPr>
                <w:t>CAT/C/PAK/2</w:t>
              </w:r>
            </w:hyperlink>
          </w:p>
        </w:tc>
      </w:tr>
      <w:tr w:rsidR="004C1A9A" w:rsidRPr="002540EE" w14:paraId="5EB404E4" w14:textId="77777777" w:rsidTr="00E02BC6">
        <w:tc>
          <w:tcPr>
            <w:tcW w:w="4820" w:type="dxa"/>
            <w:shd w:val="clear" w:color="auto" w:fill="auto"/>
          </w:tcPr>
          <w:p w14:paraId="7AE467B4" w14:textId="77777777" w:rsidR="004C1A9A" w:rsidRPr="002540EE" w:rsidRDefault="004C1A9A" w:rsidP="00E02BC6">
            <w:pPr>
              <w:spacing w:before="40" w:after="120"/>
              <w:ind w:right="113"/>
            </w:pPr>
            <w:r>
              <w:t>Pays-Bas (Royaume des)</w:t>
            </w:r>
          </w:p>
        </w:tc>
        <w:tc>
          <w:tcPr>
            <w:tcW w:w="2550" w:type="dxa"/>
            <w:shd w:val="clear" w:color="auto" w:fill="auto"/>
          </w:tcPr>
          <w:p w14:paraId="276B6951" w14:textId="77777777" w:rsidR="004C1A9A" w:rsidRPr="002540EE" w:rsidRDefault="004C1A9A" w:rsidP="00E02BC6">
            <w:pPr>
              <w:spacing w:before="40" w:after="120"/>
              <w:ind w:right="113"/>
            </w:pPr>
            <w:hyperlink r:id="rId40" w:history="1">
              <w:r w:rsidRPr="00855442">
                <w:rPr>
                  <w:rStyle w:val="Lienhypertexte"/>
                </w:rPr>
                <w:t>CAT/C/NLD/8</w:t>
              </w:r>
            </w:hyperlink>
          </w:p>
        </w:tc>
      </w:tr>
      <w:tr w:rsidR="004C1A9A" w:rsidRPr="002540EE" w14:paraId="4BA83772" w14:textId="77777777" w:rsidTr="00E02BC6">
        <w:tc>
          <w:tcPr>
            <w:tcW w:w="4820" w:type="dxa"/>
            <w:shd w:val="clear" w:color="auto" w:fill="auto"/>
          </w:tcPr>
          <w:p w14:paraId="3B2C8F12" w14:textId="77777777" w:rsidR="004C1A9A" w:rsidRPr="002540EE" w:rsidRDefault="004C1A9A" w:rsidP="00E02BC6">
            <w:pPr>
              <w:spacing w:before="40" w:after="120"/>
              <w:ind w:right="113"/>
            </w:pPr>
            <w:r w:rsidRPr="002540EE">
              <w:t>Philippines</w:t>
            </w:r>
          </w:p>
        </w:tc>
        <w:tc>
          <w:tcPr>
            <w:tcW w:w="2550" w:type="dxa"/>
            <w:shd w:val="clear" w:color="auto" w:fill="auto"/>
          </w:tcPr>
          <w:p w14:paraId="37798320" w14:textId="77777777" w:rsidR="004C1A9A" w:rsidRPr="002540EE" w:rsidRDefault="004C1A9A" w:rsidP="00E02BC6">
            <w:pPr>
              <w:spacing w:before="40" w:after="120"/>
              <w:ind w:right="113"/>
            </w:pPr>
            <w:hyperlink r:id="rId41" w:history="1">
              <w:r w:rsidRPr="00855442">
                <w:rPr>
                  <w:rStyle w:val="Lienhypertexte"/>
                </w:rPr>
                <w:t>CAT/C/PHL/4</w:t>
              </w:r>
            </w:hyperlink>
          </w:p>
        </w:tc>
      </w:tr>
      <w:tr w:rsidR="004C1A9A" w:rsidRPr="002540EE" w14:paraId="4CCF6457" w14:textId="77777777" w:rsidTr="00E02BC6">
        <w:tc>
          <w:tcPr>
            <w:tcW w:w="4820" w:type="dxa"/>
            <w:shd w:val="clear" w:color="auto" w:fill="auto"/>
          </w:tcPr>
          <w:p w14:paraId="0F63DB92" w14:textId="77777777" w:rsidR="004C1A9A" w:rsidRPr="002540EE" w:rsidRDefault="004C1A9A" w:rsidP="00E02BC6">
            <w:pPr>
              <w:spacing w:before="40" w:after="120"/>
              <w:ind w:right="113"/>
            </w:pPr>
            <w:r>
              <w:t xml:space="preserve">Pologne </w:t>
            </w:r>
          </w:p>
        </w:tc>
        <w:tc>
          <w:tcPr>
            <w:tcW w:w="2550" w:type="dxa"/>
            <w:shd w:val="clear" w:color="auto" w:fill="auto"/>
          </w:tcPr>
          <w:p w14:paraId="04EB2AA3" w14:textId="77777777" w:rsidR="004C1A9A" w:rsidRDefault="004C1A9A" w:rsidP="00E02BC6">
            <w:pPr>
              <w:spacing w:before="40" w:after="120"/>
              <w:ind w:right="113"/>
            </w:pPr>
            <w:hyperlink r:id="rId42" w:history="1">
              <w:r w:rsidRPr="00855442">
                <w:rPr>
                  <w:rStyle w:val="Lienhypertexte"/>
                </w:rPr>
                <w:t>CAT/C/POL/8</w:t>
              </w:r>
            </w:hyperlink>
          </w:p>
        </w:tc>
      </w:tr>
      <w:tr w:rsidR="004C1A9A" w:rsidRPr="002540EE" w14:paraId="47C65585" w14:textId="77777777" w:rsidTr="00E02BC6">
        <w:tc>
          <w:tcPr>
            <w:tcW w:w="4820" w:type="dxa"/>
            <w:shd w:val="clear" w:color="auto" w:fill="auto"/>
          </w:tcPr>
          <w:p w14:paraId="4B492F21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Ouganda</w:t>
            </w:r>
          </w:p>
        </w:tc>
        <w:tc>
          <w:tcPr>
            <w:tcW w:w="2550" w:type="dxa"/>
            <w:shd w:val="clear" w:color="auto" w:fill="auto"/>
          </w:tcPr>
          <w:p w14:paraId="51A1D071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43" w:history="1">
              <w:r w:rsidRPr="00855442">
                <w:rPr>
                  <w:rStyle w:val="Lienhypertexte"/>
                </w:rPr>
                <w:t>CAT/C/UGA/2</w:t>
              </w:r>
            </w:hyperlink>
          </w:p>
        </w:tc>
      </w:tr>
      <w:tr w:rsidR="004C1A9A" w:rsidRPr="002540EE" w14:paraId="1200FEEF" w14:textId="77777777" w:rsidTr="00E02BC6">
        <w:tc>
          <w:tcPr>
            <w:tcW w:w="4820" w:type="dxa"/>
            <w:shd w:val="clear" w:color="auto" w:fill="auto"/>
          </w:tcPr>
          <w:p w14:paraId="1ECB9A52" w14:textId="77777777" w:rsidR="004C1A9A" w:rsidRPr="002540EE" w:rsidRDefault="004C1A9A" w:rsidP="00E02BC6">
            <w:pPr>
              <w:spacing w:before="40" w:after="120"/>
              <w:ind w:right="113"/>
            </w:pPr>
            <w:r>
              <w:t>Ouzbékistan</w:t>
            </w:r>
          </w:p>
        </w:tc>
        <w:tc>
          <w:tcPr>
            <w:tcW w:w="2550" w:type="dxa"/>
            <w:shd w:val="clear" w:color="auto" w:fill="auto"/>
          </w:tcPr>
          <w:p w14:paraId="03EC0ED0" w14:textId="77777777" w:rsidR="004C1A9A" w:rsidRDefault="004C1A9A" w:rsidP="00E02BC6">
            <w:pPr>
              <w:spacing w:before="40" w:after="120"/>
              <w:ind w:right="113"/>
            </w:pPr>
            <w:hyperlink r:id="rId44" w:history="1">
              <w:r w:rsidRPr="00F17169">
                <w:rPr>
                  <w:rStyle w:val="Lienhypertexte"/>
                </w:rPr>
                <w:t>CAT/C/UZB/6</w:t>
              </w:r>
            </w:hyperlink>
          </w:p>
        </w:tc>
      </w:tr>
      <w:tr w:rsidR="004C1A9A" w:rsidRPr="002540EE" w14:paraId="12392F90" w14:textId="77777777" w:rsidTr="00E02BC6">
        <w:tc>
          <w:tcPr>
            <w:tcW w:w="4820" w:type="dxa"/>
            <w:shd w:val="clear" w:color="auto" w:fill="auto"/>
          </w:tcPr>
          <w:p w14:paraId="4B40C13C" w14:textId="77777777" w:rsidR="004C1A9A" w:rsidRPr="002540EE" w:rsidRDefault="004C1A9A" w:rsidP="00E02BC6">
            <w:pPr>
              <w:spacing w:before="40" w:after="120"/>
              <w:ind w:right="113"/>
            </w:pPr>
            <w:r>
              <w:t>Qatar</w:t>
            </w:r>
          </w:p>
        </w:tc>
        <w:tc>
          <w:tcPr>
            <w:tcW w:w="2550" w:type="dxa"/>
            <w:shd w:val="clear" w:color="auto" w:fill="auto"/>
          </w:tcPr>
          <w:p w14:paraId="0E41ED4C" w14:textId="77777777" w:rsidR="004C1A9A" w:rsidRDefault="004C1A9A" w:rsidP="00E02BC6">
            <w:pPr>
              <w:spacing w:before="40" w:after="120"/>
              <w:ind w:right="113"/>
            </w:pPr>
            <w:hyperlink r:id="rId45" w:history="1">
              <w:r w:rsidRPr="00855442">
                <w:rPr>
                  <w:rStyle w:val="Lienhypertexte"/>
                </w:rPr>
                <w:t>CAT/C/QAT/4</w:t>
              </w:r>
            </w:hyperlink>
          </w:p>
        </w:tc>
      </w:tr>
      <w:tr w:rsidR="004C1A9A" w:rsidRPr="002540EE" w14:paraId="71E82A9C" w14:textId="77777777" w:rsidTr="00E02BC6">
        <w:tc>
          <w:tcPr>
            <w:tcW w:w="4820" w:type="dxa"/>
            <w:shd w:val="clear" w:color="auto" w:fill="auto"/>
          </w:tcPr>
          <w:p w14:paraId="36E26E92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République de Corée</w:t>
            </w:r>
          </w:p>
        </w:tc>
        <w:tc>
          <w:tcPr>
            <w:tcW w:w="2550" w:type="dxa"/>
            <w:shd w:val="clear" w:color="auto" w:fill="auto"/>
          </w:tcPr>
          <w:p w14:paraId="27B8A6EA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46" w:history="1">
              <w:r w:rsidRPr="00855442">
                <w:rPr>
                  <w:rStyle w:val="Lienhypertexte"/>
                </w:rPr>
                <w:t>CAT/C/KOR/6</w:t>
              </w:r>
            </w:hyperlink>
          </w:p>
        </w:tc>
      </w:tr>
      <w:tr w:rsidR="004C1A9A" w:rsidRPr="002540EE" w14:paraId="10575964" w14:textId="77777777" w:rsidTr="00E02BC6">
        <w:tc>
          <w:tcPr>
            <w:tcW w:w="4820" w:type="dxa"/>
            <w:shd w:val="clear" w:color="auto" w:fill="auto"/>
          </w:tcPr>
          <w:p w14:paraId="72B78713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République de Moldova</w:t>
            </w:r>
          </w:p>
        </w:tc>
        <w:tc>
          <w:tcPr>
            <w:tcW w:w="2550" w:type="dxa"/>
            <w:shd w:val="clear" w:color="auto" w:fill="auto"/>
          </w:tcPr>
          <w:p w14:paraId="05C5CD08" w14:textId="77777777" w:rsidR="004C1A9A" w:rsidRPr="002540EE" w:rsidRDefault="004C1A9A" w:rsidP="00E02BC6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47" w:history="1">
              <w:r w:rsidRPr="00855442">
                <w:rPr>
                  <w:rStyle w:val="Lienhypertexte"/>
                  <w:rFonts w:eastAsiaTheme="minorEastAsia"/>
                </w:rPr>
                <w:t>CAT/C/MDA/4</w:t>
              </w:r>
            </w:hyperlink>
          </w:p>
        </w:tc>
      </w:tr>
      <w:tr w:rsidR="004C1A9A" w:rsidRPr="002540EE" w14:paraId="1853984C" w14:textId="77777777" w:rsidTr="00E02BC6">
        <w:tc>
          <w:tcPr>
            <w:tcW w:w="4820" w:type="dxa"/>
            <w:shd w:val="clear" w:color="auto" w:fill="auto"/>
          </w:tcPr>
          <w:p w14:paraId="020D0EA0" w14:textId="15874615" w:rsidR="004C1A9A" w:rsidRPr="002540EE" w:rsidRDefault="004C1A9A" w:rsidP="00E02BC6">
            <w:pPr>
              <w:spacing w:before="40" w:after="120"/>
              <w:ind w:right="113"/>
            </w:pPr>
            <w:r w:rsidRPr="006C3F07">
              <w:t>Royaume-Uni de Grande-Bretagne et d</w:t>
            </w:r>
            <w:r w:rsidR="00C802AF">
              <w:t>’</w:t>
            </w:r>
            <w:r w:rsidRPr="006C3F07">
              <w:t>Irlande du</w:t>
            </w:r>
            <w:r>
              <w:t xml:space="preserve"> </w:t>
            </w:r>
            <w:r w:rsidRPr="006C3F07">
              <w:t>Nord</w:t>
            </w:r>
          </w:p>
        </w:tc>
        <w:tc>
          <w:tcPr>
            <w:tcW w:w="2550" w:type="dxa"/>
            <w:shd w:val="clear" w:color="auto" w:fill="auto"/>
          </w:tcPr>
          <w:p w14:paraId="49F6B391" w14:textId="77777777" w:rsidR="004C1A9A" w:rsidRDefault="004C1A9A" w:rsidP="00E02BC6">
            <w:pPr>
              <w:spacing w:before="40" w:after="120"/>
              <w:ind w:right="113"/>
            </w:pPr>
            <w:hyperlink r:id="rId48" w:history="1">
              <w:r w:rsidRPr="00855442">
                <w:rPr>
                  <w:rStyle w:val="Lienhypertexte"/>
                </w:rPr>
                <w:t>CAT/C/GBR/7</w:t>
              </w:r>
            </w:hyperlink>
          </w:p>
        </w:tc>
      </w:tr>
      <w:tr w:rsidR="004C1A9A" w:rsidRPr="002540EE" w14:paraId="2FB9E8E5" w14:textId="77777777" w:rsidTr="00E02BC6">
        <w:tc>
          <w:tcPr>
            <w:tcW w:w="4820" w:type="dxa"/>
            <w:shd w:val="clear" w:color="auto" w:fill="auto"/>
          </w:tcPr>
          <w:p w14:paraId="5A066530" w14:textId="77777777" w:rsidR="004C1A9A" w:rsidRPr="002540EE" w:rsidRDefault="004C1A9A" w:rsidP="00E02BC6">
            <w:pPr>
              <w:spacing w:before="40" w:after="120"/>
              <w:ind w:right="113"/>
            </w:pPr>
            <w:r w:rsidRPr="002540EE">
              <w:t>Sénégal</w:t>
            </w:r>
          </w:p>
        </w:tc>
        <w:tc>
          <w:tcPr>
            <w:tcW w:w="2550" w:type="dxa"/>
            <w:shd w:val="clear" w:color="auto" w:fill="auto"/>
          </w:tcPr>
          <w:p w14:paraId="4264CA83" w14:textId="77777777" w:rsidR="004C1A9A" w:rsidRDefault="004C1A9A" w:rsidP="00E02BC6">
            <w:pPr>
              <w:spacing w:before="40" w:after="120"/>
              <w:ind w:right="113"/>
            </w:pPr>
            <w:hyperlink r:id="rId49" w:history="1">
              <w:r w:rsidRPr="00855442">
                <w:rPr>
                  <w:rStyle w:val="Lienhypertexte"/>
                </w:rPr>
                <w:t>CAT/C/SEN/5</w:t>
              </w:r>
            </w:hyperlink>
          </w:p>
        </w:tc>
      </w:tr>
      <w:tr w:rsidR="004C1A9A" w:rsidRPr="002540EE" w14:paraId="1C126DC6" w14:textId="77777777" w:rsidTr="00E02BC6">
        <w:tc>
          <w:tcPr>
            <w:tcW w:w="4820" w:type="dxa"/>
            <w:shd w:val="clear" w:color="auto" w:fill="auto"/>
          </w:tcPr>
          <w:p w14:paraId="0A2862D9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Tadjikistan</w:t>
            </w:r>
          </w:p>
        </w:tc>
        <w:tc>
          <w:tcPr>
            <w:tcW w:w="2550" w:type="dxa"/>
            <w:shd w:val="clear" w:color="auto" w:fill="auto"/>
          </w:tcPr>
          <w:p w14:paraId="4A64E783" w14:textId="77777777" w:rsidR="004C1A9A" w:rsidRPr="002540EE" w:rsidRDefault="004C1A9A" w:rsidP="00E02BC6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50" w:history="1">
              <w:r w:rsidRPr="00855442">
                <w:rPr>
                  <w:rStyle w:val="Lienhypertexte"/>
                  <w:rFonts w:eastAsiaTheme="minorEastAsia"/>
                </w:rPr>
                <w:t>CAT/C/TJK/4</w:t>
              </w:r>
            </w:hyperlink>
          </w:p>
        </w:tc>
      </w:tr>
      <w:tr w:rsidR="004C1A9A" w:rsidRPr="002540EE" w14:paraId="1A6FDF9F" w14:textId="77777777" w:rsidTr="00E02BC6">
        <w:tc>
          <w:tcPr>
            <w:tcW w:w="4820" w:type="dxa"/>
            <w:shd w:val="clear" w:color="auto" w:fill="auto"/>
          </w:tcPr>
          <w:p w14:paraId="0A0A0EF6" w14:textId="77777777" w:rsidR="004C1A9A" w:rsidRPr="002540EE" w:rsidRDefault="004C1A9A" w:rsidP="00E02BC6">
            <w:pPr>
              <w:spacing w:before="40" w:after="120"/>
              <w:ind w:right="113"/>
            </w:pPr>
            <w:r w:rsidRPr="006C3F07">
              <w:t>Tchéquie</w:t>
            </w:r>
          </w:p>
        </w:tc>
        <w:tc>
          <w:tcPr>
            <w:tcW w:w="2550" w:type="dxa"/>
            <w:shd w:val="clear" w:color="auto" w:fill="auto"/>
          </w:tcPr>
          <w:p w14:paraId="3EECB887" w14:textId="77777777" w:rsidR="004C1A9A" w:rsidRPr="00F85085" w:rsidRDefault="004C1A9A" w:rsidP="00E02BC6">
            <w:pPr>
              <w:spacing w:before="40" w:after="120"/>
              <w:ind w:right="113"/>
              <w:rPr>
                <w:color w:val="0000FF"/>
              </w:rPr>
            </w:pPr>
            <w:hyperlink r:id="rId51" w:history="1">
              <w:r w:rsidRPr="00855442">
                <w:rPr>
                  <w:rStyle w:val="Lienhypertexte"/>
                </w:rPr>
                <w:t>CAT/C/CZE/7</w:t>
              </w:r>
            </w:hyperlink>
          </w:p>
        </w:tc>
      </w:tr>
      <w:tr w:rsidR="004C1A9A" w:rsidRPr="002540EE" w14:paraId="59EFF820" w14:textId="77777777" w:rsidTr="00E02BC6">
        <w:tc>
          <w:tcPr>
            <w:tcW w:w="4820" w:type="dxa"/>
            <w:shd w:val="clear" w:color="auto" w:fill="auto"/>
          </w:tcPr>
          <w:p w14:paraId="50E2A2AA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Thaïlande</w:t>
            </w:r>
          </w:p>
        </w:tc>
        <w:tc>
          <w:tcPr>
            <w:tcW w:w="2550" w:type="dxa"/>
            <w:shd w:val="clear" w:color="auto" w:fill="auto"/>
          </w:tcPr>
          <w:p w14:paraId="21872DAD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hyperlink r:id="rId52" w:history="1">
              <w:r w:rsidRPr="00855442">
                <w:rPr>
                  <w:rStyle w:val="Lienhypertexte"/>
                </w:rPr>
                <w:t>CAT/C/THA/2</w:t>
              </w:r>
            </w:hyperlink>
          </w:p>
        </w:tc>
      </w:tr>
      <w:tr w:rsidR="004C1A9A" w:rsidRPr="002540EE" w14:paraId="4149EEFA" w14:textId="77777777" w:rsidTr="00E02BC6">
        <w:tc>
          <w:tcPr>
            <w:tcW w:w="4820" w:type="dxa"/>
            <w:shd w:val="clear" w:color="auto" w:fill="auto"/>
          </w:tcPr>
          <w:p w14:paraId="660EB8E4" w14:textId="77777777" w:rsidR="004C1A9A" w:rsidRPr="002540EE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2540EE">
              <w:t>Türkiye</w:t>
            </w:r>
          </w:p>
        </w:tc>
        <w:tc>
          <w:tcPr>
            <w:tcW w:w="2550" w:type="dxa"/>
            <w:shd w:val="clear" w:color="auto" w:fill="auto"/>
          </w:tcPr>
          <w:p w14:paraId="5DD7F7CA" w14:textId="77777777" w:rsidR="004C1A9A" w:rsidRPr="002540EE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hyperlink r:id="rId53" w:history="1">
              <w:r w:rsidRPr="00855442">
                <w:rPr>
                  <w:rStyle w:val="Lienhypertexte"/>
                </w:rPr>
                <w:t>CAT/C/TUR/5</w:t>
              </w:r>
            </w:hyperlink>
          </w:p>
        </w:tc>
      </w:tr>
      <w:tr w:rsidR="004C1A9A" w:rsidRPr="002540EE" w14:paraId="69A8CEE1" w14:textId="77777777" w:rsidTr="00E02BC6">
        <w:tc>
          <w:tcPr>
            <w:tcW w:w="4820" w:type="dxa"/>
            <w:shd w:val="clear" w:color="auto" w:fill="auto"/>
          </w:tcPr>
          <w:p w14:paraId="4C61CA8E" w14:textId="77777777" w:rsidR="004C1A9A" w:rsidRPr="002540EE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2540EE">
              <w:t>Turkménistan</w:t>
            </w:r>
          </w:p>
        </w:tc>
        <w:tc>
          <w:tcPr>
            <w:tcW w:w="2550" w:type="dxa"/>
            <w:shd w:val="clear" w:color="auto" w:fill="auto"/>
          </w:tcPr>
          <w:p w14:paraId="5EA48C57" w14:textId="77777777" w:rsidR="004C1A9A" w:rsidRPr="002540EE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hyperlink r:id="rId54" w:history="1">
              <w:r w:rsidRPr="00855442">
                <w:rPr>
                  <w:rStyle w:val="Lienhypertexte"/>
                </w:rPr>
                <w:t>CAT/C/TKM/3</w:t>
              </w:r>
            </w:hyperlink>
          </w:p>
        </w:tc>
      </w:tr>
      <w:tr w:rsidR="004C1A9A" w:rsidRPr="00E14F7A" w14:paraId="0668929A" w14:textId="77777777" w:rsidTr="00E02BC6">
        <w:tc>
          <w:tcPr>
            <w:tcW w:w="4820" w:type="dxa"/>
            <w:shd w:val="clear" w:color="auto" w:fill="auto"/>
          </w:tcPr>
          <w:p w14:paraId="0C156F73" w14:textId="77777777" w:rsidR="004C1A9A" w:rsidRPr="002540E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Ukraine</w:t>
            </w:r>
          </w:p>
        </w:tc>
        <w:tc>
          <w:tcPr>
            <w:tcW w:w="2550" w:type="dxa"/>
            <w:shd w:val="clear" w:color="auto" w:fill="auto"/>
          </w:tcPr>
          <w:p w14:paraId="2D613CDC" w14:textId="77777777" w:rsidR="004C1A9A" w:rsidRPr="00E14F7A" w:rsidRDefault="004C1A9A" w:rsidP="00E02BC6">
            <w:pPr>
              <w:spacing w:before="40" w:after="120"/>
              <w:ind w:right="113"/>
              <w:rPr>
                <w:rFonts w:eastAsiaTheme="minorEastAsia"/>
                <w:lang w:val="en-US"/>
              </w:rPr>
            </w:pPr>
            <w:hyperlink r:id="rId55" w:history="1">
              <w:r w:rsidRPr="00E14F7A">
                <w:rPr>
                  <w:rStyle w:val="Lienhypertexte"/>
                  <w:lang w:val="en-US"/>
                </w:rPr>
                <w:t>CAT/C/UKR/7</w:t>
              </w:r>
            </w:hyperlink>
          </w:p>
        </w:tc>
      </w:tr>
      <w:tr w:rsidR="004C1A9A" w:rsidRPr="00E14F7A" w14:paraId="71C6FA32" w14:textId="77777777" w:rsidTr="00E02BC6">
        <w:tc>
          <w:tcPr>
            <w:tcW w:w="4820" w:type="dxa"/>
            <w:tcBorders>
              <w:bottom w:val="single" w:sz="12" w:space="0" w:color="auto"/>
            </w:tcBorders>
            <w:shd w:val="clear" w:color="auto" w:fill="auto"/>
          </w:tcPr>
          <w:p w14:paraId="74CCC6C7" w14:textId="77777777" w:rsidR="004C1A9A" w:rsidRPr="002540EE" w:rsidRDefault="004C1A9A" w:rsidP="00E02BC6">
            <w:pPr>
              <w:spacing w:before="40" w:after="120"/>
              <w:ind w:right="113"/>
            </w:pPr>
            <w:r>
              <w:t>Viet Nam</w:t>
            </w:r>
          </w:p>
        </w:tc>
        <w:tc>
          <w:tcPr>
            <w:tcW w:w="2550" w:type="dxa"/>
            <w:tcBorders>
              <w:bottom w:val="single" w:sz="12" w:space="0" w:color="auto"/>
            </w:tcBorders>
            <w:shd w:val="clear" w:color="auto" w:fill="auto"/>
          </w:tcPr>
          <w:p w14:paraId="6EF2C045" w14:textId="77777777" w:rsidR="004C1A9A" w:rsidRDefault="004C1A9A" w:rsidP="00E02BC6">
            <w:pPr>
              <w:spacing w:before="40" w:after="120"/>
              <w:ind w:right="113"/>
            </w:pPr>
            <w:hyperlink r:id="rId56" w:history="1">
              <w:r w:rsidRPr="00F17169">
                <w:rPr>
                  <w:rStyle w:val="Lienhypertexte"/>
                  <w:lang w:val="en-US"/>
                </w:rPr>
                <w:t>CAT/C/VNM/2</w:t>
              </w:r>
            </w:hyperlink>
          </w:p>
        </w:tc>
      </w:tr>
    </w:tbl>
    <w:p w14:paraId="797935FD" w14:textId="77777777" w:rsidR="004C1A9A" w:rsidRPr="002540EE" w:rsidRDefault="004C1A9A" w:rsidP="004C1A9A">
      <w:pPr>
        <w:pStyle w:val="H23G"/>
        <w:rPr>
          <w:rFonts w:eastAsiaTheme="minorEastAsia"/>
        </w:rPr>
      </w:pPr>
      <w:r w:rsidRPr="00E14F7A">
        <w:rPr>
          <w:lang w:val="en-US"/>
        </w:rPr>
        <w:tab/>
      </w:r>
      <w:r w:rsidRPr="00E14F7A">
        <w:rPr>
          <w:lang w:val="en-US"/>
        </w:rPr>
        <w:tab/>
      </w:r>
      <w:r w:rsidRPr="002540EE">
        <w:rPr>
          <w:bCs/>
        </w:rPr>
        <w:t>Rapports initiaux</w:t>
      </w:r>
    </w:p>
    <w:p w14:paraId="3A19256B" w14:textId="4E02F968" w:rsidR="004C1A9A" w:rsidRPr="002540EE" w:rsidRDefault="004C1A9A" w:rsidP="004C1A9A">
      <w:pPr>
        <w:pStyle w:val="SingleTxtG"/>
        <w:keepNext/>
        <w:keepLines/>
        <w:ind w:firstLine="567"/>
      </w:pPr>
      <w:r w:rsidRPr="002540EE">
        <w:t xml:space="preserve">Au </w:t>
      </w:r>
      <w:r>
        <w:t>13 mai 2024</w:t>
      </w:r>
      <w:r w:rsidRPr="002540EE">
        <w:t>, l</w:t>
      </w:r>
      <w:r w:rsidR="00C802AF">
        <w:t>’</w:t>
      </w:r>
      <w:r w:rsidRPr="002540EE">
        <w:t>état de la soumission des rapports initiaux était le suivant</w:t>
      </w:r>
      <w:r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985"/>
        <w:gridCol w:w="1983"/>
      </w:tblGrid>
      <w:tr w:rsidR="004C1A9A" w:rsidRPr="00140D83" w14:paraId="7ADF55CB" w14:textId="77777777" w:rsidTr="00E02BC6">
        <w:trPr>
          <w:tblHeader/>
        </w:trPr>
        <w:tc>
          <w:tcPr>
            <w:tcW w:w="3402" w:type="dxa"/>
            <w:vMerge w:val="restart"/>
            <w:shd w:val="clear" w:color="auto" w:fill="auto"/>
            <w:vAlign w:val="bottom"/>
          </w:tcPr>
          <w:p w14:paraId="71BD531C" w14:textId="77777777" w:rsidR="004C1A9A" w:rsidRPr="00140D83" w:rsidRDefault="004C1A9A" w:rsidP="00E02BC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bookmarkStart w:id="0" w:name="_Hlk107378975"/>
            <w:r w:rsidRPr="00140D83">
              <w:rPr>
                <w:i/>
                <w:sz w:val="16"/>
              </w:rPr>
              <w:t>État partie (depuis)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72A3FD4" w14:textId="77777777" w:rsidR="004C1A9A" w:rsidRPr="00140D83" w:rsidRDefault="004C1A9A" w:rsidP="00E02BC6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Rapports initiaux</w:t>
            </w:r>
          </w:p>
        </w:tc>
      </w:tr>
      <w:tr w:rsidR="004C1A9A" w:rsidRPr="00140D83" w14:paraId="320A964E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blHeader/>
        </w:trPr>
        <w:tc>
          <w:tcPr>
            <w:tcW w:w="340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4EB4C46" w14:textId="77777777" w:rsidR="004C1A9A" w:rsidRPr="00140D83" w:rsidRDefault="004C1A9A" w:rsidP="00E02BC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D9F944" w14:textId="77777777" w:rsidR="004C1A9A" w:rsidRPr="00140D83" w:rsidRDefault="004C1A9A" w:rsidP="00E02BC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 attendu depuis le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3C6565" w14:textId="77777777" w:rsidR="004C1A9A" w:rsidRPr="00140D83" w:rsidRDefault="004C1A9A" w:rsidP="00E02BC6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40D83">
              <w:rPr>
                <w:rFonts w:eastAsiaTheme="minorEastAsia"/>
                <w:i/>
                <w:sz w:val="16"/>
              </w:rPr>
              <w:t>Rapport attendu le/reçu le</w:t>
            </w:r>
          </w:p>
        </w:tc>
      </w:tr>
      <w:tr w:rsidR="004C1A9A" w:rsidRPr="00140D83" w14:paraId="7518E656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rHeight w:hRule="exact" w:val="113"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14:paraId="5B34F42B" w14:textId="77777777" w:rsidR="004C1A9A" w:rsidRPr="00140D83" w:rsidRDefault="004C1A9A" w:rsidP="00E02BC6">
            <w:pPr>
              <w:spacing w:before="40" w:after="120"/>
              <w:ind w:right="113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1987FA8D" w14:textId="77777777" w:rsidR="004C1A9A" w:rsidRPr="00140D83" w:rsidRDefault="004C1A9A" w:rsidP="00E02BC6">
            <w:pPr>
              <w:spacing w:before="40" w:after="120"/>
              <w:ind w:right="113"/>
            </w:pPr>
          </w:p>
        </w:tc>
        <w:tc>
          <w:tcPr>
            <w:tcW w:w="1983" w:type="dxa"/>
            <w:tcBorders>
              <w:top w:val="single" w:sz="12" w:space="0" w:color="auto"/>
            </w:tcBorders>
            <w:shd w:val="clear" w:color="auto" w:fill="auto"/>
          </w:tcPr>
          <w:p w14:paraId="10A3C067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34F661A1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74976EA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Angola (2019)</w:t>
            </w:r>
          </w:p>
        </w:tc>
        <w:tc>
          <w:tcPr>
            <w:tcW w:w="1985" w:type="dxa"/>
            <w:shd w:val="clear" w:color="auto" w:fill="auto"/>
          </w:tcPr>
          <w:p w14:paraId="3863CAA5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</w:t>
            </w:r>
            <w:r>
              <w:t> novembre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6761FB66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0F73D905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B0C34B4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Bahamas (2018)</w:t>
            </w:r>
          </w:p>
        </w:tc>
        <w:tc>
          <w:tcPr>
            <w:tcW w:w="1985" w:type="dxa"/>
            <w:shd w:val="clear" w:color="auto" w:fill="auto"/>
          </w:tcPr>
          <w:p w14:paraId="4E4EC7B7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</w:t>
            </w:r>
            <w:r w:rsidRPr="00140D83">
              <w:rPr>
                <w:vertAlign w:val="superscript"/>
              </w:rPr>
              <w:t>er</w:t>
            </w:r>
            <w:r>
              <w:t> juillet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3F5087BB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0A4541F9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A593E40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Comores (2017)</w:t>
            </w:r>
          </w:p>
        </w:tc>
        <w:tc>
          <w:tcPr>
            <w:tcW w:w="1985" w:type="dxa"/>
            <w:shd w:val="clear" w:color="auto" w:fill="auto"/>
          </w:tcPr>
          <w:p w14:paraId="7CB6083F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>
              <w:t> </w:t>
            </w:r>
            <w:r w:rsidRPr="00140D83">
              <w:t>juin 2018</w:t>
            </w:r>
          </w:p>
        </w:tc>
        <w:tc>
          <w:tcPr>
            <w:tcW w:w="1983" w:type="dxa"/>
            <w:shd w:val="clear" w:color="auto" w:fill="auto"/>
          </w:tcPr>
          <w:p w14:paraId="6E674169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08CAE470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E00A56E" w14:textId="6576CC66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lastRenderedPageBreak/>
              <w:t>Côte d</w:t>
            </w:r>
            <w:r w:rsidR="00C802AF">
              <w:t>’</w:t>
            </w:r>
            <w:proofErr w:type="spellStart"/>
            <w:r w:rsidRPr="00140D83">
              <w:t>Ivoire</w:t>
            </w:r>
            <w:r w:rsidRPr="006101C4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proofErr w:type="spellEnd"/>
            <w:r w:rsidRPr="00140D83">
              <w:rPr>
                <w:iCs/>
                <w:szCs w:val="18"/>
                <w:vertAlign w:val="superscript"/>
              </w:rPr>
              <w:t xml:space="preserve"> </w:t>
            </w:r>
            <w:r w:rsidRPr="00140D83">
              <w:t>(1995)</w:t>
            </w:r>
          </w:p>
        </w:tc>
        <w:tc>
          <w:tcPr>
            <w:tcW w:w="1985" w:type="dxa"/>
            <w:shd w:val="clear" w:color="auto" w:fill="auto"/>
          </w:tcPr>
          <w:p w14:paraId="19D73ABD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983" w:type="dxa"/>
            <w:shd w:val="clear" w:color="auto" w:fill="auto"/>
          </w:tcPr>
          <w:p w14:paraId="70F52CF7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  <w:r>
              <w:rPr>
                <w:rFonts w:eastAsiaTheme="minorEastAsia"/>
              </w:rPr>
              <w:t>Reçu le 19 février 2024</w:t>
            </w:r>
          </w:p>
        </w:tc>
      </w:tr>
      <w:tr w:rsidR="004C1A9A" w:rsidRPr="00140D83" w14:paraId="57D3A965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AAA54F5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Érythrée (2014)</w:t>
            </w:r>
          </w:p>
        </w:tc>
        <w:tc>
          <w:tcPr>
            <w:tcW w:w="1985" w:type="dxa"/>
            <w:shd w:val="clear" w:color="auto" w:fill="auto"/>
          </w:tcPr>
          <w:p w14:paraId="238A24A8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>
              <w:t> octobre</w:t>
            </w:r>
            <w:r w:rsidRPr="00140D83">
              <w:t xml:space="preserve"> 2015</w:t>
            </w:r>
          </w:p>
        </w:tc>
        <w:tc>
          <w:tcPr>
            <w:tcW w:w="1983" w:type="dxa"/>
            <w:shd w:val="clear" w:color="auto" w:fill="auto"/>
          </w:tcPr>
          <w:p w14:paraId="05ACF8DB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3B96B1BF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E167E9A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Eswatini (2004)</w:t>
            </w:r>
          </w:p>
        </w:tc>
        <w:tc>
          <w:tcPr>
            <w:tcW w:w="1985" w:type="dxa"/>
            <w:shd w:val="clear" w:color="auto" w:fill="auto"/>
          </w:tcPr>
          <w:p w14:paraId="7003BDE6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>
              <w:t> </w:t>
            </w:r>
            <w:r w:rsidRPr="00140D83">
              <w:t>avril 2005</w:t>
            </w:r>
          </w:p>
        </w:tc>
        <w:tc>
          <w:tcPr>
            <w:tcW w:w="1983" w:type="dxa"/>
            <w:shd w:val="clear" w:color="auto" w:fill="auto"/>
          </w:tcPr>
          <w:p w14:paraId="5A990662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310E98E9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F2DC58E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Fidji (2016)</w:t>
            </w:r>
          </w:p>
        </w:tc>
        <w:tc>
          <w:tcPr>
            <w:tcW w:w="1985" w:type="dxa"/>
            <w:shd w:val="clear" w:color="auto" w:fill="auto"/>
          </w:tcPr>
          <w:p w14:paraId="3A0091E8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14</w:t>
            </w:r>
            <w:r>
              <w:t> </w:t>
            </w:r>
            <w:r w:rsidRPr="00140D83">
              <w:t>avril 2017</w:t>
            </w:r>
          </w:p>
        </w:tc>
        <w:tc>
          <w:tcPr>
            <w:tcW w:w="1983" w:type="dxa"/>
            <w:shd w:val="clear" w:color="auto" w:fill="auto"/>
          </w:tcPr>
          <w:p w14:paraId="42EA4966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4C5041DB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80CE7BB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Gambie (2018)</w:t>
            </w:r>
          </w:p>
        </w:tc>
        <w:tc>
          <w:tcPr>
            <w:tcW w:w="1985" w:type="dxa"/>
            <w:shd w:val="clear" w:color="auto" w:fill="auto"/>
          </w:tcPr>
          <w:p w14:paraId="4222B68B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28</w:t>
            </w:r>
            <w:r>
              <w:t> octobre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48C1C285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36F50BE1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DFB4AB9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Grenade (2019)</w:t>
            </w:r>
          </w:p>
        </w:tc>
        <w:tc>
          <w:tcPr>
            <w:tcW w:w="1985" w:type="dxa"/>
            <w:shd w:val="clear" w:color="auto" w:fill="auto"/>
          </w:tcPr>
          <w:p w14:paraId="6C6E5EB7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27</w:t>
            </w:r>
            <w:r>
              <w:t> octobre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61348592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1ACD6843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1D58868" w14:textId="77777777" w:rsidR="004C1A9A" w:rsidRPr="00140D83" w:rsidRDefault="004C1A9A" w:rsidP="00E02BC6">
            <w:pPr>
              <w:spacing w:before="40" w:after="120"/>
              <w:ind w:right="113"/>
            </w:pPr>
            <w:r w:rsidRPr="00140D83">
              <w:t>Guinée-Bissau (2013)</w:t>
            </w:r>
          </w:p>
        </w:tc>
        <w:tc>
          <w:tcPr>
            <w:tcW w:w="1985" w:type="dxa"/>
            <w:shd w:val="clear" w:color="auto" w:fill="auto"/>
          </w:tcPr>
          <w:p w14:paraId="27DEFD89" w14:textId="77777777" w:rsidR="004C1A9A" w:rsidRPr="00140D83" w:rsidRDefault="004C1A9A" w:rsidP="00E02BC6">
            <w:pPr>
              <w:spacing w:before="40" w:after="120"/>
              <w:ind w:right="113"/>
            </w:pPr>
            <w:r w:rsidRPr="00140D83">
              <w:t>24</w:t>
            </w:r>
            <w:r>
              <w:t> octobre</w:t>
            </w:r>
            <w:r w:rsidRPr="00140D83">
              <w:t xml:space="preserve"> 2014 </w:t>
            </w:r>
          </w:p>
        </w:tc>
        <w:tc>
          <w:tcPr>
            <w:tcW w:w="1983" w:type="dxa"/>
            <w:shd w:val="clear" w:color="auto" w:fill="auto"/>
          </w:tcPr>
          <w:p w14:paraId="30B13F12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68CC57D5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5259A32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Guinée équatoriale (2002)</w:t>
            </w:r>
          </w:p>
        </w:tc>
        <w:tc>
          <w:tcPr>
            <w:tcW w:w="1985" w:type="dxa"/>
            <w:shd w:val="clear" w:color="auto" w:fill="auto"/>
          </w:tcPr>
          <w:p w14:paraId="1E99516C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6</w:t>
            </w:r>
            <w:r>
              <w:t> novembre</w:t>
            </w:r>
            <w:r w:rsidRPr="00140D83">
              <w:t xml:space="preserve"> 2003</w:t>
            </w:r>
          </w:p>
        </w:tc>
        <w:tc>
          <w:tcPr>
            <w:tcW w:w="1983" w:type="dxa"/>
            <w:shd w:val="clear" w:color="auto" w:fill="auto"/>
          </w:tcPr>
          <w:p w14:paraId="7AD56D3B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0C7778A4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25279B3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Îles Marshall (2018)</w:t>
            </w:r>
          </w:p>
        </w:tc>
        <w:tc>
          <w:tcPr>
            <w:tcW w:w="1985" w:type="dxa"/>
            <w:shd w:val="clear" w:color="auto" w:fill="auto"/>
          </w:tcPr>
          <w:p w14:paraId="31136A0C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12</w:t>
            </w:r>
            <w:r>
              <w:t> </w:t>
            </w:r>
            <w:r w:rsidRPr="00140D83">
              <w:t>avril 2019</w:t>
            </w:r>
          </w:p>
        </w:tc>
        <w:tc>
          <w:tcPr>
            <w:tcW w:w="1983" w:type="dxa"/>
            <w:shd w:val="clear" w:color="auto" w:fill="auto"/>
          </w:tcPr>
          <w:p w14:paraId="50D813AB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01378E" w14:paraId="2E174A23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E5BE62C" w14:textId="77777777" w:rsidR="004C1A9A" w:rsidRPr="0001378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proofErr w:type="spellStart"/>
            <w:r w:rsidRPr="0001378E">
              <w:t>Lesotho</w:t>
            </w:r>
            <w:r w:rsidRPr="0001378E">
              <w:rPr>
                <w:i/>
                <w:iCs/>
                <w:sz w:val="18"/>
                <w:szCs w:val="18"/>
                <w:vertAlign w:val="superscript"/>
              </w:rPr>
              <w:t>b</w:t>
            </w:r>
            <w:proofErr w:type="spellEnd"/>
            <w:r w:rsidRPr="0001378E">
              <w:rPr>
                <w:vertAlign w:val="superscript"/>
              </w:rPr>
              <w:t xml:space="preserve"> </w:t>
            </w:r>
            <w:r w:rsidRPr="0001378E">
              <w:t>(2001)</w:t>
            </w:r>
          </w:p>
        </w:tc>
        <w:tc>
          <w:tcPr>
            <w:tcW w:w="1985" w:type="dxa"/>
            <w:shd w:val="clear" w:color="auto" w:fill="auto"/>
          </w:tcPr>
          <w:p w14:paraId="069A017A" w14:textId="77777777" w:rsidR="004C1A9A" w:rsidRPr="0001378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11 décembre 2002</w:t>
            </w:r>
          </w:p>
        </w:tc>
        <w:tc>
          <w:tcPr>
            <w:tcW w:w="1983" w:type="dxa"/>
            <w:shd w:val="clear" w:color="auto" w:fill="auto"/>
          </w:tcPr>
          <w:p w14:paraId="5D37507A" w14:textId="77777777" w:rsidR="004C1A9A" w:rsidRPr="0001378E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01378E" w14:paraId="111FF741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E83F72E" w14:textId="77777777" w:rsidR="004C1A9A" w:rsidRPr="0001378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Libéria (2004)</w:t>
            </w:r>
          </w:p>
        </w:tc>
        <w:tc>
          <w:tcPr>
            <w:tcW w:w="1985" w:type="dxa"/>
            <w:shd w:val="clear" w:color="auto" w:fill="auto"/>
          </w:tcPr>
          <w:p w14:paraId="37AE9114" w14:textId="77777777" w:rsidR="004C1A9A" w:rsidRPr="0001378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22 octobre 2005</w:t>
            </w:r>
          </w:p>
        </w:tc>
        <w:tc>
          <w:tcPr>
            <w:tcW w:w="1983" w:type="dxa"/>
            <w:shd w:val="clear" w:color="auto" w:fill="auto"/>
          </w:tcPr>
          <w:p w14:paraId="3F007F49" w14:textId="77777777" w:rsidR="004C1A9A" w:rsidRPr="0001378E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58542783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25D2307" w14:textId="77777777" w:rsidR="004C1A9A" w:rsidRPr="0001378E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proofErr w:type="spellStart"/>
            <w:r w:rsidRPr="0001378E">
              <w:t>Mali</w:t>
            </w:r>
            <w:r w:rsidRPr="0001378E">
              <w:rPr>
                <w:i/>
                <w:iCs/>
                <w:sz w:val="18"/>
                <w:szCs w:val="18"/>
                <w:vertAlign w:val="superscript"/>
              </w:rPr>
              <w:t>c</w:t>
            </w:r>
            <w:proofErr w:type="spellEnd"/>
            <w:r w:rsidRPr="0001378E">
              <w:t xml:space="preserve"> (1999)</w:t>
            </w:r>
          </w:p>
        </w:tc>
        <w:tc>
          <w:tcPr>
            <w:tcW w:w="1985" w:type="dxa"/>
            <w:shd w:val="clear" w:color="auto" w:fill="auto"/>
          </w:tcPr>
          <w:p w14:paraId="1A156FAE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27 mars 2000</w:t>
            </w:r>
          </w:p>
        </w:tc>
        <w:tc>
          <w:tcPr>
            <w:tcW w:w="1983" w:type="dxa"/>
            <w:shd w:val="clear" w:color="auto" w:fill="auto"/>
          </w:tcPr>
          <w:p w14:paraId="436A192A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5C472898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F7CC2D4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Nauru (2012)</w:t>
            </w:r>
          </w:p>
        </w:tc>
        <w:tc>
          <w:tcPr>
            <w:tcW w:w="1985" w:type="dxa"/>
            <w:shd w:val="clear" w:color="auto" w:fill="auto"/>
          </w:tcPr>
          <w:p w14:paraId="604B0A9E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26</w:t>
            </w:r>
            <w:r>
              <w:t> 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39E333CE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2BBAC849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0ED495A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Oman (2020)</w:t>
            </w:r>
          </w:p>
        </w:tc>
        <w:tc>
          <w:tcPr>
            <w:tcW w:w="1985" w:type="dxa"/>
            <w:shd w:val="clear" w:color="auto" w:fill="auto"/>
          </w:tcPr>
          <w:p w14:paraId="1A23DE62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9</w:t>
            </w:r>
            <w:r>
              <w:t> juillet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6D172386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5E409EC5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7A2750F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centrafricaine (2016)</w:t>
            </w:r>
          </w:p>
        </w:tc>
        <w:tc>
          <w:tcPr>
            <w:tcW w:w="1985" w:type="dxa"/>
            <w:shd w:val="clear" w:color="auto" w:fill="auto"/>
          </w:tcPr>
          <w:p w14:paraId="6E71806F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10</w:t>
            </w:r>
            <w:r>
              <w:t> novembre</w:t>
            </w:r>
            <w:r w:rsidRPr="00140D83">
              <w:t xml:space="preserve"> 2017</w:t>
            </w:r>
          </w:p>
        </w:tc>
        <w:tc>
          <w:tcPr>
            <w:tcW w:w="1983" w:type="dxa"/>
            <w:shd w:val="clear" w:color="auto" w:fill="auto"/>
          </w:tcPr>
          <w:p w14:paraId="1359272D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0A65FB6D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017D8F6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démocratique populaire lao (2012)</w:t>
            </w:r>
          </w:p>
        </w:tc>
        <w:tc>
          <w:tcPr>
            <w:tcW w:w="1985" w:type="dxa"/>
            <w:shd w:val="clear" w:color="auto" w:fill="auto"/>
          </w:tcPr>
          <w:p w14:paraId="5DEB36B3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26</w:t>
            </w:r>
            <w:r>
              <w:t> 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239E4912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0D3006C7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56B4DCE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République </w:t>
            </w:r>
            <w:proofErr w:type="spellStart"/>
            <w:r w:rsidRPr="00140D83">
              <w:t>dominicaine</w:t>
            </w:r>
            <w:r>
              <w:rPr>
                <w:i/>
                <w:iCs/>
                <w:sz w:val="18"/>
                <w:szCs w:val="18"/>
                <w:vertAlign w:val="superscript"/>
              </w:rPr>
              <w:t>d</w:t>
            </w:r>
            <w:proofErr w:type="spellEnd"/>
            <w:r w:rsidRPr="00140D83">
              <w:t xml:space="preserve"> (2012)</w:t>
            </w:r>
          </w:p>
        </w:tc>
        <w:tc>
          <w:tcPr>
            <w:tcW w:w="1985" w:type="dxa"/>
            <w:shd w:val="clear" w:color="auto" w:fill="auto"/>
          </w:tcPr>
          <w:p w14:paraId="00949D13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23</w:t>
            </w:r>
            <w:r>
              <w:t> février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605A8F15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76E776AF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680BFB0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Saint-Kitts-et-Nevis (2020)</w:t>
            </w:r>
          </w:p>
        </w:tc>
        <w:tc>
          <w:tcPr>
            <w:tcW w:w="1985" w:type="dxa"/>
            <w:shd w:val="clear" w:color="auto" w:fill="auto"/>
          </w:tcPr>
          <w:p w14:paraId="144669AE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21</w:t>
            </w:r>
            <w:r>
              <w:t> octobre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6C50E82A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19C7D86F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8C11947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Saint-Marin</w:t>
            </w:r>
            <w:r>
              <w:rPr>
                <w:i/>
                <w:iCs/>
                <w:sz w:val="18"/>
                <w:szCs w:val="18"/>
                <w:vertAlign w:val="superscript"/>
              </w:rPr>
              <w:t>e</w:t>
            </w:r>
            <w:r w:rsidRPr="00140D83">
              <w:t xml:space="preserve"> (2006)</w:t>
            </w:r>
          </w:p>
        </w:tc>
        <w:tc>
          <w:tcPr>
            <w:tcW w:w="1985" w:type="dxa"/>
            <w:shd w:val="clear" w:color="auto" w:fill="auto"/>
          </w:tcPr>
          <w:p w14:paraId="12F37C75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27</w:t>
            </w:r>
            <w:r>
              <w:t> décembre</w:t>
            </w:r>
            <w:r w:rsidRPr="00140D83">
              <w:t xml:space="preserve"> 2007</w:t>
            </w:r>
          </w:p>
        </w:tc>
        <w:tc>
          <w:tcPr>
            <w:tcW w:w="1983" w:type="dxa"/>
            <w:shd w:val="clear" w:color="auto" w:fill="auto"/>
          </w:tcPr>
          <w:p w14:paraId="21FA48CE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62EBCC58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2C6ECBF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Saint-Vincent-et-les Grenadines (2001)</w:t>
            </w:r>
          </w:p>
        </w:tc>
        <w:tc>
          <w:tcPr>
            <w:tcW w:w="1985" w:type="dxa"/>
            <w:shd w:val="clear" w:color="auto" w:fill="auto"/>
          </w:tcPr>
          <w:p w14:paraId="44752DBC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</w:t>
            </w:r>
            <w:r>
              <w:t> </w:t>
            </w:r>
            <w:r w:rsidRPr="00140D83">
              <w:t>août 2002</w:t>
            </w:r>
          </w:p>
        </w:tc>
        <w:tc>
          <w:tcPr>
            <w:tcW w:w="1983" w:type="dxa"/>
            <w:shd w:val="clear" w:color="auto" w:fill="auto"/>
          </w:tcPr>
          <w:p w14:paraId="5E6850AC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618B4B76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B0B4176" w14:textId="77777777" w:rsidR="004C1A9A" w:rsidRPr="00140D8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Samoa (2019)</w:t>
            </w:r>
          </w:p>
        </w:tc>
        <w:tc>
          <w:tcPr>
            <w:tcW w:w="1985" w:type="dxa"/>
            <w:shd w:val="clear" w:color="auto" w:fill="auto"/>
          </w:tcPr>
          <w:p w14:paraId="49DAF826" w14:textId="77777777" w:rsidR="004C1A9A" w:rsidRPr="00140D8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28</w:t>
            </w:r>
            <w:r>
              <w:t> </w:t>
            </w:r>
            <w:r w:rsidRPr="00140D83">
              <w:t>avril 2020</w:t>
            </w:r>
          </w:p>
        </w:tc>
        <w:tc>
          <w:tcPr>
            <w:tcW w:w="1983" w:type="dxa"/>
            <w:shd w:val="clear" w:color="auto" w:fill="auto"/>
          </w:tcPr>
          <w:p w14:paraId="706EB10E" w14:textId="77777777" w:rsidR="004C1A9A" w:rsidRPr="00140D83" w:rsidRDefault="004C1A9A" w:rsidP="00E02BC6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75E9B936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7DAE4EE" w14:textId="77777777" w:rsidR="004C1A9A" w:rsidRPr="00140D8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Sao Tomé-et-Principe (2017)</w:t>
            </w:r>
          </w:p>
        </w:tc>
        <w:tc>
          <w:tcPr>
            <w:tcW w:w="1985" w:type="dxa"/>
            <w:shd w:val="clear" w:color="auto" w:fill="auto"/>
          </w:tcPr>
          <w:p w14:paraId="638D49FD" w14:textId="77777777" w:rsidR="004C1A9A" w:rsidRPr="00140D8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10</w:t>
            </w:r>
            <w:r>
              <w:t> février</w:t>
            </w:r>
            <w:r w:rsidRPr="00140D83">
              <w:t xml:space="preserve"> 2018</w:t>
            </w:r>
          </w:p>
        </w:tc>
        <w:tc>
          <w:tcPr>
            <w:tcW w:w="1983" w:type="dxa"/>
            <w:shd w:val="clear" w:color="auto" w:fill="auto"/>
          </w:tcPr>
          <w:p w14:paraId="3E5C4C59" w14:textId="77777777" w:rsidR="004C1A9A" w:rsidRPr="00140D83" w:rsidRDefault="004C1A9A" w:rsidP="00E02BC6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122B4428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2734661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(2021)</w:t>
            </w:r>
          </w:p>
        </w:tc>
        <w:tc>
          <w:tcPr>
            <w:tcW w:w="1985" w:type="dxa"/>
            <w:shd w:val="clear" w:color="auto" w:fill="auto"/>
          </w:tcPr>
          <w:p w14:paraId="3B5FB129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9 septembre 2022</w:t>
            </w:r>
          </w:p>
        </w:tc>
        <w:tc>
          <w:tcPr>
            <w:tcW w:w="1983" w:type="dxa"/>
            <w:shd w:val="clear" w:color="auto" w:fill="auto"/>
          </w:tcPr>
          <w:p w14:paraId="611C3507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10EAF167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0E27A9D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du Sud (2015)</w:t>
            </w:r>
          </w:p>
        </w:tc>
        <w:tc>
          <w:tcPr>
            <w:tcW w:w="1985" w:type="dxa"/>
            <w:shd w:val="clear" w:color="auto" w:fill="auto"/>
          </w:tcPr>
          <w:p w14:paraId="2B86A8D6" w14:textId="77777777" w:rsidR="004C1A9A" w:rsidRPr="00140D8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</w:t>
            </w:r>
            <w:r>
              <w:t> </w:t>
            </w:r>
            <w:r w:rsidRPr="00140D83">
              <w:t>mai 2016</w:t>
            </w:r>
          </w:p>
        </w:tc>
        <w:tc>
          <w:tcPr>
            <w:tcW w:w="1983" w:type="dxa"/>
            <w:shd w:val="clear" w:color="auto" w:fill="auto"/>
          </w:tcPr>
          <w:p w14:paraId="6807DE60" w14:textId="77777777" w:rsidR="004C1A9A" w:rsidRPr="00140D8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5ED3EB6C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03BBECF" w14:textId="77777777" w:rsidR="004C1A9A" w:rsidRPr="00140D8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Suriname (2021)</w:t>
            </w:r>
          </w:p>
        </w:tc>
        <w:tc>
          <w:tcPr>
            <w:tcW w:w="1985" w:type="dxa"/>
            <w:shd w:val="clear" w:color="auto" w:fill="auto"/>
          </w:tcPr>
          <w:p w14:paraId="2F13BC21" w14:textId="77777777" w:rsidR="004C1A9A" w:rsidRPr="00140D8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16 décembre 2022</w:t>
            </w:r>
          </w:p>
        </w:tc>
        <w:tc>
          <w:tcPr>
            <w:tcW w:w="1983" w:type="dxa"/>
            <w:shd w:val="clear" w:color="auto" w:fill="auto"/>
          </w:tcPr>
          <w:p w14:paraId="232508EB" w14:textId="77777777" w:rsidR="004C1A9A" w:rsidRPr="00140D83" w:rsidRDefault="004C1A9A" w:rsidP="00E02BC6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4C1A9A" w:rsidRPr="00140D83" w14:paraId="62CCC8E1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2FB7617" w14:textId="77777777" w:rsidR="004C1A9A" w:rsidRPr="00140D83" w:rsidRDefault="004C1A9A" w:rsidP="00E02BC6">
            <w:pPr>
              <w:keepNext/>
              <w:spacing w:before="40" w:after="120"/>
              <w:ind w:right="113"/>
            </w:pPr>
            <w:r>
              <w:t>Tuvalu (2024)</w:t>
            </w:r>
          </w:p>
        </w:tc>
        <w:tc>
          <w:tcPr>
            <w:tcW w:w="1985" w:type="dxa"/>
            <w:shd w:val="clear" w:color="auto" w:fill="auto"/>
          </w:tcPr>
          <w:p w14:paraId="03EDFA65" w14:textId="77777777" w:rsidR="004C1A9A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983" w:type="dxa"/>
            <w:shd w:val="clear" w:color="auto" w:fill="auto"/>
          </w:tcPr>
          <w:p w14:paraId="5BABA459" w14:textId="77777777" w:rsidR="004C1A9A" w:rsidRPr="00140D83" w:rsidRDefault="004C1A9A" w:rsidP="00E02BC6">
            <w:pPr>
              <w:keepNext/>
              <w:spacing w:before="40" w:after="120"/>
              <w:rPr>
                <w:rFonts w:eastAsiaTheme="minorEastAsia"/>
              </w:rPr>
            </w:pPr>
            <w:r>
              <w:rPr>
                <w:rFonts w:eastAsiaTheme="minorEastAsia"/>
              </w:rPr>
              <w:t>Attendu le 24 avril 2025</w:t>
            </w:r>
          </w:p>
        </w:tc>
      </w:tr>
      <w:tr w:rsidR="004C1A9A" w:rsidRPr="00140D83" w14:paraId="377271DF" w14:textId="77777777" w:rsidTr="00E02BC6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14:paraId="6543597F" w14:textId="77777777" w:rsidR="004C1A9A" w:rsidRPr="00140D8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Vanuatu (2011)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63CD3D58" w14:textId="77777777" w:rsidR="004C1A9A" w:rsidRPr="00140D8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11</w:t>
            </w:r>
            <w:r>
              <w:t> </w:t>
            </w:r>
            <w:r w:rsidRPr="00140D83">
              <w:t>août 2012</w:t>
            </w:r>
          </w:p>
        </w:tc>
        <w:tc>
          <w:tcPr>
            <w:tcW w:w="1983" w:type="dxa"/>
            <w:tcBorders>
              <w:bottom w:val="single" w:sz="12" w:space="0" w:color="auto"/>
            </w:tcBorders>
            <w:shd w:val="clear" w:color="auto" w:fill="auto"/>
          </w:tcPr>
          <w:p w14:paraId="53B73B80" w14:textId="77777777" w:rsidR="004C1A9A" w:rsidRPr="00140D83" w:rsidRDefault="004C1A9A" w:rsidP="00E02BC6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</w:tbl>
    <w:bookmarkEnd w:id="0"/>
    <w:p w14:paraId="3C873FB8" w14:textId="61E8C1EF" w:rsidR="004C1A9A" w:rsidRPr="006101C4" w:rsidRDefault="004C1A9A" w:rsidP="004C1A9A">
      <w:pPr>
        <w:pStyle w:val="SingleTxtG"/>
        <w:spacing w:before="120" w:after="0" w:line="220" w:lineRule="atLeast"/>
        <w:ind w:firstLine="170"/>
        <w:jc w:val="left"/>
        <w:rPr>
          <w:sz w:val="18"/>
          <w:szCs w:val="18"/>
        </w:rPr>
      </w:pPr>
      <w:r w:rsidRPr="004D2FF9">
        <w:rPr>
          <w:rStyle w:val="Appelnotedebasdep"/>
          <w:i/>
          <w:iCs/>
          <w:szCs w:val="18"/>
        </w:rPr>
        <w:t>a</w:t>
      </w:r>
      <w:r w:rsidRPr="004D2FF9">
        <w:rPr>
          <w:i/>
          <w:iCs/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29</w:t>
      </w:r>
      <w:r>
        <w:rPr>
          <w:sz w:val="18"/>
          <w:szCs w:val="18"/>
        </w:rPr>
        <w:t> janvier</w:t>
      </w:r>
      <w:r w:rsidRPr="006101C4">
        <w:rPr>
          <w:sz w:val="18"/>
          <w:szCs w:val="18"/>
        </w:rPr>
        <w:t xml:space="preserve"> 2016, l</w:t>
      </w:r>
      <w:r w:rsidR="00C802AF"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 w:rsidR="00C802AF"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2BA4492A" w14:textId="75725CFB" w:rsidR="004C1A9A" w:rsidRPr="006101C4" w:rsidRDefault="004C1A9A" w:rsidP="004C1A9A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b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23</w:t>
      </w:r>
      <w:r>
        <w:rPr>
          <w:sz w:val="18"/>
          <w:szCs w:val="18"/>
        </w:rPr>
        <w:t> juillet</w:t>
      </w:r>
      <w:r w:rsidRPr="006101C4">
        <w:rPr>
          <w:sz w:val="18"/>
          <w:szCs w:val="18"/>
        </w:rPr>
        <w:t xml:space="preserve"> 2018, l</w:t>
      </w:r>
      <w:r w:rsidR="00C802AF"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 w:rsidR="00C802AF"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5897A97F" w14:textId="676E0F6A" w:rsidR="004C1A9A" w:rsidRPr="006101C4" w:rsidRDefault="004C1A9A" w:rsidP="004C1A9A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c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26</w:t>
      </w:r>
      <w:r>
        <w:rPr>
          <w:sz w:val="18"/>
          <w:szCs w:val="18"/>
        </w:rPr>
        <w:t xml:space="preserve"> juillet </w:t>
      </w:r>
      <w:r w:rsidRPr="006101C4">
        <w:rPr>
          <w:sz w:val="18"/>
          <w:szCs w:val="18"/>
        </w:rPr>
        <w:t>2019, l</w:t>
      </w:r>
      <w:r w:rsidR="00C802AF"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 w:rsidR="00C802AF"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4D4E53CA" w14:textId="096FE9FC" w:rsidR="004C1A9A" w:rsidRDefault="004C1A9A" w:rsidP="004C1A9A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d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</w:t>
      </w:r>
      <w:r>
        <w:rPr>
          <w:sz w:val="18"/>
          <w:szCs w:val="18"/>
        </w:rPr>
        <w:t xml:space="preserve"> 30 mai 2018</w:t>
      </w:r>
      <w:r w:rsidRPr="006101C4">
        <w:rPr>
          <w:sz w:val="18"/>
          <w:szCs w:val="18"/>
        </w:rPr>
        <w:t>, l</w:t>
      </w:r>
      <w:r w:rsidR="00C802AF"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 w:rsidR="00C802AF"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50F14060" w14:textId="57D350A7" w:rsidR="004C1A9A" w:rsidRPr="006101C4" w:rsidRDefault="004C1A9A" w:rsidP="004C1A9A">
      <w:pPr>
        <w:pStyle w:val="SingleTxtG"/>
        <w:spacing w:after="240" w:line="220" w:lineRule="atLeast"/>
        <w:ind w:firstLine="170"/>
        <w:jc w:val="left"/>
        <w:rPr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 xml:space="preserve">e  </w:t>
      </w:r>
      <w:r w:rsidRPr="006101C4">
        <w:rPr>
          <w:sz w:val="18"/>
          <w:szCs w:val="18"/>
        </w:rPr>
        <w:t>Le</w:t>
      </w:r>
      <w:r>
        <w:rPr>
          <w:sz w:val="18"/>
          <w:szCs w:val="18"/>
        </w:rPr>
        <w:t xml:space="preserve"> 3 mai 2024</w:t>
      </w:r>
      <w:r w:rsidRPr="006101C4">
        <w:rPr>
          <w:sz w:val="18"/>
          <w:szCs w:val="18"/>
        </w:rPr>
        <w:t>, l</w:t>
      </w:r>
      <w:r w:rsidR="00C802AF">
        <w:rPr>
          <w:sz w:val="18"/>
          <w:szCs w:val="18"/>
        </w:rPr>
        <w:t>’</w:t>
      </w:r>
      <w:r w:rsidRPr="006101C4">
        <w:rPr>
          <w:sz w:val="18"/>
          <w:szCs w:val="18"/>
        </w:rPr>
        <w:t xml:space="preserve">État partie a </w:t>
      </w:r>
      <w:r>
        <w:rPr>
          <w:sz w:val="18"/>
          <w:szCs w:val="18"/>
        </w:rPr>
        <w:t>demandé à utiliser</w:t>
      </w:r>
      <w:r w:rsidRPr="006101C4">
        <w:rPr>
          <w:sz w:val="18"/>
          <w:szCs w:val="18"/>
        </w:rPr>
        <w:t xml:space="preserve"> la procédure simplifiée</w:t>
      </w:r>
      <w:r w:rsidRPr="00176768"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de soumission des rapports</w:t>
      </w:r>
      <w:r>
        <w:rPr>
          <w:sz w:val="18"/>
          <w:szCs w:val="18"/>
        </w:rPr>
        <w:t> ; le Comité a accepté cette demande à sa soixante-dix-neuvième session.</w:t>
      </w:r>
    </w:p>
    <w:p w14:paraId="523F9477" w14:textId="77777777" w:rsidR="004C1A9A" w:rsidRPr="00821E1E" w:rsidRDefault="004C1A9A" w:rsidP="004C1A9A">
      <w:pPr>
        <w:pStyle w:val="H23G"/>
      </w:pPr>
      <w:r w:rsidRPr="002540EE">
        <w:lastRenderedPageBreak/>
        <w:tab/>
      </w:r>
      <w:r w:rsidRPr="002540EE">
        <w:tab/>
        <w:t>Rapports périodiques</w:t>
      </w:r>
    </w:p>
    <w:p w14:paraId="6C2F8127" w14:textId="41B173A5" w:rsidR="004C1A9A" w:rsidRPr="002540EE" w:rsidRDefault="004C1A9A" w:rsidP="004C1A9A">
      <w:pPr>
        <w:pStyle w:val="SingleTxtG"/>
        <w:ind w:firstLine="567"/>
        <w:rPr>
          <w:color w:val="000000" w:themeColor="text1"/>
        </w:rPr>
      </w:pPr>
      <w:r w:rsidRPr="002540EE">
        <w:t xml:space="preserve">Au </w:t>
      </w:r>
      <w:r>
        <w:t>13 mai</w:t>
      </w:r>
      <w:r w:rsidRPr="002540EE">
        <w:t xml:space="preserve"> 202</w:t>
      </w:r>
      <w:r>
        <w:t>4</w:t>
      </w:r>
      <w:r w:rsidRPr="002540EE">
        <w:t>, l</w:t>
      </w:r>
      <w:r w:rsidR="00C802AF">
        <w:t>’</w:t>
      </w:r>
      <w:r w:rsidRPr="002540EE">
        <w:t xml:space="preserve">état de la soumission des rapports </w:t>
      </w:r>
      <w:r>
        <w:t>périodiques</w:t>
      </w:r>
      <w:r w:rsidRPr="002540EE">
        <w:t xml:space="preserve"> était le suivant</w:t>
      </w:r>
      <w:r>
        <w:t> :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6"/>
        <w:gridCol w:w="2002"/>
        <w:gridCol w:w="1939"/>
        <w:gridCol w:w="2267"/>
      </w:tblGrid>
      <w:tr w:rsidR="004C1A9A" w:rsidRPr="0001378E" w14:paraId="20E730E4" w14:textId="77777777" w:rsidTr="00E02BC6">
        <w:trPr>
          <w:cantSplit/>
          <w:tblHeader/>
        </w:trPr>
        <w:tc>
          <w:tcPr>
            <w:tcW w:w="229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57AB2E5" w14:textId="77777777" w:rsidR="004C1A9A" w:rsidRPr="0001378E" w:rsidRDefault="004C1A9A" w:rsidP="00E02BC6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bookmarkStart w:id="1" w:name="_Hlk107379626"/>
            <w:r w:rsidRPr="0001378E">
              <w:rPr>
                <w:i/>
                <w:sz w:val="16"/>
              </w:rPr>
              <w:t>État partie (depuis)</w:t>
            </w:r>
          </w:p>
        </w:tc>
        <w:tc>
          <w:tcPr>
            <w:tcW w:w="62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F2DF399" w14:textId="77777777" w:rsidR="004C1A9A" w:rsidRPr="0001378E" w:rsidRDefault="004C1A9A" w:rsidP="00E02BC6">
            <w:pPr>
              <w:spacing w:before="80" w:after="80" w:line="200" w:lineRule="exact"/>
              <w:jc w:val="center"/>
              <w:rPr>
                <w:rFonts w:eastAsiaTheme="minorEastAsia"/>
                <w:i/>
                <w:sz w:val="16"/>
              </w:rPr>
            </w:pPr>
            <w:r w:rsidRPr="0001378E">
              <w:rPr>
                <w:i/>
                <w:sz w:val="16"/>
              </w:rPr>
              <w:t>Rapports périodiques</w:t>
            </w:r>
          </w:p>
        </w:tc>
      </w:tr>
      <w:tr w:rsidR="004C1A9A" w:rsidRPr="0001378E" w14:paraId="59A4AF52" w14:textId="77777777" w:rsidTr="00E02BC6">
        <w:trPr>
          <w:cantSplit/>
          <w:tblHeader/>
        </w:trPr>
        <w:tc>
          <w:tcPr>
            <w:tcW w:w="229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04B5B7D" w14:textId="77777777" w:rsidR="004C1A9A" w:rsidRPr="0001378E" w:rsidRDefault="004C1A9A" w:rsidP="00E02BC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2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01C13F" w14:textId="6D426ED2" w:rsidR="004C1A9A" w:rsidRPr="0001378E" w:rsidRDefault="004C1A9A" w:rsidP="00E02BC6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Dernier rapport examiné </w:t>
            </w:r>
            <w:r w:rsidRPr="0001378E">
              <w:rPr>
                <w:i/>
                <w:iCs/>
                <w:sz w:val="16"/>
                <w:szCs w:val="16"/>
              </w:rPr>
              <w:br/>
              <w:t>(date de l</w:t>
            </w:r>
            <w:r w:rsidR="00C802AF">
              <w:rPr>
                <w:i/>
                <w:iCs/>
                <w:sz w:val="16"/>
                <w:szCs w:val="16"/>
              </w:rPr>
              <w:t>’</w:t>
            </w:r>
            <w:r w:rsidRPr="0001378E">
              <w:rPr>
                <w:i/>
                <w:iCs/>
                <w:sz w:val="16"/>
                <w:szCs w:val="16"/>
              </w:rPr>
              <w:t>examen)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5F6ADF" w14:textId="77777777" w:rsidR="004C1A9A" w:rsidRPr="0001378E" w:rsidRDefault="004C1A9A" w:rsidP="00E02BC6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01378E">
              <w:rPr>
                <w:i/>
                <w:iCs/>
                <w:sz w:val="16"/>
                <w:szCs w:val="16"/>
              </w:rPr>
              <w:br/>
              <w:t>depuis le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93D6D1" w14:textId="77777777" w:rsidR="004C1A9A" w:rsidRPr="0001378E" w:rsidRDefault="004C1A9A" w:rsidP="00E02BC6">
            <w:pPr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01378E">
              <w:rPr>
                <w:i/>
                <w:iCs/>
                <w:sz w:val="16"/>
                <w:szCs w:val="16"/>
              </w:rPr>
              <w:br/>
              <w:t xml:space="preserve">le/reçu le </w:t>
            </w:r>
          </w:p>
        </w:tc>
      </w:tr>
      <w:tr w:rsidR="004C1A9A" w:rsidRPr="0001378E" w14:paraId="06587470" w14:textId="77777777" w:rsidTr="00E02BC6">
        <w:trPr>
          <w:cantSplit/>
          <w:trHeight w:hRule="exact" w:val="113"/>
          <w:tblHeader/>
        </w:trPr>
        <w:tc>
          <w:tcPr>
            <w:tcW w:w="2296" w:type="dxa"/>
            <w:tcBorders>
              <w:top w:val="single" w:sz="12" w:space="0" w:color="auto"/>
            </w:tcBorders>
            <w:shd w:val="clear" w:color="auto" w:fill="auto"/>
          </w:tcPr>
          <w:p w14:paraId="1DE6BAC0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002" w:type="dxa"/>
            <w:tcBorders>
              <w:top w:val="single" w:sz="12" w:space="0" w:color="auto"/>
            </w:tcBorders>
            <w:shd w:val="clear" w:color="auto" w:fill="auto"/>
          </w:tcPr>
          <w:p w14:paraId="3797290C" w14:textId="77777777" w:rsidR="004C1A9A" w:rsidRPr="0001378E" w:rsidRDefault="004C1A9A" w:rsidP="00E02BC6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1939" w:type="dxa"/>
            <w:tcBorders>
              <w:top w:val="single" w:sz="12" w:space="0" w:color="auto"/>
            </w:tcBorders>
            <w:shd w:val="clear" w:color="auto" w:fill="auto"/>
          </w:tcPr>
          <w:p w14:paraId="3D0E8E45" w14:textId="77777777" w:rsidR="004C1A9A" w:rsidRPr="0001378E" w:rsidRDefault="004C1A9A" w:rsidP="00E02BC6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7274CFE5" w14:textId="77777777" w:rsidR="004C1A9A" w:rsidRPr="0001378E" w:rsidRDefault="004C1A9A" w:rsidP="00E02BC6">
            <w:pPr>
              <w:spacing w:before="40" w:after="120"/>
              <w:rPr>
                <w:iCs/>
                <w:szCs w:val="16"/>
              </w:rPr>
            </w:pPr>
          </w:p>
        </w:tc>
      </w:tr>
      <w:tr w:rsidR="004C1A9A" w:rsidRPr="0001378E" w14:paraId="305AB62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A77A410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Afghanistan</w:t>
            </w:r>
            <w:r w:rsidRPr="0001378E">
              <w:rPr>
                <w:i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2ADDB635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(avril 2017)</w:t>
            </w:r>
          </w:p>
        </w:tc>
        <w:tc>
          <w:tcPr>
            <w:tcW w:w="1939" w:type="dxa"/>
            <w:shd w:val="clear" w:color="auto" w:fill="auto"/>
          </w:tcPr>
          <w:p w14:paraId="16A3D22B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(12 mai 2021)</w:t>
            </w:r>
          </w:p>
        </w:tc>
        <w:tc>
          <w:tcPr>
            <w:tcW w:w="2267" w:type="dxa"/>
            <w:shd w:val="clear" w:color="auto" w:fill="auto"/>
          </w:tcPr>
          <w:p w14:paraId="25C276F7" w14:textId="77777777" w:rsidR="004C1A9A" w:rsidRPr="0001378E" w:rsidRDefault="004C1A9A" w:rsidP="00E02BC6">
            <w:pPr>
              <w:spacing w:before="40" w:after="120"/>
            </w:pPr>
          </w:p>
        </w:tc>
      </w:tr>
      <w:tr w:rsidR="004C1A9A" w:rsidRPr="0021315D" w14:paraId="759401E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30BAB06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Afrique du </w:t>
            </w:r>
            <w:proofErr w:type="spellStart"/>
            <w:r w:rsidRPr="0021315D">
              <w:t>Sud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rPr>
                <w:vertAlign w:val="superscript"/>
              </w:rPr>
              <w:t xml:space="preserve"> </w:t>
            </w:r>
            <w:r w:rsidRPr="0021315D">
              <w:t>(1998)</w:t>
            </w:r>
          </w:p>
        </w:tc>
        <w:tc>
          <w:tcPr>
            <w:tcW w:w="2002" w:type="dxa"/>
            <w:shd w:val="clear" w:color="auto" w:fill="auto"/>
          </w:tcPr>
          <w:p w14:paraId="11ACD462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2019)</w:t>
            </w:r>
          </w:p>
        </w:tc>
        <w:tc>
          <w:tcPr>
            <w:tcW w:w="1939" w:type="dxa"/>
            <w:shd w:val="clear" w:color="auto" w:fill="auto"/>
          </w:tcPr>
          <w:p w14:paraId="2E5C66DB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9E29C54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Troisième </w:t>
            </w:r>
            <w:r w:rsidRPr="0021315D">
              <w:br/>
              <w:t>(</w:t>
            </w:r>
            <w:r>
              <w:t xml:space="preserve">reçu le 22 août </w:t>
            </w:r>
            <w:r w:rsidRPr="0021315D">
              <w:t>2023)</w:t>
            </w:r>
          </w:p>
        </w:tc>
      </w:tr>
      <w:tr w:rsidR="004C1A9A" w:rsidRPr="0001378E" w14:paraId="0B71178F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A19EE62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Albanie (1994)</w:t>
            </w:r>
          </w:p>
        </w:tc>
        <w:tc>
          <w:tcPr>
            <w:tcW w:w="2002" w:type="dxa"/>
            <w:shd w:val="clear" w:color="auto" w:fill="auto"/>
          </w:tcPr>
          <w:p w14:paraId="5FDAFBFE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(mai 2012)</w:t>
            </w:r>
          </w:p>
        </w:tc>
        <w:tc>
          <w:tcPr>
            <w:tcW w:w="1939" w:type="dxa"/>
            <w:shd w:val="clear" w:color="auto" w:fill="auto"/>
          </w:tcPr>
          <w:p w14:paraId="6F0229AB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10582A0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(reçu le 19 juillet 2021)</w:t>
            </w:r>
          </w:p>
        </w:tc>
      </w:tr>
      <w:tr w:rsidR="004C1A9A" w:rsidRPr="0001378E" w14:paraId="634ABAB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CA17DDA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Algérie (1989)</w:t>
            </w:r>
          </w:p>
        </w:tc>
        <w:tc>
          <w:tcPr>
            <w:tcW w:w="2002" w:type="dxa"/>
            <w:shd w:val="clear" w:color="auto" w:fill="auto"/>
          </w:tcPr>
          <w:p w14:paraId="2A65D0D0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(mai 2008)</w:t>
            </w:r>
          </w:p>
        </w:tc>
        <w:tc>
          <w:tcPr>
            <w:tcW w:w="1939" w:type="dxa"/>
            <w:shd w:val="clear" w:color="auto" w:fill="auto"/>
          </w:tcPr>
          <w:p w14:paraId="1F089361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(20 juin 2012)</w:t>
            </w:r>
          </w:p>
        </w:tc>
        <w:tc>
          <w:tcPr>
            <w:tcW w:w="2267" w:type="dxa"/>
            <w:shd w:val="clear" w:color="auto" w:fill="auto"/>
          </w:tcPr>
          <w:p w14:paraId="270AC595" w14:textId="77777777" w:rsidR="004C1A9A" w:rsidRPr="0001378E" w:rsidRDefault="004C1A9A" w:rsidP="00E02BC6">
            <w:pPr>
              <w:spacing w:before="40" w:after="120"/>
            </w:pPr>
          </w:p>
        </w:tc>
      </w:tr>
      <w:tr w:rsidR="004C1A9A" w:rsidRPr="008828FA" w14:paraId="5397FB1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4E92923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Allemagne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3FDC01D3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(avril 2019)</w:t>
            </w:r>
          </w:p>
        </w:tc>
        <w:tc>
          <w:tcPr>
            <w:tcW w:w="1939" w:type="dxa"/>
            <w:shd w:val="clear" w:color="auto" w:fill="auto"/>
          </w:tcPr>
          <w:p w14:paraId="763EDAE2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(17 mai 2023)</w:t>
            </w:r>
          </w:p>
        </w:tc>
        <w:tc>
          <w:tcPr>
            <w:tcW w:w="2267" w:type="dxa"/>
            <w:shd w:val="clear" w:color="auto" w:fill="auto"/>
          </w:tcPr>
          <w:p w14:paraId="64600B22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4F3852" w14:paraId="0B2EBB19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8882568" w14:textId="77777777" w:rsidR="004C1A9A" w:rsidRPr="004F3852" w:rsidRDefault="004C1A9A" w:rsidP="00E02BC6">
            <w:pPr>
              <w:spacing w:before="40" w:after="120"/>
              <w:ind w:right="113"/>
            </w:pPr>
            <w:proofErr w:type="spellStart"/>
            <w:r w:rsidRPr="004F3852">
              <w:t>Andorre</w:t>
            </w:r>
            <w:r w:rsidRPr="004F3852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F3852">
              <w:t xml:space="preserve"> (2006)</w:t>
            </w:r>
          </w:p>
        </w:tc>
        <w:tc>
          <w:tcPr>
            <w:tcW w:w="2002" w:type="dxa"/>
            <w:shd w:val="clear" w:color="auto" w:fill="auto"/>
          </w:tcPr>
          <w:p w14:paraId="6A0FB2E9" w14:textId="77777777" w:rsidR="004C1A9A" w:rsidRPr="004F3852" w:rsidRDefault="004C1A9A" w:rsidP="00E02BC6">
            <w:pPr>
              <w:spacing w:before="40" w:after="120"/>
              <w:ind w:right="113"/>
            </w:pPr>
            <w:r w:rsidRPr="004F3852">
              <w:t xml:space="preserve">Initial </w:t>
            </w:r>
            <w:r w:rsidRPr="004F3852">
              <w:br/>
              <w:t>(novembre 2013)</w:t>
            </w:r>
          </w:p>
        </w:tc>
        <w:tc>
          <w:tcPr>
            <w:tcW w:w="1939" w:type="dxa"/>
            <w:shd w:val="clear" w:color="auto" w:fill="auto"/>
          </w:tcPr>
          <w:p w14:paraId="774F9452" w14:textId="77777777" w:rsidR="004C1A9A" w:rsidRPr="004F3852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2F9FB69" w14:textId="77777777" w:rsidR="004C1A9A" w:rsidRPr="004F3852" w:rsidRDefault="004C1A9A" w:rsidP="00E02BC6">
            <w:pPr>
              <w:spacing w:before="40" w:after="120"/>
            </w:pPr>
            <w:r w:rsidRPr="004F3852">
              <w:t xml:space="preserve">Deuxième </w:t>
            </w:r>
            <w:r w:rsidRPr="004F3852">
              <w:br/>
              <w:t>(reçu le 9 août 2022)</w:t>
            </w:r>
          </w:p>
        </w:tc>
      </w:tr>
      <w:tr w:rsidR="004C1A9A" w:rsidRPr="0001378E" w14:paraId="1ADEE2A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ACC5A4B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Antigua-et-Barbuda (1993)</w:t>
            </w:r>
          </w:p>
        </w:tc>
        <w:tc>
          <w:tcPr>
            <w:tcW w:w="2002" w:type="dxa"/>
            <w:shd w:val="clear" w:color="auto" w:fill="auto"/>
          </w:tcPr>
          <w:p w14:paraId="2CB0A92B" w14:textId="76B874A8" w:rsidR="004C1A9A" w:rsidRPr="0001378E" w:rsidRDefault="004C1A9A" w:rsidP="00E02BC6">
            <w:pPr>
              <w:spacing w:before="40" w:after="120"/>
              <w:ind w:right="113"/>
            </w:pPr>
            <w:r w:rsidRPr="0001378E">
              <w:t>Examen en l</w:t>
            </w:r>
            <w:r w:rsidR="00C802AF">
              <w:t>’</w:t>
            </w:r>
            <w:r w:rsidRPr="0001378E">
              <w:t xml:space="preserve">absence de rapport initial </w:t>
            </w:r>
            <w:r w:rsidRPr="0001378E">
              <w:br/>
              <w:t>(juillet 2017)</w:t>
            </w:r>
          </w:p>
        </w:tc>
        <w:tc>
          <w:tcPr>
            <w:tcW w:w="1939" w:type="dxa"/>
            <w:shd w:val="clear" w:color="auto" w:fill="auto"/>
          </w:tcPr>
          <w:p w14:paraId="105699C3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(11 août 2021)</w:t>
            </w:r>
          </w:p>
        </w:tc>
        <w:tc>
          <w:tcPr>
            <w:tcW w:w="2267" w:type="dxa"/>
            <w:shd w:val="clear" w:color="auto" w:fill="auto"/>
          </w:tcPr>
          <w:p w14:paraId="655577B9" w14:textId="77777777" w:rsidR="004C1A9A" w:rsidRPr="0001378E" w:rsidRDefault="004C1A9A" w:rsidP="00E02BC6">
            <w:pPr>
              <w:spacing w:before="40" w:after="120"/>
            </w:pPr>
          </w:p>
        </w:tc>
      </w:tr>
      <w:tr w:rsidR="004C1A9A" w:rsidRPr="00FE6DE3" w14:paraId="3AF36563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3A9F077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Arabie </w:t>
            </w:r>
            <w:proofErr w:type="spellStart"/>
            <w:r w:rsidRPr="00FE6DE3">
              <w:t>saoudite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(1997)</w:t>
            </w:r>
          </w:p>
        </w:tc>
        <w:tc>
          <w:tcPr>
            <w:tcW w:w="2002" w:type="dxa"/>
            <w:shd w:val="clear" w:color="auto" w:fill="auto"/>
          </w:tcPr>
          <w:p w14:paraId="597AF03A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Deuxième </w:t>
            </w:r>
            <w:r w:rsidRPr="00FE6DE3">
              <w:br/>
              <w:t>(avril 2016)</w:t>
            </w:r>
          </w:p>
        </w:tc>
        <w:tc>
          <w:tcPr>
            <w:tcW w:w="1939" w:type="dxa"/>
            <w:shd w:val="clear" w:color="auto" w:fill="auto"/>
          </w:tcPr>
          <w:p w14:paraId="5C5EC998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(13 mai 2020)</w:t>
            </w:r>
          </w:p>
        </w:tc>
        <w:tc>
          <w:tcPr>
            <w:tcW w:w="2267" w:type="dxa"/>
            <w:shd w:val="clear" w:color="auto" w:fill="auto"/>
          </w:tcPr>
          <w:p w14:paraId="3B68B4F8" w14:textId="77777777" w:rsidR="004C1A9A" w:rsidRPr="00FE6DE3" w:rsidRDefault="004C1A9A" w:rsidP="00E02BC6">
            <w:pPr>
              <w:spacing w:before="40" w:after="120"/>
            </w:pPr>
          </w:p>
        </w:tc>
      </w:tr>
      <w:tr w:rsidR="004C1A9A" w:rsidRPr="0001378E" w14:paraId="66E3CE7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68551E5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Argentine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63A38A3E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Cinquième et sixième (avril 2017)</w:t>
            </w:r>
          </w:p>
        </w:tc>
        <w:tc>
          <w:tcPr>
            <w:tcW w:w="1939" w:type="dxa"/>
            <w:shd w:val="clear" w:color="auto" w:fill="auto"/>
          </w:tcPr>
          <w:p w14:paraId="13FB5461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BE0B746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12 mai 2021)</w:t>
            </w:r>
          </w:p>
        </w:tc>
      </w:tr>
      <w:tr w:rsidR="004C1A9A" w:rsidRPr="0001378E" w14:paraId="7036F6A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C73D955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Arménie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13657DA1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3791449C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B01D436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Cinquième </w:t>
            </w:r>
            <w:r w:rsidRPr="0001378E">
              <w:br/>
              <w:t>(reçu le 25 décembre 2020)</w:t>
            </w:r>
          </w:p>
        </w:tc>
      </w:tr>
      <w:tr w:rsidR="004C1A9A" w:rsidRPr="0001378E" w14:paraId="3401ED4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7A1591C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01378E">
              <w:t>Australie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53E44523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  <w:r w:rsidRPr="0001378E">
              <w:t>Sixième (novembre 2022)</w:t>
            </w:r>
          </w:p>
        </w:tc>
        <w:tc>
          <w:tcPr>
            <w:tcW w:w="1939" w:type="dxa"/>
            <w:shd w:val="clear" w:color="auto" w:fill="auto"/>
          </w:tcPr>
          <w:p w14:paraId="773D31DE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1AF0FE8" w14:textId="77777777" w:rsidR="004C1A9A" w:rsidRPr="0001378E" w:rsidRDefault="004C1A9A" w:rsidP="00E02BC6">
            <w:pPr>
              <w:keepNext/>
              <w:spacing w:before="40" w:after="120"/>
            </w:pPr>
            <w:r w:rsidRPr="0001378E">
              <w:t xml:space="preserve">Septième </w:t>
            </w:r>
            <w:r w:rsidRPr="0001378E">
              <w:br/>
              <w:t>(attendu le 25 novembre 2026)</w:t>
            </w:r>
          </w:p>
        </w:tc>
      </w:tr>
      <w:tr w:rsidR="004C1A9A" w:rsidRPr="0001378E" w14:paraId="4F7DD3A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8F9A1C1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Autriche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2BBF407B" w14:textId="77777777" w:rsidR="004C1A9A" w:rsidRPr="0001378E" w:rsidRDefault="004C1A9A" w:rsidP="00E02BC6">
            <w:pPr>
              <w:spacing w:before="40" w:after="120"/>
              <w:ind w:right="113"/>
            </w:pPr>
            <w:r>
              <w:t>Septième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avril 2024</w:t>
            </w:r>
            <w:r w:rsidRPr="0001378E">
              <w:t>)</w:t>
            </w:r>
          </w:p>
        </w:tc>
        <w:tc>
          <w:tcPr>
            <w:tcW w:w="1939" w:type="dxa"/>
            <w:shd w:val="clear" w:color="auto" w:fill="auto"/>
          </w:tcPr>
          <w:p w14:paraId="63198094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64669C0F" w14:textId="77777777" w:rsidR="004C1A9A" w:rsidRPr="0001378E" w:rsidRDefault="004C1A9A" w:rsidP="00E02BC6">
            <w:pPr>
              <w:spacing w:before="40" w:after="120"/>
            </w:pPr>
            <w:r>
              <w:t>Huitième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attendu le 10 mai 2028</w:t>
            </w:r>
            <w:r w:rsidRPr="0001378E">
              <w:t>)</w:t>
            </w:r>
          </w:p>
        </w:tc>
      </w:tr>
      <w:tr w:rsidR="004C1A9A" w:rsidRPr="0001378E" w14:paraId="00AC208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92E60BA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01378E">
              <w:t>Azerbaïdjan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734180FB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  <w:r>
              <w:t>Cinquième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avril 2024</w:t>
            </w:r>
            <w:r w:rsidRPr="0001378E">
              <w:t>)</w:t>
            </w:r>
          </w:p>
        </w:tc>
        <w:tc>
          <w:tcPr>
            <w:tcW w:w="1939" w:type="dxa"/>
            <w:shd w:val="clear" w:color="auto" w:fill="auto"/>
          </w:tcPr>
          <w:p w14:paraId="32FE0CFA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744ACF5" w14:textId="77777777" w:rsidR="004C1A9A" w:rsidRPr="0001378E" w:rsidRDefault="004C1A9A" w:rsidP="00E02BC6">
            <w:pPr>
              <w:keepNext/>
              <w:spacing w:before="40" w:after="120"/>
            </w:pPr>
            <w:r>
              <w:t>Sixième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attendu le 10 mai 2028</w:t>
            </w:r>
            <w:r w:rsidRPr="0001378E">
              <w:t>)</w:t>
            </w:r>
          </w:p>
        </w:tc>
      </w:tr>
      <w:tr w:rsidR="004C1A9A" w:rsidRPr="0001378E" w14:paraId="32067EA4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6698A20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Bahrein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(1998)</w:t>
            </w:r>
          </w:p>
        </w:tc>
        <w:tc>
          <w:tcPr>
            <w:tcW w:w="2002" w:type="dxa"/>
            <w:shd w:val="clear" w:color="auto" w:fill="auto"/>
          </w:tcPr>
          <w:p w14:paraId="79E4E3B6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Deuxième et troisième (avril 2017)</w:t>
            </w:r>
          </w:p>
        </w:tc>
        <w:tc>
          <w:tcPr>
            <w:tcW w:w="1939" w:type="dxa"/>
            <w:shd w:val="clear" w:color="auto" w:fill="auto"/>
          </w:tcPr>
          <w:p w14:paraId="5D00AC9C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DEAC14C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(reçu le 26 mai 2021)</w:t>
            </w:r>
          </w:p>
        </w:tc>
      </w:tr>
      <w:tr w:rsidR="004C1A9A" w:rsidRPr="0001378E" w14:paraId="2B06100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E352123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Bangladesh (1998)</w:t>
            </w:r>
          </w:p>
        </w:tc>
        <w:tc>
          <w:tcPr>
            <w:tcW w:w="2002" w:type="dxa"/>
            <w:shd w:val="clear" w:color="auto" w:fill="auto"/>
          </w:tcPr>
          <w:p w14:paraId="1745011A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>(juillet 2019)</w:t>
            </w:r>
          </w:p>
        </w:tc>
        <w:tc>
          <w:tcPr>
            <w:tcW w:w="1939" w:type="dxa"/>
            <w:shd w:val="clear" w:color="auto" w:fill="auto"/>
          </w:tcPr>
          <w:p w14:paraId="4D47FD90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(9 août 2023)</w:t>
            </w:r>
          </w:p>
        </w:tc>
        <w:tc>
          <w:tcPr>
            <w:tcW w:w="2267" w:type="dxa"/>
            <w:shd w:val="clear" w:color="auto" w:fill="auto"/>
          </w:tcPr>
          <w:p w14:paraId="5DD76337" w14:textId="77777777" w:rsidR="004C1A9A" w:rsidRPr="0001378E" w:rsidRDefault="004C1A9A" w:rsidP="00E02BC6">
            <w:pPr>
              <w:spacing w:before="40" w:after="120"/>
            </w:pPr>
          </w:p>
        </w:tc>
      </w:tr>
      <w:tr w:rsidR="004C1A9A" w:rsidRPr="0001378E" w14:paraId="0FFA13E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2A15DE5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Bélarus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239BD802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(avril 2018)</w:t>
            </w:r>
          </w:p>
        </w:tc>
        <w:tc>
          <w:tcPr>
            <w:tcW w:w="1939" w:type="dxa"/>
            <w:shd w:val="clear" w:color="auto" w:fill="auto"/>
          </w:tcPr>
          <w:p w14:paraId="2CBA98F3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D8A5C0D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Sixième </w:t>
            </w:r>
            <w:r w:rsidRPr="0001378E">
              <w:br/>
              <w:t>(reçu le 12 août 2022)</w:t>
            </w:r>
          </w:p>
        </w:tc>
      </w:tr>
      <w:tr w:rsidR="004C1A9A" w:rsidRPr="0001378E" w14:paraId="201924F1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7DB1D3A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Belgique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(1999)</w:t>
            </w:r>
          </w:p>
        </w:tc>
        <w:tc>
          <w:tcPr>
            <w:tcW w:w="2002" w:type="dxa"/>
            <w:shd w:val="clear" w:color="auto" w:fill="auto"/>
          </w:tcPr>
          <w:p w14:paraId="7BFD0166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(juillet 2021)</w:t>
            </w:r>
          </w:p>
        </w:tc>
        <w:tc>
          <w:tcPr>
            <w:tcW w:w="1939" w:type="dxa"/>
            <w:shd w:val="clear" w:color="auto" w:fill="auto"/>
          </w:tcPr>
          <w:p w14:paraId="342BA343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092308E6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Cinquième </w:t>
            </w:r>
            <w:r w:rsidRPr="0001378E">
              <w:br/>
              <w:t>(attendu le 30 juillet 2025)</w:t>
            </w:r>
          </w:p>
        </w:tc>
      </w:tr>
      <w:tr w:rsidR="004C1A9A" w:rsidRPr="0001378E" w14:paraId="0D74EA0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FAAECAA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Belize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rPr>
                <w:vertAlign w:val="superscript"/>
              </w:rPr>
              <w:t xml:space="preserve"> </w:t>
            </w:r>
            <w:r w:rsidRPr="0001378E">
              <w:t>(1986)</w:t>
            </w:r>
          </w:p>
        </w:tc>
        <w:tc>
          <w:tcPr>
            <w:tcW w:w="2002" w:type="dxa"/>
            <w:shd w:val="clear" w:color="auto" w:fill="auto"/>
          </w:tcPr>
          <w:p w14:paraId="5B464206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>(novembre 1993)</w:t>
            </w:r>
          </w:p>
        </w:tc>
        <w:tc>
          <w:tcPr>
            <w:tcW w:w="1939" w:type="dxa"/>
            <w:shd w:val="clear" w:color="auto" w:fill="auto"/>
          </w:tcPr>
          <w:p w14:paraId="315FBB38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Initial et deuxième </w:t>
            </w:r>
            <w:r w:rsidRPr="0001378E">
              <w:br/>
              <w:t>(25 juin 1996)</w:t>
            </w:r>
          </w:p>
        </w:tc>
        <w:tc>
          <w:tcPr>
            <w:tcW w:w="2267" w:type="dxa"/>
            <w:shd w:val="clear" w:color="auto" w:fill="auto"/>
          </w:tcPr>
          <w:p w14:paraId="409E216B" w14:textId="77777777" w:rsidR="004C1A9A" w:rsidRPr="0001378E" w:rsidRDefault="004C1A9A" w:rsidP="00E02BC6">
            <w:pPr>
              <w:spacing w:before="40" w:after="120"/>
            </w:pPr>
          </w:p>
        </w:tc>
      </w:tr>
      <w:tr w:rsidR="004C1A9A" w:rsidRPr="0001378E" w14:paraId="71ACC99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943C8F1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lastRenderedPageBreak/>
              <w:t>Bénin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1880A5B0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(mai 2019)</w:t>
            </w:r>
          </w:p>
        </w:tc>
        <w:tc>
          <w:tcPr>
            <w:tcW w:w="1939" w:type="dxa"/>
            <w:shd w:val="clear" w:color="auto" w:fill="auto"/>
          </w:tcPr>
          <w:p w14:paraId="1A610624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7354535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</w:t>
            </w:r>
            <w:r>
              <w:t xml:space="preserve">reçu le </w:t>
            </w:r>
            <w:r w:rsidRPr="0001378E">
              <w:t>7 </w:t>
            </w:r>
            <w:r>
              <w:t>décembre</w:t>
            </w:r>
            <w:r w:rsidRPr="0001378E">
              <w:t xml:space="preserve"> 2023)</w:t>
            </w:r>
          </w:p>
        </w:tc>
      </w:tr>
      <w:tr w:rsidR="004C1A9A" w:rsidRPr="0001378E" w14:paraId="64FCD95A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CBE5656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Bolivie (État plurinational de) (1999)</w:t>
            </w:r>
          </w:p>
        </w:tc>
        <w:tc>
          <w:tcPr>
            <w:tcW w:w="2002" w:type="dxa"/>
            <w:shd w:val="clear" w:color="auto" w:fill="auto"/>
          </w:tcPr>
          <w:p w14:paraId="7D02E8CC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73A9C5DA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3184430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(attendu le 3 décembre 2025)</w:t>
            </w:r>
          </w:p>
        </w:tc>
      </w:tr>
      <w:tr w:rsidR="004C1A9A" w:rsidRPr="0001378E" w14:paraId="6C16212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32B2B75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Bosnie-Herzégovine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3A2F1892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3BCE768D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AA6CD12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Septième (reçu </w:t>
            </w:r>
            <w:r w:rsidRPr="0001378E">
              <w:br/>
              <w:t>le 15 mars 2023)</w:t>
            </w:r>
          </w:p>
        </w:tc>
      </w:tr>
      <w:tr w:rsidR="004C1A9A" w:rsidRPr="0001378E" w14:paraId="5F612109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8039C15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Botswana (2000)</w:t>
            </w:r>
          </w:p>
        </w:tc>
        <w:tc>
          <w:tcPr>
            <w:tcW w:w="2002" w:type="dxa"/>
            <w:shd w:val="clear" w:color="auto" w:fill="auto"/>
          </w:tcPr>
          <w:p w14:paraId="2D87984A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 xml:space="preserve">(juillet 2022) </w:t>
            </w:r>
          </w:p>
        </w:tc>
        <w:tc>
          <w:tcPr>
            <w:tcW w:w="1939" w:type="dxa"/>
            <w:shd w:val="clear" w:color="auto" w:fill="auto"/>
          </w:tcPr>
          <w:p w14:paraId="45EA0D5F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F0FE215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Deuxième </w:t>
            </w:r>
            <w:r w:rsidRPr="0001378E">
              <w:br/>
              <w:t xml:space="preserve">(attendu le 29 juillet 2026) </w:t>
            </w:r>
          </w:p>
        </w:tc>
      </w:tr>
      <w:tr w:rsidR="004C1A9A" w:rsidRPr="0001378E" w14:paraId="50DD0EA6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C3D3535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Brésil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432EEB0D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79FC1F6C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84E59EF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(attendu le 12 mai 2027)</w:t>
            </w:r>
          </w:p>
        </w:tc>
      </w:tr>
      <w:tr w:rsidR="004C1A9A" w:rsidRPr="0001378E" w14:paraId="0525C2A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B87D490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Bulgarie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rPr>
                <w:vertAlign w:val="superscript"/>
              </w:rPr>
              <w:t xml:space="preserve"> </w:t>
            </w:r>
            <w:r w:rsidRPr="0001378E">
              <w:t>(1986)</w:t>
            </w:r>
          </w:p>
        </w:tc>
        <w:tc>
          <w:tcPr>
            <w:tcW w:w="2002" w:type="dxa"/>
            <w:shd w:val="clear" w:color="auto" w:fill="auto"/>
          </w:tcPr>
          <w:p w14:paraId="34F2857C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56F7B279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786B048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23 février 2022)</w:t>
            </w:r>
          </w:p>
        </w:tc>
      </w:tr>
      <w:tr w:rsidR="004C1A9A" w:rsidRPr="0001378E" w14:paraId="4E45BD8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4AA3EE4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Burkina Faso (1999)</w:t>
            </w:r>
          </w:p>
        </w:tc>
        <w:tc>
          <w:tcPr>
            <w:tcW w:w="2002" w:type="dxa"/>
            <w:shd w:val="clear" w:color="auto" w:fill="auto"/>
          </w:tcPr>
          <w:p w14:paraId="623B74B6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1DF959B0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(6 décembre 2023)</w:t>
            </w:r>
          </w:p>
        </w:tc>
        <w:tc>
          <w:tcPr>
            <w:tcW w:w="2267" w:type="dxa"/>
            <w:shd w:val="clear" w:color="auto" w:fill="auto"/>
          </w:tcPr>
          <w:p w14:paraId="01F27A2D" w14:textId="77777777" w:rsidR="004C1A9A" w:rsidRPr="0001378E" w:rsidRDefault="004C1A9A" w:rsidP="00E02BC6">
            <w:pPr>
              <w:spacing w:before="40" w:after="120"/>
            </w:pPr>
          </w:p>
        </w:tc>
      </w:tr>
      <w:tr w:rsidR="004C1A9A" w:rsidRPr="0001378E" w14:paraId="6F216D73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484D230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Burundi (1993)</w:t>
            </w:r>
          </w:p>
        </w:tc>
        <w:tc>
          <w:tcPr>
            <w:tcW w:w="2002" w:type="dxa"/>
            <w:shd w:val="clear" w:color="auto" w:fill="auto"/>
          </w:tcPr>
          <w:p w14:paraId="56806CBA" w14:textId="77777777" w:rsidR="004C1A9A" w:rsidRPr="0001378E" w:rsidRDefault="004C1A9A" w:rsidP="00E02BC6">
            <w:pPr>
              <w:spacing w:before="40" w:after="120"/>
              <w:ind w:right="113"/>
            </w:pPr>
            <w:r>
              <w:t>Troisième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 xml:space="preserve">octobre et </w:t>
            </w:r>
            <w:r w:rsidRPr="0001378E">
              <w:t>novembre 20</w:t>
            </w:r>
            <w:r>
              <w:t>23</w:t>
            </w:r>
            <w:r w:rsidRPr="0001378E">
              <w:t>)</w:t>
            </w:r>
          </w:p>
        </w:tc>
        <w:tc>
          <w:tcPr>
            <w:tcW w:w="1939" w:type="dxa"/>
            <w:shd w:val="clear" w:color="auto" w:fill="auto"/>
          </w:tcPr>
          <w:p w14:paraId="17D80DFD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69D6465" w14:textId="77777777" w:rsidR="004C1A9A" w:rsidRPr="0001378E" w:rsidRDefault="004C1A9A" w:rsidP="00E02BC6">
            <w:pPr>
              <w:spacing w:before="40" w:after="120"/>
            </w:pPr>
            <w:r>
              <w:t>Quatrième</w:t>
            </w:r>
            <w:r w:rsidRPr="0001378E">
              <w:t xml:space="preserve"> </w:t>
            </w:r>
            <w:r w:rsidRPr="0001378E">
              <w:br/>
              <w:t>(</w:t>
            </w:r>
            <w:r>
              <w:t>attendu</w:t>
            </w:r>
            <w:r w:rsidRPr="0001378E">
              <w:t xml:space="preserve"> le </w:t>
            </w:r>
            <w:r>
              <w:t>2</w:t>
            </w:r>
            <w:r w:rsidRPr="0001378E">
              <w:t>4 </w:t>
            </w:r>
            <w:r>
              <w:t>nov</w:t>
            </w:r>
            <w:r w:rsidRPr="0001378E">
              <w:t>embre 202</w:t>
            </w:r>
            <w:r>
              <w:t>7</w:t>
            </w:r>
            <w:r w:rsidRPr="0001378E">
              <w:t>)</w:t>
            </w:r>
          </w:p>
        </w:tc>
      </w:tr>
      <w:tr w:rsidR="004C1A9A" w:rsidRPr="0001378E" w14:paraId="133EAEB1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070D128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Cabo Verde (1993)</w:t>
            </w:r>
          </w:p>
        </w:tc>
        <w:tc>
          <w:tcPr>
            <w:tcW w:w="2002" w:type="dxa"/>
            <w:shd w:val="clear" w:color="auto" w:fill="auto"/>
          </w:tcPr>
          <w:p w14:paraId="3314D974" w14:textId="13CE5479" w:rsidR="004C1A9A" w:rsidRPr="0001378E" w:rsidRDefault="004C1A9A" w:rsidP="00E02BC6">
            <w:pPr>
              <w:spacing w:before="40" w:after="120"/>
              <w:ind w:right="113"/>
            </w:pPr>
            <w:r w:rsidRPr="0001378E">
              <w:t>Examen en l</w:t>
            </w:r>
            <w:r w:rsidR="00C802AF">
              <w:t>’</w:t>
            </w:r>
            <w:r w:rsidRPr="0001378E">
              <w:t xml:space="preserve">absence </w:t>
            </w:r>
            <w:r w:rsidRPr="0001378E">
              <w:br/>
              <w:t>de rapport initial (novembre 2016)</w:t>
            </w:r>
          </w:p>
        </w:tc>
        <w:tc>
          <w:tcPr>
            <w:tcW w:w="1939" w:type="dxa"/>
            <w:shd w:val="clear" w:color="auto" w:fill="auto"/>
          </w:tcPr>
          <w:p w14:paraId="41E6FC99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(7 décembre 2020)</w:t>
            </w:r>
          </w:p>
        </w:tc>
        <w:tc>
          <w:tcPr>
            <w:tcW w:w="2267" w:type="dxa"/>
            <w:shd w:val="clear" w:color="auto" w:fill="auto"/>
          </w:tcPr>
          <w:p w14:paraId="55756208" w14:textId="77777777" w:rsidR="004C1A9A" w:rsidRPr="0001378E" w:rsidRDefault="004C1A9A" w:rsidP="00E02BC6">
            <w:pPr>
              <w:spacing w:before="40" w:after="120"/>
            </w:pPr>
          </w:p>
        </w:tc>
      </w:tr>
      <w:tr w:rsidR="004C1A9A" w:rsidRPr="0001378E" w14:paraId="00000BA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6C07159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01378E">
              <w:t>Cambodge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7FC9543F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2010)</w:t>
            </w:r>
          </w:p>
        </w:tc>
        <w:tc>
          <w:tcPr>
            <w:tcW w:w="1939" w:type="dxa"/>
            <w:shd w:val="clear" w:color="auto" w:fill="auto"/>
          </w:tcPr>
          <w:p w14:paraId="69B1EAD2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(19 novembre 2014)</w:t>
            </w:r>
          </w:p>
        </w:tc>
        <w:tc>
          <w:tcPr>
            <w:tcW w:w="2267" w:type="dxa"/>
            <w:shd w:val="clear" w:color="auto" w:fill="auto"/>
          </w:tcPr>
          <w:p w14:paraId="698A76E5" w14:textId="77777777" w:rsidR="004C1A9A" w:rsidRPr="0001378E" w:rsidRDefault="004C1A9A" w:rsidP="00E02BC6">
            <w:pPr>
              <w:keepNext/>
              <w:spacing w:before="40" w:after="120"/>
            </w:pPr>
          </w:p>
        </w:tc>
      </w:tr>
      <w:tr w:rsidR="004C1A9A" w:rsidRPr="0001378E" w14:paraId="380D730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CCBE50E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01378E">
              <w:t>Cameroun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551F0654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2242ADA4" w14:textId="77777777" w:rsidR="004C1A9A" w:rsidRPr="0001378E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30C4058" w14:textId="77777777" w:rsidR="004C1A9A" w:rsidRPr="0001378E" w:rsidRDefault="004C1A9A" w:rsidP="00E02BC6">
            <w:pPr>
              <w:keepNext/>
              <w:spacing w:before="40" w:after="120"/>
            </w:pPr>
            <w:r w:rsidRPr="0001378E">
              <w:t xml:space="preserve">Sixième </w:t>
            </w:r>
            <w:r w:rsidRPr="0001378E">
              <w:br/>
              <w:t>(reçu le 11 janvier 2022)</w:t>
            </w:r>
          </w:p>
        </w:tc>
      </w:tr>
      <w:tr w:rsidR="004C1A9A" w:rsidRPr="0001378E" w14:paraId="4FE3E38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70254D0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Canada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2F7CB323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Septième </w:t>
            </w:r>
            <w:r w:rsidRPr="0001378E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5DF11E0E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Huitième </w:t>
            </w:r>
            <w:r w:rsidRPr="0001378E">
              <w:br/>
              <w:t>(7 décembre 2022)</w:t>
            </w:r>
          </w:p>
        </w:tc>
        <w:tc>
          <w:tcPr>
            <w:tcW w:w="2267" w:type="dxa"/>
            <w:shd w:val="clear" w:color="auto" w:fill="auto"/>
          </w:tcPr>
          <w:p w14:paraId="061ADED9" w14:textId="77777777" w:rsidR="004C1A9A" w:rsidRPr="0001378E" w:rsidRDefault="004C1A9A" w:rsidP="00E02BC6">
            <w:pPr>
              <w:spacing w:before="40" w:after="120"/>
            </w:pPr>
          </w:p>
        </w:tc>
      </w:tr>
      <w:tr w:rsidR="004C1A9A" w:rsidRPr="0001378E" w14:paraId="0D817D7C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49D8551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Chili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5A10603F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(juillet 2018)</w:t>
            </w:r>
          </w:p>
        </w:tc>
        <w:tc>
          <w:tcPr>
            <w:tcW w:w="1939" w:type="dxa"/>
            <w:shd w:val="clear" w:color="auto" w:fill="auto"/>
          </w:tcPr>
          <w:p w14:paraId="41493969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12C59E5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14 novembre 2022)</w:t>
            </w:r>
          </w:p>
        </w:tc>
      </w:tr>
      <w:tr w:rsidR="004C1A9A" w:rsidRPr="0001378E" w14:paraId="6820799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BB7C8FA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>Chine (y compris Hong Kong (Chine), et Macao, (Chine)) (1988)</w:t>
            </w:r>
          </w:p>
        </w:tc>
        <w:tc>
          <w:tcPr>
            <w:tcW w:w="2002" w:type="dxa"/>
            <w:shd w:val="clear" w:color="auto" w:fill="auto"/>
          </w:tcPr>
          <w:p w14:paraId="14A5EAE0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(novembre 2015)</w:t>
            </w:r>
          </w:p>
        </w:tc>
        <w:tc>
          <w:tcPr>
            <w:tcW w:w="1939" w:type="dxa"/>
            <w:shd w:val="clear" w:color="auto" w:fill="auto"/>
          </w:tcPr>
          <w:p w14:paraId="3C3054DD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(9 décembre 2019)</w:t>
            </w:r>
          </w:p>
        </w:tc>
        <w:tc>
          <w:tcPr>
            <w:tcW w:w="2267" w:type="dxa"/>
            <w:shd w:val="clear" w:color="auto" w:fill="auto"/>
          </w:tcPr>
          <w:p w14:paraId="253472AF" w14:textId="77777777" w:rsidR="004C1A9A" w:rsidRPr="0001378E" w:rsidRDefault="004C1A9A" w:rsidP="00E02BC6">
            <w:pPr>
              <w:spacing w:before="40" w:after="120"/>
            </w:pPr>
          </w:p>
        </w:tc>
      </w:tr>
      <w:tr w:rsidR="004C1A9A" w:rsidRPr="008828FA" w14:paraId="5B3693E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0E583C7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Chypre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3FFD2EAD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6EF48454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585706B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</w:t>
            </w:r>
            <w:r>
              <w:t>reçu</w:t>
            </w:r>
            <w:r w:rsidRPr="008828FA">
              <w:t xml:space="preserve"> le </w:t>
            </w:r>
            <w:r>
              <w:t>4</w:t>
            </w:r>
            <w:r w:rsidRPr="008828FA">
              <w:t> décembre 2023)</w:t>
            </w:r>
          </w:p>
        </w:tc>
      </w:tr>
      <w:tr w:rsidR="004C1A9A" w:rsidRPr="0001378E" w14:paraId="56B79E00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7D51FB8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t>Colombie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262EBA06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69A34C66" w14:textId="77777777" w:rsidR="004C1A9A" w:rsidRPr="0001378E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8B6C530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(attendu le 12 mai 2027)</w:t>
            </w:r>
          </w:p>
        </w:tc>
      </w:tr>
      <w:tr w:rsidR="004C1A9A" w:rsidRPr="008828FA" w14:paraId="3C8DC99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D353E7D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Congo (2003)</w:t>
            </w:r>
          </w:p>
        </w:tc>
        <w:tc>
          <w:tcPr>
            <w:tcW w:w="2002" w:type="dxa"/>
            <w:shd w:val="clear" w:color="auto" w:fill="auto"/>
          </w:tcPr>
          <w:p w14:paraId="5EAB2F1B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(avril 2015)</w:t>
            </w:r>
          </w:p>
        </w:tc>
        <w:tc>
          <w:tcPr>
            <w:tcW w:w="1939" w:type="dxa"/>
            <w:shd w:val="clear" w:color="auto" w:fill="auto"/>
          </w:tcPr>
          <w:p w14:paraId="683AF5A6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(15 mai 2019)</w:t>
            </w:r>
          </w:p>
        </w:tc>
        <w:tc>
          <w:tcPr>
            <w:tcW w:w="2267" w:type="dxa"/>
            <w:shd w:val="clear" w:color="auto" w:fill="auto"/>
          </w:tcPr>
          <w:p w14:paraId="38EECF26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480EC81A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67B3EBC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Costa </w:t>
            </w:r>
            <w:proofErr w:type="spellStart"/>
            <w:r w:rsidRPr="008828FA">
              <w:t>Rica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61227176" w14:textId="77777777" w:rsidR="004C1A9A" w:rsidRPr="008828FA" w:rsidRDefault="004C1A9A" w:rsidP="00E02BC6">
            <w:pPr>
              <w:spacing w:before="40" w:after="120"/>
              <w:ind w:right="113"/>
            </w:pPr>
            <w:r>
              <w:t>Trois</w:t>
            </w:r>
            <w:r w:rsidRPr="008828FA">
              <w:t xml:space="preserve">ième </w:t>
            </w:r>
            <w:r w:rsidRPr="008828FA">
              <w:br/>
              <w:t>(</w:t>
            </w:r>
            <w:r>
              <w:t>novembre 2023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01679A6E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E9C2A46" w14:textId="77777777" w:rsidR="004C1A9A" w:rsidRPr="008828FA" w:rsidRDefault="004C1A9A" w:rsidP="00E02BC6">
            <w:pPr>
              <w:spacing w:before="40" w:after="120"/>
            </w:pPr>
            <w:r>
              <w:t>Quatr</w:t>
            </w:r>
            <w:r w:rsidRPr="008828FA">
              <w:t xml:space="preserve">ième </w:t>
            </w:r>
            <w:r w:rsidRPr="008828FA">
              <w:br/>
              <w:t>(</w:t>
            </w:r>
            <w:r>
              <w:t>attendu</w:t>
            </w:r>
            <w:r w:rsidRPr="008828FA">
              <w:t xml:space="preserve"> le </w:t>
            </w:r>
            <w:r>
              <w:t>24</w:t>
            </w:r>
            <w:r w:rsidRPr="008828FA">
              <w:t> </w:t>
            </w:r>
            <w:r>
              <w:t>nov</w:t>
            </w:r>
            <w:r w:rsidRPr="008828FA">
              <w:t>embre 20</w:t>
            </w:r>
            <w:r>
              <w:t>27</w:t>
            </w:r>
            <w:r w:rsidRPr="008828FA">
              <w:t>)</w:t>
            </w:r>
          </w:p>
        </w:tc>
      </w:tr>
      <w:tr w:rsidR="004C1A9A" w:rsidRPr="008828FA" w14:paraId="3BBF6D3C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A1F5872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lastRenderedPageBreak/>
              <w:t>Croatie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1F9106CD" w14:textId="77777777" w:rsidR="004C1A9A" w:rsidRPr="008828FA" w:rsidRDefault="004C1A9A" w:rsidP="00E02BC6">
            <w:pPr>
              <w:spacing w:before="40" w:after="120"/>
            </w:pPr>
            <w:r w:rsidRPr="008828FA">
              <w:rPr>
                <w:spacing w:val="-4"/>
              </w:rPr>
              <w:t>Quatrième et cinquième</w:t>
            </w:r>
            <w:r w:rsidRPr="008828FA">
              <w:t xml:space="preserve"> (novembre 2014)</w:t>
            </w:r>
          </w:p>
        </w:tc>
        <w:tc>
          <w:tcPr>
            <w:tcW w:w="1939" w:type="dxa"/>
            <w:shd w:val="clear" w:color="auto" w:fill="auto"/>
          </w:tcPr>
          <w:p w14:paraId="19BEA3D7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(28 novembre 2018)</w:t>
            </w:r>
          </w:p>
        </w:tc>
        <w:tc>
          <w:tcPr>
            <w:tcW w:w="2267" w:type="dxa"/>
            <w:shd w:val="clear" w:color="auto" w:fill="auto"/>
          </w:tcPr>
          <w:p w14:paraId="41A03FE1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60A9F530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9CE701D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Cuba (1995)</w:t>
            </w:r>
          </w:p>
        </w:tc>
        <w:tc>
          <w:tcPr>
            <w:tcW w:w="2002" w:type="dxa"/>
            <w:shd w:val="clear" w:color="auto" w:fill="auto"/>
          </w:tcPr>
          <w:p w14:paraId="3FAFCFCB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56C36E9E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277955E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(attendu le 13 mai 2026)</w:t>
            </w:r>
          </w:p>
        </w:tc>
      </w:tr>
      <w:tr w:rsidR="004C1A9A" w:rsidRPr="008828FA" w14:paraId="789758B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3301B8F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Danemark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179E3716" w14:textId="77777777" w:rsidR="004C1A9A" w:rsidRPr="008828FA" w:rsidRDefault="004C1A9A" w:rsidP="00E02BC6">
            <w:pPr>
              <w:spacing w:before="40" w:after="120"/>
              <w:ind w:right="113"/>
            </w:pPr>
            <w:r>
              <w:t>Hui</w:t>
            </w:r>
            <w:r w:rsidRPr="008828FA">
              <w:t>tième (novembre 20</w:t>
            </w:r>
            <w:r>
              <w:t>23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2BB3FD77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30F9A18" w14:textId="77777777" w:rsidR="004C1A9A" w:rsidRPr="008828FA" w:rsidRDefault="004C1A9A" w:rsidP="00E02BC6">
            <w:pPr>
              <w:spacing w:before="40" w:after="120"/>
            </w:pPr>
            <w:r>
              <w:t>Neuv</w:t>
            </w:r>
            <w:r w:rsidRPr="008828FA">
              <w:t xml:space="preserve">ième </w:t>
            </w:r>
            <w:r w:rsidRPr="008828FA">
              <w:br/>
              <w:t>(</w:t>
            </w:r>
            <w:r>
              <w:t>attendu</w:t>
            </w:r>
            <w:r w:rsidRPr="0001378E">
              <w:t xml:space="preserve"> le </w:t>
            </w:r>
            <w:r>
              <w:t>2</w:t>
            </w:r>
            <w:r w:rsidRPr="0001378E">
              <w:t>4 </w:t>
            </w:r>
            <w:r>
              <w:t>nov</w:t>
            </w:r>
            <w:r w:rsidRPr="0001378E">
              <w:t>embre 202</w:t>
            </w:r>
            <w:r>
              <w:t>7</w:t>
            </w:r>
            <w:r w:rsidRPr="008828FA">
              <w:t>)</w:t>
            </w:r>
          </w:p>
        </w:tc>
      </w:tr>
      <w:tr w:rsidR="004C1A9A" w:rsidRPr="008828FA" w14:paraId="2871C62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133680E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Djibouti (2002)</w:t>
            </w:r>
          </w:p>
        </w:tc>
        <w:tc>
          <w:tcPr>
            <w:tcW w:w="2002" w:type="dxa"/>
            <w:shd w:val="clear" w:color="auto" w:fill="auto"/>
          </w:tcPr>
          <w:p w14:paraId="0C2BB96E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2011)</w:t>
            </w:r>
          </w:p>
        </w:tc>
        <w:tc>
          <w:tcPr>
            <w:tcW w:w="1939" w:type="dxa"/>
            <w:shd w:val="clear" w:color="auto" w:fill="auto"/>
          </w:tcPr>
          <w:p w14:paraId="04756A5C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(25 novembre 2015)</w:t>
            </w:r>
          </w:p>
        </w:tc>
        <w:tc>
          <w:tcPr>
            <w:tcW w:w="2267" w:type="dxa"/>
            <w:shd w:val="clear" w:color="auto" w:fill="auto"/>
          </w:tcPr>
          <w:p w14:paraId="277E0425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4366578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FCC71CF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Égypte (1986)</w:t>
            </w:r>
          </w:p>
        </w:tc>
        <w:tc>
          <w:tcPr>
            <w:tcW w:w="2002" w:type="dxa"/>
            <w:shd w:val="clear" w:color="auto" w:fill="auto"/>
          </w:tcPr>
          <w:p w14:paraId="5136D449" w14:textId="77777777" w:rsidR="004C1A9A" w:rsidRPr="008828FA" w:rsidRDefault="004C1A9A" w:rsidP="00E02BC6">
            <w:pPr>
              <w:spacing w:before="40" w:after="120"/>
              <w:ind w:right="113"/>
            </w:pPr>
            <w:r>
              <w:t>Cinqu</w:t>
            </w:r>
            <w:r w:rsidRPr="008828FA">
              <w:t xml:space="preserve">ième </w:t>
            </w:r>
            <w:r w:rsidRPr="008828FA">
              <w:br/>
              <w:t>(novembre 20</w:t>
            </w:r>
            <w:r>
              <w:t>23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3F7AD64D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67C2362" w14:textId="77777777" w:rsidR="004C1A9A" w:rsidRPr="008828FA" w:rsidRDefault="004C1A9A" w:rsidP="00E02BC6">
            <w:pPr>
              <w:spacing w:before="40" w:after="120"/>
            </w:pPr>
            <w:r>
              <w:t>Six</w:t>
            </w:r>
            <w:r w:rsidRPr="008828FA">
              <w:t xml:space="preserve">ième </w:t>
            </w:r>
            <w:r w:rsidRPr="008828FA">
              <w:br/>
              <w:t>(</w:t>
            </w:r>
            <w:r>
              <w:t>attendu</w:t>
            </w:r>
            <w:r w:rsidRPr="0001378E">
              <w:t xml:space="preserve"> le </w:t>
            </w:r>
            <w:r>
              <w:t>2</w:t>
            </w:r>
            <w:r w:rsidRPr="0001378E">
              <w:t>4 </w:t>
            </w:r>
            <w:r>
              <w:t>nov</w:t>
            </w:r>
            <w:r w:rsidRPr="0001378E">
              <w:t>embre 202</w:t>
            </w:r>
            <w:r>
              <w:t>7</w:t>
            </w:r>
            <w:r w:rsidRPr="008828FA">
              <w:t>)</w:t>
            </w:r>
          </w:p>
        </w:tc>
      </w:tr>
      <w:tr w:rsidR="004C1A9A" w:rsidRPr="008828FA" w14:paraId="732F18C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83858E4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El </w:t>
            </w:r>
            <w:proofErr w:type="spellStart"/>
            <w:r w:rsidRPr="008828FA">
              <w:t>Salvador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34B6F8EC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Troisième</w:t>
            </w:r>
            <w:r w:rsidRPr="008828FA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6A784442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2DF7F9B" w14:textId="77777777" w:rsidR="004C1A9A" w:rsidRPr="008828FA" w:rsidRDefault="004C1A9A" w:rsidP="00E02BC6">
            <w:pPr>
              <w:spacing w:before="40" w:after="120"/>
              <w:rPr>
                <w:spacing w:val="-2"/>
              </w:rPr>
            </w:pPr>
            <w:r w:rsidRPr="008828FA">
              <w:rPr>
                <w:spacing w:val="-2"/>
              </w:rPr>
              <w:t xml:space="preserve">Quatrième </w:t>
            </w:r>
            <w:r w:rsidRPr="008828FA">
              <w:rPr>
                <w:spacing w:val="-2"/>
              </w:rPr>
              <w:br/>
              <w:t>(attendu le 25 novembre 2026)</w:t>
            </w:r>
          </w:p>
        </w:tc>
      </w:tr>
      <w:tr w:rsidR="004C1A9A" w:rsidRPr="0021315D" w14:paraId="3630CC2C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0D752DA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Émirats arabes unis (2012) </w:t>
            </w:r>
          </w:p>
        </w:tc>
        <w:tc>
          <w:tcPr>
            <w:tcW w:w="2002" w:type="dxa"/>
            <w:shd w:val="clear" w:color="auto" w:fill="auto"/>
          </w:tcPr>
          <w:p w14:paraId="0F926212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2022)</w:t>
            </w:r>
          </w:p>
        </w:tc>
        <w:tc>
          <w:tcPr>
            <w:tcW w:w="1939" w:type="dxa"/>
            <w:shd w:val="clear" w:color="auto" w:fill="auto"/>
          </w:tcPr>
          <w:p w14:paraId="7DC8FD2A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2A5300B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29 juillet 2026</w:t>
            </w:r>
          </w:p>
        </w:tc>
      </w:tr>
      <w:tr w:rsidR="004C1A9A" w:rsidRPr="008828FA" w14:paraId="341ABEA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91573FA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Équateur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170EF5F2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33FDFA44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176C2C5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2 décembre 2020)</w:t>
            </w:r>
          </w:p>
        </w:tc>
      </w:tr>
      <w:tr w:rsidR="004C1A9A" w:rsidRPr="0021315D" w14:paraId="09AD5ADF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1110AA0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21315D">
              <w:t>Espagne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05D15C91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>
              <w:t>Septième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juillet 2023</w:t>
            </w:r>
            <w:r w:rsidRPr="0021315D">
              <w:t>)</w:t>
            </w:r>
          </w:p>
        </w:tc>
        <w:tc>
          <w:tcPr>
            <w:tcW w:w="1939" w:type="dxa"/>
            <w:shd w:val="clear" w:color="auto" w:fill="auto"/>
          </w:tcPr>
          <w:p w14:paraId="4BD8E23F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A6C595E" w14:textId="77777777" w:rsidR="004C1A9A" w:rsidRPr="0021315D" w:rsidRDefault="004C1A9A" w:rsidP="00E02BC6">
            <w:pPr>
              <w:keepNext/>
              <w:spacing w:before="40" w:after="120"/>
            </w:pPr>
            <w:r>
              <w:t>Huitième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attendu</w:t>
            </w:r>
            <w:r w:rsidRPr="0021315D">
              <w:t xml:space="preserve"> le </w:t>
            </w:r>
            <w:r>
              <w:t>28 juillet 2027</w:t>
            </w:r>
            <w:r w:rsidRPr="0021315D">
              <w:t xml:space="preserve">) </w:t>
            </w:r>
          </w:p>
        </w:tc>
      </w:tr>
      <w:tr w:rsidR="004C1A9A" w:rsidRPr="008828FA" w14:paraId="4708EFE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A83C9D1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Estonie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0CE24898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(mai 2013)</w:t>
            </w:r>
          </w:p>
        </w:tc>
        <w:tc>
          <w:tcPr>
            <w:tcW w:w="1939" w:type="dxa"/>
            <w:shd w:val="clear" w:color="auto" w:fill="auto"/>
          </w:tcPr>
          <w:p w14:paraId="6007B7BF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32113FF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(reçu le 9 juin 2022)</w:t>
            </w:r>
          </w:p>
        </w:tc>
      </w:tr>
      <w:tr w:rsidR="004C1A9A" w:rsidRPr="0021315D" w14:paraId="54FA4366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CE8820E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 w:rsidRPr="0021315D">
              <w:t>État de Palestine (2014)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2002" w:type="dxa"/>
            <w:shd w:val="clear" w:color="auto" w:fill="auto"/>
          </w:tcPr>
          <w:p w14:paraId="3ED226B5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2022)</w:t>
            </w:r>
          </w:p>
        </w:tc>
        <w:tc>
          <w:tcPr>
            <w:tcW w:w="1939" w:type="dxa"/>
            <w:shd w:val="clear" w:color="auto" w:fill="auto"/>
          </w:tcPr>
          <w:p w14:paraId="1F23BC82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9037708" w14:textId="77777777" w:rsidR="004C1A9A" w:rsidRPr="0021315D" w:rsidRDefault="004C1A9A" w:rsidP="00E02BC6">
            <w:pPr>
              <w:keepNext/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29 juillet 2026)</w:t>
            </w:r>
          </w:p>
        </w:tc>
      </w:tr>
      <w:tr w:rsidR="004C1A9A" w:rsidRPr="0021315D" w14:paraId="31677C4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FF88390" w14:textId="194E4255" w:rsidR="004C1A9A" w:rsidRPr="0021315D" w:rsidRDefault="004C1A9A" w:rsidP="00E02BC6">
            <w:pPr>
              <w:spacing w:before="40" w:after="120"/>
              <w:ind w:right="113"/>
            </w:pPr>
            <w:r w:rsidRPr="0021315D">
              <w:t>États-Unis d</w:t>
            </w:r>
            <w:r w:rsidR="00C802AF">
              <w:t>’</w:t>
            </w:r>
            <w:proofErr w:type="spellStart"/>
            <w:r w:rsidRPr="0021315D">
              <w:t>Amérique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(1994)</w:t>
            </w:r>
          </w:p>
        </w:tc>
        <w:tc>
          <w:tcPr>
            <w:tcW w:w="2002" w:type="dxa"/>
            <w:shd w:val="clear" w:color="auto" w:fill="auto"/>
          </w:tcPr>
          <w:p w14:paraId="1BDBE72F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Troisième à cinquième </w:t>
            </w:r>
            <w:r w:rsidRPr="0021315D">
              <w:br/>
              <w:t xml:space="preserve">(novembre 2014) </w:t>
            </w:r>
          </w:p>
        </w:tc>
        <w:tc>
          <w:tcPr>
            <w:tcW w:w="1939" w:type="dxa"/>
            <w:shd w:val="clear" w:color="auto" w:fill="auto"/>
          </w:tcPr>
          <w:p w14:paraId="5E40AE92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275EF3A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Sixième </w:t>
            </w:r>
            <w:r w:rsidRPr="0021315D">
              <w:br/>
              <w:t>(reçu le 24 septembre 2021)</w:t>
            </w:r>
          </w:p>
        </w:tc>
      </w:tr>
      <w:tr w:rsidR="004C1A9A" w:rsidRPr="008828FA" w14:paraId="0A2ADAD3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A16B0F0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Éthiopie (1994)</w:t>
            </w:r>
          </w:p>
        </w:tc>
        <w:tc>
          <w:tcPr>
            <w:tcW w:w="2002" w:type="dxa"/>
            <w:shd w:val="clear" w:color="auto" w:fill="auto"/>
          </w:tcPr>
          <w:p w14:paraId="038ED38A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1955FB46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295715E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(attendu le 12 mai 2027)</w:t>
            </w:r>
          </w:p>
        </w:tc>
      </w:tr>
      <w:tr w:rsidR="004C1A9A" w:rsidRPr="00FE6DE3" w14:paraId="13C0C9E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919828E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Fédération de </w:t>
            </w:r>
            <w:proofErr w:type="spellStart"/>
            <w:r w:rsidRPr="00FE6DE3">
              <w:t>Russie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52B25A60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Sixième </w:t>
            </w:r>
            <w:r w:rsidRPr="00FE6DE3">
              <w:br/>
              <w:t>(août 2018)</w:t>
            </w:r>
          </w:p>
        </w:tc>
        <w:tc>
          <w:tcPr>
            <w:tcW w:w="1939" w:type="dxa"/>
            <w:shd w:val="clear" w:color="auto" w:fill="auto"/>
          </w:tcPr>
          <w:p w14:paraId="1F41F815" w14:textId="77777777" w:rsidR="004C1A9A" w:rsidRPr="00FE6DE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0D703FD" w14:textId="77777777" w:rsidR="004C1A9A" w:rsidRPr="00FE6DE3" w:rsidRDefault="004C1A9A" w:rsidP="00E02BC6">
            <w:pPr>
              <w:spacing w:before="40" w:after="120"/>
            </w:pPr>
            <w:r w:rsidRPr="00FE6DE3">
              <w:t xml:space="preserve">Septième </w:t>
            </w:r>
            <w:r w:rsidRPr="00FE6DE3">
              <w:br/>
              <w:t>(reçu le 7 décembre 2022)</w:t>
            </w:r>
          </w:p>
        </w:tc>
      </w:tr>
      <w:tr w:rsidR="004C1A9A" w:rsidRPr="008828FA" w14:paraId="142AAACF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60E0685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Finlande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431CFC3A" w14:textId="77777777" w:rsidR="004C1A9A" w:rsidRPr="008828FA" w:rsidRDefault="004C1A9A" w:rsidP="00E02BC6">
            <w:pPr>
              <w:spacing w:before="40" w:after="120"/>
              <w:ind w:right="113"/>
            </w:pPr>
            <w:r>
              <w:t>Huitième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mai 2024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4A0503BA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D6CDB6D" w14:textId="77777777" w:rsidR="004C1A9A" w:rsidRPr="008828FA" w:rsidRDefault="004C1A9A" w:rsidP="00E02BC6">
            <w:pPr>
              <w:spacing w:before="40" w:after="120"/>
            </w:pPr>
            <w:r>
              <w:t>Neuvième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attendu le 10 mai 2028</w:t>
            </w:r>
            <w:r w:rsidRPr="008828FA">
              <w:t xml:space="preserve">) </w:t>
            </w:r>
          </w:p>
        </w:tc>
      </w:tr>
      <w:tr w:rsidR="004C1A9A" w:rsidRPr="008828FA" w14:paraId="3440094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3E7823E" w14:textId="77777777" w:rsidR="004C1A9A" w:rsidRPr="008828FA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8828FA">
              <w:t>France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237C6376" w14:textId="77777777" w:rsidR="004C1A9A" w:rsidRPr="008828FA" w:rsidRDefault="004C1A9A" w:rsidP="00E02BC6">
            <w:pPr>
              <w:keepNext/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(avril 2016)</w:t>
            </w:r>
          </w:p>
        </w:tc>
        <w:tc>
          <w:tcPr>
            <w:tcW w:w="1939" w:type="dxa"/>
            <w:shd w:val="clear" w:color="auto" w:fill="auto"/>
          </w:tcPr>
          <w:p w14:paraId="76005EA9" w14:textId="77777777" w:rsidR="004C1A9A" w:rsidRPr="008828FA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73C6D76" w14:textId="77777777" w:rsidR="004C1A9A" w:rsidRPr="008828FA" w:rsidRDefault="004C1A9A" w:rsidP="00E02BC6">
            <w:pPr>
              <w:keepNext/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15 mai 2020)</w:t>
            </w:r>
          </w:p>
        </w:tc>
      </w:tr>
      <w:tr w:rsidR="004C1A9A" w:rsidRPr="008828FA" w14:paraId="014EA1D1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7B0D897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Gabon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(2000)</w:t>
            </w:r>
          </w:p>
        </w:tc>
        <w:tc>
          <w:tcPr>
            <w:tcW w:w="2002" w:type="dxa"/>
            <w:shd w:val="clear" w:color="auto" w:fill="auto"/>
          </w:tcPr>
          <w:p w14:paraId="7671CCA1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2012)</w:t>
            </w:r>
          </w:p>
        </w:tc>
        <w:tc>
          <w:tcPr>
            <w:tcW w:w="1939" w:type="dxa"/>
            <w:shd w:val="clear" w:color="auto" w:fill="auto"/>
          </w:tcPr>
          <w:p w14:paraId="06C42A0A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E8D6453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Deuxième </w:t>
            </w:r>
            <w:r w:rsidRPr="008828FA">
              <w:br/>
              <w:t>(</w:t>
            </w:r>
            <w:r>
              <w:t>reçu le 28 mars 2024</w:t>
            </w:r>
            <w:r w:rsidRPr="008828FA">
              <w:t>)</w:t>
            </w:r>
          </w:p>
        </w:tc>
      </w:tr>
      <w:tr w:rsidR="004C1A9A" w:rsidRPr="008828FA" w14:paraId="04435EA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0A2845A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Géorgie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(1994)</w:t>
            </w:r>
          </w:p>
        </w:tc>
        <w:tc>
          <w:tcPr>
            <w:tcW w:w="2002" w:type="dxa"/>
            <w:shd w:val="clear" w:color="auto" w:fill="auto"/>
          </w:tcPr>
          <w:p w14:paraId="35BC37BB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2006)</w:t>
            </w:r>
          </w:p>
        </w:tc>
        <w:tc>
          <w:tcPr>
            <w:tcW w:w="1939" w:type="dxa"/>
            <w:shd w:val="clear" w:color="auto" w:fill="auto"/>
          </w:tcPr>
          <w:p w14:paraId="10B2C75F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Quatrième et cinquième </w:t>
            </w:r>
            <w:r w:rsidRPr="008828FA">
              <w:br/>
              <w:t>(24 novembre 2011)</w:t>
            </w:r>
          </w:p>
        </w:tc>
        <w:tc>
          <w:tcPr>
            <w:tcW w:w="2267" w:type="dxa"/>
            <w:shd w:val="clear" w:color="auto" w:fill="auto"/>
          </w:tcPr>
          <w:p w14:paraId="35973119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12434691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7930CF4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Ghana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CD0D3B">
              <w:t xml:space="preserve"> </w:t>
            </w:r>
            <w:r w:rsidRPr="008828FA">
              <w:t>(2000)</w:t>
            </w:r>
          </w:p>
        </w:tc>
        <w:tc>
          <w:tcPr>
            <w:tcW w:w="2002" w:type="dxa"/>
            <w:shd w:val="clear" w:color="auto" w:fill="auto"/>
          </w:tcPr>
          <w:p w14:paraId="4F64AFC7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(mai 2011)</w:t>
            </w:r>
          </w:p>
        </w:tc>
        <w:tc>
          <w:tcPr>
            <w:tcW w:w="1939" w:type="dxa"/>
            <w:shd w:val="clear" w:color="auto" w:fill="auto"/>
          </w:tcPr>
          <w:p w14:paraId="64B8358A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(3 juin 2015)</w:t>
            </w:r>
          </w:p>
        </w:tc>
        <w:tc>
          <w:tcPr>
            <w:tcW w:w="2267" w:type="dxa"/>
            <w:shd w:val="clear" w:color="auto" w:fill="auto"/>
          </w:tcPr>
          <w:p w14:paraId="09EADD95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73B26309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9F6ED50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lastRenderedPageBreak/>
              <w:t>Grèce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CD0D3B">
              <w:t xml:space="preserve"> </w:t>
            </w:r>
            <w:r w:rsidRPr="008828FA">
              <w:t>(1988)</w:t>
            </w:r>
          </w:p>
        </w:tc>
        <w:tc>
          <w:tcPr>
            <w:tcW w:w="2002" w:type="dxa"/>
            <w:shd w:val="clear" w:color="auto" w:fill="auto"/>
          </w:tcPr>
          <w:p w14:paraId="50FAD839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(juillet 2019)</w:t>
            </w:r>
          </w:p>
        </w:tc>
        <w:tc>
          <w:tcPr>
            <w:tcW w:w="1939" w:type="dxa"/>
            <w:shd w:val="clear" w:color="auto" w:fill="auto"/>
          </w:tcPr>
          <w:p w14:paraId="4245EB75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F66BECC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Huitième </w:t>
            </w:r>
            <w:r w:rsidRPr="008828FA">
              <w:br/>
              <w:t>(</w:t>
            </w:r>
            <w:r>
              <w:t>reçu le 22</w:t>
            </w:r>
            <w:r w:rsidRPr="008828FA">
              <w:t> </w:t>
            </w:r>
            <w:r>
              <w:t>janvier</w:t>
            </w:r>
            <w:r w:rsidRPr="008828FA">
              <w:t xml:space="preserve"> 202</w:t>
            </w:r>
            <w:r>
              <w:t>4)</w:t>
            </w:r>
          </w:p>
        </w:tc>
      </w:tr>
      <w:tr w:rsidR="004C1A9A" w:rsidRPr="008828FA" w14:paraId="673BF48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D8E42B0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Guatemala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75A11B7F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40A8D4DE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7FB1AB2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Huitième (reçu </w:t>
            </w:r>
            <w:r w:rsidRPr="008828FA">
              <w:br/>
              <w:t>le 13 mars 2023)</w:t>
            </w:r>
          </w:p>
        </w:tc>
      </w:tr>
      <w:tr w:rsidR="004C1A9A" w:rsidRPr="008828FA" w14:paraId="29545EB0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220E565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Guinée (1989)</w:t>
            </w:r>
          </w:p>
        </w:tc>
        <w:tc>
          <w:tcPr>
            <w:tcW w:w="2002" w:type="dxa"/>
            <w:shd w:val="clear" w:color="auto" w:fill="auto"/>
          </w:tcPr>
          <w:p w14:paraId="430CFAF4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(mai 2014)</w:t>
            </w:r>
          </w:p>
        </w:tc>
        <w:tc>
          <w:tcPr>
            <w:tcW w:w="1939" w:type="dxa"/>
            <w:shd w:val="clear" w:color="auto" w:fill="auto"/>
          </w:tcPr>
          <w:p w14:paraId="64044360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(23 mai 2018)</w:t>
            </w:r>
          </w:p>
        </w:tc>
        <w:tc>
          <w:tcPr>
            <w:tcW w:w="2267" w:type="dxa"/>
            <w:shd w:val="clear" w:color="auto" w:fill="auto"/>
          </w:tcPr>
          <w:p w14:paraId="12999777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60F7ACD6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4C15118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Guyana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2750C051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2006)</w:t>
            </w:r>
          </w:p>
        </w:tc>
        <w:tc>
          <w:tcPr>
            <w:tcW w:w="1939" w:type="dxa"/>
            <w:shd w:val="clear" w:color="auto" w:fill="auto"/>
          </w:tcPr>
          <w:p w14:paraId="5FEE988C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(31 décembre 2008)</w:t>
            </w:r>
          </w:p>
        </w:tc>
        <w:tc>
          <w:tcPr>
            <w:tcW w:w="2267" w:type="dxa"/>
            <w:shd w:val="clear" w:color="auto" w:fill="auto"/>
          </w:tcPr>
          <w:p w14:paraId="5F5F2ABE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3EECB3AA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8AE8A93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Honduras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7B06F467" w14:textId="77777777" w:rsidR="004C1A9A" w:rsidRPr="008828FA" w:rsidRDefault="004C1A9A" w:rsidP="00E02BC6">
            <w:pPr>
              <w:spacing w:before="40" w:after="120"/>
              <w:ind w:right="113"/>
            </w:pPr>
            <w:r>
              <w:t>Troisième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avril 2024</w:t>
            </w:r>
            <w:r w:rsidRPr="008828FA">
              <w:t>)</w:t>
            </w:r>
          </w:p>
        </w:tc>
        <w:tc>
          <w:tcPr>
            <w:tcW w:w="1939" w:type="dxa"/>
            <w:shd w:val="clear" w:color="auto" w:fill="auto"/>
          </w:tcPr>
          <w:p w14:paraId="54DB0CCD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286F833" w14:textId="77777777" w:rsidR="004C1A9A" w:rsidRPr="008828FA" w:rsidRDefault="004C1A9A" w:rsidP="00E02BC6">
            <w:pPr>
              <w:spacing w:before="40" w:after="120"/>
            </w:pPr>
            <w:r>
              <w:t>Quatrième</w:t>
            </w:r>
            <w:r w:rsidRPr="008828FA">
              <w:t xml:space="preserve"> </w:t>
            </w:r>
            <w:r w:rsidRPr="008828FA">
              <w:br/>
              <w:t>(</w:t>
            </w:r>
            <w:r>
              <w:t>attendu le 10 mai 2028</w:t>
            </w:r>
            <w:r w:rsidRPr="008828FA">
              <w:t>)</w:t>
            </w:r>
          </w:p>
        </w:tc>
      </w:tr>
      <w:tr w:rsidR="004C1A9A" w:rsidRPr="008828FA" w14:paraId="10261130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9B55368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Hongrie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5C4D7DAB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(novembre 2006)</w:t>
            </w:r>
          </w:p>
        </w:tc>
        <w:tc>
          <w:tcPr>
            <w:tcW w:w="1939" w:type="dxa"/>
            <w:shd w:val="clear" w:color="auto" w:fill="auto"/>
          </w:tcPr>
          <w:p w14:paraId="23DAEE80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Cinquième et sixième </w:t>
            </w:r>
            <w:r w:rsidRPr="008828FA">
              <w:br/>
              <w:t>(31 décembre 2010)</w:t>
            </w:r>
          </w:p>
        </w:tc>
        <w:tc>
          <w:tcPr>
            <w:tcW w:w="2267" w:type="dxa"/>
            <w:shd w:val="clear" w:color="auto" w:fill="auto"/>
          </w:tcPr>
          <w:p w14:paraId="20FC7520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5F5CBBB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F6E19A2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Indonésie (1998)</w:t>
            </w:r>
          </w:p>
        </w:tc>
        <w:tc>
          <w:tcPr>
            <w:tcW w:w="2002" w:type="dxa"/>
            <w:shd w:val="clear" w:color="auto" w:fill="auto"/>
          </w:tcPr>
          <w:p w14:paraId="5DDA225C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2008)</w:t>
            </w:r>
          </w:p>
        </w:tc>
        <w:tc>
          <w:tcPr>
            <w:tcW w:w="1939" w:type="dxa"/>
            <w:shd w:val="clear" w:color="auto" w:fill="auto"/>
          </w:tcPr>
          <w:p w14:paraId="1464FA57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(30 juin 2012)</w:t>
            </w:r>
          </w:p>
        </w:tc>
        <w:tc>
          <w:tcPr>
            <w:tcW w:w="2267" w:type="dxa"/>
            <w:shd w:val="clear" w:color="auto" w:fill="auto"/>
          </w:tcPr>
          <w:p w14:paraId="00E4AA0F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161937E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39B4E02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Iraq (2011)</w:t>
            </w:r>
          </w:p>
        </w:tc>
        <w:tc>
          <w:tcPr>
            <w:tcW w:w="2002" w:type="dxa"/>
            <w:shd w:val="clear" w:color="auto" w:fill="auto"/>
          </w:tcPr>
          <w:p w14:paraId="780C4378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09853AE6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7313709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(attendu le 13 mai 2026)</w:t>
            </w:r>
          </w:p>
        </w:tc>
      </w:tr>
      <w:tr w:rsidR="004C1A9A" w:rsidRPr="008828FA" w14:paraId="4FE471D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08348E6" w14:textId="77777777" w:rsidR="004C1A9A" w:rsidRPr="008828FA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8828FA">
              <w:t>Irlande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(2002)</w:t>
            </w:r>
          </w:p>
        </w:tc>
        <w:tc>
          <w:tcPr>
            <w:tcW w:w="2002" w:type="dxa"/>
            <w:shd w:val="clear" w:color="auto" w:fill="auto"/>
          </w:tcPr>
          <w:p w14:paraId="27909C89" w14:textId="77777777" w:rsidR="004C1A9A" w:rsidRPr="008828FA" w:rsidRDefault="004C1A9A" w:rsidP="00E02BC6">
            <w:pPr>
              <w:keepNext/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(juillet 2017)</w:t>
            </w:r>
          </w:p>
        </w:tc>
        <w:tc>
          <w:tcPr>
            <w:tcW w:w="1939" w:type="dxa"/>
            <w:shd w:val="clear" w:color="auto" w:fill="auto"/>
          </w:tcPr>
          <w:p w14:paraId="71D20CB5" w14:textId="77777777" w:rsidR="004C1A9A" w:rsidRPr="008828FA" w:rsidRDefault="004C1A9A" w:rsidP="00E02BC6">
            <w:pPr>
              <w:keepNext/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(11 août 2021)</w:t>
            </w:r>
          </w:p>
        </w:tc>
        <w:tc>
          <w:tcPr>
            <w:tcW w:w="2267" w:type="dxa"/>
            <w:shd w:val="clear" w:color="auto" w:fill="auto"/>
          </w:tcPr>
          <w:p w14:paraId="223E6CE6" w14:textId="77777777" w:rsidR="004C1A9A" w:rsidRPr="008828FA" w:rsidRDefault="004C1A9A" w:rsidP="00E02BC6">
            <w:pPr>
              <w:keepNext/>
              <w:spacing w:before="40" w:after="120"/>
            </w:pPr>
          </w:p>
        </w:tc>
      </w:tr>
      <w:tr w:rsidR="004C1A9A" w:rsidRPr="008828FA" w14:paraId="586EDA03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9EF5CF5" w14:textId="77777777" w:rsidR="004C1A9A" w:rsidRPr="008828FA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8828FA">
              <w:t>Islande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3ECDEA69" w14:textId="77777777" w:rsidR="004C1A9A" w:rsidRPr="008828FA" w:rsidRDefault="004C1A9A" w:rsidP="00E02BC6">
            <w:pPr>
              <w:keepNext/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7CA69BF4" w14:textId="77777777" w:rsidR="004C1A9A" w:rsidRPr="008828FA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EB9C95E" w14:textId="77777777" w:rsidR="004C1A9A" w:rsidRPr="008828FA" w:rsidRDefault="004C1A9A" w:rsidP="00E02BC6">
            <w:pPr>
              <w:keepNext/>
              <w:spacing w:before="40" w:after="120"/>
            </w:pPr>
            <w:r w:rsidRPr="008828FA">
              <w:t xml:space="preserve">Cinquième </w:t>
            </w:r>
            <w:r w:rsidRPr="008828FA">
              <w:br/>
              <w:t>(attendu le 13 mai 2026)</w:t>
            </w:r>
          </w:p>
        </w:tc>
      </w:tr>
      <w:tr w:rsidR="004C1A9A" w:rsidRPr="008828FA" w14:paraId="292678E9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FAE8E24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Israël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568FC7E1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(mai 2016)</w:t>
            </w:r>
          </w:p>
        </w:tc>
        <w:tc>
          <w:tcPr>
            <w:tcW w:w="1939" w:type="dxa"/>
            <w:shd w:val="clear" w:color="auto" w:fill="auto"/>
          </w:tcPr>
          <w:p w14:paraId="64F3E38B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B6D3F68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(reçu le 30 décembre 2020)</w:t>
            </w:r>
          </w:p>
        </w:tc>
      </w:tr>
      <w:tr w:rsidR="004C1A9A" w:rsidRPr="008828FA" w14:paraId="32F6722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3F94D7F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Italie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4E1EEC95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Cinquième et sixième (novembre 2017)</w:t>
            </w:r>
          </w:p>
        </w:tc>
        <w:tc>
          <w:tcPr>
            <w:tcW w:w="1939" w:type="dxa"/>
            <w:shd w:val="clear" w:color="auto" w:fill="auto"/>
          </w:tcPr>
          <w:p w14:paraId="1366FC1B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0E24177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Septième </w:t>
            </w:r>
            <w:r w:rsidRPr="008828FA">
              <w:br/>
              <w:t>(reçu le 7 décembre 2021)</w:t>
            </w:r>
          </w:p>
        </w:tc>
      </w:tr>
      <w:tr w:rsidR="004C1A9A" w:rsidRPr="008828FA" w14:paraId="6307358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3855E97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Japon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(1999)</w:t>
            </w:r>
          </w:p>
        </w:tc>
        <w:tc>
          <w:tcPr>
            <w:tcW w:w="2002" w:type="dxa"/>
            <w:shd w:val="clear" w:color="auto" w:fill="auto"/>
          </w:tcPr>
          <w:p w14:paraId="1E8A9156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2013)</w:t>
            </w:r>
          </w:p>
        </w:tc>
        <w:tc>
          <w:tcPr>
            <w:tcW w:w="1939" w:type="dxa"/>
            <w:shd w:val="clear" w:color="auto" w:fill="auto"/>
          </w:tcPr>
          <w:p w14:paraId="44F658D9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(31 mai 2017)</w:t>
            </w:r>
          </w:p>
        </w:tc>
        <w:tc>
          <w:tcPr>
            <w:tcW w:w="2267" w:type="dxa"/>
            <w:shd w:val="clear" w:color="auto" w:fill="auto"/>
          </w:tcPr>
          <w:p w14:paraId="39BB570C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8828FA" w14:paraId="044DFFD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69CA760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Jordanie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62CDDDF9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(novembre 2015)</w:t>
            </w:r>
          </w:p>
        </w:tc>
        <w:tc>
          <w:tcPr>
            <w:tcW w:w="1939" w:type="dxa"/>
            <w:shd w:val="clear" w:color="auto" w:fill="auto"/>
          </w:tcPr>
          <w:p w14:paraId="0EC979F8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258D0C5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(reçu le 19 février 2021)</w:t>
            </w:r>
          </w:p>
        </w:tc>
      </w:tr>
      <w:tr w:rsidR="004C1A9A" w:rsidRPr="008828FA" w14:paraId="257E34CC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F5BBE22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Kazakhstan (1998) </w:t>
            </w:r>
          </w:p>
        </w:tc>
        <w:tc>
          <w:tcPr>
            <w:tcW w:w="2002" w:type="dxa"/>
            <w:shd w:val="clear" w:color="auto" w:fill="auto"/>
          </w:tcPr>
          <w:p w14:paraId="3D99E396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53BCC509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BDFD86B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Cinquième </w:t>
            </w:r>
            <w:r w:rsidRPr="008828FA">
              <w:br/>
              <w:t>(attendu le 12 mai 2027)</w:t>
            </w:r>
          </w:p>
        </w:tc>
      </w:tr>
      <w:tr w:rsidR="004C1A9A" w:rsidRPr="008828FA" w14:paraId="0FCDC2BB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5BC4B3A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Kenya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(1997)</w:t>
            </w:r>
          </w:p>
        </w:tc>
        <w:tc>
          <w:tcPr>
            <w:tcW w:w="2002" w:type="dxa"/>
            <w:shd w:val="clear" w:color="auto" w:fill="auto"/>
          </w:tcPr>
          <w:p w14:paraId="539ED719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0FAEAAA2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AD4C671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(attendu le 13 mai 2026)</w:t>
            </w:r>
          </w:p>
        </w:tc>
      </w:tr>
      <w:tr w:rsidR="004C1A9A" w:rsidRPr="00456273" w14:paraId="7333014C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3B44611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rPr>
                <w:szCs w:val="18"/>
              </w:rPr>
              <w:t>Kirghizistan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(1997)</w:t>
            </w:r>
          </w:p>
        </w:tc>
        <w:tc>
          <w:tcPr>
            <w:tcW w:w="2002" w:type="dxa"/>
            <w:shd w:val="clear" w:color="auto" w:fill="auto"/>
          </w:tcPr>
          <w:p w14:paraId="15F0D49E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53196E17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11A14725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Quatrième </w:t>
            </w:r>
            <w:r w:rsidRPr="00456273">
              <w:br/>
              <w:t>(attendu le 3 décembre 2025)</w:t>
            </w:r>
          </w:p>
        </w:tc>
      </w:tr>
      <w:tr w:rsidR="004C1A9A" w:rsidRPr="00456273" w14:paraId="6500B944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6C5BCEB" w14:textId="77777777" w:rsidR="004C1A9A" w:rsidRPr="00456273" w:rsidRDefault="004C1A9A" w:rsidP="00E02BC6">
            <w:pPr>
              <w:spacing w:before="40" w:after="120"/>
              <w:ind w:right="113"/>
              <w:rPr>
                <w:szCs w:val="18"/>
              </w:rPr>
            </w:pPr>
            <w:r>
              <w:rPr>
                <w:szCs w:val="18"/>
              </w:rPr>
              <w:t>Kiribati (2019)</w:t>
            </w:r>
          </w:p>
        </w:tc>
        <w:tc>
          <w:tcPr>
            <w:tcW w:w="2002" w:type="dxa"/>
            <w:shd w:val="clear" w:color="auto" w:fill="auto"/>
          </w:tcPr>
          <w:p w14:paraId="6AED4408" w14:textId="77777777" w:rsidR="004C1A9A" w:rsidRPr="00456273" w:rsidRDefault="004C1A9A" w:rsidP="00E02BC6">
            <w:pPr>
              <w:spacing w:before="40" w:after="120"/>
              <w:ind w:right="113"/>
            </w:pPr>
            <w:r>
              <w:t>Initial</w:t>
            </w:r>
            <w:r>
              <w:br/>
              <w:t>(novembre 2023)</w:t>
            </w:r>
          </w:p>
        </w:tc>
        <w:tc>
          <w:tcPr>
            <w:tcW w:w="1939" w:type="dxa"/>
            <w:shd w:val="clear" w:color="auto" w:fill="auto"/>
          </w:tcPr>
          <w:p w14:paraId="2B57DDBE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4E29F28" w14:textId="77777777" w:rsidR="004C1A9A" w:rsidRPr="00456273" w:rsidRDefault="004C1A9A" w:rsidP="00E02BC6">
            <w:pPr>
              <w:spacing w:before="40" w:after="120"/>
            </w:pPr>
            <w:r>
              <w:t>Deuxième</w:t>
            </w:r>
            <w:r>
              <w:br/>
              <w:t>(attendu</w:t>
            </w:r>
            <w:r w:rsidRPr="0001378E">
              <w:t xml:space="preserve"> le </w:t>
            </w:r>
            <w:r>
              <w:t>2</w:t>
            </w:r>
            <w:r w:rsidRPr="0001378E">
              <w:t>4 </w:t>
            </w:r>
            <w:r>
              <w:t>nov</w:t>
            </w:r>
            <w:r w:rsidRPr="0001378E">
              <w:t>embre 202</w:t>
            </w:r>
            <w:r>
              <w:t>7)</w:t>
            </w:r>
          </w:p>
        </w:tc>
      </w:tr>
      <w:tr w:rsidR="004C1A9A" w:rsidRPr="008828FA" w14:paraId="61F9D7C6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7D04995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Koweït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3CA3B7D7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(juillet 2016)</w:t>
            </w:r>
          </w:p>
        </w:tc>
        <w:tc>
          <w:tcPr>
            <w:tcW w:w="1939" w:type="dxa"/>
            <w:shd w:val="clear" w:color="auto" w:fill="auto"/>
          </w:tcPr>
          <w:p w14:paraId="6FD07D5B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C660C7D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(reçu le 14 août 2020)</w:t>
            </w:r>
          </w:p>
        </w:tc>
      </w:tr>
      <w:tr w:rsidR="004C1A9A" w:rsidRPr="00456273" w14:paraId="309A7124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8D7A1E4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lastRenderedPageBreak/>
              <w:t>Lettonie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136A954D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Sixième </w:t>
            </w:r>
            <w:r w:rsidRPr="00456273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7AEE6CE8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(6 décembre 2023)</w:t>
            </w:r>
          </w:p>
        </w:tc>
        <w:tc>
          <w:tcPr>
            <w:tcW w:w="2267" w:type="dxa"/>
            <w:shd w:val="clear" w:color="auto" w:fill="auto"/>
          </w:tcPr>
          <w:p w14:paraId="27D4FA7E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025B0AE9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FF342DA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>Liban (2000)</w:t>
            </w:r>
          </w:p>
        </w:tc>
        <w:tc>
          <w:tcPr>
            <w:tcW w:w="2002" w:type="dxa"/>
            <w:shd w:val="clear" w:color="auto" w:fill="auto"/>
          </w:tcPr>
          <w:p w14:paraId="225877B2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(avril 2017)</w:t>
            </w:r>
          </w:p>
        </w:tc>
        <w:tc>
          <w:tcPr>
            <w:tcW w:w="1939" w:type="dxa"/>
            <w:shd w:val="clear" w:color="auto" w:fill="auto"/>
          </w:tcPr>
          <w:p w14:paraId="36F49A9E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(12 mai 2021)</w:t>
            </w:r>
          </w:p>
        </w:tc>
        <w:tc>
          <w:tcPr>
            <w:tcW w:w="2267" w:type="dxa"/>
            <w:shd w:val="clear" w:color="auto" w:fill="auto"/>
          </w:tcPr>
          <w:p w14:paraId="60DC66A7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4D2AAF5F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9BE31E1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Libye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108C8F83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1999)</w:t>
            </w:r>
          </w:p>
        </w:tc>
        <w:tc>
          <w:tcPr>
            <w:tcW w:w="1939" w:type="dxa"/>
            <w:shd w:val="clear" w:color="auto" w:fill="auto"/>
          </w:tcPr>
          <w:p w14:paraId="7B6A4810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(14 juin 2002)</w:t>
            </w:r>
          </w:p>
        </w:tc>
        <w:tc>
          <w:tcPr>
            <w:tcW w:w="2267" w:type="dxa"/>
            <w:shd w:val="clear" w:color="auto" w:fill="auto"/>
          </w:tcPr>
          <w:p w14:paraId="375B85D9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0678458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996ABAC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Liechtenstein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2444CF5C" w14:textId="77777777" w:rsidR="004C1A9A" w:rsidRPr="00456273" w:rsidRDefault="004C1A9A" w:rsidP="00E02BC6">
            <w:pPr>
              <w:spacing w:before="40" w:after="120"/>
              <w:ind w:right="113"/>
            </w:pPr>
            <w:r>
              <w:t>Cinquième</w:t>
            </w:r>
            <w:r w:rsidRPr="00456273">
              <w:t xml:space="preserve"> </w:t>
            </w:r>
            <w:r w:rsidRPr="00456273">
              <w:br/>
              <w:t>(</w:t>
            </w:r>
            <w:r>
              <w:t>avril 2024</w:t>
            </w:r>
            <w:r w:rsidRPr="00456273">
              <w:t>)</w:t>
            </w:r>
          </w:p>
        </w:tc>
        <w:tc>
          <w:tcPr>
            <w:tcW w:w="1939" w:type="dxa"/>
            <w:shd w:val="clear" w:color="auto" w:fill="auto"/>
          </w:tcPr>
          <w:p w14:paraId="7ED3C938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DDB7084" w14:textId="77777777" w:rsidR="004C1A9A" w:rsidRPr="00456273" w:rsidRDefault="004C1A9A" w:rsidP="00E02BC6">
            <w:pPr>
              <w:spacing w:before="40" w:after="120"/>
            </w:pPr>
            <w:r>
              <w:t>Sixième</w:t>
            </w:r>
            <w:r w:rsidRPr="00456273">
              <w:t xml:space="preserve"> </w:t>
            </w:r>
            <w:r w:rsidRPr="00456273">
              <w:br/>
              <w:t>(</w:t>
            </w:r>
            <w:r>
              <w:t>attendu le 10 mai 2028</w:t>
            </w:r>
            <w:r w:rsidRPr="00456273">
              <w:t>)</w:t>
            </w:r>
          </w:p>
        </w:tc>
      </w:tr>
      <w:tr w:rsidR="004C1A9A" w:rsidRPr="00456273" w14:paraId="7847E54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F0F3FA0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Lituanie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1708CE32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47DB0B50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94DC9EA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Cinquième </w:t>
            </w:r>
            <w:r w:rsidRPr="00456273">
              <w:br/>
              <w:t>(attendu le 3 décembre 2025)</w:t>
            </w:r>
          </w:p>
        </w:tc>
      </w:tr>
      <w:tr w:rsidR="004C1A9A" w:rsidRPr="00456273" w14:paraId="3BD63D2F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933DBBC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Luxembourg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5581C0BE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>Huitième (mai 2023)</w:t>
            </w:r>
          </w:p>
        </w:tc>
        <w:tc>
          <w:tcPr>
            <w:tcW w:w="1939" w:type="dxa"/>
            <w:shd w:val="clear" w:color="auto" w:fill="auto"/>
          </w:tcPr>
          <w:p w14:paraId="6DCC2631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BE21897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Neuvième </w:t>
            </w:r>
            <w:r w:rsidRPr="00456273">
              <w:br/>
              <w:t>(attendu le 12 mai 2027)</w:t>
            </w:r>
          </w:p>
        </w:tc>
      </w:tr>
      <w:tr w:rsidR="004C1A9A" w:rsidRPr="00456273" w14:paraId="4ECC32B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4F6163B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Macédoine du </w:t>
            </w:r>
            <w:proofErr w:type="spellStart"/>
            <w:r w:rsidRPr="00456273">
              <w:t>Nord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(1994)</w:t>
            </w:r>
          </w:p>
        </w:tc>
        <w:tc>
          <w:tcPr>
            <w:tcW w:w="2002" w:type="dxa"/>
            <w:shd w:val="clear" w:color="auto" w:fill="auto"/>
          </w:tcPr>
          <w:p w14:paraId="0FBFAD54" w14:textId="77777777" w:rsidR="004C1A9A" w:rsidRPr="00456273" w:rsidRDefault="004C1A9A" w:rsidP="00E02BC6">
            <w:pPr>
              <w:spacing w:before="40" w:after="120"/>
              <w:ind w:right="113"/>
            </w:pPr>
            <w:r>
              <w:t>Quatrième</w:t>
            </w:r>
            <w:r w:rsidRPr="00456273">
              <w:t xml:space="preserve"> </w:t>
            </w:r>
            <w:r w:rsidRPr="00456273">
              <w:br/>
              <w:t>(mai 20</w:t>
            </w:r>
            <w:r>
              <w:t>24</w:t>
            </w:r>
            <w:r w:rsidRPr="00456273">
              <w:t>)</w:t>
            </w:r>
          </w:p>
        </w:tc>
        <w:tc>
          <w:tcPr>
            <w:tcW w:w="1939" w:type="dxa"/>
            <w:shd w:val="clear" w:color="auto" w:fill="auto"/>
          </w:tcPr>
          <w:p w14:paraId="47692577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7CF17AE" w14:textId="77777777" w:rsidR="004C1A9A" w:rsidRPr="00456273" w:rsidRDefault="004C1A9A" w:rsidP="00E02BC6">
            <w:pPr>
              <w:spacing w:before="40" w:after="120"/>
            </w:pPr>
            <w:r>
              <w:t>Cinquième</w:t>
            </w:r>
            <w:r w:rsidRPr="00456273">
              <w:t xml:space="preserve"> </w:t>
            </w:r>
            <w:r w:rsidRPr="00456273">
              <w:br/>
              <w:t>(</w:t>
            </w:r>
            <w:r>
              <w:t xml:space="preserve"> attendu le 10 mai 2028</w:t>
            </w:r>
            <w:r w:rsidRPr="00456273">
              <w:t>)</w:t>
            </w:r>
          </w:p>
        </w:tc>
      </w:tr>
      <w:tr w:rsidR="004C1A9A" w:rsidRPr="00456273" w14:paraId="0161B8B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AC1B142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>Madagascar (2005)</w:t>
            </w:r>
          </w:p>
        </w:tc>
        <w:tc>
          <w:tcPr>
            <w:tcW w:w="2002" w:type="dxa"/>
            <w:shd w:val="clear" w:color="auto" w:fill="auto"/>
          </w:tcPr>
          <w:p w14:paraId="43B9D53E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2011)</w:t>
            </w:r>
          </w:p>
        </w:tc>
        <w:tc>
          <w:tcPr>
            <w:tcW w:w="1939" w:type="dxa"/>
            <w:shd w:val="clear" w:color="auto" w:fill="auto"/>
          </w:tcPr>
          <w:p w14:paraId="4B368211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(25 novembre 2015)</w:t>
            </w:r>
          </w:p>
        </w:tc>
        <w:tc>
          <w:tcPr>
            <w:tcW w:w="2267" w:type="dxa"/>
            <w:shd w:val="clear" w:color="auto" w:fill="auto"/>
          </w:tcPr>
          <w:p w14:paraId="05289827" w14:textId="77777777" w:rsidR="004C1A9A" w:rsidRPr="00456273" w:rsidRDefault="004C1A9A" w:rsidP="00E02BC6">
            <w:pPr>
              <w:keepNext/>
              <w:spacing w:before="40" w:after="120"/>
            </w:pPr>
          </w:p>
        </w:tc>
      </w:tr>
      <w:tr w:rsidR="004C1A9A" w:rsidRPr="00456273" w14:paraId="249626B4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CF7B57F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rPr>
                <w:rFonts w:eastAsiaTheme="minorEastAsia"/>
                <w:color w:val="000000" w:themeColor="text1"/>
              </w:rPr>
              <w:t>Malawi (1996)</w:t>
            </w:r>
          </w:p>
        </w:tc>
        <w:tc>
          <w:tcPr>
            <w:tcW w:w="2002" w:type="dxa"/>
            <w:shd w:val="clear" w:color="auto" w:fill="auto"/>
          </w:tcPr>
          <w:p w14:paraId="65FA9663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596843B8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FFAD3A5" w14:textId="77777777" w:rsidR="004C1A9A" w:rsidRPr="00456273" w:rsidRDefault="004C1A9A" w:rsidP="00E02BC6">
            <w:pPr>
              <w:spacing w:before="40" w:after="120"/>
              <w:rPr>
                <w:spacing w:val="-2"/>
              </w:rPr>
            </w:pPr>
            <w:r w:rsidRPr="00456273">
              <w:rPr>
                <w:spacing w:val="-2"/>
              </w:rPr>
              <w:t>Deuxième (attendu le 25 novembre 2026)</w:t>
            </w:r>
          </w:p>
        </w:tc>
      </w:tr>
      <w:tr w:rsidR="004C1A9A" w:rsidRPr="00456273" w14:paraId="007D353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F577EFD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Maldives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(2004)</w:t>
            </w:r>
          </w:p>
        </w:tc>
        <w:tc>
          <w:tcPr>
            <w:tcW w:w="2002" w:type="dxa"/>
            <w:shd w:val="clear" w:color="auto" w:fill="auto"/>
          </w:tcPr>
          <w:p w14:paraId="4AAF8135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49FCAB2A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D3F4D16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Deuxième </w:t>
            </w:r>
            <w:r w:rsidRPr="00456273">
              <w:br/>
              <w:t>(</w:t>
            </w:r>
            <w:r>
              <w:t>reçu le 16 février 2024</w:t>
            </w:r>
            <w:r w:rsidRPr="00456273">
              <w:t>)</w:t>
            </w:r>
          </w:p>
        </w:tc>
      </w:tr>
      <w:tr w:rsidR="004C1A9A" w:rsidRPr="00456273" w14:paraId="4263093B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E701C88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456273">
              <w:t>Malte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0E03702B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1999)</w:t>
            </w:r>
          </w:p>
        </w:tc>
        <w:tc>
          <w:tcPr>
            <w:tcW w:w="1939" w:type="dxa"/>
            <w:shd w:val="clear" w:color="auto" w:fill="auto"/>
          </w:tcPr>
          <w:p w14:paraId="34F2C9A2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(12 décembre 2000)</w:t>
            </w:r>
          </w:p>
        </w:tc>
        <w:tc>
          <w:tcPr>
            <w:tcW w:w="2267" w:type="dxa"/>
            <w:shd w:val="clear" w:color="auto" w:fill="auto"/>
          </w:tcPr>
          <w:p w14:paraId="612E258A" w14:textId="77777777" w:rsidR="004C1A9A" w:rsidRPr="00456273" w:rsidRDefault="004C1A9A" w:rsidP="00E02BC6">
            <w:pPr>
              <w:keepNext/>
              <w:spacing w:before="40" w:after="120"/>
            </w:pPr>
          </w:p>
        </w:tc>
      </w:tr>
      <w:tr w:rsidR="004C1A9A" w:rsidRPr="00456273" w14:paraId="2F4CDA01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C65FE10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Maroc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1FD09FA7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2011)</w:t>
            </w:r>
          </w:p>
        </w:tc>
        <w:tc>
          <w:tcPr>
            <w:tcW w:w="1939" w:type="dxa"/>
            <w:shd w:val="clear" w:color="auto" w:fill="auto"/>
          </w:tcPr>
          <w:p w14:paraId="21899C9E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Cinquième </w:t>
            </w:r>
            <w:r w:rsidRPr="00456273">
              <w:br/>
              <w:t>(25 novembre 2015)</w:t>
            </w:r>
          </w:p>
        </w:tc>
        <w:tc>
          <w:tcPr>
            <w:tcW w:w="2267" w:type="dxa"/>
            <w:shd w:val="clear" w:color="auto" w:fill="auto"/>
          </w:tcPr>
          <w:p w14:paraId="374A0FCC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2D0D902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2542A7C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Maurice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(1992)</w:t>
            </w:r>
          </w:p>
        </w:tc>
        <w:tc>
          <w:tcPr>
            <w:tcW w:w="2002" w:type="dxa"/>
            <w:shd w:val="clear" w:color="auto" w:fill="auto"/>
          </w:tcPr>
          <w:p w14:paraId="61EEB3E2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 xml:space="preserve">(novembre 2017) </w:t>
            </w:r>
          </w:p>
        </w:tc>
        <w:tc>
          <w:tcPr>
            <w:tcW w:w="1939" w:type="dxa"/>
            <w:shd w:val="clear" w:color="auto" w:fill="auto"/>
          </w:tcPr>
          <w:p w14:paraId="1D77C0F7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63291BC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Cinquième </w:t>
            </w:r>
            <w:r w:rsidRPr="00456273">
              <w:br/>
              <w:t>(reçu le 30 novembre 2021)</w:t>
            </w:r>
          </w:p>
        </w:tc>
      </w:tr>
      <w:tr w:rsidR="004C1A9A" w:rsidRPr="00456273" w14:paraId="116626C1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C5FB3C7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>Mauritanie (2004)</w:t>
            </w:r>
          </w:p>
        </w:tc>
        <w:tc>
          <w:tcPr>
            <w:tcW w:w="2002" w:type="dxa"/>
            <w:shd w:val="clear" w:color="auto" w:fill="auto"/>
          </w:tcPr>
          <w:p w14:paraId="7E80DF69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(juillet 2018)</w:t>
            </w:r>
          </w:p>
        </w:tc>
        <w:tc>
          <w:tcPr>
            <w:tcW w:w="1939" w:type="dxa"/>
            <w:shd w:val="clear" w:color="auto" w:fill="auto"/>
          </w:tcPr>
          <w:p w14:paraId="3107C4BE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>Troisième</w:t>
            </w:r>
            <w:r w:rsidRPr="00456273">
              <w:br/>
              <w:t>(10 août 2022)</w:t>
            </w:r>
          </w:p>
        </w:tc>
        <w:tc>
          <w:tcPr>
            <w:tcW w:w="2267" w:type="dxa"/>
            <w:shd w:val="clear" w:color="auto" w:fill="auto"/>
          </w:tcPr>
          <w:p w14:paraId="121381C5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489CB979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6E978D5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Mexique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15CD3822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(mai 2019)</w:t>
            </w:r>
          </w:p>
        </w:tc>
        <w:tc>
          <w:tcPr>
            <w:tcW w:w="1939" w:type="dxa"/>
            <w:shd w:val="clear" w:color="auto" w:fill="auto"/>
          </w:tcPr>
          <w:p w14:paraId="7CEF1F07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C8655F6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Huitième </w:t>
            </w:r>
            <w:r w:rsidRPr="00456273">
              <w:br/>
              <w:t>(</w:t>
            </w:r>
            <w:r>
              <w:t>reçu le 3</w:t>
            </w:r>
            <w:r w:rsidRPr="00456273">
              <w:t>1 mai 2023)</w:t>
            </w:r>
          </w:p>
        </w:tc>
      </w:tr>
      <w:tr w:rsidR="004C1A9A" w:rsidRPr="00456273" w14:paraId="171EABE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F844195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Monaco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4FD4B6D0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Sixième </w:t>
            </w:r>
            <w:r w:rsidRPr="00456273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2E76208E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4CBBD02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Septième </w:t>
            </w:r>
            <w:r w:rsidRPr="00456273">
              <w:br/>
              <w:t>(reçu le 9 décembre 2020)</w:t>
            </w:r>
          </w:p>
        </w:tc>
      </w:tr>
      <w:tr w:rsidR="004C1A9A" w:rsidRPr="00456273" w14:paraId="2CBA32C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EB57CE9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456273">
              <w:t>Mongolie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(2002)</w:t>
            </w:r>
          </w:p>
        </w:tc>
        <w:tc>
          <w:tcPr>
            <w:tcW w:w="2002" w:type="dxa"/>
            <w:shd w:val="clear" w:color="auto" w:fill="auto"/>
          </w:tcPr>
          <w:p w14:paraId="6385AEC4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(août 2016)</w:t>
            </w:r>
          </w:p>
        </w:tc>
        <w:tc>
          <w:tcPr>
            <w:tcW w:w="1939" w:type="dxa"/>
            <w:shd w:val="clear" w:color="auto" w:fill="auto"/>
          </w:tcPr>
          <w:p w14:paraId="1A8E70EB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58EA76F" w14:textId="77777777" w:rsidR="004C1A9A" w:rsidRPr="00456273" w:rsidRDefault="004C1A9A" w:rsidP="00E02BC6">
            <w:pPr>
              <w:keepNext/>
              <w:spacing w:before="40" w:after="120"/>
            </w:pPr>
            <w:r w:rsidRPr="00456273">
              <w:t xml:space="preserve">Troisième </w:t>
            </w:r>
            <w:r w:rsidRPr="00456273">
              <w:br/>
              <w:t>(reçu le 9 juillet 2021)</w:t>
            </w:r>
          </w:p>
        </w:tc>
      </w:tr>
      <w:tr w:rsidR="004C1A9A" w:rsidRPr="00456273" w14:paraId="18EB9163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E3AD3E1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Monténégro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(2006)</w:t>
            </w:r>
          </w:p>
        </w:tc>
        <w:tc>
          <w:tcPr>
            <w:tcW w:w="2002" w:type="dxa"/>
            <w:shd w:val="clear" w:color="auto" w:fill="auto"/>
          </w:tcPr>
          <w:p w14:paraId="31DF6BE8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633B5ED9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7B2942E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Quatrième </w:t>
            </w:r>
            <w:r w:rsidRPr="00456273">
              <w:br/>
              <w:t>(attendu le 13 mai 2026)</w:t>
            </w:r>
          </w:p>
        </w:tc>
      </w:tr>
      <w:tr w:rsidR="004C1A9A" w:rsidRPr="00456273" w14:paraId="71D1F46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035535D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>Mozambique (1999)</w:t>
            </w:r>
          </w:p>
        </w:tc>
        <w:tc>
          <w:tcPr>
            <w:tcW w:w="2002" w:type="dxa"/>
            <w:shd w:val="clear" w:color="auto" w:fill="auto"/>
          </w:tcPr>
          <w:p w14:paraId="38CBECCE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2013)</w:t>
            </w:r>
          </w:p>
        </w:tc>
        <w:tc>
          <w:tcPr>
            <w:tcW w:w="1939" w:type="dxa"/>
            <w:shd w:val="clear" w:color="auto" w:fill="auto"/>
          </w:tcPr>
          <w:p w14:paraId="02486266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(22 novembre 2017)</w:t>
            </w:r>
          </w:p>
        </w:tc>
        <w:tc>
          <w:tcPr>
            <w:tcW w:w="2267" w:type="dxa"/>
            <w:shd w:val="clear" w:color="auto" w:fill="auto"/>
          </w:tcPr>
          <w:p w14:paraId="2DF38214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5CA6A796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E995082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Namibie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(1994)</w:t>
            </w:r>
          </w:p>
        </w:tc>
        <w:tc>
          <w:tcPr>
            <w:tcW w:w="2002" w:type="dxa"/>
            <w:shd w:val="clear" w:color="auto" w:fill="auto"/>
          </w:tcPr>
          <w:p w14:paraId="7AB25D45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27B11C4D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50976FBE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Troisième </w:t>
            </w:r>
            <w:r w:rsidRPr="00456273">
              <w:br/>
              <w:t>(reçu le 19 mai 2021)</w:t>
            </w:r>
          </w:p>
        </w:tc>
      </w:tr>
      <w:tr w:rsidR="004C1A9A" w:rsidRPr="00456273" w14:paraId="61910D99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077FDFD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lastRenderedPageBreak/>
              <w:t>Népal (1991)</w:t>
            </w:r>
          </w:p>
        </w:tc>
        <w:tc>
          <w:tcPr>
            <w:tcW w:w="2002" w:type="dxa"/>
            <w:shd w:val="clear" w:color="auto" w:fill="auto"/>
          </w:tcPr>
          <w:p w14:paraId="165773E2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2005)</w:t>
            </w:r>
          </w:p>
        </w:tc>
        <w:tc>
          <w:tcPr>
            <w:tcW w:w="1939" w:type="dxa"/>
            <w:shd w:val="clear" w:color="auto" w:fill="auto"/>
          </w:tcPr>
          <w:p w14:paraId="34055595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Troisième à cinquième </w:t>
            </w:r>
            <w:r w:rsidRPr="00456273">
              <w:br/>
              <w:t>(12 juin 2008)</w:t>
            </w:r>
          </w:p>
        </w:tc>
        <w:tc>
          <w:tcPr>
            <w:tcW w:w="2267" w:type="dxa"/>
            <w:shd w:val="clear" w:color="auto" w:fill="auto"/>
          </w:tcPr>
          <w:p w14:paraId="4BB1081D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5884BC04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4C38CA3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>Nicaragua (2005)</w:t>
            </w:r>
          </w:p>
        </w:tc>
        <w:tc>
          <w:tcPr>
            <w:tcW w:w="2002" w:type="dxa"/>
            <w:shd w:val="clear" w:color="auto" w:fill="auto"/>
          </w:tcPr>
          <w:p w14:paraId="2CF70BD4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(juillet 2022)</w:t>
            </w:r>
          </w:p>
        </w:tc>
        <w:tc>
          <w:tcPr>
            <w:tcW w:w="1939" w:type="dxa"/>
            <w:shd w:val="clear" w:color="auto" w:fill="auto"/>
          </w:tcPr>
          <w:p w14:paraId="1C8D89DA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CEE2EC2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Troisième </w:t>
            </w:r>
            <w:r w:rsidRPr="00456273">
              <w:br/>
              <w:t>(attendu le 29 juillet 2026)</w:t>
            </w:r>
          </w:p>
        </w:tc>
      </w:tr>
      <w:tr w:rsidR="004C1A9A" w:rsidRPr="00456273" w14:paraId="0639DD6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72DC2E3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Niger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(1998)</w:t>
            </w:r>
          </w:p>
        </w:tc>
        <w:tc>
          <w:tcPr>
            <w:tcW w:w="2002" w:type="dxa"/>
            <w:shd w:val="clear" w:color="auto" w:fill="auto"/>
          </w:tcPr>
          <w:p w14:paraId="319A6BB6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0C22F8AA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(6 décembre 2023</w:t>
            </w:r>
            <w:r>
              <w:t>)</w:t>
            </w:r>
          </w:p>
        </w:tc>
        <w:tc>
          <w:tcPr>
            <w:tcW w:w="2267" w:type="dxa"/>
            <w:shd w:val="clear" w:color="auto" w:fill="auto"/>
          </w:tcPr>
          <w:p w14:paraId="34AA598A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2A1E5EDB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74F04D5A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>Nigéria (2001)</w:t>
            </w:r>
          </w:p>
        </w:tc>
        <w:tc>
          <w:tcPr>
            <w:tcW w:w="2002" w:type="dxa"/>
            <w:shd w:val="clear" w:color="auto" w:fill="auto"/>
          </w:tcPr>
          <w:p w14:paraId="41D45CB9" w14:textId="1C663F45" w:rsidR="004C1A9A" w:rsidRPr="00456273" w:rsidRDefault="004C1A9A" w:rsidP="00E02BC6">
            <w:pPr>
              <w:spacing w:before="40" w:after="120"/>
              <w:ind w:right="113"/>
            </w:pPr>
            <w:r w:rsidRPr="00456273">
              <w:t>Examen en l</w:t>
            </w:r>
            <w:r w:rsidR="00C802AF">
              <w:t>’</w:t>
            </w:r>
            <w:r w:rsidRPr="00456273">
              <w:t xml:space="preserve">absence </w:t>
            </w:r>
            <w:r w:rsidRPr="00456273">
              <w:br/>
              <w:t xml:space="preserve">de rapport initial </w:t>
            </w:r>
            <w:r w:rsidRPr="00456273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0AF5F5C2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8E1D112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Deuxième </w:t>
            </w:r>
            <w:r w:rsidRPr="00456273">
              <w:br/>
              <w:t>(attendu le 3 décembre 2025)</w:t>
            </w:r>
          </w:p>
        </w:tc>
      </w:tr>
      <w:tr w:rsidR="004C1A9A" w:rsidRPr="00456273" w14:paraId="403B0B00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A29BDB0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Norvège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5E5F09BD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(avril 2018)</w:t>
            </w:r>
          </w:p>
        </w:tc>
        <w:tc>
          <w:tcPr>
            <w:tcW w:w="1939" w:type="dxa"/>
            <w:shd w:val="clear" w:color="auto" w:fill="auto"/>
          </w:tcPr>
          <w:p w14:paraId="7F057AB6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0419D45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Neuvième </w:t>
            </w:r>
            <w:r w:rsidRPr="00456273">
              <w:br/>
              <w:t>(reçu le 12 mai 2022)</w:t>
            </w:r>
          </w:p>
        </w:tc>
      </w:tr>
      <w:tr w:rsidR="004C1A9A" w:rsidRPr="00456273" w14:paraId="0C57555C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421DBEA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456273">
              <w:t>Nouvelle-Zélande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11FE5C7A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>S</w:t>
            </w:r>
            <w:r>
              <w:t>eptième</w:t>
            </w:r>
            <w:r w:rsidRPr="00456273">
              <w:br/>
              <w:t>(</w:t>
            </w:r>
            <w:r>
              <w:t>juillet 2023</w:t>
            </w:r>
            <w:r w:rsidRPr="00456273">
              <w:t>)</w:t>
            </w:r>
          </w:p>
        </w:tc>
        <w:tc>
          <w:tcPr>
            <w:tcW w:w="1939" w:type="dxa"/>
            <w:shd w:val="clear" w:color="auto" w:fill="auto"/>
          </w:tcPr>
          <w:p w14:paraId="662E7E33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20AC481D" w14:textId="77777777" w:rsidR="004C1A9A" w:rsidRPr="00456273" w:rsidRDefault="004C1A9A" w:rsidP="00E02BC6">
            <w:pPr>
              <w:keepNext/>
              <w:spacing w:before="40" w:after="120"/>
            </w:pPr>
            <w:r>
              <w:t>Hui</w:t>
            </w:r>
            <w:r w:rsidRPr="00456273">
              <w:t xml:space="preserve">tième </w:t>
            </w:r>
            <w:r w:rsidRPr="00456273">
              <w:br/>
              <w:t>(</w:t>
            </w:r>
            <w:r>
              <w:t>attendu</w:t>
            </w:r>
            <w:r w:rsidRPr="00456273">
              <w:t xml:space="preserve"> le 2</w:t>
            </w:r>
            <w:r>
              <w:t>8</w:t>
            </w:r>
            <w:r w:rsidRPr="00456273">
              <w:t> </w:t>
            </w:r>
            <w:r>
              <w:t>juillet</w:t>
            </w:r>
            <w:r w:rsidRPr="00456273">
              <w:t xml:space="preserve"> 20</w:t>
            </w:r>
            <w:r>
              <w:t>27</w:t>
            </w:r>
            <w:r w:rsidRPr="00456273">
              <w:t>)</w:t>
            </w:r>
          </w:p>
        </w:tc>
      </w:tr>
      <w:tr w:rsidR="004C1A9A" w:rsidRPr="0021315D" w14:paraId="4B187D1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D724F37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Ouganda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7555AB92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72A401E3" w14:textId="77777777" w:rsidR="004C1A9A" w:rsidRPr="0021315D" w:rsidDel="00E049A5" w:rsidRDefault="004C1A9A" w:rsidP="00E02BC6">
            <w:pPr>
              <w:spacing w:before="40" w:after="120"/>
              <w:ind w:right="113"/>
            </w:pPr>
            <w:r w:rsidRPr="0021315D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18E9596E" w14:textId="77777777" w:rsidR="004C1A9A" w:rsidRPr="0021315D" w:rsidRDefault="004C1A9A" w:rsidP="00E02BC6">
            <w:pPr>
              <w:spacing w:before="40" w:after="120"/>
            </w:pPr>
            <w:r w:rsidRPr="0021315D">
              <w:t>Troisième</w:t>
            </w:r>
            <w:r w:rsidRPr="0021315D">
              <w:br/>
            </w:r>
            <w:r w:rsidRPr="0021315D">
              <w:rPr>
                <w:spacing w:val="-3"/>
              </w:rPr>
              <w:t>(attendu le 25 novembre 2026)</w:t>
            </w:r>
          </w:p>
        </w:tc>
      </w:tr>
      <w:tr w:rsidR="004C1A9A" w:rsidRPr="0021315D" w14:paraId="214B33D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583DB0A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Ouzbékistan (1995)</w:t>
            </w:r>
          </w:p>
        </w:tc>
        <w:tc>
          <w:tcPr>
            <w:tcW w:w="2002" w:type="dxa"/>
            <w:shd w:val="clear" w:color="auto" w:fill="auto"/>
          </w:tcPr>
          <w:p w14:paraId="2E76AF87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1A389DEB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90F0BFA" w14:textId="77777777" w:rsidR="004C1A9A" w:rsidRPr="0021315D" w:rsidRDefault="004C1A9A" w:rsidP="00E02BC6">
            <w:pPr>
              <w:spacing w:before="40" w:after="120"/>
            </w:pPr>
            <w:r w:rsidRPr="0021315D">
              <w:t>Sixième</w:t>
            </w:r>
            <w:r w:rsidRPr="0021315D">
              <w:br/>
              <w:t>(</w:t>
            </w:r>
            <w:r>
              <w:t>reçu</w:t>
            </w:r>
            <w:r w:rsidRPr="0021315D">
              <w:t xml:space="preserve"> le </w:t>
            </w:r>
            <w:r>
              <w:t>5</w:t>
            </w:r>
            <w:r w:rsidRPr="0021315D">
              <w:t> </w:t>
            </w:r>
            <w:r>
              <w:t>janvier</w:t>
            </w:r>
            <w:r w:rsidRPr="0021315D">
              <w:t xml:space="preserve"> 202</w:t>
            </w:r>
            <w:r>
              <w:t>4</w:t>
            </w:r>
            <w:r w:rsidRPr="0021315D">
              <w:t>)</w:t>
            </w:r>
          </w:p>
        </w:tc>
      </w:tr>
      <w:tr w:rsidR="004C1A9A" w:rsidRPr="00456273" w14:paraId="2042BA0C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D11680B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>Pakistan (2010)</w:t>
            </w:r>
          </w:p>
        </w:tc>
        <w:tc>
          <w:tcPr>
            <w:tcW w:w="2002" w:type="dxa"/>
            <w:shd w:val="clear" w:color="auto" w:fill="auto"/>
          </w:tcPr>
          <w:p w14:paraId="7FD16820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(avril 2017)</w:t>
            </w:r>
          </w:p>
        </w:tc>
        <w:tc>
          <w:tcPr>
            <w:tcW w:w="1939" w:type="dxa"/>
            <w:shd w:val="clear" w:color="auto" w:fill="auto"/>
          </w:tcPr>
          <w:p w14:paraId="1F9496AD" w14:textId="77777777" w:rsidR="004C1A9A" w:rsidRPr="00456273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26538DA" w14:textId="77777777" w:rsidR="004C1A9A" w:rsidRPr="00456273" w:rsidRDefault="004C1A9A" w:rsidP="00E02BC6">
            <w:pPr>
              <w:keepNext/>
              <w:spacing w:before="40" w:after="120"/>
            </w:pPr>
            <w:r w:rsidRPr="00456273">
              <w:t xml:space="preserve">Deuxième </w:t>
            </w:r>
            <w:r w:rsidRPr="00456273">
              <w:br/>
              <w:t>(reçu le 16 juin 2022)</w:t>
            </w:r>
          </w:p>
        </w:tc>
      </w:tr>
      <w:tr w:rsidR="004C1A9A" w:rsidRPr="00456273" w14:paraId="482A04E6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AE81056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Panama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73C792FF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(août 2017)</w:t>
            </w:r>
          </w:p>
        </w:tc>
        <w:tc>
          <w:tcPr>
            <w:tcW w:w="1939" w:type="dxa"/>
            <w:shd w:val="clear" w:color="auto" w:fill="auto"/>
          </w:tcPr>
          <w:p w14:paraId="4A5F4615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Cinquième </w:t>
            </w:r>
            <w:r w:rsidRPr="00456273">
              <w:br/>
              <w:t>(11 août 2021)</w:t>
            </w:r>
          </w:p>
        </w:tc>
        <w:tc>
          <w:tcPr>
            <w:tcW w:w="2267" w:type="dxa"/>
            <w:shd w:val="clear" w:color="auto" w:fill="auto"/>
          </w:tcPr>
          <w:p w14:paraId="441080CD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34A0E0D1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F0ACFE3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Paraguay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2CD5F342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(juillet 2017)</w:t>
            </w:r>
          </w:p>
        </w:tc>
        <w:tc>
          <w:tcPr>
            <w:tcW w:w="1939" w:type="dxa"/>
            <w:shd w:val="clear" w:color="auto" w:fill="auto"/>
          </w:tcPr>
          <w:p w14:paraId="26E202DF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(11 août 2021)</w:t>
            </w:r>
          </w:p>
        </w:tc>
        <w:tc>
          <w:tcPr>
            <w:tcW w:w="2267" w:type="dxa"/>
            <w:shd w:val="clear" w:color="auto" w:fill="auto"/>
          </w:tcPr>
          <w:p w14:paraId="4794DAF6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456273" w14:paraId="0BDF818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ADD766A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>Pays-Bas (Royaume des)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3D1474BC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54CF1AED" w14:textId="77777777" w:rsidR="004C1A9A" w:rsidRPr="0045627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848CCA4" w14:textId="77777777" w:rsidR="004C1A9A" w:rsidRPr="00456273" w:rsidRDefault="004C1A9A" w:rsidP="00E02BC6">
            <w:pPr>
              <w:spacing w:before="40" w:after="120"/>
            </w:pPr>
            <w:r w:rsidRPr="00456273">
              <w:t xml:space="preserve">Huitième </w:t>
            </w:r>
            <w:r w:rsidRPr="00456273">
              <w:br/>
              <w:t>(reçu le 23 décembre 2022)</w:t>
            </w:r>
          </w:p>
        </w:tc>
      </w:tr>
      <w:tr w:rsidR="004C1A9A" w:rsidRPr="00456273" w14:paraId="64014FE3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879CD20" w14:textId="77777777" w:rsidR="004C1A9A" w:rsidRPr="00456273" w:rsidRDefault="004C1A9A" w:rsidP="00E02BC6">
            <w:pPr>
              <w:spacing w:before="40" w:after="120"/>
              <w:ind w:right="113"/>
            </w:pPr>
            <w:proofErr w:type="spellStart"/>
            <w:r w:rsidRPr="00456273">
              <w:t>Pérou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456273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13BF025E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21CA9D67" w14:textId="77777777" w:rsidR="004C1A9A" w:rsidRPr="00456273" w:rsidRDefault="004C1A9A" w:rsidP="00E02BC6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(7 décembre 2022)</w:t>
            </w:r>
          </w:p>
        </w:tc>
        <w:tc>
          <w:tcPr>
            <w:tcW w:w="2267" w:type="dxa"/>
            <w:shd w:val="clear" w:color="auto" w:fill="auto"/>
          </w:tcPr>
          <w:p w14:paraId="7505364E" w14:textId="77777777" w:rsidR="004C1A9A" w:rsidRPr="00456273" w:rsidRDefault="004C1A9A" w:rsidP="00E02BC6">
            <w:pPr>
              <w:spacing w:before="40" w:after="120"/>
            </w:pPr>
          </w:p>
        </w:tc>
      </w:tr>
      <w:tr w:rsidR="004C1A9A" w:rsidRPr="00FE6DE3" w14:paraId="71DC8E7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162938E" w14:textId="77777777" w:rsidR="004C1A9A" w:rsidRPr="00FE6DE3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FE6DE3">
              <w:t>Philippines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5DC36B20" w14:textId="77777777" w:rsidR="004C1A9A" w:rsidRPr="00FE6DE3" w:rsidRDefault="004C1A9A" w:rsidP="00E02BC6">
            <w:pPr>
              <w:keepNext/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(avril 2016)</w:t>
            </w:r>
          </w:p>
        </w:tc>
        <w:tc>
          <w:tcPr>
            <w:tcW w:w="1939" w:type="dxa"/>
            <w:shd w:val="clear" w:color="auto" w:fill="auto"/>
          </w:tcPr>
          <w:p w14:paraId="2CF1A1D6" w14:textId="77777777" w:rsidR="004C1A9A" w:rsidRPr="00FE6DE3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4CDA6835" w14:textId="77777777" w:rsidR="004C1A9A" w:rsidRPr="00FE6DE3" w:rsidRDefault="004C1A9A" w:rsidP="00E02BC6">
            <w:pPr>
              <w:keepNext/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21 juin 2022)</w:t>
            </w:r>
          </w:p>
        </w:tc>
      </w:tr>
      <w:tr w:rsidR="004C1A9A" w:rsidRPr="00FE6DE3" w14:paraId="4C218E19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5519969" w14:textId="77777777" w:rsidR="004C1A9A" w:rsidRPr="00FE6DE3" w:rsidRDefault="004C1A9A" w:rsidP="00E02BC6">
            <w:pPr>
              <w:spacing w:before="40" w:after="120"/>
              <w:ind w:right="113"/>
            </w:pPr>
            <w:proofErr w:type="spellStart"/>
            <w:r w:rsidRPr="00FE6DE3">
              <w:t>Pologne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16771D80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Septième </w:t>
            </w:r>
            <w:r w:rsidRPr="00FE6DE3">
              <w:br/>
              <w:t>(juillet 2019)</w:t>
            </w:r>
          </w:p>
        </w:tc>
        <w:tc>
          <w:tcPr>
            <w:tcW w:w="1939" w:type="dxa"/>
            <w:shd w:val="clear" w:color="auto" w:fill="auto"/>
          </w:tcPr>
          <w:p w14:paraId="72B36E7F" w14:textId="77777777" w:rsidR="004C1A9A" w:rsidRPr="00FE6DE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8A2E469" w14:textId="77777777" w:rsidR="004C1A9A" w:rsidRPr="00FE6DE3" w:rsidRDefault="004C1A9A" w:rsidP="00E02BC6">
            <w:pPr>
              <w:spacing w:before="40" w:after="120"/>
            </w:pPr>
            <w:r w:rsidRPr="00FE6DE3">
              <w:t xml:space="preserve">Huitième </w:t>
            </w:r>
            <w:r w:rsidRPr="00FE6DE3">
              <w:br/>
              <w:t>(</w:t>
            </w:r>
            <w:r>
              <w:t>reçu</w:t>
            </w:r>
            <w:r w:rsidRPr="00FE6DE3">
              <w:t xml:space="preserve"> le 9 août 2023)</w:t>
            </w:r>
          </w:p>
        </w:tc>
      </w:tr>
      <w:tr w:rsidR="004C1A9A" w:rsidRPr="00FE6DE3" w14:paraId="37F21C35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E553BE2" w14:textId="77777777" w:rsidR="004C1A9A" w:rsidRPr="00FE6DE3" w:rsidRDefault="004C1A9A" w:rsidP="00E02BC6">
            <w:pPr>
              <w:spacing w:before="40" w:after="120"/>
              <w:ind w:right="113"/>
            </w:pPr>
            <w:proofErr w:type="spellStart"/>
            <w:r w:rsidRPr="00FE6DE3">
              <w:t>Portugal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(1989)</w:t>
            </w:r>
          </w:p>
        </w:tc>
        <w:tc>
          <w:tcPr>
            <w:tcW w:w="2002" w:type="dxa"/>
            <w:shd w:val="clear" w:color="auto" w:fill="auto"/>
          </w:tcPr>
          <w:p w14:paraId="66E72F08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Septième </w:t>
            </w:r>
            <w:r w:rsidRPr="00FE6DE3">
              <w:br/>
              <w:t>(novembre 2019)</w:t>
            </w:r>
          </w:p>
        </w:tc>
        <w:tc>
          <w:tcPr>
            <w:tcW w:w="1939" w:type="dxa"/>
            <w:shd w:val="clear" w:color="auto" w:fill="auto"/>
          </w:tcPr>
          <w:p w14:paraId="4E042F41" w14:textId="77777777" w:rsidR="004C1A9A" w:rsidRPr="00FE6DE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195B94B" w14:textId="77777777" w:rsidR="004C1A9A" w:rsidRPr="00FE6DE3" w:rsidRDefault="004C1A9A" w:rsidP="00E02BC6">
            <w:pPr>
              <w:spacing w:before="40" w:after="120"/>
            </w:pPr>
            <w:r w:rsidRPr="00FE6DE3">
              <w:t xml:space="preserve">Huitième </w:t>
            </w:r>
            <w:r w:rsidRPr="00FE6DE3">
              <w:br/>
              <w:t xml:space="preserve">(attendu </w:t>
            </w:r>
            <w:r>
              <w:t xml:space="preserve">le 16 mai 2024 ; initialement </w:t>
            </w:r>
            <w:r w:rsidRPr="00FE6DE3">
              <w:t>le 6 décembre 2023)</w:t>
            </w:r>
          </w:p>
        </w:tc>
      </w:tr>
      <w:tr w:rsidR="004C1A9A" w:rsidRPr="00FE6DE3" w14:paraId="2E3F8C2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E30EC4D" w14:textId="77777777" w:rsidR="004C1A9A" w:rsidRPr="00FE6DE3" w:rsidRDefault="004C1A9A" w:rsidP="00E02BC6">
            <w:pPr>
              <w:spacing w:before="40" w:after="120"/>
              <w:ind w:right="113"/>
            </w:pPr>
            <w:proofErr w:type="spellStart"/>
            <w:r w:rsidRPr="00FE6DE3">
              <w:t>Qatar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(2000)</w:t>
            </w:r>
          </w:p>
        </w:tc>
        <w:tc>
          <w:tcPr>
            <w:tcW w:w="2002" w:type="dxa"/>
            <w:shd w:val="clear" w:color="auto" w:fill="auto"/>
          </w:tcPr>
          <w:p w14:paraId="15E63804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(mai 2018)</w:t>
            </w:r>
          </w:p>
        </w:tc>
        <w:tc>
          <w:tcPr>
            <w:tcW w:w="1939" w:type="dxa"/>
            <w:shd w:val="clear" w:color="auto" w:fill="auto"/>
          </w:tcPr>
          <w:p w14:paraId="3BFFB676" w14:textId="77777777" w:rsidR="004C1A9A" w:rsidRPr="00FE6DE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C07B1DE" w14:textId="77777777" w:rsidR="004C1A9A" w:rsidRPr="00FE6DE3" w:rsidRDefault="004C1A9A" w:rsidP="00E02BC6">
            <w:pPr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20 septembre 2022)</w:t>
            </w:r>
          </w:p>
        </w:tc>
      </w:tr>
      <w:tr w:rsidR="004C1A9A" w:rsidRPr="0021315D" w14:paraId="5B2236EF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6F0B3B2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République arabe syrienne (2004)</w:t>
            </w:r>
          </w:p>
        </w:tc>
        <w:tc>
          <w:tcPr>
            <w:tcW w:w="2002" w:type="dxa"/>
            <w:shd w:val="clear" w:color="auto" w:fill="auto"/>
          </w:tcPr>
          <w:p w14:paraId="6B2A9358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2010)</w:t>
            </w:r>
          </w:p>
        </w:tc>
        <w:tc>
          <w:tcPr>
            <w:tcW w:w="1939" w:type="dxa"/>
            <w:shd w:val="clear" w:color="auto" w:fill="auto"/>
          </w:tcPr>
          <w:p w14:paraId="5B639572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(14 mai 2014)</w:t>
            </w:r>
          </w:p>
        </w:tc>
        <w:tc>
          <w:tcPr>
            <w:tcW w:w="2267" w:type="dxa"/>
            <w:shd w:val="clear" w:color="auto" w:fill="auto"/>
          </w:tcPr>
          <w:p w14:paraId="166927A2" w14:textId="77777777" w:rsidR="004C1A9A" w:rsidRPr="0021315D" w:rsidRDefault="004C1A9A" w:rsidP="00E02BC6">
            <w:pPr>
              <w:spacing w:before="40" w:after="120"/>
            </w:pPr>
          </w:p>
        </w:tc>
      </w:tr>
      <w:tr w:rsidR="004C1A9A" w:rsidRPr="00FE6DE3" w14:paraId="78599EC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AA25ACC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lastRenderedPageBreak/>
              <w:t xml:space="preserve">République de </w:t>
            </w:r>
            <w:proofErr w:type="spellStart"/>
            <w:r w:rsidRPr="00FE6DE3">
              <w:t>Corée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(1995)</w:t>
            </w:r>
          </w:p>
        </w:tc>
        <w:tc>
          <w:tcPr>
            <w:tcW w:w="2002" w:type="dxa"/>
            <w:shd w:val="clear" w:color="auto" w:fill="auto"/>
          </w:tcPr>
          <w:p w14:paraId="51821422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>Troisième à cinquième (mai 2017)</w:t>
            </w:r>
          </w:p>
        </w:tc>
        <w:tc>
          <w:tcPr>
            <w:tcW w:w="1939" w:type="dxa"/>
            <w:shd w:val="clear" w:color="auto" w:fill="auto"/>
          </w:tcPr>
          <w:p w14:paraId="064B35E5" w14:textId="77777777" w:rsidR="004C1A9A" w:rsidRPr="00FE6DE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E5F47FE" w14:textId="77777777" w:rsidR="004C1A9A" w:rsidRPr="00FE6DE3" w:rsidRDefault="004C1A9A" w:rsidP="00E02BC6">
            <w:pPr>
              <w:spacing w:before="40" w:after="120"/>
            </w:pPr>
            <w:r w:rsidRPr="00FE6DE3">
              <w:t xml:space="preserve">Sixième </w:t>
            </w:r>
            <w:r w:rsidRPr="00FE6DE3">
              <w:br/>
              <w:t>(reçu le 12 juillet 2021)</w:t>
            </w:r>
          </w:p>
        </w:tc>
      </w:tr>
      <w:tr w:rsidR="004C1A9A" w:rsidRPr="00FE6DE3" w14:paraId="59160ABB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12D51C0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République de </w:t>
            </w:r>
            <w:proofErr w:type="spellStart"/>
            <w:r w:rsidRPr="00FE6DE3">
              <w:t>Moldova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(1995)</w:t>
            </w:r>
          </w:p>
        </w:tc>
        <w:tc>
          <w:tcPr>
            <w:tcW w:w="2002" w:type="dxa"/>
            <w:shd w:val="clear" w:color="auto" w:fill="auto"/>
          </w:tcPr>
          <w:p w14:paraId="62A5E639" w14:textId="77777777" w:rsidR="004C1A9A" w:rsidRPr="00FE6DE3" w:rsidRDefault="004C1A9A" w:rsidP="00E02BC6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117E10BF" w14:textId="77777777" w:rsidR="004C1A9A" w:rsidRPr="00FE6DE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C55226A" w14:textId="77777777" w:rsidR="004C1A9A" w:rsidRPr="00FE6DE3" w:rsidRDefault="004C1A9A" w:rsidP="00E02BC6">
            <w:pPr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28 mars 2022)</w:t>
            </w:r>
          </w:p>
        </w:tc>
      </w:tr>
      <w:tr w:rsidR="004C1A9A" w:rsidRPr="008828FA" w14:paraId="02CB7EE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DA69A0D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République démocratique du </w:t>
            </w:r>
            <w:proofErr w:type="spellStart"/>
            <w:r w:rsidRPr="008828FA">
              <w:t>Congo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(1996)</w:t>
            </w:r>
          </w:p>
        </w:tc>
        <w:tc>
          <w:tcPr>
            <w:tcW w:w="2002" w:type="dxa"/>
            <w:shd w:val="clear" w:color="auto" w:fill="auto"/>
          </w:tcPr>
          <w:p w14:paraId="3B70B0B3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(avril 2019)</w:t>
            </w:r>
          </w:p>
        </w:tc>
        <w:tc>
          <w:tcPr>
            <w:tcW w:w="1939" w:type="dxa"/>
            <w:shd w:val="clear" w:color="auto" w:fill="auto"/>
          </w:tcPr>
          <w:p w14:paraId="6D37A3E8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(17 mai 2023)</w:t>
            </w:r>
          </w:p>
        </w:tc>
        <w:tc>
          <w:tcPr>
            <w:tcW w:w="2267" w:type="dxa"/>
            <w:shd w:val="clear" w:color="auto" w:fill="auto"/>
          </w:tcPr>
          <w:p w14:paraId="0A97F62B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FE6DE3" w14:paraId="441DE8B1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3D02EFF" w14:textId="77777777" w:rsidR="004C1A9A" w:rsidRPr="00FE6DE3" w:rsidRDefault="004C1A9A" w:rsidP="00E02BC6">
            <w:pPr>
              <w:spacing w:before="40" w:after="120"/>
              <w:ind w:right="113"/>
            </w:pPr>
            <w:proofErr w:type="spellStart"/>
            <w:r w:rsidRPr="00FE6DE3">
              <w:t>Roumanie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FE6DE3"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74A7C6A0" w14:textId="77777777" w:rsidR="004C1A9A" w:rsidRPr="00FE6DE3" w:rsidRDefault="004C1A9A" w:rsidP="00E02BC6">
            <w:pPr>
              <w:spacing w:before="40" w:after="120"/>
              <w:ind w:right="113"/>
            </w:pPr>
            <w:r>
              <w:t>Troisième</w:t>
            </w:r>
            <w:r w:rsidRPr="00FE6DE3">
              <w:t xml:space="preserve"> </w:t>
            </w:r>
            <w:r w:rsidRPr="00FE6DE3">
              <w:br/>
              <w:t>(</w:t>
            </w:r>
            <w:r>
              <w:t>juillet</w:t>
            </w:r>
            <w:r w:rsidRPr="00FE6DE3">
              <w:t xml:space="preserve"> 20</w:t>
            </w:r>
            <w:r>
              <w:t>23</w:t>
            </w:r>
            <w:r w:rsidRPr="00FE6DE3">
              <w:t xml:space="preserve">) </w:t>
            </w:r>
          </w:p>
        </w:tc>
        <w:tc>
          <w:tcPr>
            <w:tcW w:w="1939" w:type="dxa"/>
            <w:shd w:val="clear" w:color="auto" w:fill="auto"/>
          </w:tcPr>
          <w:p w14:paraId="637BDEBC" w14:textId="77777777" w:rsidR="004C1A9A" w:rsidRPr="00FE6DE3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21CC0D1" w14:textId="77777777" w:rsidR="004C1A9A" w:rsidRPr="00FE6DE3" w:rsidRDefault="004C1A9A" w:rsidP="00E02BC6">
            <w:pPr>
              <w:spacing w:before="40" w:after="120"/>
            </w:pPr>
            <w:r>
              <w:t>Quatrième</w:t>
            </w:r>
            <w:r w:rsidRPr="00FE6DE3">
              <w:t xml:space="preserve"> </w:t>
            </w:r>
            <w:r w:rsidRPr="00FE6DE3">
              <w:br/>
              <w:t>(</w:t>
            </w:r>
            <w:r>
              <w:t>attendu</w:t>
            </w:r>
            <w:r w:rsidRPr="00FE6DE3">
              <w:t xml:space="preserve"> le </w:t>
            </w:r>
            <w:r>
              <w:t>28 juillet</w:t>
            </w:r>
            <w:r w:rsidRPr="00FE6DE3">
              <w:t xml:space="preserve"> 20</w:t>
            </w:r>
            <w:r>
              <w:t>27</w:t>
            </w:r>
            <w:r w:rsidRPr="00FE6DE3">
              <w:t>)</w:t>
            </w:r>
          </w:p>
        </w:tc>
      </w:tr>
      <w:tr w:rsidR="004C1A9A" w:rsidRPr="0021315D" w14:paraId="510D522A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A74B52D" w14:textId="2839B9FF" w:rsidR="004C1A9A" w:rsidRPr="0021315D" w:rsidRDefault="004C1A9A" w:rsidP="00E02BC6">
            <w:pPr>
              <w:spacing w:before="40" w:after="120"/>
              <w:ind w:right="113"/>
            </w:pPr>
            <w:r w:rsidRPr="0021315D">
              <w:t>Royaume-Uni de Grande</w:t>
            </w:r>
            <w:r w:rsidRPr="0021315D">
              <w:noBreakHyphen/>
              <w:t>Bretagne et d</w:t>
            </w:r>
            <w:r w:rsidR="00C802AF">
              <w:t>’</w:t>
            </w:r>
            <w:r w:rsidRPr="0021315D">
              <w:t xml:space="preserve">Irlande du </w:t>
            </w:r>
            <w:proofErr w:type="spellStart"/>
            <w:r w:rsidRPr="0021315D">
              <w:t>Nord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7A57683E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(mai 2019)</w:t>
            </w:r>
          </w:p>
        </w:tc>
        <w:tc>
          <w:tcPr>
            <w:tcW w:w="1939" w:type="dxa"/>
            <w:shd w:val="clear" w:color="auto" w:fill="auto"/>
          </w:tcPr>
          <w:p w14:paraId="06471E1E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715B27A8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Septième </w:t>
            </w:r>
            <w:r w:rsidRPr="0021315D">
              <w:br/>
              <w:t>(</w:t>
            </w:r>
            <w:r>
              <w:t xml:space="preserve">reçu le </w:t>
            </w:r>
            <w:r w:rsidRPr="0021315D">
              <w:t>1</w:t>
            </w:r>
            <w:r>
              <w:t xml:space="preserve">5 août </w:t>
            </w:r>
            <w:r w:rsidRPr="0021315D">
              <w:t>2023)</w:t>
            </w:r>
          </w:p>
        </w:tc>
      </w:tr>
      <w:tr w:rsidR="004C1A9A" w:rsidRPr="00FE6DE3" w14:paraId="0D3417B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715F219" w14:textId="77777777" w:rsidR="004C1A9A" w:rsidRPr="00FE6DE3" w:rsidRDefault="004C1A9A" w:rsidP="00E02BC6">
            <w:pPr>
              <w:keepNext/>
              <w:spacing w:before="40" w:after="120"/>
              <w:ind w:right="113"/>
            </w:pPr>
            <w:r w:rsidRPr="00FE6DE3">
              <w:t>Rwanda (2008)</w:t>
            </w:r>
          </w:p>
        </w:tc>
        <w:tc>
          <w:tcPr>
            <w:tcW w:w="2002" w:type="dxa"/>
            <w:shd w:val="clear" w:color="auto" w:fill="auto"/>
          </w:tcPr>
          <w:p w14:paraId="6FF55E94" w14:textId="77777777" w:rsidR="004C1A9A" w:rsidRPr="00FE6DE3" w:rsidRDefault="004C1A9A" w:rsidP="00E02BC6">
            <w:pPr>
              <w:keepNext/>
              <w:spacing w:before="40" w:after="120"/>
              <w:ind w:right="113"/>
            </w:pPr>
            <w:r w:rsidRPr="00FE6DE3">
              <w:t xml:space="preserve">Deuxième </w:t>
            </w:r>
            <w:r w:rsidRPr="00FE6DE3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333A4821" w14:textId="77777777" w:rsidR="004C1A9A" w:rsidRPr="00FE6DE3" w:rsidRDefault="004C1A9A" w:rsidP="00E02BC6">
            <w:pPr>
              <w:keepNext/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(6 décembre 2021)</w:t>
            </w:r>
          </w:p>
        </w:tc>
        <w:tc>
          <w:tcPr>
            <w:tcW w:w="2267" w:type="dxa"/>
            <w:shd w:val="clear" w:color="auto" w:fill="auto"/>
          </w:tcPr>
          <w:p w14:paraId="5DEDF746" w14:textId="77777777" w:rsidR="004C1A9A" w:rsidRPr="00FE6DE3" w:rsidRDefault="004C1A9A" w:rsidP="00E02BC6">
            <w:pPr>
              <w:keepNext/>
              <w:spacing w:before="40" w:after="120"/>
            </w:pPr>
          </w:p>
        </w:tc>
      </w:tr>
      <w:tr w:rsidR="004C1A9A" w:rsidRPr="008828FA" w14:paraId="690A9F0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27F894D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Saint-Siège</w:t>
            </w:r>
          </w:p>
        </w:tc>
        <w:tc>
          <w:tcPr>
            <w:tcW w:w="2002" w:type="dxa"/>
            <w:shd w:val="clear" w:color="auto" w:fill="auto"/>
          </w:tcPr>
          <w:p w14:paraId="11C30812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>Initial (mai 2014)</w:t>
            </w:r>
          </w:p>
        </w:tc>
        <w:tc>
          <w:tcPr>
            <w:tcW w:w="1939" w:type="dxa"/>
            <w:shd w:val="clear" w:color="auto" w:fill="auto"/>
          </w:tcPr>
          <w:p w14:paraId="02195DC1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(23 mai 2018)</w:t>
            </w:r>
          </w:p>
        </w:tc>
        <w:tc>
          <w:tcPr>
            <w:tcW w:w="2267" w:type="dxa"/>
            <w:shd w:val="clear" w:color="auto" w:fill="auto"/>
          </w:tcPr>
          <w:p w14:paraId="222E65F8" w14:textId="77777777" w:rsidR="004C1A9A" w:rsidRPr="008828FA" w:rsidRDefault="004C1A9A" w:rsidP="00E02BC6">
            <w:pPr>
              <w:spacing w:before="40" w:after="120"/>
            </w:pPr>
          </w:p>
        </w:tc>
      </w:tr>
      <w:tr w:rsidR="004C1A9A" w:rsidRPr="0021315D" w14:paraId="00D4EFDF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784C343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Sénégal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1B43BFC1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(avril 2018)</w:t>
            </w:r>
          </w:p>
        </w:tc>
        <w:tc>
          <w:tcPr>
            <w:tcW w:w="1939" w:type="dxa"/>
            <w:shd w:val="clear" w:color="auto" w:fill="auto"/>
          </w:tcPr>
          <w:p w14:paraId="111FFD7F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34CB553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Cinquième </w:t>
            </w:r>
            <w:r w:rsidRPr="0021315D">
              <w:br/>
              <w:t>(reçu le 24 juin 2022)</w:t>
            </w:r>
          </w:p>
        </w:tc>
      </w:tr>
      <w:tr w:rsidR="004C1A9A" w:rsidRPr="0021315D" w14:paraId="450733F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402F2C4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Serbie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(2001)</w:t>
            </w:r>
          </w:p>
        </w:tc>
        <w:tc>
          <w:tcPr>
            <w:tcW w:w="2002" w:type="dxa"/>
            <w:shd w:val="clear" w:color="auto" w:fill="auto"/>
          </w:tcPr>
          <w:p w14:paraId="0027F7E4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185D84A9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56B6FCA5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Quatrième </w:t>
            </w:r>
            <w:r w:rsidRPr="0021315D">
              <w:br/>
              <w:t>(attendu le 3 décembre 2025)</w:t>
            </w:r>
          </w:p>
        </w:tc>
      </w:tr>
      <w:tr w:rsidR="004C1A9A" w:rsidRPr="0021315D" w14:paraId="2DA47704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0627276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 w:rsidRPr="0021315D">
              <w:t>Seychelles (1992)</w:t>
            </w:r>
          </w:p>
        </w:tc>
        <w:tc>
          <w:tcPr>
            <w:tcW w:w="2002" w:type="dxa"/>
            <w:shd w:val="clear" w:color="auto" w:fill="auto"/>
          </w:tcPr>
          <w:p w14:paraId="1BCDF4E2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2018)</w:t>
            </w:r>
          </w:p>
        </w:tc>
        <w:tc>
          <w:tcPr>
            <w:tcW w:w="1939" w:type="dxa"/>
            <w:shd w:val="clear" w:color="auto" w:fill="auto"/>
          </w:tcPr>
          <w:p w14:paraId="473837AD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(10</w:t>
            </w:r>
            <w:r>
              <w:t> </w:t>
            </w:r>
            <w:r w:rsidRPr="0021315D">
              <w:t>août 2022)</w:t>
            </w:r>
          </w:p>
        </w:tc>
        <w:tc>
          <w:tcPr>
            <w:tcW w:w="2267" w:type="dxa"/>
            <w:shd w:val="clear" w:color="auto" w:fill="auto"/>
          </w:tcPr>
          <w:p w14:paraId="52BCBCD1" w14:textId="77777777" w:rsidR="004C1A9A" w:rsidRPr="0021315D" w:rsidRDefault="004C1A9A" w:rsidP="00E02BC6">
            <w:pPr>
              <w:keepNext/>
              <w:spacing w:before="40" w:after="120"/>
            </w:pPr>
          </w:p>
        </w:tc>
      </w:tr>
      <w:tr w:rsidR="004C1A9A" w:rsidRPr="0021315D" w14:paraId="3DD1E836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976AD2C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Sierra Leone (2001)</w:t>
            </w:r>
          </w:p>
        </w:tc>
        <w:tc>
          <w:tcPr>
            <w:tcW w:w="2002" w:type="dxa"/>
            <w:shd w:val="clear" w:color="auto" w:fill="auto"/>
          </w:tcPr>
          <w:p w14:paraId="78DE26DB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2014)</w:t>
            </w:r>
          </w:p>
        </w:tc>
        <w:tc>
          <w:tcPr>
            <w:tcW w:w="1939" w:type="dxa"/>
            <w:shd w:val="clear" w:color="auto" w:fill="auto"/>
          </w:tcPr>
          <w:p w14:paraId="7D859066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(23 mai 2018)</w:t>
            </w:r>
          </w:p>
        </w:tc>
        <w:tc>
          <w:tcPr>
            <w:tcW w:w="2267" w:type="dxa"/>
            <w:shd w:val="clear" w:color="auto" w:fill="auto"/>
          </w:tcPr>
          <w:p w14:paraId="0801882D" w14:textId="77777777" w:rsidR="004C1A9A" w:rsidRPr="0021315D" w:rsidRDefault="004C1A9A" w:rsidP="00E02BC6">
            <w:pPr>
              <w:spacing w:before="40" w:after="120"/>
            </w:pPr>
          </w:p>
        </w:tc>
      </w:tr>
      <w:tr w:rsidR="004C1A9A" w:rsidRPr="0021315D" w14:paraId="21B5BF6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8C62C7F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Slovaquie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25A5C58D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(mai 2023)</w:t>
            </w:r>
          </w:p>
        </w:tc>
        <w:tc>
          <w:tcPr>
            <w:tcW w:w="1939" w:type="dxa"/>
            <w:shd w:val="clear" w:color="auto" w:fill="auto"/>
          </w:tcPr>
          <w:p w14:paraId="63987BA7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BCC8FCE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Cinquième </w:t>
            </w:r>
            <w:r w:rsidRPr="0021315D">
              <w:br/>
              <w:t>(attendu le 12 mai 2027)</w:t>
            </w:r>
          </w:p>
        </w:tc>
      </w:tr>
      <w:tr w:rsidR="004C1A9A" w:rsidRPr="0021315D" w14:paraId="07855B4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47BDBA8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Slovénie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2EA699B1" w14:textId="77777777" w:rsidR="004C1A9A" w:rsidRPr="0021315D" w:rsidRDefault="004C1A9A" w:rsidP="00E02BC6">
            <w:pPr>
              <w:spacing w:before="40" w:after="120"/>
              <w:ind w:right="113"/>
            </w:pPr>
            <w:r>
              <w:t>Quatr</w:t>
            </w:r>
            <w:r w:rsidRPr="0021315D">
              <w:t xml:space="preserve">ième </w:t>
            </w:r>
            <w:r w:rsidRPr="0021315D">
              <w:br/>
              <w:t>(</w:t>
            </w:r>
            <w:r>
              <w:t>novembre 2023</w:t>
            </w:r>
            <w:r w:rsidRPr="0021315D">
              <w:t>)</w:t>
            </w:r>
          </w:p>
        </w:tc>
        <w:tc>
          <w:tcPr>
            <w:tcW w:w="1939" w:type="dxa"/>
            <w:shd w:val="clear" w:color="auto" w:fill="auto"/>
          </w:tcPr>
          <w:p w14:paraId="4862F716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17ADF464" w14:textId="77777777" w:rsidR="004C1A9A" w:rsidRPr="0021315D" w:rsidRDefault="004C1A9A" w:rsidP="00E02BC6">
            <w:pPr>
              <w:spacing w:before="40" w:after="120"/>
            </w:pPr>
            <w:r>
              <w:t>Cinqu</w:t>
            </w:r>
            <w:r w:rsidRPr="0021315D">
              <w:t>ième</w:t>
            </w:r>
            <w:r w:rsidRPr="0021315D">
              <w:br/>
              <w:t>(</w:t>
            </w:r>
            <w:r>
              <w:t>attendu</w:t>
            </w:r>
            <w:r w:rsidRPr="0021315D">
              <w:t xml:space="preserve"> le </w:t>
            </w:r>
            <w:r>
              <w:t>24</w:t>
            </w:r>
            <w:r w:rsidRPr="0021315D">
              <w:t> </w:t>
            </w:r>
            <w:r>
              <w:t>novem</w:t>
            </w:r>
            <w:r w:rsidRPr="0021315D">
              <w:t>bre 20</w:t>
            </w:r>
            <w:r>
              <w:t>27</w:t>
            </w:r>
            <w:r w:rsidRPr="0021315D">
              <w:t>)</w:t>
            </w:r>
          </w:p>
        </w:tc>
      </w:tr>
      <w:tr w:rsidR="004C1A9A" w:rsidRPr="0021315D" w14:paraId="494BF55C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20C4A94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rPr>
                <w:rFonts w:eastAsiaTheme="minorEastAsia"/>
                <w:color w:val="000000" w:themeColor="text1"/>
              </w:rPr>
              <w:t>Somalie</w:t>
            </w:r>
            <w:r w:rsidRPr="0021315D">
              <w:rPr>
                <w:rFonts w:eastAsiaTheme="minorEastAsia"/>
                <w:i/>
                <w:iCs/>
                <w:color w:val="000000" w:themeColor="text1"/>
                <w:vertAlign w:val="superscript"/>
              </w:rPr>
              <w:t>a</w:t>
            </w:r>
            <w:proofErr w:type="spellEnd"/>
            <w:r w:rsidRPr="0021315D">
              <w:rPr>
                <w:rFonts w:eastAsiaTheme="minorEastAsia"/>
                <w:color w:val="000000" w:themeColor="text1"/>
              </w:rPr>
              <w:t xml:space="preserve"> (1990)</w:t>
            </w:r>
          </w:p>
        </w:tc>
        <w:tc>
          <w:tcPr>
            <w:tcW w:w="2002" w:type="dxa"/>
            <w:shd w:val="clear" w:color="auto" w:fill="auto"/>
          </w:tcPr>
          <w:p w14:paraId="4C95CCAF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29DA22E7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079BCC7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25 novembre 2026)</w:t>
            </w:r>
          </w:p>
        </w:tc>
      </w:tr>
      <w:tr w:rsidR="004C1A9A" w:rsidRPr="0021315D" w14:paraId="58B0713D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210A6D0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Sri Lanka (1994)</w:t>
            </w:r>
          </w:p>
        </w:tc>
        <w:tc>
          <w:tcPr>
            <w:tcW w:w="2002" w:type="dxa"/>
            <w:shd w:val="clear" w:color="auto" w:fill="auto"/>
          </w:tcPr>
          <w:p w14:paraId="53DC2B9D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40820CC4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(7 décembre 2020)</w:t>
            </w:r>
          </w:p>
        </w:tc>
        <w:tc>
          <w:tcPr>
            <w:tcW w:w="2267" w:type="dxa"/>
            <w:shd w:val="clear" w:color="auto" w:fill="auto"/>
          </w:tcPr>
          <w:p w14:paraId="583086CE" w14:textId="77777777" w:rsidR="004C1A9A" w:rsidRPr="0021315D" w:rsidRDefault="004C1A9A" w:rsidP="00E02BC6">
            <w:pPr>
              <w:spacing w:before="40" w:after="120"/>
            </w:pPr>
          </w:p>
        </w:tc>
      </w:tr>
      <w:tr w:rsidR="004C1A9A" w:rsidRPr="0021315D" w14:paraId="1AFDC8EC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3F51A4A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21315D">
              <w:t>Suède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6CFE3649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 w:rsidRPr="0021315D">
              <w:t xml:space="preserve">Huitième </w:t>
            </w:r>
            <w:r w:rsidRPr="0021315D">
              <w:br/>
              <w:t>(novembre 2021)</w:t>
            </w:r>
          </w:p>
        </w:tc>
        <w:tc>
          <w:tcPr>
            <w:tcW w:w="1939" w:type="dxa"/>
            <w:shd w:val="clear" w:color="auto" w:fill="auto"/>
          </w:tcPr>
          <w:p w14:paraId="6F759191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C5E5C0B" w14:textId="77777777" w:rsidR="004C1A9A" w:rsidRPr="0021315D" w:rsidRDefault="004C1A9A" w:rsidP="00E02BC6">
            <w:pPr>
              <w:keepNext/>
              <w:spacing w:before="40" w:after="120"/>
            </w:pPr>
            <w:r w:rsidRPr="0021315D">
              <w:t xml:space="preserve">Neuvième </w:t>
            </w:r>
            <w:r w:rsidRPr="0021315D">
              <w:br/>
              <w:t>(attendu le 3 décembre 2025)</w:t>
            </w:r>
          </w:p>
        </w:tc>
      </w:tr>
      <w:tr w:rsidR="004C1A9A" w:rsidRPr="0021315D" w14:paraId="2AEEA7B9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511BEAF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Suisse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64CCF4D9" w14:textId="77777777" w:rsidR="004C1A9A" w:rsidRPr="0021315D" w:rsidRDefault="004C1A9A" w:rsidP="00E02BC6">
            <w:pPr>
              <w:spacing w:before="40" w:after="120"/>
              <w:ind w:right="113"/>
            </w:pPr>
            <w:r>
              <w:t>Huitième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juillet 2023</w:t>
            </w:r>
            <w:r w:rsidRPr="0021315D">
              <w:t>)</w:t>
            </w:r>
          </w:p>
        </w:tc>
        <w:tc>
          <w:tcPr>
            <w:tcW w:w="1939" w:type="dxa"/>
            <w:shd w:val="clear" w:color="auto" w:fill="auto"/>
          </w:tcPr>
          <w:p w14:paraId="25DA084B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87CE875" w14:textId="77777777" w:rsidR="004C1A9A" w:rsidRPr="0021315D" w:rsidRDefault="004C1A9A" w:rsidP="00E02BC6">
            <w:pPr>
              <w:spacing w:before="40" w:after="120"/>
            </w:pPr>
            <w:r>
              <w:t>Neuvième</w:t>
            </w:r>
            <w:r w:rsidRPr="0021315D">
              <w:t xml:space="preserve"> </w:t>
            </w:r>
            <w:r w:rsidRPr="0021315D">
              <w:br/>
              <w:t>(</w:t>
            </w:r>
            <w:r>
              <w:t>attendu</w:t>
            </w:r>
            <w:r w:rsidRPr="0021315D">
              <w:t xml:space="preserve"> le </w:t>
            </w:r>
            <w:r>
              <w:t>28</w:t>
            </w:r>
            <w:r w:rsidRPr="0021315D">
              <w:t> juillet 20</w:t>
            </w:r>
            <w:r>
              <w:t>27</w:t>
            </w:r>
            <w:r w:rsidRPr="0021315D">
              <w:t>)</w:t>
            </w:r>
          </w:p>
        </w:tc>
      </w:tr>
      <w:tr w:rsidR="004C1A9A" w:rsidRPr="0021315D" w14:paraId="1B40029F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0A5282B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Tadjikistan (1995)</w:t>
            </w:r>
          </w:p>
        </w:tc>
        <w:tc>
          <w:tcPr>
            <w:tcW w:w="2002" w:type="dxa"/>
            <w:shd w:val="clear" w:color="auto" w:fill="auto"/>
          </w:tcPr>
          <w:p w14:paraId="7B02C9CB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(mai 2018)</w:t>
            </w:r>
          </w:p>
        </w:tc>
        <w:tc>
          <w:tcPr>
            <w:tcW w:w="1939" w:type="dxa"/>
            <w:shd w:val="clear" w:color="auto" w:fill="auto"/>
          </w:tcPr>
          <w:p w14:paraId="35045839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2B956B5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Quatrième </w:t>
            </w:r>
            <w:r w:rsidRPr="0021315D">
              <w:br/>
              <w:t>(reçu le 21 mai 2022)</w:t>
            </w:r>
          </w:p>
        </w:tc>
      </w:tr>
      <w:tr w:rsidR="004C1A9A" w:rsidRPr="0001378E" w14:paraId="277E906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1B14F55" w14:textId="77777777" w:rsidR="004C1A9A" w:rsidRPr="0001378E" w:rsidRDefault="004C1A9A" w:rsidP="00E02BC6">
            <w:pPr>
              <w:spacing w:before="40" w:after="120"/>
              <w:ind w:right="113"/>
            </w:pPr>
            <w:proofErr w:type="spellStart"/>
            <w:r w:rsidRPr="0001378E">
              <w:lastRenderedPageBreak/>
              <w:t>Tchad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01378E">
              <w:t xml:space="preserve"> (1995)</w:t>
            </w:r>
          </w:p>
        </w:tc>
        <w:tc>
          <w:tcPr>
            <w:tcW w:w="2002" w:type="dxa"/>
            <w:shd w:val="clear" w:color="auto" w:fill="auto"/>
          </w:tcPr>
          <w:p w14:paraId="0A3D1186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2022)</w:t>
            </w:r>
          </w:p>
        </w:tc>
        <w:tc>
          <w:tcPr>
            <w:tcW w:w="1939" w:type="dxa"/>
            <w:shd w:val="clear" w:color="auto" w:fill="auto"/>
          </w:tcPr>
          <w:p w14:paraId="63D60A83" w14:textId="77777777" w:rsidR="004C1A9A" w:rsidRPr="0001378E" w:rsidRDefault="004C1A9A" w:rsidP="00E02BC6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14:paraId="255E2357" w14:textId="77777777" w:rsidR="004C1A9A" w:rsidRPr="0001378E" w:rsidRDefault="004C1A9A" w:rsidP="00E02BC6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(attendu le 25 novembre 2026)</w:t>
            </w:r>
          </w:p>
        </w:tc>
      </w:tr>
      <w:tr w:rsidR="004C1A9A" w:rsidRPr="008828FA" w14:paraId="6CF1A327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3D76AA6B" w14:textId="77777777" w:rsidR="004C1A9A" w:rsidRPr="008828FA" w:rsidRDefault="004C1A9A" w:rsidP="00E02BC6">
            <w:pPr>
              <w:spacing w:before="40" w:after="120"/>
              <w:ind w:right="113"/>
            </w:pPr>
            <w:proofErr w:type="spellStart"/>
            <w:r w:rsidRPr="008828FA">
              <w:t>Tchéquie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8828FA">
              <w:t xml:space="preserve"> (1993)</w:t>
            </w:r>
          </w:p>
        </w:tc>
        <w:tc>
          <w:tcPr>
            <w:tcW w:w="2002" w:type="dxa"/>
            <w:shd w:val="clear" w:color="auto" w:fill="auto"/>
          </w:tcPr>
          <w:p w14:paraId="0C748D09" w14:textId="77777777" w:rsidR="004C1A9A" w:rsidRPr="008828FA" w:rsidRDefault="004C1A9A" w:rsidP="00E02BC6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(mai 2018)</w:t>
            </w:r>
          </w:p>
        </w:tc>
        <w:tc>
          <w:tcPr>
            <w:tcW w:w="1939" w:type="dxa"/>
            <w:shd w:val="clear" w:color="auto" w:fill="auto"/>
          </w:tcPr>
          <w:p w14:paraId="6E5354A7" w14:textId="77777777" w:rsidR="004C1A9A" w:rsidRPr="008828FA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0DE38853" w14:textId="77777777" w:rsidR="004C1A9A" w:rsidRPr="008828FA" w:rsidRDefault="004C1A9A" w:rsidP="00E02BC6">
            <w:pPr>
              <w:spacing w:before="40" w:after="120"/>
            </w:pPr>
            <w:r w:rsidRPr="008828FA">
              <w:t xml:space="preserve">Septième </w:t>
            </w:r>
            <w:r w:rsidRPr="008828FA">
              <w:br/>
              <w:t>(</w:t>
            </w:r>
            <w:r>
              <w:t xml:space="preserve">reçu le 26 juillet </w:t>
            </w:r>
            <w:r w:rsidRPr="008828FA">
              <w:t>202</w:t>
            </w:r>
            <w:r>
              <w:t>3</w:t>
            </w:r>
            <w:r w:rsidRPr="008828FA">
              <w:t>)</w:t>
            </w:r>
          </w:p>
        </w:tc>
      </w:tr>
      <w:tr w:rsidR="004C1A9A" w:rsidRPr="0021315D" w14:paraId="316085A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D0D088E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Thaïlande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(2007)</w:t>
            </w:r>
          </w:p>
        </w:tc>
        <w:tc>
          <w:tcPr>
            <w:tcW w:w="2002" w:type="dxa"/>
            <w:shd w:val="clear" w:color="auto" w:fill="auto"/>
          </w:tcPr>
          <w:p w14:paraId="480DECF4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2014)</w:t>
            </w:r>
          </w:p>
        </w:tc>
        <w:tc>
          <w:tcPr>
            <w:tcW w:w="1939" w:type="dxa"/>
            <w:shd w:val="clear" w:color="auto" w:fill="auto"/>
          </w:tcPr>
          <w:p w14:paraId="59481D69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3E9D3E01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(reçu le 4 janvier 2021)</w:t>
            </w:r>
          </w:p>
        </w:tc>
      </w:tr>
      <w:tr w:rsidR="004C1A9A" w:rsidRPr="0021315D" w14:paraId="66D56EAB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EF52B77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Timor-Leste (2003)</w:t>
            </w:r>
          </w:p>
        </w:tc>
        <w:tc>
          <w:tcPr>
            <w:tcW w:w="2002" w:type="dxa"/>
            <w:shd w:val="clear" w:color="auto" w:fill="auto"/>
          </w:tcPr>
          <w:p w14:paraId="7E916A77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2017)</w:t>
            </w:r>
          </w:p>
        </w:tc>
        <w:tc>
          <w:tcPr>
            <w:tcW w:w="1939" w:type="dxa"/>
            <w:shd w:val="clear" w:color="auto" w:fill="auto"/>
          </w:tcPr>
          <w:p w14:paraId="2BAE4933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(6 décembre 2021)</w:t>
            </w:r>
          </w:p>
        </w:tc>
        <w:tc>
          <w:tcPr>
            <w:tcW w:w="2267" w:type="dxa"/>
            <w:shd w:val="clear" w:color="auto" w:fill="auto"/>
          </w:tcPr>
          <w:p w14:paraId="583AE7A4" w14:textId="77777777" w:rsidR="004C1A9A" w:rsidRPr="0021315D" w:rsidRDefault="004C1A9A" w:rsidP="00E02BC6">
            <w:pPr>
              <w:spacing w:before="40" w:after="120"/>
            </w:pPr>
          </w:p>
        </w:tc>
      </w:tr>
      <w:tr w:rsidR="004C1A9A" w:rsidRPr="0021315D" w14:paraId="002B034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5038C23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21315D">
              <w:t>Togo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1423D16A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(juillet 2019)</w:t>
            </w:r>
          </w:p>
        </w:tc>
        <w:tc>
          <w:tcPr>
            <w:tcW w:w="1939" w:type="dxa"/>
            <w:shd w:val="clear" w:color="auto" w:fill="auto"/>
          </w:tcPr>
          <w:p w14:paraId="3D2599E9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(9 août 2023)</w:t>
            </w:r>
          </w:p>
        </w:tc>
        <w:tc>
          <w:tcPr>
            <w:tcW w:w="2267" w:type="dxa"/>
            <w:shd w:val="clear" w:color="auto" w:fill="auto"/>
          </w:tcPr>
          <w:p w14:paraId="668E67A5" w14:textId="77777777" w:rsidR="004C1A9A" w:rsidRPr="0021315D" w:rsidRDefault="004C1A9A" w:rsidP="00E02BC6">
            <w:pPr>
              <w:keepNext/>
              <w:spacing w:before="40" w:after="120"/>
            </w:pPr>
          </w:p>
        </w:tc>
      </w:tr>
      <w:tr w:rsidR="004C1A9A" w:rsidRPr="0021315D" w14:paraId="2B335C4E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D298892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Tunisie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rPr>
                <w:vertAlign w:val="superscript"/>
              </w:rPr>
              <w:t xml:space="preserve"> </w:t>
            </w:r>
            <w:r w:rsidRPr="0021315D">
              <w:t>(1988)</w:t>
            </w:r>
          </w:p>
        </w:tc>
        <w:tc>
          <w:tcPr>
            <w:tcW w:w="2002" w:type="dxa"/>
            <w:shd w:val="clear" w:color="auto" w:fill="auto"/>
          </w:tcPr>
          <w:p w14:paraId="0D69115A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(avril 2016)</w:t>
            </w:r>
          </w:p>
        </w:tc>
        <w:tc>
          <w:tcPr>
            <w:tcW w:w="1939" w:type="dxa"/>
            <w:shd w:val="clear" w:color="auto" w:fill="auto"/>
          </w:tcPr>
          <w:p w14:paraId="12CB500D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(13 mai 2020)</w:t>
            </w:r>
          </w:p>
        </w:tc>
        <w:tc>
          <w:tcPr>
            <w:tcW w:w="2267" w:type="dxa"/>
            <w:shd w:val="clear" w:color="auto" w:fill="auto"/>
          </w:tcPr>
          <w:p w14:paraId="1CCACD51" w14:textId="77777777" w:rsidR="004C1A9A" w:rsidRPr="0021315D" w:rsidRDefault="004C1A9A" w:rsidP="00E02BC6">
            <w:pPr>
              <w:spacing w:before="40" w:after="120"/>
            </w:pPr>
          </w:p>
        </w:tc>
      </w:tr>
      <w:tr w:rsidR="004C1A9A" w:rsidRPr="0021315D" w14:paraId="741271B6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6C68DD2F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Türkiye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(1988)</w:t>
            </w:r>
          </w:p>
        </w:tc>
        <w:tc>
          <w:tcPr>
            <w:tcW w:w="2002" w:type="dxa"/>
            <w:shd w:val="clear" w:color="auto" w:fill="auto"/>
          </w:tcPr>
          <w:p w14:paraId="0DFA4927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(avril 2016)</w:t>
            </w:r>
          </w:p>
        </w:tc>
        <w:tc>
          <w:tcPr>
            <w:tcW w:w="1939" w:type="dxa"/>
            <w:shd w:val="clear" w:color="auto" w:fill="auto"/>
          </w:tcPr>
          <w:p w14:paraId="55D51CC8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BBE06A9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Cinquième </w:t>
            </w:r>
            <w:r w:rsidRPr="0021315D">
              <w:br/>
              <w:t>(reçu le 27 octobre 2020)</w:t>
            </w:r>
          </w:p>
        </w:tc>
      </w:tr>
      <w:tr w:rsidR="004C1A9A" w:rsidRPr="0021315D" w14:paraId="715B6338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2A137C0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Turkménistan (1999)</w:t>
            </w:r>
          </w:p>
        </w:tc>
        <w:tc>
          <w:tcPr>
            <w:tcW w:w="2002" w:type="dxa"/>
            <w:shd w:val="clear" w:color="auto" w:fill="auto"/>
          </w:tcPr>
          <w:p w14:paraId="7DE47220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(novembre 2016)</w:t>
            </w:r>
          </w:p>
        </w:tc>
        <w:tc>
          <w:tcPr>
            <w:tcW w:w="1939" w:type="dxa"/>
            <w:shd w:val="clear" w:color="auto" w:fill="auto"/>
          </w:tcPr>
          <w:p w14:paraId="3FFB2A5E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2195228E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Troisième </w:t>
            </w:r>
            <w:r w:rsidRPr="0021315D">
              <w:br/>
              <w:t>(reçu le 7 décembre 2020)</w:t>
            </w:r>
          </w:p>
        </w:tc>
      </w:tr>
      <w:tr w:rsidR="004C1A9A" w:rsidRPr="0021315D" w14:paraId="3912EA14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59FA600A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Ukraine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(1987)</w:t>
            </w:r>
          </w:p>
        </w:tc>
        <w:tc>
          <w:tcPr>
            <w:tcW w:w="2002" w:type="dxa"/>
            <w:shd w:val="clear" w:color="auto" w:fill="auto"/>
          </w:tcPr>
          <w:p w14:paraId="754353D8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(novembre 2014)</w:t>
            </w:r>
          </w:p>
        </w:tc>
        <w:tc>
          <w:tcPr>
            <w:tcW w:w="1939" w:type="dxa"/>
            <w:shd w:val="clear" w:color="auto" w:fill="auto"/>
          </w:tcPr>
          <w:p w14:paraId="32F47B1B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8239B8A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Septième </w:t>
            </w:r>
            <w:r w:rsidRPr="0021315D">
              <w:br/>
              <w:t>(reçu le 30 novembre 2018)</w:t>
            </w:r>
          </w:p>
        </w:tc>
      </w:tr>
      <w:tr w:rsidR="004C1A9A" w:rsidRPr="0021315D" w14:paraId="7DC67AAA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25AADF27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proofErr w:type="spellStart"/>
            <w:r w:rsidRPr="0021315D">
              <w:t>Uruguay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(1986)</w:t>
            </w:r>
          </w:p>
        </w:tc>
        <w:tc>
          <w:tcPr>
            <w:tcW w:w="2002" w:type="dxa"/>
            <w:shd w:val="clear" w:color="auto" w:fill="auto"/>
          </w:tcPr>
          <w:p w14:paraId="273FA580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(mai 2022)</w:t>
            </w:r>
          </w:p>
        </w:tc>
        <w:tc>
          <w:tcPr>
            <w:tcW w:w="1939" w:type="dxa"/>
            <w:shd w:val="clear" w:color="auto" w:fill="auto"/>
          </w:tcPr>
          <w:p w14:paraId="4FBCDA2B" w14:textId="77777777" w:rsidR="004C1A9A" w:rsidRPr="0021315D" w:rsidRDefault="004C1A9A" w:rsidP="00E02BC6">
            <w:pPr>
              <w:keepNext/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1B0A8614" w14:textId="77777777" w:rsidR="004C1A9A" w:rsidRPr="0021315D" w:rsidRDefault="004C1A9A" w:rsidP="00E02BC6">
            <w:pPr>
              <w:keepNext/>
              <w:spacing w:before="40" w:after="120"/>
            </w:pPr>
            <w:r w:rsidRPr="0021315D">
              <w:t xml:space="preserve">Cinquième </w:t>
            </w:r>
            <w:r w:rsidRPr="0021315D">
              <w:br/>
              <w:t>(attendu le 13 mai 2026)</w:t>
            </w:r>
          </w:p>
        </w:tc>
      </w:tr>
      <w:tr w:rsidR="004C1A9A" w:rsidRPr="0021315D" w14:paraId="566F3A46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425CBDF3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Venezuela (République bolivarienne du) (1991)</w:t>
            </w:r>
          </w:p>
        </w:tc>
        <w:tc>
          <w:tcPr>
            <w:tcW w:w="2002" w:type="dxa"/>
            <w:shd w:val="clear" w:color="auto" w:fill="auto"/>
          </w:tcPr>
          <w:p w14:paraId="7AEFE638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Troisième et</w:t>
            </w:r>
            <w:r>
              <w:t xml:space="preserve"> </w:t>
            </w:r>
            <w:r w:rsidRPr="0021315D">
              <w:t xml:space="preserve">quatrième </w:t>
            </w:r>
            <w:r w:rsidRPr="0021315D">
              <w:br/>
              <w:t>(novembre 2014)</w:t>
            </w:r>
          </w:p>
        </w:tc>
        <w:tc>
          <w:tcPr>
            <w:tcW w:w="1939" w:type="dxa"/>
            <w:shd w:val="clear" w:color="auto" w:fill="auto"/>
          </w:tcPr>
          <w:p w14:paraId="605FF577" w14:textId="77777777" w:rsidR="004C1A9A" w:rsidRPr="0021315D" w:rsidDel="00A507B0" w:rsidRDefault="004C1A9A" w:rsidP="00E02BC6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(28 novembre 2018)</w:t>
            </w:r>
          </w:p>
        </w:tc>
        <w:tc>
          <w:tcPr>
            <w:tcW w:w="2267" w:type="dxa"/>
            <w:shd w:val="clear" w:color="auto" w:fill="auto"/>
          </w:tcPr>
          <w:p w14:paraId="5C58D1A3" w14:textId="77777777" w:rsidR="004C1A9A" w:rsidRPr="0021315D" w:rsidDel="00A507B0" w:rsidRDefault="004C1A9A" w:rsidP="00E02BC6">
            <w:pPr>
              <w:spacing w:before="40" w:after="120"/>
            </w:pPr>
          </w:p>
        </w:tc>
      </w:tr>
      <w:tr w:rsidR="004C1A9A" w:rsidRPr="0021315D" w14:paraId="75351F32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041B6407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>Viet Nam (2015)</w:t>
            </w:r>
          </w:p>
        </w:tc>
        <w:tc>
          <w:tcPr>
            <w:tcW w:w="2002" w:type="dxa"/>
            <w:shd w:val="clear" w:color="auto" w:fill="auto"/>
          </w:tcPr>
          <w:p w14:paraId="29D916CB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2018)</w:t>
            </w:r>
          </w:p>
        </w:tc>
        <w:tc>
          <w:tcPr>
            <w:tcW w:w="1939" w:type="dxa"/>
            <w:shd w:val="clear" w:color="auto" w:fill="auto"/>
          </w:tcPr>
          <w:p w14:paraId="084C30B5" w14:textId="77777777" w:rsidR="004C1A9A" w:rsidRPr="0021315D" w:rsidRDefault="004C1A9A" w:rsidP="00E02BC6">
            <w:pPr>
              <w:spacing w:before="40" w:after="120"/>
              <w:ind w:right="113"/>
            </w:pPr>
          </w:p>
        </w:tc>
        <w:tc>
          <w:tcPr>
            <w:tcW w:w="2267" w:type="dxa"/>
            <w:shd w:val="clear" w:color="auto" w:fill="auto"/>
          </w:tcPr>
          <w:p w14:paraId="6DF543C0" w14:textId="77777777" w:rsidR="004C1A9A" w:rsidRPr="0021315D" w:rsidRDefault="004C1A9A" w:rsidP="00E02BC6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</w:t>
            </w:r>
            <w:r>
              <w:t>reçu le 25 mars 2024</w:t>
            </w:r>
            <w:r w:rsidRPr="0021315D">
              <w:t>)</w:t>
            </w:r>
          </w:p>
        </w:tc>
      </w:tr>
      <w:tr w:rsidR="004C1A9A" w:rsidRPr="0021315D" w14:paraId="088BF1AA" w14:textId="77777777" w:rsidTr="00E02BC6">
        <w:trPr>
          <w:cantSplit/>
        </w:trPr>
        <w:tc>
          <w:tcPr>
            <w:tcW w:w="2296" w:type="dxa"/>
            <w:shd w:val="clear" w:color="auto" w:fill="auto"/>
          </w:tcPr>
          <w:p w14:paraId="11FACA83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Yémen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(1991)</w:t>
            </w:r>
          </w:p>
        </w:tc>
        <w:tc>
          <w:tcPr>
            <w:tcW w:w="2002" w:type="dxa"/>
            <w:shd w:val="clear" w:color="auto" w:fill="auto"/>
          </w:tcPr>
          <w:p w14:paraId="5D37B51E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2010)</w:t>
            </w:r>
          </w:p>
        </w:tc>
        <w:tc>
          <w:tcPr>
            <w:tcW w:w="1939" w:type="dxa"/>
            <w:shd w:val="clear" w:color="auto" w:fill="auto"/>
          </w:tcPr>
          <w:p w14:paraId="3D2C1C36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(14 mai 2014)</w:t>
            </w:r>
          </w:p>
        </w:tc>
        <w:tc>
          <w:tcPr>
            <w:tcW w:w="2267" w:type="dxa"/>
            <w:shd w:val="clear" w:color="auto" w:fill="auto"/>
          </w:tcPr>
          <w:p w14:paraId="60431510" w14:textId="77777777" w:rsidR="004C1A9A" w:rsidRPr="0021315D" w:rsidRDefault="004C1A9A" w:rsidP="00E02BC6">
            <w:pPr>
              <w:spacing w:before="40" w:after="120"/>
            </w:pPr>
          </w:p>
        </w:tc>
      </w:tr>
      <w:tr w:rsidR="004C1A9A" w:rsidRPr="00140D83" w14:paraId="4B07C73E" w14:textId="77777777" w:rsidTr="00E02BC6">
        <w:trPr>
          <w:cantSplit/>
        </w:trPr>
        <w:tc>
          <w:tcPr>
            <w:tcW w:w="2296" w:type="dxa"/>
            <w:tcBorders>
              <w:bottom w:val="single" w:sz="12" w:space="0" w:color="auto"/>
            </w:tcBorders>
            <w:shd w:val="clear" w:color="auto" w:fill="auto"/>
          </w:tcPr>
          <w:p w14:paraId="7BC2BAFB" w14:textId="77777777" w:rsidR="004C1A9A" w:rsidRPr="0021315D" w:rsidRDefault="004C1A9A" w:rsidP="00E02BC6">
            <w:pPr>
              <w:spacing w:before="40" w:after="120"/>
              <w:ind w:right="113"/>
            </w:pPr>
            <w:proofErr w:type="spellStart"/>
            <w:r w:rsidRPr="0021315D">
              <w:t>Zambie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21315D">
              <w:t xml:space="preserve"> (1998)</w:t>
            </w:r>
          </w:p>
        </w:tc>
        <w:tc>
          <w:tcPr>
            <w:tcW w:w="2002" w:type="dxa"/>
            <w:tcBorders>
              <w:bottom w:val="single" w:sz="12" w:space="0" w:color="auto"/>
            </w:tcBorders>
            <w:shd w:val="clear" w:color="auto" w:fill="auto"/>
          </w:tcPr>
          <w:p w14:paraId="788C202C" w14:textId="77777777" w:rsidR="004C1A9A" w:rsidRPr="0021315D" w:rsidRDefault="004C1A9A" w:rsidP="00E02BC6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2008)</w:t>
            </w:r>
          </w:p>
        </w:tc>
        <w:tc>
          <w:tcPr>
            <w:tcW w:w="1939" w:type="dxa"/>
            <w:tcBorders>
              <w:bottom w:val="single" w:sz="12" w:space="0" w:color="auto"/>
            </w:tcBorders>
            <w:shd w:val="clear" w:color="auto" w:fill="auto"/>
          </w:tcPr>
          <w:p w14:paraId="32BB34E4" w14:textId="77777777" w:rsidR="004C1A9A" w:rsidRPr="00140D83" w:rsidRDefault="004C1A9A" w:rsidP="00E02BC6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(30 juin 2012)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14:paraId="52E8E0E0" w14:textId="77777777" w:rsidR="004C1A9A" w:rsidRPr="00140D83" w:rsidRDefault="004C1A9A" w:rsidP="00E02BC6">
            <w:pPr>
              <w:spacing w:before="40" w:after="120"/>
            </w:pPr>
          </w:p>
        </w:tc>
      </w:tr>
    </w:tbl>
    <w:bookmarkEnd w:id="1"/>
    <w:p w14:paraId="04737583" w14:textId="77777777" w:rsidR="004C1A9A" w:rsidRPr="002540EE" w:rsidRDefault="004C1A9A" w:rsidP="004C1A9A">
      <w:pPr>
        <w:pStyle w:val="SingleTxtG"/>
        <w:spacing w:before="120" w:after="240" w:line="220" w:lineRule="atLeast"/>
        <w:ind w:firstLine="170"/>
        <w:jc w:val="left"/>
        <w:rPr>
          <w:sz w:val="18"/>
          <w:szCs w:val="18"/>
        </w:rPr>
      </w:pPr>
      <w:r w:rsidRPr="002540EE">
        <w:rPr>
          <w:i/>
          <w:iCs/>
          <w:sz w:val="18"/>
          <w:szCs w:val="18"/>
          <w:vertAlign w:val="superscript"/>
        </w:rPr>
        <w:t>a</w:t>
      </w:r>
      <w:r w:rsidRPr="002540EE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 xml:space="preserve"> </w:t>
      </w:r>
      <w:r w:rsidRPr="002540EE">
        <w:rPr>
          <w:sz w:val="18"/>
          <w:szCs w:val="18"/>
        </w:rPr>
        <w:t>État</w:t>
      </w:r>
      <w:r>
        <w:rPr>
          <w:sz w:val="18"/>
          <w:szCs w:val="18"/>
        </w:rPr>
        <w:t>s</w:t>
      </w:r>
      <w:r w:rsidRPr="002540EE">
        <w:rPr>
          <w:sz w:val="18"/>
          <w:szCs w:val="18"/>
        </w:rPr>
        <w:t xml:space="preserve"> parties soumettant un rapport selon la procédure simplifiée.</w:t>
      </w:r>
    </w:p>
    <w:p w14:paraId="5C6FC9DA" w14:textId="114E49BE" w:rsidR="004C1A9A" w:rsidRPr="00D42B77" w:rsidRDefault="004C1A9A" w:rsidP="004C1A9A">
      <w:pPr>
        <w:pStyle w:val="H23G"/>
      </w:pPr>
      <w:r w:rsidRPr="002540EE">
        <w:tab/>
      </w:r>
      <w:r>
        <w:t>4</w:t>
      </w:r>
      <w:r w:rsidRPr="002540EE">
        <w:t>.</w:t>
      </w:r>
      <w:r w:rsidRPr="002540EE">
        <w:tab/>
        <w:t xml:space="preserve">Examen des rapports soumis par les États parties en </w:t>
      </w:r>
      <w:r w:rsidRPr="00821E1E">
        <w:t>application</w:t>
      </w:r>
      <w:r w:rsidRPr="002540EE">
        <w:t xml:space="preserve"> de l</w:t>
      </w:r>
      <w:r w:rsidR="00C802AF">
        <w:t>’</w:t>
      </w:r>
      <w:r>
        <w:t>article </w:t>
      </w:r>
      <w:r w:rsidRPr="002540EE">
        <w:t xml:space="preserve">19 </w:t>
      </w:r>
      <w:r>
        <w:br/>
      </w:r>
      <w:r w:rsidRPr="002540EE">
        <w:t>de la Convention</w:t>
      </w:r>
    </w:p>
    <w:p w14:paraId="479F90ED" w14:textId="01913F5D" w:rsidR="004C1A9A" w:rsidRPr="002540EE" w:rsidRDefault="004C1A9A" w:rsidP="004C1A9A">
      <w:pPr>
        <w:pStyle w:val="SingleTxtG"/>
        <w:keepNext/>
        <w:keepLines/>
        <w:ind w:firstLine="567"/>
      </w:pPr>
      <w:r w:rsidRPr="002540EE">
        <w:t>L</w:t>
      </w:r>
      <w:r w:rsidR="00C802AF">
        <w:t>’</w:t>
      </w:r>
      <w:r w:rsidRPr="002540EE">
        <w:t>attention des États parties est appelée sur le calendrier provisoire de l</w:t>
      </w:r>
      <w:r w:rsidR="00C802AF">
        <w:t>’</w:t>
      </w:r>
      <w:r w:rsidRPr="002540EE">
        <w:t>examen des rapports périodiques ci-après. Conformément à l</w:t>
      </w:r>
      <w:r w:rsidR="00C802AF">
        <w:t>’</w:t>
      </w:r>
      <w:r>
        <w:t>article </w:t>
      </w:r>
      <w:r w:rsidRPr="002540EE">
        <w:t xml:space="preserve">68 du </w:t>
      </w:r>
      <w:r>
        <w:t>R</w:t>
      </w:r>
      <w:r w:rsidRPr="002540EE">
        <w:t>èglement intérieur, les représentants des États parties sont invités à assister aux séances du Comité consacrées à l</w:t>
      </w:r>
      <w:r w:rsidR="00C802AF">
        <w:t>’</w:t>
      </w:r>
      <w:r w:rsidRPr="002540EE"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3402"/>
        <w:gridCol w:w="1558"/>
      </w:tblGrid>
      <w:tr w:rsidR="004C1A9A" w:rsidRPr="001C78F3" w14:paraId="498B04FE" w14:textId="77777777" w:rsidTr="00E02BC6">
        <w:trPr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87C10B" w14:textId="77777777" w:rsidR="004C1A9A" w:rsidRPr="001C78F3" w:rsidRDefault="004C1A9A" w:rsidP="00E02BC6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Date et heure de la séance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05A0E2" w14:textId="77777777" w:rsidR="004C1A9A" w:rsidRPr="001C78F3" w:rsidRDefault="004C1A9A" w:rsidP="00E02BC6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Rapport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0F9C86E" w14:textId="77777777" w:rsidR="004C1A9A" w:rsidRPr="001C78F3" w:rsidRDefault="004C1A9A" w:rsidP="00E02BC6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Cote</w:t>
            </w:r>
          </w:p>
        </w:tc>
      </w:tr>
      <w:tr w:rsidR="004C1A9A" w:rsidRPr="001C78F3" w14:paraId="6B5EA15A" w14:textId="77777777" w:rsidTr="00E02BC6">
        <w:trPr>
          <w:trHeight w:hRule="exact" w:val="113"/>
          <w:tblHeader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14:paraId="754B66BA" w14:textId="77777777" w:rsidR="004C1A9A" w:rsidRPr="001C78F3" w:rsidRDefault="004C1A9A" w:rsidP="00E02BC6">
            <w:pPr>
              <w:spacing w:before="40" w:after="120"/>
              <w:ind w:right="113"/>
            </w:pP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14:paraId="68B0E155" w14:textId="77777777" w:rsidR="004C1A9A" w:rsidRPr="001C78F3" w:rsidRDefault="004C1A9A" w:rsidP="00E02BC6">
            <w:pPr>
              <w:spacing w:before="40" w:after="120"/>
              <w:ind w:right="113"/>
            </w:pP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64C16C25" w14:textId="77777777" w:rsidR="004C1A9A" w:rsidRPr="001C78F3" w:rsidRDefault="004C1A9A" w:rsidP="00E02BC6">
            <w:pPr>
              <w:spacing w:before="40" w:after="120"/>
            </w:pPr>
          </w:p>
        </w:tc>
      </w:tr>
      <w:tr w:rsidR="004C1A9A" w:rsidRPr="001C78F3" w:rsidDel="00D838A8" w14:paraId="5D6133BD" w14:textId="77777777" w:rsidTr="00E02BC6">
        <w:tc>
          <w:tcPr>
            <w:tcW w:w="2410" w:type="dxa"/>
            <w:shd w:val="clear" w:color="auto" w:fill="auto"/>
          </w:tcPr>
          <w:p w14:paraId="2860F8B3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M</w:t>
            </w:r>
            <w:r>
              <w:t>ardi 9 juillet</w:t>
            </w:r>
          </w:p>
        </w:tc>
        <w:tc>
          <w:tcPr>
            <w:tcW w:w="3402" w:type="dxa"/>
            <w:shd w:val="clear" w:color="auto" w:fill="auto"/>
          </w:tcPr>
          <w:p w14:paraId="2B31C05F" w14:textId="77777777" w:rsidR="004C1A9A" w:rsidRPr="001C78F3" w:rsidDel="00D838A8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2EADD215" w14:textId="77777777" w:rsidR="004C1A9A" w:rsidRPr="001C78F3" w:rsidDel="00D838A8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C78F3" w14:paraId="2A1F7888" w14:textId="77777777" w:rsidTr="00E02BC6">
        <w:tc>
          <w:tcPr>
            <w:tcW w:w="2410" w:type="dxa"/>
            <w:shd w:val="clear" w:color="auto" w:fill="auto"/>
          </w:tcPr>
          <w:p w14:paraId="750AB7C4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3738DFCD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</w:t>
            </w:r>
            <w:r>
              <w:t>quateur :</w:t>
            </w:r>
            <w:r w:rsidRPr="001C78F3">
              <w:t xml:space="preserve"> </w:t>
            </w:r>
            <w:r>
              <w:t>huitième</w:t>
            </w:r>
            <w:r w:rsidRPr="001C78F3">
              <w:t xml:space="preserve"> rapport périodique</w:t>
            </w:r>
          </w:p>
        </w:tc>
        <w:tc>
          <w:tcPr>
            <w:tcW w:w="1558" w:type="dxa"/>
            <w:shd w:val="clear" w:color="auto" w:fill="auto"/>
          </w:tcPr>
          <w:p w14:paraId="1BEE9038" w14:textId="77777777" w:rsidR="004C1A9A" w:rsidRPr="001C78F3" w:rsidRDefault="004C1A9A" w:rsidP="00E02BC6">
            <w:pPr>
              <w:spacing w:before="40" w:after="120"/>
              <w:rPr>
                <w:rFonts w:eastAsiaTheme="minorEastAsia"/>
              </w:rPr>
            </w:pPr>
            <w:hyperlink r:id="rId57" w:history="1">
              <w:r w:rsidRPr="00855442">
                <w:rPr>
                  <w:rStyle w:val="Lienhypertexte"/>
                </w:rPr>
                <w:t>CAT/C/</w:t>
              </w:r>
            </w:hyperlink>
            <w:r>
              <w:rPr>
                <w:rStyle w:val="Lienhypertexte"/>
              </w:rPr>
              <w:t>ECU/8</w:t>
            </w:r>
          </w:p>
        </w:tc>
      </w:tr>
      <w:tr w:rsidR="004C1A9A" w:rsidRPr="001C78F3" w14:paraId="00192A6F" w14:textId="77777777" w:rsidTr="00E02BC6">
        <w:tc>
          <w:tcPr>
            <w:tcW w:w="2410" w:type="dxa"/>
            <w:shd w:val="clear" w:color="auto" w:fill="auto"/>
          </w:tcPr>
          <w:p w14:paraId="145FB820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>
              <w:t>Mercredi 10 juillet</w:t>
            </w:r>
          </w:p>
        </w:tc>
        <w:tc>
          <w:tcPr>
            <w:tcW w:w="3402" w:type="dxa"/>
            <w:shd w:val="clear" w:color="auto" w:fill="auto"/>
          </w:tcPr>
          <w:p w14:paraId="37275860" w14:textId="77777777" w:rsidR="004C1A9A" w:rsidRPr="001C78F3" w:rsidDel="00D838A8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7B762FEA" w14:textId="77777777" w:rsidR="004C1A9A" w:rsidRPr="001C78F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C78F3" w14:paraId="32F63548" w14:textId="77777777" w:rsidTr="00E02BC6">
        <w:tc>
          <w:tcPr>
            <w:tcW w:w="2410" w:type="dxa"/>
            <w:shd w:val="clear" w:color="auto" w:fill="auto"/>
          </w:tcPr>
          <w:p w14:paraId="607D92B4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lastRenderedPageBreak/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4C71EDF1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>
              <w:t>République de Corée :</w:t>
            </w:r>
            <w:r w:rsidRPr="001C78F3">
              <w:t xml:space="preserve"> </w:t>
            </w:r>
            <w:r>
              <w:t>sixième</w:t>
            </w:r>
            <w:r w:rsidRPr="001C78F3">
              <w:t xml:space="preserve"> rapport périodique</w:t>
            </w:r>
          </w:p>
        </w:tc>
        <w:tc>
          <w:tcPr>
            <w:tcW w:w="1558" w:type="dxa"/>
            <w:shd w:val="clear" w:color="auto" w:fill="auto"/>
          </w:tcPr>
          <w:p w14:paraId="49C202E7" w14:textId="77777777" w:rsidR="004C1A9A" w:rsidRPr="001C78F3" w:rsidRDefault="004C1A9A" w:rsidP="00E02BC6">
            <w:pPr>
              <w:spacing w:before="40" w:after="120"/>
              <w:rPr>
                <w:rFonts w:eastAsiaTheme="minorEastAsia"/>
              </w:rPr>
            </w:pPr>
            <w:hyperlink r:id="rId58" w:history="1">
              <w:r w:rsidRPr="00855442">
                <w:rPr>
                  <w:rStyle w:val="Lienhypertexte"/>
                  <w:lang w:val="es-ES"/>
                </w:rPr>
                <w:t>CAT/C/</w:t>
              </w:r>
            </w:hyperlink>
            <w:r>
              <w:rPr>
                <w:rStyle w:val="Lienhypertexte"/>
                <w:lang w:val="es-ES"/>
              </w:rPr>
              <w:t>KOR/6</w:t>
            </w:r>
          </w:p>
        </w:tc>
      </w:tr>
      <w:tr w:rsidR="004C1A9A" w:rsidRPr="001C78F3" w14:paraId="4A1F866C" w14:textId="77777777" w:rsidTr="00E02BC6">
        <w:tc>
          <w:tcPr>
            <w:tcW w:w="2410" w:type="dxa"/>
            <w:shd w:val="clear" w:color="auto" w:fill="auto"/>
          </w:tcPr>
          <w:p w14:paraId="2A66CB12" w14:textId="77777777" w:rsidR="004C1A9A" w:rsidRPr="001C78F3" w:rsidRDefault="004C1A9A" w:rsidP="00E02BC6">
            <w:pPr>
              <w:spacing w:before="40" w:after="120"/>
              <w:ind w:right="113"/>
            </w:pPr>
            <w:r>
              <w:t>15 heures-18 heures</w:t>
            </w:r>
          </w:p>
        </w:tc>
        <w:tc>
          <w:tcPr>
            <w:tcW w:w="3402" w:type="dxa"/>
            <w:shd w:val="clear" w:color="auto" w:fill="auto"/>
          </w:tcPr>
          <w:p w14:paraId="4489490E" w14:textId="77777777" w:rsidR="004C1A9A" w:rsidDel="00752F18" w:rsidRDefault="004C1A9A" w:rsidP="00E02BC6">
            <w:pPr>
              <w:spacing w:before="40" w:after="120"/>
              <w:ind w:right="113"/>
            </w:pPr>
            <w:r w:rsidRPr="002540EE">
              <w:t>É</w:t>
            </w:r>
            <w:r>
              <w:t>quateur : réponses</w:t>
            </w:r>
          </w:p>
        </w:tc>
        <w:tc>
          <w:tcPr>
            <w:tcW w:w="1558" w:type="dxa"/>
            <w:shd w:val="clear" w:color="auto" w:fill="auto"/>
          </w:tcPr>
          <w:p w14:paraId="61C47DEB" w14:textId="77777777" w:rsidR="004C1A9A" w:rsidRDefault="004C1A9A" w:rsidP="00E02BC6">
            <w:pPr>
              <w:spacing w:before="40" w:after="120"/>
              <w:rPr>
                <w:lang w:val="es-ES"/>
              </w:rPr>
            </w:pPr>
          </w:p>
        </w:tc>
      </w:tr>
      <w:tr w:rsidR="004C1A9A" w:rsidRPr="001C78F3" w14:paraId="785BEFED" w14:textId="77777777" w:rsidTr="00E02BC6">
        <w:tc>
          <w:tcPr>
            <w:tcW w:w="2410" w:type="dxa"/>
            <w:shd w:val="clear" w:color="auto" w:fill="auto"/>
          </w:tcPr>
          <w:p w14:paraId="3674C636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>
              <w:t>Jeudi 11 juillet</w:t>
            </w:r>
          </w:p>
        </w:tc>
        <w:tc>
          <w:tcPr>
            <w:tcW w:w="3402" w:type="dxa"/>
            <w:shd w:val="clear" w:color="auto" w:fill="auto"/>
          </w:tcPr>
          <w:p w14:paraId="38E4CB73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3C5DDFB5" w14:textId="77777777" w:rsidR="004C1A9A" w:rsidRPr="001C78F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C78F3" w14:paraId="1329CB32" w14:textId="77777777" w:rsidTr="00E02BC6">
        <w:tc>
          <w:tcPr>
            <w:tcW w:w="2410" w:type="dxa"/>
            <w:shd w:val="clear" w:color="auto" w:fill="auto"/>
          </w:tcPr>
          <w:p w14:paraId="7A105ABE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607630C5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>
              <w:t>République de Corée : réponses</w:t>
            </w:r>
          </w:p>
        </w:tc>
        <w:tc>
          <w:tcPr>
            <w:tcW w:w="1558" w:type="dxa"/>
            <w:shd w:val="clear" w:color="auto" w:fill="auto"/>
          </w:tcPr>
          <w:p w14:paraId="3139D840" w14:textId="77777777" w:rsidR="004C1A9A" w:rsidRPr="001C78F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C78F3" w14:paraId="24042F3F" w14:textId="77777777" w:rsidTr="00E02BC6">
        <w:tc>
          <w:tcPr>
            <w:tcW w:w="2410" w:type="dxa"/>
            <w:shd w:val="clear" w:color="auto" w:fill="auto"/>
          </w:tcPr>
          <w:p w14:paraId="4564FCA1" w14:textId="77777777" w:rsidR="004C1A9A" w:rsidRPr="001C78F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t>Mardi 16 juillet</w:t>
            </w:r>
          </w:p>
        </w:tc>
        <w:tc>
          <w:tcPr>
            <w:tcW w:w="3402" w:type="dxa"/>
            <w:shd w:val="clear" w:color="auto" w:fill="auto"/>
          </w:tcPr>
          <w:p w14:paraId="4E3C808F" w14:textId="77777777" w:rsidR="004C1A9A" w:rsidRPr="001C78F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021CC026" w14:textId="77777777" w:rsidR="004C1A9A" w:rsidRPr="001C78F3" w:rsidRDefault="004C1A9A" w:rsidP="00E02BC6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4C1A9A" w:rsidRPr="001C78F3" w14:paraId="6FB796FD" w14:textId="77777777" w:rsidTr="00E02BC6">
        <w:tc>
          <w:tcPr>
            <w:tcW w:w="2410" w:type="dxa"/>
            <w:shd w:val="clear" w:color="auto" w:fill="auto"/>
          </w:tcPr>
          <w:p w14:paraId="4F955BA1" w14:textId="77777777" w:rsidR="004C1A9A" w:rsidRPr="001C78F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 xml:space="preserve">heures </w:t>
            </w:r>
          </w:p>
        </w:tc>
        <w:tc>
          <w:tcPr>
            <w:tcW w:w="3402" w:type="dxa"/>
            <w:shd w:val="clear" w:color="auto" w:fill="auto"/>
          </w:tcPr>
          <w:p w14:paraId="2FE914DE" w14:textId="5DD73D48" w:rsidR="004C1A9A" w:rsidRPr="001C78F3" w:rsidRDefault="004C1A9A" w:rsidP="00E02BC6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321B9F">
              <w:t>Côte d</w:t>
            </w:r>
            <w:r w:rsidR="00C802AF">
              <w:t>’</w:t>
            </w:r>
            <w:r w:rsidRPr="00321B9F">
              <w:t>Ivoire</w:t>
            </w:r>
            <w:r>
              <w:t xml:space="preserve"> : </w:t>
            </w:r>
            <w:r>
              <w:rPr>
                <w:rFonts w:eastAsiaTheme="minorEastAsia"/>
              </w:rPr>
              <w:t>rapport initial</w:t>
            </w:r>
          </w:p>
        </w:tc>
        <w:tc>
          <w:tcPr>
            <w:tcW w:w="1558" w:type="dxa"/>
            <w:shd w:val="clear" w:color="auto" w:fill="auto"/>
          </w:tcPr>
          <w:p w14:paraId="1BD25946" w14:textId="77777777" w:rsidR="004C1A9A" w:rsidRPr="001C78F3" w:rsidRDefault="004C1A9A" w:rsidP="00E02BC6">
            <w:pPr>
              <w:keepNext/>
              <w:spacing w:before="40" w:after="120"/>
              <w:rPr>
                <w:rFonts w:eastAsiaTheme="minorEastAsia"/>
              </w:rPr>
            </w:pPr>
            <w:hyperlink r:id="rId59" w:history="1">
              <w:r w:rsidRPr="00855442">
                <w:rPr>
                  <w:rStyle w:val="Lienhypertexte"/>
                </w:rPr>
                <w:t>CAT/C/</w:t>
              </w:r>
            </w:hyperlink>
            <w:r>
              <w:rPr>
                <w:rStyle w:val="Lienhypertexte"/>
              </w:rPr>
              <w:t>CIV/1</w:t>
            </w:r>
          </w:p>
        </w:tc>
      </w:tr>
      <w:tr w:rsidR="004C1A9A" w:rsidRPr="001C78F3" w14:paraId="60D87CE3" w14:textId="77777777" w:rsidTr="00E02BC6">
        <w:tc>
          <w:tcPr>
            <w:tcW w:w="2410" w:type="dxa"/>
            <w:shd w:val="clear" w:color="auto" w:fill="auto"/>
          </w:tcPr>
          <w:p w14:paraId="71284977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>
              <w:t>Mercredi 17 juillet</w:t>
            </w:r>
          </w:p>
        </w:tc>
        <w:tc>
          <w:tcPr>
            <w:tcW w:w="3402" w:type="dxa"/>
            <w:shd w:val="clear" w:color="auto" w:fill="auto"/>
          </w:tcPr>
          <w:p w14:paraId="31974741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1395472E" w14:textId="77777777" w:rsidR="004C1A9A" w:rsidRPr="001C78F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C78F3" w14:paraId="20662874" w14:textId="77777777" w:rsidTr="00E02BC6">
        <w:tc>
          <w:tcPr>
            <w:tcW w:w="2410" w:type="dxa"/>
            <w:shd w:val="clear" w:color="auto" w:fill="auto"/>
          </w:tcPr>
          <w:p w14:paraId="6C3BEDC0" w14:textId="77777777" w:rsidR="004C1A9A" w:rsidRPr="001C78F3" w:rsidRDefault="004C1A9A" w:rsidP="00E02BC6">
            <w:pPr>
              <w:spacing w:before="40" w:after="120"/>
              <w:ind w:right="113"/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521CBE0F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321B9F">
              <w:t>Türkiye</w:t>
            </w:r>
            <w:r>
              <w:rPr>
                <w:rFonts w:eastAsiaTheme="minorEastAsia"/>
              </w:rPr>
              <w:t> : cinquième rapport périodique</w:t>
            </w:r>
          </w:p>
        </w:tc>
        <w:tc>
          <w:tcPr>
            <w:tcW w:w="1558" w:type="dxa"/>
            <w:shd w:val="clear" w:color="auto" w:fill="auto"/>
          </w:tcPr>
          <w:p w14:paraId="33B42116" w14:textId="77777777" w:rsidR="004C1A9A" w:rsidRPr="001C78F3" w:rsidRDefault="004C1A9A" w:rsidP="00E02BC6">
            <w:pPr>
              <w:spacing w:before="40" w:after="120"/>
              <w:rPr>
                <w:rFonts w:eastAsiaTheme="minorEastAsia"/>
              </w:rPr>
            </w:pPr>
            <w:hyperlink r:id="rId60" w:history="1">
              <w:r w:rsidRPr="00855442">
                <w:rPr>
                  <w:rStyle w:val="Lienhypertexte"/>
                  <w:rFonts w:eastAsiaTheme="minorEastAsia"/>
                </w:rPr>
                <w:t>CAT/C/</w:t>
              </w:r>
            </w:hyperlink>
            <w:r>
              <w:rPr>
                <w:rStyle w:val="Lienhypertexte"/>
                <w:rFonts w:eastAsiaTheme="minorEastAsia"/>
              </w:rPr>
              <w:t>TUR/5</w:t>
            </w:r>
          </w:p>
        </w:tc>
      </w:tr>
      <w:tr w:rsidR="004C1A9A" w:rsidRPr="001C78F3" w14:paraId="59F98A44" w14:textId="77777777" w:rsidTr="00E02BC6">
        <w:tc>
          <w:tcPr>
            <w:tcW w:w="2410" w:type="dxa"/>
            <w:shd w:val="clear" w:color="auto" w:fill="auto"/>
          </w:tcPr>
          <w:p w14:paraId="0A2AAD5B" w14:textId="77777777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22492CEA" w14:textId="0FB250EA" w:rsidR="004C1A9A" w:rsidRPr="001C78F3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321B9F">
              <w:t>Côte d</w:t>
            </w:r>
            <w:r w:rsidR="00C802AF">
              <w:t>’</w:t>
            </w:r>
            <w:r w:rsidRPr="00321B9F">
              <w:t>Ivoire</w:t>
            </w:r>
            <w:r>
              <w:t> : réponses</w:t>
            </w:r>
          </w:p>
        </w:tc>
        <w:tc>
          <w:tcPr>
            <w:tcW w:w="1558" w:type="dxa"/>
            <w:shd w:val="clear" w:color="auto" w:fill="auto"/>
          </w:tcPr>
          <w:p w14:paraId="6C4CD0F7" w14:textId="77777777" w:rsidR="004C1A9A" w:rsidRPr="001C78F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C78F3" w14:paraId="0C8757A1" w14:textId="77777777" w:rsidTr="00E02BC6">
        <w:tc>
          <w:tcPr>
            <w:tcW w:w="2410" w:type="dxa"/>
            <w:shd w:val="clear" w:color="auto" w:fill="auto"/>
          </w:tcPr>
          <w:p w14:paraId="553A3A54" w14:textId="77777777" w:rsidR="004C1A9A" w:rsidRPr="001C78F3" w:rsidRDefault="004C1A9A" w:rsidP="00E02BC6">
            <w:pPr>
              <w:spacing w:before="40" w:after="120"/>
              <w:ind w:right="113"/>
            </w:pPr>
            <w:r>
              <w:t>Jeudi 18 juillet</w:t>
            </w:r>
          </w:p>
        </w:tc>
        <w:tc>
          <w:tcPr>
            <w:tcW w:w="3402" w:type="dxa"/>
            <w:shd w:val="clear" w:color="auto" w:fill="auto"/>
          </w:tcPr>
          <w:p w14:paraId="35DC8A5F" w14:textId="77777777" w:rsidR="004C1A9A" w:rsidRPr="001C78F3" w:rsidDel="00454F94" w:rsidRDefault="004C1A9A" w:rsidP="00E02BC6">
            <w:pPr>
              <w:spacing w:before="40" w:after="120"/>
              <w:ind w:right="113"/>
            </w:pPr>
          </w:p>
        </w:tc>
        <w:tc>
          <w:tcPr>
            <w:tcW w:w="1558" w:type="dxa"/>
            <w:shd w:val="clear" w:color="auto" w:fill="auto"/>
          </w:tcPr>
          <w:p w14:paraId="68B540E4" w14:textId="77777777" w:rsidR="004C1A9A" w:rsidRPr="001C78F3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  <w:tr w:rsidR="004C1A9A" w:rsidRPr="001C78F3" w14:paraId="473903A9" w14:textId="77777777" w:rsidTr="00E02BC6"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14:paraId="3F396513" w14:textId="77777777" w:rsidR="004C1A9A" w:rsidRPr="001C78F3" w:rsidRDefault="004C1A9A" w:rsidP="00E02BC6">
            <w:pPr>
              <w:spacing w:before="40" w:after="120"/>
              <w:ind w:right="113"/>
            </w:pPr>
            <w:r>
              <w:t>10 </w:t>
            </w:r>
            <w:r w:rsidRPr="001C78F3">
              <w:t>heures-1</w:t>
            </w:r>
            <w:r>
              <w:t>3 </w:t>
            </w:r>
            <w:r w:rsidRPr="001C78F3">
              <w:t>heures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14:paraId="17E75C7A" w14:textId="77777777" w:rsidR="004C1A9A" w:rsidRDefault="004C1A9A" w:rsidP="00E02BC6">
            <w:pPr>
              <w:spacing w:before="40" w:after="120"/>
              <w:ind w:right="113"/>
              <w:rPr>
                <w:rFonts w:eastAsiaTheme="minorEastAsia"/>
              </w:rPr>
            </w:pPr>
            <w:r w:rsidRPr="00321B9F">
              <w:t>Türkiye</w:t>
            </w:r>
            <w:r>
              <w:rPr>
                <w:rFonts w:eastAsiaTheme="minorEastAsia"/>
              </w:rPr>
              <w:t> : réponses</w:t>
            </w:r>
          </w:p>
        </w:tc>
        <w:tc>
          <w:tcPr>
            <w:tcW w:w="1558" w:type="dxa"/>
            <w:tcBorders>
              <w:bottom w:val="single" w:sz="12" w:space="0" w:color="auto"/>
            </w:tcBorders>
            <w:shd w:val="clear" w:color="auto" w:fill="auto"/>
          </w:tcPr>
          <w:p w14:paraId="21D36E3E" w14:textId="77777777" w:rsidR="004C1A9A" w:rsidRDefault="004C1A9A" w:rsidP="00E02BC6">
            <w:pPr>
              <w:spacing w:before="40" w:after="120"/>
              <w:rPr>
                <w:rFonts w:eastAsiaTheme="minorEastAsia"/>
              </w:rPr>
            </w:pPr>
          </w:p>
        </w:tc>
      </w:tr>
    </w:tbl>
    <w:p w14:paraId="714E3AA4" w14:textId="39EA72FF" w:rsidR="004C1A9A" w:rsidRPr="002540EE" w:rsidRDefault="004C1A9A" w:rsidP="004C1A9A">
      <w:pPr>
        <w:pStyle w:val="H23G"/>
        <w:rPr>
          <w:rFonts w:eastAsiaTheme="minorEastAsia"/>
        </w:rPr>
      </w:pPr>
      <w:r w:rsidRPr="002540EE">
        <w:tab/>
      </w:r>
      <w:r>
        <w:t>5</w:t>
      </w:r>
      <w:r w:rsidRPr="002540EE">
        <w:t>.</w:t>
      </w:r>
      <w:r w:rsidRPr="002540EE">
        <w:tab/>
        <w:t>Examen de renseignements soumis au titre de l</w:t>
      </w:r>
      <w:r w:rsidR="00C802AF">
        <w:t>’</w:t>
      </w:r>
      <w:r>
        <w:t>article </w:t>
      </w:r>
      <w:r w:rsidRPr="002540EE">
        <w:t>20 de la Convention</w:t>
      </w:r>
    </w:p>
    <w:p w14:paraId="612C9405" w14:textId="2D80350C" w:rsidR="004C1A9A" w:rsidRPr="002540EE" w:rsidRDefault="004C1A9A" w:rsidP="004C1A9A">
      <w:pPr>
        <w:pStyle w:val="SingleTxtG"/>
        <w:ind w:firstLine="567"/>
      </w:pPr>
      <w:r w:rsidRPr="002540EE">
        <w:t>Conformément aux dispositions du chapitre</w:t>
      </w:r>
      <w:r>
        <w:t> </w:t>
      </w:r>
      <w:r w:rsidRPr="002540EE">
        <w:t>XIX de son règlement intérieur, le</w:t>
      </w:r>
      <w:r>
        <w:t> </w:t>
      </w:r>
      <w:r w:rsidRPr="002540EE">
        <w:t>Comité examine les renseignements qui sont ou semblent être présentés pour examen en vertu de l</w:t>
      </w:r>
      <w:r w:rsidR="00C802AF">
        <w:t>’</w:t>
      </w:r>
      <w:r>
        <w:t>article </w:t>
      </w:r>
      <w:r w:rsidRPr="002540EE">
        <w:t>20 de la Convention.</w:t>
      </w:r>
    </w:p>
    <w:p w14:paraId="06377A22" w14:textId="4B36A480" w:rsidR="004C1A9A" w:rsidRPr="002540EE" w:rsidRDefault="004C1A9A" w:rsidP="004C1A9A">
      <w:pPr>
        <w:pStyle w:val="SingleTxtG"/>
        <w:ind w:firstLine="567"/>
      </w:pPr>
      <w:r w:rsidRPr="002540EE">
        <w:t>Conformément à l</w:t>
      </w:r>
      <w:r w:rsidR="00C802AF">
        <w:t>’</w:t>
      </w:r>
      <w:r>
        <w:t>article </w:t>
      </w:r>
      <w:r w:rsidRPr="002540EE">
        <w:t>20 (</w:t>
      </w:r>
      <w:r>
        <w:t>par. </w:t>
      </w:r>
      <w:r w:rsidRPr="002540EE">
        <w:t>5) de la Convention et aux articles</w:t>
      </w:r>
      <w:r>
        <w:t> </w:t>
      </w:r>
      <w:r w:rsidRPr="002540EE">
        <w:t xml:space="preserve">78 et 79 du </w:t>
      </w:r>
      <w:r>
        <w:t>R</w:t>
      </w:r>
      <w:r w:rsidRPr="002540EE">
        <w:t>èglement intérieur, tous les documents et tous les travaux du Comité afférents aux fonctions qui lui sont confiées en vertu de l</w:t>
      </w:r>
      <w:r w:rsidR="00C802AF">
        <w:t>’</w:t>
      </w:r>
      <w:r>
        <w:t>article </w:t>
      </w:r>
      <w:r w:rsidRPr="002540EE">
        <w:t xml:space="preserve">20 de la Convention sont confidentiels et toutes les séances consacrées aux travaux au titre de cet </w:t>
      </w:r>
      <w:r>
        <w:t xml:space="preserve">article </w:t>
      </w:r>
      <w:r w:rsidRPr="002540EE">
        <w:t>sont privées.</w:t>
      </w:r>
    </w:p>
    <w:p w14:paraId="19551690" w14:textId="768E96CB" w:rsidR="004C1A9A" w:rsidRPr="002540EE" w:rsidRDefault="004C1A9A" w:rsidP="004C1A9A">
      <w:pPr>
        <w:pStyle w:val="H23G"/>
        <w:rPr>
          <w:rFonts w:eastAsiaTheme="minorEastAsia"/>
        </w:rPr>
      </w:pPr>
      <w:r w:rsidRPr="002540EE">
        <w:rPr>
          <w:bCs/>
        </w:rPr>
        <w:tab/>
      </w:r>
      <w:r>
        <w:rPr>
          <w:bCs/>
        </w:rPr>
        <w:t>6</w:t>
      </w:r>
      <w:r w:rsidRPr="002540EE">
        <w:rPr>
          <w:bCs/>
        </w:rPr>
        <w:t>.</w:t>
      </w:r>
      <w:r w:rsidRPr="002540EE">
        <w:tab/>
      </w:r>
      <w:r w:rsidRPr="002540EE">
        <w:rPr>
          <w:bCs/>
        </w:rPr>
        <w:t>Examen de</w:t>
      </w:r>
      <w:r>
        <w:rPr>
          <w:bCs/>
        </w:rPr>
        <w:t>s</w:t>
      </w:r>
      <w:r w:rsidRPr="002540EE">
        <w:rPr>
          <w:bCs/>
        </w:rPr>
        <w:t xml:space="preserve"> communications soumises </w:t>
      </w:r>
      <w:r>
        <w:rPr>
          <w:bCs/>
        </w:rPr>
        <w:t>au titre</w:t>
      </w:r>
      <w:r w:rsidRPr="002540EE">
        <w:rPr>
          <w:bCs/>
        </w:rPr>
        <w:t xml:space="preserve"> de l</w:t>
      </w:r>
      <w:r w:rsidR="00C802AF">
        <w:rPr>
          <w:bCs/>
        </w:rPr>
        <w:t>’</w:t>
      </w:r>
      <w:r>
        <w:rPr>
          <w:bCs/>
        </w:rPr>
        <w:t>article </w:t>
      </w:r>
      <w:r w:rsidRPr="002540EE">
        <w:rPr>
          <w:bCs/>
        </w:rPr>
        <w:t>22 de la Convention</w:t>
      </w:r>
    </w:p>
    <w:p w14:paraId="52F46945" w14:textId="30D53A43" w:rsidR="00616CB0" w:rsidRDefault="004C1A9A" w:rsidP="004C1A9A">
      <w:pPr>
        <w:pStyle w:val="SingleTxtG"/>
        <w:ind w:firstLine="567"/>
      </w:pPr>
      <w:r w:rsidRPr="002540EE">
        <w:t>Conformément aux dispositions du chapitre</w:t>
      </w:r>
      <w:r>
        <w:t> </w:t>
      </w:r>
      <w:r w:rsidRPr="002540EE">
        <w:t>XXI de son règlement intérieur, le</w:t>
      </w:r>
      <w:r>
        <w:t xml:space="preserve"> </w:t>
      </w:r>
      <w:r w:rsidRPr="002540EE">
        <w:t>Comité examine les communications qui sont ou semblent être présentées pour examen conformément à l</w:t>
      </w:r>
      <w:r w:rsidR="00C802AF">
        <w:t>’</w:t>
      </w:r>
      <w:r>
        <w:t>article </w:t>
      </w:r>
      <w:r w:rsidRPr="002540EE">
        <w:t>22 de la Convention. Conformément à l</w:t>
      </w:r>
      <w:r w:rsidR="00C802AF">
        <w:t>’</w:t>
      </w:r>
      <w:r>
        <w:t>article </w:t>
      </w:r>
      <w:r w:rsidRPr="002540EE">
        <w:t>22 (</w:t>
      </w:r>
      <w:r>
        <w:t>par. </w:t>
      </w:r>
      <w:r w:rsidRPr="002540EE">
        <w:t>6) de la Convention et à l</w:t>
      </w:r>
      <w:r w:rsidR="00C802AF">
        <w:t>’</w:t>
      </w:r>
      <w:r>
        <w:t>article </w:t>
      </w:r>
      <w:r w:rsidRPr="002540EE">
        <w:t>107 (</w:t>
      </w:r>
      <w:r>
        <w:t>par. </w:t>
      </w:r>
      <w:r w:rsidRPr="002540EE">
        <w:t xml:space="preserve">1) du </w:t>
      </w:r>
      <w:r>
        <w:t>R</w:t>
      </w:r>
      <w:r w:rsidRPr="002540EE">
        <w:t>èglement intérieur, les séances du Comité ou de ses organes subsidiaires au cours desquelles sont examinées les communications soumises en vertu de l</w:t>
      </w:r>
      <w:r w:rsidR="00C802AF">
        <w:t>’</w:t>
      </w:r>
      <w:r>
        <w:t>article </w:t>
      </w:r>
      <w:r w:rsidRPr="002540EE">
        <w:t>22 de la Convention sont privées.</w:t>
      </w:r>
    </w:p>
    <w:p w14:paraId="0EDAE680" w14:textId="3A848EDA" w:rsidR="001D14FC" w:rsidRPr="004C1A9A" w:rsidRDefault="004C1A9A" w:rsidP="004C1A9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D14FC" w:rsidRPr="004C1A9A" w:rsidSect="004C1A9A">
      <w:headerReference w:type="even" r:id="rId61"/>
      <w:headerReference w:type="default" r:id="rId62"/>
      <w:footerReference w:type="even" r:id="rId63"/>
      <w:footerReference w:type="default" r:id="rId64"/>
      <w:footerReference w:type="first" r:id="rId6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96EB1A" w14:textId="77777777" w:rsidR="009E2592" w:rsidRPr="009C4D45" w:rsidRDefault="009E2592" w:rsidP="009C4D45">
      <w:pPr>
        <w:pStyle w:val="Pieddepage"/>
      </w:pPr>
    </w:p>
  </w:endnote>
  <w:endnote w:type="continuationSeparator" w:id="0">
    <w:p w14:paraId="610C7027" w14:textId="77777777" w:rsidR="009E2592" w:rsidRPr="009C4D45" w:rsidRDefault="009E2592" w:rsidP="009C4D45">
      <w:pPr>
        <w:pStyle w:val="Pieddepage"/>
      </w:pPr>
    </w:p>
  </w:endnote>
  <w:endnote w:type="continuationNotice" w:id="1">
    <w:p w14:paraId="29C5EC3E" w14:textId="77777777" w:rsidR="009E2592" w:rsidRDefault="009E259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D7AAA" w14:textId="4AEF9889" w:rsidR="004C1A9A" w:rsidRPr="004C1A9A" w:rsidRDefault="004C1A9A" w:rsidP="004C1A9A">
    <w:pPr>
      <w:pStyle w:val="Pieddepage"/>
      <w:tabs>
        <w:tab w:val="right" w:pos="9638"/>
      </w:tabs>
    </w:pPr>
    <w:r w:rsidRPr="004C1A9A">
      <w:rPr>
        <w:b/>
        <w:sz w:val="18"/>
      </w:rPr>
      <w:fldChar w:fldCharType="begin"/>
    </w:r>
    <w:r w:rsidRPr="004C1A9A">
      <w:rPr>
        <w:b/>
        <w:sz w:val="18"/>
      </w:rPr>
      <w:instrText xml:space="preserve"> PAGE  \* MERGEFORMAT </w:instrText>
    </w:r>
    <w:r w:rsidRPr="004C1A9A">
      <w:rPr>
        <w:b/>
        <w:sz w:val="18"/>
      </w:rPr>
      <w:fldChar w:fldCharType="separate"/>
    </w:r>
    <w:r w:rsidRPr="004C1A9A">
      <w:rPr>
        <w:b/>
        <w:noProof/>
        <w:sz w:val="18"/>
      </w:rPr>
      <w:t>2</w:t>
    </w:r>
    <w:r w:rsidRPr="004C1A9A">
      <w:rPr>
        <w:b/>
        <w:sz w:val="18"/>
      </w:rPr>
      <w:fldChar w:fldCharType="end"/>
    </w:r>
    <w:r>
      <w:rPr>
        <w:b/>
        <w:sz w:val="18"/>
      </w:rPr>
      <w:tab/>
    </w:r>
    <w:r>
      <w:t>GE.24-11299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41AFB" w14:textId="27E41C5B" w:rsidR="004C1A9A" w:rsidRPr="004C1A9A" w:rsidRDefault="004C1A9A" w:rsidP="004C1A9A">
    <w:pPr>
      <w:pStyle w:val="Pieddepage"/>
      <w:tabs>
        <w:tab w:val="right" w:pos="9638"/>
      </w:tabs>
      <w:rPr>
        <w:b/>
        <w:sz w:val="18"/>
      </w:rPr>
    </w:pPr>
    <w:r>
      <w:t>GE.24-11299</w:t>
    </w:r>
    <w:r>
      <w:tab/>
    </w:r>
    <w:r w:rsidRPr="004C1A9A">
      <w:rPr>
        <w:b/>
        <w:sz w:val="18"/>
      </w:rPr>
      <w:fldChar w:fldCharType="begin"/>
    </w:r>
    <w:r w:rsidRPr="004C1A9A">
      <w:rPr>
        <w:b/>
        <w:sz w:val="18"/>
      </w:rPr>
      <w:instrText xml:space="preserve"> PAGE  \* MERGEFORMAT </w:instrText>
    </w:r>
    <w:r w:rsidRPr="004C1A9A">
      <w:rPr>
        <w:b/>
        <w:sz w:val="18"/>
      </w:rPr>
      <w:fldChar w:fldCharType="separate"/>
    </w:r>
    <w:r w:rsidRPr="004C1A9A">
      <w:rPr>
        <w:b/>
        <w:noProof/>
        <w:sz w:val="18"/>
      </w:rPr>
      <w:t>3</w:t>
    </w:r>
    <w:r w:rsidRPr="004C1A9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F28B3" w14:textId="0100516B" w:rsidR="00621144" w:rsidRPr="004C1A9A" w:rsidRDefault="004C1A9A" w:rsidP="004C1A9A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285C8F7" wp14:editId="6BB4E6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24-11299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BE3D57B" wp14:editId="42A0ED3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525269537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02AF">
      <w:rPr>
        <w:sz w:val="20"/>
      </w:rPr>
      <w:t xml:space="preserve">    010724    010724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235BED" w14:textId="77777777" w:rsidR="009E2592" w:rsidRPr="009C4D45" w:rsidRDefault="009E2592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32B90E" w14:textId="77777777" w:rsidR="009E2592" w:rsidRPr="00035AE4" w:rsidRDefault="009E2592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1BCE849" w14:textId="77777777" w:rsidR="009E2592" w:rsidRPr="00035AE4" w:rsidRDefault="009E2592">
      <w:pPr>
        <w:spacing w:line="240" w:lineRule="auto"/>
        <w:rPr>
          <w:sz w:val="2"/>
          <w:szCs w:val="2"/>
        </w:rPr>
      </w:pPr>
    </w:p>
  </w:footnote>
  <w:footnote w:id="2">
    <w:p w14:paraId="0F6059FD" w14:textId="77777777" w:rsidR="004C1A9A" w:rsidRPr="002540EE" w:rsidRDefault="004C1A9A" w:rsidP="004C1A9A">
      <w:pPr>
        <w:pStyle w:val="Notedebasdepage"/>
      </w:pPr>
      <w:r>
        <w:tab/>
      </w:r>
      <w:r w:rsidRPr="00D377ED">
        <w:rPr>
          <w:rStyle w:val="Appelnotedebasdep"/>
        </w:rPr>
        <w:footnoteRef/>
      </w:r>
      <w:r w:rsidRPr="002540EE">
        <w:tab/>
        <w:t>Les rapports qui n</w:t>
      </w:r>
      <w:r>
        <w:t>’</w:t>
      </w:r>
      <w:r w:rsidRPr="002540EE">
        <w:t>étaient pas encore disponibles dans le Système de diffusion électronique des</w:t>
      </w:r>
      <w:r>
        <w:t> </w:t>
      </w:r>
      <w:r w:rsidRPr="002540EE">
        <w:t>documents de l</w:t>
      </w:r>
      <w:r>
        <w:t>’</w:t>
      </w:r>
      <w:r w:rsidRPr="002540EE">
        <w:t xml:space="preserve">ONU au </w:t>
      </w:r>
      <w:r>
        <w:t>13 mai</w:t>
      </w:r>
      <w:r w:rsidDel="006C3F07">
        <w:t xml:space="preserve"> </w:t>
      </w:r>
      <w:r w:rsidRPr="002540EE">
        <w:t>202</w:t>
      </w:r>
      <w:r>
        <w:t>4</w:t>
      </w:r>
      <w:r w:rsidRPr="002540EE">
        <w:t xml:space="preserve"> peuvent être consultés à l</w:t>
      </w:r>
      <w:r>
        <w:t>’</w:t>
      </w:r>
      <w:r w:rsidRPr="002540EE">
        <w:t>adresse suivante</w:t>
      </w:r>
      <w:r>
        <w:t> :</w:t>
      </w:r>
      <w:r w:rsidRPr="002540EE">
        <w:t xml:space="preserve"> </w:t>
      </w:r>
      <w:hyperlink r:id="rId1" w:history="1">
        <w:r w:rsidRPr="00855442">
          <w:rPr>
            <w:rStyle w:val="Lienhypertexte"/>
          </w:rPr>
          <w:t>https://tbinternet.ohchr.org/_layouts/15/treatybodyexternal/SessionDetails1.aspx?SessionID=797 &amp;Lang=</w:t>
        </w:r>
        <w:proofErr w:type="spellStart"/>
        <w:r w:rsidRPr="00855442">
          <w:rPr>
            <w:rStyle w:val="Lienhypertexte"/>
          </w:rPr>
          <w:t>fr</w:t>
        </w:r>
      </w:hyperlink>
      <w:r w:rsidRPr="002540EE">
        <w:t>.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91769" w14:textId="4DFB4843" w:rsidR="004C1A9A" w:rsidRPr="004C1A9A" w:rsidRDefault="004C1A9A">
    <w:pPr>
      <w:pStyle w:val="En-tte"/>
    </w:pPr>
    <w:fldSimple w:instr=" TITLE  \* MERGEFORMAT ">
      <w:r w:rsidR="000252E1">
        <w:t>CAT/C/80/1/Rev.1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4AF27" w14:textId="4EFDAEE4" w:rsidR="004C1A9A" w:rsidRPr="004C1A9A" w:rsidRDefault="004C1A9A" w:rsidP="004C1A9A">
    <w:pPr>
      <w:pStyle w:val="En-tte"/>
      <w:jc w:val="right"/>
    </w:pPr>
    <w:fldSimple w:instr=" TITLE  \* MERGEFORMAT ">
      <w:r w:rsidR="000252E1">
        <w:t>CAT/C/80/1/Rev.1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18B32A9"/>
    <w:multiLevelType w:val="hybridMultilevel"/>
    <w:tmpl w:val="CDCA7EC0"/>
    <w:lvl w:ilvl="0" w:tplc="C2C0EEA4">
      <w:start w:val="15"/>
      <w:numFmt w:val="bullet"/>
      <w:lvlText w:val=""/>
      <w:lvlJc w:val="left"/>
      <w:pPr>
        <w:ind w:left="132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116751019">
    <w:abstractNumId w:val="13"/>
  </w:num>
  <w:num w:numId="2" w16cid:durableId="556475460">
    <w:abstractNumId w:val="12"/>
  </w:num>
  <w:num w:numId="3" w16cid:durableId="568268639">
    <w:abstractNumId w:val="10"/>
  </w:num>
  <w:num w:numId="4" w16cid:durableId="2132163392">
    <w:abstractNumId w:val="8"/>
  </w:num>
  <w:num w:numId="5" w16cid:durableId="1702969222">
    <w:abstractNumId w:val="3"/>
  </w:num>
  <w:num w:numId="6" w16cid:durableId="585266066">
    <w:abstractNumId w:val="2"/>
  </w:num>
  <w:num w:numId="7" w16cid:durableId="911542795">
    <w:abstractNumId w:val="1"/>
  </w:num>
  <w:num w:numId="8" w16cid:durableId="1297099385">
    <w:abstractNumId w:val="0"/>
  </w:num>
  <w:num w:numId="9" w16cid:durableId="1363364733">
    <w:abstractNumId w:val="9"/>
  </w:num>
  <w:num w:numId="10" w16cid:durableId="2104915168">
    <w:abstractNumId w:val="7"/>
  </w:num>
  <w:num w:numId="11" w16cid:durableId="1648515067">
    <w:abstractNumId w:val="6"/>
  </w:num>
  <w:num w:numId="12" w16cid:durableId="596446034">
    <w:abstractNumId w:val="5"/>
  </w:num>
  <w:num w:numId="13" w16cid:durableId="188837354">
    <w:abstractNumId w:val="4"/>
  </w:num>
  <w:num w:numId="14" w16cid:durableId="1008488655">
    <w:abstractNumId w:val="13"/>
  </w:num>
  <w:num w:numId="15" w16cid:durableId="1459912311">
    <w:abstractNumId w:val="12"/>
  </w:num>
  <w:num w:numId="16" w16cid:durableId="1474368233">
    <w:abstractNumId w:val="10"/>
  </w:num>
  <w:num w:numId="17" w16cid:durableId="1694261394">
    <w:abstractNumId w:val="13"/>
  </w:num>
  <w:num w:numId="18" w16cid:durableId="2132163046">
    <w:abstractNumId w:val="12"/>
  </w:num>
  <w:num w:numId="19" w16cid:durableId="1012872754">
    <w:abstractNumId w:val="10"/>
  </w:num>
  <w:num w:numId="20" w16cid:durableId="9404545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592"/>
    <w:rsid w:val="00023842"/>
    <w:rsid w:val="000252E1"/>
    <w:rsid w:val="00035AE4"/>
    <w:rsid w:val="00037DF1"/>
    <w:rsid w:val="0007796D"/>
    <w:rsid w:val="00101756"/>
    <w:rsid w:val="00111F2F"/>
    <w:rsid w:val="00136EF6"/>
    <w:rsid w:val="0014365E"/>
    <w:rsid w:val="00176178"/>
    <w:rsid w:val="001D14FC"/>
    <w:rsid w:val="001F525A"/>
    <w:rsid w:val="00287416"/>
    <w:rsid w:val="002C1DA5"/>
    <w:rsid w:val="00446FE5"/>
    <w:rsid w:val="004C1A9A"/>
    <w:rsid w:val="004D6539"/>
    <w:rsid w:val="004F046A"/>
    <w:rsid w:val="00553A1F"/>
    <w:rsid w:val="0057399C"/>
    <w:rsid w:val="00573BE5"/>
    <w:rsid w:val="00586ED3"/>
    <w:rsid w:val="00587A52"/>
    <w:rsid w:val="005970D5"/>
    <w:rsid w:val="005A51D3"/>
    <w:rsid w:val="005B4E23"/>
    <w:rsid w:val="00616CB0"/>
    <w:rsid w:val="00621144"/>
    <w:rsid w:val="0071601D"/>
    <w:rsid w:val="007432FB"/>
    <w:rsid w:val="0080684C"/>
    <w:rsid w:val="00807D21"/>
    <w:rsid w:val="00840C6C"/>
    <w:rsid w:val="00853AFA"/>
    <w:rsid w:val="00871C75"/>
    <w:rsid w:val="008776DC"/>
    <w:rsid w:val="00945222"/>
    <w:rsid w:val="009705C8"/>
    <w:rsid w:val="009C4D45"/>
    <w:rsid w:val="009E2592"/>
    <w:rsid w:val="009F531E"/>
    <w:rsid w:val="00A05770"/>
    <w:rsid w:val="00A37C92"/>
    <w:rsid w:val="00A40848"/>
    <w:rsid w:val="00A704A8"/>
    <w:rsid w:val="00AA0CD3"/>
    <w:rsid w:val="00AB1B55"/>
    <w:rsid w:val="00AE323C"/>
    <w:rsid w:val="00BA13A6"/>
    <w:rsid w:val="00BA41F4"/>
    <w:rsid w:val="00C02897"/>
    <w:rsid w:val="00C26921"/>
    <w:rsid w:val="00C802AF"/>
    <w:rsid w:val="00CA5CE1"/>
    <w:rsid w:val="00CD326D"/>
    <w:rsid w:val="00D21E12"/>
    <w:rsid w:val="00DB1831"/>
    <w:rsid w:val="00DD3BFD"/>
    <w:rsid w:val="00DF7D38"/>
    <w:rsid w:val="00E554A4"/>
    <w:rsid w:val="00EA0D23"/>
    <w:rsid w:val="00EA3F83"/>
    <w:rsid w:val="00EE6EA3"/>
    <w:rsid w:val="00F660DF"/>
    <w:rsid w:val="00F92FCB"/>
    <w:rsid w:val="00F95C08"/>
    <w:rsid w:val="00FA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17ECA3"/>
  <w15:docId w15:val="{7CDE12AC-20B6-4D8E-A39D-211F4E129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4C1A9A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4C1A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fr/CAT/C/BHR/4" TargetMode="External"/><Relationship Id="rId18" Type="http://schemas.openxmlformats.org/officeDocument/2006/relationships/hyperlink" Target="http://undocs.org/fr/CAT/C/CIV/1" TargetMode="External"/><Relationship Id="rId26" Type="http://schemas.openxmlformats.org/officeDocument/2006/relationships/hyperlink" Target="http://undocs.org/fr/CAT/C/GRC/8" TargetMode="External"/><Relationship Id="rId39" Type="http://schemas.openxmlformats.org/officeDocument/2006/relationships/hyperlink" Target="http://undocs.org/en/CAT/C/PAK/2" TargetMode="External"/><Relationship Id="rId21" Type="http://schemas.openxmlformats.org/officeDocument/2006/relationships/hyperlink" Target="http://undocs.org/fr/CAT/C/ECU/8" TargetMode="External"/><Relationship Id="rId34" Type="http://schemas.openxmlformats.org/officeDocument/2006/relationships/hyperlink" Target="http://undocs.org/en/CAT/C/MEX/8" TargetMode="External"/><Relationship Id="rId42" Type="http://schemas.openxmlformats.org/officeDocument/2006/relationships/hyperlink" Target="http://undocs.org/en/CAT/C/POL/8" TargetMode="External"/><Relationship Id="rId47" Type="http://schemas.openxmlformats.org/officeDocument/2006/relationships/hyperlink" Target="http://undocs.org/fr/CAT/C/MDA/4" TargetMode="External"/><Relationship Id="rId50" Type="http://schemas.openxmlformats.org/officeDocument/2006/relationships/hyperlink" Target="http://undocs.org/fr/CAT/C/TJK/4" TargetMode="External"/><Relationship Id="rId55" Type="http://schemas.openxmlformats.org/officeDocument/2006/relationships/hyperlink" Target="http://undocs.org/fr/CAT/C/UKR/7" TargetMode="External"/><Relationship Id="rId63" Type="http://schemas.openxmlformats.org/officeDocument/2006/relationships/footer" Target="footer1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hyperlink" Target="http://undocs.org/fr/CAT/C/BGR/7" TargetMode="External"/><Relationship Id="rId29" Type="http://schemas.openxmlformats.org/officeDocument/2006/relationships/hyperlink" Target="http://undocs.org/fr/CAT/C/ITA/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AT/C/ARG/7" TargetMode="External"/><Relationship Id="rId24" Type="http://schemas.openxmlformats.org/officeDocument/2006/relationships/hyperlink" Target="http://undocs.org/en/CAT/C/RUS/7" TargetMode="External"/><Relationship Id="rId32" Type="http://schemas.openxmlformats.org/officeDocument/2006/relationships/hyperlink" Target="http://undocs.org/fr/CAT/C/MKD/4" TargetMode="External"/><Relationship Id="rId37" Type="http://schemas.openxmlformats.org/officeDocument/2006/relationships/hyperlink" Target="http://undocs.org/fr/CAT/C/NAM/3" TargetMode="External"/><Relationship Id="rId40" Type="http://schemas.openxmlformats.org/officeDocument/2006/relationships/hyperlink" Target="http://undocs.org/fr/CAT/C/NLD/8" TargetMode="External"/><Relationship Id="rId45" Type="http://schemas.openxmlformats.org/officeDocument/2006/relationships/hyperlink" Target="http://undocs.org/en/CAT/C/QAT/4" TargetMode="External"/><Relationship Id="rId53" Type="http://schemas.openxmlformats.org/officeDocument/2006/relationships/hyperlink" Target="http://undocs.org/fr/CAT/C/TUR/5" TargetMode="External"/><Relationship Id="rId58" Type="http://schemas.openxmlformats.org/officeDocument/2006/relationships/hyperlink" Target="http://undocs.org/fr/CAT/C/CRI/3" TargetMode="External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fr/CAT/C/BIH/7" TargetMode="External"/><Relationship Id="rId23" Type="http://schemas.openxmlformats.org/officeDocument/2006/relationships/hyperlink" Target="http://undocs.org/fr/CAT/C/USA/6" TargetMode="External"/><Relationship Id="rId28" Type="http://schemas.openxmlformats.org/officeDocument/2006/relationships/hyperlink" Target="http://undocs.org/fr/CAT/C/ISR/6" TargetMode="External"/><Relationship Id="rId36" Type="http://schemas.openxmlformats.org/officeDocument/2006/relationships/hyperlink" Target="http://undocs.org/fr/CAT/C/MNG/3" TargetMode="External"/><Relationship Id="rId49" Type="http://schemas.openxmlformats.org/officeDocument/2006/relationships/hyperlink" Target="http://undocs.org/fr/CAT/C/SEN/5" TargetMode="External"/><Relationship Id="rId57" Type="http://schemas.openxmlformats.org/officeDocument/2006/relationships/hyperlink" Target="http://undocs.org/en/CAT/C/AUT/7" TargetMode="External"/><Relationship Id="rId61" Type="http://schemas.openxmlformats.org/officeDocument/2006/relationships/header" Target="header1.xml"/><Relationship Id="rId10" Type="http://schemas.openxmlformats.org/officeDocument/2006/relationships/hyperlink" Target="https://undocs.org/en/CAT/C/AND/2" TargetMode="External"/><Relationship Id="rId19" Type="http://schemas.openxmlformats.org/officeDocument/2006/relationships/hyperlink" Target="http://undocs.org/en/CAT/C/CHL/7" TargetMode="External"/><Relationship Id="rId31" Type="http://schemas.openxmlformats.org/officeDocument/2006/relationships/hyperlink" Target="http://undocs.org/fr/CAT/C/KWT/4" TargetMode="External"/><Relationship Id="rId44" Type="http://schemas.openxmlformats.org/officeDocument/2006/relationships/hyperlink" Target="http://undocs.org/fr/CAT/C/UZB/6" TargetMode="External"/><Relationship Id="rId52" Type="http://schemas.openxmlformats.org/officeDocument/2006/relationships/hyperlink" Target="http://undocs.org/fr/CAT/C/THA/2" TargetMode="External"/><Relationship Id="rId60" Type="http://schemas.openxmlformats.org/officeDocument/2006/relationships/hyperlink" Target="http://undocs.org/fr/CAT/C/DNK/8" TargetMode="External"/><Relationship Id="rId65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undocs.org/fr/CAT/C/ALB/3" TargetMode="External"/><Relationship Id="rId14" Type="http://schemas.openxmlformats.org/officeDocument/2006/relationships/hyperlink" Target="http://undocs.org/en/CAT/C/BLR/6" TargetMode="External"/><Relationship Id="rId22" Type="http://schemas.openxmlformats.org/officeDocument/2006/relationships/hyperlink" Target="http://undocs.org/en/CAT/C/EST/6" TargetMode="External"/><Relationship Id="rId27" Type="http://schemas.openxmlformats.org/officeDocument/2006/relationships/hyperlink" Target="http://undocs.org/fr/CAT/C/GTM/8" TargetMode="External"/><Relationship Id="rId30" Type="http://schemas.openxmlformats.org/officeDocument/2006/relationships/hyperlink" Target="http://undocs.org/fr/CAT/C/JOR/4" TargetMode="External"/><Relationship Id="rId35" Type="http://schemas.openxmlformats.org/officeDocument/2006/relationships/hyperlink" Target="http://undocs.org/fr/CAT/C/MCO/7" TargetMode="External"/><Relationship Id="rId43" Type="http://schemas.openxmlformats.org/officeDocument/2006/relationships/hyperlink" Target="http://undocs.org/fr/CAT/C/UGA/2" TargetMode="External"/><Relationship Id="rId48" Type="http://schemas.openxmlformats.org/officeDocument/2006/relationships/hyperlink" Target="http://undocs.org/en/CAT/C/GBR/7" TargetMode="External"/><Relationship Id="rId56" Type="http://schemas.openxmlformats.org/officeDocument/2006/relationships/hyperlink" Target="http://undocs.org/fr/CAT/C/VNM/2" TargetMode="External"/><Relationship Id="rId64" Type="http://schemas.openxmlformats.org/officeDocument/2006/relationships/footer" Target="footer2.xml"/><Relationship Id="rId8" Type="http://schemas.openxmlformats.org/officeDocument/2006/relationships/hyperlink" Target="http://undocs.org/en/CAT/C/ZAF/3" TargetMode="External"/><Relationship Id="rId51" Type="http://schemas.openxmlformats.org/officeDocument/2006/relationships/hyperlink" Target="http://undocs.org/en/CAT/C/CZE/7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undocs.org/fr/CAT/C/ARM/5" TargetMode="External"/><Relationship Id="rId17" Type="http://schemas.openxmlformats.org/officeDocument/2006/relationships/hyperlink" Target="http://undocs.org/fr/CAT/C/CMR/6" TargetMode="External"/><Relationship Id="rId25" Type="http://schemas.openxmlformats.org/officeDocument/2006/relationships/hyperlink" Target="http://undocs.org/fr/CAT/C/FRA/8" TargetMode="External"/><Relationship Id="rId33" Type="http://schemas.openxmlformats.org/officeDocument/2006/relationships/hyperlink" Target="http://undocs.org/fr/CAT/C/MUS/5" TargetMode="External"/><Relationship Id="rId38" Type="http://schemas.openxmlformats.org/officeDocument/2006/relationships/hyperlink" Target="http://undocs.org/en/CAT/C/NOR/9" TargetMode="External"/><Relationship Id="rId46" Type="http://schemas.openxmlformats.org/officeDocument/2006/relationships/hyperlink" Target="http://undocs.org/fr/CAT/C/KOR/6" TargetMode="External"/><Relationship Id="rId59" Type="http://schemas.openxmlformats.org/officeDocument/2006/relationships/hyperlink" Target="http://undocs.org/fr/CAT/C/ROU/3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://undocs.org/fr/CAT/C/CYP/6" TargetMode="External"/><Relationship Id="rId41" Type="http://schemas.openxmlformats.org/officeDocument/2006/relationships/hyperlink" Target="http://undocs.org/en/CAT/C/PHL/4" TargetMode="External"/><Relationship Id="rId54" Type="http://schemas.openxmlformats.org/officeDocument/2006/relationships/hyperlink" Target="http://undocs.org/fr/CAT/C/TKM/3" TargetMode="External"/><Relationship Id="rId62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SessionDetails1.aspx?SessionID=797%20&amp;Lang=f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13</Pages>
  <Words>3412</Words>
  <Characters>19075</Characters>
  <Application>Microsoft Office Word</Application>
  <DocSecurity>0</DocSecurity>
  <Lines>1907</Lines>
  <Paragraphs>899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CAT/C/80/1/Rev.1</vt:lpstr>
    </vt:vector>
  </TitlesOfParts>
  <Company>DCM</Company>
  <LinksUpToDate>false</LinksUpToDate>
  <CharactersWithSpaces>21588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CAT/C/80/1/Rev.1</dc:title>
  <dc:subject/>
  <dc:creator>Julien OKRZESIK</dc:creator>
  <cp:keywords/>
  <cp:lastModifiedBy>Julien OKRZESIK</cp:lastModifiedBy>
  <cp:revision>3</cp:revision>
  <cp:lastPrinted>2024-07-01T11:52:00Z</cp:lastPrinted>
  <dcterms:created xsi:type="dcterms:W3CDTF">2024-07-01T11:52:00Z</dcterms:created>
  <dcterms:modified xsi:type="dcterms:W3CDTF">2024-07-01T11:54:00Z</dcterms:modified>
</cp:coreProperties>
</file>