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91E6E97" w14:textId="77777777" w:rsidTr="000E62AA">
        <w:trPr>
          <w:trHeight w:hRule="exact" w:val="851"/>
        </w:trPr>
        <w:tc>
          <w:tcPr>
            <w:tcW w:w="1280" w:type="dxa"/>
            <w:tcBorders>
              <w:bottom w:val="single" w:sz="4" w:space="0" w:color="auto"/>
            </w:tcBorders>
          </w:tcPr>
          <w:p w14:paraId="7D67D775" w14:textId="77777777" w:rsidR="00A1364C" w:rsidRPr="00F124C6" w:rsidRDefault="00A1364C" w:rsidP="00D02719"/>
        </w:tc>
        <w:tc>
          <w:tcPr>
            <w:tcW w:w="2273" w:type="dxa"/>
            <w:tcBorders>
              <w:bottom w:val="single" w:sz="4" w:space="0" w:color="auto"/>
            </w:tcBorders>
            <w:vAlign w:val="bottom"/>
          </w:tcPr>
          <w:p w14:paraId="13C1A26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6814AC7" w14:textId="77777777" w:rsidR="00A1364C" w:rsidRPr="00786CCC" w:rsidRDefault="00786CCC" w:rsidP="000E62AA">
            <w:pPr>
              <w:spacing w:line="240" w:lineRule="atLeast"/>
              <w:jc w:val="right"/>
              <w:rPr>
                <w:sz w:val="20"/>
                <w:szCs w:val="21"/>
              </w:rPr>
            </w:pPr>
            <w:r w:rsidRPr="00786CCC">
              <w:rPr>
                <w:sz w:val="40"/>
                <w:szCs w:val="21"/>
              </w:rPr>
              <w:t>A</w:t>
            </w:r>
            <w:r>
              <w:rPr>
                <w:sz w:val="20"/>
                <w:szCs w:val="21"/>
              </w:rPr>
              <w:t>/</w:t>
            </w:r>
            <w:proofErr w:type="spellStart"/>
            <w:r>
              <w:rPr>
                <w:sz w:val="20"/>
                <w:szCs w:val="21"/>
              </w:rPr>
              <w:t>HRC</w:t>
            </w:r>
            <w:proofErr w:type="spellEnd"/>
            <w:r>
              <w:rPr>
                <w:sz w:val="20"/>
                <w:szCs w:val="21"/>
              </w:rPr>
              <w:t>/RES/52/36</w:t>
            </w:r>
          </w:p>
        </w:tc>
      </w:tr>
      <w:tr w:rsidR="00A1364C" w:rsidRPr="00F124C6" w14:paraId="093AEEED" w14:textId="77777777" w:rsidTr="000E62AA">
        <w:trPr>
          <w:trHeight w:hRule="exact" w:val="2835"/>
        </w:trPr>
        <w:tc>
          <w:tcPr>
            <w:tcW w:w="1280" w:type="dxa"/>
            <w:tcBorders>
              <w:top w:val="single" w:sz="4" w:space="0" w:color="auto"/>
              <w:bottom w:val="single" w:sz="12" w:space="0" w:color="auto"/>
            </w:tcBorders>
          </w:tcPr>
          <w:p w14:paraId="0F855679" w14:textId="77777777" w:rsidR="00A1364C" w:rsidRPr="00F124C6" w:rsidRDefault="00A1364C" w:rsidP="000E62AA">
            <w:pPr>
              <w:spacing w:line="120" w:lineRule="atLeast"/>
              <w:rPr>
                <w:sz w:val="10"/>
                <w:szCs w:val="10"/>
              </w:rPr>
            </w:pPr>
          </w:p>
          <w:p w14:paraId="09531B9B" w14:textId="77777777" w:rsidR="00A1364C" w:rsidRPr="00F124C6" w:rsidRDefault="00A1364C" w:rsidP="000E62AA">
            <w:pPr>
              <w:spacing w:line="120" w:lineRule="atLeast"/>
              <w:rPr>
                <w:sz w:val="10"/>
                <w:szCs w:val="10"/>
              </w:rPr>
            </w:pPr>
            <w:r>
              <w:rPr>
                <w:rFonts w:hint="eastAsia"/>
                <w:noProof/>
              </w:rPr>
              <w:drawing>
                <wp:inline distT="0" distB="0" distL="0" distR="0" wp14:anchorId="75D47D31" wp14:editId="73D3C9B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56ACE6"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C33D81C" w14:textId="44431272" w:rsidR="00A1364C" w:rsidRPr="00F124C6" w:rsidRDefault="00A1364C" w:rsidP="000E62AA">
            <w:pPr>
              <w:spacing w:before="240" w:line="240" w:lineRule="atLeast"/>
              <w:rPr>
                <w:sz w:val="20"/>
              </w:rPr>
            </w:pPr>
            <w:r w:rsidRPr="00F124C6">
              <w:rPr>
                <w:sz w:val="20"/>
              </w:rPr>
              <w:t xml:space="preserve">Distr.: </w:t>
            </w:r>
            <w:r w:rsidR="00AC63DB" w:rsidRPr="00AC63DB">
              <w:rPr>
                <w:sz w:val="20"/>
              </w:rPr>
              <w:t>General</w:t>
            </w:r>
          </w:p>
          <w:p w14:paraId="0BF67AE0" w14:textId="18CCCFB7" w:rsidR="00A1364C" w:rsidRPr="00F124C6" w:rsidRDefault="00AC63DB" w:rsidP="007A4727">
            <w:pPr>
              <w:spacing w:line="240" w:lineRule="atLeast"/>
              <w:rPr>
                <w:sz w:val="20"/>
              </w:rPr>
            </w:pPr>
            <w:r>
              <w:rPr>
                <w:sz w:val="20"/>
              </w:rPr>
              <w:t xml:space="preserve">14 </w:t>
            </w:r>
            <w:r w:rsidRPr="00AC63DB">
              <w:rPr>
                <w:sz w:val="20"/>
              </w:rPr>
              <w:t>April</w:t>
            </w:r>
            <w:r w:rsidR="008B4347">
              <w:rPr>
                <w:sz w:val="20"/>
              </w:rPr>
              <w:t xml:space="preserve"> 20</w:t>
            </w:r>
            <w:r w:rsidR="007803C3">
              <w:rPr>
                <w:sz w:val="20"/>
              </w:rPr>
              <w:t>2</w:t>
            </w:r>
            <w:r w:rsidR="001D6E0A">
              <w:rPr>
                <w:sz w:val="20"/>
              </w:rPr>
              <w:t>3</w:t>
            </w:r>
          </w:p>
          <w:p w14:paraId="09D4888B" w14:textId="77777777" w:rsidR="00A1364C" w:rsidRPr="00F124C6" w:rsidRDefault="00A1364C" w:rsidP="000E62AA">
            <w:pPr>
              <w:spacing w:line="240" w:lineRule="atLeast"/>
              <w:rPr>
                <w:sz w:val="20"/>
              </w:rPr>
            </w:pPr>
            <w:r w:rsidRPr="00F124C6">
              <w:rPr>
                <w:sz w:val="20"/>
              </w:rPr>
              <w:t xml:space="preserve">Chinese </w:t>
            </w:r>
          </w:p>
          <w:p w14:paraId="3986F392" w14:textId="77777777" w:rsidR="00A1364C" w:rsidRPr="00F124C6" w:rsidRDefault="00A1364C" w:rsidP="000E62AA">
            <w:pPr>
              <w:spacing w:line="240" w:lineRule="atLeast"/>
            </w:pPr>
            <w:r w:rsidRPr="00F124C6">
              <w:rPr>
                <w:sz w:val="20"/>
              </w:rPr>
              <w:t>Original: English</w:t>
            </w:r>
          </w:p>
        </w:tc>
      </w:tr>
    </w:tbl>
    <w:p w14:paraId="49A2E004" w14:textId="77777777" w:rsidR="00AC63DB" w:rsidRPr="00C42B87" w:rsidRDefault="00AC63DB" w:rsidP="00C42B87">
      <w:pPr>
        <w:spacing w:before="120"/>
        <w:rPr>
          <w:rFonts w:ascii="Time New Roman" w:eastAsia="黑体" w:hAnsi="Time New Roman"/>
          <w:sz w:val="24"/>
          <w:szCs w:val="24"/>
        </w:rPr>
      </w:pPr>
      <w:r w:rsidRPr="00C42B87">
        <w:rPr>
          <w:rFonts w:ascii="Time New Roman" w:eastAsia="黑体" w:hAnsi="Time New Roman" w:hint="eastAsia"/>
          <w:sz w:val="24"/>
          <w:szCs w:val="24"/>
        </w:rPr>
        <w:t>人权理事会</w:t>
      </w:r>
    </w:p>
    <w:p w14:paraId="0878D698" w14:textId="77777777" w:rsidR="00AC63DB" w:rsidRPr="00C42B87" w:rsidRDefault="00AC63DB" w:rsidP="00C42B87">
      <w:pPr>
        <w:rPr>
          <w:rFonts w:ascii="Time New Roman" w:eastAsia="黑体" w:hAnsi="Time New Roman"/>
        </w:rPr>
      </w:pPr>
      <w:r w:rsidRPr="00C42B87">
        <w:rPr>
          <w:rFonts w:ascii="Time New Roman" w:eastAsia="黑体" w:hAnsi="Time New Roman" w:hint="eastAsia"/>
        </w:rPr>
        <w:t>第五十二届会议</w:t>
      </w:r>
    </w:p>
    <w:p w14:paraId="1ECD303B" w14:textId="0F992D15" w:rsidR="00AC63DB" w:rsidRPr="00C42B87" w:rsidRDefault="00AC63DB" w:rsidP="00C42B87">
      <w:pPr>
        <w:rPr>
          <w:rFonts w:hint="eastAsia"/>
        </w:rPr>
      </w:pPr>
      <w:r w:rsidRPr="00C42B87">
        <w:t>2023</w:t>
      </w:r>
      <w:r w:rsidRPr="00C42B87">
        <w:rPr>
          <w:rFonts w:hint="eastAsia"/>
        </w:rPr>
        <w:t>年</w:t>
      </w:r>
      <w:r w:rsidRPr="00C42B87">
        <w:t>2</w:t>
      </w:r>
      <w:r w:rsidRPr="00C42B87">
        <w:rPr>
          <w:rFonts w:hint="eastAsia"/>
        </w:rPr>
        <w:t>月</w:t>
      </w:r>
      <w:r w:rsidRPr="00C42B87">
        <w:t>27</w:t>
      </w:r>
      <w:r w:rsidRPr="00C42B87">
        <w:rPr>
          <w:rFonts w:hint="eastAsia"/>
        </w:rPr>
        <w:t>日至</w:t>
      </w:r>
      <w:r w:rsidRPr="00C42B87">
        <w:t>4</w:t>
      </w:r>
      <w:r w:rsidRPr="00C42B87">
        <w:rPr>
          <w:rFonts w:hint="eastAsia"/>
        </w:rPr>
        <w:t>月</w:t>
      </w:r>
      <w:r w:rsidR="005B3125">
        <w:rPr>
          <w:rFonts w:hint="eastAsia"/>
        </w:rPr>
        <w:t>4</w:t>
      </w:r>
      <w:r w:rsidRPr="00C42B87">
        <w:rPr>
          <w:rFonts w:hint="eastAsia"/>
        </w:rPr>
        <w:t>日</w:t>
      </w:r>
    </w:p>
    <w:p w14:paraId="40C004F3" w14:textId="77777777" w:rsidR="00AC63DB" w:rsidRPr="00C42B87" w:rsidRDefault="00AC63DB" w:rsidP="00C42B87">
      <w:pPr>
        <w:rPr>
          <w:rFonts w:hint="eastAsia"/>
        </w:rPr>
      </w:pPr>
      <w:r w:rsidRPr="00C42B87">
        <w:rPr>
          <w:rFonts w:hint="eastAsia"/>
        </w:rPr>
        <w:t>议程项目</w:t>
      </w:r>
      <w:r w:rsidRPr="00C42B87">
        <w:t>9</w:t>
      </w:r>
    </w:p>
    <w:p w14:paraId="218ABCFD" w14:textId="77777777" w:rsidR="00AC63DB" w:rsidRPr="00C42B87" w:rsidRDefault="00AC63DB" w:rsidP="00C42B87">
      <w:pPr>
        <w:rPr>
          <w:rFonts w:ascii="Time New Roman" w:eastAsia="黑体" w:hAnsi="Time New Roman"/>
        </w:rPr>
      </w:pPr>
      <w:r w:rsidRPr="00C42B87">
        <w:rPr>
          <w:rFonts w:ascii="Time New Roman" w:eastAsia="黑体" w:hAnsi="Time New Roman" w:hint="eastAsia"/>
        </w:rPr>
        <w:t>种族主义、种族歧视、仇外心理和相关不容忍行为：</w:t>
      </w:r>
      <w:r w:rsidRPr="00C42B87">
        <w:rPr>
          <w:rFonts w:ascii="Time New Roman" w:eastAsia="黑体" w:hAnsi="Time New Roman"/>
        </w:rPr>
        <w:br/>
      </w:r>
      <w:r w:rsidRPr="00C42B87">
        <w:rPr>
          <w:rFonts w:ascii="Time New Roman" w:eastAsia="黑体" w:hAnsi="Time New Roman" w:hint="eastAsia"/>
        </w:rPr>
        <w:t>《德班宣言和行动纲领》的后续行动和执行情况</w:t>
      </w:r>
    </w:p>
    <w:p w14:paraId="6281002A" w14:textId="77777777" w:rsidR="00AC63DB" w:rsidRPr="00A206AC" w:rsidRDefault="00AC63DB" w:rsidP="00C42B87">
      <w:pPr>
        <w:pStyle w:val="HChGC"/>
      </w:pPr>
      <w:r w:rsidRPr="00A206AC">
        <w:tab/>
      </w:r>
      <w:r w:rsidRPr="00A206AC">
        <w:tab/>
      </w:r>
      <w:r w:rsidRPr="00A206AC">
        <w:rPr>
          <w:rFonts w:hint="eastAsia"/>
        </w:rPr>
        <w:t>人权理事会</w:t>
      </w:r>
      <w:r w:rsidRPr="00A206AC">
        <w:t>2023</w:t>
      </w:r>
      <w:r w:rsidRPr="00A206AC">
        <w:rPr>
          <w:rFonts w:hint="eastAsia"/>
        </w:rPr>
        <w:t>年</w:t>
      </w:r>
      <w:r w:rsidRPr="00A206AC">
        <w:t>4</w:t>
      </w:r>
      <w:r w:rsidRPr="00A206AC">
        <w:rPr>
          <w:rFonts w:hint="eastAsia"/>
        </w:rPr>
        <w:t>月</w:t>
      </w:r>
      <w:r w:rsidRPr="00A206AC">
        <w:t>4</w:t>
      </w:r>
      <w:r w:rsidRPr="00A206AC">
        <w:rPr>
          <w:rFonts w:hint="eastAsia"/>
        </w:rPr>
        <w:t>日通过的决议</w:t>
      </w:r>
    </w:p>
    <w:p w14:paraId="09F02553" w14:textId="6F60DEF8" w:rsidR="00AC63DB" w:rsidRPr="00A206AC" w:rsidRDefault="00C42B87" w:rsidP="00C42B87">
      <w:pPr>
        <w:pStyle w:val="H1GC"/>
        <w:rPr>
          <w:rFonts w:hAnsi="宋体" w:cs="宋体"/>
          <w:snapToGrid w:val="0"/>
        </w:rPr>
      </w:pPr>
      <w:r>
        <w:tab/>
      </w:r>
      <w:r w:rsidR="00AC63DB" w:rsidRPr="00A206AC">
        <w:t>52/36.</w:t>
      </w:r>
      <w:r w:rsidR="00AC63DB" w:rsidRPr="00A206AC">
        <w:tab/>
      </w:r>
      <w:r w:rsidR="00AC63DB" w:rsidRPr="00C42B87">
        <w:rPr>
          <w:rFonts w:hint="eastAsia"/>
          <w:spacing w:val="-2"/>
          <w:lang w:val="fr-CH"/>
        </w:rPr>
        <w:t>当代形式种族主义、种族歧视、仇外心理和相关不容忍行为特别报告员</w:t>
      </w:r>
      <w:r w:rsidR="00AC63DB" w:rsidRPr="00A206AC">
        <w:rPr>
          <w:rFonts w:hint="eastAsia"/>
          <w:lang w:val="fr-CH"/>
        </w:rPr>
        <w:t>的任务</w:t>
      </w:r>
    </w:p>
    <w:p w14:paraId="5CD4A15D" w14:textId="77777777" w:rsidR="00AC63DB" w:rsidRPr="00A206AC" w:rsidRDefault="00AC63DB" w:rsidP="00AC63DB">
      <w:pPr>
        <w:pStyle w:val="SingleTxtGC"/>
        <w:rPr>
          <w:rFonts w:eastAsia="楷体" w:hAnsi="Time New Roman" w:hint="eastAsia"/>
        </w:rPr>
      </w:pPr>
      <w:r w:rsidRPr="00A206AC">
        <w:tab/>
      </w:r>
      <w:r w:rsidRPr="00A206AC">
        <w:rPr>
          <w:rFonts w:eastAsia="楷体" w:hAnsi="Time New Roman" w:hint="eastAsia"/>
        </w:rPr>
        <w:t>人权理事会，</w:t>
      </w:r>
    </w:p>
    <w:p w14:paraId="643F602C" w14:textId="77777777" w:rsidR="00AC63DB" w:rsidRPr="00A206AC" w:rsidRDefault="00AC63DB" w:rsidP="00AC63DB">
      <w:pPr>
        <w:pStyle w:val="SingleTxtGC"/>
        <w:rPr>
          <w:rFonts w:eastAsiaTheme="minorEastAsia" w:hAnsi="宋体" w:cs="宋体"/>
        </w:rPr>
      </w:pPr>
      <w:r w:rsidRPr="00A206AC">
        <w:tab/>
      </w:r>
      <w:r w:rsidRPr="00A206AC">
        <w:rPr>
          <w:rFonts w:eastAsia="楷体" w:hAnsi="Time New Roman" w:hint="eastAsia"/>
        </w:rPr>
        <w:t>回顾</w:t>
      </w:r>
      <w:r w:rsidRPr="00A206AC">
        <w:rPr>
          <w:rFonts w:hAnsi="宋体" w:cs="宋体" w:hint="eastAsia"/>
        </w:rPr>
        <w:t>理事会</w:t>
      </w:r>
      <w:r w:rsidRPr="00A206AC">
        <w:t>2008</w:t>
      </w:r>
      <w:r w:rsidRPr="00A206AC">
        <w:rPr>
          <w:rFonts w:hAnsi="宋体" w:cs="宋体" w:hint="eastAsia"/>
        </w:rPr>
        <w:t>年</w:t>
      </w:r>
      <w:r w:rsidRPr="00A206AC">
        <w:t>3</w:t>
      </w:r>
      <w:r w:rsidRPr="00A206AC">
        <w:rPr>
          <w:rFonts w:hAnsi="宋体" w:cs="宋体" w:hint="eastAsia"/>
        </w:rPr>
        <w:t>月</w:t>
      </w:r>
      <w:r w:rsidRPr="00A206AC">
        <w:t>28</w:t>
      </w:r>
      <w:r w:rsidRPr="00A206AC">
        <w:rPr>
          <w:rFonts w:hAnsi="宋体" w:cs="宋体" w:hint="eastAsia"/>
        </w:rPr>
        <w:t>日第</w:t>
      </w:r>
      <w:r w:rsidRPr="00A206AC">
        <w:t>7/34</w:t>
      </w:r>
      <w:r w:rsidRPr="00A206AC">
        <w:rPr>
          <w:rFonts w:hAnsi="宋体" w:cs="宋体" w:hint="eastAsia"/>
        </w:rPr>
        <w:t>号决议和所有有关当代形式种族主义、种族歧视、仇外心理和相关不容忍行为特别报告</w:t>
      </w:r>
      <w:proofErr w:type="gramStart"/>
      <w:r w:rsidRPr="00A206AC">
        <w:rPr>
          <w:rFonts w:hAnsi="宋体" w:cs="宋体" w:hint="eastAsia"/>
        </w:rPr>
        <w:t>员任务</w:t>
      </w:r>
      <w:proofErr w:type="gramEnd"/>
      <w:r w:rsidRPr="00A206AC">
        <w:rPr>
          <w:rFonts w:hAnsi="宋体" w:cs="宋体" w:hint="eastAsia"/>
        </w:rPr>
        <w:t>的决议，以及人权委员会的相关决议，</w:t>
      </w:r>
    </w:p>
    <w:p w14:paraId="6E596DB2" w14:textId="77777777" w:rsidR="00AC63DB" w:rsidRPr="00A206AC" w:rsidRDefault="00AC63DB" w:rsidP="00AC63DB">
      <w:pPr>
        <w:pStyle w:val="SingleTxtGC"/>
      </w:pPr>
      <w:r w:rsidRPr="00A206AC">
        <w:rPr>
          <w:rFonts w:eastAsia="楷体"/>
        </w:rPr>
        <w:tab/>
      </w:r>
      <w:r w:rsidRPr="00A206AC">
        <w:rPr>
          <w:rFonts w:eastAsia="楷体" w:hAnsi="Time New Roman" w:hint="eastAsia"/>
        </w:rPr>
        <w:t>又回顾</w:t>
      </w:r>
      <w:r w:rsidRPr="00A206AC">
        <w:rPr>
          <w:rFonts w:hAnsi="宋体" w:cs="宋体" w:hint="eastAsia"/>
        </w:rPr>
        <w:t>人权理事会</w:t>
      </w:r>
      <w:r w:rsidRPr="00A206AC">
        <w:t>2007</w:t>
      </w:r>
      <w:r w:rsidRPr="00A206AC">
        <w:rPr>
          <w:rFonts w:hAnsi="宋体" w:cs="宋体" w:hint="eastAsia"/>
        </w:rPr>
        <w:t>年</w:t>
      </w:r>
      <w:r w:rsidRPr="00A206AC">
        <w:t>6</w:t>
      </w:r>
      <w:r w:rsidRPr="00A206AC">
        <w:rPr>
          <w:rFonts w:hAnsi="宋体" w:cs="宋体" w:hint="eastAsia"/>
        </w:rPr>
        <w:t>月</w:t>
      </w:r>
      <w:r w:rsidRPr="00A206AC">
        <w:t>18</w:t>
      </w:r>
      <w:r w:rsidRPr="00A206AC">
        <w:rPr>
          <w:rFonts w:hAnsi="宋体" w:cs="宋体" w:hint="eastAsia"/>
        </w:rPr>
        <w:t>日关于理事会体制建设的第</w:t>
      </w:r>
      <w:r w:rsidRPr="00A206AC">
        <w:t>5/1</w:t>
      </w:r>
      <w:r w:rsidRPr="00A206AC">
        <w:rPr>
          <w:rFonts w:hAnsi="宋体" w:cs="宋体" w:hint="eastAsia"/>
        </w:rPr>
        <w:t>号决议和关于理事会特别程序任务负责人行为守则的第</w:t>
      </w:r>
      <w:r w:rsidRPr="00A206AC">
        <w:t>5/2</w:t>
      </w:r>
      <w:r w:rsidRPr="00A206AC">
        <w:rPr>
          <w:rFonts w:hAnsi="宋体" w:cs="宋体" w:hint="eastAsia"/>
        </w:rPr>
        <w:t>号决议，强调任务负责人应按照这两项决议及其附件履行职责，</w:t>
      </w:r>
    </w:p>
    <w:p w14:paraId="77D22D36" w14:textId="516C3E35" w:rsidR="00AC63DB" w:rsidRPr="00A206AC" w:rsidRDefault="00AC63DB" w:rsidP="00AC63DB">
      <w:pPr>
        <w:pStyle w:val="SingleTxtGC"/>
      </w:pPr>
      <w:r w:rsidRPr="00A206AC">
        <w:rPr>
          <w:rFonts w:eastAsia="楷体"/>
        </w:rPr>
        <w:tab/>
      </w:r>
      <w:r w:rsidRPr="00A206AC">
        <w:rPr>
          <w:rFonts w:eastAsia="楷体" w:hAnsi="Time New Roman" w:hint="eastAsia"/>
        </w:rPr>
        <w:t>重申</w:t>
      </w:r>
      <w:r w:rsidRPr="00A206AC">
        <w:rPr>
          <w:rFonts w:hAnsi="宋体" w:cs="宋体" w:hint="eastAsia"/>
        </w:rPr>
        <w:t>《消除种族歧视国际公约》，回顾指出，《德班宣言和行动纲领》和《</w:t>
      </w:r>
      <w:r w:rsidRPr="00A206AC">
        <w:t>2030</w:t>
      </w:r>
      <w:r w:rsidRPr="00A206AC">
        <w:rPr>
          <w:rFonts w:hAnsi="宋体" w:cs="宋体" w:hint="eastAsia"/>
        </w:rPr>
        <w:t>年可持续发展议程》，包括可持续发展目标</w:t>
      </w:r>
      <w:r w:rsidRPr="00A206AC">
        <w:t>10</w:t>
      </w:r>
      <w:r w:rsidRPr="00A206AC">
        <w:rPr>
          <w:rFonts w:hAnsi="宋体" w:cs="宋体" w:hint="eastAsia"/>
        </w:rPr>
        <w:t>和</w:t>
      </w:r>
      <w:r w:rsidRPr="00A206AC">
        <w:t>16,</w:t>
      </w:r>
      <w:r w:rsidR="00C42B87">
        <w:t xml:space="preserve"> </w:t>
      </w:r>
      <w:r w:rsidRPr="00A206AC">
        <w:rPr>
          <w:rFonts w:hAnsi="宋体" w:cs="宋体" w:hint="eastAsia"/>
        </w:rPr>
        <w:t>对于推进种族平等、确保人人机会平等、保障法律面前人人平等以及促进社会、经济和政治包容而不因种族、年龄、性别、残疾、血统、民族或族裔出身、宗教、经济状况或其他地位有所区分非常重要，</w:t>
      </w:r>
    </w:p>
    <w:p w14:paraId="551D7204" w14:textId="77777777" w:rsidR="00AC63DB" w:rsidRPr="00A206AC" w:rsidRDefault="00AC63DB" w:rsidP="00AC63DB">
      <w:pPr>
        <w:pStyle w:val="SingleTxtGC"/>
      </w:pPr>
      <w:r w:rsidRPr="00A206AC">
        <w:rPr>
          <w:rFonts w:eastAsia="楷体"/>
        </w:rPr>
        <w:tab/>
      </w:r>
      <w:r w:rsidRPr="00A206AC">
        <w:rPr>
          <w:rFonts w:eastAsia="楷体" w:hAnsi="Time New Roman" w:hint="eastAsia"/>
        </w:rPr>
        <w:t>注意到</w:t>
      </w:r>
      <w:r w:rsidRPr="00A206AC">
        <w:rPr>
          <w:rFonts w:hAnsi="宋体" w:cs="宋体" w:hint="eastAsia"/>
        </w:rPr>
        <w:t>《世界人权宣言》七十五周年纪念和《维也纳宣言和行动纲领》三十周年纪念为突出反对种族歧视在联合国人权规范和实践发展中发挥的重要作用提供了机会，</w:t>
      </w:r>
    </w:p>
    <w:p w14:paraId="65ABF7F7" w14:textId="77777777" w:rsidR="00AC63DB" w:rsidRPr="00A206AC" w:rsidRDefault="00AC63DB" w:rsidP="00AC63DB">
      <w:pPr>
        <w:pStyle w:val="SingleTxtGC"/>
      </w:pPr>
      <w:r w:rsidRPr="00A206AC">
        <w:tab/>
        <w:t>1.</w:t>
      </w:r>
      <w:r w:rsidRPr="00A206AC">
        <w:tab/>
      </w:r>
      <w:r w:rsidRPr="00A206AC">
        <w:rPr>
          <w:rFonts w:eastAsia="楷体" w:hAnsi="Time New Roman" w:hint="eastAsia"/>
        </w:rPr>
        <w:t>决定</w:t>
      </w:r>
      <w:r w:rsidRPr="00A206AC">
        <w:t>按照人权理事会第</w:t>
      </w:r>
      <w:r w:rsidRPr="00A206AC">
        <w:t>7/34</w:t>
      </w:r>
      <w:r w:rsidRPr="00A206AC">
        <w:t>号决议所</w:t>
      </w:r>
      <w:r w:rsidRPr="00A206AC">
        <w:rPr>
          <w:rFonts w:hAnsi="宋体" w:cs="宋体" w:hint="eastAsia"/>
        </w:rPr>
        <w:t>载职权范围</w:t>
      </w:r>
      <w:r w:rsidRPr="00A206AC">
        <w:t>，</w:t>
      </w:r>
      <w:r w:rsidRPr="00A206AC">
        <w:rPr>
          <w:rFonts w:hAnsi="宋体" w:cs="宋体" w:hint="eastAsia"/>
        </w:rPr>
        <w:t>将当代形式种族主义、种族歧视、仇外心理和相关不容忍行为特别报告员的任务再延长三年；</w:t>
      </w:r>
    </w:p>
    <w:p w14:paraId="1154A9E2" w14:textId="77777777" w:rsidR="00AC63DB" w:rsidRPr="00A206AC" w:rsidRDefault="00AC63DB" w:rsidP="00AC63DB">
      <w:pPr>
        <w:pStyle w:val="SingleTxtGC"/>
      </w:pPr>
      <w:r w:rsidRPr="00A206AC">
        <w:tab/>
        <w:t>2.</w:t>
      </w:r>
      <w:r w:rsidRPr="00A206AC">
        <w:tab/>
      </w:r>
      <w:r w:rsidRPr="00A206AC">
        <w:rPr>
          <w:rFonts w:eastAsia="楷体" w:hAnsi="Time New Roman" w:hint="eastAsia"/>
        </w:rPr>
        <w:t>请</w:t>
      </w:r>
      <w:r w:rsidRPr="00A206AC">
        <w:rPr>
          <w:rFonts w:hAnsi="宋体" w:cs="宋体" w:hint="eastAsia"/>
        </w:rPr>
        <w:t>特别报告员向人权理事会和大会提交年度报告，说明与其任务有关的所有活动，</w:t>
      </w:r>
      <w:r w:rsidRPr="00A206AC">
        <w:rPr>
          <w:rFonts w:hAnsi="宋体" w:cs="宋体"/>
        </w:rPr>
        <w:t>以期最大限度地发挥报告进程的效</w:t>
      </w:r>
      <w:r w:rsidRPr="00A206AC">
        <w:rPr>
          <w:rFonts w:hAnsi="宋体" w:cs="宋体" w:hint="eastAsia"/>
        </w:rPr>
        <w:t>益；</w:t>
      </w:r>
    </w:p>
    <w:p w14:paraId="7805ECD5" w14:textId="4FD27363" w:rsidR="00AC63DB" w:rsidRPr="00A206AC" w:rsidRDefault="00AC63DB" w:rsidP="00AC63DB">
      <w:pPr>
        <w:pStyle w:val="SingleTxtGC"/>
      </w:pPr>
      <w:r w:rsidRPr="00A206AC">
        <w:lastRenderedPageBreak/>
        <w:tab/>
        <w:t>3.</w:t>
      </w:r>
      <w:r w:rsidRPr="00A206AC">
        <w:tab/>
      </w:r>
      <w:r w:rsidRPr="00A206AC">
        <w:rPr>
          <w:rFonts w:eastAsia="楷体" w:hAnsi="Time New Roman" w:hint="eastAsia"/>
        </w:rPr>
        <w:t>又请</w:t>
      </w:r>
      <w:r w:rsidRPr="00A206AC">
        <w:rPr>
          <w:rFonts w:hAnsi="宋体" w:cs="宋体" w:hint="eastAsia"/>
        </w:rPr>
        <w:t>特别报告员继续参与有关反对种族主义、种族歧视、仇外心理和相关不容忍行为以及《</w:t>
      </w:r>
      <w:r w:rsidRPr="00A206AC">
        <w:t>2030</w:t>
      </w:r>
      <w:r w:rsidRPr="00A206AC">
        <w:rPr>
          <w:rFonts w:hAnsi="宋体" w:cs="宋体" w:hint="eastAsia"/>
        </w:rPr>
        <w:t>年可持续发展议程》落实情况的国际对话和政策论坛，并开展专题研究，以期为各国和相关国家机构就落实《</w:t>
      </w:r>
      <w:r w:rsidRPr="00A206AC">
        <w:t>2030</w:t>
      </w:r>
      <w:r w:rsidRPr="00A206AC">
        <w:rPr>
          <w:rFonts w:hAnsi="宋体" w:cs="宋体" w:hint="eastAsia"/>
        </w:rPr>
        <w:t>年议程》，包括可持续发展目标之具体目标</w:t>
      </w:r>
      <w:r w:rsidRPr="00A206AC">
        <w:t>10.2</w:t>
      </w:r>
      <w:r w:rsidRPr="00A206AC">
        <w:rPr>
          <w:rFonts w:hAnsi="宋体" w:cs="宋体" w:hint="eastAsia"/>
        </w:rPr>
        <w:t>和</w:t>
      </w:r>
      <w:r w:rsidRPr="00A206AC">
        <w:t>10.3,</w:t>
      </w:r>
      <w:r w:rsidR="005E716A">
        <w:t xml:space="preserve"> </w:t>
      </w:r>
      <w:r w:rsidRPr="00A206AC">
        <w:rPr>
          <w:rFonts w:hAnsi="宋体" w:cs="宋体" w:hint="eastAsia"/>
        </w:rPr>
        <w:t>消除一切形式的种族主义、种族歧视、仇外心理和相关不容忍行为提供咨询意见；</w:t>
      </w:r>
    </w:p>
    <w:p w14:paraId="165BAE41" w14:textId="77777777" w:rsidR="00AC63DB" w:rsidRPr="00A206AC" w:rsidRDefault="00AC63DB" w:rsidP="00AC63DB">
      <w:pPr>
        <w:pStyle w:val="SingleTxtGC"/>
      </w:pPr>
      <w:r w:rsidRPr="00A206AC">
        <w:tab/>
        <w:t>4.</w:t>
      </w:r>
      <w:r w:rsidRPr="00A206AC">
        <w:tab/>
      </w:r>
      <w:r w:rsidRPr="00A206AC">
        <w:rPr>
          <w:rFonts w:eastAsia="楷体" w:hAnsi="Time New Roman" w:hint="eastAsia"/>
        </w:rPr>
        <w:t>还请</w:t>
      </w:r>
      <w:r w:rsidRPr="00A206AC">
        <w:rPr>
          <w:rFonts w:hAnsi="宋体" w:cs="宋体" w:hint="eastAsia"/>
        </w:rPr>
        <w:t>所有国家配合特别报告员履行任务；</w:t>
      </w:r>
    </w:p>
    <w:p w14:paraId="5638A54A" w14:textId="77777777" w:rsidR="00AC63DB" w:rsidRPr="00A206AC" w:rsidRDefault="00AC63DB" w:rsidP="00AC63DB">
      <w:pPr>
        <w:pStyle w:val="SingleTxtGC"/>
      </w:pPr>
      <w:r w:rsidRPr="00A206AC">
        <w:tab/>
        <w:t>5.</w:t>
      </w:r>
      <w:r w:rsidRPr="00A206AC">
        <w:tab/>
      </w:r>
      <w:r w:rsidRPr="00A206AC">
        <w:rPr>
          <w:rFonts w:eastAsia="楷体" w:hAnsi="Time New Roman" w:hint="eastAsia"/>
        </w:rPr>
        <w:t>请</w:t>
      </w:r>
      <w:r w:rsidRPr="00A206AC">
        <w:rPr>
          <w:rFonts w:hint="eastAsia"/>
        </w:rPr>
        <w:t>秘书长和联合国人权事务高级专员向特别报告员提供切实执行任务所需的一切人力资源以及技术和财力支助；</w:t>
      </w:r>
    </w:p>
    <w:p w14:paraId="5629F221" w14:textId="77777777" w:rsidR="00AC63DB" w:rsidRPr="00A206AC" w:rsidRDefault="00AC63DB" w:rsidP="00AC63DB">
      <w:pPr>
        <w:pStyle w:val="SingleTxtGC"/>
      </w:pPr>
      <w:r w:rsidRPr="00A206AC">
        <w:tab/>
        <w:t>6.</w:t>
      </w:r>
      <w:r w:rsidRPr="00A206AC">
        <w:tab/>
      </w:r>
      <w:r w:rsidRPr="00A206AC">
        <w:rPr>
          <w:rFonts w:eastAsia="楷体" w:hAnsi="Time New Roman" w:hint="eastAsia"/>
        </w:rPr>
        <w:t>决定</w:t>
      </w:r>
      <w:r w:rsidRPr="00A206AC">
        <w:rPr>
          <w:rFonts w:hAnsi="宋体" w:cs="宋体" w:hint="eastAsia"/>
        </w:rPr>
        <w:t>继续处理这一优先事项。</w:t>
      </w:r>
    </w:p>
    <w:p w14:paraId="223ACB8F" w14:textId="77777777" w:rsidR="00AC63DB" w:rsidRPr="00A206AC" w:rsidRDefault="00AC63DB" w:rsidP="00AC63DB">
      <w:pPr>
        <w:pStyle w:val="SingleTxtGC"/>
        <w:jc w:val="right"/>
        <w:rPr>
          <w:rFonts w:eastAsia="楷体" w:hAnsi="Time New Roman" w:hint="eastAsia"/>
          <w:szCs w:val="21"/>
          <w:lang w:val="fr-CH"/>
        </w:rPr>
      </w:pPr>
      <w:r w:rsidRPr="00A206AC">
        <w:rPr>
          <w:rFonts w:eastAsia="楷体" w:hAnsi="Time New Roman"/>
          <w:lang w:val="zh-CN"/>
        </w:rPr>
        <w:t>2</w:t>
      </w:r>
      <w:r w:rsidRPr="00A206AC">
        <w:rPr>
          <w:rFonts w:eastAsia="楷体" w:hAnsi="Time New Roman"/>
          <w:szCs w:val="21"/>
        </w:rPr>
        <w:t>0</w:t>
      </w:r>
      <w:r w:rsidRPr="00A206AC">
        <w:rPr>
          <w:rFonts w:eastAsia="楷体" w:hAnsi="Time New Roman"/>
        </w:rPr>
        <w:t>23</w:t>
      </w:r>
      <w:r w:rsidRPr="00A206AC">
        <w:rPr>
          <w:rFonts w:eastAsia="楷体" w:hAnsi="Time New Roman" w:hint="eastAsia"/>
          <w:szCs w:val="21"/>
          <w:lang w:val="fr-CH"/>
        </w:rPr>
        <w:t>年</w:t>
      </w:r>
      <w:r w:rsidRPr="00A206AC">
        <w:rPr>
          <w:rFonts w:eastAsia="楷体" w:hAnsi="Time New Roman"/>
          <w:lang w:val="fr-CH"/>
        </w:rPr>
        <w:t>4</w:t>
      </w:r>
      <w:r w:rsidRPr="00A206AC">
        <w:rPr>
          <w:rFonts w:eastAsia="楷体" w:hAnsi="Time New Roman" w:hint="eastAsia"/>
          <w:szCs w:val="21"/>
          <w:lang w:val="fr-CH"/>
        </w:rPr>
        <w:t>月</w:t>
      </w:r>
      <w:r w:rsidRPr="00A206AC">
        <w:rPr>
          <w:rFonts w:eastAsia="楷体" w:hAnsi="Time New Roman"/>
          <w:lang w:val="fr-CH"/>
        </w:rPr>
        <w:t>4</w:t>
      </w:r>
      <w:r w:rsidRPr="00A206AC">
        <w:rPr>
          <w:rFonts w:eastAsia="楷体" w:hAnsi="Time New Roman" w:hint="eastAsia"/>
          <w:szCs w:val="21"/>
          <w:lang w:val="fr-CH"/>
        </w:rPr>
        <w:t>日</w:t>
      </w:r>
      <w:r w:rsidRPr="00A206AC">
        <w:rPr>
          <w:rFonts w:eastAsia="楷体" w:hAnsi="Time New Roman"/>
          <w:szCs w:val="21"/>
          <w:lang w:val="fr-CH"/>
        </w:rPr>
        <w:br/>
      </w:r>
      <w:r w:rsidRPr="00A206AC">
        <w:rPr>
          <w:rFonts w:eastAsia="楷体" w:hAnsi="Time New Roman" w:hint="eastAsia"/>
          <w:szCs w:val="21"/>
          <w:lang w:val="fr-CH"/>
        </w:rPr>
        <w:t>第</w:t>
      </w:r>
      <w:r w:rsidRPr="00A206AC">
        <w:rPr>
          <w:rFonts w:eastAsia="楷体" w:hAnsi="Time New Roman"/>
          <w:lang w:val="fr-CH"/>
        </w:rPr>
        <w:t>57</w:t>
      </w:r>
      <w:r w:rsidRPr="00A206AC">
        <w:rPr>
          <w:rFonts w:eastAsia="楷体" w:hAnsi="Time New Roman" w:hint="eastAsia"/>
          <w:szCs w:val="21"/>
          <w:lang w:val="fr-CH"/>
        </w:rPr>
        <w:t>次会议</w:t>
      </w:r>
    </w:p>
    <w:p w14:paraId="449FF22F" w14:textId="77777777" w:rsidR="00AC63DB" w:rsidRPr="00A206AC" w:rsidRDefault="00AC63DB" w:rsidP="00AC63DB">
      <w:pPr>
        <w:pStyle w:val="SingleTxtGC"/>
        <w:rPr>
          <w:lang w:val="fr-FR"/>
        </w:rPr>
      </w:pPr>
      <w:r w:rsidRPr="00A206AC">
        <w:rPr>
          <w:lang w:val="fr-FR"/>
        </w:rPr>
        <w:t>[</w:t>
      </w:r>
      <w:r w:rsidRPr="00A206AC">
        <w:rPr>
          <w:rFonts w:hAnsi="宋体" w:cs="宋体" w:hint="eastAsia"/>
        </w:rPr>
        <w:t>未经表决获得通过。</w:t>
      </w:r>
      <w:r w:rsidRPr="00A206AC">
        <w:rPr>
          <w:lang w:val="fr-FR"/>
        </w:rPr>
        <w:t>]</w:t>
      </w:r>
    </w:p>
    <w:p w14:paraId="34ECA721" w14:textId="74ED796A" w:rsidR="00786CCC" w:rsidRPr="00AC63DB" w:rsidRDefault="00AC63DB" w:rsidP="00AC63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86CCC" w:rsidRPr="00AC63D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13C72" w14:textId="77777777" w:rsidR="008F351B" w:rsidRPr="000D319F" w:rsidRDefault="008F351B" w:rsidP="000D319F">
      <w:pPr>
        <w:pStyle w:val="af0"/>
        <w:spacing w:after="240"/>
        <w:ind w:left="907"/>
        <w:rPr>
          <w:rFonts w:asciiTheme="majorBidi" w:eastAsia="宋体" w:hAnsiTheme="majorBidi" w:cstheme="majorBidi"/>
          <w:sz w:val="21"/>
          <w:szCs w:val="21"/>
          <w:lang w:val="en-US"/>
        </w:rPr>
      </w:pPr>
    </w:p>
    <w:p w14:paraId="00088C21" w14:textId="77777777" w:rsidR="008F351B" w:rsidRPr="000D319F" w:rsidRDefault="008F35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6B62AF" w14:textId="77777777" w:rsidR="008F351B" w:rsidRPr="000D319F" w:rsidRDefault="008F351B" w:rsidP="000D319F">
      <w:pPr>
        <w:pStyle w:val="af0"/>
      </w:pPr>
    </w:p>
  </w:endnote>
  <w:endnote w:type="continuationNotice" w:id="1">
    <w:p w14:paraId="04465322" w14:textId="77777777" w:rsidR="008F351B" w:rsidRDefault="008F35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A0AA3" w14:textId="77777777" w:rsidR="00786CCC" w:rsidRPr="00786CCC" w:rsidRDefault="00786CCC" w:rsidP="00786CC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86CCC">
      <w:rPr>
        <w:rStyle w:val="af2"/>
        <w:b w:val="0"/>
        <w:snapToGrid w:val="0"/>
        <w:sz w:val="16"/>
      </w:rPr>
      <w:t>GE.23</w:t>
    </w:r>
    <w:proofErr w:type="spellEnd"/>
    <w:r w:rsidRPr="00786CCC">
      <w:rPr>
        <w:rStyle w:val="af2"/>
        <w:b w:val="0"/>
        <w:snapToGrid w:val="0"/>
        <w:sz w:val="16"/>
      </w:rPr>
      <w:t>-06980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A3391" w14:textId="77777777" w:rsidR="00786CCC" w:rsidRPr="00786CCC" w:rsidRDefault="00786CCC" w:rsidP="00786CCC">
    <w:pPr>
      <w:pStyle w:val="af0"/>
      <w:tabs>
        <w:tab w:val="right" w:pos="9638"/>
      </w:tabs>
      <w:rPr>
        <w:rStyle w:val="af2"/>
      </w:rPr>
    </w:pPr>
    <w:proofErr w:type="spellStart"/>
    <w:r>
      <w:t>GE.23</w:t>
    </w:r>
    <w:proofErr w:type="spellEnd"/>
    <w:r>
      <w:t>-06980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90515" w14:textId="3AB55E9D" w:rsidR="00056632" w:rsidRPr="00487939" w:rsidRDefault="00786CC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33C483B" wp14:editId="3AABC18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-06980</w:t>
    </w:r>
    <w:r w:rsidR="00731A42" w:rsidRPr="00EE277A">
      <w:rPr>
        <w:sz w:val="20"/>
        <w:lang w:eastAsia="zh-CN"/>
      </w:rPr>
      <w:t xml:space="preserve"> (C)</w:t>
    </w:r>
    <w:r w:rsidR="008B4347">
      <w:rPr>
        <w:sz w:val="20"/>
        <w:lang w:eastAsia="zh-CN"/>
      </w:rPr>
      <w:tab/>
    </w:r>
    <w:r>
      <w:rPr>
        <w:sz w:val="20"/>
        <w:lang w:eastAsia="zh-CN"/>
      </w:rPr>
      <w:t>1904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2604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6A2BED19" wp14:editId="3233CA8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C98B" w14:textId="77777777" w:rsidR="008F351B" w:rsidRPr="000157B1" w:rsidRDefault="008F351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A7F1026" w14:textId="77777777" w:rsidR="008F351B" w:rsidRPr="000157B1" w:rsidRDefault="008F351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FC9A715" w14:textId="77777777" w:rsidR="008F351B" w:rsidRDefault="008F35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C0558" w14:textId="77777777" w:rsidR="00056632" w:rsidRDefault="00786CCC" w:rsidP="00786CCC">
    <w:pPr>
      <w:pStyle w:val="af3"/>
    </w:pPr>
    <w:r>
      <w:t>A/</w:t>
    </w:r>
    <w:proofErr w:type="spellStart"/>
    <w:r>
      <w:t>HRC</w:t>
    </w:r>
    <w:proofErr w:type="spellEnd"/>
    <w:r>
      <w:t>/RES/52/36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5270" w14:textId="77777777" w:rsidR="00056632" w:rsidRPr="00202A30" w:rsidRDefault="00786CCC" w:rsidP="00786CCC">
    <w:pPr>
      <w:pStyle w:val="af3"/>
      <w:jc w:val="right"/>
    </w:pPr>
    <w:r>
      <w:t>A/</w:t>
    </w:r>
    <w:proofErr w:type="spellStart"/>
    <w:r>
      <w:t>HRC</w:t>
    </w:r>
    <w:proofErr w:type="spellEnd"/>
    <w:r>
      <w:t>/RES/52/36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51B"/>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11822"/>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B3125"/>
    <w:rsid w:val="005C00B0"/>
    <w:rsid w:val="005E01D9"/>
    <w:rsid w:val="005E3084"/>
    <w:rsid w:val="005E3A08"/>
    <w:rsid w:val="005E403A"/>
    <w:rsid w:val="005E716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86CCC"/>
    <w:rsid w:val="007A4727"/>
    <w:rsid w:val="007A5599"/>
    <w:rsid w:val="007C0CAE"/>
    <w:rsid w:val="007C7CBB"/>
    <w:rsid w:val="007E5DAD"/>
    <w:rsid w:val="00811540"/>
    <w:rsid w:val="00845338"/>
    <w:rsid w:val="00856233"/>
    <w:rsid w:val="00860F27"/>
    <w:rsid w:val="008B0560"/>
    <w:rsid w:val="008B2BFA"/>
    <w:rsid w:val="008B4347"/>
    <w:rsid w:val="008D32CC"/>
    <w:rsid w:val="008F351B"/>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C63DB"/>
    <w:rsid w:val="00B11889"/>
    <w:rsid w:val="00B16570"/>
    <w:rsid w:val="00B30D0B"/>
    <w:rsid w:val="00B423E7"/>
    <w:rsid w:val="00B53320"/>
    <w:rsid w:val="00BB60B0"/>
    <w:rsid w:val="00BC1F4D"/>
    <w:rsid w:val="00BC6522"/>
    <w:rsid w:val="00BF6D17"/>
    <w:rsid w:val="00C121D5"/>
    <w:rsid w:val="00C17349"/>
    <w:rsid w:val="00C278FA"/>
    <w:rsid w:val="00C351AA"/>
    <w:rsid w:val="00C42B87"/>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C51FE"/>
  <w15:docId w15:val="{AABEDE42-110F-4615-A3CC-1BDB6475D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882</Words>
  <Characters>995</Characters>
  <Application>Microsoft Office Word</Application>
  <DocSecurity>0</DocSecurity>
  <Lines>51</Lines>
  <Paragraphs>27</Paragraphs>
  <ScaleCrop>false</ScaleCrop>
  <Company>DCM</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A/HRC/RES/52/36</dc:title>
  <dc:subject>2306980</dc:subject>
  <dc:creator>tang</dc:creator>
  <cp:keywords/>
  <dc:description/>
  <cp:lastModifiedBy>Ting TANG</cp:lastModifiedBy>
  <cp:revision>2</cp:revision>
  <cp:lastPrinted>2014-05-09T11:28:00Z</cp:lastPrinted>
  <dcterms:created xsi:type="dcterms:W3CDTF">2023-04-26T08:20:00Z</dcterms:created>
  <dcterms:modified xsi:type="dcterms:W3CDTF">2023-04-26T08:20:00Z</dcterms:modified>
</cp:coreProperties>
</file>