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14:paraId="0354F631" w14:textId="77777777" w:rsidTr="00CA1AEA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199F0686" w14:textId="77777777" w:rsidR="00165C15" w:rsidRDefault="00165C15" w:rsidP="00CA1AEA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04C9FBB4" w14:textId="7A053EA6" w:rsidR="00165C15" w:rsidRPr="00B97172" w:rsidRDefault="00165C15" w:rsidP="00CA1AEA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117DF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53C9E4A2" w14:textId="77777777" w:rsidR="00165C15" w:rsidRPr="00D47EEA" w:rsidRDefault="002461EB" w:rsidP="002461EB">
            <w:pPr>
              <w:suppressAutoHyphens w:val="0"/>
              <w:spacing w:after="20"/>
              <w:jc w:val="right"/>
            </w:pPr>
            <w:r w:rsidRPr="002461EB">
              <w:rPr>
                <w:sz w:val="40"/>
              </w:rPr>
              <w:t>CCPR</w:t>
            </w:r>
            <w:r>
              <w:t>/C/UGA/RQ/2</w:t>
            </w:r>
          </w:p>
        </w:tc>
      </w:tr>
      <w:tr w:rsidR="00165C15" w14:paraId="5C79200A" w14:textId="77777777" w:rsidTr="00CA1AEA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6D757962" w14:textId="77777777" w:rsidR="00165C15" w:rsidRDefault="00165C15" w:rsidP="00CA1AEA">
            <w:pPr>
              <w:spacing w:before="120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000D31B" wp14:editId="0AAF5FB2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EBE9EA9" w14:textId="03413339" w:rsidR="00165C15" w:rsidRPr="00267F5F" w:rsidRDefault="00165C15" w:rsidP="00CA1AEA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>International</w:t>
            </w:r>
            <w:r w:rsidR="00117DF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Covenant</w:t>
            </w:r>
            <w:r w:rsidR="00117DF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on</w:t>
            </w:r>
            <w:r>
              <w:rPr>
                <w:b/>
                <w:sz w:val="34"/>
                <w:szCs w:val="40"/>
              </w:rPr>
              <w:br/>
              <w:t>Civil</w:t>
            </w:r>
            <w:r w:rsidR="00117DF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and</w:t>
            </w:r>
            <w:r w:rsidR="00117DF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Political</w:t>
            </w:r>
            <w:r w:rsidR="00117DF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R</w:t>
            </w:r>
            <w:r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01D9A61F" w14:textId="55A0FBB7" w:rsidR="00165C15" w:rsidRDefault="002461EB" w:rsidP="002461EB">
            <w:pPr>
              <w:suppressAutoHyphens w:val="0"/>
              <w:spacing w:before="240"/>
            </w:pPr>
            <w:r>
              <w:t>Distr.:</w:t>
            </w:r>
            <w:r w:rsidR="00117DF6">
              <w:t xml:space="preserve"> </w:t>
            </w:r>
            <w:r>
              <w:t>General</w:t>
            </w:r>
          </w:p>
          <w:p w14:paraId="15C695E2" w14:textId="731D4A12" w:rsidR="002461EB" w:rsidRDefault="002461EB" w:rsidP="002461EB">
            <w:pPr>
              <w:suppressAutoHyphens w:val="0"/>
            </w:pPr>
            <w:r>
              <w:t>14</w:t>
            </w:r>
            <w:r w:rsidR="00117DF6">
              <w:t xml:space="preserve"> </w:t>
            </w:r>
            <w:r>
              <w:t>March</w:t>
            </w:r>
            <w:r w:rsidR="00117DF6">
              <w:t xml:space="preserve"> </w:t>
            </w:r>
            <w:r>
              <w:t>2023</w:t>
            </w:r>
          </w:p>
          <w:p w14:paraId="7E70AF6E" w14:textId="77777777" w:rsidR="002461EB" w:rsidRDefault="002461EB" w:rsidP="002461EB">
            <w:pPr>
              <w:suppressAutoHyphens w:val="0"/>
            </w:pPr>
          </w:p>
          <w:p w14:paraId="47ADC961" w14:textId="79D92690" w:rsidR="002461EB" w:rsidRDefault="002461EB" w:rsidP="002461EB">
            <w:pPr>
              <w:suppressAutoHyphens w:val="0"/>
            </w:pPr>
            <w:r>
              <w:t>Original:</w:t>
            </w:r>
            <w:r w:rsidR="00117DF6">
              <w:t xml:space="preserve"> </w:t>
            </w:r>
            <w:r>
              <w:t>English</w:t>
            </w:r>
          </w:p>
          <w:p w14:paraId="440705DF" w14:textId="0F145B32" w:rsidR="002461EB" w:rsidRDefault="002461EB" w:rsidP="002461EB">
            <w:pPr>
              <w:suppressAutoHyphens w:val="0"/>
            </w:pPr>
            <w:r>
              <w:t>English,</w:t>
            </w:r>
            <w:r w:rsidR="00117DF6">
              <w:t xml:space="preserve"> </w:t>
            </w:r>
            <w:r>
              <w:t>French</w:t>
            </w:r>
            <w:r w:rsidR="00117DF6">
              <w:t xml:space="preserve"> </w:t>
            </w:r>
            <w:r>
              <w:t>and</w:t>
            </w:r>
            <w:r w:rsidR="00117DF6">
              <w:t xml:space="preserve"> </w:t>
            </w:r>
            <w:r>
              <w:t>Spanish</w:t>
            </w:r>
            <w:r w:rsidR="00117DF6">
              <w:t xml:space="preserve"> </w:t>
            </w:r>
            <w:r>
              <w:t>only</w:t>
            </w:r>
          </w:p>
        </w:tc>
      </w:tr>
    </w:tbl>
    <w:p w14:paraId="3757A8CF" w14:textId="5105C26A" w:rsidR="002461EB" w:rsidRDefault="002461EB" w:rsidP="002461EB">
      <w:pPr>
        <w:spacing w:before="120"/>
        <w:rPr>
          <w:b/>
          <w:sz w:val="24"/>
        </w:rPr>
      </w:pPr>
      <w:r>
        <w:rPr>
          <w:b/>
          <w:sz w:val="24"/>
        </w:rPr>
        <w:t>Human</w:t>
      </w:r>
      <w:r w:rsidR="00117DF6">
        <w:rPr>
          <w:b/>
          <w:sz w:val="24"/>
        </w:rPr>
        <w:t xml:space="preserve"> </w:t>
      </w:r>
      <w:r>
        <w:rPr>
          <w:b/>
          <w:sz w:val="24"/>
        </w:rPr>
        <w:t>Rights</w:t>
      </w:r>
      <w:r w:rsidR="00117DF6">
        <w:rPr>
          <w:b/>
          <w:sz w:val="24"/>
        </w:rPr>
        <w:t xml:space="preserve"> </w:t>
      </w:r>
      <w:r>
        <w:rPr>
          <w:b/>
          <w:sz w:val="24"/>
        </w:rPr>
        <w:t>Committee</w:t>
      </w:r>
    </w:p>
    <w:p w14:paraId="38F3DBA6" w14:textId="56FAA5EE" w:rsidR="002461EB" w:rsidRDefault="002461EB" w:rsidP="002461EB">
      <w:pPr>
        <w:rPr>
          <w:b/>
        </w:rPr>
      </w:pPr>
      <w:r>
        <w:rPr>
          <w:b/>
        </w:rPr>
        <w:t>138th</w:t>
      </w:r>
      <w:r w:rsidR="00117DF6">
        <w:rPr>
          <w:b/>
        </w:rPr>
        <w:t xml:space="preserve"> </w:t>
      </w:r>
      <w:r>
        <w:rPr>
          <w:b/>
        </w:rPr>
        <w:t>session</w:t>
      </w:r>
    </w:p>
    <w:p w14:paraId="7E3E4FF5" w14:textId="58699EA3" w:rsidR="002461EB" w:rsidRDefault="002461EB" w:rsidP="002461EB">
      <w:r>
        <w:t>26</w:t>
      </w:r>
      <w:r w:rsidR="00117DF6">
        <w:t xml:space="preserve"> </w:t>
      </w:r>
      <w:r>
        <w:t>June–28</w:t>
      </w:r>
      <w:r w:rsidR="00117DF6">
        <w:t xml:space="preserve"> </w:t>
      </w:r>
      <w:r>
        <w:t>July</w:t>
      </w:r>
      <w:r w:rsidR="00117DF6">
        <w:t xml:space="preserve"> </w:t>
      </w:r>
      <w:r>
        <w:t>2023</w:t>
      </w:r>
    </w:p>
    <w:p w14:paraId="378E7658" w14:textId="241AC63D" w:rsidR="002461EB" w:rsidRPr="003256CE" w:rsidRDefault="002461EB" w:rsidP="002461EB">
      <w:pPr>
        <w:rPr>
          <w:b/>
        </w:rPr>
      </w:pPr>
      <w:r w:rsidRPr="003256CE">
        <w:rPr>
          <w:b/>
        </w:rPr>
        <w:t>Consideration</w:t>
      </w:r>
      <w:r w:rsidR="00117DF6">
        <w:rPr>
          <w:b/>
        </w:rPr>
        <w:t xml:space="preserve"> </w:t>
      </w:r>
      <w:r w:rsidRPr="003256CE">
        <w:rPr>
          <w:b/>
        </w:rPr>
        <w:t>of</w:t>
      </w:r>
      <w:r w:rsidR="00117DF6">
        <w:rPr>
          <w:b/>
        </w:rPr>
        <w:t xml:space="preserve"> </w:t>
      </w:r>
      <w:r w:rsidRPr="003256CE">
        <w:rPr>
          <w:b/>
        </w:rPr>
        <w:t>reports</w:t>
      </w:r>
      <w:r w:rsidR="00117DF6">
        <w:rPr>
          <w:b/>
        </w:rPr>
        <w:t xml:space="preserve"> </w:t>
      </w:r>
      <w:r w:rsidRPr="003256CE">
        <w:rPr>
          <w:b/>
        </w:rPr>
        <w:t>submitted</w:t>
      </w:r>
      <w:r w:rsidR="00117DF6">
        <w:rPr>
          <w:b/>
        </w:rPr>
        <w:t xml:space="preserve"> </w:t>
      </w:r>
      <w:r w:rsidRPr="003256CE">
        <w:rPr>
          <w:b/>
        </w:rPr>
        <w:t>by</w:t>
      </w:r>
      <w:r w:rsidR="00117DF6">
        <w:rPr>
          <w:b/>
        </w:rPr>
        <w:t xml:space="preserve"> </w:t>
      </w:r>
      <w:r w:rsidRPr="003256CE">
        <w:rPr>
          <w:b/>
        </w:rPr>
        <w:t>States</w:t>
      </w:r>
      <w:r w:rsidR="00117DF6">
        <w:rPr>
          <w:b/>
        </w:rPr>
        <w:t xml:space="preserve"> </w:t>
      </w:r>
      <w:r w:rsidRPr="003256CE">
        <w:rPr>
          <w:b/>
        </w:rPr>
        <w:t>parties</w:t>
      </w:r>
      <w:r w:rsidR="00117DF6">
        <w:rPr>
          <w:b/>
        </w:rPr>
        <w:t xml:space="preserve"> </w:t>
      </w:r>
      <w:r w:rsidRPr="003256CE">
        <w:rPr>
          <w:b/>
        </w:rPr>
        <w:br/>
        <w:t>under</w:t>
      </w:r>
      <w:r w:rsidR="00117DF6">
        <w:rPr>
          <w:b/>
        </w:rPr>
        <w:t xml:space="preserve"> </w:t>
      </w:r>
      <w:r w:rsidRPr="003256CE">
        <w:rPr>
          <w:b/>
        </w:rPr>
        <w:t>article</w:t>
      </w:r>
      <w:r w:rsidR="00117DF6">
        <w:rPr>
          <w:b/>
        </w:rPr>
        <w:t xml:space="preserve"> </w:t>
      </w:r>
      <w:r w:rsidRPr="003256CE">
        <w:rPr>
          <w:b/>
        </w:rPr>
        <w:t>40</w:t>
      </w:r>
      <w:r w:rsidR="00117DF6">
        <w:rPr>
          <w:b/>
        </w:rPr>
        <w:t xml:space="preserve"> </w:t>
      </w:r>
      <w:r w:rsidRPr="003256CE">
        <w:rPr>
          <w:b/>
        </w:rPr>
        <w:t>of</w:t>
      </w:r>
      <w:r w:rsidR="00117DF6">
        <w:rPr>
          <w:b/>
        </w:rPr>
        <w:t xml:space="preserve"> </w:t>
      </w:r>
      <w:r w:rsidRPr="003256CE">
        <w:rPr>
          <w:b/>
        </w:rPr>
        <w:t>the</w:t>
      </w:r>
      <w:r w:rsidR="00117DF6">
        <w:rPr>
          <w:b/>
        </w:rPr>
        <w:t xml:space="preserve"> </w:t>
      </w:r>
      <w:r w:rsidRPr="003256CE">
        <w:rPr>
          <w:b/>
        </w:rPr>
        <w:t>Covenant</w:t>
      </w:r>
    </w:p>
    <w:p w14:paraId="6F5EF00C" w14:textId="1D23D005" w:rsidR="002461EB" w:rsidRPr="00172601" w:rsidRDefault="002461EB" w:rsidP="002461EB">
      <w:pPr>
        <w:pStyle w:val="HChG"/>
        <w:rPr>
          <w:sz w:val="20"/>
        </w:rPr>
      </w:pPr>
      <w:r>
        <w:tab/>
      </w:r>
      <w:r>
        <w:tab/>
      </w:r>
      <w:r>
        <w:tab/>
        <w:t>Replies</w:t>
      </w:r>
      <w:r w:rsidR="00117DF6">
        <w:t xml:space="preserve"> </w:t>
      </w:r>
      <w:r>
        <w:t>of</w:t>
      </w:r>
      <w:r w:rsidR="00117DF6">
        <w:t xml:space="preserve"> </w:t>
      </w:r>
      <w:r>
        <w:t>Uganda</w:t>
      </w:r>
      <w:r w:rsidR="00117DF6">
        <w:t xml:space="preserve"> </w:t>
      </w:r>
      <w:r>
        <w:t>to</w:t>
      </w:r>
      <w:r w:rsidR="00117DF6">
        <w:t xml:space="preserve"> </w:t>
      </w:r>
      <w:r>
        <w:t>the</w:t>
      </w:r>
      <w:r w:rsidR="00117DF6">
        <w:t xml:space="preserve"> </w:t>
      </w:r>
      <w:r>
        <w:t>list</w:t>
      </w:r>
      <w:r w:rsidR="00117DF6">
        <w:t xml:space="preserve"> </w:t>
      </w:r>
      <w:r>
        <w:t>of</w:t>
      </w:r>
      <w:r w:rsidR="00117DF6">
        <w:t xml:space="preserve"> </w:t>
      </w:r>
      <w:r>
        <w:t>issues</w:t>
      </w:r>
      <w:r w:rsidR="00117DF6">
        <w:t xml:space="preserve"> </w:t>
      </w:r>
      <w:r>
        <w:t>in</w:t>
      </w:r>
      <w:r w:rsidR="00117DF6">
        <w:t xml:space="preserve"> </w:t>
      </w:r>
      <w:r>
        <w:t>relation</w:t>
      </w:r>
      <w:r w:rsidR="00117DF6">
        <w:t xml:space="preserve"> </w:t>
      </w:r>
      <w:r>
        <w:t>to</w:t>
      </w:r>
      <w:r w:rsidR="00117DF6">
        <w:t xml:space="preserve"> </w:t>
      </w:r>
      <w:r>
        <w:t>its</w:t>
      </w:r>
      <w:r w:rsidR="00117DF6">
        <w:t xml:space="preserve"> </w:t>
      </w:r>
      <w:r>
        <w:t>second</w:t>
      </w:r>
      <w:r w:rsidR="00117DF6">
        <w:t xml:space="preserve"> </w:t>
      </w:r>
      <w:r>
        <w:t>periodic</w:t>
      </w:r>
      <w:r w:rsidR="00117DF6">
        <w:t xml:space="preserve"> </w:t>
      </w:r>
      <w:r>
        <w:t>report</w:t>
      </w:r>
      <w:r w:rsidR="00117DF6" w:rsidRPr="00117DF6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14:paraId="282BF3A6" w14:textId="3CCC270E" w:rsidR="002461EB" w:rsidRDefault="002461EB" w:rsidP="002461EB">
      <w:pPr>
        <w:pStyle w:val="SingleTxtG"/>
        <w:jc w:val="right"/>
      </w:pPr>
      <w:r w:rsidRPr="003256CE">
        <w:t>[Date</w:t>
      </w:r>
      <w:r w:rsidR="00117DF6">
        <w:t xml:space="preserve"> </w:t>
      </w:r>
      <w:r w:rsidRPr="003256CE">
        <w:t>received:</w:t>
      </w:r>
      <w:r w:rsidR="00117DF6">
        <w:t xml:space="preserve"> </w:t>
      </w:r>
      <w:r>
        <w:t>31</w:t>
      </w:r>
      <w:r w:rsidR="00117DF6">
        <w:t xml:space="preserve"> </w:t>
      </w:r>
      <w:r>
        <w:t>January</w:t>
      </w:r>
      <w:r w:rsidR="00117DF6">
        <w:t xml:space="preserve"> </w:t>
      </w:r>
      <w:r>
        <w:t>2023</w:t>
      </w:r>
      <w:r w:rsidRPr="003256CE">
        <w:t>]</w:t>
      </w:r>
    </w:p>
    <w:p w14:paraId="5688F0F2" w14:textId="77777777" w:rsidR="002461EB" w:rsidRDefault="002461EB" w:rsidP="002461EB">
      <w:pPr>
        <w:suppressAutoHyphens w:val="0"/>
        <w:spacing w:after="200" w:line="276" w:lineRule="auto"/>
        <w:rPr>
          <w:rFonts w:eastAsiaTheme="minorHAnsi"/>
        </w:rPr>
      </w:pPr>
      <w:r>
        <w:br w:type="page"/>
      </w:r>
    </w:p>
    <w:p w14:paraId="5E906248" w14:textId="77777777" w:rsidR="002461EB" w:rsidRPr="001E2FA0" w:rsidRDefault="002461EB" w:rsidP="00117DF6">
      <w:pPr>
        <w:pStyle w:val="HChG"/>
      </w:pPr>
      <w:r>
        <w:lastRenderedPageBreak/>
        <w:tab/>
      </w:r>
      <w:r>
        <w:tab/>
      </w:r>
      <w:r w:rsidRPr="001E2FA0">
        <w:t>Introduction</w:t>
      </w:r>
    </w:p>
    <w:p w14:paraId="64175359" w14:textId="7BD785CD" w:rsidR="002461EB" w:rsidRPr="001E2FA0" w:rsidRDefault="002461EB" w:rsidP="002461EB">
      <w:pPr>
        <w:pStyle w:val="SingleTxtG"/>
      </w:pPr>
      <w:r w:rsidRPr="002E6C2A">
        <w:rPr>
          <w:lang w:val="pt-PT"/>
        </w:rPr>
        <w:t>1.</w:t>
      </w:r>
      <w:r w:rsidRPr="002E6C2A">
        <w:rPr>
          <w:lang w:val="pt-PT"/>
        </w:rPr>
        <w:tab/>
      </w:r>
      <w:r w:rsidRPr="001E2FA0">
        <w:t>Uganda</w:t>
      </w:r>
      <w:r w:rsidR="00117DF6">
        <w:t xml:space="preserve"> </w:t>
      </w:r>
      <w:r w:rsidRPr="001E2FA0">
        <w:t>being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signatory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ICCPR</w:t>
      </w:r>
      <w:r w:rsidR="00117DF6">
        <w:t xml:space="preserve"> </w:t>
      </w:r>
      <w:r w:rsidRPr="001E2FA0">
        <w:t>submitted</w:t>
      </w:r>
      <w:r w:rsidR="00117DF6">
        <w:t xml:space="preserve"> </w:t>
      </w:r>
      <w:r w:rsidRPr="001E2FA0">
        <w:t>her</w:t>
      </w:r>
      <w:r w:rsidR="00117DF6">
        <w:t xml:space="preserve"> </w:t>
      </w:r>
      <w:r w:rsidRPr="001E2FA0">
        <w:t>National</w:t>
      </w:r>
      <w:r w:rsidR="00117DF6">
        <w:t xml:space="preserve"> </w:t>
      </w:r>
      <w:r w:rsidRPr="001E2FA0">
        <w:t>Periodic</w:t>
      </w:r>
      <w:r w:rsidR="00117DF6">
        <w:t xml:space="preserve"> </w:t>
      </w:r>
      <w:r w:rsidRPr="001E2FA0">
        <w:t>Progress</w:t>
      </w:r>
      <w:r w:rsidR="00117DF6">
        <w:t xml:space="preserve"> </w:t>
      </w:r>
      <w:r w:rsidRPr="001E2FA0">
        <w:t>Report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observance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Obligations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19</w:t>
      </w:r>
      <w:r w:rsidRPr="007C5347">
        <w:t>th</w:t>
      </w:r>
      <w:r w:rsidR="00117DF6">
        <w:t xml:space="preserve"> </w:t>
      </w:r>
      <w:r w:rsidRPr="001E2FA0">
        <w:t>November,</w:t>
      </w:r>
      <w:r w:rsidR="00117DF6">
        <w:t xml:space="preserve"> </w:t>
      </w:r>
      <w:r w:rsidRPr="001E2FA0">
        <w:t>2020.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report</w:t>
      </w:r>
      <w:r w:rsidR="00117DF6">
        <w:t xml:space="preserve"> </w:t>
      </w:r>
      <w:proofErr w:type="gramStart"/>
      <w:r w:rsidRPr="001E2FA0">
        <w:t>was</w:t>
      </w:r>
      <w:r w:rsidR="00117DF6">
        <w:t xml:space="preserve"> </w:t>
      </w:r>
      <w:r w:rsidRPr="001E2FA0">
        <w:t>submitted</w:t>
      </w:r>
      <w:proofErr w:type="gramEnd"/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compliance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article</w:t>
      </w:r>
      <w:r w:rsidR="00117DF6">
        <w:t xml:space="preserve"> </w:t>
      </w:r>
      <w:r w:rsidRPr="001E2FA0">
        <w:t>40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ICCPR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was</w:t>
      </w:r>
      <w:r w:rsidR="00117DF6">
        <w:t xml:space="preserve"> </w:t>
      </w:r>
      <w:r w:rsidRPr="001E2FA0">
        <w:t>considered</w:t>
      </w:r>
      <w:r w:rsidR="00117DF6">
        <w:t xml:space="preserve"> </w:t>
      </w:r>
      <w:r w:rsidRPr="001E2FA0">
        <w:t>at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135</w:t>
      </w:r>
      <w:r w:rsidRPr="0041318B">
        <w:t>th</w:t>
      </w:r>
      <w:r w:rsidR="00117DF6">
        <w:t xml:space="preserve"> </w:t>
      </w:r>
      <w:r w:rsidRPr="001E2FA0">
        <w:t>Session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Committee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adopted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list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issues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report.</w:t>
      </w:r>
    </w:p>
    <w:p w14:paraId="6DE56C73" w14:textId="5E3DDCE0" w:rsidR="002461EB" w:rsidRPr="001E2FA0" w:rsidRDefault="002461EB" w:rsidP="002461EB">
      <w:pPr>
        <w:pStyle w:val="SingleTxtG"/>
      </w:pPr>
      <w:r w:rsidRPr="002E6C2A">
        <w:rPr>
          <w:lang w:val="pt-PT"/>
        </w:rPr>
        <w:t>2.</w:t>
      </w:r>
      <w:r w:rsidRPr="002E6C2A">
        <w:rPr>
          <w:lang w:val="pt-PT"/>
        </w:rPr>
        <w:tab/>
      </w:r>
      <w:r w:rsidRPr="001E2FA0">
        <w:t>Uganda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studied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issues</w:t>
      </w:r>
      <w:r w:rsidR="00117DF6">
        <w:t xml:space="preserve"> </w:t>
      </w:r>
      <w:r w:rsidRPr="001E2FA0">
        <w:t>raised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Committee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honor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provide</w:t>
      </w:r>
      <w:r w:rsidR="00117DF6">
        <w:t xml:space="preserve"> </w:t>
      </w:r>
      <w:r w:rsidRPr="001E2FA0">
        <w:t>responses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additional</w:t>
      </w:r>
      <w:r w:rsidR="00117DF6">
        <w:t xml:space="preserve"> </w:t>
      </w:r>
      <w:r w:rsidRPr="001E2FA0">
        <w:t>input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Report</w:t>
      </w:r>
      <w:r w:rsidR="00117DF6">
        <w:t xml:space="preserve"> </w:t>
      </w:r>
      <w:r w:rsidRPr="001E2FA0">
        <w:t>submitted.</w:t>
      </w:r>
      <w:r w:rsidR="00117DF6">
        <w:t xml:space="preserve"> </w:t>
      </w:r>
      <w:r w:rsidRPr="001E2FA0">
        <w:t>This</w:t>
      </w:r>
      <w:r w:rsidR="00117DF6">
        <w:t xml:space="preserve"> </w:t>
      </w:r>
      <w:r w:rsidRPr="001E2FA0">
        <w:t>report,</w:t>
      </w:r>
      <w:r w:rsidR="00117DF6">
        <w:t xml:space="preserve"> </w:t>
      </w:r>
      <w:r w:rsidRPr="001E2FA0">
        <w:t>therefore,</w:t>
      </w:r>
      <w:r w:rsidR="00117DF6">
        <w:t xml:space="preserve"> </w:t>
      </w:r>
      <w:r w:rsidRPr="001E2FA0">
        <w:t>contains</w:t>
      </w:r>
      <w:r w:rsidR="00117DF6">
        <w:t xml:space="preserve"> </w:t>
      </w:r>
      <w:r w:rsidRPr="001E2FA0">
        <w:t>measures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put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place</w:t>
      </w:r>
      <w:r w:rsidR="00117DF6">
        <w:t xml:space="preserve"> </w:t>
      </w:r>
      <w:r w:rsidRPr="001E2FA0">
        <w:t>since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submission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report</w:t>
      </w:r>
      <w:r w:rsidR="00117DF6">
        <w:t xml:space="preserve"> </w:t>
      </w:r>
      <w:r w:rsidRPr="001E2FA0">
        <w:t>under</w:t>
      </w:r>
      <w:r w:rsidR="00117DF6">
        <w:t xml:space="preserve"> </w:t>
      </w:r>
      <w:r w:rsidRPr="001E2FA0">
        <w:t>review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therefore,</w:t>
      </w:r>
      <w:r w:rsidR="00117DF6">
        <w:t xml:space="preserve"> </w:t>
      </w:r>
      <w:r w:rsidRPr="001E2FA0">
        <w:t>covers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period</w:t>
      </w:r>
      <w:r w:rsidR="00117DF6">
        <w:t xml:space="preserve"> </w:t>
      </w:r>
      <w:r w:rsidRPr="001E2FA0">
        <w:t>2020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2022.</w:t>
      </w:r>
      <w:r w:rsidR="00117DF6">
        <w:t xml:space="preserve"> </w:t>
      </w:r>
      <w:r w:rsidRPr="001E2FA0">
        <w:t>It</w:t>
      </w:r>
      <w:r w:rsidR="00117DF6">
        <w:t xml:space="preserve"> </w:t>
      </w:r>
      <w:r w:rsidRPr="001E2FA0">
        <w:t>also</w:t>
      </w:r>
      <w:r w:rsidR="00117DF6">
        <w:t xml:space="preserve"> </w:t>
      </w:r>
      <w:r w:rsidRPr="001E2FA0">
        <w:t>contains</w:t>
      </w:r>
      <w:r w:rsidR="00117DF6">
        <w:t xml:space="preserve"> </w:t>
      </w:r>
      <w:r w:rsidRPr="001E2FA0">
        <w:t>information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measures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were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existence</w:t>
      </w:r>
      <w:r w:rsidR="00117DF6">
        <w:t xml:space="preserve"> </w:t>
      </w:r>
      <w:r w:rsidRPr="001E2FA0">
        <w:t>at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time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reporting</w:t>
      </w:r>
      <w:r w:rsidR="00117DF6">
        <w:t xml:space="preserve"> </w:t>
      </w:r>
      <w:r w:rsidRPr="001E2FA0">
        <w:t>but</w:t>
      </w:r>
      <w:r w:rsidR="00117DF6">
        <w:t xml:space="preserve"> </w:t>
      </w:r>
      <w:proofErr w:type="gramStart"/>
      <w:r w:rsidRPr="001E2FA0">
        <w:t>were</w:t>
      </w:r>
      <w:r w:rsidR="00117DF6">
        <w:t xml:space="preserve"> </w:t>
      </w:r>
      <w:r w:rsidRPr="001E2FA0">
        <w:t>not</w:t>
      </w:r>
      <w:r w:rsidR="00117DF6">
        <w:t xml:space="preserve"> </w:t>
      </w:r>
      <w:r w:rsidRPr="001E2FA0">
        <w:t>captured</w:t>
      </w:r>
      <w:proofErr w:type="gramEnd"/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report.</w:t>
      </w:r>
    </w:p>
    <w:p w14:paraId="157E5FEE" w14:textId="425F7028" w:rsidR="002461EB" w:rsidRDefault="002461EB" w:rsidP="00117DF6">
      <w:pPr>
        <w:pStyle w:val="H1G"/>
      </w:pPr>
      <w:r>
        <w:tab/>
      </w:r>
      <w:r>
        <w:tab/>
        <w:t>Responses</w:t>
      </w:r>
      <w:r w:rsidR="00117DF6">
        <w:t xml:space="preserve"> </w:t>
      </w:r>
      <w:r>
        <w:t>to</w:t>
      </w:r>
      <w:r w:rsidR="00117DF6">
        <w:t xml:space="preserve"> </w:t>
      </w:r>
      <w:r>
        <w:t>the</w:t>
      </w:r>
      <w:r w:rsidR="00117DF6">
        <w:t xml:space="preserve"> </w:t>
      </w:r>
      <w:r>
        <w:t>issues</w:t>
      </w:r>
      <w:r w:rsidR="00117DF6">
        <w:t xml:space="preserve"> </w:t>
      </w:r>
      <w:r>
        <w:t>raised</w:t>
      </w:r>
    </w:p>
    <w:p w14:paraId="2C32F385" w14:textId="65D0560B" w:rsidR="002461EB" w:rsidRPr="002E6C2A" w:rsidRDefault="002461EB" w:rsidP="00117DF6">
      <w:pPr>
        <w:pStyle w:val="H23G"/>
      </w:pPr>
      <w:r>
        <w:rPr>
          <w:bCs/>
          <w:lang w:val="pt-PT"/>
        </w:rPr>
        <w:tab/>
        <w:t>1.</w:t>
      </w:r>
      <w:r>
        <w:rPr>
          <w:bCs/>
          <w:lang w:val="pt-PT"/>
        </w:rPr>
        <w:tab/>
      </w:r>
      <w:r w:rsidRPr="002E6C2A">
        <w:t>Constitutional</w:t>
      </w:r>
      <w:r w:rsidR="00117DF6">
        <w:t xml:space="preserve"> </w:t>
      </w:r>
      <w:r w:rsidRPr="002E6C2A">
        <w:t>and</w:t>
      </w:r>
      <w:r w:rsidR="00117DF6">
        <w:t xml:space="preserve"> </w:t>
      </w:r>
      <w:r w:rsidRPr="002E6C2A">
        <w:t>Legal</w:t>
      </w:r>
      <w:r w:rsidR="00117DF6">
        <w:t xml:space="preserve"> </w:t>
      </w:r>
      <w:r w:rsidRPr="002E6C2A">
        <w:t>Framework</w:t>
      </w:r>
      <w:r w:rsidR="00117DF6">
        <w:t xml:space="preserve"> </w:t>
      </w:r>
      <w:r w:rsidRPr="002E6C2A">
        <w:t>within</w:t>
      </w:r>
      <w:r w:rsidR="00117DF6">
        <w:t xml:space="preserve"> </w:t>
      </w:r>
      <w:r w:rsidRPr="002E6C2A">
        <w:t>which</w:t>
      </w:r>
      <w:r w:rsidR="00117DF6">
        <w:t xml:space="preserve"> </w:t>
      </w:r>
      <w:r w:rsidRPr="002E6C2A">
        <w:t>the</w:t>
      </w:r>
      <w:r w:rsidR="00117DF6">
        <w:t xml:space="preserve"> </w:t>
      </w:r>
      <w:r w:rsidRPr="002E6C2A">
        <w:t>Covenant</w:t>
      </w:r>
      <w:r w:rsidR="00117DF6">
        <w:t xml:space="preserve"> </w:t>
      </w:r>
      <w:proofErr w:type="gramStart"/>
      <w:r w:rsidRPr="002E6C2A">
        <w:t>is</w:t>
      </w:r>
      <w:r w:rsidR="00117DF6">
        <w:t xml:space="preserve"> </w:t>
      </w:r>
      <w:r w:rsidRPr="002E6C2A">
        <w:t>implemented</w:t>
      </w:r>
      <w:proofErr w:type="gramEnd"/>
      <w:r w:rsidR="00117DF6">
        <w:t xml:space="preserve"> </w:t>
      </w:r>
      <w:r w:rsidRPr="002E6C2A">
        <w:t>(Article</w:t>
      </w:r>
      <w:r w:rsidR="00117DF6">
        <w:t xml:space="preserve"> </w:t>
      </w:r>
      <w:r w:rsidRPr="002E6C2A">
        <w:t>2)</w:t>
      </w:r>
    </w:p>
    <w:p w14:paraId="39B508CA" w14:textId="69B64D35" w:rsidR="002461EB" w:rsidRPr="001E2FA0" w:rsidRDefault="002461EB" w:rsidP="002461EB">
      <w:pPr>
        <w:pStyle w:val="SingleTxtG"/>
      </w:pPr>
      <w:r w:rsidRPr="001E2FA0">
        <w:rPr>
          <w:lang w:val="pt-PT"/>
        </w:rPr>
        <w:t>3.</w:t>
      </w:r>
      <w:r w:rsidRPr="001E2FA0">
        <w:rPr>
          <w:lang w:val="pt-PT"/>
        </w:rPr>
        <w:tab/>
      </w:r>
      <w:r w:rsidRPr="001E2FA0">
        <w:t>In</w:t>
      </w:r>
      <w:r w:rsidR="00117DF6">
        <w:t xml:space="preserve"> </w:t>
      </w:r>
      <w:r w:rsidRPr="001E2FA0">
        <w:t>addition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constitutional</w:t>
      </w:r>
      <w:r w:rsidR="00117DF6">
        <w:t xml:space="preserve"> </w:t>
      </w:r>
      <w:r w:rsidRPr="001E2FA0">
        <w:t>provisions,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Uganda</w:t>
      </w:r>
      <w:r w:rsidR="00117DF6">
        <w:t xml:space="preserve"> </w:t>
      </w:r>
      <w:r w:rsidRPr="001E2FA0">
        <w:t>(GOU)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enacted</w:t>
      </w:r>
      <w:r w:rsidR="00117DF6">
        <w:t xml:space="preserve"> </w:t>
      </w:r>
      <w:r w:rsidRPr="001E2FA0">
        <w:t>laws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facilitate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implementation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ICCPR.</w:t>
      </w:r>
      <w:r w:rsidR="00117DF6">
        <w:t xml:space="preserve"> </w:t>
      </w:r>
      <w:r w:rsidRPr="001E2FA0">
        <w:t>These</w:t>
      </w:r>
      <w:r w:rsidR="00117DF6">
        <w:t xml:space="preserve"> </w:t>
      </w:r>
      <w:r w:rsidRPr="001E2FA0">
        <w:t>include;</w:t>
      </w:r>
      <w:r w:rsidR="00117DF6">
        <w:t xml:space="preserve"> </w:t>
      </w:r>
      <w:r w:rsidRPr="001E2FA0">
        <w:rPr>
          <w:bCs/>
          <w:kern w:val="36"/>
        </w:rPr>
        <w:t>the</w:t>
      </w:r>
      <w:r w:rsidR="00117DF6">
        <w:rPr>
          <w:bCs/>
          <w:kern w:val="36"/>
        </w:rPr>
        <w:t xml:space="preserve"> </w:t>
      </w:r>
      <w:r w:rsidRPr="001E2FA0">
        <w:rPr>
          <w:bCs/>
          <w:kern w:val="36"/>
        </w:rPr>
        <w:t>Anti-Money</w:t>
      </w:r>
      <w:r w:rsidR="00117DF6">
        <w:rPr>
          <w:bCs/>
          <w:kern w:val="36"/>
        </w:rPr>
        <w:t xml:space="preserve"> </w:t>
      </w:r>
      <w:r w:rsidRPr="001E2FA0">
        <w:rPr>
          <w:bCs/>
          <w:kern w:val="36"/>
        </w:rPr>
        <w:t>Laundering</w:t>
      </w:r>
      <w:r w:rsidR="00117DF6">
        <w:rPr>
          <w:bCs/>
          <w:kern w:val="36"/>
        </w:rPr>
        <w:t xml:space="preserve"> </w:t>
      </w:r>
      <w:r w:rsidRPr="001E2FA0">
        <w:rPr>
          <w:bCs/>
          <w:kern w:val="36"/>
        </w:rPr>
        <w:t>Act,</w:t>
      </w:r>
      <w:r w:rsidR="00117DF6">
        <w:rPr>
          <w:bCs/>
          <w:kern w:val="36"/>
        </w:rPr>
        <w:t xml:space="preserve"> </w:t>
      </w:r>
      <w:r w:rsidRPr="001E2FA0">
        <w:rPr>
          <w:bCs/>
          <w:kern w:val="36"/>
        </w:rPr>
        <w:t>2013</w:t>
      </w:r>
      <w:r w:rsidR="00117DF6">
        <w:rPr>
          <w:bCs/>
        </w:rPr>
        <w:t xml:space="preserve"> </w:t>
      </w:r>
      <w:r w:rsidRPr="001E2FA0">
        <w:t>particularly</w:t>
      </w:r>
      <w:r w:rsidR="00117DF6">
        <w:rPr>
          <w:bCs/>
        </w:rPr>
        <w:t xml:space="preserve"> </w:t>
      </w:r>
      <w:r w:rsidRPr="001E2FA0">
        <w:rPr>
          <w:bCs/>
        </w:rPr>
        <w:t>Section</w:t>
      </w:r>
      <w:r w:rsidR="00117DF6">
        <w:rPr>
          <w:bCs/>
        </w:rPr>
        <w:t xml:space="preserve"> </w:t>
      </w:r>
      <w:r w:rsidRPr="001E2FA0">
        <w:rPr>
          <w:bCs/>
        </w:rPr>
        <w:t>113</w:t>
      </w:r>
      <w:r w:rsidR="00117DF6">
        <w:rPr>
          <w:bCs/>
        </w:rPr>
        <w:t xml:space="preserve"> </w:t>
      </w:r>
      <w:r w:rsidRPr="001E2FA0">
        <w:rPr>
          <w:bCs/>
        </w:rPr>
        <w:t>(6)(d)</w:t>
      </w:r>
      <w:r w:rsidR="00117DF6">
        <w:rPr>
          <w:bCs/>
          <w:kern w:val="36"/>
        </w:rPr>
        <w:t xml:space="preserve"> </w:t>
      </w:r>
      <w:r w:rsidRPr="001E2FA0">
        <w:rPr>
          <w:bCs/>
          <w:kern w:val="36"/>
        </w:rPr>
        <w:t>which</w:t>
      </w:r>
      <w:r w:rsidR="00117DF6">
        <w:rPr>
          <w:bCs/>
          <w:kern w:val="36"/>
        </w:rPr>
        <w:t xml:space="preserve"> </w:t>
      </w:r>
      <w:r w:rsidRPr="001E2FA0">
        <w:rPr>
          <w:bCs/>
        </w:rPr>
        <w:t>protects</w:t>
      </w:r>
      <w:r w:rsidR="00117DF6">
        <w:rPr>
          <w:bCs/>
        </w:rPr>
        <w:t xml:space="preserve"> </w:t>
      </w:r>
      <w:r w:rsidRPr="001E2FA0">
        <w:rPr>
          <w:bCs/>
        </w:rPr>
        <w:t>a</w:t>
      </w:r>
      <w:r w:rsidR="00117DF6">
        <w:rPr>
          <w:bCs/>
        </w:rPr>
        <w:t xml:space="preserve"> </w:t>
      </w:r>
      <w:r w:rsidRPr="001E2FA0">
        <w:t>person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whom</w:t>
      </w:r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extradition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been</w:t>
      </w:r>
      <w:r w:rsidR="00117DF6">
        <w:t xml:space="preserve"> </w:t>
      </w:r>
      <w:r w:rsidRPr="001E2FA0">
        <w:t>requested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State</w:t>
      </w:r>
      <w:r w:rsidR="00117DF6">
        <w:t xml:space="preserve"> </w:t>
      </w:r>
      <w:r w:rsidRPr="001E2FA0">
        <w:t>where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person</w:t>
      </w:r>
      <w:r w:rsidR="00117DF6">
        <w:t xml:space="preserve"> </w:t>
      </w:r>
      <w:r w:rsidRPr="001E2FA0">
        <w:t>would</w:t>
      </w:r>
      <w:r w:rsidR="00117DF6">
        <w:t xml:space="preserve"> </w:t>
      </w:r>
      <w:r w:rsidRPr="001E2FA0">
        <w:t>be</w:t>
      </w:r>
      <w:r w:rsidR="00117DF6">
        <w:t xml:space="preserve"> </w:t>
      </w:r>
      <w:r w:rsidRPr="001E2FA0">
        <w:t>subjected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torture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cruel,</w:t>
      </w:r>
      <w:r w:rsidR="00117DF6">
        <w:t xml:space="preserve"> </w:t>
      </w:r>
      <w:r w:rsidRPr="001E2FA0">
        <w:t>inhuman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degrading</w:t>
      </w:r>
      <w:r w:rsidR="00117DF6">
        <w:t xml:space="preserve"> </w:t>
      </w:r>
      <w:r w:rsidRPr="001E2FA0">
        <w:t>treatment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punishment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where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person</w:t>
      </w:r>
      <w:r w:rsidR="00117DF6">
        <w:t xml:space="preserve"> </w:t>
      </w:r>
      <w:r w:rsidRPr="001E2FA0">
        <w:t>would</w:t>
      </w:r>
      <w:r w:rsidR="00117DF6">
        <w:t xml:space="preserve"> </w:t>
      </w:r>
      <w:r w:rsidRPr="001E2FA0">
        <w:t>not</w:t>
      </w:r>
      <w:r w:rsidR="00117DF6">
        <w:t xml:space="preserve"> </w:t>
      </w:r>
      <w:r w:rsidRPr="001E2FA0">
        <w:t>receive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minimum</w:t>
      </w:r>
      <w:r w:rsidR="00117DF6">
        <w:t xml:space="preserve"> </w:t>
      </w:r>
      <w:r w:rsidRPr="001E2FA0">
        <w:t>guarantees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criminal</w:t>
      </w:r>
      <w:r w:rsidR="00117DF6">
        <w:t xml:space="preserve"> </w:t>
      </w:r>
      <w:r w:rsidRPr="001E2FA0">
        <w:t>proceedings,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contained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Article</w:t>
      </w:r>
      <w:r w:rsidR="00117DF6">
        <w:t xml:space="preserve"> </w:t>
      </w:r>
      <w:r w:rsidRPr="001E2FA0">
        <w:t>14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ICCPR;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National</w:t>
      </w:r>
      <w:r w:rsidR="00117DF6">
        <w:t xml:space="preserve"> </w:t>
      </w:r>
      <w:r w:rsidRPr="001E2FA0">
        <w:t>Council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Older</w:t>
      </w:r>
      <w:r w:rsidR="00117DF6">
        <w:t xml:space="preserve"> </w:t>
      </w:r>
      <w:r w:rsidRPr="001E2FA0">
        <w:t>Persons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2013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establishes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National</w:t>
      </w:r>
      <w:r w:rsidR="00117DF6">
        <w:t xml:space="preserve"> </w:t>
      </w:r>
      <w:r w:rsidRPr="001E2FA0">
        <w:t>Council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Older</w:t>
      </w:r>
      <w:r w:rsidR="00117DF6">
        <w:t xml:space="preserve"> </w:t>
      </w:r>
      <w:r w:rsidRPr="001E2FA0">
        <w:t>Persons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its</w:t>
      </w:r>
      <w:r w:rsidR="00117DF6">
        <w:t xml:space="preserve"> </w:t>
      </w:r>
      <w:r w:rsidRPr="001E2FA0">
        <w:t>composition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functions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well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election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representatives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older</w:t>
      </w:r>
      <w:r w:rsidR="00117DF6">
        <w:t xml:space="preserve"> </w:t>
      </w:r>
      <w:r w:rsidRPr="001E2FA0">
        <w:t>persons;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National</w:t>
      </w:r>
      <w:r w:rsidR="00117DF6">
        <w:t xml:space="preserve"> </w:t>
      </w:r>
      <w:r w:rsidRPr="001E2FA0">
        <w:t>Council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Disability</w:t>
      </w:r>
      <w:r w:rsidR="00117DF6">
        <w:t xml:space="preserve"> </w:t>
      </w:r>
      <w:r w:rsidRPr="001E2FA0">
        <w:t>(Amendment)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2013</w:t>
      </w:r>
      <w:r w:rsidR="00117DF6">
        <w:t xml:space="preserve"> </w:t>
      </w:r>
      <w:r w:rsidRPr="001E2FA0">
        <w:t>introduces</w:t>
      </w:r>
      <w:r w:rsidR="00117DF6">
        <w:t xml:space="preserve"> </w:t>
      </w:r>
      <w:r w:rsidRPr="001E2FA0">
        <w:t>Schedule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provide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elections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representatives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persons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disabilities;</w:t>
      </w:r>
      <w:r w:rsidR="00117DF6">
        <w:t xml:space="preserve"> </w:t>
      </w:r>
      <w:r w:rsidRPr="001E2FA0">
        <w:t>Section</w:t>
      </w:r>
      <w:r w:rsidR="00117DF6">
        <w:t xml:space="preserve"> </w:t>
      </w:r>
      <w:r w:rsidRPr="001E2FA0">
        <w:t>104A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Children</w:t>
      </w:r>
      <w:r w:rsidR="00B307EA">
        <w:t>’</w:t>
      </w:r>
      <w:r w:rsidRPr="001E2FA0">
        <w:t>s</w:t>
      </w:r>
      <w:r w:rsidR="00117DF6">
        <w:t xml:space="preserve"> </w:t>
      </w:r>
      <w:r w:rsidRPr="001E2FA0">
        <w:t>(Amendment)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2016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prohibits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death</w:t>
      </w:r>
      <w:r w:rsidR="00117DF6">
        <w:t xml:space="preserve"> </w:t>
      </w:r>
      <w:r w:rsidRPr="001E2FA0">
        <w:t>sentence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person</w:t>
      </w:r>
      <w:r w:rsidR="00117DF6">
        <w:t xml:space="preserve"> </w:t>
      </w:r>
      <w:r w:rsidRPr="001E2FA0">
        <w:t>below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age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eighteen,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compliance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Article</w:t>
      </w:r>
      <w:r w:rsidR="00117DF6">
        <w:t xml:space="preserve"> </w:t>
      </w:r>
      <w:r w:rsidRPr="001E2FA0">
        <w:t>6(5)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ICCPR;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Data</w:t>
      </w:r>
      <w:r w:rsidR="00117DF6">
        <w:t xml:space="preserve"> </w:t>
      </w:r>
      <w:r w:rsidRPr="001E2FA0">
        <w:t>Protection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Privacy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2019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protects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privacy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individual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personal</w:t>
      </w:r>
      <w:r w:rsidR="00117DF6">
        <w:t xml:space="preserve"> </w:t>
      </w:r>
      <w:r w:rsidRPr="001E2FA0">
        <w:t>data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compliance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Article</w:t>
      </w:r>
      <w:r w:rsidR="00117DF6">
        <w:t xml:space="preserve"> </w:t>
      </w:r>
      <w:r w:rsidRPr="001E2FA0">
        <w:t>17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ICCPR;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Law</w:t>
      </w:r>
      <w:r w:rsidR="00117DF6">
        <w:t xml:space="preserve"> </w:t>
      </w:r>
      <w:r w:rsidRPr="001E2FA0">
        <w:t>Revision</w:t>
      </w:r>
      <w:r w:rsidR="00117DF6">
        <w:t xml:space="preserve"> </w:t>
      </w:r>
      <w:r w:rsidRPr="001E2FA0">
        <w:t>(Penalties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Criminal</w:t>
      </w:r>
      <w:r w:rsidR="00117DF6">
        <w:t xml:space="preserve"> </w:t>
      </w:r>
      <w:r w:rsidRPr="001E2FA0">
        <w:t>Matters)</w:t>
      </w:r>
      <w:r w:rsidR="00117DF6">
        <w:t xml:space="preserve"> </w:t>
      </w:r>
      <w:r w:rsidRPr="001E2FA0">
        <w:t>Misc.</w:t>
      </w:r>
      <w:r w:rsidR="00117DF6">
        <w:t xml:space="preserve"> </w:t>
      </w:r>
      <w:r w:rsidRPr="001E2FA0">
        <w:t>(Amendment)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2019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outlawed</w:t>
      </w:r>
      <w:r w:rsidR="00117DF6">
        <w:t xml:space="preserve"> </w:t>
      </w:r>
      <w:r w:rsidRPr="001E2FA0">
        <w:t>mandatory</w:t>
      </w:r>
      <w:r w:rsidR="00117DF6">
        <w:t xml:space="preserve"> </w:t>
      </w:r>
      <w:r w:rsidRPr="001E2FA0">
        <w:t>death</w:t>
      </w:r>
      <w:r w:rsidR="00117DF6">
        <w:t xml:space="preserve"> </w:t>
      </w:r>
      <w:r w:rsidRPr="001E2FA0">
        <w:t>penalty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compliance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Article</w:t>
      </w:r>
      <w:r w:rsidR="00117DF6">
        <w:t xml:space="preserve"> </w:t>
      </w:r>
      <w:r w:rsidRPr="001E2FA0">
        <w:t>6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ICCPR.</w:t>
      </w:r>
    </w:p>
    <w:p w14:paraId="711EEE31" w14:textId="224E8D71" w:rsidR="002461EB" w:rsidRPr="0062650E" w:rsidRDefault="002461EB" w:rsidP="002461EB">
      <w:pPr>
        <w:pStyle w:val="SingleTxtG"/>
      </w:pPr>
      <w:r w:rsidRPr="001E2FA0">
        <w:rPr>
          <w:lang w:val="pt-PT"/>
        </w:rPr>
        <w:t>4.</w:t>
      </w:r>
      <w:r w:rsidRPr="001E2FA0">
        <w:rPr>
          <w:lang w:val="pt-PT"/>
        </w:rPr>
        <w:tab/>
      </w:r>
      <w:r w:rsidRPr="001E2FA0">
        <w:t>Additionally,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rPr>
          <w:shd w:val="clear" w:color="auto" w:fill="FFFFFF"/>
        </w:rPr>
        <w:t>Parliamentary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Elections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(Amendment)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Act,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2020,</w:t>
      </w:r>
      <w:r w:rsidR="00117DF6">
        <w:rPr>
          <w:shd w:val="clear" w:color="auto" w:fill="FFFFFF"/>
        </w:rPr>
        <w:t xml:space="preserve"> </w:t>
      </w:r>
      <w:r w:rsidRPr="001E2FA0">
        <w:rPr>
          <w:bCs/>
        </w:rPr>
        <w:t>operationalized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Articles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32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(1)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and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78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(1)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of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the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Constitution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to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provide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for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five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representatives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of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older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persons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in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Parliament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and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the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manner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of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their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election</w:t>
      </w:r>
      <w:r w:rsidRPr="001E2FA0">
        <w:t>;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Political</w:t>
      </w:r>
      <w:r w:rsidR="00117DF6">
        <w:t xml:space="preserve"> </w:t>
      </w:r>
      <w:r w:rsidRPr="001E2FA0">
        <w:t>Parties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Organisations</w:t>
      </w:r>
      <w:r w:rsidR="00117DF6">
        <w:t xml:space="preserve"> </w:t>
      </w:r>
      <w:r w:rsidRPr="001E2FA0">
        <w:t>(Amendment)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2020</w:t>
      </w:r>
      <w:r w:rsidR="00117DF6">
        <w:t xml:space="preserve"> </w:t>
      </w:r>
      <w:r w:rsidRPr="001E2FA0">
        <w:t>prescribes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code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conduct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political</w:t>
      </w:r>
      <w:r w:rsidR="00117DF6">
        <w:t xml:space="preserve"> </w:t>
      </w:r>
      <w:r w:rsidRPr="001E2FA0">
        <w:t>parties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organisations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required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Article</w:t>
      </w:r>
      <w:r w:rsidR="00117DF6">
        <w:t xml:space="preserve"> </w:t>
      </w:r>
      <w:r w:rsidRPr="001E2FA0">
        <w:t>71(2)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Constitution;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Prevention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Prohibition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Sacrifice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2021</w:t>
      </w:r>
      <w:r w:rsidR="00117DF6">
        <w:t xml:space="preserve"> </w:t>
      </w:r>
      <w:r w:rsidRPr="001E2FA0">
        <w:t>criminalizes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sacrifice;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Succession</w:t>
      </w:r>
      <w:r w:rsidR="00117DF6">
        <w:t xml:space="preserve"> </w:t>
      </w:r>
      <w:r w:rsidRPr="001E2FA0">
        <w:t>(Amendment)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2022</w:t>
      </w:r>
      <w:r w:rsidR="00117DF6">
        <w:t xml:space="preserve"> </w:t>
      </w:r>
      <w:r w:rsidRPr="001E2FA0">
        <w:t>enhances</w:t>
      </w:r>
      <w:r w:rsidR="00117DF6">
        <w:t xml:space="preserve"> </w:t>
      </w:r>
      <w:r w:rsidRPr="001E2FA0">
        <w:t>equal</w:t>
      </w:r>
      <w:r w:rsidR="00117DF6">
        <w:t xml:space="preserve"> </w:t>
      </w:r>
      <w:r w:rsidRPr="001E2FA0">
        <w:t>access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property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women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addresses</w:t>
      </w:r>
      <w:r w:rsidR="00117DF6">
        <w:t xml:space="preserve"> </w:t>
      </w:r>
      <w:r w:rsidRPr="001E2FA0">
        <w:t>cultural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historical</w:t>
      </w:r>
      <w:r w:rsidR="00117DF6">
        <w:t xml:space="preserve"> </w:t>
      </w:r>
      <w:r w:rsidRPr="001E2FA0">
        <w:t>injustices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compliance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Articles</w:t>
      </w:r>
      <w:r w:rsidR="00117DF6">
        <w:t xml:space="preserve"> </w:t>
      </w:r>
      <w:r w:rsidRPr="001E2FA0">
        <w:t>2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26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ICCPR.</w:t>
      </w:r>
    </w:p>
    <w:p w14:paraId="4AA4D293" w14:textId="01C36AE4" w:rsidR="002461EB" w:rsidRPr="001E2FA0" w:rsidRDefault="002461EB" w:rsidP="002461EB">
      <w:pPr>
        <w:pStyle w:val="SingleTxtG"/>
      </w:pPr>
      <w:r w:rsidRPr="001E2FA0">
        <w:t>5.</w:t>
      </w:r>
      <w:r w:rsidRPr="001E2FA0">
        <w:tab/>
        <w:t>The</w:t>
      </w:r>
      <w:r w:rsidR="00117DF6">
        <w:t xml:space="preserve"> </w:t>
      </w:r>
      <w:r w:rsidRPr="001E2FA0">
        <w:t>provisions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ICCPR</w:t>
      </w:r>
      <w:r w:rsidR="00117DF6">
        <w:t xml:space="preserve"> </w:t>
      </w:r>
      <w:r w:rsidRPr="001E2FA0">
        <w:t>have</w:t>
      </w:r>
      <w:r w:rsidR="00117DF6">
        <w:t xml:space="preserve"> </w:t>
      </w:r>
      <w:proofErr w:type="gramStart"/>
      <w:r w:rsidRPr="001E2FA0">
        <w:t>been</w:t>
      </w:r>
      <w:r w:rsidR="00117DF6">
        <w:t xml:space="preserve"> </w:t>
      </w:r>
      <w:r w:rsidRPr="001E2FA0">
        <w:t>applied</w:t>
      </w:r>
      <w:proofErr w:type="gramEnd"/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Supreme</w:t>
      </w:r>
      <w:r w:rsidR="00117DF6">
        <w:t xml:space="preserve"> </w:t>
      </w:r>
      <w:r w:rsidRPr="001E2FA0">
        <w:t>Court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determination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citizens.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Supreme</w:t>
      </w:r>
      <w:r w:rsidR="00117DF6">
        <w:t xml:space="preserve"> </w:t>
      </w:r>
      <w:r w:rsidRPr="001E2FA0">
        <w:t>Court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case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737D9A">
        <w:rPr>
          <w:i/>
          <w:iCs/>
        </w:rPr>
        <w:t>Charles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Onyango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Obbo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and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Andrew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Mujuni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Mwenda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vs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Attorney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General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Constitution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Appeal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No.2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of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2002</w:t>
      </w:r>
      <w:r w:rsidRPr="001E2FA0">
        <w:t>,</w:t>
      </w:r>
      <w:r w:rsidR="00117DF6">
        <w:t xml:space="preserve"> </w:t>
      </w:r>
      <w:r w:rsidRPr="001E2FA0">
        <w:t>applied</w:t>
      </w:r>
      <w:r w:rsidR="00117DF6">
        <w:t xml:space="preserve"> </w:t>
      </w:r>
      <w:r w:rsidRPr="001E2FA0">
        <w:t>Article</w:t>
      </w:r>
      <w:r w:rsidR="00117DF6">
        <w:t xml:space="preserve"> </w:t>
      </w:r>
      <w:r w:rsidRPr="001E2FA0">
        <w:t>10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ICCPR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determining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definition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right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freedom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expression.</w:t>
      </w:r>
      <w:r w:rsidR="00117DF6">
        <w:t xml:space="preserve"> </w:t>
      </w:r>
      <w:r w:rsidRPr="001E2FA0">
        <w:t>Similarly,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Supreme</w:t>
      </w:r>
      <w:r w:rsidR="00117DF6">
        <w:t xml:space="preserve"> </w:t>
      </w:r>
      <w:r w:rsidRPr="001E2FA0">
        <w:t>court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case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737D9A">
        <w:rPr>
          <w:i/>
          <w:iCs/>
        </w:rPr>
        <w:t>Uganda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vs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Thomas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Kwoyelo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Constitutional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Appeal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No.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01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of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2012</w:t>
      </w:r>
      <w:r w:rsidR="00117DF6">
        <w:t xml:space="preserve"> </w:t>
      </w:r>
      <w:r w:rsidRPr="001E2FA0">
        <w:t>relied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Article</w:t>
      </w:r>
      <w:r w:rsidR="00117DF6">
        <w:t xml:space="preserve"> </w:t>
      </w:r>
      <w:r w:rsidRPr="001E2FA0">
        <w:t>6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ICCPR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determination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alleged</w:t>
      </w:r>
      <w:r w:rsidR="00117DF6">
        <w:t xml:space="preserve"> </w:t>
      </w:r>
      <w:r w:rsidRPr="001E2FA0">
        <w:t>discriminatory</w:t>
      </w:r>
      <w:r w:rsidR="00117DF6">
        <w:t xml:space="preserve"> </w:t>
      </w:r>
      <w:r w:rsidRPr="001E2FA0">
        <w:t>treatment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grant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amnesty.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decisions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Supreme</w:t>
      </w:r>
      <w:r w:rsidR="00117DF6">
        <w:t xml:space="preserve"> </w:t>
      </w:r>
      <w:r w:rsidRPr="001E2FA0">
        <w:t>Court</w:t>
      </w:r>
      <w:r w:rsidR="00117DF6">
        <w:t xml:space="preserve"> </w:t>
      </w:r>
      <w:r w:rsidRPr="001E2FA0">
        <w:t>are</w:t>
      </w:r>
      <w:r w:rsidR="00117DF6">
        <w:t xml:space="preserve"> </w:t>
      </w:r>
      <w:r w:rsidRPr="001E2FA0">
        <w:t>binding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all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lower</w:t>
      </w:r>
      <w:r w:rsidR="00117DF6">
        <w:t xml:space="preserve"> </w:t>
      </w:r>
      <w:r w:rsidRPr="001E2FA0">
        <w:t>courts</w:t>
      </w:r>
      <w:r w:rsidR="00117DF6">
        <w:t xml:space="preserve"> </w:t>
      </w:r>
      <w:r w:rsidRPr="001E2FA0">
        <w:t>under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principle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precedents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therefore,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lower</w:t>
      </w:r>
      <w:r w:rsidR="00117DF6">
        <w:t xml:space="preserve"> </w:t>
      </w:r>
      <w:r w:rsidRPr="001E2FA0">
        <w:t>courts</w:t>
      </w:r>
      <w:r w:rsidR="00117DF6">
        <w:t xml:space="preserve"> </w:t>
      </w:r>
      <w:r w:rsidRPr="001E2FA0">
        <w:t>may</w:t>
      </w:r>
      <w:r w:rsidR="00117DF6">
        <w:t xml:space="preserve"> </w:t>
      </w:r>
      <w:r w:rsidRPr="001E2FA0">
        <w:t>apply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ICCPR</w:t>
      </w:r>
      <w:r w:rsidR="00117DF6">
        <w:t xml:space="preserve"> </w:t>
      </w:r>
      <w:r w:rsidRPr="001E2FA0">
        <w:t>where</w:t>
      </w:r>
      <w:r w:rsidR="00117DF6">
        <w:t xml:space="preserve"> </w:t>
      </w:r>
      <w:r w:rsidRPr="001E2FA0">
        <w:t>it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relevant.</w:t>
      </w:r>
    </w:p>
    <w:p w14:paraId="302F2626" w14:textId="3A551345" w:rsidR="002461EB" w:rsidRPr="001E2FA0" w:rsidRDefault="002461EB" w:rsidP="002461EB">
      <w:pPr>
        <w:pStyle w:val="SingleTxtG"/>
      </w:pPr>
      <w:r w:rsidRPr="001E2FA0">
        <w:t>6.</w:t>
      </w:r>
      <w:r w:rsidRPr="001E2FA0">
        <w:tab/>
        <w:t>Article</w:t>
      </w:r>
      <w:r w:rsidR="00117DF6">
        <w:t xml:space="preserve"> </w:t>
      </w:r>
      <w:r w:rsidRPr="001E2FA0">
        <w:t>2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</w:t>
      </w:r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supreme</w:t>
      </w:r>
      <w:r w:rsidR="00117DF6">
        <w:t xml:space="preserve"> </w:t>
      </w:r>
      <w:r w:rsidRPr="001E2FA0">
        <w:t>law</w:t>
      </w:r>
      <w:r w:rsidR="00117DF6">
        <w:t xml:space="preserve"> </w:t>
      </w:r>
      <w:r w:rsidRPr="001E2FA0">
        <w:t>of</w:t>
      </w:r>
      <w:r w:rsidR="00117DF6">
        <w:t xml:space="preserve"> </w:t>
      </w:r>
      <w:hyperlink r:id="rId9" w:anchor="defn-term-Uganda" w:history="1">
        <w:r w:rsidRPr="001E2FA0">
          <w:t>Uganda</w:t>
        </w:r>
      </w:hyperlink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shall</w:t>
      </w:r>
      <w:r w:rsidR="00117DF6">
        <w:t xml:space="preserve"> </w:t>
      </w:r>
      <w:r w:rsidRPr="001E2FA0">
        <w:t>have</w:t>
      </w:r>
      <w:r w:rsidR="00117DF6">
        <w:t xml:space="preserve"> </w:t>
      </w:r>
      <w:r w:rsidRPr="001E2FA0">
        <w:t>binding</w:t>
      </w:r>
      <w:r w:rsidR="00117DF6">
        <w:t xml:space="preserve"> </w:t>
      </w:r>
      <w:r w:rsidRPr="001E2FA0">
        <w:t>force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all</w:t>
      </w:r>
      <w:r w:rsidR="00117DF6">
        <w:t xml:space="preserve"> </w:t>
      </w:r>
      <w:r w:rsidRPr="001E2FA0">
        <w:t>authorities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persons</w:t>
      </w:r>
      <w:r w:rsidR="00117DF6">
        <w:t xml:space="preserve"> </w:t>
      </w:r>
      <w:r w:rsidRPr="001E2FA0">
        <w:t>throughout</w:t>
      </w:r>
      <w:r w:rsidR="00117DF6">
        <w:t xml:space="preserve"> </w:t>
      </w:r>
      <w:hyperlink r:id="rId10" w:anchor="defn-term-Uganda" w:history="1">
        <w:r w:rsidRPr="001E2FA0">
          <w:t>Uganda</w:t>
        </w:r>
      </w:hyperlink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renders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other</w:t>
      </w:r>
      <w:r w:rsidR="00117DF6">
        <w:t xml:space="preserve"> </w:t>
      </w:r>
      <w:r w:rsidRPr="001E2FA0">
        <w:t>law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custom</w:t>
      </w:r>
      <w:r w:rsidR="00117DF6">
        <w:t xml:space="preserve"> </w:t>
      </w:r>
      <w:r w:rsidRPr="001E2FA0">
        <w:t>inconsistent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provisions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Constitution,</w:t>
      </w:r>
      <w:r w:rsidR="00117DF6">
        <w:t xml:space="preserve"> </w:t>
      </w:r>
      <w:r w:rsidRPr="001E2FA0">
        <w:t>void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extent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inconsistency.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light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this,</w:t>
      </w:r>
      <w:r w:rsidR="00117DF6">
        <w:t xml:space="preserve"> </w:t>
      </w:r>
      <w:r w:rsidRPr="001E2FA0">
        <w:t>customary</w:t>
      </w:r>
      <w:r w:rsidR="00117DF6">
        <w:t xml:space="preserve"> </w:t>
      </w:r>
      <w:r w:rsidRPr="001E2FA0">
        <w:t>practices</w:t>
      </w:r>
      <w:r w:rsidR="00117DF6">
        <w:t xml:space="preserve"> </w:t>
      </w:r>
      <w:r w:rsidRPr="001E2FA0">
        <w:t>such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child</w:t>
      </w:r>
      <w:r w:rsidR="00117DF6">
        <w:t xml:space="preserve"> </w:t>
      </w:r>
      <w:r w:rsidRPr="001E2FA0">
        <w:t>sacrifice,</w:t>
      </w:r>
      <w:r w:rsidR="00117DF6">
        <w:t xml:space="preserve"> </w:t>
      </w:r>
      <w:r w:rsidRPr="001E2FA0">
        <w:t>female</w:t>
      </w:r>
      <w:r w:rsidR="00117DF6">
        <w:t xml:space="preserve"> </w:t>
      </w:r>
      <w:r w:rsidRPr="001E2FA0">
        <w:t>genital</w:t>
      </w:r>
      <w:r w:rsidR="00117DF6">
        <w:t xml:space="preserve"> </w:t>
      </w:r>
      <w:r w:rsidRPr="001E2FA0">
        <w:t>mutilation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other</w:t>
      </w:r>
      <w:r w:rsidR="00117DF6">
        <w:t xml:space="preserve"> </w:t>
      </w:r>
      <w:r w:rsidRPr="001E2FA0">
        <w:t>repugnant</w:t>
      </w:r>
      <w:r w:rsidR="00117DF6">
        <w:t xml:space="preserve"> </w:t>
      </w:r>
      <w:r w:rsidRPr="001E2FA0">
        <w:t>practices</w:t>
      </w:r>
      <w:r w:rsidR="00117DF6">
        <w:t xml:space="preserve"> </w:t>
      </w:r>
      <w:r w:rsidRPr="001E2FA0">
        <w:t>have</w:t>
      </w:r>
      <w:r w:rsidR="00117DF6">
        <w:t xml:space="preserve"> </w:t>
      </w:r>
      <w:proofErr w:type="gramStart"/>
      <w:r w:rsidRPr="001E2FA0">
        <w:t>been</w:t>
      </w:r>
      <w:r w:rsidR="00117DF6">
        <w:t xml:space="preserve"> </w:t>
      </w:r>
      <w:r w:rsidRPr="001E2FA0">
        <w:t>outlawed</w:t>
      </w:r>
      <w:proofErr w:type="gramEnd"/>
      <w:r w:rsidRPr="001E2FA0">
        <w:t>.</w:t>
      </w:r>
    </w:p>
    <w:p w14:paraId="1BD743FE" w14:textId="26052D1E" w:rsidR="002461EB" w:rsidRPr="001E2FA0" w:rsidRDefault="002461EB" w:rsidP="002461EB">
      <w:pPr>
        <w:pStyle w:val="SingleTxtG"/>
      </w:pPr>
      <w:r w:rsidRPr="001E2FA0">
        <w:lastRenderedPageBreak/>
        <w:t>7.</w:t>
      </w:r>
      <w:r w:rsidRPr="001E2FA0">
        <w:tab/>
        <w:t>The</w:t>
      </w:r>
      <w:r w:rsidR="00117DF6">
        <w:t xml:space="preserve"> </w:t>
      </w:r>
      <w:r w:rsidRPr="001E2FA0">
        <w:t>various</w:t>
      </w:r>
      <w:r w:rsidR="00117DF6">
        <w:t xml:space="preserve"> </w:t>
      </w:r>
      <w:r w:rsidRPr="001E2FA0">
        <w:t>enactments</w:t>
      </w:r>
      <w:r w:rsidR="00117DF6">
        <w:t xml:space="preserve"> </w:t>
      </w:r>
      <w:r w:rsidRPr="001E2FA0">
        <w:t>cited</w:t>
      </w:r>
      <w:r w:rsidR="00117DF6">
        <w:t xml:space="preserve"> </w:t>
      </w:r>
      <w:r w:rsidRPr="001E2FA0">
        <w:t>above</w:t>
      </w:r>
      <w:r w:rsidR="00117DF6">
        <w:t xml:space="preserve"> </w:t>
      </w:r>
      <w:r w:rsidRPr="001E2FA0">
        <w:t>domesticated</w:t>
      </w:r>
      <w:r w:rsidR="00117DF6">
        <w:t xml:space="preserve"> </w:t>
      </w:r>
      <w:r w:rsidRPr="001E2FA0">
        <w:t>specific</w:t>
      </w:r>
      <w:r w:rsidR="00117DF6">
        <w:t xml:space="preserve"> </w:t>
      </w:r>
      <w:r w:rsidRPr="001E2FA0">
        <w:t>articles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ICCPR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consonance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Article</w:t>
      </w:r>
      <w:r w:rsidR="00117DF6">
        <w:t xml:space="preserve"> </w:t>
      </w:r>
      <w:r w:rsidRPr="001E2FA0">
        <w:t>287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continuation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treaties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conventions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Uganda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party.</w:t>
      </w:r>
      <w:r w:rsidR="00117DF6">
        <w:t xml:space="preserve"> </w:t>
      </w:r>
      <w:r w:rsidRPr="001E2FA0">
        <w:t>Additionally,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</w:t>
      </w:r>
      <w:r w:rsidR="00117DF6">
        <w:t xml:space="preserve"> </w:t>
      </w:r>
      <w:r w:rsidRPr="001E2FA0">
        <w:t>recognizes</w:t>
      </w:r>
      <w:r w:rsidR="00117DF6">
        <w:t xml:space="preserve"> </w:t>
      </w:r>
      <w:r w:rsidRPr="001E2FA0">
        <w:t>international</w:t>
      </w:r>
      <w:r w:rsidR="00117DF6">
        <w:t xml:space="preserve"> </w:t>
      </w:r>
      <w:r w:rsidRPr="001E2FA0">
        <w:t>law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treaty</w:t>
      </w:r>
      <w:r w:rsidR="00117DF6">
        <w:t xml:space="preserve"> </w:t>
      </w:r>
      <w:r w:rsidRPr="001E2FA0">
        <w:t>obligations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one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principles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its</w:t>
      </w:r>
      <w:r w:rsidR="00117DF6">
        <w:t xml:space="preserve"> </w:t>
      </w:r>
      <w:r w:rsidRPr="001E2FA0">
        <w:t>foreign</w:t>
      </w:r>
      <w:r w:rsidR="00117DF6">
        <w:t xml:space="preserve"> </w:t>
      </w:r>
      <w:r w:rsidRPr="001E2FA0">
        <w:t>policy</w:t>
      </w:r>
      <w:r w:rsidR="00117DF6">
        <w:t xml:space="preserve"> </w:t>
      </w:r>
      <w:r w:rsidRPr="001E2FA0">
        <w:t>contained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Objective</w:t>
      </w:r>
      <w:r w:rsidR="00117DF6">
        <w:t xml:space="preserve"> </w:t>
      </w:r>
      <w:r w:rsidRPr="001E2FA0">
        <w:t>XXVIII</w:t>
      </w:r>
      <w:r w:rsidR="00117DF6">
        <w:t xml:space="preserve"> </w:t>
      </w:r>
      <w:r w:rsidRPr="001E2FA0">
        <w:t>(b)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National</w:t>
      </w:r>
      <w:r w:rsidR="00117DF6">
        <w:t xml:space="preserve"> </w:t>
      </w:r>
      <w:r w:rsidRPr="001E2FA0">
        <w:t>Objectives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Directive</w:t>
      </w:r>
      <w:r w:rsidR="00117DF6">
        <w:t xml:space="preserve"> </w:t>
      </w:r>
      <w:r w:rsidRPr="001E2FA0">
        <w:t>Principles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State</w:t>
      </w:r>
      <w:r w:rsidR="00117DF6">
        <w:t xml:space="preserve"> </w:t>
      </w:r>
      <w:r w:rsidRPr="001E2FA0">
        <w:t>Policy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Article</w:t>
      </w:r>
      <w:r w:rsidR="00117DF6">
        <w:t xml:space="preserve"> </w:t>
      </w:r>
      <w:r w:rsidRPr="001E2FA0">
        <w:t>45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Constitution.</w:t>
      </w:r>
    </w:p>
    <w:p w14:paraId="2C5825FD" w14:textId="699F83A0" w:rsidR="002461EB" w:rsidRPr="001E2FA0" w:rsidRDefault="002461EB" w:rsidP="002461EB">
      <w:pPr>
        <w:pStyle w:val="SingleTxtG"/>
      </w:pPr>
      <w:r w:rsidRPr="001E2FA0">
        <w:t>8.</w:t>
      </w:r>
      <w:r w:rsidRPr="001E2FA0">
        <w:tab/>
        <w:t>Although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National</w:t>
      </w:r>
      <w:r w:rsidR="00117DF6">
        <w:t xml:space="preserve"> </w:t>
      </w:r>
      <w:r w:rsidRPr="001E2FA0">
        <w:t>Action</w:t>
      </w:r>
      <w:r w:rsidR="00117DF6">
        <w:t xml:space="preserve"> </w:t>
      </w:r>
      <w:r w:rsidRPr="001E2FA0">
        <w:t>Plan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(NAPHR)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yet</w:t>
      </w:r>
      <w:r w:rsidR="00117DF6">
        <w:t xml:space="preserve"> </w:t>
      </w:r>
      <w:r w:rsidRPr="001E2FA0">
        <w:t>to</w:t>
      </w:r>
      <w:r w:rsidR="00117DF6">
        <w:t xml:space="preserve"> </w:t>
      </w:r>
      <w:proofErr w:type="gramStart"/>
      <w:r w:rsidRPr="001E2FA0">
        <w:t>be</w:t>
      </w:r>
      <w:r w:rsidR="00117DF6">
        <w:t xml:space="preserve"> </w:t>
      </w:r>
      <w:r w:rsidRPr="001E2FA0">
        <w:t>processed</w:t>
      </w:r>
      <w:proofErr w:type="gramEnd"/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approved,</w:t>
      </w:r>
      <w:r w:rsidR="00117DF6">
        <w:t xml:space="preserve"> </w:t>
      </w:r>
      <w:r w:rsidRPr="001E2FA0">
        <w:t>its</w:t>
      </w:r>
      <w:r w:rsidR="00117DF6">
        <w:t xml:space="preserve"> </w:t>
      </w:r>
      <w:r w:rsidRPr="001E2FA0">
        <w:t>implementation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ongoing</w:t>
      </w:r>
      <w:r w:rsidR="00117DF6">
        <w:t xml:space="preserve"> </w:t>
      </w:r>
      <w:r w:rsidRPr="001E2FA0">
        <w:t>through</w:t>
      </w:r>
      <w:r w:rsidR="00117DF6">
        <w:t xml:space="preserve"> </w:t>
      </w:r>
      <w:r w:rsidRPr="001E2FA0">
        <w:t>targeted</w:t>
      </w:r>
      <w:r w:rsidR="00117DF6">
        <w:t xml:space="preserve"> </w:t>
      </w:r>
      <w:r w:rsidRPr="001E2FA0">
        <w:t>activities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interventions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various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institutions</w:t>
      </w:r>
      <w:r w:rsidR="00117DF6">
        <w:t xml:space="preserve"> </w:t>
      </w:r>
      <w:r w:rsidRPr="001E2FA0">
        <w:t>within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overall</w:t>
      </w:r>
      <w:r w:rsidR="00117DF6">
        <w:t xml:space="preserve"> </w:t>
      </w:r>
      <w:r w:rsidRPr="001E2FA0">
        <w:t>framework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their</w:t>
      </w:r>
      <w:r w:rsidR="00117DF6">
        <w:t xml:space="preserve"> </w:t>
      </w:r>
      <w:r w:rsidRPr="001E2FA0">
        <w:t>specific</w:t>
      </w:r>
      <w:r w:rsidR="00117DF6">
        <w:t xml:space="preserve"> </w:t>
      </w:r>
      <w:r w:rsidRPr="001E2FA0">
        <w:t>mandates.</w:t>
      </w:r>
      <w:r w:rsidR="00117DF6">
        <w:t xml:space="preserve"> </w:t>
      </w:r>
      <w:r w:rsidRPr="001E2FA0">
        <w:t>This</w:t>
      </w:r>
      <w:r w:rsidR="00117DF6">
        <w:t xml:space="preserve"> </w:t>
      </w:r>
      <w:proofErr w:type="gramStart"/>
      <w:r w:rsidRPr="001E2FA0">
        <w:t>is</w:t>
      </w:r>
      <w:r w:rsidR="00117DF6">
        <w:t xml:space="preserve"> </w:t>
      </w:r>
      <w:r w:rsidRPr="001E2FA0">
        <w:t>backed</w:t>
      </w:r>
      <w:proofErr w:type="gramEnd"/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NDP</w:t>
      </w:r>
      <w:r w:rsidR="00117DF6">
        <w:t xml:space="preserve"> </w:t>
      </w:r>
      <w:r w:rsidRPr="001E2FA0">
        <w:t>III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references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NAPHR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guiding</w:t>
      </w:r>
      <w:r w:rsidR="00117DF6">
        <w:t xml:space="preserve"> </w:t>
      </w:r>
      <w:r w:rsidRPr="001E2FA0">
        <w:t>document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implementation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programs</w:t>
      </w:r>
      <w:r w:rsidR="00117DF6">
        <w:t xml:space="preserve"> </w:t>
      </w:r>
      <w:r w:rsidRPr="001E2FA0">
        <w:t>under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rights-based</w:t>
      </w:r>
      <w:r w:rsidR="00117DF6">
        <w:t xml:space="preserve"> </w:t>
      </w:r>
      <w:r w:rsidRPr="001E2FA0">
        <w:t>approach.</w:t>
      </w:r>
    </w:p>
    <w:p w14:paraId="7ED9B79E" w14:textId="77777777" w:rsidR="000E0A14" w:rsidRDefault="002461EB" w:rsidP="002461EB">
      <w:pPr>
        <w:pStyle w:val="SingleTxtG"/>
      </w:pPr>
      <w:r w:rsidRPr="001E2FA0">
        <w:t>9.</w:t>
      </w:r>
      <w:r w:rsidRPr="001E2FA0">
        <w:tab/>
        <w:t>The</w:t>
      </w:r>
      <w:r w:rsidR="00117DF6">
        <w:t xml:space="preserve"> </w:t>
      </w:r>
      <w:r w:rsidRPr="001E2FA0">
        <w:t>GOU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over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years</w:t>
      </w:r>
      <w:r w:rsidR="00117DF6">
        <w:t xml:space="preserve"> </w:t>
      </w:r>
      <w:r w:rsidRPr="001E2FA0">
        <w:t>progressively</w:t>
      </w:r>
      <w:r w:rsidR="00117DF6">
        <w:t xml:space="preserve"> </w:t>
      </w:r>
      <w:r w:rsidRPr="001E2FA0">
        <w:t>increased</w:t>
      </w:r>
      <w:r w:rsidR="00117DF6">
        <w:t xml:space="preserve"> </w:t>
      </w:r>
      <w:r w:rsidRPr="001E2FA0">
        <w:t>funding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Uganda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Commission</w:t>
      </w:r>
      <w:r w:rsidR="00117DF6">
        <w:t xml:space="preserve"> </w:t>
      </w:r>
      <w:r w:rsidRPr="001E2FA0">
        <w:t>(UHRC)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facilitate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performance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its</w:t>
      </w:r>
      <w:r w:rsidR="00117DF6">
        <w:t xml:space="preserve"> </w:t>
      </w:r>
      <w:r w:rsidRPr="001E2FA0">
        <w:t>functions.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GOU</w:t>
      </w:r>
      <w:r w:rsidR="00117DF6">
        <w:t xml:space="preserve"> </w:t>
      </w:r>
      <w:r w:rsidRPr="001E2FA0">
        <w:t>financing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FY</w:t>
      </w:r>
      <w:r w:rsidR="00117DF6">
        <w:t xml:space="preserve"> </w:t>
      </w:r>
      <w:r w:rsidRPr="001E2FA0">
        <w:t>2021/2022</w:t>
      </w:r>
      <w:r w:rsidR="00117DF6">
        <w:t xml:space="preserve"> </w:t>
      </w:r>
      <w:r w:rsidRPr="001E2FA0">
        <w:t>stands</w:t>
      </w:r>
      <w:r w:rsidR="00117DF6">
        <w:t xml:space="preserve"> </w:t>
      </w:r>
      <w:r w:rsidRPr="001E2FA0">
        <w:t>at</w:t>
      </w:r>
      <w:r w:rsidR="00117DF6">
        <w:t xml:space="preserve"> </w:t>
      </w:r>
      <w:r w:rsidRPr="001E2FA0">
        <w:t>20.897</w:t>
      </w:r>
      <w:r w:rsidR="00117DF6">
        <w:t xml:space="preserve"> </w:t>
      </w:r>
      <w:r w:rsidRPr="001E2FA0">
        <w:t>billion</w:t>
      </w:r>
      <w:r w:rsidR="00117DF6">
        <w:t xml:space="preserve"> </w:t>
      </w:r>
      <w:r w:rsidRPr="001E2FA0">
        <w:t>shillings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increase</w:t>
      </w:r>
      <w:r w:rsidR="00117DF6">
        <w:t xml:space="preserve"> </w:t>
      </w:r>
      <w:r w:rsidRPr="001E2FA0">
        <w:t>from</w:t>
      </w:r>
      <w:r w:rsidR="00117DF6">
        <w:t xml:space="preserve"> </w:t>
      </w:r>
      <w:r w:rsidRPr="001E2FA0">
        <w:t>18.903</w:t>
      </w:r>
      <w:r w:rsidR="00117DF6">
        <w:t xml:space="preserve"> </w:t>
      </w:r>
      <w:r w:rsidRPr="001E2FA0">
        <w:t>billion</w:t>
      </w:r>
      <w:r w:rsidR="00117DF6">
        <w:t xml:space="preserve"> </w:t>
      </w:r>
      <w:r w:rsidRPr="001E2FA0">
        <w:t>shillings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previous</w:t>
      </w:r>
      <w:r w:rsidR="00117DF6">
        <w:t xml:space="preserve"> </w:t>
      </w:r>
      <w:proofErr w:type="gramStart"/>
      <w:r w:rsidRPr="001E2FA0">
        <w:t>financial</w:t>
      </w:r>
      <w:r w:rsidR="00117DF6">
        <w:t xml:space="preserve"> </w:t>
      </w:r>
      <w:r w:rsidRPr="001E2FA0">
        <w:t>year</w:t>
      </w:r>
      <w:proofErr w:type="gramEnd"/>
      <w:r w:rsidRPr="001E2FA0">
        <w:t>.</w:t>
      </w:r>
      <w:r w:rsidR="00117DF6">
        <w:t xml:space="preserve"> </w:t>
      </w:r>
      <w:r w:rsidRPr="001E2FA0">
        <w:t>Cumulatively,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total</w:t>
      </w:r>
      <w:r w:rsidR="00117DF6">
        <w:t xml:space="preserve"> </w:t>
      </w:r>
      <w:r w:rsidRPr="001E2FA0">
        <w:t>financing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both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GOU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development</w:t>
      </w:r>
      <w:r w:rsidR="00117DF6">
        <w:t xml:space="preserve"> </w:t>
      </w:r>
      <w:r w:rsidRPr="001E2FA0">
        <w:t>partners</w:t>
      </w:r>
      <w:r w:rsidR="00117DF6">
        <w:t xml:space="preserve"> </w:t>
      </w:r>
      <w:r w:rsidRPr="001E2FA0">
        <w:t>to-date</w:t>
      </w:r>
      <w:r w:rsidR="00117DF6">
        <w:t xml:space="preserve"> </w:t>
      </w:r>
      <w:r w:rsidRPr="001E2FA0">
        <w:t>stands</w:t>
      </w:r>
      <w:r w:rsidR="00117DF6">
        <w:t xml:space="preserve"> </w:t>
      </w:r>
      <w:r w:rsidRPr="001E2FA0">
        <w:t>at</w:t>
      </w:r>
      <w:r w:rsidR="00117DF6">
        <w:t xml:space="preserve"> </w:t>
      </w:r>
      <w:r w:rsidRPr="001E2FA0">
        <w:t>21.876</w:t>
      </w:r>
      <w:r w:rsidR="00117DF6">
        <w:t xml:space="preserve"> </w:t>
      </w:r>
      <w:r w:rsidRPr="001E2FA0">
        <w:t>billion</w:t>
      </w:r>
      <w:r w:rsidR="00117DF6">
        <w:t xml:space="preserve"> </w:t>
      </w:r>
      <w:r w:rsidRPr="001E2FA0">
        <w:t>shillings.</w:t>
      </w:r>
    </w:p>
    <w:p w14:paraId="463938D0" w14:textId="77777777" w:rsidR="000E0A14" w:rsidRDefault="002461EB" w:rsidP="002461EB">
      <w:pPr>
        <w:pStyle w:val="SingleTxtG"/>
      </w:pPr>
      <w:r w:rsidRPr="001E2FA0">
        <w:t>10.</w:t>
      </w:r>
      <w:r w:rsidRPr="001E2FA0">
        <w:tab/>
      </w:r>
      <w:proofErr w:type="gramStart"/>
      <w:r w:rsidRPr="001E2FA0">
        <w:t>In</w:t>
      </w:r>
      <w:r w:rsidR="00117DF6">
        <w:t xml:space="preserve"> </w:t>
      </w:r>
      <w:r w:rsidRPr="001E2FA0">
        <w:t>regards</w:t>
      </w:r>
      <w:r w:rsidR="00117DF6">
        <w:t xml:space="preserve"> </w:t>
      </w:r>
      <w:r w:rsidRPr="001E2FA0">
        <w:t>to</w:t>
      </w:r>
      <w:proofErr w:type="gramEnd"/>
      <w:r w:rsidR="00117DF6">
        <w:t xml:space="preserve"> </w:t>
      </w:r>
      <w:r w:rsidRPr="001E2FA0">
        <w:t>staffing</w:t>
      </w:r>
      <w:r w:rsidR="00117DF6">
        <w:t xml:space="preserve"> </w:t>
      </w:r>
      <w:r w:rsidRPr="001E2FA0">
        <w:t>levels,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UHRC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total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193</w:t>
      </w:r>
      <w:r w:rsidR="00117DF6">
        <w:t xml:space="preserve"> </w:t>
      </w:r>
      <w:r w:rsidRPr="001E2FA0">
        <w:t>staff</w:t>
      </w:r>
      <w:r w:rsidR="00117DF6">
        <w:t xml:space="preserve"> </w:t>
      </w:r>
      <w:r w:rsidRPr="001E2FA0">
        <w:t>members.</w:t>
      </w:r>
      <w:r w:rsidR="00117DF6">
        <w:t xml:space="preserve"> </w:t>
      </w:r>
      <w:r w:rsidRPr="001E2FA0">
        <w:t>It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noteworthy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fully</w:t>
      </w:r>
      <w:r w:rsidR="00117DF6">
        <w:t xml:space="preserve"> </w:t>
      </w:r>
      <w:r w:rsidRPr="001E2FA0">
        <w:t>instituted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Commission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enable</w:t>
      </w:r>
      <w:r w:rsidR="00117DF6">
        <w:t xml:space="preserve"> </w:t>
      </w:r>
      <w:r w:rsidRPr="001E2FA0">
        <w:t>it</w:t>
      </w:r>
      <w:r w:rsidR="00117DF6">
        <w:t xml:space="preserve"> </w:t>
      </w:r>
      <w:r w:rsidRPr="001E2FA0">
        <w:t>have</w:t>
      </w:r>
      <w:r w:rsidR="00117DF6">
        <w:t xml:space="preserve"> </w:t>
      </w:r>
      <w:r w:rsidRPr="001E2FA0">
        <w:t>quorum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tribunal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therefore,</w:t>
      </w:r>
      <w:r w:rsidR="00117DF6">
        <w:t xml:space="preserve"> </w:t>
      </w:r>
      <w:r w:rsidRPr="001E2FA0">
        <w:t>perform</w:t>
      </w:r>
      <w:r w:rsidR="00117DF6">
        <w:t xml:space="preserve"> </w:t>
      </w:r>
      <w:r w:rsidRPr="001E2FA0">
        <w:t>its</w:t>
      </w:r>
      <w:r w:rsidR="00117DF6">
        <w:t xml:space="preserve"> </w:t>
      </w:r>
      <w:r w:rsidRPr="001E2FA0">
        <w:t>functions.</w:t>
      </w:r>
    </w:p>
    <w:p w14:paraId="03C2BFC5" w14:textId="01662229" w:rsidR="002461EB" w:rsidRPr="001E2FA0" w:rsidRDefault="002461EB" w:rsidP="002461EB">
      <w:pPr>
        <w:pStyle w:val="SingleTxtG"/>
      </w:pPr>
      <w:r w:rsidRPr="001E2FA0">
        <w:t>11.</w:t>
      </w:r>
      <w:r w:rsidRPr="001E2FA0">
        <w:tab/>
        <w:t>The</w:t>
      </w:r>
      <w:r w:rsidR="00117DF6">
        <w:t xml:space="preserve"> </w:t>
      </w:r>
      <w:r w:rsidRPr="001E2FA0">
        <w:t>accumulated</w:t>
      </w:r>
      <w:r w:rsidR="00117DF6">
        <w:t xml:space="preserve"> </w:t>
      </w:r>
      <w:r w:rsidRPr="001E2FA0">
        <w:t>case</w:t>
      </w:r>
      <w:r w:rsidR="00117DF6">
        <w:t xml:space="preserve"> </w:t>
      </w:r>
      <w:r w:rsidRPr="001E2FA0">
        <w:t>backlog</w:t>
      </w:r>
      <w:r w:rsidR="00117DF6">
        <w:t xml:space="preserve"> </w:t>
      </w:r>
      <w:proofErr w:type="gramStart"/>
      <w:r w:rsidRPr="001E2FA0">
        <w:t>is</w:t>
      </w:r>
      <w:r w:rsidR="00117DF6">
        <w:t xml:space="preserve"> </w:t>
      </w:r>
      <w:r w:rsidRPr="001E2FA0">
        <w:t>attributed</w:t>
      </w:r>
      <w:proofErr w:type="gramEnd"/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Covid-19</w:t>
      </w:r>
      <w:r w:rsidR="00117DF6">
        <w:t xml:space="preserve"> </w:t>
      </w:r>
      <w:r w:rsidRPr="001E2FA0">
        <w:t>restrictions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limited</w:t>
      </w:r>
      <w:r w:rsidR="00117DF6">
        <w:t xml:space="preserve"> </w:t>
      </w:r>
      <w:r w:rsidRPr="001E2FA0">
        <w:t>mobility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complainants,</w:t>
      </w:r>
      <w:r w:rsidR="00117DF6">
        <w:t xml:space="preserve"> </w:t>
      </w:r>
      <w:r w:rsidRPr="001E2FA0">
        <w:t>witnesses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Commission</w:t>
      </w:r>
      <w:r w:rsidR="00B307EA">
        <w:t>’</w:t>
      </w:r>
      <w:r w:rsidRPr="001E2FA0">
        <w:t>s</w:t>
      </w:r>
      <w:r w:rsidR="00117DF6">
        <w:t xml:space="preserve"> </w:t>
      </w:r>
      <w:r w:rsidRPr="001E2FA0">
        <w:t>ability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conduct</w:t>
      </w:r>
      <w:r w:rsidR="00117DF6">
        <w:t xml:space="preserve"> </w:t>
      </w:r>
      <w:r w:rsidRPr="001E2FA0">
        <w:t>field</w:t>
      </w:r>
      <w:r w:rsidR="00117DF6">
        <w:t xml:space="preserve"> </w:t>
      </w:r>
      <w:r w:rsidRPr="001E2FA0">
        <w:t>investigations.</w:t>
      </w:r>
      <w:r w:rsidR="00117DF6">
        <w:t xml:space="preserve"> </w:t>
      </w:r>
      <w:r w:rsidRPr="001E2FA0">
        <w:t>UHRC</w:t>
      </w:r>
      <w:r w:rsidR="00117DF6">
        <w:t xml:space="preserve"> </w:t>
      </w:r>
      <w:r w:rsidRPr="001E2FA0">
        <w:t>plans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hold</w:t>
      </w:r>
      <w:r w:rsidR="00117DF6">
        <w:t xml:space="preserve"> </w:t>
      </w:r>
      <w:r w:rsidRPr="001E2FA0">
        <w:t>special</w:t>
      </w:r>
      <w:r w:rsidR="00117DF6">
        <w:t xml:space="preserve"> </w:t>
      </w:r>
      <w:r w:rsidRPr="001E2FA0">
        <w:t>sessions</w:t>
      </w:r>
      <w:r w:rsidR="00117DF6">
        <w:t xml:space="preserve"> </w:t>
      </w:r>
      <w:r w:rsidRPr="001E2FA0">
        <w:t>at</w:t>
      </w:r>
      <w:r w:rsidR="00117DF6">
        <w:t xml:space="preserve"> </w:t>
      </w:r>
      <w:r w:rsidRPr="001E2FA0">
        <w:t>regional</w:t>
      </w:r>
      <w:r w:rsidR="00117DF6">
        <w:t xml:space="preserve"> </w:t>
      </w:r>
      <w:r w:rsidRPr="001E2FA0">
        <w:t>offices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highest</w:t>
      </w:r>
      <w:r w:rsidR="00117DF6">
        <w:t xml:space="preserve"> </w:t>
      </w:r>
      <w:r w:rsidRPr="001E2FA0">
        <w:t>case</w:t>
      </w:r>
      <w:r w:rsidR="00117DF6">
        <w:t xml:space="preserve"> </w:t>
      </w:r>
      <w:r w:rsidRPr="001E2FA0">
        <w:t>load;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use</w:t>
      </w:r>
      <w:r w:rsidR="00117DF6">
        <w:t xml:space="preserve"> </w:t>
      </w:r>
      <w:r w:rsidRPr="001E2FA0">
        <w:t>Alternative</w:t>
      </w:r>
      <w:r w:rsidR="00117DF6">
        <w:t xml:space="preserve"> </w:t>
      </w:r>
      <w:r w:rsidRPr="001E2FA0">
        <w:t>Dispute</w:t>
      </w:r>
      <w:r w:rsidR="00117DF6">
        <w:t xml:space="preserve"> </w:t>
      </w:r>
      <w:r w:rsidRPr="001E2FA0">
        <w:t>Resolution</w:t>
      </w:r>
      <w:r w:rsidR="00117DF6">
        <w:t xml:space="preserve"> </w:t>
      </w:r>
      <w:r w:rsidRPr="001E2FA0">
        <w:t>methods,</w:t>
      </w:r>
      <w:r w:rsidR="00117DF6">
        <w:t xml:space="preserve"> </w:t>
      </w:r>
      <w:r w:rsidRPr="001E2FA0">
        <w:t>particularly</w:t>
      </w:r>
      <w:r w:rsidR="00117DF6">
        <w:t xml:space="preserve"> </w:t>
      </w:r>
      <w:r w:rsidRPr="001E2FA0">
        <w:t>mediation;</w:t>
      </w:r>
      <w:r w:rsidR="00117DF6">
        <w:t xml:space="preserve"> </w:t>
      </w:r>
      <w:r w:rsidRPr="001E2FA0">
        <w:t>increase</w:t>
      </w:r>
      <w:r w:rsidR="00117DF6">
        <w:t xml:space="preserve"> </w:t>
      </w:r>
      <w:r w:rsidRPr="001E2FA0">
        <w:t>resource</w:t>
      </w:r>
      <w:r w:rsidR="00117DF6">
        <w:t xml:space="preserve"> </w:t>
      </w:r>
      <w:r w:rsidRPr="001E2FA0">
        <w:t>mobilization</w:t>
      </w:r>
      <w:r w:rsidR="00117DF6">
        <w:t xml:space="preserve"> </w:t>
      </w:r>
      <w:r w:rsidRPr="001E2FA0">
        <w:t>within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Development</w:t>
      </w:r>
      <w:r w:rsidR="00117DF6">
        <w:t xml:space="preserve"> </w:t>
      </w:r>
      <w:r w:rsidRPr="001E2FA0">
        <w:t>Partners</w:t>
      </w:r>
      <w:r w:rsidR="00117DF6">
        <w:t xml:space="preserve"> </w:t>
      </w:r>
      <w:r w:rsidRPr="001E2FA0">
        <w:t>through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Access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Justice</w:t>
      </w:r>
      <w:r w:rsidR="00117DF6">
        <w:t xml:space="preserve"> </w:t>
      </w:r>
      <w:r w:rsidRPr="001E2FA0">
        <w:t>Sub-Programme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strategy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plug</w:t>
      </w:r>
      <w:r w:rsidR="00117DF6">
        <w:t xml:space="preserve"> </w:t>
      </w:r>
      <w:r w:rsidRPr="001E2FA0">
        <w:t>resource</w:t>
      </w:r>
      <w:r w:rsidR="00117DF6">
        <w:t xml:space="preserve"> </w:t>
      </w:r>
      <w:r w:rsidRPr="001E2FA0">
        <w:t>gaps;</w:t>
      </w:r>
      <w:r w:rsidR="00117DF6">
        <w:t xml:space="preserve"> </w:t>
      </w:r>
      <w:proofErr w:type="gramStart"/>
      <w:r w:rsidRPr="001E2FA0">
        <w:t>carry</w:t>
      </w:r>
      <w:r w:rsidR="00117DF6">
        <w:t xml:space="preserve"> </w:t>
      </w:r>
      <w:r w:rsidRPr="001E2FA0">
        <w:t>out</w:t>
      </w:r>
      <w:proofErr w:type="gramEnd"/>
      <w:r w:rsidR="00117DF6">
        <w:t xml:space="preserve"> </w:t>
      </w:r>
      <w:r w:rsidRPr="001E2FA0">
        <w:t>cases</w:t>
      </w:r>
      <w:r w:rsidR="00117DF6">
        <w:t xml:space="preserve"> </w:t>
      </w:r>
      <w:r w:rsidRPr="001E2FA0">
        <w:t>census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weeding</w:t>
      </w:r>
      <w:r w:rsidR="00117DF6">
        <w:t xml:space="preserve"> </w:t>
      </w:r>
      <w:r w:rsidRPr="001E2FA0">
        <w:t>out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redundant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abandoned</w:t>
      </w:r>
      <w:r w:rsidR="00117DF6">
        <w:t xml:space="preserve"> </w:t>
      </w:r>
      <w:r w:rsidRPr="001E2FA0">
        <w:t>complaints;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map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prioritize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clearance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backlog</w:t>
      </w:r>
      <w:r w:rsidR="00117DF6">
        <w:t xml:space="preserve"> </w:t>
      </w:r>
      <w:r w:rsidRPr="001E2FA0">
        <w:t>cases</w:t>
      </w:r>
      <w:r w:rsidR="00117DF6">
        <w:t xml:space="preserve"> </w:t>
      </w:r>
      <w:r w:rsidRPr="001E2FA0">
        <w:t>at</w:t>
      </w:r>
      <w:r w:rsidR="00117DF6">
        <w:t xml:space="preserve"> </w:t>
      </w:r>
      <w:r w:rsidRPr="001E2FA0">
        <w:t>both</w:t>
      </w:r>
      <w:r w:rsidR="00117DF6">
        <w:t xml:space="preserve"> </w:t>
      </w:r>
      <w:r w:rsidRPr="001E2FA0">
        <w:t>investigation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tribunal</w:t>
      </w:r>
      <w:r w:rsidR="00117DF6">
        <w:t xml:space="preserve"> </w:t>
      </w:r>
      <w:r w:rsidRPr="001E2FA0">
        <w:t>stages.</w:t>
      </w:r>
    </w:p>
    <w:p w14:paraId="2E75DA87" w14:textId="77777777" w:rsidR="000E0A14" w:rsidRDefault="002461EB" w:rsidP="002461EB">
      <w:pPr>
        <w:pStyle w:val="SingleTxtG"/>
      </w:pPr>
      <w:r w:rsidRPr="001E2FA0">
        <w:t>12.</w:t>
      </w:r>
      <w:r w:rsidRPr="001E2FA0">
        <w:tab/>
        <w:t>Different</w:t>
      </w:r>
      <w:r w:rsidR="00117DF6">
        <w:t xml:space="preserve"> </w:t>
      </w:r>
      <w:r w:rsidRPr="001E2FA0">
        <w:t>Ministries,</w:t>
      </w:r>
      <w:r w:rsidR="00117DF6">
        <w:t xml:space="preserve"> </w:t>
      </w:r>
      <w:r w:rsidRPr="001E2FA0">
        <w:t>Departments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Agencies</w:t>
      </w:r>
      <w:r w:rsidR="00117DF6">
        <w:t xml:space="preserve"> </w:t>
      </w:r>
      <w:r w:rsidRPr="001E2FA0">
        <w:t>(MDAs)</w:t>
      </w:r>
      <w:r w:rsidR="00117DF6">
        <w:t xml:space="preserve"> </w:t>
      </w:r>
      <w:r w:rsidRPr="001E2FA0">
        <w:t>have</w:t>
      </w:r>
      <w:r w:rsidR="00117DF6">
        <w:t xml:space="preserve"> </w:t>
      </w:r>
      <w:r w:rsidRPr="001E2FA0">
        <w:t>developed</w:t>
      </w:r>
      <w:r w:rsidR="00117DF6">
        <w:t xml:space="preserve"> </w:t>
      </w:r>
      <w:r w:rsidRPr="001E2FA0">
        <w:t>strategies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clear</w:t>
      </w:r>
      <w:r w:rsidR="00117DF6">
        <w:t xml:space="preserve"> </w:t>
      </w:r>
      <w:r w:rsidRPr="001E2FA0">
        <w:t>outstanding</w:t>
      </w:r>
      <w:r w:rsidR="00117DF6">
        <w:t xml:space="preserve"> </w:t>
      </w:r>
      <w:r w:rsidRPr="001E2FA0">
        <w:t>compensation</w:t>
      </w:r>
      <w:r w:rsidR="00117DF6">
        <w:t xml:space="preserve"> </w:t>
      </w:r>
      <w:r w:rsidRPr="001E2FA0">
        <w:t>awards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are</w:t>
      </w:r>
      <w:r w:rsidR="00117DF6">
        <w:t xml:space="preserve"> </w:t>
      </w:r>
      <w:r w:rsidRPr="001E2FA0">
        <w:t>at</w:t>
      </w:r>
      <w:r w:rsidR="00117DF6">
        <w:t xml:space="preserve"> </w:t>
      </w:r>
      <w:r w:rsidRPr="001E2FA0">
        <w:t>varied</w:t>
      </w:r>
      <w:r w:rsidR="00117DF6">
        <w:t xml:space="preserve"> </w:t>
      </w:r>
      <w:r w:rsidRPr="001E2FA0">
        <w:t>levels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disbursements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victims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violations.</w:t>
      </w:r>
      <w:r w:rsidR="00117DF6">
        <w:t xml:space="preserve"> </w:t>
      </w:r>
      <w:r w:rsidRPr="001E2FA0">
        <w:t>There</w:t>
      </w:r>
      <w:r w:rsidR="00117DF6">
        <w:t xml:space="preserve"> </w:t>
      </w:r>
      <w:r w:rsidRPr="001E2FA0">
        <w:t>are</w:t>
      </w:r>
      <w:r w:rsidR="00117DF6">
        <w:t xml:space="preserve"> </w:t>
      </w:r>
      <w:r w:rsidRPr="001E2FA0">
        <w:t>no</w:t>
      </w:r>
      <w:r w:rsidR="00117DF6">
        <w:t xml:space="preserve"> </w:t>
      </w:r>
      <w:r w:rsidRPr="001E2FA0">
        <w:t>outstanding</w:t>
      </w:r>
      <w:r w:rsidR="00117DF6">
        <w:t xml:space="preserve"> </w:t>
      </w:r>
      <w:r w:rsidRPr="001E2FA0">
        <w:t>compensation</w:t>
      </w:r>
      <w:r w:rsidR="00117DF6">
        <w:t xml:space="preserve"> </w:t>
      </w:r>
      <w:r w:rsidRPr="001E2FA0">
        <w:t>awards</w:t>
      </w:r>
      <w:r w:rsidR="00117DF6">
        <w:t xml:space="preserve"> </w:t>
      </w:r>
      <w:r w:rsidRPr="001E2FA0">
        <w:t>against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Ministry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Justice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Constitutional</w:t>
      </w:r>
      <w:r w:rsidR="00117DF6">
        <w:t xml:space="preserve"> </w:t>
      </w:r>
      <w:r w:rsidRPr="001E2FA0">
        <w:t>Affairs.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Ministry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Defence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Veteran</w:t>
      </w:r>
      <w:r w:rsidR="00117DF6">
        <w:t xml:space="preserve"> </w:t>
      </w:r>
      <w:r w:rsidRPr="001E2FA0">
        <w:t>Affairs</w:t>
      </w:r>
      <w:r w:rsidR="00117DF6">
        <w:t xml:space="preserve"> </w:t>
      </w:r>
      <w:r w:rsidRPr="001E2FA0">
        <w:t>(MoDVA)</w:t>
      </w:r>
      <w:r w:rsidR="00117DF6">
        <w:t xml:space="preserve"> </w:t>
      </w:r>
      <w:r w:rsidRPr="001E2FA0">
        <w:t>prioritizes</w:t>
      </w:r>
      <w:r w:rsidR="00117DF6">
        <w:t xml:space="preserve"> </w:t>
      </w:r>
      <w:r w:rsidRPr="001E2FA0">
        <w:t>payment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compensation</w:t>
      </w:r>
      <w:r w:rsidR="00117DF6">
        <w:t xml:space="preserve"> </w:t>
      </w:r>
      <w:r w:rsidRPr="001E2FA0">
        <w:t>awards</w:t>
      </w:r>
      <w:r w:rsidR="00117DF6">
        <w:t xml:space="preserve"> </w:t>
      </w:r>
      <w:r w:rsidRPr="001E2FA0">
        <w:t>relating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when</w:t>
      </w:r>
      <w:r w:rsidR="00117DF6">
        <w:t xml:space="preserve"> </w:t>
      </w:r>
      <w:r w:rsidRPr="001E2FA0">
        <w:t>settling</w:t>
      </w:r>
      <w:r w:rsidR="00117DF6">
        <w:t xml:space="preserve"> </w:t>
      </w:r>
      <w:r w:rsidRPr="001E2FA0">
        <w:t>claims</w:t>
      </w:r>
      <w:r w:rsidR="00117DF6">
        <w:t xml:space="preserve"> </w:t>
      </w:r>
      <w:r w:rsidRPr="001E2FA0">
        <w:t>against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Ministry.</w:t>
      </w:r>
      <w:r w:rsidR="00117DF6">
        <w:t xml:space="preserve"> </w:t>
      </w:r>
      <w:r w:rsidRPr="001E2FA0">
        <w:t>To</w:t>
      </w:r>
      <w:r w:rsidR="00B307EA">
        <w:t xml:space="preserve"> </w:t>
      </w:r>
      <w:r w:rsidRPr="001E2FA0">
        <w:t>date,</w:t>
      </w:r>
      <w:r w:rsidR="00117DF6">
        <w:t xml:space="preserve"> </w:t>
      </w:r>
      <w:r w:rsidRPr="001E2FA0">
        <w:t>20%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claims</w:t>
      </w:r>
      <w:r w:rsidR="00117DF6">
        <w:t xml:space="preserve"> </w:t>
      </w:r>
      <w:r w:rsidRPr="001E2FA0">
        <w:t>have</w:t>
      </w:r>
      <w:r w:rsidR="00117DF6">
        <w:t xml:space="preserve"> </w:t>
      </w:r>
      <w:proofErr w:type="gramStart"/>
      <w:r w:rsidRPr="001E2FA0">
        <w:t>been</w:t>
      </w:r>
      <w:r w:rsidR="00117DF6">
        <w:t xml:space="preserve"> </w:t>
      </w:r>
      <w:r w:rsidRPr="001E2FA0">
        <w:t>paid</w:t>
      </w:r>
      <w:proofErr w:type="gramEnd"/>
      <w:r w:rsidRPr="001E2FA0">
        <w:t>,</w:t>
      </w:r>
      <w:r w:rsidR="00117DF6">
        <w:t xml:space="preserve"> </w:t>
      </w:r>
      <w:r w:rsidRPr="001E2FA0">
        <w:t>14%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claims</w:t>
      </w:r>
      <w:r w:rsidR="00117DF6">
        <w:t xml:space="preserve"> </w:t>
      </w:r>
      <w:r w:rsidRPr="001E2FA0">
        <w:t>were</w:t>
      </w:r>
      <w:r w:rsidR="00117DF6">
        <w:t xml:space="preserve"> </w:t>
      </w:r>
      <w:r w:rsidRPr="001E2FA0">
        <w:t>approved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are</w:t>
      </w:r>
      <w:r w:rsidR="00117DF6">
        <w:t xml:space="preserve"> </w:t>
      </w:r>
      <w:r w:rsidRPr="001E2FA0">
        <w:t>pending</w:t>
      </w:r>
      <w:r w:rsidR="00117DF6">
        <w:t xml:space="preserve"> </w:t>
      </w:r>
      <w:r w:rsidRPr="001E2FA0">
        <w:t>payment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66%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claims</w:t>
      </w:r>
      <w:r w:rsidR="00117DF6">
        <w:t xml:space="preserve"> </w:t>
      </w:r>
      <w:r w:rsidRPr="001E2FA0">
        <w:t>are</w:t>
      </w:r>
      <w:r w:rsidR="00117DF6">
        <w:t xml:space="preserve"> </w:t>
      </w:r>
      <w:r w:rsidRPr="001E2FA0">
        <w:t>still</w:t>
      </w:r>
      <w:r w:rsidR="00117DF6">
        <w:t xml:space="preserve"> </w:t>
      </w:r>
      <w:r w:rsidRPr="001E2FA0">
        <w:t>under</w:t>
      </w:r>
      <w:r w:rsidR="00117DF6">
        <w:t xml:space="preserve"> </w:t>
      </w:r>
      <w:r w:rsidRPr="001E2FA0">
        <w:t>investigation.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order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clear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outstanding</w:t>
      </w:r>
      <w:r w:rsidR="00117DF6">
        <w:t xml:space="preserve"> </w:t>
      </w:r>
      <w:r w:rsidRPr="001E2FA0">
        <w:t>awards,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MoDVA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adopted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system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batching</w:t>
      </w:r>
      <w:r w:rsidR="00117DF6">
        <w:t xml:space="preserve"> </w:t>
      </w:r>
      <w:r w:rsidRPr="001E2FA0">
        <w:t>awards</w:t>
      </w:r>
      <w:r w:rsidR="00117DF6">
        <w:t xml:space="preserve"> </w:t>
      </w:r>
      <w:r w:rsidRPr="001E2FA0">
        <w:t>following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sequence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receipt</w:t>
      </w:r>
      <w:r w:rsidR="00117DF6">
        <w:t xml:space="preserve"> </w:t>
      </w:r>
      <w:r w:rsidRPr="001E2FA0">
        <w:t>from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courts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UHRC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order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ensure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earlier</w:t>
      </w:r>
      <w:r w:rsidR="00117DF6">
        <w:t xml:space="preserve"> </w:t>
      </w:r>
      <w:r w:rsidRPr="001E2FA0">
        <w:t>awards</w:t>
      </w:r>
      <w:r w:rsidR="00117DF6">
        <w:t xml:space="preserve"> </w:t>
      </w:r>
      <w:proofErr w:type="gramStart"/>
      <w:r w:rsidRPr="001E2FA0">
        <w:t>are</w:t>
      </w:r>
      <w:r w:rsidR="00117DF6">
        <w:t xml:space="preserve"> </w:t>
      </w:r>
      <w:r w:rsidRPr="001E2FA0">
        <w:t>cleared</w:t>
      </w:r>
      <w:proofErr w:type="gramEnd"/>
      <w:r w:rsidR="00117DF6">
        <w:t xml:space="preserve"> </w:t>
      </w:r>
      <w:r w:rsidRPr="001E2FA0">
        <w:t>before</w:t>
      </w:r>
      <w:r w:rsidR="00117DF6">
        <w:t xml:space="preserve"> </w:t>
      </w:r>
      <w:r w:rsidRPr="001E2FA0">
        <w:t>subsequent</w:t>
      </w:r>
      <w:r w:rsidR="00117DF6">
        <w:t xml:space="preserve"> </w:t>
      </w:r>
      <w:r w:rsidRPr="001E2FA0">
        <w:t>ones.</w:t>
      </w:r>
      <w:r w:rsidR="00117DF6">
        <w:t xml:space="preserve"> </w:t>
      </w:r>
      <w:r w:rsidRPr="001E2FA0">
        <w:t>It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put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place</w:t>
      </w:r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outstanding</w:t>
      </w:r>
      <w:r w:rsidR="00117DF6">
        <w:t xml:space="preserve"> </w:t>
      </w:r>
      <w:r w:rsidRPr="001E2FA0">
        <w:t>compensation</w:t>
      </w:r>
      <w:r w:rsidR="00117DF6">
        <w:t xml:space="preserve"> </w:t>
      </w:r>
      <w:r w:rsidRPr="001E2FA0">
        <w:t>committee</w:t>
      </w:r>
      <w:r w:rsidR="00117DF6">
        <w:t xml:space="preserve"> </w:t>
      </w:r>
      <w:r w:rsidRPr="001E2FA0">
        <w:t>headed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Permanent</w:t>
      </w:r>
      <w:r w:rsidR="00117DF6">
        <w:t xml:space="preserve"> </w:t>
      </w:r>
      <w:r w:rsidRPr="001E2FA0">
        <w:t>Secretary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Ministry.</w:t>
      </w:r>
    </w:p>
    <w:p w14:paraId="78FCECB8" w14:textId="1C456D11" w:rsidR="002461EB" w:rsidRPr="001E2FA0" w:rsidRDefault="002461EB" w:rsidP="002461EB">
      <w:pPr>
        <w:pStyle w:val="SingleTxtG"/>
      </w:pPr>
      <w:r w:rsidRPr="001E2FA0">
        <w:t>13.</w:t>
      </w:r>
      <w:r w:rsidRPr="001E2FA0">
        <w:tab/>
        <w:t>The</w:t>
      </w:r>
      <w:r w:rsidR="00117DF6">
        <w:t xml:space="preserve"> </w:t>
      </w:r>
      <w:r w:rsidRPr="001E2FA0">
        <w:t>payment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outstanding</w:t>
      </w:r>
      <w:r w:rsidR="00117DF6">
        <w:t xml:space="preserve"> </w:t>
      </w:r>
      <w:r w:rsidRPr="001E2FA0">
        <w:t>compensation</w:t>
      </w:r>
      <w:r w:rsidR="00117DF6">
        <w:t xml:space="preserve"> </w:t>
      </w:r>
      <w:r w:rsidRPr="001E2FA0">
        <w:t>awards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Uganda</w:t>
      </w:r>
      <w:r w:rsidR="00117DF6">
        <w:t xml:space="preserve"> </w:t>
      </w:r>
      <w:r w:rsidRPr="001E2FA0">
        <w:t>Police</w:t>
      </w:r>
      <w:r w:rsidR="00117DF6">
        <w:t xml:space="preserve"> </w:t>
      </w:r>
      <w:r w:rsidRPr="001E2FA0">
        <w:t>Force</w:t>
      </w:r>
      <w:r w:rsidR="00117DF6">
        <w:t xml:space="preserve"> </w:t>
      </w:r>
      <w:r w:rsidRPr="001E2FA0">
        <w:t>(UPF)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still</w:t>
      </w:r>
      <w:r w:rsidR="00117DF6">
        <w:t xml:space="preserve"> </w:t>
      </w:r>
      <w:r w:rsidRPr="001E2FA0">
        <w:t>low</w:t>
      </w:r>
      <w:r w:rsidR="00117DF6">
        <w:t xml:space="preserve"> </w:t>
      </w:r>
      <w:r w:rsidRPr="001E2FA0">
        <w:t>owing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limited</w:t>
      </w:r>
      <w:r w:rsidR="00117DF6">
        <w:t xml:space="preserve"> </w:t>
      </w:r>
      <w:r w:rsidRPr="001E2FA0">
        <w:t>budgetary</w:t>
      </w:r>
      <w:r w:rsidR="00117DF6">
        <w:t xml:space="preserve"> </w:t>
      </w:r>
      <w:r w:rsidRPr="001E2FA0">
        <w:t>allocations.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UPF</w:t>
      </w:r>
      <w:r w:rsidR="00117DF6">
        <w:t xml:space="preserve"> </w:t>
      </w:r>
      <w:r w:rsidRPr="001E2FA0">
        <w:t>has,</w:t>
      </w:r>
      <w:r w:rsidR="00117DF6">
        <w:t xml:space="preserve"> </w:t>
      </w:r>
      <w:r w:rsidRPr="001E2FA0">
        <w:t>however,</w:t>
      </w:r>
      <w:r w:rsidR="00117DF6">
        <w:t xml:space="preserve"> </w:t>
      </w:r>
      <w:r w:rsidRPr="001E2FA0">
        <w:t>devised</w:t>
      </w:r>
      <w:r w:rsidR="00117DF6">
        <w:t xml:space="preserve"> </w:t>
      </w:r>
      <w:proofErr w:type="gramStart"/>
      <w:r w:rsidRPr="001E2FA0">
        <w:t>a</w:t>
      </w:r>
      <w:r w:rsidR="00117DF6">
        <w:t xml:space="preserve"> </w:t>
      </w:r>
      <w:r w:rsidRPr="001E2FA0">
        <w:t>number</w:t>
      </w:r>
      <w:r w:rsidR="00117DF6">
        <w:t xml:space="preserve"> </w:t>
      </w:r>
      <w:r w:rsidRPr="001E2FA0">
        <w:t>of</w:t>
      </w:r>
      <w:proofErr w:type="gramEnd"/>
      <w:r w:rsidR="00117DF6">
        <w:t xml:space="preserve"> </w:t>
      </w:r>
      <w:r w:rsidRPr="001E2FA0">
        <w:t>strategies</w:t>
      </w:r>
      <w:r w:rsidR="00117DF6">
        <w:t xml:space="preserve"> </w:t>
      </w:r>
      <w:r w:rsidRPr="001E2FA0">
        <w:t>intended</w:t>
      </w:r>
      <w:r w:rsidR="00117DF6">
        <w:t xml:space="preserve"> </w:t>
      </w:r>
      <w:r w:rsidRPr="001E2FA0">
        <w:t>not</w:t>
      </w:r>
      <w:r w:rsidR="00117DF6">
        <w:t xml:space="preserve"> </w:t>
      </w:r>
      <w:r w:rsidRPr="001E2FA0">
        <w:t>only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settle</w:t>
      </w:r>
      <w:r w:rsidR="00117DF6">
        <w:t xml:space="preserve"> </w:t>
      </w:r>
      <w:r w:rsidRPr="001E2FA0">
        <w:t>payment</w:t>
      </w:r>
      <w:r w:rsidR="00117DF6">
        <w:t xml:space="preserve"> </w:t>
      </w:r>
      <w:r w:rsidRPr="001E2FA0">
        <w:t>claims</w:t>
      </w:r>
      <w:r w:rsidR="00117DF6">
        <w:t xml:space="preserve"> </w:t>
      </w:r>
      <w:r w:rsidRPr="001E2FA0">
        <w:t>but</w:t>
      </w:r>
      <w:r w:rsidR="00117DF6">
        <w:t xml:space="preserve"> </w:t>
      </w:r>
      <w:r w:rsidRPr="001E2FA0">
        <w:t>also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deter</w:t>
      </w:r>
      <w:r w:rsidR="00117DF6">
        <w:t xml:space="preserve"> </w:t>
      </w:r>
      <w:r w:rsidRPr="001E2FA0">
        <w:t>Police</w:t>
      </w:r>
      <w:r w:rsidR="00117DF6">
        <w:t xml:space="preserve"> </w:t>
      </w:r>
      <w:r w:rsidRPr="001E2FA0">
        <w:t>officers</w:t>
      </w:r>
      <w:r w:rsidR="00117DF6">
        <w:t xml:space="preserve"> </w:t>
      </w:r>
      <w:r w:rsidRPr="001E2FA0">
        <w:t>from</w:t>
      </w:r>
      <w:r w:rsidR="00117DF6">
        <w:t xml:space="preserve"> </w:t>
      </w:r>
      <w:r w:rsidRPr="001E2FA0">
        <w:t>engaging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violations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course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duty.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strategies</w:t>
      </w:r>
      <w:r w:rsidR="00117DF6">
        <w:t xml:space="preserve"> </w:t>
      </w:r>
      <w:r w:rsidRPr="001E2FA0">
        <w:t>include;</w:t>
      </w:r>
      <w:r w:rsidR="00117DF6">
        <w:t xml:space="preserve"> </w:t>
      </w:r>
      <w:r w:rsidRPr="001E2FA0">
        <w:t>invoking</w:t>
      </w:r>
      <w:r w:rsidR="00117DF6">
        <w:t xml:space="preserve"> </w:t>
      </w:r>
      <w:r w:rsidRPr="001E2FA0">
        <w:t>individual</w:t>
      </w:r>
      <w:r w:rsidR="00117DF6">
        <w:t xml:space="preserve"> </w:t>
      </w:r>
      <w:r w:rsidRPr="001E2FA0">
        <w:t>responsibility</w:t>
      </w:r>
      <w:r w:rsidR="00117DF6">
        <w:t xml:space="preserve"> </w:t>
      </w:r>
      <w:r w:rsidRPr="001E2FA0">
        <w:t>against</w:t>
      </w:r>
      <w:r w:rsidR="00117DF6">
        <w:t xml:space="preserve"> </w:t>
      </w:r>
      <w:r w:rsidRPr="001E2FA0">
        <w:t>individual</w:t>
      </w:r>
      <w:r w:rsidR="00117DF6">
        <w:t xml:space="preserve"> </w:t>
      </w:r>
      <w:r w:rsidRPr="001E2FA0">
        <w:t>violators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pay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awards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victims;</w:t>
      </w:r>
      <w:r w:rsidR="00117DF6">
        <w:t xml:space="preserve"> </w:t>
      </w:r>
      <w:r w:rsidRPr="001E2FA0">
        <w:t>sensitization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officers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effects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violations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avoid</w:t>
      </w:r>
      <w:r w:rsidR="00117DF6">
        <w:t xml:space="preserve"> </w:t>
      </w:r>
      <w:r w:rsidRPr="001E2FA0">
        <w:t>new</w:t>
      </w:r>
      <w:r w:rsidR="00117DF6">
        <w:t xml:space="preserve"> </w:t>
      </w:r>
      <w:r w:rsidRPr="001E2FA0">
        <w:t>cases;</w:t>
      </w:r>
      <w:r w:rsidR="00117DF6">
        <w:t xml:space="preserve"> </w:t>
      </w:r>
      <w:r w:rsidRPr="001E2FA0">
        <w:t>lobbying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more</w:t>
      </w:r>
      <w:r w:rsidR="00117DF6">
        <w:t xml:space="preserve"> </w:t>
      </w:r>
      <w:r w:rsidRPr="001E2FA0">
        <w:t>funds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clear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existing</w:t>
      </w:r>
      <w:r w:rsidR="00117DF6">
        <w:t xml:space="preserve"> </w:t>
      </w:r>
      <w:r w:rsidRPr="001E2FA0">
        <w:t>arrears.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Uganda</w:t>
      </w:r>
      <w:r w:rsidR="00117DF6">
        <w:t xml:space="preserve"> </w:t>
      </w:r>
      <w:r w:rsidRPr="001E2FA0">
        <w:t>Prisons</w:t>
      </w:r>
      <w:r w:rsidR="00117DF6">
        <w:t xml:space="preserve"> </w:t>
      </w:r>
      <w:r w:rsidRPr="001E2FA0">
        <w:t>Service</w:t>
      </w:r>
      <w:r w:rsidR="00117DF6">
        <w:t xml:space="preserve"> </w:t>
      </w:r>
      <w:r w:rsidRPr="001E2FA0">
        <w:t>(UPS)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also</w:t>
      </w:r>
      <w:r w:rsidR="00117DF6">
        <w:t xml:space="preserve"> </w:t>
      </w:r>
      <w:r w:rsidRPr="001E2FA0">
        <w:t>continued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budget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payment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compensation</w:t>
      </w:r>
      <w:r w:rsidR="00117DF6">
        <w:t xml:space="preserve"> </w:t>
      </w:r>
      <w:r w:rsidRPr="001E2FA0">
        <w:t>awards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currently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process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paying</w:t>
      </w:r>
      <w:r w:rsidR="00117DF6">
        <w:t xml:space="preserve"> </w:t>
      </w:r>
      <w:r w:rsidRPr="001E2FA0">
        <w:t>UGX</w:t>
      </w:r>
      <w:r w:rsidR="00117DF6">
        <w:t xml:space="preserve"> </w:t>
      </w:r>
      <w:r w:rsidRPr="001E2FA0">
        <w:t>329,588,000/=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14</w:t>
      </w:r>
      <w:r w:rsidR="00117DF6">
        <w:t xml:space="preserve"> </w:t>
      </w:r>
      <w:r w:rsidRPr="001E2FA0">
        <w:t>complainants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will</w:t>
      </w:r>
      <w:r w:rsidR="00117DF6">
        <w:t xml:space="preserve"> </w:t>
      </w:r>
      <w:r w:rsidRPr="001E2FA0">
        <w:t>constitute</w:t>
      </w:r>
      <w:r w:rsidR="00117DF6">
        <w:t xml:space="preserve"> </w:t>
      </w:r>
      <w:r w:rsidRPr="001E2FA0">
        <w:t>100%</w:t>
      </w:r>
      <w:r w:rsidR="00117DF6">
        <w:t xml:space="preserve"> </w:t>
      </w:r>
      <w:r w:rsidRPr="001E2FA0">
        <w:t>payment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all</w:t>
      </w:r>
      <w:r w:rsidR="00117DF6">
        <w:t xml:space="preserve"> </w:t>
      </w:r>
      <w:r w:rsidRPr="001E2FA0">
        <w:t>outstanding</w:t>
      </w:r>
      <w:r w:rsidR="00117DF6">
        <w:t xml:space="preserve"> </w:t>
      </w:r>
      <w:r w:rsidRPr="001E2FA0">
        <w:t>claims</w:t>
      </w:r>
      <w:r w:rsidR="00117DF6">
        <w:t xml:space="preserve"> </w:t>
      </w:r>
      <w:r w:rsidRPr="001E2FA0">
        <w:t>against</w:t>
      </w:r>
      <w:r w:rsidR="00117DF6">
        <w:t xml:space="preserve"> </w:t>
      </w:r>
      <w:r w:rsidRPr="001E2FA0">
        <w:t>UPS.</w:t>
      </w:r>
    </w:p>
    <w:p w14:paraId="7DC84A42" w14:textId="77777777" w:rsidR="000E0A14" w:rsidRDefault="002461EB" w:rsidP="002461EB">
      <w:pPr>
        <w:pStyle w:val="SingleTxtG"/>
      </w:pPr>
      <w:r w:rsidRPr="001E2FA0">
        <w:t>14.</w:t>
      </w:r>
      <w:r w:rsidRPr="001E2FA0">
        <w:tab/>
        <w:t>The</w:t>
      </w:r>
      <w:r w:rsidR="00117DF6">
        <w:t xml:space="preserve"> </w:t>
      </w:r>
      <w:r w:rsidRPr="001E2FA0">
        <w:t>Constitution</w:t>
      </w:r>
      <w:r w:rsidR="00117DF6">
        <w:t xml:space="preserve"> </w:t>
      </w:r>
      <w:proofErr w:type="gramStart"/>
      <w:r w:rsidRPr="001E2FA0">
        <w:t>was</w:t>
      </w:r>
      <w:r w:rsidR="00117DF6">
        <w:t xml:space="preserve"> </w:t>
      </w:r>
      <w:r w:rsidRPr="001E2FA0">
        <w:t>developed</w:t>
      </w:r>
      <w:proofErr w:type="gramEnd"/>
      <w:r w:rsidR="00117DF6">
        <w:t xml:space="preserve"> </w:t>
      </w:r>
      <w:r w:rsidRPr="001E2FA0">
        <w:t>through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highly</w:t>
      </w:r>
      <w:r w:rsidR="00117DF6">
        <w:t xml:space="preserve"> </w:t>
      </w:r>
      <w:r w:rsidRPr="001E2FA0">
        <w:t>consultative</w:t>
      </w:r>
      <w:r w:rsidR="00117DF6">
        <w:t xml:space="preserve"> </w:t>
      </w:r>
      <w:r w:rsidRPr="001E2FA0">
        <w:t>process</w:t>
      </w:r>
      <w:r w:rsidR="00117DF6">
        <w:t xml:space="preserve"> </w:t>
      </w:r>
      <w:r w:rsidRPr="001E2FA0">
        <w:t>involving</w:t>
      </w:r>
      <w:r w:rsidR="00117DF6">
        <w:t xml:space="preserve"> </w:t>
      </w:r>
      <w:r w:rsidRPr="001E2FA0">
        <w:t>all</w:t>
      </w:r>
      <w:r w:rsidR="00117DF6">
        <w:t xml:space="preserve"> </w:t>
      </w:r>
      <w:r w:rsidRPr="001E2FA0">
        <w:t>Ugandans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therefore</w:t>
      </w:r>
      <w:r w:rsidR="00117DF6">
        <w:t xml:space="preserve"> </w:t>
      </w:r>
      <w:r w:rsidRPr="001E2FA0">
        <w:t>embodies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wishes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aspirations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citizens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Uganda.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</w:t>
      </w:r>
      <w:r w:rsidR="00117DF6">
        <w:t xml:space="preserve"> </w:t>
      </w:r>
      <w:r w:rsidRPr="001E2FA0">
        <w:t>mandates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President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appoint</w:t>
      </w:r>
      <w:r w:rsidR="00117DF6">
        <w:t xml:space="preserve"> </w:t>
      </w:r>
      <w:r w:rsidRPr="001E2FA0">
        <w:t>members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UHRC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Article</w:t>
      </w:r>
      <w:r w:rsidR="00117DF6">
        <w:t xml:space="preserve"> </w:t>
      </w:r>
      <w:r w:rsidRPr="001E2FA0">
        <w:t>51</w:t>
      </w:r>
      <w:r w:rsidR="00117DF6">
        <w:t xml:space="preserve"> </w:t>
      </w:r>
      <w:r w:rsidRPr="001E2FA0">
        <w:t>requires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approval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appointees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Parliament.</w:t>
      </w:r>
      <w:r w:rsidR="00117DF6">
        <w:t xml:space="preserve"> </w:t>
      </w:r>
      <w:r w:rsidRPr="001E2FA0">
        <w:t>This</w:t>
      </w:r>
      <w:r w:rsidR="00117DF6">
        <w:t xml:space="preserve"> </w:t>
      </w:r>
      <w:r w:rsidRPr="001E2FA0">
        <w:t>ensures</w:t>
      </w:r>
      <w:r w:rsidR="00117DF6">
        <w:t xml:space="preserve"> </w:t>
      </w:r>
      <w:r w:rsidRPr="001E2FA0">
        <w:t>oversight</w:t>
      </w:r>
      <w:r w:rsidR="00117DF6">
        <w:t xml:space="preserve"> </w:t>
      </w:r>
      <w:r w:rsidRPr="001E2FA0">
        <w:t>over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appointing</w:t>
      </w:r>
      <w:r w:rsidR="00117DF6">
        <w:t xml:space="preserve"> </w:t>
      </w:r>
      <w:r w:rsidRPr="001E2FA0">
        <w:t>mandate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executive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therefore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appointment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not</w:t>
      </w:r>
      <w:r w:rsidR="00117DF6">
        <w:t xml:space="preserve"> </w:t>
      </w:r>
      <w:r w:rsidRPr="001E2FA0">
        <w:t>unilateral.</w:t>
      </w:r>
      <w:r w:rsidR="00117DF6">
        <w:t xml:space="preserve"> </w:t>
      </w:r>
      <w:r w:rsidRPr="001E2FA0">
        <w:t>Further,</w:t>
      </w:r>
      <w:r w:rsidR="00117DF6">
        <w:t xml:space="preserve"> </w:t>
      </w:r>
      <w:r w:rsidRPr="001E2FA0">
        <w:t>Article</w:t>
      </w:r>
      <w:r w:rsidR="00117DF6">
        <w:t xml:space="preserve"> </w:t>
      </w:r>
      <w:r w:rsidRPr="001E2FA0">
        <w:t>54</w:t>
      </w:r>
      <w:r w:rsidR="00117DF6">
        <w:t xml:space="preserve"> </w:t>
      </w:r>
      <w:r w:rsidRPr="001E2FA0">
        <w:t>establishes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independence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UHRC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performance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its</w:t>
      </w:r>
      <w:r w:rsidR="00117DF6">
        <w:t xml:space="preserve"> </w:t>
      </w:r>
      <w:r w:rsidRPr="001E2FA0">
        <w:t>duties</w:t>
      </w:r>
      <w:r w:rsidR="00117DF6">
        <w:t xml:space="preserve"> </w:t>
      </w:r>
      <w:r w:rsidRPr="001E2FA0">
        <w:t>without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direction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control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person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authority.</w:t>
      </w:r>
      <w:r w:rsidR="00117DF6">
        <w:t xml:space="preserve"> </w:t>
      </w:r>
      <w:r w:rsidRPr="001E2FA0">
        <w:t>This</w:t>
      </w:r>
      <w:r w:rsidR="00117DF6">
        <w:t xml:space="preserve"> </w:t>
      </w:r>
      <w:proofErr w:type="gramStart"/>
      <w:r w:rsidRPr="001E2FA0">
        <w:t>is</w:t>
      </w:r>
      <w:r w:rsidR="00117DF6">
        <w:t xml:space="preserve"> </w:t>
      </w:r>
      <w:r w:rsidRPr="001E2FA0">
        <w:t>buttressed</w:t>
      </w:r>
      <w:proofErr w:type="gramEnd"/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Article</w:t>
      </w:r>
      <w:r w:rsidR="00117DF6">
        <w:t xml:space="preserve"> </w:t>
      </w:r>
      <w:r w:rsidRPr="001E2FA0">
        <w:t>56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ensures</w:t>
      </w:r>
      <w:r w:rsidR="00117DF6">
        <w:t xml:space="preserve"> </w:t>
      </w:r>
      <w:r w:rsidRPr="001E2FA0">
        <w:t>tenure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office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members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Commission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limiting</w:t>
      </w:r>
      <w:r w:rsidR="00117DF6">
        <w:t xml:space="preserve"> </w:t>
      </w:r>
      <w:r w:rsidRPr="001E2FA0">
        <w:lastRenderedPageBreak/>
        <w:t>their</w:t>
      </w:r>
      <w:r w:rsidR="00117DF6">
        <w:t xml:space="preserve"> </w:t>
      </w:r>
      <w:r w:rsidRPr="001E2FA0">
        <w:t>removal</w:t>
      </w:r>
      <w:r w:rsidR="00117DF6">
        <w:t xml:space="preserve"> </w:t>
      </w:r>
      <w:r w:rsidRPr="001E2FA0">
        <w:t>from</w:t>
      </w:r>
      <w:r w:rsidR="00117DF6">
        <w:t xml:space="preserve"> </w:t>
      </w:r>
      <w:r w:rsidRPr="001E2FA0">
        <w:t>office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same</w:t>
      </w:r>
      <w:r w:rsidR="00117DF6">
        <w:t xml:space="preserve"> </w:t>
      </w:r>
      <w:r w:rsidRPr="001E2FA0">
        <w:t>standard</w:t>
      </w:r>
      <w:r w:rsidR="00117DF6">
        <w:t xml:space="preserve"> </w:t>
      </w:r>
      <w:r w:rsidRPr="001E2FA0">
        <w:t>set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removal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High</w:t>
      </w:r>
      <w:r w:rsidR="00117DF6">
        <w:t xml:space="preserve"> </w:t>
      </w:r>
      <w:r w:rsidRPr="001E2FA0">
        <w:t>Court</w:t>
      </w:r>
      <w:r w:rsidR="00117DF6">
        <w:t xml:space="preserve"> </w:t>
      </w:r>
      <w:r w:rsidRPr="001E2FA0">
        <w:t>Judge.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UHRC</w:t>
      </w:r>
      <w:r w:rsidR="00B307EA">
        <w:t>’</w:t>
      </w:r>
      <w:r w:rsidRPr="001E2FA0">
        <w:t>s</w:t>
      </w:r>
      <w:r w:rsidR="00117DF6">
        <w:t xml:space="preserve"> </w:t>
      </w:r>
      <w:r w:rsidRPr="001E2FA0">
        <w:t>independence</w:t>
      </w:r>
      <w:r w:rsidR="00117DF6">
        <w:t xml:space="preserve"> </w:t>
      </w:r>
      <w:proofErr w:type="gramStart"/>
      <w:r w:rsidRPr="001E2FA0">
        <w:t>is</w:t>
      </w:r>
      <w:r w:rsidR="00117DF6">
        <w:t xml:space="preserve"> </w:t>
      </w:r>
      <w:r w:rsidRPr="001E2FA0">
        <w:t>further</w:t>
      </w:r>
      <w:r w:rsidR="00117DF6">
        <w:t xml:space="preserve"> </w:t>
      </w:r>
      <w:r w:rsidRPr="001E2FA0">
        <w:t>guaranteed</w:t>
      </w:r>
      <w:proofErr w:type="gramEnd"/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fact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Commission</w:t>
      </w:r>
      <w:r w:rsidR="00117DF6">
        <w:t xml:space="preserve"> </w:t>
      </w:r>
      <w:r w:rsidRPr="001E2FA0">
        <w:t>only</w:t>
      </w:r>
      <w:r w:rsidR="00117DF6">
        <w:t xml:space="preserve"> </w:t>
      </w:r>
      <w:r w:rsidRPr="001E2FA0">
        <w:t>reports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Parliament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state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publishes</w:t>
      </w:r>
      <w:r w:rsidR="00117DF6">
        <w:t xml:space="preserve"> </w:t>
      </w:r>
      <w:r w:rsidRPr="001E2FA0">
        <w:t>its</w:t>
      </w:r>
      <w:r w:rsidR="00117DF6">
        <w:t xml:space="preserve"> </w:t>
      </w:r>
      <w:r w:rsidRPr="001E2FA0">
        <w:t>annual</w:t>
      </w:r>
      <w:r w:rsidR="00117DF6">
        <w:t xml:space="preserve"> </w:t>
      </w:r>
      <w:r w:rsidRPr="001E2FA0">
        <w:t>reports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purposes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accessibility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public.</w:t>
      </w:r>
    </w:p>
    <w:p w14:paraId="2ED02815" w14:textId="411A3060" w:rsidR="000E0A14" w:rsidRDefault="002461EB" w:rsidP="002461EB">
      <w:pPr>
        <w:pStyle w:val="SingleTxtG"/>
      </w:pPr>
      <w:r w:rsidRPr="001E2FA0">
        <w:t>15.</w:t>
      </w:r>
      <w:r w:rsidRPr="001E2FA0">
        <w:tab/>
        <w:t>The</w:t>
      </w:r>
      <w:r w:rsidR="00117DF6">
        <w:t xml:space="preserve"> </w:t>
      </w:r>
      <w:r w:rsidRPr="001E2FA0">
        <w:t>National</w:t>
      </w:r>
      <w:r w:rsidR="00117DF6">
        <w:t xml:space="preserve"> </w:t>
      </w:r>
      <w:r w:rsidRPr="001E2FA0">
        <w:t>Transitional</w:t>
      </w:r>
      <w:r w:rsidR="00117DF6">
        <w:t xml:space="preserve"> </w:t>
      </w:r>
      <w:r w:rsidRPr="001E2FA0">
        <w:t>Justice</w:t>
      </w:r>
      <w:r w:rsidR="00117DF6">
        <w:t xml:space="preserve"> </w:t>
      </w:r>
      <w:r w:rsidRPr="001E2FA0">
        <w:t>Policy,</w:t>
      </w:r>
      <w:r w:rsidR="00117DF6">
        <w:t xml:space="preserve"> </w:t>
      </w:r>
      <w:r w:rsidRPr="001E2FA0">
        <w:t>2019</w:t>
      </w:r>
      <w:r w:rsidR="00117DF6">
        <w:t xml:space="preserve"> </w:t>
      </w:r>
      <w:proofErr w:type="gramStart"/>
      <w:r w:rsidRPr="001E2FA0">
        <w:t>was</w:t>
      </w:r>
      <w:r w:rsidR="00117DF6">
        <w:t xml:space="preserve"> </w:t>
      </w:r>
      <w:r w:rsidRPr="001E2FA0">
        <w:t>developed</w:t>
      </w:r>
      <w:proofErr w:type="gramEnd"/>
      <w:r w:rsidR="00117DF6">
        <w:t xml:space="preserve"> </w:t>
      </w:r>
      <w:r w:rsidRPr="001E2FA0">
        <w:t>through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consultative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participatory</w:t>
      </w:r>
      <w:r w:rsidR="00117DF6">
        <w:t xml:space="preserve"> </w:t>
      </w:r>
      <w:r w:rsidRPr="001E2FA0">
        <w:t>process</w:t>
      </w:r>
      <w:r w:rsidR="00117DF6">
        <w:t xml:space="preserve"> </w:t>
      </w:r>
      <w:r w:rsidRPr="001E2FA0">
        <w:t>involving</w:t>
      </w:r>
      <w:r w:rsidR="00117DF6">
        <w:t xml:space="preserve"> </w:t>
      </w:r>
      <w:r w:rsidRPr="001E2FA0">
        <w:t>victims,</w:t>
      </w:r>
      <w:r w:rsidR="00117DF6">
        <w:t xml:space="preserve"> </w:t>
      </w:r>
      <w:r w:rsidRPr="001E2FA0">
        <w:t>war</w:t>
      </w:r>
      <w:r w:rsidR="00117DF6">
        <w:t xml:space="preserve"> </w:t>
      </w:r>
      <w:r w:rsidRPr="001E2FA0">
        <w:t>affected</w:t>
      </w:r>
      <w:r w:rsidR="00117DF6">
        <w:t xml:space="preserve"> </w:t>
      </w:r>
      <w:r w:rsidRPr="001E2FA0">
        <w:t>communities,</w:t>
      </w:r>
      <w:r w:rsidR="00117DF6">
        <w:t xml:space="preserve"> </w:t>
      </w:r>
      <w:r w:rsidRPr="001E2FA0">
        <w:t>civil</w:t>
      </w:r>
      <w:r w:rsidR="00117DF6">
        <w:t xml:space="preserve"> </w:t>
      </w:r>
      <w:r w:rsidRPr="001E2FA0">
        <w:t>society</w:t>
      </w:r>
      <w:r w:rsidR="00117DF6">
        <w:t xml:space="preserve"> </w:t>
      </w:r>
      <w:r w:rsidRPr="001E2FA0">
        <w:t>organizations,</w:t>
      </w:r>
      <w:r w:rsidR="00117DF6">
        <w:t xml:space="preserve"> </w:t>
      </w:r>
      <w:r w:rsidRPr="001E2FA0">
        <w:t>cultural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religious</w:t>
      </w:r>
      <w:r w:rsidR="00117DF6">
        <w:t xml:space="preserve"> </w:t>
      </w:r>
      <w:r w:rsidRPr="001E2FA0">
        <w:t>leaders,</w:t>
      </w:r>
      <w:r w:rsidR="00117DF6">
        <w:t xml:space="preserve"> </w:t>
      </w:r>
      <w:r w:rsidRPr="001E2FA0">
        <w:t>local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other</w:t>
      </w:r>
      <w:r w:rsidR="00117DF6">
        <w:t xml:space="preserve"> </w:t>
      </w:r>
      <w:r w:rsidRPr="001E2FA0">
        <w:t>stakeholders.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consultations</w:t>
      </w:r>
      <w:r w:rsidR="00117DF6">
        <w:t xml:space="preserve"> </w:t>
      </w:r>
      <w:r w:rsidRPr="001E2FA0">
        <w:t>informed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recognition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traditional</w:t>
      </w:r>
      <w:r w:rsidR="00117DF6">
        <w:t xml:space="preserve"> </w:t>
      </w:r>
      <w:r w:rsidRPr="001E2FA0">
        <w:t>justice</w:t>
      </w:r>
      <w:r w:rsidR="00117DF6">
        <w:t xml:space="preserve"> </w:t>
      </w:r>
      <w:r w:rsidRPr="001E2FA0">
        <w:t>mechanisms</w:t>
      </w:r>
      <w:r w:rsidR="00117DF6">
        <w:t xml:space="preserve"> </w:t>
      </w:r>
      <w:r w:rsidRPr="001E2FA0">
        <w:t>such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F6147">
        <w:rPr>
          <w:i/>
          <w:iCs/>
        </w:rPr>
        <w:t>mato</w:t>
      </w:r>
      <w:r w:rsidR="00117DF6" w:rsidRPr="001F6147">
        <w:rPr>
          <w:i/>
          <w:iCs/>
        </w:rPr>
        <w:t xml:space="preserve"> </w:t>
      </w:r>
      <w:r w:rsidRPr="001F6147">
        <w:rPr>
          <w:i/>
          <w:iCs/>
        </w:rPr>
        <w:t>oput</w:t>
      </w:r>
      <w:r w:rsidRPr="001E2FA0">
        <w:t>,</w:t>
      </w:r>
      <w:r w:rsidR="00117DF6">
        <w:t xml:space="preserve"> </w:t>
      </w:r>
      <w:r w:rsidRPr="001F6147">
        <w:rPr>
          <w:i/>
          <w:iCs/>
        </w:rPr>
        <w:t>ailuc</w:t>
      </w:r>
      <w:r w:rsidRPr="001E2FA0">
        <w:t>,</w:t>
      </w:r>
      <w:r w:rsidR="00117DF6">
        <w:t xml:space="preserve"> </w:t>
      </w:r>
      <w:r w:rsidRPr="001F6147">
        <w:rPr>
          <w:i/>
          <w:iCs/>
        </w:rPr>
        <w:t>tono</w:t>
      </w:r>
      <w:r w:rsidR="00117DF6" w:rsidRPr="001F6147">
        <w:rPr>
          <w:i/>
          <w:iCs/>
        </w:rPr>
        <w:t xml:space="preserve"> </w:t>
      </w:r>
      <w:r w:rsidRPr="001F6147">
        <w:rPr>
          <w:i/>
          <w:iCs/>
        </w:rPr>
        <w:t>ci</w:t>
      </w:r>
      <w:r w:rsidR="00117DF6" w:rsidRPr="001F6147">
        <w:rPr>
          <w:i/>
          <w:iCs/>
        </w:rPr>
        <w:t xml:space="preserve"> </w:t>
      </w:r>
      <w:r w:rsidRPr="001F6147">
        <w:rPr>
          <w:i/>
          <w:iCs/>
        </w:rPr>
        <w:t>coka</w:t>
      </w:r>
      <w:r w:rsidRPr="001E2FA0">
        <w:t>,</w:t>
      </w:r>
      <w:r w:rsidR="00117DF6">
        <w:t xml:space="preserve"> </w:t>
      </w:r>
      <w:proofErr w:type="gramStart"/>
      <w:r w:rsidRPr="001E2FA0">
        <w:t>etc</w:t>
      </w:r>
      <w:r w:rsidR="00070826">
        <w:t>.</w:t>
      </w:r>
      <w:proofErr w:type="gramEnd"/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practiced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some</w:t>
      </w:r>
      <w:r w:rsidR="00117DF6">
        <w:t xml:space="preserve"> </w:t>
      </w:r>
      <w:r w:rsidRPr="001E2FA0">
        <w:t>communities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Uganda;</w:t>
      </w:r>
      <w:r w:rsidR="00117DF6">
        <w:t xml:space="preserve"> </w:t>
      </w:r>
      <w:r w:rsidRPr="001E2FA0">
        <w:t>amnesty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reparations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transitional</w:t>
      </w:r>
      <w:r w:rsidR="00117DF6">
        <w:t xml:space="preserve"> </w:t>
      </w:r>
      <w:r w:rsidRPr="001E2FA0">
        <w:t>justice</w:t>
      </w:r>
      <w:r w:rsidR="00117DF6">
        <w:t xml:space="preserve"> </w:t>
      </w:r>
      <w:r w:rsidRPr="001E2FA0">
        <w:t>mechanisms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better</w:t>
      </w:r>
      <w:r w:rsidR="00117DF6">
        <w:t xml:space="preserve"> </w:t>
      </w:r>
      <w:r w:rsidRPr="001E2FA0">
        <w:t>resonate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local</w:t>
      </w:r>
      <w:r w:rsidR="00117DF6">
        <w:t xml:space="preserve"> </w:t>
      </w:r>
      <w:r w:rsidRPr="001E2FA0">
        <w:t>people</w:t>
      </w:r>
      <w:r w:rsidR="00B307EA">
        <w:t>’</w:t>
      </w:r>
      <w:r w:rsidRPr="001E2FA0">
        <w:t>s</w:t>
      </w:r>
      <w:r w:rsidR="00117DF6">
        <w:t xml:space="preserve"> </w:t>
      </w:r>
      <w:r w:rsidRPr="001E2FA0">
        <w:t>sense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justice.</w:t>
      </w:r>
      <w:r w:rsidR="00117DF6">
        <w:t xml:space="preserve"> </w:t>
      </w:r>
      <w:r w:rsidRPr="001E2FA0">
        <w:t>One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guiding</w:t>
      </w:r>
      <w:r w:rsidR="00117DF6">
        <w:t xml:space="preserve"> </w:t>
      </w:r>
      <w:r w:rsidRPr="001E2FA0">
        <w:t>principles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Policy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victim</w:t>
      </w:r>
      <w:r w:rsidR="00117DF6">
        <w:t xml:space="preserve"> </w:t>
      </w:r>
      <w:r w:rsidRPr="001E2FA0">
        <w:t>centeredness.</w:t>
      </w:r>
    </w:p>
    <w:p w14:paraId="1205AEB7" w14:textId="77777777" w:rsidR="000E0A14" w:rsidRDefault="002461EB" w:rsidP="002461EB">
      <w:pPr>
        <w:pStyle w:val="SingleTxtG"/>
      </w:pPr>
      <w:r w:rsidRPr="001E2FA0">
        <w:t>16.</w:t>
      </w:r>
      <w:r w:rsidRPr="001E2FA0">
        <w:tab/>
        <w:t>Various</w:t>
      </w:r>
      <w:r w:rsidR="00117DF6">
        <w:t xml:space="preserve"> </w:t>
      </w:r>
      <w:r w:rsidRPr="001E2FA0">
        <w:t>steps</w:t>
      </w:r>
      <w:r w:rsidR="00117DF6">
        <w:t xml:space="preserve"> </w:t>
      </w:r>
      <w:r w:rsidRPr="001E2FA0">
        <w:t>have</w:t>
      </w:r>
      <w:r w:rsidR="00117DF6">
        <w:t xml:space="preserve"> </w:t>
      </w:r>
      <w:r w:rsidRPr="001E2FA0">
        <w:t>been</w:t>
      </w:r>
      <w:r w:rsidR="00117DF6">
        <w:t xml:space="preserve"> </w:t>
      </w:r>
      <w:r w:rsidRPr="001E2FA0">
        <w:t>undertaken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implement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National</w:t>
      </w:r>
      <w:r w:rsidR="00117DF6">
        <w:t xml:space="preserve"> </w:t>
      </w:r>
      <w:r w:rsidRPr="001E2FA0">
        <w:t>Transitional</w:t>
      </w:r>
      <w:r w:rsidR="00117DF6">
        <w:t xml:space="preserve"> </w:t>
      </w:r>
      <w:r w:rsidRPr="001E2FA0">
        <w:t>Justice</w:t>
      </w:r>
      <w:r w:rsidR="00117DF6">
        <w:t xml:space="preserve"> </w:t>
      </w:r>
      <w:r w:rsidRPr="001E2FA0">
        <w:t>Policy,</w:t>
      </w:r>
      <w:r w:rsidR="00117DF6">
        <w:t xml:space="preserve"> </w:t>
      </w:r>
      <w:r w:rsidRPr="001E2FA0">
        <w:t>2019</w:t>
      </w:r>
      <w:r w:rsidR="00117DF6">
        <w:t xml:space="preserve"> </w:t>
      </w:r>
      <w:r w:rsidRPr="001E2FA0">
        <w:t>including</w:t>
      </w:r>
      <w:r w:rsidR="00117DF6">
        <w:t xml:space="preserve"> </w:t>
      </w:r>
      <w:r w:rsidRPr="001E2FA0">
        <w:t>dissemination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Policy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public</w:t>
      </w:r>
      <w:r w:rsidR="00117DF6">
        <w:t xml:space="preserve"> </w:t>
      </w:r>
      <w:r w:rsidRPr="001E2FA0">
        <w:t>through</w:t>
      </w:r>
      <w:r w:rsidR="00117DF6">
        <w:t xml:space="preserve"> </w:t>
      </w:r>
      <w:r w:rsidRPr="001E2FA0">
        <w:t>regional</w:t>
      </w:r>
      <w:r w:rsidR="00117DF6">
        <w:t xml:space="preserve"> </w:t>
      </w:r>
      <w:r w:rsidRPr="001E2FA0">
        <w:t>radio</w:t>
      </w:r>
      <w:r w:rsidR="00117DF6">
        <w:t xml:space="preserve"> </w:t>
      </w:r>
      <w:r w:rsidRPr="001E2FA0">
        <w:t>programmes,</w:t>
      </w:r>
      <w:r w:rsidR="00117DF6">
        <w:t xml:space="preserve"> </w:t>
      </w:r>
      <w:r w:rsidRPr="001E2FA0">
        <w:t>print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electronic</w:t>
      </w:r>
      <w:r w:rsidR="00117DF6">
        <w:t xml:space="preserve"> </w:t>
      </w:r>
      <w:r w:rsidRPr="001E2FA0">
        <w:t>media;</w:t>
      </w:r>
      <w:r w:rsidR="00117DF6">
        <w:t xml:space="preserve"> </w:t>
      </w:r>
      <w:r w:rsidRPr="001E2FA0">
        <w:t>development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manuals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guidelines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facilitate</w:t>
      </w:r>
      <w:r w:rsidR="00117DF6">
        <w:t xml:space="preserve"> </w:t>
      </w:r>
      <w:r w:rsidRPr="001E2FA0">
        <w:t>traditional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informal</w:t>
      </w:r>
      <w:r w:rsidR="00117DF6">
        <w:t xml:space="preserve"> </w:t>
      </w:r>
      <w:r w:rsidRPr="001E2FA0">
        <w:t>justice;</w:t>
      </w:r>
      <w:r w:rsidR="00117DF6">
        <w:t xml:space="preserve"> </w:t>
      </w:r>
      <w:r w:rsidRPr="001E2FA0">
        <w:t>ensuring</w:t>
      </w:r>
      <w:r w:rsidR="00117DF6">
        <w:t xml:space="preserve"> </w:t>
      </w:r>
      <w:r w:rsidRPr="001E2FA0">
        <w:t>accountability</w:t>
      </w:r>
      <w:r w:rsidR="00117DF6">
        <w:t xml:space="preserve"> </w:t>
      </w:r>
      <w:r w:rsidRPr="001E2FA0">
        <w:t>through</w:t>
      </w:r>
      <w:r w:rsidR="00117DF6">
        <w:t xml:space="preserve"> </w:t>
      </w:r>
      <w:r w:rsidRPr="001E2FA0">
        <w:t>effective</w:t>
      </w:r>
      <w:r w:rsidR="00117DF6">
        <w:t xml:space="preserve"> </w:t>
      </w:r>
      <w:r w:rsidRPr="001E2FA0">
        <w:t>prosecutions</w:t>
      </w:r>
      <w:r w:rsidR="00117DF6">
        <w:t xml:space="preserve"> </w:t>
      </w:r>
      <w:r w:rsidRPr="001E2FA0">
        <w:t>before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International</w:t>
      </w:r>
      <w:r w:rsidR="00117DF6">
        <w:t xml:space="preserve"> </w:t>
      </w:r>
      <w:r w:rsidRPr="001E2FA0">
        <w:t>Crimes</w:t>
      </w:r>
      <w:r w:rsidR="00117DF6">
        <w:t xml:space="preserve"> </w:t>
      </w:r>
      <w:r w:rsidRPr="001E2FA0">
        <w:t>Division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High</w:t>
      </w:r>
      <w:r w:rsidR="00117DF6">
        <w:t xml:space="preserve"> </w:t>
      </w:r>
      <w:r w:rsidRPr="001E2FA0">
        <w:t>Court;</w:t>
      </w:r>
      <w:r w:rsidR="00117DF6">
        <w:t xml:space="preserve"> </w:t>
      </w:r>
      <w:r w:rsidRPr="001E2FA0">
        <w:t>approval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establishment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Department</w:t>
      </w:r>
      <w:r w:rsidR="00117DF6">
        <w:t xml:space="preserve"> </w:t>
      </w:r>
      <w:r w:rsidRPr="001E2FA0">
        <w:t>within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Ministry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Internal</w:t>
      </w:r>
      <w:r w:rsidR="00117DF6">
        <w:t xml:space="preserve"> </w:t>
      </w:r>
      <w:r w:rsidRPr="001E2FA0">
        <w:t>Affairs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lead</w:t>
      </w:r>
      <w:r w:rsidR="00117DF6">
        <w:t xml:space="preserve"> </w:t>
      </w:r>
      <w:r w:rsidRPr="001E2FA0">
        <w:t>coordination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implementation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Policy.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Amnesty</w:t>
      </w:r>
      <w:r w:rsidR="00117DF6">
        <w:t xml:space="preserve"> </w:t>
      </w:r>
      <w:r w:rsidRPr="001E2FA0">
        <w:t>Commission,</w:t>
      </w:r>
      <w:r w:rsidR="00117DF6">
        <w:t xml:space="preserve"> </w:t>
      </w:r>
      <w:r w:rsidRPr="001E2FA0">
        <w:t>working</w:t>
      </w:r>
      <w:r w:rsidR="00117DF6">
        <w:t xml:space="preserve"> </w:t>
      </w:r>
      <w:r w:rsidRPr="001E2FA0">
        <w:t>hand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hand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traditional</w:t>
      </w:r>
      <w:r w:rsidR="00117DF6">
        <w:t xml:space="preserve"> </w:t>
      </w:r>
      <w:r w:rsidRPr="001E2FA0">
        <w:t>leaders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community,</w:t>
      </w:r>
      <w:r w:rsidR="00117DF6">
        <w:t xml:space="preserve"> </w:t>
      </w:r>
      <w:r w:rsidRPr="001E2FA0">
        <w:t>resettles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reintegrates</w:t>
      </w:r>
      <w:r w:rsidR="00117DF6">
        <w:t xml:space="preserve"> </w:t>
      </w:r>
      <w:r w:rsidRPr="001E2FA0">
        <w:t>ex-combatants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abductees.</w:t>
      </w:r>
    </w:p>
    <w:p w14:paraId="0C559DA2" w14:textId="029E67ED" w:rsidR="002461EB" w:rsidRPr="001E2FA0" w:rsidRDefault="002461EB" w:rsidP="002461EB">
      <w:pPr>
        <w:pStyle w:val="SingleTxtG"/>
      </w:pPr>
      <w:r w:rsidRPr="001E2FA0">
        <w:t>17.</w:t>
      </w:r>
      <w:r w:rsidRPr="001E2FA0">
        <w:tab/>
        <w:t>Other</w:t>
      </w:r>
      <w:r w:rsidR="00117DF6">
        <w:t xml:space="preserve"> </w:t>
      </w:r>
      <w:r w:rsidRPr="001E2FA0">
        <w:t>interventions</w:t>
      </w:r>
      <w:r w:rsidR="00117DF6">
        <w:t xml:space="preserve"> </w:t>
      </w:r>
      <w:proofErr w:type="gramStart"/>
      <w:r w:rsidRPr="001E2FA0">
        <w:t>include,</w:t>
      </w:r>
      <w:proofErr w:type="gramEnd"/>
      <w:r w:rsidR="00117DF6">
        <w:t xml:space="preserve"> </w:t>
      </w:r>
      <w:r w:rsidRPr="001E2FA0">
        <w:t>training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reporters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victims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agricultural</w:t>
      </w:r>
      <w:r w:rsidR="00117DF6">
        <w:t xml:space="preserve"> </w:t>
      </w:r>
      <w:r w:rsidRPr="001E2FA0">
        <w:t>management</w:t>
      </w:r>
      <w:r w:rsidR="00117DF6">
        <w:t xml:space="preserve"> </w:t>
      </w:r>
      <w:r w:rsidRPr="001E2FA0">
        <w:t>skills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empower</w:t>
      </w:r>
      <w:r w:rsidR="00117DF6">
        <w:t xml:space="preserve"> </w:t>
      </w:r>
      <w:r w:rsidRPr="001E2FA0">
        <w:t>them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earn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living,</w:t>
      </w:r>
      <w:r w:rsidR="00117DF6">
        <w:t xml:space="preserve"> </w:t>
      </w:r>
      <w:r w:rsidRPr="001E2FA0">
        <w:t>including</w:t>
      </w:r>
      <w:r w:rsidR="00117DF6">
        <w:t xml:space="preserve"> </w:t>
      </w:r>
      <w:r w:rsidRPr="001E2FA0">
        <w:t>provision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handy</w:t>
      </w:r>
      <w:r w:rsidR="00117DF6">
        <w:t xml:space="preserve"> </w:t>
      </w:r>
      <w:r w:rsidRPr="001E2FA0">
        <w:t>tools</w:t>
      </w:r>
      <w:r w:rsidR="00117DF6">
        <w:t xml:space="preserve"> </w:t>
      </w:r>
      <w:r w:rsidRPr="001E2FA0">
        <w:t>such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hand</w:t>
      </w:r>
      <w:r w:rsidR="00117DF6">
        <w:t xml:space="preserve"> </w:t>
      </w:r>
      <w:r w:rsidRPr="001E2FA0">
        <w:t>hoes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spray</w:t>
      </w:r>
      <w:r w:rsidR="00117DF6">
        <w:t xml:space="preserve"> </w:t>
      </w:r>
      <w:r w:rsidRPr="001E2FA0">
        <w:t>pumps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well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metal</w:t>
      </w:r>
      <w:r w:rsidR="00117DF6">
        <w:t xml:space="preserve"> </w:t>
      </w:r>
      <w:r w:rsidRPr="001E2FA0">
        <w:t>fabrication</w:t>
      </w:r>
      <w:r w:rsidR="00117DF6">
        <w:t xml:space="preserve"> </w:t>
      </w:r>
      <w:r w:rsidRPr="001E2FA0">
        <w:t>skills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these</w:t>
      </w:r>
      <w:r w:rsidR="00117DF6">
        <w:t xml:space="preserve"> </w:t>
      </w:r>
      <w:r w:rsidRPr="001E2FA0">
        <w:t>are</w:t>
      </w:r>
      <w:r w:rsidR="00117DF6">
        <w:t xml:space="preserve"> </w:t>
      </w:r>
      <w:r w:rsidRPr="001E2FA0">
        <w:t>now</w:t>
      </w:r>
      <w:r w:rsidR="00117DF6">
        <w:t xml:space="preserve"> </w:t>
      </w:r>
      <w:r w:rsidRPr="001E2FA0">
        <w:t>operating</w:t>
      </w:r>
      <w:r w:rsidR="00117DF6">
        <w:t xml:space="preserve"> </w:t>
      </w:r>
      <w:r w:rsidRPr="001E2FA0">
        <w:t>their</w:t>
      </w:r>
      <w:r w:rsidR="00117DF6">
        <w:t xml:space="preserve"> </w:t>
      </w:r>
      <w:r w:rsidRPr="001E2FA0">
        <w:t>respective</w:t>
      </w:r>
      <w:r w:rsidR="00117DF6">
        <w:t xml:space="preserve"> </w:t>
      </w:r>
      <w:r w:rsidRPr="001E2FA0">
        <w:t>workshops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business</w:t>
      </w:r>
      <w:r w:rsidR="00117DF6">
        <w:t xml:space="preserve"> </w:t>
      </w:r>
      <w:r w:rsidRPr="001E2FA0">
        <w:t>enterprise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sustaining</w:t>
      </w:r>
      <w:r w:rsidR="00117DF6">
        <w:t xml:space="preserve"> </w:t>
      </w:r>
      <w:r w:rsidRPr="001E2FA0">
        <w:t>themselves.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training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assessment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needs</w:t>
      </w:r>
      <w:r w:rsidR="00117DF6">
        <w:t xml:space="preserve"> </w:t>
      </w:r>
      <w:r w:rsidRPr="001E2FA0">
        <w:t>basis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ensure</w:t>
      </w:r>
      <w:r w:rsidR="00117DF6">
        <w:t xml:space="preserve"> </w:t>
      </w:r>
      <w:r w:rsidRPr="001E2FA0">
        <w:t>long</w:t>
      </w:r>
      <w:r w:rsidR="00117DF6">
        <w:t xml:space="preserve"> </w:t>
      </w:r>
      <w:r w:rsidRPr="001E2FA0">
        <w:t>term</w:t>
      </w:r>
      <w:r w:rsidR="00117DF6">
        <w:t xml:space="preserve"> </w:t>
      </w:r>
      <w:r w:rsidRPr="001E2FA0">
        <w:t>skill</w:t>
      </w:r>
      <w:r w:rsidR="00117DF6">
        <w:t xml:space="preserve"> </w:t>
      </w:r>
      <w:r w:rsidRPr="001E2FA0">
        <w:t>empowerment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opposed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cash</w:t>
      </w:r>
      <w:r w:rsidR="00117DF6">
        <w:t xml:space="preserve"> </w:t>
      </w:r>
      <w:r w:rsidRPr="001E2FA0">
        <w:t>handouts.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also</w:t>
      </w:r>
      <w:r w:rsidR="00117DF6">
        <w:t xml:space="preserve"> </w:t>
      </w:r>
      <w:r w:rsidRPr="001E2FA0">
        <w:t>implementing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ICC</w:t>
      </w:r>
      <w:r w:rsidR="00117DF6">
        <w:t xml:space="preserve"> </w:t>
      </w:r>
      <w:r w:rsidRPr="001E2FA0">
        <w:t>victims</w:t>
      </w:r>
      <w:r w:rsidR="00B307EA">
        <w:t>’</w:t>
      </w:r>
      <w:r w:rsidR="00117DF6">
        <w:t xml:space="preserve"> </w:t>
      </w:r>
      <w:r w:rsidRPr="001E2FA0">
        <w:t>compensation</w:t>
      </w:r>
      <w:r w:rsidR="00117DF6">
        <w:t xml:space="preserve"> </w:t>
      </w:r>
      <w:r w:rsidRPr="001E2FA0">
        <w:t>fund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affected</w:t>
      </w:r>
      <w:r w:rsidR="00117DF6">
        <w:t xml:space="preserve"> </w:t>
      </w:r>
      <w:r w:rsidRPr="001E2FA0">
        <w:t>areas.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address</w:t>
      </w:r>
      <w:r w:rsidR="00117DF6">
        <w:t xml:space="preserve"> </w:t>
      </w:r>
      <w:r w:rsidRPr="001E2FA0">
        <w:t>psychosocial</w:t>
      </w:r>
      <w:r w:rsidR="00117DF6">
        <w:t xml:space="preserve"> </w:t>
      </w:r>
      <w:r w:rsidRPr="001E2FA0">
        <w:t>issues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enhance</w:t>
      </w:r>
      <w:r w:rsidR="00117DF6">
        <w:t xml:space="preserve"> </w:t>
      </w:r>
      <w:r w:rsidRPr="001E2FA0">
        <w:t>conflict</w:t>
      </w:r>
      <w:r w:rsidR="00117DF6">
        <w:t xml:space="preserve"> </w:t>
      </w:r>
      <w:r w:rsidRPr="001E2FA0">
        <w:t>management,</w:t>
      </w:r>
      <w:r w:rsidR="00117DF6">
        <w:t xml:space="preserve"> </w:t>
      </w:r>
      <w:r w:rsidRPr="001E2FA0">
        <w:t>regular</w:t>
      </w:r>
      <w:r w:rsidR="00117DF6">
        <w:t xml:space="preserve"> </w:t>
      </w:r>
      <w:r w:rsidRPr="001E2FA0">
        <w:t>dialogue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reconciliation</w:t>
      </w:r>
      <w:r w:rsidR="00117DF6">
        <w:t xml:space="preserve"> </w:t>
      </w:r>
      <w:r w:rsidRPr="001E2FA0">
        <w:t>meetings</w:t>
      </w:r>
      <w:r w:rsidR="00117DF6">
        <w:t xml:space="preserve"> </w:t>
      </w:r>
      <w:proofErr w:type="gramStart"/>
      <w:r w:rsidRPr="001E2FA0">
        <w:t>are</w:t>
      </w:r>
      <w:r w:rsidR="00117DF6">
        <w:t xml:space="preserve"> </w:t>
      </w:r>
      <w:r w:rsidRPr="001E2FA0">
        <w:t>held</w:t>
      </w:r>
      <w:proofErr w:type="gramEnd"/>
      <w:r w:rsidR="00117DF6">
        <w:t xml:space="preserve"> </w:t>
      </w:r>
      <w:r w:rsidRPr="001E2FA0">
        <w:t>between</w:t>
      </w:r>
      <w:r w:rsidR="00117DF6">
        <w:t xml:space="preserve"> </w:t>
      </w:r>
      <w:r w:rsidRPr="001E2FA0">
        <w:t>reporters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communities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affected</w:t>
      </w:r>
      <w:r w:rsidR="00117DF6">
        <w:t xml:space="preserve"> </w:t>
      </w:r>
      <w:r w:rsidRPr="001E2FA0">
        <w:t>districts.</w:t>
      </w:r>
    </w:p>
    <w:p w14:paraId="4B8CFAC9" w14:textId="241E8C83" w:rsidR="002461EB" w:rsidRPr="001E2FA0" w:rsidRDefault="002461EB" w:rsidP="002461EB">
      <w:pPr>
        <w:pStyle w:val="SingleTxtG"/>
      </w:pPr>
      <w:r w:rsidRPr="001E2FA0">
        <w:t>18.</w:t>
      </w:r>
      <w:r w:rsidRPr="001E2FA0">
        <w:tab/>
        <w:t>Government</w:t>
      </w:r>
      <w:r w:rsidR="00117DF6">
        <w:t xml:space="preserve"> </w:t>
      </w:r>
      <w:r w:rsidRPr="001E2FA0">
        <w:t>intends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operationalize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policy</w:t>
      </w:r>
      <w:r w:rsidR="00117DF6">
        <w:t xml:space="preserve"> </w:t>
      </w:r>
      <w:r w:rsidRPr="001E2FA0">
        <w:t>through</w:t>
      </w:r>
      <w:r w:rsidR="00117DF6">
        <w:t xml:space="preserve"> </w:t>
      </w:r>
      <w:r w:rsidRPr="001E2FA0">
        <w:t>enactment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transitional</w:t>
      </w:r>
      <w:r w:rsidR="00117DF6">
        <w:t xml:space="preserve"> </w:t>
      </w:r>
      <w:r w:rsidRPr="001E2FA0">
        <w:t>justice</w:t>
      </w:r>
      <w:r w:rsidR="00117DF6">
        <w:t xml:space="preserve"> </w:t>
      </w:r>
      <w:r w:rsidRPr="001E2FA0">
        <w:t>law</w:t>
      </w:r>
      <w:r w:rsidR="00117DF6">
        <w:t xml:space="preserve"> </w:t>
      </w:r>
      <w:r w:rsidRPr="001E2FA0">
        <w:t>whose</w:t>
      </w:r>
      <w:r w:rsidR="00117DF6">
        <w:t xml:space="preserve"> </w:t>
      </w:r>
      <w:proofErr w:type="spellStart"/>
      <w:r w:rsidRPr="001E2FA0">
        <w:t>principles</w:t>
      </w:r>
      <w:proofErr w:type="spellEnd"/>
      <w:r w:rsidR="00117DF6">
        <w:t xml:space="preserve"> </w:t>
      </w:r>
      <w:r w:rsidRPr="001E2FA0">
        <w:t>have</w:t>
      </w:r>
      <w:r w:rsidR="00117DF6">
        <w:t xml:space="preserve"> </w:t>
      </w:r>
      <w:proofErr w:type="gramStart"/>
      <w:r w:rsidRPr="001E2FA0">
        <w:t>been</w:t>
      </w:r>
      <w:r w:rsidR="00117DF6">
        <w:t xml:space="preserve"> </w:t>
      </w:r>
      <w:r w:rsidRPr="001E2FA0">
        <w:t>submitted</w:t>
      </w:r>
      <w:proofErr w:type="gramEnd"/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Cabinet</w:t>
      </w:r>
      <w:r w:rsidR="00117DF6">
        <w:t xml:space="preserve"> </w:t>
      </w:r>
      <w:r w:rsidRPr="001E2FA0">
        <w:t>Secretariat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scheduling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Cabinet</w:t>
      </w:r>
      <w:r w:rsidR="00117DF6">
        <w:t xml:space="preserve"> </w:t>
      </w:r>
      <w:r w:rsidRPr="001E2FA0">
        <w:t>consideration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approval.</w:t>
      </w:r>
      <w:r w:rsidR="00117DF6">
        <w:t xml:space="preserve"> </w:t>
      </w:r>
      <w:r w:rsidRPr="001E2FA0">
        <w:t>This</w:t>
      </w:r>
      <w:r w:rsidR="00117DF6">
        <w:t xml:space="preserve"> </w:t>
      </w:r>
      <w:r w:rsidRPr="001E2FA0">
        <w:t>approval</w:t>
      </w:r>
      <w:r w:rsidR="00117DF6">
        <w:t xml:space="preserve"> </w:t>
      </w:r>
      <w:r w:rsidRPr="001E2FA0">
        <w:t>will</w:t>
      </w:r>
      <w:r w:rsidR="00117DF6">
        <w:t xml:space="preserve"> </w:t>
      </w:r>
      <w:r w:rsidRPr="001E2FA0">
        <w:t>inform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roadmap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drafting,</w:t>
      </w:r>
      <w:r w:rsidR="00117DF6">
        <w:t xml:space="preserve"> </w:t>
      </w:r>
      <w:r w:rsidRPr="001E2FA0">
        <w:t>debate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enactment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Transitional</w:t>
      </w:r>
      <w:r w:rsidR="00117DF6">
        <w:t xml:space="preserve"> </w:t>
      </w:r>
      <w:r w:rsidRPr="001E2FA0">
        <w:t>Justice</w:t>
      </w:r>
      <w:r w:rsidR="00117DF6">
        <w:t xml:space="preserve"> </w:t>
      </w:r>
      <w:r w:rsidRPr="001E2FA0">
        <w:t>Bill.</w:t>
      </w:r>
    </w:p>
    <w:p w14:paraId="7A7DCDED" w14:textId="40413556" w:rsidR="002461EB" w:rsidRDefault="002461EB" w:rsidP="001F6147">
      <w:pPr>
        <w:pStyle w:val="H23G"/>
      </w:pPr>
      <w:r>
        <w:tab/>
        <w:t>2.</w:t>
      </w:r>
      <w:r>
        <w:tab/>
      </w:r>
      <w:r>
        <w:tab/>
        <w:t>Anti-Corruption</w:t>
      </w:r>
      <w:r w:rsidR="00117DF6">
        <w:t xml:space="preserve"> </w:t>
      </w:r>
      <w:r w:rsidRPr="001E2FA0">
        <w:t>Measures</w:t>
      </w:r>
      <w:r w:rsidR="00117DF6">
        <w:t xml:space="preserve"> </w:t>
      </w:r>
      <w:r>
        <w:t>(Articles</w:t>
      </w:r>
      <w:r w:rsidR="00117DF6">
        <w:t xml:space="preserve"> </w:t>
      </w:r>
      <w:r>
        <w:t>2</w:t>
      </w:r>
      <w:r w:rsidR="00117DF6">
        <w:t xml:space="preserve"> </w:t>
      </w:r>
      <w:r>
        <w:t>and</w:t>
      </w:r>
      <w:r w:rsidR="00117DF6">
        <w:t xml:space="preserve"> </w:t>
      </w:r>
      <w:r>
        <w:t>25)</w:t>
      </w:r>
    </w:p>
    <w:p w14:paraId="4752064B" w14:textId="3C9F4C97" w:rsidR="002461EB" w:rsidRPr="001E2FA0" w:rsidRDefault="002461EB" w:rsidP="002461EB">
      <w:pPr>
        <w:pStyle w:val="SingleTxtG"/>
      </w:pPr>
      <w:r w:rsidRPr="001E2FA0">
        <w:t>19.</w:t>
      </w:r>
      <w:r w:rsidRPr="001E2FA0">
        <w:tab/>
        <w:t>GOU</w:t>
      </w:r>
      <w:r w:rsidR="00117DF6">
        <w:t xml:space="preserve"> </w:t>
      </w:r>
      <w:r w:rsidRPr="001E2FA0">
        <w:t>continues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expand</w:t>
      </w:r>
      <w:r w:rsidR="00117DF6">
        <w:t xml:space="preserve"> </w:t>
      </w:r>
      <w:r w:rsidRPr="001E2FA0">
        <w:t>its</w:t>
      </w:r>
      <w:r w:rsidR="00117DF6">
        <w:t xml:space="preserve"> </w:t>
      </w:r>
      <w:r w:rsidRPr="001E2FA0">
        <w:t>policy,</w:t>
      </w:r>
      <w:r w:rsidR="00117DF6">
        <w:t xml:space="preserve"> </w:t>
      </w:r>
      <w:r w:rsidRPr="001E2FA0">
        <w:t>legal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institutional</w:t>
      </w:r>
      <w:r w:rsidR="00117DF6">
        <w:t xml:space="preserve"> </w:t>
      </w:r>
      <w:r w:rsidRPr="001E2FA0">
        <w:t>framework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further</w:t>
      </w:r>
      <w:r w:rsidR="00117DF6">
        <w:t xml:space="preserve"> </w:t>
      </w:r>
      <w:r w:rsidRPr="001E2FA0">
        <w:t>strengthen</w:t>
      </w:r>
      <w:r w:rsidR="00117DF6">
        <w:t xml:space="preserve"> </w:t>
      </w:r>
      <w:r w:rsidRPr="001E2FA0">
        <w:t>anti-corruption</w:t>
      </w:r>
      <w:r w:rsidR="00117DF6">
        <w:t xml:space="preserve"> </w:t>
      </w:r>
      <w:r w:rsidRPr="001E2FA0">
        <w:t>enforcement</w:t>
      </w:r>
      <w:r w:rsidR="00117DF6">
        <w:t xml:space="preserve"> </w:t>
      </w:r>
      <w:r w:rsidRPr="001E2FA0">
        <w:t>action.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2018,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passed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Zero</w:t>
      </w:r>
      <w:r w:rsidR="00117DF6">
        <w:t xml:space="preserve"> </w:t>
      </w:r>
      <w:r w:rsidRPr="001E2FA0">
        <w:t>Tolerance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Corruption</w:t>
      </w:r>
      <w:r w:rsidR="00117DF6">
        <w:t xml:space="preserve"> </w:t>
      </w:r>
      <w:r w:rsidRPr="001E2FA0">
        <w:t>Policy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provide,</w:t>
      </w:r>
      <w:r w:rsidR="00117DF6">
        <w:t xml:space="preserve"> </w:t>
      </w:r>
      <w:r w:rsidRPr="001E2FA0">
        <w:t>guide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support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holistic</w:t>
      </w:r>
      <w:r w:rsidR="00117DF6">
        <w:t xml:space="preserve"> </w:t>
      </w:r>
      <w:r w:rsidRPr="001E2FA0">
        <w:t>framework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fighting</w:t>
      </w:r>
      <w:r w:rsidR="00117DF6">
        <w:t xml:space="preserve"> </w:t>
      </w:r>
      <w:r w:rsidRPr="001E2FA0">
        <w:t>corruption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national</w:t>
      </w:r>
      <w:r w:rsidR="00117DF6">
        <w:t xml:space="preserve"> </w:t>
      </w:r>
      <w:r w:rsidRPr="001E2FA0">
        <w:t>transformation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development.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2019,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developed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adopted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5th</w:t>
      </w:r>
      <w:r w:rsidR="00117DF6">
        <w:t xml:space="preserve"> </w:t>
      </w:r>
      <w:r w:rsidRPr="001E2FA0">
        <w:t>National</w:t>
      </w:r>
      <w:r w:rsidR="00117DF6">
        <w:t xml:space="preserve"> </w:t>
      </w:r>
      <w:r w:rsidRPr="001E2FA0">
        <w:t>Anti-Corruption</w:t>
      </w:r>
      <w:r w:rsidR="00117DF6">
        <w:t xml:space="preserve"> </w:t>
      </w:r>
      <w:r w:rsidRPr="001E2FA0">
        <w:t>Policy</w:t>
      </w:r>
      <w:r w:rsidR="00117DF6">
        <w:t xml:space="preserve"> </w:t>
      </w:r>
      <w:r w:rsidRPr="001E2FA0">
        <w:t>2019</w:t>
      </w:r>
      <w:r w:rsidR="00B307EA">
        <w:t>–</w:t>
      </w:r>
      <w:r w:rsidRPr="001E2FA0">
        <w:t>2024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guide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implementation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Zero</w:t>
      </w:r>
      <w:r w:rsidR="00117DF6">
        <w:t xml:space="preserve"> </w:t>
      </w:r>
      <w:r w:rsidRPr="001E2FA0">
        <w:t>Tolerance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Corruption</w:t>
      </w:r>
      <w:r w:rsidR="00117DF6">
        <w:t xml:space="preserve"> </w:t>
      </w:r>
      <w:r w:rsidRPr="001E2FA0">
        <w:t>Policy,</w:t>
      </w:r>
      <w:r w:rsidR="00117DF6">
        <w:t xml:space="preserve"> </w:t>
      </w:r>
      <w:r w:rsidRPr="001E2FA0">
        <w:t>2018.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addition,</w:t>
      </w:r>
      <w:r w:rsidR="00117DF6">
        <w:t xml:space="preserve"> </w:t>
      </w:r>
      <w:r w:rsidRPr="001E2FA0">
        <w:t>anti-corruption</w:t>
      </w:r>
      <w:r w:rsidR="00117DF6">
        <w:t xml:space="preserve"> </w:t>
      </w:r>
      <w:r w:rsidRPr="001E2FA0">
        <w:t>legislative</w:t>
      </w:r>
      <w:r w:rsidR="00117DF6">
        <w:t xml:space="preserve"> </w:t>
      </w:r>
      <w:r w:rsidRPr="001E2FA0">
        <w:t>amendments</w:t>
      </w:r>
      <w:r w:rsidR="00117DF6">
        <w:t xml:space="preserve"> </w:t>
      </w:r>
      <w:r w:rsidRPr="001E2FA0">
        <w:t>have</w:t>
      </w:r>
      <w:r w:rsidR="00117DF6">
        <w:t xml:space="preserve"> </w:t>
      </w:r>
      <w:proofErr w:type="gramStart"/>
      <w:r w:rsidRPr="001E2FA0">
        <w:t>been</w:t>
      </w:r>
      <w:r w:rsidR="00117DF6">
        <w:t xml:space="preserve"> </w:t>
      </w:r>
      <w:r w:rsidRPr="001E2FA0">
        <w:t>enacted</w:t>
      </w:r>
      <w:proofErr w:type="gramEnd"/>
      <w:r w:rsidRPr="001E2FA0">
        <w:t>.</w:t>
      </w:r>
      <w:r w:rsidR="00117DF6">
        <w:t xml:space="preserve"> </w:t>
      </w:r>
      <w:r w:rsidRPr="001E2FA0">
        <w:t>These</w:t>
      </w:r>
      <w:r w:rsidR="00117DF6">
        <w:t xml:space="preserve"> </w:t>
      </w:r>
      <w:r w:rsidRPr="001E2FA0">
        <w:t>include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Anti-Money</w:t>
      </w:r>
      <w:r w:rsidR="00117DF6">
        <w:t xml:space="preserve"> </w:t>
      </w:r>
      <w:r w:rsidRPr="001E2FA0">
        <w:t>Laundering</w:t>
      </w:r>
      <w:r w:rsidR="00117DF6">
        <w:t xml:space="preserve"> </w:t>
      </w:r>
      <w:r w:rsidRPr="001E2FA0">
        <w:t>(Amendment)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2017,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Public</w:t>
      </w:r>
      <w:r w:rsidR="00117DF6">
        <w:t xml:space="preserve"> </w:t>
      </w:r>
      <w:r w:rsidRPr="001E2FA0">
        <w:t>Procurement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Disposal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Assets</w:t>
      </w:r>
      <w:r w:rsidR="00117DF6">
        <w:t xml:space="preserve"> </w:t>
      </w:r>
      <w:r w:rsidRPr="001E2FA0">
        <w:t>(Amendment)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2021,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Leadership</w:t>
      </w:r>
      <w:r w:rsidR="00117DF6">
        <w:t xml:space="preserve"> </w:t>
      </w:r>
      <w:r w:rsidRPr="001E2FA0">
        <w:t>Code</w:t>
      </w:r>
      <w:r w:rsidR="00117DF6">
        <w:t xml:space="preserve"> </w:t>
      </w:r>
      <w:r w:rsidRPr="001E2FA0">
        <w:t>(Amendment)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2021;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Whistle</w:t>
      </w:r>
      <w:r w:rsidR="00117DF6">
        <w:t xml:space="preserve"> </w:t>
      </w:r>
      <w:r w:rsidRPr="001E2FA0">
        <w:t>Blowers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2010.</w:t>
      </w:r>
    </w:p>
    <w:p w14:paraId="30C83534" w14:textId="6499DE1F" w:rsidR="002461EB" w:rsidRPr="001E2FA0" w:rsidRDefault="002461EB" w:rsidP="002461EB">
      <w:pPr>
        <w:pStyle w:val="SingleTxtG"/>
      </w:pPr>
      <w:r w:rsidRPr="001E2FA0">
        <w:t>20.</w:t>
      </w:r>
      <w:r w:rsidRPr="001E2FA0">
        <w:tab/>
        <w:t>In</w:t>
      </w:r>
      <w:r w:rsidR="00117DF6">
        <w:t xml:space="preserve"> </w:t>
      </w:r>
      <w:r w:rsidRPr="001E2FA0">
        <w:t>regard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institutional</w:t>
      </w:r>
      <w:r w:rsidR="00117DF6">
        <w:t xml:space="preserve"> </w:t>
      </w:r>
      <w:r w:rsidRPr="001E2FA0">
        <w:t>framework,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2018,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put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place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State</w:t>
      </w:r>
      <w:r w:rsidR="00117DF6">
        <w:t xml:space="preserve"> </w:t>
      </w:r>
      <w:r w:rsidRPr="001E2FA0">
        <w:t>House</w:t>
      </w:r>
      <w:r w:rsidR="00117DF6">
        <w:t xml:space="preserve"> </w:t>
      </w:r>
      <w:r w:rsidRPr="001E2FA0">
        <w:t>Anti-Corruption</w:t>
      </w:r>
      <w:r w:rsidR="00117DF6">
        <w:t xml:space="preserve"> </w:t>
      </w:r>
      <w:r w:rsidRPr="001E2FA0">
        <w:t>Unit</w:t>
      </w:r>
      <w:r w:rsidR="00117DF6">
        <w:t xml:space="preserve"> </w:t>
      </w:r>
      <w:r w:rsidRPr="001E2FA0">
        <w:t>(SHACU)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hotline</w:t>
      </w:r>
      <w:r w:rsidR="00117DF6">
        <w:t xml:space="preserve"> </w:t>
      </w:r>
      <w:r w:rsidRPr="001E2FA0">
        <w:t>where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public</w:t>
      </w:r>
      <w:r w:rsidR="00117DF6">
        <w:t xml:space="preserve"> </w:t>
      </w:r>
      <w:r w:rsidRPr="001E2FA0">
        <w:t>can</w:t>
      </w:r>
      <w:r w:rsidR="00117DF6">
        <w:t xml:space="preserve"> </w:t>
      </w:r>
      <w:r w:rsidRPr="001E2FA0">
        <w:t>make</w:t>
      </w:r>
      <w:r w:rsidR="00117DF6">
        <w:t xml:space="preserve"> </w:t>
      </w:r>
      <w:r w:rsidRPr="001E2FA0">
        <w:t>its</w:t>
      </w:r>
      <w:r w:rsidR="00117DF6">
        <w:t xml:space="preserve"> </w:t>
      </w:r>
      <w:r w:rsidRPr="001E2FA0">
        <w:t>reports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enhance</w:t>
      </w:r>
      <w:r w:rsidR="00117DF6">
        <w:t xml:space="preserve"> </w:t>
      </w:r>
      <w:r w:rsidRPr="001E2FA0">
        <w:t>coordination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anti-corruption</w:t>
      </w:r>
      <w:r w:rsidR="00117DF6">
        <w:t xml:space="preserve"> </w:t>
      </w:r>
      <w:r w:rsidRPr="001E2FA0">
        <w:t>enforcement</w:t>
      </w:r>
      <w:r w:rsidR="00117DF6">
        <w:t xml:space="preserve"> </w:t>
      </w:r>
      <w:r w:rsidRPr="001E2FA0">
        <w:t>actors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greater</w:t>
      </w:r>
      <w:r w:rsidR="00117DF6">
        <w:t xml:space="preserve"> </w:t>
      </w:r>
      <w:r w:rsidRPr="001E2FA0">
        <w:t>oversight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H.E.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President.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period</w:t>
      </w:r>
      <w:r w:rsidR="00117DF6">
        <w:t xml:space="preserve"> </w:t>
      </w:r>
      <w:r w:rsidRPr="001E2FA0">
        <w:t>from</w:t>
      </w:r>
      <w:r w:rsidR="00117DF6">
        <w:t xml:space="preserve"> </w:t>
      </w:r>
      <w:r w:rsidRPr="001E2FA0">
        <w:t>1st</w:t>
      </w:r>
      <w:r w:rsidR="00117DF6">
        <w:t xml:space="preserve"> </w:t>
      </w:r>
      <w:r w:rsidRPr="001E2FA0">
        <w:t>July,</w:t>
      </w:r>
      <w:r w:rsidR="00117DF6">
        <w:t xml:space="preserve"> </w:t>
      </w:r>
      <w:r w:rsidRPr="001E2FA0">
        <w:t>2020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30th</w:t>
      </w:r>
      <w:r w:rsidR="00117DF6">
        <w:t xml:space="preserve"> </w:t>
      </w:r>
      <w:r w:rsidRPr="001E2FA0">
        <w:t>September,</w:t>
      </w:r>
      <w:r w:rsidR="00117DF6">
        <w:t xml:space="preserve"> </w:t>
      </w:r>
      <w:r w:rsidRPr="001E2FA0">
        <w:t>2022,</w:t>
      </w:r>
      <w:r w:rsidR="00117DF6">
        <w:t xml:space="preserve"> </w:t>
      </w:r>
      <w:r w:rsidRPr="001E2FA0">
        <w:t>SHACU</w:t>
      </w:r>
      <w:r w:rsidR="00117DF6">
        <w:t xml:space="preserve"> </w:t>
      </w:r>
      <w:r w:rsidRPr="001E2FA0">
        <w:t>recovered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total</w:t>
      </w:r>
      <w:r w:rsidR="00117DF6">
        <w:t xml:space="preserve"> </w:t>
      </w:r>
      <w:r w:rsidRPr="001E2FA0">
        <w:t>amount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UGX</w:t>
      </w:r>
      <w:r w:rsidR="00117DF6">
        <w:t xml:space="preserve"> </w:t>
      </w:r>
      <w:r w:rsidRPr="001E2FA0">
        <w:t>41.6</w:t>
      </w:r>
      <w:r w:rsidR="00117DF6">
        <w:t xml:space="preserve"> </w:t>
      </w:r>
      <w:r w:rsidRPr="001E2FA0">
        <w:t>billion</w:t>
      </w:r>
      <w:r w:rsidR="00117DF6">
        <w:t xml:space="preserve"> </w:t>
      </w:r>
      <w:r w:rsidRPr="001E2FA0">
        <w:t>from</w:t>
      </w:r>
      <w:r w:rsidR="00117DF6">
        <w:t xml:space="preserve"> </w:t>
      </w:r>
      <w:r w:rsidRPr="001E2FA0">
        <w:t>inflated</w:t>
      </w:r>
      <w:r w:rsidR="00117DF6">
        <w:t xml:space="preserve"> </w:t>
      </w:r>
      <w:r w:rsidRPr="001E2FA0">
        <w:t>Covid-19</w:t>
      </w:r>
      <w:r w:rsidR="00117DF6">
        <w:t xml:space="preserve"> </w:t>
      </w:r>
      <w:r w:rsidRPr="001E2FA0">
        <w:t>relief</w:t>
      </w:r>
      <w:r w:rsidR="00117DF6">
        <w:t xml:space="preserve"> </w:t>
      </w:r>
      <w:r w:rsidRPr="001E2FA0">
        <w:t>food</w:t>
      </w:r>
      <w:r w:rsidR="00117DF6">
        <w:t xml:space="preserve"> </w:t>
      </w:r>
      <w:r w:rsidRPr="001E2FA0">
        <w:t>prices;</w:t>
      </w:r>
      <w:r w:rsidR="00117DF6">
        <w:t xml:space="preserve"> </w:t>
      </w:r>
      <w:r w:rsidRPr="001E2FA0">
        <w:t>UGX</w:t>
      </w:r>
      <w:r w:rsidR="00117DF6">
        <w:t xml:space="preserve"> </w:t>
      </w:r>
      <w:r w:rsidRPr="001E2FA0">
        <w:t>4.5</w:t>
      </w:r>
      <w:r w:rsidR="00117DF6">
        <w:t xml:space="preserve"> </w:t>
      </w:r>
      <w:r w:rsidRPr="001E2FA0">
        <w:t>billion</w:t>
      </w:r>
      <w:r w:rsidR="00117DF6">
        <w:t xml:space="preserve"> </w:t>
      </w:r>
      <w:r w:rsidRPr="001E2FA0">
        <w:t>from</w:t>
      </w:r>
      <w:r w:rsidR="00117DF6">
        <w:t xml:space="preserve"> </w:t>
      </w:r>
      <w:r w:rsidRPr="001E2FA0">
        <w:t>Local</w:t>
      </w:r>
      <w:r w:rsidR="00117DF6">
        <w:t xml:space="preserve"> </w:t>
      </w:r>
      <w:r w:rsidRPr="001E2FA0">
        <w:t>Governments;</w:t>
      </w:r>
      <w:r w:rsidR="00117DF6">
        <w:t xml:space="preserve"> </w:t>
      </w:r>
      <w:r w:rsidRPr="001E2FA0">
        <w:t>UGX</w:t>
      </w:r>
      <w:r w:rsidR="00117DF6">
        <w:t xml:space="preserve"> </w:t>
      </w:r>
      <w:r w:rsidRPr="001E2FA0">
        <w:t>3.6</w:t>
      </w:r>
      <w:r w:rsidR="00117DF6">
        <w:t xml:space="preserve"> </w:t>
      </w:r>
      <w:r w:rsidRPr="001E2FA0">
        <w:t>Billion</w:t>
      </w:r>
      <w:r w:rsidR="00117DF6">
        <w:t xml:space="preserve"> </w:t>
      </w:r>
      <w:r w:rsidRPr="001E2FA0">
        <w:t>from</w:t>
      </w:r>
      <w:r w:rsidR="00117DF6">
        <w:t xml:space="preserve"> </w:t>
      </w:r>
      <w:r w:rsidRPr="001E2FA0">
        <w:t>inflation</w:t>
      </w:r>
      <w:r w:rsidR="00117DF6">
        <w:t xml:space="preserve"> </w:t>
      </w:r>
      <w:r w:rsidRPr="001E2FA0">
        <w:t>compensation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Bukasa</w:t>
      </w:r>
      <w:r w:rsidR="00117DF6">
        <w:t xml:space="preserve"> </w:t>
      </w:r>
      <w:r w:rsidRPr="001E2FA0">
        <w:t>Inland</w:t>
      </w:r>
      <w:r w:rsidR="00117DF6">
        <w:t xml:space="preserve"> </w:t>
      </w:r>
      <w:r w:rsidRPr="001E2FA0">
        <w:t>Port</w:t>
      </w:r>
      <w:r w:rsidR="00117DF6">
        <w:t xml:space="preserve"> </w:t>
      </w:r>
      <w:r w:rsidRPr="001E2FA0">
        <w:t>Affected</w:t>
      </w:r>
      <w:r w:rsidR="00117DF6">
        <w:t xml:space="preserve"> </w:t>
      </w:r>
      <w:r w:rsidRPr="001E2FA0">
        <w:t>Persons;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UGX</w:t>
      </w:r>
      <w:r w:rsidR="00117DF6">
        <w:t xml:space="preserve"> </w:t>
      </w:r>
      <w:r w:rsidRPr="001E2FA0">
        <w:t>2.9</w:t>
      </w:r>
      <w:r w:rsidR="00117DF6">
        <w:t xml:space="preserve"> </w:t>
      </w:r>
      <w:r w:rsidRPr="001E2FA0">
        <w:t>billion</w:t>
      </w:r>
      <w:r w:rsidR="00117DF6">
        <w:t xml:space="preserve"> </w:t>
      </w:r>
      <w:r w:rsidRPr="001E2FA0">
        <w:t>worth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drugs</w:t>
      </w:r>
      <w:r w:rsidR="00117DF6">
        <w:t xml:space="preserve"> </w:t>
      </w:r>
      <w:r w:rsidRPr="001E2FA0">
        <w:t>stolen</w:t>
      </w:r>
      <w:r w:rsidR="00117DF6">
        <w:t xml:space="preserve"> </w:t>
      </w:r>
      <w:r w:rsidRPr="001E2FA0">
        <w:t>from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Joint</w:t>
      </w:r>
      <w:r w:rsidR="00117DF6">
        <w:t xml:space="preserve"> </w:t>
      </w:r>
      <w:r w:rsidRPr="001E2FA0">
        <w:t>Medical</w:t>
      </w:r>
      <w:r w:rsidR="00117DF6">
        <w:t xml:space="preserve"> </w:t>
      </w:r>
      <w:r w:rsidRPr="001E2FA0">
        <w:t>Stores.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2020,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Leadership</w:t>
      </w:r>
      <w:r w:rsidR="00117DF6">
        <w:t xml:space="preserve"> </w:t>
      </w:r>
      <w:r w:rsidRPr="001E2FA0">
        <w:t>Code</w:t>
      </w:r>
      <w:r w:rsidR="00117DF6">
        <w:t xml:space="preserve"> </w:t>
      </w:r>
      <w:r w:rsidRPr="001E2FA0">
        <w:t>Tribunal</w:t>
      </w:r>
      <w:r w:rsidR="00117DF6">
        <w:t xml:space="preserve"> </w:t>
      </w:r>
      <w:r w:rsidRPr="001E2FA0">
        <w:t>(LCT)</w:t>
      </w:r>
      <w:r w:rsidR="00117DF6">
        <w:t xml:space="preserve"> </w:t>
      </w:r>
      <w:r w:rsidRPr="001E2FA0">
        <w:t>was</w:t>
      </w:r>
      <w:r w:rsidR="00117DF6">
        <w:t xml:space="preserve"> </w:t>
      </w:r>
      <w:r w:rsidRPr="001E2FA0">
        <w:t>operationalized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enforce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Leadership</w:t>
      </w:r>
      <w:r w:rsidR="00117DF6">
        <w:t xml:space="preserve"> </w:t>
      </w:r>
      <w:r w:rsidRPr="001E2FA0">
        <w:t>Code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2002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amended.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LCT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since</w:t>
      </w:r>
      <w:r w:rsidR="00117DF6">
        <w:t xml:space="preserve"> </w:t>
      </w:r>
      <w:r w:rsidRPr="001E2FA0">
        <w:t>concluded</w:t>
      </w:r>
      <w:r w:rsidR="00117DF6">
        <w:t xml:space="preserve"> </w:t>
      </w:r>
      <w:r w:rsidRPr="001E2FA0">
        <w:t>cases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resulted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fines</w:t>
      </w:r>
      <w:r w:rsidR="00117DF6">
        <w:t xml:space="preserve"> </w:t>
      </w:r>
      <w:r w:rsidR="00F16F32" w:rsidRPr="001E2FA0">
        <w:t>totalling</w:t>
      </w:r>
      <w:r w:rsidR="00117DF6">
        <w:t xml:space="preserve"> </w:t>
      </w:r>
      <w:r w:rsidRPr="001E2FA0">
        <w:t>UGX</w:t>
      </w:r>
      <w:r w:rsidR="00117DF6">
        <w:t xml:space="preserve"> </w:t>
      </w:r>
      <w:r w:rsidRPr="001E2FA0">
        <w:t>10.9</w:t>
      </w:r>
      <w:r w:rsidR="00117DF6">
        <w:t xml:space="preserve"> </w:t>
      </w:r>
      <w:r w:rsidRPr="001E2FA0">
        <w:t>million.</w:t>
      </w:r>
    </w:p>
    <w:p w14:paraId="1883D296" w14:textId="77777777" w:rsidR="000E0A14" w:rsidRDefault="002461EB" w:rsidP="002461EB">
      <w:pPr>
        <w:pStyle w:val="SingleTxtG"/>
      </w:pPr>
      <w:r w:rsidRPr="001E2FA0">
        <w:t>21.</w:t>
      </w:r>
      <w:r w:rsidRPr="001E2FA0">
        <w:tab/>
        <w:t>Anti-corruption</w:t>
      </w:r>
      <w:r w:rsidR="00117DF6">
        <w:t xml:space="preserve"> </w:t>
      </w:r>
      <w:r w:rsidRPr="001E2FA0">
        <w:t>enforcement,</w:t>
      </w:r>
      <w:r w:rsidR="00117DF6">
        <w:t xml:space="preserve"> </w:t>
      </w:r>
      <w:r w:rsidRPr="001E2FA0">
        <w:t>both</w:t>
      </w:r>
      <w:r w:rsidR="00117DF6">
        <w:t xml:space="preserve"> </w:t>
      </w:r>
      <w:r w:rsidRPr="001E2FA0">
        <w:t>criminal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administrative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also</w:t>
      </w:r>
      <w:r w:rsidR="00117DF6">
        <w:t xml:space="preserve"> </w:t>
      </w:r>
      <w:r w:rsidRPr="001E2FA0">
        <w:t>been</w:t>
      </w:r>
      <w:r w:rsidR="00117DF6">
        <w:t xml:space="preserve"> </w:t>
      </w:r>
      <w:r w:rsidRPr="001E2FA0">
        <w:t>progressively</w:t>
      </w:r>
      <w:r w:rsidR="00117DF6">
        <w:t xml:space="preserve"> </w:t>
      </w:r>
      <w:r w:rsidRPr="001E2FA0">
        <w:t>enhanced.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instance,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last</w:t>
      </w:r>
      <w:r w:rsidR="00117DF6">
        <w:t xml:space="preserve"> </w:t>
      </w:r>
      <w:r w:rsidRPr="001E2FA0">
        <w:t>three</w:t>
      </w:r>
      <w:r w:rsidR="00117DF6">
        <w:t xml:space="preserve"> </w:t>
      </w:r>
      <w:proofErr w:type="gramStart"/>
      <w:r w:rsidRPr="001E2FA0">
        <w:t>financial</w:t>
      </w:r>
      <w:r w:rsidR="00117DF6">
        <w:t xml:space="preserve"> </w:t>
      </w:r>
      <w:r w:rsidRPr="001E2FA0">
        <w:t>years</w:t>
      </w:r>
      <w:proofErr w:type="gramEnd"/>
      <w:r w:rsidRPr="001E2FA0">
        <w:t>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Office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lastRenderedPageBreak/>
        <w:t>Auditor</w:t>
      </w:r>
      <w:r w:rsidR="00117DF6">
        <w:t xml:space="preserve"> </w:t>
      </w:r>
      <w:r w:rsidRPr="001E2FA0">
        <w:t>General</w:t>
      </w:r>
      <w:r w:rsidR="00117DF6">
        <w:t xml:space="preserve"> </w:t>
      </w:r>
      <w:r w:rsidRPr="001E2FA0">
        <w:t>(OAG)</w:t>
      </w:r>
      <w:r w:rsidR="00117DF6">
        <w:t xml:space="preserve"> </w:t>
      </w:r>
      <w:r w:rsidRPr="001E2FA0">
        <w:t>carried</w:t>
      </w:r>
      <w:r w:rsidR="00117DF6">
        <w:t xml:space="preserve"> </w:t>
      </w:r>
      <w:r w:rsidRPr="001E2FA0">
        <w:t>out</w:t>
      </w:r>
      <w:r w:rsidR="00117DF6">
        <w:t xml:space="preserve"> </w:t>
      </w:r>
      <w:r w:rsidRPr="001E2FA0">
        <w:t>6,763</w:t>
      </w:r>
      <w:r w:rsidR="00117DF6">
        <w:t xml:space="preserve"> </w:t>
      </w:r>
      <w:r w:rsidRPr="001E2FA0">
        <w:t>Financial</w:t>
      </w:r>
      <w:r w:rsidR="00117DF6">
        <w:t xml:space="preserve"> </w:t>
      </w:r>
      <w:r w:rsidRPr="001E2FA0">
        <w:t>compliance</w:t>
      </w:r>
      <w:r w:rsidR="00117DF6">
        <w:t xml:space="preserve"> </w:t>
      </w:r>
      <w:r w:rsidRPr="001E2FA0">
        <w:t>Audits</w:t>
      </w:r>
      <w:r w:rsidR="00117DF6">
        <w:t xml:space="preserve"> </w:t>
      </w:r>
      <w:r w:rsidRPr="001E2FA0">
        <w:t>through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loss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funds</w:t>
      </w:r>
      <w:r w:rsidR="00117DF6">
        <w:t xml:space="preserve"> </w:t>
      </w:r>
      <w:r w:rsidRPr="001E2FA0">
        <w:t>was</w:t>
      </w:r>
      <w:r w:rsidR="00117DF6">
        <w:t xml:space="preserve"> </w:t>
      </w:r>
      <w:r w:rsidRPr="001E2FA0">
        <w:t>averted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UGX</w:t>
      </w:r>
      <w:r w:rsidR="00117DF6">
        <w:t xml:space="preserve"> </w:t>
      </w:r>
      <w:r w:rsidRPr="001E2FA0">
        <w:t>175</w:t>
      </w:r>
      <w:r w:rsidR="00117DF6">
        <w:t xml:space="preserve"> </w:t>
      </w:r>
      <w:r w:rsidRPr="001E2FA0">
        <w:t>billion</w:t>
      </w:r>
      <w:r w:rsidR="00117DF6">
        <w:t xml:space="preserve"> </w:t>
      </w:r>
      <w:r w:rsidRPr="001E2FA0">
        <w:t>was</w:t>
      </w:r>
      <w:r w:rsidR="00117DF6">
        <w:t xml:space="preserve"> </w:t>
      </w:r>
      <w:r w:rsidRPr="001E2FA0">
        <w:t>recovered.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Public</w:t>
      </w:r>
      <w:r w:rsidR="00117DF6">
        <w:t xml:space="preserve"> </w:t>
      </w:r>
      <w:r w:rsidRPr="001E2FA0">
        <w:t>Procurement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Disposal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Public</w:t>
      </w:r>
      <w:r w:rsidR="00117DF6">
        <w:t xml:space="preserve"> </w:t>
      </w:r>
      <w:r w:rsidRPr="001E2FA0">
        <w:t>Assets</w:t>
      </w:r>
      <w:r w:rsidR="00117DF6">
        <w:t xml:space="preserve"> </w:t>
      </w:r>
      <w:r w:rsidRPr="001E2FA0">
        <w:t>Authority</w:t>
      </w:r>
      <w:r w:rsidR="00117DF6">
        <w:t xml:space="preserve"> </w:t>
      </w:r>
      <w:r w:rsidRPr="001E2FA0">
        <w:t>(PPDA)</w:t>
      </w:r>
      <w:r w:rsidR="00117DF6">
        <w:t xml:space="preserve"> </w:t>
      </w:r>
      <w:r w:rsidRPr="001E2FA0">
        <w:t>completed</w:t>
      </w:r>
      <w:r w:rsidR="00117DF6">
        <w:t xml:space="preserve"> </w:t>
      </w:r>
      <w:r w:rsidRPr="001E2FA0">
        <w:t>planned</w:t>
      </w:r>
      <w:r w:rsidR="00117DF6">
        <w:t xml:space="preserve"> </w:t>
      </w:r>
      <w:r w:rsidRPr="001E2FA0">
        <w:t>performance</w:t>
      </w:r>
      <w:r w:rsidR="00117DF6">
        <w:t xml:space="preserve"> </w:t>
      </w:r>
      <w:r w:rsidRPr="001E2FA0">
        <w:t>audits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planned</w:t>
      </w:r>
      <w:r w:rsidR="00117DF6">
        <w:t xml:space="preserve"> </w:t>
      </w:r>
      <w:r w:rsidRPr="001E2FA0">
        <w:t>preparatory</w:t>
      </w:r>
      <w:r w:rsidR="00117DF6">
        <w:t xml:space="preserve"> </w:t>
      </w:r>
      <w:r w:rsidRPr="001E2FA0">
        <w:t>audits.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Office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Director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Public</w:t>
      </w:r>
      <w:r w:rsidR="00117DF6">
        <w:t xml:space="preserve"> </w:t>
      </w:r>
      <w:r w:rsidRPr="001E2FA0">
        <w:t>Prosecution</w:t>
      </w:r>
      <w:r w:rsidR="00117DF6">
        <w:t xml:space="preserve"> </w:t>
      </w:r>
      <w:r w:rsidRPr="001E2FA0">
        <w:t>(ODPP)</w:t>
      </w:r>
      <w:r w:rsidR="00117DF6">
        <w:t xml:space="preserve"> </w:t>
      </w:r>
      <w:r w:rsidRPr="001E2FA0">
        <w:t>initiated</w:t>
      </w:r>
      <w:r w:rsidR="00117DF6">
        <w:t xml:space="preserve"> </w:t>
      </w:r>
      <w:r w:rsidRPr="001E2FA0">
        <w:t>prosecutor</w:t>
      </w:r>
      <w:r w:rsidR="00117DF6">
        <w:t xml:space="preserve"> </w:t>
      </w:r>
      <w:r w:rsidRPr="001E2FA0">
        <w:t>led</w:t>
      </w:r>
      <w:r w:rsidR="00117DF6">
        <w:t xml:space="preserve"> </w:t>
      </w:r>
      <w:r w:rsidRPr="001E2FA0">
        <w:t>investigation</w:t>
      </w:r>
      <w:r w:rsidR="00117DF6">
        <w:t xml:space="preserve"> </w:t>
      </w:r>
      <w:r w:rsidRPr="001E2FA0">
        <w:t>composed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detectives,</w:t>
      </w:r>
      <w:r w:rsidR="00117DF6">
        <w:t xml:space="preserve"> </w:t>
      </w:r>
      <w:r w:rsidRPr="001E2FA0">
        <w:t>financial</w:t>
      </w:r>
      <w:r w:rsidR="00117DF6">
        <w:t xml:space="preserve"> </w:t>
      </w:r>
      <w:r w:rsidRPr="001E2FA0">
        <w:t>experts</w:t>
      </w:r>
      <w:r w:rsidR="00117DF6">
        <w:t xml:space="preserve"> </w:t>
      </w:r>
      <w:r w:rsidRPr="001E2FA0">
        <w:t>and</w:t>
      </w:r>
      <w:r w:rsidR="00117DF6">
        <w:t xml:space="preserve"> </w:t>
      </w:r>
      <w:proofErr w:type="gramStart"/>
      <w:r w:rsidRPr="001E2FA0">
        <w:t>hand</w:t>
      </w:r>
      <w:r w:rsidR="00117DF6">
        <w:t xml:space="preserve"> </w:t>
      </w:r>
      <w:r w:rsidRPr="001E2FA0">
        <w:t>writing</w:t>
      </w:r>
      <w:proofErr w:type="gramEnd"/>
      <w:r w:rsidR="00117DF6">
        <w:t xml:space="preserve"> </w:t>
      </w:r>
      <w:r w:rsidRPr="001E2FA0">
        <w:t>experts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quickened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improved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quality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investigations.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period</w:t>
      </w:r>
      <w:r w:rsidR="00117DF6">
        <w:t xml:space="preserve"> </w:t>
      </w:r>
      <w:r w:rsidRPr="001E2FA0">
        <w:t>1st</w:t>
      </w:r>
      <w:r w:rsidR="00117DF6">
        <w:t xml:space="preserve"> </w:t>
      </w:r>
      <w:r w:rsidRPr="001E2FA0">
        <w:t>July,</w:t>
      </w:r>
      <w:r w:rsidR="00117DF6">
        <w:t xml:space="preserve"> </w:t>
      </w:r>
      <w:r w:rsidRPr="001E2FA0">
        <w:t>2020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30th</w:t>
      </w:r>
      <w:r w:rsidR="00117DF6">
        <w:t xml:space="preserve"> </w:t>
      </w:r>
      <w:r w:rsidRPr="001E2FA0">
        <w:t>September,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ODPP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prosecuted</w:t>
      </w:r>
      <w:r w:rsidR="00117DF6">
        <w:t xml:space="preserve"> </w:t>
      </w:r>
      <w:r w:rsidRPr="001E2FA0">
        <w:t>261</w:t>
      </w:r>
      <w:r w:rsidR="00117DF6">
        <w:t xml:space="preserve"> </w:t>
      </w:r>
      <w:r w:rsidRPr="001E2FA0">
        <w:t>cases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110</w:t>
      </w:r>
      <w:r w:rsidR="00117DF6">
        <w:t xml:space="preserve"> </w:t>
      </w:r>
      <w:r w:rsidRPr="001E2FA0">
        <w:t>resulted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convictions.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same</w:t>
      </w:r>
      <w:r w:rsidR="00117DF6">
        <w:t xml:space="preserve"> </w:t>
      </w:r>
      <w:r w:rsidRPr="001E2FA0">
        <w:t>period,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IG</w:t>
      </w:r>
      <w:r w:rsidR="00117DF6">
        <w:t xml:space="preserve"> </w:t>
      </w:r>
      <w:r w:rsidRPr="001E2FA0">
        <w:t>registered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total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3,417</w:t>
      </w:r>
      <w:r w:rsidR="00117DF6">
        <w:t xml:space="preserve"> </w:t>
      </w:r>
      <w:r w:rsidRPr="001E2FA0">
        <w:t>cases,</w:t>
      </w:r>
      <w:r w:rsidR="00117DF6">
        <w:t xml:space="preserve"> </w:t>
      </w:r>
      <w:r w:rsidRPr="001E2FA0">
        <w:t>investigated</w:t>
      </w:r>
      <w:r w:rsidR="00117DF6">
        <w:t xml:space="preserve"> </w:t>
      </w:r>
      <w:proofErr w:type="gramStart"/>
      <w:r w:rsidRPr="001E2FA0">
        <w:t>26</w:t>
      </w:r>
      <w:proofErr w:type="gramEnd"/>
      <w:r w:rsidR="00117DF6">
        <w:t xml:space="preserve"> </w:t>
      </w:r>
      <w:r w:rsidRPr="001E2FA0">
        <w:t>high</w:t>
      </w:r>
      <w:r w:rsidR="00117DF6">
        <w:t xml:space="preserve"> </w:t>
      </w:r>
      <w:r w:rsidRPr="001E2FA0">
        <w:t>profile</w:t>
      </w:r>
      <w:r w:rsidR="00117DF6">
        <w:t xml:space="preserve"> </w:t>
      </w:r>
      <w:r w:rsidRPr="001E2FA0">
        <w:t>cases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1,324</w:t>
      </w:r>
      <w:r w:rsidR="00117DF6">
        <w:t xml:space="preserve"> </w:t>
      </w:r>
      <w:r w:rsidRPr="001E2FA0">
        <w:t>other</w:t>
      </w:r>
      <w:r w:rsidR="00117DF6">
        <w:t xml:space="preserve"> </w:t>
      </w:r>
      <w:r w:rsidRPr="001E2FA0">
        <w:t>corruption</w:t>
      </w:r>
      <w:r w:rsidR="00117DF6">
        <w:t xml:space="preserve"> </w:t>
      </w:r>
      <w:r w:rsidRPr="001E2FA0">
        <w:t>cases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MDAs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Local</w:t>
      </w:r>
      <w:r w:rsidR="00117DF6">
        <w:t xml:space="preserve"> </w:t>
      </w:r>
      <w:r w:rsidRPr="001E2FA0">
        <w:t>Governments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resulted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recovery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misused</w:t>
      </w:r>
      <w:r w:rsidR="00117DF6">
        <w:t xml:space="preserve"> </w:t>
      </w:r>
      <w:r w:rsidRPr="001E2FA0">
        <w:t>public</w:t>
      </w:r>
      <w:r w:rsidR="00117DF6">
        <w:t xml:space="preserve"> </w:t>
      </w:r>
      <w:r w:rsidRPr="001E2FA0">
        <w:t>funds</w:t>
      </w:r>
      <w:r w:rsidR="00117DF6">
        <w:t xml:space="preserve"> </w:t>
      </w:r>
      <w:r w:rsidRPr="001E2FA0">
        <w:t>from</w:t>
      </w:r>
      <w:r w:rsidR="00117DF6">
        <w:t xml:space="preserve"> </w:t>
      </w:r>
      <w:r w:rsidRPr="001E2FA0">
        <w:t>public</w:t>
      </w:r>
      <w:r w:rsidR="00117DF6">
        <w:t xml:space="preserve"> </w:t>
      </w:r>
      <w:r w:rsidRPr="001E2FA0">
        <w:t>officials</w:t>
      </w:r>
      <w:r w:rsidR="00117DF6">
        <w:t xml:space="preserve"> </w:t>
      </w:r>
      <w:r w:rsidRPr="001E2FA0">
        <w:t>amounting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UGX</w:t>
      </w:r>
      <w:r w:rsidR="00117DF6">
        <w:t xml:space="preserve"> </w:t>
      </w:r>
      <w:r w:rsidRPr="001E2FA0">
        <w:t>18.2</w:t>
      </w:r>
      <w:r w:rsidR="00117DF6">
        <w:t xml:space="preserve"> </w:t>
      </w:r>
      <w:r w:rsidRPr="001E2FA0">
        <w:t>billion.</w:t>
      </w:r>
      <w:r w:rsidR="00117DF6">
        <w:t xml:space="preserve"> </w:t>
      </w:r>
      <w:r w:rsidRPr="001E2FA0">
        <w:t>Additionally,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IG</w:t>
      </w:r>
      <w:r w:rsidR="00117DF6">
        <w:t xml:space="preserve"> </w:t>
      </w:r>
      <w:r w:rsidRPr="001E2FA0">
        <w:t>prosecuted</w:t>
      </w:r>
      <w:r w:rsidR="00117DF6">
        <w:t xml:space="preserve"> </w:t>
      </w:r>
      <w:proofErr w:type="gramStart"/>
      <w:r w:rsidRPr="001E2FA0">
        <w:t>86</w:t>
      </w:r>
      <w:proofErr w:type="gramEnd"/>
      <w:r w:rsidR="00117DF6">
        <w:t xml:space="preserve"> </w:t>
      </w:r>
      <w:r w:rsidRPr="001E2FA0">
        <w:t>corruption</w:t>
      </w:r>
      <w:r w:rsidR="00117DF6">
        <w:t xml:space="preserve"> </w:t>
      </w:r>
      <w:r w:rsidRPr="001E2FA0">
        <w:t>cases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obtained</w:t>
      </w:r>
      <w:r w:rsidR="00117DF6">
        <w:t xml:space="preserve"> </w:t>
      </w:r>
      <w:r w:rsidRPr="001E2FA0">
        <w:t>34</w:t>
      </w:r>
      <w:r w:rsidR="00117DF6">
        <w:t xml:space="preserve"> </w:t>
      </w:r>
      <w:r w:rsidRPr="001E2FA0">
        <w:t>convictions.</w:t>
      </w:r>
    </w:p>
    <w:p w14:paraId="6F7633A9" w14:textId="77777777" w:rsidR="000E0A14" w:rsidRDefault="002461EB" w:rsidP="002461EB">
      <w:pPr>
        <w:pStyle w:val="SingleTxtG"/>
      </w:pPr>
      <w:r w:rsidRPr="001E2FA0">
        <w:t>22.</w:t>
      </w:r>
      <w:r w:rsidRPr="001E2FA0">
        <w:tab/>
        <w:t>The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embraced</w:t>
      </w:r>
      <w:r w:rsidR="00117DF6">
        <w:t xml:space="preserve"> </w:t>
      </w:r>
      <w:r w:rsidRPr="001E2FA0">
        <w:t>automation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key</w:t>
      </w:r>
      <w:r w:rsidR="00117DF6">
        <w:t xml:space="preserve"> </w:t>
      </w:r>
      <w:r w:rsidRPr="001E2FA0">
        <w:t>public</w:t>
      </w:r>
      <w:r w:rsidR="00117DF6">
        <w:t xml:space="preserve"> </w:t>
      </w:r>
      <w:r w:rsidRPr="001E2FA0">
        <w:t>services</w:t>
      </w:r>
      <w:r w:rsidR="00117DF6">
        <w:t xml:space="preserve"> </w:t>
      </w:r>
      <w:r w:rsidRPr="001E2FA0">
        <w:t>and</w:t>
      </w:r>
      <w:r w:rsidR="00117DF6">
        <w:t xml:space="preserve"> </w:t>
      </w:r>
      <w:proofErr w:type="gramStart"/>
      <w:r w:rsidRPr="001E2FA0">
        <w:t>some</w:t>
      </w:r>
      <w:proofErr w:type="gramEnd"/>
      <w:r w:rsidR="00117DF6">
        <w:t xml:space="preserve"> </w:t>
      </w:r>
      <w:r w:rsidRPr="001E2FA0">
        <w:t>anti-corruption</w:t>
      </w:r>
      <w:r w:rsidR="00117DF6">
        <w:t xml:space="preserve"> </w:t>
      </w:r>
      <w:r w:rsidRPr="001E2FA0">
        <w:t>enforcement</w:t>
      </w:r>
      <w:r w:rsidR="00117DF6">
        <w:t xml:space="preserve"> </w:t>
      </w:r>
      <w:r w:rsidRPr="001E2FA0">
        <w:t>interventions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enhance</w:t>
      </w:r>
      <w:r w:rsidR="00117DF6">
        <w:t xml:space="preserve"> </w:t>
      </w:r>
      <w:r w:rsidRPr="001E2FA0">
        <w:t>efficiency.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Financial</w:t>
      </w:r>
      <w:r w:rsidR="00117DF6">
        <w:t xml:space="preserve"> </w:t>
      </w:r>
      <w:r w:rsidRPr="001E2FA0">
        <w:t>Intelligence</w:t>
      </w:r>
      <w:r w:rsidR="00117DF6">
        <w:t xml:space="preserve"> </w:t>
      </w:r>
      <w:r w:rsidRPr="001E2FA0">
        <w:t>Authority</w:t>
      </w:r>
      <w:r w:rsidR="00117DF6">
        <w:t xml:space="preserve"> </w:t>
      </w:r>
      <w:r w:rsidRPr="001E2FA0">
        <w:t>(FIA)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rolled</w:t>
      </w:r>
      <w:r w:rsidR="00117DF6">
        <w:t xml:space="preserve"> </w:t>
      </w:r>
      <w:r w:rsidRPr="001E2FA0">
        <w:t>out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GoAML</w:t>
      </w:r>
      <w:r w:rsidR="00117DF6">
        <w:t xml:space="preserve"> </w:t>
      </w:r>
      <w:r w:rsidRPr="001E2FA0">
        <w:t>electronic</w:t>
      </w:r>
      <w:r w:rsidR="00117DF6">
        <w:t xml:space="preserve"> </w:t>
      </w:r>
      <w:r w:rsidRPr="001E2FA0">
        <w:t>analytical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reporting</w:t>
      </w:r>
      <w:r w:rsidR="00117DF6">
        <w:t xml:space="preserve"> </w:t>
      </w:r>
      <w:r w:rsidRPr="001E2FA0">
        <w:t>system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all</w:t>
      </w:r>
      <w:r w:rsidR="00117DF6">
        <w:t xml:space="preserve"> </w:t>
      </w:r>
      <w:r w:rsidRPr="001E2FA0">
        <w:t>financial</w:t>
      </w:r>
      <w:r w:rsidR="00117DF6">
        <w:t xml:space="preserve"> </w:t>
      </w:r>
      <w:r w:rsidRPr="001E2FA0">
        <w:t>institutions,</w:t>
      </w:r>
      <w:r w:rsidR="00117DF6">
        <w:t xml:space="preserve"> </w:t>
      </w:r>
      <w:r w:rsidRPr="001E2FA0">
        <w:t>telecommunication</w:t>
      </w:r>
      <w:r w:rsidR="00117DF6">
        <w:t xml:space="preserve"> </w:t>
      </w:r>
      <w:r w:rsidRPr="001E2FA0">
        <w:t>companies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48%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forex</w:t>
      </w:r>
      <w:r w:rsidR="00117DF6">
        <w:t xml:space="preserve"> </w:t>
      </w:r>
      <w:r w:rsidRPr="001E2FA0">
        <w:t>bureaus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money</w:t>
      </w:r>
      <w:r w:rsidR="00117DF6">
        <w:t xml:space="preserve"> </w:t>
      </w:r>
      <w:r w:rsidRPr="001E2FA0">
        <w:t>remitters.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IGG</w:t>
      </w:r>
      <w:r w:rsidR="00117DF6">
        <w:t xml:space="preserve"> </w:t>
      </w:r>
      <w:r w:rsidRPr="001E2FA0">
        <w:t>automated</w:t>
      </w:r>
      <w:r w:rsidR="00117DF6">
        <w:t xml:space="preserve"> </w:t>
      </w:r>
      <w:r w:rsidRPr="001E2FA0">
        <w:t>its</w:t>
      </w:r>
      <w:r w:rsidR="00117DF6">
        <w:t xml:space="preserve"> </w:t>
      </w:r>
      <w:r w:rsidRPr="001E2FA0">
        <w:t>asset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liabilities</w:t>
      </w:r>
      <w:r w:rsidR="00117DF6">
        <w:t xml:space="preserve"> </w:t>
      </w:r>
      <w:r w:rsidRPr="001E2FA0">
        <w:t>declaration</w:t>
      </w:r>
      <w:r w:rsidR="00117DF6">
        <w:t xml:space="preserve"> </w:t>
      </w:r>
      <w:r w:rsidRPr="001E2FA0">
        <w:t>system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public</w:t>
      </w:r>
      <w:r w:rsidR="00117DF6">
        <w:t xml:space="preserve"> </w:t>
      </w:r>
      <w:r w:rsidRPr="001E2FA0">
        <w:t>leaders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all</w:t>
      </w:r>
      <w:r w:rsidR="00117DF6">
        <w:t xml:space="preserve"> </w:t>
      </w:r>
      <w:r w:rsidRPr="001E2FA0">
        <w:t>civil</w:t>
      </w:r>
      <w:r w:rsidR="00117DF6">
        <w:t xml:space="preserve"> </w:t>
      </w:r>
      <w:r w:rsidRPr="001E2FA0">
        <w:t>servants,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enable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greater</w:t>
      </w:r>
      <w:r w:rsidR="00117DF6">
        <w:t xml:space="preserve"> </w:t>
      </w:r>
      <w:r w:rsidRPr="001E2FA0">
        <w:t>capture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verification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wealth</w:t>
      </w:r>
      <w:r w:rsidR="00117DF6">
        <w:t xml:space="preserve"> </w:t>
      </w:r>
      <w:r w:rsidRPr="001E2FA0">
        <w:t>declarations.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PPDA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rolling</w:t>
      </w:r>
      <w:r w:rsidR="00117DF6">
        <w:t xml:space="preserve"> </w:t>
      </w:r>
      <w:r w:rsidRPr="001E2FA0">
        <w:t>out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Electronic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Procurement</w:t>
      </w:r>
      <w:r w:rsidR="00117DF6">
        <w:t xml:space="preserve"> </w:t>
      </w:r>
      <w:r w:rsidRPr="001E2FA0">
        <w:t>system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one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reforms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enhance</w:t>
      </w:r>
      <w:r w:rsidR="00117DF6">
        <w:t xml:space="preserve"> </w:t>
      </w:r>
      <w:r w:rsidRPr="001E2FA0">
        <w:t>efficiency,</w:t>
      </w:r>
      <w:r w:rsidR="00117DF6">
        <w:t xml:space="preserve"> </w:t>
      </w:r>
      <w:r w:rsidRPr="001E2FA0">
        <w:t>transparency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accountability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procurement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counter</w:t>
      </w:r>
      <w:r w:rsidR="00117DF6">
        <w:t xml:space="preserve"> </w:t>
      </w:r>
      <w:r w:rsidRPr="001E2FA0">
        <w:t>corruption.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eliminate</w:t>
      </w:r>
      <w:r w:rsidR="00117DF6">
        <w:t xml:space="preserve"> </w:t>
      </w:r>
      <w:r w:rsidRPr="001E2FA0">
        <w:t>impunity,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Anti-Corruption</w:t>
      </w:r>
      <w:r w:rsidR="00117DF6">
        <w:t xml:space="preserve"> </w:t>
      </w:r>
      <w:r w:rsidRPr="001E2FA0">
        <w:t>Court</w:t>
      </w:r>
      <w:r w:rsidR="00117DF6">
        <w:t xml:space="preserve"> </w:t>
      </w:r>
      <w:r w:rsidRPr="001E2FA0">
        <w:t>Division</w:t>
      </w:r>
      <w:r w:rsidR="00117DF6">
        <w:t xml:space="preserve"> </w:t>
      </w:r>
      <w:proofErr w:type="gramStart"/>
      <w:r w:rsidRPr="001E2FA0">
        <w:t>was</w:t>
      </w:r>
      <w:r w:rsidR="00117DF6">
        <w:t xml:space="preserve"> </w:t>
      </w:r>
      <w:r w:rsidRPr="001E2FA0">
        <w:t>strengthened</w:t>
      </w:r>
      <w:proofErr w:type="gramEnd"/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addition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more</w:t>
      </w:r>
      <w:r w:rsidR="00117DF6">
        <w:t xml:space="preserve"> </w:t>
      </w:r>
      <w:r w:rsidRPr="001E2FA0">
        <w:t>judges.</w:t>
      </w:r>
    </w:p>
    <w:p w14:paraId="7DFF5A0A" w14:textId="143279C5" w:rsidR="002461EB" w:rsidRPr="002E6C2A" w:rsidRDefault="002461EB" w:rsidP="00943BF4">
      <w:pPr>
        <w:pStyle w:val="H23G"/>
      </w:pPr>
      <w:r>
        <w:tab/>
        <w:t>3.</w:t>
      </w:r>
      <w:r>
        <w:tab/>
      </w:r>
      <w:r w:rsidRPr="002E6C2A">
        <w:t>Non-Discrimination</w:t>
      </w:r>
      <w:r w:rsidR="00117DF6">
        <w:t xml:space="preserve"> </w:t>
      </w:r>
      <w:r w:rsidRPr="002E6C2A">
        <w:t>(Articles</w:t>
      </w:r>
      <w:r w:rsidR="00117DF6">
        <w:t xml:space="preserve"> </w:t>
      </w:r>
      <w:r w:rsidRPr="002E6C2A">
        <w:t>2,</w:t>
      </w:r>
      <w:r w:rsidR="00117DF6">
        <w:t xml:space="preserve"> </w:t>
      </w:r>
      <w:r w:rsidRPr="002E6C2A">
        <w:t>19,</w:t>
      </w:r>
      <w:r w:rsidR="00117DF6">
        <w:t xml:space="preserve"> </w:t>
      </w:r>
      <w:r w:rsidRPr="002E6C2A">
        <w:t>20</w:t>
      </w:r>
      <w:r w:rsidR="00117DF6">
        <w:t xml:space="preserve"> </w:t>
      </w:r>
      <w:r w:rsidRPr="002E6C2A">
        <w:t>and</w:t>
      </w:r>
      <w:r w:rsidR="00117DF6">
        <w:t xml:space="preserve"> </w:t>
      </w:r>
      <w:r w:rsidRPr="002E6C2A">
        <w:t>26)</w:t>
      </w:r>
    </w:p>
    <w:p w14:paraId="482E356E" w14:textId="531D7611" w:rsidR="002461EB" w:rsidRPr="001E2FA0" w:rsidRDefault="002461EB" w:rsidP="002461EB">
      <w:pPr>
        <w:pStyle w:val="SingleTxtG"/>
      </w:pPr>
      <w:r w:rsidRPr="001E2FA0">
        <w:t>23.</w:t>
      </w:r>
      <w:r w:rsidRPr="001E2FA0">
        <w:tab/>
        <w:t>Government</w:t>
      </w:r>
      <w:r w:rsidR="00117DF6">
        <w:t xml:space="preserve"> </w:t>
      </w:r>
      <w:r w:rsidRPr="001E2FA0">
        <w:t>enacted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Equal</w:t>
      </w:r>
      <w:r w:rsidR="00117DF6">
        <w:t xml:space="preserve"> </w:t>
      </w:r>
      <w:r w:rsidRPr="001E2FA0">
        <w:t>Opportunities</w:t>
      </w:r>
      <w:r w:rsidR="00117DF6">
        <w:t xml:space="preserve"> </w:t>
      </w:r>
      <w:r w:rsidRPr="001E2FA0">
        <w:t>Commission</w:t>
      </w:r>
      <w:r w:rsidR="00117DF6">
        <w:t xml:space="preserve"> </w:t>
      </w:r>
      <w:r w:rsidRPr="001E2FA0">
        <w:t>(EOC)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No.</w:t>
      </w:r>
      <w:r w:rsidR="00117DF6">
        <w:t xml:space="preserve"> </w:t>
      </w:r>
      <w:r w:rsidRPr="001E2FA0">
        <w:t>2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2007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operationalize</w:t>
      </w:r>
      <w:r w:rsidR="00117DF6">
        <w:t xml:space="preserve"> </w:t>
      </w:r>
      <w:r w:rsidRPr="001E2FA0">
        <w:t>Articles</w:t>
      </w:r>
      <w:r w:rsidR="00117DF6">
        <w:t xml:space="preserve"> </w:t>
      </w:r>
      <w:r w:rsidRPr="001E2FA0">
        <w:t>21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32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guarantee</w:t>
      </w:r>
      <w:r w:rsidR="00117DF6">
        <w:t xml:space="preserve"> </w:t>
      </w:r>
      <w:r w:rsidRPr="001E2FA0">
        <w:t>freedom</w:t>
      </w:r>
      <w:r w:rsidR="00117DF6">
        <w:t xml:space="preserve"> </w:t>
      </w:r>
      <w:r w:rsidRPr="001E2FA0">
        <w:t>from</w:t>
      </w:r>
      <w:r w:rsidR="00117DF6">
        <w:t xml:space="preserve"> </w:t>
      </w:r>
      <w:r w:rsidRPr="001E2FA0">
        <w:t>discrimination.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Act</w:t>
      </w:r>
      <w:r w:rsidR="00117DF6">
        <w:t xml:space="preserve"> </w:t>
      </w:r>
      <w:r w:rsidRPr="001E2FA0">
        <w:t>established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Equal</w:t>
      </w:r>
      <w:r w:rsidR="00117DF6">
        <w:t xml:space="preserve"> </w:t>
      </w:r>
      <w:r w:rsidRPr="001E2FA0">
        <w:t>Opportunities</w:t>
      </w:r>
      <w:r w:rsidR="00117DF6">
        <w:t xml:space="preserve"> </w:t>
      </w:r>
      <w:r w:rsidRPr="001E2FA0">
        <w:t>Commission</w:t>
      </w:r>
      <w:r w:rsidR="00117DF6">
        <w:t xml:space="preserve"> </w:t>
      </w:r>
      <w:r w:rsidRPr="001E2FA0">
        <w:t>whose</w:t>
      </w:r>
      <w:r w:rsidR="00117DF6">
        <w:t xml:space="preserve"> </w:t>
      </w:r>
      <w:r w:rsidRPr="001E2FA0">
        <w:t>mandate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give</w:t>
      </w:r>
      <w:r w:rsidR="00117DF6">
        <w:t xml:space="preserve"> </w:t>
      </w:r>
      <w:r w:rsidRPr="001E2FA0">
        <w:t>effect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State</w:t>
      </w:r>
      <w:r w:rsidR="00B307EA">
        <w:t>’</w:t>
      </w:r>
      <w:r w:rsidRPr="001E2FA0">
        <w:t>s</w:t>
      </w:r>
      <w:r w:rsidR="00117DF6">
        <w:t xml:space="preserve"> </w:t>
      </w:r>
      <w:r w:rsidRPr="001E2FA0">
        <w:t>constitutional</w:t>
      </w:r>
      <w:r w:rsidR="00117DF6">
        <w:t xml:space="preserve"> </w:t>
      </w:r>
      <w:r w:rsidRPr="001E2FA0">
        <w:t>mandate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eliminate</w:t>
      </w:r>
      <w:r w:rsidR="00117DF6">
        <w:t xml:space="preserve"> </w:t>
      </w:r>
      <w:r w:rsidRPr="001E2FA0">
        <w:t>discrimination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inequality</w:t>
      </w:r>
      <w:r w:rsidR="00117DF6">
        <w:t xml:space="preserve"> </w:t>
      </w:r>
      <w:r w:rsidRPr="001E2FA0">
        <w:t>amongst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individual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group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persons</w:t>
      </w:r>
      <w:r w:rsidR="00117DF6">
        <w:t xml:space="preserve"> </w:t>
      </w:r>
      <w:r w:rsidRPr="001E2FA0">
        <w:t>on</w:t>
      </w:r>
      <w:r w:rsidR="00117DF6">
        <w:t xml:space="preserve"> </w:t>
      </w:r>
      <w:proofErr w:type="gramStart"/>
      <w:r w:rsidRPr="001E2FA0">
        <w:t>several</w:t>
      </w:r>
      <w:proofErr w:type="gramEnd"/>
      <w:r w:rsidR="00117DF6">
        <w:t xml:space="preserve"> </w:t>
      </w:r>
      <w:r w:rsidRPr="001E2FA0">
        <w:t>grounds</w:t>
      </w:r>
      <w:r w:rsidR="00117DF6">
        <w:t xml:space="preserve"> </w:t>
      </w:r>
      <w:r w:rsidRPr="001E2FA0">
        <w:t>including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other</w:t>
      </w:r>
      <w:r w:rsidR="00117DF6">
        <w:t xml:space="preserve"> </w:t>
      </w:r>
      <w:r w:rsidRPr="001E2FA0">
        <w:t>reason</w:t>
      </w:r>
      <w:r w:rsidR="00117DF6">
        <w:t xml:space="preserve"> </w:t>
      </w:r>
      <w:r w:rsidRPr="001E2FA0">
        <w:t>created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history,</w:t>
      </w:r>
      <w:r w:rsidR="00117DF6">
        <w:t xml:space="preserve"> </w:t>
      </w:r>
      <w:r w:rsidRPr="001E2FA0">
        <w:t>tradition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custom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purpose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redressing</w:t>
      </w:r>
      <w:r w:rsidR="00117DF6">
        <w:t xml:space="preserve"> </w:t>
      </w:r>
      <w:r w:rsidRPr="001E2FA0">
        <w:t>imbalances.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also</w:t>
      </w:r>
      <w:r w:rsidR="00117DF6">
        <w:t xml:space="preserve"> </w:t>
      </w:r>
      <w:r w:rsidRPr="001E2FA0">
        <w:t>enacted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Public</w:t>
      </w:r>
      <w:r w:rsidR="00117DF6">
        <w:t xml:space="preserve"> </w:t>
      </w:r>
      <w:r w:rsidRPr="001E2FA0">
        <w:t>Finance</w:t>
      </w:r>
      <w:r w:rsidR="00117DF6">
        <w:t xml:space="preserve"> </w:t>
      </w:r>
      <w:r w:rsidRPr="001E2FA0">
        <w:t>Management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2015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introduced</w:t>
      </w:r>
      <w:r w:rsidR="00117DF6">
        <w:t xml:space="preserve"> </w:t>
      </w:r>
      <w:r w:rsidRPr="001E2FA0">
        <w:t>gender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equity</w:t>
      </w:r>
      <w:r w:rsidR="00117DF6">
        <w:t xml:space="preserve"> </w:t>
      </w:r>
      <w:r w:rsidRPr="001E2FA0">
        <w:t>responsive</w:t>
      </w:r>
      <w:r w:rsidR="00117DF6">
        <w:t xml:space="preserve"> </w:t>
      </w:r>
      <w:r w:rsidRPr="001E2FA0">
        <w:t>planning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budgeting.</w:t>
      </w:r>
      <w:r w:rsidR="00117DF6">
        <w:t xml:space="preserve"> </w:t>
      </w:r>
      <w:r w:rsidRPr="001E2FA0">
        <w:t>Pursuant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this,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Section</w:t>
      </w:r>
      <w:r w:rsidR="00117DF6">
        <w:t xml:space="preserve"> </w:t>
      </w:r>
      <w:r w:rsidRPr="001E2FA0">
        <w:t>4.2(1)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2017,</w:t>
      </w:r>
      <w:r w:rsidR="00117DF6">
        <w:t xml:space="preserve"> </w:t>
      </w:r>
      <w:r w:rsidRPr="001E2FA0">
        <w:t>Treasury</w:t>
      </w:r>
      <w:r w:rsidR="00117DF6">
        <w:t xml:space="preserve"> </w:t>
      </w:r>
      <w:r w:rsidRPr="001E2FA0">
        <w:t>Instructions,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EOC</w:t>
      </w:r>
      <w:r w:rsidR="00117DF6">
        <w:t xml:space="preserve"> </w:t>
      </w:r>
      <w:r w:rsidRPr="001E2FA0">
        <w:t>annually</w:t>
      </w:r>
      <w:r w:rsidR="00117DF6">
        <w:t xml:space="preserve"> </w:t>
      </w:r>
      <w:r w:rsidRPr="001E2FA0">
        <w:t>develops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comprehensive</w:t>
      </w:r>
      <w:r w:rsidR="00117DF6">
        <w:t xml:space="preserve"> </w:t>
      </w:r>
      <w:r w:rsidRPr="001E2FA0">
        <w:t>assessment</w:t>
      </w:r>
      <w:r w:rsidR="00117DF6">
        <w:t xml:space="preserve"> </w:t>
      </w:r>
      <w:r w:rsidRPr="001E2FA0">
        <w:t>report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compliance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ministerial</w:t>
      </w:r>
      <w:r w:rsidR="00117DF6">
        <w:t xml:space="preserve"> </w:t>
      </w:r>
      <w:r w:rsidRPr="001E2FA0">
        <w:t>policy</w:t>
      </w:r>
      <w:r w:rsidR="00117DF6">
        <w:t xml:space="preserve"> </w:t>
      </w:r>
      <w:r w:rsidRPr="001E2FA0">
        <w:t>statements,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national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program</w:t>
      </w:r>
      <w:r w:rsidR="00117DF6">
        <w:t xml:space="preserve"> </w:t>
      </w:r>
      <w:r w:rsidRPr="001E2FA0">
        <w:t>budget</w:t>
      </w:r>
      <w:r w:rsidR="00117DF6">
        <w:t xml:space="preserve"> </w:t>
      </w:r>
      <w:r w:rsidRPr="001E2FA0">
        <w:t>framework</w:t>
      </w:r>
      <w:r w:rsidR="00117DF6">
        <w:t xml:space="preserve"> </w:t>
      </w:r>
      <w:r w:rsidRPr="001E2FA0">
        <w:t>papers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gender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equity</w:t>
      </w:r>
      <w:r w:rsidR="00117DF6">
        <w:t xml:space="preserve"> </w:t>
      </w:r>
      <w:r w:rsidRPr="001E2FA0">
        <w:t>requirements</w:t>
      </w:r>
      <w:r w:rsidR="00117DF6">
        <w:t xml:space="preserve"> </w:t>
      </w:r>
      <w:r w:rsidRPr="001E2FA0">
        <w:t>including</w:t>
      </w:r>
      <w:r w:rsidR="00117DF6">
        <w:t xml:space="preserve"> </w:t>
      </w:r>
      <w:r w:rsidRPr="001E2FA0">
        <w:t>ensuring</w:t>
      </w:r>
      <w:r w:rsidR="00117DF6">
        <w:t xml:space="preserve"> </w:t>
      </w:r>
      <w:r w:rsidRPr="001E2FA0">
        <w:t>redress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discrimination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service</w:t>
      </w:r>
      <w:r w:rsidR="00117DF6">
        <w:t xml:space="preserve"> </w:t>
      </w:r>
      <w:r w:rsidRPr="001E2FA0">
        <w:t>delivery.</w:t>
      </w:r>
    </w:p>
    <w:p w14:paraId="2FC4AA48" w14:textId="19F302E8" w:rsidR="002461EB" w:rsidRPr="001E2FA0" w:rsidRDefault="002461EB" w:rsidP="002461EB">
      <w:pPr>
        <w:pStyle w:val="SingleTxtG"/>
      </w:pPr>
      <w:r w:rsidRPr="001E2FA0">
        <w:t>24.</w:t>
      </w:r>
      <w:r w:rsidRPr="001E2FA0">
        <w:tab/>
        <w:t>EOC</w:t>
      </w:r>
      <w:r w:rsidR="00117DF6">
        <w:t xml:space="preserve"> </w:t>
      </w:r>
      <w:r w:rsidRPr="001E2FA0">
        <w:t>Tribunal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powers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court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since</w:t>
      </w:r>
      <w:r w:rsidR="00117DF6">
        <w:t xml:space="preserve"> </w:t>
      </w:r>
      <w:r w:rsidRPr="001E2FA0">
        <w:t>it</w:t>
      </w:r>
      <w:r w:rsidR="00117DF6">
        <w:t xml:space="preserve"> </w:t>
      </w:r>
      <w:proofErr w:type="gramStart"/>
      <w:r w:rsidRPr="001E2FA0">
        <w:t>was</w:t>
      </w:r>
      <w:r w:rsidR="00117DF6">
        <w:t xml:space="preserve"> </w:t>
      </w:r>
      <w:r w:rsidRPr="001E2FA0">
        <w:t>established</w:t>
      </w:r>
      <w:proofErr w:type="gramEnd"/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2014,</w:t>
      </w:r>
      <w:r w:rsidR="00117DF6">
        <w:t xml:space="preserve"> </w:t>
      </w:r>
      <w:r w:rsidRPr="001E2FA0">
        <w:t>it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concluded</w:t>
      </w:r>
      <w:r w:rsidR="00117DF6">
        <w:t xml:space="preserve"> </w:t>
      </w:r>
      <w:r w:rsidRPr="001E2FA0">
        <w:t>2,732</w:t>
      </w:r>
      <w:r w:rsidR="00117DF6">
        <w:t xml:space="preserve"> </w:t>
      </w:r>
      <w:r w:rsidRPr="001E2FA0">
        <w:t>cases</w:t>
      </w:r>
      <w:r w:rsidR="00117DF6">
        <w:t xml:space="preserve"> </w:t>
      </w:r>
      <w:r w:rsidRPr="001E2FA0">
        <w:t>relating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discrimination,</w:t>
      </w:r>
      <w:r w:rsidR="00117DF6">
        <w:t xml:space="preserve"> </w:t>
      </w:r>
      <w:r w:rsidRPr="001E2FA0">
        <w:t>marginalization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exclusion.</w:t>
      </w:r>
    </w:p>
    <w:p w14:paraId="7972D862" w14:textId="77777777" w:rsidR="000E0A14" w:rsidRDefault="002461EB" w:rsidP="002461EB">
      <w:pPr>
        <w:pStyle w:val="SingleTxtG"/>
      </w:pPr>
      <w:r w:rsidRPr="001E2FA0">
        <w:t>25.</w:t>
      </w:r>
      <w:r w:rsidRPr="001E2FA0">
        <w:tab/>
        <w:t>Article</w:t>
      </w:r>
      <w:r w:rsidR="00117DF6">
        <w:t xml:space="preserve"> </w:t>
      </w:r>
      <w:r w:rsidRPr="001E2FA0">
        <w:t>50(1)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</w:t>
      </w:r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person</w:t>
      </w:r>
      <w:r w:rsidR="00117DF6">
        <w:t xml:space="preserve"> </w:t>
      </w:r>
      <w:r w:rsidRPr="001E2FA0">
        <w:t>who</w:t>
      </w:r>
      <w:r w:rsidR="00117DF6">
        <w:t xml:space="preserve"> </w:t>
      </w:r>
      <w:r w:rsidRPr="001E2FA0">
        <w:t>claims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fundamental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other</w:t>
      </w:r>
      <w:r w:rsidR="00117DF6">
        <w:t xml:space="preserve"> </w:t>
      </w:r>
      <w:r w:rsidRPr="001E2FA0">
        <w:t>right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freedom</w:t>
      </w:r>
      <w:r w:rsidR="00117DF6">
        <w:t xml:space="preserve"> </w:t>
      </w:r>
      <w:r w:rsidRPr="001E2FA0">
        <w:t>guaranteed</w:t>
      </w:r>
      <w:r w:rsidR="00117DF6">
        <w:t xml:space="preserve"> </w:t>
      </w:r>
      <w:r w:rsidRPr="001E2FA0">
        <w:t>under</w:t>
      </w:r>
      <w:r w:rsidR="00117DF6">
        <w:t xml:space="preserve"> </w:t>
      </w:r>
      <w:r w:rsidRPr="001E2FA0">
        <w:t>this</w:t>
      </w:r>
      <w:r w:rsidR="00117DF6">
        <w:t xml:space="preserve"> </w:t>
      </w:r>
      <w:r w:rsidRPr="001E2FA0">
        <w:t>Constitution</w:t>
      </w:r>
      <w:r w:rsidR="00117DF6">
        <w:t xml:space="preserve"> </w:t>
      </w:r>
      <w:r w:rsidRPr="001E2FA0">
        <w:t>has</w:t>
      </w:r>
      <w:r w:rsidR="00117DF6">
        <w:t xml:space="preserve"> </w:t>
      </w:r>
      <w:proofErr w:type="gramStart"/>
      <w:r w:rsidRPr="001E2FA0">
        <w:t>been</w:t>
      </w:r>
      <w:r w:rsidR="00117DF6">
        <w:t xml:space="preserve"> </w:t>
      </w:r>
      <w:r w:rsidRPr="001E2FA0">
        <w:t>infringed</w:t>
      </w:r>
      <w:proofErr w:type="gramEnd"/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threatened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entitled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apply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competent</w:t>
      </w:r>
      <w:r w:rsidR="00117DF6">
        <w:t xml:space="preserve"> </w:t>
      </w:r>
      <w:r w:rsidRPr="001E2FA0">
        <w:t>court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redress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may</w:t>
      </w:r>
      <w:r w:rsidR="00117DF6">
        <w:t xml:space="preserve"> </w:t>
      </w:r>
      <w:r w:rsidRPr="001E2FA0">
        <w:t>include</w:t>
      </w:r>
      <w:r w:rsidR="00117DF6">
        <w:t xml:space="preserve"> </w:t>
      </w:r>
      <w:r w:rsidRPr="001E2FA0">
        <w:t>compensation.</w:t>
      </w:r>
      <w:r w:rsidR="00117DF6">
        <w:t xml:space="preserve"> </w:t>
      </w:r>
      <w:r w:rsidRPr="001E2FA0">
        <w:t>This</w:t>
      </w:r>
      <w:r w:rsidR="00117DF6">
        <w:t xml:space="preserve"> </w:t>
      </w:r>
      <w:r w:rsidRPr="001E2FA0">
        <w:t>Article</w:t>
      </w:r>
      <w:r w:rsidR="00117DF6">
        <w:t xml:space="preserve"> </w:t>
      </w:r>
      <w:r w:rsidRPr="001E2FA0">
        <w:t>was</w:t>
      </w:r>
      <w:r w:rsidR="00117DF6">
        <w:t xml:space="preserve"> </w:t>
      </w:r>
      <w:r w:rsidRPr="001E2FA0">
        <w:t>operationalized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Section</w:t>
      </w:r>
      <w:r w:rsidR="00117DF6">
        <w:t xml:space="preserve"> </w:t>
      </w:r>
      <w:r w:rsidRPr="001E2FA0">
        <w:t>23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EOC</w:t>
      </w:r>
      <w:r w:rsidR="00117DF6">
        <w:t xml:space="preserve"> </w:t>
      </w:r>
      <w:r w:rsidRPr="001E2FA0">
        <w:t>Act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person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group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individuals</w:t>
      </w:r>
      <w:r w:rsidR="00117DF6">
        <w:t xml:space="preserve"> </w:t>
      </w:r>
      <w:r w:rsidRPr="001E2FA0">
        <w:t>may</w:t>
      </w:r>
      <w:r w:rsidR="00117DF6">
        <w:t xml:space="preserve"> </w:t>
      </w:r>
      <w:r w:rsidRPr="001E2FA0">
        <w:t>lodge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complaint</w:t>
      </w:r>
      <w:r w:rsidR="00117DF6">
        <w:t xml:space="preserve"> </w:t>
      </w:r>
      <w:r w:rsidRPr="001E2FA0">
        <w:t>relating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discrimination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complaint</w:t>
      </w:r>
      <w:r w:rsidR="00117DF6">
        <w:t xml:space="preserve"> </w:t>
      </w:r>
      <w:r w:rsidRPr="001E2FA0">
        <w:t>must</w:t>
      </w:r>
      <w:r w:rsidR="00117DF6">
        <w:t xml:space="preserve"> </w:t>
      </w:r>
      <w:proofErr w:type="gramStart"/>
      <w:r w:rsidRPr="001E2FA0">
        <w:t>be</w:t>
      </w:r>
      <w:r w:rsidR="00117DF6">
        <w:t xml:space="preserve"> </w:t>
      </w:r>
      <w:r w:rsidRPr="001E2FA0">
        <w:t>heard</w:t>
      </w:r>
      <w:proofErr w:type="gramEnd"/>
      <w:r w:rsidR="00117DF6">
        <w:t xml:space="preserve"> </w:t>
      </w:r>
      <w:r w:rsidRPr="001E2FA0">
        <w:t>within</w:t>
      </w:r>
      <w:r w:rsidR="00117DF6">
        <w:t xml:space="preserve"> </w:t>
      </w:r>
      <w:r w:rsidRPr="001E2FA0">
        <w:t>six</w:t>
      </w:r>
      <w:r w:rsidR="00117DF6">
        <w:t xml:space="preserve"> </w:t>
      </w:r>
      <w:r w:rsidRPr="001E2FA0">
        <w:t>months.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Commission</w:t>
      </w:r>
      <w:r w:rsidR="00117DF6">
        <w:t xml:space="preserve"> </w:t>
      </w:r>
      <w:r w:rsidRPr="001E2FA0">
        <w:t>conducts</w:t>
      </w:r>
      <w:r w:rsidR="00117DF6">
        <w:t xml:space="preserve"> </w:t>
      </w:r>
      <w:r w:rsidRPr="001E2FA0">
        <w:t>tribunal</w:t>
      </w:r>
      <w:r w:rsidR="00117DF6">
        <w:t xml:space="preserve"> </w:t>
      </w:r>
      <w:r w:rsidRPr="001E2FA0">
        <w:t>hearings</w:t>
      </w:r>
      <w:r w:rsidR="00117DF6">
        <w:t xml:space="preserve"> </w:t>
      </w:r>
      <w:r w:rsidRPr="001E2FA0">
        <w:t>relating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discrimination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appropriate</w:t>
      </w:r>
      <w:r w:rsidR="00117DF6">
        <w:t xml:space="preserve"> </w:t>
      </w:r>
      <w:r w:rsidRPr="001E2FA0">
        <w:t>remedies</w:t>
      </w:r>
      <w:r w:rsidR="00117DF6">
        <w:t xml:space="preserve"> </w:t>
      </w:r>
      <w:r w:rsidRPr="001E2FA0">
        <w:t>including</w:t>
      </w:r>
      <w:r w:rsidR="00117DF6">
        <w:t xml:space="preserve"> </w:t>
      </w:r>
      <w:r w:rsidRPr="001E2FA0">
        <w:t>compensation,</w:t>
      </w:r>
      <w:r w:rsidR="00117DF6">
        <w:t xml:space="preserve"> </w:t>
      </w:r>
      <w:r w:rsidRPr="001E2FA0">
        <w:t>declaratory</w:t>
      </w:r>
      <w:r w:rsidR="00117DF6">
        <w:t xml:space="preserve"> </w:t>
      </w:r>
      <w:r w:rsidRPr="001E2FA0">
        <w:t>orders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recommendations</w:t>
      </w:r>
      <w:r w:rsidR="00117DF6">
        <w:t xml:space="preserve"> </w:t>
      </w:r>
      <w:proofErr w:type="gramStart"/>
      <w:r w:rsidRPr="001E2FA0">
        <w:t>are</w:t>
      </w:r>
      <w:r w:rsidR="00117DF6">
        <w:t xml:space="preserve"> </w:t>
      </w:r>
      <w:r w:rsidRPr="001E2FA0">
        <w:t>granted</w:t>
      </w:r>
      <w:proofErr w:type="gramEnd"/>
      <w:r w:rsidRPr="001E2FA0">
        <w:t>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Commission</w:t>
      </w:r>
      <w:r w:rsidR="00117DF6">
        <w:t xml:space="preserve"> </w:t>
      </w:r>
      <w:r w:rsidRPr="001E2FA0">
        <w:t>also</w:t>
      </w:r>
      <w:r w:rsidR="00117DF6">
        <w:t xml:space="preserve"> </w:t>
      </w:r>
      <w:proofErr w:type="gramStart"/>
      <w:r w:rsidRPr="001E2FA0">
        <w:t>carries</w:t>
      </w:r>
      <w:r w:rsidR="00117DF6">
        <w:t xml:space="preserve"> </w:t>
      </w:r>
      <w:r w:rsidRPr="001E2FA0">
        <w:t>out</w:t>
      </w:r>
      <w:proofErr w:type="gramEnd"/>
      <w:r w:rsidR="00117DF6">
        <w:t xml:space="preserve"> </w:t>
      </w:r>
      <w:r w:rsidRPr="001E2FA0">
        <w:t>investigations</w:t>
      </w:r>
      <w:r w:rsidR="00117DF6">
        <w:t xml:space="preserve"> </w:t>
      </w:r>
      <w:r w:rsidRPr="001E2FA0">
        <w:t>into</w:t>
      </w:r>
      <w:r w:rsidR="00117DF6">
        <w:t xml:space="preserve"> </w:t>
      </w:r>
      <w:r w:rsidRPr="001E2FA0">
        <w:t>matters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discrimination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marginalization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makes</w:t>
      </w:r>
      <w:r w:rsidR="00117DF6">
        <w:t xml:space="preserve"> </w:t>
      </w:r>
      <w:r w:rsidRPr="001E2FA0">
        <w:t>recommendations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Minister.</w:t>
      </w:r>
    </w:p>
    <w:p w14:paraId="7DFAD866" w14:textId="24A8C3F8" w:rsidR="002461EB" w:rsidRPr="001E2FA0" w:rsidRDefault="002461EB" w:rsidP="002461EB">
      <w:pPr>
        <w:pStyle w:val="SingleTxtG"/>
      </w:pPr>
      <w:r w:rsidRPr="001E2FA0">
        <w:t>26.</w:t>
      </w:r>
      <w:r w:rsidRPr="001E2FA0">
        <w:tab/>
        <w:t>Uganda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comprehensive</w:t>
      </w:r>
      <w:r w:rsidR="00117DF6">
        <w:t xml:space="preserve"> </w:t>
      </w:r>
      <w:r w:rsidRPr="001E2FA0">
        <w:t>anti-discrimination</w:t>
      </w:r>
      <w:r w:rsidR="00117DF6">
        <w:t xml:space="preserve"> </w:t>
      </w:r>
      <w:r w:rsidRPr="001E2FA0">
        <w:t>legislation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facilitates</w:t>
      </w:r>
      <w:r w:rsidR="00117DF6">
        <w:t xml:space="preserve"> </w:t>
      </w:r>
      <w:r w:rsidRPr="001E2FA0">
        <w:t>meaningful</w:t>
      </w:r>
      <w:r w:rsidR="00117DF6">
        <w:t xml:space="preserve"> </w:t>
      </w:r>
      <w:r w:rsidRPr="001E2FA0">
        <w:t>realization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freedom</w:t>
      </w:r>
      <w:r w:rsidR="00117DF6">
        <w:t xml:space="preserve"> </w:t>
      </w:r>
      <w:r w:rsidRPr="001E2FA0">
        <w:t>from</w:t>
      </w:r>
      <w:r w:rsidR="00117DF6">
        <w:t xml:space="preserve"> </w:t>
      </w:r>
      <w:r w:rsidRPr="001E2FA0">
        <w:t>discrimination.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through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Uganda</w:t>
      </w:r>
      <w:r w:rsidR="00117DF6">
        <w:t xml:space="preserve"> </w:t>
      </w:r>
      <w:r w:rsidRPr="001E2FA0">
        <w:t>Law</w:t>
      </w:r>
      <w:r w:rsidR="00117DF6">
        <w:t xml:space="preserve"> </w:t>
      </w:r>
      <w:r w:rsidRPr="001E2FA0">
        <w:t>Reform</w:t>
      </w:r>
      <w:r w:rsidR="00117DF6">
        <w:t xml:space="preserve"> </w:t>
      </w:r>
      <w:r w:rsidRPr="001E2FA0">
        <w:t>Commission</w:t>
      </w:r>
      <w:r w:rsidR="00117DF6">
        <w:t xml:space="preserve"> </w:t>
      </w:r>
      <w:r w:rsidRPr="001E2FA0">
        <w:t>reviews</w:t>
      </w:r>
      <w:r w:rsidR="00117DF6">
        <w:t xml:space="preserve"> </w:t>
      </w:r>
      <w:r w:rsidRPr="001E2FA0">
        <w:t>legislation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ensure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it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tandem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prevailing</w:t>
      </w:r>
      <w:r w:rsidR="00117DF6">
        <w:t xml:space="preserve"> </w:t>
      </w:r>
      <w:r w:rsidRPr="001E2FA0">
        <w:t>social,</w:t>
      </w:r>
      <w:r w:rsidR="00117DF6">
        <w:t xml:space="preserve"> </w:t>
      </w:r>
      <w:r w:rsidRPr="001E2FA0">
        <w:t>cultural,</w:t>
      </w:r>
      <w:r w:rsidR="00117DF6">
        <w:t xml:space="preserve"> </w:t>
      </w:r>
      <w:r w:rsidRPr="001E2FA0">
        <w:t>political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international</w:t>
      </w:r>
      <w:r w:rsidR="00117DF6">
        <w:t xml:space="preserve"> </w:t>
      </w:r>
      <w:r w:rsidRPr="001E2FA0">
        <w:t>context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revises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legislation</w:t>
      </w:r>
      <w:r w:rsidR="00117DF6">
        <w:t xml:space="preserve"> </w:t>
      </w:r>
      <w:r w:rsidRPr="001E2FA0">
        <w:t>accordingly.</w:t>
      </w:r>
      <w:r w:rsidR="00117DF6">
        <w:t xml:space="preserve"> </w:t>
      </w:r>
      <w:r w:rsidRPr="001E2FA0">
        <w:t>Therefore,</w:t>
      </w:r>
      <w:r w:rsidR="00117DF6">
        <w:t xml:space="preserve"> </w:t>
      </w:r>
      <w:r w:rsidRPr="001E2FA0">
        <w:t>if</w:t>
      </w:r>
      <w:r w:rsidR="00117DF6">
        <w:t xml:space="preserve"> </w:t>
      </w:r>
      <w:r w:rsidRPr="001E2FA0">
        <w:t>Uganda</w:t>
      </w:r>
      <w:r w:rsidR="00117DF6">
        <w:t xml:space="preserve"> </w:t>
      </w:r>
      <w:r w:rsidRPr="001E2FA0">
        <w:t>finds</w:t>
      </w:r>
      <w:r w:rsidR="00117DF6">
        <w:t xml:space="preserve"> </w:t>
      </w:r>
      <w:r w:rsidRPr="001E2FA0">
        <w:t>it</w:t>
      </w:r>
      <w:r w:rsidR="00117DF6">
        <w:t xml:space="preserve"> </w:t>
      </w:r>
      <w:r w:rsidRPr="001E2FA0">
        <w:t>necessary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adopt</w:t>
      </w:r>
      <w:r w:rsidR="00117DF6">
        <w:t xml:space="preserve"> </w:t>
      </w:r>
      <w:r w:rsidRPr="001E2FA0">
        <w:t>new</w:t>
      </w:r>
      <w:r w:rsidR="00117DF6">
        <w:t xml:space="preserve"> </w:t>
      </w:r>
      <w:r w:rsidRPr="001E2FA0">
        <w:t>legislation,</w:t>
      </w:r>
      <w:r w:rsidR="00117DF6">
        <w:t xml:space="preserve"> </w:t>
      </w:r>
      <w:r w:rsidRPr="001E2FA0">
        <w:t>this</w:t>
      </w:r>
      <w:r w:rsidR="00117DF6">
        <w:t xml:space="preserve"> </w:t>
      </w:r>
      <w:r w:rsidRPr="001E2FA0">
        <w:t>position</w:t>
      </w:r>
      <w:r w:rsidR="00117DF6">
        <w:t xml:space="preserve"> </w:t>
      </w:r>
      <w:r w:rsidRPr="001E2FA0">
        <w:t>may</w:t>
      </w:r>
      <w:r w:rsidR="00117DF6">
        <w:t xml:space="preserve"> </w:t>
      </w:r>
      <w:proofErr w:type="gramStart"/>
      <w:r w:rsidRPr="001E2FA0">
        <w:t>be</w:t>
      </w:r>
      <w:r w:rsidR="00117DF6">
        <w:t xml:space="preserve"> </w:t>
      </w:r>
      <w:r w:rsidRPr="001E2FA0">
        <w:t>revised</w:t>
      </w:r>
      <w:proofErr w:type="gramEnd"/>
      <w:r w:rsidRPr="001E2FA0">
        <w:t>.</w:t>
      </w:r>
    </w:p>
    <w:p w14:paraId="5A9BD53E" w14:textId="77777777" w:rsidR="000E0A14" w:rsidRDefault="002461EB" w:rsidP="002461EB">
      <w:pPr>
        <w:pStyle w:val="SingleTxtG"/>
      </w:pPr>
      <w:r w:rsidRPr="001E2FA0">
        <w:t>27.</w:t>
      </w:r>
      <w:r w:rsidRPr="001E2FA0">
        <w:tab/>
        <w:t>Uganda</w:t>
      </w:r>
      <w:r w:rsidR="00117DF6">
        <w:t xml:space="preserve"> </w:t>
      </w:r>
      <w:r w:rsidRPr="001E2FA0">
        <w:t>does</w:t>
      </w:r>
      <w:r w:rsidR="00117DF6">
        <w:t xml:space="preserve"> </w:t>
      </w:r>
      <w:r w:rsidRPr="001E2FA0">
        <w:t>not</w:t>
      </w:r>
      <w:r w:rsidR="00117DF6">
        <w:t xml:space="preserve"> </w:t>
      </w:r>
      <w:r w:rsidRPr="001E2FA0">
        <w:t>arrest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prosecute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persons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basis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their</w:t>
      </w:r>
      <w:r w:rsidR="00117DF6">
        <w:t xml:space="preserve"> </w:t>
      </w:r>
      <w:r w:rsidRPr="001E2FA0">
        <w:t>sexual</w:t>
      </w:r>
      <w:r w:rsidR="00117DF6">
        <w:t xml:space="preserve"> </w:t>
      </w:r>
      <w:r w:rsidRPr="001E2FA0">
        <w:t>orientation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same</w:t>
      </w:r>
      <w:r w:rsidR="00117DF6">
        <w:t xml:space="preserve"> </w:t>
      </w:r>
      <w:r w:rsidRPr="001E2FA0">
        <w:t>would</w:t>
      </w:r>
      <w:r w:rsidR="00117DF6">
        <w:t xml:space="preserve"> </w:t>
      </w:r>
      <w:r w:rsidRPr="001E2FA0">
        <w:t>be</w:t>
      </w:r>
      <w:r w:rsidR="00117DF6">
        <w:t xml:space="preserve"> </w:t>
      </w:r>
      <w:r w:rsidRPr="001E2FA0">
        <w:t>contrary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its</w:t>
      </w:r>
      <w:r w:rsidR="00117DF6">
        <w:t xml:space="preserve"> </w:t>
      </w:r>
      <w:r w:rsidRPr="001E2FA0">
        <w:t>constitutional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statutory</w:t>
      </w:r>
      <w:r w:rsidR="00117DF6">
        <w:t xml:space="preserve"> </w:t>
      </w:r>
      <w:r w:rsidRPr="001E2FA0">
        <w:t>framework.</w:t>
      </w:r>
      <w:r w:rsidR="00117DF6">
        <w:t xml:space="preserve"> </w:t>
      </w:r>
      <w:r w:rsidRPr="001E2FA0">
        <w:t>However,</w:t>
      </w:r>
      <w:r w:rsidR="00117DF6">
        <w:t xml:space="preserve"> </w:t>
      </w:r>
      <w:r w:rsidRPr="001E2FA0">
        <w:t>no</w:t>
      </w:r>
      <w:r w:rsidR="00117DF6">
        <w:t xml:space="preserve"> </w:t>
      </w:r>
      <w:r w:rsidRPr="001E2FA0">
        <w:t>one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above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law</w:t>
      </w:r>
      <w:r w:rsidR="00117DF6">
        <w:t xml:space="preserve"> </w:t>
      </w:r>
      <w:r w:rsidRPr="001E2FA0">
        <w:t>regardless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rank,</w:t>
      </w:r>
      <w:r w:rsidR="00117DF6">
        <w:t xml:space="preserve"> </w:t>
      </w:r>
      <w:r w:rsidRPr="001E2FA0">
        <w:t>status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sexual</w:t>
      </w:r>
      <w:r w:rsidR="00117DF6">
        <w:t xml:space="preserve"> </w:t>
      </w:r>
      <w:r w:rsidRPr="001E2FA0">
        <w:t>orientation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people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conflict</w:t>
      </w:r>
      <w:r w:rsidR="00117DF6">
        <w:t xml:space="preserve"> </w:t>
      </w:r>
      <w:r w:rsidRPr="001E2FA0">
        <w:lastRenderedPageBreak/>
        <w:t>with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law</w:t>
      </w:r>
      <w:r w:rsidR="00117DF6">
        <w:t xml:space="preserve"> </w:t>
      </w:r>
      <w:r w:rsidRPr="001E2FA0">
        <w:t>should</w:t>
      </w:r>
      <w:r w:rsidR="00117DF6">
        <w:t xml:space="preserve"> </w:t>
      </w:r>
      <w:r w:rsidRPr="001E2FA0">
        <w:t>not</w:t>
      </w:r>
      <w:r w:rsidR="00117DF6">
        <w:t xml:space="preserve"> </w:t>
      </w:r>
      <w:r w:rsidRPr="001E2FA0">
        <w:t>allege</w:t>
      </w:r>
      <w:r w:rsidR="00117DF6">
        <w:t xml:space="preserve"> </w:t>
      </w:r>
      <w:r w:rsidRPr="001E2FA0">
        <w:t>persecution</w:t>
      </w:r>
      <w:r w:rsidR="00117DF6">
        <w:t xml:space="preserve"> </w:t>
      </w:r>
      <w:r w:rsidRPr="001E2FA0">
        <w:t>based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sexual</w:t>
      </w:r>
      <w:r w:rsidR="00117DF6">
        <w:t xml:space="preserve"> </w:t>
      </w:r>
      <w:r w:rsidRPr="001E2FA0">
        <w:t>orientation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defensive</w:t>
      </w:r>
      <w:r w:rsidR="00117DF6">
        <w:t xml:space="preserve"> </w:t>
      </w:r>
      <w:r w:rsidRPr="001E2FA0">
        <w:t>measure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evade</w:t>
      </w:r>
      <w:r w:rsidR="00117DF6">
        <w:t xml:space="preserve"> </w:t>
      </w:r>
      <w:r w:rsidRPr="001E2FA0">
        <w:t>criminal</w:t>
      </w:r>
      <w:r w:rsidR="00117DF6">
        <w:t xml:space="preserve"> </w:t>
      </w:r>
      <w:r w:rsidRPr="001E2FA0">
        <w:t>liability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justice.</w:t>
      </w:r>
    </w:p>
    <w:p w14:paraId="59329A46" w14:textId="77777777" w:rsidR="000E0A14" w:rsidRDefault="002461EB" w:rsidP="002461EB">
      <w:pPr>
        <w:pStyle w:val="SingleTxtG"/>
      </w:pPr>
      <w:r w:rsidRPr="001E2FA0">
        <w:t>28.</w:t>
      </w:r>
      <w:r w:rsidRPr="001E2FA0">
        <w:tab/>
        <w:t>All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laws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Uganda</w:t>
      </w:r>
      <w:r w:rsidR="00117DF6">
        <w:t xml:space="preserve"> </w:t>
      </w:r>
      <w:r w:rsidRPr="001E2FA0">
        <w:t>arise</w:t>
      </w:r>
      <w:r w:rsidR="00117DF6">
        <w:t xml:space="preserve"> </w:t>
      </w:r>
      <w:r w:rsidRPr="001E2FA0">
        <w:t>from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reflect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aspirations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her</w:t>
      </w:r>
      <w:r w:rsidR="00117DF6">
        <w:t xml:space="preserve"> </w:t>
      </w:r>
      <w:r w:rsidRPr="001E2FA0">
        <w:t>people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conforms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their</w:t>
      </w:r>
      <w:r w:rsidR="00117DF6">
        <w:t xml:space="preserve"> </w:t>
      </w:r>
      <w:r w:rsidRPr="001E2FA0">
        <w:t>acceptable</w:t>
      </w:r>
      <w:r w:rsidR="00117DF6">
        <w:t xml:space="preserve"> </w:t>
      </w:r>
      <w:r w:rsidRPr="001E2FA0">
        <w:t>social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cultural</w:t>
      </w:r>
      <w:r w:rsidR="00117DF6">
        <w:t xml:space="preserve"> </w:t>
      </w:r>
      <w:r w:rsidRPr="001E2FA0">
        <w:t>norms.</w:t>
      </w:r>
      <w:r w:rsidR="00117DF6">
        <w:t xml:space="preserve"> </w:t>
      </w:r>
      <w:r w:rsidRPr="001E2FA0">
        <w:t>There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no</w:t>
      </w:r>
      <w:r w:rsidR="00117DF6">
        <w:t xml:space="preserve"> </w:t>
      </w:r>
      <w:r w:rsidRPr="001E2FA0">
        <w:t>targeted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deliberate</w:t>
      </w:r>
      <w:r w:rsidR="00117DF6">
        <w:t xml:space="preserve"> </w:t>
      </w:r>
      <w:r w:rsidRPr="001E2FA0">
        <w:t>action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institution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discriminate,</w:t>
      </w:r>
      <w:r w:rsidR="00117DF6">
        <w:t xml:space="preserve"> </w:t>
      </w:r>
      <w:r w:rsidRPr="001E2FA0">
        <w:t>stigmatize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harass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met</w:t>
      </w:r>
      <w:r w:rsidR="00117DF6">
        <w:t xml:space="preserve"> </w:t>
      </w:r>
      <w:r w:rsidRPr="001E2FA0">
        <w:t>out</w:t>
      </w:r>
      <w:r w:rsidR="00117DF6">
        <w:t xml:space="preserve"> </w:t>
      </w:r>
      <w:r w:rsidRPr="001E2FA0">
        <w:t>violence</w:t>
      </w:r>
      <w:r w:rsidR="00117DF6">
        <w:t xml:space="preserve"> </w:t>
      </w:r>
      <w:r w:rsidRPr="001E2FA0">
        <w:t>against</w:t>
      </w:r>
      <w:r w:rsidR="00117DF6">
        <w:t xml:space="preserve"> </w:t>
      </w:r>
      <w:r w:rsidRPr="001E2FA0">
        <w:t>people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custody</w:t>
      </w:r>
      <w:r w:rsidR="00117DF6">
        <w:t xml:space="preserve"> </w:t>
      </w:r>
      <w:r w:rsidRPr="001E2FA0">
        <w:t>based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their</w:t>
      </w:r>
      <w:r w:rsidR="00117DF6">
        <w:t xml:space="preserve"> </w:t>
      </w:r>
      <w:r w:rsidRPr="001E2FA0">
        <w:t>sexual</w:t>
      </w:r>
      <w:r w:rsidR="00117DF6">
        <w:t xml:space="preserve"> </w:t>
      </w:r>
      <w:r w:rsidRPr="001E2FA0">
        <w:t>orientation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gender</w:t>
      </w:r>
      <w:r w:rsidR="00117DF6">
        <w:t xml:space="preserve"> </w:t>
      </w:r>
      <w:r w:rsidRPr="001E2FA0">
        <w:t>identity.</w:t>
      </w:r>
    </w:p>
    <w:p w14:paraId="33561456" w14:textId="77777777" w:rsidR="000E0A14" w:rsidRDefault="002461EB" w:rsidP="002461EB">
      <w:pPr>
        <w:pStyle w:val="SingleTxtG"/>
      </w:pPr>
      <w:r w:rsidRPr="001E2FA0">
        <w:t>29.</w:t>
      </w:r>
      <w:r w:rsidRPr="001E2FA0">
        <w:tab/>
        <w:t>The</w:t>
      </w:r>
      <w:r w:rsidR="00117DF6">
        <w:t xml:space="preserve"> </w:t>
      </w:r>
      <w:r w:rsidRPr="001E2FA0">
        <w:t>UPF</w:t>
      </w:r>
      <w:r w:rsidR="00117DF6">
        <w:t xml:space="preserve"> </w:t>
      </w:r>
      <w:r w:rsidRPr="001E2FA0">
        <w:t>developed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implements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Police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Policy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measure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ensure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rights-based</w:t>
      </w:r>
      <w:r w:rsidR="00117DF6">
        <w:t xml:space="preserve"> </w:t>
      </w:r>
      <w:r w:rsidRPr="001E2FA0">
        <w:t>approach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policing.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UPF</w:t>
      </w:r>
      <w:r w:rsidR="00117DF6">
        <w:t xml:space="preserve"> </w:t>
      </w:r>
      <w:r w:rsidRPr="001E2FA0">
        <w:t>set</w:t>
      </w:r>
      <w:r w:rsidR="00117DF6">
        <w:t xml:space="preserve"> </w:t>
      </w:r>
      <w:r w:rsidRPr="001E2FA0">
        <w:t>up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Professional</w:t>
      </w:r>
      <w:r w:rsidR="00117DF6">
        <w:t xml:space="preserve"> </w:t>
      </w:r>
      <w:r w:rsidRPr="001E2FA0">
        <w:t>Standards</w:t>
      </w:r>
      <w:r w:rsidR="00117DF6">
        <w:t xml:space="preserve"> </w:t>
      </w:r>
      <w:r w:rsidRPr="001E2FA0">
        <w:t>Unit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monitors</w:t>
      </w:r>
      <w:r w:rsidR="00117DF6">
        <w:t xml:space="preserve"> </w:t>
      </w:r>
      <w:r w:rsidRPr="001E2FA0">
        <w:t>performance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officers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ensures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accountability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its</w:t>
      </w:r>
      <w:r w:rsidR="00117DF6">
        <w:t xml:space="preserve"> </w:t>
      </w:r>
      <w:r w:rsidRPr="001E2FA0">
        <w:t>officers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transgressions,</w:t>
      </w:r>
      <w:r w:rsidR="00117DF6">
        <w:t xml:space="preserve"> </w:t>
      </w:r>
      <w:r w:rsidRPr="001E2FA0">
        <w:t>among</w:t>
      </w:r>
      <w:r w:rsidR="00117DF6">
        <w:t xml:space="preserve"> </w:t>
      </w:r>
      <w:r w:rsidRPr="001E2FA0">
        <w:t>others.</w:t>
      </w:r>
      <w:r w:rsidR="00117DF6">
        <w:t xml:space="preserve"> </w:t>
      </w:r>
      <w:r w:rsidRPr="001E2FA0">
        <w:t>Special</w:t>
      </w:r>
      <w:r w:rsidR="00117DF6">
        <w:t xml:space="preserve"> </w:t>
      </w:r>
      <w:r w:rsidRPr="001E2FA0">
        <w:t>trainings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partnership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Uganda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Commission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awareness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Promotion</w:t>
      </w:r>
      <w:r w:rsidR="00117DF6">
        <w:t xml:space="preserve"> </w:t>
      </w:r>
      <w:r w:rsidRPr="001E2FA0">
        <w:t>Forum</w:t>
      </w:r>
      <w:r w:rsidR="00117DF6">
        <w:t xml:space="preserve"> </w:t>
      </w:r>
      <w:r w:rsidRPr="001E2FA0">
        <w:t>(HURAPF)</w:t>
      </w:r>
      <w:r w:rsidR="00117DF6">
        <w:t xml:space="preserve"> </w:t>
      </w:r>
      <w:r w:rsidRPr="001E2FA0">
        <w:t>have</w:t>
      </w:r>
      <w:r w:rsidR="00117DF6">
        <w:t xml:space="preserve"> </w:t>
      </w:r>
      <w:proofErr w:type="gramStart"/>
      <w:r w:rsidRPr="001E2FA0">
        <w:t>been</w:t>
      </w:r>
      <w:r w:rsidR="00117DF6">
        <w:t xml:space="preserve"> </w:t>
      </w:r>
      <w:r w:rsidRPr="001E2FA0">
        <w:t>conducted</w:t>
      </w:r>
      <w:proofErr w:type="gramEnd"/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all</w:t>
      </w:r>
      <w:r w:rsidR="00117DF6">
        <w:t xml:space="preserve"> </w:t>
      </w:r>
      <w:r w:rsidRPr="001E2FA0">
        <w:t>police</w:t>
      </w:r>
      <w:r w:rsidR="00117DF6">
        <w:t xml:space="preserve"> </w:t>
      </w:r>
      <w:r w:rsidRPr="001E2FA0">
        <w:t>regions</w:t>
      </w:r>
      <w:r w:rsidR="00117DF6">
        <w:t xml:space="preserve"> </w:t>
      </w:r>
      <w:r w:rsidRPr="001E2FA0">
        <w:t>around</w:t>
      </w:r>
      <w:r w:rsidR="00117DF6">
        <w:t xml:space="preserve"> </w:t>
      </w:r>
      <w:r w:rsidRPr="001E2FA0">
        <w:t>Uganda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sensitize</w:t>
      </w:r>
      <w:r w:rsidR="00117DF6">
        <w:t xml:space="preserve"> </w:t>
      </w:r>
      <w:r w:rsidRPr="001E2FA0">
        <w:t>officers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pay</w:t>
      </w:r>
      <w:r w:rsidR="00117DF6">
        <w:t xml:space="preserve"> </w:t>
      </w:r>
      <w:r w:rsidRPr="001E2FA0">
        <w:t>attention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various</w:t>
      </w:r>
      <w:r w:rsidR="00117DF6">
        <w:t xml:space="preserve"> </w:t>
      </w:r>
      <w:r w:rsidRPr="001E2FA0">
        <w:t>gender</w:t>
      </w:r>
      <w:r w:rsidR="00117DF6">
        <w:t xml:space="preserve"> </w:t>
      </w:r>
      <w:r w:rsidRPr="001E2FA0">
        <w:t>issues</w:t>
      </w:r>
      <w:r w:rsidR="00117DF6">
        <w:t xml:space="preserve"> </w:t>
      </w:r>
      <w:r w:rsidRPr="001E2FA0">
        <w:t>when</w:t>
      </w:r>
      <w:r w:rsidR="00117DF6">
        <w:t xml:space="preserve"> </w:t>
      </w:r>
      <w:r w:rsidRPr="001E2FA0">
        <w:t>handling</w:t>
      </w:r>
      <w:r w:rsidR="00117DF6">
        <w:t xml:space="preserve"> </w:t>
      </w:r>
      <w:r w:rsidRPr="001E2FA0">
        <w:t>suspects.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UPF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place</w:t>
      </w:r>
      <w:r w:rsidR="00117DF6">
        <w:t xml:space="preserve"> </w:t>
      </w:r>
      <w:r w:rsidRPr="001E2FA0">
        <w:t>different</w:t>
      </w:r>
      <w:r w:rsidR="00117DF6">
        <w:t xml:space="preserve"> </w:t>
      </w:r>
      <w:r w:rsidRPr="001E2FA0">
        <w:t>detention</w:t>
      </w:r>
      <w:r w:rsidR="00117DF6">
        <w:t xml:space="preserve"> </w:t>
      </w:r>
      <w:r w:rsidRPr="001E2FA0">
        <w:t>facilities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cater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males,</w:t>
      </w:r>
      <w:r w:rsidR="00117DF6">
        <w:t xml:space="preserve"> </w:t>
      </w:r>
      <w:r w:rsidRPr="001E2FA0">
        <w:t>females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minors</w:t>
      </w:r>
      <w:r w:rsidR="00117DF6">
        <w:t xml:space="preserve"> </w:t>
      </w:r>
      <w:r w:rsidRPr="001E2FA0">
        <w:t>at</w:t>
      </w:r>
      <w:r w:rsidR="00117DF6">
        <w:t xml:space="preserve"> </w:t>
      </w:r>
      <w:r w:rsidRPr="001E2FA0">
        <w:t>most</w:t>
      </w:r>
      <w:r w:rsidR="00117DF6">
        <w:t xml:space="preserve"> </w:t>
      </w:r>
      <w:r w:rsidRPr="001E2FA0">
        <w:t>central</w:t>
      </w:r>
      <w:r w:rsidR="00117DF6">
        <w:t xml:space="preserve"> </w:t>
      </w:r>
      <w:r w:rsidRPr="001E2FA0">
        <w:t>police</w:t>
      </w:r>
      <w:r w:rsidR="00117DF6">
        <w:t xml:space="preserve"> </w:t>
      </w:r>
      <w:r w:rsidRPr="001E2FA0">
        <w:t>stations</w:t>
      </w:r>
      <w:r w:rsidR="00117DF6">
        <w:t xml:space="preserve"> </w:t>
      </w:r>
      <w:r w:rsidRPr="001E2FA0">
        <w:t>around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country.</w:t>
      </w:r>
      <w:r w:rsidR="00117DF6">
        <w:t xml:space="preserve"> </w:t>
      </w:r>
      <w:r w:rsidRPr="001E2FA0">
        <w:t>These</w:t>
      </w:r>
      <w:r w:rsidR="00117DF6">
        <w:t xml:space="preserve"> </w:t>
      </w:r>
      <w:r w:rsidRPr="001E2FA0">
        <w:t>include</w:t>
      </w:r>
      <w:r w:rsidR="00117DF6">
        <w:t xml:space="preserve"> </w:t>
      </w:r>
      <w:r w:rsidRPr="001E2FA0">
        <w:t>Kampala,</w:t>
      </w:r>
      <w:r w:rsidR="00117DF6">
        <w:t xml:space="preserve"> </w:t>
      </w:r>
      <w:r w:rsidRPr="001E2FA0">
        <w:t>Mbale,</w:t>
      </w:r>
      <w:r w:rsidR="00117DF6">
        <w:t xml:space="preserve"> </w:t>
      </w:r>
      <w:r w:rsidRPr="001E2FA0">
        <w:t>Mbarara,</w:t>
      </w:r>
      <w:r w:rsidR="00117DF6">
        <w:t xml:space="preserve"> </w:t>
      </w:r>
      <w:r w:rsidRPr="001E2FA0">
        <w:t>Fort</w:t>
      </w:r>
      <w:r w:rsidR="00117DF6">
        <w:t xml:space="preserve"> </w:t>
      </w:r>
      <w:r w:rsidRPr="001E2FA0">
        <w:t>Portal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Mukono</w:t>
      </w:r>
      <w:r w:rsidR="00117DF6">
        <w:t xml:space="preserve"> </w:t>
      </w:r>
      <w:r w:rsidRPr="001E2FA0">
        <w:t>Central</w:t>
      </w:r>
      <w:r w:rsidR="00117DF6">
        <w:t xml:space="preserve"> </w:t>
      </w:r>
      <w:r w:rsidRPr="001E2FA0">
        <w:t>Police</w:t>
      </w:r>
      <w:r w:rsidR="00117DF6">
        <w:t xml:space="preserve"> </w:t>
      </w:r>
      <w:r w:rsidRPr="001E2FA0">
        <w:t>Stations.</w:t>
      </w:r>
    </w:p>
    <w:p w14:paraId="46207A93" w14:textId="05554574" w:rsidR="002461EB" w:rsidRPr="002E6C2A" w:rsidRDefault="002461EB" w:rsidP="00943BF4">
      <w:pPr>
        <w:pStyle w:val="H23G"/>
      </w:pPr>
      <w:r>
        <w:tab/>
        <w:t>4.</w:t>
      </w:r>
      <w:r w:rsidR="00117DF6">
        <w:t xml:space="preserve"> </w:t>
      </w:r>
      <w:r>
        <w:tab/>
      </w:r>
      <w:r w:rsidRPr="002E6C2A">
        <w:t>Gender</w:t>
      </w:r>
      <w:r w:rsidR="00117DF6">
        <w:t xml:space="preserve"> </w:t>
      </w:r>
      <w:r w:rsidRPr="002E6C2A">
        <w:t>Equality</w:t>
      </w:r>
      <w:r w:rsidR="00117DF6">
        <w:t xml:space="preserve"> </w:t>
      </w:r>
      <w:r w:rsidRPr="002E6C2A">
        <w:t>(Articles</w:t>
      </w:r>
      <w:r w:rsidR="00117DF6">
        <w:t xml:space="preserve"> </w:t>
      </w:r>
      <w:r w:rsidRPr="002E6C2A">
        <w:t>3,</w:t>
      </w:r>
      <w:r w:rsidR="00117DF6">
        <w:t xml:space="preserve"> </w:t>
      </w:r>
      <w:r w:rsidRPr="002E6C2A">
        <w:t>23</w:t>
      </w:r>
      <w:r w:rsidR="00117DF6">
        <w:t xml:space="preserve"> </w:t>
      </w:r>
      <w:r w:rsidRPr="002E6C2A">
        <w:t>and</w:t>
      </w:r>
      <w:r w:rsidR="00117DF6">
        <w:t xml:space="preserve"> </w:t>
      </w:r>
      <w:r w:rsidRPr="002E6C2A">
        <w:t>26)</w:t>
      </w:r>
    </w:p>
    <w:p w14:paraId="09C0979C" w14:textId="77777777" w:rsidR="000E0A14" w:rsidRDefault="002461EB" w:rsidP="002461EB">
      <w:pPr>
        <w:pStyle w:val="SingleTxtG"/>
      </w:pPr>
      <w:r w:rsidRPr="001E2FA0">
        <w:t>30.</w:t>
      </w:r>
      <w:r w:rsidRPr="001E2FA0">
        <w:tab/>
        <w:t>Article</w:t>
      </w:r>
      <w:r w:rsidR="00117DF6">
        <w:t xml:space="preserve"> </w:t>
      </w:r>
      <w:r w:rsidRPr="001E2FA0">
        <w:t>26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</w:t>
      </w:r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right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all</w:t>
      </w:r>
      <w:r w:rsidR="00117DF6">
        <w:t xml:space="preserve"> </w:t>
      </w:r>
      <w:r w:rsidRPr="001E2FA0">
        <w:t>persons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own</w:t>
      </w:r>
      <w:r w:rsidR="00117DF6">
        <w:t xml:space="preserve"> </w:t>
      </w:r>
      <w:r w:rsidRPr="001E2FA0">
        <w:t>property</w:t>
      </w:r>
      <w:r w:rsidR="00117DF6">
        <w:t xml:space="preserve"> </w:t>
      </w:r>
      <w:r w:rsidRPr="001E2FA0">
        <w:t>either</w:t>
      </w:r>
      <w:r w:rsidR="00117DF6">
        <w:t xml:space="preserve"> </w:t>
      </w:r>
      <w:r w:rsidRPr="001E2FA0">
        <w:t>individually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association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others.</w:t>
      </w:r>
      <w:r w:rsidR="00117DF6">
        <w:t xml:space="preserve"> </w:t>
      </w:r>
      <w:r w:rsidRPr="001E2FA0">
        <w:t>Article</w:t>
      </w:r>
      <w:r w:rsidR="00117DF6">
        <w:t xml:space="preserve"> </w:t>
      </w:r>
      <w:r w:rsidRPr="001E2FA0">
        <w:t>32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</w:t>
      </w:r>
      <w:r w:rsidR="00117DF6">
        <w:t xml:space="preserve"> </w:t>
      </w:r>
      <w:r w:rsidRPr="001E2FA0">
        <w:t>specifically</w:t>
      </w:r>
      <w:r w:rsidR="00117DF6">
        <w:t xml:space="preserve"> </w:t>
      </w:r>
      <w:r w:rsidRPr="001E2FA0">
        <w:t>addresses</w:t>
      </w:r>
      <w:r w:rsidR="00117DF6">
        <w:t xml:space="preserve"> </w:t>
      </w:r>
      <w:r w:rsidRPr="001E2FA0">
        <w:t>discrimination</w:t>
      </w:r>
      <w:r w:rsidR="00117DF6">
        <w:t xml:space="preserve"> </w:t>
      </w:r>
      <w:r w:rsidRPr="001E2FA0">
        <w:t>against</w:t>
      </w:r>
      <w:r w:rsidR="00117DF6">
        <w:t xml:space="preserve"> </w:t>
      </w:r>
      <w:r w:rsidRPr="001E2FA0">
        <w:t>women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laws,</w:t>
      </w:r>
      <w:r w:rsidR="00117DF6">
        <w:t xml:space="preserve"> </w:t>
      </w:r>
      <w:r w:rsidRPr="001E2FA0">
        <w:t>cultures,</w:t>
      </w:r>
      <w:r w:rsidR="00117DF6">
        <w:t xml:space="preserve"> </w:t>
      </w:r>
      <w:r w:rsidRPr="001E2FA0">
        <w:t>customs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traditions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are</w:t>
      </w:r>
      <w:r w:rsidR="00117DF6">
        <w:t xml:space="preserve"> </w:t>
      </w:r>
      <w:r w:rsidRPr="001E2FA0">
        <w:t>against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dignity,</w:t>
      </w:r>
      <w:r w:rsidR="00117DF6">
        <w:t xml:space="preserve"> </w:t>
      </w:r>
      <w:r w:rsidRPr="001E2FA0">
        <w:t>welfare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interests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women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marginalised</w:t>
      </w:r>
      <w:r w:rsidR="00117DF6">
        <w:t xml:space="preserve"> </w:t>
      </w:r>
      <w:r w:rsidRPr="001E2FA0">
        <w:t>group</w:t>
      </w:r>
      <w:r w:rsidR="00117DF6">
        <w:t xml:space="preserve"> </w:t>
      </w:r>
      <w:proofErr w:type="gramStart"/>
      <w:r w:rsidRPr="001E2FA0">
        <w:t>are</w:t>
      </w:r>
      <w:r w:rsidR="00117DF6">
        <w:t xml:space="preserve"> </w:t>
      </w:r>
      <w:r w:rsidRPr="001E2FA0">
        <w:t>prohibited</w:t>
      </w:r>
      <w:proofErr w:type="gramEnd"/>
      <w:r w:rsidRPr="001E2FA0">
        <w:t>.</w:t>
      </w:r>
    </w:p>
    <w:p w14:paraId="54A621A7" w14:textId="77777777" w:rsidR="000E0A14" w:rsidRDefault="002461EB" w:rsidP="002461EB">
      <w:pPr>
        <w:pStyle w:val="SingleTxtG"/>
      </w:pPr>
      <w:r w:rsidRPr="001E2FA0">
        <w:t>31.</w:t>
      </w:r>
      <w:r w:rsidRPr="001E2FA0">
        <w:tab/>
        <w:t>Further,</w:t>
      </w:r>
      <w:r w:rsidR="00117DF6">
        <w:t xml:space="preserve"> </w:t>
      </w:r>
      <w:r w:rsidRPr="001E2FA0">
        <w:t>Article</w:t>
      </w:r>
      <w:r w:rsidR="00117DF6">
        <w:t xml:space="preserve"> </w:t>
      </w:r>
      <w:r w:rsidRPr="001E2FA0">
        <w:t>33</w:t>
      </w:r>
      <w:r w:rsidR="00117DF6">
        <w:t xml:space="preserve"> </w:t>
      </w:r>
      <w:r w:rsidRPr="001E2FA0">
        <w:t>guarantees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women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equal</w:t>
      </w:r>
      <w:r w:rsidR="00117DF6">
        <w:t xml:space="preserve"> </w:t>
      </w:r>
      <w:r w:rsidRPr="001E2FA0">
        <w:t>opportunities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political,</w:t>
      </w:r>
      <w:r w:rsidR="00117DF6">
        <w:t xml:space="preserve"> </w:t>
      </w:r>
      <w:r w:rsidRPr="001E2FA0">
        <w:t>economic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social</w:t>
      </w:r>
      <w:r w:rsidR="00117DF6">
        <w:t xml:space="preserve"> </w:t>
      </w:r>
      <w:r w:rsidRPr="001E2FA0">
        <w:t>activities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requires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state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provide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facilities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opportunities</w:t>
      </w:r>
      <w:r w:rsidR="00117DF6">
        <w:t xml:space="preserve"> </w:t>
      </w:r>
      <w:r w:rsidRPr="001E2FA0">
        <w:t>necessary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enhance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welfare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women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enable</w:t>
      </w:r>
      <w:r w:rsidR="00117DF6">
        <w:t xml:space="preserve"> </w:t>
      </w:r>
      <w:r w:rsidRPr="001E2FA0">
        <w:t>them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realise</w:t>
      </w:r>
      <w:r w:rsidR="00117DF6">
        <w:t xml:space="preserve"> </w:t>
      </w:r>
      <w:r w:rsidRPr="001E2FA0">
        <w:t>their</w:t>
      </w:r>
      <w:r w:rsidR="00117DF6">
        <w:t xml:space="preserve"> </w:t>
      </w:r>
      <w:r w:rsidRPr="001E2FA0">
        <w:t>full</w:t>
      </w:r>
      <w:r w:rsidR="00117DF6">
        <w:t xml:space="preserve"> </w:t>
      </w:r>
      <w:r w:rsidRPr="001E2FA0">
        <w:t>potential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advancement,</w:t>
      </w:r>
      <w:r w:rsidR="00117DF6">
        <w:t xml:space="preserve"> </w:t>
      </w:r>
      <w:r w:rsidRPr="001E2FA0">
        <w:t>taking</w:t>
      </w:r>
      <w:r w:rsidR="00117DF6">
        <w:t xml:space="preserve"> </w:t>
      </w:r>
      <w:r w:rsidRPr="001E2FA0">
        <w:t>into</w:t>
      </w:r>
      <w:r w:rsidR="00117DF6">
        <w:t xml:space="preserve"> </w:t>
      </w:r>
      <w:r w:rsidRPr="001E2FA0">
        <w:t>account</w:t>
      </w:r>
      <w:r w:rsidR="00117DF6">
        <w:t xml:space="preserve"> </w:t>
      </w:r>
      <w:r w:rsidRPr="001E2FA0">
        <w:t>their</w:t>
      </w:r>
      <w:r w:rsidR="00117DF6">
        <w:t xml:space="preserve"> </w:t>
      </w:r>
      <w:r w:rsidRPr="001E2FA0">
        <w:t>unique</w:t>
      </w:r>
      <w:r w:rsidR="00117DF6">
        <w:t xml:space="preserve"> </w:t>
      </w:r>
      <w:r w:rsidRPr="001E2FA0">
        <w:t>status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natural</w:t>
      </w:r>
      <w:r w:rsidR="00117DF6">
        <w:t xml:space="preserve"> </w:t>
      </w:r>
      <w:r w:rsidRPr="001E2FA0">
        <w:t>maternal</w:t>
      </w:r>
      <w:r w:rsidR="00117DF6">
        <w:t xml:space="preserve"> </w:t>
      </w:r>
      <w:r w:rsidRPr="001E2FA0">
        <w:t>functions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society.</w:t>
      </w:r>
    </w:p>
    <w:p w14:paraId="56EC07FD" w14:textId="77777777" w:rsidR="000E0A14" w:rsidRDefault="002461EB" w:rsidP="002461EB">
      <w:pPr>
        <w:pStyle w:val="SingleTxtG"/>
      </w:pPr>
      <w:r w:rsidRPr="001E2FA0">
        <w:t>32.</w:t>
      </w:r>
      <w:r w:rsidRPr="001E2FA0">
        <w:tab/>
        <w:t>Section</w:t>
      </w:r>
      <w:r w:rsidR="00117DF6">
        <w:t xml:space="preserve"> </w:t>
      </w:r>
      <w:r w:rsidRPr="001E2FA0">
        <w:t>27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Land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Cap.</w:t>
      </w:r>
      <w:r w:rsidR="00117DF6">
        <w:t xml:space="preserve"> </w:t>
      </w:r>
      <w:r w:rsidRPr="001E2FA0">
        <w:t>227</w:t>
      </w:r>
      <w:r w:rsidR="00117DF6">
        <w:t xml:space="preserve"> </w:t>
      </w:r>
      <w:r w:rsidRPr="001E2FA0">
        <w:t>protects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women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own,</w:t>
      </w:r>
      <w:r w:rsidR="00117DF6">
        <w:t xml:space="preserve"> </w:t>
      </w:r>
      <w:r w:rsidRPr="001E2FA0">
        <w:t>occupy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use</w:t>
      </w:r>
      <w:r w:rsidR="00117DF6">
        <w:t xml:space="preserve"> </w:t>
      </w:r>
      <w:r w:rsidRPr="001E2FA0">
        <w:t>land</w:t>
      </w:r>
      <w:r w:rsidR="00117DF6">
        <w:t xml:space="preserve"> </w:t>
      </w:r>
      <w:r w:rsidRPr="001E2FA0">
        <w:t>under</w:t>
      </w:r>
      <w:r w:rsidR="00117DF6">
        <w:t xml:space="preserve"> </w:t>
      </w:r>
      <w:r w:rsidRPr="001E2FA0">
        <w:t>customary</w:t>
      </w:r>
      <w:r w:rsidR="00117DF6">
        <w:t xml:space="preserve"> </w:t>
      </w:r>
      <w:r w:rsidRPr="001E2FA0">
        <w:t>tenure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declaring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decision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denies</w:t>
      </w:r>
      <w:r w:rsidR="00117DF6">
        <w:t xml:space="preserve"> </w:t>
      </w:r>
      <w:r w:rsidRPr="001E2FA0">
        <w:t>women</w:t>
      </w:r>
      <w:r w:rsidR="00117DF6">
        <w:t xml:space="preserve"> </w:t>
      </w:r>
      <w:r w:rsidRPr="001E2FA0">
        <w:t>access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ownership,</w:t>
      </w:r>
      <w:r w:rsidR="00117DF6">
        <w:t xml:space="preserve"> </w:t>
      </w:r>
      <w:r w:rsidRPr="001E2FA0">
        <w:t>occupation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use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land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be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contravention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Articles</w:t>
      </w:r>
      <w:r w:rsidR="00117DF6">
        <w:t xml:space="preserve"> </w:t>
      </w:r>
      <w:r w:rsidRPr="001E2FA0">
        <w:t>33,</w:t>
      </w:r>
      <w:r w:rsidR="00117DF6">
        <w:t xml:space="preserve"> </w:t>
      </w:r>
      <w:r w:rsidRPr="001E2FA0">
        <w:t>34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35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Constitution.</w:t>
      </w:r>
      <w:r w:rsidR="00117DF6">
        <w:t xml:space="preserve"> </w:t>
      </w:r>
      <w:r w:rsidRPr="001E2FA0">
        <w:t>Section</w:t>
      </w:r>
      <w:r w:rsidR="00117DF6">
        <w:t xml:space="preserve"> </w:t>
      </w:r>
      <w:r w:rsidRPr="001E2FA0">
        <w:t>39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Land</w:t>
      </w:r>
      <w:r w:rsidR="00117DF6">
        <w:t xml:space="preserve"> </w:t>
      </w:r>
      <w:r w:rsidRPr="001E2FA0">
        <w:t>Act</w:t>
      </w:r>
      <w:r w:rsidR="00117DF6">
        <w:t xml:space="preserve"> </w:t>
      </w:r>
      <w:r w:rsidRPr="001E2FA0">
        <w:t>makes</w:t>
      </w:r>
      <w:r w:rsidR="00117DF6">
        <w:t xml:space="preserve"> </w:t>
      </w:r>
      <w:r w:rsidRPr="001E2FA0">
        <w:t>it</w:t>
      </w:r>
      <w:r w:rsidR="00117DF6">
        <w:t xml:space="preserve"> </w:t>
      </w:r>
      <w:r w:rsidRPr="001E2FA0">
        <w:t>mandatory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obtain</w:t>
      </w:r>
      <w:r w:rsidR="00117DF6">
        <w:t xml:space="preserve"> </w:t>
      </w:r>
      <w:r w:rsidRPr="001E2FA0">
        <w:t>written</w:t>
      </w:r>
      <w:r w:rsidR="00117DF6">
        <w:t xml:space="preserve"> </w:t>
      </w:r>
      <w:r w:rsidRPr="001E2FA0">
        <w:t>spousal</w:t>
      </w:r>
      <w:r w:rsidR="00117DF6">
        <w:t xml:space="preserve"> </w:t>
      </w:r>
      <w:r w:rsidRPr="001E2FA0">
        <w:t>consent</w:t>
      </w:r>
      <w:r w:rsidR="00117DF6">
        <w:t xml:space="preserve"> </w:t>
      </w:r>
      <w:r w:rsidRPr="001E2FA0">
        <w:t>before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transactions</w:t>
      </w:r>
      <w:r w:rsidR="00117DF6">
        <w:t xml:space="preserve"> </w:t>
      </w:r>
      <w:r w:rsidRPr="001E2FA0">
        <w:t>relating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matrimonial</w:t>
      </w:r>
      <w:r w:rsidR="00117DF6">
        <w:t xml:space="preserve"> </w:t>
      </w:r>
      <w:r w:rsidRPr="001E2FA0">
        <w:t>property</w:t>
      </w:r>
      <w:r w:rsidR="00117DF6">
        <w:t xml:space="preserve"> </w:t>
      </w:r>
      <w:r w:rsidRPr="001E2FA0">
        <w:t>can</w:t>
      </w:r>
      <w:r w:rsidR="00117DF6">
        <w:t xml:space="preserve"> </w:t>
      </w:r>
      <w:r w:rsidRPr="001E2FA0">
        <w:t>take</w:t>
      </w:r>
      <w:r w:rsidR="00117DF6">
        <w:t xml:space="preserve"> </w:t>
      </w:r>
      <w:r w:rsidRPr="001E2FA0">
        <w:t>place.</w:t>
      </w:r>
      <w:r w:rsidR="00117DF6">
        <w:t xml:space="preserve"> </w:t>
      </w:r>
      <w:proofErr w:type="gramStart"/>
      <w:r w:rsidRPr="001E2FA0">
        <w:t>Section</w:t>
      </w:r>
      <w:r w:rsidR="00117DF6">
        <w:t xml:space="preserve"> </w:t>
      </w:r>
      <w:r w:rsidRPr="001E2FA0">
        <w:t>5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Land</w:t>
      </w:r>
      <w:r w:rsidR="00117DF6">
        <w:t xml:space="preserve"> </w:t>
      </w:r>
      <w:r w:rsidRPr="001E2FA0">
        <w:t>Act,</w:t>
      </w:r>
      <w:proofErr w:type="gramEnd"/>
      <w:r w:rsidR="00117DF6">
        <w:t xml:space="preserve"> </w:t>
      </w:r>
      <w:r w:rsidRPr="001E2FA0">
        <w:t>requires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Land</w:t>
      </w:r>
      <w:r w:rsidR="00117DF6">
        <w:t xml:space="preserve"> </w:t>
      </w:r>
      <w:r w:rsidRPr="001E2FA0">
        <w:t>Committee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safeguard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interest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women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land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subject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application.</w:t>
      </w:r>
      <w:r w:rsidR="00117DF6">
        <w:t xml:space="preserve"> </w:t>
      </w:r>
      <w:r w:rsidRPr="001E2FA0">
        <w:t>Section</w:t>
      </w:r>
      <w:r w:rsidR="00117DF6">
        <w:t xml:space="preserve"> </w:t>
      </w:r>
      <w:r w:rsidRPr="001E2FA0">
        <w:t>57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Land</w:t>
      </w:r>
      <w:r w:rsidR="00117DF6">
        <w:t xml:space="preserve"> </w:t>
      </w:r>
      <w:r w:rsidRPr="001E2FA0">
        <w:t>Act</w:t>
      </w:r>
      <w:r w:rsidR="00117DF6">
        <w:t xml:space="preserve"> </w:t>
      </w:r>
      <w:r w:rsidRPr="001E2FA0">
        <w:t>establishes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District</w:t>
      </w:r>
      <w:r w:rsidR="00117DF6">
        <w:t xml:space="preserve"> </w:t>
      </w:r>
      <w:r w:rsidRPr="001E2FA0">
        <w:t>Land</w:t>
      </w:r>
      <w:r w:rsidR="00117DF6">
        <w:t xml:space="preserve"> </w:t>
      </w:r>
      <w:r w:rsidRPr="001E2FA0">
        <w:t>Boards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reserves</w:t>
      </w:r>
      <w:r w:rsidR="00117DF6">
        <w:t xml:space="preserve"> </w:t>
      </w:r>
      <w:r w:rsidRPr="001E2FA0">
        <w:t>at</w:t>
      </w:r>
      <w:r w:rsidR="00117DF6">
        <w:t xml:space="preserve"> </w:t>
      </w:r>
      <w:r w:rsidRPr="001E2FA0">
        <w:t>least</w:t>
      </w:r>
      <w:r w:rsidR="00117DF6">
        <w:t xml:space="preserve"> </w:t>
      </w:r>
      <w:r w:rsidRPr="001E2FA0">
        <w:t>one</w:t>
      </w:r>
      <w:r w:rsidR="00117DF6">
        <w:t xml:space="preserve"> </w:t>
      </w:r>
      <w:r w:rsidRPr="001E2FA0">
        <w:t>third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membership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women.</w:t>
      </w:r>
    </w:p>
    <w:p w14:paraId="0189D042" w14:textId="0465F81C" w:rsidR="002461EB" w:rsidRPr="001E2FA0" w:rsidRDefault="002461EB" w:rsidP="002461EB">
      <w:pPr>
        <w:pStyle w:val="SingleTxtG"/>
      </w:pPr>
      <w:r w:rsidRPr="001E2FA0">
        <w:t>33.</w:t>
      </w:r>
      <w:r w:rsidRPr="001E2FA0">
        <w:tab/>
        <w:t>Government</w:t>
      </w:r>
      <w:r w:rsidR="00117DF6">
        <w:t xml:space="preserve"> </w:t>
      </w:r>
      <w:r w:rsidRPr="001E2FA0">
        <w:t>enacted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Succession</w:t>
      </w:r>
      <w:r w:rsidR="00117DF6">
        <w:t xml:space="preserve"> </w:t>
      </w:r>
      <w:r w:rsidRPr="001E2FA0">
        <w:t>(Amendment)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2022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uses</w:t>
      </w:r>
      <w:r w:rsidR="00117DF6">
        <w:t xml:space="preserve"> </w:t>
      </w:r>
      <w:r w:rsidRPr="001E2FA0">
        <w:t>gender</w:t>
      </w:r>
      <w:r w:rsidR="00117DF6">
        <w:t xml:space="preserve"> </w:t>
      </w:r>
      <w:r w:rsidRPr="001E2FA0">
        <w:t>neutral</w:t>
      </w:r>
      <w:r w:rsidR="00117DF6">
        <w:t xml:space="preserve"> </w:t>
      </w:r>
      <w:r w:rsidRPr="001E2FA0">
        <w:t>language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ensure</w:t>
      </w:r>
      <w:r w:rsidR="00117DF6">
        <w:t xml:space="preserve"> </w:t>
      </w:r>
      <w:r w:rsidRPr="001E2FA0">
        <w:t>equal</w:t>
      </w:r>
      <w:r w:rsidR="00117DF6">
        <w:t xml:space="preserve"> </w:t>
      </w:r>
      <w:r w:rsidRPr="001E2FA0">
        <w:t>application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law</w:t>
      </w:r>
      <w:r w:rsidR="00117DF6">
        <w:t xml:space="preserve"> </w:t>
      </w:r>
      <w:r w:rsidRPr="001E2FA0">
        <w:t>irrespective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gender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this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cured</w:t>
      </w:r>
      <w:r w:rsidR="00117DF6">
        <w:t xml:space="preserve"> </w:t>
      </w:r>
      <w:r w:rsidRPr="001E2FA0">
        <w:t>discrimination</w:t>
      </w:r>
      <w:r w:rsidR="00117DF6">
        <w:t xml:space="preserve"> </w:t>
      </w:r>
      <w:r w:rsidRPr="001E2FA0">
        <w:t>based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gender.</w:t>
      </w:r>
      <w:r w:rsidR="00117DF6">
        <w:t xml:space="preserve"> </w:t>
      </w:r>
      <w:r w:rsidRPr="001E2FA0">
        <w:t>It</w:t>
      </w:r>
      <w:r w:rsidR="00117DF6">
        <w:t xml:space="preserve"> </w:t>
      </w:r>
      <w:r w:rsidRPr="001E2FA0">
        <w:t>also</w:t>
      </w:r>
      <w:r w:rsidR="00117DF6">
        <w:t xml:space="preserve"> </w:t>
      </w:r>
      <w:r w:rsidRPr="001E2FA0">
        <w:t>entitles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spouse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family</w:t>
      </w:r>
      <w:r w:rsidR="00117DF6">
        <w:t xml:space="preserve"> </w:t>
      </w:r>
      <w:r w:rsidRPr="001E2FA0">
        <w:t>home</w:t>
      </w:r>
      <w:r w:rsidR="00117DF6">
        <w:t xml:space="preserve"> </w:t>
      </w:r>
      <w:r w:rsidRPr="001E2FA0">
        <w:t>whether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will</w:t>
      </w:r>
      <w:r w:rsidR="00117DF6">
        <w:t xml:space="preserve"> </w:t>
      </w:r>
      <w:r w:rsidRPr="001E2FA0">
        <w:t>exists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not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attempt</w:t>
      </w:r>
      <w:r w:rsidR="00117DF6">
        <w:t xml:space="preserve"> </w:t>
      </w:r>
      <w:r w:rsidRPr="001E2FA0">
        <w:t>at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eviction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offence,</w:t>
      </w:r>
      <w:r w:rsidR="00117DF6">
        <w:t xml:space="preserve"> </w:t>
      </w:r>
      <w:r w:rsidRPr="001E2FA0">
        <w:t>thus</w:t>
      </w:r>
      <w:r w:rsidR="00117DF6">
        <w:t xml:space="preserve"> </w:t>
      </w:r>
      <w:r w:rsidRPr="001E2FA0">
        <w:t>repealing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previous</w:t>
      </w:r>
      <w:r w:rsidR="00117DF6">
        <w:t xml:space="preserve"> </w:t>
      </w:r>
      <w:r w:rsidRPr="001E2FA0">
        <w:t>position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hitherto</w:t>
      </w:r>
      <w:r w:rsidR="00117DF6">
        <w:t xml:space="preserve"> </w:t>
      </w:r>
      <w:r w:rsidRPr="001E2FA0">
        <w:t>meant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surviving</w:t>
      </w:r>
      <w:r w:rsidR="00117DF6">
        <w:t xml:space="preserve"> </w:t>
      </w:r>
      <w:r w:rsidRPr="001E2FA0">
        <w:t>female</w:t>
      </w:r>
      <w:r w:rsidR="00117DF6">
        <w:t xml:space="preserve"> </w:t>
      </w:r>
      <w:r w:rsidRPr="001E2FA0">
        <w:t>spouse</w:t>
      </w:r>
      <w:r w:rsidR="00117DF6">
        <w:t xml:space="preserve"> </w:t>
      </w:r>
      <w:r w:rsidRPr="001E2FA0">
        <w:t>would</w:t>
      </w:r>
      <w:r w:rsidR="00117DF6">
        <w:t xml:space="preserve"> </w:t>
      </w:r>
      <w:r w:rsidRPr="001E2FA0">
        <w:t>lose</w:t>
      </w:r>
      <w:r w:rsidR="00117DF6">
        <w:t xml:space="preserve"> </w:t>
      </w:r>
      <w:r w:rsidRPr="001E2FA0">
        <w:t>her</w:t>
      </w:r>
      <w:r w:rsidR="00117DF6">
        <w:t xml:space="preserve"> </w:t>
      </w:r>
      <w:r w:rsidRPr="001E2FA0">
        <w:t>matrimonial</w:t>
      </w:r>
      <w:r w:rsidR="00117DF6">
        <w:t xml:space="preserve"> </w:t>
      </w:r>
      <w:r w:rsidRPr="001E2FA0">
        <w:t>home</w:t>
      </w:r>
      <w:r w:rsidR="00117DF6">
        <w:t xml:space="preserve"> </w:t>
      </w:r>
      <w:r w:rsidRPr="001E2FA0">
        <w:t>upon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likelihood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her</w:t>
      </w:r>
      <w:r w:rsidR="00117DF6">
        <w:t xml:space="preserve"> </w:t>
      </w:r>
      <w:r w:rsidRPr="001E2FA0">
        <w:t>remarriage</w:t>
      </w:r>
      <w:r w:rsidR="00117DF6">
        <w:t xml:space="preserve"> </w:t>
      </w:r>
      <w:r w:rsidRPr="001E2FA0">
        <w:t>while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law</w:t>
      </w:r>
      <w:r w:rsidR="00117DF6">
        <w:t xml:space="preserve"> </w:t>
      </w:r>
      <w:r w:rsidRPr="001E2FA0">
        <w:t>was</w:t>
      </w:r>
      <w:r w:rsidR="00117DF6">
        <w:t xml:space="preserve"> </w:t>
      </w:r>
      <w:r w:rsidRPr="001E2FA0">
        <w:t>silent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what</w:t>
      </w:r>
      <w:r w:rsidR="00117DF6">
        <w:t xml:space="preserve"> </w:t>
      </w:r>
      <w:r w:rsidRPr="001E2FA0">
        <w:t>happened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surviving</w:t>
      </w:r>
      <w:r w:rsidR="00117DF6">
        <w:t xml:space="preserve"> </w:t>
      </w:r>
      <w:r w:rsidRPr="001E2FA0">
        <w:t>male</w:t>
      </w:r>
      <w:r w:rsidR="00117DF6">
        <w:t xml:space="preserve"> </w:t>
      </w:r>
      <w:r w:rsidRPr="001E2FA0">
        <w:t>spouse.</w:t>
      </w:r>
    </w:p>
    <w:p w14:paraId="3E31571F" w14:textId="77777777" w:rsidR="000E0A14" w:rsidRDefault="002461EB" w:rsidP="002461EB">
      <w:pPr>
        <w:pStyle w:val="SingleTxtG"/>
      </w:pPr>
      <w:r w:rsidRPr="001E2FA0">
        <w:t>34.</w:t>
      </w:r>
      <w:r w:rsidRPr="001E2FA0">
        <w:tab/>
        <w:t>The</w:t>
      </w:r>
      <w:r w:rsidR="00117DF6">
        <w:t xml:space="preserve"> </w:t>
      </w:r>
      <w:r w:rsidRPr="001E2FA0">
        <w:t>Courts</w:t>
      </w:r>
      <w:r w:rsidR="00117DF6">
        <w:t xml:space="preserve"> </w:t>
      </w:r>
      <w:r w:rsidRPr="001E2FA0">
        <w:t>have</w:t>
      </w:r>
      <w:r w:rsidR="00117DF6">
        <w:t xml:space="preserve"> </w:t>
      </w:r>
      <w:r w:rsidRPr="001E2FA0">
        <w:t>been</w:t>
      </w:r>
      <w:r w:rsidR="00117DF6">
        <w:t xml:space="preserve"> </w:t>
      </w:r>
      <w:r w:rsidRPr="001E2FA0">
        <w:t>crucial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implementing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non-discrimination</w:t>
      </w:r>
      <w:r w:rsidR="00117DF6">
        <w:t xml:space="preserve"> </w:t>
      </w:r>
      <w:r w:rsidRPr="001E2FA0">
        <w:t>laws.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import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recent</w:t>
      </w:r>
      <w:r w:rsidR="00117DF6">
        <w:t xml:space="preserve"> </w:t>
      </w:r>
      <w:r w:rsidRPr="001E2FA0">
        <w:t>decision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Court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Appeal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737D9A">
        <w:rPr>
          <w:i/>
          <w:iCs/>
        </w:rPr>
        <w:t>Civil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Appeal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No.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100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of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2015;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Ambayo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Joseph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Waigo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versus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Aserua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Jackline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parties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marriage</w:t>
      </w:r>
      <w:r w:rsidR="00117DF6">
        <w:t xml:space="preserve"> </w:t>
      </w:r>
      <w:r w:rsidRPr="001E2FA0">
        <w:t>have</w:t>
      </w:r>
      <w:r w:rsidR="00117DF6">
        <w:t xml:space="preserve"> </w:t>
      </w:r>
      <w:r w:rsidRPr="001E2FA0">
        <w:t>equal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during</w:t>
      </w:r>
      <w:r w:rsidR="00117DF6">
        <w:t xml:space="preserve"> </w:t>
      </w:r>
      <w:r w:rsidRPr="001E2FA0">
        <w:t>divorce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extent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matrimonial</w:t>
      </w:r>
      <w:r w:rsidR="00117DF6">
        <w:t xml:space="preserve"> </w:t>
      </w:r>
      <w:r w:rsidRPr="001E2FA0">
        <w:t>property</w:t>
      </w:r>
      <w:r w:rsidR="00117DF6">
        <w:t xml:space="preserve"> </w:t>
      </w:r>
      <w:proofErr w:type="gramStart"/>
      <w:r w:rsidRPr="001E2FA0">
        <w:t>is</w:t>
      </w:r>
      <w:r w:rsidR="00117DF6">
        <w:t xml:space="preserve"> </w:t>
      </w:r>
      <w:r w:rsidRPr="001E2FA0">
        <w:t>shared</w:t>
      </w:r>
      <w:proofErr w:type="gramEnd"/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accordance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contribution</w:t>
      </w:r>
      <w:r w:rsidR="00117DF6">
        <w:t xml:space="preserve"> </w:t>
      </w:r>
      <w:r w:rsidRPr="001E2FA0">
        <w:t>made</w:t>
      </w:r>
      <w:r w:rsidR="00117DF6">
        <w:t xml:space="preserve"> </w:t>
      </w:r>
      <w:r w:rsidRPr="001E2FA0">
        <w:t>irrespective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gender.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decision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Court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Appeal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binding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all</w:t>
      </w:r>
      <w:r w:rsidR="00117DF6">
        <w:t xml:space="preserve"> </w:t>
      </w:r>
      <w:r w:rsidRPr="001E2FA0">
        <w:t>subordinate</w:t>
      </w:r>
      <w:r w:rsidR="00117DF6">
        <w:t xml:space="preserve"> </w:t>
      </w:r>
      <w:r w:rsidRPr="001E2FA0">
        <w:t>courts.</w:t>
      </w:r>
    </w:p>
    <w:p w14:paraId="34804625" w14:textId="77777777" w:rsidR="000E0A14" w:rsidRDefault="002461EB" w:rsidP="002461EB">
      <w:pPr>
        <w:pStyle w:val="SingleTxtG"/>
      </w:pPr>
      <w:r w:rsidRPr="001E2FA0">
        <w:t>35.</w:t>
      </w:r>
      <w:r w:rsidRPr="001E2FA0">
        <w:tab/>
        <w:t>The</w:t>
      </w:r>
      <w:r w:rsidR="00117DF6">
        <w:t xml:space="preserve"> </w:t>
      </w:r>
      <w:r w:rsidRPr="001E2FA0">
        <w:t>purpose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Marriage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Divorce</w:t>
      </w:r>
      <w:r w:rsidR="00117DF6">
        <w:t xml:space="preserve"> </w:t>
      </w:r>
      <w:r w:rsidRPr="001E2FA0">
        <w:t>Bill,</w:t>
      </w:r>
      <w:r w:rsidR="00117DF6">
        <w:t xml:space="preserve"> </w:t>
      </w:r>
      <w:r w:rsidRPr="001E2FA0">
        <w:t>2009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provide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marital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duties,</w:t>
      </w:r>
      <w:r w:rsidR="00117DF6">
        <w:t xml:space="preserve"> </w:t>
      </w:r>
      <w:r w:rsidRPr="001E2FA0">
        <w:t>among</w:t>
      </w:r>
      <w:r w:rsidR="00117DF6">
        <w:t xml:space="preserve"> </w:t>
      </w:r>
      <w:r w:rsidRPr="001E2FA0">
        <w:t>others.</w:t>
      </w:r>
      <w:r w:rsidR="00117DF6">
        <w:t xml:space="preserve"> </w:t>
      </w:r>
      <w:proofErr w:type="gramStart"/>
      <w:r w:rsidRPr="001E2FA0">
        <w:t>Part</w:t>
      </w:r>
      <w:r w:rsidR="00117DF6">
        <w:t xml:space="preserve"> </w:t>
      </w:r>
      <w:r w:rsidRPr="001E2FA0">
        <w:t>VIII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Bill,</w:t>
      </w:r>
      <w:proofErr w:type="gramEnd"/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common</w:t>
      </w:r>
      <w:r w:rsidR="00117DF6">
        <w:t xml:space="preserve"> </w:t>
      </w:r>
      <w:r w:rsidRPr="001E2FA0">
        <w:t>ownership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equal</w:t>
      </w:r>
      <w:r w:rsidR="00117DF6">
        <w:t xml:space="preserve"> </w:t>
      </w:r>
      <w:r w:rsidRPr="001E2FA0">
        <w:t>access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matrimonial</w:t>
      </w:r>
      <w:r w:rsidR="00117DF6">
        <w:t xml:space="preserve"> </w:t>
      </w:r>
      <w:r w:rsidRPr="001E2FA0">
        <w:t>property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safeguard</w:t>
      </w:r>
      <w:r w:rsidR="00117DF6">
        <w:t xml:space="preserve"> </w:t>
      </w:r>
      <w:r w:rsidRPr="001E2FA0">
        <w:t>against</w:t>
      </w:r>
      <w:r w:rsidR="00117DF6">
        <w:t xml:space="preserve"> </w:t>
      </w:r>
      <w:r w:rsidRPr="001E2FA0">
        <w:t>discrimination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women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regard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land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property</w:t>
      </w:r>
      <w:r w:rsidR="00117DF6">
        <w:t xml:space="preserve"> </w:t>
      </w:r>
      <w:r w:rsidRPr="001E2FA0">
        <w:t>rights.</w:t>
      </w:r>
      <w:r w:rsidR="00117DF6">
        <w:t xml:space="preserve"> </w:t>
      </w:r>
      <w:r w:rsidRPr="001E2FA0">
        <w:t>Further,</w:t>
      </w:r>
      <w:r w:rsidR="00117DF6">
        <w:t xml:space="preserve"> </w:t>
      </w:r>
      <w:r w:rsidRPr="001E2FA0">
        <w:t>Part</w:t>
      </w:r>
      <w:r w:rsidR="00117DF6">
        <w:t xml:space="preserve"> </w:t>
      </w:r>
      <w:r w:rsidRPr="001E2FA0">
        <w:t>IX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Bill</w:t>
      </w:r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treatment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property</w:t>
      </w:r>
      <w:r w:rsidR="00117DF6">
        <w:t xml:space="preserve"> </w:t>
      </w:r>
      <w:r w:rsidRPr="001E2FA0">
        <w:t>at</w:t>
      </w:r>
      <w:r w:rsidR="00117DF6">
        <w:t xml:space="preserve"> </w:t>
      </w:r>
      <w:r w:rsidRPr="001E2FA0">
        <w:t>dissolution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marriage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gives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courts</w:t>
      </w:r>
      <w:r w:rsidR="00117DF6">
        <w:t xml:space="preserve"> </w:t>
      </w:r>
      <w:r w:rsidRPr="001E2FA0">
        <w:t>discretion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equitably</w:t>
      </w:r>
      <w:r w:rsidR="00117DF6">
        <w:t xml:space="preserve"> </w:t>
      </w:r>
      <w:r w:rsidRPr="001E2FA0">
        <w:t>divide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property</w:t>
      </w:r>
      <w:r w:rsidR="00117DF6">
        <w:t xml:space="preserve"> </w:t>
      </w:r>
      <w:r w:rsidRPr="001E2FA0">
        <w:t>among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spouses</w:t>
      </w:r>
      <w:r w:rsidR="00117DF6">
        <w:t xml:space="preserve"> </w:t>
      </w:r>
      <w:r w:rsidRPr="001E2FA0">
        <w:t>taking</w:t>
      </w:r>
      <w:r w:rsidR="00117DF6">
        <w:t xml:space="preserve"> </w:t>
      </w:r>
      <w:r w:rsidRPr="001E2FA0">
        <w:t>into</w:t>
      </w:r>
      <w:r w:rsidR="00117DF6">
        <w:t xml:space="preserve"> </w:t>
      </w:r>
      <w:r w:rsidRPr="001E2FA0">
        <w:t>consideration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circumstances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each</w:t>
      </w:r>
      <w:r w:rsidR="00117DF6">
        <w:t xml:space="preserve"> </w:t>
      </w:r>
      <w:r w:rsidRPr="001E2FA0">
        <w:t>case.</w:t>
      </w:r>
      <w:r w:rsidR="00117DF6">
        <w:t xml:space="preserve"> </w:t>
      </w:r>
      <w:r w:rsidRPr="001E2FA0">
        <w:t>It</w:t>
      </w:r>
      <w:r w:rsidR="00117DF6">
        <w:t xml:space="preserve"> </w:t>
      </w:r>
      <w:r w:rsidRPr="001E2FA0">
        <w:t>also</w:t>
      </w:r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lastRenderedPageBreak/>
        <w:t>property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may</w:t>
      </w:r>
      <w:r w:rsidR="00117DF6">
        <w:t xml:space="preserve"> </w:t>
      </w:r>
      <w:r w:rsidRPr="001E2FA0">
        <w:t>individually</w:t>
      </w:r>
      <w:r w:rsidR="00117DF6">
        <w:t xml:space="preserve"> </w:t>
      </w:r>
      <w:proofErr w:type="gramStart"/>
      <w:r w:rsidRPr="001E2FA0">
        <w:t>be</w:t>
      </w:r>
      <w:r w:rsidR="00117DF6">
        <w:t xml:space="preserve"> </w:t>
      </w:r>
      <w:r w:rsidRPr="001E2FA0">
        <w:t>acquired</w:t>
      </w:r>
      <w:proofErr w:type="gramEnd"/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either</w:t>
      </w:r>
      <w:r w:rsidR="00117DF6">
        <w:t xml:space="preserve"> </w:t>
      </w:r>
      <w:r w:rsidRPr="001E2FA0">
        <w:t>spouse</w:t>
      </w:r>
      <w:r w:rsidR="00117DF6">
        <w:t xml:space="preserve"> </w:t>
      </w:r>
      <w:r w:rsidRPr="001E2FA0">
        <w:t>during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period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separation</w:t>
      </w:r>
      <w:r w:rsidR="00117DF6">
        <w:t xml:space="preserve"> </w:t>
      </w:r>
      <w:r w:rsidRPr="001E2FA0">
        <w:t>shall</w:t>
      </w:r>
      <w:r w:rsidR="00117DF6">
        <w:t xml:space="preserve"> </w:t>
      </w:r>
      <w:r w:rsidRPr="001E2FA0">
        <w:t>remain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property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spouse</w:t>
      </w:r>
      <w:r w:rsidR="00117DF6">
        <w:t xml:space="preserve"> </w:t>
      </w:r>
      <w:r w:rsidRPr="001E2FA0">
        <w:t>who</w:t>
      </w:r>
      <w:r w:rsidR="00117DF6">
        <w:t xml:space="preserve"> </w:t>
      </w:r>
      <w:r w:rsidRPr="001E2FA0">
        <w:t>acquired</w:t>
      </w:r>
      <w:r w:rsidR="00117DF6">
        <w:t xml:space="preserve"> </w:t>
      </w:r>
      <w:r w:rsidRPr="001E2FA0">
        <w:t>it.</w:t>
      </w:r>
    </w:p>
    <w:p w14:paraId="4F6342C5" w14:textId="77777777" w:rsidR="000E0A14" w:rsidRDefault="002461EB" w:rsidP="002461EB">
      <w:pPr>
        <w:pStyle w:val="SingleTxtG"/>
      </w:pPr>
      <w:r w:rsidRPr="001E2FA0">
        <w:t>36.</w:t>
      </w:r>
      <w:r w:rsidRPr="001E2FA0">
        <w:tab/>
        <w:t>The</w:t>
      </w:r>
      <w:r w:rsidR="00117DF6">
        <w:t xml:space="preserve"> </w:t>
      </w:r>
      <w:r w:rsidRPr="001E2FA0">
        <w:t>Marriage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Divorce</w:t>
      </w:r>
      <w:r w:rsidR="00117DF6">
        <w:t xml:space="preserve"> </w:t>
      </w:r>
      <w:r w:rsidRPr="001E2FA0">
        <w:t>Bill,</w:t>
      </w:r>
      <w:r w:rsidR="00117DF6">
        <w:t xml:space="preserve"> </w:t>
      </w:r>
      <w:r w:rsidRPr="001E2FA0">
        <w:t>2009</w:t>
      </w:r>
      <w:r w:rsidR="00117DF6">
        <w:t xml:space="preserve"> </w:t>
      </w:r>
      <w:proofErr w:type="gramStart"/>
      <w:r w:rsidRPr="001E2FA0">
        <w:t>was</w:t>
      </w:r>
      <w:r w:rsidR="00117DF6">
        <w:t xml:space="preserve"> </w:t>
      </w:r>
      <w:r w:rsidRPr="001E2FA0">
        <w:t>successively</w:t>
      </w:r>
      <w:r w:rsidR="00117DF6">
        <w:t xml:space="preserve"> </w:t>
      </w:r>
      <w:r w:rsidRPr="001E2FA0">
        <w:t>considered</w:t>
      </w:r>
      <w:proofErr w:type="gramEnd"/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7th</w:t>
      </w:r>
      <w:r w:rsidR="00117DF6">
        <w:t xml:space="preserve"> </w:t>
      </w:r>
      <w:r w:rsidRPr="001E2FA0">
        <w:t>Parliament</w:t>
      </w:r>
      <w:r w:rsidR="00117DF6">
        <w:t xml:space="preserve"> </w:t>
      </w:r>
      <w:r w:rsidRPr="001E2FA0">
        <w:t>(2001</w:t>
      </w:r>
      <w:r w:rsidR="00070D2E">
        <w:t>–</w:t>
      </w:r>
      <w:r w:rsidRPr="001E2FA0">
        <w:t>2006),</w:t>
      </w:r>
      <w:r w:rsidR="00117DF6">
        <w:t xml:space="preserve"> </w:t>
      </w:r>
      <w:r w:rsidRPr="001E2FA0">
        <w:t>8th</w:t>
      </w:r>
      <w:r w:rsidR="00117DF6">
        <w:t xml:space="preserve"> </w:t>
      </w:r>
      <w:r w:rsidRPr="001E2FA0">
        <w:t>Parliament</w:t>
      </w:r>
      <w:r w:rsidR="00117DF6">
        <w:t xml:space="preserve"> </w:t>
      </w:r>
      <w:r w:rsidRPr="001E2FA0">
        <w:t>(2006</w:t>
      </w:r>
      <w:r w:rsidR="00070D2E">
        <w:t>–</w:t>
      </w:r>
      <w:r w:rsidRPr="001E2FA0">
        <w:t>2011),</w:t>
      </w:r>
      <w:r w:rsidR="00117DF6">
        <w:t xml:space="preserve"> </w:t>
      </w:r>
      <w:r w:rsidRPr="001E2FA0">
        <w:t>9th</w:t>
      </w:r>
      <w:r w:rsidR="00117DF6">
        <w:t xml:space="preserve"> </w:t>
      </w:r>
      <w:r w:rsidRPr="001E2FA0">
        <w:t>Parliament,</w:t>
      </w:r>
      <w:r w:rsidR="00117DF6">
        <w:t xml:space="preserve"> </w:t>
      </w:r>
      <w:r w:rsidRPr="001E2FA0">
        <w:t>(2011</w:t>
      </w:r>
      <w:r w:rsidR="00070D2E">
        <w:t>–</w:t>
      </w:r>
      <w:r w:rsidRPr="001E2FA0">
        <w:t>2016)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10th</w:t>
      </w:r>
      <w:r w:rsidR="00117DF6">
        <w:t xml:space="preserve"> </w:t>
      </w:r>
      <w:r w:rsidRPr="001E2FA0">
        <w:t>Parliament</w:t>
      </w:r>
      <w:r w:rsidR="00117DF6">
        <w:t xml:space="preserve"> </w:t>
      </w:r>
      <w:r w:rsidRPr="001E2FA0">
        <w:t>(2016</w:t>
      </w:r>
      <w:r w:rsidR="00070D2E">
        <w:t>–</w:t>
      </w:r>
      <w:r w:rsidRPr="001E2FA0">
        <w:t>2021)</w:t>
      </w:r>
      <w:r w:rsidR="00117DF6">
        <w:t xml:space="preserve"> </w:t>
      </w:r>
      <w:r w:rsidRPr="001E2FA0">
        <w:t>without</w:t>
      </w:r>
      <w:r w:rsidR="00117DF6">
        <w:t xml:space="preserve"> </w:t>
      </w:r>
      <w:r w:rsidRPr="001E2FA0">
        <w:t>enactment</w:t>
      </w:r>
      <w:r w:rsidR="00117DF6">
        <w:t xml:space="preserve"> </w:t>
      </w:r>
      <w:r w:rsidRPr="001E2FA0">
        <w:t>owing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contestation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some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clauses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Bill.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still</w:t>
      </w:r>
      <w:r w:rsidR="00117DF6">
        <w:t xml:space="preserve"> </w:t>
      </w:r>
      <w:r w:rsidRPr="001E2FA0">
        <w:t>studying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contested</w:t>
      </w:r>
      <w:r w:rsidR="00117DF6">
        <w:t xml:space="preserve"> </w:t>
      </w:r>
      <w:r w:rsidRPr="001E2FA0">
        <w:t>provisions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will</w:t>
      </w:r>
      <w:r w:rsidR="00117DF6">
        <w:t xml:space="preserve"> </w:t>
      </w:r>
      <w:r w:rsidRPr="001E2FA0">
        <w:t>at</w:t>
      </w:r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appropriate</w:t>
      </w:r>
      <w:r w:rsidR="00117DF6">
        <w:t xml:space="preserve"> </w:t>
      </w:r>
      <w:r w:rsidRPr="001E2FA0">
        <w:t>time</w:t>
      </w:r>
      <w:r w:rsidR="00117DF6">
        <w:t xml:space="preserve"> </w:t>
      </w:r>
      <w:r w:rsidRPr="001E2FA0">
        <w:t>reintroduce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Bill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Parliament.</w:t>
      </w:r>
    </w:p>
    <w:p w14:paraId="1AE73F10" w14:textId="380FC0C6" w:rsidR="002461EB" w:rsidRPr="002E6C2A" w:rsidRDefault="002461EB" w:rsidP="00943BF4">
      <w:pPr>
        <w:pStyle w:val="H23G"/>
      </w:pPr>
      <w:r>
        <w:tab/>
        <w:t>5.</w:t>
      </w:r>
      <w:r w:rsidR="00117DF6">
        <w:t xml:space="preserve"> </w:t>
      </w:r>
      <w:r>
        <w:tab/>
      </w:r>
      <w:r w:rsidRPr="002E6C2A">
        <w:t>Counter</w:t>
      </w:r>
      <w:r w:rsidR="00117DF6">
        <w:t xml:space="preserve"> </w:t>
      </w:r>
      <w:r w:rsidRPr="002E6C2A">
        <w:t>terrorism</w:t>
      </w:r>
      <w:r w:rsidR="00117DF6">
        <w:t xml:space="preserve"> </w:t>
      </w:r>
      <w:r w:rsidRPr="002E6C2A">
        <w:t>measures</w:t>
      </w:r>
      <w:r w:rsidR="00117DF6">
        <w:t xml:space="preserve"> </w:t>
      </w:r>
      <w:r w:rsidRPr="002E6C2A">
        <w:t>(Articles</w:t>
      </w:r>
      <w:r w:rsidR="00117DF6">
        <w:t xml:space="preserve"> </w:t>
      </w:r>
      <w:r w:rsidRPr="002E6C2A">
        <w:t>2,</w:t>
      </w:r>
      <w:r w:rsidR="00117DF6">
        <w:t xml:space="preserve"> </w:t>
      </w:r>
      <w:r w:rsidRPr="002E6C2A">
        <w:t>4,</w:t>
      </w:r>
      <w:r w:rsidR="00117DF6">
        <w:t xml:space="preserve"> </w:t>
      </w:r>
      <w:r w:rsidRPr="002E6C2A">
        <w:t>7,</w:t>
      </w:r>
      <w:r w:rsidR="00117DF6">
        <w:t xml:space="preserve"> </w:t>
      </w:r>
      <w:r w:rsidRPr="002E6C2A">
        <w:t>9</w:t>
      </w:r>
      <w:r w:rsidR="00117DF6">
        <w:t xml:space="preserve"> </w:t>
      </w:r>
      <w:r w:rsidRPr="002E6C2A">
        <w:t>and</w:t>
      </w:r>
      <w:r w:rsidR="00117DF6">
        <w:t xml:space="preserve"> </w:t>
      </w:r>
      <w:r w:rsidRPr="002E6C2A">
        <w:t>14)</w:t>
      </w:r>
    </w:p>
    <w:p w14:paraId="214339ED" w14:textId="77777777" w:rsidR="000E0A14" w:rsidRDefault="002461EB" w:rsidP="002461EB">
      <w:pPr>
        <w:pStyle w:val="SingleTxtG"/>
      </w:pPr>
      <w:r w:rsidRPr="001E2FA0">
        <w:t>37.</w:t>
      </w:r>
      <w:r w:rsidRPr="001E2FA0">
        <w:tab/>
        <w:t>Section</w:t>
      </w:r>
      <w:r w:rsidR="00117DF6">
        <w:t xml:space="preserve"> </w:t>
      </w:r>
      <w:r w:rsidRPr="001E2FA0">
        <w:t>19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Anti-Terrorism</w:t>
      </w:r>
      <w:r w:rsidR="00117DF6">
        <w:t xml:space="preserve"> </w:t>
      </w:r>
      <w:r w:rsidRPr="001E2FA0">
        <w:t>Act</w:t>
      </w:r>
      <w:r w:rsidR="00117DF6">
        <w:t xml:space="preserve"> </w:t>
      </w:r>
      <w:r w:rsidRPr="001E2FA0">
        <w:t>2002</w:t>
      </w:r>
      <w:r w:rsidR="00117DF6">
        <w:t xml:space="preserve"> </w:t>
      </w:r>
      <w:r w:rsidRPr="001E2FA0">
        <w:t>permits</w:t>
      </w:r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officer</w:t>
      </w:r>
      <w:r w:rsidR="00117DF6">
        <w:t xml:space="preserve"> </w:t>
      </w:r>
      <w:r w:rsidRPr="001E2FA0">
        <w:t>authorised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Minister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intercept</w:t>
      </w:r>
      <w:r w:rsidR="00117DF6">
        <w:t xml:space="preserve"> </w:t>
      </w:r>
      <w:r w:rsidRPr="001E2FA0">
        <w:t>communications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persons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specified</w:t>
      </w:r>
      <w:r w:rsidR="00117DF6">
        <w:t xml:space="preserve"> </w:t>
      </w:r>
      <w:r w:rsidRPr="001E2FA0">
        <w:t>reasons</w:t>
      </w:r>
      <w:r w:rsidR="00117DF6">
        <w:t xml:space="preserve"> </w:t>
      </w:r>
      <w:r w:rsidRPr="001E2FA0">
        <w:t>including</w:t>
      </w:r>
      <w:r w:rsidR="00117DF6">
        <w:t xml:space="preserve"> </w:t>
      </w:r>
      <w:r w:rsidRPr="001E2FA0">
        <w:t>suspicion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commission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offence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terrorism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safeguard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interests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public;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prevent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violation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fundamental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freedom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persons</w:t>
      </w:r>
      <w:r w:rsidR="00117DF6">
        <w:t xml:space="preserve"> </w:t>
      </w:r>
      <w:r w:rsidRPr="001E2FA0">
        <w:t>from</w:t>
      </w:r>
      <w:r w:rsidR="00117DF6">
        <w:t xml:space="preserve"> </w:t>
      </w:r>
      <w:r w:rsidRPr="001E2FA0">
        <w:t>terrorism;</w:t>
      </w:r>
      <w:r w:rsidR="00117DF6">
        <w:t xml:space="preserve"> </w:t>
      </w:r>
      <w:r w:rsidRPr="001E2FA0">
        <w:t>prevention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detecting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commission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offence</w:t>
      </w:r>
      <w:r w:rsidR="00117DF6">
        <w:t xml:space="preserve"> </w:t>
      </w:r>
      <w:r w:rsidRPr="001E2FA0">
        <w:t>under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Act;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safeguard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national</w:t>
      </w:r>
      <w:r w:rsidR="00117DF6">
        <w:t xml:space="preserve"> </w:t>
      </w:r>
      <w:r w:rsidRPr="001E2FA0">
        <w:t>economy</w:t>
      </w:r>
      <w:r w:rsidR="00117DF6">
        <w:t xml:space="preserve"> </w:t>
      </w:r>
      <w:r w:rsidRPr="001E2FA0">
        <w:t>from</w:t>
      </w:r>
      <w:r w:rsidR="00117DF6">
        <w:t xml:space="preserve"> </w:t>
      </w:r>
      <w:r w:rsidRPr="001E2FA0">
        <w:t>terrorism.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restricted</w:t>
      </w:r>
      <w:r w:rsidR="00117DF6">
        <w:t xml:space="preserve"> </w:t>
      </w:r>
      <w:r w:rsidRPr="001E2FA0">
        <w:t>circumstances</w:t>
      </w:r>
      <w:r w:rsidR="00117DF6">
        <w:t xml:space="preserve"> </w:t>
      </w:r>
      <w:r w:rsidRPr="001E2FA0">
        <w:t>under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interception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communication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permissible,</w:t>
      </w:r>
      <w:r w:rsidR="00117DF6">
        <w:t xml:space="preserve"> </w:t>
      </w:r>
      <w:r w:rsidRPr="001E2FA0">
        <w:t>coupled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requirement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obtain</w:t>
      </w:r>
      <w:r w:rsidR="00117DF6">
        <w:t xml:space="preserve"> </w:t>
      </w:r>
      <w:r w:rsidRPr="001E2FA0">
        <w:t>authorisation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Minister</w:t>
      </w:r>
      <w:r w:rsidR="00117DF6">
        <w:t xml:space="preserve"> </w:t>
      </w:r>
      <w:r w:rsidRPr="001E2FA0">
        <w:t>prior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interception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communication,</w:t>
      </w:r>
      <w:r w:rsidR="00117DF6">
        <w:t xml:space="preserve"> </w:t>
      </w:r>
      <w:r w:rsidRPr="001E2FA0">
        <w:t>provide</w:t>
      </w:r>
      <w:r w:rsidR="00117DF6">
        <w:t xml:space="preserve"> </w:t>
      </w:r>
      <w:r w:rsidRPr="001E2FA0">
        <w:t>safeguards</w:t>
      </w:r>
      <w:r w:rsidR="00117DF6">
        <w:t xml:space="preserve"> </w:t>
      </w:r>
      <w:r w:rsidRPr="001E2FA0">
        <w:t>against</w:t>
      </w:r>
      <w:r w:rsidR="00117DF6">
        <w:t xml:space="preserve"> </w:t>
      </w:r>
      <w:r w:rsidRPr="001E2FA0">
        <w:t>abuse.</w:t>
      </w:r>
    </w:p>
    <w:p w14:paraId="0AA4CECC" w14:textId="2E056D6A" w:rsidR="002461EB" w:rsidRPr="001E2FA0" w:rsidRDefault="002461EB" w:rsidP="002461EB">
      <w:pPr>
        <w:pStyle w:val="SingleTxtG"/>
      </w:pPr>
      <w:r w:rsidRPr="001E2FA0">
        <w:t>38.</w:t>
      </w:r>
      <w:r w:rsidRPr="001E2FA0">
        <w:tab/>
        <w:t>As</w:t>
      </w:r>
      <w:r w:rsidR="00117DF6">
        <w:t xml:space="preserve"> </w:t>
      </w:r>
      <w:r w:rsidRPr="001E2FA0">
        <w:t>earlier</w:t>
      </w:r>
      <w:r w:rsidR="00117DF6">
        <w:t xml:space="preserve"> </w:t>
      </w:r>
      <w:r w:rsidRPr="001E2FA0">
        <w:t>discussed,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right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access</w:t>
      </w:r>
      <w:r w:rsidR="00117DF6">
        <w:t xml:space="preserve"> </w:t>
      </w:r>
      <w:r w:rsidRPr="001E2FA0">
        <w:t>legal</w:t>
      </w:r>
      <w:r w:rsidR="00117DF6">
        <w:t xml:space="preserve"> </w:t>
      </w:r>
      <w:r w:rsidRPr="001E2FA0">
        <w:t>redress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victims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violations</w:t>
      </w:r>
      <w:r w:rsidR="00117DF6">
        <w:t xml:space="preserve"> </w:t>
      </w:r>
      <w:proofErr w:type="gramStart"/>
      <w:r w:rsidRPr="001E2FA0">
        <w:t>is</w:t>
      </w:r>
      <w:r w:rsidR="00117DF6">
        <w:t xml:space="preserve"> </w:t>
      </w:r>
      <w:r w:rsidRPr="001E2FA0">
        <w:t>majorly</w:t>
      </w:r>
      <w:r w:rsidR="00117DF6">
        <w:t xml:space="preserve"> </w:t>
      </w:r>
      <w:r w:rsidRPr="001E2FA0">
        <w:t>enshrined</w:t>
      </w:r>
      <w:proofErr w:type="gramEnd"/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Constitution;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Equal</w:t>
      </w:r>
      <w:r w:rsidR="00117DF6">
        <w:t xml:space="preserve"> </w:t>
      </w:r>
      <w:r w:rsidRPr="001E2FA0">
        <w:t>Opportunities</w:t>
      </w:r>
      <w:r w:rsidR="00117DF6">
        <w:t xml:space="preserve"> </w:t>
      </w:r>
      <w:r w:rsidRPr="001E2FA0">
        <w:t>Commission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Uganda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Commission</w:t>
      </w:r>
      <w:r w:rsidR="00117DF6">
        <w:t xml:space="preserve"> </w:t>
      </w:r>
      <w:r w:rsidRPr="001E2FA0">
        <w:t>Act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(Enforcement)</w:t>
      </w:r>
      <w:r w:rsidR="00117DF6">
        <w:t xml:space="preserve"> </w:t>
      </w:r>
      <w:r w:rsidRPr="001E2FA0">
        <w:t>Act.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person</w:t>
      </w:r>
      <w:r w:rsidR="00117DF6">
        <w:t xml:space="preserve"> </w:t>
      </w:r>
      <w:r w:rsidRPr="001E2FA0">
        <w:t>who</w:t>
      </w:r>
      <w:r w:rsidR="00117DF6">
        <w:t xml:space="preserve"> </w:t>
      </w:r>
      <w:r w:rsidRPr="001E2FA0">
        <w:t>claims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proves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their</w:t>
      </w:r>
      <w:r w:rsidR="00117DF6">
        <w:t xml:space="preserve"> </w:t>
      </w:r>
      <w:r w:rsidRPr="001E2FA0">
        <w:t>fundamental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have</w:t>
      </w:r>
      <w:r w:rsidR="00117DF6">
        <w:t xml:space="preserve"> </w:t>
      </w:r>
      <w:proofErr w:type="gramStart"/>
      <w:r w:rsidRPr="001E2FA0">
        <w:t>been</w:t>
      </w:r>
      <w:r w:rsidR="00117DF6">
        <w:t xml:space="preserve"> </w:t>
      </w:r>
      <w:r w:rsidRPr="001E2FA0">
        <w:t>violated</w:t>
      </w:r>
      <w:proofErr w:type="gramEnd"/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entitled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redress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may</w:t>
      </w:r>
      <w:r w:rsidR="00117DF6">
        <w:t xml:space="preserve"> </w:t>
      </w:r>
      <w:r w:rsidRPr="001E2FA0">
        <w:t>include</w:t>
      </w:r>
      <w:r w:rsidR="00117DF6">
        <w:t xml:space="preserve"> </w:t>
      </w:r>
      <w:r w:rsidRPr="001E2FA0">
        <w:t>compensation.</w:t>
      </w:r>
    </w:p>
    <w:p w14:paraId="6B70E0C5" w14:textId="77777777" w:rsidR="000E0A14" w:rsidRDefault="002461EB" w:rsidP="002461EB">
      <w:pPr>
        <w:pStyle w:val="SingleTxtG"/>
      </w:pPr>
      <w:r w:rsidRPr="001E2FA0">
        <w:t>39.</w:t>
      </w:r>
      <w:r w:rsidRPr="001E2FA0">
        <w:tab/>
        <w:t>Under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FIA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Authority</w:t>
      </w:r>
      <w:r w:rsidR="00117DF6">
        <w:t xml:space="preserve"> </w:t>
      </w:r>
      <w:r w:rsidRPr="001E2FA0">
        <w:t>may</w:t>
      </w:r>
      <w:r w:rsidR="00117DF6">
        <w:t xml:space="preserve"> </w:t>
      </w:r>
      <w:r w:rsidRPr="001E2FA0">
        <w:t>freeze</w:t>
      </w:r>
      <w:r w:rsidR="00117DF6">
        <w:t xml:space="preserve"> </w:t>
      </w:r>
      <w:r w:rsidRPr="001E2FA0">
        <w:t>accounts.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execution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mandate,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accounts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some</w:t>
      </w:r>
      <w:r w:rsidR="00117DF6">
        <w:t xml:space="preserve"> </w:t>
      </w:r>
      <w:r w:rsidRPr="001E2FA0">
        <w:t>NGOs</w:t>
      </w:r>
      <w:r w:rsidR="00117DF6">
        <w:t xml:space="preserve"> </w:t>
      </w:r>
      <w:r w:rsidRPr="001E2FA0">
        <w:t>were</w:t>
      </w:r>
      <w:r w:rsidR="00117DF6">
        <w:t xml:space="preserve"> </w:t>
      </w:r>
      <w:r w:rsidRPr="001E2FA0">
        <w:t>frozen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suspicion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they</w:t>
      </w:r>
      <w:r w:rsidR="00117DF6">
        <w:t xml:space="preserve"> </w:t>
      </w:r>
      <w:proofErr w:type="gramStart"/>
      <w:r w:rsidRPr="001E2FA0">
        <w:t>were</w:t>
      </w:r>
      <w:r w:rsidR="00117DF6">
        <w:t xml:space="preserve"> </w:t>
      </w:r>
      <w:r w:rsidRPr="001E2FA0">
        <w:t>involved</w:t>
      </w:r>
      <w:r w:rsidR="00117DF6">
        <w:t xml:space="preserve"> </w:t>
      </w:r>
      <w:r w:rsidRPr="001E2FA0">
        <w:t>in</w:t>
      </w:r>
      <w:proofErr w:type="gramEnd"/>
      <w:r w:rsidR="00117DF6">
        <w:t xml:space="preserve"> </w:t>
      </w:r>
      <w:r w:rsidRPr="001E2FA0">
        <w:t>terrorism</w:t>
      </w:r>
      <w:r w:rsidR="00117DF6">
        <w:t xml:space="preserve"> </w:t>
      </w:r>
      <w:r w:rsidRPr="001E2FA0">
        <w:t>financing</w:t>
      </w:r>
      <w:r w:rsidR="00117DF6">
        <w:t xml:space="preserve"> </w:t>
      </w:r>
      <w:r w:rsidRPr="001E2FA0">
        <w:t>activities.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freeze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accounts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NGOS</w:t>
      </w:r>
      <w:r w:rsidR="00117DF6">
        <w:t xml:space="preserve"> </w:t>
      </w:r>
      <w:r w:rsidRPr="001E2FA0">
        <w:t>were</w:t>
      </w:r>
      <w:r w:rsidR="00117DF6">
        <w:t xml:space="preserve"> </w:t>
      </w:r>
      <w:r w:rsidRPr="001E2FA0">
        <w:t>subsequently</w:t>
      </w:r>
      <w:r w:rsidR="00117DF6">
        <w:t xml:space="preserve"> </w:t>
      </w:r>
      <w:r w:rsidRPr="001E2FA0">
        <w:t>lifted</w:t>
      </w:r>
      <w:r w:rsidR="00117DF6">
        <w:t xml:space="preserve"> </w:t>
      </w:r>
      <w:r w:rsidRPr="001E2FA0">
        <w:t>following</w:t>
      </w:r>
      <w:r w:rsidR="00117DF6">
        <w:t xml:space="preserve"> </w:t>
      </w:r>
      <w:r w:rsidRPr="001E2FA0">
        <w:t>further</w:t>
      </w:r>
      <w:r w:rsidR="00117DF6">
        <w:t xml:space="preserve"> </w:t>
      </w:r>
      <w:r w:rsidRPr="001E2FA0">
        <w:t>investigation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due</w:t>
      </w:r>
      <w:r w:rsidR="00117DF6">
        <w:t xml:space="preserve"> </w:t>
      </w:r>
      <w:r w:rsidRPr="001E2FA0">
        <w:t>process.</w:t>
      </w:r>
    </w:p>
    <w:p w14:paraId="1D677441" w14:textId="2B11F857" w:rsidR="002461EB" w:rsidRPr="002E6C2A" w:rsidRDefault="002461EB" w:rsidP="00943BF4">
      <w:pPr>
        <w:pStyle w:val="H23G"/>
      </w:pPr>
      <w:r>
        <w:tab/>
        <w:t>6.</w:t>
      </w:r>
      <w:r>
        <w:tab/>
      </w:r>
      <w:r w:rsidRPr="002E6C2A">
        <w:t>Violence</w:t>
      </w:r>
      <w:r w:rsidR="00117DF6">
        <w:t xml:space="preserve"> </w:t>
      </w:r>
      <w:r w:rsidRPr="002E6C2A">
        <w:t>against</w:t>
      </w:r>
      <w:r w:rsidR="00117DF6">
        <w:t xml:space="preserve"> </w:t>
      </w:r>
      <w:r w:rsidRPr="002E6C2A">
        <w:t>Women</w:t>
      </w:r>
      <w:r w:rsidR="00117DF6">
        <w:t xml:space="preserve"> </w:t>
      </w:r>
      <w:r w:rsidRPr="002E6C2A">
        <w:t>and</w:t>
      </w:r>
      <w:r w:rsidR="00117DF6">
        <w:t xml:space="preserve"> </w:t>
      </w:r>
      <w:r w:rsidRPr="002E6C2A">
        <w:t>Domestic</w:t>
      </w:r>
      <w:r w:rsidR="00117DF6">
        <w:t xml:space="preserve"> </w:t>
      </w:r>
      <w:r w:rsidRPr="002E6C2A">
        <w:t>Violence</w:t>
      </w:r>
      <w:r w:rsidR="00117DF6">
        <w:t xml:space="preserve"> </w:t>
      </w:r>
      <w:r w:rsidRPr="002E6C2A">
        <w:t>(Articles</w:t>
      </w:r>
      <w:r w:rsidR="00117DF6">
        <w:t xml:space="preserve"> </w:t>
      </w:r>
      <w:r w:rsidRPr="002E6C2A">
        <w:t>2,</w:t>
      </w:r>
      <w:r w:rsidR="00117DF6">
        <w:t xml:space="preserve"> </w:t>
      </w:r>
      <w:r w:rsidRPr="002E6C2A">
        <w:t>3,</w:t>
      </w:r>
      <w:r w:rsidR="00117DF6">
        <w:t xml:space="preserve"> </w:t>
      </w:r>
      <w:r w:rsidRPr="002E6C2A">
        <w:t>6,</w:t>
      </w:r>
      <w:r w:rsidR="00117DF6">
        <w:t xml:space="preserve"> </w:t>
      </w:r>
      <w:r w:rsidRPr="002E6C2A">
        <w:t>7</w:t>
      </w:r>
      <w:r w:rsidR="00117DF6">
        <w:t xml:space="preserve"> </w:t>
      </w:r>
      <w:r w:rsidRPr="002E6C2A">
        <w:t>and</w:t>
      </w:r>
      <w:r w:rsidR="00117DF6">
        <w:t xml:space="preserve"> </w:t>
      </w:r>
      <w:r w:rsidRPr="002E6C2A">
        <w:t>26)</w:t>
      </w:r>
    </w:p>
    <w:p w14:paraId="24E3B4DC" w14:textId="457C19F4" w:rsidR="002461EB" w:rsidRPr="001E2FA0" w:rsidRDefault="002461EB" w:rsidP="002461EB">
      <w:pPr>
        <w:pStyle w:val="SingleTxtG"/>
      </w:pPr>
      <w:r w:rsidRPr="001E2FA0">
        <w:t>40.</w:t>
      </w:r>
      <w:r w:rsidRPr="001E2FA0">
        <w:tab/>
        <w:t>Despite</w:t>
      </w:r>
      <w:r w:rsidR="00117DF6">
        <w:t xml:space="preserve"> </w:t>
      </w:r>
      <w:r w:rsidRPr="001E2FA0">
        <w:t>Government</w:t>
      </w:r>
      <w:r w:rsidR="00B307EA">
        <w:t>’</w:t>
      </w:r>
      <w:r w:rsidRPr="001E2FA0">
        <w:t>s</w:t>
      </w:r>
      <w:r w:rsidR="00117DF6">
        <w:t xml:space="preserve"> </w:t>
      </w:r>
      <w:r w:rsidRPr="001E2FA0">
        <w:t>efforts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fight</w:t>
      </w:r>
      <w:r w:rsidR="00117DF6">
        <w:t xml:space="preserve"> </w:t>
      </w:r>
      <w:r w:rsidRPr="001E2FA0">
        <w:t>GBV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domestic</w:t>
      </w:r>
      <w:r w:rsidR="00117DF6">
        <w:t xml:space="preserve"> </w:t>
      </w:r>
      <w:r w:rsidRPr="001E2FA0">
        <w:t>violence,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vices</w:t>
      </w:r>
      <w:r w:rsidR="00117DF6">
        <w:t xml:space="preserve"> </w:t>
      </w:r>
      <w:r w:rsidRPr="001E2FA0">
        <w:t>have</w:t>
      </w:r>
      <w:r w:rsidR="00117DF6">
        <w:t xml:space="preserve"> </w:t>
      </w:r>
      <w:r w:rsidRPr="001E2FA0">
        <w:t>persisted</w:t>
      </w:r>
      <w:r w:rsidR="00117DF6">
        <w:t xml:space="preserve"> </w:t>
      </w:r>
      <w:r w:rsidRPr="001E2FA0">
        <w:t>due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entrenched</w:t>
      </w:r>
      <w:r w:rsidR="00117DF6">
        <w:t xml:space="preserve"> </w:t>
      </w:r>
      <w:r w:rsidRPr="001E2FA0">
        <w:t>cultural</w:t>
      </w:r>
      <w:r w:rsidR="00117DF6">
        <w:t xml:space="preserve"> </w:t>
      </w:r>
      <w:r w:rsidRPr="001E2FA0">
        <w:t>mindset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patriarchal</w:t>
      </w:r>
      <w:r w:rsidR="00117DF6">
        <w:t xml:space="preserve"> </w:t>
      </w:r>
      <w:r w:rsidRPr="001E2FA0">
        <w:t>society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context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African</w:t>
      </w:r>
      <w:r w:rsidR="00117DF6">
        <w:t xml:space="preserve"> </w:t>
      </w:r>
      <w:r w:rsidRPr="001E2FA0">
        <w:t>traditions.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stepped</w:t>
      </w:r>
      <w:r w:rsidR="00117DF6">
        <w:t xml:space="preserve"> </w:t>
      </w:r>
      <w:r w:rsidRPr="001E2FA0">
        <w:t>up</w:t>
      </w:r>
      <w:r w:rsidR="00117DF6">
        <w:t xml:space="preserve"> </w:t>
      </w:r>
      <w:r w:rsidRPr="001E2FA0">
        <w:t>her</w:t>
      </w:r>
      <w:r w:rsidR="00117DF6">
        <w:t xml:space="preserve"> </w:t>
      </w:r>
      <w:r w:rsidRPr="001E2FA0">
        <w:t>interventions</w:t>
      </w:r>
      <w:r w:rsidR="00117DF6">
        <w:t xml:space="preserve"> </w:t>
      </w:r>
      <w:r w:rsidRPr="001E2FA0">
        <w:t>including</w:t>
      </w:r>
      <w:r w:rsidR="00117DF6">
        <w:t xml:space="preserve"> </w:t>
      </w:r>
      <w:r w:rsidRPr="001E2FA0">
        <w:t>dissemination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relevant</w:t>
      </w:r>
      <w:r w:rsidR="00117DF6">
        <w:t xml:space="preserve"> </w:t>
      </w:r>
      <w:r w:rsidRPr="001E2FA0">
        <w:t>laws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policies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local</w:t>
      </w:r>
      <w:r w:rsidR="00117DF6">
        <w:t xml:space="preserve"> </w:t>
      </w:r>
      <w:r w:rsidRPr="001E2FA0">
        <w:t>community</w:t>
      </w:r>
      <w:r w:rsidR="00117DF6">
        <w:t xml:space="preserve"> </w:t>
      </w:r>
      <w:r w:rsidRPr="001E2FA0">
        <w:t>leaders,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public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police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ensure</w:t>
      </w:r>
      <w:r w:rsidR="00117DF6">
        <w:t xml:space="preserve"> </w:t>
      </w:r>
      <w:r w:rsidRPr="001E2FA0">
        <w:t>awareness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enforcement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legal</w:t>
      </w:r>
      <w:r w:rsidR="00117DF6">
        <w:t xml:space="preserve"> </w:t>
      </w:r>
      <w:r w:rsidRPr="001E2FA0">
        <w:t>provisions</w:t>
      </w:r>
      <w:r w:rsidR="00117DF6">
        <w:t xml:space="preserve"> </w:t>
      </w:r>
      <w:r w:rsidRPr="001E2FA0">
        <w:t>therein;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establishment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GBV</w:t>
      </w:r>
      <w:r w:rsidR="00117DF6">
        <w:t xml:space="preserve"> </w:t>
      </w:r>
      <w:r w:rsidRPr="001E2FA0">
        <w:t>shelters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victims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SGBV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ensure</w:t>
      </w:r>
      <w:r w:rsidR="00117DF6">
        <w:t xml:space="preserve"> </w:t>
      </w:r>
      <w:r w:rsidRPr="001E2FA0">
        <w:t>protection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support</w:t>
      </w:r>
      <w:r w:rsidR="00117DF6">
        <w:t xml:space="preserve"> </w:t>
      </w:r>
      <w:r w:rsidRPr="001E2FA0">
        <w:t>successful</w:t>
      </w:r>
      <w:r w:rsidR="00117DF6">
        <w:t xml:space="preserve"> </w:t>
      </w:r>
      <w:r w:rsidRPr="001E2FA0">
        <w:t>prosecution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cases.</w:t>
      </w:r>
    </w:p>
    <w:p w14:paraId="4E9E2E31" w14:textId="6C38659D" w:rsidR="002461EB" w:rsidRPr="001E2FA0" w:rsidRDefault="002461EB" w:rsidP="002461EB">
      <w:pPr>
        <w:pStyle w:val="SingleTxtG"/>
      </w:pPr>
      <w:r w:rsidRPr="001E2FA0">
        <w:t>41.</w:t>
      </w:r>
      <w:r w:rsidRPr="001E2FA0">
        <w:tab/>
        <w:t>UPF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put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place</w:t>
      </w:r>
      <w:r w:rsidR="00117DF6">
        <w:t xml:space="preserve"> </w:t>
      </w:r>
      <w:r w:rsidRPr="001E2FA0">
        <w:t>policy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institutional</w:t>
      </w:r>
      <w:r w:rsidR="00117DF6">
        <w:t xml:space="preserve"> </w:t>
      </w:r>
      <w:r w:rsidRPr="001E2FA0">
        <w:t>measures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response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violence</w:t>
      </w:r>
      <w:r w:rsidR="00117DF6">
        <w:t xml:space="preserve"> </w:t>
      </w:r>
      <w:r w:rsidRPr="001E2FA0">
        <w:t>against</w:t>
      </w:r>
      <w:r w:rsidR="00117DF6">
        <w:t xml:space="preserve"> </w:t>
      </w:r>
      <w:r w:rsidRPr="001E2FA0">
        <w:t>women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girls</w:t>
      </w:r>
      <w:r w:rsidR="00117DF6">
        <w:t xml:space="preserve"> </w:t>
      </w:r>
      <w:r w:rsidRPr="001E2FA0">
        <w:t>including</w:t>
      </w:r>
      <w:r w:rsidR="00117DF6">
        <w:t xml:space="preserve"> </w:t>
      </w:r>
      <w:r w:rsidRPr="001E2FA0">
        <w:t>sexual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domestic</w:t>
      </w:r>
      <w:r w:rsidR="00117DF6">
        <w:t xml:space="preserve"> </w:t>
      </w:r>
      <w:r w:rsidRPr="001E2FA0">
        <w:t>violence.</w:t>
      </w:r>
      <w:r w:rsidR="00117DF6">
        <w:t xml:space="preserve"> </w:t>
      </w:r>
      <w:r w:rsidRPr="001E2FA0">
        <w:t>These</w:t>
      </w:r>
      <w:r w:rsidR="00117DF6">
        <w:t xml:space="preserve"> </w:t>
      </w:r>
      <w:r w:rsidRPr="001E2FA0">
        <w:t>include;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establishment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Sexual</w:t>
      </w:r>
      <w:r w:rsidR="00117DF6">
        <w:t xml:space="preserve"> </w:t>
      </w:r>
      <w:r w:rsidRPr="001E2FA0">
        <w:t>Offences</w:t>
      </w:r>
      <w:r w:rsidR="00117DF6">
        <w:t xml:space="preserve"> </w:t>
      </w:r>
      <w:r w:rsidRPr="001E2FA0">
        <w:t>Department,</w:t>
      </w:r>
      <w:r w:rsidR="00117DF6">
        <w:t xml:space="preserve"> </w:t>
      </w:r>
      <w:r w:rsidRPr="001E2FA0">
        <w:t>Child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Family</w:t>
      </w:r>
      <w:r w:rsidR="00117DF6">
        <w:t xml:space="preserve"> </w:t>
      </w:r>
      <w:r w:rsidRPr="001E2FA0">
        <w:t>Protection</w:t>
      </w:r>
      <w:r w:rsidR="00117DF6">
        <w:t xml:space="preserve"> </w:t>
      </w:r>
      <w:r w:rsidRPr="001E2FA0">
        <w:t>Unit</w:t>
      </w:r>
      <w:r w:rsidR="00117DF6">
        <w:t xml:space="preserve"> </w:t>
      </w:r>
      <w:r w:rsidRPr="001E2FA0">
        <w:t>(CFPU)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Forensics</w:t>
      </w:r>
      <w:r w:rsidR="00117DF6">
        <w:t xml:space="preserve"> </w:t>
      </w:r>
      <w:r w:rsidRPr="001E2FA0">
        <w:t>Directorate;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inclusion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modules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Gender,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Child</w:t>
      </w:r>
      <w:r w:rsidR="00117DF6">
        <w:t xml:space="preserve"> </w:t>
      </w:r>
      <w:r w:rsidRPr="001E2FA0">
        <w:t>Protection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curriculum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initial</w:t>
      </w:r>
      <w:r w:rsidR="00117DF6">
        <w:t xml:space="preserve"> </w:t>
      </w:r>
      <w:r w:rsidRPr="001E2FA0">
        <w:t>training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police</w:t>
      </w:r>
      <w:r w:rsidR="00117DF6">
        <w:t xml:space="preserve"> </w:t>
      </w:r>
      <w:r w:rsidRPr="001E2FA0">
        <w:t>officers;</w:t>
      </w:r>
      <w:r w:rsidR="00117DF6">
        <w:t xml:space="preserve"> </w:t>
      </w:r>
      <w:r w:rsidRPr="001E2FA0">
        <w:t>establishment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SGBV</w:t>
      </w:r>
      <w:r w:rsidR="00117DF6">
        <w:t xml:space="preserve"> </w:t>
      </w:r>
      <w:r w:rsidRPr="001E2FA0">
        <w:t>desks</w:t>
      </w:r>
      <w:r w:rsidR="00117DF6">
        <w:t xml:space="preserve"> </w:t>
      </w:r>
      <w:r w:rsidRPr="001E2FA0">
        <w:t>at</w:t>
      </w:r>
      <w:r w:rsidR="00117DF6">
        <w:t xml:space="preserve"> </w:t>
      </w:r>
      <w:r w:rsidRPr="001E2FA0">
        <w:t>all</w:t>
      </w:r>
      <w:r w:rsidR="00117DF6">
        <w:t xml:space="preserve"> </w:t>
      </w:r>
      <w:r w:rsidRPr="001E2FA0">
        <w:t>police</w:t>
      </w:r>
      <w:r w:rsidR="00117DF6">
        <w:t xml:space="preserve"> </w:t>
      </w:r>
      <w:r w:rsidRPr="001E2FA0">
        <w:t>stations</w:t>
      </w:r>
      <w:r w:rsidR="00117DF6">
        <w:t xml:space="preserve"> </w:t>
      </w:r>
      <w:r w:rsidRPr="001E2FA0">
        <w:t>countrywide;</w:t>
      </w:r>
      <w:r w:rsidR="00117DF6">
        <w:t xml:space="preserve"> </w:t>
      </w:r>
      <w:r w:rsidRPr="001E2FA0">
        <w:t>providing</w:t>
      </w:r>
      <w:r w:rsidR="00117DF6">
        <w:t xml:space="preserve"> </w:t>
      </w:r>
      <w:r w:rsidRPr="001E2FA0">
        <w:t>specialized</w:t>
      </w:r>
      <w:r w:rsidR="00117DF6">
        <w:t xml:space="preserve"> </w:t>
      </w:r>
      <w:r w:rsidRPr="001E2FA0">
        <w:t>trainings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SGBV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desk</w:t>
      </w:r>
      <w:r w:rsidR="00117DF6">
        <w:t xml:space="preserve"> </w:t>
      </w:r>
      <w:r w:rsidRPr="001E2FA0">
        <w:t>officers</w:t>
      </w:r>
      <w:r w:rsidR="00117DF6">
        <w:t xml:space="preserve"> </w:t>
      </w:r>
      <w:r w:rsidRPr="001E2FA0">
        <w:t>across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country;</w:t>
      </w:r>
      <w:r w:rsidR="00117DF6">
        <w:t xml:space="preserve"> </w:t>
      </w:r>
      <w:r w:rsidRPr="001E2FA0">
        <w:t>setting</w:t>
      </w:r>
      <w:r w:rsidR="00117DF6">
        <w:t xml:space="preserve"> </w:t>
      </w:r>
      <w:r w:rsidRPr="001E2FA0">
        <w:t>up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operationalization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temporary</w:t>
      </w:r>
      <w:r w:rsidR="00117DF6">
        <w:t xml:space="preserve"> </w:t>
      </w:r>
      <w:r w:rsidRPr="001E2FA0">
        <w:t>shelter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interview</w:t>
      </w:r>
      <w:r w:rsidR="00117DF6">
        <w:t xml:space="preserve"> </w:t>
      </w:r>
      <w:r w:rsidRPr="001E2FA0">
        <w:t>room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SGBV</w:t>
      </w:r>
      <w:r w:rsidR="00117DF6">
        <w:t xml:space="preserve"> </w:t>
      </w:r>
      <w:r w:rsidRPr="001E2FA0">
        <w:t>victims</w:t>
      </w:r>
      <w:r w:rsidR="00117DF6">
        <w:t xml:space="preserve"> </w:t>
      </w:r>
      <w:r w:rsidRPr="001E2FA0">
        <w:t>at</w:t>
      </w:r>
      <w:r w:rsidR="00117DF6">
        <w:t xml:space="preserve"> </w:t>
      </w:r>
      <w:r w:rsidRPr="001E2FA0">
        <w:t>CID</w:t>
      </w:r>
      <w:r w:rsidR="00117DF6">
        <w:t xml:space="preserve"> </w:t>
      </w:r>
      <w:r w:rsidRPr="001E2FA0">
        <w:t>Headquarters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participating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SGBV</w:t>
      </w:r>
      <w:r w:rsidR="00117DF6">
        <w:t xml:space="preserve"> </w:t>
      </w:r>
      <w:r w:rsidRPr="001E2FA0">
        <w:t>Special</w:t>
      </w:r>
      <w:r w:rsidR="00117DF6">
        <w:t xml:space="preserve"> </w:t>
      </w:r>
      <w:r w:rsidRPr="001E2FA0">
        <w:t>court</w:t>
      </w:r>
      <w:r w:rsidR="00117DF6">
        <w:t xml:space="preserve"> </w:t>
      </w:r>
      <w:r w:rsidRPr="001E2FA0">
        <w:t>sessions;</w:t>
      </w:r>
      <w:r w:rsidR="00117DF6">
        <w:t xml:space="preserve"> </w:t>
      </w:r>
      <w:r w:rsidRPr="001E2FA0">
        <w:t>acquisition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video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audio</w:t>
      </w:r>
      <w:r w:rsidR="00117DF6">
        <w:t xml:space="preserve"> </w:t>
      </w:r>
      <w:r w:rsidRPr="001E2FA0">
        <w:t>equipment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aid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conducting</w:t>
      </w:r>
      <w:r w:rsidR="00117DF6">
        <w:t xml:space="preserve"> </w:t>
      </w:r>
      <w:r w:rsidRPr="001E2FA0">
        <w:t>thorough</w:t>
      </w:r>
      <w:r w:rsidR="00117DF6">
        <w:t xml:space="preserve"> </w:t>
      </w:r>
      <w:r w:rsidRPr="001E2FA0">
        <w:t>interviews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children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friendly</w:t>
      </w:r>
      <w:r w:rsidR="00117DF6">
        <w:t xml:space="preserve"> </w:t>
      </w:r>
      <w:r w:rsidRPr="001E2FA0">
        <w:t>environment.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also</w:t>
      </w:r>
      <w:r w:rsidR="00117DF6">
        <w:t xml:space="preserve"> </w:t>
      </w:r>
      <w:r w:rsidRPr="001E2FA0">
        <w:t>established</w:t>
      </w:r>
      <w:r w:rsidR="00117DF6">
        <w:t xml:space="preserve"> </w:t>
      </w:r>
      <w:r w:rsidRPr="001E2FA0">
        <w:t>various</w:t>
      </w:r>
      <w:r w:rsidR="00117DF6">
        <w:t xml:space="preserve"> </w:t>
      </w:r>
      <w:r w:rsidRPr="001E2FA0">
        <w:t>coordination</w:t>
      </w:r>
      <w:r w:rsidR="00117DF6">
        <w:t xml:space="preserve"> </w:t>
      </w:r>
      <w:r w:rsidRPr="001E2FA0">
        <w:t>committees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bring</w:t>
      </w:r>
      <w:r w:rsidR="00117DF6">
        <w:t xml:space="preserve"> </w:t>
      </w:r>
      <w:r w:rsidRPr="001E2FA0">
        <w:t>together</w:t>
      </w:r>
      <w:r w:rsidR="00117DF6">
        <w:t xml:space="preserve"> </w:t>
      </w:r>
      <w:r w:rsidRPr="001E2FA0">
        <w:t>key</w:t>
      </w:r>
      <w:r w:rsidR="00117DF6">
        <w:t xml:space="preserve"> </w:t>
      </w:r>
      <w:r w:rsidRPr="001E2FA0">
        <w:t>stakeholders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prevention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response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SGBV.</w:t>
      </w:r>
      <w:r w:rsidR="00117DF6">
        <w:t xml:space="preserve"> </w:t>
      </w:r>
      <w:r w:rsidRPr="001E2FA0">
        <w:t>These</w:t>
      </w:r>
      <w:r w:rsidR="00117DF6">
        <w:t xml:space="preserve"> </w:t>
      </w:r>
      <w:r w:rsidRPr="001E2FA0">
        <w:t>include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National</w:t>
      </w:r>
      <w:r w:rsidR="00117DF6">
        <w:t xml:space="preserve"> </w:t>
      </w:r>
      <w:r w:rsidRPr="001E2FA0">
        <w:t>GBV</w:t>
      </w:r>
      <w:r w:rsidR="00117DF6">
        <w:t xml:space="preserve"> </w:t>
      </w:r>
      <w:r w:rsidRPr="001E2FA0">
        <w:t>Reference</w:t>
      </w:r>
      <w:r w:rsidR="00117DF6">
        <w:t xml:space="preserve"> </w:t>
      </w:r>
      <w:r w:rsidRPr="001E2FA0">
        <w:t>Group,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Medical-Legal</w:t>
      </w:r>
      <w:r w:rsidR="00117DF6">
        <w:t xml:space="preserve"> </w:t>
      </w:r>
      <w:r w:rsidRPr="001E2FA0">
        <w:t>Coordination</w:t>
      </w:r>
      <w:r w:rsidR="00117DF6">
        <w:t xml:space="preserve"> </w:t>
      </w:r>
      <w:r w:rsidRPr="001E2FA0">
        <w:t>Committee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bring</w:t>
      </w:r>
      <w:r w:rsidR="00117DF6">
        <w:t xml:space="preserve"> </w:t>
      </w:r>
      <w:r w:rsidRPr="001E2FA0">
        <w:t>together,</w:t>
      </w:r>
      <w:r w:rsidR="00117DF6">
        <w:t xml:space="preserve"> </w:t>
      </w:r>
      <w:r w:rsidRPr="001E2FA0">
        <w:t>health</w:t>
      </w:r>
      <w:r w:rsidR="00117DF6">
        <w:t xml:space="preserve"> </w:t>
      </w:r>
      <w:r w:rsidRPr="001E2FA0">
        <w:t>workers,</w:t>
      </w:r>
      <w:r w:rsidR="00117DF6">
        <w:t xml:space="preserve"> </w:t>
      </w:r>
      <w:r w:rsidRPr="001E2FA0">
        <w:t>Office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Directorate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Public</w:t>
      </w:r>
      <w:r w:rsidR="00117DF6">
        <w:t xml:space="preserve"> </w:t>
      </w:r>
      <w:r w:rsidRPr="001E2FA0">
        <w:t>Prosecution,</w:t>
      </w:r>
      <w:r w:rsidR="00117DF6">
        <w:t xml:space="preserve"> </w:t>
      </w:r>
      <w:r w:rsidRPr="001E2FA0">
        <w:t>Judiciary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Police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order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discuss</w:t>
      </w:r>
      <w:r w:rsidR="00117DF6">
        <w:t xml:space="preserve"> </w:t>
      </w:r>
      <w:r w:rsidRPr="001E2FA0">
        <w:t>challenges</w:t>
      </w:r>
      <w:r w:rsidR="00117DF6">
        <w:t xml:space="preserve"> </w:t>
      </w:r>
      <w:r w:rsidRPr="001E2FA0">
        <w:t>involved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criminal</w:t>
      </w:r>
      <w:r w:rsidR="00117DF6">
        <w:t xml:space="preserve"> </w:t>
      </w:r>
      <w:r w:rsidRPr="001E2FA0">
        <w:t>justice</w:t>
      </w:r>
      <w:r w:rsidR="00117DF6">
        <w:t xml:space="preserve"> </w:t>
      </w:r>
      <w:r w:rsidRPr="001E2FA0">
        <w:t>chain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ensure</w:t>
      </w:r>
      <w:r w:rsidR="00117DF6">
        <w:t xml:space="preserve"> </w:t>
      </w:r>
      <w:r w:rsidRPr="001E2FA0">
        <w:t>access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justice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victims/</w:t>
      </w:r>
      <w:r w:rsidR="00117DF6">
        <w:t xml:space="preserve"> </w:t>
      </w:r>
      <w:r w:rsidRPr="001E2FA0">
        <w:t>survivors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SGBV.</w:t>
      </w:r>
    </w:p>
    <w:p w14:paraId="255EF893" w14:textId="2E0B43B0" w:rsidR="002461EB" w:rsidRPr="001E2FA0" w:rsidRDefault="002461EB" w:rsidP="002461EB">
      <w:pPr>
        <w:pStyle w:val="SingleTxtG"/>
      </w:pPr>
      <w:r w:rsidRPr="001E2FA0">
        <w:t>42.</w:t>
      </w:r>
      <w:r w:rsidRPr="001E2FA0">
        <w:tab/>
        <w:t>These</w:t>
      </w:r>
      <w:r w:rsidR="00117DF6">
        <w:t xml:space="preserve"> </w:t>
      </w:r>
      <w:r w:rsidRPr="001E2FA0">
        <w:t>responses</w:t>
      </w:r>
      <w:r w:rsidR="00117DF6">
        <w:t xml:space="preserve"> </w:t>
      </w:r>
      <w:r w:rsidRPr="001E2FA0">
        <w:t>have</w:t>
      </w:r>
      <w:r w:rsidR="00117DF6">
        <w:t xml:space="preserve"> </w:t>
      </w:r>
      <w:r w:rsidRPr="001E2FA0">
        <w:t>yielded</w:t>
      </w:r>
      <w:r w:rsidR="00117DF6">
        <w:t xml:space="preserve"> </w:t>
      </w:r>
      <w:r w:rsidRPr="001E2FA0">
        <w:t>positive</w:t>
      </w:r>
      <w:r w:rsidR="00117DF6">
        <w:t xml:space="preserve"> </w:t>
      </w:r>
      <w:r w:rsidRPr="001E2FA0">
        <w:t>results.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end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year</w:t>
      </w:r>
      <w:r w:rsidR="00117DF6">
        <w:t xml:space="preserve"> </w:t>
      </w:r>
      <w:r w:rsidRPr="001E2FA0">
        <w:t>2021,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total</w:t>
      </w:r>
      <w:r w:rsidR="00117DF6">
        <w:t xml:space="preserve"> </w:t>
      </w:r>
      <w:r w:rsidRPr="001E2FA0">
        <w:t>number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5,745</w:t>
      </w:r>
      <w:r w:rsidR="00117DF6">
        <w:t xml:space="preserve"> </w:t>
      </w:r>
      <w:r w:rsidRPr="001E2FA0">
        <w:t>cases</w:t>
      </w:r>
      <w:r w:rsidR="00117DF6">
        <w:t xml:space="preserve"> </w:t>
      </w:r>
      <w:r w:rsidRPr="001E2FA0">
        <w:t>against</w:t>
      </w:r>
      <w:r w:rsidR="00117DF6">
        <w:t xml:space="preserve"> </w:t>
      </w:r>
      <w:r w:rsidRPr="001E2FA0">
        <w:t>children</w:t>
      </w:r>
      <w:r w:rsidR="00117DF6">
        <w:t xml:space="preserve"> </w:t>
      </w:r>
      <w:r w:rsidRPr="001E2FA0">
        <w:t>were</w:t>
      </w:r>
      <w:r w:rsidR="00117DF6">
        <w:t xml:space="preserve"> </w:t>
      </w:r>
      <w:r w:rsidRPr="001E2FA0">
        <w:t>taken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court,</w:t>
      </w:r>
      <w:r w:rsidR="00117DF6">
        <w:t xml:space="preserve"> </w:t>
      </w:r>
      <w:r w:rsidRPr="001E2FA0">
        <w:t>out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794</w:t>
      </w:r>
      <w:r w:rsidR="00117DF6">
        <w:t xml:space="preserve"> </w:t>
      </w:r>
      <w:r w:rsidRPr="001E2FA0">
        <w:t>cases</w:t>
      </w:r>
      <w:r w:rsidR="00117DF6">
        <w:t xml:space="preserve"> </w:t>
      </w:r>
      <w:r w:rsidRPr="001E2FA0">
        <w:t>secured</w:t>
      </w:r>
      <w:r w:rsidR="00117DF6">
        <w:t xml:space="preserve"> </w:t>
      </w:r>
      <w:r w:rsidRPr="001E2FA0">
        <w:t>convictions;</w:t>
      </w:r>
      <w:r w:rsidR="00117DF6">
        <w:t xml:space="preserve"> </w:t>
      </w:r>
      <w:r w:rsidRPr="001E2FA0">
        <w:t>close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600</w:t>
      </w:r>
      <w:r w:rsidR="00117DF6">
        <w:t xml:space="preserve"> </w:t>
      </w:r>
      <w:r w:rsidRPr="001E2FA0">
        <w:t>officers</w:t>
      </w:r>
      <w:r w:rsidR="00117DF6">
        <w:t xml:space="preserve"> </w:t>
      </w:r>
      <w:r w:rsidRPr="001E2FA0">
        <w:t>have</w:t>
      </w:r>
      <w:r w:rsidR="00117DF6">
        <w:t xml:space="preserve"> </w:t>
      </w:r>
      <w:r w:rsidRPr="001E2FA0">
        <w:t>been</w:t>
      </w:r>
      <w:r w:rsidR="00117DF6">
        <w:t xml:space="preserve"> </w:t>
      </w:r>
      <w:r w:rsidRPr="001E2FA0">
        <w:t>trained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Trafficking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Persons;</w:t>
      </w:r>
      <w:r w:rsidR="00117DF6">
        <w:t xml:space="preserve"> </w:t>
      </w:r>
      <w:r w:rsidRPr="001E2FA0">
        <w:t>169</w:t>
      </w:r>
      <w:r w:rsidR="00117DF6">
        <w:t xml:space="preserve"> </w:t>
      </w:r>
      <w:r w:rsidRPr="001E2FA0">
        <w:t>female</w:t>
      </w:r>
      <w:r w:rsidR="00117DF6">
        <w:t xml:space="preserve"> </w:t>
      </w:r>
      <w:r w:rsidRPr="001E2FA0">
        <w:t>juveniles</w:t>
      </w:r>
      <w:r w:rsidR="00117DF6">
        <w:t xml:space="preserve"> </w:t>
      </w:r>
      <w:r w:rsidRPr="001E2FA0">
        <w:t>were</w:t>
      </w:r>
      <w:r w:rsidR="00117DF6">
        <w:t xml:space="preserve"> </w:t>
      </w:r>
      <w:r w:rsidRPr="001E2FA0">
        <w:t>hosted</w:t>
      </w:r>
      <w:r w:rsidR="00117DF6">
        <w:t xml:space="preserve"> </w:t>
      </w:r>
      <w:r w:rsidRPr="001E2FA0">
        <w:t>at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shelter</w:t>
      </w:r>
      <w:r w:rsidR="00117DF6">
        <w:t xml:space="preserve"> </w:t>
      </w:r>
      <w:r w:rsidRPr="001E2FA0">
        <w:t>during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year</w:t>
      </w:r>
      <w:r w:rsidR="00117DF6">
        <w:t xml:space="preserve"> </w:t>
      </w:r>
      <w:r w:rsidRPr="001E2FA0">
        <w:t>2022;</w:t>
      </w:r>
      <w:r w:rsidR="00117DF6">
        <w:t xml:space="preserve"> </w:t>
      </w:r>
      <w:r w:rsidRPr="001E2FA0">
        <w:t>753</w:t>
      </w:r>
      <w:r w:rsidR="00117DF6">
        <w:t xml:space="preserve"> </w:t>
      </w:r>
      <w:r w:rsidRPr="001E2FA0">
        <w:t>cases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children</w:t>
      </w:r>
      <w:r w:rsidR="00117DF6">
        <w:t xml:space="preserve"> </w:t>
      </w:r>
      <w:r w:rsidRPr="001E2FA0">
        <w:t>have</w:t>
      </w:r>
      <w:r w:rsidR="00117DF6">
        <w:t xml:space="preserve"> </w:t>
      </w:r>
      <w:r w:rsidRPr="001E2FA0">
        <w:t>been</w:t>
      </w:r>
      <w:r w:rsidR="00117DF6">
        <w:t xml:space="preserve"> </w:t>
      </w:r>
      <w:r w:rsidRPr="001E2FA0">
        <w:t>heard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SGBV</w:t>
      </w:r>
      <w:r w:rsidR="00117DF6">
        <w:t xml:space="preserve"> </w:t>
      </w:r>
      <w:r w:rsidRPr="001E2FA0">
        <w:t>special</w:t>
      </w:r>
      <w:r w:rsidR="00117DF6">
        <w:t xml:space="preserve"> </w:t>
      </w:r>
      <w:r w:rsidRPr="001E2FA0">
        <w:t>court</w:t>
      </w:r>
      <w:r w:rsidR="00117DF6">
        <w:t xml:space="preserve"> </w:t>
      </w:r>
      <w:r w:rsidRPr="001E2FA0">
        <w:t>sessions</w:t>
      </w:r>
      <w:r w:rsidR="00117DF6">
        <w:t xml:space="preserve"> </w:t>
      </w:r>
      <w:r w:rsidRPr="001E2FA0">
        <w:t>at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High</w:t>
      </w:r>
      <w:r w:rsidR="00117DF6">
        <w:t xml:space="preserve"> </w:t>
      </w:r>
      <w:r w:rsidRPr="001E2FA0">
        <w:t>Court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Chief</w:t>
      </w:r>
      <w:r w:rsidR="00117DF6">
        <w:t xml:space="preserve"> </w:t>
      </w:r>
      <w:r w:rsidRPr="001E2FA0">
        <w:t>Magistrates</w:t>
      </w:r>
      <w:r w:rsidR="00117DF6">
        <w:t xml:space="preserve"> </w:t>
      </w:r>
      <w:r w:rsidRPr="001E2FA0">
        <w:t>Courts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2022.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conviction</w:t>
      </w:r>
      <w:r w:rsidR="00117DF6">
        <w:t xml:space="preserve"> </w:t>
      </w:r>
      <w:r w:rsidRPr="001E2FA0">
        <w:t>rates</w:t>
      </w:r>
      <w:r w:rsidR="00117DF6">
        <w:t xml:space="preserve"> </w:t>
      </w:r>
      <w:r w:rsidRPr="001E2FA0">
        <w:t>stand</w:t>
      </w:r>
      <w:r w:rsidR="00117DF6">
        <w:t xml:space="preserve"> </w:t>
      </w:r>
      <w:r w:rsidRPr="001E2FA0">
        <w:t>at</w:t>
      </w:r>
      <w:r w:rsidR="00117DF6">
        <w:t xml:space="preserve"> </w:t>
      </w:r>
      <w:r w:rsidRPr="001E2FA0">
        <w:t>85%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all</w:t>
      </w:r>
      <w:r w:rsidR="00117DF6">
        <w:t xml:space="preserve"> </w:t>
      </w:r>
      <w:r w:rsidRPr="001E2FA0">
        <w:t>cases</w:t>
      </w:r>
      <w:r w:rsidR="00117DF6">
        <w:t xml:space="preserve"> </w:t>
      </w:r>
      <w:r w:rsidRPr="001E2FA0">
        <w:t>reported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2022.</w:t>
      </w:r>
    </w:p>
    <w:p w14:paraId="154FE275" w14:textId="77777777" w:rsidR="000E0A14" w:rsidRDefault="002461EB" w:rsidP="002461EB">
      <w:pPr>
        <w:pStyle w:val="SingleTxtG"/>
      </w:pPr>
      <w:r w:rsidRPr="001E2FA0">
        <w:lastRenderedPageBreak/>
        <w:t>43.</w:t>
      </w:r>
      <w:r w:rsidRPr="001E2FA0">
        <w:tab/>
        <w:t>Furthermore,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GBV</w:t>
      </w:r>
      <w:r w:rsidR="00117DF6">
        <w:t xml:space="preserve"> </w:t>
      </w:r>
      <w:r w:rsidRPr="001E2FA0">
        <w:t>prevalence</w:t>
      </w:r>
      <w:r w:rsidR="00117DF6">
        <w:t xml:space="preserve"> </w:t>
      </w:r>
      <w:r w:rsidRPr="001E2FA0">
        <w:t>rate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reduced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22%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women</w:t>
      </w:r>
      <w:r w:rsidR="00117DF6">
        <w:t xml:space="preserve"> </w:t>
      </w:r>
      <w:r w:rsidRPr="001E2FA0">
        <w:t>aged</w:t>
      </w:r>
      <w:r w:rsidR="00117DF6">
        <w:t xml:space="preserve"> </w:t>
      </w:r>
      <w:r w:rsidRPr="001E2FA0">
        <w:t>between</w:t>
      </w:r>
      <w:r w:rsidR="00117DF6">
        <w:t xml:space="preserve"> </w:t>
      </w:r>
      <w:r w:rsidRPr="001E2FA0">
        <w:t>15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49</w:t>
      </w:r>
      <w:r w:rsidR="00117DF6">
        <w:t xml:space="preserve"> </w:t>
      </w:r>
      <w:r w:rsidRPr="001E2FA0">
        <w:t>years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8%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men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same</w:t>
      </w:r>
      <w:r w:rsidR="00117DF6">
        <w:t xml:space="preserve"> </w:t>
      </w:r>
      <w:r w:rsidRPr="001E2FA0">
        <w:t>age</w:t>
      </w:r>
      <w:r w:rsidR="00117DF6">
        <w:t xml:space="preserve"> </w:t>
      </w:r>
      <w:r w:rsidRPr="001E2FA0">
        <w:t>bracket.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prevalence</w:t>
      </w:r>
      <w:r w:rsidR="00117DF6">
        <w:t xml:space="preserve"> </w:t>
      </w:r>
      <w:r w:rsidRPr="001E2FA0">
        <w:t>rate</w:t>
      </w:r>
      <w:r w:rsidR="00117DF6">
        <w:t xml:space="preserve"> </w:t>
      </w:r>
      <w:r w:rsidRPr="001E2FA0">
        <w:t>among</w:t>
      </w:r>
      <w:r w:rsidR="00117DF6">
        <w:t xml:space="preserve"> </w:t>
      </w:r>
      <w:r w:rsidRPr="001E2FA0">
        <w:t>expectant</w:t>
      </w:r>
      <w:r w:rsidR="00117DF6">
        <w:t xml:space="preserve"> </w:t>
      </w:r>
      <w:r w:rsidRPr="001E2FA0">
        <w:t>mothers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also</w:t>
      </w:r>
      <w:r w:rsidR="00117DF6">
        <w:t xml:space="preserve"> </w:t>
      </w:r>
      <w:r w:rsidRPr="001E2FA0">
        <w:t>reduced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11%.</w:t>
      </w:r>
      <w:r w:rsidR="00117DF6">
        <w:t xml:space="preserve"> </w:t>
      </w:r>
      <w:r w:rsidRPr="001E2FA0">
        <w:t>Owing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this,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instituted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sub</w:t>
      </w:r>
      <w:r w:rsidR="00117DF6">
        <w:t xml:space="preserve"> </w:t>
      </w:r>
      <w:r w:rsidRPr="001E2FA0">
        <w:t>program</w:t>
      </w:r>
      <w:r w:rsidR="00117DF6">
        <w:t xml:space="preserve"> </w:t>
      </w:r>
      <w:r w:rsidRPr="001E2FA0">
        <w:t>under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Ministry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Gender</w:t>
      </w:r>
      <w:r w:rsidR="00117DF6">
        <w:t xml:space="preserve"> </w:t>
      </w:r>
      <w:r w:rsidRPr="001E2FA0">
        <w:t>Labour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Social</w:t>
      </w:r>
      <w:r w:rsidR="00117DF6">
        <w:t xml:space="preserve"> </w:t>
      </w:r>
      <w:r w:rsidRPr="001E2FA0">
        <w:t>Development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address</w:t>
      </w:r>
      <w:r w:rsidR="00117DF6">
        <w:t xml:space="preserve"> </w:t>
      </w:r>
      <w:r w:rsidRPr="001E2FA0">
        <w:t>gender-based</w:t>
      </w:r>
      <w:r w:rsidR="00117DF6">
        <w:t xml:space="preserve"> </w:t>
      </w:r>
      <w:r w:rsidRPr="001E2FA0">
        <w:t>violence</w:t>
      </w:r>
      <w:r w:rsidR="00117DF6">
        <w:t xml:space="preserve"> </w:t>
      </w:r>
      <w:r w:rsidRPr="001E2FA0">
        <w:t>coupled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increased</w:t>
      </w:r>
      <w:r w:rsidR="00117DF6">
        <w:t xml:space="preserve"> </w:t>
      </w:r>
      <w:r w:rsidRPr="001E2FA0">
        <w:t>funding</w:t>
      </w:r>
      <w:r w:rsidR="00117DF6">
        <w:t xml:space="preserve"> </w:t>
      </w:r>
      <w:r w:rsidRPr="001E2FA0">
        <w:t>towards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fight</w:t>
      </w:r>
      <w:r w:rsidR="00117DF6">
        <w:t xml:space="preserve"> </w:t>
      </w:r>
      <w:r w:rsidRPr="001E2FA0">
        <w:t>against</w:t>
      </w:r>
      <w:r w:rsidR="00117DF6">
        <w:t xml:space="preserve"> </w:t>
      </w:r>
      <w:r w:rsidRPr="001E2FA0">
        <w:t>GBV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period</w:t>
      </w:r>
      <w:r w:rsidR="00117DF6">
        <w:t xml:space="preserve"> </w:t>
      </w:r>
      <w:r w:rsidRPr="001E2FA0">
        <w:t>2015/2016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2020/2021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improved</w:t>
      </w:r>
      <w:r w:rsidR="00117DF6">
        <w:t xml:space="preserve"> </w:t>
      </w:r>
      <w:r w:rsidRPr="001E2FA0">
        <w:t>management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victims,</w:t>
      </w:r>
      <w:r w:rsidR="00117DF6">
        <w:t xml:space="preserve"> </w:t>
      </w:r>
      <w:r w:rsidRPr="001E2FA0">
        <w:t>thus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reduction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cycle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violence</w:t>
      </w:r>
      <w:r w:rsidR="00117DF6">
        <w:t xml:space="preserve"> </w:t>
      </w:r>
      <w:r w:rsidRPr="001E2FA0">
        <w:t>(suicide,</w:t>
      </w:r>
      <w:r w:rsidR="00117DF6">
        <w:t xml:space="preserve"> </w:t>
      </w:r>
      <w:r w:rsidRPr="001E2FA0">
        <w:t>hatred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vengeance)</w:t>
      </w:r>
      <w:r w:rsidR="00117DF6">
        <w:t xml:space="preserve"> </w:t>
      </w:r>
      <w:r w:rsidRPr="001E2FA0">
        <w:t>physical</w:t>
      </w:r>
      <w:r w:rsidR="00117DF6">
        <w:t xml:space="preserve"> </w:t>
      </w:r>
      <w:r w:rsidRPr="001E2FA0">
        <w:t>injuries,</w:t>
      </w:r>
      <w:r w:rsidR="00117DF6">
        <w:t xml:space="preserve"> </w:t>
      </w:r>
      <w:r w:rsidRPr="001E2FA0">
        <w:t>death,</w:t>
      </w:r>
      <w:r w:rsidR="00117DF6">
        <w:t xml:space="preserve"> </w:t>
      </w:r>
      <w:r w:rsidRPr="001E2FA0">
        <w:t>health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psychological</w:t>
      </w:r>
      <w:r w:rsidR="00117DF6">
        <w:t xml:space="preserve"> </w:t>
      </w:r>
      <w:r w:rsidRPr="001E2FA0">
        <w:t>problems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well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exclusion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discrimination.</w:t>
      </w:r>
    </w:p>
    <w:p w14:paraId="1FE1FBEE" w14:textId="646BC420" w:rsidR="002461EB" w:rsidRPr="002E6C2A" w:rsidRDefault="002461EB" w:rsidP="00943BF4">
      <w:pPr>
        <w:pStyle w:val="H23G"/>
      </w:pPr>
      <w:r>
        <w:rPr>
          <w:lang w:val="pt-PT"/>
        </w:rPr>
        <w:tab/>
        <w:t>7.</w:t>
      </w:r>
      <w:r>
        <w:rPr>
          <w:lang w:val="pt-PT"/>
        </w:rPr>
        <w:tab/>
      </w:r>
      <w:r w:rsidRPr="002E6C2A">
        <w:t>Death</w:t>
      </w:r>
      <w:r w:rsidR="00117DF6">
        <w:t xml:space="preserve"> </w:t>
      </w:r>
      <w:r w:rsidRPr="002E6C2A">
        <w:t>Penalty</w:t>
      </w:r>
      <w:r w:rsidR="00117DF6">
        <w:t xml:space="preserve"> </w:t>
      </w:r>
      <w:r w:rsidRPr="002E6C2A">
        <w:t>(Article</w:t>
      </w:r>
      <w:r w:rsidR="00117DF6">
        <w:t xml:space="preserve"> </w:t>
      </w:r>
      <w:r w:rsidRPr="002E6C2A">
        <w:t>6)</w:t>
      </w:r>
    </w:p>
    <w:p w14:paraId="3B8AAFA1" w14:textId="23ED37CA" w:rsidR="002461EB" w:rsidRDefault="002461EB" w:rsidP="002461EB">
      <w:pPr>
        <w:pStyle w:val="SingleTxtG"/>
        <w:rPr>
          <w:iCs/>
        </w:rPr>
      </w:pPr>
      <w:r>
        <w:rPr>
          <w:iCs/>
        </w:rPr>
        <w:t>44.</w:t>
      </w:r>
      <w:r>
        <w:rPr>
          <w:iCs/>
        </w:rPr>
        <w:tab/>
      </w:r>
      <w:r>
        <w:t>The</w:t>
      </w:r>
      <w:r w:rsidR="00117DF6">
        <w:t xml:space="preserve"> </w:t>
      </w:r>
      <w:r>
        <w:t>Law</w:t>
      </w:r>
      <w:r w:rsidR="00117DF6">
        <w:t xml:space="preserve"> </w:t>
      </w:r>
      <w:r>
        <w:t>Revision</w:t>
      </w:r>
      <w:r w:rsidR="00117DF6">
        <w:t xml:space="preserve"> </w:t>
      </w:r>
      <w:r>
        <w:t>(Penalties</w:t>
      </w:r>
      <w:r w:rsidR="00117DF6">
        <w:t xml:space="preserve"> </w:t>
      </w:r>
      <w:r>
        <w:t>in</w:t>
      </w:r>
      <w:r w:rsidR="00117DF6">
        <w:t xml:space="preserve"> </w:t>
      </w:r>
      <w:r>
        <w:t>Criminal</w:t>
      </w:r>
      <w:r w:rsidR="00117DF6">
        <w:t xml:space="preserve"> </w:t>
      </w:r>
      <w:r>
        <w:t>Matters)</w:t>
      </w:r>
      <w:r w:rsidR="00117DF6">
        <w:t xml:space="preserve"> </w:t>
      </w:r>
      <w:r>
        <w:t>Misc.</w:t>
      </w:r>
      <w:r w:rsidR="00117DF6">
        <w:t xml:space="preserve"> </w:t>
      </w:r>
      <w:r>
        <w:t>(Amendment)</w:t>
      </w:r>
      <w:r w:rsidR="00117DF6">
        <w:t xml:space="preserve"> </w:t>
      </w:r>
      <w:r>
        <w:t>Act,</w:t>
      </w:r>
      <w:r w:rsidR="00117DF6">
        <w:t xml:space="preserve"> </w:t>
      </w:r>
      <w:r>
        <w:t>2019</w:t>
      </w:r>
      <w:r w:rsidR="00117DF6">
        <w:t xml:space="preserve"> </w:t>
      </w:r>
      <w:r>
        <w:t>which</w:t>
      </w:r>
      <w:r w:rsidR="00117DF6">
        <w:t xml:space="preserve"> </w:t>
      </w:r>
      <w:proofErr w:type="gramStart"/>
      <w:r>
        <w:t>was</w:t>
      </w:r>
      <w:r w:rsidR="00117DF6">
        <w:t xml:space="preserve"> </w:t>
      </w:r>
      <w:r>
        <w:t>prompted</w:t>
      </w:r>
      <w:proofErr w:type="gramEnd"/>
      <w:r w:rsidR="00117DF6">
        <w:t xml:space="preserve"> </w:t>
      </w:r>
      <w:r>
        <w:t>by</w:t>
      </w:r>
      <w:r w:rsidR="00117DF6">
        <w:t xml:space="preserve"> </w:t>
      </w:r>
      <w:r>
        <w:t>the</w:t>
      </w:r>
      <w:r w:rsidR="00117DF6">
        <w:t xml:space="preserve"> </w:t>
      </w:r>
      <w:r>
        <w:t>Supreme</w:t>
      </w:r>
      <w:r w:rsidR="00117DF6">
        <w:t xml:space="preserve"> </w:t>
      </w:r>
      <w:r>
        <w:t>Court</w:t>
      </w:r>
      <w:r w:rsidR="00117DF6">
        <w:t xml:space="preserve"> </w:t>
      </w:r>
      <w:r>
        <w:t>decision</w:t>
      </w:r>
      <w:r w:rsidR="00117DF6">
        <w:t xml:space="preserve"> </w:t>
      </w:r>
      <w:r>
        <w:t>in</w:t>
      </w:r>
      <w:r w:rsidR="00117DF6">
        <w:t xml:space="preserve"> </w:t>
      </w:r>
      <w:r>
        <w:t>the</w:t>
      </w:r>
      <w:r w:rsidR="00117DF6">
        <w:t xml:space="preserve"> </w:t>
      </w:r>
      <w:r>
        <w:t>case</w:t>
      </w:r>
      <w:r w:rsidR="00117DF6">
        <w:t xml:space="preserve"> </w:t>
      </w:r>
      <w:r w:rsidRPr="00737D9A">
        <w:t>of</w:t>
      </w:r>
      <w:r w:rsidR="00117DF6">
        <w:t xml:space="preserve"> </w:t>
      </w:r>
      <w:r w:rsidRPr="00737D9A">
        <w:rPr>
          <w:i/>
        </w:rPr>
        <w:t>Attorney</w:t>
      </w:r>
      <w:r w:rsidR="00117DF6">
        <w:rPr>
          <w:i/>
        </w:rPr>
        <w:t xml:space="preserve"> </w:t>
      </w:r>
      <w:r w:rsidRPr="00737D9A">
        <w:rPr>
          <w:i/>
        </w:rPr>
        <w:t>General</w:t>
      </w:r>
      <w:r w:rsidR="00117DF6">
        <w:rPr>
          <w:i/>
        </w:rPr>
        <w:t xml:space="preserve"> </w:t>
      </w:r>
      <w:r w:rsidRPr="00737D9A">
        <w:rPr>
          <w:i/>
        </w:rPr>
        <w:t>v</w:t>
      </w:r>
      <w:r w:rsidR="00117DF6">
        <w:rPr>
          <w:i/>
        </w:rPr>
        <w:t xml:space="preserve"> </w:t>
      </w:r>
      <w:r w:rsidRPr="00737D9A">
        <w:rPr>
          <w:i/>
        </w:rPr>
        <w:t>Susan</w:t>
      </w:r>
      <w:r w:rsidR="00117DF6">
        <w:rPr>
          <w:i/>
        </w:rPr>
        <w:t xml:space="preserve"> </w:t>
      </w:r>
      <w:r w:rsidRPr="00737D9A">
        <w:rPr>
          <w:i/>
        </w:rPr>
        <w:t>Kigula</w:t>
      </w:r>
      <w:r w:rsidR="00117DF6">
        <w:rPr>
          <w:i/>
        </w:rPr>
        <w:t xml:space="preserve"> </w:t>
      </w:r>
      <w:r w:rsidRPr="00737D9A">
        <w:rPr>
          <w:i/>
        </w:rPr>
        <w:t>&amp;</w:t>
      </w:r>
      <w:r w:rsidR="00117DF6">
        <w:rPr>
          <w:i/>
        </w:rPr>
        <w:t xml:space="preserve"> </w:t>
      </w:r>
      <w:r w:rsidRPr="00737D9A">
        <w:rPr>
          <w:i/>
        </w:rPr>
        <w:t>417</w:t>
      </w:r>
      <w:r w:rsidR="00117DF6">
        <w:rPr>
          <w:i/>
        </w:rPr>
        <w:t xml:space="preserve"> </w:t>
      </w:r>
      <w:r w:rsidRPr="00737D9A">
        <w:rPr>
          <w:i/>
        </w:rPr>
        <w:t>Others</w:t>
      </w:r>
      <w:r w:rsidR="00117DF6">
        <w:rPr>
          <w:i/>
        </w:rPr>
        <w:t xml:space="preserve"> </w:t>
      </w:r>
      <w:r w:rsidRPr="00737D9A">
        <w:rPr>
          <w:i/>
        </w:rPr>
        <w:t>(Constitutional</w:t>
      </w:r>
      <w:r w:rsidR="00117DF6">
        <w:rPr>
          <w:i/>
        </w:rPr>
        <w:t xml:space="preserve"> </w:t>
      </w:r>
      <w:r w:rsidRPr="00737D9A">
        <w:rPr>
          <w:i/>
        </w:rPr>
        <w:t>Appeal</w:t>
      </w:r>
      <w:r w:rsidR="00117DF6">
        <w:rPr>
          <w:i/>
        </w:rPr>
        <w:t xml:space="preserve"> </w:t>
      </w:r>
      <w:r w:rsidRPr="00737D9A">
        <w:rPr>
          <w:i/>
        </w:rPr>
        <w:t>No.03</w:t>
      </w:r>
      <w:r w:rsidR="00117DF6">
        <w:rPr>
          <w:i/>
        </w:rPr>
        <w:t xml:space="preserve"> </w:t>
      </w:r>
      <w:r w:rsidRPr="00737D9A">
        <w:rPr>
          <w:i/>
        </w:rPr>
        <w:t>of</w:t>
      </w:r>
      <w:r w:rsidR="00117DF6">
        <w:rPr>
          <w:i/>
        </w:rPr>
        <w:t xml:space="preserve"> </w:t>
      </w:r>
      <w:r w:rsidRPr="00737D9A">
        <w:rPr>
          <w:i/>
        </w:rPr>
        <w:t>2006)</w:t>
      </w:r>
      <w:r w:rsidR="00117DF6">
        <w:rPr>
          <w:i/>
        </w:rPr>
        <w:t xml:space="preserve"> </w:t>
      </w:r>
      <w:r w:rsidRPr="00737D9A">
        <w:t>am</w:t>
      </w:r>
      <w:r>
        <w:t>ended</w:t>
      </w:r>
      <w:r w:rsidR="00117DF6">
        <w:t xml:space="preserve"> </w:t>
      </w:r>
      <w:r>
        <w:t>the</w:t>
      </w:r>
      <w:r w:rsidR="00117DF6">
        <w:t xml:space="preserve"> </w:t>
      </w:r>
      <w:r>
        <w:t>Penal</w:t>
      </w:r>
      <w:r w:rsidR="00117DF6">
        <w:t xml:space="preserve"> </w:t>
      </w:r>
      <w:r>
        <w:t>Code</w:t>
      </w:r>
      <w:r w:rsidR="00117DF6">
        <w:t xml:space="preserve"> </w:t>
      </w:r>
      <w:r>
        <w:t>Act</w:t>
      </w:r>
      <w:r w:rsidR="00117DF6">
        <w:t xml:space="preserve"> </w:t>
      </w:r>
      <w:r>
        <w:t>and</w:t>
      </w:r>
      <w:r w:rsidR="00117DF6">
        <w:t xml:space="preserve"> </w:t>
      </w:r>
      <w:r>
        <w:t>the</w:t>
      </w:r>
      <w:r w:rsidR="00117DF6">
        <w:t xml:space="preserve"> </w:t>
      </w:r>
      <w:r>
        <w:t>Anti-Terrorism</w:t>
      </w:r>
      <w:r w:rsidR="00117DF6">
        <w:t xml:space="preserve"> </w:t>
      </w:r>
      <w:r>
        <w:t>Act,</w:t>
      </w:r>
      <w:r w:rsidR="00117DF6">
        <w:t xml:space="preserve"> </w:t>
      </w:r>
      <w:r>
        <w:t>2002</w:t>
      </w:r>
      <w:r w:rsidR="00117DF6">
        <w:t xml:space="preserve"> </w:t>
      </w:r>
      <w:r>
        <w:t>to</w:t>
      </w:r>
      <w:r w:rsidR="00117DF6">
        <w:t xml:space="preserve"> </w:t>
      </w:r>
      <w:r>
        <w:t>outlaw</w:t>
      </w:r>
      <w:r w:rsidR="00117DF6">
        <w:t xml:space="preserve"> </w:t>
      </w:r>
      <w:r>
        <w:t>the</w:t>
      </w:r>
      <w:r w:rsidR="00117DF6">
        <w:t xml:space="preserve"> </w:t>
      </w:r>
      <w:r>
        <w:t>mandatory</w:t>
      </w:r>
      <w:r w:rsidR="00117DF6">
        <w:t xml:space="preserve"> </w:t>
      </w:r>
      <w:r>
        <w:t>death</w:t>
      </w:r>
      <w:r w:rsidR="00117DF6">
        <w:t xml:space="preserve"> </w:t>
      </w:r>
      <w:r>
        <w:t>penalty</w:t>
      </w:r>
      <w:r w:rsidR="00117DF6">
        <w:t xml:space="preserve"> </w:t>
      </w:r>
      <w:r>
        <w:t>that</w:t>
      </w:r>
      <w:r w:rsidR="00117DF6">
        <w:t xml:space="preserve"> </w:t>
      </w:r>
      <w:r>
        <w:t>had</w:t>
      </w:r>
      <w:r w:rsidR="00117DF6">
        <w:t xml:space="preserve"> </w:t>
      </w:r>
      <w:r>
        <w:t>hitherto</w:t>
      </w:r>
      <w:r w:rsidR="00117DF6">
        <w:t xml:space="preserve"> </w:t>
      </w:r>
      <w:r>
        <w:t>been</w:t>
      </w:r>
      <w:r w:rsidR="00117DF6">
        <w:t xml:space="preserve"> </w:t>
      </w:r>
      <w:r>
        <w:t>prescribed</w:t>
      </w:r>
      <w:r w:rsidR="00117DF6">
        <w:t xml:space="preserve"> </w:t>
      </w:r>
      <w:r>
        <w:t>by</w:t>
      </w:r>
      <w:r w:rsidR="00117DF6">
        <w:t xml:space="preserve"> </w:t>
      </w:r>
      <w:r>
        <w:t>these</w:t>
      </w:r>
      <w:r w:rsidR="00117DF6">
        <w:t xml:space="preserve"> </w:t>
      </w:r>
      <w:r>
        <w:t>laws.</w:t>
      </w:r>
      <w:r w:rsidR="00117DF6">
        <w:t xml:space="preserve"> </w:t>
      </w:r>
      <w:r>
        <w:t>The</w:t>
      </w:r>
      <w:r w:rsidR="00117DF6">
        <w:t xml:space="preserve"> </w:t>
      </w:r>
      <w:r>
        <w:t>Act</w:t>
      </w:r>
      <w:r w:rsidR="00117DF6">
        <w:t xml:space="preserve"> </w:t>
      </w:r>
      <w:r>
        <w:t>restricts</w:t>
      </w:r>
      <w:r w:rsidR="00117DF6">
        <w:t xml:space="preserve"> </w:t>
      </w:r>
      <w:r>
        <w:t>the</w:t>
      </w:r>
      <w:r w:rsidR="00117DF6">
        <w:t xml:space="preserve"> </w:t>
      </w:r>
      <w:r>
        <w:t>death</w:t>
      </w:r>
      <w:r w:rsidR="00117DF6">
        <w:t xml:space="preserve"> </w:t>
      </w:r>
      <w:r>
        <w:t>penalty</w:t>
      </w:r>
      <w:r w:rsidR="00117DF6">
        <w:t xml:space="preserve"> </w:t>
      </w:r>
      <w:r>
        <w:t>to</w:t>
      </w:r>
      <w:r w:rsidR="00117DF6">
        <w:t xml:space="preserve"> </w:t>
      </w:r>
      <w:r>
        <w:t>the</w:t>
      </w:r>
      <w:r w:rsidR="00117DF6">
        <w:t xml:space="preserve"> </w:t>
      </w:r>
      <w:r>
        <w:t>most</w:t>
      </w:r>
      <w:r w:rsidR="00117DF6">
        <w:t xml:space="preserve"> </w:t>
      </w:r>
      <w:r>
        <w:t>serious</w:t>
      </w:r>
      <w:r w:rsidR="00117DF6">
        <w:t xml:space="preserve"> </w:t>
      </w:r>
      <w:r>
        <w:t>crimes</w:t>
      </w:r>
      <w:r w:rsidR="00117DF6">
        <w:t xml:space="preserve"> </w:t>
      </w:r>
      <w:r>
        <w:t>and</w:t>
      </w:r>
      <w:r w:rsidR="00117DF6">
        <w:t xml:space="preserve"> </w:t>
      </w:r>
      <w:r>
        <w:t>in</w:t>
      </w:r>
      <w:r w:rsidR="00117DF6">
        <w:t xml:space="preserve"> </w:t>
      </w:r>
      <w:r>
        <w:t>the</w:t>
      </w:r>
      <w:r w:rsidR="00117DF6">
        <w:t xml:space="preserve"> </w:t>
      </w:r>
      <w:r>
        <w:t>most</w:t>
      </w:r>
      <w:r w:rsidR="00117DF6">
        <w:t xml:space="preserve"> </w:t>
      </w:r>
      <w:r>
        <w:t>exceptional</w:t>
      </w:r>
      <w:r w:rsidR="00117DF6">
        <w:t xml:space="preserve"> </w:t>
      </w:r>
      <w:r>
        <w:t>cases</w:t>
      </w:r>
      <w:r w:rsidR="00117DF6">
        <w:t xml:space="preserve"> </w:t>
      </w:r>
      <w:r>
        <w:t>and</w:t>
      </w:r>
      <w:r w:rsidR="00117DF6">
        <w:t xml:space="preserve"> </w:t>
      </w:r>
      <w:r>
        <w:t>under</w:t>
      </w:r>
      <w:r w:rsidR="00117DF6">
        <w:t xml:space="preserve"> </w:t>
      </w:r>
      <w:r>
        <w:t>the</w:t>
      </w:r>
      <w:r w:rsidR="00117DF6">
        <w:t xml:space="preserve"> </w:t>
      </w:r>
      <w:r>
        <w:t>strictest</w:t>
      </w:r>
      <w:r w:rsidR="00117DF6">
        <w:t xml:space="preserve"> </w:t>
      </w:r>
      <w:r>
        <w:t>limits.</w:t>
      </w:r>
      <w:r w:rsidR="00117DF6">
        <w:t xml:space="preserve"> </w:t>
      </w:r>
      <w:r>
        <w:t>It</w:t>
      </w:r>
      <w:r w:rsidR="00117DF6">
        <w:t xml:space="preserve"> </w:t>
      </w:r>
      <w:r>
        <w:t>also</w:t>
      </w:r>
      <w:r w:rsidR="00117DF6">
        <w:t xml:space="preserve"> </w:t>
      </w:r>
      <w:r>
        <w:t>removes</w:t>
      </w:r>
      <w:r w:rsidR="00117DF6">
        <w:t xml:space="preserve"> </w:t>
      </w:r>
      <w:r>
        <w:t>the</w:t>
      </w:r>
      <w:r w:rsidR="00117DF6">
        <w:t xml:space="preserve"> </w:t>
      </w:r>
      <w:r>
        <w:t>restriction</w:t>
      </w:r>
      <w:r w:rsidR="00117DF6">
        <w:t xml:space="preserve"> </w:t>
      </w:r>
      <w:r>
        <w:t>on</w:t>
      </w:r>
      <w:r w:rsidR="00117DF6">
        <w:t xml:space="preserve"> </w:t>
      </w:r>
      <w:r>
        <w:t>mitigation</w:t>
      </w:r>
      <w:r w:rsidR="00117DF6">
        <w:t xml:space="preserve"> </w:t>
      </w:r>
      <w:r>
        <w:t>in</w:t>
      </w:r>
      <w:r w:rsidR="00117DF6">
        <w:t xml:space="preserve"> </w:t>
      </w:r>
      <w:r>
        <w:t>the</w:t>
      </w:r>
      <w:r w:rsidR="00117DF6">
        <w:t xml:space="preserve"> </w:t>
      </w:r>
      <w:r>
        <w:t>case</w:t>
      </w:r>
      <w:r w:rsidR="00117DF6">
        <w:t xml:space="preserve"> </w:t>
      </w:r>
      <w:r>
        <w:t>of</w:t>
      </w:r>
      <w:r w:rsidR="00117DF6">
        <w:t xml:space="preserve"> </w:t>
      </w:r>
      <w:r>
        <w:t>convictions</w:t>
      </w:r>
      <w:r w:rsidR="00117DF6">
        <w:t xml:space="preserve"> </w:t>
      </w:r>
      <w:r>
        <w:t>that</w:t>
      </w:r>
      <w:r w:rsidR="00117DF6">
        <w:t xml:space="preserve"> </w:t>
      </w:r>
      <w:r>
        <w:t>carry</w:t>
      </w:r>
      <w:r w:rsidR="00117DF6">
        <w:t xml:space="preserve"> </w:t>
      </w:r>
      <w:r>
        <w:t>a</w:t>
      </w:r>
      <w:r w:rsidR="00117DF6">
        <w:t xml:space="preserve"> </w:t>
      </w:r>
      <w:r>
        <w:t>death</w:t>
      </w:r>
      <w:r w:rsidR="00117DF6">
        <w:t xml:space="preserve"> </w:t>
      </w:r>
      <w:r>
        <w:t>penalty</w:t>
      </w:r>
      <w:r w:rsidR="00117DF6">
        <w:t xml:space="preserve"> </w:t>
      </w:r>
      <w:r>
        <w:t>and</w:t>
      </w:r>
      <w:r w:rsidR="00117DF6">
        <w:t xml:space="preserve"> </w:t>
      </w:r>
      <w:r>
        <w:t>restricts</w:t>
      </w:r>
      <w:r w:rsidR="00117DF6">
        <w:t xml:space="preserve"> </w:t>
      </w:r>
      <w:r>
        <w:t>the</w:t>
      </w:r>
      <w:r w:rsidR="00117DF6">
        <w:t xml:space="preserve"> </w:t>
      </w:r>
      <w:r>
        <w:t>discretion</w:t>
      </w:r>
      <w:r w:rsidR="00117DF6">
        <w:t xml:space="preserve"> </w:t>
      </w:r>
      <w:r>
        <w:t>of</w:t>
      </w:r>
      <w:r w:rsidR="00117DF6">
        <w:t xml:space="preserve"> </w:t>
      </w:r>
      <w:r>
        <w:t>court</w:t>
      </w:r>
      <w:r w:rsidR="00117DF6">
        <w:t xml:space="preserve"> </w:t>
      </w:r>
      <w:r>
        <w:t>to</w:t>
      </w:r>
      <w:r w:rsidR="00117DF6">
        <w:t xml:space="preserve"> </w:t>
      </w:r>
      <w:r>
        <w:t>pass</w:t>
      </w:r>
      <w:r w:rsidR="00117DF6">
        <w:t xml:space="preserve"> </w:t>
      </w:r>
      <w:r>
        <w:t>a</w:t>
      </w:r>
      <w:r w:rsidR="00117DF6">
        <w:t xml:space="preserve"> </w:t>
      </w:r>
      <w:r>
        <w:t>sentence</w:t>
      </w:r>
      <w:r w:rsidR="00117DF6">
        <w:t xml:space="preserve"> </w:t>
      </w:r>
      <w:r>
        <w:t>of</w:t>
      </w:r>
      <w:r w:rsidR="00117DF6">
        <w:t xml:space="preserve"> </w:t>
      </w:r>
      <w:r>
        <w:t>death</w:t>
      </w:r>
      <w:r w:rsidR="00117DF6">
        <w:t xml:space="preserve"> </w:t>
      </w:r>
      <w:r>
        <w:t>in</w:t>
      </w:r>
      <w:r w:rsidR="00117DF6">
        <w:t xml:space="preserve"> </w:t>
      </w:r>
      <w:r>
        <w:t>exceptional</w:t>
      </w:r>
      <w:r w:rsidR="00117DF6">
        <w:t xml:space="preserve"> </w:t>
      </w:r>
      <w:r>
        <w:t>circumstances</w:t>
      </w:r>
      <w:r w:rsidR="00117DF6">
        <w:t xml:space="preserve"> </w:t>
      </w:r>
      <w:r>
        <w:t>where</w:t>
      </w:r>
      <w:r w:rsidR="00117DF6">
        <w:t xml:space="preserve"> </w:t>
      </w:r>
      <w:r>
        <w:t>the</w:t>
      </w:r>
      <w:r w:rsidR="00117DF6">
        <w:t xml:space="preserve"> </w:t>
      </w:r>
      <w:r>
        <w:t>alternative</w:t>
      </w:r>
      <w:r w:rsidR="00117DF6">
        <w:t xml:space="preserve"> </w:t>
      </w:r>
      <w:r>
        <w:t>of</w:t>
      </w:r>
      <w:r w:rsidR="00117DF6">
        <w:t xml:space="preserve"> </w:t>
      </w:r>
      <w:r>
        <w:t>imprisonment</w:t>
      </w:r>
      <w:r w:rsidR="00117DF6">
        <w:t xml:space="preserve"> </w:t>
      </w:r>
      <w:r>
        <w:t>for</w:t>
      </w:r>
      <w:r w:rsidR="00117DF6">
        <w:t xml:space="preserve"> </w:t>
      </w:r>
      <w:r>
        <w:t>life</w:t>
      </w:r>
      <w:r w:rsidR="00117DF6">
        <w:t xml:space="preserve"> </w:t>
      </w:r>
      <w:r>
        <w:t>or</w:t>
      </w:r>
      <w:r w:rsidR="00117DF6">
        <w:t xml:space="preserve"> </w:t>
      </w:r>
      <w:proofErr w:type="gramStart"/>
      <w:r>
        <w:t>other</w:t>
      </w:r>
      <w:proofErr w:type="gramEnd"/>
      <w:r w:rsidR="00117DF6">
        <w:t xml:space="preserve"> </w:t>
      </w:r>
      <w:r>
        <w:t>custodial</w:t>
      </w:r>
      <w:r w:rsidR="00117DF6">
        <w:t xml:space="preserve"> </w:t>
      </w:r>
      <w:r>
        <w:t>sentence</w:t>
      </w:r>
      <w:r w:rsidR="00117DF6">
        <w:t xml:space="preserve"> </w:t>
      </w:r>
      <w:r>
        <w:t>is</w:t>
      </w:r>
      <w:r w:rsidR="00117DF6">
        <w:t xml:space="preserve"> </w:t>
      </w:r>
      <w:r>
        <w:t>demonstrably</w:t>
      </w:r>
      <w:r w:rsidR="00117DF6">
        <w:t xml:space="preserve"> </w:t>
      </w:r>
      <w:r>
        <w:t>inadequate.</w:t>
      </w:r>
      <w:r w:rsidR="00117DF6">
        <w:t xml:space="preserve"> </w:t>
      </w:r>
      <w:r>
        <w:t>Therefore,</w:t>
      </w:r>
      <w:r w:rsidR="00117DF6">
        <w:t xml:space="preserve"> </w:t>
      </w:r>
      <w:r>
        <w:t>intentional</w:t>
      </w:r>
      <w:r w:rsidR="00117DF6">
        <w:t xml:space="preserve"> </w:t>
      </w:r>
      <w:r>
        <w:t>killing</w:t>
      </w:r>
      <w:r w:rsidR="00117DF6">
        <w:t xml:space="preserve"> </w:t>
      </w:r>
      <w:r>
        <w:t>on</w:t>
      </w:r>
      <w:r w:rsidR="00117DF6">
        <w:t xml:space="preserve"> </w:t>
      </w:r>
      <w:r>
        <w:t>account</w:t>
      </w:r>
      <w:r w:rsidR="00117DF6">
        <w:t xml:space="preserve"> </w:t>
      </w:r>
      <w:r>
        <w:t>of</w:t>
      </w:r>
      <w:r w:rsidR="00117DF6">
        <w:t xml:space="preserve"> </w:t>
      </w:r>
      <w:r>
        <w:t>commission</w:t>
      </w:r>
      <w:r w:rsidR="00117DF6">
        <w:t xml:space="preserve"> </w:t>
      </w:r>
      <w:r>
        <w:t>and</w:t>
      </w:r>
      <w:r w:rsidR="00117DF6">
        <w:t xml:space="preserve"> </w:t>
      </w:r>
      <w:r>
        <w:t>conviction</w:t>
      </w:r>
      <w:r w:rsidR="00117DF6">
        <w:t xml:space="preserve"> </w:t>
      </w:r>
      <w:r>
        <w:t>of</w:t>
      </w:r>
      <w:r w:rsidR="00117DF6">
        <w:t xml:space="preserve"> </w:t>
      </w:r>
      <w:r>
        <w:t>a</w:t>
      </w:r>
      <w:r w:rsidR="00117DF6">
        <w:t xml:space="preserve"> </w:t>
      </w:r>
      <w:r>
        <w:t>crime</w:t>
      </w:r>
      <w:r w:rsidR="00117DF6">
        <w:t xml:space="preserve"> </w:t>
      </w:r>
      <w:r>
        <w:t>is</w:t>
      </w:r>
      <w:r w:rsidR="00117DF6">
        <w:t xml:space="preserve"> </w:t>
      </w:r>
      <w:r>
        <w:t>no</w:t>
      </w:r>
      <w:r w:rsidR="00117DF6">
        <w:t xml:space="preserve"> </w:t>
      </w:r>
      <w:r>
        <w:t>longer</w:t>
      </w:r>
      <w:r w:rsidR="00117DF6">
        <w:t xml:space="preserve"> </w:t>
      </w:r>
      <w:r>
        <w:t>mandatory</w:t>
      </w:r>
      <w:r w:rsidR="00117DF6">
        <w:t xml:space="preserve"> </w:t>
      </w:r>
      <w:r>
        <w:t>in</w:t>
      </w:r>
      <w:r w:rsidR="00117DF6">
        <w:t xml:space="preserve"> </w:t>
      </w:r>
      <w:r>
        <w:t>Uganda.</w:t>
      </w:r>
      <w:r w:rsidR="00117DF6">
        <w:t xml:space="preserve"> </w:t>
      </w:r>
      <w:r>
        <w:t>Further,</w:t>
      </w:r>
      <w:r w:rsidR="00117DF6">
        <w:t xml:space="preserve"> </w:t>
      </w:r>
      <w:r>
        <w:t>Section</w:t>
      </w:r>
      <w:r w:rsidR="00117DF6">
        <w:t xml:space="preserve"> </w:t>
      </w:r>
      <w:r>
        <w:t>104A</w:t>
      </w:r>
      <w:r w:rsidR="00117DF6">
        <w:t xml:space="preserve"> </w:t>
      </w:r>
      <w:r>
        <w:t>of</w:t>
      </w:r>
      <w:r w:rsidR="00117DF6">
        <w:t xml:space="preserve"> </w:t>
      </w:r>
      <w:r>
        <w:t>the</w:t>
      </w:r>
      <w:r w:rsidR="00117DF6">
        <w:t xml:space="preserve"> </w:t>
      </w:r>
      <w:r>
        <w:t>Children</w:t>
      </w:r>
      <w:r w:rsidR="00B307EA">
        <w:t>’</w:t>
      </w:r>
      <w:r>
        <w:t>s</w:t>
      </w:r>
      <w:r w:rsidR="00117DF6">
        <w:t xml:space="preserve"> </w:t>
      </w:r>
      <w:r>
        <w:t>(Amendment)</w:t>
      </w:r>
      <w:r w:rsidR="00117DF6">
        <w:t xml:space="preserve"> </w:t>
      </w:r>
      <w:r>
        <w:t>Act,</w:t>
      </w:r>
      <w:r w:rsidR="00117DF6">
        <w:t xml:space="preserve"> </w:t>
      </w:r>
      <w:r>
        <w:t>2016</w:t>
      </w:r>
      <w:r w:rsidR="00117DF6">
        <w:t xml:space="preserve"> </w:t>
      </w:r>
      <w:r>
        <w:t>prohibits</w:t>
      </w:r>
      <w:r w:rsidR="00117DF6">
        <w:t xml:space="preserve"> </w:t>
      </w:r>
      <w:r>
        <w:t>the</w:t>
      </w:r>
      <w:r w:rsidR="00117DF6">
        <w:t xml:space="preserve"> </w:t>
      </w:r>
      <w:r>
        <w:t>death</w:t>
      </w:r>
      <w:r w:rsidR="00117DF6">
        <w:t xml:space="preserve"> </w:t>
      </w:r>
      <w:r>
        <w:t>sentence</w:t>
      </w:r>
      <w:r w:rsidR="00117DF6">
        <w:t xml:space="preserve"> </w:t>
      </w:r>
      <w:r>
        <w:t>for</w:t>
      </w:r>
      <w:r w:rsidR="00117DF6">
        <w:t xml:space="preserve"> </w:t>
      </w:r>
      <w:r>
        <w:t>any</w:t>
      </w:r>
      <w:r w:rsidR="00117DF6">
        <w:t xml:space="preserve"> </w:t>
      </w:r>
      <w:r>
        <w:t>person</w:t>
      </w:r>
      <w:r w:rsidR="00117DF6">
        <w:t xml:space="preserve"> </w:t>
      </w:r>
      <w:r>
        <w:t>below</w:t>
      </w:r>
      <w:r w:rsidR="00117DF6">
        <w:t xml:space="preserve"> </w:t>
      </w:r>
      <w:r>
        <w:t>the</w:t>
      </w:r>
      <w:r w:rsidR="00117DF6">
        <w:t xml:space="preserve"> </w:t>
      </w:r>
      <w:r>
        <w:t>age</w:t>
      </w:r>
      <w:r w:rsidR="00117DF6">
        <w:t xml:space="preserve"> </w:t>
      </w:r>
      <w:r>
        <w:t>of</w:t>
      </w:r>
      <w:r w:rsidR="00117DF6">
        <w:t xml:space="preserve"> </w:t>
      </w:r>
      <w:r>
        <w:t>eighteen.</w:t>
      </w:r>
      <w:r w:rsidR="00117DF6">
        <w:t xml:space="preserve"> </w:t>
      </w:r>
      <w:r>
        <w:t>This</w:t>
      </w:r>
      <w:r w:rsidR="00117DF6">
        <w:t xml:space="preserve"> </w:t>
      </w:r>
      <w:r>
        <w:t>is</w:t>
      </w:r>
      <w:r w:rsidR="00117DF6">
        <w:t xml:space="preserve"> </w:t>
      </w:r>
      <w:r>
        <w:t>in</w:t>
      </w:r>
      <w:r w:rsidR="00117DF6">
        <w:t xml:space="preserve"> </w:t>
      </w:r>
      <w:r>
        <w:t>compliance</w:t>
      </w:r>
      <w:r w:rsidR="00117DF6">
        <w:t xml:space="preserve"> </w:t>
      </w:r>
      <w:r>
        <w:t>with</w:t>
      </w:r>
      <w:r w:rsidR="00117DF6">
        <w:t xml:space="preserve"> </w:t>
      </w:r>
      <w:r>
        <w:t>the</w:t>
      </w:r>
      <w:r w:rsidR="00117DF6">
        <w:t xml:space="preserve"> </w:t>
      </w:r>
      <w:r>
        <w:t>ICCPR</w:t>
      </w:r>
      <w:r>
        <w:rPr>
          <w:b/>
        </w:rPr>
        <w:t>.</w:t>
      </w:r>
    </w:p>
    <w:p w14:paraId="48DDC930" w14:textId="77777777" w:rsidR="000E0A14" w:rsidRDefault="002461EB" w:rsidP="002461EB">
      <w:pPr>
        <w:pStyle w:val="SingleTxtG"/>
      </w:pPr>
      <w:r>
        <w:t>45.</w:t>
      </w:r>
      <w:r>
        <w:tab/>
        <w:t>In</w:t>
      </w:r>
      <w:r w:rsidR="00117DF6">
        <w:t xml:space="preserve"> </w:t>
      </w:r>
      <w:r>
        <w:t>the</w:t>
      </w:r>
      <w:r w:rsidR="00117DF6">
        <w:t xml:space="preserve"> </w:t>
      </w:r>
      <w:r>
        <w:t>exceptional</w:t>
      </w:r>
      <w:r w:rsidR="00117DF6">
        <w:t xml:space="preserve"> </w:t>
      </w:r>
      <w:r>
        <w:t>cases</w:t>
      </w:r>
      <w:r w:rsidR="00117DF6">
        <w:t xml:space="preserve"> </w:t>
      </w:r>
      <w:r>
        <w:t>where</w:t>
      </w:r>
      <w:r w:rsidR="00117DF6">
        <w:t xml:space="preserve"> </w:t>
      </w:r>
      <w:r>
        <w:t>the</w:t>
      </w:r>
      <w:r w:rsidR="00117DF6">
        <w:t xml:space="preserve"> </w:t>
      </w:r>
      <w:r>
        <w:t>death</w:t>
      </w:r>
      <w:r w:rsidR="00117DF6">
        <w:t xml:space="preserve"> </w:t>
      </w:r>
      <w:r>
        <w:t>penalty</w:t>
      </w:r>
      <w:r w:rsidR="00117DF6">
        <w:t xml:space="preserve"> </w:t>
      </w:r>
      <w:proofErr w:type="gramStart"/>
      <w:r>
        <w:t>is</w:t>
      </w:r>
      <w:r w:rsidR="00117DF6">
        <w:t xml:space="preserve"> </w:t>
      </w:r>
      <w:r>
        <w:t>imposed</w:t>
      </w:r>
      <w:proofErr w:type="gramEnd"/>
      <w:r>
        <w:t>,</w:t>
      </w:r>
      <w:r w:rsidR="00117DF6">
        <w:t xml:space="preserve"> </w:t>
      </w:r>
      <w:r>
        <w:t>it</w:t>
      </w:r>
      <w:r w:rsidR="00117DF6">
        <w:t xml:space="preserve"> </w:t>
      </w:r>
      <w:r>
        <w:t>goes</w:t>
      </w:r>
      <w:r w:rsidR="00117DF6">
        <w:t xml:space="preserve"> </w:t>
      </w:r>
      <w:r>
        <w:t>through</w:t>
      </w:r>
      <w:r w:rsidR="00117DF6">
        <w:t xml:space="preserve"> </w:t>
      </w:r>
      <w:r>
        <w:t>a</w:t>
      </w:r>
      <w:r w:rsidR="00117DF6">
        <w:t xml:space="preserve"> </w:t>
      </w:r>
      <w:r>
        <w:t>rigorous</w:t>
      </w:r>
      <w:r w:rsidR="00117DF6">
        <w:t xml:space="preserve"> </w:t>
      </w:r>
      <w:r>
        <w:t>review</w:t>
      </w:r>
      <w:r w:rsidR="00117DF6">
        <w:t xml:space="preserve"> </w:t>
      </w:r>
      <w:r>
        <w:t>by</w:t>
      </w:r>
      <w:r w:rsidR="00117DF6">
        <w:t xml:space="preserve"> </w:t>
      </w:r>
      <w:r>
        <w:t>the</w:t>
      </w:r>
      <w:r w:rsidR="00117DF6">
        <w:t xml:space="preserve"> </w:t>
      </w:r>
      <w:r>
        <w:t>Supreme</w:t>
      </w:r>
      <w:r w:rsidR="00117DF6">
        <w:t xml:space="preserve"> </w:t>
      </w:r>
      <w:r>
        <w:t>Court,</w:t>
      </w:r>
      <w:r w:rsidR="00117DF6">
        <w:t xml:space="preserve"> </w:t>
      </w:r>
      <w:r>
        <w:t>to</w:t>
      </w:r>
      <w:r w:rsidR="00117DF6">
        <w:t xml:space="preserve"> </w:t>
      </w:r>
      <w:r>
        <w:t>ascertain</w:t>
      </w:r>
      <w:r w:rsidR="00117DF6">
        <w:t xml:space="preserve"> </w:t>
      </w:r>
      <w:r>
        <w:t>that</w:t>
      </w:r>
      <w:r w:rsidR="00117DF6">
        <w:t xml:space="preserve"> </w:t>
      </w:r>
      <w:r>
        <w:t>the</w:t>
      </w:r>
      <w:r w:rsidR="00117DF6">
        <w:t xml:space="preserve"> </w:t>
      </w:r>
      <w:r>
        <w:t>sentence</w:t>
      </w:r>
      <w:r w:rsidR="00117DF6">
        <w:t xml:space="preserve"> </w:t>
      </w:r>
      <w:r>
        <w:t>was</w:t>
      </w:r>
      <w:r w:rsidR="00117DF6">
        <w:t xml:space="preserve"> </w:t>
      </w:r>
      <w:r>
        <w:t>the</w:t>
      </w:r>
      <w:r w:rsidR="00117DF6">
        <w:t xml:space="preserve"> </w:t>
      </w:r>
      <w:r>
        <w:t>most</w:t>
      </w:r>
      <w:r w:rsidR="00117DF6">
        <w:t xml:space="preserve"> </w:t>
      </w:r>
      <w:r>
        <w:t>befitting</w:t>
      </w:r>
      <w:r w:rsidR="00117DF6">
        <w:t xml:space="preserve"> </w:t>
      </w:r>
      <w:r>
        <w:t>in</w:t>
      </w:r>
      <w:r w:rsidR="00117DF6">
        <w:t xml:space="preserve"> </w:t>
      </w:r>
      <w:r>
        <w:t>the</w:t>
      </w:r>
      <w:r w:rsidR="00117DF6">
        <w:t xml:space="preserve"> </w:t>
      </w:r>
      <w:r>
        <w:t>circumstances.</w:t>
      </w:r>
      <w:r w:rsidR="00117DF6">
        <w:t xml:space="preserve"> </w:t>
      </w:r>
      <w:r>
        <w:t>The</w:t>
      </w:r>
      <w:r w:rsidR="00117DF6">
        <w:t xml:space="preserve"> </w:t>
      </w:r>
      <w:r>
        <w:t>law</w:t>
      </w:r>
      <w:r w:rsidR="00117DF6">
        <w:t xml:space="preserve"> </w:t>
      </w:r>
      <w:r>
        <w:t>requires</w:t>
      </w:r>
      <w:r w:rsidR="00117DF6">
        <w:t xml:space="preserve"> </w:t>
      </w:r>
      <w:r>
        <w:t>the</w:t>
      </w:r>
      <w:r w:rsidR="00117DF6">
        <w:t xml:space="preserve"> </w:t>
      </w:r>
      <w:r>
        <w:t>registrar</w:t>
      </w:r>
      <w:r w:rsidR="00117DF6">
        <w:t xml:space="preserve"> </w:t>
      </w:r>
      <w:r>
        <w:t>of</w:t>
      </w:r>
      <w:r w:rsidR="00117DF6">
        <w:t xml:space="preserve"> </w:t>
      </w:r>
      <w:r>
        <w:t>the</w:t>
      </w:r>
      <w:r w:rsidR="00117DF6">
        <w:t xml:space="preserve"> </w:t>
      </w:r>
      <w:r>
        <w:t>court</w:t>
      </w:r>
      <w:r w:rsidR="00117DF6">
        <w:t xml:space="preserve"> </w:t>
      </w:r>
      <w:r>
        <w:t>that</w:t>
      </w:r>
      <w:r w:rsidR="00117DF6">
        <w:t xml:space="preserve"> </w:t>
      </w:r>
      <w:r>
        <w:t>passes</w:t>
      </w:r>
      <w:r w:rsidR="00117DF6">
        <w:t xml:space="preserve"> </w:t>
      </w:r>
      <w:r>
        <w:t>a</w:t>
      </w:r>
      <w:r w:rsidR="00117DF6">
        <w:t xml:space="preserve"> </w:t>
      </w:r>
      <w:r>
        <w:t>sentence</w:t>
      </w:r>
      <w:r w:rsidR="00117DF6">
        <w:t xml:space="preserve"> </w:t>
      </w:r>
      <w:r>
        <w:t>of</w:t>
      </w:r>
      <w:r w:rsidR="00117DF6">
        <w:t xml:space="preserve"> </w:t>
      </w:r>
      <w:r>
        <w:t>death</w:t>
      </w:r>
      <w:r w:rsidR="00117DF6">
        <w:t xml:space="preserve"> </w:t>
      </w:r>
      <w:r>
        <w:t>on</w:t>
      </w:r>
      <w:r w:rsidR="00117DF6">
        <w:t xml:space="preserve"> </w:t>
      </w:r>
      <w:r>
        <w:t>any</w:t>
      </w:r>
      <w:r w:rsidR="00117DF6">
        <w:t xml:space="preserve"> </w:t>
      </w:r>
      <w:r>
        <w:t>person,</w:t>
      </w:r>
      <w:r w:rsidR="00117DF6">
        <w:t xml:space="preserve"> </w:t>
      </w:r>
      <w:r>
        <w:t>to</w:t>
      </w:r>
      <w:r w:rsidR="00117DF6">
        <w:t xml:space="preserve"> </w:t>
      </w:r>
      <w:r>
        <w:t>transmit</w:t>
      </w:r>
      <w:r w:rsidR="00117DF6">
        <w:t xml:space="preserve"> </w:t>
      </w:r>
      <w:r>
        <w:t>to</w:t>
      </w:r>
      <w:r w:rsidR="00117DF6">
        <w:t xml:space="preserve"> </w:t>
      </w:r>
      <w:r>
        <w:t>the</w:t>
      </w:r>
      <w:r w:rsidR="00117DF6">
        <w:t xml:space="preserve"> </w:t>
      </w:r>
      <w:r>
        <w:t>Supreme</w:t>
      </w:r>
      <w:r w:rsidR="00117DF6">
        <w:t xml:space="preserve"> </w:t>
      </w:r>
      <w:r>
        <w:t>Court</w:t>
      </w:r>
      <w:r w:rsidR="00117DF6">
        <w:t xml:space="preserve"> </w:t>
      </w:r>
      <w:r>
        <w:t>a</w:t>
      </w:r>
      <w:r w:rsidR="00117DF6">
        <w:t xml:space="preserve"> </w:t>
      </w:r>
      <w:r>
        <w:t>copy</w:t>
      </w:r>
      <w:r w:rsidR="00117DF6">
        <w:t xml:space="preserve"> </w:t>
      </w:r>
      <w:r>
        <w:t>of</w:t>
      </w:r>
      <w:r w:rsidR="00117DF6">
        <w:t xml:space="preserve"> </w:t>
      </w:r>
      <w:r>
        <w:t>the</w:t>
      </w:r>
      <w:r w:rsidR="00117DF6">
        <w:t xml:space="preserve"> </w:t>
      </w:r>
      <w:r>
        <w:t>judgment</w:t>
      </w:r>
      <w:r w:rsidR="00117DF6">
        <w:t xml:space="preserve"> </w:t>
      </w:r>
      <w:r>
        <w:t>and</w:t>
      </w:r>
      <w:r w:rsidR="00117DF6">
        <w:t xml:space="preserve"> </w:t>
      </w:r>
      <w:r>
        <w:t>proceedings</w:t>
      </w:r>
      <w:r w:rsidR="00117DF6">
        <w:t xml:space="preserve"> </w:t>
      </w:r>
      <w:r>
        <w:t>of</w:t>
      </w:r>
      <w:r w:rsidR="00117DF6">
        <w:t xml:space="preserve"> </w:t>
      </w:r>
      <w:r>
        <w:t>that</w:t>
      </w:r>
      <w:r w:rsidR="00117DF6">
        <w:t xml:space="preserve"> </w:t>
      </w:r>
      <w:r>
        <w:t>court</w:t>
      </w:r>
      <w:r w:rsidR="00117DF6">
        <w:t xml:space="preserve"> </w:t>
      </w:r>
      <w:r>
        <w:t>within</w:t>
      </w:r>
      <w:r w:rsidR="00117DF6">
        <w:t xml:space="preserve"> </w:t>
      </w:r>
      <w:r>
        <w:t>thirty</w:t>
      </w:r>
      <w:r w:rsidR="00117DF6">
        <w:t xml:space="preserve"> </w:t>
      </w:r>
      <w:r>
        <w:t>days</w:t>
      </w:r>
      <w:r w:rsidR="00117DF6">
        <w:t xml:space="preserve"> </w:t>
      </w:r>
      <w:r>
        <w:t>after</w:t>
      </w:r>
      <w:r w:rsidR="00117DF6">
        <w:t xml:space="preserve"> </w:t>
      </w:r>
      <w:r>
        <w:t>the</w:t>
      </w:r>
      <w:r w:rsidR="00117DF6">
        <w:t xml:space="preserve"> </w:t>
      </w:r>
      <w:r>
        <w:t>conviction</w:t>
      </w:r>
      <w:r w:rsidR="00117DF6">
        <w:t xml:space="preserve"> </w:t>
      </w:r>
      <w:r>
        <w:t>for</w:t>
      </w:r>
      <w:r w:rsidR="00117DF6">
        <w:t xml:space="preserve"> </w:t>
      </w:r>
      <w:r>
        <w:t>confirmation,</w:t>
      </w:r>
      <w:r w:rsidR="00117DF6">
        <w:t xml:space="preserve"> </w:t>
      </w:r>
      <w:r>
        <w:t>where</w:t>
      </w:r>
      <w:r w:rsidR="00117DF6">
        <w:t xml:space="preserve"> </w:t>
      </w:r>
      <w:r>
        <w:t>the</w:t>
      </w:r>
      <w:r w:rsidR="00117DF6">
        <w:t xml:space="preserve"> </w:t>
      </w:r>
      <w:r>
        <w:t>convicted</w:t>
      </w:r>
      <w:r w:rsidR="00117DF6">
        <w:t xml:space="preserve"> </w:t>
      </w:r>
      <w:r>
        <w:t>person</w:t>
      </w:r>
      <w:r w:rsidR="00117DF6">
        <w:t xml:space="preserve"> </w:t>
      </w:r>
      <w:r>
        <w:t>does</w:t>
      </w:r>
      <w:r w:rsidR="00117DF6">
        <w:t xml:space="preserve"> </w:t>
      </w:r>
      <w:r>
        <w:t>not</w:t>
      </w:r>
      <w:r w:rsidR="00117DF6">
        <w:t xml:space="preserve"> </w:t>
      </w:r>
      <w:r>
        <w:t>appeal</w:t>
      </w:r>
      <w:r w:rsidR="00117DF6">
        <w:t xml:space="preserve"> </w:t>
      </w:r>
      <w:r>
        <w:t>the</w:t>
      </w:r>
      <w:r w:rsidR="00117DF6">
        <w:t xml:space="preserve"> </w:t>
      </w:r>
      <w:r>
        <w:t>sentence</w:t>
      </w:r>
      <w:r w:rsidR="00117DF6">
        <w:t xml:space="preserve"> </w:t>
      </w:r>
      <w:r>
        <w:t>within</w:t>
      </w:r>
      <w:r w:rsidR="00117DF6">
        <w:t xml:space="preserve"> </w:t>
      </w:r>
      <w:r>
        <w:t>the</w:t>
      </w:r>
      <w:r w:rsidR="00117DF6">
        <w:t xml:space="preserve"> </w:t>
      </w:r>
      <w:r>
        <w:t>prescribed</w:t>
      </w:r>
      <w:r w:rsidR="00117DF6">
        <w:t xml:space="preserve"> </w:t>
      </w:r>
      <w:r>
        <w:t>time.</w:t>
      </w:r>
      <w:r w:rsidR="00117DF6">
        <w:t xml:space="preserve"> </w:t>
      </w:r>
      <w:r>
        <w:t>The</w:t>
      </w:r>
      <w:r w:rsidR="00117DF6">
        <w:t xml:space="preserve"> </w:t>
      </w:r>
      <w:r>
        <w:t>Supreme</w:t>
      </w:r>
      <w:r w:rsidR="00117DF6">
        <w:t xml:space="preserve"> </w:t>
      </w:r>
      <w:r>
        <w:t>Court</w:t>
      </w:r>
      <w:r w:rsidR="00117DF6">
        <w:t xml:space="preserve"> </w:t>
      </w:r>
      <w:r>
        <w:t>only</w:t>
      </w:r>
      <w:r w:rsidR="00117DF6">
        <w:t xml:space="preserve"> </w:t>
      </w:r>
      <w:r>
        <w:t>confirms</w:t>
      </w:r>
      <w:r w:rsidR="00117DF6">
        <w:t xml:space="preserve"> </w:t>
      </w:r>
      <w:r>
        <w:t>the</w:t>
      </w:r>
      <w:r w:rsidR="00117DF6">
        <w:t xml:space="preserve"> </w:t>
      </w:r>
      <w:r>
        <w:t>sentence</w:t>
      </w:r>
      <w:r w:rsidR="00117DF6">
        <w:t xml:space="preserve"> </w:t>
      </w:r>
      <w:r>
        <w:t>of</w:t>
      </w:r>
      <w:r w:rsidR="00117DF6">
        <w:t xml:space="preserve"> </w:t>
      </w:r>
      <w:r>
        <w:t>death</w:t>
      </w:r>
      <w:r w:rsidR="00117DF6">
        <w:t xml:space="preserve"> </w:t>
      </w:r>
      <w:r>
        <w:t>where</w:t>
      </w:r>
      <w:r w:rsidR="00117DF6">
        <w:t xml:space="preserve"> </w:t>
      </w:r>
      <w:r>
        <w:t>it</w:t>
      </w:r>
      <w:r w:rsidR="00117DF6">
        <w:t xml:space="preserve"> </w:t>
      </w:r>
      <w:r>
        <w:t>is</w:t>
      </w:r>
      <w:r w:rsidR="00117DF6">
        <w:t xml:space="preserve"> </w:t>
      </w:r>
      <w:r>
        <w:t>satisfied</w:t>
      </w:r>
      <w:r w:rsidR="00117DF6">
        <w:t xml:space="preserve"> </w:t>
      </w:r>
      <w:r>
        <w:t>that</w:t>
      </w:r>
      <w:r w:rsidR="00117DF6">
        <w:t xml:space="preserve"> </w:t>
      </w:r>
      <w:r>
        <w:t>the</w:t>
      </w:r>
      <w:r w:rsidR="00117DF6">
        <w:t xml:space="preserve"> </w:t>
      </w:r>
      <w:r>
        <w:t>circumstances</w:t>
      </w:r>
      <w:r w:rsidR="00117DF6">
        <w:t xml:space="preserve"> </w:t>
      </w:r>
      <w:r>
        <w:t>of</w:t>
      </w:r>
      <w:r w:rsidR="00117DF6">
        <w:t xml:space="preserve"> </w:t>
      </w:r>
      <w:r>
        <w:t>the</w:t>
      </w:r>
      <w:r w:rsidR="00117DF6">
        <w:t xml:space="preserve"> </w:t>
      </w:r>
      <w:r>
        <w:t>case</w:t>
      </w:r>
      <w:r w:rsidR="00117DF6">
        <w:t xml:space="preserve"> </w:t>
      </w:r>
      <w:r>
        <w:t>warrant</w:t>
      </w:r>
      <w:r w:rsidR="00117DF6">
        <w:t xml:space="preserve"> </w:t>
      </w:r>
      <w:r>
        <w:t>the</w:t>
      </w:r>
      <w:r w:rsidR="00117DF6">
        <w:t xml:space="preserve"> </w:t>
      </w:r>
      <w:r>
        <w:t>imposition</w:t>
      </w:r>
      <w:r w:rsidR="00117DF6">
        <w:t xml:space="preserve"> </w:t>
      </w:r>
      <w:r>
        <w:t>of</w:t>
      </w:r>
      <w:r w:rsidR="00117DF6">
        <w:t xml:space="preserve"> </w:t>
      </w:r>
      <w:r>
        <w:t>the</w:t>
      </w:r>
      <w:r w:rsidR="00117DF6">
        <w:t xml:space="preserve"> </w:t>
      </w:r>
      <w:r>
        <w:t>death</w:t>
      </w:r>
      <w:r w:rsidR="00117DF6">
        <w:t xml:space="preserve"> </w:t>
      </w:r>
      <w:r>
        <w:t>sentence,</w:t>
      </w:r>
      <w:r w:rsidR="00117DF6">
        <w:t xml:space="preserve"> </w:t>
      </w:r>
      <w:r>
        <w:t>otherwise</w:t>
      </w:r>
      <w:r w:rsidR="00117DF6">
        <w:t xml:space="preserve"> </w:t>
      </w:r>
      <w:r>
        <w:t>the</w:t>
      </w:r>
      <w:r w:rsidR="00117DF6">
        <w:t xml:space="preserve"> </w:t>
      </w:r>
      <w:r>
        <w:t>court</w:t>
      </w:r>
      <w:r w:rsidR="00117DF6">
        <w:t xml:space="preserve"> </w:t>
      </w:r>
      <w:r>
        <w:t>imposes</w:t>
      </w:r>
      <w:r w:rsidR="00117DF6">
        <w:t xml:space="preserve"> </w:t>
      </w:r>
      <w:r>
        <w:t>an</w:t>
      </w:r>
      <w:r w:rsidR="00117DF6">
        <w:t xml:space="preserve"> </w:t>
      </w:r>
      <w:r>
        <w:t>appropriate</w:t>
      </w:r>
      <w:r w:rsidR="00117DF6">
        <w:t xml:space="preserve"> </w:t>
      </w:r>
      <w:r>
        <w:t>sentence</w:t>
      </w:r>
      <w:r w:rsidR="00117DF6">
        <w:t xml:space="preserve"> </w:t>
      </w:r>
      <w:r>
        <w:t>or</w:t>
      </w:r>
      <w:r w:rsidR="00117DF6">
        <w:t xml:space="preserve"> </w:t>
      </w:r>
      <w:r>
        <w:t>makes</w:t>
      </w:r>
      <w:r w:rsidR="00117DF6">
        <w:t xml:space="preserve"> </w:t>
      </w:r>
      <w:r>
        <w:t>any</w:t>
      </w:r>
      <w:r w:rsidR="00117DF6">
        <w:t xml:space="preserve"> </w:t>
      </w:r>
      <w:r>
        <w:t>other</w:t>
      </w:r>
      <w:r w:rsidR="00117DF6">
        <w:t xml:space="preserve"> </w:t>
      </w:r>
      <w:r>
        <w:t>orders</w:t>
      </w:r>
      <w:r w:rsidR="00117DF6">
        <w:t xml:space="preserve"> </w:t>
      </w:r>
      <w:r>
        <w:t>as</w:t>
      </w:r>
      <w:r w:rsidR="00117DF6">
        <w:t xml:space="preserve"> </w:t>
      </w:r>
      <w:r>
        <w:t>it</w:t>
      </w:r>
      <w:r w:rsidR="00117DF6">
        <w:t xml:space="preserve"> </w:t>
      </w:r>
      <w:r>
        <w:t>deems</w:t>
      </w:r>
      <w:r w:rsidR="00117DF6">
        <w:t xml:space="preserve"> </w:t>
      </w:r>
      <w:r>
        <w:t>fit.</w:t>
      </w:r>
    </w:p>
    <w:p w14:paraId="54C8AE21" w14:textId="77777777" w:rsidR="000E0A14" w:rsidRDefault="002461EB" w:rsidP="002461EB">
      <w:pPr>
        <w:pStyle w:val="SingleTxtG"/>
      </w:pPr>
      <w:r>
        <w:t>46.</w:t>
      </w:r>
      <w:r>
        <w:tab/>
        <w:t>If</w:t>
      </w:r>
      <w:r w:rsidR="00117DF6">
        <w:t xml:space="preserve"> </w:t>
      </w:r>
      <w:r>
        <w:t>the</w:t>
      </w:r>
      <w:r w:rsidR="00117DF6">
        <w:t xml:space="preserve"> </w:t>
      </w:r>
      <w:r>
        <w:t>Supreme</w:t>
      </w:r>
      <w:r w:rsidR="00117DF6">
        <w:t xml:space="preserve"> </w:t>
      </w:r>
      <w:r>
        <w:t>Court</w:t>
      </w:r>
      <w:r w:rsidR="00117DF6">
        <w:t xml:space="preserve"> </w:t>
      </w:r>
      <w:r>
        <w:t>confirms</w:t>
      </w:r>
      <w:r w:rsidR="00117DF6">
        <w:t xml:space="preserve"> </w:t>
      </w:r>
      <w:r>
        <w:t>the</w:t>
      </w:r>
      <w:r w:rsidR="00117DF6">
        <w:t xml:space="preserve"> </w:t>
      </w:r>
      <w:r>
        <w:t>sentence,</w:t>
      </w:r>
      <w:r w:rsidR="00117DF6">
        <w:t xml:space="preserve"> </w:t>
      </w:r>
      <w:r>
        <w:t>it</w:t>
      </w:r>
      <w:r w:rsidR="00117DF6">
        <w:t xml:space="preserve"> </w:t>
      </w:r>
      <w:r>
        <w:t>sends</w:t>
      </w:r>
      <w:r w:rsidR="00117DF6">
        <w:t xml:space="preserve"> </w:t>
      </w:r>
      <w:r>
        <w:t>a</w:t>
      </w:r>
      <w:r w:rsidR="00117DF6">
        <w:t xml:space="preserve"> </w:t>
      </w:r>
      <w:r>
        <w:t>report</w:t>
      </w:r>
      <w:r w:rsidR="00117DF6">
        <w:t xml:space="preserve"> </w:t>
      </w:r>
      <w:r>
        <w:t>to</w:t>
      </w:r>
      <w:r w:rsidR="00117DF6">
        <w:t xml:space="preserve"> </w:t>
      </w:r>
      <w:r>
        <w:t>the</w:t>
      </w:r>
      <w:r w:rsidR="00117DF6">
        <w:t xml:space="preserve"> </w:t>
      </w:r>
      <w:r>
        <w:t>Advisory</w:t>
      </w:r>
      <w:r w:rsidR="00117DF6">
        <w:t xml:space="preserve"> </w:t>
      </w:r>
      <w:r>
        <w:t>Committee</w:t>
      </w:r>
      <w:r w:rsidR="00117DF6">
        <w:t xml:space="preserve"> </w:t>
      </w:r>
      <w:r>
        <w:t>on</w:t>
      </w:r>
      <w:r w:rsidR="00117DF6">
        <w:t xml:space="preserve"> </w:t>
      </w:r>
      <w:r>
        <w:t>the</w:t>
      </w:r>
      <w:r w:rsidR="00117DF6">
        <w:t xml:space="preserve"> </w:t>
      </w:r>
      <w:r>
        <w:t>Prerogative</w:t>
      </w:r>
      <w:r w:rsidR="00117DF6">
        <w:t xml:space="preserve"> </w:t>
      </w:r>
      <w:r>
        <w:t>of</w:t>
      </w:r>
      <w:r w:rsidR="00117DF6">
        <w:t xml:space="preserve"> </w:t>
      </w:r>
      <w:r>
        <w:t>Mercy</w:t>
      </w:r>
      <w:r w:rsidR="00117DF6">
        <w:t xml:space="preserve"> </w:t>
      </w:r>
      <w:r>
        <w:t>which</w:t>
      </w:r>
      <w:r w:rsidR="00117DF6">
        <w:t xml:space="preserve"> </w:t>
      </w:r>
      <w:r>
        <w:t>has</w:t>
      </w:r>
      <w:r w:rsidR="00117DF6">
        <w:t xml:space="preserve"> </w:t>
      </w:r>
      <w:r>
        <w:t>a</w:t>
      </w:r>
      <w:r w:rsidR="00117DF6">
        <w:t xml:space="preserve"> </w:t>
      </w:r>
      <w:r>
        <w:t>duty</w:t>
      </w:r>
      <w:r w:rsidR="00117DF6">
        <w:t xml:space="preserve"> </w:t>
      </w:r>
      <w:r>
        <w:t>to</w:t>
      </w:r>
      <w:r w:rsidR="00117DF6">
        <w:t xml:space="preserve"> </w:t>
      </w:r>
      <w:r>
        <w:t>advise</w:t>
      </w:r>
      <w:r w:rsidR="00117DF6">
        <w:t xml:space="preserve"> </w:t>
      </w:r>
      <w:r>
        <w:t>the</w:t>
      </w:r>
      <w:r w:rsidR="00117DF6">
        <w:t xml:space="preserve"> </w:t>
      </w:r>
      <w:r>
        <w:t>President,</w:t>
      </w:r>
      <w:r w:rsidR="00117DF6">
        <w:t xml:space="preserve"> </w:t>
      </w:r>
      <w:r>
        <w:t>within</w:t>
      </w:r>
      <w:r w:rsidR="00117DF6">
        <w:t xml:space="preserve"> </w:t>
      </w:r>
      <w:r>
        <w:t>six</w:t>
      </w:r>
      <w:r w:rsidR="00117DF6">
        <w:t xml:space="preserve"> </w:t>
      </w:r>
      <w:r>
        <w:t>months</w:t>
      </w:r>
      <w:r w:rsidR="00117DF6">
        <w:t xml:space="preserve"> </w:t>
      </w:r>
      <w:r>
        <w:t>after</w:t>
      </w:r>
      <w:r w:rsidR="00117DF6">
        <w:t xml:space="preserve"> </w:t>
      </w:r>
      <w:r>
        <w:t>confirmation</w:t>
      </w:r>
      <w:r w:rsidR="00117DF6">
        <w:t xml:space="preserve"> </w:t>
      </w:r>
      <w:r>
        <w:t>of</w:t>
      </w:r>
      <w:r w:rsidR="00117DF6">
        <w:t xml:space="preserve"> </w:t>
      </w:r>
      <w:r>
        <w:t>the</w:t>
      </w:r>
      <w:r w:rsidR="00117DF6">
        <w:t xml:space="preserve"> </w:t>
      </w:r>
      <w:r>
        <w:t>death</w:t>
      </w:r>
      <w:r w:rsidR="00117DF6">
        <w:t xml:space="preserve"> </w:t>
      </w:r>
      <w:r>
        <w:t>sentence,</w:t>
      </w:r>
      <w:r w:rsidR="00117DF6">
        <w:t xml:space="preserve"> </w:t>
      </w:r>
      <w:r>
        <w:t>on</w:t>
      </w:r>
      <w:r w:rsidR="00117DF6">
        <w:t xml:space="preserve"> </w:t>
      </w:r>
      <w:r>
        <w:t>whether</w:t>
      </w:r>
      <w:r w:rsidR="00117DF6">
        <w:t xml:space="preserve"> </w:t>
      </w:r>
      <w:r>
        <w:t>the</w:t>
      </w:r>
      <w:r w:rsidR="00117DF6">
        <w:t xml:space="preserve"> </w:t>
      </w:r>
      <w:r>
        <w:t>sentence</w:t>
      </w:r>
      <w:r w:rsidR="00117DF6">
        <w:t xml:space="preserve"> </w:t>
      </w:r>
      <w:r>
        <w:t>should</w:t>
      </w:r>
      <w:r w:rsidR="00117DF6">
        <w:t xml:space="preserve"> </w:t>
      </w:r>
      <w:r>
        <w:t>be</w:t>
      </w:r>
      <w:r w:rsidR="00117DF6">
        <w:t xml:space="preserve"> </w:t>
      </w:r>
      <w:proofErr w:type="gramStart"/>
      <w:r>
        <w:t>carried</w:t>
      </w:r>
      <w:r w:rsidR="00117DF6">
        <w:t xml:space="preserve"> </w:t>
      </w:r>
      <w:r>
        <w:t>out</w:t>
      </w:r>
      <w:proofErr w:type="gramEnd"/>
      <w:r>
        <w:t>.</w:t>
      </w:r>
      <w:r w:rsidR="00117DF6">
        <w:t xml:space="preserve"> </w:t>
      </w:r>
      <w:r>
        <w:t>This</w:t>
      </w:r>
      <w:r w:rsidR="00117DF6">
        <w:t xml:space="preserve"> </w:t>
      </w:r>
      <w:r>
        <w:t>is</w:t>
      </w:r>
      <w:r w:rsidR="00117DF6">
        <w:t xml:space="preserve"> </w:t>
      </w:r>
      <w:r>
        <w:t>a</w:t>
      </w:r>
      <w:r w:rsidR="00117DF6">
        <w:t xml:space="preserve"> </w:t>
      </w:r>
      <w:r>
        <w:t>constitutional</w:t>
      </w:r>
      <w:r w:rsidR="00117DF6">
        <w:t xml:space="preserve"> </w:t>
      </w:r>
      <w:r>
        <w:t>requirement</w:t>
      </w:r>
      <w:r w:rsidR="00117DF6">
        <w:t xml:space="preserve"> </w:t>
      </w:r>
      <w:r>
        <w:t>under</w:t>
      </w:r>
      <w:r w:rsidR="00117DF6">
        <w:t xml:space="preserve"> </w:t>
      </w:r>
      <w:r>
        <w:t>Article</w:t>
      </w:r>
      <w:r w:rsidR="00117DF6">
        <w:t xml:space="preserve"> </w:t>
      </w:r>
      <w:r>
        <w:t>121(5).</w:t>
      </w:r>
      <w:r w:rsidR="00117DF6">
        <w:t xml:space="preserve"> </w:t>
      </w:r>
      <w:r>
        <w:t>The</w:t>
      </w:r>
      <w:r w:rsidR="00117DF6">
        <w:t xml:space="preserve"> </w:t>
      </w:r>
      <w:r>
        <w:t>President,</w:t>
      </w:r>
      <w:r w:rsidR="00117DF6">
        <w:t xml:space="preserve"> </w:t>
      </w:r>
      <w:r>
        <w:t>acting</w:t>
      </w:r>
      <w:r w:rsidR="00117DF6">
        <w:t xml:space="preserve"> </w:t>
      </w:r>
      <w:r>
        <w:t>on</w:t>
      </w:r>
      <w:r w:rsidR="00117DF6">
        <w:t xml:space="preserve"> </w:t>
      </w:r>
      <w:r>
        <w:t>the</w:t>
      </w:r>
      <w:r w:rsidR="00117DF6">
        <w:t xml:space="preserve"> </w:t>
      </w:r>
      <w:r>
        <w:t>advice</w:t>
      </w:r>
      <w:r w:rsidR="00117DF6">
        <w:t xml:space="preserve"> </w:t>
      </w:r>
      <w:r>
        <w:t>of</w:t>
      </w:r>
      <w:r w:rsidR="00117DF6">
        <w:t xml:space="preserve"> </w:t>
      </w:r>
      <w:r>
        <w:t>the</w:t>
      </w:r>
      <w:r w:rsidR="00117DF6">
        <w:t xml:space="preserve"> </w:t>
      </w:r>
      <w:r>
        <w:t>Advisory</w:t>
      </w:r>
      <w:r w:rsidR="00117DF6">
        <w:t xml:space="preserve"> </w:t>
      </w:r>
      <w:r>
        <w:t>Committee</w:t>
      </w:r>
      <w:r w:rsidR="00117DF6">
        <w:t xml:space="preserve"> </w:t>
      </w:r>
      <w:r>
        <w:t>of</w:t>
      </w:r>
      <w:r w:rsidR="00117DF6">
        <w:t xml:space="preserve"> </w:t>
      </w:r>
      <w:r>
        <w:t>Prerogative</w:t>
      </w:r>
      <w:r w:rsidR="00117DF6">
        <w:t xml:space="preserve"> </w:t>
      </w:r>
      <w:r>
        <w:t>of</w:t>
      </w:r>
      <w:r w:rsidR="00117DF6">
        <w:t xml:space="preserve"> </w:t>
      </w:r>
      <w:r>
        <w:t>Mercy,</w:t>
      </w:r>
      <w:r w:rsidR="00117DF6">
        <w:t xml:space="preserve"> </w:t>
      </w:r>
      <w:r>
        <w:t>may</w:t>
      </w:r>
      <w:r w:rsidR="00117DF6">
        <w:t xml:space="preserve"> </w:t>
      </w:r>
      <w:r>
        <w:t>grant</w:t>
      </w:r>
      <w:r w:rsidR="00117DF6">
        <w:t xml:space="preserve"> </w:t>
      </w:r>
      <w:r>
        <w:t>a</w:t>
      </w:r>
      <w:r w:rsidR="00117DF6">
        <w:t xml:space="preserve"> </w:t>
      </w:r>
      <w:r>
        <w:rPr>
          <w:color w:val="000000" w:themeColor="text1"/>
        </w:rPr>
        <w:t>pardon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either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free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or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subject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to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lawful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conditions,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grant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a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respite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either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for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an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indefinite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or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for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a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specified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period,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of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execution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of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any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punishment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imposed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on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that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person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for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such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an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offence,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substitute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a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less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severe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form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of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punishment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or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remit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whole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or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any</w:t>
      </w:r>
      <w:r w:rsidR="00117DF6">
        <w:rPr>
          <w:color w:val="000000" w:themeColor="text1"/>
        </w:rPr>
        <w:t xml:space="preserve"> </w:t>
      </w:r>
      <w:r>
        <w:rPr>
          <w:color w:val="000000" w:themeColor="text1"/>
        </w:rPr>
        <w:t>part</w:t>
      </w:r>
      <w:r w:rsidR="00117DF6">
        <w:rPr>
          <w:color w:val="000000" w:themeColor="text1"/>
        </w:rPr>
        <w:t xml:space="preserve"> </w:t>
      </w:r>
      <w:r>
        <w:t>of</w:t>
      </w:r>
      <w:r w:rsidR="00117DF6">
        <w:t xml:space="preserve"> </w:t>
      </w:r>
      <w:r>
        <w:t>the</w:t>
      </w:r>
      <w:r w:rsidR="00117DF6">
        <w:t xml:space="preserve"> </w:t>
      </w:r>
      <w:r>
        <w:t>punishment</w:t>
      </w:r>
      <w:r w:rsidR="00117DF6">
        <w:t xml:space="preserve"> </w:t>
      </w:r>
      <w:r>
        <w:t>imposed.</w:t>
      </w:r>
    </w:p>
    <w:p w14:paraId="1ED28A2C" w14:textId="7F7C0B41" w:rsidR="002461EB" w:rsidRDefault="002461EB" w:rsidP="002461EB">
      <w:pPr>
        <w:pStyle w:val="SingleTxtG"/>
      </w:pPr>
      <w:r>
        <w:t>47.</w:t>
      </w:r>
      <w:r>
        <w:tab/>
        <w:t>A</w:t>
      </w:r>
      <w:r w:rsidR="00117DF6">
        <w:t xml:space="preserve"> </w:t>
      </w:r>
      <w:r>
        <w:t>sentence</w:t>
      </w:r>
      <w:r w:rsidR="00117DF6">
        <w:t xml:space="preserve"> </w:t>
      </w:r>
      <w:r>
        <w:t>of</w:t>
      </w:r>
      <w:r w:rsidR="00117DF6">
        <w:t xml:space="preserve"> </w:t>
      </w:r>
      <w:r>
        <w:t>death</w:t>
      </w:r>
      <w:r w:rsidR="00117DF6">
        <w:t xml:space="preserve"> </w:t>
      </w:r>
      <w:r>
        <w:t>imposed</w:t>
      </w:r>
      <w:r w:rsidR="00117DF6">
        <w:t xml:space="preserve"> </w:t>
      </w:r>
      <w:r>
        <w:t>by</w:t>
      </w:r>
      <w:r w:rsidR="00117DF6">
        <w:t xml:space="preserve"> </w:t>
      </w:r>
      <w:r>
        <w:t>a</w:t>
      </w:r>
      <w:r w:rsidR="00117DF6">
        <w:t xml:space="preserve"> </w:t>
      </w:r>
      <w:r>
        <w:t>court</w:t>
      </w:r>
      <w:r w:rsidR="00117DF6">
        <w:t xml:space="preserve"> </w:t>
      </w:r>
      <w:r>
        <w:t>of</w:t>
      </w:r>
      <w:r w:rsidR="00117DF6">
        <w:t xml:space="preserve"> </w:t>
      </w:r>
      <w:r>
        <w:t>judicature</w:t>
      </w:r>
      <w:r w:rsidR="00117DF6">
        <w:t xml:space="preserve"> </w:t>
      </w:r>
      <w:r>
        <w:t>or</w:t>
      </w:r>
      <w:r w:rsidR="00117DF6">
        <w:t xml:space="preserve"> </w:t>
      </w:r>
      <w:r>
        <w:t>a</w:t>
      </w:r>
      <w:r w:rsidR="00117DF6">
        <w:t xml:space="preserve"> </w:t>
      </w:r>
      <w:r>
        <w:t>court</w:t>
      </w:r>
      <w:r w:rsidR="00117DF6">
        <w:t xml:space="preserve"> </w:t>
      </w:r>
      <w:r>
        <w:t>or</w:t>
      </w:r>
      <w:r w:rsidR="00117DF6">
        <w:t xml:space="preserve"> </w:t>
      </w:r>
      <w:r>
        <w:t>tribunal</w:t>
      </w:r>
      <w:r w:rsidR="00117DF6">
        <w:t xml:space="preserve"> </w:t>
      </w:r>
      <w:r>
        <w:t>established</w:t>
      </w:r>
      <w:r w:rsidR="00117DF6">
        <w:t xml:space="preserve"> </w:t>
      </w:r>
      <w:r>
        <w:t>under</w:t>
      </w:r>
      <w:r w:rsidR="00117DF6">
        <w:t xml:space="preserve"> </w:t>
      </w:r>
      <w:r>
        <w:t>the</w:t>
      </w:r>
      <w:r w:rsidR="00117DF6">
        <w:t xml:space="preserve"> </w:t>
      </w:r>
      <w:r>
        <w:t>Uganda</w:t>
      </w:r>
      <w:r w:rsidR="00117DF6">
        <w:t xml:space="preserve"> </w:t>
      </w:r>
      <w:r>
        <w:t>People</w:t>
      </w:r>
      <w:r w:rsidR="00B307EA">
        <w:t>’</w:t>
      </w:r>
      <w:r>
        <w:t>s</w:t>
      </w:r>
      <w:r w:rsidR="00117DF6">
        <w:t xml:space="preserve"> </w:t>
      </w:r>
      <w:r>
        <w:t>Defense</w:t>
      </w:r>
      <w:r w:rsidR="00117DF6">
        <w:t xml:space="preserve"> </w:t>
      </w:r>
      <w:r>
        <w:t>Forces</w:t>
      </w:r>
      <w:r w:rsidR="00117DF6">
        <w:t xml:space="preserve"> </w:t>
      </w:r>
      <w:r>
        <w:t>Act,</w:t>
      </w:r>
      <w:r w:rsidR="00117DF6">
        <w:t xml:space="preserve"> </w:t>
      </w:r>
      <w:r>
        <w:t>2005</w:t>
      </w:r>
      <w:r w:rsidR="00117DF6">
        <w:t xml:space="preserve"> </w:t>
      </w:r>
      <w:r>
        <w:t>is</w:t>
      </w:r>
      <w:r w:rsidR="00117DF6">
        <w:t xml:space="preserve"> </w:t>
      </w:r>
      <w:r>
        <w:t>only</w:t>
      </w:r>
      <w:r w:rsidR="00117DF6">
        <w:t xml:space="preserve"> </w:t>
      </w:r>
      <w:proofErr w:type="gramStart"/>
      <w:r>
        <w:t>carried</w:t>
      </w:r>
      <w:r w:rsidR="00117DF6">
        <w:t xml:space="preserve"> </w:t>
      </w:r>
      <w:r>
        <w:t>out</w:t>
      </w:r>
      <w:proofErr w:type="gramEnd"/>
      <w:r w:rsidR="00117DF6">
        <w:t xml:space="preserve"> </w:t>
      </w:r>
      <w:r>
        <w:t>after</w:t>
      </w:r>
      <w:r w:rsidR="00117DF6">
        <w:t xml:space="preserve"> </w:t>
      </w:r>
      <w:r>
        <w:t>it</w:t>
      </w:r>
      <w:r w:rsidR="00117DF6">
        <w:t xml:space="preserve"> </w:t>
      </w:r>
      <w:r>
        <w:t>has</w:t>
      </w:r>
      <w:r w:rsidR="00117DF6">
        <w:t xml:space="preserve"> </w:t>
      </w:r>
      <w:r>
        <w:t>been</w:t>
      </w:r>
      <w:r w:rsidR="00117DF6">
        <w:t xml:space="preserve"> </w:t>
      </w:r>
      <w:r>
        <w:t>confirmed</w:t>
      </w:r>
      <w:r w:rsidR="00117DF6">
        <w:t xml:space="preserve"> </w:t>
      </w:r>
      <w:r>
        <w:t>by</w:t>
      </w:r>
      <w:r w:rsidR="00117DF6">
        <w:t xml:space="preserve"> </w:t>
      </w:r>
      <w:r>
        <w:t>the</w:t>
      </w:r>
      <w:r w:rsidR="00117DF6">
        <w:t xml:space="preserve"> </w:t>
      </w:r>
      <w:r>
        <w:t>Supreme</w:t>
      </w:r>
      <w:r w:rsidR="00117DF6">
        <w:t xml:space="preserve"> </w:t>
      </w:r>
      <w:r>
        <w:t>Court,</w:t>
      </w:r>
      <w:r w:rsidR="00117DF6">
        <w:t xml:space="preserve"> </w:t>
      </w:r>
      <w:r>
        <w:t>and</w:t>
      </w:r>
      <w:r w:rsidR="00117DF6">
        <w:t xml:space="preserve"> </w:t>
      </w:r>
      <w:r>
        <w:t>upon</w:t>
      </w:r>
      <w:r w:rsidR="00117DF6">
        <w:t xml:space="preserve"> </w:t>
      </w:r>
      <w:r>
        <w:t>an</w:t>
      </w:r>
      <w:r w:rsidR="00117DF6">
        <w:t xml:space="preserve"> </w:t>
      </w:r>
      <w:r>
        <w:t>order</w:t>
      </w:r>
      <w:r w:rsidR="00117DF6">
        <w:t xml:space="preserve"> </w:t>
      </w:r>
      <w:r>
        <w:t>of</w:t>
      </w:r>
      <w:r w:rsidR="00117DF6">
        <w:t xml:space="preserve"> </w:t>
      </w:r>
      <w:r>
        <w:t>the</w:t>
      </w:r>
      <w:r w:rsidR="00117DF6">
        <w:t xml:space="preserve"> </w:t>
      </w:r>
      <w:r>
        <w:t>President.</w:t>
      </w:r>
      <w:r w:rsidR="00117DF6">
        <w:t xml:space="preserve"> </w:t>
      </w:r>
      <w:r>
        <w:t>This</w:t>
      </w:r>
      <w:r w:rsidR="00117DF6">
        <w:t xml:space="preserve"> </w:t>
      </w:r>
      <w:r>
        <w:t>is</w:t>
      </w:r>
      <w:r w:rsidR="00117DF6">
        <w:t xml:space="preserve"> </w:t>
      </w:r>
      <w:r>
        <w:t>in</w:t>
      </w:r>
      <w:r w:rsidR="00117DF6">
        <w:t xml:space="preserve"> </w:t>
      </w:r>
      <w:r>
        <w:t>compliance</w:t>
      </w:r>
      <w:r w:rsidR="00117DF6">
        <w:t xml:space="preserve"> </w:t>
      </w:r>
      <w:r>
        <w:t>Article</w:t>
      </w:r>
      <w:r w:rsidR="00117DF6">
        <w:t xml:space="preserve"> </w:t>
      </w:r>
      <w:r>
        <w:t>22</w:t>
      </w:r>
      <w:r w:rsidR="00117DF6">
        <w:t xml:space="preserve"> </w:t>
      </w:r>
      <w:r>
        <w:t>of</w:t>
      </w:r>
      <w:r w:rsidR="00117DF6">
        <w:t xml:space="preserve"> </w:t>
      </w:r>
      <w:r>
        <w:t>the</w:t>
      </w:r>
      <w:r w:rsidR="00117DF6">
        <w:t xml:space="preserve"> </w:t>
      </w:r>
      <w:r>
        <w:t>Constitution</w:t>
      </w:r>
      <w:r w:rsidR="00117DF6">
        <w:t xml:space="preserve"> </w:t>
      </w:r>
      <w:r>
        <w:t>of</w:t>
      </w:r>
      <w:r w:rsidR="00117DF6">
        <w:t xml:space="preserve"> </w:t>
      </w:r>
      <w:r>
        <w:t>Uganda</w:t>
      </w:r>
      <w:r w:rsidR="00117DF6">
        <w:t xml:space="preserve"> </w:t>
      </w:r>
      <w:r>
        <w:t>which</w:t>
      </w:r>
      <w:r w:rsidR="00117DF6">
        <w:t xml:space="preserve"> </w:t>
      </w:r>
      <w:r>
        <w:t>provides</w:t>
      </w:r>
      <w:r w:rsidR="00117DF6">
        <w:t xml:space="preserve"> </w:t>
      </w:r>
      <w:r>
        <w:t>that</w:t>
      </w:r>
      <w:r w:rsidR="00117DF6">
        <w:t xml:space="preserve"> </w:t>
      </w:r>
      <w:r>
        <w:t>no</w:t>
      </w:r>
      <w:r w:rsidR="00117DF6">
        <w:t xml:space="preserve"> </w:t>
      </w:r>
      <w:r>
        <w:t>person</w:t>
      </w:r>
      <w:r w:rsidR="00117DF6">
        <w:t xml:space="preserve"> </w:t>
      </w:r>
      <w:r>
        <w:t>shall</w:t>
      </w:r>
      <w:r w:rsidR="00117DF6">
        <w:t xml:space="preserve"> </w:t>
      </w:r>
      <w:r>
        <w:t>be</w:t>
      </w:r>
      <w:r w:rsidR="00117DF6">
        <w:t xml:space="preserve"> </w:t>
      </w:r>
      <w:r>
        <w:t>deprived</w:t>
      </w:r>
      <w:r w:rsidR="00117DF6">
        <w:t xml:space="preserve"> </w:t>
      </w:r>
      <w:r>
        <w:t>of</w:t>
      </w:r>
      <w:r w:rsidR="00117DF6">
        <w:t xml:space="preserve"> </w:t>
      </w:r>
      <w:r>
        <w:t>the</w:t>
      </w:r>
      <w:r w:rsidR="00117DF6">
        <w:t xml:space="preserve"> </w:t>
      </w:r>
      <w:r>
        <w:t>right</w:t>
      </w:r>
      <w:r w:rsidR="00117DF6">
        <w:t xml:space="preserve"> </w:t>
      </w:r>
      <w:r>
        <w:t>to</w:t>
      </w:r>
      <w:r w:rsidR="00117DF6">
        <w:t xml:space="preserve"> </w:t>
      </w:r>
      <w:r>
        <w:t>life</w:t>
      </w:r>
      <w:r w:rsidR="00117DF6">
        <w:t xml:space="preserve"> </w:t>
      </w:r>
      <w:r>
        <w:t>except</w:t>
      </w:r>
      <w:r w:rsidR="00117DF6">
        <w:t xml:space="preserve"> </w:t>
      </w:r>
      <w:r>
        <w:t>in</w:t>
      </w:r>
      <w:r w:rsidR="00117DF6">
        <w:t xml:space="preserve"> </w:t>
      </w:r>
      <w:r>
        <w:t>the</w:t>
      </w:r>
      <w:r w:rsidR="00117DF6">
        <w:t xml:space="preserve"> </w:t>
      </w:r>
      <w:r>
        <w:t>execution</w:t>
      </w:r>
      <w:r w:rsidR="00117DF6">
        <w:t xml:space="preserve"> </w:t>
      </w:r>
      <w:r>
        <w:t>of</w:t>
      </w:r>
      <w:r w:rsidR="00117DF6">
        <w:t xml:space="preserve"> </w:t>
      </w:r>
      <w:r>
        <w:t>a</w:t>
      </w:r>
      <w:r w:rsidR="00117DF6">
        <w:t xml:space="preserve"> </w:t>
      </w:r>
      <w:r>
        <w:t>sentence</w:t>
      </w:r>
      <w:r w:rsidR="00117DF6">
        <w:t xml:space="preserve"> </w:t>
      </w:r>
      <w:r>
        <w:t>passed</w:t>
      </w:r>
      <w:r w:rsidR="00117DF6">
        <w:t xml:space="preserve"> </w:t>
      </w:r>
      <w:r>
        <w:t>in</w:t>
      </w:r>
      <w:r w:rsidR="00117DF6">
        <w:t xml:space="preserve"> </w:t>
      </w:r>
      <w:r>
        <w:t>a</w:t>
      </w:r>
      <w:r w:rsidR="00117DF6">
        <w:t xml:space="preserve"> </w:t>
      </w:r>
      <w:r>
        <w:t>fair</w:t>
      </w:r>
      <w:r w:rsidR="00117DF6">
        <w:t xml:space="preserve"> </w:t>
      </w:r>
      <w:r>
        <w:t>trial</w:t>
      </w:r>
      <w:r w:rsidR="00117DF6">
        <w:t xml:space="preserve"> </w:t>
      </w:r>
      <w:r>
        <w:t>in</w:t>
      </w:r>
      <w:r w:rsidR="00117DF6">
        <w:t xml:space="preserve"> </w:t>
      </w:r>
      <w:r>
        <w:t>a</w:t>
      </w:r>
      <w:r w:rsidR="00117DF6">
        <w:t xml:space="preserve"> </w:t>
      </w:r>
      <w:r>
        <w:t>court</w:t>
      </w:r>
      <w:r w:rsidR="00117DF6">
        <w:t xml:space="preserve"> </w:t>
      </w:r>
      <w:r>
        <w:t>of</w:t>
      </w:r>
      <w:r w:rsidR="00117DF6">
        <w:t xml:space="preserve"> </w:t>
      </w:r>
      <w:r>
        <w:t>competent</w:t>
      </w:r>
      <w:r w:rsidR="00117DF6">
        <w:t xml:space="preserve"> </w:t>
      </w:r>
      <w:r>
        <w:t>jurisdiction,</w:t>
      </w:r>
      <w:r w:rsidR="00117DF6">
        <w:t xml:space="preserve"> </w:t>
      </w:r>
      <w:r>
        <w:t>in</w:t>
      </w:r>
      <w:r w:rsidR="00117DF6">
        <w:t xml:space="preserve"> </w:t>
      </w:r>
      <w:r>
        <w:t>respect</w:t>
      </w:r>
      <w:r w:rsidR="00117DF6">
        <w:t xml:space="preserve"> </w:t>
      </w:r>
      <w:r>
        <w:t>of</w:t>
      </w:r>
      <w:r w:rsidR="00117DF6">
        <w:t xml:space="preserve"> </w:t>
      </w:r>
      <w:r>
        <w:t>a</w:t>
      </w:r>
      <w:r w:rsidR="00117DF6">
        <w:t xml:space="preserve"> </w:t>
      </w:r>
      <w:r>
        <w:t>criminal</w:t>
      </w:r>
      <w:r w:rsidR="00117DF6">
        <w:t xml:space="preserve"> </w:t>
      </w:r>
      <w:r>
        <w:t>offence</w:t>
      </w:r>
      <w:r w:rsidR="00117DF6">
        <w:t xml:space="preserve"> </w:t>
      </w:r>
      <w:r>
        <w:t>under</w:t>
      </w:r>
      <w:r w:rsidR="00117DF6">
        <w:t xml:space="preserve"> </w:t>
      </w:r>
      <w:r>
        <w:t>the</w:t>
      </w:r>
      <w:r w:rsidR="00117DF6">
        <w:t xml:space="preserve"> </w:t>
      </w:r>
      <w:r>
        <w:t>laws</w:t>
      </w:r>
      <w:r w:rsidR="00117DF6">
        <w:t xml:space="preserve"> </w:t>
      </w:r>
      <w:r>
        <w:t>of</w:t>
      </w:r>
      <w:r w:rsidR="00117DF6">
        <w:t xml:space="preserve"> </w:t>
      </w:r>
      <w:r>
        <w:t>Uganda,</w:t>
      </w:r>
      <w:r w:rsidR="00117DF6">
        <w:t xml:space="preserve"> </w:t>
      </w:r>
      <w:r>
        <w:t>and</w:t>
      </w:r>
      <w:r w:rsidR="00117DF6">
        <w:t xml:space="preserve"> </w:t>
      </w:r>
      <w:r>
        <w:t>the</w:t>
      </w:r>
      <w:r w:rsidR="00117DF6">
        <w:t xml:space="preserve"> </w:t>
      </w:r>
      <w:r>
        <w:t>conviction</w:t>
      </w:r>
      <w:r w:rsidR="00117DF6">
        <w:t xml:space="preserve"> </w:t>
      </w:r>
      <w:r>
        <w:t>and</w:t>
      </w:r>
      <w:r w:rsidR="00117DF6">
        <w:t xml:space="preserve"> </w:t>
      </w:r>
      <w:r>
        <w:t>sentence</w:t>
      </w:r>
      <w:r w:rsidR="00117DF6">
        <w:t xml:space="preserve"> </w:t>
      </w:r>
      <w:r>
        <w:t>has</w:t>
      </w:r>
      <w:r w:rsidR="00117DF6">
        <w:t xml:space="preserve"> </w:t>
      </w:r>
      <w:r>
        <w:t>been</w:t>
      </w:r>
      <w:r w:rsidR="00117DF6">
        <w:t xml:space="preserve"> </w:t>
      </w:r>
      <w:r>
        <w:t>confirmed</w:t>
      </w:r>
      <w:r w:rsidR="00117DF6">
        <w:t xml:space="preserve"> </w:t>
      </w:r>
      <w:r>
        <w:t>by</w:t>
      </w:r>
      <w:r w:rsidR="00117DF6">
        <w:t xml:space="preserve"> </w:t>
      </w:r>
      <w:r>
        <w:t>the</w:t>
      </w:r>
      <w:r w:rsidR="00117DF6">
        <w:t xml:space="preserve"> </w:t>
      </w:r>
      <w:r>
        <w:t>highest</w:t>
      </w:r>
      <w:r w:rsidR="00117DF6">
        <w:t xml:space="preserve"> </w:t>
      </w:r>
      <w:r>
        <w:t>appellate</w:t>
      </w:r>
      <w:r w:rsidR="00117DF6">
        <w:t xml:space="preserve"> </w:t>
      </w:r>
      <w:r>
        <w:t>court</w:t>
      </w:r>
      <w:r w:rsidR="00117DF6">
        <w:t xml:space="preserve"> </w:t>
      </w:r>
      <w:r>
        <w:t>and</w:t>
      </w:r>
      <w:r w:rsidR="00117DF6">
        <w:t xml:space="preserve"> </w:t>
      </w:r>
      <w:r>
        <w:t>Article</w:t>
      </w:r>
      <w:r w:rsidR="00117DF6">
        <w:t xml:space="preserve"> </w:t>
      </w:r>
      <w:r>
        <w:t>121</w:t>
      </w:r>
      <w:r w:rsidR="00117DF6">
        <w:t xml:space="preserve"> </w:t>
      </w:r>
      <w:r>
        <w:t>of</w:t>
      </w:r>
      <w:r w:rsidR="00117DF6">
        <w:t xml:space="preserve"> </w:t>
      </w:r>
      <w:r>
        <w:t>the</w:t>
      </w:r>
      <w:r w:rsidR="00117DF6">
        <w:t xml:space="preserve"> </w:t>
      </w:r>
      <w:r>
        <w:t>Constitution</w:t>
      </w:r>
      <w:r w:rsidR="00117DF6">
        <w:t xml:space="preserve"> </w:t>
      </w:r>
      <w:r>
        <w:t>which</w:t>
      </w:r>
      <w:r w:rsidR="00117DF6">
        <w:t xml:space="preserve"> </w:t>
      </w:r>
      <w:r>
        <w:t>provides</w:t>
      </w:r>
      <w:r w:rsidR="00117DF6">
        <w:t xml:space="preserve"> </w:t>
      </w:r>
      <w:r>
        <w:t>for</w:t>
      </w:r>
      <w:r w:rsidR="00117DF6">
        <w:t xml:space="preserve"> </w:t>
      </w:r>
      <w:r>
        <w:t>pardon</w:t>
      </w:r>
      <w:r w:rsidR="00117DF6">
        <w:t xml:space="preserve"> </w:t>
      </w:r>
      <w:r>
        <w:t>and</w:t>
      </w:r>
      <w:r w:rsidR="00117DF6">
        <w:t xml:space="preserve"> </w:t>
      </w:r>
      <w:r>
        <w:t>prerogative</w:t>
      </w:r>
      <w:r w:rsidR="00117DF6">
        <w:t xml:space="preserve"> </w:t>
      </w:r>
      <w:r>
        <w:t>of</w:t>
      </w:r>
      <w:r w:rsidR="00117DF6">
        <w:t xml:space="preserve"> </w:t>
      </w:r>
      <w:r>
        <w:t>mercy</w:t>
      </w:r>
      <w:r w:rsidR="00117DF6">
        <w:t xml:space="preserve"> </w:t>
      </w:r>
      <w:r>
        <w:t>of</w:t>
      </w:r>
      <w:r w:rsidR="00117DF6">
        <w:t xml:space="preserve"> </w:t>
      </w:r>
      <w:r>
        <w:t>the</w:t>
      </w:r>
      <w:r w:rsidR="00117DF6">
        <w:t xml:space="preserve"> </w:t>
      </w:r>
      <w:r>
        <w:t>President.</w:t>
      </w:r>
    </w:p>
    <w:p w14:paraId="0E0B727C" w14:textId="1F538A98" w:rsidR="002461EB" w:rsidRPr="001E2FA0" w:rsidRDefault="002461EB" w:rsidP="002461EB">
      <w:pPr>
        <w:pStyle w:val="SingleTxtG"/>
      </w:pPr>
      <w:r w:rsidRPr="002E6C2A">
        <w:rPr>
          <w:lang w:val="pt-PT"/>
        </w:rPr>
        <w:t>48.</w:t>
      </w:r>
      <w:r w:rsidRPr="002E6C2A">
        <w:rPr>
          <w:lang w:val="pt-PT"/>
        </w:rPr>
        <w:tab/>
      </w:r>
      <w:r w:rsidRPr="001E2FA0">
        <w:t>It</w:t>
      </w:r>
      <w:r w:rsidR="00117DF6">
        <w:t xml:space="preserve"> </w:t>
      </w:r>
      <w:r w:rsidRPr="001E2FA0">
        <w:t>follows</w:t>
      </w:r>
      <w:r w:rsidR="00117DF6">
        <w:t xml:space="preserve"> </w:t>
      </w:r>
      <w:r w:rsidRPr="001E2FA0">
        <w:t>therefore,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pardon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full</w:t>
      </w:r>
      <w:r w:rsidR="00117DF6">
        <w:t xml:space="preserve"> </w:t>
      </w:r>
      <w:r w:rsidRPr="001E2FA0">
        <w:t>right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appeal</w:t>
      </w:r>
      <w:r w:rsidR="00117DF6">
        <w:t xml:space="preserve"> </w:t>
      </w:r>
      <w:r w:rsidRPr="001E2FA0">
        <w:t>are</w:t>
      </w:r>
      <w:r w:rsidR="00117DF6">
        <w:t xml:space="preserve"> </w:t>
      </w:r>
      <w:r w:rsidRPr="001E2FA0">
        <w:t>available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people</w:t>
      </w:r>
      <w:r w:rsidR="00117DF6">
        <w:t xml:space="preserve"> </w:t>
      </w:r>
      <w:r w:rsidRPr="001E2FA0">
        <w:t>sentenced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death</w:t>
      </w:r>
      <w:r w:rsidR="00117DF6">
        <w:t xml:space="preserve"> </w:t>
      </w:r>
      <w:r w:rsidRPr="001E2FA0">
        <w:t>regardless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crime</w:t>
      </w:r>
      <w:r w:rsidR="00117DF6">
        <w:t xml:space="preserve"> </w:t>
      </w:r>
      <w:r w:rsidRPr="001E2FA0">
        <w:t>committed.</w:t>
      </w:r>
      <w:r w:rsidR="00117DF6">
        <w:t xml:space="preserve"> </w:t>
      </w:r>
      <w:r w:rsidRPr="001E2FA0">
        <w:t>Even</w:t>
      </w:r>
      <w:r w:rsidR="00117DF6">
        <w:t xml:space="preserve"> </w:t>
      </w:r>
      <w:r w:rsidRPr="001E2FA0">
        <w:t>when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convict</w:t>
      </w:r>
      <w:r w:rsidR="00117DF6">
        <w:t xml:space="preserve"> </w:t>
      </w:r>
      <w:r w:rsidRPr="001E2FA0">
        <w:t>does</w:t>
      </w:r>
      <w:r w:rsidR="00117DF6">
        <w:t xml:space="preserve"> </w:t>
      </w:r>
      <w:r w:rsidRPr="001E2FA0">
        <w:t>not</w:t>
      </w:r>
      <w:r w:rsidR="00117DF6">
        <w:t xml:space="preserve"> </w:t>
      </w:r>
      <w:r w:rsidRPr="001E2FA0">
        <w:t>appeal,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sentence</w:t>
      </w:r>
      <w:r w:rsidR="00117DF6">
        <w:t xml:space="preserve"> </w:t>
      </w:r>
      <w:r w:rsidRPr="001E2FA0">
        <w:t>goes</w:t>
      </w:r>
      <w:r w:rsidR="00117DF6">
        <w:t xml:space="preserve"> </w:t>
      </w:r>
      <w:r w:rsidRPr="001E2FA0">
        <w:t>through</w:t>
      </w:r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appellate</w:t>
      </w:r>
      <w:r w:rsidR="00117DF6">
        <w:t xml:space="preserve"> </w:t>
      </w:r>
      <w:r w:rsidRPr="001E2FA0">
        <w:t>procedure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confirmation,</w:t>
      </w:r>
      <w:r w:rsidR="00117DF6">
        <w:t xml:space="preserve"> </w:t>
      </w:r>
      <w:r w:rsidRPr="001E2FA0">
        <w:t>at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instance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responsible</w:t>
      </w:r>
      <w:r w:rsidR="00117DF6">
        <w:t xml:space="preserve"> </w:t>
      </w:r>
      <w:r w:rsidRPr="001E2FA0">
        <w:t>judicial</w:t>
      </w:r>
      <w:r w:rsidR="00117DF6">
        <w:t xml:space="preserve"> </w:t>
      </w:r>
      <w:r w:rsidRPr="001E2FA0">
        <w:t>officers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required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law.</w:t>
      </w:r>
    </w:p>
    <w:p w14:paraId="6833B0DF" w14:textId="794F9BE6" w:rsidR="002461EB" w:rsidRPr="001E2FA0" w:rsidRDefault="002461EB" w:rsidP="002461EB">
      <w:pPr>
        <w:pStyle w:val="SingleTxtG"/>
      </w:pPr>
      <w:r w:rsidRPr="002E6C2A">
        <w:rPr>
          <w:lang w:val="pt-PT"/>
        </w:rPr>
        <w:t>49.</w:t>
      </w:r>
      <w:r w:rsidRPr="002E6C2A">
        <w:rPr>
          <w:lang w:val="pt-PT"/>
        </w:rPr>
        <w:tab/>
      </w:r>
      <w:r w:rsidRPr="001E2FA0">
        <w:t>In</w:t>
      </w:r>
      <w:r w:rsidR="00117DF6">
        <w:t xml:space="preserve"> </w:t>
      </w:r>
      <w:r w:rsidRPr="001E2FA0">
        <w:t>regard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commutation,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taken</w:t>
      </w:r>
      <w:r w:rsidR="00117DF6">
        <w:t xml:space="preserve"> </w:t>
      </w:r>
      <w:r w:rsidRPr="001E2FA0">
        <w:t>action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implement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decision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case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737D9A">
        <w:rPr>
          <w:bCs/>
          <w:i/>
        </w:rPr>
        <w:t>Attorney</w:t>
      </w:r>
      <w:r w:rsidR="00117DF6">
        <w:rPr>
          <w:bCs/>
          <w:i/>
        </w:rPr>
        <w:t xml:space="preserve"> </w:t>
      </w:r>
      <w:r w:rsidRPr="00737D9A">
        <w:rPr>
          <w:bCs/>
          <w:i/>
        </w:rPr>
        <w:t>General</w:t>
      </w:r>
      <w:r w:rsidR="00117DF6">
        <w:rPr>
          <w:bCs/>
          <w:i/>
        </w:rPr>
        <w:t xml:space="preserve"> </w:t>
      </w:r>
      <w:r w:rsidRPr="00737D9A">
        <w:rPr>
          <w:bCs/>
          <w:i/>
        </w:rPr>
        <w:t>versus</w:t>
      </w:r>
      <w:r w:rsidR="00117DF6">
        <w:rPr>
          <w:bCs/>
          <w:i/>
        </w:rPr>
        <w:t xml:space="preserve"> </w:t>
      </w:r>
      <w:r w:rsidRPr="00737D9A">
        <w:rPr>
          <w:bCs/>
          <w:i/>
        </w:rPr>
        <w:t>Susan</w:t>
      </w:r>
      <w:r w:rsidR="00117DF6">
        <w:rPr>
          <w:bCs/>
          <w:i/>
        </w:rPr>
        <w:t xml:space="preserve"> </w:t>
      </w:r>
      <w:r w:rsidRPr="00737D9A">
        <w:rPr>
          <w:bCs/>
          <w:i/>
        </w:rPr>
        <w:t>Kigula</w:t>
      </w:r>
      <w:r w:rsidR="00117DF6">
        <w:rPr>
          <w:bCs/>
          <w:i/>
        </w:rPr>
        <w:t xml:space="preserve"> </w:t>
      </w:r>
      <w:r w:rsidRPr="00737D9A">
        <w:rPr>
          <w:bCs/>
          <w:i/>
        </w:rPr>
        <w:t>and</w:t>
      </w:r>
      <w:r w:rsidR="00117DF6">
        <w:rPr>
          <w:bCs/>
          <w:i/>
        </w:rPr>
        <w:t xml:space="preserve"> </w:t>
      </w:r>
      <w:r w:rsidRPr="00737D9A">
        <w:rPr>
          <w:bCs/>
          <w:i/>
        </w:rPr>
        <w:t>417</w:t>
      </w:r>
      <w:r w:rsidR="00117DF6">
        <w:rPr>
          <w:bCs/>
          <w:i/>
        </w:rPr>
        <w:t xml:space="preserve"> </w:t>
      </w:r>
      <w:r w:rsidRPr="00737D9A">
        <w:rPr>
          <w:bCs/>
          <w:i/>
        </w:rPr>
        <w:t>others;</w:t>
      </w:r>
      <w:r w:rsidR="00117DF6">
        <w:rPr>
          <w:bCs/>
          <w:i/>
        </w:rPr>
        <w:t xml:space="preserve"> </w:t>
      </w:r>
      <w:r w:rsidRPr="00737D9A">
        <w:rPr>
          <w:bCs/>
          <w:i/>
        </w:rPr>
        <w:t>Constitutional</w:t>
      </w:r>
      <w:r w:rsidR="00117DF6">
        <w:rPr>
          <w:bCs/>
          <w:i/>
        </w:rPr>
        <w:t xml:space="preserve"> </w:t>
      </w:r>
      <w:r w:rsidRPr="00737D9A">
        <w:rPr>
          <w:bCs/>
          <w:i/>
        </w:rPr>
        <w:t>Appeal</w:t>
      </w:r>
      <w:r w:rsidR="00117DF6">
        <w:rPr>
          <w:bCs/>
          <w:i/>
        </w:rPr>
        <w:t xml:space="preserve"> </w:t>
      </w:r>
      <w:r w:rsidRPr="00737D9A">
        <w:rPr>
          <w:bCs/>
          <w:i/>
        </w:rPr>
        <w:t>No.</w:t>
      </w:r>
      <w:r w:rsidR="00117DF6">
        <w:rPr>
          <w:bCs/>
          <w:i/>
        </w:rPr>
        <w:t xml:space="preserve"> </w:t>
      </w:r>
      <w:r w:rsidRPr="00737D9A">
        <w:rPr>
          <w:bCs/>
          <w:i/>
        </w:rPr>
        <w:t>03</w:t>
      </w:r>
      <w:r w:rsidR="00117DF6">
        <w:rPr>
          <w:bCs/>
          <w:i/>
        </w:rPr>
        <w:t xml:space="preserve"> </w:t>
      </w:r>
      <w:r w:rsidRPr="00737D9A">
        <w:rPr>
          <w:bCs/>
          <w:i/>
        </w:rPr>
        <w:t>of</w:t>
      </w:r>
      <w:r w:rsidR="00117DF6">
        <w:rPr>
          <w:bCs/>
          <w:i/>
        </w:rPr>
        <w:t xml:space="preserve"> </w:t>
      </w:r>
      <w:r w:rsidRPr="00737D9A">
        <w:rPr>
          <w:bCs/>
          <w:i/>
        </w:rPr>
        <w:t>2006.</w:t>
      </w:r>
      <w:r w:rsidR="00117DF6">
        <w:rPr>
          <w:bCs/>
          <w:i/>
        </w:rPr>
        <w:t xml:space="preserve"> </w:t>
      </w:r>
      <w:r w:rsidRPr="00737D9A">
        <w:rPr>
          <w:bCs/>
        </w:rPr>
        <w:t>Three</w:t>
      </w:r>
      <w:r w:rsidR="00117DF6">
        <w:t xml:space="preserve"> </w:t>
      </w:r>
      <w:r w:rsidRPr="001E2FA0">
        <w:t>prisoners</w:t>
      </w:r>
      <w:r w:rsidR="00117DF6">
        <w:t xml:space="preserve"> </w:t>
      </w:r>
      <w:r w:rsidRPr="001E2FA0">
        <w:t>who</w:t>
      </w:r>
      <w:r w:rsidR="00117DF6">
        <w:t xml:space="preserve"> </w:t>
      </w:r>
      <w:r w:rsidRPr="001E2FA0">
        <w:t>had</w:t>
      </w:r>
      <w:r w:rsidR="00117DF6">
        <w:t xml:space="preserve"> </w:t>
      </w:r>
      <w:proofErr w:type="gramStart"/>
      <w:r w:rsidRPr="001E2FA0">
        <w:t>been</w:t>
      </w:r>
      <w:r w:rsidR="00117DF6">
        <w:t xml:space="preserve"> </w:t>
      </w:r>
      <w:r w:rsidRPr="001E2FA0">
        <w:t>sentenced</w:t>
      </w:r>
      <w:proofErr w:type="gramEnd"/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death</w:t>
      </w:r>
      <w:r w:rsidR="00117DF6">
        <w:t xml:space="preserve"> </w:t>
      </w:r>
      <w:r w:rsidRPr="001E2FA0">
        <w:t>prior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1989</w:t>
      </w:r>
      <w:r w:rsidR="00117DF6">
        <w:t xml:space="preserve"> </w:t>
      </w:r>
      <w:r w:rsidRPr="001E2FA0">
        <w:t>were</w:t>
      </w:r>
      <w:r w:rsidR="00117DF6">
        <w:t xml:space="preserve"> </w:t>
      </w:r>
      <w:r w:rsidRPr="001E2FA0">
        <w:t>immediately</w:t>
      </w:r>
      <w:r w:rsidR="00117DF6">
        <w:t xml:space="preserve"> </w:t>
      </w:r>
      <w:r w:rsidRPr="001E2FA0">
        <w:t>released.</w:t>
      </w:r>
      <w:r w:rsidR="00117DF6">
        <w:t xml:space="preserve"> </w:t>
      </w:r>
      <w:r w:rsidRPr="001E2FA0">
        <w:t>All</w:t>
      </w:r>
      <w:r w:rsidR="00117DF6">
        <w:t xml:space="preserve"> </w:t>
      </w:r>
      <w:r w:rsidRPr="001E2FA0">
        <w:t>death</w:t>
      </w:r>
      <w:r w:rsidR="00117DF6">
        <w:t xml:space="preserve"> </w:t>
      </w:r>
      <w:r w:rsidRPr="001E2FA0">
        <w:t>sentences</w:t>
      </w:r>
      <w:r w:rsidR="00117DF6">
        <w:t xml:space="preserve"> </w:t>
      </w:r>
      <w:r w:rsidRPr="001E2FA0">
        <w:t>confirmed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Supreme</w:t>
      </w:r>
      <w:r w:rsidR="00117DF6">
        <w:t xml:space="preserve"> </w:t>
      </w:r>
      <w:r w:rsidRPr="001E2FA0">
        <w:t>Court</w:t>
      </w:r>
      <w:r w:rsidR="00117DF6">
        <w:t xml:space="preserve"> </w:t>
      </w:r>
      <w:r w:rsidRPr="001E2FA0">
        <w:t>before</w:t>
      </w:r>
      <w:r w:rsidR="00117DF6">
        <w:t xml:space="preserve"> </w:t>
      </w:r>
      <w:r w:rsidRPr="001E2FA0">
        <w:t>2006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not</w:t>
      </w:r>
      <w:r w:rsidR="00117DF6">
        <w:t xml:space="preserve"> </w:t>
      </w:r>
      <w:proofErr w:type="gramStart"/>
      <w:r w:rsidRPr="001E2FA0">
        <w:t>carried</w:t>
      </w:r>
      <w:r w:rsidR="00117DF6">
        <w:t xml:space="preserve"> </w:t>
      </w:r>
      <w:r w:rsidRPr="001E2FA0">
        <w:lastRenderedPageBreak/>
        <w:t>out</w:t>
      </w:r>
      <w:proofErr w:type="gramEnd"/>
      <w:r w:rsidR="00117DF6">
        <w:t xml:space="preserve"> </w:t>
      </w:r>
      <w:r w:rsidRPr="001E2FA0">
        <w:t>were</w:t>
      </w:r>
      <w:r w:rsidR="00117DF6">
        <w:t xml:space="preserve"> </w:t>
      </w:r>
      <w:r w:rsidRPr="001E2FA0">
        <w:t>commuted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life</w:t>
      </w:r>
      <w:r w:rsidR="00117DF6">
        <w:t xml:space="preserve"> </w:t>
      </w:r>
      <w:r w:rsidRPr="001E2FA0">
        <w:t>imprisonment,</w:t>
      </w:r>
      <w:r w:rsidR="00117DF6">
        <w:t xml:space="preserve"> </w:t>
      </w:r>
      <w:r w:rsidRPr="001E2FA0">
        <w:t>benefiting</w:t>
      </w:r>
      <w:r w:rsidR="00117DF6">
        <w:t xml:space="preserve"> </w:t>
      </w:r>
      <w:r w:rsidRPr="001E2FA0">
        <w:t>approximately</w:t>
      </w:r>
      <w:r w:rsidR="00117DF6">
        <w:t xml:space="preserve"> </w:t>
      </w:r>
      <w:r w:rsidRPr="001E2FA0">
        <w:t>139</w:t>
      </w:r>
      <w:r w:rsidR="00117DF6">
        <w:t xml:space="preserve"> </w:t>
      </w:r>
      <w:r w:rsidRPr="001E2FA0">
        <w:t>prisoners.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2009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courts</w:t>
      </w:r>
      <w:r w:rsidR="00117DF6">
        <w:t xml:space="preserve"> </w:t>
      </w:r>
      <w:r w:rsidRPr="001E2FA0">
        <w:t>commenced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re-sentencing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prisoners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death</w:t>
      </w:r>
      <w:r w:rsidR="00117DF6">
        <w:t xml:space="preserve"> </w:t>
      </w:r>
      <w:r w:rsidRPr="001E2FA0">
        <w:t>row,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result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this,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number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death</w:t>
      </w:r>
      <w:r w:rsidR="00117DF6">
        <w:t xml:space="preserve"> </w:t>
      </w:r>
      <w:r w:rsidRPr="001E2FA0">
        <w:t>row</w:t>
      </w:r>
      <w:r w:rsidR="00117DF6">
        <w:t xml:space="preserve"> </w:t>
      </w:r>
      <w:r w:rsidRPr="001E2FA0">
        <w:t>inmates</w:t>
      </w:r>
      <w:r w:rsidR="00117DF6">
        <w:t xml:space="preserve"> </w:t>
      </w:r>
      <w:r w:rsidRPr="001E2FA0">
        <w:t>reduced</w:t>
      </w:r>
      <w:r w:rsidR="00117DF6">
        <w:t xml:space="preserve"> </w:t>
      </w:r>
      <w:r w:rsidRPr="001E2FA0">
        <w:t>from</w:t>
      </w:r>
      <w:r w:rsidR="00117DF6">
        <w:t xml:space="preserve"> </w:t>
      </w:r>
      <w:r w:rsidRPr="001E2FA0">
        <w:t>505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2011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120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2022.</w:t>
      </w:r>
      <w:r w:rsidR="00117DF6">
        <w:t xml:space="preserve"> </w:t>
      </w:r>
      <w:r w:rsidRPr="001E2FA0">
        <w:t>This</w:t>
      </w:r>
      <w:r w:rsidR="00117DF6">
        <w:t xml:space="preserve"> </w:t>
      </w:r>
      <w:r w:rsidRPr="001E2FA0">
        <w:t>constitutes</w:t>
      </w:r>
      <w:r w:rsidR="00117DF6">
        <w:t xml:space="preserve"> </w:t>
      </w:r>
      <w:r w:rsidRPr="001E2FA0">
        <w:t>117</w:t>
      </w:r>
      <w:r w:rsidR="00117DF6">
        <w:t xml:space="preserve"> </w:t>
      </w:r>
      <w:r w:rsidRPr="001E2FA0">
        <w:t>men</w:t>
      </w:r>
      <w:r w:rsidR="00117DF6">
        <w:t xml:space="preserve"> </w:t>
      </w:r>
      <w:r w:rsidRPr="001E2FA0">
        <w:t>and</w:t>
      </w:r>
      <w:r w:rsidR="00117DF6">
        <w:t xml:space="preserve"> </w:t>
      </w:r>
      <w:proofErr w:type="gramStart"/>
      <w:r w:rsidRPr="001E2FA0">
        <w:t>3</w:t>
      </w:r>
      <w:proofErr w:type="gramEnd"/>
      <w:r w:rsidR="00117DF6">
        <w:t xml:space="preserve"> </w:t>
      </w:r>
      <w:r w:rsidRPr="001E2FA0">
        <w:t>women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death</w:t>
      </w:r>
      <w:r w:rsidR="00117DF6">
        <w:t xml:space="preserve"> </w:t>
      </w:r>
      <w:r w:rsidRPr="001E2FA0">
        <w:t>row.</w:t>
      </w:r>
    </w:p>
    <w:p w14:paraId="22155333" w14:textId="7C06196C" w:rsidR="002461EB" w:rsidRPr="001E2FA0" w:rsidRDefault="002461EB" w:rsidP="002461EB">
      <w:pPr>
        <w:pStyle w:val="SingleTxtG"/>
      </w:pPr>
      <w:r w:rsidRPr="002E6C2A">
        <w:rPr>
          <w:lang w:val="pt-PT"/>
        </w:rPr>
        <w:t>50.</w:t>
      </w:r>
      <w:r w:rsidRPr="002E6C2A">
        <w:rPr>
          <w:lang w:val="pt-PT"/>
        </w:rPr>
        <w:tab/>
      </w:r>
      <w:r w:rsidRPr="001E2FA0">
        <w:t>Although</w:t>
      </w:r>
      <w:r w:rsidR="00117DF6">
        <w:t xml:space="preserve"> </w:t>
      </w:r>
      <w:r w:rsidRPr="001E2FA0">
        <w:t>Uganda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not</w:t>
      </w:r>
      <w:r w:rsidR="00117DF6">
        <w:t xml:space="preserve"> </w:t>
      </w:r>
      <w:r w:rsidRPr="001E2FA0">
        <w:t>abolished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death</w:t>
      </w:r>
      <w:r w:rsidR="00117DF6">
        <w:t xml:space="preserve"> </w:t>
      </w:r>
      <w:r w:rsidRPr="001E2FA0">
        <w:t>penalty,</w:t>
      </w:r>
      <w:r w:rsidR="00117DF6">
        <w:t xml:space="preserve"> </w:t>
      </w:r>
      <w:r w:rsidRPr="001E2FA0">
        <w:t>it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worth</w:t>
      </w:r>
      <w:r w:rsidR="00117DF6">
        <w:t xml:space="preserve"> </w:t>
      </w:r>
      <w:r w:rsidRPr="001E2FA0">
        <w:t>noting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not</w:t>
      </w:r>
      <w:r w:rsidR="00117DF6">
        <w:t xml:space="preserve"> </w:t>
      </w:r>
      <w:proofErr w:type="gramStart"/>
      <w:r w:rsidRPr="001E2FA0">
        <w:t>carried</w:t>
      </w:r>
      <w:r w:rsidR="00117DF6">
        <w:t xml:space="preserve"> </w:t>
      </w:r>
      <w:r w:rsidRPr="001E2FA0">
        <w:t>out</w:t>
      </w:r>
      <w:proofErr w:type="gramEnd"/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execution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more</w:t>
      </w:r>
      <w:r w:rsidR="00117DF6">
        <w:t xml:space="preserve"> </w:t>
      </w:r>
      <w:r w:rsidRPr="001E2FA0">
        <w:t>than</w:t>
      </w:r>
      <w:r w:rsidR="00117DF6">
        <w:t xml:space="preserve"> </w:t>
      </w:r>
      <w:r w:rsidRPr="001E2FA0">
        <w:t>two</w:t>
      </w:r>
      <w:r w:rsidR="00117DF6">
        <w:t xml:space="preserve"> </w:t>
      </w:r>
      <w:r w:rsidRPr="001E2FA0">
        <w:t>decades.</w:t>
      </w:r>
      <w:r w:rsidR="00117DF6">
        <w:t xml:space="preserve"> </w:t>
      </w:r>
      <w:r w:rsidRPr="001E2FA0">
        <w:t>Indeed,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last</w:t>
      </w:r>
      <w:r w:rsidR="00117DF6">
        <w:t xml:space="preserve"> </w:t>
      </w:r>
      <w:r w:rsidRPr="001E2FA0">
        <w:t>execution</w:t>
      </w:r>
      <w:r w:rsidR="00117DF6">
        <w:t xml:space="preserve"> </w:t>
      </w:r>
      <w:r w:rsidRPr="001E2FA0">
        <w:t>took</w:t>
      </w:r>
      <w:r w:rsidR="00117DF6">
        <w:t xml:space="preserve"> </w:t>
      </w:r>
      <w:r w:rsidRPr="001E2FA0">
        <w:t>place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1999.</w:t>
      </w:r>
    </w:p>
    <w:p w14:paraId="27258C7E" w14:textId="71DA75DE" w:rsidR="002461EB" w:rsidRPr="001E2FA0" w:rsidRDefault="002461EB" w:rsidP="002461EB">
      <w:pPr>
        <w:pStyle w:val="SingleTxtG"/>
      </w:pPr>
      <w:r w:rsidRPr="002E6C2A">
        <w:rPr>
          <w:lang w:val="pt-PT"/>
        </w:rPr>
        <w:t>51.</w:t>
      </w:r>
      <w:r w:rsidRPr="002E6C2A">
        <w:rPr>
          <w:lang w:val="pt-PT"/>
        </w:rPr>
        <w:tab/>
      </w:r>
      <w:r w:rsidRPr="001E2FA0">
        <w:t>The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takes</w:t>
      </w:r>
      <w:r w:rsidR="00117DF6">
        <w:t xml:space="preserve"> </w:t>
      </w:r>
      <w:r w:rsidRPr="001E2FA0">
        <w:t>note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objective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rPr>
          <w:shd w:val="clear" w:color="auto" w:fill="FFFFFF"/>
        </w:rPr>
        <w:t>Second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Optional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Protocol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to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the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ICCPR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to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abolish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the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death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penalty</w:t>
      </w:r>
      <w:r w:rsidRPr="001E2FA0">
        <w:t>.</w:t>
      </w:r>
      <w:r w:rsidR="00117DF6">
        <w:t xml:space="preserve"> </w:t>
      </w:r>
      <w:r w:rsidRPr="001E2FA0">
        <w:rPr>
          <w:color w:val="000000" w:themeColor="text1"/>
        </w:rPr>
        <w:t>Government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continues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to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consider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its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position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ratification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of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outstanding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treaties,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including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this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instrument.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ratification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process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in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Uganda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requires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stakeholder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consultation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leading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to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Cabinet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consideration.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Therefore,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any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consideration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of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process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of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ratification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shall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follow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stakeholder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decision.</w:t>
      </w:r>
    </w:p>
    <w:p w14:paraId="668B83C1" w14:textId="5E0B1915" w:rsidR="002461EB" w:rsidRPr="002E6C2A" w:rsidRDefault="002461EB" w:rsidP="00625C24">
      <w:pPr>
        <w:pStyle w:val="H23G"/>
        <w:rPr>
          <w:u w:val="single"/>
        </w:rPr>
      </w:pPr>
      <w:r>
        <w:rPr>
          <w:lang w:val="pt-PT"/>
        </w:rPr>
        <w:tab/>
        <w:t>8.</w:t>
      </w:r>
      <w:r>
        <w:rPr>
          <w:lang w:val="pt-PT"/>
        </w:rPr>
        <w:tab/>
      </w:r>
      <w:r w:rsidRPr="002E6C2A">
        <w:t>Right</w:t>
      </w:r>
      <w:r w:rsidR="00117DF6">
        <w:t xml:space="preserve"> </w:t>
      </w:r>
      <w:r w:rsidRPr="002E6C2A">
        <w:t>to</w:t>
      </w:r>
      <w:r w:rsidR="00117DF6">
        <w:t xml:space="preserve"> </w:t>
      </w:r>
      <w:r w:rsidRPr="002E6C2A">
        <w:t>Life</w:t>
      </w:r>
      <w:r w:rsidR="00117DF6">
        <w:t xml:space="preserve"> </w:t>
      </w:r>
      <w:r w:rsidRPr="002E6C2A">
        <w:t>and</w:t>
      </w:r>
      <w:r w:rsidR="00117DF6">
        <w:t xml:space="preserve"> </w:t>
      </w:r>
      <w:r w:rsidRPr="002E6C2A">
        <w:t>Excessive</w:t>
      </w:r>
      <w:r w:rsidR="00117DF6">
        <w:t xml:space="preserve"> </w:t>
      </w:r>
      <w:r w:rsidRPr="002E6C2A">
        <w:t>Use</w:t>
      </w:r>
      <w:r w:rsidR="00117DF6">
        <w:t xml:space="preserve"> </w:t>
      </w:r>
      <w:r w:rsidRPr="002E6C2A">
        <w:t>of</w:t>
      </w:r>
      <w:r w:rsidR="00117DF6">
        <w:t xml:space="preserve"> </w:t>
      </w:r>
      <w:r w:rsidRPr="002E6C2A">
        <w:t>Force</w:t>
      </w:r>
      <w:r w:rsidR="00117DF6">
        <w:t xml:space="preserve"> </w:t>
      </w:r>
      <w:r w:rsidRPr="002E6C2A">
        <w:t>(Articles</w:t>
      </w:r>
      <w:r w:rsidR="00117DF6">
        <w:t xml:space="preserve"> </w:t>
      </w:r>
      <w:r w:rsidRPr="002E6C2A">
        <w:t>3,</w:t>
      </w:r>
      <w:r w:rsidR="00070D2E">
        <w:t xml:space="preserve"> </w:t>
      </w:r>
      <w:r w:rsidRPr="002E6C2A">
        <w:t>6</w:t>
      </w:r>
      <w:r w:rsidR="00070D2E">
        <w:t>–</w:t>
      </w:r>
      <w:r w:rsidRPr="002E6C2A">
        <w:t>7)</w:t>
      </w:r>
    </w:p>
    <w:p w14:paraId="114A75FB" w14:textId="5A3902A8" w:rsidR="002461EB" w:rsidRPr="001E2FA0" w:rsidRDefault="002461EB" w:rsidP="002461EB">
      <w:pPr>
        <w:pStyle w:val="SingleTxtG"/>
      </w:pPr>
      <w:r w:rsidRPr="002A3C41">
        <w:rPr>
          <w:lang w:val="pt-PT"/>
        </w:rPr>
        <w:t>52.</w:t>
      </w:r>
      <w:r w:rsidRPr="002A3C41">
        <w:rPr>
          <w:lang w:val="pt-PT"/>
        </w:rPr>
        <w:tab/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law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provides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for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use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of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reasonable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force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and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circumstances</w:t>
      </w:r>
      <w:r w:rsidR="00117DF6">
        <w:rPr>
          <w:color w:val="000000" w:themeColor="text1"/>
        </w:rPr>
        <w:t xml:space="preserve"> </w:t>
      </w:r>
      <w:proofErr w:type="gramStart"/>
      <w:r w:rsidRPr="001E2FA0">
        <w:rPr>
          <w:color w:val="000000" w:themeColor="text1"/>
        </w:rPr>
        <w:t>are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provided</w:t>
      </w:r>
      <w:proofErr w:type="gramEnd"/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for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under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Criminal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Procedure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Code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Act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Cap.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116,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Police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Act,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Cap.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303,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Uganda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Prisons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Act,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Police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Human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Rights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Policy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and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Standard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Operating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Procedures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(SOPs)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Use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of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Force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and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Firearms.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Police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leadership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has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condemned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use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of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excessive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force</w:t>
      </w:r>
      <w:r w:rsidR="00117DF6">
        <w:rPr>
          <w:color w:val="000000" w:themeColor="text1"/>
        </w:rPr>
        <w:t xml:space="preserve"> </w:t>
      </w:r>
      <w:r w:rsidRPr="001E2FA0">
        <w:t>and</w:t>
      </w:r>
      <w:r w:rsidR="00117DF6">
        <w:t xml:space="preserve"> </w:t>
      </w:r>
      <w:r w:rsidRPr="001E2FA0">
        <w:rPr>
          <w:shd w:val="clear" w:color="auto" w:fill="FFFFFF"/>
        </w:rPr>
        <w:t>directed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the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Force</w:t>
      </w:r>
      <w:r w:rsidR="00B307EA">
        <w:rPr>
          <w:shd w:val="clear" w:color="auto" w:fill="FFFFFF"/>
        </w:rPr>
        <w:t>’</w:t>
      </w:r>
      <w:r w:rsidRPr="001E2FA0">
        <w:rPr>
          <w:shd w:val="clear" w:color="auto" w:fill="FFFFFF"/>
        </w:rPr>
        <w:t>s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Human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Rights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and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Legal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Directorate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to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ensure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that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every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police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officer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accused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of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using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excessive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force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towards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civilians</w:t>
      </w:r>
      <w:r w:rsidR="00117DF6">
        <w:rPr>
          <w:shd w:val="clear" w:color="auto" w:fill="FFFFFF"/>
        </w:rPr>
        <w:t xml:space="preserve"> </w:t>
      </w:r>
      <w:proofErr w:type="gramStart"/>
      <w:r w:rsidRPr="001E2FA0">
        <w:rPr>
          <w:shd w:val="clear" w:color="auto" w:fill="FFFFFF"/>
        </w:rPr>
        <w:t>is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charged</w:t>
      </w:r>
      <w:proofErr w:type="gramEnd"/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in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civil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or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criminal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courts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if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the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available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evidence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establishes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such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facts.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In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consequence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of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this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directive,</w:t>
      </w:r>
      <w:r w:rsidR="00117DF6">
        <w:rPr>
          <w:shd w:val="clear" w:color="auto" w:fill="FFFFFF"/>
        </w:rPr>
        <w:t xml:space="preserve"> </w:t>
      </w:r>
      <w:proofErr w:type="gramStart"/>
      <w:r w:rsidRPr="001E2FA0">
        <w:rPr>
          <w:shd w:val="clear" w:color="auto" w:fill="FFFFFF"/>
        </w:rPr>
        <w:t>several</w:t>
      </w:r>
      <w:proofErr w:type="gramEnd"/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errant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officers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have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been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charged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in</w:t>
      </w:r>
      <w:r w:rsidR="00117DF6">
        <w:rPr>
          <w:shd w:val="clear" w:color="auto" w:fill="FFFFFF"/>
        </w:rPr>
        <w:t xml:space="preserve"> </w:t>
      </w:r>
      <w:r w:rsidRPr="001E2FA0">
        <w:rPr>
          <w:shd w:val="clear" w:color="auto" w:fill="FFFFFF"/>
        </w:rPr>
        <w:t>court.</w:t>
      </w:r>
    </w:p>
    <w:p w14:paraId="21DFE746" w14:textId="77777777" w:rsidR="000E0A14" w:rsidRDefault="002461EB" w:rsidP="002461EB">
      <w:pPr>
        <w:pStyle w:val="SingleTxtG"/>
        <w:rPr>
          <w:color w:val="000000" w:themeColor="text1"/>
        </w:rPr>
      </w:pPr>
      <w:r w:rsidRPr="002A3C41">
        <w:rPr>
          <w:lang w:val="pt-PT"/>
        </w:rPr>
        <w:t>53.</w:t>
      </w:r>
      <w:r w:rsidRPr="002A3C41">
        <w:rPr>
          <w:lang w:val="pt-PT"/>
        </w:rPr>
        <w:tab/>
      </w:r>
      <w:r w:rsidRPr="001E2FA0">
        <w:rPr>
          <w:color w:val="000000" w:themeColor="text1"/>
        </w:rPr>
        <w:t>Uganda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held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its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2021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General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Elections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amidst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Covid-19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pandemic.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By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very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nature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of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election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campaigns,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there</w:t>
      </w:r>
      <w:r w:rsidR="00117DF6">
        <w:rPr>
          <w:color w:val="000000" w:themeColor="text1"/>
        </w:rPr>
        <w:t xml:space="preserve"> </w:t>
      </w:r>
      <w:proofErr w:type="gramStart"/>
      <w:r w:rsidRPr="001E2FA0">
        <w:rPr>
          <w:color w:val="000000" w:themeColor="text1"/>
        </w:rPr>
        <w:t>was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increased</w:t>
      </w:r>
      <w:proofErr w:type="gramEnd"/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movement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and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threat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to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spread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of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Covid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19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was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high.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This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required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Government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to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enforce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Standard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Operating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Procedures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to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curb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spread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while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at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same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time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facilitating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right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to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vote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and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political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participation.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Electoral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Commission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following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guidance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from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Ministry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of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Health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developed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and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adopted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SOPs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in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consultation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with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all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presidential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candidates.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Electoral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Commission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opted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for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hybrid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election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where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campaigns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and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consultations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were</w:t>
      </w:r>
      <w:r w:rsidR="00117DF6">
        <w:rPr>
          <w:color w:val="000000" w:themeColor="text1"/>
        </w:rPr>
        <w:t xml:space="preserve"> </w:t>
      </w:r>
      <w:proofErr w:type="gramStart"/>
      <w:r w:rsidRPr="001E2FA0">
        <w:rPr>
          <w:color w:val="000000" w:themeColor="text1"/>
        </w:rPr>
        <w:t>mainly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electronic</w:t>
      </w:r>
      <w:proofErr w:type="gramEnd"/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and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to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limited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extent,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physical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participation.</w:t>
      </w:r>
    </w:p>
    <w:p w14:paraId="26F5F835" w14:textId="12847669" w:rsidR="000E0A14" w:rsidRDefault="002461EB" w:rsidP="002461EB">
      <w:pPr>
        <w:pStyle w:val="SingleTxtG"/>
        <w:rPr>
          <w:color w:val="000000" w:themeColor="text1"/>
          <w:lang w:eastAsia="en-GB"/>
        </w:rPr>
      </w:pPr>
      <w:r w:rsidRPr="002A3C41">
        <w:rPr>
          <w:lang w:val="pt-PT"/>
        </w:rPr>
        <w:t>54.</w:t>
      </w:r>
      <w:r w:rsidRPr="002A3C41">
        <w:rPr>
          <w:lang w:val="pt-PT"/>
        </w:rPr>
        <w:tab/>
      </w:r>
      <w:r w:rsidRPr="001E2FA0">
        <w:rPr>
          <w:color w:val="000000" w:themeColor="text1"/>
        </w:rPr>
        <w:t>Unfortunately,</w:t>
      </w:r>
      <w:r w:rsidR="00117DF6">
        <w:rPr>
          <w:color w:val="000000" w:themeColor="text1"/>
        </w:rPr>
        <w:t xml:space="preserve"> </w:t>
      </w:r>
      <w:proofErr w:type="gramStart"/>
      <w:r w:rsidRPr="001E2FA0">
        <w:rPr>
          <w:color w:val="000000" w:themeColor="text1"/>
        </w:rPr>
        <w:t>some</w:t>
      </w:r>
      <w:proofErr w:type="gramEnd"/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political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leaders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defied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Electoral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Commission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and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Ministry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of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Health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Election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guidelines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with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impunity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and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held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big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rallies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putting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many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people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at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risk.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This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defiance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climaxed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into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incited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violence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and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riots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of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18</w:t>
      </w:r>
      <w:r w:rsidR="0041318B" w:rsidRPr="0041318B">
        <w:rPr>
          <w:color w:val="000000" w:themeColor="text1"/>
        </w:rPr>
        <w:t>th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November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2020,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which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led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to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regrettable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loss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of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lives.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It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should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however</w:t>
      </w:r>
      <w:r w:rsidR="00117DF6">
        <w:rPr>
          <w:color w:val="000000" w:themeColor="text1"/>
        </w:rPr>
        <w:t xml:space="preserve"> </w:t>
      </w:r>
      <w:proofErr w:type="gramStart"/>
      <w:r w:rsidRPr="001E2FA0">
        <w:rPr>
          <w:color w:val="000000" w:themeColor="text1"/>
        </w:rPr>
        <w:t>be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noted</w:t>
      </w:r>
      <w:proofErr w:type="gramEnd"/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that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these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incidents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were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premeditated,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riotous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and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violent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assemblies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which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law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enforcement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quelled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to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enforce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law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and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order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to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ensure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security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and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stability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of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country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and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its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citizens.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Government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investigated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events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and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has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embarked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process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of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compensation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for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individual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victims.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However,</w:t>
      </w:r>
      <w:r w:rsidR="00117DF6">
        <w:rPr>
          <w:color w:val="000000" w:themeColor="text1"/>
        </w:rPr>
        <w:t xml:space="preserve"> </w:t>
      </w:r>
      <w:proofErr w:type="gramStart"/>
      <w:r w:rsidRPr="001E2FA0">
        <w:rPr>
          <w:color w:val="000000" w:themeColor="text1"/>
        </w:rPr>
        <w:t>some</w:t>
      </w:r>
      <w:proofErr w:type="gramEnd"/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victims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and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families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have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opted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to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obtain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redress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through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courts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of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law</w:t>
      </w:r>
      <w:r w:rsidRPr="001E2FA0">
        <w:rPr>
          <w:color w:val="000000" w:themeColor="text1"/>
          <w:lang w:eastAsia="en-GB"/>
        </w:rPr>
        <w:t>.</w:t>
      </w:r>
    </w:p>
    <w:p w14:paraId="3DEF6D4A" w14:textId="77777777" w:rsidR="000E0A14" w:rsidRDefault="002461EB" w:rsidP="002461EB">
      <w:pPr>
        <w:pStyle w:val="SingleTxtG"/>
      </w:pPr>
      <w:r w:rsidRPr="002A3C41">
        <w:rPr>
          <w:lang w:val="pt-PT"/>
        </w:rPr>
        <w:t>55.</w:t>
      </w:r>
      <w:r w:rsidRPr="002A3C41">
        <w:rPr>
          <w:lang w:val="pt-PT"/>
        </w:rPr>
        <w:tab/>
      </w:r>
      <w:r w:rsidRPr="001E2FA0">
        <w:rPr>
          <w:iCs/>
          <w:color w:val="000000" w:themeColor="text1"/>
          <w:lang w:eastAsia="en-GB"/>
        </w:rPr>
        <w:t>Following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the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fatal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attacks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of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civilians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and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security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installations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by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a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militia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group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disguised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as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cultural</w:t>
      </w:r>
      <w:r w:rsidR="00117DF6">
        <w:rPr>
          <w:iCs/>
          <w:color w:val="000000" w:themeColor="text1"/>
          <w:lang w:eastAsia="en-GB"/>
        </w:rPr>
        <w:t xml:space="preserve"> </w:t>
      </w:r>
      <w:r w:rsidR="00B307EA">
        <w:rPr>
          <w:iCs/>
          <w:color w:val="000000" w:themeColor="text1"/>
          <w:lang w:eastAsia="en-GB"/>
        </w:rPr>
        <w:t>‘</w:t>
      </w:r>
      <w:r w:rsidRPr="001E2FA0">
        <w:rPr>
          <w:iCs/>
          <w:color w:val="000000" w:themeColor="text1"/>
          <w:lang w:eastAsia="en-GB"/>
        </w:rPr>
        <w:t>Royal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Guards</w:t>
      </w:r>
      <w:proofErr w:type="gramStart"/>
      <w:r w:rsidR="00B307EA">
        <w:rPr>
          <w:iCs/>
          <w:color w:val="000000" w:themeColor="text1"/>
          <w:lang w:eastAsia="en-GB"/>
        </w:rPr>
        <w:t>’</w:t>
      </w:r>
      <w:r w:rsidRPr="001E2FA0">
        <w:rPr>
          <w:iCs/>
          <w:color w:val="000000" w:themeColor="text1"/>
          <w:lang w:eastAsia="en-GB"/>
        </w:rPr>
        <w:t>,</w:t>
      </w:r>
      <w:proofErr w:type="gramEnd"/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with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an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intention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of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creating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a</w:t>
      </w:r>
      <w:r w:rsidR="00117DF6">
        <w:rPr>
          <w:iCs/>
          <w:color w:val="000000" w:themeColor="text1"/>
          <w:lang w:eastAsia="en-GB"/>
        </w:rPr>
        <w:t xml:space="preserve"> </w:t>
      </w:r>
      <w:r w:rsidR="00B307EA">
        <w:rPr>
          <w:iCs/>
          <w:color w:val="000000" w:themeColor="text1"/>
          <w:lang w:eastAsia="en-GB"/>
        </w:rPr>
        <w:t>‘‘</w:t>
      </w:r>
      <w:r w:rsidRPr="001E2FA0">
        <w:rPr>
          <w:iCs/>
          <w:color w:val="000000" w:themeColor="text1"/>
          <w:lang w:eastAsia="en-GB"/>
        </w:rPr>
        <w:t>State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of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Yiira</w:t>
      </w:r>
      <w:r w:rsidR="00117DF6">
        <w:rPr>
          <w:iCs/>
          <w:color w:val="000000" w:themeColor="text1"/>
          <w:lang w:eastAsia="en-GB"/>
        </w:rPr>
        <w:t xml:space="preserve"> </w:t>
      </w:r>
      <w:r w:rsidR="00B307EA">
        <w:rPr>
          <w:iCs/>
          <w:color w:val="000000" w:themeColor="text1"/>
          <w:lang w:eastAsia="en-GB"/>
        </w:rPr>
        <w:t>‘‘</w:t>
      </w:r>
      <w:r w:rsidRPr="001E2FA0">
        <w:rPr>
          <w:iCs/>
          <w:color w:val="000000" w:themeColor="text1"/>
          <w:lang w:eastAsia="en-GB"/>
        </w:rPr>
        <w:t>under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the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presidency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of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King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Charles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Wesley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Mumbere,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a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Government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negotiating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team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approached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King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Mumbere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for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a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peaceful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surrender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of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the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suspects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and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weapons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that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had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been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robbed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from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Police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Officers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and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disbanding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of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the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militia,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but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he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refused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to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heed.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Government</w:t>
      </w:r>
      <w:r w:rsidR="00117DF6">
        <w:rPr>
          <w:iCs/>
          <w:color w:val="000000" w:themeColor="text1"/>
          <w:lang w:eastAsia="en-GB"/>
        </w:rPr>
        <w:t xml:space="preserve"> </w:t>
      </w:r>
      <w:proofErr w:type="gramStart"/>
      <w:r w:rsidRPr="001E2FA0">
        <w:rPr>
          <w:iCs/>
          <w:color w:val="000000" w:themeColor="text1"/>
          <w:lang w:eastAsia="en-GB"/>
        </w:rPr>
        <w:t>was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compelled</w:t>
      </w:r>
      <w:proofErr w:type="gramEnd"/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to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undertake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a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joint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operation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by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UPF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and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UPDF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and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the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palace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was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accessed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amidst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stiff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resistance.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On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account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of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the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gravity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of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the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murders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and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attacks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on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security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personnel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and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civilians,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the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use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of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proportionate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force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was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inevitable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to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secure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the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lives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and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property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of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the</w:t>
      </w:r>
      <w:r w:rsidR="00117DF6">
        <w:rPr>
          <w:iCs/>
          <w:color w:val="000000" w:themeColor="text1"/>
          <w:lang w:eastAsia="en-GB"/>
        </w:rPr>
        <w:t xml:space="preserve"> </w:t>
      </w:r>
      <w:proofErr w:type="gramStart"/>
      <w:r w:rsidRPr="001E2FA0">
        <w:rPr>
          <w:iCs/>
          <w:color w:val="000000" w:themeColor="text1"/>
          <w:lang w:eastAsia="en-GB"/>
        </w:rPr>
        <w:t>Bakonzo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generally</w:t>
      </w:r>
      <w:proofErr w:type="gramEnd"/>
      <w:r w:rsidRPr="001E2FA0">
        <w:rPr>
          <w:iCs/>
          <w:color w:val="000000" w:themeColor="text1"/>
          <w:lang w:eastAsia="en-GB"/>
        </w:rPr>
        <w:t>.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The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involvement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of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the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Uganda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Peoples</w:t>
      </w:r>
      <w:r w:rsidR="00B307EA">
        <w:rPr>
          <w:iCs/>
          <w:color w:val="000000" w:themeColor="text1"/>
          <w:lang w:eastAsia="en-GB"/>
        </w:rPr>
        <w:t>’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Defense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Forces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(UPDF)</w:t>
      </w:r>
      <w:r w:rsidR="00117DF6">
        <w:rPr>
          <w:iCs/>
          <w:color w:val="000000" w:themeColor="text1"/>
          <w:lang w:eastAsia="en-GB"/>
        </w:rPr>
        <w:t xml:space="preserve"> </w:t>
      </w:r>
      <w:proofErr w:type="gramStart"/>
      <w:r w:rsidRPr="001E2FA0">
        <w:rPr>
          <w:iCs/>
          <w:color w:val="000000" w:themeColor="text1"/>
          <w:lang w:eastAsia="en-GB"/>
        </w:rPr>
        <w:t>is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provided</w:t>
      </w:r>
      <w:proofErr w:type="gramEnd"/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for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under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Section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44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(1)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of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the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Uganda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Peoples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Defense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Forces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Act,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2005,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and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Article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209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of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the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Constitution.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The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operation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led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to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recovery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of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exhibits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inclusive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of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guns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and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ammunitions,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pangas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(machetes),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knives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and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catapults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but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also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the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arrest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of</w:t>
      </w:r>
      <w:r w:rsidR="00117DF6">
        <w:rPr>
          <w:iCs/>
          <w:color w:val="000000" w:themeColor="text1"/>
          <w:lang w:eastAsia="en-GB"/>
        </w:rPr>
        <w:t xml:space="preserve"> </w:t>
      </w:r>
      <w:proofErr w:type="gramStart"/>
      <w:r w:rsidRPr="001E2FA0">
        <w:rPr>
          <w:iCs/>
          <w:color w:val="000000" w:themeColor="text1"/>
          <w:lang w:eastAsia="en-GB"/>
        </w:rPr>
        <w:t>some</w:t>
      </w:r>
      <w:proofErr w:type="gramEnd"/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militias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and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the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deaths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of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people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including,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police</w:t>
      </w:r>
      <w:r w:rsidR="00117DF6">
        <w:rPr>
          <w:iCs/>
          <w:color w:val="000000" w:themeColor="text1"/>
          <w:lang w:eastAsia="en-GB"/>
        </w:rPr>
        <w:t xml:space="preserve"> </w:t>
      </w:r>
      <w:r w:rsidRPr="001E2FA0">
        <w:rPr>
          <w:iCs/>
          <w:color w:val="000000" w:themeColor="text1"/>
          <w:lang w:eastAsia="en-GB"/>
        </w:rPr>
        <w:t>officers.</w:t>
      </w:r>
    </w:p>
    <w:p w14:paraId="47CC3B04" w14:textId="453FDC33" w:rsidR="002461EB" w:rsidRPr="001E2FA0" w:rsidRDefault="002461EB" w:rsidP="002461EB">
      <w:pPr>
        <w:pStyle w:val="SingleTxtG"/>
      </w:pPr>
      <w:r w:rsidRPr="002A3C41">
        <w:rPr>
          <w:lang w:val="pt-PT"/>
        </w:rPr>
        <w:t>56.</w:t>
      </w:r>
      <w:r w:rsidRPr="002A3C41">
        <w:rPr>
          <w:lang w:val="pt-PT"/>
        </w:rPr>
        <w:tab/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UPF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passed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human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rights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policy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to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guide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police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officers</w:t>
      </w:r>
      <w:r w:rsidR="00B307EA">
        <w:rPr>
          <w:color w:val="000000" w:themeColor="text1"/>
        </w:rPr>
        <w:t>’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observance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of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human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rights.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Human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rights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training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is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one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of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core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subjects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taught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to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all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recruits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in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training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curriculum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at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all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Police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training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schools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from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inception.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This</w:t>
      </w:r>
      <w:r w:rsidR="00117DF6">
        <w:rPr>
          <w:color w:val="000000" w:themeColor="text1"/>
        </w:rPr>
        <w:t xml:space="preserve"> </w:t>
      </w:r>
      <w:proofErr w:type="gramStart"/>
      <w:r w:rsidRPr="001E2FA0">
        <w:rPr>
          <w:color w:val="000000" w:themeColor="text1"/>
        </w:rPr>
        <w:t>is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augmented</w:t>
      </w:r>
      <w:proofErr w:type="gramEnd"/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by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continuous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refresher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courses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and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trainings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aimed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at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equipping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officers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with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relevant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lastRenderedPageBreak/>
        <w:t>knowledge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and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skills.</w:t>
      </w:r>
      <w:r w:rsidR="00117DF6">
        <w:rPr>
          <w:b/>
          <w:color w:val="000000" w:themeColor="text1"/>
        </w:rPr>
        <w:t xml:space="preserve"> </w:t>
      </w:r>
      <w:r w:rsidRPr="001E2FA0">
        <w:rPr>
          <w:color w:val="000000" w:themeColor="text1"/>
        </w:rPr>
        <w:t>In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last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4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years,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in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partnership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with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UHRC,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UNOHCHR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and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civil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society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organizations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approximately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22,000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officers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have</w:t>
      </w:r>
      <w:r w:rsidR="00117DF6">
        <w:rPr>
          <w:color w:val="000000" w:themeColor="text1"/>
        </w:rPr>
        <w:t xml:space="preserve"> </w:t>
      </w:r>
      <w:proofErr w:type="gramStart"/>
      <w:r w:rsidRPr="001E2FA0">
        <w:rPr>
          <w:color w:val="000000" w:themeColor="text1"/>
        </w:rPr>
        <w:t>been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trained</w:t>
      </w:r>
      <w:proofErr w:type="gramEnd"/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human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right</w:t>
      </w:r>
      <w:r w:rsidRPr="001E2FA0">
        <w:t>s.</w:t>
      </w:r>
    </w:p>
    <w:p w14:paraId="0100E78B" w14:textId="57C114B0" w:rsidR="002461EB" w:rsidRPr="001E2FA0" w:rsidRDefault="002461EB" w:rsidP="002461EB">
      <w:pPr>
        <w:pStyle w:val="SingleTxtG"/>
        <w:rPr>
          <w:color w:val="000000" w:themeColor="text1"/>
        </w:rPr>
      </w:pPr>
      <w:r w:rsidRPr="002A3C41">
        <w:rPr>
          <w:color w:val="000000" w:themeColor="text1"/>
          <w:lang w:val="pt-PT"/>
        </w:rPr>
        <w:t>57.</w:t>
      </w:r>
      <w:r w:rsidRPr="002A3C41">
        <w:rPr>
          <w:color w:val="000000" w:themeColor="text1"/>
          <w:lang w:val="pt-PT"/>
        </w:rPr>
        <w:tab/>
      </w:r>
      <w:r w:rsidRPr="001E2FA0">
        <w:rPr>
          <w:color w:val="000000" w:themeColor="text1"/>
        </w:rPr>
        <w:t>In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UPS,</w:t>
      </w:r>
      <w:r w:rsidR="00117DF6">
        <w:rPr>
          <w:color w:val="000000" w:themeColor="text1"/>
        </w:rPr>
        <w:t xml:space="preserve"> </w:t>
      </w:r>
      <w:proofErr w:type="gramStart"/>
      <w:r w:rsidRPr="001E2FA0">
        <w:rPr>
          <w:color w:val="000000" w:themeColor="text1"/>
        </w:rPr>
        <w:t>a</w:t>
      </w:r>
      <w:r w:rsidR="00117DF6">
        <w:rPr>
          <w:b/>
          <w:color w:val="000000" w:themeColor="text1"/>
        </w:rPr>
        <w:t xml:space="preserve"> </w:t>
      </w:r>
      <w:r w:rsidRPr="001E2FA0">
        <w:rPr>
          <w:color w:val="000000" w:themeColor="text1"/>
        </w:rPr>
        <w:t>number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of</w:t>
      </w:r>
      <w:proofErr w:type="gramEnd"/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officers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have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undergone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Human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rights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training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at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Law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Development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Centre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to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equip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them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with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necessary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skills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and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knowledge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in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protection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and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promoting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of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human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rights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in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course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of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execution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of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their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duties.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number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of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officers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trained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in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FY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2018/2019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is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11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(6M/5F);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FY2020/2021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is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32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(25M/7F);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FY2021/2022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and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34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(25M/9F).</w:t>
      </w:r>
      <w:r w:rsidR="00117DF6">
        <w:rPr>
          <w:rFonts w:eastAsiaTheme="minorEastAsia"/>
          <w:iCs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HRs</w:t>
      </w:r>
      <w:r w:rsidR="00117DF6">
        <w:rPr>
          <w:rFonts w:eastAsiaTheme="minorEastAsia"/>
          <w:iCs/>
          <w:color w:val="000000" w:themeColor="text1"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training</w:t>
      </w:r>
      <w:r w:rsidR="00117DF6">
        <w:rPr>
          <w:rFonts w:eastAsiaTheme="minorEastAsia"/>
          <w:iCs/>
          <w:color w:val="000000" w:themeColor="text1"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including</w:t>
      </w:r>
      <w:r w:rsidR="00117DF6">
        <w:rPr>
          <w:rFonts w:eastAsiaTheme="minorEastAsia"/>
          <w:iCs/>
          <w:color w:val="000000" w:themeColor="text1"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the</w:t>
      </w:r>
      <w:r w:rsidR="00117DF6">
        <w:rPr>
          <w:rFonts w:eastAsiaTheme="minorEastAsia"/>
          <w:iCs/>
          <w:color w:val="000000" w:themeColor="text1"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use</w:t>
      </w:r>
      <w:r w:rsidR="00117DF6">
        <w:rPr>
          <w:rFonts w:eastAsiaTheme="minorEastAsia"/>
          <w:iCs/>
          <w:color w:val="000000" w:themeColor="text1"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of</w:t>
      </w:r>
      <w:r w:rsidR="00117DF6">
        <w:rPr>
          <w:rFonts w:eastAsiaTheme="minorEastAsia"/>
          <w:iCs/>
          <w:color w:val="000000" w:themeColor="text1"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force</w:t>
      </w:r>
      <w:r w:rsidR="00117DF6">
        <w:rPr>
          <w:rFonts w:eastAsiaTheme="minorEastAsia"/>
          <w:iCs/>
          <w:color w:val="000000" w:themeColor="text1"/>
        </w:rPr>
        <w:t xml:space="preserve"> </w:t>
      </w:r>
      <w:proofErr w:type="gramStart"/>
      <w:r w:rsidRPr="001E2FA0">
        <w:rPr>
          <w:rFonts w:eastAsiaTheme="minorEastAsia"/>
          <w:iCs/>
          <w:color w:val="000000" w:themeColor="text1"/>
        </w:rPr>
        <w:t>is</w:t>
      </w:r>
      <w:r w:rsidR="00117DF6">
        <w:rPr>
          <w:rFonts w:eastAsiaTheme="minorEastAsia"/>
          <w:iCs/>
          <w:color w:val="000000" w:themeColor="text1"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included</w:t>
      </w:r>
      <w:proofErr w:type="gramEnd"/>
      <w:r w:rsidR="00117DF6">
        <w:rPr>
          <w:rFonts w:eastAsiaTheme="minorEastAsia"/>
          <w:iCs/>
          <w:color w:val="000000" w:themeColor="text1"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in</w:t>
      </w:r>
      <w:r w:rsidR="00117DF6">
        <w:rPr>
          <w:rFonts w:eastAsiaTheme="minorEastAsia"/>
          <w:iCs/>
          <w:color w:val="000000" w:themeColor="text1"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the</w:t>
      </w:r>
      <w:r w:rsidR="00117DF6">
        <w:rPr>
          <w:rFonts w:eastAsiaTheme="minorEastAsia"/>
          <w:iCs/>
          <w:color w:val="000000" w:themeColor="text1"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basic</w:t>
      </w:r>
      <w:r w:rsidR="00117DF6">
        <w:rPr>
          <w:rFonts w:eastAsiaTheme="minorEastAsia"/>
          <w:iCs/>
          <w:color w:val="000000" w:themeColor="text1"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training</w:t>
      </w:r>
      <w:r w:rsidR="00117DF6">
        <w:rPr>
          <w:rFonts w:eastAsiaTheme="minorEastAsia"/>
          <w:iCs/>
          <w:color w:val="000000" w:themeColor="text1"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at</w:t>
      </w:r>
      <w:r w:rsidR="00117DF6">
        <w:rPr>
          <w:rFonts w:eastAsiaTheme="minorEastAsia"/>
          <w:iCs/>
          <w:color w:val="000000" w:themeColor="text1"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the</w:t>
      </w:r>
      <w:r w:rsidR="00117DF6">
        <w:rPr>
          <w:rFonts w:eastAsiaTheme="minorEastAsia"/>
          <w:iCs/>
          <w:color w:val="000000" w:themeColor="text1"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Prisons</w:t>
      </w:r>
      <w:r w:rsidR="00117DF6">
        <w:rPr>
          <w:rFonts w:eastAsiaTheme="minorEastAsia"/>
          <w:iCs/>
          <w:color w:val="000000" w:themeColor="text1"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Academy</w:t>
      </w:r>
      <w:r w:rsidR="00117DF6">
        <w:rPr>
          <w:rFonts w:eastAsiaTheme="minorEastAsia"/>
          <w:iCs/>
          <w:color w:val="000000" w:themeColor="text1"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and</w:t>
      </w:r>
      <w:r w:rsidR="00117DF6">
        <w:rPr>
          <w:rFonts w:eastAsiaTheme="minorEastAsia"/>
          <w:iCs/>
          <w:color w:val="000000" w:themeColor="text1"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Training</w:t>
      </w:r>
      <w:r w:rsidR="00117DF6">
        <w:rPr>
          <w:rFonts w:eastAsiaTheme="minorEastAsia"/>
          <w:iCs/>
          <w:color w:val="000000" w:themeColor="text1"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School</w:t>
      </w:r>
      <w:r w:rsidR="00117DF6">
        <w:rPr>
          <w:rFonts w:eastAsiaTheme="minorEastAsia"/>
          <w:iCs/>
          <w:color w:val="000000" w:themeColor="text1"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(PATS),</w:t>
      </w:r>
      <w:r w:rsidR="00117DF6">
        <w:rPr>
          <w:rFonts w:eastAsiaTheme="minorEastAsia"/>
          <w:iCs/>
          <w:color w:val="000000" w:themeColor="text1"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Luzira;</w:t>
      </w:r>
      <w:r w:rsidR="00117DF6">
        <w:rPr>
          <w:rFonts w:eastAsiaTheme="minorEastAsia"/>
          <w:iCs/>
          <w:color w:val="000000" w:themeColor="text1"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FY</w:t>
      </w:r>
      <w:r w:rsidR="00117DF6">
        <w:rPr>
          <w:rFonts w:eastAsiaTheme="minorEastAsia"/>
          <w:iCs/>
          <w:color w:val="000000" w:themeColor="text1"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2018/2019</w:t>
      </w:r>
      <w:r w:rsidR="00070D2E">
        <w:rPr>
          <w:rFonts w:eastAsiaTheme="minorEastAsia"/>
          <w:iCs/>
          <w:color w:val="000000" w:themeColor="text1"/>
        </w:rPr>
        <w:t xml:space="preserve"> – </w:t>
      </w:r>
      <w:r w:rsidRPr="001E2FA0">
        <w:rPr>
          <w:rFonts w:eastAsiaTheme="minorEastAsia"/>
          <w:iCs/>
          <w:color w:val="000000" w:themeColor="text1"/>
        </w:rPr>
        <w:t>706;</w:t>
      </w:r>
      <w:r w:rsidR="00117DF6">
        <w:rPr>
          <w:rFonts w:eastAsiaTheme="minorEastAsia"/>
          <w:iCs/>
          <w:color w:val="000000" w:themeColor="text1"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FY</w:t>
      </w:r>
      <w:r w:rsidR="00117DF6">
        <w:rPr>
          <w:rFonts w:eastAsiaTheme="minorEastAsia"/>
          <w:iCs/>
          <w:color w:val="000000" w:themeColor="text1"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2019/2020</w:t>
      </w:r>
      <w:r w:rsidR="00070D2E">
        <w:rPr>
          <w:rFonts w:eastAsiaTheme="minorEastAsia"/>
          <w:iCs/>
          <w:color w:val="000000" w:themeColor="text1"/>
        </w:rPr>
        <w:t xml:space="preserve"> –</w:t>
      </w:r>
      <w:r w:rsidR="00117DF6">
        <w:rPr>
          <w:rFonts w:eastAsiaTheme="minorEastAsia"/>
          <w:iCs/>
          <w:color w:val="000000" w:themeColor="text1"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1,753;</w:t>
      </w:r>
      <w:r w:rsidR="00117DF6">
        <w:rPr>
          <w:rFonts w:eastAsiaTheme="minorEastAsia"/>
          <w:iCs/>
          <w:color w:val="000000" w:themeColor="text1"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FY</w:t>
      </w:r>
      <w:r w:rsidR="00117DF6">
        <w:rPr>
          <w:rFonts w:eastAsiaTheme="minorEastAsia"/>
          <w:iCs/>
          <w:color w:val="000000" w:themeColor="text1"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2020/2021</w:t>
      </w:r>
      <w:r w:rsidR="00070D2E">
        <w:rPr>
          <w:rFonts w:eastAsiaTheme="minorEastAsia"/>
          <w:iCs/>
          <w:color w:val="000000" w:themeColor="text1"/>
        </w:rPr>
        <w:t xml:space="preserve"> –</w:t>
      </w:r>
      <w:r w:rsidR="00117DF6">
        <w:rPr>
          <w:rFonts w:eastAsiaTheme="minorEastAsia"/>
          <w:iCs/>
          <w:color w:val="000000" w:themeColor="text1"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2,018</w:t>
      </w:r>
      <w:r w:rsidR="00117DF6">
        <w:rPr>
          <w:rFonts w:eastAsiaTheme="minorEastAsia"/>
          <w:iCs/>
          <w:color w:val="000000" w:themeColor="text1"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and</w:t>
      </w:r>
      <w:r w:rsidR="00117DF6">
        <w:rPr>
          <w:rFonts w:eastAsiaTheme="minorEastAsia"/>
          <w:iCs/>
          <w:color w:val="000000" w:themeColor="text1"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FY2021/2022</w:t>
      </w:r>
      <w:r w:rsidR="00070D2E">
        <w:rPr>
          <w:rFonts w:eastAsiaTheme="minorEastAsia"/>
          <w:iCs/>
          <w:color w:val="000000" w:themeColor="text1"/>
        </w:rPr>
        <w:t xml:space="preserve"> –</w:t>
      </w:r>
      <w:r w:rsidR="00117DF6">
        <w:rPr>
          <w:rFonts w:eastAsiaTheme="minorEastAsia"/>
          <w:iCs/>
          <w:color w:val="000000" w:themeColor="text1"/>
        </w:rPr>
        <w:t xml:space="preserve"> </w:t>
      </w:r>
      <w:r w:rsidRPr="001E2FA0">
        <w:rPr>
          <w:rFonts w:eastAsiaTheme="minorEastAsia"/>
          <w:iCs/>
          <w:color w:val="000000" w:themeColor="text1"/>
        </w:rPr>
        <w:t>2,250</w:t>
      </w:r>
      <w:r w:rsidRPr="001E2FA0">
        <w:rPr>
          <w:color w:val="000000" w:themeColor="text1"/>
        </w:rPr>
        <w:t>.</w:t>
      </w:r>
    </w:p>
    <w:p w14:paraId="3732986A" w14:textId="77777777" w:rsidR="000E0A14" w:rsidRDefault="002461EB" w:rsidP="002461EB">
      <w:pPr>
        <w:pStyle w:val="SingleTxtG"/>
        <w:rPr>
          <w:iCs/>
          <w:color w:val="000000" w:themeColor="text1"/>
        </w:rPr>
      </w:pPr>
      <w:r w:rsidRPr="002A3C41">
        <w:rPr>
          <w:color w:val="000000" w:themeColor="text1"/>
          <w:lang w:val="pt-PT"/>
        </w:rPr>
        <w:t>58.</w:t>
      </w:r>
      <w:r w:rsidRPr="002A3C41">
        <w:rPr>
          <w:color w:val="000000" w:themeColor="text1"/>
          <w:lang w:val="pt-PT"/>
        </w:rPr>
        <w:tab/>
      </w:r>
      <w:r w:rsidRPr="001E2FA0">
        <w:rPr>
          <w:iCs/>
          <w:color w:val="000000" w:themeColor="text1"/>
        </w:rPr>
        <w:t>The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UPDF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has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also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mainstreamed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human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rights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training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including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the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use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of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reasonable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force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on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the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syllabi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for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all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military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training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institutions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right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form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the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recruit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training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level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to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the</w:t>
      </w:r>
      <w:r w:rsidR="00117DF6">
        <w:rPr>
          <w:iCs/>
          <w:color w:val="000000" w:themeColor="text1"/>
        </w:rPr>
        <w:t xml:space="preserve"> </w:t>
      </w:r>
      <w:proofErr w:type="gramStart"/>
      <w:r w:rsidRPr="001E2FA0">
        <w:rPr>
          <w:iCs/>
          <w:color w:val="000000" w:themeColor="text1"/>
        </w:rPr>
        <w:t>top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most</w:t>
      </w:r>
      <w:proofErr w:type="gramEnd"/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level,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the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National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Defence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College.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The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UPDF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conducts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specialized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courses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jointly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with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the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UPF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and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the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UPS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and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brings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on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board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members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of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the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defense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forces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of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the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EAC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Partner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states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to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ensure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that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each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group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learns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and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adopts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best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practices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form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the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other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during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training.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This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training</w:t>
      </w:r>
      <w:r w:rsidR="00117DF6">
        <w:rPr>
          <w:iCs/>
          <w:color w:val="000000" w:themeColor="text1"/>
        </w:rPr>
        <w:t xml:space="preserve"> </w:t>
      </w:r>
      <w:proofErr w:type="gramStart"/>
      <w:r w:rsidRPr="001E2FA0">
        <w:rPr>
          <w:iCs/>
          <w:color w:val="000000" w:themeColor="text1"/>
        </w:rPr>
        <w:t>is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facilitated</w:t>
      </w:r>
      <w:proofErr w:type="gramEnd"/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by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a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human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rights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manual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that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has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been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integrated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into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the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military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training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curriculum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and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over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40,000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personnel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have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been</w:t>
      </w:r>
      <w:r w:rsidR="00117DF6">
        <w:rPr>
          <w:iCs/>
          <w:color w:val="000000" w:themeColor="text1"/>
        </w:rPr>
        <w:t xml:space="preserve"> </w:t>
      </w:r>
      <w:r w:rsidRPr="001E2FA0">
        <w:rPr>
          <w:iCs/>
          <w:color w:val="000000" w:themeColor="text1"/>
        </w:rPr>
        <w:t>trained.</w:t>
      </w:r>
    </w:p>
    <w:p w14:paraId="51D6C6D4" w14:textId="77777777" w:rsidR="000E0A14" w:rsidRDefault="002461EB" w:rsidP="002461EB">
      <w:pPr>
        <w:pStyle w:val="SingleTxtG"/>
        <w:rPr>
          <w:iCs/>
        </w:rPr>
      </w:pPr>
      <w:r w:rsidRPr="002A3C41">
        <w:rPr>
          <w:lang w:val="pt-PT"/>
        </w:rPr>
        <w:t>59.</w:t>
      </w:r>
      <w:r w:rsidRPr="002A3C41">
        <w:rPr>
          <w:lang w:val="pt-PT"/>
        </w:rPr>
        <w:tab/>
      </w:r>
      <w:r w:rsidRPr="001E2FA0">
        <w:rPr>
          <w:iCs/>
        </w:rPr>
        <w:t>Uganda</w:t>
      </w:r>
      <w:r w:rsidR="00117DF6">
        <w:rPr>
          <w:iCs/>
        </w:rPr>
        <w:t xml:space="preserve"> </w:t>
      </w:r>
      <w:r w:rsidRPr="001E2FA0">
        <w:rPr>
          <w:iCs/>
        </w:rPr>
        <w:t>follows</w:t>
      </w:r>
      <w:r w:rsidR="00117DF6">
        <w:rPr>
          <w:iCs/>
        </w:rPr>
        <w:t xml:space="preserve"> </w:t>
      </w:r>
      <w:r w:rsidRPr="001E2FA0">
        <w:rPr>
          <w:iCs/>
        </w:rPr>
        <w:t>an</w:t>
      </w:r>
      <w:r w:rsidR="00117DF6">
        <w:rPr>
          <w:iCs/>
        </w:rPr>
        <w:t xml:space="preserve"> </w:t>
      </w:r>
      <w:r w:rsidRPr="001E2FA0">
        <w:rPr>
          <w:iCs/>
        </w:rPr>
        <w:t>effective</w:t>
      </w:r>
      <w:r w:rsidR="00117DF6">
        <w:rPr>
          <w:iCs/>
        </w:rPr>
        <w:t xml:space="preserve"> </w:t>
      </w:r>
      <w:r w:rsidRPr="001E2FA0">
        <w:rPr>
          <w:iCs/>
        </w:rPr>
        <w:t>police/security</w:t>
      </w:r>
      <w:r w:rsidR="00117DF6">
        <w:rPr>
          <w:iCs/>
        </w:rPr>
        <w:t xml:space="preserve"> </w:t>
      </w:r>
      <w:r w:rsidRPr="001E2FA0">
        <w:rPr>
          <w:iCs/>
        </w:rPr>
        <w:t>forces</w:t>
      </w:r>
      <w:r w:rsidR="00117DF6">
        <w:rPr>
          <w:iCs/>
        </w:rPr>
        <w:t xml:space="preserve"> </w:t>
      </w:r>
      <w:r w:rsidRPr="001E2FA0">
        <w:rPr>
          <w:iCs/>
        </w:rPr>
        <w:t>accountability</w:t>
      </w:r>
      <w:r w:rsidR="00117DF6">
        <w:rPr>
          <w:iCs/>
        </w:rPr>
        <w:t xml:space="preserve"> </w:t>
      </w:r>
      <w:r w:rsidRPr="001E2FA0">
        <w:rPr>
          <w:iCs/>
        </w:rPr>
        <w:t>system.</w:t>
      </w:r>
      <w:r w:rsidR="00117DF6">
        <w:rPr>
          <w:iCs/>
        </w:rPr>
        <w:t xml:space="preserve"> </w:t>
      </w:r>
      <w:r w:rsidRPr="001E2FA0">
        <w:rPr>
          <w:iCs/>
        </w:rPr>
        <w:t>Oversight</w:t>
      </w:r>
      <w:r w:rsidR="00117DF6">
        <w:rPr>
          <w:iCs/>
        </w:rPr>
        <w:t xml:space="preserve"> </w:t>
      </w:r>
      <w:r w:rsidRPr="001E2FA0">
        <w:rPr>
          <w:iCs/>
        </w:rPr>
        <w:t>within</w:t>
      </w:r>
      <w:r w:rsidR="00117DF6">
        <w:rPr>
          <w:iCs/>
        </w:rPr>
        <w:t xml:space="preserve"> </w:t>
      </w:r>
      <w:r w:rsidRPr="001E2FA0">
        <w:rPr>
          <w:iCs/>
        </w:rPr>
        <w:t>the</w:t>
      </w:r>
      <w:r w:rsidR="00117DF6">
        <w:rPr>
          <w:iCs/>
        </w:rPr>
        <w:t xml:space="preserve"> </w:t>
      </w:r>
      <w:r w:rsidRPr="001E2FA0">
        <w:rPr>
          <w:iCs/>
        </w:rPr>
        <w:t>UPF</w:t>
      </w:r>
      <w:r w:rsidR="00117DF6">
        <w:rPr>
          <w:iCs/>
        </w:rPr>
        <w:t xml:space="preserve"> </w:t>
      </w:r>
      <w:r w:rsidRPr="001E2FA0">
        <w:rPr>
          <w:iCs/>
        </w:rPr>
        <w:t>is</w:t>
      </w:r>
      <w:r w:rsidR="00117DF6">
        <w:rPr>
          <w:iCs/>
        </w:rPr>
        <w:t xml:space="preserve"> </w:t>
      </w:r>
      <w:r w:rsidRPr="001E2FA0">
        <w:rPr>
          <w:iCs/>
        </w:rPr>
        <w:t>by</w:t>
      </w:r>
      <w:r w:rsidR="00117DF6">
        <w:rPr>
          <w:iCs/>
        </w:rPr>
        <w:t xml:space="preserve"> </w:t>
      </w:r>
      <w:r w:rsidRPr="001E2FA0">
        <w:rPr>
          <w:iCs/>
        </w:rPr>
        <w:t>disciplinary</w:t>
      </w:r>
      <w:r w:rsidR="00117DF6">
        <w:rPr>
          <w:iCs/>
        </w:rPr>
        <w:t xml:space="preserve"> </w:t>
      </w:r>
      <w:r w:rsidRPr="001E2FA0">
        <w:rPr>
          <w:iCs/>
        </w:rPr>
        <w:t>courts</w:t>
      </w:r>
      <w:r w:rsidR="00117DF6">
        <w:rPr>
          <w:iCs/>
        </w:rPr>
        <w:t xml:space="preserve"> </w:t>
      </w:r>
      <w:r w:rsidRPr="001E2FA0">
        <w:rPr>
          <w:iCs/>
        </w:rPr>
        <w:t>as</w:t>
      </w:r>
      <w:r w:rsidR="00117DF6">
        <w:rPr>
          <w:iCs/>
        </w:rPr>
        <w:t xml:space="preserve"> </w:t>
      </w:r>
      <w:r w:rsidRPr="001E2FA0">
        <w:rPr>
          <w:iCs/>
        </w:rPr>
        <w:t>part</w:t>
      </w:r>
      <w:r w:rsidR="00117DF6">
        <w:rPr>
          <w:iCs/>
        </w:rPr>
        <w:t xml:space="preserve"> </w:t>
      </w:r>
      <w:r w:rsidRPr="001E2FA0">
        <w:rPr>
          <w:iCs/>
        </w:rPr>
        <w:t>of</w:t>
      </w:r>
      <w:r w:rsidR="00117DF6">
        <w:rPr>
          <w:iCs/>
        </w:rPr>
        <w:t xml:space="preserve"> </w:t>
      </w:r>
      <w:r w:rsidRPr="001E2FA0">
        <w:rPr>
          <w:iCs/>
        </w:rPr>
        <w:t>a</w:t>
      </w:r>
      <w:r w:rsidR="00117DF6">
        <w:rPr>
          <w:iCs/>
        </w:rPr>
        <w:t xml:space="preserve"> </w:t>
      </w:r>
      <w:r w:rsidRPr="001E2FA0">
        <w:rPr>
          <w:iCs/>
        </w:rPr>
        <w:t>police</w:t>
      </w:r>
      <w:r w:rsidR="00117DF6">
        <w:rPr>
          <w:iCs/>
        </w:rPr>
        <w:t xml:space="preserve"> </w:t>
      </w:r>
      <w:r w:rsidRPr="001E2FA0">
        <w:rPr>
          <w:iCs/>
        </w:rPr>
        <w:t>complaints</w:t>
      </w:r>
      <w:r w:rsidR="00117DF6">
        <w:rPr>
          <w:iCs/>
        </w:rPr>
        <w:t xml:space="preserve"> </w:t>
      </w:r>
      <w:r w:rsidRPr="001E2FA0">
        <w:rPr>
          <w:iCs/>
        </w:rPr>
        <w:t>system.</w:t>
      </w:r>
      <w:r w:rsidR="00117DF6">
        <w:rPr>
          <w:iCs/>
        </w:rPr>
        <w:t xml:space="preserve"> </w:t>
      </w:r>
      <w:r w:rsidRPr="001E2FA0">
        <w:rPr>
          <w:iCs/>
        </w:rPr>
        <w:t>In</w:t>
      </w:r>
      <w:r w:rsidR="00117DF6">
        <w:rPr>
          <w:iCs/>
        </w:rPr>
        <w:t xml:space="preserve"> </w:t>
      </w:r>
      <w:r w:rsidRPr="001E2FA0">
        <w:rPr>
          <w:iCs/>
        </w:rPr>
        <w:t>addition,</w:t>
      </w:r>
      <w:r w:rsidR="00117DF6">
        <w:rPr>
          <w:iCs/>
        </w:rPr>
        <w:t xml:space="preserve"> </w:t>
      </w:r>
      <w:r w:rsidRPr="001E2FA0">
        <w:rPr>
          <w:iCs/>
        </w:rPr>
        <w:t>there</w:t>
      </w:r>
      <w:r w:rsidR="00117DF6">
        <w:rPr>
          <w:iCs/>
        </w:rPr>
        <w:t xml:space="preserve"> </w:t>
      </w:r>
      <w:r w:rsidRPr="001E2FA0">
        <w:rPr>
          <w:iCs/>
        </w:rPr>
        <w:t>is</w:t>
      </w:r>
      <w:r w:rsidR="00117DF6">
        <w:rPr>
          <w:iCs/>
        </w:rPr>
        <w:t xml:space="preserve"> </w:t>
      </w:r>
      <w:r w:rsidRPr="001E2FA0">
        <w:rPr>
          <w:iCs/>
        </w:rPr>
        <w:t>a</w:t>
      </w:r>
      <w:r w:rsidR="00117DF6">
        <w:rPr>
          <w:iCs/>
        </w:rPr>
        <w:t xml:space="preserve"> </w:t>
      </w:r>
      <w:r w:rsidRPr="001E2FA0">
        <w:rPr>
          <w:iCs/>
        </w:rPr>
        <w:t>Professional</w:t>
      </w:r>
      <w:r w:rsidR="00117DF6">
        <w:rPr>
          <w:iCs/>
        </w:rPr>
        <w:t xml:space="preserve"> </w:t>
      </w:r>
      <w:r w:rsidRPr="001E2FA0">
        <w:rPr>
          <w:iCs/>
        </w:rPr>
        <w:t>Standards</w:t>
      </w:r>
      <w:r w:rsidR="00117DF6">
        <w:rPr>
          <w:iCs/>
        </w:rPr>
        <w:t xml:space="preserve"> </w:t>
      </w:r>
      <w:r w:rsidRPr="001E2FA0">
        <w:rPr>
          <w:iCs/>
        </w:rPr>
        <w:t>Unit</w:t>
      </w:r>
      <w:r w:rsidR="00117DF6">
        <w:rPr>
          <w:iCs/>
        </w:rPr>
        <w:t xml:space="preserve"> </w:t>
      </w:r>
      <w:r w:rsidRPr="001E2FA0">
        <w:rPr>
          <w:iCs/>
        </w:rPr>
        <w:t>and</w:t>
      </w:r>
      <w:r w:rsidR="00117DF6">
        <w:rPr>
          <w:iCs/>
        </w:rPr>
        <w:t xml:space="preserve"> </w:t>
      </w:r>
      <w:r w:rsidRPr="001E2FA0">
        <w:rPr>
          <w:iCs/>
        </w:rPr>
        <w:t>a</w:t>
      </w:r>
      <w:r w:rsidR="00117DF6">
        <w:rPr>
          <w:iCs/>
        </w:rPr>
        <w:t xml:space="preserve"> </w:t>
      </w:r>
      <w:r w:rsidRPr="001E2FA0">
        <w:rPr>
          <w:iCs/>
        </w:rPr>
        <w:t>Police</w:t>
      </w:r>
      <w:r w:rsidR="00117DF6">
        <w:rPr>
          <w:iCs/>
        </w:rPr>
        <w:t xml:space="preserve"> </w:t>
      </w:r>
      <w:r w:rsidRPr="001E2FA0">
        <w:rPr>
          <w:iCs/>
        </w:rPr>
        <w:t>Authority</w:t>
      </w:r>
      <w:r w:rsidR="00117DF6">
        <w:rPr>
          <w:iCs/>
        </w:rPr>
        <w:t xml:space="preserve"> </w:t>
      </w:r>
      <w:r w:rsidRPr="001E2FA0">
        <w:rPr>
          <w:iCs/>
        </w:rPr>
        <w:t>whose</w:t>
      </w:r>
      <w:r w:rsidR="00117DF6">
        <w:rPr>
          <w:iCs/>
        </w:rPr>
        <w:t xml:space="preserve"> </w:t>
      </w:r>
      <w:r w:rsidRPr="001E2FA0">
        <w:rPr>
          <w:iCs/>
        </w:rPr>
        <w:t>statutory</w:t>
      </w:r>
      <w:r w:rsidR="00117DF6">
        <w:rPr>
          <w:iCs/>
        </w:rPr>
        <w:t xml:space="preserve"> </w:t>
      </w:r>
      <w:r w:rsidRPr="001E2FA0">
        <w:rPr>
          <w:iCs/>
        </w:rPr>
        <w:t>body</w:t>
      </w:r>
      <w:r w:rsidR="00117DF6">
        <w:rPr>
          <w:iCs/>
        </w:rPr>
        <w:t xml:space="preserve"> </w:t>
      </w:r>
      <w:proofErr w:type="gramStart"/>
      <w:r w:rsidRPr="001E2FA0">
        <w:rPr>
          <w:iCs/>
        </w:rPr>
        <w:t>is</w:t>
      </w:r>
      <w:r w:rsidR="00117DF6">
        <w:rPr>
          <w:iCs/>
        </w:rPr>
        <w:t xml:space="preserve"> </w:t>
      </w:r>
      <w:r w:rsidRPr="001E2FA0">
        <w:rPr>
          <w:iCs/>
        </w:rPr>
        <w:t>mandated</w:t>
      </w:r>
      <w:proofErr w:type="gramEnd"/>
      <w:r w:rsidR="00117DF6">
        <w:rPr>
          <w:iCs/>
        </w:rPr>
        <w:t xml:space="preserve"> </w:t>
      </w:r>
      <w:r w:rsidRPr="001E2FA0">
        <w:rPr>
          <w:iCs/>
        </w:rPr>
        <w:t>to</w:t>
      </w:r>
      <w:r w:rsidR="00117DF6">
        <w:rPr>
          <w:iCs/>
        </w:rPr>
        <w:t xml:space="preserve"> </w:t>
      </w:r>
      <w:r w:rsidRPr="001E2FA0">
        <w:rPr>
          <w:iCs/>
        </w:rPr>
        <w:t>monitor</w:t>
      </w:r>
      <w:r w:rsidR="00117DF6">
        <w:rPr>
          <w:iCs/>
        </w:rPr>
        <w:t xml:space="preserve"> </w:t>
      </w:r>
      <w:r w:rsidRPr="001E2FA0">
        <w:rPr>
          <w:iCs/>
        </w:rPr>
        <w:t>the</w:t>
      </w:r>
      <w:r w:rsidR="00117DF6">
        <w:rPr>
          <w:iCs/>
        </w:rPr>
        <w:t xml:space="preserve"> </w:t>
      </w:r>
      <w:r w:rsidRPr="001E2FA0">
        <w:rPr>
          <w:iCs/>
        </w:rPr>
        <w:t>activities</w:t>
      </w:r>
      <w:r w:rsidR="00117DF6">
        <w:rPr>
          <w:iCs/>
        </w:rPr>
        <w:t xml:space="preserve"> </w:t>
      </w:r>
      <w:r w:rsidRPr="001E2FA0">
        <w:rPr>
          <w:iCs/>
        </w:rPr>
        <w:t>of</w:t>
      </w:r>
      <w:r w:rsidR="00117DF6">
        <w:rPr>
          <w:iCs/>
        </w:rPr>
        <w:t xml:space="preserve"> </w:t>
      </w:r>
      <w:r w:rsidRPr="001E2FA0">
        <w:rPr>
          <w:iCs/>
        </w:rPr>
        <w:t>the</w:t>
      </w:r>
      <w:r w:rsidR="00117DF6">
        <w:rPr>
          <w:iCs/>
        </w:rPr>
        <w:t xml:space="preserve"> </w:t>
      </w:r>
      <w:r w:rsidRPr="001E2FA0">
        <w:rPr>
          <w:iCs/>
        </w:rPr>
        <w:t>UPF</w:t>
      </w:r>
      <w:r w:rsidR="00117DF6">
        <w:rPr>
          <w:iCs/>
        </w:rPr>
        <w:t xml:space="preserve"> </w:t>
      </w:r>
      <w:r w:rsidRPr="001E2FA0">
        <w:rPr>
          <w:iCs/>
        </w:rPr>
        <w:t>throughout</w:t>
      </w:r>
      <w:r w:rsidR="00117DF6">
        <w:rPr>
          <w:iCs/>
        </w:rPr>
        <w:t xml:space="preserve"> </w:t>
      </w:r>
      <w:r w:rsidRPr="001E2FA0">
        <w:rPr>
          <w:iCs/>
        </w:rPr>
        <w:t>the</w:t>
      </w:r>
      <w:r w:rsidR="00117DF6">
        <w:rPr>
          <w:iCs/>
        </w:rPr>
        <w:t xml:space="preserve"> </w:t>
      </w:r>
      <w:r w:rsidRPr="001E2FA0">
        <w:rPr>
          <w:iCs/>
        </w:rPr>
        <w:t>country.</w:t>
      </w:r>
    </w:p>
    <w:p w14:paraId="7AAB38C2" w14:textId="2B0DF758" w:rsidR="002461EB" w:rsidRPr="001E2FA0" w:rsidRDefault="002461EB" w:rsidP="002461EB">
      <w:pPr>
        <w:pStyle w:val="SingleTxtG"/>
      </w:pPr>
      <w:r w:rsidRPr="002A3C41">
        <w:rPr>
          <w:lang w:val="pt-PT"/>
        </w:rPr>
        <w:t>60.</w:t>
      </w:r>
      <w:r w:rsidRPr="002A3C41">
        <w:rPr>
          <w:lang w:val="pt-PT"/>
        </w:rPr>
        <w:tab/>
      </w:r>
      <w:r w:rsidRPr="001E2FA0">
        <w:t>External</w:t>
      </w:r>
      <w:r w:rsidR="00117DF6">
        <w:t xml:space="preserve"> </w:t>
      </w:r>
      <w:r w:rsidRPr="001E2FA0">
        <w:t>oversight</w:t>
      </w:r>
      <w:r w:rsidR="00117DF6">
        <w:t xml:space="preserve"> </w:t>
      </w:r>
      <w:r w:rsidRPr="001E2FA0">
        <w:t>mechanisms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security</w:t>
      </w:r>
      <w:r w:rsidR="00117DF6">
        <w:t xml:space="preserve"> </w:t>
      </w:r>
      <w:r w:rsidRPr="001E2FA0">
        <w:t>forces</w:t>
      </w:r>
      <w:r w:rsidR="00117DF6">
        <w:t xml:space="preserve"> </w:t>
      </w:r>
      <w:r w:rsidRPr="001E2FA0">
        <w:t>include;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UHRC;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Committee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Parliament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Rights;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Parliamentary</w:t>
      </w:r>
      <w:r w:rsidR="00117DF6">
        <w:t xml:space="preserve"> </w:t>
      </w:r>
      <w:r w:rsidRPr="001E2FA0">
        <w:t>Committee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Defence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Internal</w:t>
      </w:r>
      <w:r w:rsidR="00117DF6">
        <w:t xml:space="preserve"> </w:t>
      </w:r>
      <w:r w:rsidRPr="001E2FA0">
        <w:t>Affairs;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IGG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Cabinet</w:t>
      </w:r>
      <w:r w:rsidR="00117DF6">
        <w:t xml:space="preserve"> </w:t>
      </w:r>
      <w:r w:rsidRPr="001E2FA0">
        <w:t>Standing</w:t>
      </w:r>
      <w:r w:rsidR="00117DF6">
        <w:t xml:space="preserve"> </w:t>
      </w:r>
      <w:r w:rsidRPr="001E2FA0">
        <w:t>Committee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Rights.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respect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UPS,</w:t>
      </w:r>
      <w:r w:rsidR="00117DF6">
        <w:t xml:space="preserve"> </w:t>
      </w:r>
      <w:r w:rsidRPr="001E2FA0">
        <w:t>Section</w:t>
      </w:r>
      <w:r w:rsidR="00117DF6">
        <w:t xml:space="preserve"> </w:t>
      </w:r>
      <w:r w:rsidRPr="001E2FA0">
        <w:t>109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Prisons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2006</w:t>
      </w:r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Visiting</w:t>
      </w:r>
      <w:r w:rsidR="00117DF6">
        <w:t xml:space="preserve"> </w:t>
      </w:r>
      <w:r w:rsidRPr="001E2FA0">
        <w:t>Justices</w:t>
      </w:r>
      <w:r w:rsidR="00117DF6">
        <w:t xml:space="preserve"> </w:t>
      </w:r>
      <w:r w:rsidRPr="001E2FA0">
        <w:t>who</w:t>
      </w:r>
      <w:r w:rsidR="00117DF6">
        <w:t xml:space="preserve"> </w:t>
      </w:r>
      <w:proofErr w:type="gramStart"/>
      <w:r w:rsidRPr="001E2FA0">
        <w:t>carry</w:t>
      </w:r>
      <w:r w:rsidR="00117DF6">
        <w:t xml:space="preserve"> </w:t>
      </w:r>
      <w:r w:rsidRPr="001E2FA0">
        <w:t>out</w:t>
      </w:r>
      <w:proofErr w:type="gramEnd"/>
      <w:r w:rsidR="00117DF6">
        <w:t xml:space="preserve"> </w:t>
      </w:r>
      <w:r w:rsidRPr="001E2FA0">
        <w:t>impromptu</w:t>
      </w:r>
      <w:r w:rsidR="00117DF6">
        <w:t xml:space="preserve"> </w:t>
      </w:r>
      <w:r w:rsidRPr="001E2FA0">
        <w:t>inspection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detention</w:t>
      </w:r>
      <w:r w:rsidR="00117DF6">
        <w:t xml:space="preserve"> </w:t>
      </w:r>
      <w:r w:rsidRPr="001E2FA0">
        <w:t>facilities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monitor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observance,</w:t>
      </w:r>
      <w:r w:rsidR="00117DF6">
        <w:t xml:space="preserve"> </w:t>
      </w:r>
      <w:r w:rsidRPr="001E2FA0">
        <w:t>awareness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adherence.</w:t>
      </w:r>
    </w:p>
    <w:p w14:paraId="15AD5ADF" w14:textId="7EB7D4FA" w:rsidR="002461EB" w:rsidRDefault="002461EB" w:rsidP="00625C24">
      <w:pPr>
        <w:pStyle w:val="H23G"/>
      </w:pPr>
      <w:r>
        <w:tab/>
        <w:t>9.</w:t>
      </w:r>
      <w:r>
        <w:tab/>
        <w:t>Prohibition</w:t>
      </w:r>
      <w:r w:rsidR="00117DF6">
        <w:t xml:space="preserve"> </w:t>
      </w:r>
      <w:r>
        <w:t>of</w:t>
      </w:r>
      <w:r w:rsidR="00117DF6">
        <w:t xml:space="preserve"> </w:t>
      </w:r>
      <w:r>
        <w:t>Torture</w:t>
      </w:r>
      <w:r w:rsidR="00117DF6">
        <w:t xml:space="preserve"> </w:t>
      </w:r>
      <w:r>
        <w:t>Inhumane</w:t>
      </w:r>
      <w:r w:rsidR="00117DF6">
        <w:t xml:space="preserve"> </w:t>
      </w:r>
      <w:r>
        <w:t>and</w:t>
      </w:r>
      <w:r w:rsidR="00117DF6">
        <w:t xml:space="preserve"> </w:t>
      </w:r>
      <w:r>
        <w:t>Degrading</w:t>
      </w:r>
      <w:r w:rsidR="00117DF6">
        <w:t xml:space="preserve"> </w:t>
      </w:r>
      <w:r>
        <w:t>Treatment</w:t>
      </w:r>
      <w:r w:rsidR="00117DF6">
        <w:t xml:space="preserve"> </w:t>
      </w:r>
      <w:r>
        <w:t>or</w:t>
      </w:r>
      <w:r w:rsidR="00117DF6">
        <w:t xml:space="preserve"> </w:t>
      </w:r>
      <w:r>
        <w:t>Punishment</w:t>
      </w:r>
      <w:r w:rsidR="00117DF6">
        <w:t xml:space="preserve"> </w:t>
      </w:r>
      <w:r>
        <w:t>of</w:t>
      </w:r>
      <w:r w:rsidR="00117DF6">
        <w:t xml:space="preserve"> </w:t>
      </w:r>
      <w:r>
        <w:t>Persons</w:t>
      </w:r>
      <w:r w:rsidR="00117DF6">
        <w:t xml:space="preserve"> </w:t>
      </w:r>
      <w:r>
        <w:t>Deprived</w:t>
      </w:r>
      <w:r w:rsidR="00117DF6">
        <w:t xml:space="preserve"> </w:t>
      </w:r>
      <w:r>
        <w:t>of</w:t>
      </w:r>
      <w:r w:rsidR="00117DF6">
        <w:t xml:space="preserve"> </w:t>
      </w:r>
      <w:r>
        <w:t>their</w:t>
      </w:r>
      <w:r w:rsidR="00117DF6">
        <w:t xml:space="preserve"> </w:t>
      </w:r>
      <w:r>
        <w:t>Liberty</w:t>
      </w:r>
      <w:r w:rsidR="00117DF6">
        <w:t xml:space="preserve"> </w:t>
      </w:r>
      <w:r>
        <w:t>(Articles</w:t>
      </w:r>
      <w:r w:rsidR="00117DF6">
        <w:t xml:space="preserve"> </w:t>
      </w:r>
      <w:r>
        <w:t>7</w:t>
      </w:r>
      <w:r w:rsidR="00117DF6">
        <w:t xml:space="preserve"> </w:t>
      </w:r>
      <w:r>
        <w:t>and</w:t>
      </w:r>
      <w:r w:rsidR="00117DF6">
        <w:t xml:space="preserve"> </w:t>
      </w:r>
      <w:r>
        <w:t>10)</w:t>
      </w:r>
    </w:p>
    <w:p w14:paraId="3683E22C" w14:textId="754A11E1" w:rsidR="002461EB" w:rsidRPr="001E2FA0" w:rsidRDefault="002461EB" w:rsidP="002461EB">
      <w:pPr>
        <w:pStyle w:val="SingleTxtG"/>
      </w:pPr>
      <w:r w:rsidRPr="001E2FA0">
        <w:t>61.</w:t>
      </w:r>
      <w:r w:rsidRPr="001E2FA0">
        <w:tab/>
        <w:t>The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does</w:t>
      </w:r>
      <w:r w:rsidR="00117DF6">
        <w:t xml:space="preserve"> </w:t>
      </w:r>
      <w:r w:rsidRPr="001E2FA0">
        <w:t>not</w:t>
      </w:r>
      <w:r w:rsidR="00117DF6">
        <w:t xml:space="preserve"> </w:t>
      </w:r>
      <w:r w:rsidRPr="001E2FA0">
        <w:t>condone</w:t>
      </w:r>
      <w:r w:rsidR="00117DF6">
        <w:t xml:space="preserve"> </w:t>
      </w:r>
      <w:r w:rsidRPr="001E2FA0">
        <w:t>acts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torture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holds</w:t>
      </w:r>
      <w:r w:rsidR="00117DF6">
        <w:t xml:space="preserve"> </w:t>
      </w:r>
      <w:r w:rsidRPr="001E2FA0">
        <w:t>accountable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officers</w:t>
      </w:r>
      <w:r w:rsidR="00117DF6">
        <w:t xml:space="preserve"> </w:t>
      </w:r>
      <w:r w:rsidRPr="001E2FA0">
        <w:t>found</w:t>
      </w:r>
      <w:r w:rsidR="00117DF6">
        <w:t xml:space="preserve"> </w:t>
      </w:r>
      <w:r w:rsidRPr="001E2FA0">
        <w:t>culpable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engaging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acts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torture.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security</w:t>
      </w:r>
      <w:r w:rsidR="00117DF6">
        <w:t xml:space="preserve"> </w:t>
      </w:r>
      <w:r w:rsidRPr="001E2FA0">
        <w:t>forces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performance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their</w:t>
      </w:r>
      <w:r w:rsidR="00117DF6">
        <w:t xml:space="preserve"> </w:t>
      </w:r>
      <w:r w:rsidRPr="001E2FA0">
        <w:t>duties</w:t>
      </w:r>
      <w:r w:rsidR="00117DF6">
        <w:t xml:space="preserve"> </w:t>
      </w:r>
      <w:r w:rsidRPr="001E2FA0">
        <w:t>ensure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maintain</w:t>
      </w:r>
      <w:r w:rsidR="00117DF6">
        <w:t xml:space="preserve"> </w:t>
      </w:r>
      <w:r w:rsidRPr="001E2FA0">
        <w:t>equality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all</w:t>
      </w:r>
      <w:r w:rsidR="00117DF6">
        <w:t xml:space="preserve"> </w:t>
      </w:r>
      <w:r w:rsidRPr="001E2FA0">
        <w:t>before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law</w:t>
      </w:r>
      <w:r w:rsidR="00117DF6">
        <w:t xml:space="preserve"> </w:t>
      </w:r>
      <w:r w:rsidRPr="001E2FA0">
        <w:t>irrespective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individual</w:t>
      </w:r>
      <w:r w:rsidR="00117DF6">
        <w:t xml:space="preserve"> </w:t>
      </w:r>
      <w:r w:rsidRPr="001E2FA0">
        <w:t>political</w:t>
      </w:r>
      <w:r w:rsidR="00117DF6">
        <w:t xml:space="preserve"> </w:t>
      </w:r>
      <w:r w:rsidRPr="001E2FA0">
        <w:t>affiliations.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victims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torture</w:t>
      </w:r>
      <w:r w:rsidR="00117DF6">
        <w:t xml:space="preserve"> </w:t>
      </w:r>
      <w:proofErr w:type="gramStart"/>
      <w:r w:rsidRPr="001E2FA0">
        <w:t>are</w:t>
      </w:r>
      <w:r w:rsidR="00117DF6">
        <w:t xml:space="preserve"> </w:t>
      </w:r>
      <w:r w:rsidRPr="001E2FA0">
        <w:t>encouraged</w:t>
      </w:r>
      <w:proofErr w:type="gramEnd"/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legal</w:t>
      </w:r>
      <w:r w:rsidR="00117DF6">
        <w:t xml:space="preserve"> </w:t>
      </w:r>
      <w:r w:rsidRPr="001E2FA0">
        <w:t>redress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courts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law.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remedies</w:t>
      </w:r>
      <w:r w:rsidR="00117DF6">
        <w:t xml:space="preserve"> </w:t>
      </w:r>
      <w:proofErr w:type="gramStart"/>
      <w:r w:rsidRPr="001E2FA0">
        <w:t>are</w:t>
      </w:r>
      <w:r w:rsidR="00117DF6">
        <w:t xml:space="preserve"> </w:t>
      </w:r>
      <w:r w:rsidRPr="001E2FA0">
        <w:t>provided</w:t>
      </w:r>
      <w:proofErr w:type="gramEnd"/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(Enforcement)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2019;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Prevention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Prohibition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Torture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2012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Prevention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Prohibition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Torture</w:t>
      </w:r>
      <w:r w:rsidR="00117DF6">
        <w:t xml:space="preserve"> </w:t>
      </w:r>
      <w:r w:rsidRPr="001E2FA0">
        <w:t>Regulations,</w:t>
      </w:r>
      <w:r w:rsidR="00117DF6">
        <w:t xml:space="preserve"> </w:t>
      </w:r>
      <w:r w:rsidRPr="001E2FA0">
        <w:t>2017.</w:t>
      </w:r>
    </w:p>
    <w:p w14:paraId="29A01173" w14:textId="77777777" w:rsidR="000E0A14" w:rsidRDefault="002461EB" w:rsidP="002461EB">
      <w:pPr>
        <w:pStyle w:val="SingleTxtG"/>
      </w:pPr>
      <w:r w:rsidRPr="001E2FA0">
        <w:t>62.</w:t>
      </w:r>
      <w:r w:rsidRPr="001E2FA0">
        <w:tab/>
        <w:t>Further,</w:t>
      </w:r>
      <w:r w:rsidR="00117DF6">
        <w:t xml:space="preserve"> </w:t>
      </w:r>
      <w:r w:rsidRPr="001E2FA0">
        <w:t>there</w:t>
      </w:r>
      <w:r w:rsidR="00117DF6">
        <w:t xml:space="preserve"> </w:t>
      </w:r>
      <w:r w:rsidRPr="001E2FA0">
        <w:t>are</w:t>
      </w:r>
      <w:r w:rsidR="00117DF6">
        <w:t xml:space="preserve"> </w:t>
      </w:r>
      <w:r w:rsidRPr="001E2FA0">
        <w:t>no</w:t>
      </w:r>
      <w:r w:rsidR="00117DF6">
        <w:t xml:space="preserve"> </w:t>
      </w:r>
      <w:r w:rsidRPr="001E2FA0">
        <w:t>persons</w:t>
      </w:r>
      <w:r w:rsidR="00117DF6">
        <w:t xml:space="preserve"> </w:t>
      </w:r>
      <w:r w:rsidRPr="001E2FA0">
        <w:t>held</w:t>
      </w:r>
      <w:r w:rsidR="00117DF6">
        <w:t xml:space="preserve"> </w:t>
      </w:r>
      <w:r w:rsidRPr="001E2FA0">
        <w:t>incommunicado.</w:t>
      </w:r>
      <w:r w:rsidR="00117DF6">
        <w:t xml:space="preserve"> </w:t>
      </w:r>
      <w:r w:rsidRPr="001E2FA0">
        <w:t>Article</w:t>
      </w:r>
      <w:r w:rsidR="00117DF6">
        <w:t xml:space="preserve"> </w:t>
      </w:r>
      <w:r w:rsidRPr="001E2FA0">
        <w:t>23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grants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detainee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right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legal</w:t>
      </w:r>
      <w:r w:rsidR="00117DF6">
        <w:t xml:space="preserve"> </w:t>
      </w:r>
      <w:r w:rsidRPr="001E2FA0">
        <w:t>representation,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right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next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kin</w:t>
      </w:r>
      <w:r w:rsidR="00117DF6">
        <w:t xml:space="preserve"> </w:t>
      </w:r>
      <w:proofErr w:type="gramStart"/>
      <w:r w:rsidRPr="001E2FA0">
        <w:t>being</w:t>
      </w:r>
      <w:r w:rsidR="00117DF6">
        <w:t xml:space="preserve"> </w:t>
      </w:r>
      <w:r w:rsidRPr="001E2FA0">
        <w:t>informed</w:t>
      </w:r>
      <w:proofErr w:type="gramEnd"/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detention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allowed</w:t>
      </w:r>
      <w:r w:rsidR="00117DF6">
        <w:t xml:space="preserve"> </w:t>
      </w:r>
      <w:r w:rsidRPr="001E2FA0">
        <w:t>reasonable</w:t>
      </w:r>
      <w:r w:rsidR="00117DF6">
        <w:t xml:space="preserve"> </w:t>
      </w:r>
      <w:r w:rsidRPr="001E2FA0">
        <w:t>access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detainee.</w:t>
      </w:r>
      <w:r w:rsidR="00117DF6">
        <w:t xml:space="preserve"> </w:t>
      </w:r>
      <w:r w:rsidRPr="001E2FA0">
        <w:t>Furthermore,</w:t>
      </w:r>
      <w:r w:rsidR="00117DF6">
        <w:t xml:space="preserve"> </w:t>
      </w:r>
      <w:r w:rsidRPr="001E2FA0">
        <w:t>Articles</w:t>
      </w:r>
      <w:r w:rsidR="00117DF6">
        <w:t xml:space="preserve"> </w:t>
      </w:r>
      <w:r w:rsidRPr="001E2FA0">
        <w:t>23(9)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44(d)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</w:t>
      </w:r>
      <w:r w:rsidR="00117DF6">
        <w:t xml:space="preserve"> </w:t>
      </w:r>
      <w:r w:rsidRPr="001E2FA0">
        <w:t>re-affirm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right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order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habeas</w:t>
      </w:r>
      <w:r w:rsidR="00117DF6">
        <w:t xml:space="preserve"> </w:t>
      </w:r>
      <w:r w:rsidRPr="001E2FA0">
        <w:t>corpus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non-derogable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inviolable</w:t>
      </w:r>
      <w:r w:rsidR="00117DF6">
        <w:t xml:space="preserve"> </w:t>
      </w:r>
      <w:r w:rsidRPr="001E2FA0">
        <w:t>right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therefore,</w:t>
      </w:r>
      <w:r w:rsidR="00117DF6">
        <w:t xml:space="preserve"> </w:t>
      </w:r>
      <w:r w:rsidRPr="001E2FA0">
        <w:t>cannot</w:t>
      </w:r>
      <w:r w:rsidR="00117DF6">
        <w:t xml:space="preserve"> </w:t>
      </w:r>
      <w:proofErr w:type="gramStart"/>
      <w:r w:rsidRPr="001E2FA0">
        <w:t>be</w:t>
      </w:r>
      <w:r w:rsidR="00117DF6">
        <w:t xml:space="preserve"> </w:t>
      </w:r>
      <w:r w:rsidRPr="001E2FA0">
        <w:t>suspended</w:t>
      </w:r>
      <w:proofErr w:type="gramEnd"/>
      <w:r w:rsidRPr="001E2FA0">
        <w:t>.</w:t>
      </w:r>
      <w:r w:rsidR="00117DF6">
        <w:t xml:space="preserve"> </w:t>
      </w:r>
      <w:r w:rsidRPr="001E2FA0">
        <w:t>Uganda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vibrant</w:t>
      </w:r>
      <w:r w:rsidR="00117DF6">
        <w:t xml:space="preserve"> </w:t>
      </w:r>
      <w:r w:rsidRPr="001E2FA0">
        <w:t>judicial</w:t>
      </w:r>
      <w:r w:rsidR="00117DF6">
        <w:t xml:space="preserve"> </w:t>
      </w:r>
      <w:r w:rsidRPr="001E2FA0">
        <w:t>system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all</w:t>
      </w:r>
      <w:r w:rsidR="00117DF6">
        <w:t xml:space="preserve"> </w:t>
      </w:r>
      <w:r w:rsidRPr="001E2FA0">
        <w:t>organs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respect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law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adhere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court</w:t>
      </w:r>
      <w:r w:rsidR="00117DF6">
        <w:t xml:space="preserve"> </w:t>
      </w:r>
      <w:r w:rsidRPr="001E2FA0">
        <w:t>orders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practice,</w:t>
      </w:r>
      <w:r w:rsidR="00117DF6">
        <w:t xml:space="preserve"> </w:t>
      </w:r>
      <w:r w:rsidRPr="001E2FA0">
        <w:t>including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writ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habeas</w:t>
      </w:r>
      <w:r w:rsidR="00117DF6">
        <w:t xml:space="preserve"> </w:t>
      </w:r>
      <w:r w:rsidRPr="001E2FA0">
        <w:t>corpus.</w:t>
      </w:r>
    </w:p>
    <w:p w14:paraId="1B6C2638" w14:textId="3796A761" w:rsidR="002461EB" w:rsidRDefault="002461EB" w:rsidP="00625C24">
      <w:pPr>
        <w:pStyle w:val="H23G"/>
      </w:pPr>
      <w:r>
        <w:tab/>
        <w:t>10.</w:t>
      </w:r>
      <w:r>
        <w:tab/>
        <w:t>Liberty</w:t>
      </w:r>
      <w:r w:rsidR="00117DF6">
        <w:t xml:space="preserve"> </w:t>
      </w:r>
      <w:r>
        <w:t>and</w:t>
      </w:r>
      <w:r w:rsidR="00117DF6">
        <w:t xml:space="preserve"> </w:t>
      </w:r>
      <w:r>
        <w:t>Security</w:t>
      </w:r>
      <w:r w:rsidR="00117DF6">
        <w:t xml:space="preserve"> </w:t>
      </w:r>
      <w:r>
        <w:t>of</w:t>
      </w:r>
      <w:r w:rsidR="00117DF6">
        <w:t xml:space="preserve"> </w:t>
      </w:r>
      <w:r>
        <w:t>the</w:t>
      </w:r>
      <w:r w:rsidR="00117DF6">
        <w:t xml:space="preserve"> </w:t>
      </w:r>
      <w:r>
        <w:t>Person</w:t>
      </w:r>
      <w:r w:rsidR="00117DF6">
        <w:t xml:space="preserve"> </w:t>
      </w:r>
      <w:r>
        <w:t>(Article</w:t>
      </w:r>
      <w:r w:rsidR="00117DF6">
        <w:t xml:space="preserve"> </w:t>
      </w:r>
      <w:r>
        <w:t>9)</w:t>
      </w:r>
    </w:p>
    <w:p w14:paraId="7630FBA7" w14:textId="77777777" w:rsidR="000E0A14" w:rsidRDefault="002461EB" w:rsidP="002461EB">
      <w:pPr>
        <w:pStyle w:val="SingleTxtG"/>
      </w:pPr>
      <w:r w:rsidRPr="001E2FA0">
        <w:t>63.</w:t>
      </w:r>
      <w:r w:rsidRPr="001E2FA0">
        <w:tab/>
        <w:t>In</w:t>
      </w:r>
      <w:r w:rsidR="00117DF6">
        <w:t xml:space="preserve"> </w:t>
      </w:r>
      <w:r w:rsidRPr="001E2FA0">
        <w:t>addition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what</w:t>
      </w:r>
      <w:r w:rsidR="00117DF6">
        <w:t xml:space="preserve"> </w:t>
      </w:r>
      <w:r w:rsidRPr="001E2FA0">
        <w:t>has</w:t>
      </w:r>
      <w:r w:rsidR="00117DF6">
        <w:t xml:space="preserve"> </w:t>
      </w:r>
      <w:proofErr w:type="gramStart"/>
      <w:r w:rsidRPr="001E2FA0">
        <w:t>been</w:t>
      </w:r>
      <w:r w:rsidR="00117DF6">
        <w:t xml:space="preserve"> </w:t>
      </w:r>
      <w:r w:rsidRPr="001E2FA0">
        <w:t>stated</w:t>
      </w:r>
      <w:proofErr w:type="gramEnd"/>
      <w:r w:rsidR="00117DF6">
        <w:t xml:space="preserve"> </w:t>
      </w:r>
      <w:r w:rsidRPr="001E2FA0">
        <w:t>above,</w:t>
      </w:r>
      <w:r w:rsidR="00117DF6">
        <w:t xml:space="preserve"> </w:t>
      </w:r>
      <w:r w:rsidRPr="001E2FA0">
        <w:t>there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no</w:t>
      </w:r>
      <w:r w:rsidR="00117DF6">
        <w:t xml:space="preserve"> </w:t>
      </w:r>
      <w:r w:rsidRPr="001E2FA0">
        <w:t>arbitrary</w:t>
      </w:r>
      <w:r w:rsidR="00117DF6">
        <w:t xml:space="preserve"> </w:t>
      </w:r>
      <w:r w:rsidRPr="001E2FA0">
        <w:t>detention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persons</w:t>
      </w:r>
      <w:r w:rsidR="00117DF6">
        <w:t xml:space="preserve"> </w:t>
      </w:r>
      <w:r w:rsidRPr="001E2FA0">
        <w:t>irrespective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their</w:t>
      </w:r>
      <w:r w:rsidR="00117DF6">
        <w:t xml:space="preserve"> </w:t>
      </w:r>
      <w:r w:rsidRPr="001E2FA0">
        <w:t>profession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political</w:t>
      </w:r>
      <w:r w:rsidR="00117DF6">
        <w:t xml:space="preserve"> </w:t>
      </w:r>
      <w:r w:rsidRPr="001E2FA0">
        <w:t>affiliation.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GoU</w:t>
      </w:r>
      <w:r w:rsidR="00117DF6">
        <w:t xml:space="preserve"> </w:t>
      </w:r>
      <w:r w:rsidRPr="001E2FA0">
        <w:t>strongly</w:t>
      </w:r>
      <w:r w:rsidR="00117DF6">
        <w:t xml:space="preserve"> </w:t>
      </w:r>
      <w:r w:rsidRPr="001E2FA0">
        <w:t>disassociates</w:t>
      </w:r>
      <w:r w:rsidR="00117DF6">
        <w:t xml:space="preserve"> </w:t>
      </w:r>
      <w:r w:rsidRPr="001E2FA0">
        <w:t>herself</w:t>
      </w:r>
      <w:r w:rsidR="00117DF6">
        <w:t xml:space="preserve"> </w:t>
      </w:r>
      <w:r w:rsidRPr="001E2FA0">
        <w:t>from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alleged</w:t>
      </w:r>
      <w:r w:rsidR="00117DF6">
        <w:t xml:space="preserve"> </w:t>
      </w:r>
      <w:r w:rsidRPr="001E2FA0">
        <w:t>arbitrary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incommunicado</w:t>
      </w:r>
      <w:r w:rsidR="00117DF6">
        <w:t xml:space="preserve"> </w:t>
      </w:r>
      <w:r w:rsidRPr="001E2FA0">
        <w:t>detention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people.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law</w:t>
      </w:r>
      <w:r w:rsidR="00117DF6">
        <w:t xml:space="preserve"> </w:t>
      </w:r>
      <w:r w:rsidRPr="001E2FA0">
        <w:t>enforcement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security</w:t>
      </w:r>
      <w:r w:rsidR="00117DF6">
        <w:t xml:space="preserve"> </w:t>
      </w:r>
      <w:r w:rsidRPr="001E2FA0">
        <w:t>agencies</w:t>
      </w:r>
      <w:r w:rsidR="00117DF6">
        <w:t xml:space="preserve"> </w:t>
      </w:r>
      <w:r w:rsidRPr="001E2FA0">
        <w:t>only</w:t>
      </w:r>
      <w:r w:rsidR="00117DF6">
        <w:t xml:space="preserve"> </w:t>
      </w:r>
      <w:r w:rsidRPr="001E2FA0">
        <w:t>detain</w:t>
      </w:r>
      <w:r w:rsidR="00117DF6">
        <w:t xml:space="preserve"> </w:t>
      </w:r>
      <w:r w:rsidRPr="001E2FA0">
        <w:t>suspects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compliance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Article</w:t>
      </w:r>
      <w:r w:rsidR="00117DF6">
        <w:t xml:space="preserve"> </w:t>
      </w:r>
      <w:r w:rsidRPr="001E2FA0">
        <w:t>23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Constitution.</w:t>
      </w:r>
    </w:p>
    <w:p w14:paraId="58757472" w14:textId="77777777" w:rsidR="000E0A14" w:rsidRDefault="002461EB" w:rsidP="002461EB">
      <w:pPr>
        <w:pStyle w:val="SingleTxtG"/>
      </w:pPr>
      <w:r w:rsidRPr="001E2FA0">
        <w:t>64.</w:t>
      </w:r>
      <w:r w:rsidRPr="001E2FA0">
        <w:tab/>
        <w:t>The</w:t>
      </w:r>
      <w:r w:rsidR="00117DF6">
        <w:t xml:space="preserve"> </w:t>
      </w:r>
      <w:r w:rsidRPr="001E2FA0">
        <w:t>GOU</w:t>
      </w:r>
      <w:r w:rsidR="00117DF6">
        <w:t xml:space="preserve"> </w:t>
      </w:r>
      <w:r w:rsidRPr="001E2FA0">
        <w:t>strongly</w:t>
      </w:r>
      <w:r w:rsidR="00117DF6">
        <w:t xml:space="preserve"> </w:t>
      </w:r>
      <w:r w:rsidRPr="001E2FA0">
        <w:t>disassociates</w:t>
      </w:r>
      <w:r w:rsidR="00117DF6">
        <w:t xml:space="preserve"> </w:t>
      </w:r>
      <w:r w:rsidRPr="001E2FA0">
        <w:t>itself</w:t>
      </w:r>
      <w:r w:rsidR="00117DF6">
        <w:t xml:space="preserve"> </w:t>
      </w:r>
      <w:r w:rsidRPr="001E2FA0">
        <w:t>from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alleged</w:t>
      </w:r>
      <w:r w:rsidR="00117DF6">
        <w:t xml:space="preserve"> </w:t>
      </w:r>
      <w:r w:rsidRPr="001E2FA0">
        <w:t>detention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people</w:t>
      </w:r>
      <w:r w:rsidR="00117DF6">
        <w:t xml:space="preserve"> </w:t>
      </w:r>
      <w:r w:rsidRPr="001E2FA0">
        <w:t>beyond</w:t>
      </w:r>
      <w:r w:rsidR="00117DF6">
        <w:t xml:space="preserve"> </w:t>
      </w:r>
      <w:r w:rsidRPr="001E2FA0">
        <w:t>48</w:t>
      </w:r>
      <w:r w:rsidR="00117DF6">
        <w:t xml:space="preserve"> </w:t>
      </w:r>
      <w:r w:rsidRPr="001E2FA0">
        <w:t>hours.</w:t>
      </w:r>
      <w:r w:rsidR="00117DF6">
        <w:t xml:space="preserve"> </w:t>
      </w:r>
      <w:r w:rsidRPr="001E2FA0">
        <w:t>Article</w:t>
      </w:r>
      <w:r w:rsidR="00117DF6">
        <w:t xml:space="preserve"> </w:t>
      </w:r>
      <w:r w:rsidRPr="001E2FA0">
        <w:t>23</w:t>
      </w:r>
      <w:r w:rsidR="00117DF6">
        <w:t xml:space="preserve"> </w:t>
      </w:r>
      <w:r w:rsidRPr="001E2FA0">
        <w:t>(4)</w:t>
      </w:r>
      <w:r w:rsidR="00117DF6">
        <w:t xml:space="preserve"> </w:t>
      </w:r>
      <w:r w:rsidRPr="001E2FA0">
        <w:t>(b)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</w:t>
      </w:r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release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detainee</w:t>
      </w:r>
      <w:r w:rsidR="00117DF6">
        <w:t xml:space="preserve"> </w:t>
      </w:r>
      <w:r w:rsidRPr="001E2FA0">
        <w:t>not</w:t>
      </w:r>
      <w:r w:rsidR="00117DF6">
        <w:t xml:space="preserve"> </w:t>
      </w:r>
      <w:r w:rsidRPr="001E2FA0">
        <w:t>later</w:t>
      </w:r>
      <w:r w:rsidR="00117DF6">
        <w:t xml:space="preserve"> </w:t>
      </w:r>
      <w:r w:rsidRPr="001E2FA0">
        <w:t>than</w:t>
      </w:r>
      <w:r w:rsidR="00117DF6">
        <w:t xml:space="preserve"> </w:t>
      </w:r>
      <w:r w:rsidRPr="001E2FA0">
        <w:t>48</w:t>
      </w:r>
      <w:r w:rsidR="00117DF6">
        <w:t xml:space="preserve"> </w:t>
      </w:r>
      <w:r w:rsidRPr="001E2FA0">
        <w:t>hours</w:t>
      </w:r>
      <w:r w:rsidR="00117DF6">
        <w:t xml:space="preserve"> </w:t>
      </w:r>
      <w:r w:rsidRPr="001E2FA0">
        <w:t>from</w:t>
      </w:r>
      <w:r w:rsidR="00117DF6">
        <w:t xml:space="preserve"> </w:t>
      </w:r>
      <w:r w:rsidRPr="001E2FA0">
        <w:t>their</w:t>
      </w:r>
      <w:r w:rsidR="00117DF6">
        <w:t xml:space="preserve"> </w:t>
      </w:r>
      <w:r w:rsidRPr="001E2FA0">
        <w:t>arrest</w:t>
      </w:r>
      <w:r w:rsidR="00117DF6">
        <w:t xml:space="preserve"> </w:t>
      </w:r>
      <w:r w:rsidRPr="001E2FA0">
        <w:t>if</w:t>
      </w:r>
      <w:r w:rsidR="00117DF6">
        <w:t xml:space="preserve"> </w:t>
      </w:r>
      <w:r w:rsidRPr="001E2FA0">
        <w:t>not</w:t>
      </w:r>
      <w:r w:rsidR="00117DF6">
        <w:t xml:space="preserve"> </w:t>
      </w:r>
      <w:r w:rsidRPr="001E2FA0">
        <w:t>charged</w:t>
      </w:r>
      <w:r w:rsidR="00117DF6">
        <w:t xml:space="preserve"> </w:t>
      </w:r>
      <w:r w:rsidRPr="001E2FA0">
        <w:t>before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court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competent</w:t>
      </w:r>
      <w:r w:rsidR="00117DF6">
        <w:t xml:space="preserve"> </w:t>
      </w:r>
      <w:proofErr w:type="gramStart"/>
      <w:r w:rsidRPr="001E2FA0">
        <w:t>jurisdiction</w:t>
      </w:r>
      <w:proofErr w:type="gramEnd"/>
      <w:r w:rsidRPr="001E2FA0">
        <w:t>.</w:t>
      </w:r>
    </w:p>
    <w:p w14:paraId="4101DC8A" w14:textId="50333B44" w:rsidR="002461EB" w:rsidRPr="001E2FA0" w:rsidRDefault="002461EB" w:rsidP="002461EB">
      <w:pPr>
        <w:pStyle w:val="SingleTxtG"/>
      </w:pPr>
      <w:r w:rsidRPr="001E2FA0">
        <w:lastRenderedPageBreak/>
        <w:t>65.</w:t>
      </w:r>
      <w:r w:rsidRPr="001E2FA0">
        <w:tab/>
        <w:t>The</w:t>
      </w:r>
      <w:r w:rsidR="00117DF6">
        <w:t xml:space="preserve"> </w:t>
      </w:r>
      <w:r w:rsidRPr="001E2FA0">
        <w:t>Inspector</w:t>
      </w:r>
      <w:r w:rsidR="00117DF6">
        <w:t xml:space="preserve"> </w:t>
      </w:r>
      <w:r w:rsidRPr="001E2FA0">
        <w:t>General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Police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Minister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Internal</w:t>
      </w:r>
      <w:r w:rsidR="00117DF6">
        <w:t xml:space="preserve"> </w:t>
      </w:r>
      <w:r w:rsidRPr="001E2FA0">
        <w:t>Affairs</w:t>
      </w:r>
      <w:r w:rsidR="00117DF6">
        <w:t xml:space="preserve"> </w:t>
      </w:r>
      <w:r w:rsidRPr="001E2FA0">
        <w:t>have</w:t>
      </w:r>
      <w:r w:rsidR="00117DF6">
        <w:t xml:space="preserve"> </w:t>
      </w:r>
      <w:r w:rsidRPr="001E2FA0">
        <w:t>issued</w:t>
      </w:r>
      <w:r w:rsidR="00117DF6">
        <w:t xml:space="preserve"> </w:t>
      </w:r>
      <w:r w:rsidRPr="001E2FA0">
        <w:t>guidelines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police</w:t>
      </w:r>
      <w:r w:rsidR="00117DF6">
        <w:t xml:space="preserve"> </w:t>
      </w:r>
      <w:r w:rsidRPr="001E2FA0">
        <w:t>officers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only</w:t>
      </w:r>
      <w:r w:rsidR="00117DF6">
        <w:t xml:space="preserve"> </w:t>
      </w:r>
      <w:r w:rsidRPr="001E2FA0">
        <w:t>conduct</w:t>
      </w:r>
      <w:r w:rsidR="00117DF6">
        <w:t xml:space="preserve"> </w:t>
      </w:r>
      <w:r w:rsidRPr="001E2FA0">
        <w:t>arrests</w:t>
      </w:r>
      <w:r w:rsidR="00117DF6">
        <w:t xml:space="preserve"> </w:t>
      </w:r>
      <w:r w:rsidRPr="001E2FA0">
        <w:t>following</w:t>
      </w:r>
      <w:r w:rsidR="00117DF6">
        <w:t xml:space="preserve"> </w:t>
      </w:r>
      <w:r w:rsidRPr="001E2FA0">
        <w:t>completion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investigations</w:t>
      </w:r>
      <w:r w:rsidR="00117DF6">
        <w:t xml:space="preserve"> </w:t>
      </w:r>
      <w:r w:rsidRPr="001E2FA0">
        <w:t>linking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suspects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crimes.</w:t>
      </w:r>
      <w:r w:rsidR="00117DF6">
        <w:t xml:space="preserve"> </w:t>
      </w:r>
      <w:r w:rsidRPr="001E2FA0">
        <w:t>This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intended</w:t>
      </w:r>
      <w:r w:rsidR="00117DF6">
        <w:t xml:space="preserve"> </w:t>
      </w:r>
      <w:r w:rsidRPr="001E2FA0">
        <w:t>to</w:t>
      </w:r>
      <w:r w:rsidR="00117DF6">
        <w:t xml:space="preserve"> </w:t>
      </w:r>
      <w:proofErr w:type="gramStart"/>
      <w:r w:rsidRPr="001E2FA0">
        <w:t>safe</w:t>
      </w:r>
      <w:r w:rsidR="00117DF6">
        <w:t xml:space="preserve"> </w:t>
      </w:r>
      <w:r w:rsidRPr="001E2FA0">
        <w:t>guard</w:t>
      </w:r>
      <w:proofErr w:type="gramEnd"/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right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liberty.</w:t>
      </w:r>
    </w:p>
    <w:p w14:paraId="1FCD7973" w14:textId="77777777" w:rsidR="000E0A14" w:rsidRDefault="002461EB" w:rsidP="002461EB">
      <w:pPr>
        <w:pStyle w:val="SingleTxtG"/>
      </w:pPr>
      <w:r w:rsidRPr="001E2FA0">
        <w:t>66.</w:t>
      </w:r>
      <w:r w:rsidRPr="001E2FA0">
        <w:tab/>
        <w:t>The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respects</w:t>
      </w:r>
      <w:r w:rsidR="00117DF6">
        <w:t xml:space="preserve"> </w:t>
      </w:r>
      <w:r w:rsidRPr="001E2FA0">
        <w:t>court</w:t>
      </w:r>
      <w:r w:rsidR="00117DF6">
        <w:t xml:space="preserve"> </w:t>
      </w:r>
      <w:r w:rsidRPr="001E2FA0">
        <w:t>orders.</w:t>
      </w:r>
      <w:r w:rsidR="00117DF6">
        <w:t xml:space="preserve"> </w:t>
      </w:r>
      <w:r w:rsidRPr="001E2FA0">
        <w:t>Therefore,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person</w:t>
      </w:r>
      <w:r w:rsidR="00117DF6">
        <w:t xml:space="preserve"> </w:t>
      </w:r>
      <w:r w:rsidRPr="001E2FA0">
        <w:t>who</w:t>
      </w:r>
      <w:r w:rsidR="00117DF6">
        <w:t xml:space="preserve"> </w:t>
      </w:r>
      <w:r w:rsidRPr="001E2FA0">
        <w:t>alleges</w:t>
      </w:r>
      <w:r w:rsidR="00117DF6">
        <w:t xml:space="preserve"> </w:t>
      </w:r>
      <w:r w:rsidRPr="001E2FA0">
        <w:t>violations</w:t>
      </w:r>
      <w:r w:rsidR="00117DF6">
        <w:t xml:space="preserve"> </w:t>
      </w:r>
      <w:r w:rsidRPr="001E2FA0">
        <w:t>including</w:t>
      </w:r>
      <w:r w:rsidR="00117DF6">
        <w:t xml:space="preserve"> </w:t>
      </w:r>
      <w:r w:rsidRPr="001E2FA0">
        <w:t>forcible</w:t>
      </w:r>
      <w:r w:rsidR="00117DF6">
        <w:t xml:space="preserve"> </w:t>
      </w:r>
      <w:r w:rsidRPr="001E2FA0">
        <w:t>disappearance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right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apply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court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writ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habeas</w:t>
      </w:r>
      <w:r w:rsidR="00117DF6">
        <w:t xml:space="preserve"> </w:t>
      </w:r>
      <w:r w:rsidRPr="001E2FA0">
        <w:t>corpus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approach</w:t>
      </w:r>
      <w:r w:rsidR="00117DF6">
        <w:t xml:space="preserve"> </w:t>
      </w:r>
      <w:r w:rsidRPr="001E2FA0">
        <w:t>other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institutions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redress.</w:t>
      </w:r>
    </w:p>
    <w:p w14:paraId="7CAB1BE1" w14:textId="2D0123F7" w:rsidR="002461EB" w:rsidRPr="001E2FA0" w:rsidRDefault="002461EB" w:rsidP="002461EB">
      <w:pPr>
        <w:pStyle w:val="SingleTxtG"/>
      </w:pPr>
      <w:r w:rsidRPr="001E2FA0">
        <w:t>67.</w:t>
      </w:r>
      <w:r w:rsidRPr="001E2FA0">
        <w:tab/>
        <w:t>In</w:t>
      </w:r>
      <w:r w:rsidR="00117DF6">
        <w:t xml:space="preserve"> </w:t>
      </w:r>
      <w:r w:rsidRPr="001E2FA0">
        <w:t>Uganda,</w:t>
      </w:r>
      <w:r w:rsidR="00117DF6">
        <w:t xml:space="preserve"> </w:t>
      </w:r>
      <w:r w:rsidRPr="001E2FA0">
        <w:t>there</w:t>
      </w:r>
      <w:r w:rsidR="00117DF6">
        <w:t xml:space="preserve"> </w:t>
      </w:r>
      <w:r w:rsidRPr="001E2FA0">
        <w:t>are</w:t>
      </w:r>
      <w:r w:rsidR="00117DF6">
        <w:t xml:space="preserve"> </w:t>
      </w:r>
      <w:r w:rsidRPr="001E2FA0">
        <w:t>specialized</w:t>
      </w:r>
      <w:r w:rsidR="00117DF6">
        <w:t xml:space="preserve"> </w:t>
      </w:r>
      <w:r w:rsidRPr="001E2FA0">
        <w:t>institutions</w:t>
      </w:r>
      <w:r w:rsidR="00117DF6">
        <w:t xml:space="preserve"> </w:t>
      </w:r>
      <w:r w:rsidRPr="001E2FA0">
        <w:t>charged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investigations</w:t>
      </w:r>
      <w:r w:rsidR="00117DF6">
        <w:t xml:space="preserve"> </w:t>
      </w:r>
      <w:r w:rsidRPr="001E2FA0">
        <w:t>like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Directorate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Criminal</w:t>
      </w:r>
      <w:r w:rsidR="00117DF6">
        <w:t xml:space="preserve"> </w:t>
      </w:r>
      <w:r w:rsidRPr="001E2FA0">
        <w:t>Investigations</w:t>
      </w:r>
      <w:r w:rsidR="00117DF6">
        <w:t xml:space="preserve"> </w:t>
      </w:r>
      <w:r w:rsidRPr="001E2FA0">
        <w:t>under</w:t>
      </w:r>
      <w:r w:rsidR="00117DF6">
        <w:t xml:space="preserve"> </w:t>
      </w:r>
      <w:r w:rsidRPr="001E2FA0">
        <w:t>UPF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well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UHRC</w:t>
      </w:r>
      <w:r w:rsidR="00117DF6">
        <w:t xml:space="preserve"> </w:t>
      </w:r>
      <w:r w:rsidRPr="001E2FA0">
        <w:t>which</w:t>
      </w:r>
      <w:r w:rsidR="00117DF6">
        <w:t xml:space="preserve"> </w:t>
      </w:r>
      <w:proofErr w:type="gramStart"/>
      <w:r w:rsidRPr="001E2FA0">
        <w:t>carry</w:t>
      </w:r>
      <w:r w:rsidR="00117DF6">
        <w:t xml:space="preserve"> </w:t>
      </w:r>
      <w:r w:rsidRPr="001E2FA0">
        <w:t>on</w:t>
      </w:r>
      <w:proofErr w:type="gramEnd"/>
      <w:r w:rsidR="00117DF6">
        <w:t xml:space="preserve"> </w:t>
      </w:r>
      <w:r w:rsidRPr="001E2FA0">
        <w:t>their</w:t>
      </w:r>
      <w:r w:rsidR="00117DF6">
        <w:t xml:space="preserve"> </w:t>
      </w:r>
      <w:r w:rsidRPr="001E2FA0">
        <w:t>work</w:t>
      </w:r>
      <w:r w:rsidR="00117DF6">
        <w:t xml:space="preserve"> </w:t>
      </w:r>
      <w:r w:rsidRPr="001E2FA0">
        <w:t>professionally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independently.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person</w:t>
      </w:r>
      <w:r w:rsidR="00117DF6">
        <w:t xml:space="preserve"> </w:t>
      </w:r>
      <w:r w:rsidRPr="001E2FA0">
        <w:t>who</w:t>
      </w:r>
      <w:r w:rsidR="00117DF6">
        <w:t xml:space="preserve"> </w:t>
      </w:r>
      <w:r w:rsidRPr="001E2FA0">
        <w:t>alleges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there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enforced</w:t>
      </w:r>
      <w:r w:rsidR="00117DF6">
        <w:t xml:space="preserve"> </w:t>
      </w:r>
      <w:r w:rsidRPr="001E2FA0">
        <w:t>disappearance</w:t>
      </w:r>
      <w:r w:rsidR="00117DF6">
        <w:t xml:space="preserve"> </w:t>
      </w:r>
      <w:r w:rsidRPr="001E2FA0">
        <w:t>should</w:t>
      </w:r>
      <w:r w:rsidR="00117DF6">
        <w:t xml:space="preserve"> </w:t>
      </w:r>
      <w:r w:rsidRPr="001E2FA0">
        <w:t>report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these</w:t>
      </w:r>
      <w:r w:rsidR="00117DF6">
        <w:t xml:space="preserve"> </w:t>
      </w:r>
      <w:r w:rsidRPr="001E2FA0">
        <w:t>institutions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conduct</w:t>
      </w:r>
      <w:r w:rsidR="00117DF6">
        <w:t xml:space="preserve"> </w:t>
      </w:r>
      <w:r w:rsidRPr="001E2FA0">
        <w:t>investigations</w:t>
      </w:r>
      <w:r w:rsidR="00117DF6">
        <w:t xml:space="preserve"> </w:t>
      </w:r>
      <w:r w:rsidRPr="001E2FA0">
        <w:t>into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matter.</w:t>
      </w:r>
    </w:p>
    <w:p w14:paraId="584A4116" w14:textId="77777777" w:rsidR="000E0A14" w:rsidRDefault="002461EB" w:rsidP="0097245A">
      <w:pPr>
        <w:pStyle w:val="H23G"/>
      </w:pPr>
      <w:r>
        <w:tab/>
        <w:t>11.</w:t>
      </w:r>
      <w:r>
        <w:tab/>
        <w:t>Treatment</w:t>
      </w:r>
      <w:r w:rsidR="00117DF6">
        <w:t xml:space="preserve"> </w:t>
      </w:r>
      <w:r>
        <w:t>of</w:t>
      </w:r>
      <w:r w:rsidR="00117DF6">
        <w:t xml:space="preserve"> </w:t>
      </w:r>
      <w:r>
        <w:t>Persons</w:t>
      </w:r>
      <w:r w:rsidR="00117DF6">
        <w:t xml:space="preserve"> </w:t>
      </w:r>
      <w:r>
        <w:t>Deprived</w:t>
      </w:r>
      <w:r w:rsidR="00117DF6">
        <w:t xml:space="preserve"> </w:t>
      </w:r>
      <w:r>
        <w:t>of</w:t>
      </w:r>
      <w:r w:rsidR="00117DF6">
        <w:t xml:space="preserve"> </w:t>
      </w:r>
      <w:r>
        <w:t>Their</w:t>
      </w:r>
      <w:r w:rsidR="00117DF6">
        <w:t xml:space="preserve"> </w:t>
      </w:r>
      <w:r>
        <w:t>Liberty</w:t>
      </w:r>
      <w:r w:rsidR="00117DF6">
        <w:t xml:space="preserve"> </w:t>
      </w:r>
      <w:r>
        <w:t>(Article</w:t>
      </w:r>
      <w:r w:rsidR="00117DF6">
        <w:t xml:space="preserve"> </w:t>
      </w:r>
      <w:r>
        <w:t>10)</w:t>
      </w:r>
    </w:p>
    <w:p w14:paraId="421C7A02" w14:textId="28B8E587" w:rsidR="002461EB" w:rsidRPr="001E2FA0" w:rsidRDefault="002461EB" w:rsidP="002461EB">
      <w:pPr>
        <w:pStyle w:val="SingleTxtG"/>
      </w:pPr>
      <w:r w:rsidRPr="001E2FA0">
        <w:t>68.</w:t>
      </w:r>
      <w:r w:rsidRPr="001E2FA0">
        <w:tab/>
        <w:t>Whereas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current</w:t>
      </w:r>
      <w:r w:rsidR="00117DF6">
        <w:t xml:space="preserve"> </w:t>
      </w:r>
      <w:r w:rsidRPr="001E2FA0">
        <w:t>prison</w:t>
      </w:r>
      <w:r w:rsidR="00117DF6">
        <w:t xml:space="preserve"> </w:t>
      </w:r>
      <w:r w:rsidRPr="001E2FA0">
        <w:t>population</w:t>
      </w:r>
      <w:r w:rsidR="00117DF6">
        <w:t xml:space="preserve"> </w:t>
      </w:r>
      <w:r w:rsidRPr="001E2FA0">
        <w:t>stands</w:t>
      </w:r>
      <w:r w:rsidR="00117DF6">
        <w:t xml:space="preserve"> </w:t>
      </w:r>
      <w:r w:rsidRPr="001E2FA0">
        <w:t>at</w:t>
      </w:r>
      <w:r w:rsidR="00117DF6">
        <w:t xml:space="preserve"> </w:t>
      </w:r>
      <w:r w:rsidRPr="001E2FA0">
        <w:t>75,024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at</w:t>
      </w:r>
      <w:r w:rsidR="00117DF6">
        <w:t xml:space="preserve"> </w:t>
      </w:r>
      <w:r w:rsidRPr="001E2FA0">
        <w:t>December,</w:t>
      </w:r>
      <w:r w:rsidR="00117DF6">
        <w:t xml:space="preserve"> </w:t>
      </w:r>
      <w:r w:rsidRPr="001E2FA0">
        <w:t>2022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higher</w:t>
      </w:r>
      <w:r w:rsidR="00117DF6">
        <w:t xml:space="preserve"> </w:t>
      </w:r>
      <w:r w:rsidRPr="001E2FA0">
        <w:t>than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designated</w:t>
      </w:r>
      <w:r w:rsidR="00117DF6">
        <w:t xml:space="preserve"> </w:t>
      </w:r>
      <w:r w:rsidRPr="001E2FA0">
        <w:t>holding</w:t>
      </w:r>
      <w:r w:rsidR="00117DF6">
        <w:t xml:space="preserve"> </w:t>
      </w:r>
      <w:r w:rsidRPr="001E2FA0">
        <w:t>capacity,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continues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take</w:t>
      </w:r>
      <w:r w:rsidR="00117DF6">
        <w:t xml:space="preserve"> </w:t>
      </w:r>
      <w:r w:rsidRPr="001E2FA0">
        <w:t>measures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increase</w:t>
      </w:r>
      <w:r w:rsidR="00117DF6">
        <w:t xml:space="preserve"> </w:t>
      </w:r>
      <w:r w:rsidRPr="001E2FA0">
        <w:t>accommodation</w:t>
      </w:r>
      <w:r w:rsidR="00117DF6">
        <w:t xml:space="preserve"> </w:t>
      </w:r>
      <w:r w:rsidRPr="001E2FA0">
        <w:t>capacity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improve</w:t>
      </w:r>
      <w:r w:rsidR="00117DF6">
        <w:t xml:space="preserve"> </w:t>
      </w:r>
      <w:r w:rsidRPr="001E2FA0">
        <w:t>living</w:t>
      </w:r>
      <w:r w:rsidR="00117DF6">
        <w:t xml:space="preserve"> </w:t>
      </w:r>
      <w:r w:rsidRPr="001E2FA0">
        <w:t>conditions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prisoners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construction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new</w:t>
      </w:r>
      <w:r w:rsidR="00117DF6">
        <w:t xml:space="preserve"> </w:t>
      </w:r>
      <w:r w:rsidRPr="001E2FA0">
        <w:t>facilities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expansion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existing</w:t>
      </w:r>
      <w:r w:rsidR="00117DF6">
        <w:t xml:space="preserve"> </w:t>
      </w:r>
      <w:r w:rsidRPr="001E2FA0">
        <w:t>facilities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are</w:t>
      </w:r>
      <w:r w:rsidR="00117DF6">
        <w:t xml:space="preserve"> </w:t>
      </w:r>
      <w:r w:rsidRPr="001E2FA0">
        <w:t>fairly</w:t>
      </w:r>
      <w:r w:rsidR="00117DF6">
        <w:t xml:space="preserve"> </w:t>
      </w:r>
      <w:r w:rsidRPr="001E2FA0">
        <w:t>well-built,</w:t>
      </w:r>
      <w:r w:rsidR="00117DF6">
        <w:t xml:space="preserve"> </w:t>
      </w:r>
      <w:r w:rsidRPr="001E2FA0">
        <w:t>suitable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habitation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conform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standards.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also</w:t>
      </w:r>
      <w:r w:rsidR="00117DF6">
        <w:t xml:space="preserve"> </w:t>
      </w:r>
      <w:r w:rsidRPr="001E2FA0">
        <w:t>undertaken</w:t>
      </w:r>
      <w:r w:rsidR="00117DF6">
        <w:t xml:space="preserve"> </w:t>
      </w:r>
      <w:r w:rsidRPr="001E2FA0">
        <w:t>reforms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its</w:t>
      </w:r>
      <w:r w:rsidR="00117DF6">
        <w:t xml:space="preserve"> </w:t>
      </w:r>
      <w:r w:rsidRPr="001E2FA0">
        <w:t>criminal</w:t>
      </w:r>
      <w:r w:rsidR="00117DF6">
        <w:t xml:space="preserve"> </w:t>
      </w:r>
      <w:r w:rsidRPr="001E2FA0">
        <w:t>justice</w:t>
      </w:r>
      <w:r w:rsidR="00117DF6">
        <w:t xml:space="preserve"> </w:t>
      </w:r>
      <w:r w:rsidRPr="001E2FA0">
        <w:t>system</w:t>
      </w:r>
      <w:r w:rsidR="00117DF6">
        <w:t xml:space="preserve"> </w:t>
      </w:r>
      <w:r w:rsidRPr="001E2FA0">
        <w:t>aimed</w:t>
      </w:r>
      <w:r w:rsidR="00117DF6">
        <w:t xml:space="preserve"> </w:t>
      </w:r>
      <w:r w:rsidRPr="001E2FA0">
        <w:t>at</w:t>
      </w:r>
      <w:r w:rsidR="00117DF6">
        <w:t xml:space="preserve"> </w:t>
      </w:r>
      <w:r w:rsidRPr="001E2FA0">
        <w:t>minimizing</w:t>
      </w:r>
      <w:r w:rsidR="00117DF6">
        <w:t xml:space="preserve"> </w:t>
      </w:r>
      <w:r w:rsidRPr="001E2FA0">
        <w:t>custodial</w:t>
      </w:r>
      <w:r w:rsidR="00117DF6">
        <w:t xml:space="preserve"> </w:t>
      </w:r>
      <w:r w:rsidRPr="001E2FA0">
        <w:t>sentences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put</w:t>
      </w:r>
      <w:r w:rsidR="00117DF6">
        <w:t xml:space="preserve"> </w:t>
      </w:r>
      <w:r w:rsidRPr="001E2FA0">
        <w:t>pressure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available</w:t>
      </w:r>
      <w:r w:rsidR="00117DF6">
        <w:t xml:space="preserve"> </w:t>
      </w:r>
      <w:r w:rsidRPr="001E2FA0">
        <w:t>facilities.</w:t>
      </w:r>
      <w:r w:rsidR="00117DF6">
        <w:t xml:space="preserve"> </w:t>
      </w:r>
      <w:r w:rsidRPr="001E2FA0">
        <w:t>These</w:t>
      </w:r>
      <w:r w:rsidR="00117DF6">
        <w:t xml:space="preserve"> </w:t>
      </w:r>
      <w:r w:rsidRPr="001E2FA0">
        <w:t>include,</w:t>
      </w:r>
      <w:r w:rsidR="00117DF6">
        <w:t xml:space="preserve"> </w:t>
      </w:r>
      <w:r w:rsidRPr="001E2FA0">
        <w:t>development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parole</w:t>
      </w:r>
      <w:r w:rsidR="00117DF6">
        <w:t xml:space="preserve"> </w:t>
      </w:r>
      <w:r w:rsidRPr="001E2FA0">
        <w:t>guidelines,</w:t>
      </w:r>
      <w:r w:rsidR="00117DF6">
        <w:t xml:space="preserve"> </w:t>
      </w:r>
      <w:r w:rsidRPr="001E2FA0">
        <w:t>training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social</w:t>
      </w:r>
      <w:r w:rsidR="00117DF6">
        <w:t xml:space="preserve"> </w:t>
      </w:r>
      <w:r w:rsidRPr="001E2FA0">
        <w:t>workers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help</w:t>
      </w:r>
      <w:r w:rsidR="00117DF6">
        <w:t xml:space="preserve"> </w:t>
      </w:r>
      <w:r w:rsidRPr="001E2FA0">
        <w:t>reduce</w:t>
      </w:r>
      <w:r w:rsidR="00117DF6">
        <w:t xml:space="preserve"> </w:t>
      </w:r>
      <w:r w:rsidRPr="001E2FA0">
        <w:t>recidivism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prisons;</w:t>
      </w:r>
      <w:r w:rsidR="00117DF6">
        <w:t xml:space="preserve"> </w:t>
      </w:r>
      <w:r w:rsidRPr="001E2FA0">
        <w:t>ticketing</w:t>
      </w:r>
      <w:r w:rsidR="00117DF6">
        <w:t xml:space="preserve"> </w:t>
      </w:r>
      <w:r w:rsidRPr="001E2FA0">
        <w:t>system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most</w:t>
      </w:r>
      <w:r w:rsidR="00117DF6">
        <w:t xml:space="preserve"> </w:t>
      </w:r>
      <w:r w:rsidRPr="001E2FA0">
        <w:t>traffic</w:t>
      </w:r>
      <w:r w:rsidR="00117DF6">
        <w:t xml:space="preserve"> </w:t>
      </w:r>
      <w:r w:rsidRPr="001E2FA0">
        <w:t>offences,</w:t>
      </w:r>
      <w:r w:rsidR="00117DF6">
        <w:t xml:space="preserve"> </w:t>
      </w:r>
      <w:r w:rsidRPr="001E2FA0">
        <w:t>decriminalization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vagabond</w:t>
      </w:r>
      <w:r w:rsidR="00117DF6">
        <w:t xml:space="preserve"> </w:t>
      </w:r>
      <w:r w:rsidRPr="001E2FA0">
        <w:t>cases;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rolling</w:t>
      </w:r>
      <w:r w:rsidR="00117DF6">
        <w:t xml:space="preserve"> </w:t>
      </w:r>
      <w:r w:rsidRPr="001E2FA0">
        <w:t>out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offender</w:t>
      </w:r>
      <w:r w:rsidR="00117DF6">
        <w:t xml:space="preserve"> </w:t>
      </w:r>
      <w:r w:rsidRPr="001E2FA0">
        <w:t>reintegration</w:t>
      </w:r>
      <w:r w:rsidR="00117DF6">
        <w:t xml:space="preserve"> </w:t>
      </w:r>
      <w:r w:rsidRPr="001E2FA0">
        <w:t>programs</w:t>
      </w:r>
      <w:r w:rsidR="00117DF6">
        <w:t xml:space="preserve"> </w:t>
      </w:r>
      <w:r w:rsidRPr="001E2FA0">
        <w:t>and;</w:t>
      </w:r>
      <w:r w:rsidR="00117DF6">
        <w:t xml:space="preserve"> </w:t>
      </w:r>
      <w:r w:rsidRPr="001E2FA0">
        <w:t>community</w:t>
      </w:r>
      <w:r w:rsidR="00117DF6">
        <w:t xml:space="preserve"> </w:t>
      </w:r>
      <w:r w:rsidRPr="001E2FA0">
        <w:t>service</w:t>
      </w:r>
      <w:r w:rsidR="00117DF6">
        <w:t xml:space="preserve"> </w:t>
      </w:r>
      <w:r w:rsidRPr="001E2FA0">
        <w:t>orders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minor</w:t>
      </w:r>
      <w:r w:rsidR="00117DF6">
        <w:t xml:space="preserve"> </w:t>
      </w:r>
      <w:r w:rsidRPr="001E2FA0">
        <w:t>offences</w:t>
      </w:r>
      <w:r w:rsidR="00117DF6">
        <w:t xml:space="preserve"> </w:t>
      </w:r>
      <w:r w:rsidRPr="001E2FA0">
        <w:t>under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Community</w:t>
      </w:r>
      <w:r w:rsidR="00117DF6">
        <w:t xml:space="preserve"> </w:t>
      </w:r>
      <w:r w:rsidRPr="001E2FA0">
        <w:t>Service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Cap.</w:t>
      </w:r>
      <w:r w:rsidR="00117DF6">
        <w:t xml:space="preserve"> </w:t>
      </w:r>
      <w:r w:rsidRPr="001E2FA0">
        <w:t>115.</w:t>
      </w:r>
    </w:p>
    <w:p w14:paraId="5981793D" w14:textId="591F744B" w:rsidR="002461EB" w:rsidRPr="001E2FA0" w:rsidRDefault="002461EB" w:rsidP="002461EB">
      <w:pPr>
        <w:pStyle w:val="SingleTxtG"/>
      </w:pPr>
      <w:r w:rsidRPr="001E2FA0">
        <w:t>69.</w:t>
      </w:r>
      <w:r w:rsidRPr="001E2FA0">
        <w:tab/>
        <w:t>All</w:t>
      </w:r>
      <w:r w:rsidR="00117DF6">
        <w:t xml:space="preserve"> </w:t>
      </w:r>
      <w:r w:rsidRPr="001E2FA0">
        <w:t>prisoners</w:t>
      </w:r>
      <w:r w:rsidR="00117DF6">
        <w:t xml:space="preserve"> </w:t>
      </w:r>
      <w:r w:rsidRPr="001E2FA0">
        <w:t>have</w:t>
      </w:r>
      <w:r w:rsidR="00117DF6">
        <w:t xml:space="preserve"> </w:t>
      </w:r>
      <w:r w:rsidRPr="001E2FA0">
        <w:t>access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clean</w:t>
      </w:r>
      <w:r w:rsidR="00117DF6">
        <w:t xml:space="preserve"> </w:t>
      </w:r>
      <w:r w:rsidRPr="001E2FA0">
        <w:t>water.</w:t>
      </w:r>
      <w:r w:rsidR="00117DF6">
        <w:t xml:space="preserve"> </w:t>
      </w:r>
      <w:r w:rsidRPr="001E2FA0">
        <w:t>63%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prisons</w:t>
      </w:r>
      <w:r w:rsidR="00117DF6">
        <w:t xml:space="preserve"> </w:t>
      </w:r>
      <w:r w:rsidRPr="001E2FA0">
        <w:t>have</w:t>
      </w:r>
      <w:r w:rsidR="00117DF6">
        <w:t xml:space="preserve"> </w:t>
      </w:r>
      <w:r w:rsidRPr="001E2FA0">
        <w:t>access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piped</w:t>
      </w:r>
      <w:r w:rsidR="00117DF6">
        <w:t xml:space="preserve"> </w:t>
      </w:r>
      <w:r w:rsidRPr="001E2FA0">
        <w:t>water</w:t>
      </w:r>
      <w:r w:rsidR="00117DF6">
        <w:t xml:space="preserve"> </w:t>
      </w:r>
      <w:r w:rsidRPr="001E2FA0">
        <w:t>while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rest</w:t>
      </w:r>
      <w:r w:rsidR="00117DF6">
        <w:t xml:space="preserve"> </w:t>
      </w:r>
      <w:r w:rsidRPr="001E2FA0">
        <w:t>have</w:t>
      </w:r>
      <w:r w:rsidR="00117DF6">
        <w:t xml:space="preserve"> </w:t>
      </w:r>
      <w:r w:rsidRPr="001E2FA0">
        <w:t>access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clean</w:t>
      </w:r>
      <w:r w:rsidR="00117DF6">
        <w:t xml:space="preserve"> </w:t>
      </w:r>
      <w:r w:rsidRPr="001E2FA0">
        <w:t>water</w:t>
      </w:r>
      <w:r w:rsidR="00117DF6">
        <w:t xml:space="preserve"> </w:t>
      </w:r>
      <w:r w:rsidRPr="001E2FA0">
        <w:t>through</w:t>
      </w:r>
      <w:r w:rsidR="00117DF6">
        <w:t xml:space="preserve"> </w:t>
      </w:r>
      <w:r w:rsidRPr="001E2FA0">
        <w:t>boreholes,</w:t>
      </w:r>
      <w:r w:rsidR="00117DF6">
        <w:t xml:space="preserve"> </w:t>
      </w:r>
      <w:proofErr w:type="gramStart"/>
      <w:r w:rsidRPr="001E2FA0">
        <w:t>rain</w:t>
      </w:r>
      <w:r w:rsidR="00117DF6">
        <w:t xml:space="preserve"> </w:t>
      </w:r>
      <w:r w:rsidRPr="001E2FA0">
        <w:t>water</w:t>
      </w:r>
      <w:proofErr w:type="gramEnd"/>
      <w:r w:rsidR="00117DF6">
        <w:t xml:space="preserve"> </w:t>
      </w:r>
      <w:r w:rsidRPr="001E2FA0">
        <w:t>harvesting</w:t>
      </w:r>
      <w:r w:rsidR="00117DF6">
        <w:t xml:space="preserve"> </w:t>
      </w:r>
      <w:r w:rsidRPr="001E2FA0">
        <w:t>tanks,</w:t>
      </w:r>
      <w:r w:rsidR="00117DF6">
        <w:t xml:space="preserve"> </w:t>
      </w:r>
      <w:r w:rsidRPr="001E2FA0">
        <w:t>supply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bowser</w:t>
      </w:r>
      <w:r w:rsidR="00117DF6">
        <w:t xml:space="preserve"> </w:t>
      </w:r>
      <w:r w:rsidRPr="001E2FA0">
        <w:t>trucks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sometimes</w:t>
      </w:r>
      <w:r w:rsidR="00117DF6">
        <w:t xml:space="preserve"> </w:t>
      </w:r>
      <w:r w:rsidRPr="001E2FA0">
        <w:t>shallow</w:t>
      </w:r>
      <w:r w:rsidR="00117DF6">
        <w:t xml:space="preserve"> </w:t>
      </w:r>
      <w:r w:rsidRPr="001E2FA0">
        <w:t>wells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water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treated.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prison</w:t>
      </w:r>
      <w:r w:rsidR="00117DF6">
        <w:t xml:space="preserve"> </w:t>
      </w:r>
      <w:r w:rsidRPr="001E2FA0">
        <w:t>wards</w:t>
      </w:r>
      <w:r w:rsidR="00117DF6">
        <w:t xml:space="preserve"> </w:t>
      </w:r>
      <w:r w:rsidRPr="001E2FA0">
        <w:t>are</w:t>
      </w:r>
      <w:r w:rsidR="00117DF6">
        <w:t xml:space="preserve"> </w:t>
      </w:r>
      <w:r w:rsidRPr="001E2FA0">
        <w:t>well</w:t>
      </w:r>
      <w:r w:rsidR="00117DF6">
        <w:t xml:space="preserve"> </w:t>
      </w:r>
      <w:r w:rsidRPr="001E2FA0">
        <w:t>ventilated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let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natural</w:t>
      </w:r>
      <w:r w:rsidR="00117DF6">
        <w:t xml:space="preserve"> </w:t>
      </w:r>
      <w:r w:rsidRPr="001E2FA0">
        <w:t>light</w:t>
      </w:r>
      <w:r w:rsidR="00117DF6">
        <w:t xml:space="preserve"> </w:t>
      </w:r>
      <w:r w:rsidRPr="001E2FA0">
        <w:t>during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day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have</w:t>
      </w:r>
      <w:r w:rsidR="00117DF6">
        <w:t xml:space="preserve"> </w:t>
      </w:r>
      <w:r w:rsidRPr="001E2FA0">
        <w:t>access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electricity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alternative</w:t>
      </w:r>
      <w:r w:rsidR="00117DF6">
        <w:t xml:space="preserve"> </w:t>
      </w:r>
      <w:r w:rsidRPr="001E2FA0">
        <w:t>light</w:t>
      </w:r>
      <w:r w:rsidR="00117DF6">
        <w:t xml:space="preserve"> </w:t>
      </w:r>
      <w:r w:rsidRPr="001E2FA0">
        <w:t>from</w:t>
      </w:r>
      <w:r w:rsidR="00117DF6">
        <w:t xml:space="preserve"> </w:t>
      </w:r>
      <w:r w:rsidRPr="001E2FA0">
        <w:t>solar</w:t>
      </w:r>
      <w:r w:rsidR="00117DF6">
        <w:t xml:space="preserve"> </w:t>
      </w:r>
      <w:r w:rsidRPr="001E2FA0">
        <w:t>energy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lamps.</w:t>
      </w:r>
      <w:r w:rsidR="00117DF6">
        <w:t xml:space="preserve"> </w:t>
      </w:r>
      <w:r w:rsidRPr="001E2FA0">
        <w:t>UPS</w:t>
      </w:r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prisoners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sanitary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cleaning</w:t>
      </w:r>
      <w:r w:rsidR="00117DF6">
        <w:t xml:space="preserve"> </w:t>
      </w:r>
      <w:r w:rsidRPr="001E2FA0">
        <w:t>requirements</w:t>
      </w:r>
      <w:r w:rsidR="00117DF6">
        <w:t xml:space="preserve"> </w:t>
      </w:r>
      <w:r w:rsidRPr="001E2FA0">
        <w:t>including</w:t>
      </w:r>
      <w:r w:rsidR="00117DF6">
        <w:t xml:space="preserve"> </w:t>
      </w:r>
      <w:r w:rsidRPr="001E2FA0">
        <w:t>soap,</w:t>
      </w:r>
      <w:r w:rsidR="00117DF6">
        <w:t xml:space="preserve"> </w:t>
      </w:r>
      <w:r w:rsidRPr="001E2FA0">
        <w:t>shavers,</w:t>
      </w:r>
      <w:r w:rsidR="00117DF6">
        <w:t xml:space="preserve"> </w:t>
      </w:r>
      <w:r w:rsidRPr="001E2FA0">
        <w:t>uniforms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beddings.</w:t>
      </w:r>
      <w:r w:rsidR="00117DF6">
        <w:t xml:space="preserve"> </w:t>
      </w:r>
      <w:r w:rsidRPr="001E2FA0">
        <w:t>All</w:t>
      </w:r>
      <w:r w:rsidR="00117DF6">
        <w:t xml:space="preserve"> </w:t>
      </w:r>
      <w:r w:rsidRPr="001E2FA0">
        <w:t>female</w:t>
      </w:r>
      <w:r w:rsidR="00117DF6">
        <w:t xml:space="preserve"> </w:t>
      </w:r>
      <w:r w:rsidRPr="001E2FA0">
        <w:t>prisoners</w:t>
      </w:r>
      <w:r w:rsidR="00117DF6">
        <w:t xml:space="preserve"> </w:t>
      </w:r>
      <w:proofErr w:type="gramStart"/>
      <w:r w:rsidRPr="001E2FA0">
        <w:t>are</w:t>
      </w:r>
      <w:r w:rsidR="00117DF6">
        <w:t xml:space="preserve"> </w:t>
      </w:r>
      <w:r w:rsidRPr="001E2FA0">
        <w:t>provided</w:t>
      </w:r>
      <w:proofErr w:type="gramEnd"/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sanitary</w:t>
      </w:r>
      <w:r w:rsidR="00117DF6">
        <w:t xml:space="preserve"> </w:t>
      </w:r>
      <w:r w:rsidRPr="001E2FA0">
        <w:t>pads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under</w:t>
      </w:r>
      <w:r w:rsidR="00117DF6">
        <w:t xml:space="preserve"> </w:t>
      </w:r>
      <w:r w:rsidRPr="001E2FA0">
        <w:t>garments.</w:t>
      </w:r>
    </w:p>
    <w:p w14:paraId="79C0CC50" w14:textId="77777777" w:rsidR="000E0A14" w:rsidRDefault="002461EB" w:rsidP="002461EB">
      <w:pPr>
        <w:pStyle w:val="SingleTxtG"/>
      </w:pPr>
      <w:r w:rsidRPr="001E2FA0">
        <w:t>70.</w:t>
      </w:r>
      <w:r w:rsidRPr="001E2FA0">
        <w:tab/>
        <w:t>Adequate</w:t>
      </w:r>
      <w:r w:rsidR="00117DF6">
        <w:t xml:space="preserve"> </w:t>
      </w:r>
      <w:r w:rsidRPr="001E2FA0">
        <w:t>food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provided</w:t>
      </w:r>
      <w:r w:rsidR="00117DF6">
        <w:t xml:space="preserve"> </w:t>
      </w:r>
      <w:r w:rsidRPr="001E2FA0">
        <w:t>both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Police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Prisons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line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Police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Policy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Prisons</w:t>
      </w:r>
      <w:r w:rsidR="00117DF6">
        <w:t xml:space="preserve"> </w:t>
      </w:r>
      <w:r w:rsidRPr="001E2FA0">
        <w:t>Act,</w:t>
      </w:r>
      <w:r w:rsidR="00117DF6">
        <w:t xml:space="preserve"> </w:t>
      </w:r>
      <w:proofErr w:type="gramStart"/>
      <w:r w:rsidRPr="001E2FA0">
        <w:t>2006</w:t>
      </w:r>
      <w:proofErr w:type="gramEnd"/>
      <w:r w:rsidR="00117DF6">
        <w:t xml:space="preserve"> </w:t>
      </w:r>
      <w:r w:rsidRPr="001E2FA0">
        <w:t>respectively.</w:t>
      </w:r>
      <w:r w:rsidR="00117DF6">
        <w:t xml:space="preserve"> </w:t>
      </w:r>
      <w:r w:rsidRPr="001E2FA0">
        <w:t>All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prison</w:t>
      </w:r>
      <w:r w:rsidR="00117DF6">
        <w:t xml:space="preserve"> </w:t>
      </w:r>
      <w:r w:rsidRPr="001E2FA0">
        <w:t>units</w:t>
      </w:r>
      <w:r w:rsidR="00117DF6">
        <w:t xml:space="preserve"> </w:t>
      </w:r>
      <w:r w:rsidRPr="001E2FA0">
        <w:t>offer</w:t>
      </w:r>
      <w:r w:rsidR="00117DF6">
        <w:t xml:space="preserve"> </w:t>
      </w:r>
      <w:r w:rsidRPr="001E2FA0">
        <w:t>three</w:t>
      </w:r>
      <w:r w:rsidR="00117DF6">
        <w:t xml:space="preserve"> </w:t>
      </w:r>
      <w:r w:rsidRPr="001E2FA0">
        <w:t>wholesome,</w:t>
      </w:r>
      <w:r w:rsidR="00117DF6">
        <w:t xml:space="preserve"> </w:t>
      </w:r>
      <w:r w:rsidRPr="001E2FA0">
        <w:t>nutritious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well-prepared</w:t>
      </w:r>
      <w:r w:rsidR="00117DF6">
        <w:t xml:space="preserve"> </w:t>
      </w:r>
      <w:r w:rsidRPr="001E2FA0">
        <w:t>meals</w:t>
      </w:r>
      <w:r w:rsidR="00117DF6">
        <w:t xml:space="preserve"> </w:t>
      </w:r>
      <w:r w:rsidRPr="001E2FA0">
        <w:t>per</w:t>
      </w:r>
      <w:r w:rsidR="00117DF6">
        <w:t xml:space="preserve"> </w:t>
      </w:r>
      <w:r w:rsidRPr="001E2FA0">
        <w:t>day.</w:t>
      </w:r>
      <w:r w:rsidR="00117DF6">
        <w:t xml:space="preserve"> </w:t>
      </w:r>
      <w:r w:rsidRPr="001E2FA0">
        <w:t>Prisoners</w:t>
      </w:r>
      <w:r w:rsidR="00117DF6">
        <w:t xml:space="preserve"> </w:t>
      </w:r>
      <w:r w:rsidRPr="001E2FA0">
        <w:t>living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HIV/AIDS</w:t>
      </w:r>
      <w:r w:rsidR="00117DF6">
        <w:t xml:space="preserve"> </w:t>
      </w:r>
      <w:proofErr w:type="gramStart"/>
      <w:r w:rsidRPr="001E2FA0">
        <w:t>are</w:t>
      </w:r>
      <w:r w:rsidR="00117DF6">
        <w:t xml:space="preserve"> </w:t>
      </w:r>
      <w:r w:rsidRPr="001E2FA0">
        <w:t>provided</w:t>
      </w:r>
      <w:proofErr w:type="gramEnd"/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extra</w:t>
      </w:r>
      <w:r w:rsidR="00117DF6">
        <w:t xml:space="preserve"> </w:t>
      </w:r>
      <w:r w:rsidRPr="001E2FA0">
        <w:t>special</w:t>
      </w:r>
      <w:r w:rsidR="00117DF6">
        <w:t xml:space="preserve"> </w:t>
      </w:r>
      <w:r w:rsidRPr="001E2FA0">
        <w:t>diet.</w:t>
      </w:r>
      <w:r w:rsidR="00117DF6">
        <w:t xml:space="preserve"> </w:t>
      </w:r>
      <w:r w:rsidRPr="001E2FA0">
        <w:t>Drinking</w:t>
      </w:r>
      <w:r w:rsidR="00117DF6">
        <w:t xml:space="preserve"> </w:t>
      </w:r>
      <w:r w:rsidRPr="001E2FA0">
        <w:t>water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available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all</w:t>
      </w:r>
      <w:r w:rsidR="00117DF6">
        <w:t xml:space="preserve"> </w:t>
      </w:r>
      <w:r w:rsidRPr="001E2FA0">
        <w:t>prisoners.</w:t>
      </w:r>
    </w:p>
    <w:p w14:paraId="4C1F7297" w14:textId="77777777" w:rsidR="000E0A14" w:rsidRDefault="002461EB" w:rsidP="002461EB">
      <w:pPr>
        <w:pStyle w:val="SingleTxtG"/>
      </w:pPr>
      <w:r w:rsidRPr="001E2FA0">
        <w:t>71.</w:t>
      </w:r>
      <w:r w:rsidRPr="001E2FA0">
        <w:tab/>
        <w:t>In</w:t>
      </w:r>
      <w:r w:rsidR="00117DF6">
        <w:t xml:space="preserve"> </w:t>
      </w:r>
      <w:r w:rsidRPr="001E2FA0">
        <w:t>compliance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Article</w:t>
      </w:r>
      <w:r w:rsidR="00117DF6">
        <w:t xml:space="preserve"> </w:t>
      </w:r>
      <w:r w:rsidRPr="001E2FA0">
        <w:t>24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Penal</w:t>
      </w:r>
      <w:r w:rsidR="00117DF6">
        <w:t xml:space="preserve"> </w:t>
      </w:r>
      <w:r w:rsidRPr="001E2FA0">
        <w:t>Code</w:t>
      </w:r>
      <w:r w:rsidR="00117DF6">
        <w:t xml:space="preserve"> </w:t>
      </w:r>
      <w:r w:rsidRPr="001E2FA0">
        <w:t>(Amendment)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2007</w:t>
      </w:r>
      <w:r w:rsidR="00117DF6">
        <w:t xml:space="preserve"> </w:t>
      </w:r>
      <w:r w:rsidRPr="001E2FA0">
        <w:t>abolished</w:t>
      </w:r>
      <w:r w:rsidR="00117DF6">
        <w:t xml:space="preserve"> </w:t>
      </w:r>
      <w:r w:rsidRPr="001E2FA0">
        <w:t>corporal</w:t>
      </w:r>
      <w:r w:rsidR="00117DF6">
        <w:t xml:space="preserve"> </w:t>
      </w:r>
      <w:r w:rsidRPr="001E2FA0">
        <w:t>punishment</w:t>
      </w:r>
      <w:r w:rsidR="00117DF6">
        <w:t xml:space="preserve"> </w:t>
      </w:r>
      <w:r w:rsidRPr="001E2FA0">
        <w:t>following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ruling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737D9A">
        <w:rPr>
          <w:i/>
          <w:iCs/>
        </w:rPr>
        <w:t>Constitutional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Court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in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Constitutional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Reference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No.10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of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2000;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Simon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Kyamanywa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vs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Uganda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declared</w:t>
      </w:r>
      <w:r w:rsidR="00117DF6">
        <w:t xml:space="preserve"> </w:t>
      </w:r>
      <w:r w:rsidRPr="001E2FA0">
        <w:t>corporal</w:t>
      </w:r>
      <w:r w:rsidR="00117DF6">
        <w:t xml:space="preserve"> </w:t>
      </w:r>
      <w:r w:rsidRPr="001E2FA0">
        <w:t>punishment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human,</w:t>
      </w:r>
      <w:r w:rsidR="00117DF6">
        <w:t xml:space="preserve"> </w:t>
      </w:r>
      <w:r w:rsidRPr="001E2FA0">
        <w:t>degrading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sentence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crime</w:t>
      </w:r>
      <w:r w:rsidR="00117DF6">
        <w:t xml:space="preserve"> </w:t>
      </w:r>
      <w:proofErr w:type="gramStart"/>
      <w:r w:rsidRPr="001E2FA0">
        <w:t>and</w:t>
      </w:r>
      <w:proofErr w:type="gramEnd"/>
      <w:r w:rsidR="00117DF6">
        <w:t xml:space="preserve"> </w:t>
      </w:r>
      <w:r w:rsidRPr="001E2FA0">
        <w:t>therefore.</w:t>
      </w:r>
    </w:p>
    <w:p w14:paraId="4518514D" w14:textId="77777777" w:rsidR="000E0A14" w:rsidRDefault="002461EB" w:rsidP="002461EB">
      <w:pPr>
        <w:pStyle w:val="SingleTxtG"/>
      </w:pPr>
      <w:r w:rsidRPr="001E2FA0">
        <w:t>72.</w:t>
      </w:r>
      <w:r w:rsidRPr="001E2FA0">
        <w:tab/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same</w:t>
      </w:r>
      <w:r w:rsidR="00117DF6">
        <w:t xml:space="preserve"> </w:t>
      </w:r>
      <w:r w:rsidRPr="001E2FA0">
        <w:t>vein,</w:t>
      </w:r>
      <w:r w:rsidR="00117DF6">
        <w:t xml:space="preserve"> </w:t>
      </w:r>
      <w:r w:rsidRPr="001E2FA0">
        <w:t>Section</w:t>
      </w:r>
      <w:r w:rsidR="00117DF6">
        <w:t xml:space="preserve"> </w:t>
      </w:r>
      <w:r w:rsidRPr="001E2FA0">
        <w:t>81(2)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Prisons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2006</w:t>
      </w:r>
      <w:r w:rsidR="00117DF6">
        <w:t xml:space="preserve"> </w:t>
      </w:r>
      <w:r w:rsidRPr="001E2FA0">
        <w:t>prohibits</w:t>
      </w:r>
      <w:r w:rsidR="00117DF6">
        <w:t xml:space="preserve"> </w:t>
      </w:r>
      <w:r w:rsidRPr="001E2FA0">
        <w:t>corporal</w:t>
      </w:r>
      <w:r w:rsidR="00117DF6">
        <w:t xml:space="preserve"> </w:t>
      </w:r>
      <w:r w:rsidRPr="001E2FA0">
        <w:t>punishment.</w:t>
      </w:r>
    </w:p>
    <w:p w14:paraId="78D1A665" w14:textId="6D7BE54B" w:rsidR="002461EB" w:rsidRDefault="002461EB" w:rsidP="0097245A">
      <w:pPr>
        <w:pStyle w:val="H23G"/>
        <w:rPr>
          <w:rFonts w:ascii="Tahoma" w:hAnsi="Tahoma" w:cs="Tahoma"/>
          <w:sz w:val="26"/>
          <w:szCs w:val="26"/>
        </w:rPr>
      </w:pPr>
      <w:r>
        <w:tab/>
        <w:t>12.</w:t>
      </w:r>
      <w:r>
        <w:tab/>
        <w:t>Elimination</w:t>
      </w:r>
      <w:r w:rsidR="00117DF6">
        <w:t xml:space="preserve"> </w:t>
      </w:r>
      <w:r>
        <w:t>of</w:t>
      </w:r>
      <w:r w:rsidR="00117DF6">
        <w:t xml:space="preserve"> </w:t>
      </w:r>
      <w:r>
        <w:t>Slavery,</w:t>
      </w:r>
      <w:r w:rsidR="00117DF6">
        <w:t xml:space="preserve"> </w:t>
      </w:r>
      <w:r>
        <w:t>Servitude</w:t>
      </w:r>
      <w:r w:rsidR="00117DF6">
        <w:t xml:space="preserve"> </w:t>
      </w:r>
      <w:r>
        <w:t>and</w:t>
      </w:r>
      <w:r w:rsidR="00117DF6">
        <w:t xml:space="preserve"> </w:t>
      </w:r>
      <w:r>
        <w:t>Trafficking</w:t>
      </w:r>
      <w:r w:rsidR="00117DF6">
        <w:t xml:space="preserve"> </w:t>
      </w:r>
      <w:r w:rsidRPr="00737D9A">
        <w:t>in</w:t>
      </w:r>
      <w:r w:rsidR="00117DF6">
        <w:t xml:space="preserve"> </w:t>
      </w:r>
      <w:r w:rsidRPr="00737D9A">
        <w:t>Persons</w:t>
      </w:r>
      <w:r w:rsidR="00117DF6">
        <w:t xml:space="preserve"> </w:t>
      </w:r>
      <w:r w:rsidRPr="00737D9A">
        <w:t>(Articles</w:t>
      </w:r>
      <w:r w:rsidR="00117DF6">
        <w:t xml:space="preserve"> </w:t>
      </w:r>
      <w:r w:rsidRPr="00737D9A">
        <w:t>2,</w:t>
      </w:r>
      <w:r w:rsidR="00117DF6">
        <w:t xml:space="preserve"> </w:t>
      </w:r>
      <w:r w:rsidRPr="00737D9A">
        <w:t>7,</w:t>
      </w:r>
      <w:r w:rsidR="00117DF6">
        <w:t xml:space="preserve"> </w:t>
      </w:r>
      <w:r w:rsidRPr="00737D9A">
        <w:t>8</w:t>
      </w:r>
      <w:r w:rsidR="00117DF6">
        <w:t xml:space="preserve"> </w:t>
      </w:r>
      <w:r w:rsidRPr="00737D9A">
        <w:t>and</w:t>
      </w:r>
      <w:r w:rsidR="00117DF6">
        <w:t xml:space="preserve"> </w:t>
      </w:r>
      <w:r w:rsidRPr="00737D9A">
        <w:t>26)</w:t>
      </w:r>
    </w:p>
    <w:p w14:paraId="1DE96967" w14:textId="2959CBAC" w:rsidR="002461EB" w:rsidRPr="001E2FA0" w:rsidRDefault="002461EB" w:rsidP="002461EB">
      <w:pPr>
        <w:pStyle w:val="SingleTxtG"/>
      </w:pPr>
      <w:r w:rsidRPr="001E2FA0">
        <w:t>73.</w:t>
      </w:r>
      <w:r w:rsidRPr="001E2FA0">
        <w:tab/>
        <w:t>Government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made</w:t>
      </w:r>
      <w:r w:rsidR="00117DF6">
        <w:t xml:space="preserve"> </w:t>
      </w:r>
      <w:r w:rsidRPr="001E2FA0">
        <w:t>tremendous</w:t>
      </w:r>
      <w:r w:rsidR="00117DF6">
        <w:t xml:space="preserve"> </w:t>
      </w:r>
      <w:r w:rsidRPr="001E2FA0">
        <w:t>efforts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increase</w:t>
      </w:r>
      <w:r w:rsidR="00117DF6">
        <w:t xml:space="preserve"> </w:t>
      </w:r>
      <w:r w:rsidRPr="001E2FA0">
        <w:t>identification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perpetrators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improve</w:t>
      </w:r>
      <w:r w:rsidR="00117DF6">
        <w:t xml:space="preserve"> </w:t>
      </w:r>
      <w:r w:rsidRPr="001E2FA0">
        <w:t>prosecutions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conviction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perpetrators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trafficking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persons.</w:t>
      </w:r>
      <w:r w:rsidR="00117DF6">
        <w:t xml:space="preserve"> </w:t>
      </w:r>
      <w:r w:rsidRPr="001E2FA0">
        <w:t>These</w:t>
      </w:r>
      <w:r w:rsidR="00117DF6">
        <w:t xml:space="preserve"> </w:t>
      </w:r>
      <w:r w:rsidRPr="001E2FA0">
        <w:t>include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passing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National</w:t>
      </w:r>
      <w:r w:rsidR="00117DF6">
        <w:t xml:space="preserve"> </w:t>
      </w:r>
      <w:r w:rsidRPr="001E2FA0">
        <w:t>Action</w:t>
      </w:r>
      <w:r w:rsidR="00117DF6">
        <w:t xml:space="preserve"> </w:t>
      </w:r>
      <w:r w:rsidRPr="001E2FA0">
        <w:t>Plan</w:t>
      </w:r>
      <w:r w:rsidR="00117DF6">
        <w:t xml:space="preserve"> </w:t>
      </w:r>
      <w:r w:rsidRPr="001E2FA0">
        <w:t>(NAP)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Prevention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Trafficking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Persons</w:t>
      </w:r>
      <w:r w:rsidR="00117DF6">
        <w:t xml:space="preserve"> </w:t>
      </w:r>
      <w:r w:rsidRPr="001E2FA0">
        <w:t>(2019</w:t>
      </w:r>
      <w:r w:rsidR="00070D2E">
        <w:t>–</w:t>
      </w:r>
      <w:r w:rsidRPr="001E2FA0">
        <w:t>2024)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detailed</w:t>
      </w:r>
      <w:r w:rsidR="00117DF6">
        <w:t xml:space="preserve"> </w:t>
      </w:r>
      <w:r w:rsidRPr="001E2FA0">
        <w:t>mechanisms</w:t>
      </w:r>
      <w:r w:rsidR="00117DF6">
        <w:t xml:space="preserve"> </w:t>
      </w:r>
      <w:r w:rsidRPr="001E2FA0">
        <w:t>to</w:t>
      </w:r>
      <w:r w:rsidR="00117DF6">
        <w:t xml:space="preserve"> </w:t>
      </w:r>
      <w:proofErr w:type="gramStart"/>
      <w:r w:rsidRPr="001E2FA0">
        <w:t>handle</w:t>
      </w:r>
      <w:proofErr w:type="gramEnd"/>
      <w:r w:rsidR="00117DF6">
        <w:t xml:space="preserve"> </w:t>
      </w:r>
      <w:r w:rsidRPr="001E2FA0">
        <w:t>all</w:t>
      </w:r>
      <w:r w:rsidR="00117DF6">
        <w:t xml:space="preserve"> </w:t>
      </w:r>
      <w:r w:rsidRPr="001E2FA0">
        <w:t>forms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trafficking.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institutional</w:t>
      </w:r>
      <w:r w:rsidR="00117DF6">
        <w:t xml:space="preserve"> </w:t>
      </w:r>
      <w:r w:rsidRPr="001E2FA0">
        <w:t>measure,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Coordination</w:t>
      </w:r>
      <w:r w:rsidR="00117DF6">
        <w:t xml:space="preserve"> </w:t>
      </w:r>
      <w:r w:rsidRPr="001E2FA0">
        <w:t>Office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Prevention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Trafficking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Persons</w:t>
      </w:r>
      <w:r w:rsidR="00117DF6">
        <w:t xml:space="preserve"> </w:t>
      </w:r>
      <w:r w:rsidRPr="001E2FA0">
        <w:t>(COPTIP)</w:t>
      </w:r>
      <w:r w:rsidR="00117DF6">
        <w:t xml:space="preserve"> </w:t>
      </w:r>
      <w:r w:rsidRPr="001E2FA0">
        <w:t>continues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host</w:t>
      </w:r>
      <w:r w:rsidR="00117DF6">
        <w:t xml:space="preserve"> </w:t>
      </w:r>
      <w:r w:rsidRPr="001E2FA0">
        <w:t>and</w:t>
      </w:r>
      <w:r w:rsidR="00117DF6">
        <w:t xml:space="preserve"> </w:t>
      </w:r>
      <w:proofErr w:type="gramStart"/>
      <w:r w:rsidRPr="001E2FA0">
        <w:t>act</w:t>
      </w:r>
      <w:r w:rsidR="00117DF6">
        <w:t xml:space="preserve"> </w:t>
      </w:r>
      <w:r w:rsidRPr="001E2FA0">
        <w:t>as</w:t>
      </w:r>
      <w:proofErr w:type="gramEnd"/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Secretariat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inter-ministerial</w:t>
      </w:r>
      <w:r w:rsidR="00117DF6">
        <w:t xml:space="preserve"> </w:t>
      </w:r>
      <w:r w:rsidRPr="001E2FA0">
        <w:t>Task</w:t>
      </w:r>
      <w:r w:rsidR="00117DF6">
        <w:t xml:space="preserve"> </w:t>
      </w:r>
      <w:r w:rsidRPr="001E2FA0">
        <w:t>Force</w:t>
      </w:r>
      <w:r w:rsidR="00117DF6">
        <w:t xml:space="preserve"> </w:t>
      </w:r>
      <w:r w:rsidRPr="001E2FA0">
        <w:t>consisting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MDAs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Civil</w:t>
      </w:r>
      <w:r w:rsidR="00117DF6">
        <w:t xml:space="preserve"> </w:t>
      </w:r>
      <w:r w:rsidRPr="001E2FA0">
        <w:t>Societies</w:t>
      </w:r>
      <w:r w:rsidR="00117DF6">
        <w:t xml:space="preserve"> </w:t>
      </w:r>
      <w:r w:rsidRPr="001E2FA0">
        <w:t>Coalition</w:t>
      </w:r>
      <w:r w:rsidR="00117DF6">
        <w:t xml:space="preserve"> </w:t>
      </w:r>
      <w:r w:rsidRPr="001E2FA0">
        <w:t>against</w:t>
      </w:r>
      <w:r w:rsidR="00117DF6">
        <w:t xml:space="preserve"> </w:t>
      </w:r>
      <w:r w:rsidRPr="001E2FA0">
        <w:t>Trafficking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Persons</w:t>
      </w:r>
      <w:r w:rsidR="00117DF6">
        <w:t xml:space="preserve"> </w:t>
      </w:r>
      <w:r w:rsidRPr="001E2FA0">
        <w:t>(UCATIP).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International</w:t>
      </w:r>
      <w:r w:rsidR="00117DF6">
        <w:t xml:space="preserve"> </w:t>
      </w:r>
      <w:r w:rsidRPr="001E2FA0">
        <w:t>Organization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Migration</w:t>
      </w:r>
      <w:r w:rsidR="00117DF6">
        <w:t xml:space="preserve"> </w:t>
      </w:r>
      <w:r w:rsidRPr="001E2FA0">
        <w:t>(IOM)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observer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Task</w:t>
      </w:r>
      <w:r w:rsidR="00117DF6">
        <w:t xml:space="preserve"> </w:t>
      </w:r>
      <w:r w:rsidRPr="001E2FA0">
        <w:t>Force.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MDAs</w:t>
      </w:r>
      <w:r w:rsidR="00117DF6">
        <w:t xml:space="preserve"> </w:t>
      </w:r>
      <w:r w:rsidRPr="001E2FA0">
        <w:t>have</w:t>
      </w:r>
      <w:r w:rsidR="00117DF6">
        <w:t xml:space="preserve"> </w:t>
      </w:r>
      <w:r w:rsidRPr="001E2FA0">
        <w:t>put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place</w:t>
      </w:r>
      <w:r w:rsidR="00117DF6">
        <w:t xml:space="preserve"> </w:t>
      </w:r>
      <w:r w:rsidRPr="001E2FA0">
        <w:t>measures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fast-track</w:t>
      </w:r>
      <w:r w:rsidR="00117DF6">
        <w:t xml:space="preserve"> </w:t>
      </w:r>
      <w:r w:rsidRPr="001E2FA0">
        <w:t>TIP</w:t>
      </w:r>
      <w:r w:rsidR="00117DF6">
        <w:t xml:space="preserve"> </w:t>
      </w:r>
      <w:r w:rsidRPr="001E2FA0">
        <w:t>related</w:t>
      </w:r>
      <w:r w:rsidR="00117DF6">
        <w:t xml:space="preserve"> </w:t>
      </w:r>
      <w:r w:rsidRPr="001E2FA0">
        <w:t>issues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example,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Office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Director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Public</w:t>
      </w:r>
      <w:r w:rsidR="00117DF6">
        <w:t xml:space="preserve"> </w:t>
      </w:r>
      <w:r w:rsidRPr="001E2FA0">
        <w:t>Prosecution</w:t>
      </w:r>
      <w:r w:rsidR="00117DF6">
        <w:t xml:space="preserve"> </w:t>
      </w:r>
      <w:r w:rsidRPr="001E2FA0">
        <w:t>established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specific</w:t>
      </w:r>
      <w:r w:rsidR="00117DF6">
        <w:t xml:space="preserve"> </w:t>
      </w:r>
      <w:r w:rsidRPr="001E2FA0">
        <w:t>desk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TIP</w:t>
      </w:r>
      <w:r w:rsidR="00117DF6">
        <w:t xml:space="preserve"> </w:t>
      </w:r>
      <w:r w:rsidRPr="001E2FA0">
        <w:t>cases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Ministry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Internal</w:t>
      </w:r>
      <w:r w:rsidR="00117DF6">
        <w:t xml:space="preserve"> </w:t>
      </w:r>
      <w:r w:rsidRPr="001E2FA0">
        <w:t>Affairs,</w:t>
      </w:r>
      <w:r w:rsidR="00117DF6">
        <w:t xml:space="preserve"> </w:t>
      </w:r>
      <w:r w:rsidRPr="001E2FA0">
        <w:t>Interpol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CID</w:t>
      </w:r>
      <w:r w:rsidR="00117DF6">
        <w:t xml:space="preserve"> </w:t>
      </w:r>
      <w:r w:rsidRPr="001E2FA0">
        <w:t>headquarters.;</w:t>
      </w:r>
      <w:r w:rsidR="00117DF6">
        <w:t xml:space="preserve"> </w:t>
      </w:r>
      <w:r w:rsidRPr="001E2FA0">
        <w:t>putting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place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management</w:t>
      </w:r>
      <w:r w:rsidR="00117DF6">
        <w:t xml:space="preserve"> </w:t>
      </w:r>
      <w:r w:rsidRPr="001E2FA0">
        <w:t>information</w:t>
      </w:r>
      <w:r w:rsidR="00117DF6">
        <w:t xml:space="preserve"> </w:t>
      </w:r>
      <w:r w:rsidRPr="001E2FA0">
        <w:t>system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all</w:t>
      </w:r>
      <w:r w:rsidR="00117DF6">
        <w:t xml:space="preserve"> </w:t>
      </w:r>
      <w:r w:rsidRPr="001E2FA0">
        <w:t>companies</w:t>
      </w:r>
      <w:r w:rsidR="00117DF6">
        <w:t xml:space="preserve"> </w:t>
      </w:r>
      <w:r w:rsidRPr="001E2FA0">
        <w:t>recruiting</w:t>
      </w:r>
      <w:r w:rsidR="00117DF6">
        <w:t xml:space="preserve"> </w:t>
      </w:r>
      <w:r w:rsidRPr="001E2FA0">
        <w:t>persons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work</w:t>
      </w:r>
      <w:r w:rsidR="00117DF6">
        <w:t xml:space="preserve"> </w:t>
      </w:r>
      <w:r w:rsidRPr="001E2FA0">
        <w:t>abroad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setting</w:t>
      </w:r>
      <w:r w:rsidR="00117DF6">
        <w:t xml:space="preserve"> </w:t>
      </w:r>
      <w:r w:rsidRPr="001E2FA0">
        <w:t>up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Anti-Trafficking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Persons</w:t>
      </w:r>
      <w:r w:rsidR="00117DF6">
        <w:t xml:space="preserve"> </w:t>
      </w:r>
      <w:r w:rsidRPr="001E2FA0">
        <w:t>Department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UPF.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also</w:t>
      </w:r>
      <w:r w:rsidR="00117DF6">
        <w:t xml:space="preserve"> </w:t>
      </w:r>
      <w:r w:rsidRPr="001E2FA0">
        <w:t>trained</w:t>
      </w:r>
      <w:r w:rsidR="00117DF6">
        <w:t xml:space="preserve"> </w:t>
      </w:r>
      <w:r w:rsidRPr="001E2FA0">
        <w:t>investigators,</w:t>
      </w:r>
      <w:r w:rsidR="00117DF6">
        <w:t xml:space="preserve"> </w:t>
      </w:r>
      <w:r w:rsidRPr="001E2FA0">
        <w:t>prosecutors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judicial</w:t>
      </w:r>
      <w:r w:rsidR="00117DF6">
        <w:t xml:space="preserve"> </w:t>
      </w:r>
      <w:r w:rsidRPr="001E2FA0">
        <w:t>officers</w:t>
      </w:r>
      <w:r w:rsidR="00117DF6">
        <w:t xml:space="preserve"> </w:t>
      </w:r>
      <w:r w:rsidRPr="001E2FA0">
        <w:t>handling</w:t>
      </w:r>
      <w:r w:rsidR="00117DF6">
        <w:t xml:space="preserve"> </w:t>
      </w:r>
      <w:r w:rsidRPr="001E2FA0">
        <w:t>TIP</w:t>
      </w:r>
      <w:r w:rsidR="00117DF6">
        <w:t xml:space="preserve"> </w:t>
      </w:r>
      <w:r w:rsidRPr="001E2FA0">
        <w:t>cases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led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lastRenderedPageBreak/>
        <w:t>increased</w:t>
      </w:r>
      <w:r w:rsidR="00117DF6">
        <w:t xml:space="preserve"> </w:t>
      </w:r>
      <w:r w:rsidRPr="001E2FA0">
        <w:t>identification,</w:t>
      </w:r>
      <w:r w:rsidR="00117DF6">
        <w:t xml:space="preserve"> </w:t>
      </w:r>
      <w:r w:rsidRPr="001E2FA0">
        <w:t>prosecutions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conviction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perpetrators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trafficking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persons.</w:t>
      </w:r>
      <w:r w:rsidR="00117DF6">
        <w:t xml:space="preserve"> </w:t>
      </w:r>
      <w:r w:rsidRPr="001E2FA0">
        <w:t>Further,</w:t>
      </w:r>
      <w:r w:rsidR="00117DF6">
        <w:t xml:space="preserve"> </w:t>
      </w:r>
      <w:r w:rsidRPr="001E2FA0">
        <w:t>community</w:t>
      </w:r>
      <w:r w:rsidR="00117DF6">
        <w:t xml:space="preserve"> </w:t>
      </w:r>
      <w:r w:rsidRPr="001E2FA0">
        <w:t>sensitization</w:t>
      </w:r>
      <w:r w:rsidR="00117DF6">
        <w:t xml:space="preserve"> </w:t>
      </w:r>
      <w:r w:rsidRPr="001E2FA0">
        <w:t>activities</w:t>
      </w:r>
      <w:r w:rsidR="00117DF6">
        <w:t xml:space="preserve"> </w:t>
      </w:r>
      <w:r w:rsidRPr="001E2FA0">
        <w:t>have</w:t>
      </w:r>
      <w:r w:rsidR="00117DF6">
        <w:t xml:space="preserve"> </w:t>
      </w:r>
      <w:proofErr w:type="gramStart"/>
      <w:r w:rsidRPr="001E2FA0">
        <w:t>been</w:t>
      </w:r>
      <w:r w:rsidR="00117DF6">
        <w:t xml:space="preserve"> </w:t>
      </w:r>
      <w:r w:rsidRPr="001E2FA0">
        <w:t>conducted</w:t>
      </w:r>
      <w:proofErr w:type="gramEnd"/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raise</w:t>
      </w:r>
      <w:r w:rsidR="00117DF6">
        <w:t xml:space="preserve"> </w:t>
      </w:r>
      <w:r w:rsidRPr="001E2FA0">
        <w:t>awareness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trafficking,</w:t>
      </w:r>
      <w:r w:rsidR="00117DF6">
        <w:t xml:space="preserve"> </w:t>
      </w:r>
      <w:r w:rsidRPr="001E2FA0">
        <w:t>smuggling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slavery.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deployed</w:t>
      </w:r>
      <w:r w:rsidR="00117DF6">
        <w:t xml:space="preserve"> </w:t>
      </w:r>
      <w:r w:rsidRPr="001E2FA0">
        <w:t>labour</w:t>
      </w:r>
      <w:r w:rsidR="00117DF6">
        <w:t xml:space="preserve"> </w:t>
      </w:r>
      <w:r w:rsidRPr="001E2FA0">
        <w:t>officers</w:t>
      </w:r>
      <w:r w:rsidR="00117DF6">
        <w:t xml:space="preserve"> </w:t>
      </w:r>
      <w:r w:rsidRPr="001E2FA0">
        <w:t>at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main</w:t>
      </w:r>
      <w:r w:rsidR="00117DF6">
        <w:t xml:space="preserve"> </w:t>
      </w:r>
      <w:r w:rsidRPr="001E2FA0">
        <w:t>exit</w:t>
      </w:r>
      <w:r w:rsidR="00117DF6">
        <w:t xml:space="preserve"> </w:t>
      </w:r>
      <w:r w:rsidRPr="001E2FA0">
        <w:t>points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control</w:t>
      </w:r>
      <w:r w:rsidR="00117DF6">
        <w:t xml:space="preserve"> </w:t>
      </w:r>
      <w:r w:rsidRPr="001E2FA0">
        <w:t>trafficking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persons.</w:t>
      </w:r>
    </w:p>
    <w:p w14:paraId="35620471" w14:textId="77777777" w:rsidR="000E0A14" w:rsidRDefault="002461EB" w:rsidP="002461EB">
      <w:pPr>
        <w:pStyle w:val="SingleTxtG"/>
      </w:pPr>
      <w:r w:rsidRPr="001E2FA0">
        <w:t>74.</w:t>
      </w:r>
      <w:r w:rsidRPr="001E2FA0">
        <w:tab/>
        <w:t>Government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developed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National</w:t>
      </w:r>
      <w:r w:rsidR="00117DF6">
        <w:t xml:space="preserve"> </w:t>
      </w:r>
      <w:r w:rsidRPr="001E2FA0">
        <w:t>Referral</w:t>
      </w:r>
      <w:r w:rsidR="00117DF6">
        <w:t xml:space="preserve"> </w:t>
      </w:r>
      <w:r w:rsidRPr="001E2FA0">
        <w:t>Guidelines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Management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Victims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Trafficking</w:t>
      </w:r>
      <w:r w:rsidR="00117DF6">
        <w:t xml:space="preserve"> </w:t>
      </w:r>
      <w:r w:rsidRPr="001E2FA0">
        <w:t>aimed</w:t>
      </w:r>
      <w:r w:rsidR="00117DF6">
        <w:t xml:space="preserve"> </w:t>
      </w:r>
      <w:r w:rsidRPr="001E2FA0">
        <w:t>at</w:t>
      </w:r>
      <w:r w:rsidR="00117DF6">
        <w:t xml:space="preserve"> </w:t>
      </w:r>
      <w:r w:rsidRPr="001E2FA0">
        <w:t>strengthening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coordinated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structured</w:t>
      </w:r>
      <w:r w:rsidR="00117DF6">
        <w:t xml:space="preserve"> </w:t>
      </w:r>
      <w:r w:rsidRPr="001E2FA0">
        <w:t>approach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assisting</w:t>
      </w:r>
      <w:r w:rsidR="00117DF6">
        <w:t xml:space="preserve"> </w:t>
      </w:r>
      <w:r w:rsidRPr="001E2FA0">
        <w:t>victims,</w:t>
      </w:r>
      <w:r w:rsidR="00117DF6">
        <w:t xml:space="preserve"> </w:t>
      </w:r>
      <w:r w:rsidRPr="001E2FA0">
        <w:t>thereby</w:t>
      </w:r>
      <w:r w:rsidR="00117DF6">
        <w:t xml:space="preserve"> </w:t>
      </w:r>
      <w:r w:rsidRPr="001E2FA0">
        <w:t>providing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basis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action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various</w:t>
      </w:r>
      <w:r w:rsidR="00117DF6">
        <w:t xml:space="preserve"> </w:t>
      </w:r>
      <w:r w:rsidRPr="001E2FA0">
        <w:t>stakeholders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fight</w:t>
      </w:r>
      <w:r w:rsidR="00117DF6">
        <w:t xml:space="preserve"> </w:t>
      </w:r>
      <w:r w:rsidRPr="001E2FA0">
        <w:t>against</w:t>
      </w:r>
      <w:r w:rsidR="00117DF6">
        <w:t xml:space="preserve"> </w:t>
      </w:r>
      <w:r w:rsidRPr="001E2FA0">
        <w:t>trafficking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persons.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continues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implement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Prevention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Trafficking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Persons</w:t>
      </w:r>
      <w:r w:rsidR="00117DF6">
        <w:t xml:space="preserve"> </w:t>
      </w:r>
      <w:r w:rsidRPr="001E2FA0">
        <w:t>Regulations,</w:t>
      </w:r>
      <w:r w:rsidR="00117DF6">
        <w:t xml:space="preserve"> </w:t>
      </w:r>
      <w:r w:rsidRPr="001E2FA0">
        <w:t>2019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spell</w:t>
      </w:r>
      <w:r w:rsidR="00117DF6">
        <w:t xml:space="preserve"> </w:t>
      </w:r>
      <w:r w:rsidRPr="001E2FA0">
        <w:t>out</w:t>
      </w:r>
      <w:r w:rsidR="00117DF6">
        <w:t xml:space="preserve"> </w:t>
      </w:r>
      <w:r w:rsidRPr="001E2FA0">
        <w:t>responsibilities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law</w:t>
      </w:r>
      <w:r w:rsidR="00117DF6">
        <w:t xml:space="preserve"> </w:t>
      </w:r>
      <w:r w:rsidRPr="001E2FA0">
        <w:t>enforcement,</w:t>
      </w:r>
      <w:r w:rsidR="00117DF6">
        <w:t xml:space="preserve"> </w:t>
      </w:r>
      <w:r w:rsidRPr="001E2FA0">
        <w:t>medical</w:t>
      </w:r>
      <w:r w:rsidR="00117DF6">
        <w:t xml:space="preserve"> </w:t>
      </w:r>
      <w:r w:rsidRPr="001E2FA0">
        <w:t>professionals,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civil</w:t>
      </w:r>
      <w:r w:rsidR="00117DF6">
        <w:t xml:space="preserve"> </w:t>
      </w:r>
      <w:r w:rsidRPr="001E2FA0">
        <w:t>society</w:t>
      </w:r>
      <w:r w:rsidR="00117DF6">
        <w:t xml:space="preserve"> </w:t>
      </w:r>
      <w:r w:rsidRPr="001E2FA0">
        <w:t>members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combat</w:t>
      </w:r>
      <w:r w:rsidR="00117DF6">
        <w:t xml:space="preserve"> </w:t>
      </w:r>
      <w:r w:rsidRPr="001E2FA0">
        <w:t>trafficking,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Part</w:t>
      </w:r>
      <w:r w:rsidR="00117DF6">
        <w:t xml:space="preserve"> </w:t>
      </w:r>
      <w:r w:rsidRPr="001E2FA0">
        <w:t>III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Prevention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Trafficking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Persons</w:t>
      </w:r>
      <w:r w:rsidR="00117DF6">
        <w:t xml:space="preserve"> </w:t>
      </w:r>
      <w:r w:rsidRPr="001E2FA0">
        <w:t>Act</w:t>
      </w:r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protection,</w:t>
      </w:r>
      <w:r w:rsidR="00117DF6">
        <w:t xml:space="preserve"> </w:t>
      </w:r>
      <w:r w:rsidRPr="001E2FA0">
        <w:t>assistance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victim</w:t>
      </w:r>
      <w:r w:rsidR="00117DF6">
        <w:t xml:space="preserve"> </w:t>
      </w:r>
      <w:r w:rsidRPr="001E2FA0">
        <w:t>support</w:t>
      </w:r>
      <w:r w:rsidR="00117DF6">
        <w:t xml:space="preserve"> </w:t>
      </w:r>
      <w:r w:rsidRPr="001E2FA0">
        <w:t>in</w:t>
      </w:r>
      <w:r w:rsidR="00117DF6">
        <w:t xml:space="preserve"> </w:t>
      </w:r>
      <w:proofErr w:type="gramStart"/>
      <w:r w:rsidRPr="001E2FA0">
        <w:t>various</w:t>
      </w:r>
      <w:r w:rsidR="00117DF6">
        <w:t xml:space="preserve"> </w:t>
      </w:r>
      <w:r w:rsidRPr="001E2FA0">
        <w:t>ways</w:t>
      </w:r>
      <w:proofErr w:type="gramEnd"/>
      <w:r w:rsidR="00117DF6">
        <w:t xml:space="preserve"> </w:t>
      </w:r>
      <w:r w:rsidRPr="001E2FA0">
        <w:t>including</w:t>
      </w:r>
      <w:r w:rsidR="00117DF6">
        <w:t xml:space="preserve"> </w:t>
      </w:r>
      <w:r w:rsidRPr="001E2FA0">
        <w:t>compensation,</w:t>
      </w:r>
      <w:r w:rsidR="00117DF6">
        <w:t xml:space="preserve"> </w:t>
      </w:r>
      <w:r w:rsidRPr="001E2FA0">
        <w:t>restitution,</w:t>
      </w:r>
      <w:r w:rsidR="00117DF6">
        <w:t xml:space="preserve"> </w:t>
      </w:r>
      <w:r w:rsidRPr="001E2FA0">
        <w:t>health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social</w:t>
      </w:r>
      <w:r w:rsidR="00117DF6">
        <w:t xml:space="preserve"> </w:t>
      </w:r>
      <w:r w:rsidRPr="001E2FA0">
        <w:t>services,</w:t>
      </w:r>
      <w:r w:rsidR="00117DF6">
        <w:t xml:space="preserve"> </w:t>
      </w:r>
      <w:r w:rsidRPr="001E2FA0">
        <w:t>counseling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psychological</w:t>
      </w:r>
      <w:r w:rsidR="00117DF6">
        <w:t xml:space="preserve"> </w:t>
      </w:r>
      <w:r w:rsidRPr="001E2FA0">
        <w:t>assistance.</w:t>
      </w:r>
    </w:p>
    <w:p w14:paraId="4AD3C47B" w14:textId="50F3D5E8" w:rsidR="002461EB" w:rsidRPr="001E2FA0" w:rsidRDefault="002461EB" w:rsidP="002461EB">
      <w:pPr>
        <w:pStyle w:val="SingleTxtG"/>
      </w:pPr>
      <w:r w:rsidRPr="001E2FA0">
        <w:t>75.</w:t>
      </w:r>
      <w:r w:rsidRPr="001E2FA0">
        <w:tab/>
        <w:t>Government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partnered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relevant</w:t>
      </w:r>
      <w:r w:rsidR="00117DF6">
        <w:t xml:space="preserve"> </w:t>
      </w:r>
      <w:r w:rsidRPr="001E2FA0">
        <w:t>stakeholders</w:t>
      </w:r>
      <w:r w:rsidR="00117DF6">
        <w:t xml:space="preserve"> </w:t>
      </w:r>
      <w:r w:rsidRPr="001E2FA0">
        <w:t>such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Trafficking</w:t>
      </w:r>
      <w:r w:rsidR="00117DF6">
        <w:t xml:space="preserve"> </w:t>
      </w:r>
      <w:r w:rsidRPr="001E2FA0">
        <w:t>Institute,</w:t>
      </w:r>
      <w:r w:rsidR="00117DF6">
        <w:t xml:space="preserve"> </w:t>
      </w:r>
      <w:r w:rsidRPr="001E2FA0">
        <w:t>United</w:t>
      </w:r>
      <w:r w:rsidR="00117DF6">
        <w:t xml:space="preserve"> </w:t>
      </w:r>
      <w:r w:rsidRPr="001E2FA0">
        <w:t>Nations</w:t>
      </w:r>
      <w:r w:rsidR="00117DF6">
        <w:t xml:space="preserve"> </w:t>
      </w:r>
      <w:r w:rsidRPr="001E2FA0">
        <w:t>Office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Drugs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Crime</w:t>
      </w:r>
      <w:r w:rsidR="00117DF6">
        <w:t xml:space="preserve"> </w:t>
      </w:r>
      <w:r w:rsidRPr="001E2FA0">
        <w:t>(UNODC)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trained</w:t>
      </w:r>
      <w:r w:rsidR="00117DF6">
        <w:t xml:space="preserve"> </w:t>
      </w:r>
      <w:r w:rsidRPr="001E2FA0">
        <w:t>investigators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TIP,</w:t>
      </w:r>
      <w:r w:rsidR="00117DF6">
        <w:t xml:space="preserve"> </w:t>
      </w:r>
      <w:r w:rsidRPr="001E2FA0">
        <w:t>Willow</w:t>
      </w:r>
      <w:r w:rsidR="00117DF6">
        <w:t xml:space="preserve"> </w:t>
      </w:r>
      <w:r w:rsidRPr="001E2FA0">
        <w:t>International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shelter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victims,</w:t>
      </w:r>
      <w:r w:rsidR="00117DF6">
        <w:t xml:space="preserve"> </w:t>
      </w:r>
      <w:r w:rsidRPr="001E2FA0">
        <w:t>International</w:t>
      </w:r>
      <w:r w:rsidR="00117DF6">
        <w:t xml:space="preserve"> </w:t>
      </w:r>
      <w:r w:rsidRPr="001E2FA0">
        <w:t>Justice</w:t>
      </w:r>
      <w:r w:rsidR="00117DF6">
        <w:t xml:space="preserve"> </w:t>
      </w:r>
      <w:r w:rsidRPr="001E2FA0">
        <w:t>Mission</w:t>
      </w:r>
      <w:r w:rsidR="00117DF6">
        <w:t xml:space="preserve"> </w:t>
      </w:r>
      <w:r w:rsidRPr="001E2FA0">
        <w:t>(IJM)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supported</w:t>
      </w:r>
      <w:r w:rsidR="00117DF6">
        <w:t xml:space="preserve"> </w:t>
      </w:r>
      <w:r w:rsidRPr="001E2FA0">
        <w:t>construction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shelter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Kyampisi</w:t>
      </w:r>
      <w:r w:rsidR="00117DF6">
        <w:t xml:space="preserve"> </w:t>
      </w:r>
      <w:r w:rsidRPr="001E2FA0">
        <w:t>Child</w:t>
      </w:r>
      <w:r w:rsidR="00117DF6">
        <w:t xml:space="preserve"> </w:t>
      </w:r>
      <w:r w:rsidRPr="001E2FA0">
        <w:t>Care</w:t>
      </w:r>
      <w:r w:rsidR="00117DF6">
        <w:t xml:space="preserve"> </w:t>
      </w:r>
      <w:r w:rsidRPr="001E2FA0">
        <w:t>Ministry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assistance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victims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TIP.</w:t>
      </w:r>
    </w:p>
    <w:p w14:paraId="39256DB0" w14:textId="6B0BF7D1" w:rsidR="002461EB" w:rsidRPr="001E2FA0" w:rsidRDefault="002461EB" w:rsidP="002461EB">
      <w:pPr>
        <w:pStyle w:val="SingleTxtG"/>
      </w:pPr>
      <w:r w:rsidRPr="001E2FA0">
        <w:t>76.</w:t>
      </w:r>
      <w:r w:rsidRPr="001E2FA0">
        <w:tab/>
        <w:t>Government</w:t>
      </w:r>
      <w:r w:rsidR="00117DF6">
        <w:t xml:space="preserve"> </w:t>
      </w:r>
      <w:r w:rsidRPr="001E2FA0">
        <w:t>established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Elimination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Child</w:t>
      </w:r>
      <w:r w:rsidR="00117DF6">
        <w:t xml:space="preserve"> </w:t>
      </w:r>
      <w:r w:rsidRPr="001E2FA0">
        <w:t>Labor</w:t>
      </w:r>
      <w:r w:rsidR="00117DF6">
        <w:t xml:space="preserve"> </w:t>
      </w:r>
      <w:r w:rsidRPr="001E2FA0">
        <w:t>Policy;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multi-sectoral</w:t>
      </w:r>
      <w:r w:rsidR="00117DF6">
        <w:t xml:space="preserve"> </w:t>
      </w:r>
      <w:r w:rsidRPr="001E2FA0">
        <w:t>task</w:t>
      </w:r>
      <w:r w:rsidR="00117DF6">
        <w:t xml:space="preserve"> </w:t>
      </w:r>
      <w:r w:rsidRPr="001E2FA0">
        <w:t>force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elimination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child</w:t>
      </w:r>
      <w:r w:rsidR="00117DF6">
        <w:t xml:space="preserve"> </w:t>
      </w:r>
      <w:r w:rsidRPr="001E2FA0">
        <w:t>labor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comprehensive</w:t>
      </w:r>
      <w:r w:rsidR="00117DF6">
        <w:t xml:space="preserve"> </w:t>
      </w:r>
      <w:r w:rsidRPr="001E2FA0">
        <w:t>National</w:t>
      </w:r>
      <w:r w:rsidR="00117DF6">
        <w:t xml:space="preserve"> </w:t>
      </w:r>
      <w:r w:rsidRPr="001E2FA0">
        <w:t>Child</w:t>
      </w:r>
      <w:r w:rsidR="00117DF6">
        <w:t xml:space="preserve"> </w:t>
      </w:r>
      <w:r w:rsidRPr="001E2FA0">
        <w:t>Policy,</w:t>
      </w:r>
      <w:r w:rsidR="00117DF6">
        <w:t xml:space="preserve"> </w:t>
      </w:r>
      <w:r w:rsidRPr="001E2FA0">
        <w:t>2020,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ensure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all</w:t>
      </w:r>
      <w:r w:rsidR="00117DF6">
        <w:t xml:space="preserve"> </w:t>
      </w:r>
      <w:r w:rsidRPr="001E2FA0">
        <w:t>children</w:t>
      </w:r>
      <w:r w:rsidR="00117DF6">
        <w:t xml:space="preserve"> </w:t>
      </w:r>
      <w:proofErr w:type="gramStart"/>
      <w:r w:rsidRPr="001E2FA0">
        <w:t>are</w:t>
      </w:r>
      <w:r w:rsidR="00117DF6">
        <w:t xml:space="preserve"> </w:t>
      </w:r>
      <w:r w:rsidRPr="001E2FA0">
        <w:t>protected</w:t>
      </w:r>
      <w:proofErr w:type="gramEnd"/>
      <w:r w:rsidR="00117DF6">
        <w:t xml:space="preserve"> </w:t>
      </w:r>
      <w:r w:rsidRPr="001E2FA0">
        <w:t>from</w:t>
      </w:r>
      <w:r w:rsidR="00117DF6">
        <w:t xml:space="preserve"> </w:t>
      </w:r>
      <w:r w:rsidRPr="001E2FA0">
        <w:t>all</w:t>
      </w:r>
      <w:r w:rsidR="00117DF6">
        <w:t xml:space="preserve"> </w:t>
      </w:r>
      <w:r w:rsidRPr="001E2FA0">
        <w:t>forms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exploitation.</w:t>
      </w:r>
    </w:p>
    <w:p w14:paraId="6BEDCBF5" w14:textId="291BE390" w:rsidR="002461EB" w:rsidRPr="001E2FA0" w:rsidRDefault="002461EB" w:rsidP="002461EB">
      <w:pPr>
        <w:pStyle w:val="SingleTxtG"/>
      </w:pPr>
      <w:r w:rsidRPr="001E2FA0">
        <w:t>77.</w:t>
      </w:r>
      <w:r w:rsidRPr="001E2FA0">
        <w:tab/>
        <w:t>Government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put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place</w:t>
      </w:r>
      <w:r w:rsidR="00117DF6">
        <w:t xml:space="preserve"> </w:t>
      </w:r>
      <w:r w:rsidRPr="001E2FA0">
        <w:t>legislative</w:t>
      </w:r>
      <w:r w:rsidR="00117DF6">
        <w:t xml:space="preserve"> </w:t>
      </w:r>
      <w:r w:rsidRPr="001E2FA0">
        <w:t>measures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address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issue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children</w:t>
      </w:r>
      <w:r w:rsidR="00117DF6">
        <w:t xml:space="preserve"> </w:t>
      </w:r>
      <w:r w:rsidRPr="001E2FA0">
        <w:t>living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street.</w:t>
      </w:r>
      <w:r w:rsidR="00117DF6">
        <w:t xml:space="preserve"> </w:t>
      </w:r>
      <w:proofErr w:type="gramStart"/>
      <w:r w:rsidRPr="001E2FA0">
        <w:t>The</w:t>
      </w:r>
      <w:r w:rsidR="00117DF6">
        <w:t xml:space="preserve"> </w:t>
      </w:r>
      <w:r w:rsidRPr="001E2FA0">
        <w:t>Kampala</w:t>
      </w:r>
      <w:r w:rsidR="00117DF6">
        <w:t xml:space="preserve"> </w:t>
      </w:r>
      <w:r w:rsidRPr="001E2FA0">
        <w:t>Capital</w:t>
      </w:r>
      <w:r w:rsidR="00117DF6">
        <w:t xml:space="preserve"> </w:t>
      </w:r>
      <w:r w:rsidRPr="001E2FA0">
        <w:t>City</w:t>
      </w:r>
      <w:r w:rsidR="00117DF6">
        <w:t xml:space="preserve"> </w:t>
      </w:r>
      <w:r w:rsidRPr="001E2FA0">
        <w:t>Child</w:t>
      </w:r>
      <w:r w:rsidR="00117DF6">
        <w:t xml:space="preserve"> </w:t>
      </w:r>
      <w:r w:rsidRPr="001E2FA0">
        <w:t>Protection</w:t>
      </w:r>
      <w:r w:rsidR="00117DF6">
        <w:t xml:space="preserve"> </w:t>
      </w:r>
      <w:r w:rsidRPr="001E2FA0">
        <w:t>Ordinance</w:t>
      </w:r>
      <w:r w:rsidR="00117DF6">
        <w:t xml:space="preserve"> </w:t>
      </w:r>
      <w:r w:rsidRPr="001E2FA0">
        <w:t>2022,</w:t>
      </w:r>
      <w:proofErr w:type="gramEnd"/>
      <w:r w:rsidR="00117DF6">
        <w:t xml:space="preserve"> </w:t>
      </w:r>
      <w:r w:rsidRPr="001E2FA0">
        <w:t>criminalizes</w:t>
      </w:r>
      <w:r w:rsidR="00117DF6">
        <w:t xml:space="preserve"> </w:t>
      </w:r>
      <w:r w:rsidRPr="001E2FA0">
        <w:t>child</w:t>
      </w:r>
      <w:r w:rsidR="00117DF6">
        <w:t xml:space="preserve"> </w:t>
      </w:r>
      <w:r w:rsidRPr="001E2FA0">
        <w:t>labour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begging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prescribes</w:t>
      </w:r>
      <w:r w:rsidR="00117DF6">
        <w:t xml:space="preserve"> </w:t>
      </w:r>
      <w:r w:rsidRPr="001E2FA0">
        <w:t>parental</w:t>
      </w:r>
      <w:r w:rsidR="00117DF6">
        <w:t xml:space="preserve"> </w:t>
      </w:r>
      <w:r w:rsidRPr="001E2FA0">
        <w:t>responsibility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ensure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protection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every</w:t>
      </w:r>
      <w:r w:rsidR="00117DF6">
        <w:t xml:space="preserve"> </w:t>
      </w:r>
      <w:r w:rsidRPr="001E2FA0">
        <w:t>child</w:t>
      </w:r>
      <w:r w:rsidR="00117DF6">
        <w:t xml:space="preserve"> </w:t>
      </w:r>
      <w:r w:rsidRPr="001E2FA0">
        <w:t>from</w:t>
      </w:r>
      <w:r w:rsidR="00117DF6">
        <w:t xml:space="preserve"> </w:t>
      </w:r>
      <w:r w:rsidRPr="001E2FA0">
        <w:t>harmful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hazardous</w:t>
      </w:r>
      <w:r w:rsidR="00117DF6">
        <w:t xml:space="preserve"> </w:t>
      </w:r>
      <w:r w:rsidRPr="001E2FA0">
        <w:t>employment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prohibits</w:t>
      </w:r>
      <w:r w:rsidR="00117DF6">
        <w:t xml:space="preserve"> </w:t>
      </w:r>
      <w:r w:rsidRPr="001E2FA0">
        <w:t>child</w:t>
      </w:r>
      <w:r w:rsidR="00117DF6">
        <w:t xml:space="preserve"> </w:t>
      </w:r>
      <w:r w:rsidRPr="001E2FA0">
        <w:t>sexual</w:t>
      </w:r>
      <w:r w:rsidR="00117DF6">
        <w:t xml:space="preserve"> </w:t>
      </w:r>
      <w:r w:rsidRPr="001E2FA0">
        <w:t>exploitation.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Ordinance</w:t>
      </w:r>
      <w:r w:rsidR="00117DF6">
        <w:t xml:space="preserve"> </w:t>
      </w:r>
      <w:r w:rsidRPr="001E2FA0">
        <w:t>augments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Children</w:t>
      </w:r>
      <w:r w:rsidR="00B307EA">
        <w:t>’</w:t>
      </w:r>
      <w:r w:rsidRPr="001E2FA0">
        <w:t>s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Cap.</w:t>
      </w:r>
      <w:r w:rsidR="00117DF6">
        <w:t xml:space="preserve"> </w:t>
      </w:r>
      <w:r w:rsidRPr="001E2FA0">
        <w:t>59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incorporates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international</w:t>
      </w:r>
      <w:r w:rsidR="00117DF6">
        <w:t xml:space="preserve"> </w:t>
      </w:r>
      <w:r w:rsidRPr="001E2FA0">
        <w:t>standards</w:t>
      </w:r>
      <w:r w:rsidR="00117DF6">
        <w:t xml:space="preserve"> </w:t>
      </w:r>
      <w:r w:rsidRPr="001E2FA0">
        <w:t>under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Convention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Child</w:t>
      </w:r>
      <w:r w:rsidR="00117DF6">
        <w:t xml:space="preserve"> </w:t>
      </w:r>
      <w:r w:rsidRPr="001E2FA0">
        <w:t>(CRC)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stringent</w:t>
      </w:r>
      <w:r w:rsidR="00117DF6">
        <w:t xml:space="preserve"> </w:t>
      </w:r>
      <w:r w:rsidRPr="001E2FA0">
        <w:t>conditions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elaborate</w:t>
      </w:r>
      <w:r w:rsidR="00117DF6">
        <w:t xml:space="preserve"> </w:t>
      </w:r>
      <w:r w:rsidRPr="001E2FA0">
        <w:t>process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combat</w:t>
      </w:r>
      <w:r w:rsidR="00117DF6">
        <w:t xml:space="preserve"> </w:t>
      </w:r>
      <w:r w:rsidRPr="001E2FA0">
        <w:t>illicit</w:t>
      </w:r>
      <w:r w:rsidR="00117DF6">
        <w:t xml:space="preserve"> </w:t>
      </w:r>
      <w:r w:rsidRPr="001E2FA0">
        <w:t>guardianship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adoption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children.</w:t>
      </w:r>
    </w:p>
    <w:p w14:paraId="21C81D74" w14:textId="77777777" w:rsidR="000E0A14" w:rsidRDefault="002461EB" w:rsidP="002461EB">
      <w:pPr>
        <w:pStyle w:val="SingleTxtG"/>
      </w:pPr>
      <w:r w:rsidRPr="001E2FA0">
        <w:t>78.</w:t>
      </w:r>
      <w:r w:rsidRPr="001E2FA0">
        <w:tab/>
        <w:t>The</w:t>
      </w:r>
      <w:r w:rsidR="00117DF6">
        <w:t xml:space="preserve"> </w:t>
      </w:r>
      <w:r w:rsidRPr="001E2FA0">
        <w:t>Prevention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Trafficking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Persons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2009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Regulations</w:t>
      </w:r>
      <w:r w:rsidR="00117DF6">
        <w:t xml:space="preserve"> </w:t>
      </w:r>
      <w:r w:rsidRPr="001E2FA0">
        <w:t>made</w:t>
      </w:r>
      <w:r w:rsidR="00117DF6">
        <w:t xml:space="preserve"> </w:t>
      </w:r>
      <w:r w:rsidRPr="001E2FA0">
        <w:t>under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domesticated</w:t>
      </w:r>
      <w:r w:rsidR="00117DF6">
        <w:t xml:space="preserve"> </w:t>
      </w:r>
      <w:r w:rsidRPr="001E2FA0">
        <w:t>international</w:t>
      </w:r>
      <w:r w:rsidR="00117DF6">
        <w:t xml:space="preserve"> </w:t>
      </w:r>
      <w:r w:rsidRPr="001E2FA0">
        <w:t>requirements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standards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suppression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trafficking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persons.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prevention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trafficking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persons</w:t>
      </w:r>
      <w:r w:rsidR="00117DF6">
        <w:t xml:space="preserve"> </w:t>
      </w:r>
      <w:proofErr w:type="gramStart"/>
      <w:r w:rsidRPr="001E2FA0">
        <w:t>is</w:t>
      </w:r>
      <w:r w:rsidR="00117DF6">
        <w:t xml:space="preserve"> </w:t>
      </w:r>
      <w:r w:rsidRPr="001E2FA0">
        <w:t>highlighted</w:t>
      </w:r>
      <w:proofErr w:type="gramEnd"/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NDPIII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one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interventions</w:t>
      </w:r>
      <w:r w:rsidR="00117DF6">
        <w:t xml:space="preserve"> </w:t>
      </w:r>
      <w:r w:rsidRPr="001E2FA0">
        <w:t>under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Governance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Security</w:t>
      </w:r>
      <w:r w:rsidR="00117DF6">
        <w:t xml:space="preserve"> </w:t>
      </w:r>
      <w:r w:rsidRPr="001E2FA0">
        <w:t>Programme.</w:t>
      </w:r>
    </w:p>
    <w:p w14:paraId="1A9D5226" w14:textId="0C5130C1" w:rsidR="002461EB" w:rsidRDefault="002461EB" w:rsidP="0097245A">
      <w:pPr>
        <w:pStyle w:val="H23G"/>
      </w:pPr>
      <w:r>
        <w:tab/>
        <w:t>13.</w:t>
      </w:r>
      <w:r>
        <w:tab/>
        <w:t>Administration</w:t>
      </w:r>
      <w:r w:rsidR="00117DF6">
        <w:t xml:space="preserve"> </w:t>
      </w:r>
      <w:r>
        <w:t>of</w:t>
      </w:r>
      <w:r w:rsidR="00117DF6">
        <w:t xml:space="preserve"> </w:t>
      </w:r>
      <w:r>
        <w:t>Justice</w:t>
      </w:r>
      <w:r w:rsidR="00117DF6">
        <w:t xml:space="preserve"> </w:t>
      </w:r>
      <w:r>
        <w:t>(Articles</w:t>
      </w:r>
      <w:r w:rsidR="00117DF6">
        <w:t xml:space="preserve"> </w:t>
      </w:r>
      <w:r>
        <w:t>2</w:t>
      </w:r>
      <w:r w:rsidR="00117DF6">
        <w:t xml:space="preserve"> </w:t>
      </w:r>
      <w:r>
        <w:t>and</w:t>
      </w:r>
      <w:r w:rsidR="00117DF6">
        <w:t xml:space="preserve"> </w:t>
      </w:r>
      <w:r>
        <w:t>4)</w:t>
      </w:r>
    </w:p>
    <w:p w14:paraId="20652EE8" w14:textId="0D9A5D5D" w:rsidR="002461EB" w:rsidRPr="001E2FA0" w:rsidRDefault="002461EB" w:rsidP="002461EB">
      <w:pPr>
        <w:pStyle w:val="SingleTxtG"/>
      </w:pPr>
      <w:r w:rsidRPr="001E2FA0">
        <w:t>79.</w:t>
      </w:r>
      <w:r w:rsidRPr="001E2FA0">
        <w:tab/>
        <w:t>Government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made</w:t>
      </w:r>
      <w:r w:rsidR="00117DF6">
        <w:t xml:space="preserve"> </w:t>
      </w:r>
      <w:r w:rsidRPr="001E2FA0">
        <w:t>deliberate</w:t>
      </w:r>
      <w:r w:rsidR="00117DF6">
        <w:t xml:space="preserve"> </w:t>
      </w:r>
      <w:r w:rsidRPr="001E2FA0">
        <w:t>efforts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increase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number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judicial</w:t>
      </w:r>
      <w:r w:rsidR="00117DF6">
        <w:t xml:space="preserve"> </w:t>
      </w:r>
      <w:r w:rsidRPr="001E2FA0">
        <w:t>officers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their</w:t>
      </w:r>
      <w:r w:rsidR="00117DF6">
        <w:t xml:space="preserve"> </w:t>
      </w:r>
      <w:r w:rsidRPr="001E2FA0">
        <w:t>terms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conditions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service,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facilitate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administration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justice.</w:t>
      </w:r>
      <w:r w:rsidR="00117DF6">
        <w:t xml:space="preserve"> </w:t>
      </w:r>
      <w:r w:rsidRPr="001E2FA0">
        <w:t>This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enabled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Administration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Judiciary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2020.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end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2022,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Judiciary</w:t>
      </w:r>
      <w:r w:rsidR="00117DF6">
        <w:t xml:space="preserve"> </w:t>
      </w:r>
      <w:proofErr w:type="gramStart"/>
      <w:r w:rsidRPr="001E2FA0">
        <w:t>was</w:t>
      </w:r>
      <w:r w:rsidR="00117DF6">
        <w:t xml:space="preserve"> </w:t>
      </w:r>
      <w:r w:rsidRPr="001E2FA0">
        <w:t>sourced</w:t>
      </w:r>
      <w:proofErr w:type="gramEnd"/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72</w:t>
      </w:r>
      <w:r w:rsidR="00117DF6">
        <w:t xml:space="preserve"> </w:t>
      </w:r>
      <w:r w:rsidRPr="001E2FA0">
        <w:t>High</w:t>
      </w:r>
      <w:r w:rsidR="00117DF6">
        <w:t xml:space="preserve"> </w:t>
      </w:r>
      <w:r w:rsidRPr="001E2FA0">
        <w:t>Court</w:t>
      </w:r>
      <w:r w:rsidR="00117DF6">
        <w:t xml:space="preserve"> </w:t>
      </w:r>
      <w:r w:rsidRPr="001E2FA0">
        <w:t>Judges,</w:t>
      </w:r>
      <w:r w:rsidR="00117DF6">
        <w:t xml:space="preserve"> </w:t>
      </w:r>
      <w:r w:rsidRPr="001E2FA0">
        <w:t>394</w:t>
      </w:r>
      <w:r w:rsidR="00117DF6">
        <w:t xml:space="preserve"> </w:t>
      </w:r>
      <w:r w:rsidRPr="001E2FA0">
        <w:t>Magistrates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54</w:t>
      </w:r>
      <w:r w:rsidR="00117DF6">
        <w:t xml:space="preserve"> </w:t>
      </w:r>
      <w:r w:rsidRPr="001E2FA0">
        <w:t>Registrars.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further</w:t>
      </w:r>
      <w:r w:rsidR="00117DF6">
        <w:t xml:space="preserve"> </w:t>
      </w:r>
      <w:r w:rsidRPr="001E2FA0">
        <w:t>recruitment</w:t>
      </w:r>
      <w:r w:rsidR="00117DF6">
        <w:t xml:space="preserve"> </w:t>
      </w:r>
      <w:r w:rsidRPr="001E2FA0">
        <w:t>exercise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ongoing.</w:t>
      </w:r>
    </w:p>
    <w:p w14:paraId="54F6CB34" w14:textId="77777777" w:rsidR="000E0A14" w:rsidRDefault="002461EB" w:rsidP="002461EB">
      <w:pPr>
        <w:pStyle w:val="SingleTxtG"/>
      </w:pPr>
      <w:r w:rsidRPr="001E2FA0">
        <w:t>80.</w:t>
      </w:r>
      <w:r w:rsidRPr="001E2FA0">
        <w:tab/>
        <w:t>Article</w:t>
      </w:r>
      <w:r w:rsidR="00117DF6">
        <w:t xml:space="preserve"> </w:t>
      </w:r>
      <w:r w:rsidRPr="001E2FA0">
        <w:t>28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</w:t>
      </w:r>
      <w:r w:rsidR="00117DF6">
        <w:t xml:space="preserve"> </w:t>
      </w:r>
      <w:r w:rsidRPr="001E2FA0">
        <w:t>guarantees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right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fair,</w:t>
      </w:r>
      <w:r w:rsidR="00117DF6">
        <w:t xml:space="preserve"> </w:t>
      </w:r>
      <w:r w:rsidRPr="001E2FA0">
        <w:t>speedy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public</w:t>
      </w:r>
      <w:r w:rsidR="00117DF6">
        <w:t xml:space="preserve"> </w:t>
      </w:r>
      <w:r w:rsidRPr="001E2FA0">
        <w:t>hearing</w:t>
      </w:r>
      <w:r w:rsidR="00117DF6">
        <w:t xml:space="preserve"> </w:t>
      </w:r>
      <w:r w:rsidRPr="001E2FA0">
        <w:t>before</w:t>
      </w:r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independent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impartial</w:t>
      </w:r>
      <w:r w:rsidR="00117DF6">
        <w:t xml:space="preserve"> </w:t>
      </w:r>
      <w:r w:rsidRPr="001E2FA0">
        <w:t>court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tribunal</w:t>
      </w:r>
      <w:r w:rsidR="00117DF6">
        <w:t xml:space="preserve"> </w:t>
      </w:r>
      <w:r w:rsidRPr="001E2FA0">
        <w:t>established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law.</w:t>
      </w:r>
      <w:r w:rsidR="00117DF6">
        <w:t xml:space="preserve"> </w:t>
      </w:r>
      <w:r w:rsidRPr="001E2FA0">
        <w:t>This</w:t>
      </w:r>
      <w:r w:rsidR="00117DF6">
        <w:t xml:space="preserve"> </w:t>
      </w:r>
      <w:r w:rsidRPr="001E2FA0">
        <w:t>right</w:t>
      </w:r>
      <w:r w:rsidR="00117DF6">
        <w:t xml:space="preserve"> </w:t>
      </w:r>
      <w:r w:rsidRPr="001E2FA0">
        <w:t>includes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presumption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innocence,</w:t>
      </w:r>
      <w:r w:rsidR="00117DF6">
        <w:t xml:space="preserve"> </w:t>
      </w:r>
      <w:r w:rsidRPr="001E2FA0">
        <w:t>right</w:t>
      </w:r>
      <w:r w:rsidR="00117DF6">
        <w:t xml:space="preserve"> </w:t>
      </w:r>
      <w:r w:rsidRPr="001E2FA0">
        <w:t>to</w:t>
      </w:r>
      <w:r w:rsidR="00117DF6">
        <w:t xml:space="preserve"> </w:t>
      </w:r>
      <w:proofErr w:type="gramStart"/>
      <w:r w:rsidRPr="001E2FA0">
        <w:t>be</w:t>
      </w:r>
      <w:r w:rsidR="00117DF6">
        <w:t xml:space="preserve"> </w:t>
      </w:r>
      <w:r w:rsidRPr="001E2FA0">
        <w:t>informed</w:t>
      </w:r>
      <w:proofErr w:type="gramEnd"/>
      <w:r w:rsidR="00117DF6">
        <w:t xml:space="preserve"> </w:t>
      </w:r>
      <w:r w:rsidRPr="001E2FA0">
        <w:t>promptly,</w:t>
      </w:r>
      <w:r w:rsidR="00117DF6">
        <w:t xml:space="preserve"> </w:t>
      </w:r>
      <w:r w:rsidRPr="001E2FA0">
        <w:t>right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police</w:t>
      </w:r>
      <w:r w:rsidR="00117DF6">
        <w:t xml:space="preserve"> </w:t>
      </w:r>
      <w:r w:rsidRPr="001E2FA0">
        <w:t>bond,</w:t>
      </w:r>
      <w:r w:rsidR="00117DF6">
        <w:t xml:space="preserve"> </w:t>
      </w:r>
      <w:r w:rsidRPr="001E2FA0">
        <w:t>bail,</w:t>
      </w:r>
      <w:r w:rsidR="00117DF6">
        <w:t xml:space="preserve"> </w:t>
      </w:r>
      <w:r w:rsidRPr="001E2FA0">
        <w:t>right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be</w:t>
      </w:r>
      <w:r w:rsidR="00117DF6">
        <w:t xml:space="preserve"> </w:t>
      </w:r>
      <w:r w:rsidRPr="001E2FA0">
        <w:t>tried</w:t>
      </w:r>
      <w:r w:rsidR="00117DF6">
        <w:t xml:space="preserve"> </w:t>
      </w:r>
      <w:r w:rsidRPr="001E2FA0">
        <w:t>without</w:t>
      </w:r>
      <w:r w:rsidR="00117DF6">
        <w:t xml:space="preserve"> </w:t>
      </w:r>
      <w:r w:rsidRPr="001E2FA0">
        <w:t>undue</w:t>
      </w:r>
      <w:r w:rsidR="00117DF6">
        <w:t xml:space="preserve"> </w:t>
      </w:r>
      <w:r w:rsidRPr="001E2FA0">
        <w:t>delay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access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legal</w:t>
      </w:r>
      <w:r w:rsidR="00117DF6">
        <w:t xml:space="preserve"> </w:t>
      </w:r>
      <w:r w:rsidRPr="001E2FA0">
        <w:t>representation.</w:t>
      </w:r>
      <w:r w:rsidR="00117DF6">
        <w:t xml:space="preserve"> </w:t>
      </w:r>
      <w:r w:rsidRPr="001E2FA0">
        <w:t>This</w:t>
      </w:r>
      <w:r w:rsidR="00117DF6">
        <w:t xml:space="preserve"> </w:t>
      </w:r>
      <w:r w:rsidRPr="001E2FA0">
        <w:t>right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non</w:t>
      </w:r>
      <w:r w:rsidR="00117DF6">
        <w:t xml:space="preserve"> </w:t>
      </w:r>
      <w:r w:rsidRPr="001E2FA0">
        <w:t>derogable.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does</w:t>
      </w:r>
      <w:r w:rsidR="00117DF6">
        <w:t xml:space="preserve"> </w:t>
      </w:r>
      <w:r w:rsidRPr="001E2FA0">
        <w:t>not</w:t>
      </w:r>
      <w:r w:rsidR="00117DF6">
        <w:t xml:space="preserve"> </w:t>
      </w:r>
      <w:r w:rsidRPr="001E2FA0">
        <w:t>condone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violation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right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fair</w:t>
      </w:r>
      <w:r w:rsidR="00117DF6">
        <w:t xml:space="preserve"> </w:t>
      </w:r>
      <w:r w:rsidRPr="001E2FA0">
        <w:t>trial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alleged</w:t>
      </w:r>
      <w:r w:rsidR="00117DF6">
        <w:t xml:space="preserve"> </w:t>
      </w:r>
      <w:r w:rsidRPr="001E2FA0">
        <w:t>violation</w:t>
      </w:r>
      <w:r w:rsidR="00117DF6">
        <w:t xml:space="preserve"> </w:t>
      </w:r>
      <w:r w:rsidRPr="001E2FA0">
        <w:t>can</w:t>
      </w:r>
      <w:r w:rsidR="00117DF6">
        <w:t xml:space="preserve"> </w:t>
      </w:r>
      <w:proofErr w:type="gramStart"/>
      <w:r w:rsidRPr="001E2FA0">
        <w:t>be</w:t>
      </w:r>
      <w:r w:rsidR="00117DF6">
        <w:t xml:space="preserve"> </w:t>
      </w:r>
      <w:r w:rsidRPr="001E2FA0">
        <w:t>challenged</w:t>
      </w:r>
      <w:proofErr w:type="gramEnd"/>
      <w:r w:rsidR="00117DF6">
        <w:t xml:space="preserve"> </w:t>
      </w:r>
      <w:r w:rsidRPr="001E2FA0">
        <w:t>before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courts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law.</w:t>
      </w:r>
    </w:p>
    <w:p w14:paraId="638A6D3D" w14:textId="77777777" w:rsidR="000E0A14" w:rsidRDefault="002461EB" w:rsidP="002461EB">
      <w:pPr>
        <w:pStyle w:val="SingleTxtG"/>
      </w:pPr>
      <w:r w:rsidRPr="001E2FA0">
        <w:t>81.</w:t>
      </w:r>
      <w:r w:rsidRPr="001E2FA0">
        <w:tab/>
        <w:t>It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not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practice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rearrest</w:t>
      </w:r>
      <w:r w:rsidR="00117DF6">
        <w:t xml:space="preserve"> </w:t>
      </w:r>
      <w:r w:rsidRPr="001E2FA0">
        <w:t>bailed</w:t>
      </w:r>
      <w:r w:rsidR="00117DF6">
        <w:t xml:space="preserve"> </w:t>
      </w:r>
      <w:r w:rsidRPr="001E2FA0">
        <w:t>suspects</w:t>
      </w:r>
      <w:r w:rsidR="00117DF6">
        <w:t xml:space="preserve"> </w:t>
      </w:r>
      <w:r w:rsidRPr="001E2FA0">
        <w:t>within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court</w:t>
      </w:r>
      <w:r w:rsidR="00117DF6">
        <w:t xml:space="preserve"> </w:t>
      </w:r>
      <w:r w:rsidRPr="001E2FA0">
        <w:t>premises.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rearrest</w:t>
      </w:r>
      <w:r w:rsidR="00117DF6">
        <w:t xml:space="preserve"> </w:t>
      </w:r>
      <w:r w:rsidRPr="001E2FA0">
        <w:t>after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grant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bail</w:t>
      </w:r>
      <w:r w:rsidR="00117DF6">
        <w:t xml:space="preserve"> </w:t>
      </w:r>
      <w:r w:rsidRPr="001E2FA0">
        <w:t>would</w:t>
      </w:r>
      <w:r w:rsidR="00117DF6">
        <w:t xml:space="preserve"> </w:t>
      </w:r>
      <w:proofErr w:type="gramStart"/>
      <w:r w:rsidRPr="001E2FA0">
        <w:t>be</w:t>
      </w:r>
      <w:r w:rsidR="00117DF6">
        <w:t xml:space="preserve"> </w:t>
      </w:r>
      <w:r w:rsidRPr="001E2FA0">
        <w:t>informed</w:t>
      </w:r>
      <w:proofErr w:type="gramEnd"/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new</w:t>
      </w:r>
      <w:r w:rsidR="00117DF6">
        <w:t xml:space="preserve"> </w:t>
      </w:r>
      <w:r w:rsidRPr="001E2FA0">
        <w:t>evidence</w:t>
      </w:r>
      <w:r w:rsidR="00117DF6">
        <w:t xml:space="preserve"> </w:t>
      </w:r>
      <w:r w:rsidRPr="001E2FA0">
        <w:t>linking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suspect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new</w:t>
      </w:r>
      <w:r w:rsidR="00117DF6">
        <w:t xml:space="preserve"> </w:t>
      </w:r>
      <w:r w:rsidRPr="001E2FA0">
        <w:t>offences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necessitate</w:t>
      </w:r>
      <w:r w:rsidR="00117DF6">
        <w:t xml:space="preserve"> </w:t>
      </w:r>
      <w:r w:rsidRPr="001E2FA0">
        <w:t>fresh</w:t>
      </w:r>
      <w:r w:rsidR="00117DF6">
        <w:t xml:space="preserve"> </w:t>
      </w:r>
      <w:r w:rsidRPr="001E2FA0">
        <w:t>charges</w:t>
      </w:r>
      <w:r w:rsidR="00117DF6">
        <w:t xml:space="preserve"> </w:t>
      </w:r>
      <w:r w:rsidRPr="001E2FA0">
        <w:t>bail</w:t>
      </w:r>
      <w:r w:rsidR="00117DF6">
        <w:t xml:space="preserve"> </w:t>
      </w:r>
      <w:r w:rsidRPr="001E2FA0">
        <w:t>notwithstanding.</w:t>
      </w:r>
    </w:p>
    <w:p w14:paraId="64791A90" w14:textId="77777777" w:rsidR="000E0A14" w:rsidRDefault="002461EB" w:rsidP="002461EB">
      <w:pPr>
        <w:pStyle w:val="SingleTxtG"/>
      </w:pPr>
      <w:r w:rsidRPr="001E2FA0">
        <w:t>82.</w:t>
      </w:r>
      <w:r w:rsidRPr="001E2FA0">
        <w:tab/>
        <w:t>Article</w:t>
      </w:r>
      <w:r w:rsidR="00117DF6">
        <w:t xml:space="preserve"> </w:t>
      </w:r>
      <w:r w:rsidRPr="001E2FA0">
        <w:t>128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</w:t>
      </w:r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judicial</w:t>
      </w:r>
      <w:r w:rsidR="00117DF6">
        <w:t xml:space="preserve"> </w:t>
      </w:r>
      <w:r w:rsidRPr="001E2FA0">
        <w:t>independence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requires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courts</w:t>
      </w:r>
      <w:r w:rsidR="00117DF6">
        <w:t xml:space="preserve"> </w:t>
      </w:r>
      <w:r w:rsidRPr="001E2FA0">
        <w:t>shall</w:t>
      </w:r>
      <w:r w:rsidR="00117DF6">
        <w:t xml:space="preserve"> </w:t>
      </w:r>
      <w:r w:rsidRPr="001E2FA0">
        <w:t>not</w:t>
      </w:r>
      <w:r w:rsidR="00117DF6">
        <w:t xml:space="preserve"> </w:t>
      </w:r>
      <w:r w:rsidRPr="001E2FA0">
        <w:t>subject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control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direction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person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authority.</w:t>
      </w:r>
    </w:p>
    <w:p w14:paraId="74D1ABA2" w14:textId="508DA17D" w:rsidR="002461EB" w:rsidRPr="001E2FA0" w:rsidRDefault="002461EB" w:rsidP="002461EB">
      <w:pPr>
        <w:pStyle w:val="SingleTxtG"/>
      </w:pPr>
      <w:r w:rsidRPr="001E2FA0">
        <w:t>83.</w:t>
      </w:r>
      <w:r w:rsidRPr="001E2FA0">
        <w:tab/>
        <w:t>Government</w:t>
      </w:r>
      <w:r w:rsidR="00117DF6">
        <w:t xml:space="preserve"> </w:t>
      </w:r>
      <w:r w:rsidRPr="001E2FA0">
        <w:t>strengthened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legal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regulatory</w:t>
      </w:r>
      <w:r w:rsidR="00117DF6">
        <w:t xml:space="preserve"> </w:t>
      </w:r>
      <w:r w:rsidRPr="001E2FA0">
        <w:t>framework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legal</w:t>
      </w:r>
      <w:r w:rsidR="00117DF6">
        <w:t xml:space="preserve"> </w:t>
      </w:r>
      <w:r w:rsidRPr="001E2FA0">
        <w:t>representation.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Judiciary</w:t>
      </w:r>
      <w:r w:rsidR="00B307EA">
        <w:t>’</w:t>
      </w:r>
      <w:r w:rsidRPr="001E2FA0">
        <w:t>s</w:t>
      </w:r>
      <w:r w:rsidR="00117DF6">
        <w:t xml:space="preserve"> </w:t>
      </w:r>
      <w:r w:rsidRPr="001E2FA0">
        <w:t>Law</w:t>
      </w:r>
      <w:r w:rsidR="00117DF6">
        <w:t xml:space="preserve"> </w:t>
      </w:r>
      <w:r w:rsidRPr="001E2FA0">
        <w:t>Reform</w:t>
      </w:r>
      <w:r w:rsidR="00117DF6">
        <w:t xml:space="preserve"> </w:t>
      </w:r>
      <w:r w:rsidRPr="001E2FA0">
        <w:t>Committee</w:t>
      </w:r>
      <w:r w:rsidR="00117DF6">
        <w:t xml:space="preserve"> </w:t>
      </w:r>
      <w:r w:rsidRPr="001E2FA0">
        <w:t>approved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Judicature</w:t>
      </w:r>
      <w:r w:rsidR="00117DF6">
        <w:t xml:space="preserve"> </w:t>
      </w:r>
      <w:r w:rsidRPr="001E2FA0">
        <w:t>(Legal</w:t>
      </w:r>
      <w:r w:rsidR="00117DF6">
        <w:t xml:space="preserve"> </w:t>
      </w:r>
      <w:r w:rsidRPr="001E2FA0">
        <w:t>Representation</w:t>
      </w:r>
      <w:r w:rsidR="00117DF6">
        <w:t xml:space="preserve"> </w:t>
      </w:r>
      <w:r w:rsidRPr="001E2FA0">
        <w:t>at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Expense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State)</w:t>
      </w:r>
      <w:r w:rsidR="00117DF6">
        <w:t xml:space="preserve"> </w:t>
      </w:r>
      <w:r w:rsidRPr="001E2FA0">
        <w:t>Rules,</w:t>
      </w:r>
      <w:r w:rsidR="00117DF6">
        <w:t xml:space="preserve"> </w:t>
      </w:r>
      <w:r w:rsidRPr="001E2FA0">
        <w:t>2022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streamlined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management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State-funded</w:t>
      </w:r>
      <w:r w:rsidR="00117DF6">
        <w:t xml:space="preserve"> </w:t>
      </w:r>
      <w:r w:rsidRPr="001E2FA0">
        <w:t>legal</w:t>
      </w:r>
      <w:r w:rsidR="00117DF6">
        <w:t xml:space="preserve"> </w:t>
      </w:r>
      <w:r w:rsidRPr="001E2FA0">
        <w:t>representation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administration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justice.</w:t>
      </w:r>
    </w:p>
    <w:p w14:paraId="2AB25798" w14:textId="34CDDE2C" w:rsidR="002461EB" w:rsidRPr="001E2FA0" w:rsidRDefault="002461EB" w:rsidP="002461EB">
      <w:pPr>
        <w:pStyle w:val="SingleTxtG"/>
      </w:pPr>
      <w:r w:rsidRPr="001E2FA0">
        <w:lastRenderedPageBreak/>
        <w:t>84.</w:t>
      </w:r>
      <w:r w:rsidRPr="001E2FA0">
        <w:tab/>
        <w:t>Further,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Justice</w:t>
      </w:r>
      <w:r w:rsidR="00117DF6">
        <w:t xml:space="preserve"> </w:t>
      </w:r>
      <w:r w:rsidRPr="001E2FA0">
        <w:t>Centres</w:t>
      </w:r>
      <w:r w:rsidR="00117DF6">
        <w:t xml:space="preserve"> </w:t>
      </w:r>
      <w:r w:rsidRPr="001E2FA0">
        <w:t>Uganda</w:t>
      </w:r>
      <w:r w:rsidR="00117DF6">
        <w:t xml:space="preserve"> </w:t>
      </w:r>
      <w:r w:rsidRPr="001E2FA0">
        <w:t>(JCU),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project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Access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Justice</w:t>
      </w:r>
      <w:r w:rsidR="00117DF6">
        <w:t xml:space="preserve"> </w:t>
      </w:r>
      <w:r w:rsidRPr="001E2FA0">
        <w:t>Sub-programme</w:t>
      </w:r>
      <w:r w:rsidR="00117DF6">
        <w:t xml:space="preserve"> </w:t>
      </w:r>
      <w:r w:rsidRPr="001E2FA0">
        <w:t>hosted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Judiciary,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expanded</w:t>
      </w:r>
      <w:r w:rsidR="00117DF6">
        <w:t xml:space="preserve"> </w:t>
      </w:r>
      <w:r w:rsidRPr="001E2FA0">
        <w:t>from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initial</w:t>
      </w:r>
      <w:r w:rsidR="00117DF6">
        <w:t xml:space="preserve"> </w:t>
      </w:r>
      <w:r w:rsidRPr="001E2FA0">
        <w:t>four</w:t>
      </w:r>
      <w:r w:rsidR="00117DF6">
        <w:t xml:space="preserve"> </w:t>
      </w:r>
      <w:r w:rsidRPr="001E2FA0">
        <w:t>offices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2011,</w:t>
      </w:r>
      <w:r w:rsidR="00117DF6">
        <w:t xml:space="preserve"> </w:t>
      </w:r>
      <w:r w:rsidRPr="001E2FA0">
        <w:t>to</w:t>
      </w:r>
      <w:r w:rsidR="00117DF6">
        <w:t xml:space="preserve"> </w:t>
      </w:r>
      <w:proofErr w:type="gramStart"/>
      <w:r w:rsidRPr="001E2FA0">
        <w:t>14</w:t>
      </w:r>
      <w:proofErr w:type="gramEnd"/>
      <w:r w:rsidR="00117DF6">
        <w:t xml:space="preserve"> </w:t>
      </w:r>
      <w:r w:rsidRPr="001E2FA0">
        <w:t>legal</w:t>
      </w:r>
      <w:r w:rsidR="00117DF6">
        <w:t xml:space="preserve"> </w:t>
      </w:r>
      <w:r w:rsidRPr="001E2FA0">
        <w:t>aid</w:t>
      </w:r>
      <w:r w:rsidR="00117DF6">
        <w:t xml:space="preserve"> </w:t>
      </w:r>
      <w:r w:rsidRPr="001E2FA0">
        <w:t>offices</w:t>
      </w:r>
      <w:r w:rsidR="00117DF6">
        <w:t xml:space="preserve"> </w:t>
      </w:r>
      <w:r w:rsidRPr="001E2FA0">
        <w:t>around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country.</w:t>
      </w:r>
    </w:p>
    <w:p w14:paraId="16D731DF" w14:textId="6E51FDEA" w:rsidR="002461EB" w:rsidRPr="001E2FA0" w:rsidRDefault="002461EB" w:rsidP="002461EB">
      <w:pPr>
        <w:pStyle w:val="SingleTxtG"/>
      </w:pPr>
      <w:r w:rsidRPr="001E2FA0">
        <w:t>85.</w:t>
      </w:r>
      <w:r w:rsidRPr="001E2FA0">
        <w:tab/>
        <w:t>Additionally,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Advocates</w:t>
      </w:r>
      <w:r w:rsidR="00117DF6">
        <w:t xml:space="preserve"> </w:t>
      </w:r>
      <w:r w:rsidRPr="001E2FA0">
        <w:t>(Amendment)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2010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Advocates</w:t>
      </w:r>
      <w:r w:rsidR="00117DF6">
        <w:t xml:space="preserve"> </w:t>
      </w:r>
      <w:r w:rsidRPr="001E2FA0">
        <w:t>(Legal</w:t>
      </w:r>
      <w:r w:rsidR="00117DF6">
        <w:t xml:space="preserve"> </w:t>
      </w:r>
      <w:r w:rsidRPr="001E2FA0">
        <w:t>Aid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Indigent)</w:t>
      </w:r>
      <w:r w:rsidR="00117DF6">
        <w:t xml:space="preserve"> </w:t>
      </w:r>
      <w:r w:rsidRPr="001E2FA0">
        <w:t>Regulations,</w:t>
      </w:r>
      <w:r w:rsidR="00117DF6">
        <w:t xml:space="preserve"> </w:t>
      </w:r>
      <w:r w:rsidRPr="001E2FA0">
        <w:t>2007</w:t>
      </w:r>
      <w:r w:rsidR="00117DF6">
        <w:t xml:space="preserve"> </w:t>
      </w:r>
      <w:r w:rsidRPr="001E2FA0">
        <w:t>established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Pro-bono</w:t>
      </w:r>
      <w:r w:rsidR="00117DF6">
        <w:t xml:space="preserve"> </w:t>
      </w:r>
      <w:r w:rsidRPr="001E2FA0">
        <w:t>Scheme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Law</w:t>
      </w:r>
      <w:r w:rsidR="00117DF6">
        <w:t xml:space="preserve"> </w:t>
      </w:r>
      <w:r w:rsidRPr="001E2FA0">
        <w:t>Council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currently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1,800</w:t>
      </w:r>
      <w:r w:rsidR="00117DF6">
        <w:t xml:space="preserve"> </w:t>
      </w:r>
      <w:r w:rsidRPr="001E2FA0">
        <w:t>Advocates</w:t>
      </w:r>
      <w:r w:rsidR="00117DF6">
        <w:t xml:space="preserve"> </w:t>
      </w:r>
      <w:r w:rsidRPr="001E2FA0">
        <w:t>enrolled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offer</w:t>
      </w:r>
      <w:r w:rsidR="00117DF6">
        <w:t xml:space="preserve"> </w:t>
      </w:r>
      <w:r w:rsidRPr="001E2FA0">
        <w:t>free</w:t>
      </w:r>
      <w:r w:rsidR="00117DF6">
        <w:t xml:space="preserve"> </w:t>
      </w:r>
      <w:r w:rsidRPr="001E2FA0">
        <w:t>legal</w:t>
      </w:r>
      <w:r w:rsidR="00117DF6">
        <w:t xml:space="preserve"> </w:t>
      </w:r>
      <w:r w:rsidRPr="001E2FA0">
        <w:t>aid</w:t>
      </w:r>
      <w:r w:rsidR="00117DF6">
        <w:t xml:space="preserve"> </w:t>
      </w:r>
      <w:r w:rsidRPr="001E2FA0">
        <w:t>services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indigent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poor</w:t>
      </w:r>
      <w:r w:rsidR="00117DF6">
        <w:t xml:space="preserve"> </w:t>
      </w:r>
      <w:r w:rsidRPr="001E2FA0">
        <w:t>persons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Uganda.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lawyers</w:t>
      </w:r>
      <w:r w:rsidR="00117DF6">
        <w:t xml:space="preserve"> </w:t>
      </w:r>
      <w:proofErr w:type="gramStart"/>
      <w:r w:rsidRPr="001E2FA0">
        <w:t>are</w:t>
      </w:r>
      <w:r w:rsidR="00117DF6">
        <w:t xml:space="preserve"> </w:t>
      </w:r>
      <w:r w:rsidRPr="001E2FA0">
        <w:t>required</w:t>
      </w:r>
      <w:proofErr w:type="gramEnd"/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provide</w:t>
      </w:r>
      <w:r w:rsidR="00117DF6">
        <w:t xml:space="preserve"> </w:t>
      </w:r>
      <w:r w:rsidRPr="001E2FA0">
        <w:t>40</w:t>
      </w:r>
      <w:r w:rsidR="00117DF6">
        <w:t xml:space="preserve"> </w:t>
      </w:r>
      <w:r w:rsidRPr="001E2FA0">
        <w:t>hours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their</w:t>
      </w:r>
      <w:r w:rsidR="00117DF6">
        <w:t xml:space="preserve"> </w:t>
      </w:r>
      <w:r w:rsidRPr="001E2FA0">
        <w:t>services</w:t>
      </w:r>
      <w:r w:rsidR="00117DF6">
        <w:t xml:space="preserve"> </w:t>
      </w:r>
      <w:r w:rsidRPr="001E2FA0">
        <w:t>annually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payment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lieu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service</w:t>
      </w:r>
      <w:r w:rsidR="00117DF6">
        <w:t xml:space="preserve"> </w:t>
      </w:r>
      <w:r w:rsidRPr="001E2FA0">
        <w:t>towards</w:t>
      </w:r>
      <w:r w:rsidR="00117DF6">
        <w:t xml:space="preserve"> </w:t>
      </w:r>
      <w:r w:rsidRPr="001E2FA0">
        <w:t>providing</w:t>
      </w:r>
      <w:r w:rsidR="00117DF6">
        <w:t xml:space="preserve"> </w:t>
      </w:r>
      <w:r w:rsidRPr="001E2FA0">
        <w:t>legal</w:t>
      </w:r>
      <w:r w:rsidR="00117DF6">
        <w:t xml:space="preserve"> </w:t>
      </w:r>
      <w:r w:rsidRPr="001E2FA0">
        <w:t>services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indigent.</w:t>
      </w:r>
    </w:p>
    <w:p w14:paraId="49A50AFD" w14:textId="77777777" w:rsidR="000E0A14" w:rsidRDefault="002461EB" w:rsidP="002461EB">
      <w:pPr>
        <w:pStyle w:val="SingleTxtG"/>
      </w:pPr>
      <w:r w:rsidRPr="001E2FA0">
        <w:t>86.</w:t>
      </w:r>
      <w:r w:rsidRPr="001E2FA0">
        <w:tab/>
        <w:t>The</w:t>
      </w:r>
      <w:r w:rsidR="00117DF6">
        <w:t xml:space="preserve"> </w:t>
      </w:r>
      <w:r w:rsidRPr="001E2FA0">
        <w:t>Legal</w:t>
      </w:r>
      <w:r w:rsidR="00117DF6">
        <w:t xml:space="preserve"> </w:t>
      </w:r>
      <w:r w:rsidRPr="001E2FA0">
        <w:t>Aid</w:t>
      </w:r>
      <w:r w:rsidR="00117DF6">
        <w:t xml:space="preserve"> </w:t>
      </w:r>
      <w:r w:rsidRPr="001E2FA0">
        <w:t>Bill,</w:t>
      </w:r>
      <w:r w:rsidR="00117DF6">
        <w:t xml:space="preserve"> </w:t>
      </w:r>
      <w:r w:rsidRPr="001E2FA0">
        <w:t>2020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had</w:t>
      </w:r>
      <w:r w:rsidR="00117DF6">
        <w:t xml:space="preserve"> </w:t>
      </w:r>
      <w:proofErr w:type="gramStart"/>
      <w:r w:rsidRPr="001E2FA0">
        <w:t>been</w:t>
      </w:r>
      <w:r w:rsidR="00117DF6">
        <w:t xml:space="preserve"> </w:t>
      </w:r>
      <w:r w:rsidRPr="001E2FA0">
        <w:t>tabled</w:t>
      </w:r>
      <w:proofErr w:type="gramEnd"/>
      <w:r w:rsidR="00117DF6">
        <w:t xml:space="preserve"> </w:t>
      </w:r>
      <w:r w:rsidRPr="001E2FA0">
        <w:t>before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10th</w:t>
      </w:r>
      <w:r w:rsidR="00117DF6">
        <w:t xml:space="preserve"> </w:t>
      </w:r>
      <w:r w:rsidRPr="001E2FA0">
        <w:t>Parliament</w:t>
      </w:r>
      <w:r w:rsidR="00117DF6">
        <w:t xml:space="preserve"> </w:t>
      </w:r>
      <w:r w:rsidRPr="001E2FA0">
        <w:t>lapsed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new</w:t>
      </w:r>
      <w:r w:rsidR="00117DF6">
        <w:t xml:space="preserve"> </w:t>
      </w:r>
      <w:r w:rsidRPr="001E2FA0">
        <w:t>bill,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National</w:t>
      </w:r>
      <w:r w:rsidR="00117DF6">
        <w:t xml:space="preserve"> </w:t>
      </w:r>
      <w:r w:rsidRPr="001E2FA0">
        <w:t>Legal</w:t>
      </w:r>
      <w:r w:rsidR="00117DF6">
        <w:t xml:space="preserve"> </w:t>
      </w:r>
      <w:r w:rsidRPr="001E2FA0">
        <w:t>Aid</w:t>
      </w:r>
      <w:r w:rsidR="00117DF6">
        <w:t xml:space="preserve"> </w:t>
      </w:r>
      <w:r w:rsidRPr="001E2FA0">
        <w:t>Bill,</w:t>
      </w:r>
      <w:r w:rsidR="00117DF6">
        <w:t xml:space="preserve"> </w:t>
      </w:r>
      <w:r w:rsidRPr="001E2FA0">
        <w:t>2022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been</w:t>
      </w:r>
      <w:r w:rsidR="00117DF6">
        <w:t xml:space="preserve"> </w:t>
      </w:r>
      <w:r w:rsidRPr="001E2FA0">
        <w:t>referred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Committee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Legal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Parliamentary</w:t>
      </w:r>
      <w:r w:rsidR="00117DF6">
        <w:t xml:space="preserve"> </w:t>
      </w:r>
      <w:r w:rsidRPr="001E2FA0">
        <w:t>Affairs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consideration.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will</w:t>
      </w:r>
      <w:r w:rsidR="00117DF6">
        <w:t xml:space="preserve"> </w:t>
      </w:r>
      <w:r w:rsidRPr="001E2FA0">
        <w:t>provide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required</w:t>
      </w:r>
      <w:r w:rsidR="00117DF6">
        <w:t xml:space="preserve"> </w:t>
      </w:r>
      <w:r w:rsidRPr="001E2FA0">
        <w:t>financial</w:t>
      </w:r>
      <w:r w:rsidR="00117DF6">
        <w:t xml:space="preserve"> </w:t>
      </w:r>
      <w:r w:rsidRPr="001E2FA0">
        <w:t>resources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implement</w:t>
      </w:r>
      <w:r w:rsidR="00117DF6">
        <w:t xml:space="preserve"> </w:t>
      </w:r>
      <w:r w:rsidRPr="001E2FA0">
        <w:t>this</w:t>
      </w:r>
      <w:r w:rsidR="00117DF6">
        <w:t xml:space="preserve"> </w:t>
      </w:r>
      <w:r w:rsidRPr="001E2FA0">
        <w:t>bill</w:t>
      </w:r>
      <w:r w:rsidR="00117DF6">
        <w:t xml:space="preserve"> </w:t>
      </w:r>
      <w:r w:rsidRPr="001E2FA0">
        <w:t>once</w:t>
      </w:r>
      <w:r w:rsidR="00117DF6">
        <w:t xml:space="preserve"> </w:t>
      </w:r>
      <w:r w:rsidRPr="001E2FA0">
        <w:t>passed</w:t>
      </w:r>
      <w:r w:rsidR="00117DF6">
        <w:t xml:space="preserve"> </w:t>
      </w:r>
      <w:r w:rsidRPr="001E2FA0">
        <w:t>into</w:t>
      </w:r>
      <w:r w:rsidR="00117DF6">
        <w:t xml:space="preserve"> </w:t>
      </w:r>
      <w:r w:rsidRPr="001E2FA0">
        <w:t>law</w:t>
      </w:r>
      <w:r w:rsidR="00117DF6">
        <w:t xml:space="preserve"> </w:t>
      </w:r>
      <w:r w:rsidRPr="001E2FA0">
        <w:t>within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available</w:t>
      </w:r>
      <w:r w:rsidR="00117DF6">
        <w:t xml:space="preserve"> </w:t>
      </w:r>
      <w:r w:rsidRPr="001E2FA0">
        <w:t>resources.</w:t>
      </w:r>
    </w:p>
    <w:p w14:paraId="30F28686" w14:textId="14FD0492" w:rsidR="002461EB" w:rsidRPr="001E2FA0" w:rsidRDefault="002461EB" w:rsidP="002461EB">
      <w:pPr>
        <w:pStyle w:val="SingleTxtG"/>
      </w:pPr>
      <w:r w:rsidRPr="001E2FA0">
        <w:t>87.</w:t>
      </w:r>
      <w:r w:rsidRPr="001E2FA0">
        <w:tab/>
        <w:t>Section</w:t>
      </w:r>
      <w:r w:rsidR="00117DF6">
        <w:t xml:space="preserve"> </w:t>
      </w:r>
      <w:r w:rsidRPr="001E2FA0">
        <w:t>119(1)</w:t>
      </w:r>
      <w:r w:rsidR="00117DF6">
        <w:t xml:space="preserve"> </w:t>
      </w:r>
      <w:r w:rsidRPr="001E2FA0">
        <w:t>(h)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UPDF</w:t>
      </w:r>
      <w:r w:rsidR="00117DF6">
        <w:t xml:space="preserve"> </w:t>
      </w:r>
      <w:r w:rsidRPr="001E2FA0">
        <w:t>Act</w:t>
      </w:r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persons</w:t>
      </w:r>
      <w:r w:rsidR="00117DF6">
        <w:t xml:space="preserve"> </w:t>
      </w:r>
      <w:r w:rsidRPr="001E2FA0">
        <w:t>who</w:t>
      </w:r>
      <w:r w:rsidR="00117DF6">
        <w:t xml:space="preserve"> </w:t>
      </w:r>
      <w:r w:rsidRPr="001E2FA0">
        <w:t>are</w:t>
      </w:r>
      <w:r w:rsidR="00117DF6">
        <w:t xml:space="preserve"> </w:t>
      </w:r>
      <w:r w:rsidRPr="001E2FA0">
        <w:t>subject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military</w:t>
      </w:r>
      <w:r w:rsidR="00117DF6">
        <w:t xml:space="preserve"> </w:t>
      </w:r>
      <w:r w:rsidRPr="001E2FA0">
        <w:t>law</w:t>
      </w:r>
      <w:r w:rsidR="00117DF6">
        <w:t xml:space="preserve"> </w:t>
      </w:r>
      <w:r w:rsidRPr="001E2FA0">
        <w:t>including</w:t>
      </w:r>
      <w:r w:rsidR="00117DF6">
        <w:t xml:space="preserve"> </w:t>
      </w:r>
      <w:r w:rsidRPr="001E2FA0">
        <w:t>every</w:t>
      </w:r>
      <w:r w:rsidR="00117DF6">
        <w:t xml:space="preserve"> </w:t>
      </w:r>
      <w:r w:rsidRPr="001E2FA0">
        <w:t>person</w:t>
      </w:r>
      <w:r w:rsidR="00117DF6">
        <w:t xml:space="preserve"> </w:t>
      </w:r>
      <w:r w:rsidRPr="001E2FA0">
        <w:t>found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unlawful</w:t>
      </w:r>
      <w:r w:rsidR="00117DF6">
        <w:t xml:space="preserve"> </w:t>
      </w:r>
      <w:r w:rsidRPr="001E2FA0">
        <w:t>possession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arms,</w:t>
      </w:r>
      <w:r w:rsidR="00117DF6">
        <w:t xml:space="preserve"> </w:t>
      </w:r>
      <w:r w:rsidRPr="001E2FA0">
        <w:t>ammunition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equipment</w:t>
      </w:r>
      <w:r w:rsidR="00117DF6">
        <w:t xml:space="preserve"> </w:t>
      </w:r>
      <w:r w:rsidRPr="001E2FA0">
        <w:t>ordinarily</w:t>
      </w:r>
      <w:r w:rsidR="00117DF6">
        <w:t xml:space="preserve"> </w:t>
      </w:r>
      <w:r w:rsidRPr="001E2FA0">
        <w:t>being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monopoly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Defence</w:t>
      </w:r>
      <w:r w:rsidR="00117DF6">
        <w:t xml:space="preserve"> </w:t>
      </w:r>
      <w:r w:rsidRPr="001E2FA0">
        <w:t>Forces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other</w:t>
      </w:r>
      <w:r w:rsidR="00117DF6">
        <w:t xml:space="preserve"> </w:t>
      </w:r>
      <w:r w:rsidRPr="001E2FA0">
        <w:t>classified</w:t>
      </w:r>
      <w:r w:rsidR="00117DF6">
        <w:t xml:space="preserve"> </w:t>
      </w:r>
      <w:r w:rsidRPr="001E2FA0">
        <w:t>stores.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lodged</w:t>
      </w:r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appeal</w:t>
      </w:r>
      <w:r w:rsidR="00117DF6">
        <w:t xml:space="preserve"> </w:t>
      </w:r>
      <w:r w:rsidRPr="001E2FA0">
        <w:t>against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judgement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case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737D9A">
        <w:rPr>
          <w:i/>
          <w:iCs/>
        </w:rPr>
        <w:t>Rtd.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Captain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Amon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Byaruhanga,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Hasibu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Kasita,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Mathias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Rugira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&amp;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167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others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versus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Attorney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General</w:t>
      </w:r>
      <w:r w:rsidRPr="001E2FA0">
        <w:t>.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will</w:t>
      </w:r>
      <w:r w:rsidR="00117DF6">
        <w:t xml:space="preserve"> </w:t>
      </w:r>
      <w:r w:rsidRPr="001E2FA0">
        <w:t>abide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decision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appellate</w:t>
      </w:r>
      <w:r w:rsidR="00117DF6">
        <w:t xml:space="preserve"> </w:t>
      </w:r>
      <w:r w:rsidRPr="001E2FA0">
        <w:t>court.</w:t>
      </w:r>
    </w:p>
    <w:p w14:paraId="254156E9" w14:textId="77777777" w:rsidR="000E0A14" w:rsidRDefault="002461EB" w:rsidP="002461EB">
      <w:pPr>
        <w:pStyle w:val="SingleTxtG"/>
      </w:pPr>
      <w:r w:rsidRPr="001E2FA0">
        <w:t>88.</w:t>
      </w:r>
      <w:r w:rsidRPr="001E2FA0">
        <w:tab/>
        <w:t>Article</w:t>
      </w:r>
      <w:r w:rsidR="00117DF6">
        <w:t xml:space="preserve"> </w:t>
      </w:r>
      <w:r w:rsidRPr="001E2FA0">
        <w:t>23</w:t>
      </w:r>
      <w:r w:rsidR="00117DF6">
        <w:t xml:space="preserve"> </w:t>
      </w:r>
      <w:r w:rsidRPr="001E2FA0">
        <w:t>(3)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(5)</w:t>
      </w:r>
      <w:r w:rsidR="00117DF6">
        <w:t xml:space="preserve"> </w:t>
      </w:r>
      <w:r w:rsidRPr="001E2FA0">
        <w:t>(b)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</w:t>
      </w:r>
      <w:r w:rsidR="00117DF6">
        <w:t xml:space="preserve"> </w:t>
      </w:r>
      <w:r w:rsidRPr="001E2FA0">
        <w:t>protects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right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access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legal</w:t>
      </w:r>
      <w:r w:rsidR="00117DF6">
        <w:t xml:space="preserve"> </w:t>
      </w:r>
      <w:r w:rsidRPr="001E2FA0">
        <w:t>representation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one</w:t>
      </w:r>
      <w:r w:rsidR="00B307EA">
        <w:t>’</w:t>
      </w:r>
      <w:r w:rsidRPr="001E2FA0">
        <w:t>s</w:t>
      </w:r>
      <w:r w:rsidR="00117DF6">
        <w:t xml:space="preserve"> </w:t>
      </w:r>
      <w:r w:rsidRPr="001E2FA0">
        <w:t>choice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all</w:t>
      </w:r>
      <w:r w:rsidR="00117DF6">
        <w:t xml:space="preserve"> </w:t>
      </w:r>
      <w:r w:rsidRPr="001E2FA0">
        <w:t>persons</w:t>
      </w:r>
      <w:r w:rsidR="00117DF6">
        <w:t xml:space="preserve"> </w:t>
      </w:r>
      <w:r w:rsidRPr="001E2FA0">
        <w:t>whether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detention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not.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</w:t>
      </w:r>
      <w:r w:rsidR="00117DF6">
        <w:t xml:space="preserve"> </w:t>
      </w:r>
      <w:r w:rsidRPr="001E2FA0">
        <w:t>allows</w:t>
      </w:r>
      <w:r w:rsidR="00117DF6">
        <w:t xml:space="preserve"> </w:t>
      </w:r>
      <w:r w:rsidRPr="001E2FA0">
        <w:t>persons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either</w:t>
      </w:r>
      <w:r w:rsidR="00117DF6">
        <w:t xml:space="preserve"> </w:t>
      </w:r>
      <w:r w:rsidRPr="001E2FA0">
        <w:t>represent</w:t>
      </w:r>
      <w:r w:rsidR="00117DF6">
        <w:t xml:space="preserve"> </w:t>
      </w:r>
      <w:r w:rsidRPr="001E2FA0">
        <w:t>themselves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choose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legal</w:t>
      </w:r>
      <w:r w:rsidR="00117DF6">
        <w:t xml:space="preserve"> </w:t>
      </w:r>
      <w:r w:rsidRPr="001E2FA0">
        <w:t>representative.</w:t>
      </w:r>
      <w:r w:rsidR="00117DF6">
        <w:t xml:space="preserve"> </w:t>
      </w:r>
      <w:r w:rsidRPr="001E2FA0">
        <w:t>Access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lawyers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their</w:t>
      </w:r>
      <w:r w:rsidR="00117DF6">
        <w:t xml:space="preserve"> </w:t>
      </w:r>
      <w:r w:rsidRPr="001E2FA0">
        <w:t>clients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detention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free.</w:t>
      </w:r>
    </w:p>
    <w:p w14:paraId="4B23F5C3" w14:textId="5BA35D5B" w:rsidR="002461EB" w:rsidRPr="001E2FA0" w:rsidRDefault="002461EB" w:rsidP="002461EB">
      <w:pPr>
        <w:pStyle w:val="SingleTxtG"/>
      </w:pPr>
      <w:r w:rsidRPr="001E2FA0">
        <w:t>89.</w:t>
      </w:r>
      <w:r w:rsidRPr="001E2FA0">
        <w:tab/>
        <w:t>There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no</w:t>
      </w:r>
      <w:r w:rsidR="00117DF6">
        <w:t xml:space="preserve"> </w:t>
      </w:r>
      <w:r w:rsidRPr="001E2FA0">
        <w:t>arbitrary</w:t>
      </w:r>
      <w:r w:rsidR="00117DF6">
        <w:t xml:space="preserve"> </w:t>
      </w:r>
      <w:r w:rsidRPr="001E2FA0">
        <w:t>detention,</w:t>
      </w:r>
      <w:r w:rsidR="00117DF6">
        <w:t xml:space="preserve"> </w:t>
      </w:r>
      <w:r w:rsidRPr="001E2FA0">
        <w:t>intimidation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harassment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lawyers</w:t>
      </w:r>
      <w:r w:rsidR="00117DF6">
        <w:t xml:space="preserve"> </w:t>
      </w:r>
      <w:r w:rsidRPr="001E2FA0">
        <w:t>including</w:t>
      </w:r>
      <w:r w:rsidR="00117DF6">
        <w:t xml:space="preserve"> </w:t>
      </w:r>
      <w:r w:rsidRPr="001E2FA0">
        <w:t>those</w:t>
      </w:r>
      <w:r w:rsidR="00117DF6">
        <w:t xml:space="preserve"> </w:t>
      </w:r>
      <w:r w:rsidRPr="001E2FA0">
        <w:t>working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cases.</w:t>
      </w:r>
      <w:r w:rsidR="00117DF6">
        <w:t xml:space="preserve"> </w:t>
      </w:r>
      <w:proofErr w:type="gramStart"/>
      <w:r w:rsidRPr="001E2FA0">
        <w:t>Many</w:t>
      </w:r>
      <w:proofErr w:type="gramEnd"/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alleged</w:t>
      </w:r>
      <w:r w:rsidR="00117DF6">
        <w:t xml:space="preserve"> </w:t>
      </w:r>
      <w:r w:rsidRPr="001E2FA0">
        <w:t>cases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break-ins</w:t>
      </w:r>
      <w:r w:rsidR="00117DF6">
        <w:t xml:space="preserve"> </w:t>
      </w:r>
      <w:r w:rsidRPr="001E2FA0">
        <w:t>were</w:t>
      </w:r>
      <w:r w:rsidR="00117DF6">
        <w:t xml:space="preserve"> </w:t>
      </w:r>
      <w:r w:rsidRPr="001E2FA0">
        <w:t>never</w:t>
      </w:r>
      <w:r w:rsidR="00117DF6">
        <w:t xml:space="preserve"> </w:t>
      </w:r>
      <w:r w:rsidRPr="001E2FA0">
        <w:t>reported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police.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those</w:t>
      </w:r>
      <w:r w:rsidR="00117DF6">
        <w:t xml:space="preserve"> </w:t>
      </w:r>
      <w:r w:rsidRPr="001E2FA0">
        <w:t>that</w:t>
      </w:r>
      <w:r w:rsidR="00117DF6">
        <w:t xml:space="preserve"> </w:t>
      </w:r>
      <w:proofErr w:type="gramStart"/>
      <w:r w:rsidRPr="001E2FA0">
        <w:t>were</w:t>
      </w:r>
      <w:r w:rsidR="00117DF6">
        <w:t xml:space="preserve"> </w:t>
      </w:r>
      <w:r w:rsidRPr="001E2FA0">
        <w:t>reported</w:t>
      </w:r>
      <w:proofErr w:type="gramEnd"/>
      <w:r w:rsidRPr="001E2FA0">
        <w:t>,</w:t>
      </w:r>
      <w:r w:rsidR="00117DF6">
        <w:t xml:space="preserve"> </w:t>
      </w:r>
      <w:r w:rsidRPr="001E2FA0">
        <w:t>investigations</w:t>
      </w:r>
      <w:r w:rsidR="00117DF6">
        <w:t xml:space="preserve"> </w:t>
      </w:r>
      <w:r w:rsidRPr="001E2FA0">
        <w:t>were</w:t>
      </w:r>
      <w:r w:rsidR="00117DF6">
        <w:t xml:space="preserve"> </w:t>
      </w:r>
      <w:r w:rsidRPr="001E2FA0">
        <w:t>conducted</w:t>
      </w:r>
      <w:r w:rsidR="00117DF6">
        <w:t xml:space="preserve"> </w:t>
      </w:r>
      <w:r w:rsidRPr="001E2FA0">
        <w:t>but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suspects</w:t>
      </w:r>
      <w:r w:rsidR="00117DF6">
        <w:t xml:space="preserve"> </w:t>
      </w:r>
      <w:r w:rsidRPr="001E2FA0">
        <w:t>were</w:t>
      </w:r>
      <w:r w:rsidR="00117DF6">
        <w:t xml:space="preserve"> </w:t>
      </w:r>
      <w:r w:rsidRPr="001E2FA0">
        <w:t>never</w:t>
      </w:r>
      <w:r w:rsidR="00117DF6">
        <w:t xml:space="preserve"> </w:t>
      </w:r>
      <w:r w:rsidRPr="001E2FA0">
        <w:t>identified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evidence</w:t>
      </w:r>
      <w:r w:rsidR="00117DF6">
        <w:t xml:space="preserve"> </w:t>
      </w:r>
      <w:r w:rsidRPr="001E2FA0">
        <w:t>remained</w:t>
      </w:r>
      <w:r w:rsidR="00117DF6">
        <w:t xml:space="preserve"> </w:t>
      </w:r>
      <w:r w:rsidRPr="001E2FA0">
        <w:t>insufficient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meaningful</w:t>
      </w:r>
      <w:r w:rsidR="00117DF6">
        <w:t xml:space="preserve"> </w:t>
      </w:r>
      <w:r w:rsidRPr="001E2FA0">
        <w:t>prosecution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cases</w:t>
      </w:r>
      <w:r w:rsidR="00117DF6">
        <w:t xml:space="preserve"> </w:t>
      </w:r>
      <w:r w:rsidRPr="001E2FA0">
        <w:t>remain</w:t>
      </w:r>
      <w:r w:rsidR="00117DF6">
        <w:t xml:space="preserve"> </w:t>
      </w:r>
      <w:r w:rsidRPr="001E2FA0">
        <w:t>open.</w:t>
      </w:r>
    </w:p>
    <w:p w14:paraId="3D98079E" w14:textId="46B90236" w:rsidR="002461EB" w:rsidRDefault="002461EB" w:rsidP="0097245A">
      <w:pPr>
        <w:pStyle w:val="H23G"/>
      </w:pPr>
      <w:r>
        <w:tab/>
        <w:t>14.</w:t>
      </w:r>
      <w:r>
        <w:tab/>
        <w:t>Right</w:t>
      </w:r>
      <w:r w:rsidR="00117DF6">
        <w:t xml:space="preserve"> </w:t>
      </w:r>
      <w:r>
        <w:t>to</w:t>
      </w:r>
      <w:r w:rsidR="00117DF6">
        <w:t xml:space="preserve"> </w:t>
      </w:r>
      <w:r>
        <w:t>Privacy</w:t>
      </w:r>
      <w:r w:rsidR="00117DF6">
        <w:t xml:space="preserve"> </w:t>
      </w:r>
      <w:r>
        <w:t>(Article</w:t>
      </w:r>
      <w:r w:rsidR="00117DF6">
        <w:t xml:space="preserve"> </w:t>
      </w:r>
      <w:r>
        <w:t>17)</w:t>
      </w:r>
    </w:p>
    <w:p w14:paraId="33B921A4" w14:textId="77777777" w:rsidR="000E0A14" w:rsidRDefault="002461EB" w:rsidP="002461EB">
      <w:pPr>
        <w:pStyle w:val="SingleTxtG"/>
      </w:pPr>
      <w:r w:rsidRPr="001E2FA0">
        <w:t>90.</w:t>
      </w:r>
      <w:r w:rsidRPr="001E2FA0">
        <w:tab/>
        <w:t>The</w:t>
      </w:r>
      <w:r w:rsidR="00117DF6">
        <w:t xml:space="preserve"> </w:t>
      </w:r>
      <w:r w:rsidRPr="001E2FA0">
        <w:t>Police</w:t>
      </w:r>
      <w:r w:rsidR="00117DF6">
        <w:t xml:space="preserve"> </w:t>
      </w:r>
      <w:r w:rsidRPr="001E2FA0">
        <w:t>Act</w:t>
      </w:r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searches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without</w:t>
      </w:r>
      <w:r w:rsidR="00117DF6">
        <w:t xml:space="preserve"> </w:t>
      </w:r>
      <w:r w:rsidRPr="001E2FA0">
        <w:t>warrants</w:t>
      </w:r>
      <w:r w:rsidR="00117DF6">
        <w:t xml:space="preserve"> </w:t>
      </w:r>
      <w:r w:rsidRPr="001E2FA0">
        <w:t>where</w:t>
      </w:r>
      <w:r w:rsidR="00117DF6">
        <w:t xml:space="preserve"> </w:t>
      </w:r>
      <w:r w:rsidRPr="001E2FA0">
        <w:t>there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reasonable</w:t>
      </w:r>
      <w:r w:rsidR="00117DF6">
        <w:t xml:space="preserve"> </w:t>
      </w:r>
      <w:r w:rsidRPr="001E2FA0">
        <w:t>suspicion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there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there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about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be</w:t>
      </w:r>
      <w:r w:rsidR="00117DF6">
        <w:t xml:space="preserve"> </w:t>
      </w:r>
      <w:r w:rsidRPr="001E2FA0">
        <w:t>commission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crime.</w:t>
      </w:r>
      <w:r w:rsidR="00117DF6">
        <w:t xml:space="preserve"> </w:t>
      </w:r>
      <w:r w:rsidRPr="001E2FA0">
        <w:t>This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applicable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every</w:t>
      </w:r>
      <w:r w:rsidR="00117DF6">
        <w:t xml:space="preserve"> </w:t>
      </w:r>
      <w:r w:rsidRPr="001E2FA0">
        <w:t>person</w:t>
      </w:r>
      <w:r w:rsidR="00117DF6">
        <w:t xml:space="preserve"> </w:t>
      </w:r>
      <w:r w:rsidRPr="001E2FA0">
        <w:t>irrespective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political</w:t>
      </w:r>
      <w:r w:rsidR="00117DF6">
        <w:t xml:space="preserve"> </w:t>
      </w:r>
      <w:r w:rsidRPr="001E2FA0">
        <w:t>inclination.</w:t>
      </w:r>
    </w:p>
    <w:p w14:paraId="6E1CE23B" w14:textId="77777777" w:rsidR="000E0A14" w:rsidRDefault="002461EB" w:rsidP="002461EB">
      <w:pPr>
        <w:pStyle w:val="SingleTxtG"/>
      </w:pPr>
      <w:r w:rsidRPr="001E2FA0">
        <w:t>91.</w:t>
      </w:r>
      <w:r w:rsidRPr="001E2FA0">
        <w:tab/>
        <w:t>In</w:t>
      </w:r>
      <w:r w:rsidR="00117DF6">
        <w:t xml:space="preserve"> </w:t>
      </w:r>
      <w:r w:rsidRPr="001E2FA0">
        <w:t>pursuance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mandate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Police</w:t>
      </w:r>
      <w:r w:rsidR="00117DF6">
        <w:t xml:space="preserve"> </w:t>
      </w:r>
      <w:r w:rsidRPr="001E2FA0">
        <w:t>under</w:t>
      </w:r>
      <w:r w:rsidR="00117DF6">
        <w:t xml:space="preserve"> </w:t>
      </w:r>
      <w:r w:rsidRPr="001E2FA0">
        <w:t>Article</w:t>
      </w:r>
      <w:r w:rsidR="00117DF6">
        <w:t xml:space="preserve"> </w:t>
      </w:r>
      <w:r w:rsidRPr="001E2FA0">
        <w:t>212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Section</w:t>
      </w:r>
      <w:r w:rsidR="00117DF6">
        <w:t xml:space="preserve"> </w:t>
      </w:r>
      <w:r w:rsidRPr="001E2FA0">
        <w:t>4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Police</w:t>
      </w:r>
      <w:r w:rsidR="00117DF6">
        <w:t xml:space="preserve"> </w:t>
      </w:r>
      <w:r w:rsidRPr="001E2FA0">
        <w:t>Act</w:t>
      </w:r>
      <w:r w:rsidR="00117DF6">
        <w:t xml:space="preserve"> </w:t>
      </w:r>
      <w:r w:rsidRPr="001E2FA0">
        <w:t>Cap.</w:t>
      </w:r>
      <w:r w:rsidR="00117DF6">
        <w:t xml:space="preserve"> </w:t>
      </w:r>
      <w:r w:rsidRPr="001E2FA0">
        <w:t>303,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established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CCTV</w:t>
      </w:r>
      <w:r w:rsidR="00117DF6">
        <w:t xml:space="preserve"> </w:t>
      </w:r>
      <w:r w:rsidRPr="001E2FA0">
        <w:t>Camera</w:t>
      </w:r>
      <w:r w:rsidR="00117DF6">
        <w:t xml:space="preserve"> </w:t>
      </w:r>
      <w:r w:rsidRPr="001E2FA0">
        <w:t>system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surveillance</w:t>
      </w:r>
      <w:r w:rsidR="00117DF6">
        <w:t xml:space="preserve"> </w:t>
      </w:r>
      <w:r w:rsidRPr="001E2FA0">
        <w:t>tool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help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detection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prevention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crime.</w:t>
      </w:r>
      <w:r w:rsidR="00117DF6">
        <w:t xml:space="preserve"> </w:t>
      </w:r>
      <w:r w:rsidRPr="001E2FA0">
        <w:t>Phase</w:t>
      </w:r>
      <w:r w:rsidR="00117DF6">
        <w:t xml:space="preserve"> </w:t>
      </w:r>
      <w:r w:rsidRPr="001E2FA0">
        <w:t>I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II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National</w:t>
      </w:r>
      <w:r w:rsidR="00117DF6">
        <w:t xml:space="preserve"> </w:t>
      </w:r>
      <w:r w:rsidRPr="001E2FA0">
        <w:t>CCTV</w:t>
      </w:r>
      <w:r w:rsidR="00117DF6">
        <w:t xml:space="preserve"> </w:t>
      </w:r>
      <w:r w:rsidRPr="001E2FA0">
        <w:t>Project</w:t>
      </w:r>
      <w:r w:rsidR="00117DF6">
        <w:t xml:space="preserve"> </w:t>
      </w:r>
      <w:proofErr w:type="gramStart"/>
      <w:r w:rsidRPr="001E2FA0">
        <w:t>was</w:t>
      </w:r>
      <w:r w:rsidR="00117DF6">
        <w:t xml:space="preserve"> </w:t>
      </w:r>
      <w:r w:rsidRPr="001E2FA0">
        <w:t>completed</w:t>
      </w:r>
      <w:proofErr w:type="gramEnd"/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assessment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evaluation</w:t>
      </w:r>
      <w:r w:rsidR="00117DF6">
        <w:t xml:space="preserve"> </w:t>
      </w:r>
      <w:r w:rsidRPr="001E2FA0">
        <w:t>conducted</w:t>
      </w:r>
      <w:r w:rsidR="00117DF6">
        <w:t xml:space="preserve"> </w:t>
      </w:r>
      <w:r w:rsidRPr="001E2FA0">
        <w:t>identified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gap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regulatory</w:t>
      </w:r>
      <w:r w:rsidR="00117DF6">
        <w:t xml:space="preserve"> </w:t>
      </w:r>
      <w:r w:rsidRPr="001E2FA0">
        <w:t>framework.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developing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regulatory</w:t>
      </w:r>
      <w:r w:rsidR="00117DF6">
        <w:t xml:space="preserve"> </w:t>
      </w:r>
      <w:r w:rsidRPr="001E2FA0">
        <w:t>framework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address</w:t>
      </w:r>
      <w:r w:rsidR="00117DF6">
        <w:t xml:space="preserve"> </w:t>
      </w:r>
      <w:r w:rsidRPr="001E2FA0">
        <w:t>social</w:t>
      </w:r>
      <w:r w:rsidR="00117DF6">
        <w:t xml:space="preserve"> </w:t>
      </w:r>
      <w:r w:rsidRPr="001E2FA0">
        <w:t>privately-owned</w:t>
      </w:r>
      <w:r w:rsidR="00117DF6">
        <w:t xml:space="preserve"> </w:t>
      </w:r>
      <w:r w:rsidRPr="001E2FA0">
        <w:t>cameras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issues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privacy</w:t>
      </w:r>
      <w:r w:rsidR="00117DF6">
        <w:t xml:space="preserve"> </w:t>
      </w:r>
      <w:r w:rsidRPr="001E2FA0">
        <w:t>during</w:t>
      </w:r>
      <w:r w:rsidR="00117DF6">
        <w:t xml:space="preserve"> </w:t>
      </w:r>
      <w:r w:rsidRPr="001E2FA0">
        <w:t>phase</w:t>
      </w:r>
      <w:r w:rsidR="00117DF6">
        <w:t xml:space="preserve"> </w:t>
      </w:r>
      <w:r w:rsidRPr="001E2FA0">
        <w:t>3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project.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evidence</w:t>
      </w:r>
      <w:r w:rsidR="00117DF6">
        <w:t xml:space="preserve"> </w:t>
      </w:r>
      <w:r w:rsidRPr="001E2FA0">
        <w:t>obtained</w:t>
      </w:r>
      <w:r w:rsidR="00117DF6">
        <w:t xml:space="preserve"> </w:t>
      </w:r>
      <w:r w:rsidRPr="001E2FA0">
        <w:t>through</w:t>
      </w:r>
      <w:r w:rsidR="00117DF6">
        <w:t xml:space="preserve"> </w:t>
      </w:r>
      <w:r w:rsidRPr="001E2FA0">
        <w:t>surveillance</w:t>
      </w:r>
      <w:r w:rsidR="00117DF6">
        <w:t xml:space="preserve"> </w:t>
      </w:r>
      <w:proofErr w:type="gramStart"/>
      <w:r w:rsidRPr="001E2FA0">
        <w:t>is</w:t>
      </w:r>
      <w:r w:rsidR="00117DF6">
        <w:t xml:space="preserve"> </w:t>
      </w:r>
      <w:r w:rsidRPr="001E2FA0">
        <w:t>put</w:t>
      </w:r>
      <w:proofErr w:type="gramEnd"/>
      <w:r w:rsidR="00117DF6">
        <w:t xml:space="preserve"> </w:t>
      </w:r>
      <w:r w:rsidRPr="001E2FA0">
        <w:t>through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admissibility</w:t>
      </w:r>
      <w:r w:rsidR="00117DF6">
        <w:t xml:space="preserve"> </w:t>
      </w:r>
      <w:r w:rsidRPr="001E2FA0">
        <w:t>test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court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determine</w:t>
      </w:r>
      <w:r w:rsidR="00117DF6">
        <w:t xml:space="preserve"> </w:t>
      </w:r>
      <w:r w:rsidRPr="001E2FA0">
        <w:t>whether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not</w:t>
      </w:r>
      <w:r w:rsidR="00117DF6">
        <w:t xml:space="preserve"> </w:t>
      </w:r>
      <w:r w:rsidRPr="001E2FA0">
        <w:t>it</w:t>
      </w:r>
      <w:r w:rsidR="00117DF6">
        <w:t xml:space="preserve"> </w:t>
      </w:r>
      <w:r w:rsidRPr="001E2FA0">
        <w:t>can</w:t>
      </w:r>
      <w:r w:rsidR="00117DF6">
        <w:t xml:space="preserve"> </w:t>
      </w:r>
      <w:r w:rsidRPr="001E2FA0">
        <w:t>be</w:t>
      </w:r>
      <w:r w:rsidR="00117DF6">
        <w:t xml:space="preserve"> </w:t>
      </w:r>
      <w:r w:rsidRPr="001E2FA0">
        <w:t>relied</w:t>
      </w:r>
      <w:r w:rsidR="00117DF6">
        <w:t xml:space="preserve"> </w:t>
      </w:r>
      <w:r w:rsidRPr="001E2FA0">
        <w:t>on.</w:t>
      </w:r>
    </w:p>
    <w:p w14:paraId="26F11D5B" w14:textId="604C671E" w:rsidR="002461EB" w:rsidRPr="001E2FA0" w:rsidRDefault="002461EB" w:rsidP="002461EB">
      <w:pPr>
        <w:pStyle w:val="SingleTxtG"/>
      </w:pPr>
      <w:r w:rsidRPr="001E2FA0">
        <w:t>92.</w:t>
      </w:r>
      <w:r w:rsidRPr="001E2FA0">
        <w:tab/>
        <w:t>The</w:t>
      </w:r>
      <w:r w:rsidR="00117DF6">
        <w:t xml:space="preserve"> </w:t>
      </w:r>
      <w:r w:rsidRPr="001E2FA0">
        <w:t>Regulation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Interception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Communications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2010</w:t>
      </w:r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lawful</w:t>
      </w:r>
      <w:r w:rsidR="00117DF6">
        <w:t xml:space="preserve"> </w:t>
      </w:r>
      <w:r w:rsidRPr="001E2FA0">
        <w:t>interception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monitoring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certain</w:t>
      </w:r>
      <w:r w:rsidR="00117DF6">
        <w:t xml:space="preserve"> </w:t>
      </w:r>
      <w:r w:rsidRPr="001E2FA0">
        <w:t>communications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course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their</w:t>
      </w:r>
      <w:r w:rsidR="00117DF6">
        <w:t xml:space="preserve"> </w:t>
      </w:r>
      <w:r w:rsidRPr="001E2FA0">
        <w:t>transmission</w:t>
      </w:r>
      <w:r w:rsidR="00117DF6">
        <w:t xml:space="preserve"> </w:t>
      </w:r>
      <w:r w:rsidRPr="001E2FA0">
        <w:t>through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telecommunication,</w:t>
      </w:r>
      <w:r w:rsidR="00117DF6">
        <w:t xml:space="preserve"> </w:t>
      </w:r>
      <w:r w:rsidRPr="001E2FA0">
        <w:t>postal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other</w:t>
      </w:r>
      <w:r w:rsidR="00117DF6">
        <w:t xml:space="preserve"> </w:t>
      </w:r>
      <w:r w:rsidRPr="001E2FA0">
        <w:t>related</w:t>
      </w:r>
      <w:r w:rsidR="00117DF6">
        <w:t xml:space="preserve"> </w:t>
      </w:r>
      <w:r w:rsidRPr="001E2FA0">
        <w:t>service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system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Uganda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establishment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monitoring</w:t>
      </w:r>
      <w:r w:rsidR="00117DF6">
        <w:t xml:space="preserve"> </w:t>
      </w:r>
      <w:r w:rsidRPr="001E2FA0">
        <w:t>centre.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interception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communication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only</w:t>
      </w:r>
      <w:r w:rsidR="00117DF6">
        <w:t xml:space="preserve"> </w:t>
      </w:r>
      <w:r w:rsidRPr="001E2FA0">
        <w:t>permissible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purposes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protecting</w:t>
      </w:r>
      <w:r w:rsidR="00117DF6">
        <w:t xml:space="preserve"> </w:t>
      </w:r>
      <w:r w:rsidRPr="001E2FA0">
        <w:t>life;</w:t>
      </w:r>
      <w:r w:rsidR="00117DF6">
        <w:t xml:space="preserve"> </w:t>
      </w:r>
      <w:r w:rsidRPr="001E2FA0">
        <w:t>preventing</w:t>
      </w:r>
      <w:r w:rsidR="00117DF6">
        <w:t xml:space="preserve"> </w:t>
      </w:r>
      <w:r w:rsidRPr="001E2FA0">
        <w:t>drug</w:t>
      </w:r>
      <w:r w:rsidR="00117DF6">
        <w:t xml:space="preserve"> </w:t>
      </w:r>
      <w:r w:rsidRPr="001E2FA0">
        <w:t>trafficking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trafficking,</w:t>
      </w:r>
      <w:r w:rsidR="00117DF6">
        <w:t xml:space="preserve"> </w:t>
      </w:r>
      <w:r w:rsidRPr="001E2FA0">
        <w:t>actual</w:t>
      </w:r>
      <w:r w:rsidR="00117DF6">
        <w:t xml:space="preserve"> </w:t>
      </w:r>
      <w:r w:rsidRPr="001E2FA0">
        <w:t>threat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national</w:t>
      </w:r>
      <w:r w:rsidR="00117DF6">
        <w:t xml:space="preserve"> </w:t>
      </w:r>
      <w:r w:rsidRPr="001E2FA0">
        <w:t>security,</w:t>
      </w:r>
      <w:r w:rsidR="00117DF6">
        <w:t xml:space="preserve"> </w:t>
      </w:r>
      <w:r w:rsidRPr="001E2FA0">
        <w:t>national</w:t>
      </w:r>
      <w:r w:rsidR="00117DF6">
        <w:t xml:space="preserve"> </w:t>
      </w:r>
      <w:r w:rsidRPr="001E2FA0">
        <w:t>economic</w:t>
      </w:r>
      <w:r w:rsidR="00117DF6">
        <w:t xml:space="preserve"> </w:t>
      </w:r>
      <w:r w:rsidRPr="001E2FA0">
        <w:t>interest,</w:t>
      </w:r>
      <w:r w:rsidR="00117DF6">
        <w:t xml:space="preserve"> </w:t>
      </w:r>
      <w:r w:rsidRPr="001E2FA0">
        <w:t>public</w:t>
      </w:r>
      <w:r w:rsidR="00117DF6">
        <w:t xml:space="preserve"> </w:t>
      </w:r>
      <w:r w:rsidRPr="001E2FA0">
        <w:t>safety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national</w:t>
      </w:r>
      <w:r w:rsidR="00117DF6">
        <w:t xml:space="preserve"> </w:t>
      </w:r>
      <w:r w:rsidRPr="001E2FA0">
        <w:t>interest</w:t>
      </w:r>
      <w:r w:rsidR="00117DF6">
        <w:t xml:space="preserve"> </w:t>
      </w:r>
      <w:r w:rsidRPr="001E2FA0">
        <w:t>involving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State</w:t>
      </w:r>
      <w:r w:rsidR="00B307EA">
        <w:t>’</w:t>
      </w:r>
      <w:r w:rsidRPr="001E2FA0">
        <w:t>s</w:t>
      </w:r>
      <w:r w:rsidR="00117DF6">
        <w:t xml:space="preserve"> </w:t>
      </w:r>
      <w:r w:rsidRPr="001E2FA0">
        <w:t>international</w:t>
      </w:r>
      <w:r w:rsidR="00117DF6">
        <w:t xml:space="preserve"> </w:t>
      </w:r>
      <w:r w:rsidRPr="001E2FA0">
        <w:t>relations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obligations.</w:t>
      </w:r>
      <w:r w:rsidR="00117DF6">
        <w:t xml:space="preserve"> </w:t>
      </w:r>
      <w:r w:rsidRPr="001E2FA0">
        <w:t>Interception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communication</w:t>
      </w:r>
      <w:r w:rsidR="00117DF6">
        <w:t xml:space="preserve"> </w:t>
      </w:r>
      <w:r w:rsidRPr="001E2FA0">
        <w:t>can</w:t>
      </w:r>
      <w:r w:rsidR="00117DF6">
        <w:t xml:space="preserve"> </w:t>
      </w:r>
      <w:r w:rsidRPr="001E2FA0">
        <w:t>only</w:t>
      </w:r>
      <w:r w:rsidR="00117DF6">
        <w:t xml:space="preserve"> </w:t>
      </w:r>
      <w:proofErr w:type="gramStart"/>
      <w:r w:rsidRPr="001E2FA0">
        <w:t>be</w:t>
      </w:r>
      <w:r w:rsidR="00117DF6">
        <w:t xml:space="preserve"> </w:t>
      </w:r>
      <w:r w:rsidRPr="001E2FA0">
        <w:t>made</w:t>
      </w:r>
      <w:proofErr w:type="gramEnd"/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warrant</w:t>
      </w:r>
      <w:r w:rsidR="00117DF6">
        <w:t xml:space="preserve"> </w:t>
      </w:r>
      <w:r w:rsidRPr="001E2FA0">
        <w:t>issued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designated</w:t>
      </w:r>
      <w:r w:rsidR="00117DF6">
        <w:t xml:space="preserve"> </w:t>
      </w:r>
      <w:r w:rsidRPr="001E2FA0">
        <w:t>judge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authorized</w:t>
      </w:r>
      <w:r w:rsidR="00117DF6">
        <w:t xml:space="preserve"> </w:t>
      </w:r>
      <w:r w:rsidRPr="001E2FA0">
        <w:t>person</w:t>
      </w:r>
      <w:r w:rsidR="00117DF6">
        <w:t xml:space="preserve"> </w:t>
      </w:r>
      <w:r w:rsidRPr="001E2FA0">
        <w:t>under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law.</w:t>
      </w:r>
      <w:r w:rsidR="00117DF6">
        <w:t xml:space="preserve"> </w:t>
      </w:r>
      <w:r w:rsidRPr="001E2FA0">
        <w:t>Therefore,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interception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Communication</w:t>
      </w:r>
      <w:r w:rsidR="00117DF6">
        <w:t xml:space="preserve"> </w:t>
      </w:r>
      <w:r w:rsidRPr="001E2FA0">
        <w:t>Act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tandem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Article</w:t>
      </w:r>
      <w:r w:rsidR="00117DF6">
        <w:t xml:space="preserve"> </w:t>
      </w:r>
      <w:r w:rsidRPr="001E2FA0">
        <w:t>43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does</w:t>
      </w:r>
      <w:r w:rsidR="00117DF6">
        <w:t xml:space="preserve"> </w:t>
      </w:r>
      <w:r w:rsidRPr="001E2FA0">
        <w:t>not</w:t>
      </w:r>
      <w:r w:rsidR="00117DF6">
        <w:t xml:space="preserve"> </w:t>
      </w:r>
      <w:r w:rsidRPr="001E2FA0">
        <w:t>facilitate</w:t>
      </w:r>
      <w:r w:rsidR="00117DF6">
        <w:t xml:space="preserve"> </w:t>
      </w:r>
      <w:r w:rsidRPr="001E2FA0">
        <w:t>violations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right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privacy.</w:t>
      </w:r>
      <w:r w:rsidR="00117DF6">
        <w:t xml:space="preserve"> </w:t>
      </w:r>
      <w:r w:rsidRPr="001E2FA0">
        <w:t>Noteworthy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section</w:t>
      </w:r>
      <w:r w:rsidR="00117DF6">
        <w:t xml:space="preserve"> </w:t>
      </w:r>
      <w:r w:rsidRPr="001E2FA0">
        <w:t>4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Regulation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Interception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Communications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2010</w:t>
      </w:r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application</w:t>
      </w:r>
      <w:r w:rsidR="00117DF6">
        <w:t xml:space="preserve"> </w:t>
      </w:r>
      <w:r w:rsidRPr="001E2FA0">
        <w:t>to</w:t>
      </w:r>
      <w:r w:rsidR="00117DF6">
        <w:t xml:space="preserve"> </w:t>
      </w:r>
      <w:proofErr w:type="gramStart"/>
      <w:r w:rsidRPr="001E2FA0">
        <w:t>be</w:t>
      </w:r>
      <w:r w:rsidR="00117DF6">
        <w:t xml:space="preserve"> </w:t>
      </w:r>
      <w:r w:rsidRPr="001E2FA0">
        <w:t>made</w:t>
      </w:r>
      <w:proofErr w:type="gramEnd"/>
      <w:r w:rsidR="00117DF6">
        <w:t xml:space="preserve"> </w:t>
      </w:r>
      <w:r w:rsidRPr="001E2FA0">
        <w:t>before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judge</w:t>
      </w:r>
      <w:r w:rsidR="00117DF6">
        <w:t xml:space="preserve"> </w:t>
      </w:r>
      <w:r w:rsidRPr="001E2FA0">
        <w:t>who</w:t>
      </w:r>
      <w:r w:rsidR="00117DF6">
        <w:t xml:space="preserve"> </w:t>
      </w:r>
      <w:r w:rsidRPr="001E2FA0">
        <w:t>may</w:t>
      </w:r>
      <w:r w:rsidR="00117DF6">
        <w:t xml:space="preserve"> </w:t>
      </w:r>
      <w:r w:rsidRPr="001E2FA0">
        <w:t>issue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warrant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interception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communication.</w:t>
      </w:r>
    </w:p>
    <w:p w14:paraId="0AFFEF59" w14:textId="188FEEE0" w:rsidR="002461EB" w:rsidRPr="001E2FA0" w:rsidRDefault="002461EB" w:rsidP="002461EB">
      <w:pPr>
        <w:pStyle w:val="SingleTxtG"/>
      </w:pPr>
      <w:r w:rsidRPr="001E2FA0">
        <w:t>93.</w:t>
      </w:r>
      <w:r w:rsidRPr="001E2FA0">
        <w:tab/>
        <w:t>The</w:t>
      </w:r>
      <w:r w:rsidR="00117DF6">
        <w:t xml:space="preserve"> </w:t>
      </w:r>
      <w:r w:rsidRPr="001E2FA0">
        <w:t>HIV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AIDS</w:t>
      </w:r>
      <w:r w:rsidR="00117DF6">
        <w:t xml:space="preserve"> </w:t>
      </w:r>
      <w:r w:rsidRPr="001E2FA0">
        <w:t>Prevention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Control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2015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recognition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right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privacy,</w:t>
      </w:r>
      <w:r w:rsidR="00117DF6">
        <w:t xml:space="preserve"> </w:t>
      </w:r>
      <w:r w:rsidRPr="001E2FA0">
        <w:t>prohibits</w:t>
      </w:r>
      <w:r w:rsidR="00117DF6">
        <w:t xml:space="preserve"> </w:t>
      </w:r>
      <w:r w:rsidRPr="001E2FA0">
        <w:t>disclosure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release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HIV</w:t>
      </w:r>
      <w:r w:rsidR="00117DF6">
        <w:t xml:space="preserve"> </w:t>
      </w:r>
      <w:r w:rsidRPr="001E2FA0">
        <w:t>test</w:t>
      </w:r>
      <w:r w:rsidR="00117DF6">
        <w:t xml:space="preserve"> </w:t>
      </w:r>
      <w:r w:rsidRPr="001E2FA0">
        <w:t>results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medical</w:t>
      </w:r>
      <w:r w:rsidR="00117DF6">
        <w:t xml:space="preserve"> </w:t>
      </w:r>
      <w:r w:rsidRPr="001E2FA0">
        <w:t>practitioner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other</w:t>
      </w:r>
      <w:r w:rsidR="00117DF6">
        <w:t xml:space="preserve"> </w:t>
      </w:r>
      <w:r w:rsidRPr="001E2FA0">
        <w:lastRenderedPageBreak/>
        <w:t>qualified</w:t>
      </w:r>
      <w:r w:rsidR="00117DF6">
        <w:t xml:space="preserve"> </w:t>
      </w:r>
      <w:r w:rsidRPr="001E2FA0">
        <w:t>officer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other</w:t>
      </w:r>
      <w:r w:rsidR="00117DF6">
        <w:t xml:space="preserve"> </w:t>
      </w:r>
      <w:r w:rsidRPr="001E2FA0">
        <w:t>person</w:t>
      </w:r>
      <w:r w:rsidR="00117DF6">
        <w:t xml:space="preserve"> </w:t>
      </w:r>
      <w:r w:rsidRPr="001E2FA0">
        <w:t>other</w:t>
      </w:r>
      <w:r w:rsidR="00117DF6">
        <w:t xml:space="preserve"> </w:t>
      </w:r>
      <w:r w:rsidRPr="001E2FA0">
        <w:t>than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person</w:t>
      </w:r>
      <w:r w:rsidR="00117DF6">
        <w:t xml:space="preserve"> </w:t>
      </w:r>
      <w:proofErr w:type="gramStart"/>
      <w:r w:rsidRPr="001E2FA0">
        <w:t>tested</w:t>
      </w:r>
      <w:proofErr w:type="gramEnd"/>
      <w:r w:rsidRPr="001E2FA0">
        <w:t>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however</w:t>
      </w:r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exceptions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this</w:t>
      </w:r>
      <w:r w:rsidR="00117DF6">
        <w:t xml:space="preserve"> </w:t>
      </w:r>
      <w:r w:rsidRPr="001E2FA0">
        <w:t>general</w:t>
      </w:r>
      <w:r w:rsidR="00117DF6">
        <w:t xml:space="preserve"> </w:t>
      </w:r>
      <w:r w:rsidRPr="001E2FA0">
        <w:t>principle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permits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medical</w:t>
      </w:r>
      <w:r w:rsidR="00117DF6">
        <w:t xml:space="preserve"> </w:t>
      </w:r>
      <w:r w:rsidRPr="001E2FA0">
        <w:t>practitioner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disclose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results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parent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guardian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minor;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parent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guardian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person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unsound</w:t>
      </w:r>
      <w:r w:rsidR="00117DF6">
        <w:t xml:space="preserve"> </w:t>
      </w:r>
      <w:r w:rsidRPr="001E2FA0">
        <w:t>mind;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legal</w:t>
      </w:r>
      <w:r w:rsidR="00117DF6">
        <w:t xml:space="preserve"> </w:t>
      </w:r>
      <w:r w:rsidRPr="001E2FA0">
        <w:t>administrator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guardian,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written</w:t>
      </w:r>
      <w:r w:rsidR="00117DF6">
        <w:t xml:space="preserve"> </w:t>
      </w:r>
      <w:r w:rsidRPr="001E2FA0">
        <w:t>consent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person</w:t>
      </w:r>
      <w:r w:rsidR="00117DF6">
        <w:t xml:space="preserve"> </w:t>
      </w:r>
      <w:r w:rsidRPr="001E2FA0">
        <w:t>tested;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medical</w:t>
      </w:r>
      <w:r w:rsidR="00117DF6">
        <w:t xml:space="preserve"> </w:t>
      </w:r>
      <w:r w:rsidRPr="001E2FA0">
        <w:t>practitioner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other</w:t>
      </w:r>
      <w:r w:rsidR="00117DF6">
        <w:t xml:space="preserve"> </w:t>
      </w:r>
      <w:r w:rsidRPr="001E2FA0">
        <w:t>qualified</w:t>
      </w:r>
      <w:r w:rsidR="00117DF6">
        <w:t xml:space="preserve"> </w:t>
      </w:r>
      <w:r w:rsidRPr="001E2FA0">
        <w:t>officer</w:t>
      </w:r>
      <w:r w:rsidR="00117DF6">
        <w:t xml:space="preserve"> </w:t>
      </w:r>
      <w:r w:rsidRPr="001E2FA0">
        <w:t>who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directly</w:t>
      </w:r>
      <w:r w:rsidR="00117DF6">
        <w:t xml:space="preserve"> </w:t>
      </w:r>
      <w:r w:rsidRPr="001E2FA0">
        <w:t>involved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treatment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counselling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person,</w:t>
      </w:r>
      <w:r w:rsidR="00117DF6">
        <w:t xml:space="preserve"> </w:t>
      </w:r>
      <w:r w:rsidRPr="001E2FA0">
        <w:t>where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HIV</w:t>
      </w:r>
      <w:r w:rsidR="00117DF6">
        <w:t xml:space="preserve"> </w:t>
      </w:r>
      <w:r w:rsidRPr="001E2FA0">
        <w:t>status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clinically</w:t>
      </w:r>
      <w:r w:rsidR="00117DF6">
        <w:t xml:space="preserve"> </w:t>
      </w:r>
      <w:r w:rsidRPr="001E2FA0">
        <w:t>relevant;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other</w:t>
      </w:r>
      <w:r w:rsidR="00117DF6">
        <w:t xml:space="preserve"> </w:t>
      </w:r>
      <w:r w:rsidRPr="001E2FA0">
        <w:t>person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whom</w:t>
      </w:r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HIV</w:t>
      </w:r>
      <w:r w:rsidR="00117DF6">
        <w:t xml:space="preserve"> </w:t>
      </w:r>
      <w:r w:rsidRPr="001E2FA0">
        <w:t>infected</w:t>
      </w:r>
      <w:r w:rsidR="00117DF6">
        <w:t xml:space="preserve"> </w:t>
      </w:r>
      <w:r w:rsidRPr="001E2FA0">
        <w:t>person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close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continuous</w:t>
      </w:r>
      <w:r w:rsidR="00117DF6">
        <w:t xml:space="preserve"> </w:t>
      </w:r>
      <w:r w:rsidRPr="001E2FA0">
        <w:t>contact</w:t>
      </w:r>
      <w:r w:rsidR="00117DF6">
        <w:t xml:space="preserve"> </w:t>
      </w:r>
      <w:r w:rsidRPr="001E2FA0">
        <w:t>including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sexual</w:t>
      </w:r>
      <w:r w:rsidR="00117DF6">
        <w:t xml:space="preserve"> </w:t>
      </w:r>
      <w:r w:rsidRPr="001E2FA0">
        <w:t>partner,</w:t>
      </w:r>
      <w:r w:rsidR="00117DF6">
        <w:t xml:space="preserve"> </w:t>
      </w:r>
      <w:r w:rsidRPr="001E2FA0">
        <w:t>if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nature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contact,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opinion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medical</w:t>
      </w:r>
      <w:r w:rsidR="00117DF6">
        <w:t xml:space="preserve"> </w:t>
      </w:r>
      <w:r w:rsidRPr="001E2FA0">
        <w:t>practitioner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other</w:t>
      </w:r>
      <w:r w:rsidR="00117DF6">
        <w:t xml:space="preserve"> </w:t>
      </w:r>
      <w:r w:rsidRPr="001E2FA0">
        <w:t>qualified</w:t>
      </w:r>
      <w:r w:rsidR="00117DF6">
        <w:t xml:space="preserve"> </w:t>
      </w:r>
      <w:r w:rsidRPr="001E2FA0">
        <w:t>officer,</w:t>
      </w:r>
      <w:r w:rsidR="00117DF6">
        <w:t xml:space="preserve"> </w:t>
      </w:r>
      <w:r w:rsidRPr="001E2FA0">
        <w:t>poses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clear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present</w:t>
      </w:r>
      <w:r w:rsidR="00117DF6">
        <w:t xml:space="preserve"> </w:t>
      </w:r>
      <w:r w:rsidRPr="001E2FA0">
        <w:t>danger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HIV</w:t>
      </w:r>
      <w:r w:rsidR="00117DF6">
        <w:t xml:space="preserve"> </w:t>
      </w:r>
      <w:r w:rsidRPr="001E2FA0">
        <w:t>transmission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person;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person</w:t>
      </w:r>
      <w:r w:rsidR="00117DF6">
        <w:t xml:space="preserve"> </w:t>
      </w:r>
      <w:r w:rsidRPr="001E2FA0">
        <w:t>authorized</w:t>
      </w:r>
      <w:r w:rsidR="00117DF6">
        <w:t xml:space="preserve"> </w:t>
      </w:r>
      <w:r w:rsidRPr="001E2FA0">
        <w:t>law;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other</w:t>
      </w:r>
      <w:r w:rsidR="00117DF6">
        <w:t xml:space="preserve"> </w:t>
      </w:r>
      <w:r w:rsidRPr="001E2FA0">
        <w:t>person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may</w:t>
      </w:r>
      <w:r w:rsidR="00117DF6">
        <w:t xml:space="preserve"> </w:t>
      </w:r>
      <w:r w:rsidRPr="001E2FA0">
        <w:t>be</w:t>
      </w:r>
      <w:r w:rsidR="00117DF6">
        <w:t xml:space="preserve"> </w:t>
      </w:r>
      <w:r w:rsidRPr="001E2FA0">
        <w:t>authorized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court;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person</w:t>
      </w:r>
      <w:r w:rsidR="00117DF6">
        <w:t xml:space="preserve"> </w:t>
      </w:r>
      <w:r w:rsidRPr="001E2FA0">
        <w:t>exposed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blood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body</w:t>
      </w:r>
      <w:r w:rsidR="00117DF6">
        <w:t xml:space="preserve"> </w:t>
      </w:r>
      <w:r w:rsidRPr="001E2FA0">
        <w:t>fluid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person</w:t>
      </w:r>
      <w:r w:rsidR="00117DF6">
        <w:t xml:space="preserve"> </w:t>
      </w:r>
      <w:r w:rsidRPr="001E2FA0">
        <w:t>tested.</w:t>
      </w:r>
    </w:p>
    <w:p w14:paraId="178DE128" w14:textId="6F0C784C" w:rsidR="002461EB" w:rsidRPr="001E2FA0" w:rsidRDefault="002461EB" w:rsidP="002461EB">
      <w:pPr>
        <w:pStyle w:val="SingleTxtG"/>
      </w:pPr>
      <w:r w:rsidRPr="001E2FA0">
        <w:t>94.</w:t>
      </w:r>
      <w:r w:rsidRPr="001E2FA0">
        <w:tab/>
        <w:t>The</w:t>
      </w:r>
      <w:r w:rsidR="00117DF6">
        <w:t xml:space="preserve"> </w:t>
      </w:r>
      <w:r w:rsidRPr="001E2FA0">
        <w:t>privacy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personal</w:t>
      </w:r>
      <w:r w:rsidR="00117DF6">
        <w:t xml:space="preserve"> </w:t>
      </w:r>
      <w:r w:rsidRPr="001E2FA0">
        <w:t>data</w:t>
      </w:r>
      <w:r w:rsidR="00117DF6">
        <w:t xml:space="preserve"> </w:t>
      </w:r>
      <w:proofErr w:type="gramStart"/>
      <w:r w:rsidRPr="001E2FA0">
        <w:t>is</w:t>
      </w:r>
      <w:r w:rsidR="00117DF6">
        <w:t xml:space="preserve"> </w:t>
      </w:r>
      <w:r w:rsidRPr="001E2FA0">
        <w:t>governed</w:t>
      </w:r>
      <w:proofErr w:type="gramEnd"/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Data</w:t>
      </w:r>
      <w:r w:rsidR="00117DF6">
        <w:t xml:space="preserve"> </w:t>
      </w:r>
      <w:r w:rsidRPr="001E2FA0">
        <w:t>Protection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Privacy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2019;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Registration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Persons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2015;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Registration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Persons</w:t>
      </w:r>
      <w:r w:rsidR="00117DF6">
        <w:t xml:space="preserve"> </w:t>
      </w:r>
      <w:r w:rsidRPr="001E2FA0">
        <w:t>(Access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Use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Information)</w:t>
      </w:r>
      <w:r w:rsidR="00117DF6">
        <w:t xml:space="preserve"> </w:t>
      </w:r>
      <w:r w:rsidRPr="001E2FA0">
        <w:t>Regulations,</w:t>
      </w:r>
      <w:r w:rsidR="00117DF6">
        <w:t xml:space="preserve"> </w:t>
      </w:r>
      <w:r w:rsidRPr="001E2FA0">
        <w:t>2015.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National</w:t>
      </w:r>
      <w:r w:rsidR="00117DF6">
        <w:t xml:space="preserve"> </w:t>
      </w:r>
      <w:r w:rsidRPr="001E2FA0">
        <w:t>Identification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Registration</w:t>
      </w:r>
      <w:r w:rsidR="00117DF6">
        <w:t xml:space="preserve"> </w:t>
      </w:r>
      <w:r w:rsidRPr="001E2FA0">
        <w:t>Authority</w:t>
      </w:r>
      <w:r w:rsidR="00117DF6">
        <w:t xml:space="preserve"> </w:t>
      </w:r>
      <w:r w:rsidRPr="001E2FA0">
        <w:t>(NIRA)</w:t>
      </w:r>
      <w:r w:rsidR="00117DF6">
        <w:t xml:space="preserve"> </w:t>
      </w:r>
      <w:r w:rsidRPr="001E2FA0">
        <w:t>requires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entities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require</w:t>
      </w:r>
      <w:r w:rsidR="00117DF6">
        <w:t xml:space="preserve"> </w:t>
      </w:r>
      <w:r w:rsidRPr="001E2FA0">
        <w:t>access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use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information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National</w:t>
      </w:r>
      <w:r w:rsidR="00117DF6">
        <w:t xml:space="preserve"> </w:t>
      </w:r>
      <w:r w:rsidRPr="001E2FA0">
        <w:t>Identification</w:t>
      </w:r>
      <w:r w:rsidR="00117DF6">
        <w:t xml:space="preserve"> </w:t>
      </w:r>
      <w:r w:rsidRPr="001E2FA0">
        <w:t>Register</w:t>
      </w:r>
      <w:r w:rsidR="00117DF6">
        <w:t xml:space="preserve"> </w:t>
      </w:r>
      <w:r w:rsidRPr="001E2FA0">
        <w:t>sign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memorandum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understanding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NIRA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well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Data</w:t>
      </w:r>
      <w:r w:rsidR="00117DF6">
        <w:t xml:space="preserve"> </w:t>
      </w:r>
      <w:r w:rsidRPr="001E2FA0">
        <w:t>Protection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Privacy</w:t>
      </w:r>
      <w:r w:rsidR="00117DF6">
        <w:t xml:space="preserve"> </w:t>
      </w:r>
      <w:r w:rsidRPr="001E2FA0">
        <w:t>Addendum</w:t>
      </w:r>
      <w:r w:rsidR="00117DF6">
        <w:t xml:space="preserve"> </w:t>
      </w:r>
      <w:r w:rsidRPr="001E2FA0">
        <w:t>committing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abide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Data</w:t>
      </w:r>
      <w:r w:rsidR="00117DF6">
        <w:t xml:space="preserve"> </w:t>
      </w:r>
      <w:r w:rsidRPr="001E2FA0">
        <w:t>Protection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Privacy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2019.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addition,</w:t>
      </w:r>
      <w:r w:rsidR="00117DF6">
        <w:t xml:space="preserve"> </w:t>
      </w:r>
      <w:r w:rsidRPr="001E2FA0">
        <w:t>all</w:t>
      </w:r>
      <w:r w:rsidR="00117DF6">
        <w:t xml:space="preserve"> </w:t>
      </w:r>
      <w:r w:rsidRPr="001E2FA0">
        <w:t>requests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access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use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information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register</w:t>
      </w:r>
      <w:r w:rsidR="00117DF6">
        <w:t xml:space="preserve"> </w:t>
      </w:r>
      <w:proofErr w:type="gramStart"/>
      <w:r w:rsidRPr="001E2FA0">
        <w:t>are</w:t>
      </w:r>
      <w:r w:rsidR="00117DF6">
        <w:t xml:space="preserve"> </w:t>
      </w:r>
      <w:r w:rsidRPr="001E2FA0">
        <w:t>accompanied</w:t>
      </w:r>
      <w:proofErr w:type="gramEnd"/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either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court</w:t>
      </w:r>
      <w:r w:rsidR="00117DF6">
        <w:t xml:space="preserve"> </w:t>
      </w:r>
      <w:r w:rsidRPr="001E2FA0">
        <w:t>order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consent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data</w:t>
      </w:r>
      <w:r w:rsidR="00117DF6">
        <w:t xml:space="preserve"> </w:t>
      </w:r>
      <w:r w:rsidRPr="001E2FA0">
        <w:t>subject</w:t>
      </w:r>
      <w:r w:rsidR="00117DF6">
        <w:t xml:space="preserve"> </w:t>
      </w:r>
      <w:r w:rsidRPr="001E2FA0">
        <w:t>except</w:t>
      </w:r>
      <w:r w:rsidR="00117DF6">
        <w:t xml:space="preserve"> </w:t>
      </w:r>
      <w:r w:rsidRPr="001E2FA0">
        <w:t>if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law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entity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required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receive</w:t>
      </w:r>
      <w:r w:rsidR="00117DF6">
        <w:t xml:space="preserve"> </w:t>
      </w:r>
      <w:r w:rsidRPr="001E2FA0">
        <w:t>information.</w:t>
      </w:r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audit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access</w:t>
      </w:r>
      <w:r w:rsidR="00117DF6">
        <w:t xml:space="preserve"> </w:t>
      </w:r>
      <w:r w:rsidRPr="001E2FA0">
        <w:t>compliance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Data</w:t>
      </w:r>
      <w:r w:rsidR="00117DF6">
        <w:t xml:space="preserve"> </w:t>
      </w:r>
      <w:r w:rsidRPr="001E2FA0">
        <w:t>Protection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Privacy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2019</w:t>
      </w:r>
      <w:r w:rsidR="00117DF6">
        <w:t xml:space="preserve"> </w:t>
      </w:r>
      <w:r w:rsidRPr="001E2FA0">
        <w:t>was</w:t>
      </w:r>
      <w:r w:rsidR="00117DF6">
        <w:t xml:space="preserve"> </w:t>
      </w:r>
      <w:r w:rsidRPr="001E2FA0">
        <w:t>Conducted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Personal</w:t>
      </w:r>
      <w:r w:rsidR="00117DF6">
        <w:t xml:space="preserve"> </w:t>
      </w:r>
      <w:r w:rsidRPr="001E2FA0">
        <w:t>Data</w:t>
      </w:r>
      <w:r w:rsidR="00117DF6">
        <w:t xml:space="preserve"> </w:t>
      </w:r>
      <w:r w:rsidRPr="001E2FA0">
        <w:t>Protection</w:t>
      </w:r>
      <w:r w:rsidR="00117DF6">
        <w:t xml:space="preserve"> </w:t>
      </w:r>
      <w:r w:rsidRPr="001E2FA0">
        <w:t>Office</w:t>
      </w:r>
      <w:r w:rsidR="00117DF6">
        <w:t xml:space="preserve"> </w:t>
      </w:r>
      <w:r w:rsidRPr="001E2FA0">
        <w:t>under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National</w:t>
      </w:r>
      <w:r w:rsidR="00117DF6">
        <w:t xml:space="preserve"> </w:t>
      </w:r>
      <w:r w:rsidRPr="001E2FA0">
        <w:t>Information</w:t>
      </w:r>
      <w:r w:rsidR="00117DF6">
        <w:t xml:space="preserve"> </w:t>
      </w:r>
      <w:r w:rsidRPr="001E2FA0">
        <w:t>Technology</w:t>
      </w:r>
      <w:r w:rsidR="00117DF6">
        <w:t xml:space="preserve"> </w:t>
      </w:r>
      <w:r w:rsidRPr="001E2FA0">
        <w:t>Authority-Uganda</w:t>
      </w:r>
      <w:r w:rsidR="00117DF6">
        <w:t xml:space="preserve"> </w:t>
      </w:r>
      <w:r w:rsidRPr="001E2FA0">
        <w:t>(NITA-U)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NIRA</w:t>
      </w:r>
      <w:r w:rsidR="00117DF6">
        <w:t xml:space="preserve"> </w:t>
      </w:r>
      <w:proofErr w:type="gramStart"/>
      <w:r w:rsidRPr="001E2FA0">
        <w:t>was</w:t>
      </w:r>
      <w:r w:rsidR="00117DF6">
        <w:t xml:space="preserve"> </w:t>
      </w:r>
      <w:r w:rsidRPr="001E2FA0">
        <w:t>found</w:t>
      </w:r>
      <w:proofErr w:type="gramEnd"/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be</w:t>
      </w:r>
      <w:r w:rsidR="00117DF6">
        <w:t xml:space="preserve"> </w:t>
      </w:r>
      <w:r w:rsidRPr="001E2FA0">
        <w:t>compliant.</w:t>
      </w:r>
    </w:p>
    <w:p w14:paraId="39037B5F" w14:textId="0D981851" w:rsidR="002461EB" w:rsidRPr="001E2FA0" w:rsidRDefault="002461EB" w:rsidP="002461EB">
      <w:pPr>
        <w:pStyle w:val="SingleTxtG"/>
      </w:pPr>
      <w:r w:rsidRPr="001E2FA0">
        <w:t>95.</w:t>
      </w:r>
      <w:r w:rsidRPr="001E2FA0">
        <w:tab/>
        <w:t>Section</w:t>
      </w:r>
      <w:r w:rsidR="00117DF6">
        <w:t xml:space="preserve"> </w:t>
      </w:r>
      <w:r w:rsidRPr="001E2FA0">
        <w:t>4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Data</w:t>
      </w:r>
      <w:r w:rsidR="00117DF6">
        <w:t xml:space="preserve"> </w:t>
      </w:r>
      <w:r w:rsidRPr="001E2FA0">
        <w:t>Protection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Privacy</w:t>
      </w:r>
      <w:r w:rsidR="00117DF6">
        <w:t xml:space="preserve"> </w:t>
      </w:r>
      <w:r w:rsidRPr="001E2FA0">
        <w:t>Act</w:t>
      </w:r>
      <w:r w:rsidR="00117DF6">
        <w:t xml:space="preserve"> </w:t>
      </w:r>
      <w:r w:rsidRPr="001E2FA0">
        <w:t>establishes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personal</w:t>
      </w:r>
      <w:r w:rsidR="00117DF6">
        <w:t xml:space="preserve"> </w:t>
      </w:r>
      <w:r w:rsidRPr="001E2FA0">
        <w:t>data</w:t>
      </w:r>
      <w:r w:rsidR="00117DF6">
        <w:t xml:space="preserve"> </w:t>
      </w:r>
      <w:r w:rsidRPr="001E2FA0">
        <w:t>protection</w:t>
      </w:r>
      <w:r w:rsidR="00117DF6">
        <w:t xml:space="preserve"> </w:t>
      </w:r>
      <w:r w:rsidRPr="001E2FA0">
        <w:t>office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responsible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personal</w:t>
      </w:r>
      <w:r w:rsidR="00117DF6">
        <w:t xml:space="preserve"> </w:t>
      </w:r>
      <w:r w:rsidRPr="001E2FA0">
        <w:t>data</w:t>
      </w:r>
      <w:r w:rsidR="00117DF6">
        <w:t xml:space="preserve"> </w:t>
      </w:r>
      <w:r w:rsidRPr="001E2FA0">
        <w:t>protection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enforcement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Act.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Data</w:t>
      </w:r>
      <w:r w:rsidR="00117DF6">
        <w:t xml:space="preserve"> </w:t>
      </w:r>
      <w:r w:rsidRPr="001E2FA0">
        <w:t>Protection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Privacy</w:t>
      </w:r>
      <w:r w:rsidR="00117DF6">
        <w:t xml:space="preserve"> </w:t>
      </w:r>
      <w:r w:rsidRPr="001E2FA0">
        <w:t>Regulations,</w:t>
      </w:r>
      <w:r w:rsidR="00117DF6">
        <w:t xml:space="preserve"> </w:t>
      </w:r>
      <w:r w:rsidRPr="001E2FA0">
        <w:t>2021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guide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implementation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enforcement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Act.</w:t>
      </w:r>
    </w:p>
    <w:p w14:paraId="55A0BC0F" w14:textId="303EA66D" w:rsidR="002461EB" w:rsidRDefault="002461EB" w:rsidP="0097245A">
      <w:pPr>
        <w:pStyle w:val="H23G"/>
      </w:pPr>
      <w:r>
        <w:tab/>
        <w:t>15.</w:t>
      </w:r>
      <w:r>
        <w:tab/>
        <w:t>Freedom</w:t>
      </w:r>
      <w:r w:rsidR="00117DF6">
        <w:t xml:space="preserve"> </w:t>
      </w:r>
      <w:r>
        <w:t>of</w:t>
      </w:r>
      <w:r w:rsidR="00117DF6">
        <w:t xml:space="preserve"> </w:t>
      </w:r>
      <w:r>
        <w:t>Expression</w:t>
      </w:r>
      <w:r w:rsidR="00117DF6">
        <w:t xml:space="preserve"> </w:t>
      </w:r>
      <w:r>
        <w:t>(Articles</w:t>
      </w:r>
      <w:r w:rsidR="00117DF6">
        <w:t xml:space="preserve"> </w:t>
      </w:r>
      <w:r>
        <w:t>19</w:t>
      </w:r>
      <w:r w:rsidR="00117DF6">
        <w:t xml:space="preserve"> </w:t>
      </w:r>
      <w:r>
        <w:t>and</w:t>
      </w:r>
      <w:r w:rsidR="00117DF6">
        <w:t xml:space="preserve"> </w:t>
      </w:r>
      <w:r>
        <w:t>20)</w:t>
      </w:r>
    </w:p>
    <w:p w14:paraId="13E21ED9" w14:textId="77777777" w:rsidR="000E0A14" w:rsidRDefault="002461EB" w:rsidP="002461EB">
      <w:pPr>
        <w:pStyle w:val="SingleTxtG"/>
      </w:pPr>
      <w:r w:rsidRPr="001E2FA0">
        <w:t>96.</w:t>
      </w:r>
      <w:r w:rsidRPr="001E2FA0">
        <w:tab/>
        <w:t>The</w:t>
      </w:r>
      <w:r w:rsidR="00117DF6">
        <w:t xml:space="preserve"> </w:t>
      </w:r>
      <w:r w:rsidRPr="001E2FA0">
        <w:t>Computer</w:t>
      </w:r>
      <w:r w:rsidR="00117DF6">
        <w:t xml:space="preserve"> </w:t>
      </w:r>
      <w:r w:rsidRPr="001E2FA0">
        <w:t>Misuse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2011</w:t>
      </w:r>
      <w:r w:rsidR="00117DF6">
        <w:t xml:space="preserve"> </w:t>
      </w:r>
      <w:r w:rsidRPr="001E2FA0">
        <w:t>(CMA)</w:t>
      </w:r>
      <w:r w:rsidR="00117DF6">
        <w:t xml:space="preserve"> </w:t>
      </w:r>
      <w:proofErr w:type="gramStart"/>
      <w:r w:rsidRPr="001E2FA0">
        <w:t>was</w:t>
      </w:r>
      <w:r w:rsidR="00117DF6">
        <w:t xml:space="preserve"> </w:t>
      </w:r>
      <w:r w:rsidRPr="001E2FA0">
        <w:t>enacted</w:t>
      </w:r>
      <w:proofErr w:type="gramEnd"/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make</w:t>
      </w:r>
      <w:r w:rsidR="00117DF6">
        <w:t xml:space="preserve"> </w:t>
      </w:r>
      <w:r w:rsidRPr="001E2FA0">
        <w:t>provision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safety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security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electronic</w:t>
      </w:r>
      <w:r w:rsidR="00117DF6">
        <w:t xml:space="preserve"> </w:t>
      </w:r>
      <w:r w:rsidRPr="001E2FA0">
        <w:t>transactions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information</w:t>
      </w:r>
      <w:r w:rsidR="00117DF6">
        <w:t xml:space="preserve"> </w:t>
      </w:r>
      <w:r w:rsidRPr="001E2FA0">
        <w:t>systems;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prevent</w:t>
      </w:r>
      <w:r w:rsidR="00117DF6">
        <w:t xml:space="preserve"> </w:t>
      </w:r>
      <w:r w:rsidRPr="001E2FA0">
        <w:t>unlawful</w:t>
      </w:r>
      <w:r w:rsidR="00117DF6">
        <w:t xml:space="preserve"> </w:t>
      </w:r>
      <w:r w:rsidRPr="001E2FA0">
        <w:t>access,</w:t>
      </w:r>
      <w:r w:rsidR="00117DF6">
        <w:t xml:space="preserve"> </w:t>
      </w:r>
      <w:r w:rsidRPr="001E2FA0">
        <w:t>abuse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misuse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information</w:t>
      </w:r>
      <w:r w:rsidR="00117DF6">
        <w:t xml:space="preserve"> </w:t>
      </w:r>
      <w:r w:rsidRPr="001E2FA0">
        <w:t>systems</w:t>
      </w:r>
      <w:r w:rsidR="00117DF6">
        <w:t xml:space="preserve"> </w:t>
      </w:r>
      <w:r w:rsidRPr="001E2FA0">
        <w:t>including</w:t>
      </w:r>
      <w:r w:rsidR="00117DF6">
        <w:t xml:space="preserve"> </w:t>
      </w:r>
      <w:r w:rsidRPr="001E2FA0">
        <w:t>computers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make</w:t>
      </w:r>
      <w:r w:rsidR="00117DF6">
        <w:t xml:space="preserve"> </w:t>
      </w:r>
      <w:r w:rsidRPr="001E2FA0">
        <w:t>provision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securing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conduct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electronic</w:t>
      </w:r>
      <w:r w:rsidR="00117DF6">
        <w:t xml:space="preserve"> </w:t>
      </w:r>
      <w:r w:rsidRPr="001E2FA0">
        <w:t>transactions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trustworthy</w:t>
      </w:r>
      <w:r w:rsidR="00117DF6">
        <w:t xml:space="preserve"> </w:t>
      </w:r>
      <w:r w:rsidRPr="001E2FA0">
        <w:t>electronic</w:t>
      </w:r>
      <w:r w:rsidR="00117DF6">
        <w:t xml:space="preserve"> </w:t>
      </w:r>
      <w:r w:rsidRPr="001E2FA0">
        <w:t>environment.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this</w:t>
      </w:r>
      <w:r w:rsidR="00117DF6">
        <w:t xml:space="preserve"> </w:t>
      </w:r>
      <w:r w:rsidRPr="001E2FA0">
        <w:t>era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convergence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interconnectivity</w:t>
      </w:r>
      <w:r w:rsidR="00117DF6">
        <w:t xml:space="preserve"> </w:t>
      </w:r>
      <w:r w:rsidRPr="001E2FA0">
        <w:t>occasioned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internet,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Act</w:t>
      </w:r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basis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reprimand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violators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other</w:t>
      </w:r>
      <w:r w:rsidR="00117DF6">
        <w:t xml:space="preserve"> </w:t>
      </w:r>
      <w:r w:rsidRPr="001E2FA0">
        <w:t>peoples</w:t>
      </w:r>
      <w:r w:rsidR="00B307EA">
        <w:t>’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freedoms</w:t>
      </w:r>
      <w:r w:rsidR="00117DF6">
        <w:t xml:space="preserve"> </w:t>
      </w:r>
      <w:r w:rsidRPr="001E2FA0">
        <w:t>prone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abuse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criminally</w:t>
      </w:r>
      <w:r w:rsidR="00117DF6">
        <w:t xml:space="preserve"> </w:t>
      </w:r>
      <w:r w:rsidRPr="001E2FA0">
        <w:t>minded</w:t>
      </w:r>
      <w:r w:rsidR="00117DF6">
        <w:t xml:space="preserve"> </w:t>
      </w:r>
      <w:r w:rsidRPr="001E2FA0">
        <w:t>individuals</w:t>
      </w:r>
      <w:r w:rsidR="00117DF6">
        <w:t xml:space="preserve"> </w:t>
      </w:r>
      <w:r w:rsidRPr="001E2FA0">
        <w:t>through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use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computer</w:t>
      </w:r>
      <w:r w:rsidR="00117DF6">
        <w:t xml:space="preserve"> </w:t>
      </w:r>
      <w:r w:rsidRPr="001E2FA0">
        <w:t>systems.</w:t>
      </w:r>
    </w:p>
    <w:p w14:paraId="1EADF813" w14:textId="77777777" w:rsidR="000E0A14" w:rsidRDefault="002461EB" w:rsidP="002461EB">
      <w:pPr>
        <w:pStyle w:val="SingleTxtG"/>
      </w:pPr>
      <w:r w:rsidRPr="001E2FA0">
        <w:t>97.</w:t>
      </w:r>
      <w:r w:rsidRPr="001E2FA0">
        <w:tab/>
        <w:t>The</w:t>
      </w:r>
      <w:r w:rsidR="00117DF6">
        <w:t xml:space="preserve"> </w:t>
      </w:r>
      <w:r w:rsidRPr="001E2FA0">
        <w:t>minimum</w:t>
      </w:r>
      <w:r w:rsidR="00117DF6">
        <w:t xml:space="preserve"> </w:t>
      </w:r>
      <w:r w:rsidRPr="001E2FA0">
        <w:t>broadcasting</w:t>
      </w:r>
      <w:r w:rsidR="00117DF6">
        <w:t xml:space="preserve"> </w:t>
      </w:r>
      <w:r w:rsidRPr="001E2FA0">
        <w:t>standards</w:t>
      </w:r>
      <w:r w:rsidR="00117DF6">
        <w:t xml:space="preserve"> </w:t>
      </w:r>
      <w:r w:rsidRPr="001E2FA0">
        <w:t>contained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Schedule</w:t>
      </w:r>
      <w:r w:rsidR="00117DF6">
        <w:t xml:space="preserve"> </w:t>
      </w:r>
      <w:r w:rsidRPr="001E2FA0">
        <w:t>4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UCC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2013</w:t>
      </w:r>
      <w:r w:rsidR="00117DF6">
        <w:t xml:space="preserve"> </w:t>
      </w:r>
      <w:r w:rsidRPr="001E2FA0">
        <w:t>are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summary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best</w:t>
      </w:r>
      <w:r w:rsidR="00117DF6">
        <w:t xml:space="preserve"> </w:t>
      </w:r>
      <w:r w:rsidRPr="001E2FA0">
        <w:t>practices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conventional</w:t>
      </w:r>
      <w:r w:rsidR="00117DF6">
        <w:t xml:space="preserve"> </w:t>
      </w:r>
      <w:r w:rsidRPr="001E2FA0">
        <w:t>tenets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professional,</w:t>
      </w:r>
      <w:r w:rsidR="00117DF6">
        <w:t xml:space="preserve"> </w:t>
      </w:r>
      <w:r w:rsidRPr="001E2FA0">
        <w:t>accountable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responsible</w:t>
      </w:r>
      <w:r w:rsidR="00117DF6">
        <w:t xml:space="preserve"> </w:t>
      </w:r>
      <w:r w:rsidRPr="001E2FA0">
        <w:t>broadcasting</w:t>
      </w:r>
      <w:r w:rsidR="00117DF6">
        <w:t xml:space="preserve"> </w:t>
      </w:r>
      <w:r w:rsidRPr="001E2FA0">
        <w:t>sector.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Uganda</w:t>
      </w:r>
      <w:r w:rsidR="00117DF6">
        <w:t xml:space="preserve"> </w:t>
      </w:r>
      <w:r w:rsidRPr="001E2FA0">
        <w:t>Communications</w:t>
      </w:r>
      <w:r w:rsidR="00117DF6">
        <w:t xml:space="preserve"> </w:t>
      </w:r>
      <w:r w:rsidRPr="001E2FA0">
        <w:t>(Consent)</w:t>
      </w:r>
      <w:r w:rsidR="00117DF6">
        <w:t xml:space="preserve"> </w:t>
      </w:r>
      <w:r w:rsidRPr="001E2FA0">
        <w:t>Regulations,</w:t>
      </w:r>
      <w:r w:rsidR="00117DF6">
        <w:t xml:space="preserve"> </w:t>
      </w:r>
      <w:r w:rsidRPr="001E2FA0">
        <w:t>2019</w:t>
      </w:r>
      <w:r w:rsidR="00117DF6">
        <w:t xml:space="preserve"> </w:t>
      </w:r>
      <w:r w:rsidRPr="001E2FA0">
        <w:t>explain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detail</w:t>
      </w:r>
      <w:r w:rsidR="00117DF6">
        <w:t xml:space="preserve"> </w:t>
      </w:r>
      <w:r w:rsidRPr="001E2FA0">
        <w:t>what</w:t>
      </w:r>
      <w:r w:rsidR="00117DF6">
        <w:t xml:space="preserve"> </w:t>
      </w:r>
      <w:proofErr w:type="gramStart"/>
      <w:r w:rsidRPr="001E2FA0">
        <w:t>is</w:t>
      </w:r>
      <w:r w:rsidR="00117DF6">
        <w:t xml:space="preserve"> </w:t>
      </w:r>
      <w:r w:rsidRPr="001E2FA0">
        <w:t>expected</w:t>
      </w:r>
      <w:proofErr w:type="gramEnd"/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every</w:t>
      </w:r>
      <w:r w:rsidR="00117DF6">
        <w:t xml:space="preserve"> </w:t>
      </w:r>
      <w:r w:rsidRPr="001E2FA0">
        <w:t>broadcaster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Uganda.</w:t>
      </w:r>
      <w:r w:rsidR="00117DF6">
        <w:t xml:space="preserve"> </w:t>
      </w:r>
      <w:r w:rsidRPr="001E2FA0">
        <w:t>Other</w:t>
      </w:r>
      <w:r w:rsidR="00117DF6">
        <w:t xml:space="preserve"> </w:t>
      </w:r>
      <w:r w:rsidRPr="001E2FA0">
        <w:t>specific</w:t>
      </w:r>
      <w:r w:rsidR="00117DF6">
        <w:t xml:space="preserve"> </w:t>
      </w:r>
      <w:r w:rsidRPr="001E2FA0">
        <w:t>regulatory</w:t>
      </w:r>
      <w:r w:rsidR="00117DF6">
        <w:t xml:space="preserve"> </w:t>
      </w:r>
      <w:r w:rsidRPr="001E2FA0">
        <w:t>instruments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Standards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General</w:t>
      </w:r>
      <w:r w:rsidR="00117DF6">
        <w:t xml:space="preserve"> </w:t>
      </w:r>
      <w:r w:rsidRPr="001E2FA0">
        <w:t>Broadcast</w:t>
      </w:r>
      <w:r w:rsidR="00117DF6">
        <w:t xml:space="preserve"> </w:t>
      </w:r>
      <w:r w:rsidRPr="001E2FA0">
        <w:t>Programming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Uganda,</w:t>
      </w:r>
      <w:r w:rsidR="00117DF6">
        <w:t xml:space="preserve"> </w:t>
      </w:r>
      <w:r w:rsidRPr="001E2FA0">
        <w:t>Standards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Religious</w:t>
      </w:r>
      <w:r w:rsidR="00117DF6">
        <w:t xml:space="preserve"> </w:t>
      </w:r>
      <w:r w:rsidRPr="001E2FA0">
        <w:t>Broadcasting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well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Standards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Election</w:t>
      </w:r>
      <w:r w:rsidR="00117DF6">
        <w:t xml:space="preserve"> </w:t>
      </w:r>
      <w:r w:rsidRPr="001E2FA0">
        <w:t>Reporting.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sector</w:t>
      </w:r>
      <w:r w:rsidR="00117DF6">
        <w:t xml:space="preserve"> </w:t>
      </w:r>
      <w:r w:rsidRPr="001E2FA0">
        <w:t>operators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their</w:t>
      </w:r>
      <w:r w:rsidR="00117DF6">
        <w:t xml:space="preserve"> </w:t>
      </w:r>
      <w:r w:rsidRPr="001E2FA0">
        <w:t>associations</w:t>
      </w:r>
      <w:r w:rsidR="00117DF6">
        <w:t xml:space="preserve"> </w:t>
      </w:r>
      <w:r w:rsidRPr="001E2FA0">
        <w:t>such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National</w:t>
      </w:r>
      <w:r w:rsidR="00117DF6">
        <w:t xml:space="preserve"> </w:t>
      </w:r>
      <w:r w:rsidRPr="001E2FA0">
        <w:t>Association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Broadcasters,</w:t>
      </w:r>
      <w:r w:rsidR="00117DF6">
        <w:t xml:space="preserve"> </w:t>
      </w:r>
      <w:r w:rsidRPr="001E2FA0">
        <w:t>Rural</w:t>
      </w:r>
      <w:r w:rsidR="00117DF6">
        <w:t xml:space="preserve"> </w:t>
      </w:r>
      <w:r w:rsidRPr="001E2FA0">
        <w:t>Broadcasters</w:t>
      </w:r>
      <w:r w:rsidR="00117DF6">
        <w:t xml:space="preserve"> </w:t>
      </w:r>
      <w:r w:rsidRPr="001E2FA0">
        <w:t>Association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general</w:t>
      </w:r>
      <w:r w:rsidR="00117DF6">
        <w:t xml:space="preserve"> </w:t>
      </w:r>
      <w:r w:rsidRPr="001E2FA0">
        <w:t>public</w:t>
      </w:r>
      <w:r w:rsidR="00117DF6">
        <w:t xml:space="preserve"> </w:t>
      </w:r>
      <w:proofErr w:type="gramStart"/>
      <w:r w:rsidRPr="001E2FA0">
        <w:t>are</w:t>
      </w:r>
      <w:r w:rsidR="00117DF6">
        <w:t xml:space="preserve"> </w:t>
      </w:r>
      <w:r w:rsidRPr="001E2FA0">
        <w:t>extensively</w:t>
      </w:r>
      <w:r w:rsidR="00117DF6">
        <w:t xml:space="preserve"> </w:t>
      </w:r>
      <w:r w:rsidRPr="001E2FA0">
        <w:t>consulted</w:t>
      </w:r>
      <w:proofErr w:type="gramEnd"/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their</w:t>
      </w:r>
      <w:r w:rsidR="00117DF6">
        <w:t xml:space="preserve"> </w:t>
      </w:r>
      <w:r w:rsidRPr="001E2FA0">
        <w:t>views</w:t>
      </w:r>
      <w:r w:rsidR="00117DF6">
        <w:t xml:space="preserve"> </w:t>
      </w:r>
      <w:r w:rsidRPr="001E2FA0">
        <w:t>are</w:t>
      </w:r>
      <w:r w:rsidR="00117DF6">
        <w:t xml:space="preserve"> </w:t>
      </w:r>
      <w:r w:rsidRPr="001E2FA0">
        <w:t>fully</w:t>
      </w:r>
      <w:r w:rsidR="00117DF6">
        <w:t xml:space="preserve"> </w:t>
      </w:r>
      <w:r w:rsidRPr="001E2FA0">
        <w:t>considered</w:t>
      </w:r>
      <w:r w:rsidR="00117DF6">
        <w:t xml:space="preserve"> </w:t>
      </w:r>
      <w:r w:rsidRPr="001E2FA0">
        <w:t>during</w:t>
      </w:r>
      <w:r w:rsidR="00117DF6">
        <w:t xml:space="preserve"> </w:t>
      </w:r>
      <w:r w:rsidRPr="001E2FA0">
        <w:t>formulation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Regulations,</w:t>
      </w:r>
      <w:r w:rsidR="00117DF6">
        <w:t xml:space="preserve"> </w:t>
      </w:r>
      <w:r w:rsidRPr="001E2FA0">
        <w:t>Standards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Guidelines.</w:t>
      </w:r>
    </w:p>
    <w:p w14:paraId="4D7B0BEF" w14:textId="77777777" w:rsidR="000E0A14" w:rsidRDefault="002461EB" w:rsidP="002461EB">
      <w:pPr>
        <w:pStyle w:val="SingleTxtG"/>
      </w:pPr>
      <w:r w:rsidRPr="001E2FA0">
        <w:t>98.</w:t>
      </w:r>
      <w:r w:rsidRPr="001E2FA0">
        <w:tab/>
        <w:t>Similarly,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passed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Uganda</w:t>
      </w:r>
      <w:r w:rsidR="00117DF6">
        <w:t xml:space="preserve"> </w:t>
      </w:r>
      <w:r w:rsidRPr="001E2FA0">
        <w:t>Communications</w:t>
      </w:r>
      <w:r w:rsidR="00117DF6">
        <w:t xml:space="preserve"> </w:t>
      </w:r>
      <w:r w:rsidRPr="001E2FA0">
        <w:t>(Consumer</w:t>
      </w:r>
      <w:r w:rsidR="00117DF6">
        <w:t xml:space="preserve"> </w:t>
      </w:r>
      <w:r w:rsidRPr="001E2FA0">
        <w:t>Protection)</w:t>
      </w:r>
      <w:r w:rsidR="00117DF6">
        <w:t xml:space="preserve"> </w:t>
      </w:r>
      <w:r w:rsidRPr="001E2FA0">
        <w:t>Regulations,</w:t>
      </w:r>
      <w:r w:rsidR="00117DF6">
        <w:t xml:space="preserve"> </w:t>
      </w:r>
      <w:r w:rsidRPr="001E2FA0">
        <w:t>2019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extensively</w:t>
      </w:r>
      <w:r w:rsidR="00117DF6">
        <w:t xml:space="preserve"> </w:t>
      </w:r>
      <w:r w:rsidRPr="001E2FA0">
        <w:t>provide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consumers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communication</w:t>
      </w:r>
      <w:r w:rsidR="00117DF6">
        <w:t xml:space="preserve"> </w:t>
      </w:r>
      <w:r w:rsidRPr="001E2FA0">
        <w:t>services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also</w:t>
      </w:r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procedure</w:t>
      </w:r>
      <w:r w:rsidR="00117DF6">
        <w:t xml:space="preserve"> </w:t>
      </w:r>
      <w:r w:rsidRPr="001E2FA0">
        <w:t>through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consumer</w:t>
      </w:r>
      <w:r w:rsidR="00117DF6">
        <w:t xml:space="preserve"> </w:t>
      </w:r>
      <w:r w:rsidRPr="001E2FA0">
        <w:t>complaints</w:t>
      </w:r>
      <w:r w:rsidR="00117DF6">
        <w:t xml:space="preserve"> </w:t>
      </w:r>
      <w:r w:rsidRPr="001E2FA0">
        <w:t>are</w:t>
      </w:r>
      <w:r w:rsidR="00117DF6">
        <w:t xml:space="preserve"> </w:t>
      </w:r>
      <w:proofErr w:type="gramStart"/>
      <w:r w:rsidRPr="001E2FA0">
        <w:t>handled</w:t>
      </w:r>
      <w:proofErr w:type="gramEnd"/>
      <w:r w:rsidRPr="001E2FA0">
        <w:t>.</w:t>
      </w:r>
      <w:r w:rsidR="00117DF6">
        <w:t xml:space="preserve"> </w:t>
      </w:r>
      <w:r w:rsidRPr="001E2FA0">
        <w:t>These</w:t>
      </w:r>
      <w:r w:rsidR="00117DF6">
        <w:t xml:space="preserve"> </w:t>
      </w:r>
      <w:r w:rsidRPr="001E2FA0">
        <w:t>Regulations</w:t>
      </w:r>
      <w:r w:rsidR="00117DF6">
        <w:t xml:space="preserve"> </w:t>
      </w:r>
      <w:r w:rsidRPr="001E2FA0">
        <w:t>ensure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UCC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responsive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complaints</w:t>
      </w:r>
      <w:r w:rsidR="00117DF6">
        <w:t xml:space="preserve"> </w:t>
      </w:r>
      <w:r w:rsidRPr="001E2FA0">
        <w:t>raised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consumers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communications</w:t>
      </w:r>
      <w:r w:rsidR="00117DF6">
        <w:t xml:space="preserve"> </w:t>
      </w:r>
      <w:r w:rsidRPr="001E2FA0">
        <w:t>services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necessary</w:t>
      </w:r>
      <w:r w:rsidR="00117DF6">
        <w:t xml:space="preserve"> </w:t>
      </w:r>
      <w:r w:rsidRPr="001E2FA0">
        <w:t>measures</w:t>
      </w:r>
      <w:r w:rsidR="00117DF6">
        <w:t xml:space="preserve"> </w:t>
      </w:r>
      <w:proofErr w:type="gramStart"/>
      <w:r w:rsidRPr="001E2FA0">
        <w:t>are</w:t>
      </w:r>
      <w:r w:rsidR="00117DF6">
        <w:t xml:space="preserve"> </w:t>
      </w:r>
      <w:r w:rsidRPr="001E2FA0">
        <w:t>taken</w:t>
      </w:r>
      <w:proofErr w:type="gramEnd"/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protect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consumers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wider</w:t>
      </w:r>
      <w:r w:rsidR="00117DF6">
        <w:t xml:space="preserve"> </w:t>
      </w:r>
      <w:r w:rsidRPr="001E2FA0">
        <w:t>public.</w:t>
      </w:r>
      <w:r w:rsidR="00117DF6">
        <w:t xml:space="preserve"> </w:t>
      </w:r>
      <w:r w:rsidRPr="001E2FA0">
        <w:t>These</w:t>
      </w:r>
      <w:r w:rsidR="00117DF6">
        <w:t xml:space="preserve"> </w:t>
      </w:r>
      <w:r w:rsidRPr="001E2FA0">
        <w:t>standards</w:t>
      </w:r>
      <w:r w:rsidR="00117DF6">
        <w:t xml:space="preserve"> </w:t>
      </w:r>
      <w:r w:rsidRPr="001E2FA0">
        <w:t>guarantee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enjoyment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freedom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speech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expression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Uganda.</w:t>
      </w:r>
    </w:p>
    <w:p w14:paraId="4A54516B" w14:textId="1312A61B" w:rsidR="002461EB" w:rsidRPr="001E2FA0" w:rsidRDefault="002461EB" w:rsidP="002461EB">
      <w:pPr>
        <w:pStyle w:val="SingleTxtG"/>
      </w:pPr>
      <w:r w:rsidRPr="001E2FA0">
        <w:t>99.</w:t>
      </w:r>
      <w:r w:rsidRPr="001E2FA0">
        <w:tab/>
        <w:t>The</w:t>
      </w:r>
      <w:r w:rsidR="00117DF6">
        <w:t xml:space="preserve"> </w:t>
      </w:r>
      <w:r w:rsidRPr="001E2FA0">
        <w:t>provisions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Uganda</w:t>
      </w:r>
      <w:r w:rsidR="00117DF6">
        <w:t xml:space="preserve"> </w:t>
      </w:r>
      <w:r w:rsidRPr="001E2FA0">
        <w:t>Communications</w:t>
      </w:r>
      <w:r w:rsidR="00117DF6">
        <w:t xml:space="preserve"> </w:t>
      </w:r>
      <w:r w:rsidRPr="001E2FA0">
        <w:t>Commission</w:t>
      </w:r>
      <w:r w:rsidR="00117DF6">
        <w:t xml:space="preserve"> </w:t>
      </w:r>
      <w:r w:rsidRPr="001E2FA0">
        <w:t>Act</w:t>
      </w:r>
      <w:r w:rsidR="00117DF6">
        <w:t xml:space="preserve"> </w:t>
      </w:r>
      <w:r w:rsidRPr="001E2FA0">
        <w:t>are</w:t>
      </w:r>
      <w:r w:rsidR="00117DF6">
        <w:t xml:space="preserve"> </w:t>
      </w:r>
      <w:r w:rsidRPr="001E2FA0">
        <w:t>clear,</w:t>
      </w:r>
      <w:r w:rsidR="00117DF6">
        <w:t xml:space="preserve"> </w:t>
      </w:r>
      <w:r w:rsidRPr="001E2FA0">
        <w:t>relevant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are</w:t>
      </w:r>
      <w:r w:rsidR="00117DF6">
        <w:t xml:space="preserve"> </w:t>
      </w:r>
      <w:r w:rsidRPr="001E2FA0">
        <w:t>serving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legitimate</w:t>
      </w:r>
      <w:r w:rsidR="00117DF6">
        <w:t xml:space="preserve"> </w:t>
      </w:r>
      <w:r w:rsidRPr="001E2FA0">
        <w:t>purpose.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not</w:t>
      </w:r>
      <w:r w:rsidR="00117DF6">
        <w:t xml:space="preserve"> </w:t>
      </w:r>
      <w:r w:rsidRPr="001E2FA0">
        <w:t>identified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need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amend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repeal</w:t>
      </w:r>
      <w:r w:rsidR="00117DF6">
        <w:t xml:space="preserve"> </w:t>
      </w:r>
      <w:r w:rsidRPr="001E2FA0">
        <w:t>these</w:t>
      </w:r>
      <w:r w:rsidR="00117DF6">
        <w:t xml:space="preserve"> </w:t>
      </w:r>
      <w:r w:rsidRPr="001E2FA0">
        <w:t>provisions,</w:t>
      </w:r>
      <w:r w:rsidR="00117DF6">
        <w:t xml:space="preserve"> </w:t>
      </w:r>
      <w:r w:rsidRPr="001E2FA0">
        <w:t>but</w:t>
      </w:r>
      <w:r w:rsidR="00117DF6">
        <w:t xml:space="preserve"> </w:t>
      </w:r>
      <w:r w:rsidRPr="001E2FA0">
        <w:t>takes</w:t>
      </w:r>
      <w:r w:rsidR="00117DF6">
        <w:t xml:space="preserve"> </w:t>
      </w:r>
      <w:r w:rsidRPr="001E2FA0">
        <w:t>note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Constitutional</w:t>
      </w:r>
      <w:r w:rsidR="00117DF6">
        <w:t xml:space="preserve"> </w:t>
      </w:r>
      <w:r w:rsidRPr="001E2FA0">
        <w:t>Petition</w:t>
      </w:r>
      <w:r w:rsidR="00117DF6">
        <w:t xml:space="preserve"> </w:t>
      </w:r>
      <w:r w:rsidRPr="001E2FA0">
        <w:t>No.5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2019;</w:t>
      </w:r>
      <w:r w:rsidR="00117DF6">
        <w:t xml:space="preserve"> </w:t>
      </w:r>
      <w:r w:rsidRPr="00737D9A">
        <w:rPr>
          <w:i/>
          <w:iCs/>
        </w:rPr>
        <w:t>Unwanted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witness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Vs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Uganda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Communications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Commission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and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the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Attorney</w:t>
      </w:r>
      <w:r w:rsidR="00117DF6">
        <w:rPr>
          <w:i/>
          <w:iCs/>
        </w:rPr>
        <w:t xml:space="preserve"> </w:t>
      </w:r>
      <w:r w:rsidRPr="00737D9A">
        <w:rPr>
          <w:i/>
          <w:iCs/>
        </w:rPr>
        <w:t>General</w:t>
      </w:r>
      <w:r w:rsidR="00117DF6">
        <w:t xml:space="preserve"> </w:t>
      </w:r>
      <w:r w:rsidRPr="001E2FA0">
        <w:t>challenging</w:t>
      </w:r>
      <w:r w:rsidR="00117DF6">
        <w:t xml:space="preserve"> </w:t>
      </w:r>
      <w:r w:rsidRPr="001E2FA0">
        <w:lastRenderedPageBreak/>
        <w:t>certain</w:t>
      </w:r>
      <w:r w:rsidR="00117DF6">
        <w:t xml:space="preserve"> </w:t>
      </w:r>
      <w:r w:rsidRPr="001E2FA0">
        <w:t>definitions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vague,</w:t>
      </w:r>
      <w:r w:rsidR="00117DF6">
        <w:t xml:space="preserve"> </w:t>
      </w:r>
      <w:r w:rsidRPr="001E2FA0">
        <w:t>incapable</w:t>
      </w:r>
      <w:r w:rsidR="00117DF6">
        <w:t xml:space="preserve"> </w:t>
      </w:r>
      <w:r w:rsidRPr="001E2FA0">
        <w:t>of</w:t>
      </w:r>
      <w:r w:rsidR="00117DF6">
        <w:t xml:space="preserve"> </w:t>
      </w:r>
      <w:proofErr w:type="gramStart"/>
      <w:r w:rsidRPr="001E2FA0">
        <w:t>being</w:t>
      </w:r>
      <w:r w:rsidR="00117DF6">
        <w:t xml:space="preserve"> </w:t>
      </w:r>
      <w:r w:rsidRPr="001E2FA0">
        <w:t>understood</w:t>
      </w:r>
      <w:proofErr w:type="gramEnd"/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overly</w:t>
      </w:r>
      <w:r w:rsidR="00117DF6">
        <w:t xml:space="preserve"> </w:t>
      </w:r>
      <w:r w:rsidRPr="001E2FA0">
        <w:t>broad.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will</w:t>
      </w:r>
      <w:r w:rsidR="00117DF6">
        <w:t xml:space="preserve"> </w:t>
      </w:r>
      <w:r w:rsidRPr="001E2FA0">
        <w:t>abide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decision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court.</w:t>
      </w:r>
    </w:p>
    <w:p w14:paraId="19C46E29" w14:textId="77777777" w:rsidR="000E0A14" w:rsidRDefault="002461EB" w:rsidP="002461EB">
      <w:pPr>
        <w:pStyle w:val="SingleTxtG"/>
      </w:pPr>
      <w:r w:rsidRPr="001E2FA0">
        <w:t>100.</w:t>
      </w:r>
      <w:r w:rsidRPr="001E2FA0">
        <w:tab/>
        <w:t>The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enacts</w:t>
      </w:r>
      <w:r w:rsidR="00117DF6">
        <w:t xml:space="preserve"> </w:t>
      </w:r>
      <w:r w:rsidRPr="001E2FA0">
        <w:t>laws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achieve</w:t>
      </w:r>
      <w:r w:rsidR="00117DF6">
        <w:t xml:space="preserve"> </w:t>
      </w:r>
      <w:r w:rsidRPr="001E2FA0">
        <w:t>specific</w:t>
      </w:r>
      <w:r w:rsidR="00117DF6">
        <w:t xml:space="preserve"> </w:t>
      </w:r>
      <w:r w:rsidRPr="001E2FA0">
        <w:t>national</w:t>
      </w:r>
      <w:r w:rsidR="00117DF6">
        <w:t xml:space="preserve"> </w:t>
      </w:r>
      <w:r w:rsidRPr="001E2FA0">
        <w:t>goals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objectives.</w:t>
      </w:r>
      <w:r w:rsidR="00117DF6">
        <w:t xml:space="preserve"> </w:t>
      </w:r>
      <w:r w:rsidRPr="001E2FA0">
        <w:t>None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existing</w:t>
      </w:r>
      <w:r w:rsidR="00117DF6">
        <w:t xml:space="preserve"> </w:t>
      </w:r>
      <w:r w:rsidRPr="001E2FA0">
        <w:t>laws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Uganda</w:t>
      </w:r>
      <w:r w:rsidR="00117DF6">
        <w:t xml:space="preserve"> </w:t>
      </w:r>
      <w:proofErr w:type="gramStart"/>
      <w:r w:rsidRPr="001E2FA0">
        <w:t>was</w:t>
      </w:r>
      <w:r w:rsidR="00117DF6">
        <w:t xml:space="preserve"> </w:t>
      </w:r>
      <w:r w:rsidRPr="001E2FA0">
        <w:t>passed</w:t>
      </w:r>
      <w:proofErr w:type="gramEnd"/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target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specific</w:t>
      </w:r>
      <w:r w:rsidR="00117DF6">
        <w:t xml:space="preserve"> </w:t>
      </w:r>
      <w:r w:rsidRPr="001E2FA0">
        <w:t>category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people</w:t>
      </w:r>
      <w:r w:rsidR="00117DF6">
        <w:t xml:space="preserve"> </w:t>
      </w:r>
      <w:r w:rsidRPr="001E2FA0">
        <w:t>based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their</w:t>
      </w:r>
      <w:r w:rsidR="00117DF6">
        <w:t xml:space="preserve"> </w:t>
      </w:r>
      <w:r w:rsidRPr="001E2FA0">
        <w:t>political</w:t>
      </w:r>
      <w:r w:rsidR="00117DF6">
        <w:t xml:space="preserve"> </w:t>
      </w:r>
      <w:r w:rsidRPr="001E2FA0">
        <w:t>inclination.</w:t>
      </w:r>
      <w:r w:rsidR="00117DF6">
        <w:t xml:space="preserve"> </w:t>
      </w:r>
      <w:r w:rsidRPr="001E2FA0">
        <w:t>All</w:t>
      </w:r>
      <w:r w:rsidR="00117DF6">
        <w:t xml:space="preserve"> </w:t>
      </w:r>
      <w:r w:rsidRPr="001E2FA0">
        <w:t>media</w:t>
      </w:r>
      <w:r w:rsidR="00117DF6">
        <w:t xml:space="preserve"> </w:t>
      </w:r>
      <w:r w:rsidRPr="001E2FA0">
        <w:t>houses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Uganda</w:t>
      </w:r>
      <w:r w:rsidR="00117DF6">
        <w:t xml:space="preserve"> </w:t>
      </w:r>
      <w:proofErr w:type="gramStart"/>
      <w:r w:rsidRPr="001E2FA0">
        <w:t>are</w:t>
      </w:r>
      <w:r w:rsidR="00117DF6">
        <w:t xml:space="preserve"> </w:t>
      </w:r>
      <w:r w:rsidRPr="001E2FA0">
        <w:t>expected</w:t>
      </w:r>
      <w:proofErr w:type="gramEnd"/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operate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non-partisan</w:t>
      </w:r>
      <w:r w:rsidR="00117DF6">
        <w:t xml:space="preserve"> </w:t>
      </w:r>
      <w:r w:rsidRPr="001E2FA0">
        <w:t>way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compliance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their</w:t>
      </w:r>
      <w:r w:rsidR="00117DF6">
        <w:t xml:space="preserve"> </w:t>
      </w:r>
      <w:r w:rsidRPr="001E2FA0">
        <w:t>statutory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license</w:t>
      </w:r>
      <w:r w:rsidR="00117DF6">
        <w:t xml:space="preserve"> </w:t>
      </w:r>
      <w:r w:rsidRPr="001E2FA0">
        <w:t>obligation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ensure</w:t>
      </w:r>
      <w:r w:rsidR="00117DF6">
        <w:t xml:space="preserve"> </w:t>
      </w:r>
      <w:r w:rsidRPr="001E2FA0">
        <w:t>balance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their</w:t>
      </w:r>
      <w:r w:rsidR="00117DF6">
        <w:t xml:space="preserve"> </w:t>
      </w:r>
      <w:r w:rsidRPr="001E2FA0">
        <w:t>reporting.</w:t>
      </w:r>
      <w:r w:rsidR="00117DF6">
        <w:t xml:space="preserve"> </w:t>
      </w:r>
      <w:r w:rsidRPr="001E2FA0">
        <w:t>Under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Uganda</w:t>
      </w:r>
      <w:r w:rsidR="00117DF6">
        <w:t xml:space="preserve"> </w:t>
      </w:r>
      <w:r w:rsidRPr="001E2FA0">
        <w:t>Communications</w:t>
      </w:r>
      <w:r w:rsidR="00117DF6">
        <w:t xml:space="preserve"> </w:t>
      </w:r>
      <w:r w:rsidRPr="001E2FA0">
        <w:t>(Content)</w:t>
      </w:r>
      <w:r w:rsidR="00117DF6">
        <w:t xml:space="preserve"> </w:t>
      </w:r>
      <w:r w:rsidRPr="001E2FA0">
        <w:t>Regulations,</w:t>
      </w:r>
      <w:r w:rsidR="00117DF6">
        <w:t xml:space="preserve"> </w:t>
      </w:r>
      <w:r w:rsidRPr="001E2FA0">
        <w:t>2019</w:t>
      </w:r>
      <w:r w:rsidR="00117DF6">
        <w:t xml:space="preserve"> </w:t>
      </w:r>
      <w:r w:rsidRPr="001E2FA0">
        <w:t>media</w:t>
      </w:r>
      <w:r w:rsidR="00117DF6">
        <w:t xml:space="preserve"> </w:t>
      </w:r>
      <w:r w:rsidRPr="001E2FA0">
        <w:t>operators</w:t>
      </w:r>
      <w:r w:rsidR="00117DF6">
        <w:t xml:space="preserve"> </w:t>
      </w:r>
      <w:proofErr w:type="gramStart"/>
      <w:r w:rsidRPr="001E2FA0">
        <w:t>are</w:t>
      </w:r>
      <w:r w:rsidR="00117DF6">
        <w:t xml:space="preserve"> </w:t>
      </w:r>
      <w:r w:rsidRPr="001E2FA0">
        <w:t>required</w:t>
      </w:r>
      <w:proofErr w:type="gramEnd"/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ensure</w:t>
      </w:r>
      <w:r w:rsidR="00117DF6">
        <w:t xml:space="preserve"> </w:t>
      </w:r>
      <w:r w:rsidRPr="001E2FA0">
        <w:t>balance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diversity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opinion</w:t>
      </w:r>
      <w:r w:rsidR="00117DF6">
        <w:t xml:space="preserve"> </w:t>
      </w:r>
      <w:r w:rsidRPr="001E2FA0">
        <w:t>during</w:t>
      </w:r>
      <w:r w:rsidR="00117DF6">
        <w:t xml:space="preserve"> </w:t>
      </w:r>
      <w:r w:rsidRPr="001E2FA0">
        <w:t>their</w:t>
      </w:r>
      <w:r w:rsidR="00117DF6">
        <w:t xml:space="preserve"> </w:t>
      </w:r>
      <w:r w:rsidRPr="001E2FA0">
        <w:t>programs.</w:t>
      </w:r>
      <w:r w:rsidR="00117DF6">
        <w:t xml:space="preserve"> </w:t>
      </w:r>
      <w:r w:rsidRPr="001E2FA0">
        <w:t>Paragraph</w:t>
      </w:r>
      <w:r w:rsidR="00117DF6">
        <w:t xml:space="preserve"> </w:t>
      </w:r>
      <w:r w:rsidRPr="001E2FA0">
        <w:t>(d)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Minimum</w:t>
      </w:r>
      <w:r w:rsidR="00117DF6">
        <w:t xml:space="preserve"> </w:t>
      </w:r>
      <w:r w:rsidRPr="001E2FA0">
        <w:t>Broadcasting</w:t>
      </w:r>
      <w:r w:rsidR="00117DF6">
        <w:t xml:space="preserve"> </w:t>
      </w:r>
      <w:r w:rsidRPr="001E2FA0">
        <w:t>Standards</w:t>
      </w:r>
      <w:r w:rsidR="00117DF6">
        <w:t xml:space="preserve"> </w:t>
      </w:r>
      <w:r w:rsidRPr="001E2FA0">
        <w:t>prescribed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Schedule</w:t>
      </w:r>
      <w:r w:rsidR="00117DF6">
        <w:t xml:space="preserve"> </w:t>
      </w:r>
      <w:r w:rsidRPr="001E2FA0">
        <w:t>4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UCCA,</w:t>
      </w:r>
      <w:r w:rsidR="00117DF6">
        <w:t xml:space="preserve"> </w:t>
      </w:r>
      <w:r w:rsidRPr="001E2FA0">
        <w:t>2013</w:t>
      </w:r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broadcaster</w:t>
      </w:r>
      <w:r w:rsidR="00117DF6">
        <w:t xml:space="preserve"> </w:t>
      </w:r>
      <w:r w:rsidRPr="001E2FA0">
        <w:t>shall</w:t>
      </w:r>
      <w:r w:rsidR="00117DF6">
        <w:t xml:space="preserve"> </w:t>
      </w:r>
      <w:r w:rsidRPr="001E2FA0">
        <w:t>ensure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where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program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broadcast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respect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contender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public</w:t>
      </w:r>
      <w:r w:rsidR="00117DF6">
        <w:t xml:space="preserve"> </w:t>
      </w:r>
      <w:r w:rsidRPr="001E2FA0">
        <w:t>office,</w:t>
      </w:r>
      <w:r w:rsidR="00117DF6">
        <w:t xml:space="preserve"> </w:t>
      </w:r>
      <w:r w:rsidRPr="001E2FA0">
        <w:t>each</w:t>
      </w:r>
      <w:r w:rsidR="00117DF6">
        <w:t xml:space="preserve"> </w:t>
      </w:r>
      <w:r w:rsidRPr="001E2FA0">
        <w:t>contender</w:t>
      </w:r>
      <w:r w:rsidR="00117DF6">
        <w:t xml:space="preserve"> </w:t>
      </w:r>
      <w:r w:rsidRPr="001E2FA0">
        <w:t>shall</w:t>
      </w:r>
      <w:r w:rsidR="00117DF6">
        <w:t xml:space="preserve"> </w:t>
      </w:r>
      <w:proofErr w:type="gramStart"/>
      <w:r w:rsidRPr="001E2FA0">
        <w:t>be</w:t>
      </w:r>
      <w:r w:rsidR="00117DF6">
        <w:t xml:space="preserve"> </w:t>
      </w:r>
      <w:r w:rsidRPr="001E2FA0">
        <w:t>given</w:t>
      </w:r>
      <w:proofErr w:type="gramEnd"/>
      <w:r w:rsidR="00117DF6">
        <w:t xml:space="preserve"> </w:t>
      </w:r>
      <w:r w:rsidRPr="001E2FA0">
        <w:t>equal</w:t>
      </w:r>
      <w:r w:rsidR="00117DF6">
        <w:t xml:space="preserve"> </w:t>
      </w:r>
      <w:r w:rsidRPr="001E2FA0">
        <w:t>opportunity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such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programme.</w:t>
      </w:r>
      <w:r w:rsidR="00117DF6">
        <w:t xml:space="preserve"> </w:t>
      </w:r>
      <w:r w:rsidRPr="001E2FA0">
        <w:t>UCC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been</w:t>
      </w:r>
      <w:r w:rsidR="00117DF6">
        <w:t xml:space="preserve"> </w:t>
      </w:r>
      <w:r w:rsidRPr="001E2FA0">
        <w:t>able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use</w:t>
      </w:r>
      <w:r w:rsidR="00117DF6">
        <w:t xml:space="preserve"> </w:t>
      </w:r>
      <w:r w:rsidRPr="001E2FA0">
        <w:t>these</w:t>
      </w:r>
      <w:r w:rsidR="00117DF6">
        <w:t xml:space="preserve"> </w:t>
      </w:r>
      <w:r w:rsidRPr="001E2FA0">
        <w:t>provisions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law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direct</w:t>
      </w:r>
      <w:r w:rsidR="00117DF6">
        <w:t xml:space="preserve"> </w:t>
      </w:r>
      <w:r w:rsidRPr="001E2FA0">
        <w:t>broadcasters</w:t>
      </w:r>
      <w:r w:rsidR="00117DF6">
        <w:t xml:space="preserve"> </w:t>
      </w:r>
      <w:r w:rsidRPr="001E2FA0">
        <w:t>including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national</w:t>
      </w:r>
      <w:r w:rsidR="00117DF6">
        <w:t xml:space="preserve"> </w:t>
      </w:r>
      <w:r w:rsidRPr="001E2FA0">
        <w:t>public</w:t>
      </w:r>
      <w:r w:rsidR="00117DF6">
        <w:t xml:space="preserve"> </w:t>
      </w:r>
      <w:r w:rsidRPr="001E2FA0">
        <w:t>broadcaster,</w:t>
      </w:r>
      <w:r w:rsidR="00117DF6">
        <w:t xml:space="preserve"> </w:t>
      </w:r>
      <w:r w:rsidRPr="001E2FA0">
        <w:t>UBC</w:t>
      </w:r>
      <w:r w:rsidR="00117DF6">
        <w:t xml:space="preserve"> </w:t>
      </w:r>
      <w:r w:rsidRPr="001E2FA0">
        <w:t>TV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its</w:t>
      </w:r>
      <w:r w:rsidR="00117DF6">
        <w:t xml:space="preserve"> </w:t>
      </w:r>
      <w:r w:rsidRPr="001E2FA0">
        <w:t>radio</w:t>
      </w:r>
      <w:r w:rsidR="00117DF6">
        <w:t xml:space="preserve"> </w:t>
      </w:r>
      <w:r w:rsidRPr="001E2FA0">
        <w:t>stations,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host</w:t>
      </w:r>
      <w:r w:rsidR="00117DF6">
        <w:t xml:space="preserve"> </w:t>
      </w:r>
      <w:r w:rsidRPr="001E2FA0">
        <w:t>politicians</w:t>
      </w:r>
      <w:r w:rsidR="00117DF6">
        <w:t xml:space="preserve"> </w:t>
      </w:r>
      <w:r w:rsidRPr="001E2FA0">
        <w:t>from</w:t>
      </w:r>
      <w:r w:rsidR="00117DF6">
        <w:t xml:space="preserve"> </w:t>
      </w:r>
      <w:r w:rsidRPr="001E2FA0">
        <w:t>all</w:t>
      </w:r>
      <w:r w:rsidR="00117DF6">
        <w:t xml:space="preserve"> </w:t>
      </w:r>
      <w:r w:rsidRPr="001E2FA0">
        <w:t>political</w:t>
      </w:r>
      <w:r w:rsidR="00117DF6">
        <w:t xml:space="preserve"> </w:t>
      </w:r>
      <w:r w:rsidRPr="001E2FA0">
        <w:t>parties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this</w:t>
      </w:r>
      <w:r w:rsidR="00117DF6">
        <w:t xml:space="preserve"> </w:t>
      </w:r>
      <w:r w:rsidRPr="001E2FA0">
        <w:t>has</w:t>
      </w:r>
      <w:r w:rsidR="00117DF6">
        <w:t xml:space="preserve"> </w:t>
      </w:r>
      <w:proofErr w:type="gramStart"/>
      <w:r w:rsidRPr="001E2FA0">
        <w:t>greatly</w:t>
      </w:r>
      <w:r w:rsidR="00117DF6">
        <w:t xml:space="preserve"> </w:t>
      </w:r>
      <w:r w:rsidRPr="001E2FA0">
        <w:t>helped</w:t>
      </w:r>
      <w:proofErr w:type="gramEnd"/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engender</w:t>
      </w:r>
      <w:r w:rsidR="00117DF6">
        <w:t xml:space="preserve"> </w:t>
      </w:r>
      <w:r w:rsidRPr="001E2FA0">
        <w:t>free</w:t>
      </w:r>
      <w:r w:rsidR="00117DF6">
        <w:t xml:space="preserve"> </w:t>
      </w:r>
      <w:r w:rsidRPr="001E2FA0">
        <w:t>debate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democracy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Uganda.</w:t>
      </w:r>
    </w:p>
    <w:p w14:paraId="127361A8" w14:textId="77777777" w:rsidR="000E0A14" w:rsidRDefault="002461EB" w:rsidP="002461EB">
      <w:pPr>
        <w:pStyle w:val="SingleTxtG"/>
      </w:pPr>
      <w:r w:rsidRPr="001E2FA0">
        <w:t>101.</w:t>
      </w:r>
      <w:r w:rsidRPr="001E2FA0">
        <w:tab/>
        <w:t>With</w:t>
      </w:r>
      <w:r w:rsidR="00117DF6">
        <w:t xml:space="preserve"> </w:t>
      </w:r>
      <w:r w:rsidRPr="001E2FA0">
        <w:t>respect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accreditation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journalists,</w:t>
      </w:r>
      <w:r w:rsidR="00117DF6">
        <w:t xml:space="preserve"> </w:t>
      </w:r>
      <w:r w:rsidRPr="001E2FA0">
        <w:t>this</w:t>
      </w:r>
      <w:r w:rsidR="00117DF6">
        <w:t xml:space="preserve"> </w:t>
      </w:r>
      <w:r w:rsidRPr="001E2FA0">
        <w:t>measure</w:t>
      </w:r>
      <w:r w:rsidR="00117DF6">
        <w:t xml:space="preserve"> </w:t>
      </w:r>
      <w:proofErr w:type="gramStart"/>
      <w:r w:rsidRPr="001E2FA0">
        <w:t>was</w:t>
      </w:r>
      <w:r w:rsidR="00117DF6">
        <w:t xml:space="preserve"> </w:t>
      </w:r>
      <w:r w:rsidRPr="001E2FA0">
        <w:t>instituted</w:t>
      </w:r>
      <w:proofErr w:type="gramEnd"/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Media</w:t>
      </w:r>
      <w:r w:rsidR="00117DF6">
        <w:t xml:space="preserve"> </w:t>
      </w:r>
      <w:r w:rsidRPr="001E2FA0">
        <w:t>Council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accordance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Press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Journalists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1995.</w:t>
      </w:r>
      <w:r w:rsidR="00117DF6">
        <w:t xml:space="preserve"> </w:t>
      </w:r>
      <w:r w:rsidRPr="001E2FA0">
        <w:t>Accreditation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journalists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not</w:t>
      </w:r>
      <w:r w:rsidR="00117DF6">
        <w:t xml:space="preserve"> </w:t>
      </w:r>
      <w:r w:rsidRPr="001E2FA0">
        <w:t>unique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Uganda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did</w:t>
      </w:r>
      <w:r w:rsidR="00117DF6">
        <w:t xml:space="preserve"> </w:t>
      </w:r>
      <w:r w:rsidRPr="001E2FA0">
        <w:t>not</w:t>
      </w:r>
      <w:r w:rsidR="00117DF6">
        <w:t xml:space="preserve"> </w:t>
      </w:r>
      <w:r w:rsidRPr="001E2FA0">
        <w:t>start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2021</w:t>
      </w:r>
      <w:r w:rsidR="00117DF6">
        <w:t xml:space="preserve"> </w:t>
      </w:r>
      <w:r w:rsidRPr="001E2FA0">
        <w:t>General</w:t>
      </w:r>
      <w:r w:rsidR="00117DF6">
        <w:t xml:space="preserve"> </w:t>
      </w:r>
      <w:r w:rsidRPr="001E2FA0">
        <w:t>elections.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Uganda,</w:t>
      </w:r>
      <w:r w:rsidR="00117DF6">
        <w:t xml:space="preserve"> </w:t>
      </w:r>
      <w:r w:rsidRPr="001E2FA0">
        <w:t>implementation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this</w:t>
      </w:r>
      <w:r w:rsidR="00117DF6">
        <w:t xml:space="preserve"> </w:t>
      </w:r>
      <w:r w:rsidRPr="001E2FA0">
        <w:t>initiative</w:t>
      </w:r>
      <w:r w:rsidR="00117DF6">
        <w:t xml:space="preserve"> </w:t>
      </w:r>
      <w:r w:rsidRPr="001E2FA0">
        <w:t>followed</w:t>
      </w:r>
      <w:r w:rsidR="00117DF6">
        <w:t xml:space="preserve"> </w:t>
      </w:r>
      <w:r w:rsidRPr="001E2FA0">
        <w:t>many</w:t>
      </w:r>
      <w:r w:rsidR="00117DF6">
        <w:t xml:space="preserve"> </w:t>
      </w:r>
      <w:r w:rsidRPr="001E2FA0">
        <w:t>consultative</w:t>
      </w:r>
      <w:r w:rsidR="00117DF6">
        <w:t xml:space="preserve"> </w:t>
      </w:r>
      <w:r w:rsidRPr="001E2FA0">
        <w:t>processes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stakeholders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media</w:t>
      </w:r>
      <w:r w:rsidR="00117DF6">
        <w:t xml:space="preserve"> </w:t>
      </w:r>
      <w:r w:rsidRPr="001E2FA0">
        <w:t>industry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although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few</w:t>
      </w:r>
      <w:r w:rsidR="00117DF6">
        <w:t xml:space="preserve"> </w:t>
      </w:r>
      <w:r w:rsidRPr="001E2FA0">
        <w:t>players</w:t>
      </w:r>
      <w:r w:rsidR="00117DF6">
        <w:t xml:space="preserve"> </w:t>
      </w:r>
      <w:r w:rsidRPr="001E2FA0">
        <w:t>were</w:t>
      </w:r>
      <w:r w:rsidR="00117DF6">
        <w:t xml:space="preserve"> </w:t>
      </w:r>
      <w:r w:rsidRPr="001E2FA0">
        <w:t>not</w:t>
      </w:r>
      <w:r w:rsidR="00117DF6">
        <w:t xml:space="preserve"> </w:t>
      </w:r>
      <w:r w:rsidRPr="001E2FA0">
        <w:t>keen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its</w:t>
      </w:r>
      <w:r w:rsidR="00117DF6">
        <w:t xml:space="preserve"> </w:t>
      </w:r>
      <w:r w:rsidRPr="001E2FA0">
        <w:t>implementation,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wider</w:t>
      </w:r>
      <w:r w:rsidR="00117DF6">
        <w:t xml:space="preserve"> </w:t>
      </w:r>
      <w:r w:rsidRPr="001E2FA0">
        <w:t>industry</w:t>
      </w:r>
      <w:r w:rsidR="00117DF6">
        <w:t xml:space="preserve"> </w:t>
      </w:r>
      <w:r w:rsidRPr="001E2FA0">
        <w:t>coped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requirements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this</w:t>
      </w:r>
      <w:r w:rsidR="00117DF6">
        <w:t xml:space="preserve"> </w:t>
      </w:r>
      <w:r w:rsidRPr="001E2FA0">
        <w:t>did</w:t>
      </w:r>
      <w:r w:rsidR="00117DF6">
        <w:t xml:space="preserve"> </w:t>
      </w:r>
      <w:r w:rsidRPr="001E2FA0">
        <w:t>not</w:t>
      </w:r>
      <w:r w:rsidR="00117DF6">
        <w:t xml:space="preserve"> </w:t>
      </w:r>
      <w:r w:rsidRPr="001E2FA0">
        <w:t>negatively</w:t>
      </w:r>
      <w:r w:rsidR="00117DF6">
        <w:t xml:space="preserve"> </w:t>
      </w:r>
      <w:r w:rsidRPr="001E2FA0">
        <w:t>affect</w:t>
      </w:r>
      <w:r w:rsidR="00117DF6">
        <w:t xml:space="preserve"> </w:t>
      </w:r>
      <w:r w:rsidRPr="001E2FA0">
        <w:t>media</w:t>
      </w:r>
      <w:r w:rsidR="00117DF6">
        <w:t xml:space="preserve"> </w:t>
      </w:r>
      <w:r w:rsidRPr="001E2FA0">
        <w:t>freedom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Uganda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affirmed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D2221D">
        <w:rPr>
          <w:i/>
          <w:iCs/>
        </w:rPr>
        <w:t>Constitutional</w:t>
      </w:r>
      <w:r w:rsidR="00117DF6">
        <w:rPr>
          <w:i/>
          <w:iCs/>
        </w:rPr>
        <w:t xml:space="preserve"> </w:t>
      </w:r>
      <w:r w:rsidRPr="00D2221D">
        <w:rPr>
          <w:i/>
          <w:iCs/>
        </w:rPr>
        <w:t>Petition</w:t>
      </w:r>
      <w:r w:rsidR="00117DF6">
        <w:rPr>
          <w:i/>
          <w:iCs/>
        </w:rPr>
        <w:t xml:space="preserve"> </w:t>
      </w:r>
      <w:r w:rsidRPr="00D2221D">
        <w:rPr>
          <w:i/>
          <w:iCs/>
        </w:rPr>
        <w:t>No.</w:t>
      </w:r>
      <w:r w:rsidR="00117DF6">
        <w:rPr>
          <w:i/>
          <w:iCs/>
        </w:rPr>
        <w:t xml:space="preserve"> </w:t>
      </w:r>
      <w:r w:rsidRPr="00D2221D">
        <w:rPr>
          <w:i/>
          <w:iCs/>
        </w:rPr>
        <w:t>2</w:t>
      </w:r>
      <w:r w:rsidR="00117DF6">
        <w:rPr>
          <w:i/>
          <w:iCs/>
        </w:rPr>
        <w:t xml:space="preserve"> </w:t>
      </w:r>
      <w:r w:rsidRPr="00D2221D">
        <w:rPr>
          <w:i/>
          <w:iCs/>
        </w:rPr>
        <w:t>of</w:t>
      </w:r>
      <w:r w:rsidR="00117DF6">
        <w:rPr>
          <w:i/>
          <w:iCs/>
        </w:rPr>
        <w:t xml:space="preserve"> </w:t>
      </w:r>
      <w:r w:rsidRPr="00D2221D">
        <w:rPr>
          <w:i/>
          <w:iCs/>
        </w:rPr>
        <w:t>2014;</w:t>
      </w:r>
      <w:r w:rsidR="00117DF6">
        <w:rPr>
          <w:i/>
          <w:iCs/>
        </w:rPr>
        <w:t xml:space="preserve"> </w:t>
      </w:r>
      <w:r w:rsidRPr="00D2221D">
        <w:rPr>
          <w:i/>
          <w:iCs/>
        </w:rPr>
        <w:t>Centre</w:t>
      </w:r>
      <w:r w:rsidR="00117DF6">
        <w:rPr>
          <w:i/>
          <w:iCs/>
        </w:rPr>
        <w:t xml:space="preserve"> </w:t>
      </w:r>
      <w:r w:rsidRPr="00D2221D">
        <w:rPr>
          <w:i/>
          <w:iCs/>
        </w:rPr>
        <w:t>for</w:t>
      </w:r>
      <w:r w:rsidR="00117DF6">
        <w:rPr>
          <w:i/>
          <w:iCs/>
        </w:rPr>
        <w:t xml:space="preserve"> </w:t>
      </w:r>
      <w:r w:rsidRPr="00D2221D">
        <w:rPr>
          <w:i/>
          <w:iCs/>
        </w:rPr>
        <w:t>Public</w:t>
      </w:r>
      <w:r w:rsidR="00117DF6">
        <w:rPr>
          <w:i/>
          <w:iCs/>
        </w:rPr>
        <w:t xml:space="preserve"> </w:t>
      </w:r>
      <w:r w:rsidRPr="00D2221D">
        <w:rPr>
          <w:i/>
          <w:iCs/>
        </w:rPr>
        <w:t>Interest</w:t>
      </w:r>
      <w:r w:rsidR="00117DF6">
        <w:rPr>
          <w:i/>
          <w:iCs/>
        </w:rPr>
        <w:t xml:space="preserve"> </w:t>
      </w:r>
      <w:r w:rsidRPr="00D2221D">
        <w:rPr>
          <w:i/>
          <w:iCs/>
        </w:rPr>
        <w:t>Law</w:t>
      </w:r>
      <w:r w:rsidR="00117DF6">
        <w:rPr>
          <w:i/>
          <w:iCs/>
        </w:rPr>
        <w:t xml:space="preserve"> </w:t>
      </w:r>
      <w:r w:rsidRPr="00D2221D">
        <w:rPr>
          <w:i/>
          <w:iCs/>
        </w:rPr>
        <w:t>&amp;</w:t>
      </w:r>
      <w:r w:rsidR="00117DF6">
        <w:rPr>
          <w:i/>
          <w:iCs/>
        </w:rPr>
        <w:t xml:space="preserve"> </w:t>
      </w:r>
      <w:proofErr w:type="gramStart"/>
      <w:r w:rsidRPr="00D2221D">
        <w:rPr>
          <w:i/>
          <w:iCs/>
        </w:rPr>
        <w:t>2</w:t>
      </w:r>
      <w:proofErr w:type="gramEnd"/>
      <w:r w:rsidR="00117DF6">
        <w:rPr>
          <w:i/>
          <w:iCs/>
        </w:rPr>
        <w:t xml:space="preserve"> </w:t>
      </w:r>
      <w:r w:rsidRPr="00D2221D">
        <w:rPr>
          <w:i/>
          <w:iCs/>
        </w:rPr>
        <w:t>others</w:t>
      </w:r>
      <w:r w:rsidR="00117DF6">
        <w:rPr>
          <w:i/>
          <w:iCs/>
        </w:rPr>
        <w:t xml:space="preserve"> </w:t>
      </w:r>
      <w:r w:rsidRPr="00D2221D">
        <w:rPr>
          <w:i/>
          <w:iCs/>
        </w:rPr>
        <w:t>vs</w:t>
      </w:r>
      <w:r w:rsidR="00117DF6">
        <w:rPr>
          <w:i/>
          <w:iCs/>
        </w:rPr>
        <w:t xml:space="preserve"> </w:t>
      </w:r>
      <w:r w:rsidRPr="00D2221D">
        <w:rPr>
          <w:i/>
          <w:iCs/>
        </w:rPr>
        <w:t>Attorney</w:t>
      </w:r>
      <w:r w:rsidR="00117DF6">
        <w:rPr>
          <w:i/>
          <w:iCs/>
        </w:rPr>
        <w:t xml:space="preserve"> </w:t>
      </w:r>
      <w:r w:rsidRPr="00D2221D">
        <w:rPr>
          <w:i/>
          <w:iCs/>
        </w:rPr>
        <w:t>General</w:t>
      </w:r>
      <w:r w:rsidRPr="001E2FA0">
        <w:t>.</w:t>
      </w:r>
    </w:p>
    <w:p w14:paraId="231A2199" w14:textId="77777777" w:rsidR="000E0A14" w:rsidRDefault="002461EB" w:rsidP="002461EB">
      <w:pPr>
        <w:pStyle w:val="SingleTxtG"/>
      </w:pPr>
      <w:r w:rsidRPr="001E2FA0">
        <w:t>102.</w:t>
      </w:r>
      <w:r w:rsidRPr="001E2FA0">
        <w:tab/>
        <w:t>GOU</w:t>
      </w:r>
      <w:r w:rsidR="00117DF6">
        <w:t xml:space="preserve"> </w:t>
      </w:r>
      <w:r w:rsidRPr="001E2FA0">
        <w:t>strongly</w:t>
      </w:r>
      <w:r w:rsidR="00117DF6">
        <w:t xml:space="preserve"> </w:t>
      </w:r>
      <w:r w:rsidRPr="001E2FA0">
        <w:t>believes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safety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journalists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media</w:t>
      </w:r>
      <w:r w:rsidR="00117DF6">
        <w:t xml:space="preserve"> </w:t>
      </w:r>
      <w:r w:rsidRPr="001E2FA0">
        <w:t>workers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essential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preserve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fundamental</w:t>
      </w:r>
      <w:r w:rsidR="00117DF6">
        <w:t xml:space="preserve"> </w:t>
      </w:r>
      <w:r w:rsidRPr="001E2FA0">
        <w:t>right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freedom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expression.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put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place</w:t>
      </w:r>
      <w:r w:rsidR="00117DF6">
        <w:t xml:space="preserve"> </w:t>
      </w:r>
      <w:r w:rsidRPr="001E2FA0">
        <w:t>effective</w:t>
      </w:r>
      <w:r w:rsidR="00117DF6">
        <w:t xml:space="preserve"> </w:t>
      </w:r>
      <w:r w:rsidRPr="001E2FA0">
        <w:t>laws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measures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establish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safe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enabling</w:t>
      </w:r>
      <w:r w:rsidR="00117DF6">
        <w:t xml:space="preserve"> </w:t>
      </w:r>
      <w:r w:rsidRPr="001E2FA0">
        <w:t>environment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journalists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media</w:t>
      </w:r>
      <w:r w:rsidR="00117DF6">
        <w:t xml:space="preserve"> </w:t>
      </w:r>
      <w:r w:rsidRPr="001E2FA0">
        <w:t>workers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work</w:t>
      </w:r>
      <w:r w:rsidR="00117DF6">
        <w:t xml:space="preserve"> </w:t>
      </w:r>
      <w:r w:rsidRPr="001E2FA0">
        <w:t>without</w:t>
      </w:r>
      <w:r w:rsidR="00117DF6">
        <w:t xml:space="preserve"> </w:t>
      </w:r>
      <w:r w:rsidRPr="001E2FA0">
        <w:t>fear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violence.</w:t>
      </w:r>
      <w:r w:rsidR="00117DF6">
        <w:t xml:space="preserve"> </w:t>
      </w:r>
      <w:r w:rsidRPr="001E2FA0">
        <w:t>These</w:t>
      </w:r>
      <w:r w:rsidR="00117DF6">
        <w:t xml:space="preserve"> </w:t>
      </w:r>
      <w:r w:rsidRPr="001E2FA0">
        <w:t>include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Press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Journalists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Cap.</w:t>
      </w:r>
      <w:r w:rsidR="00117DF6">
        <w:t xml:space="preserve"> </w:t>
      </w:r>
      <w:r w:rsidRPr="001E2FA0">
        <w:t>105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established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Media</w:t>
      </w:r>
      <w:r w:rsidR="00117DF6">
        <w:t xml:space="preserve"> </w:t>
      </w:r>
      <w:r w:rsidRPr="001E2FA0">
        <w:t>Council</w:t>
      </w:r>
      <w:r w:rsidR="00117DF6">
        <w:t xml:space="preserve"> </w:t>
      </w:r>
      <w:r w:rsidRPr="001E2FA0">
        <w:t>that</w:t>
      </w:r>
      <w:r w:rsidR="00117DF6">
        <w:t xml:space="preserve"> </w:t>
      </w:r>
      <w:proofErr w:type="gramStart"/>
      <w:r w:rsidRPr="001E2FA0">
        <w:t>is</w:t>
      </w:r>
      <w:r w:rsidR="00117DF6">
        <w:t xml:space="preserve"> </w:t>
      </w:r>
      <w:r w:rsidRPr="001E2FA0">
        <w:t>mandated</w:t>
      </w:r>
      <w:proofErr w:type="gramEnd"/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regulate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conduct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journalists;</w:t>
      </w:r>
      <w:r w:rsidR="00117DF6">
        <w:t xml:space="preserve"> </w:t>
      </w:r>
      <w:r w:rsidRPr="001E2FA0">
        <w:t>arbitrate</w:t>
      </w:r>
      <w:r w:rsidR="00117DF6">
        <w:t xml:space="preserve"> </w:t>
      </w:r>
      <w:r w:rsidRPr="001E2FA0">
        <w:t>disputes</w:t>
      </w:r>
      <w:r w:rsidR="00117DF6">
        <w:t xml:space="preserve"> </w:t>
      </w:r>
      <w:r w:rsidRPr="001E2FA0">
        <w:t>between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public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media;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State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media.</w:t>
      </w:r>
      <w:r w:rsidR="00117DF6">
        <w:t xml:space="preserve"> </w:t>
      </w:r>
      <w:r w:rsidRPr="001E2FA0">
        <w:t>Additionally,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continued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hold</w:t>
      </w:r>
      <w:r w:rsidR="00117DF6">
        <w:t xml:space="preserve"> </w:t>
      </w:r>
      <w:r w:rsidRPr="001E2FA0">
        <w:t>accountable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public</w:t>
      </w:r>
      <w:r w:rsidR="00117DF6">
        <w:t xml:space="preserve"> </w:t>
      </w:r>
      <w:r w:rsidRPr="001E2FA0">
        <w:t>officer</w:t>
      </w:r>
      <w:r w:rsidR="00117DF6">
        <w:t xml:space="preserve"> </w:t>
      </w:r>
      <w:r w:rsidRPr="001E2FA0">
        <w:t>who</w:t>
      </w:r>
      <w:r w:rsidR="00117DF6">
        <w:t xml:space="preserve"> </w:t>
      </w:r>
      <w:r w:rsidRPr="001E2FA0">
        <w:t>violates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journalists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practice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their</w:t>
      </w:r>
      <w:r w:rsidR="00117DF6">
        <w:t xml:space="preserve"> </w:t>
      </w:r>
      <w:r w:rsidRPr="001E2FA0">
        <w:t>profession.</w:t>
      </w:r>
    </w:p>
    <w:p w14:paraId="23F58319" w14:textId="6F762945" w:rsidR="002461EB" w:rsidRPr="001E2FA0" w:rsidRDefault="002461EB" w:rsidP="002461EB">
      <w:pPr>
        <w:pStyle w:val="SingleTxtG"/>
      </w:pPr>
      <w:r w:rsidRPr="001E2FA0">
        <w:t>103.</w:t>
      </w:r>
      <w:r w:rsidRPr="001E2FA0">
        <w:tab/>
        <w:t>Government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continued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take</w:t>
      </w:r>
      <w:r w:rsidR="00117DF6">
        <w:t xml:space="preserve"> </w:t>
      </w:r>
      <w:r w:rsidRPr="001E2FA0">
        <w:t>steps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provide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conducive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enabling</w:t>
      </w:r>
      <w:r w:rsidR="00117DF6">
        <w:t xml:space="preserve"> </w:t>
      </w:r>
      <w:r w:rsidRPr="001E2FA0">
        <w:t>environment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Defenders</w:t>
      </w:r>
      <w:r w:rsidR="00117DF6">
        <w:t xml:space="preserve"> </w:t>
      </w:r>
      <w:r w:rsidRPr="001E2FA0">
        <w:t>(HRDs)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partners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development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line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SDG</w:t>
      </w:r>
      <w:r w:rsidR="00117DF6">
        <w:t xml:space="preserve"> </w:t>
      </w:r>
      <w:r w:rsidRPr="001E2FA0">
        <w:t>16.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Defenders</w:t>
      </w:r>
      <w:r w:rsidR="00117DF6">
        <w:t xml:space="preserve"> </w:t>
      </w:r>
      <w:r w:rsidRPr="001E2FA0">
        <w:t>Protection</w:t>
      </w:r>
      <w:r w:rsidR="00117DF6">
        <w:t xml:space="preserve"> </w:t>
      </w:r>
      <w:r w:rsidRPr="001E2FA0">
        <w:t>Bill,</w:t>
      </w:r>
      <w:r w:rsidR="00117DF6">
        <w:t xml:space="preserve"> </w:t>
      </w:r>
      <w:r w:rsidRPr="001E2FA0">
        <w:t>2020</w:t>
      </w:r>
      <w:r w:rsidR="00117DF6">
        <w:t xml:space="preserve"> </w:t>
      </w:r>
      <w:r w:rsidRPr="001E2FA0">
        <w:t>whose</w:t>
      </w:r>
      <w:r w:rsidR="00117DF6">
        <w:t xml:space="preserve"> </w:t>
      </w:r>
      <w:r w:rsidRPr="001E2FA0">
        <w:t>policy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provide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framework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recognition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protection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their</w:t>
      </w:r>
      <w:r w:rsidR="00117DF6">
        <w:t xml:space="preserve"> </w:t>
      </w:r>
      <w:r w:rsidRPr="001E2FA0">
        <w:t>work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order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freely</w:t>
      </w:r>
      <w:r w:rsidR="00117DF6">
        <w:t xml:space="preserve"> </w:t>
      </w:r>
      <w:r w:rsidRPr="001E2FA0">
        <w:t>operate,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currently</w:t>
      </w:r>
      <w:r w:rsidR="00117DF6">
        <w:t xml:space="preserve"> </w:t>
      </w:r>
      <w:proofErr w:type="gramStart"/>
      <w:r w:rsidRPr="001E2FA0">
        <w:t>being</w:t>
      </w:r>
      <w:r w:rsidR="00117DF6">
        <w:t xml:space="preserve"> </w:t>
      </w:r>
      <w:r w:rsidRPr="001E2FA0">
        <w:t>processed</w:t>
      </w:r>
      <w:proofErr w:type="gramEnd"/>
      <w:r w:rsidRPr="001E2FA0">
        <w:t>.</w:t>
      </w:r>
      <w:r w:rsidR="00117DF6">
        <w:t xml:space="preserve"> </w:t>
      </w:r>
      <w:r w:rsidRPr="001E2FA0">
        <w:t>At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institutional</w:t>
      </w:r>
      <w:r w:rsidR="00117DF6">
        <w:t xml:space="preserve"> </w:t>
      </w:r>
      <w:r w:rsidRPr="001E2FA0">
        <w:t>level,</w:t>
      </w:r>
      <w:r w:rsidR="00117DF6">
        <w:t xml:space="preserve"> </w:t>
      </w:r>
      <w:r w:rsidRPr="001E2FA0">
        <w:t>UHRC</w:t>
      </w:r>
      <w:r w:rsidR="00117DF6">
        <w:t xml:space="preserve"> </w:t>
      </w:r>
      <w:r w:rsidRPr="001E2FA0">
        <w:t>set</w:t>
      </w:r>
      <w:r w:rsidR="00117DF6">
        <w:t xml:space="preserve"> </w:t>
      </w:r>
      <w:r w:rsidRPr="001E2FA0">
        <w:t>up</w:t>
      </w:r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HRDs</w:t>
      </w:r>
      <w:r w:rsidR="00117DF6">
        <w:t xml:space="preserve"> </w:t>
      </w:r>
      <w:r w:rsidRPr="001E2FA0">
        <w:t>Desk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monitors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reports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issues</w:t>
      </w:r>
      <w:r w:rsidR="00117DF6">
        <w:t xml:space="preserve"> </w:t>
      </w:r>
      <w:r w:rsidRPr="001E2FA0">
        <w:t>concerning</w:t>
      </w:r>
      <w:r w:rsidR="00117DF6">
        <w:t xml:space="preserve"> </w:t>
      </w:r>
      <w:r w:rsidRPr="001E2FA0">
        <w:t>HRDs.</w:t>
      </w:r>
    </w:p>
    <w:p w14:paraId="1CB316AC" w14:textId="422C5B18" w:rsidR="002461EB" w:rsidRDefault="002461EB" w:rsidP="00D47DF3">
      <w:pPr>
        <w:pStyle w:val="H23G"/>
      </w:pPr>
      <w:r>
        <w:tab/>
        <w:t>16.</w:t>
      </w:r>
      <w:r>
        <w:tab/>
        <w:t>Right</w:t>
      </w:r>
      <w:r w:rsidR="00117DF6">
        <w:t xml:space="preserve"> </w:t>
      </w:r>
      <w:r>
        <w:t>to</w:t>
      </w:r>
      <w:r w:rsidR="00117DF6">
        <w:t xml:space="preserve"> </w:t>
      </w:r>
      <w:r>
        <w:t>Peaceful</w:t>
      </w:r>
      <w:r w:rsidR="00117DF6">
        <w:t xml:space="preserve"> </w:t>
      </w:r>
      <w:r>
        <w:t>Assembly</w:t>
      </w:r>
      <w:r w:rsidR="00117DF6">
        <w:t xml:space="preserve"> </w:t>
      </w:r>
      <w:r>
        <w:t>(Article</w:t>
      </w:r>
      <w:r w:rsidR="00117DF6">
        <w:t xml:space="preserve"> </w:t>
      </w:r>
      <w:r>
        <w:t>21)</w:t>
      </w:r>
    </w:p>
    <w:p w14:paraId="1D798DFE" w14:textId="27849866" w:rsidR="002461EB" w:rsidRPr="001E2FA0" w:rsidRDefault="002461EB" w:rsidP="002461EB">
      <w:pPr>
        <w:pStyle w:val="SingleTxtG"/>
      </w:pPr>
      <w:r>
        <w:rPr>
          <w:lang w:val="pt-PT"/>
        </w:rPr>
        <w:t>104.</w:t>
      </w:r>
      <w:r>
        <w:rPr>
          <w:lang w:val="pt-PT"/>
        </w:rPr>
        <w:tab/>
      </w:r>
      <w:r w:rsidRPr="001E2FA0">
        <w:rPr>
          <w:color w:val="000000" w:themeColor="text1"/>
        </w:rPr>
        <w:t>Art</w:t>
      </w:r>
      <w:r w:rsidRPr="001E2FA0">
        <w:t>.</w:t>
      </w:r>
      <w:r w:rsidR="00C000EB">
        <w:t xml:space="preserve"> </w:t>
      </w:r>
      <w:r w:rsidRPr="001E2FA0">
        <w:t>29</w:t>
      </w:r>
      <w:r w:rsidR="00117DF6">
        <w:t xml:space="preserve"> </w:t>
      </w:r>
      <w:r w:rsidRPr="001E2FA0">
        <w:t>(1)</w:t>
      </w:r>
      <w:r w:rsidR="00117DF6">
        <w:t xml:space="preserve"> </w:t>
      </w:r>
      <w:r w:rsidRPr="001E2FA0">
        <w:t>(d)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</w:t>
      </w:r>
      <w:r w:rsidR="00117DF6">
        <w:t xml:space="preserve"> </w:t>
      </w:r>
      <w:r w:rsidRPr="001E2FA0">
        <w:t>guarantees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right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freedom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assemble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demonstrate</w:t>
      </w:r>
      <w:r w:rsidR="00117DF6">
        <w:t xml:space="preserve"> </w:t>
      </w:r>
      <w:r w:rsidRPr="001E2FA0">
        <w:t>together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others</w:t>
      </w:r>
      <w:r w:rsidR="00117DF6">
        <w:t xml:space="preserve"> </w:t>
      </w:r>
      <w:r w:rsidRPr="001E2FA0">
        <w:t>peacefully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unarmed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petition.</w:t>
      </w:r>
      <w:r w:rsidR="00117DF6">
        <w:rPr>
          <w:b/>
        </w:rPr>
        <w:t xml:space="preserve"> </w:t>
      </w:r>
      <w:r w:rsidRPr="001E2FA0">
        <w:t>Art.43</w:t>
      </w:r>
      <w:r w:rsidR="00117DF6">
        <w:t xml:space="preserve"> </w:t>
      </w:r>
      <w:r w:rsidRPr="001E2FA0">
        <w:t>(1)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</w:t>
      </w:r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permissible</w:t>
      </w:r>
      <w:r w:rsidR="00117DF6">
        <w:t xml:space="preserve"> </w:t>
      </w:r>
      <w:r w:rsidRPr="001E2FA0">
        <w:t>limits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enjoyment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this</w:t>
      </w:r>
      <w:r w:rsidR="00117DF6">
        <w:t xml:space="preserve"> </w:t>
      </w:r>
      <w:r w:rsidRPr="001E2FA0">
        <w:t>right.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line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this,</w:t>
      </w:r>
      <w:r w:rsidR="00117DF6">
        <w:t xml:space="preserve"> </w:t>
      </w:r>
      <w:r w:rsidRPr="00D2221D">
        <w:t>the</w:t>
      </w:r>
      <w:r w:rsidR="00117DF6">
        <w:t xml:space="preserve"> </w:t>
      </w:r>
      <w:r w:rsidRPr="00D2221D">
        <w:rPr>
          <w:i/>
        </w:rPr>
        <w:t>Constitutional</w:t>
      </w:r>
      <w:r w:rsidR="00117DF6">
        <w:rPr>
          <w:i/>
        </w:rPr>
        <w:t xml:space="preserve"> </w:t>
      </w:r>
      <w:r w:rsidRPr="00D2221D">
        <w:rPr>
          <w:i/>
        </w:rPr>
        <w:t>Petition</w:t>
      </w:r>
      <w:r w:rsidR="00117DF6">
        <w:rPr>
          <w:i/>
        </w:rPr>
        <w:t xml:space="preserve"> </w:t>
      </w:r>
      <w:r w:rsidRPr="00D2221D">
        <w:rPr>
          <w:i/>
        </w:rPr>
        <w:t>No.</w:t>
      </w:r>
      <w:r w:rsidR="00117DF6">
        <w:rPr>
          <w:i/>
        </w:rPr>
        <w:t xml:space="preserve"> </w:t>
      </w:r>
      <w:r w:rsidRPr="00D2221D">
        <w:rPr>
          <w:i/>
        </w:rPr>
        <w:t>56</w:t>
      </w:r>
      <w:r w:rsidR="00117DF6">
        <w:rPr>
          <w:i/>
        </w:rPr>
        <w:t xml:space="preserve"> </w:t>
      </w:r>
      <w:r w:rsidRPr="00D2221D">
        <w:rPr>
          <w:i/>
        </w:rPr>
        <w:t>of</w:t>
      </w:r>
      <w:r w:rsidR="00117DF6">
        <w:rPr>
          <w:i/>
        </w:rPr>
        <w:t xml:space="preserve"> </w:t>
      </w:r>
      <w:r w:rsidRPr="00D2221D">
        <w:rPr>
          <w:i/>
        </w:rPr>
        <w:t>2013;</w:t>
      </w:r>
      <w:r w:rsidR="00117DF6">
        <w:rPr>
          <w:i/>
        </w:rPr>
        <w:t xml:space="preserve"> </w:t>
      </w:r>
      <w:r w:rsidRPr="00D2221D">
        <w:rPr>
          <w:i/>
        </w:rPr>
        <w:t>Human</w:t>
      </w:r>
      <w:r w:rsidR="00117DF6">
        <w:rPr>
          <w:i/>
        </w:rPr>
        <w:t xml:space="preserve"> </w:t>
      </w:r>
      <w:r w:rsidRPr="00D2221D">
        <w:rPr>
          <w:i/>
        </w:rPr>
        <w:t>Rights</w:t>
      </w:r>
      <w:r w:rsidR="00117DF6">
        <w:rPr>
          <w:i/>
        </w:rPr>
        <w:t xml:space="preserve"> </w:t>
      </w:r>
      <w:r w:rsidRPr="00D2221D">
        <w:rPr>
          <w:i/>
        </w:rPr>
        <w:t>Network</w:t>
      </w:r>
      <w:r w:rsidR="00117DF6">
        <w:rPr>
          <w:i/>
        </w:rPr>
        <w:t xml:space="preserve"> </w:t>
      </w:r>
      <w:r w:rsidRPr="00D2221D">
        <w:rPr>
          <w:i/>
        </w:rPr>
        <w:t>and</w:t>
      </w:r>
      <w:r w:rsidR="00117DF6">
        <w:rPr>
          <w:i/>
        </w:rPr>
        <w:t xml:space="preserve"> </w:t>
      </w:r>
      <w:r w:rsidRPr="00D2221D">
        <w:rPr>
          <w:i/>
        </w:rPr>
        <w:t>four</w:t>
      </w:r>
      <w:r w:rsidR="00117DF6">
        <w:rPr>
          <w:i/>
        </w:rPr>
        <w:t xml:space="preserve"> </w:t>
      </w:r>
      <w:r w:rsidRPr="00D2221D">
        <w:rPr>
          <w:i/>
        </w:rPr>
        <w:t>others</w:t>
      </w:r>
      <w:r w:rsidR="00117DF6">
        <w:rPr>
          <w:i/>
        </w:rPr>
        <w:t xml:space="preserve"> </w:t>
      </w:r>
      <w:r w:rsidRPr="00D2221D">
        <w:rPr>
          <w:i/>
        </w:rPr>
        <w:t>versus</w:t>
      </w:r>
      <w:r w:rsidR="00117DF6">
        <w:rPr>
          <w:i/>
        </w:rPr>
        <w:t xml:space="preserve"> </w:t>
      </w:r>
      <w:r w:rsidRPr="00D2221D">
        <w:rPr>
          <w:i/>
        </w:rPr>
        <w:t>Attorney</w:t>
      </w:r>
      <w:r w:rsidR="00117DF6">
        <w:rPr>
          <w:i/>
        </w:rPr>
        <w:t xml:space="preserve"> </w:t>
      </w:r>
      <w:r w:rsidRPr="00D2221D">
        <w:rPr>
          <w:i/>
        </w:rPr>
        <w:t>General</w:t>
      </w:r>
      <w:r w:rsidR="00117DF6">
        <w:rPr>
          <w:b/>
          <w:bCs/>
        </w:rPr>
        <w:t xml:space="preserve"> </w:t>
      </w:r>
      <w:r w:rsidRPr="001E2FA0">
        <w:t>declared</w:t>
      </w:r>
      <w:r w:rsidR="00117DF6">
        <w:t xml:space="preserve"> </w:t>
      </w:r>
      <w:r w:rsidRPr="001E2FA0">
        <w:t>Section</w:t>
      </w:r>
      <w:r w:rsidR="00117DF6">
        <w:t xml:space="preserve"> </w:t>
      </w:r>
      <w:r w:rsidRPr="001E2FA0">
        <w:t>8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Public</w:t>
      </w:r>
      <w:r w:rsidR="00117DF6">
        <w:t xml:space="preserve"> </w:t>
      </w:r>
      <w:r w:rsidRPr="001E2FA0">
        <w:t>Order</w:t>
      </w:r>
      <w:r w:rsidR="00117DF6">
        <w:t xml:space="preserve"> </w:t>
      </w:r>
      <w:r w:rsidRPr="001E2FA0">
        <w:t>Management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gave</w:t>
      </w:r>
      <w:r w:rsidR="00117DF6">
        <w:t xml:space="preserve"> </w:t>
      </w:r>
      <w:r w:rsidRPr="001E2FA0">
        <w:t>powers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authorized</w:t>
      </w:r>
      <w:r w:rsidR="00117DF6">
        <w:t xml:space="preserve"> </w:t>
      </w:r>
      <w:r w:rsidRPr="001E2FA0">
        <w:t>police</w:t>
      </w:r>
      <w:r w:rsidR="00117DF6">
        <w:t xml:space="preserve"> </w:t>
      </w:r>
      <w:r w:rsidRPr="001E2FA0">
        <w:t>officer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prevent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holding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public</w:t>
      </w:r>
      <w:r w:rsidR="00117DF6">
        <w:t xml:space="preserve"> </w:t>
      </w:r>
      <w:r w:rsidRPr="001E2FA0">
        <w:t>meeting,</w:t>
      </w:r>
      <w:r w:rsidR="00117DF6">
        <w:t xml:space="preserve"> </w:t>
      </w:r>
      <w:r w:rsidRPr="001E2FA0">
        <w:t>unconstitutional,</w:t>
      </w:r>
      <w:r w:rsidR="00117DF6">
        <w:t xml:space="preserve"> </w:t>
      </w:r>
      <w:r w:rsidRPr="001E2FA0">
        <w:t>thus</w:t>
      </w:r>
      <w:r w:rsidR="00117DF6">
        <w:t xml:space="preserve"> </w:t>
      </w:r>
      <w:r w:rsidRPr="001E2FA0">
        <w:t>section</w:t>
      </w:r>
      <w:r w:rsidR="00117DF6">
        <w:t xml:space="preserve"> </w:t>
      </w:r>
      <w:r w:rsidRPr="001E2FA0">
        <w:t>8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no</w:t>
      </w:r>
      <w:r w:rsidR="00117DF6">
        <w:t xml:space="preserve"> </w:t>
      </w:r>
      <w:r w:rsidRPr="001E2FA0">
        <w:t>longer</w:t>
      </w:r>
      <w:r w:rsidR="00117DF6">
        <w:t xml:space="preserve"> </w:t>
      </w:r>
      <w:r w:rsidRPr="001E2FA0">
        <w:t>law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Uganda.</w:t>
      </w:r>
    </w:p>
    <w:p w14:paraId="5B490404" w14:textId="6FC43621" w:rsidR="002461EB" w:rsidRPr="001E2FA0" w:rsidRDefault="002461EB" w:rsidP="002461EB">
      <w:pPr>
        <w:pStyle w:val="SingleTxtG"/>
      </w:pPr>
      <w:r>
        <w:rPr>
          <w:lang w:val="pt-PT"/>
        </w:rPr>
        <w:t>105.</w:t>
      </w:r>
      <w:r>
        <w:rPr>
          <w:lang w:val="pt-PT"/>
        </w:rPr>
        <w:tab/>
      </w:r>
      <w:r w:rsidRPr="001E2FA0">
        <w:t>In</w:t>
      </w:r>
      <w:r w:rsidR="00117DF6">
        <w:t xml:space="preserve"> </w:t>
      </w:r>
      <w:r w:rsidRPr="001E2FA0">
        <w:t>line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its</w:t>
      </w:r>
      <w:r w:rsidR="00117DF6">
        <w:t xml:space="preserve"> </w:t>
      </w:r>
      <w:r w:rsidRPr="001E2FA0">
        <w:t>approach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contain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spread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Covid-19,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published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road</w:t>
      </w:r>
      <w:r w:rsidR="00117DF6">
        <w:t xml:space="preserve"> </w:t>
      </w:r>
      <w:r w:rsidRPr="001E2FA0">
        <w:t>map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what</w:t>
      </w:r>
      <w:r w:rsidR="00117DF6">
        <w:t xml:space="preserve"> </w:t>
      </w:r>
      <w:proofErr w:type="gramStart"/>
      <w:r w:rsidRPr="001E2FA0">
        <w:t>was</w:t>
      </w:r>
      <w:r w:rsidR="00117DF6">
        <w:t xml:space="preserve"> </w:t>
      </w:r>
      <w:r w:rsidRPr="001E2FA0">
        <w:t>called</w:t>
      </w:r>
      <w:proofErr w:type="gramEnd"/>
      <w:r w:rsidR="00117DF6">
        <w:t xml:space="preserve"> </w:t>
      </w:r>
      <w:r w:rsidRPr="001E2FA0">
        <w:t>a</w:t>
      </w:r>
      <w:r w:rsidR="00117DF6">
        <w:t xml:space="preserve"> </w:t>
      </w:r>
      <w:r w:rsidR="00B307EA">
        <w:t>‘</w:t>
      </w:r>
      <w:r w:rsidRPr="001E2FA0">
        <w:t>scientific</w:t>
      </w:r>
      <w:r w:rsidR="00117DF6">
        <w:t xml:space="preserve"> </w:t>
      </w:r>
      <w:r w:rsidRPr="001E2FA0">
        <w:t>campaign</w:t>
      </w:r>
      <w:r w:rsidR="00B307EA">
        <w:t>’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was</w:t>
      </w:r>
      <w:r w:rsidR="00117DF6">
        <w:t xml:space="preserve"> </w:t>
      </w:r>
      <w:r w:rsidRPr="001E2FA0">
        <w:t>applicable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all</w:t>
      </w:r>
      <w:r w:rsidR="00117DF6">
        <w:t xml:space="preserve"> </w:t>
      </w:r>
      <w:r w:rsidRPr="001E2FA0">
        <w:t>political</w:t>
      </w:r>
      <w:r w:rsidR="00117DF6">
        <w:t xml:space="preserve"> </w:t>
      </w:r>
      <w:r w:rsidRPr="001E2FA0">
        <w:t>affiliations.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Political</w:t>
      </w:r>
      <w:r w:rsidR="00117DF6">
        <w:t xml:space="preserve"> </w:t>
      </w:r>
      <w:r w:rsidRPr="001E2FA0">
        <w:t>Parties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Organizations</w:t>
      </w:r>
      <w:r w:rsidR="00117DF6">
        <w:t xml:space="preserve"> </w:t>
      </w:r>
      <w:r w:rsidRPr="001E2FA0">
        <w:t>(Conduct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Meetings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Elections)</w:t>
      </w:r>
      <w:r w:rsidR="00117DF6">
        <w:t xml:space="preserve"> </w:t>
      </w:r>
      <w:r w:rsidRPr="001E2FA0">
        <w:t>Regulations,</w:t>
      </w:r>
      <w:r w:rsidR="00117DF6">
        <w:t xml:space="preserve"> </w:t>
      </w:r>
      <w:r w:rsidRPr="001E2FA0">
        <w:t>2020</w:t>
      </w:r>
      <w:r w:rsidR="00117DF6">
        <w:t xml:space="preserve"> </w:t>
      </w:r>
      <w:r w:rsidRPr="001E2FA0">
        <w:t>were</w:t>
      </w:r>
      <w:r w:rsidR="00117DF6">
        <w:t xml:space="preserve"> </w:t>
      </w:r>
      <w:r w:rsidRPr="001E2FA0">
        <w:t>issued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enable</w:t>
      </w:r>
      <w:r w:rsidR="00117DF6">
        <w:t xml:space="preserve"> </w:t>
      </w:r>
      <w:r w:rsidRPr="001E2FA0">
        <w:t>political</w:t>
      </w:r>
      <w:r w:rsidR="00117DF6">
        <w:t xml:space="preserve"> </w:t>
      </w:r>
      <w:r w:rsidRPr="001E2FA0">
        <w:t>parties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organisations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sponsor</w:t>
      </w:r>
      <w:r w:rsidR="00117DF6">
        <w:t xml:space="preserve"> </w:t>
      </w:r>
      <w:r w:rsidRPr="001E2FA0">
        <w:t>candidates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nomination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General</w:t>
      </w:r>
      <w:r w:rsidR="00117DF6">
        <w:t xml:space="preserve"> </w:t>
      </w:r>
      <w:r w:rsidRPr="001E2FA0">
        <w:t>Elections</w:t>
      </w:r>
      <w:r w:rsidR="00117DF6">
        <w:t xml:space="preserve"> </w:t>
      </w:r>
      <w:r w:rsidRPr="001E2FA0">
        <w:t>without</w:t>
      </w:r>
      <w:r w:rsidR="00117DF6">
        <w:t xml:space="preserve"> </w:t>
      </w:r>
      <w:r w:rsidRPr="001E2FA0">
        <w:t>compromising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health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safety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its</w:t>
      </w:r>
      <w:r w:rsidR="00117DF6">
        <w:t xml:space="preserve"> </w:t>
      </w:r>
      <w:r w:rsidRPr="001E2FA0">
        <w:t>members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public.</w:t>
      </w:r>
    </w:p>
    <w:p w14:paraId="3A7F6ED8" w14:textId="77777777" w:rsidR="000E0A14" w:rsidRDefault="002461EB" w:rsidP="002461EB">
      <w:pPr>
        <w:pStyle w:val="SingleTxtG"/>
        <w:rPr>
          <w:color w:val="000000" w:themeColor="text1"/>
        </w:rPr>
      </w:pPr>
      <w:r w:rsidRPr="00C74568">
        <w:rPr>
          <w:lang w:val="pt-PT"/>
        </w:rPr>
        <w:t>106.</w:t>
      </w:r>
      <w:r w:rsidRPr="00C74568">
        <w:rPr>
          <w:lang w:val="pt-PT"/>
        </w:rPr>
        <w:tab/>
      </w:r>
      <w:r w:rsidRPr="001E2FA0">
        <w:t>As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Covid-19</w:t>
      </w:r>
      <w:r w:rsidR="00117DF6">
        <w:t xml:space="preserve"> </w:t>
      </w:r>
      <w:r w:rsidRPr="001E2FA0">
        <w:t>pandemic</w:t>
      </w:r>
      <w:r w:rsidR="00117DF6">
        <w:t xml:space="preserve"> </w:t>
      </w:r>
      <w:r w:rsidRPr="001E2FA0">
        <w:t>spread</w:t>
      </w:r>
      <w:r w:rsidR="00117DF6">
        <w:t xml:space="preserve"> </w:t>
      </w:r>
      <w:r w:rsidRPr="001E2FA0">
        <w:t>eased,</w:t>
      </w:r>
      <w:r w:rsidR="00117DF6">
        <w:t xml:space="preserve"> </w:t>
      </w:r>
      <w:r w:rsidRPr="001E2FA0">
        <w:t>campaign</w:t>
      </w:r>
      <w:r w:rsidR="00117DF6">
        <w:t xml:space="preserve"> </w:t>
      </w:r>
      <w:r w:rsidRPr="001E2FA0">
        <w:t>rallies</w:t>
      </w:r>
      <w:r w:rsidR="00117DF6">
        <w:t xml:space="preserve"> </w:t>
      </w:r>
      <w:r w:rsidRPr="001E2FA0">
        <w:t>were</w:t>
      </w:r>
      <w:r w:rsidR="00117DF6">
        <w:t xml:space="preserve"> </w:t>
      </w:r>
      <w:r w:rsidRPr="001E2FA0">
        <w:t>allowed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maximum</w:t>
      </w:r>
      <w:r w:rsidR="00117DF6">
        <w:t xml:space="preserve"> </w:t>
      </w:r>
      <w:r w:rsidRPr="001E2FA0">
        <w:t>of</w:t>
      </w:r>
      <w:r w:rsidR="00117DF6">
        <w:t xml:space="preserve"> </w:t>
      </w:r>
      <w:proofErr w:type="gramStart"/>
      <w:r w:rsidRPr="001E2FA0">
        <w:t>70</w:t>
      </w:r>
      <w:proofErr w:type="gramEnd"/>
      <w:r w:rsidR="00117DF6">
        <w:t xml:space="preserve"> </w:t>
      </w:r>
      <w:r w:rsidRPr="001E2FA0">
        <w:t>people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was</w:t>
      </w:r>
      <w:r w:rsidR="00117DF6">
        <w:t xml:space="preserve"> </w:t>
      </w:r>
      <w:r w:rsidRPr="001E2FA0">
        <w:t>later</w:t>
      </w:r>
      <w:r w:rsidR="00117DF6">
        <w:t xml:space="preserve"> </w:t>
      </w:r>
      <w:r w:rsidRPr="001E2FA0">
        <w:t>increased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200</w:t>
      </w:r>
      <w:r w:rsidR="00117DF6">
        <w:t xml:space="preserve"> </w:t>
      </w:r>
      <w:r w:rsidRPr="001E2FA0">
        <w:t>people.</w:t>
      </w:r>
      <w:r w:rsidR="00117DF6"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Minister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of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Health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issued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Public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Health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(Control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of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COVID-19)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Rules,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2022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and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Public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Health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(Requirements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and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Conditions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of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Entry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into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Uganda)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Order,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2022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which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revoked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all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the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lastRenderedPageBreak/>
        <w:t>Covid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19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health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measures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except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wearing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facial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masks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in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public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and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health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examination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of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incoming</w:t>
      </w:r>
      <w:r w:rsidR="00117DF6">
        <w:rPr>
          <w:color w:val="000000" w:themeColor="text1"/>
        </w:rPr>
        <w:t xml:space="preserve"> </w:t>
      </w:r>
      <w:r w:rsidRPr="001E2FA0">
        <w:rPr>
          <w:color w:val="000000" w:themeColor="text1"/>
        </w:rPr>
        <w:t>travelers.</w:t>
      </w:r>
    </w:p>
    <w:p w14:paraId="00AADF06" w14:textId="3C87A2DB" w:rsidR="002461EB" w:rsidRPr="001E2FA0" w:rsidRDefault="002461EB" w:rsidP="00D47DF3">
      <w:pPr>
        <w:pStyle w:val="H23G"/>
      </w:pPr>
      <w:r>
        <w:rPr>
          <w:lang w:val="pt-PT"/>
        </w:rPr>
        <w:tab/>
      </w:r>
      <w:r w:rsidRPr="00C74568">
        <w:rPr>
          <w:lang w:val="pt-PT"/>
        </w:rPr>
        <w:t>17.</w:t>
      </w:r>
      <w:r>
        <w:rPr>
          <w:lang w:val="pt-PT"/>
        </w:rPr>
        <w:tab/>
      </w:r>
      <w:r w:rsidRPr="001E2FA0">
        <w:t>Freedom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Association</w:t>
      </w:r>
      <w:r w:rsidR="00117DF6">
        <w:t xml:space="preserve"> </w:t>
      </w:r>
      <w:r w:rsidRPr="001E2FA0">
        <w:t>(Article</w:t>
      </w:r>
      <w:r w:rsidR="00117DF6">
        <w:t xml:space="preserve"> </w:t>
      </w:r>
      <w:r w:rsidRPr="001E2FA0">
        <w:t>22)</w:t>
      </w:r>
    </w:p>
    <w:p w14:paraId="45C016DF" w14:textId="77777777" w:rsidR="000E0A14" w:rsidRDefault="002461EB" w:rsidP="002461EB">
      <w:pPr>
        <w:pStyle w:val="SingleTxtG"/>
      </w:pPr>
      <w:r w:rsidRPr="001E2FA0">
        <w:t>107.</w:t>
      </w:r>
      <w:r w:rsidRPr="001E2FA0">
        <w:tab/>
        <w:t>Section</w:t>
      </w:r>
      <w:r w:rsidR="00117DF6">
        <w:t xml:space="preserve"> </w:t>
      </w:r>
      <w:r w:rsidRPr="001E2FA0">
        <w:t>29</w:t>
      </w:r>
      <w:r w:rsidR="00117DF6">
        <w:t xml:space="preserve"> </w:t>
      </w:r>
      <w:r w:rsidRPr="001E2FA0">
        <w:t>(2)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Non-Governmental</w:t>
      </w:r>
      <w:r w:rsidR="00117DF6">
        <w:t xml:space="preserve"> </w:t>
      </w:r>
      <w:r w:rsidRPr="001E2FA0">
        <w:t>Organizations</w:t>
      </w:r>
      <w:r w:rsidR="00117DF6">
        <w:t xml:space="preserve"> </w:t>
      </w:r>
      <w:r w:rsidRPr="001E2FA0">
        <w:t>(NGO)</w:t>
      </w:r>
      <w:r w:rsidR="00117DF6">
        <w:t xml:space="preserve"> </w:t>
      </w:r>
      <w:r w:rsidRPr="001E2FA0">
        <w:t>Act</w:t>
      </w:r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list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requirements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registration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NGO</w:t>
      </w:r>
      <w:r w:rsidR="00117DF6">
        <w:t xml:space="preserve"> </w:t>
      </w:r>
      <w:r w:rsidRPr="001E2FA0">
        <w:t>Additional</w:t>
      </w:r>
      <w:r w:rsidR="00117DF6">
        <w:t xml:space="preserve"> </w:t>
      </w:r>
      <w:r w:rsidRPr="001E2FA0">
        <w:t>requirements</w:t>
      </w:r>
      <w:r w:rsidR="00117DF6">
        <w:t xml:space="preserve"> </w:t>
      </w:r>
      <w:proofErr w:type="gramStart"/>
      <w:r w:rsidRPr="001E2FA0">
        <w:t>are</w:t>
      </w:r>
      <w:r w:rsidR="00117DF6">
        <w:t xml:space="preserve"> </w:t>
      </w:r>
      <w:r w:rsidRPr="001E2FA0">
        <w:t>provided</w:t>
      </w:r>
      <w:proofErr w:type="gramEnd"/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Regulation</w:t>
      </w:r>
      <w:r w:rsidR="00117DF6">
        <w:t xml:space="preserve"> </w:t>
      </w:r>
      <w:r w:rsidRPr="001E2FA0">
        <w:t>4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NGO</w:t>
      </w:r>
      <w:r w:rsidR="00117DF6">
        <w:t xml:space="preserve"> </w:t>
      </w:r>
      <w:r w:rsidRPr="001E2FA0">
        <w:t>Regulations,</w:t>
      </w:r>
      <w:r w:rsidR="00117DF6">
        <w:t xml:space="preserve"> </w:t>
      </w:r>
      <w:r w:rsidRPr="001E2FA0">
        <w:t>2017</w:t>
      </w:r>
      <w:r w:rsidR="00117DF6">
        <w:t xml:space="preserve"> </w:t>
      </w:r>
      <w:r w:rsidRPr="001E2FA0">
        <w:t>Further</w:t>
      </w:r>
      <w:r w:rsidR="00117DF6">
        <w:t xml:space="preserve"> </w:t>
      </w:r>
      <w:r w:rsidRPr="001E2FA0">
        <w:t>NGOs</w:t>
      </w:r>
      <w:r w:rsidR="00117DF6">
        <w:t xml:space="preserve"> </w:t>
      </w:r>
      <w:r w:rsidRPr="001E2FA0">
        <w:t>are</w:t>
      </w:r>
      <w:r w:rsidR="00117DF6">
        <w:t xml:space="preserve"> </w:t>
      </w:r>
      <w:r w:rsidRPr="001E2FA0">
        <w:t>required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obtain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permit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accordance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section</w:t>
      </w:r>
      <w:r w:rsidR="00117DF6">
        <w:t xml:space="preserve"> </w:t>
      </w:r>
      <w:r w:rsidRPr="001E2FA0">
        <w:t>31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NGO</w:t>
      </w:r>
      <w:r w:rsidR="00117DF6">
        <w:t xml:space="preserve"> </w:t>
      </w:r>
      <w:r w:rsidRPr="001E2FA0">
        <w:t>Act.</w:t>
      </w:r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NGO</w:t>
      </w:r>
      <w:r w:rsidR="00117DF6">
        <w:t xml:space="preserve"> </w:t>
      </w:r>
      <w:proofErr w:type="gramStart"/>
      <w:r w:rsidRPr="001E2FA0">
        <w:t>is</w:t>
      </w:r>
      <w:r w:rsidR="00117DF6">
        <w:t xml:space="preserve"> </w:t>
      </w:r>
      <w:r w:rsidRPr="001E2FA0">
        <w:t>expected</w:t>
      </w:r>
      <w:proofErr w:type="gramEnd"/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submit</w:t>
      </w:r>
      <w:r w:rsidR="00117DF6">
        <w:t xml:space="preserve"> </w:t>
      </w:r>
      <w:r w:rsidRPr="001E2FA0">
        <w:t>financial</w:t>
      </w:r>
      <w:r w:rsidR="00117DF6">
        <w:t xml:space="preserve"> </w:t>
      </w:r>
      <w:r w:rsidRPr="001E2FA0">
        <w:t>statements,</w:t>
      </w:r>
      <w:r w:rsidR="00117DF6">
        <w:t xml:space="preserve"> </w:t>
      </w:r>
      <w:r w:rsidRPr="001E2FA0">
        <w:t>annual</w:t>
      </w:r>
      <w:r w:rsidR="00117DF6">
        <w:t xml:space="preserve"> </w:t>
      </w:r>
      <w:r w:rsidRPr="001E2FA0">
        <w:t>returns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report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audited</w:t>
      </w:r>
      <w:r w:rsidR="00117DF6">
        <w:t xml:space="preserve"> </w:t>
      </w:r>
      <w:r w:rsidRPr="001E2FA0">
        <w:t>books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accounts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certified</w:t>
      </w:r>
      <w:r w:rsidR="00117DF6">
        <w:t xml:space="preserve"> </w:t>
      </w:r>
      <w:r w:rsidRPr="001E2FA0">
        <w:t>auditor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Bureau;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declare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submit</w:t>
      </w:r>
      <w:r w:rsidR="00117DF6">
        <w:t xml:space="preserve"> </w:t>
      </w:r>
      <w:r w:rsidRPr="001E2FA0">
        <w:t>estimates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its</w:t>
      </w:r>
      <w:r w:rsidR="00117DF6">
        <w:t xml:space="preserve"> </w:t>
      </w:r>
      <w:r w:rsidRPr="001E2FA0">
        <w:t>income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expenditure,</w:t>
      </w:r>
      <w:r w:rsidR="00117DF6">
        <w:t xml:space="preserve"> </w:t>
      </w:r>
      <w:r w:rsidRPr="001E2FA0">
        <w:t>budget,</w:t>
      </w:r>
      <w:r w:rsidR="00117DF6">
        <w:t xml:space="preserve"> </w:t>
      </w:r>
      <w:r w:rsidRPr="001E2FA0">
        <w:t>work</w:t>
      </w:r>
      <w:r w:rsidR="00117DF6">
        <w:t xml:space="preserve"> </w:t>
      </w:r>
      <w:r w:rsidRPr="001E2FA0">
        <w:t>plan,</w:t>
      </w:r>
      <w:r w:rsidR="00117DF6">
        <w:t xml:space="preserve"> </w:t>
      </w:r>
      <w:r w:rsidRPr="001E2FA0">
        <w:t>information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funds</w:t>
      </w:r>
      <w:r w:rsidR="00117DF6">
        <w:t xml:space="preserve"> </w:t>
      </w:r>
      <w:r w:rsidRPr="001E2FA0">
        <w:t>received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sources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funds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accordance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section</w:t>
      </w:r>
      <w:r w:rsidR="00117DF6">
        <w:t xml:space="preserve"> </w:t>
      </w:r>
      <w:r w:rsidRPr="001E2FA0">
        <w:t>39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NGO</w:t>
      </w:r>
      <w:r w:rsidR="00117DF6">
        <w:t xml:space="preserve"> </w:t>
      </w:r>
      <w:r w:rsidRPr="001E2FA0">
        <w:t>Act.</w:t>
      </w:r>
    </w:p>
    <w:p w14:paraId="55BF06E7" w14:textId="0646D618" w:rsidR="000E0A14" w:rsidRDefault="002461EB" w:rsidP="002461EB">
      <w:pPr>
        <w:pStyle w:val="SingleTxtG"/>
      </w:pPr>
      <w:r w:rsidRPr="001E2FA0">
        <w:t>108.</w:t>
      </w:r>
      <w:r w:rsidRPr="001E2FA0">
        <w:tab/>
        <w:t>The</w:t>
      </w:r>
      <w:r w:rsidR="00117DF6">
        <w:t xml:space="preserve"> </w:t>
      </w:r>
      <w:r w:rsidRPr="001E2FA0">
        <w:t>requirement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registration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regulatory</w:t>
      </w:r>
      <w:r w:rsidR="00117DF6">
        <w:t xml:space="preserve"> </w:t>
      </w:r>
      <w:r w:rsidRPr="001E2FA0">
        <w:t>tool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not</w:t>
      </w:r>
      <w:r w:rsidR="00117DF6">
        <w:t xml:space="preserve"> </w:t>
      </w:r>
      <w:r w:rsidRPr="001E2FA0">
        <w:t>unique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NGOs</w:t>
      </w:r>
      <w:r w:rsidR="00117DF6">
        <w:t xml:space="preserve"> </w:t>
      </w:r>
      <w:r w:rsidRPr="001E2FA0">
        <w:t>but</w:t>
      </w:r>
      <w:r w:rsidR="00117DF6">
        <w:t xml:space="preserve"> </w:t>
      </w:r>
      <w:r w:rsidRPr="001E2FA0">
        <w:t>is</w:t>
      </w:r>
      <w:r w:rsidR="00117DF6">
        <w:t xml:space="preserve"> </w:t>
      </w:r>
      <w:proofErr w:type="gramStart"/>
      <w:r w:rsidRPr="001E2FA0">
        <w:t>rather</w:t>
      </w:r>
      <w:r w:rsidR="00117DF6">
        <w:t xml:space="preserve"> </w:t>
      </w:r>
      <w:r w:rsidRPr="001E2FA0">
        <w:t>a</w:t>
      </w:r>
      <w:proofErr w:type="gramEnd"/>
      <w:r w:rsidR="00117DF6">
        <w:t xml:space="preserve"> </w:t>
      </w:r>
      <w:r w:rsidRPr="001E2FA0">
        <w:t>general</w:t>
      </w:r>
      <w:r w:rsidR="00117DF6">
        <w:t xml:space="preserve"> </w:t>
      </w:r>
      <w:r w:rsidRPr="001E2FA0">
        <w:t>concept</w:t>
      </w:r>
      <w:r w:rsidR="00117DF6">
        <w:t xml:space="preserve"> </w:t>
      </w:r>
      <w:r w:rsidRPr="001E2FA0">
        <w:t>applicable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other</w:t>
      </w:r>
      <w:r w:rsidR="00117DF6">
        <w:t xml:space="preserve"> </w:t>
      </w:r>
      <w:r w:rsidR="00F16F32" w:rsidRPr="001E2FA0">
        <w:t>professionals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sectors</w:t>
      </w:r>
      <w:r w:rsidR="00117DF6">
        <w:t xml:space="preserve"> </w:t>
      </w:r>
      <w:r w:rsidRPr="001E2FA0">
        <w:t>such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lawyers,</w:t>
      </w:r>
      <w:r w:rsidR="00117DF6">
        <w:t xml:space="preserve"> </w:t>
      </w:r>
      <w:r w:rsidRPr="001E2FA0">
        <w:t>medical</w:t>
      </w:r>
      <w:r w:rsidR="00117DF6">
        <w:t xml:space="preserve"> </w:t>
      </w:r>
      <w:r w:rsidR="00F16F32" w:rsidRPr="001E2FA0">
        <w:t>practitioners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players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insurance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energy</w:t>
      </w:r>
      <w:r w:rsidR="00117DF6">
        <w:t xml:space="preserve"> </w:t>
      </w:r>
      <w:r w:rsidRPr="001E2FA0">
        <w:t>sector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Uganda.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regulatory</w:t>
      </w:r>
      <w:r w:rsidR="00117DF6">
        <w:t xml:space="preserve"> </w:t>
      </w:r>
      <w:r w:rsidRPr="001E2FA0">
        <w:t>role</w:t>
      </w:r>
      <w:r w:rsidR="00117DF6">
        <w:t xml:space="preserve"> </w:t>
      </w:r>
      <w:r w:rsidRPr="001E2FA0">
        <w:t>need</w:t>
      </w:r>
      <w:r w:rsidR="00117DF6">
        <w:t xml:space="preserve"> </w:t>
      </w:r>
      <w:r w:rsidRPr="001E2FA0">
        <w:t>not</w:t>
      </w:r>
      <w:r w:rsidR="00117DF6">
        <w:t xml:space="preserve"> </w:t>
      </w:r>
      <w:proofErr w:type="gramStart"/>
      <w:r w:rsidRPr="001E2FA0">
        <w:t>be</w:t>
      </w:r>
      <w:r w:rsidR="00117DF6">
        <w:t xml:space="preserve"> </w:t>
      </w:r>
      <w:r w:rsidRPr="001E2FA0">
        <w:t>overemphasized</w:t>
      </w:r>
      <w:proofErr w:type="gramEnd"/>
      <w:r w:rsidRPr="001E2FA0">
        <w:t>.</w:t>
      </w:r>
    </w:p>
    <w:p w14:paraId="5D47C074" w14:textId="77777777" w:rsidR="000E0A14" w:rsidRDefault="002461EB" w:rsidP="002461EB">
      <w:pPr>
        <w:pStyle w:val="SingleTxtG"/>
      </w:pPr>
      <w:r w:rsidRPr="001E2FA0">
        <w:t>109.</w:t>
      </w:r>
      <w:r w:rsidRPr="001E2FA0">
        <w:tab/>
      </w:r>
      <w:proofErr w:type="gramStart"/>
      <w:r w:rsidRPr="001E2FA0">
        <w:t>The</w:t>
      </w:r>
      <w:r w:rsidR="00117DF6">
        <w:t xml:space="preserve"> </w:t>
      </w:r>
      <w:r w:rsidRPr="001E2FA0">
        <w:t>Item</w:t>
      </w:r>
      <w:r w:rsidR="00117DF6">
        <w:t xml:space="preserve"> </w:t>
      </w:r>
      <w:r w:rsidRPr="001E2FA0">
        <w:t>15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Second</w:t>
      </w:r>
      <w:r w:rsidR="00117DF6">
        <w:t xml:space="preserve"> </w:t>
      </w:r>
      <w:r w:rsidRPr="001E2FA0">
        <w:t>Schedule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Anti-Money</w:t>
      </w:r>
      <w:r w:rsidR="00117DF6">
        <w:t xml:space="preserve"> </w:t>
      </w:r>
      <w:r w:rsidRPr="001E2FA0">
        <w:t>Laundering</w:t>
      </w:r>
      <w:r w:rsidR="00117DF6">
        <w:t xml:space="preserve"> </w:t>
      </w:r>
      <w:r w:rsidRPr="001E2FA0">
        <w:t>Act,</w:t>
      </w:r>
      <w:proofErr w:type="gramEnd"/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NGO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accountable</w:t>
      </w:r>
      <w:r w:rsidR="00117DF6">
        <w:t xml:space="preserve"> </w:t>
      </w:r>
      <w:r w:rsidRPr="001E2FA0">
        <w:t>person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duties</w:t>
      </w:r>
      <w:r w:rsidR="00117DF6">
        <w:t xml:space="preserve"> </w:t>
      </w:r>
      <w:r w:rsidRPr="001E2FA0">
        <w:t>under</w:t>
      </w:r>
      <w:r w:rsidR="00117DF6">
        <w:t xml:space="preserve"> </w:t>
      </w:r>
      <w:r w:rsidRPr="001E2FA0">
        <w:t>Part</w:t>
      </w:r>
      <w:r w:rsidR="00117DF6">
        <w:t xml:space="preserve"> </w:t>
      </w:r>
      <w:r w:rsidRPr="001E2FA0">
        <w:t>III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Act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relation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adopting</w:t>
      </w:r>
      <w:r w:rsidR="00117DF6">
        <w:t xml:space="preserve"> </w:t>
      </w:r>
      <w:r w:rsidRPr="001E2FA0">
        <w:t>measures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prevent</w:t>
      </w:r>
      <w:r w:rsidR="00117DF6">
        <w:t xml:space="preserve"> </w:t>
      </w:r>
      <w:r w:rsidRPr="001E2FA0">
        <w:t>money</w:t>
      </w:r>
      <w:r w:rsidR="00117DF6">
        <w:t xml:space="preserve"> </w:t>
      </w:r>
      <w:r w:rsidRPr="001E2FA0">
        <w:t>laundering.</w:t>
      </w:r>
      <w:r w:rsidR="00117DF6">
        <w:t xml:space="preserve"> </w:t>
      </w:r>
      <w:r w:rsidRPr="001E2FA0">
        <w:t>Section</w:t>
      </w:r>
      <w:r w:rsidR="00117DF6">
        <w:t xml:space="preserve"> </w:t>
      </w:r>
      <w:r w:rsidRPr="001E2FA0">
        <w:t>8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Anti-Money</w:t>
      </w:r>
      <w:r w:rsidR="00117DF6">
        <w:t xml:space="preserve"> </w:t>
      </w:r>
      <w:r w:rsidRPr="001E2FA0">
        <w:t>Laundering</w:t>
      </w:r>
      <w:r w:rsidR="00117DF6">
        <w:t xml:space="preserve"> </w:t>
      </w:r>
      <w:r w:rsidRPr="001E2FA0">
        <w:t>Act</w:t>
      </w:r>
      <w:r w:rsidR="00117DF6">
        <w:t xml:space="preserve"> </w:t>
      </w:r>
      <w:r w:rsidRPr="001E2FA0">
        <w:t>requires</w:t>
      </w:r>
      <w:r w:rsidR="00117DF6">
        <w:t xml:space="preserve"> </w:t>
      </w:r>
      <w:r w:rsidRPr="001E2FA0">
        <w:t>all</w:t>
      </w:r>
      <w:r w:rsidR="00117DF6">
        <w:t xml:space="preserve"> </w:t>
      </w:r>
      <w:r w:rsidRPr="001E2FA0">
        <w:t>NGOs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report</w:t>
      </w:r>
      <w:r w:rsidR="00117DF6">
        <w:t xml:space="preserve"> </w:t>
      </w:r>
      <w:r w:rsidRPr="001E2FA0">
        <w:t>monetary</w:t>
      </w:r>
      <w:r w:rsidR="00117DF6">
        <w:t xml:space="preserve"> </w:t>
      </w:r>
      <w:r w:rsidRPr="001E2FA0">
        <w:t>transactions</w:t>
      </w:r>
      <w:r w:rsidR="00117DF6">
        <w:t xml:space="preserve"> </w:t>
      </w:r>
      <w:r w:rsidRPr="001E2FA0">
        <w:t>exceeding</w:t>
      </w:r>
      <w:r w:rsidR="00117DF6">
        <w:t xml:space="preserve"> </w:t>
      </w:r>
      <w:proofErr w:type="gramStart"/>
      <w:r w:rsidRPr="001E2FA0">
        <w:t>1000</w:t>
      </w:r>
      <w:proofErr w:type="gramEnd"/>
      <w:r w:rsidR="00117DF6">
        <w:t xml:space="preserve"> </w:t>
      </w:r>
      <w:r w:rsidRPr="001E2FA0">
        <w:t>currency</w:t>
      </w:r>
      <w:r w:rsidR="00117DF6">
        <w:t xml:space="preserve"> </w:t>
      </w:r>
      <w:r w:rsidRPr="001E2FA0">
        <w:t>points.</w:t>
      </w:r>
      <w:r w:rsidR="00117DF6">
        <w:t xml:space="preserve"> </w:t>
      </w:r>
      <w:r w:rsidRPr="001E2FA0">
        <w:t>Further,</w:t>
      </w:r>
      <w:r w:rsidR="00117DF6">
        <w:t xml:space="preserve"> </w:t>
      </w:r>
      <w:r w:rsidRPr="001E2FA0">
        <w:t>Section</w:t>
      </w:r>
      <w:r w:rsidR="00117DF6">
        <w:t xml:space="preserve"> </w:t>
      </w:r>
      <w:r w:rsidRPr="001E2FA0">
        <w:t>39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NGO</w:t>
      </w:r>
      <w:r w:rsidR="00117DF6">
        <w:t xml:space="preserve"> </w:t>
      </w:r>
      <w:r w:rsidRPr="001E2FA0">
        <w:t>Act</w:t>
      </w:r>
      <w:r w:rsidR="00117DF6">
        <w:t xml:space="preserve"> </w:t>
      </w:r>
      <w:r w:rsidRPr="001E2FA0">
        <w:t>requires</w:t>
      </w:r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NGO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submit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report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its</w:t>
      </w:r>
      <w:r w:rsidR="00117DF6">
        <w:t xml:space="preserve"> </w:t>
      </w:r>
      <w:r w:rsidRPr="001E2FA0">
        <w:t>accounting</w:t>
      </w:r>
      <w:r w:rsidR="00117DF6">
        <w:t xml:space="preserve"> </w:t>
      </w:r>
      <w:r w:rsidRPr="001E2FA0">
        <w:t>policies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how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policies</w:t>
      </w:r>
      <w:r w:rsidR="00117DF6">
        <w:t xml:space="preserve"> </w:t>
      </w:r>
      <w:r w:rsidRPr="001E2FA0">
        <w:t>have</w:t>
      </w:r>
      <w:r w:rsidR="00117DF6">
        <w:t xml:space="preserve"> </w:t>
      </w:r>
      <w:proofErr w:type="gramStart"/>
      <w:r w:rsidRPr="001E2FA0">
        <w:t>been</w:t>
      </w:r>
      <w:r w:rsidR="00117DF6">
        <w:t xml:space="preserve"> </w:t>
      </w:r>
      <w:r w:rsidRPr="001E2FA0">
        <w:t>applied</w:t>
      </w:r>
      <w:proofErr w:type="gramEnd"/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preparation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their</w:t>
      </w:r>
      <w:r w:rsidR="00117DF6">
        <w:t xml:space="preserve"> </w:t>
      </w:r>
      <w:r w:rsidRPr="001E2FA0">
        <w:t>financial</w:t>
      </w:r>
      <w:r w:rsidR="00117DF6">
        <w:t xml:space="preserve"> </w:t>
      </w:r>
      <w:r w:rsidRPr="001E2FA0">
        <w:t>statements;</w:t>
      </w:r>
      <w:r w:rsidR="00117DF6">
        <w:t xml:space="preserve"> </w:t>
      </w:r>
      <w:r w:rsidRPr="001E2FA0">
        <w:t>how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NGO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complied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provisions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Act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its</w:t>
      </w:r>
      <w:r w:rsidR="00117DF6">
        <w:t xml:space="preserve"> </w:t>
      </w:r>
      <w:r w:rsidRPr="001E2FA0">
        <w:t>constitution</w:t>
      </w:r>
      <w:r w:rsidR="00117DF6">
        <w:t xml:space="preserve"> </w:t>
      </w:r>
      <w:r w:rsidRPr="001E2FA0">
        <w:t>relating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financial</w:t>
      </w:r>
      <w:r w:rsidR="00117DF6">
        <w:t xml:space="preserve"> </w:t>
      </w:r>
      <w:r w:rsidRPr="001E2FA0">
        <w:t>matters.</w:t>
      </w:r>
    </w:p>
    <w:p w14:paraId="57A45231" w14:textId="1C78B1BF" w:rsidR="002461EB" w:rsidRPr="001E2FA0" w:rsidRDefault="002461EB" w:rsidP="002461EB">
      <w:pPr>
        <w:pStyle w:val="SingleTxtG"/>
      </w:pPr>
      <w:r w:rsidRPr="001E2FA0">
        <w:t>110.</w:t>
      </w:r>
      <w:r w:rsidRPr="001E2FA0">
        <w:tab/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past</w:t>
      </w:r>
      <w:r w:rsidR="00117DF6">
        <w:t xml:space="preserve"> </w:t>
      </w:r>
      <w:r w:rsidRPr="001E2FA0">
        <w:t>5</w:t>
      </w:r>
      <w:r w:rsidR="00117DF6">
        <w:t xml:space="preserve"> </w:t>
      </w:r>
      <w:r w:rsidRPr="001E2FA0">
        <w:t>years,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total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63</w:t>
      </w:r>
      <w:r w:rsidR="00117DF6">
        <w:t xml:space="preserve"> </w:t>
      </w:r>
      <w:r w:rsidRPr="001E2FA0">
        <w:t>NGOs</w:t>
      </w:r>
      <w:r w:rsidR="00117DF6">
        <w:t xml:space="preserve"> </w:t>
      </w:r>
      <w:proofErr w:type="gramStart"/>
      <w:r w:rsidRPr="001E2FA0">
        <w:t>have</w:t>
      </w:r>
      <w:proofErr w:type="gramEnd"/>
      <w:r w:rsidR="00117DF6">
        <w:t xml:space="preserve"> </w:t>
      </w:r>
      <w:r w:rsidRPr="001E2FA0">
        <w:t>been</w:t>
      </w:r>
      <w:r w:rsidR="00117DF6">
        <w:t xml:space="preserve"> </w:t>
      </w:r>
      <w:r w:rsidRPr="001E2FA0">
        <w:t>suspended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different</w:t>
      </w:r>
      <w:r w:rsidR="00117DF6">
        <w:t xml:space="preserve"> </w:t>
      </w:r>
      <w:r w:rsidRPr="001E2FA0">
        <w:t>reasons</w:t>
      </w:r>
      <w:r w:rsidR="00117DF6">
        <w:t xml:space="preserve"> </w:t>
      </w:r>
      <w:r w:rsidRPr="001E2FA0">
        <w:t>relating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non-compliance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NGO</w:t>
      </w:r>
      <w:r w:rsidR="00117DF6">
        <w:t xml:space="preserve"> </w:t>
      </w:r>
      <w:r w:rsidRPr="001E2FA0">
        <w:t>Act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its</w:t>
      </w:r>
      <w:r w:rsidR="00117DF6">
        <w:t xml:space="preserve"> </w:t>
      </w:r>
      <w:r w:rsidRPr="001E2FA0">
        <w:t>Regulations.</w:t>
      </w:r>
      <w:r w:rsidR="00117DF6">
        <w:t xml:space="preserve"> </w:t>
      </w:r>
      <w:proofErr w:type="gramStart"/>
      <w:r w:rsidRPr="001E2FA0">
        <w:t>31</w:t>
      </w:r>
      <w:proofErr w:type="gramEnd"/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these</w:t>
      </w:r>
      <w:r w:rsidR="00117DF6">
        <w:t xml:space="preserve"> </w:t>
      </w:r>
      <w:r w:rsidRPr="001E2FA0">
        <w:t>were</w:t>
      </w:r>
      <w:r w:rsidR="00117DF6">
        <w:t xml:space="preserve"> </w:t>
      </w:r>
      <w:r w:rsidRPr="001E2FA0">
        <w:t>subjected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due</w:t>
      </w:r>
      <w:r w:rsidR="00117DF6">
        <w:t xml:space="preserve"> </w:t>
      </w:r>
      <w:r w:rsidRPr="001E2FA0">
        <w:t>process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they</w:t>
      </w:r>
      <w:r w:rsidR="00117DF6">
        <w:t xml:space="preserve"> </w:t>
      </w:r>
      <w:r w:rsidRPr="001E2FA0">
        <w:t>complied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have</w:t>
      </w:r>
      <w:r w:rsidR="00117DF6">
        <w:t xml:space="preserve"> </w:t>
      </w:r>
      <w:r w:rsidRPr="001E2FA0">
        <w:t>since</w:t>
      </w:r>
      <w:r w:rsidR="00117DF6">
        <w:t xml:space="preserve"> </w:t>
      </w:r>
      <w:r w:rsidRPr="001E2FA0">
        <w:t>been</w:t>
      </w:r>
      <w:r w:rsidR="00117DF6">
        <w:t xml:space="preserve"> </w:t>
      </w:r>
      <w:r w:rsidRPr="001E2FA0">
        <w:t>cleared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resume</w:t>
      </w:r>
      <w:r w:rsidR="00117DF6">
        <w:t xml:space="preserve"> </w:t>
      </w:r>
      <w:r w:rsidRPr="001E2FA0">
        <w:t>operations.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remaining</w:t>
      </w:r>
      <w:r w:rsidR="00117DF6">
        <w:t xml:space="preserve"> </w:t>
      </w:r>
      <w:r w:rsidRPr="001E2FA0">
        <w:t>32</w:t>
      </w:r>
      <w:r w:rsidR="00117DF6">
        <w:t xml:space="preserve"> </w:t>
      </w:r>
      <w:r w:rsidRPr="001E2FA0">
        <w:t>NGOs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have</w:t>
      </w:r>
      <w:r w:rsidR="00117DF6">
        <w:t xml:space="preserve"> </w:t>
      </w:r>
      <w:r w:rsidRPr="001E2FA0">
        <w:t>not</w:t>
      </w:r>
      <w:r w:rsidR="00117DF6">
        <w:t xml:space="preserve"> </w:t>
      </w:r>
      <w:proofErr w:type="gramStart"/>
      <w:r w:rsidRPr="001E2FA0">
        <w:t>been</w:t>
      </w:r>
      <w:r w:rsidR="00117DF6">
        <w:t xml:space="preserve"> </w:t>
      </w:r>
      <w:r w:rsidRPr="001E2FA0">
        <w:t>cleared</w:t>
      </w:r>
      <w:proofErr w:type="gramEnd"/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resume</w:t>
      </w:r>
      <w:r w:rsidR="00117DF6">
        <w:t xml:space="preserve"> </w:t>
      </w:r>
      <w:r w:rsidRPr="001E2FA0">
        <w:t>their</w:t>
      </w:r>
      <w:r w:rsidR="00117DF6">
        <w:t xml:space="preserve"> </w:t>
      </w:r>
      <w:r w:rsidRPr="001E2FA0">
        <w:t>operations,</w:t>
      </w:r>
      <w:r w:rsidR="00117DF6">
        <w:t xml:space="preserve"> </w:t>
      </w:r>
      <w:r w:rsidRPr="001E2FA0">
        <w:t>3</w:t>
      </w:r>
      <w:r w:rsidR="00117DF6">
        <w:t xml:space="preserve"> </w:t>
      </w:r>
      <w:r w:rsidRPr="001E2FA0">
        <w:t>NGOs</w:t>
      </w:r>
      <w:r w:rsidR="00117DF6">
        <w:t xml:space="preserve"> </w:t>
      </w:r>
      <w:r w:rsidRPr="001E2FA0">
        <w:t>have</w:t>
      </w:r>
      <w:r w:rsidR="00117DF6">
        <w:t xml:space="preserve"> </w:t>
      </w:r>
      <w:r w:rsidRPr="001E2FA0">
        <w:t>pending</w:t>
      </w:r>
      <w:r w:rsidR="00117DF6">
        <w:t xml:space="preserve"> </w:t>
      </w:r>
      <w:r w:rsidRPr="001E2FA0">
        <w:t>cases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court,</w:t>
      </w:r>
      <w:r w:rsidR="00117DF6">
        <w:t xml:space="preserve"> </w:t>
      </w:r>
      <w:r w:rsidRPr="001E2FA0">
        <w:t>5</w:t>
      </w:r>
      <w:r w:rsidR="00117DF6">
        <w:t xml:space="preserve"> </w:t>
      </w:r>
      <w:r w:rsidRPr="001E2FA0">
        <w:t>NGOs</w:t>
      </w:r>
      <w:r w:rsidR="00117DF6">
        <w:t xml:space="preserve"> </w:t>
      </w:r>
      <w:r w:rsidRPr="001E2FA0">
        <w:t>have</w:t>
      </w:r>
      <w:r w:rsidR="00117DF6">
        <w:t xml:space="preserve"> </w:t>
      </w:r>
      <w:r w:rsidRPr="001E2FA0">
        <w:t>had</w:t>
      </w:r>
      <w:r w:rsidR="00117DF6">
        <w:t xml:space="preserve"> </w:t>
      </w:r>
      <w:r w:rsidRPr="001E2FA0">
        <w:t>their</w:t>
      </w:r>
      <w:r w:rsidR="00117DF6">
        <w:t xml:space="preserve"> </w:t>
      </w:r>
      <w:r w:rsidRPr="001E2FA0">
        <w:t>permits</w:t>
      </w:r>
      <w:r w:rsidR="00117DF6">
        <w:t xml:space="preserve"> </w:t>
      </w:r>
      <w:r w:rsidRPr="001E2FA0">
        <w:t>revoked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certificates</w:t>
      </w:r>
      <w:r w:rsidR="00117DF6">
        <w:t xml:space="preserve"> </w:t>
      </w:r>
      <w:r w:rsidRPr="001E2FA0">
        <w:t>cancelled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remaining</w:t>
      </w:r>
      <w:r w:rsidR="00117DF6">
        <w:t xml:space="preserve"> </w:t>
      </w:r>
      <w:r w:rsidRPr="001E2FA0">
        <w:t>24</w:t>
      </w:r>
      <w:r w:rsidR="00117DF6">
        <w:t xml:space="preserve"> </w:t>
      </w:r>
      <w:r w:rsidRPr="001E2FA0">
        <w:t>NGOs</w:t>
      </w:r>
      <w:r w:rsidR="00117DF6">
        <w:t xml:space="preserve"> </w:t>
      </w:r>
      <w:r w:rsidRPr="001E2FA0">
        <w:t>are</w:t>
      </w:r>
      <w:r w:rsidR="00117DF6">
        <w:t xml:space="preserve"> </w:t>
      </w:r>
      <w:r w:rsidRPr="001E2FA0">
        <w:t>yet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fully</w:t>
      </w:r>
      <w:r w:rsidR="00117DF6">
        <w:t xml:space="preserve"> </w:t>
      </w:r>
      <w:r w:rsidRPr="001E2FA0">
        <w:t>comply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Act.</w:t>
      </w:r>
    </w:p>
    <w:p w14:paraId="55F1F80B" w14:textId="67520464" w:rsidR="002461EB" w:rsidRPr="001E2FA0" w:rsidRDefault="002461EB" w:rsidP="002461EB">
      <w:pPr>
        <w:pStyle w:val="SingleTxtG"/>
      </w:pPr>
      <w:r w:rsidRPr="001E2FA0">
        <w:t>111.</w:t>
      </w:r>
      <w:r w:rsidRPr="001E2FA0">
        <w:tab/>
        <w:t>Section</w:t>
      </w:r>
      <w:r w:rsidR="00117DF6">
        <w:t xml:space="preserve"> </w:t>
      </w:r>
      <w:r w:rsidRPr="001E2FA0">
        <w:t>44</w:t>
      </w:r>
      <w:r w:rsidR="00117DF6">
        <w:t xml:space="preserve"> </w:t>
      </w:r>
      <w:r w:rsidRPr="001E2FA0">
        <w:t>(f)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NGO</w:t>
      </w:r>
      <w:r w:rsidR="00117DF6">
        <w:t xml:space="preserve"> </w:t>
      </w:r>
      <w:r w:rsidRPr="001E2FA0">
        <w:t>Act</w:t>
      </w:r>
      <w:r w:rsidR="00117DF6">
        <w:t xml:space="preserve"> </w:t>
      </w:r>
      <w:r w:rsidRPr="001E2FA0">
        <w:t>prohibits</w:t>
      </w:r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NGO</w:t>
      </w:r>
      <w:r w:rsidR="00117DF6">
        <w:t xml:space="preserve"> </w:t>
      </w:r>
      <w:r w:rsidRPr="001E2FA0">
        <w:t>from</w:t>
      </w:r>
      <w:r w:rsidR="00117DF6">
        <w:t xml:space="preserve"> </w:t>
      </w:r>
      <w:r w:rsidRPr="001E2FA0">
        <w:t>engaging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act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prejudicial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interests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Uganda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dignity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people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Uganda.</w:t>
      </w:r>
      <w:r w:rsidR="00117DF6">
        <w:t xml:space="preserve"> </w:t>
      </w:r>
      <w:r w:rsidRPr="001E2FA0">
        <w:t>Section</w:t>
      </w:r>
      <w:r w:rsidR="00117DF6">
        <w:t xml:space="preserve"> </w:t>
      </w:r>
      <w:r w:rsidRPr="001E2FA0">
        <w:t>40</w:t>
      </w:r>
      <w:r w:rsidR="00117DF6">
        <w:t xml:space="preserve"> </w:t>
      </w:r>
      <w:r w:rsidRPr="001E2FA0">
        <w:t>(1)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Act</w:t>
      </w:r>
      <w:r w:rsidR="00117DF6">
        <w:t xml:space="preserve"> </w:t>
      </w:r>
      <w:r w:rsidRPr="001E2FA0">
        <w:t>imposes</w:t>
      </w:r>
      <w:r w:rsidR="00117DF6">
        <w:t xml:space="preserve"> </w:t>
      </w:r>
      <w:r w:rsidRPr="001E2FA0">
        <w:t>criminal</w:t>
      </w:r>
      <w:r w:rsidR="00117DF6">
        <w:t xml:space="preserve"> </w:t>
      </w:r>
      <w:r w:rsidRPr="001E2FA0">
        <w:t>sanctions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Organization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person</w:t>
      </w:r>
      <w:r w:rsidR="00117DF6">
        <w:t xml:space="preserve"> </w:t>
      </w:r>
      <w:r w:rsidRPr="001E2FA0">
        <w:t>who</w:t>
      </w:r>
      <w:r w:rsidR="00117DF6">
        <w:t xml:space="preserve"> </w:t>
      </w:r>
      <w:r w:rsidRPr="001E2FA0">
        <w:t>fails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refuses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produce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Bureau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certificate,</w:t>
      </w:r>
      <w:r w:rsidR="00117DF6">
        <w:t xml:space="preserve"> </w:t>
      </w:r>
      <w:r w:rsidRPr="001E2FA0">
        <w:t>permit,</w:t>
      </w:r>
      <w:r w:rsidR="00117DF6">
        <w:t xml:space="preserve"> </w:t>
      </w:r>
      <w:r w:rsidRPr="001E2FA0">
        <w:t>constitution,</w:t>
      </w:r>
      <w:r w:rsidR="00117DF6">
        <w:t xml:space="preserve"> </w:t>
      </w:r>
      <w:r w:rsidRPr="001E2FA0">
        <w:t>charter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other</w:t>
      </w:r>
      <w:r w:rsidR="00117DF6">
        <w:t xml:space="preserve"> </w:t>
      </w:r>
      <w:r w:rsidRPr="001E2FA0">
        <w:t>relevant</w:t>
      </w:r>
      <w:r w:rsidR="00117DF6">
        <w:t xml:space="preserve"> </w:t>
      </w:r>
      <w:r w:rsidRPr="001E2FA0">
        <w:t>document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information</w:t>
      </w:r>
      <w:r w:rsidR="00117DF6">
        <w:t xml:space="preserve"> </w:t>
      </w:r>
      <w:r w:rsidRPr="001E2FA0">
        <w:t>relevant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purposes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Act;</w:t>
      </w:r>
      <w:r w:rsidR="00117DF6">
        <w:t xml:space="preserve"> </w:t>
      </w:r>
      <w:r w:rsidRPr="001E2FA0">
        <w:t>knowingly</w:t>
      </w:r>
      <w:r w:rsidR="00117DF6">
        <w:t xml:space="preserve"> </w:t>
      </w:r>
      <w:r w:rsidRPr="001E2FA0">
        <w:t>gives</w:t>
      </w:r>
      <w:r w:rsidR="00117DF6">
        <w:t xml:space="preserve"> </w:t>
      </w:r>
      <w:r w:rsidRPr="001E2FA0">
        <w:t>false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incomplete</w:t>
      </w:r>
      <w:r w:rsidR="00117DF6">
        <w:t xml:space="preserve"> </w:t>
      </w:r>
      <w:r w:rsidRPr="001E2FA0">
        <w:t>information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purpose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obtaining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permit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other</w:t>
      </w:r>
      <w:r w:rsidR="00117DF6">
        <w:t xml:space="preserve"> </w:t>
      </w:r>
      <w:r w:rsidRPr="001E2FA0">
        <w:t>requirement;</w:t>
      </w:r>
      <w:r w:rsidR="00117DF6">
        <w:t xml:space="preserve"> </w:t>
      </w:r>
      <w:r w:rsidRPr="001E2FA0">
        <w:t>operates</w:t>
      </w:r>
      <w:r w:rsidR="00117DF6">
        <w:t xml:space="preserve"> </w:t>
      </w:r>
      <w:r w:rsidRPr="001E2FA0">
        <w:t>contrary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conditions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directions</w:t>
      </w:r>
      <w:r w:rsidR="00117DF6">
        <w:t xml:space="preserve"> </w:t>
      </w:r>
      <w:r w:rsidRPr="001E2FA0">
        <w:t>specified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its</w:t>
      </w:r>
      <w:r w:rsidR="00117DF6">
        <w:t xml:space="preserve"> </w:t>
      </w:r>
      <w:r w:rsidRPr="001E2FA0">
        <w:t>permit;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engages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activity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prohibited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Act.</w:t>
      </w:r>
    </w:p>
    <w:p w14:paraId="3EC59A75" w14:textId="0C611DCE" w:rsidR="002461EB" w:rsidRPr="002E6C2A" w:rsidRDefault="002461EB" w:rsidP="00D47DF3">
      <w:pPr>
        <w:pStyle w:val="H23G"/>
      </w:pPr>
      <w:r>
        <w:rPr>
          <w:lang w:val="pt-PT"/>
        </w:rPr>
        <w:tab/>
        <w:t>18.</w:t>
      </w:r>
      <w:r>
        <w:rPr>
          <w:lang w:val="pt-PT"/>
        </w:rPr>
        <w:tab/>
      </w:r>
      <w:r w:rsidRPr="002E6C2A">
        <w:t>Participation</w:t>
      </w:r>
      <w:r w:rsidR="00117DF6">
        <w:t xml:space="preserve"> </w:t>
      </w:r>
      <w:r w:rsidRPr="002E6C2A">
        <w:t>in</w:t>
      </w:r>
      <w:r w:rsidR="00117DF6">
        <w:t xml:space="preserve"> </w:t>
      </w:r>
      <w:r w:rsidRPr="002E6C2A">
        <w:t>Public</w:t>
      </w:r>
      <w:r w:rsidR="00117DF6">
        <w:t xml:space="preserve"> </w:t>
      </w:r>
      <w:r w:rsidRPr="002E6C2A">
        <w:t>Affairs</w:t>
      </w:r>
      <w:r w:rsidR="00117DF6">
        <w:t xml:space="preserve"> </w:t>
      </w:r>
      <w:r w:rsidRPr="002E6C2A">
        <w:t>(Articles</w:t>
      </w:r>
      <w:r w:rsidR="00117DF6">
        <w:t xml:space="preserve"> </w:t>
      </w:r>
      <w:r w:rsidRPr="002E6C2A">
        <w:t>25</w:t>
      </w:r>
      <w:r w:rsidR="00117DF6">
        <w:t xml:space="preserve"> </w:t>
      </w:r>
      <w:r w:rsidRPr="002E6C2A">
        <w:t>and</w:t>
      </w:r>
      <w:r w:rsidR="00117DF6">
        <w:t xml:space="preserve"> </w:t>
      </w:r>
      <w:r w:rsidRPr="002E6C2A">
        <w:t>26)</w:t>
      </w:r>
    </w:p>
    <w:p w14:paraId="6CA028D4" w14:textId="77777777" w:rsidR="000E0A14" w:rsidRDefault="002461EB" w:rsidP="002461EB">
      <w:pPr>
        <w:pStyle w:val="SingleTxtG"/>
      </w:pPr>
      <w:r w:rsidRPr="001E2FA0">
        <w:t>112.</w:t>
      </w:r>
      <w:r w:rsidRPr="001E2FA0">
        <w:tab/>
        <w:t>The</w:t>
      </w:r>
      <w:r w:rsidR="00117DF6">
        <w:t xml:space="preserve"> </w:t>
      </w:r>
      <w:r w:rsidRPr="001E2FA0">
        <w:t>suspension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access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internet</w:t>
      </w:r>
      <w:r w:rsidR="00117DF6">
        <w:t xml:space="preserve"> </w:t>
      </w:r>
      <w:proofErr w:type="gramStart"/>
      <w:r w:rsidRPr="001E2FA0">
        <w:t>was</w:t>
      </w:r>
      <w:r w:rsidR="00117DF6">
        <w:t xml:space="preserve"> </w:t>
      </w:r>
      <w:r w:rsidRPr="001E2FA0">
        <w:t>done</w:t>
      </w:r>
      <w:proofErr w:type="gramEnd"/>
      <w:r w:rsidR="00117DF6">
        <w:t xml:space="preserve"> </w:t>
      </w:r>
      <w:r w:rsidRPr="001E2FA0">
        <w:t>within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parameters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law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was</w:t>
      </w:r>
      <w:r w:rsidR="00117DF6">
        <w:t xml:space="preserve"> </w:t>
      </w:r>
      <w:r w:rsidRPr="001E2FA0">
        <w:t>necessitated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receipt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credible</w:t>
      </w:r>
      <w:r w:rsidR="00117DF6">
        <w:t xml:space="preserve"> </w:t>
      </w:r>
      <w:r w:rsidRPr="001E2FA0">
        <w:t>information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cyber-attacks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use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social</w:t>
      </w:r>
      <w:r w:rsidR="00117DF6">
        <w:t xml:space="preserve"> </w:t>
      </w:r>
      <w:r w:rsidRPr="001E2FA0">
        <w:t>media</w:t>
      </w:r>
      <w:r w:rsidR="00117DF6">
        <w:t xml:space="preserve"> </w:t>
      </w:r>
      <w:r w:rsidRPr="001E2FA0">
        <w:t>platforms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promote</w:t>
      </w:r>
      <w:r w:rsidR="00117DF6">
        <w:t xml:space="preserve"> </w:t>
      </w:r>
      <w:r w:rsidRPr="001E2FA0">
        <w:t>hatred,</w:t>
      </w:r>
      <w:r w:rsidR="00117DF6">
        <w:t xml:space="preserve"> </w:t>
      </w:r>
      <w:r w:rsidRPr="001E2FA0">
        <w:t>incite</w:t>
      </w:r>
      <w:r w:rsidR="00117DF6">
        <w:t xml:space="preserve"> </w:t>
      </w:r>
      <w:r w:rsidRPr="001E2FA0">
        <w:t>violence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undermine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democratic</w:t>
      </w:r>
      <w:r w:rsidR="00117DF6">
        <w:t xml:space="preserve"> </w:t>
      </w:r>
      <w:r w:rsidRPr="001E2FA0">
        <w:t>electoral</w:t>
      </w:r>
      <w:r w:rsidR="00117DF6">
        <w:t xml:space="preserve"> </w:t>
      </w:r>
      <w:r w:rsidRPr="001E2FA0">
        <w:t>processes.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order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maintain</w:t>
      </w:r>
      <w:r w:rsidR="00117DF6">
        <w:t xml:space="preserve"> </w:t>
      </w:r>
      <w:r w:rsidRPr="001E2FA0">
        <w:t>peace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harmony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during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General</w:t>
      </w:r>
      <w:r w:rsidR="00117DF6">
        <w:t xml:space="preserve"> </w:t>
      </w:r>
      <w:r w:rsidRPr="001E2FA0">
        <w:t>elections,</w:t>
      </w:r>
      <w:r w:rsidR="00117DF6">
        <w:t xml:space="preserve"> </w:t>
      </w:r>
      <w:r w:rsidRPr="001E2FA0">
        <w:t>it</w:t>
      </w:r>
      <w:r w:rsidR="00117DF6">
        <w:t xml:space="preserve"> </w:t>
      </w:r>
      <w:r w:rsidRPr="001E2FA0">
        <w:t>was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most</w:t>
      </w:r>
      <w:r w:rsidR="00117DF6">
        <w:t xml:space="preserve"> </w:t>
      </w:r>
      <w:r w:rsidRPr="001E2FA0">
        <w:t>reasonable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proportionate</w:t>
      </w:r>
      <w:r w:rsidR="00117DF6">
        <w:t xml:space="preserve"> </w:t>
      </w:r>
      <w:r w:rsidRPr="001E2FA0">
        <w:t>measure</w:t>
      </w:r>
      <w:r w:rsidR="00117DF6">
        <w:t xml:space="preserve"> </w:t>
      </w:r>
      <w:r w:rsidRPr="001E2FA0">
        <w:t>through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could</w:t>
      </w:r>
      <w:r w:rsidR="00117DF6">
        <w:t xml:space="preserve"> </w:t>
      </w:r>
      <w:r w:rsidRPr="001E2FA0">
        <w:t>guarantee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protection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Ugandan</w:t>
      </w:r>
      <w:r w:rsidR="00117DF6">
        <w:t xml:space="preserve"> </w:t>
      </w:r>
      <w:r w:rsidRPr="001E2FA0">
        <w:t>public,</w:t>
      </w:r>
      <w:r w:rsidR="00117DF6">
        <w:t xml:space="preserve"> </w:t>
      </w:r>
      <w:r w:rsidRPr="001E2FA0">
        <w:t>since</w:t>
      </w:r>
      <w:r w:rsidR="00117DF6">
        <w:t xml:space="preserve"> </w:t>
      </w:r>
      <w:r w:rsidRPr="001E2FA0">
        <w:t>prior</w:t>
      </w:r>
      <w:r w:rsidR="00117DF6">
        <w:t xml:space="preserve"> </w:t>
      </w:r>
      <w:r w:rsidRPr="001E2FA0">
        <w:t>efforts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its</w:t>
      </w:r>
      <w:r w:rsidR="00117DF6">
        <w:t xml:space="preserve"> </w:t>
      </w:r>
      <w:r w:rsidRPr="001E2FA0">
        <w:t>agencies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engage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media</w:t>
      </w:r>
      <w:r w:rsidR="00117DF6">
        <w:t xml:space="preserve"> </w:t>
      </w:r>
      <w:r w:rsidRPr="001E2FA0">
        <w:t>companies</w:t>
      </w:r>
      <w:r w:rsidR="00117DF6">
        <w:t xml:space="preserve"> </w:t>
      </w:r>
      <w:r w:rsidRPr="001E2FA0">
        <w:t>like</w:t>
      </w:r>
      <w:r w:rsidR="00117DF6">
        <w:t xml:space="preserve"> </w:t>
      </w:r>
      <w:r w:rsidRPr="001E2FA0">
        <w:t>Facebook,</w:t>
      </w:r>
      <w:r w:rsidR="00117DF6">
        <w:t xml:space="preserve"> </w:t>
      </w:r>
      <w:r w:rsidRPr="001E2FA0">
        <w:t>Twitter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Google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moderate</w:t>
      </w:r>
      <w:r w:rsidR="00117DF6">
        <w:t xml:space="preserve"> </w:t>
      </w:r>
      <w:r w:rsidRPr="001E2FA0">
        <w:t>extremist</w:t>
      </w:r>
      <w:r w:rsidR="00117DF6">
        <w:t xml:space="preserve"> </w:t>
      </w:r>
      <w:r w:rsidRPr="001E2FA0">
        <w:t>content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was</w:t>
      </w:r>
      <w:r w:rsidR="00117DF6">
        <w:t xml:space="preserve"> </w:t>
      </w:r>
      <w:proofErr w:type="gramStart"/>
      <w:r w:rsidRPr="001E2FA0">
        <w:t>being</w:t>
      </w:r>
      <w:r w:rsidR="00117DF6">
        <w:t xml:space="preserve"> </w:t>
      </w:r>
      <w:r w:rsidRPr="001E2FA0">
        <w:t>broadcast</w:t>
      </w:r>
      <w:proofErr w:type="gramEnd"/>
      <w:r w:rsidR="00117DF6">
        <w:t xml:space="preserve"> </w:t>
      </w:r>
      <w:r w:rsidRPr="001E2FA0">
        <w:t>through</w:t>
      </w:r>
      <w:r w:rsidR="00117DF6">
        <w:t xml:space="preserve"> </w:t>
      </w:r>
      <w:r w:rsidRPr="001E2FA0">
        <w:t>these</w:t>
      </w:r>
      <w:r w:rsidR="00117DF6">
        <w:t xml:space="preserve"> </w:t>
      </w:r>
      <w:r w:rsidRPr="001E2FA0">
        <w:t>platforms</w:t>
      </w:r>
      <w:r w:rsidR="00117DF6">
        <w:t xml:space="preserve"> </w:t>
      </w:r>
      <w:r w:rsidRPr="001E2FA0">
        <w:t>had</w:t>
      </w:r>
      <w:r w:rsidR="00117DF6">
        <w:t xml:space="preserve"> </w:t>
      </w:r>
      <w:r w:rsidRPr="001E2FA0">
        <w:t>proven</w:t>
      </w:r>
      <w:r w:rsidR="00117DF6">
        <w:t xml:space="preserve"> </w:t>
      </w:r>
      <w:r w:rsidRPr="001E2FA0">
        <w:t>futile.</w:t>
      </w:r>
    </w:p>
    <w:p w14:paraId="7E8DB2B5" w14:textId="77777777" w:rsidR="000E0A14" w:rsidRDefault="002461EB" w:rsidP="002461EB">
      <w:pPr>
        <w:pStyle w:val="SingleTxtG"/>
      </w:pPr>
      <w:r w:rsidRPr="001E2FA0">
        <w:t>113.</w:t>
      </w:r>
      <w:r w:rsidRPr="001E2FA0">
        <w:tab/>
        <w:t>The</w:t>
      </w:r>
      <w:r w:rsidR="00117DF6">
        <w:t xml:space="preserve"> </w:t>
      </w:r>
      <w:r w:rsidRPr="001E2FA0">
        <w:t>Commission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accordance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Section</w:t>
      </w:r>
      <w:r w:rsidR="00117DF6">
        <w:t xml:space="preserve"> </w:t>
      </w:r>
      <w:r w:rsidRPr="001E2FA0">
        <w:t>16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Electoral</w:t>
      </w:r>
      <w:r w:rsidR="00117DF6">
        <w:t xml:space="preserve"> </w:t>
      </w:r>
      <w:r w:rsidRPr="001E2FA0">
        <w:t>Commission</w:t>
      </w:r>
      <w:r w:rsidR="00117DF6">
        <w:t xml:space="preserve"> </w:t>
      </w:r>
      <w:r w:rsidRPr="001E2FA0">
        <w:t>Act</w:t>
      </w:r>
      <w:r w:rsidR="00117DF6">
        <w:t xml:space="preserve"> </w:t>
      </w:r>
      <w:r w:rsidRPr="001E2FA0">
        <w:t>accredited</w:t>
      </w:r>
      <w:r w:rsidR="00117DF6">
        <w:t xml:space="preserve"> </w:t>
      </w:r>
      <w:r w:rsidRPr="001E2FA0">
        <w:t>277</w:t>
      </w:r>
      <w:r w:rsidR="00117DF6">
        <w:t xml:space="preserve"> </w:t>
      </w:r>
      <w:r w:rsidRPr="001E2FA0">
        <w:t>international</w:t>
      </w:r>
      <w:r w:rsidR="00117DF6">
        <w:t xml:space="preserve"> </w:t>
      </w:r>
      <w:r w:rsidRPr="001E2FA0">
        <w:t>observers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2,540</w:t>
      </w:r>
      <w:r w:rsidR="00117DF6">
        <w:t xml:space="preserve"> </w:t>
      </w:r>
      <w:r w:rsidRPr="001E2FA0">
        <w:t>local</w:t>
      </w:r>
      <w:r w:rsidR="00117DF6">
        <w:t xml:space="preserve"> </w:t>
      </w:r>
      <w:r w:rsidRPr="001E2FA0">
        <w:t>observers</w:t>
      </w:r>
      <w:r w:rsidR="00117DF6">
        <w:t xml:space="preserve"> </w:t>
      </w:r>
      <w:r w:rsidRPr="001E2FA0">
        <w:t>categorized</w:t>
      </w:r>
      <w:r w:rsidR="00117DF6">
        <w:t xml:space="preserve"> </w:t>
      </w:r>
      <w:r w:rsidRPr="001E2FA0">
        <w:t>as</w:t>
      </w:r>
      <w:r w:rsidR="00117DF6">
        <w:t xml:space="preserve"> </w:t>
      </w:r>
      <w:r w:rsidRPr="001E2FA0">
        <w:t>individuals,</w:t>
      </w:r>
      <w:r w:rsidR="00117DF6">
        <w:t xml:space="preserve"> </w:t>
      </w:r>
      <w:r w:rsidRPr="001E2FA0">
        <w:t>groups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institutions</w:t>
      </w:r>
      <w:r w:rsidR="00117DF6">
        <w:t xml:space="preserve"> </w:t>
      </w:r>
      <w:r w:rsidRPr="001E2FA0">
        <w:t>including</w:t>
      </w:r>
      <w:r w:rsidR="00117DF6">
        <w:t xml:space="preserve"> </w:t>
      </w:r>
      <w:r w:rsidRPr="001E2FA0">
        <w:t>civil</w:t>
      </w:r>
      <w:r w:rsidR="00117DF6">
        <w:t xml:space="preserve"> </w:t>
      </w:r>
      <w:r w:rsidRPr="001E2FA0">
        <w:t>society</w:t>
      </w:r>
      <w:r w:rsidR="00117DF6">
        <w:t xml:space="preserve"> </w:t>
      </w:r>
      <w:r w:rsidRPr="001E2FA0">
        <w:t>organizations,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academia,</w:t>
      </w:r>
      <w:r w:rsidR="00117DF6">
        <w:t xml:space="preserve"> </w:t>
      </w:r>
      <w:r w:rsidRPr="001E2FA0">
        <w:t>religious</w:t>
      </w:r>
      <w:r w:rsidR="00117DF6">
        <w:t xml:space="preserve"> </w:t>
      </w:r>
      <w:r w:rsidRPr="001E2FA0">
        <w:t>groups,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media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political</w:t>
      </w:r>
      <w:r w:rsidR="00117DF6">
        <w:t xml:space="preserve"> </w:t>
      </w:r>
      <w:r w:rsidRPr="001E2FA0">
        <w:t>parties/organizations.</w:t>
      </w:r>
    </w:p>
    <w:p w14:paraId="360F220F" w14:textId="77777777" w:rsidR="000E0A14" w:rsidRDefault="002461EB" w:rsidP="002461EB">
      <w:pPr>
        <w:pStyle w:val="SingleTxtG"/>
      </w:pPr>
      <w:r w:rsidRPr="001E2FA0">
        <w:t>114.</w:t>
      </w:r>
      <w:r w:rsidRPr="001E2FA0">
        <w:tab/>
        <w:t>Electoral</w:t>
      </w:r>
      <w:r w:rsidR="00117DF6">
        <w:t xml:space="preserve"> </w:t>
      </w:r>
      <w:r w:rsidRPr="001E2FA0">
        <w:t>campaign</w:t>
      </w:r>
      <w:r w:rsidR="00117DF6">
        <w:t xml:space="preserve"> </w:t>
      </w:r>
      <w:r w:rsidRPr="001E2FA0">
        <w:t>financing</w:t>
      </w:r>
      <w:r w:rsidR="00117DF6">
        <w:t xml:space="preserve"> </w:t>
      </w:r>
      <w:proofErr w:type="gramStart"/>
      <w:r w:rsidRPr="001E2FA0">
        <w:t>is</w:t>
      </w:r>
      <w:r w:rsidR="00117DF6">
        <w:t xml:space="preserve"> </w:t>
      </w:r>
      <w:r w:rsidRPr="001E2FA0">
        <w:t>provided</w:t>
      </w:r>
      <w:proofErr w:type="gramEnd"/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under</w:t>
      </w:r>
      <w:r w:rsidR="00117DF6">
        <w:t xml:space="preserve"> </w:t>
      </w:r>
      <w:r w:rsidRPr="001E2FA0">
        <w:t>Section</w:t>
      </w:r>
      <w:r w:rsidR="00117DF6">
        <w:t xml:space="preserve"> </w:t>
      </w:r>
      <w:r w:rsidRPr="001E2FA0">
        <w:t>14A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Political</w:t>
      </w:r>
      <w:r w:rsidR="00117DF6">
        <w:t xml:space="preserve"> </w:t>
      </w:r>
      <w:r w:rsidRPr="001E2FA0">
        <w:t>Parties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Organizations</w:t>
      </w:r>
      <w:r w:rsidR="00117DF6">
        <w:t xml:space="preserve"> </w:t>
      </w:r>
      <w:r w:rsidRPr="001E2FA0">
        <w:t>(Amendment)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2010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mandates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contribute</w:t>
      </w:r>
      <w:r w:rsidR="00117DF6">
        <w:t xml:space="preserve"> </w:t>
      </w:r>
      <w:r w:rsidRPr="001E2FA0">
        <w:t>funds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other</w:t>
      </w:r>
      <w:r w:rsidR="00117DF6">
        <w:t xml:space="preserve"> </w:t>
      </w:r>
      <w:r w:rsidRPr="001E2FA0">
        <w:t>public</w:t>
      </w:r>
      <w:r w:rsidR="00117DF6">
        <w:t xml:space="preserve"> </w:t>
      </w:r>
      <w:r w:rsidRPr="001E2FA0">
        <w:t>resources</w:t>
      </w:r>
      <w:r w:rsidR="00117DF6">
        <w:t xml:space="preserve"> </w:t>
      </w:r>
      <w:r w:rsidRPr="001E2FA0">
        <w:t>towards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activities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political</w:t>
      </w:r>
      <w:r w:rsidR="00117DF6">
        <w:t xml:space="preserve"> </w:t>
      </w:r>
      <w:r w:rsidRPr="001E2FA0">
        <w:t>parties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organisations</w:t>
      </w:r>
      <w:r w:rsidR="00117DF6">
        <w:t xml:space="preserve"> </w:t>
      </w:r>
      <w:r w:rsidRPr="001E2FA0">
        <w:lastRenderedPageBreak/>
        <w:t>represented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Parliament.</w:t>
      </w:r>
      <w:r w:rsidR="00117DF6">
        <w:t xml:space="preserve"> </w:t>
      </w:r>
      <w:r w:rsidRPr="001E2FA0">
        <w:t>It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basis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this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provided</w:t>
      </w:r>
      <w:r w:rsidR="00117DF6">
        <w:t xml:space="preserve"> </w:t>
      </w:r>
      <w:r w:rsidRPr="001E2FA0">
        <w:t>financial</w:t>
      </w:r>
      <w:r w:rsidR="00117DF6">
        <w:t xml:space="preserve"> </w:t>
      </w:r>
      <w:r w:rsidRPr="001E2FA0">
        <w:t>support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political</w:t>
      </w:r>
      <w:r w:rsidR="00117DF6">
        <w:t xml:space="preserve"> </w:t>
      </w:r>
      <w:r w:rsidRPr="001E2FA0">
        <w:t>parties.</w:t>
      </w:r>
    </w:p>
    <w:p w14:paraId="26D5EB9F" w14:textId="77777777" w:rsidR="000E0A14" w:rsidRDefault="002461EB" w:rsidP="002461EB">
      <w:pPr>
        <w:pStyle w:val="SingleTxtG"/>
      </w:pPr>
      <w:r w:rsidRPr="001E2FA0">
        <w:t>115.</w:t>
      </w:r>
      <w:r w:rsidRPr="001E2FA0">
        <w:tab/>
        <w:t>The</w:t>
      </w:r>
      <w:r w:rsidR="00117DF6">
        <w:t xml:space="preserve"> </w:t>
      </w:r>
      <w:r w:rsidRPr="001E2FA0">
        <w:t>Political</w:t>
      </w:r>
      <w:r w:rsidR="00117DF6">
        <w:t xml:space="preserve"> </w:t>
      </w:r>
      <w:r w:rsidRPr="001E2FA0">
        <w:t>Parties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Organizations</w:t>
      </w:r>
      <w:r w:rsidR="00117DF6">
        <w:t xml:space="preserve"> </w:t>
      </w:r>
      <w:r w:rsidRPr="001E2FA0">
        <w:t>Act</w:t>
      </w:r>
      <w:r w:rsidR="00117DF6">
        <w:t xml:space="preserve"> </w:t>
      </w:r>
      <w:r w:rsidRPr="001E2FA0">
        <w:t>2005,</w:t>
      </w:r>
      <w:r w:rsidR="00117DF6">
        <w:t xml:space="preserve"> </w:t>
      </w:r>
      <w:r w:rsidRPr="001E2FA0">
        <w:t>provides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control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financial</w:t>
      </w:r>
      <w:r w:rsidR="00117DF6">
        <w:t xml:space="preserve"> </w:t>
      </w:r>
      <w:r w:rsidRPr="001E2FA0">
        <w:t>contributions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political</w:t>
      </w:r>
      <w:r w:rsidR="00117DF6">
        <w:t xml:space="preserve"> </w:t>
      </w:r>
      <w:r w:rsidRPr="001E2FA0">
        <w:t>parties</w:t>
      </w:r>
      <w:r w:rsidR="00117DF6">
        <w:t xml:space="preserve"> </w:t>
      </w:r>
      <w:r w:rsidRPr="001E2FA0">
        <w:t>from</w:t>
      </w:r>
      <w:r w:rsidR="00117DF6">
        <w:t xml:space="preserve"> </w:t>
      </w:r>
      <w:r w:rsidRPr="001E2FA0">
        <w:t>foreign</w:t>
      </w:r>
      <w:r w:rsidR="00117DF6">
        <w:t xml:space="preserve"> </w:t>
      </w:r>
      <w:r w:rsidRPr="001E2FA0">
        <w:t>sources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prohibits</w:t>
      </w:r>
      <w:r w:rsidR="00117DF6">
        <w:t xml:space="preserve"> </w:t>
      </w:r>
      <w:r w:rsidRPr="001E2FA0">
        <w:t>such</w:t>
      </w:r>
      <w:r w:rsidR="00117DF6">
        <w:t xml:space="preserve"> </w:t>
      </w:r>
      <w:r w:rsidRPr="001E2FA0">
        <w:t>financing</w:t>
      </w:r>
      <w:r w:rsidR="00117DF6">
        <w:t xml:space="preserve"> </w:t>
      </w:r>
      <w:r w:rsidRPr="001E2FA0">
        <w:t>from</w:t>
      </w:r>
      <w:r w:rsidR="00117DF6">
        <w:t xml:space="preserve"> </w:t>
      </w:r>
      <w:r w:rsidRPr="001E2FA0">
        <w:t>illegal</w:t>
      </w:r>
      <w:r w:rsidR="00117DF6">
        <w:t xml:space="preserve"> </w:t>
      </w:r>
      <w:r w:rsidRPr="001E2FA0">
        <w:t>sources.</w:t>
      </w:r>
    </w:p>
    <w:p w14:paraId="0539D3DA" w14:textId="7D9A6306" w:rsidR="002461EB" w:rsidRPr="001E2FA0" w:rsidRDefault="002461EB" w:rsidP="002461EB">
      <w:pPr>
        <w:pStyle w:val="SingleTxtG"/>
      </w:pPr>
      <w:r w:rsidRPr="001E2FA0">
        <w:t>116.</w:t>
      </w:r>
      <w:r w:rsidRPr="001E2FA0">
        <w:tab/>
        <w:t>At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commencement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electoral</w:t>
      </w:r>
      <w:r w:rsidR="00117DF6">
        <w:t xml:space="preserve"> </w:t>
      </w:r>
      <w:r w:rsidRPr="001E2FA0">
        <w:t>campaigns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2021</w:t>
      </w:r>
      <w:r w:rsidR="00117DF6">
        <w:t xml:space="preserve"> </w:t>
      </w:r>
      <w:r w:rsidRPr="001E2FA0">
        <w:t>general</w:t>
      </w:r>
      <w:r w:rsidR="00117DF6">
        <w:t xml:space="preserve"> </w:t>
      </w:r>
      <w:r w:rsidRPr="001E2FA0">
        <w:t>elections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Electoral</w:t>
      </w:r>
      <w:r w:rsidR="00117DF6">
        <w:t xml:space="preserve"> </w:t>
      </w:r>
      <w:r w:rsidRPr="001E2FA0">
        <w:t>Commission</w:t>
      </w:r>
      <w:r w:rsidR="00117DF6">
        <w:t xml:space="preserve"> </w:t>
      </w:r>
      <w:r w:rsidRPr="001E2FA0">
        <w:t>banned</w:t>
      </w:r>
      <w:r w:rsidR="00117DF6">
        <w:t xml:space="preserve"> </w:t>
      </w:r>
      <w:r w:rsidRPr="001E2FA0">
        <w:t>all</w:t>
      </w:r>
      <w:r w:rsidR="00117DF6">
        <w:t xml:space="preserve"> </w:t>
      </w:r>
      <w:r w:rsidRPr="001E2FA0">
        <w:t>fundraising</w:t>
      </w:r>
      <w:r w:rsidR="00117DF6">
        <w:t xml:space="preserve"> </w:t>
      </w:r>
      <w:r w:rsidRPr="001E2FA0">
        <w:t>activities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avert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possibility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candidates</w:t>
      </w:r>
      <w:r w:rsidR="00117DF6">
        <w:t xml:space="preserve"> </w:t>
      </w:r>
      <w:r w:rsidRPr="001E2FA0">
        <w:t>offering</w:t>
      </w:r>
      <w:r w:rsidR="00117DF6">
        <w:t xml:space="preserve"> </w:t>
      </w:r>
      <w:r w:rsidRPr="001E2FA0">
        <w:t>inducements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voters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institutions.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does</w:t>
      </w:r>
      <w:r w:rsidR="00117DF6">
        <w:t xml:space="preserve"> </w:t>
      </w:r>
      <w:r w:rsidRPr="001E2FA0">
        <w:t>not</w:t>
      </w:r>
      <w:r w:rsidR="00117DF6">
        <w:t xml:space="preserve"> </w:t>
      </w:r>
      <w:r w:rsidRPr="001E2FA0">
        <w:t>condone</w:t>
      </w:r>
      <w:r w:rsidR="00117DF6">
        <w:t xml:space="preserve"> </w:t>
      </w:r>
      <w:r w:rsidRPr="001E2FA0">
        <w:t>bribery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voters.</w:t>
      </w:r>
    </w:p>
    <w:p w14:paraId="26942FEB" w14:textId="77777777" w:rsidR="000E0A14" w:rsidRDefault="002461EB" w:rsidP="002461EB">
      <w:pPr>
        <w:pStyle w:val="SingleTxtG"/>
      </w:pPr>
      <w:r w:rsidRPr="001E2FA0">
        <w:t>117.</w:t>
      </w:r>
      <w:r w:rsidRPr="001E2FA0">
        <w:tab/>
        <w:t>The</w:t>
      </w:r>
      <w:r w:rsidR="00117DF6">
        <w:t xml:space="preserve"> </w:t>
      </w:r>
      <w:r w:rsidRPr="001E2FA0">
        <w:t>EC</w:t>
      </w:r>
      <w:r w:rsidR="00117DF6">
        <w:t xml:space="preserve"> </w:t>
      </w:r>
      <w:r w:rsidRPr="001E2FA0">
        <w:t>held</w:t>
      </w:r>
      <w:r w:rsidR="00117DF6">
        <w:t xml:space="preserve"> </w:t>
      </w:r>
      <w:r w:rsidRPr="001E2FA0">
        <w:t>meetings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Uganda</w:t>
      </w:r>
      <w:r w:rsidR="00117DF6">
        <w:t xml:space="preserve"> </w:t>
      </w:r>
      <w:r w:rsidRPr="001E2FA0">
        <w:t>Broadcasting</w:t>
      </w:r>
      <w:r w:rsidR="00117DF6">
        <w:t xml:space="preserve"> </w:t>
      </w:r>
      <w:r w:rsidRPr="001E2FA0">
        <w:t>Council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Association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Media</w:t>
      </w:r>
      <w:r w:rsidR="00117DF6">
        <w:t xml:space="preserve"> </w:t>
      </w:r>
      <w:r w:rsidRPr="001E2FA0">
        <w:t>Owners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encouraged</w:t>
      </w:r>
      <w:r w:rsidR="00117DF6">
        <w:t xml:space="preserve"> </w:t>
      </w:r>
      <w:r w:rsidRPr="001E2FA0">
        <w:t>them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provide</w:t>
      </w:r>
      <w:r w:rsidR="00117DF6">
        <w:t xml:space="preserve"> </w:t>
      </w:r>
      <w:r w:rsidRPr="001E2FA0">
        <w:t>equal</w:t>
      </w:r>
      <w:r w:rsidR="00117DF6">
        <w:t xml:space="preserve"> </w:t>
      </w:r>
      <w:r w:rsidRPr="001E2FA0">
        <w:t>access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media</w:t>
      </w:r>
      <w:r w:rsidR="00117DF6">
        <w:t xml:space="preserve"> </w:t>
      </w:r>
      <w:r w:rsidRPr="001E2FA0">
        <w:t>houses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all</w:t>
      </w:r>
      <w:r w:rsidR="00117DF6">
        <w:t xml:space="preserve"> </w:t>
      </w:r>
      <w:r w:rsidRPr="001E2FA0">
        <w:t>candidates</w:t>
      </w:r>
      <w:r w:rsidR="00117DF6">
        <w:t xml:space="preserve"> </w:t>
      </w:r>
      <w:r w:rsidRPr="001E2FA0">
        <w:t>at</w:t>
      </w:r>
      <w:r w:rsidR="00117DF6">
        <w:t xml:space="preserve"> </w:t>
      </w:r>
      <w:r w:rsidRPr="001E2FA0">
        <w:t>affordable</w:t>
      </w:r>
      <w:r w:rsidR="00117DF6">
        <w:t xml:space="preserve"> </w:t>
      </w:r>
      <w:r w:rsidRPr="001E2FA0">
        <w:t>rates</w:t>
      </w:r>
      <w:r w:rsidR="00117DF6">
        <w:t xml:space="preserve"> </w:t>
      </w:r>
      <w:r w:rsidRPr="001E2FA0">
        <w:t>despite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it</w:t>
      </w:r>
      <w:r w:rsidR="00117DF6">
        <w:t xml:space="preserve"> </w:t>
      </w:r>
      <w:r w:rsidRPr="001E2FA0">
        <w:t>being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liberalized</w:t>
      </w:r>
      <w:r w:rsidR="00117DF6">
        <w:t xml:space="preserve"> </w:t>
      </w:r>
      <w:r w:rsidRPr="001E2FA0">
        <w:t>industry.</w:t>
      </w:r>
    </w:p>
    <w:p w14:paraId="6E255044" w14:textId="77BCF1C6" w:rsidR="002461EB" w:rsidRPr="001E2FA0" w:rsidRDefault="002461EB" w:rsidP="002461EB">
      <w:pPr>
        <w:pStyle w:val="SingleTxtG"/>
      </w:pPr>
      <w:r w:rsidRPr="001E2FA0">
        <w:t>118.</w:t>
      </w:r>
      <w:r w:rsidRPr="001E2FA0">
        <w:tab/>
        <w:t>Government</w:t>
      </w:r>
      <w:r w:rsidR="00117DF6">
        <w:t xml:space="preserve"> </w:t>
      </w:r>
      <w:r w:rsidRPr="001E2FA0">
        <w:t>enacted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Presidential</w:t>
      </w:r>
      <w:r w:rsidR="00117DF6">
        <w:t xml:space="preserve"> </w:t>
      </w:r>
      <w:r w:rsidRPr="001E2FA0">
        <w:t>Elections</w:t>
      </w:r>
      <w:r w:rsidR="00117DF6">
        <w:t xml:space="preserve"> </w:t>
      </w:r>
      <w:r w:rsidRPr="001E2FA0">
        <w:t>(Amendment)</w:t>
      </w:r>
      <w:r w:rsidR="00117DF6">
        <w:t xml:space="preserve"> </w:t>
      </w:r>
      <w:r w:rsidRPr="001E2FA0">
        <w:t>Act</w:t>
      </w:r>
      <w:r w:rsidR="00117DF6">
        <w:t xml:space="preserve"> </w:t>
      </w:r>
      <w:r w:rsidRPr="001E2FA0">
        <w:t>2020;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Political</w:t>
      </w:r>
      <w:r w:rsidR="00117DF6">
        <w:t xml:space="preserve"> </w:t>
      </w:r>
      <w:r w:rsidRPr="001E2FA0">
        <w:t>Parties</w:t>
      </w:r>
      <w:r w:rsidR="00117DF6">
        <w:t xml:space="preserve"> </w:t>
      </w:r>
      <w:r w:rsidRPr="001E2FA0">
        <w:t>Organisations</w:t>
      </w:r>
      <w:r w:rsidR="00117DF6">
        <w:t xml:space="preserve"> </w:t>
      </w:r>
      <w:r w:rsidRPr="001E2FA0">
        <w:t>(Amendment)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2020;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Electoral</w:t>
      </w:r>
      <w:r w:rsidR="00117DF6">
        <w:t xml:space="preserve"> </w:t>
      </w:r>
      <w:r w:rsidRPr="001E2FA0">
        <w:t>Commission</w:t>
      </w:r>
      <w:r w:rsidR="00117DF6">
        <w:t xml:space="preserve"> </w:t>
      </w:r>
      <w:r w:rsidRPr="001E2FA0">
        <w:t>(Amendment)</w:t>
      </w:r>
      <w:r w:rsidR="00117DF6">
        <w:t xml:space="preserve"> </w:t>
      </w:r>
      <w:r w:rsidRPr="001E2FA0">
        <w:t>Act</w:t>
      </w:r>
      <w:r w:rsidR="00117DF6">
        <w:t xml:space="preserve"> </w:t>
      </w:r>
      <w:r w:rsidRPr="001E2FA0">
        <w:t>2020,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Parliamentary</w:t>
      </w:r>
      <w:r w:rsidR="00117DF6">
        <w:t xml:space="preserve"> </w:t>
      </w:r>
      <w:r w:rsidRPr="001E2FA0">
        <w:t>Elections</w:t>
      </w:r>
      <w:r w:rsidR="00117DF6">
        <w:t xml:space="preserve"> </w:t>
      </w:r>
      <w:r w:rsidRPr="001E2FA0">
        <w:t>(Amendment)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2020;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Parliamentary</w:t>
      </w:r>
      <w:r w:rsidR="00117DF6">
        <w:t xml:space="preserve"> </w:t>
      </w:r>
      <w:r w:rsidRPr="001E2FA0">
        <w:t>Elections</w:t>
      </w:r>
      <w:r w:rsidR="00117DF6">
        <w:t xml:space="preserve"> </w:t>
      </w:r>
      <w:r w:rsidRPr="001E2FA0">
        <w:t>(Amendment)</w:t>
      </w:r>
      <w:r w:rsidR="00117DF6">
        <w:t xml:space="preserve"> </w:t>
      </w:r>
      <w:r w:rsidRPr="001E2FA0">
        <w:t>(No,2)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2020;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Local</w:t>
      </w:r>
      <w:r w:rsidR="00117DF6">
        <w:t xml:space="preserve"> </w:t>
      </w:r>
      <w:r w:rsidRPr="001E2FA0">
        <w:t>Governments</w:t>
      </w:r>
      <w:r w:rsidR="00117DF6">
        <w:t xml:space="preserve"> </w:t>
      </w:r>
      <w:r w:rsidRPr="001E2FA0">
        <w:t>(Amendment)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2020,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Local</w:t>
      </w:r>
      <w:r w:rsidR="00117DF6">
        <w:t xml:space="preserve"> </w:t>
      </w:r>
      <w:r w:rsidRPr="001E2FA0">
        <w:t>Governments</w:t>
      </w:r>
      <w:r w:rsidR="00117DF6">
        <w:t xml:space="preserve"> </w:t>
      </w:r>
      <w:r w:rsidRPr="001E2FA0">
        <w:t>(Amendment)</w:t>
      </w:r>
      <w:r w:rsidR="00117DF6">
        <w:t xml:space="preserve"> </w:t>
      </w:r>
      <w:r w:rsidRPr="001E2FA0">
        <w:t>(No.2)</w:t>
      </w:r>
      <w:r w:rsidR="00117DF6">
        <w:t xml:space="preserve"> </w:t>
      </w:r>
      <w:r w:rsidRPr="001E2FA0">
        <w:t>Act,</w:t>
      </w:r>
      <w:r w:rsidR="00117DF6">
        <w:t xml:space="preserve"> </w:t>
      </w:r>
      <w:r w:rsidRPr="001E2FA0">
        <w:t>2020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among</w:t>
      </w:r>
      <w:r w:rsidR="00117DF6">
        <w:t xml:space="preserve"> </w:t>
      </w:r>
      <w:r w:rsidRPr="001E2FA0">
        <w:t>others,</w:t>
      </w:r>
      <w:r w:rsidR="00117DF6">
        <w:t xml:space="preserve"> </w:t>
      </w:r>
      <w:r w:rsidRPr="001E2FA0">
        <w:t>incorporate</w:t>
      </w:r>
      <w:r w:rsidR="00117DF6">
        <w:t xml:space="preserve"> </w:t>
      </w:r>
      <w:r w:rsidRPr="001E2FA0">
        <w:t>recommendations</w:t>
      </w:r>
      <w:r w:rsidR="00117DF6">
        <w:t xml:space="preserve"> </w:t>
      </w:r>
      <w:r w:rsidRPr="001E2FA0">
        <w:t>made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Supreme</w:t>
      </w:r>
      <w:r w:rsidR="00117DF6">
        <w:t xml:space="preserve"> </w:t>
      </w:r>
      <w:r w:rsidRPr="001E2FA0">
        <w:t>Court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Presidential</w:t>
      </w:r>
      <w:r w:rsidR="00117DF6">
        <w:t xml:space="preserve"> </w:t>
      </w:r>
      <w:r w:rsidRPr="001E2FA0">
        <w:t>Election</w:t>
      </w:r>
      <w:r w:rsidR="00117DF6">
        <w:t xml:space="preserve"> </w:t>
      </w:r>
      <w:r w:rsidRPr="001E2FA0">
        <w:t>Petition</w:t>
      </w:r>
      <w:r w:rsidR="00117DF6">
        <w:t xml:space="preserve"> </w:t>
      </w:r>
      <w:r w:rsidRPr="001E2FA0">
        <w:t>No.1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2016.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Presidential</w:t>
      </w:r>
      <w:r w:rsidR="00117DF6">
        <w:t xml:space="preserve"> </w:t>
      </w:r>
      <w:r w:rsidRPr="001E2FA0">
        <w:t>Election</w:t>
      </w:r>
      <w:r w:rsidR="00117DF6">
        <w:t xml:space="preserve"> </w:t>
      </w:r>
      <w:r w:rsidRPr="001E2FA0">
        <w:t>Petition</w:t>
      </w:r>
      <w:r w:rsidR="00117DF6">
        <w:t xml:space="preserve"> </w:t>
      </w:r>
      <w:r w:rsidRPr="001E2FA0">
        <w:t>No.</w:t>
      </w:r>
      <w:r w:rsidR="00117DF6">
        <w:t xml:space="preserve"> </w:t>
      </w:r>
      <w:r w:rsidRPr="001E2FA0">
        <w:t>1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2021</w:t>
      </w:r>
      <w:r w:rsidR="00117DF6">
        <w:t xml:space="preserve"> </w:t>
      </w:r>
      <w:proofErr w:type="gramStart"/>
      <w:r w:rsidRPr="001E2FA0">
        <w:t>was</w:t>
      </w:r>
      <w:r w:rsidR="00117DF6">
        <w:t xml:space="preserve"> </w:t>
      </w:r>
      <w:r w:rsidRPr="001E2FA0">
        <w:t>withdrawn</w:t>
      </w:r>
      <w:proofErr w:type="gramEnd"/>
      <w:r w:rsidR="00117DF6">
        <w:t xml:space="preserve"> </w:t>
      </w:r>
      <w:r w:rsidRPr="001E2FA0">
        <w:t>without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coercion.</w:t>
      </w:r>
    </w:p>
    <w:p w14:paraId="28853CF0" w14:textId="01043E77" w:rsidR="002461EB" w:rsidRPr="001E2FA0" w:rsidRDefault="002461EB" w:rsidP="002461EB">
      <w:pPr>
        <w:pStyle w:val="SingleTxtG"/>
      </w:pPr>
      <w:r w:rsidRPr="001E2FA0">
        <w:t>119.</w:t>
      </w:r>
      <w:r w:rsidRPr="001E2FA0">
        <w:tab/>
        <w:t>Government</w:t>
      </w:r>
      <w:r w:rsidR="00117DF6">
        <w:t xml:space="preserve"> </w:t>
      </w:r>
      <w:proofErr w:type="gramStart"/>
      <w:r w:rsidRPr="001E2FA0">
        <w:t>carried</w:t>
      </w:r>
      <w:r w:rsidR="00117DF6">
        <w:t xml:space="preserve"> </w:t>
      </w:r>
      <w:r w:rsidRPr="001E2FA0">
        <w:t>out</w:t>
      </w:r>
      <w:proofErr w:type="gramEnd"/>
      <w:r w:rsidR="00117DF6">
        <w:t xml:space="preserve"> </w:t>
      </w:r>
      <w:r w:rsidRPr="001E2FA0">
        <w:t>mass</w:t>
      </w:r>
      <w:r w:rsidR="00117DF6">
        <w:t xml:space="preserve"> </w:t>
      </w:r>
      <w:r w:rsidRPr="001E2FA0">
        <w:t>registration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citizens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ensure</w:t>
      </w:r>
      <w:r w:rsidR="00117DF6">
        <w:t xml:space="preserve"> </w:t>
      </w:r>
      <w:r w:rsidRPr="001E2FA0">
        <w:t>everyone</w:t>
      </w:r>
      <w:r w:rsidR="00117DF6">
        <w:t xml:space="preserve"> </w:t>
      </w:r>
      <w:r w:rsidRPr="001E2FA0">
        <w:t>participates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political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public</w:t>
      </w:r>
      <w:r w:rsidR="00117DF6">
        <w:t xml:space="preserve"> </w:t>
      </w:r>
      <w:r w:rsidRPr="001E2FA0">
        <w:t>affairs.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National</w:t>
      </w:r>
      <w:r w:rsidR="00117DF6">
        <w:t xml:space="preserve"> </w:t>
      </w:r>
      <w:r w:rsidRPr="001E2FA0">
        <w:t>Identification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Registration</w:t>
      </w:r>
      <w:r w:rsidR="00117DF6">
        <w:t xml:space="preserve"> </w:t>
      </w:r>
      <w:r w:rsidRPr="001E2FA0">
        <w:t>Authority</w:t>
      </w:r>
      <w:r w:rsidR="00117DF6">
        <w:t xml:space="preserve"> </w:t>
      </w:r>
      <w:r w:rsidRPr="001E2FA0">
        <w:t>(NIRA)</w:t>
      </w:r>
      <w:r w:rsidR="00117DF6">
        <w:t xml:space="preserve"> </w:t>
      </w:r>
      <w:r w:rsidRPr="001E2FA0">
        <w:t>continues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register</w:t>
      </w:r>
      <w:r w:rsidR="00117DF6">
        <w:t xml:space="preserve"> </w:t>
      </w:r>
      <w:r w:rsidRPr="001E2FA0">
        <w:t>all</w:t>
      </w:r>
      <w:r w:rsidR="00117DF6">
        <w:t xml:space="preserve"> </w:t>
      </w:r>
      <w:r w:rsidRPr="001E2FA0">
        <w:t>citizens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among</w:t>
      </w:r>
      <w:r w:rsidR="00117DF6">
        <w:t xml:space="preserve"> </w:t>
      </w:r>
      <w:r w:rsidRPr="001E2FA0">
        <w:t>others</w:t>
      </w:r>
      <w:r w:rsidR="00117DF6">
        <w:t xml:space="preserve"> </w:t>
      </w:r>
      <w:r w:rsidRPr="001E2FA0">
        <w:t>facilitates</w:t>
      </w:r>
      <w:r w:rsidR="00117DF6">
        <w:t xml:space="preserve"> </w:t>
      </w:r>
      <w:r w:rsidRPr="001E2FA0">
        <w:t>citizens</w:t>
      </w:r>
      <w:r w:rsidR="00B307EA">
        <w:t>’</w:t>
      </w:r>
      <w:r w:rsidR="00117DF6">
        <w:t xml:space="preserve"> </w:t>
      </w:r>
      <w:r w:rsidRPr="001E2FA0">
        <w:t>right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vote.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Electoral</w:t>
      </w:r>
      <w:r w:rsidR="00117DF6">
        <w:t xml:space="preserve"> </w:t>
      </w:r>
      <w:r w:rsidRPr="001E2FA0">
        <w:t>Commission</w:t>
      </w:r>
      <w:r w:rsidR="00117DF6">
        <w:t xml:space="preserve"> </w:t>
      </w:r>
      <w:r w:rsidRPr="001E2FA0">
        <w:t>(EC)</w:t>
      </w:r>
      <w:r w:rsidR="00117DF6">
        <w:t xml:space="preserve"> </w:t>
      </w:r>
      <w:r w:rsidRPr="001E2FA0">
        <w:t>registered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total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18,103,603</w:t>
      </w:r>
      <w:r w:rsidR="00117DF6">
        <w:t xml:space="preserve"> </w:t>
      </w:r>
      <w:r w:rsidRPr="001E2FA0">
        <w:t>voters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participate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2020/2021</w:t>
      </w:r>
      <w:r w:rsidR="00117DF6">
        <w:t xml:space="preserve"> </w:t>
      </w:r>
      <w:r w:rsidRPr="001E2FA0">
        <w:t>General</w:t>
      </w:r>
      <w:r w:rsidR="00117DF6">
        <w:t xml:space="preserve"> </w:t>
      </w:r>
      <w:r w:rsidRPr="001E2FA0">
        <w:t>Elections</w:t>
      </w:r>
      <w:r w:rsidR="00117DF6">
        <w:t xml:space="preserve"> </w:t>
      </w:r>
      <w:r w:rsidRPr="001E2FA0">
        <w:t>out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estimated</w:t>
      </w:r>
      <w:r w:rsidR="00117DF6">
        <w:t xml:space="preserve"> </w:t>
      </w:r>
      <w:r w:rsidRPr="001E2FA0">
        <w:t>19.5</w:t>
      </w:r>
      <w:r w:rsidR="00117DF6">
        <w:t xml:space="preserve"> </w:t>
      </w:r>
      <w:r w:rsidRPr="001E2FA0">
        <w:t>million</w:t>
      </w:r>
      <w:r w:rsidR="00117DF6">
        <w:t xml:space="preserve"> </w:t>
      </w:r>
      <w:r w:rsidRPr="001E2FA0">
        <w:t>eligible</w:t>
      </w:r>
      <w:r w:rsidR="00117DF6">
        <w:t xml:space="preserve"> </w:t>
      </w:r>
      <w:r w:rsidRPr="001E2FA0">
        <w:t>voters.</w:t>
      </w:r>
    </w:p>
    <w:p w14:paraId="5CECA204" w14:textId="77777777" w:rsidR="000E0A14" w:rsidRDefault="002461EB" w:rsidP="002461EB">
      <w:pPr>
        <w:pStyle w:val="SingleTxtG"/>
      </w:pPr>
      <w:r w:rsidRPr="001E2FA0">
        <w:t>120.</w:t>
      </w:r>
      <w:r w:rsidRPr="001E2FA0">
        <w:tab/>
        <w:t>The</w:t>
      </w:r>
      <w:r w:rsidR="00117DF6">
        <w:t xml:space="preserve"> </w:t>
      </w:r>
      <w:r w:rsidRPr="001E2FA0">
        <w:t>appointment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members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Electoral</w:t>
      </w:r>
      <w:r w:rsidR="00117DF6">
        <w:t xml:space="preserve"> </w:t>
      </w:r>
      <w:r w:rsidRPr="001E2FA0">
        <w:t>Commission</w:t>
      </w:r>
      <w:r w:rsidR="00117DF6">
        <w:t xml:space="preserve"> </w:t>
      </w:r>
      <w:r w:rsidRPr="001E2FA0">
        <w:t>(EC),</w:t>
      </w:r>
      <w:r w:rsidR="00117DF6">
        <w:t xml:space="preserve"> </w:t>
      </w:r>
      <w:r w:rsidRPr="001E2FA0">
        <w:t>subject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Article</w:t>
      </w:r>
      <w:r w:rsidR="00117DF6">
        <w:t xml:space="preserve"> </w:t>
      </w:r>
      <w:r w:rsidRPr="001E2FA0">
        <w:t>60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through</w:t>
      </w:r>
      <w:r w:rsidR="00117DF6">
        <w:t xml:space="preserve"> </w:t>
      </w:r>
      <w:r w:rsidRPr="001E2FA0">
        <w:t>nomination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members</w:t>
      </w:r>
      <w:r w:rsidR="00117DF6">
        <w:t xml:space="preserve"> </w:t>
      </w:r>
      <w:r w:rsidRPr="001E2FA0">
        <w:t>who</w:t>
      </w:r>
      <w:r w:rsidR="00117DF6">
        <w:t xml:space="preserve"> </w:t>
      </w:r>
      <w:proofErr w:type="gramStart"/>
      <w:r w:rsidRPr="001E2FA0">
        <w:t>are</w:t>
      </w:r>
      <w:r w:rsidR="00117DF6">
        <w:t xml:space="preserve"> </w:t>
      </w:r>
      <w:r w:rsidRPr="001E2FA0">
        <w:t>approved</w:t>
      </w:r>
      <w:proofErr w:type="gramEnd"/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Appointments</w:t>
      </w:r>
      <w:r w:rsidR="00117DF6">
        <w:t xml:space="preserve"> </w:t>
      </w:r>
      <w:r w:rsidRPr="001E2FA0">
        <w:t>Committee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Parliament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are</w:t>
      </w:r>
      <w:r w:rsidR="00117DF6">
        <w:t xml:space="preserve"> </w:t>
      </w:r>
      <w:r w:rsidRPr="001E2FA0">
        <w:t>appointed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President.</w:t>
      </w:r>
      <w:r w:rsidR="00117DF6">
        <w:t xml:space="preserve"> </w:t>
      </w:r>
      <w:proofErr w:type="gramStart"/>
      <w:r w:rsidRPr="001E2FA0">
        <w:t>The</w:t>
      </w:r>
      <w:r w:rsidR="00117DF6">
        <w:t xml:space="preserve"> </w:t>
      </w:r>
      <w:r w:rsidRPr="001E2FA0">
        <w:t>Appointments</w:t>
      </w:r>
      <w:r w:rsidR="00117DF6">
        <w:t xml:space="preserve"> </w:t>
      </w:r>
      <w:r w:rsidRPr="001E2FA0">
        <w:t>Committee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Parliament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chaired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Speaker</w:t>
      </w:r>
      <w:proofErr w:type="gramEnd"/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membership</w:t>
      </w:r>
      <w:r w:rsidR="00117DF6">
        <w:t xml:space="preserve"> </w:t>
      </w:r>
      <w:r w:rsidRPr="001E2FA0">
        <w:t>comprising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Deputy</w:t>
      </w:r>
      <w:r w:rsidR="00117DF6">
        <w:t xml:space="preserve"> </w:t>
      </w:r>
      <w:r w:rsidRPr="001E2FA0">
        <w:t>Speaker,</w:t>
      </w:r>
      <w:r w:rsidR="00117DF6">
        <w:t xml:space="preserve"> </w:t>
      </w:r>
      <w:r w:rsidRPr="001E2FA0">
        <w:t>Leader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Opposition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members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Parliament</w:t>
      </w:r>
      <w:r w:rsidR="00117DF6">
        <w:t xml:space="preserve"> </w:t>
      </w:r>
      <w:r w:rsidRPr="001E2FA0">
        <w:t>representing</w:t>
      </w:r>
      <w:r w:rsidR="00117DF6">
        <w:t xml:space="preserve"> </w:t>
      </w:r>
      <w:r w:rsidRPr="001E2FA0">
        <w:t>Political</w:t>
      </w:r>
      <w:r w:rsidR="00117DF6">
        <w:t xml:space="preserve"> </w:t>
      </w:r>
      <w:r w:rsidRPr="001E2FA0">
        <w:t>parties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Independents.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Committee</w:t>
      </w:r>
      <w:r w:rsidR="00117DF6">
        <w:t xml:space="preserve"> </w:t>
      </w:r>
      <w:proofErr w:type="gramStart"/>
      <w:r w:rsidRPr="001E2FA0">
        <w:t>is</w:t>
      </w:r>
      <w:r w:rsidR="00117DF6">
        <w:t xml:space="preserve"> </w:t>
      </w:r>
      <w:r w:rsidRPr="001E2FA0">
        <w:t>fully</w:t>
      </w:r>
      <w:r w:rsidR="00117DF6">
        <w:t xml:space="preserve"> </w:t>
      </w:r>
      <w:r w:rsidRPr="001E2FA0">
        <w:t>empowered</w:t>
      </w:r>
      <w:proofErr w:type="gramEnd"/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endorse</w:t>
      </w:r>
      <w:r w:rsidR="00117DF6">
        <w:t xml:space="preserve"> </w:t>
      </w:r>
      <w:r w:rsidRPr="001E2FA0">
        <w:t>or</w:t>
      </w:r>
      <w:r w:rsidR="00117DF6">
        <w:t xml:space="preserve"> </w:t>
      </w:r>
      <w:r w:rsidRPr="001E2FA0">
        <w:t>reject</w:t>
      </w:r>
      <w:r w:rsidR="00117DF6">
        <w:t xml:space="preserve"> </w:t>
      </w:r>
      <w:r w:rsidRPr="001E2FA0">
        <w:t>any</w:t>
      </w:r>
      <w:r w:rsidR="00117DF6">
        <w:t xml:space="preserve"> </w:t>
      </w:r>
      <w:r w:rsidRPr="001E2FA0">
        <w:t>nomination.</w:t>
      </w:r>
    </w:p>
    <w:p w14:paraId="27E99E91" w14:textId="1DFF0EEF" w:rsidR="002461EB" w:rsidRPr="001E2FA0" w:rsidRDefault="002461EB" w:rsidP="002461EB">
      <w:pPr>
        <w:pStyle w:val="SingleTxtG"/>
      </w:pPr>
      <w:r w:rsidRPr="001E2FA0">
        <w:t>121.</w:t>
      </w:r>
      <w:r w:rsidRPr="001E2FA0">
        <w:tab/>
        <w:t>Article</w:t>
      </w:r>
      <w:r w:rsidR="00117DF6">
        <w:t xml:space="preserve"> </w:t>
      </w:r>
      <w:r w:rsidRPr="001E2FA0">
        <w:t>36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Constitution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Uganda</w:t>
      </w:r>
      <w:r w:rsidR="00117DF6">
        <w:t xml:space="preserve"> </w:t>
      </w:r>
      <w:r w:rsidRPr="001E2FA0">
        <w:t>Protects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right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minorities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participate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decision-making</w:t>
      </w:r>
      <w:r w:rsidR="00117DF6">
        <w:t xml:space="preserve"> </w:t>
      </w:r>
      <w:r w:rsidRPr="001E2FA0">
        <w:t>processes,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requires</w:t>
      </w:r>
      <w:r w:rsidR="00117DF6">
        <w:t xml:space="preserve"> </w:t>
      </w:r>
      <w:r w:rsidRPr="001E2FA0">
        <w:t>that</w:t>
      </w:r>
      <w:r w:rsidR="00117DF6">
        <w:t xml:space="preserve"> </w:t>
      </w:r>
      <w:r w:rsidRPr="001E2FA0">
        <w:t>their</w:t>
      </w:r>
      <w:r w:rsidR="00117DF6">
        <w:t xml:space="preserve"> </w:t>
      </w:r>
      <w:r w:rsidRPr="001E2FA0">
        <w:t>views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interests</w:t>
      </w:r>
      <w:r w:rsidR="00117DF6">
        <w:t xml:space="preserve"> </w:t>
      </w:r>
      <w:r w:rsidRPr="001E2FA0">
        <w:t>be</w:t>
      </w:r>
      <w:r w:rsidR="00117DF6">
        <w:t xml:space="preserve"> </w:t>
      </w:r>
      <w:r w:rsidRPr="001E2FA0">
        <w:t>taken</w:t>
      </w:r>
      <w:r w:rsidR="00117DF6">
        <w:t xml:space="preserve"> </w:t>
      </w:r>
      <w:r w:rsidRPr="001E2FA0">
        <w:t>into</w:t>
      </w:r>
      <w:r w:rsidR="00117DF6">
        <w:t xml:space="preserve"> </w:t>
      </w:r>
      <w:r w:rsidRPr="001E2FA0">
        <w:t>account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making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national</w:t>
      </w:r>
      <w:r w:rsidR="00117DF6">
        <w:t xml:space="preserve"> </w:t>
      </w:r>
      <w:r w:rsidRPr="001E2FA0">
        <w:t>plans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programmes.</w:t>
      </w:r>
      <w:r w:rsidR="00117DF6">
        <w:t xml:space="preserve"> </w:t>
      </w:r>
      <w:r w:rsidRPr="001E2FA0">
        <w:t>Government</w:t>
      </w:r>
      <w:r w:rsidR="00117DF6">
        <w:t xml:space="preserve"> </w:t>
      </w:r>
      <w:r w:rsidRPr="001E2FA0">
        <w:t>developed</w:t>
      </w:r>
      <w:r w:rsidR="00117DF6">
        <w:t xml:space="preserve"> </w:t>
      </w:r>
      <w:r w:rsidRPr="001E2FA0">
        <w:t>and</w:t>
      </w:r>
      <w:r w:rsidR="00117DF6">
        <w:t xml:space="preserve"> </w:t>
      </w:r>
      <w:proofErr w:type="gramStart"/>
      <w:r w:rsidRPr="001E2FA0">
        <w:t>maintains</w:t>
      </w:r>
      <w:proofErr w:type="gramEnd"/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up-to-date</w:t>
      </w:r>
      <w:r w:rsidR="00117DF6">
        <w:t xml:space="preserve"> </w:t>
      </w:r>
      <w:r w:rsidRPr="001E2FA0">
        <w:t>database</w:t>
      </w:r>
      <w:r w:rsidR="00117DF6">
        <w:t xml:space="preserve"> </w:t>
      </w:r>
      <w:r w:rsidRPr="001E2FA0">
        <w:t>on</w:t>
      </w:r>
      <w:r w:rsidR="00117DF6">
        <w:t xml:space="preserve"> </w:t>
      </w:r>
      <w:r w:rsidRPr="001E2FA0">
        <w:t>ethnic</w:t>
      </w:r>
      <w:r w:rsidR="00117DF6">
        <w:t xml:space="preserve"> </w:t>
      </w:r>
      <w:r w:rsidRPr="001E2FA0">
        <w:t>minorities</w:t>
      </w:r>
      <w:r w:rsidR="00117DF6">
        <w:t xml:space="preserve"> </w:t>
      </w:r>
      <w:r w:rsidRPr="001E2FA0">
        <w:t>which</w:t>
      </w:r>
      <w:r w:rsidR="00117DF6">
        <w:t xml:space="preserve"> </w:t>
      </w:r>
      <w:r w:rsidRPr="001E2FA0">
        <w:t>guides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planning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programming</w:t>
      </w:r>
      <w:r w:rsidR="00117DF6">
        <w:t xml:space="preserve"> </w:t>
      </w:r>
      <w:r w:rsidRPr="001E2FA0">
        <w:t>for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interests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these</w:t>
      </w:r>
      <w:r w:rsidR="00117DF6">
        <w:t xml:space="preserve"> </w:t>
      </w:r>
      <w:r w:rsidRPr="001E2FA0">
        <w:t>communities.</w:t>
      </w:r>
    </w:p>
    <w:p w14:paraId="4874F92A" w14:textId="2EFCD6BF" w:rsidR="002461EB" w:rsidRPr="001E2FA0" w:rsidRDefault="002461EB" w:rsidP="002461EB">
      <w:pPr>
        <w:pStyle w:val="SingleTxtG"/>
      </w:pPr>
      <w:r w:rsidRPr="001E2FA0">
        <w:t>122.</w:t>
      </w:r>
      <w:r w:rsidRPr="001E2FA0">
        <w:tab/>
        <w:t>Government</w:t>
      </w:r>
      <w:r w:rsidR="00117DF6">
        <w:t xml:space="preserve"> </w:t>
      </w:r>
      <w:r w:rsidRPr="001E2FA0">
        <w:t>developed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National</w:t>
      </w:r>
      <w:r w:rsidR="00117DF6">
        <w:t xml:space="preserve"> </w:t>
      </w:r>
      <w:r w:rsidRPr="001E2FA0">
        <w:t>Culture</w:t>
      </w:r>
      <w:r w:rsidR="00117DF6">
        <w:t xml:space="preserve"> </w:t>
      </w:r>
      <w:r w:rsidRPr="001E2FA0">
        <w:t>Policy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line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SDG</w:t>
      </w:r>
      <w:r w:rsidR="00117DF6">
        <w:t xml:space="preserve"> </w:t>
      </w:r>
      <w:r w:rsidRPr="001E2FA0">
        <w:t>5</w:t>
      </w:r>
      <w:r w:rsidR="00117DF6">
        <w:t xml:space="preserve"> </w:t>
      </w:r>
      <w:r w:rsidRPr="001E2FA0">
        <w:t>classifies</w:t>
      </w:r>
      <w:r w:rsidR="00117DF6">
        <w:t xml:space="preserve"> </w:t>
      </w:r>
      <w:proofErr w:type="gramStart"/>
      <w:r w:rsidRPr="001E2FA0">
        <w:t>indigenous</w:t>
      </w:r>
      <w:proofErr w:type="gramEnd"/>
      <w:r w:rsidR="00117DF6">
        <w:t xml:space="preserve"> </w:t>
      </w:r>
      <w:r w:rsidRPr="001E2FA0">
        <w:t>people/ethnic</w:t>
      </w:r>
      <w:r w:rsidR="00117DF6">
        <w:t xml:space="preserve"> </w:t>
      </w:r>
      <w:r w:rsidRPr="001E2FA0">
        <w:t>minorities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accordance</w:t>
      </w:r>
      <w:r w:rsidR="00117DF6">
        <w:t xml:space="preserve"> </w:t>
      </w:r>
      <w:r w:rsidRPr="001E2FA0">
        <w:t>with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United</w:t>
      </w:r>
      <w:r w:rsidR="00117DF6">
        <w:t xml:space="preserve"> </w:t>
      </w:r>
      <w:r w:rsidRPr="001E2FA0">
        <w:t>Nations</w:t>
      </w:r>
      <w:r w:rsidR="00117DF6">
        <w:t xml:space="preserve"> </w:t>
      </w:r>
      <w:r w:rsidRPr="001E2FA0">
        <w:t>(UN)</w:t>
      </w:r>
      <w:r w:rsidR="00117DF6">
        <w:t xml:space="preserve"> </w:t>
      </w:r>
      <w:r w:rsidRPr="001E2FA0">
        <w:t>classification</w:t>
      </w:r>
      <w:r w:rsidR="00117DF6">
        <w:t xml:space="preserve"> </w:t>
      </w:r>
      <w:r w:rsidRPr="001E2FA0">
        <w:t>system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indigenous</w:t>
      </w:r>
      <w:r w:rsidR="00117DF6">
        <w:t xml:space="preserve"> </w:t>
      </w:r>
      <w:r w:rsidRPr="001E2FA0">
        <w:t>persons.</w:t>
      </w:r>
      <w:r w:rsidR="00117DF6">
        <w:t xml:space="preserve"> </w:t>
      </w:r>
      <w:r w:rsidRPr="001E2FA0">
        <w:t>Progress</w:t>
      </w:r>
      <w:r w:rsidR="00117DF6">
        <w:t xml:space="preserve"> </w:t>
      </w:r>
      <w:r w:rsidRPr="001E2FA0">
        <w:t>has</w:t>
      </w:r>
      <w:r w:rsidR="00117DF6">
        <w:t xml:space="preserve"> </w:t>
      </w:r>
      <w:proofErr w:type="gramStart"/>
      <w:r w:rsidRPr="001E2FA0">
        <w:t>been</w:t>
      </w:r>
      <w:r w:rsidR="00117DF6">
        <w:t xml:space="preserve"> </w:t>
      </w:r>
      <w:r w:rsidRPr="001E2FA0">
        <w:t>realised</w:t>
      </w:r>
      <w:proofErr w:type="gramEnd"/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setting</w:t>
      </w:r>
      <w:r w:rsidR="00117DF6">
        <w:t xml:space="preserve"> </w:t>
      </w:r>
      <w:r w:rsidRPr="001E2FA0">
        <w:t>up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national</w:t>
      </w:r>
      <w:r w:rsidR="00117DF6">
        <w:t xml:space="preserve"> </w:t>
      </w:r>
      <w:r w:rsidRPr="001E2FA0">
        <w:t>Indigenous</w:t>
      </w:r>
      <w:r w:rsidR="00117DF6">
        <w:t xml:space="preserve"> </w:t>
      </w:r>
      <w:r w:rsidRPr="001E2FA0">
        <w:t>People</w:t>
      </w:r>
      <w:r w:rsidR="00B307EA">
        <w:t>’</w:t>
      </w:r>
      <w:r w:rsidRPr="001E2FA0">
        <w:t>s</w:t>
      </w:r>
      <w:r w:rsidR="00117DF6">
        <w:t xml:space="preserve"> </w:t>
      </w:r>
      <w:r w:rsidRPr="001E2FA0">
        <w:t>Reference</w:t>
      </w:r>
      <w:r w:rsidR="00117DF6">
        <w:t xml:space="preserve"> </w:t>
      </w:r>
      <w:r w:rsidRPr="001E2FA0">
        <w:t>Committee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address</w:t>
      </w:r>
      <w:r w:rsidR="00117DF6">
        <w:t xml:space="preserve"> </w:t>
      </w:r>
      <w:r w:rsidRPr="001E2FA0">
        <w:t>issues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ethnic</w:t>
      </w:r>
      <w:r w:rsidR="00117DF6">
        <w:t xml:space="preserve"> </w:t>
      </w:r>
      <w:r w:rsidRPr="001E2FA0">
        <w:t>minorities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an</w:t>
      </w:r>
      <w:r w:rsidR="00117DF6">
        <w:t xml:space="preserve"> </w:t>
      </w:r>
      <w:r w:rsidRPr="001E2FA0">
        <w:t>integrated</w:t>
      </w:r>
      <w:r w:rsidR="00117DF6">
        <w:t xml:space="preserve"> </w:t>
      </w:r>
      <w:r w:rsidRPr="001E2FA0">
        <w:t>manner.</w:t>
      </w:r>
    </w:p>
    <w:p w14:paraId="4A87ADF4" w14:textId="0318E344" w:rsidR="002461EB" w:rsidRDefault="002461EB" w:rsidP="002461EB">
      <w:pPr>
        <w:pStyle w:val="SingleTxtG"/>
      </w:pPr>
      <w:r w:rsidRPr="001E2FA0">
        <w:t>123.</w:t>
      </w:r>
      <w:r w:rsidRPr="001E2FA0">
        <w:tab/>
        <w:t>Uganda</w:t>
      </w:r>
      <w:r w:rsidR="00117DF6">
        <w:t xml:space="preserve"> </w:t>
      </w:r>
      <w:r w:rsidRPr="001E2FA0">
        <w:t>has</w:t>
      </w:r>
      <w:r w:rsidR="00117DF6">
        <w:t xml:space="preserve"> </w:t>
      </w:r>
      <w:r w:rsidRPr="001E2FA0">
        <w:t>demonstrably</w:t>
      </w:r>
      <w:r w:rsidR="00117DF6">
        <w:t xml:space="preserve"> </w:t>
      </w:r>
      <w:r w:rsidRPr="001E2FA0">
        <w:t>taken</w:t>
      </w:r>
      <w:r w:rsidR="00117DF6">
        <w:t xml:space="preserve"> </w:t>
      </w:r>
      <w:r w:rsidRPr="001E2FA0">
        <w:t>action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ensure</w:t>
      </w:r>
      <w:r w:rsidR="00117DF6">
        <w:t xml:space="preserve"> </w:t>
      </w:r>
      <w:r w:rsidRPr="001E2FA0">
        <w:t>representation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minorities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decision</w:t>
      </w:r>
      <w:r w:rsidR="00117DF6">
        <w:t xml:space="preserve"> </w:t>
      </w:r>
      <w:r w:rsidRPr="001E2FA0">
        <w:t>making.</w:t>
      </w:r>
      <w:r w:rsidR="00117DF6">
        <w:t xml:space="preserve"> </w:t>
      </w:r>
      <w:r w:rsidRPr="001E2FA0">
        <w:t>Two</w:t>
      </w:r>
      <w:r w:rsidR="00117DF6">
        <w:t xml:space="preserve"> </w:t>
      </w:r>
      <w:r w:rsidRPr="001E2FA0">
        <w:t>Members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parliament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represent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Ik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Tepeth</w:t>
      </w:r>
      <w:r w:rsidR="00117DF6">
        <w:t xml:space="preserve"> </w:t>
      </w:r>
      <w:proofErr w:type="gramStart"/>
      <w:r w:rsidRPr="001E2FA0">
        <w:t>were</w:t>
      </w:r>
      <w:r w:rsidR="00117DF6">
        <w:t xml:space="preserve"> </w:t>
      </w:r>
      <w:r w:rsidRPr="001E2FA0">
        <w:t>elected</w:t>
      </w:r>
      <w:proofErr w:type="gramEnd"/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February</w:t>
      </w:r>
      <w:r w:rsidR="00117DF6">
        <w:t xml:space="preserve"> </w:t>
      </w:r>
      <w:r w:rsidRPr="001E2FA0">
        <w:t>2016</w:t>
      </w:r>
      <w:r w:rsidR="00117DF6">
        <w:t xml:space="preserve"> </w:t>
      </w:r>
      <w:r w:rsidRPr="001E2FA0">
        <w:t>following</w:t>
      </w:r>
      <w:r w:rsidR="00117DF6">
        <w:t xml:space="preserve"> </w:t>
      </w:r>
      <w:r w:rsidRPr="001E2FA0">
        <w:t>creation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two</w:t>
      </w:r>
      <w:r w:rsidR="00117DF6">
        <w:t xml:space="preserve"> </w:t>
      </w:r>
      <w:r w:rsidRPr="001E2FA0">
        <w:t>constituencies</w:t>
      </w:r>
      <w:r w:rsidR="00117DF6">
        <w:t xml:space="preserve"> </w:t>
      </w:r>
      <w:r w:rsidRPr="001E2FA0">
        <w:t>within</w:t>
      </w:r>
      <w:r w:rsidR="00117DF6">
        <w:t xml:space="preserve"> </w:t>
      </w:r>
      <w:r w:rsidRPr="001E2FA0">
        <w:t>their</w:t>
      </w:r>
      <w:r w:rsidR="00117DF6">
        <w:t xml:space="preserve"> </w:t>
      </w:r>
      <w:r w:rsidRPr="001E2FA0">
        <w:t>ethnic</w:t>
      </w:r>
      <w:r w:rsidR="00117DF6">
        <w:t xml:space="preserve"> </w:t>
      </w:r>
      <w:r w:rsidRPr="001E2FA0">
        <w:t>minority</w:t>
      </w:r>
      <w:r w:rsidR="00117DF6">
        <w:t xml:space="preserve"> </w:t>
      </w:r>
      <w:r w:rsidRPr="001E2FA0">
        <w:t>communities.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Ethur</w:t>
      </w:r>
      <w:r w:rsidR="00117DF6">
        <w:t xml:space="preserve"> </w:t>
      </w:r>
      <w:proofErr w:type="gramStart"/>
      <w:r w:rsidRPr="001E2FA0">
        <w:t>were</w:t>
      </w:r>
      <w:r w:rsidR="00117DF6">
        <w:t xml:space="preserve"> </w:t>
      </w:r>
      <w:r w:rsidRPr="001E2FA0">
        <w:t>also</w:t>
      </w:r>
      <w:r w:rsidR="00117DF6">
        <w:t xml:space="preserve"> </w:t>
      </w:r>
      <w:r w:rsidRPr="001E2FA0">
        <w:t>granted</w:t>
      </w:r>
      <w:proofErr w:type="gramEnd"/>
      <w:r w:rsidR="00117DF6">
        <w:t xml:space="preserve"> </w:t>
      </w:r>
      <w:r w:rsidRPr="001E2FA0">
        <w:t>a</w:t>
      </w:r>
      <w:r w:rsidR="00117DF6">
        <w:t xml:space="preserve"> </w:t>
      </w:r>
      <w:r w:rsidRPr="001E2FA0">
        <w:t>district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Abim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2006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they</w:t>
      </w:r>
      <w:r w:rsidR="00117DF6">
        <w:t xml:space="preserve"> </w:t>
      </w:r>
      <w:r w:rsidRPr="001E2FA0">
        <w:t>are</w:t>
      </w:r>
      <w:r w:rsidR="00117DF6">
        <w:t xml:space="preserve"> </w:t>
      </w:r>
      <w:r w:rsidRPr="001E2FA0">
        <w:t>represented</w:t>
      </w:r>
      <w:r w:rsidR="00117DF6">
        <w:t xml:space="preserve"> </w:t>
      </w:r>
      <w:r w:rsidRPr="001E2FA0">
        <w:t>by</w:t>
      </w:r>
      <w:r w:rsidR="00117DF6">
        <w:t xml:space="preserve"> </w:t>
      </w:r>
      <w:r w:rsidRPr="001E2FA0">
        <w:t>two</w:t>
      </w:r>
      <w:r w:rsidR="00117DF6">
        <w:t xml:space="preserve"> </w:t>
      </w:r>
      <w:r w:rsidRPr="001E2FA0">
        <w:t>members</w:t>
      </w:r>
      <w:r w:rsidR="00117DF6">
        <w:t xml:space="preserve"> </w:t>
      </w:r>
      <w:r w:rsidRPr="001E2FA0">
        <w:t>of</w:t>
      </w:r>
      <w:r w:rsidR="00117DF6">
        <w:t xml:space="preserve"> </w:t>
      </w:r>
      <w:r w:rsidRPr="001E2FA0">
        <w:t>Parliament.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2018,</w:t>
      </w:r>
      <w:r w:rsidR="00117DF6">
        <w:t xml:space="preserve"> </w:t>
      </w:r>
      <w:r w:rsidRPr="001E2FA0">
        <w:t>11</w:t>
      </w:r>
      <w:r w:rsidR="00117DF6">
        <w:t xml:space="preserve"> </w:t>
      </w:r>
      <w:r w:rsidRPr="001E2FA0">
        <w:t>Batwa</w:t>
      </w:r>
      <w:r w:rsidR="00117DF6">
        <w:t xml:space="preserve"> </w:t>
      </w:r>
      <w:r w:rsidRPr="001E2FA0">
        <w:t>were</w:t>
      </w:r>
      <w:r w:rsidR="00117DF6">
        <w:t xml:space="preserve"> </w:t>
      </w:r>
      <w:r w:rsidRPr="001E2FA0">
        <w:t>elected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various</w:t>
      </w:r>
      <w:r w:rsidR="00117DF6">
        <w:t xml:space="preserve"> </w:t>
      </w:r>
      <w:r w:rsidRPr="001E2FA0">
        <w:t>positions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Local</w:t>
      </w:r>
      <w:r w:rsidR="00117DF6">
        <w:t xml:space="preserve"> </w:t>
      </w:r>
      <w:r w:rsidRPr="001E2FA0">
        <w:t>Councils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proofErr w:type="gramStart"/>
      <w:r w:rsidRPr="001E2FA0">
        <w:t>8</w:t>
      </w:r>
      <w:proofErr w:type="gramEnd"/>
      <w:r w:rsidR="00117DF6">
        <w:t xml:space="preserve"> </w:t>
      </w:r>
      <w:r w:rsidRPr="001E2FA0">
        <w:t>districts</w:t>
      </w:r>
      <w:r w:rsidR="00117DF6">
        <w:t xml:space="preserve"> </w:t>
      </w:r>
      <w:r w:rsidRPr="001E2FA0">
        <w:t>where</w:t>
      </w:r>
      <w:r w:rsidR="00117DF6">
        <w:t xml:space="preserve"> </w:t>
      </w:r>
      <w:r w:rsidRPr="001E2FA0">
        <w:t>they</w:t>
      </w:r>
      <w:r w:rsidR="00117DF6">
        <w:t xml:space="preserve"> </w:t>
      </w:r>
      <w:r w:rsidRPr="001E2FA0">
        <w:t>are</w:t>
      </w:r>
      <w:r w:rsidR="00117DF6">
        <w:t xml:space="preserve"> </w:t>
      </w:r>
      <w:r w:rsidRPr="001E2FA0">
        <w:t>resident.</w:t>
      </w:r>
    </w:p>
    <w:p w14:paraId="5229407B" w14:textId="77777777" w:rsidR="002461EB" w:rsidRPr="001E2FA0" w:rsidRDefault="002461EB" w:rsidP="00D47DF3">
      <w:pPr>
        <w:pStyle w:val="HChG"/>
      </w:pPr>
      <w:r>
        <w:tab/>
      </w:r>
      <w:r>
        <w:tab/>
        <w:t>Conclusion</w:t>
      </w:r>
    </w:p>
    <w:p w14:paraId="784C2711" w14:textId="77777777" w:rsidR="000E0A14" w:rsidRDefault="002461EB" w:rsidP="002461EB">
      <w:pPr>
        <w:pStyle w:val="SingleTxtG"/>
      </w:pPr>
      <w:r w:rsidRPr="001E2FA0">
        <w:t>124.</w:t>
      </w:r>
      <w:r w:rsidRPr="001E2FA0">
        <w:tab/>
        <w:t>In</w:t>
      </w:r>
      <w:r w:rsidR="00117DF6">
        <w:t xml:space="preserve"> </w:t>
      </w:r>
      <w:r w:rsidRPr="001E2FA0">
        <w:t>Conclusion,</w:t>
      </w:r>
      <w:r w:rsidR="00117DF6">
        <w:t xml:space="preserve"> </w:t>
      </w:r>
      <w:r w:rsidRPr="001E2FA0">
        <w:t>Uganda</w:t>
      </w:r>
      <w:r w:rsidR="00117DF6">
        <w:t xml:space="preserve"> </w:t>
      </w:r>
      <w:r w:rsidRPr="001E2FA0">
        <w:t>is</w:t>
      </w:r>
      <w:r w:rsidR="00117DF6">
        <w:t xml:space="preserve"> </w:t>
      </w:r>
      <w:r w:rsidRPr="001E2FA0">
        <w:t>committed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upholding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freedoms</w:t>
      </w:r>
      <w:r w:rsidR="00117DF6">
        <w:t xml:space="preserve"> </w:t>
      </w:r>
      <w:r w:rsidRPr="001E2FA0">
        <w:t>enshrined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ICCPR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continues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put</w:t>
      </w:r>
      <w:r w:rsidR="00117DF6">
        <w:t xml:space="preserve"> </w:t>
      </w:r>
      <w:r w:rsidRPr="001E2FA0">
        <w:t>in</w:t>
      </w:r>
      <w:r w:rsidR="00117DF6">
        <w:t xml:space="preserve"> </w:t>
      </w:r>
      <w:r w:rsidRPr="001E2FA0">
        <w:t>place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requisite</w:t>
      </w:r>
      <w:r w:rsidR="00117DF6">
        <w:t xml:space="preserve"> </w:t>
      </w:r>
      <w:r w:rsidRPr="001E2FA0">
        <w:t>institutional,</w:t>
      </w:r>
      <w:r w:rsidR="00117DF6">
        <w:t xml:space="preserve"> </w:t>
      </w:r>
      <w:r w:rsidRPr="001E2FA0">
        <w:t>legal</w:t>
      </w:r>
      <w:r w:rsidR="00117DF6">
        <w:t xml:space="preserve"> </w:t>
      </w:r>
      <w:r w:rsidRPr="001E2FA0">
        <w:t>and</w:t>
      </w:r>
      <w:r w:rsidR="00117DF6">
        <w:t xml:space="preserve"> </w:t>
      </w:r>
      <w:r w:rsidRPr="001E2FA0">
        <w:t>policy</w:t>
      </w:r>
      <w:r w:rsidR="00117DF6">
        <w:t xml:space="preserve"> </w:t>
      </w:r>
      <w:r w:rsidRPr="001E2FA0">
        <w:t>measures</w:t>
      </w:r>
      <w:r w:rsidR="00117DF6">
        <w:t xml:space="preserve"> </w:t>
      </w:r>
      <w:r w:rsidRPr="001E2FA0">
        <w:t>to</w:t>
      </w:r>
      <w:r w:rsidR="00117DF6">
        <w:t xml:space="preserve"> </w:t>
      </w:r>
      <w:r w:rsidRPr="001E2FA0">
        <w:t>progressively</w:t>
      </w:r>
      <w:r w:rsidR="00117DF6">
        <w:t xml:space="preserve"> </w:t>
      </w:r>
      <w:r w:rsidRPr="001E2FA0">
        <w:t>consolidate</w:t>
      </w:r>
      <w:r w:rsidR="00117DF6">
        <w:t xml:space="preserve"> </w:t>
      </w:r>
      <w:r w:rsidRPr="001E2FA0">
        <w:t>the</w:t>
      </w:r>
      <w:r w:rsidR="00117DF6">
        <w:t xml:space="preserve"> </w:t>
      </w:r>
      <w:r w:rsidRPr="001E2FA0">
        <w:t>human</w:t>
      </w:r>
      <w:r w:rsidR="00117DF6">
        <w:t xml:space="preserve"> </w:t>
      </w:r>
      <w:r w:rsidRPr="001E2FA0">
        <w:t>rights</w:t>
      </w:r>
      <w:r w:rsidR="00117DF6">
        <w:t xml:space="preserve"> </w:t>
      </w:r>
      <w:r w:rsidRPr="001E2FA0">
        <w:t>achievements</w:t>
      </w:r>
      <w:r w:rsidR="00117DF6">
        <w:t xml:space="preserve"> </w:t>
      </w:r>
      <w:r w:rsidRPr="001E2FA0">
        <w:t>achieved</w:t>
      </w:r>
      <w:r w:rsidR="00117DF6">
        <w:t xml:space="preserve"> </w:t>
      </w:r>
      <w:r w:rsidRPr="001E2FA0">
        <w:t>so</w:t>
      </w:r>
      <w:r w:rsidR="00117DF6">
        <w:t xml:space="preserve"> </w:t>
      </w:r>
      <w:r w:rsidRPr="001E2FA0">
        <w:t>far.</w:t>
      </w:r>
    </w:p>
    <w:p w14:paraId="207C8A5C" w14:textId="7D106052" w:rsidR="00D47DF3" w:rsidRPr="00070D2E" w:rsidRDefault="00D47DF3" w:rsidP="00D47DF3">
      <w:pPr>
        <w:spacing w:before="240"/>
        <w:jc w:val="center"/>
        <w:rPr>
          <w:u w:val="single"/>
          <w:lang w:val="en-US"/>
        </w:rPr>
      </w:pPr>
      <w:r w:rsidRPr="00070D2E">
        <w:rPr>
          <w:u w:val="single"/>
          <w:lang w:val="en-US"/>
        </w:rPr>
        <w:tab/>
      </w:r>
      <w:r w:rsidRPr="00070D2E">
        <w:rPr>
          <w:u w:val="single"/>
          <w:lang w:val="en-US"/>
        </w:rPr>
        <w:tab/>
      </w:r>
      <w:r w:rsidRPr="00070D2E">
        <w:rPr>
          <w:u w:val="single"/>
          <w:lang w:val="en-US"/>
        </w:rPr>
        <w:tab/>
      </w:r>
    </w:p>
    <w:sectPr w:rsidR="00D47DF3" w:rsidRPr="00070D2E" w:rsidSect="00472FED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E3A98" w14:textId="77777777" w:rsidR="002F0160" w:rsidRPr="00B903E5" w:rsidRDefault="002F0160" w:rsidP="00B903E5">
      <w:pPr>
        <w:pStyle w:val="Footer"/>
      </w:pPr>
    </w:p>
  </w:endnote>
  <w:endnote w:type="continuationSeparator" w:id="0">
    <w:p w14:paraId="7375D909" w14:textId="77777777" w:rsidR="002F0160" w:rsidRPr="00B903E5" w:rsidRDefault="002F0160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F6956" w14:textId="77777777" w:rsidR="002461EB" w:rsidRDefault="002461EB" w:rsidP="002461EB">
    <w:pPr>
      <w:pStyle w:val="Footer"/>
      <w:tabs>
        <w:tab w:val="right" w:pos="9638"/>
      </w:tabs>
    </w:pPr>
    <w:r w:rsidRPr="002461EB">
      <w:rPr>
        <w:b/>
        <w:bCs/>
        <w:sz w:val="18"/>
      </w:rPr>
      <w:fldChar w:fldCharType="begin"/>
    </w:r>
    <w:r w:rsidRPr="002461EB">
      <w:rPr>
        <w:b/>
        <w:bCs/>
        <w:sz w:val="18"/>
      </w:rPr>
      <w:instrText xml:space="preserve"> PAGE  \* MERGEFORMAT </w:instrText>
    </w:r>
    <w:r w:rsidRPr="002461EB">
      <w:rPr>
        <w:b/>
        <w:bCs/>
        <w:sz w:val="18"/>
      </w:rPr>
      <w:fldChar w:fldCharType="separate"/>
    </w:r>
    <w:r w:rsidRPr="002461EB">
      <w:rPr>
        <w:b/>
        <w:bCs/>
        <w:noProof/>
        <w:sz w:val="18"/>
      </w:rPr>
      <w:t>2</w:t>
    </w:r>
    <w:r w:rsidRPr="002461EB">
      <w:rPr>
        <w:b/>
        <w:bCs/>
        <w:sz w:val="18"/>
      </w:rPr>
      <w:fldChar w:fldCharType="end"/>
    </w:r>
    <w:r>
      <w:tab/>
      <w:t>GE.23-04170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18AA2" w14:textId="77777777" w:rsidR="002461EB" w:rsidRDefault="002461EB" w:rsidP="002461EB">
    <w:pPr>
      <w:pStyle w:val="Footer"/>
      <w:tabs>
        <w:tab w:val="right" w:pos="9638"/>
      </w:tabs>
    </w:pPr>
    <w:r>
      <w:t>GE.23-04170</w:t>
    </w:r>
    <w:r>
      <w:tab/>
    </w:r>
    <w:r w:rsidRPr="002461EB">
      <w:rPr>
        <w:b/>
        <w:bCs/>
        <w:sz w:val="18"/>
      </w:rPr>
      <w:fldChar w:fldCharType="begin"/>
    </w:r>
    <w:r w:rsidRPr="002461EB">
      <w:rPr>
        <w:b/>
        <w:bCs/>
        <w:sz w:val="18"/>
      </w:rPr>
      <w:instrText xml:space="preserve"> PAGE  \* MERGEFORMAT </w:instrText>
    </w:r>
    <w:r w:rsidRPr="002461EB">
      <w:rPr>
        <w:b/>
        <w:bCs/>
        <w:sz w:val="18"/>
      </w:rPr>
      <w:fldChar w:fldCharType="separate"/>
    </w:r>
    <w:r w:rsidRPr="002461EB">
      <w:rPr>
        <w:b/>
        <w:bCs/>
        <w:noProof/>
        <w:sz w:val="18"/>
      </w:rPr>
      <w:t>3</w:t>
    </w:r>
    <w:r w:rsidRPr="002461EB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ABAA4" w14:textId="77777777" w:rsidR="002461EB" w:rsidRDefault="002461EB">
    <w:pPr>
      <w:pStyle w:val="Footer"/>
      <w:rPr>
        <w:sz w:val="20"/>
      </w:rPr>
    </w:pPr>
    <w:r w:rsidRPr="0027112F"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6C6E2C22" wp14:editId="59A0112E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0F6E02C" w14:textId="71E0BFC4" w:rsidR="002461EB" w:rsidRPr="002461EB" w:rsidRDefault="002461EB" w:rsidP="002461EB">
    <w:pPr>
      <w:pStyle w:val="Footer"/>
      <w:tabs>
        <w:tab w:val="right" w:pos="7370"/>
      </w:tabs>
      <w:rPr>
        <w:sz w:val="20"/>
      </w:rPr>
    </w:pPr>
    <w:r>
      <w:rPr>
        <w:sz w:val="20"/>
      </w:rPr>
      <w:t>GE.23-04170  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6CC0033A" wp14:editId="1D48A908">
          <wp:simplePos x="0" y="0"/>
          <wp:positionH relativeFrom="margin">
            <wp:posOffset>5583555</wp:posOffset>
          </wp:positionH>
          <wp:positionV relativeFrom="margin">
            <wp:posOffset>8981440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5136D">
      <w:rPr>
        <w:sz w:val="20"/>
      </w:rPr>
      <w:t xml:space="preserve">    130323    140323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ECF75" w14:textId="77777777" w:rsidR="002F0160" w:rsidRPr="00B903E5" w:rsidRDefault="002F0160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6E063E93" w14:textId="77777777" w:rsidR="002F0160" w:rsidRPr="00B903E5" w:rsidRDefault="002F0160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3DABFC8D" w14:textId="1BF90A70" w:rsidR="00117DF6" w:rsidRPr="00117DF6" w:rsidRDefault="00117DF6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117DF6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t>The present document is being issued without formal editing</w:t>
      </w:r>
      <w:r>
        <w:rPr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BCEF4" w14:textId="77777777" w:rsidR="002461EB" w:rsidRDefault="002461EB" w:rsidP="002461EB">
    <w:pPr>
      <w:pStyle w:val="Header"/>
    </w:pPr>
    <w:r>
      <w:t>CCPR/C/UGA/RQ/2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7DB76" w14:textId="77777777" w:rsidR="002461EB" w:rsidRDefault="002461EB" w:rsidP="002461EB">
    <w:pPr>
      <w:pStyle w:val="Header"/>
      <w:jc w:val="right"/>
    </w:pPr>
    <w:r>
      <w:t>CCPR/C/UGA/RQ/2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458301660">
    <w:abstractNumId w:val="3"/>
  </w:num>
  <w:num w:numId="2" w16cid:durableId="76367128">
    <w:abstractNumId w:val="2"/>
  </w:num>
  <w:num w:numId="3" w16cid:durableId="428736612">
    <w:abstractNumId w:val="0"/>
  </w:num>
  <w:num w:numId="4" w16cid:durableId="269824354">
    <w:abstractNumId w:val="4"/>
  </w:num>
  <w:num w:numId="5" w16cid:durableId="677393982">
    <w:abstractNumId w:val="5"/>
  </w:num>
  <w:num w:numId="6" w16cid:durableId="1499157318">
    <w:abstractNumId w:val="6"/>
  </w:num>
  <w:num w:numId="7" w16cid:durableId="2207996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160"/>
    <w:rsid w:val="00046E92"/>
    <w:rsid w:val="0006523D"/>
    <w:rsid w:val="00070826"/>
    <w:rsid w:val="00070D2E"/>
    <w:rsid w:val="000820E8"/>
    <w:rsid w:val="000E0A14"/>
    <w:rsid w:val="00110723"/>
    <w:rsid w:val="00117DF6"/>
    <w:rsid w:val="00131D7A"/>
    <w:rsid w:val="00165C15"/>
    <w:rsid w:val="001F6147"/>
    <w:rsid w:val="002461EB"/>
    <w:rsid w:val="00247E2C"/>
    <w:rsid w:val="002D6C53"/>
    <w:rsid w:val="002F0160"/>
    <w:rsid w:val="002F5595"/>
    <w:rsid w:val="00334F6A"/>
    <w:rsid w:val="00342AC8"/>
    <w:rsid w:val="003B4550"/>
    <w:rsid w:val="0041318B"/>
    <w:rsid w:val="00461253"/>
    <w:rsid w:val="00472FED"/>
    <w:rsid w:val="004915EF"/>
    <w:rsid w:val="005042C2"/>
    <w:rsid w:val="005D65FD"/>
    <w:rsid w:val="00625C24"/>
    <w:rsid w:val="0062650E"/>
    <w:rsid w:val="00671529"/>
    <w:rsid w:val="007268F9"/>
    <w:rsid w:val="007327A0"/>
    <w:rsid w:val="007A28CF"/>
    <w:rsid w:val="007C52B0"/>
    <w:rsid w:val="00817E57"/>
    <w:rsid w:val="00892361"/>
    <w:rsid w:val="008D3450"/>
    <w:rsid w:val="009411B4"/>
    <w:rsid w:val="00943BF4"/>
    <w:rsid w:val="00951BEE"/>
    <w:rsid w:val="0097245A"/>
    <w:rsid w:val="009D0139"/>
    <w:rsid w:val="009F5CDC"/>
    <w:rsid w:val="00A23459"/>
    <w:rsid w:val="00A5136D"/>
    <w:rsid w:val="00A775CF"/>
    <w:rsid w:val="00AF34E6"/>
    <w:rsid w:val="00B06045"/>
    <w:rsid w:val="00B307EA"/>
    <w:rsid w:val="00B53AA5"/>
    <w:rsid w:val="00B77A2B"/>
    <w:rsid w:val="00B903E5"/>
    <w:rsid w:val="00C000EB"/>
    <w:rsid w:val="00C35A27"/>
    <w:rsid w:val="00CA1AEA"/>
    <w:rsid w:val="00CE6AA5"/>
    <w:rsid w:val="00D327D6"/>
    <w:rsid w:val="00D47DF3"/>
    <w:rsid w:val="00DB065A"/>
    <w:rsid w:val="00E02C2B"/>
    <w:rsid w:val="00E05879"/>
    <w:rsid w:val="00ED6C48"/>
    <w:rsid w:val="00F16F32"/>
    <w:rsid w:val="00F41F0F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62BD2C"/>
  <w15:docId w15:val="{9D9C3664-3D41-47C2-96DA-66F7A2498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87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rsid w:val="00892361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s://ulii.org/akn/ug/act/statute/1995/constitution/eng@2018-01-0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lii.org/akn/ug/act/statute/1995/constitution/eng@2018-01-05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F5E88-8331-474B-8572-90FB223D3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17</Pages>
  <Words>11023</Words>
  <Characters>60449</Characters>
  <Application>Microsoft Office Word</Application>
  <DocSecurity>0</DocSecurity>
  <Lines>876</Lines>
  <Paragraphs>158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CCPR/C/UGA/RQ/2</vt:lpstr>
    </vt:vector>
  </TitlesOfParts>
  <Company>DCM</Company>
  <LinksUpToDate>false</LinksUpToDate>
  <CharactersWithSpaces>71344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CCPR/C/UGA/RQ/2</dc:title>
  <dc:subject>2304170</dc:subject>
  <dc:creator>Brigoli</dc:creator>
  <cp:keywords/>
  <dc:description/>
  <cp:lastModifiedBy>Ma. Cristina Brigoli</cp:lastModifiedBy>
  <cp:revision>2</cp:revision>
  <dcterms:created xsi:type="dcterms:W3CDTF">2023-03-13T16:22:00Z</dcterms:created>
  <dcterms:modified xsi:type="dcterms:W3CDTF">2023-03-13T16:22:00Z</dcterms:modified>
</cp:coreProperties>
</file>