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A02EB" w14:paraId="3F5D2405" w14:textId="77777777" w:rsidTr="00562621">
        <w:trPr>
          <w:trHeight w:val="851"/>
        </w:trPr>
        <w:tc>
          <w:tcPr>
            <w:tcW w:w="1259" w:type="dxa"/>
            <w:tcBorders>
              <w:top w:val="nil"/>
              <w:left w:val="nil"/>
              <w:bottom w:val="single" w:sz="4" w:space="0" w:color="auto"/>
              <w:right w:val="nil"/>
            </w:tcBorders>
          </w:tcPr>
          <w:p w14:paraId="7872E308" w14:textId="77777777" w:rsidR="00446DE4" w:rsidRPr="00FA02EB"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A7C91FB" w14:textId="77777777" w:rsidR="00446DE4" w:rsidRPr="00FA02EB" w:rsidRDefault="00B3317B" w:rsidP="00562621">
            <w:pPr>
              <w:spacing w:after="80" w:line="300" w:lineRule="exact"/>
              <w:rPr>
                <w:sz w:val="28"/>
                <w:szCs w:val="28"/>
              </w:rPr>
            </w:pPr>
            <w:r w:rsidRPr="00FA02EB">
              <w:rPr>
                <w:sz w:val="28"/>
                <w:szCs w:val="28"/>
              </w:rPr>
              <w:t>United Nations</w:t>
            </w:r>
          </w:p>
        </w:tc>
        <w:tc>
          <w:tcPr>
            <w:tcW w:w="6144" w:type="dxa"/>
            <w:gridSpan w:val="2"/>
            <w:tcBorders>
              <w:top w:val="nil"/>
              <w:left w:val="nil"/>
              <w:bottom w:val="single" w:sz="4" w:space="0" w:color="auto"/>
              <w:right w:val="nil"/>
            </w:tcBorders>
            <w:vAlign w:val="bottom"/>
          </w:tcPr>
          <w:p w14:paraId="47F93B1A" w14:textId="5B37FA5D" w:rsidR="00446DE4" w:rsidRPr="00FA02EB" w:rsidRDefault="009F21A9" w:rsidP="00243A50">
            <w:pPr>
              <w:jc w:val="right"/>
            </w:pPr>
            <w:r w:rsidRPr="00FA02EB">
              <w:rPr>
                <w:sz w:val="40"/>
              </w:rPr>
              <w:t>A</w:t>
            </w:r>
            <w:r w:rsidR="007231E4" w:rsidRPr="00FA02EB">
              <w:t>/HRC/</w:t>
            </w:r>
            <w:r w:rsidR="00243A50" w:rsidRPr="00FA02EB">
              <w:t>RES/</w:t>
            </w:r>
            <w:r w:rsidR="007231E4" w:rsidRPr="00FA02EB">
              <w:t>4</w:t>
            </w:r>
            <w:r w:rsidR="00F17EE6" w:rsidRPr="00FA02EB">
              <w:t>3</w:t>
            </w:r>
            <w:r w:rsidRPr="00FA02EB">
              <w:t>/</w:t>
            </w:r>
            <w:r w:rsidR="00243A50" w:rsidRPr="00FA02EB">
              <w:t>36</w:t>
            </w:r>
          </w:p>
        </w:tc>
      </w:tr>
      <w:tr w:rsidR="003107FA" w:rsidRPr="00FA02EB" w14:paraId="77F9F5ED" w14:textId="77777777" w:rsidTr="00562621">
        <w:trPr>
          <w:trHeight w:val="2835"/>
        </w:trPr>
        <w:tc>
          <w:tcPr>
            <w:tcW w:w="1259" w:type="dxa"/>
            <w:tcBorders>
              <w:top w:val="single" w:sz="4" w:space="0" w:color="auto"/>
              <w:left w:val="nil"/>
              <w:bottom w:val="single" w:sz="12" w:space="0" w:color="auto"/>
              <w:right w:val="nil"/>
            </w:tcBorders>
          </w:tcPr>
          <w:p w14:paraId="733BA9E8" w14:textId="77777777" w:rsidR="003107FA" w:rsidRPr="00FA02EB" w:rsidRDefault="00480600" w:rsidP="00562621">
            <w:pPr>
              <w:spacing w:before="120"/>
              <w:jc w:val="center"/>
            </w:pPr>
            <w:r w:rsidRPr="00A32806">
              <w:rPr>
                <w:noProof/>
                <w:lang w:eastAsia="en-GB"/>
              </w:rPr>
              <w:drawing>
                <wp:inline distT="0" distB="0" distL="0" distR="0" wp14:anchorId="0D94C249" wp14:editId="1EEE2E2F">
                  <wp:extent cx="709930"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9930"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2F21E2B" w14:textId="77777777" w:rsidR="003107FA" w:rsidRPr="00FA02EB" w:rsidRDefault="00B3317B" w:rsidP="00562621">
            <w:pPr>
              <w:spacing w:before="120" w:line="420" w:lineRule="exact"/>
              <w:rPr>
                <w:b/>
                <w:sz w:val="40"/>
                <w:szCs w:val="40"/>
              </w:rPr>
            </w:pPr>
            <w:r w:rsidRPr="00FA02EB">
              <w:rPr>
                <w:b/>
                <w:sz w:val="40"/>
                <w:szCs w:val="40"/>
              </w:rPr>
              <w:t>General Assembly</w:t>
            </w:r>
          </w:p>
        </w:tc>
        <w:tc>
          <w:tcPr>
            <w:tcW w:w="2930" w:type="dxa"/>
            <w:tcBorders>
              <w:top w:val="single" w:sz="4" w:space="0" w:color="auto"/>
              <w:left w:val="nil"/>
              <w:bottom w:val="single" w:sz="12" w:space="0" w:color="auto"/>
              <w:right w:val="nil"/>
            </w:tcBorders>
          </w:tcPr>
          <w:p w14:paraId="2D7C3F40" w14:textId="0D8CAD63" w:rsidR="003107FA" w:rsidRPr="00FA02EB" w:rsidRDefault="00847417" w:rsidP="009F21A9">
            <w:pPr>
              <w:spacing w:before="240" w:line="240" w:lineRule="exact"/>
            </w:pPr>
            <w:r w:rsidRPr="00FA02EB">
              <w:t xml:space="preserve">Distr.: </w:t>
            </w:r>
            <w:r w:rsidR="00243A50" w:rsidRPr="00FA02EB">
              <w:t>General</w:t>
            </w:r>
          </w:p>
          <w:p w14:paraId="129335BF" w14:textId="4391CE62" w:rsidR="009F21A9" w:rsidRPr="00FA02EB" w:rsidRDefault="00B8120E" w:rsidP="009F21A9">
            <w:pPr>
              <w:spacing w:line="240" w:lineRule="exact"/>
            </w:pPr>
            <w:r>
              <w:t>6</w:t>
            </w:r>
            <w:r w:rsidR="00243A50" w:rsidRPr="00FA02EB">
              <w:t xml:space="preserve"> July</w:t>
            </w:r>
            <w:r w:rsidR="00F17EE6" w:rsidRPr="00FA02EB">
              <w:t xml:space="preserve"> 2020</w:t>
            </w:r>
          </w:p>
          <w:p w14:paraId="34819C68" w14:textId="77777777" w:rsidR="009F21A9" w:rsidRPr="00FA02EB" w:rsidRDefault="009F21A9" w:rsidP="009F21A9">
            <w:pPr>
              <w:spacing w:line="240" w:lineRule="exact"/>
            </w:pPr>
          </w:p>
          <w:p w14:paraId="6B5A0836" w14:textId="77777777" w:rsidR="009F21A9" w:rsidRPr="00FA02EB" w:rsidRDefault="009F21A9" w:rsidP="009F21A9">
            <w:pPr>
              <w:spacing w:line="240" w:lineRule="exact"/>
            </w:pPr>
            <w:r w:rsidRPr="00FA02EB">
              <w:t>Original: English</w:t>
            </w:r>
          </w:p>
        </w:tc>
      </w:tr>
    </w:tbl>
    <w:p w14:paraId="4B5C7E1B" w14:textId="77777777" w:rsidR="009F21A9" w:rsidRPr="00FA02EB" w:rsidRDefault="009F21A9" w:rsidP="009F21A9">
      <w:pPr>
        <w:spacing w:before="120"/>
        <w:rPr>
          <w:b/>
          <w:sz w:val="24"/>
          <w:szCs w:val="24"/>
        </w:rPr>
      </w:pPr>
      <w:r w:rsidRPr="00FA02EB">
        <w:rPr>
          <w:b/>
          <w:sz w:val="24"/>
          <w:szCs w:val="24"/>
        </w:rPr>
        <w:t>Human Rights Council</w:t>
      </w:r>
    </w:p>
    <w:p w14:paraId="365EB923" w14:textId="77777777" w:rsidR="009F21A9" w:rsidRPr="00FA02EB" w:rsidRDefault="008B062F" w:rsidP="009F21A9">
      <w:pPr>
        <w:rPr>
          <w:b/>
        </w:rPr>
      </w:pPr>
      <w:r w:rsidRPr="00FA02EB">
        <w:rPr>
          <w:b/>
        </w:rPr>
        <w:t>Forty-</w:t>
      </w:r>
      <w:r w:rsidR="00F17EE6" w:rsidRPr="00FA02EB">
        <w:rPr>
          <w:b/>
        </w:rPr>
        <w:t>third</w:t>
      </w:r>
      <w:r w:rsidR="007231E4" w:rsidRPr="00FA02EB">
        <w:rPr>
          <w:b/>
        </w:rPr>
        <w:t xml:space="preserve"> </w:t>
      </w:r>
      <w:r w:rsidR="009F21A9" w:rsidRPr="00FA02EB">
        <w:rPr>
          <w:b/>
        </w:rPr>
        <w:t>session</w:t>
      </w:r>
    </w:p>
    <w:p w14:paraId="6AF139B2" w14:textId="09561F7B" w:rsidR="009F21A9" w:rsidRPr="00FA02EB" w:rsidRDefault="00F17EE6" w:rsidP="009F21A9">
      <w:r w:rsidRPr="00FA02EB">
        <w:t>24 February</w:t>
      </w:r>
      <w:r w:rsidR="007231E4" w:rsidRPr="00FA02EB">
        <w:t>–</w:t>
      </w:r>
      <w:r w:rsidR="00243A50" w:rsidRPr="00FA02EB">
        <w:t>13</w:t>
      </w:r>
      <w:r w:rsidR="007231E4" w:rsidRPr="00FA02EB">
        <w:t xml:space="preserve"> </w:t>
      </w:r>
      <w:r w:rsidRPr="00FA02EB">
        <w:t xml:space="preserve">March </w:t>
      </w:r>
      <w:r w:rsidR="00243A50" w:rsidRPr="00FA02EB">
        <w:t xml:space="preserve">and 15–23 June </w:t>
      </w:r>
      <w:r w:rsidRPr="00FA02EB">
        <w:t>2020</w:t>
      </w:r>
    </w:p>
    <w:p w14:paraId="433F5487" w14:textId="77777777" w:rsidR="009F21A9" w:rsidRPr="00FA02EB" w:rsidRDefault="009F21A9" w:rsidP="009F21A9">
      <w:r w:rsidRPr="00FA02EB">
        <w:t>Agenda item 9</w:t>
      </w:r>
    </w:p>
    <w:p w14:paraId="6F9AAA6A" w14:textId="77777777" w:rsidR="009F21A9" w:rsidRPr="00FA02EB" w:rsidRDefault="009F21A9" w:rsidP="009F21A9">
      <w:pPr>
        <w:rPr>
          <w:b/>
        </w:rPr>
      </w:pPr>
      <w:r w:rsidRPr="00FA02EB">
        <w:rPr>
          <w:b/>
        </w:rPr>
        <w:t>Racism, racial discrimination, xenophobia and related</w:t>
      </w:r>
      <w:r w:rsidRPr="00FA02EB">
        <w:rPr>
          <w:b/>
        </w:rPr>
        <w:br/>
        <w:t>forms of intolerance, follow-up to and implementation of</w:t>
      </w:r>
      <w:r w:rsidRPr="00FA02EB">
        <w:rPr>
          <w:b/>
        </w:rPr>
        <w:br/>
        <w:t>the Durban Declaration and Programme of Action</w:t>
      </w:r>
    </w:p>
    <w:p w14:paraId="1B888984" w14:textId="7F5452A4" w:rsidR="009F21A9" w:rsidRPr="002F416F" w:rsidRDefault="009F21A9" w:rsidP="002F416F">
      <w:pPr>
        <w:pStyle w:val="HChG"/>
      </w:pPr>
      <w:r w:rsidRPr="00A32806">
        <w:tab/>
      </w:r>
      <w:r w:rsidRPr="00A32806">
        <w:tab/>
      </w:r>
      <w:r w:rsidR="00243A50" w:rsidRPr="002F416F">
        <w:t>R</w:t>
      </w:r>
      <w:r w:rsidRPr="00A32806">
        <w:t>esolution</w:t>
      </w:r>
      <w:r w:rsidR="00243A50" w:rsidRPr="00A32806">
        <w:t xml:space="preserve"> adopted by the Human Rights Council </w:t>
      </w:r>
      <w:r w:rsidR="00243A50" w:rsidRPr="002F416F">
        <w:br/>
        <w:t>on 22 June 2020</w:t>
      </w:r>
    </w:p>
    <w:p w14:paraId="60103ABC" w14:textId="60F353E3" w:rsidR="009F21A9" w:rsidRPr="00FA02EB" w:rsidRDefault="009F4C3B" w:rsidP="002F416F">
      <w:pPr>
        <w:keepNext/>
        <w:keepLines/>
        <w:spacing w:before="360" w:after="240" w:line="270" w:lineRule="exact"/>
        <w:ind w:left="1134" w:right="1134" w:hanging="850"/>
        <w:rPr>
          <w:b/>
          <w:sz w:val="24"/>
        </w:rPr>
      </w:pPr>
      <w:r w:rsidRPr="00FA02EB">
        <w:rPr>
          <w:b/>
          <w:sz w:val="24"/>
        </w:rPr>
        <w:t>4</w:t>
      </w:r>
      <w:r w:rsidR="00F17EE6" w:rsidRPr="00FA02EB">
        <w:rPr>
          <w:b/>
          <w:sz w:val="24"/>
        </w:rPr>
        <w:t>3</w:t>
      </w:r>
      <w:r w:rsidR="009F21A9" w:rsidRPr="00FA02EB">
        <w:rPr>
          <w:b/>
          <w:sz w:val="24"/>
        </w:rPr>
        <w:t>/</w:t>
      </w:r>
      <w:r w:rsidR="00243A50" w:rsidRPr="00FA02EB">
        <w:rPr>
          <w:b/>
          <w:sz w:val="24"/>
        </w:rPr>
        <w:t>36.</w:t>
      </w:r>
      <w:r w:rsidR="009F21A9" w:rsidRPr="00FA02EB">
        <w:rPr>
          <w:b/>
          <w:sz w:val="24"/>
        </w:rPr>
        <w:tab/>
      </w:r>
      <w:r w:rsidR="00480600" w:rsidRPr="00FA02EB">
        <w:rPr>
          <w:b/>
          <w:sz w:val="24"/>
        </w:rPr>
        <w:t>Mandate of the Special Rapporteur on contemporary forms of racism, racial discrimination, xenophobia and related intolerance</w:t>
      </w:r>
    </w:p>
    <w:p w14:paraId="69AA1776" w14:textId="77777777" w:rsidR="009F21A9" w:rsidRPr="00FA02EB" w:rsidRDefault="000B4AF4" w:rsidP="009F21A9">
      <w:pPr>
        <w:spacing w:after="120"/>
        <w:ind w:left="1134" w:right="1134"/>
        <w:jc w:val="both"/>
      </w:pPr>
      <w:r w:rsidRPr="00FA02EB">
        <w:tab/>
      </w:r>
      <w:r w:rsidR="009F21A9" w:rsidRPr="00FA02EB">
        <w:tab/>
      </w:r>
      <w:bookmarkStart w:id="0" w:name="_GoBack"/>
      <w:bookmarkEnd w:id="0"/>
      <w:r w:rsidR="009F21A9" w:rsidRPr="00FA02EB">
        <w:rPr>
          <w:i/>
        </w:rPr>
        <w:t>The Human Rights Council</w:t>
      </w:r>
      <w:r w:rsidR="009F21A9" w:rsidRPr="00FA02EB">
        <w:t>,</w:t>
      </w:r>
    </w:p>
    <w:p w14:paraId="3D52E98D" w14:textId="71E62479" w:rsidR="00480600" w:rsidRPr="00FA02EB" w:rsidRDefault="00480600" w:rsidP="00480600">
      <w:pPr>
        <w:pStyle w:val="SingleTxtG"/>
        <w:ind w:firstLine="567"/>
      </w:pPr>
      <w:r w:rsidRPr="00FA02EB">
        <w:rPr>
          <w:i/>
        </w:rPr>
        <w:t>Recalling</w:t>
      </w:r>
      <w:r w:rsidRPr="00FA02EB">
        <w:t xml:space="preserve"> its resolution 7/34 of 28 March 2008 and all its resolutions on the mandate of the Special Rapporteur on contemporary forms of racism, racial discrimination, xenophobia and related intolerance, </w:t>
      </w:r>
      <w:r w:rsidR="0058672D" w:rsidRPr="00FA02EB">
        <w:t xml:space="preserve">and also </w:t>
      </w:r>
      <w:r w:rsidRPr="00FA02EB">
        <w:t>those of the Commission on Human Rights,</w:t>
      </w:r>
    </w:p>
    <w:p w14:paraId="30D69E57" w14:textId="77777777" w:rsidR="00480600" w:rsidRPr="00FA02EB" w:rsidRDefault="00480600">
      <w:pPr>
        <w:pStyle w:val="SingleTxtG"/>
        <w:ind w:firstLine="567"/>
      </w:pPr>
      <w:r w:rsidRPr="00FA02EB">
        <w:rPr>
          <w:i/>
        </w:rPr>
        <w:t>Recalling also</w:t>
      </w:r>
      <w:r w:rsidRPr="00FA02EB">
        <w:t xml:space="preserve"> its resolutions 5/1, on institution-building of the Human Rights Council, and 5/2, on the Code of Conduct for Special Procedures Mandate Holders of the Council, of 18 June 2007,</w:t>
      </w:r>
      <w:r w:rsidR="00632209" w:rsidRPr="00FA02EB">
        <w:t xml:space="preserve"> and stressing</w:t>
      </w:r>
      <w:r w:rsidR="00632209" w:rsidRPr="00FA02EB">
        <w:rPr>
          <w:i/>
        </w:rPr>
        <w:t xml:space="preserve"> </w:t>
      </w:r>
      <w:r w:rsidR="00632209" w:rsidRPr="00FA02EB">
        <w:t>that the mandate holder shall discharge his or her duties in accordance with those resolutions and the annexes thereto,</w:t>
      </w:r>
    </w:p>
    <w:p w14:paraId="762085F3" w14:textId="78D219D5" w:rsidR="00480600" w:rsidRPr="00FA02EB" w:rsidRDefault="00480600" w:rsidP="00480600">
      <w:pPr>
        <w:pStyle w:val="SingleTxtG"/>
        <w:ind w:firstLine="567"/>
      </w:pPr>
      <w:r w:rsidRPr="00FA02EB">
        <w:rPr>
          <w:i/>
        </w:rPr>
        <w:t>Recalling</w:t>
      </w:r>
      <w:r w:rsidR="00E24F49" w:rsidRPr="00FA02EB">
        <w:rPr>
          <w:i/>
        </w:rPr>
        <w:t xml:space="preserve"> further</w:t>
      </w:r>
      <w:r w:rsidRPr="00FA02EB">
        <w:rPr>
          <w:i/>
        </w:rPr>
        <w:t xml:space="preserve"> </w:t>
      </w:r>
      <w:r w:rsidRPr="00FA02EB">
        <w:t>the importance of the 2030 Agenda for Sustainable Development, including S</w:t>
      </w:r>
      <w:r w:rsidR="009D630F" w:rsidRPr="00FA02EB">
        <w:t xml:space="preserve">ustainable </w:t>
      </w:r>
      <w:r w:rsidRPr="00FA02EB">
        <w:t>D</w:t>
      </w:r>
      <w:r w:rsidR="009D630F" w:rsidRPr="00FA02EB">
        <w:t>evelopment</w:t>
      </w:r>
      <w:r w:rsidRPr="00FA02EB">
        <w:t xml:space="preserve"> Goal 10, and the Durban Declaration and Programme of Action, to advancing racial equality, ensuring equal opportunities for all, guaranteeing equality before the law and promoting social, economic and political inclusion without distinction based on race, age, sex, disability, descent, national or ethnic origin, religion or economic or other status,</w:t>
      </w:r>
    </w:p>
    <w:p w14:paraId="58BFA73F" w14:textId="77777777" w:rsidR="00480600" w:rsidRPr="00FA02EB" w:rsidRDefault="00480600" w:rsidP="00480600">
      <w:pPr>
        <w:pStyle w:val="SingleTxtG"/>
        <w:ind w:firstLine="567"/>
      </w:pPr>
      <w:r w:rsidRPr="00FA02EB">
        <w:t>1.</w:t>
      </w:r>
      <w:r w:rsidRPr="00FA02EB">
        <w:tab/>
      </w:r>
      <w:r w:rsidRPr="00FA02EB">
        <w:rPr>
          <w:i/>
        </w:rPr>
        <w:t>Decides</w:t>
      </w:r>
      <w:r w:rsidRPr="00FA02EB">
        <w:t xml:space="preserve"> to renew the mandate of the Special Rapporteur on contemporary forms of racism, racial discrimination, xenophobia and related intolerance for a further period of three years, in accordance with the terms of reference contained in Human Rights Council resolution 7/34;</w:t>
      </w:r>
    </w:p>
    <w:p w14:paraId="4B801259" w14:textId="77777777" w:rsidR="00480600" w:rsidRPr="00FA02EB" w:rsidRDefault="00480600" w:rsidP="00480600">
      <w:pPr>
        <w:pStyle w:val="SingleTxtG"/>
        <w:ind w:firstLine="567"/>
      </w:pPr>
      <w:r w:rsidRPr="00FA02EB">
        <w:t>2.</w:t>
      </w:r>
      <w:r w:rsidRPr="00FA02EB">
        <w:tab/>
      </w:r>
      <w:r w:rsidRPr="00FA02EB">
        <w:rPr>
          <w:i/>
        </w:rPr>
        <w:t>Requests</w:t>
      </w:r>
      <w:r w:rsidRPr="00FA02EB">
        <w:t xml:space="preserve"> the Special Rapporteur to submit an annual report to the Human Rights Council and to the General Assembly on all activities relating to the mandate with a view to maximizing the benefits of the reporting process;</w:t>
      </w:r>
    </w:p>
    <w:p w14:paraId="0B4CC0D8" w14:textId="11BB1661" w:rsidR="00480600" w:rsidRPr="00FA02EB" w:rsidRDefault="00480600" w:rsidP="00480600">
      <w:pPr>
        <w:pStyle w:val="SingleTxtG"/>
        <w:ind w:firstLine="567"/>
      </w:pPr>
      <w:r w:rsidRPr="00FA02EB">
        <w:t>3.</w:t>
      </w:r>
      <w:r w:rsidRPr="00FA02EB">
        <w:tab/>
      </w:r>
      <w:r w:rsidR="009D630F" w:rsidRPr="00FA02EB">
        <w:rPr>
          <w:i/>
        </w:rPr>
        <w:t>Also</w:t>
      </w:r>
      <w:r w:rsidR="009D630F" w:rsidRPr="00FA02EB">
        <w:t xml:space="preserve"> </w:t>
      </w:r>
      <w:r w:rsidR="009D630F" w:rsidRPr="00FA02EB">
        <w:rPr>
          <w:i/>
        </w:rPr>
        <w:t>r</w:t>
      </w:r>
      <w:r w:rsidRPr="00FA02EB">
        <w:rPr>
          <w:i/>
        </w:rPr>
        <w:t>equests</w:t>
      </w:r>
      <w:r w:rsidRPr="00FA02EB">
        <w:t xml:space="preserve"> the Special Rapporteur to participate in relevant international dialogues and policy</w:t>
      </w:r>
      <w:r w:rsidRPr="00FA02EB">
        <w:rPr>
          <w:i/>
        </w:rPr>
        <w:t xml:space="preserve"> </w:t>
      </w:r>
      <w:r w:rsidRPr="00FA02EB">
        <w:t>forums relating to the implementation of the 2030 Agenda</w:t>
      </w:r>
      <w:r w:rsidR="009D630F" w:rsidRPr="00FA02EB">
        <w:t xml:space="preserve"> for Sustainable Development</w:t>
      </w:r>
      <w:r w:rsidRPr="00FA02EB">
        <w:t xml:space="preserve">, and </w:t>
      </w:r>
      <w:r w:rsidR="009D630F" w:rsidRPr="00FA02EB">
        <w:t xml:space="preserve">to </w:t>
      </w:r>
      <w:r w:rsidRPr="00FA02EB">
        <w:t>undertake thematic research with a view to advise States and relevant State institutions on the elimination of all forms of racism, racial discrimination, xenophobia and related intolerance in the implementation of the 2030 Agenda</w:t>
      </w:r>
      <w:r w:rsidR="009D630F" w:rsidRPr="00FA02EB">
        <w:t>,</w:t>
      </w:r>
      <w:r w:rsidRPr="00FA02EB">
        <w:t xml:space="preserve"> including </w:t>
      </w:r>
      <w:r w:rsidR="009D630F" w:rsidRPr="00FA02EB">
        <w:t xml:space="preserve">with </w:t>
      </w:r>
      <w:r w:rsidRPr="00FA02EB">
        <w:t xml:space="preserve">reference to Sustainable Development Goal </w:t>
      </w:r>
      <w:r w:rsidR="009D630F" w:rsidRPr="00FA02EB">
        <w:t xml:space="preserve">targets </w:t>
      </w:r>
      <w:r w:rsidRPr="00FA02EB">
        <w:t>10.2 and 10.3;</w:t>
      </w:r>
    </w:p>
    <w:p w14:paraId="1A8ED026" w14:textId="77506209" w:rsidR="00480600" w:rsidRPr="00FA02EB" w:rsidRDefault="00480600" w:rsidP="00480600">
      <w:pPr>
        <w:pStyle w:val="SingleTxtG"/>
        <w:ind w:firstLine="567"/>
      </w:pPr>
      <w:r w:rsidRPr="00FA02EB">
        <w:lastRenderedPageBreak/>
        <w:t>4.</w:t>
      </w:r>
      <w:r w:rsidRPr="00FA02EB">
        <w:tab/>
      </w:r>
      <w:r w:rsidR="009D630F" w:rsidRPr="00FA02EB">
        <w:rPr>
          <w:i/>
        </w:rPr>
        <w:t>Further</w:t>
      </w:r>
      <w:r w:rsidR="009D630F" w:rsidRPr="00FA02EB">
        <w:t xml:space="preserve"> </w:t>
      </w:r>
      <w:r w:rsidR="009D630F" w:rsidRPr="00FA02EB">
        <w:rPr>
          <w:i/>
        </w:rPr>
        <w:t>r</w:t>
      </w:r>
      <w:r w:rsidRPr="00FA02EB">
        <w:rPr>
          <w:i/>
        </w:rPr>
        <w:t>equests</w:t>
      </w:r>
      <w:r w:rsidRPr="00FA02EB">
        <w:t xml:space="preserve"> the Special Rapporteur to contribute to the twentieth anniversary of the adoption of the Durban Declaration and Programme of Action, including by participating in relevant meetings; </w:t>
      </w:r>
    </w:p>
    <w:p w14:paraId="73D405B0" w14:textId="7692601E" w:rsidR="00480600" w:rsidRPr="00FA02EB" w:rsidRDefault="00480600" w:rsidP="00480600">
      <w:pPr>
        <w:pStyle w:val="SingleTxtG"/>
        <w:ind w:firstLine="567"/>
      </w:pPr>
      <w:r w:rsidRPr="00FA02EB">
        <w:t>5.</w:t>
      </w:r>
      <w:r w:rsidRPr="00FA02EB">
        <w:tab/>
      </w:r>
      <w:r w:rsidRPr="00FA02EB">
        <w:rPr>
          <w:i/>
        </w:rPr>
        <w:t>Requests</w:t>
      </w:r>
      <w:r w:rsidRPr="00FA02EB">
        <w:t xml:space="preserve"> the Secretary-General and the United Nations High Commissioner for Human Rights to provide the Special Rapporteur with all the human resources </w:t>
      </w:r>
      <w:r w:rsidR="003A1773" w:rsidRPr="00FA02EB">
        <w:t xml:space="preserve">and the </w:t>
      </w:r>
      <w:r w:rsidRPr="00FA02EB">
        <w:t xml:space="preserve">technical and financial assistance necessary for the effective implementation of </w:t>
      </w:r>
      <w:r w:rsidR="003A1773" w:rsidRPr="00FA02EB">
        <w:t>the</w:t>
      </w:r>
      <w:r w:rsidRPr="00FA02EB">
        <w:t xml:space="preserve"> mandate;</w:t>
      </w:r>
    </w:p>
    <w:p w14:paraId="27EB2082" w14:textId="76811729" w:rsidR="00480600" w:rsidRPr="00FA02EB" w:rsidRDefault="00480600" w:rsidP="00480600">
      <w:pPr>
        <w:pStyle w:val="SingleTxtG"/>
        <w:ind w:firstLine="567"/>
      </w:pPr>
      <w:r w:rsidRPr="00FA02EB">
        <w:t>6.</w:t>
      </w:r>
      <w:r w:rsidRPr="00FA02EB">
        <w:tab/>
      </w:r>
      <w:r w:rsidRPr="00FA02EB">
        <w:rPr>
          <w:i/>
        </w:rPr>
        <w:t>Decides</w:t>
      </w:r>
      <w:r w:rsidRPr="00FA02EB">
        <w:t xml:space="preserve"> to remain seized of this priority matter.</w:t>
      </w:r>
    </w:p>
    <w:p w14:paraId="0B89F42D" w14:textId="77777777" w:rsidR="00243A50" w:rsidRPr="00FA02EB" w:rsidRDefault="00243A50" w:rsidP="00243A50">
      <w:pPr>
        <w:pStyle w:val="SingleTxtG"/>
        <w:jc w:val="right"/>
        <w:rPr>
          <w:i/>
          <w:iCs/>
        </w:rPr>
      </w:pPr>
      <w:r w:rsidRPr="00FA02EB">
        <w:rPr>
          <w:i/>
          <w:iCs/>
        </w:rPr>
        <w:t>46th meeting</w:t>
      </w:r>
      <w:r w:rsidRPr="00FA02EB">
        <w:rPr>
          <w:i/>
          <w:iCs/>
        </w:rPr>
        <w:br/>
        <w:t>22 June 2020</w:t>
      </w:r>
    </w:p>
    <w:p w14:paraId="51627F46" w14:textId="46691B25" w:rsidR="00243A50" w:rsidRPr="00FA02EB" w:rsidRDefault="00243A50" w:rsidP="00243A50">
      <w:pPr>
        <w:pStyle w:val="SingleTxtG"/>
      </w:pPr>
      <w:r w:rsidRPr="00FA02EB">
        <w:t>[Adopted without a vote.]</w:t>
      </w:r>
    </w:p>
    <w:p w14:paraId="024AE08A" w14:textId="2527CC49" w:rsidR="00480600" w:rsidRPr="00FA02EB" w:rsidRDefault="00480600" w:rsidP="00480600">
      <w:pPr>
        <w:spacing w:before="240"/>
        <w:ind w:left="1134" w:right="1134"/>
        <w:jc w:val="center"/>
        <w:rPr>
          <w:u w:val="single"/>
        </w:rPr>
      </w:pPr>
      <w:r w:rsidRPr="00FA02EB">
        <w:rPr>
          <w:u w:val="single"/>
        </w:rPr>
        <w:tab/>
      </w:r>
      <w:r w:rsidRPr="00FA02EB">
        <w:rPr>
          <w:u w:val="single"/>
        </w:rPr>
        <w:tab/>
      </w:r>
      <w:r w:rsidRPr="00FA02EB">
        <w:rPr>
          <w:u w:val="single"/>
        </w:rPr>
        <w:tab/>
      </w:r>
      <w:r w:rsidR="004E356E" w:rsidRPr="00FA02EB">
        <w:rPr>
          <w:u w:val="single"/>
        </w:rPr>
        <w:tab/>
      </w:r>
    </w:p>
    <w:sectPr w:rsidR="00480600" w:rsidRPr="00FA02EB" w:rsidSect="009F21A9">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64A9E" w14:textId="77777777" w:rsidR="00102095" w:rsidRDefault="00102095"/>
  </w:endnote>
  <w:endnote w:type="continuationSeparator" w:id="0">
    <w:p w14:paraId="756B3F63" w14:textId="77777777" w:rsidR="00102095" w:rsidRDefault="00102095"/>
  </w:endnote>
  <w:endnote w:type="continuationNotice" w:id="1">
    <w:p w14:paraId="73F3AC3A" w14:textId="77777777" w:rsidR="00102095" w:rsidRDefault="001020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0ADF4" w14:textId="5A9AA542" w:rsidR="009F21A9" w:rsidRPr="009F21A9" w:rsidRDefault="009F21A9" w:rsidP="009F21A9">
    <w:pPr>
      <w:pStyle w:val="Footer"/>
      <w:tabs>
        <w:tab w:val="right" w:pos="9638"/>
      </w:tabs>
      <w:rPr>
        <w:sz w:val="18"/>
      </w:rPr>
    </w:pPr>
    <w:r w:rsidRPr="009F21A9">
      <w:rPr>
        <w:b/>
        <w:sz w:val="18"/>
      </w:rPr>
      <w:fldChar w:fldCharType="begin"/>
    </w:r>
    <w:r w:rsidRPr="009F21A9">
      <w:rPr>
        <w:b/>
        <w:sz w:val="18"/>
      </w:rPr>
      <w:instrText xml:space="preserve"> PAGE  \* MERGEFORMAT </w:instrText>
    </w:r>
    <w:r w:rsidRPr="009F21A9">
      <w:rPr>
        <w:b/>
        <w:sz w:val="18"/>
      </w:rPr>
      <w:fldChar w:fldCharType="separate"/>
    </w:r>
    <w:r w:rsidR="00B8120E">
      <w:rPr>
        <w:b/>
        <w:noProof/>
        <w:sz w:val="18"/>
      </w:rPr>
      <w:t>2</w:t>
    </w:r>
    <w:r w:rsidRPr="009F21A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24BB7" w14:textId="77777777" w:rsidR="009F21A9" w:rsidRPr="009F21A9" w:rsidRDefault="009F21A9" w:rsidP="009F21A9">
    <w:pPr>
      <w:pStyle w:val="Footer"/>
      <w:tabs>
        <w:tab w:val="right" w:pos="9638"/>
      </w:tabs>
      <w:rPr>
        <w:b/>
        <w:sz w:val="18"/>
      </w:rPr>
    </w:pPr>
    <w:r>
      <w:tab/>
    </w:r>
    <w:r w:rsidRPr="009F21A9">
      <w:rPr>
        <w:b/>
        <w:sz w:val="18"/>
      </w:rPr>
      <w:fldChar w:fldCharType="begin"/>
    </w:r>
    <w:r w:rsidRPr="009F21A9">
      <w:rPr>
        <w:b/>
        <w:sz w:val="18"/>
      </w:rPr>
      <w:instrText xml:space="preserve"> PAGE  \* MERGEFORMAT </w:instrText>
    </w:r>
    <w:r w:rsidRPr="009F21A9">
      <w:rPr>
        <w:b/>
        <w:sz w:val="18"/>
      </w:rPr>
      <w:fldChar w:fldCharType="separate"/>
    </w:r>
    <w:r w:rsidR="00480600">
      <w:rPr>
        <w:b/>
        <w:noProof/>
        <w:sz w:val="18"/>
      </w:rPr>
      <w:t>3</w:t>
    </w:r>
    <w:r w:rsidRPr="009F21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29B0D" w14:textId="09109F5A" w:rsidR="00565DB7" w:rsidRDefault="00565DB7" w:rsidP="00565DB7">
    <w:pPr>
      <w:pStyle w:val="Footer"/>
    </w:pPr>
    <w:r>
      <w:rPr>
        <w:noProof/>
        <w:lang w:eastAsia="zh-CN"/>
      </w:rPr>
      <w:drawing>
        <wp:anchor distT="0" distB="0" distL="114300" distR="114300" simplePos="0" relativeHeight="251659264" behindDoc="1" locked="1" layoutInCell="1" allowOverlap="1" wp14:anchorId="5ED20EA5" wp14:editId="3B88C59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BDF857" w14:textId="054A2D0A" w:rsidR="00565DB7" w:rsidRDefault="00565DB7" w:rsidP="00565DB7">
    <w:pPr>
      <w:pStyle w:val="Footer"/>
      <w:ind w:right="1134"/>
      <w:rPr>
        <w:sz w:val="20"/>
      </w:rPr>
    </w:pPr>
    <w:r>
      <w:rPr>
        <w:sz w:val="20"/>
      </w:rPr>
      <w:t>GE.20-08963(E)</w:t>
    </w:r>
  </w:p>
  <w:p w14:paraId="09AE9E2B" w14:textId="5EA11D3C" w:rsidR="00565DB7" w:rsidRPr="00565DB7" w:rsidRDefault="00565DB7" w:rsidP="00565DB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2253762" wp14:editId="6E74CD79">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3/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697DB" w14:textId="77777777" w:rsidR="00102095" w:rsidRPr="000B175B" w:rsidRDefault="00102095" w:rsidP="000B175B">
      <w:pPr>
        <w:tabs>
          <w:tab w:val="right" w:pos="2155"/>
        </w:tabs>
        <w:spacing w:after="80"/>
        <w:ind w:left="680"/>
        <w:rPr>
          <w:u w:val="single"/>
        </w:rPr>
      </w:pPr>
      <w:r>
        <w:rPr>
          <w:u w:val="single"/>
        </w:rPr>
        <w:tab/>
      </w:r>
    </w:p>
  </w:footnote>
  <w:footnote w:type="continuationSeparator" w:id="0">
    <w:p w14:paraId="7700BC4F" w14:textId="77777777" w:rsidR="00102095" w:rsidRPr="00FC68B7" w:rsidRDefault="00102095" w:rsidP="00FC68B7">
      <w:pPr>
        <w:tabs>
          <w:tab w:val="left" w:pos="2155"/>
        </w:tabs>
        <w:spacing w:after="80"/>
        <w:ind w:left="680"/>
        <w:rPr>
          <w:u w:val="single"/>
        </w:rPr>
      </w:pPr>
      <w:r>
        <w:rPr>
          <w:u w:val="single"/>
        </w:rPr>
        <w:tab/>
      </w:r>
    </w:p>
  </w:footnote>
  <w:footnote w:type="continuationNotice" w:id="1">
    <w:p w14:paraId="5F815EDF" w14:textId="77777777" w:rsidR="00102095" w:rsidRDefault="001020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0148C" w14:textId="25121D36" w:rsidR="009F21A9" w:rsidRPr="009F21A9" w:rsidRDefault="00480600">
    <w:pPr>
      <w:pStyle w:val="Header"/>
    </w:pPr>
    <w:r>
      <w:t>A/HRC/</w:t>
    </w:r>
    <w:r w:rsidR="00243A50">
      <w:t>RES/</w:t>
    </w:r>
    <w:r>
      <w:t>43/</w:t>
    </w:r>
    <w:r w:rsidR="00243A50">
      <w:t>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8749B" w14:textId="1B907BE3" w:rsidR="009F21A9" w:rsidRPr="009F21A9" w:rsidRDefault="00AF7295" w:rsidP="009F21A9">
    <w:pPr>
      <w:pStyle w:val="Header"/>
      <w:jc w:val="right"/>
    </w:pPr>
    <w:r>
      <w:fldChar w:fldCharType="begin"/>
    </w:r>
    <w:r>
      <w:instrText xml:space="preserve"> TITLE  \* MERGEFORMAT </w:instrText>
    </w:r>
    <w:r>
      <w:fldChar w:fldCharType="separate"/>
    </w:r>
    <w:r>
      <w:t>A/HRC/RES/43/36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1A9"/>
    <w:rsid w:val="00007F7F"/>
    <w:rsid w:val="00022DB5"/>
    <w:rsid w:val="000403D1"/>
    <w:rsid w:val="000449AA"/>
    <w:rsid w:val="00050F6B"/>
    <w:rsid w:val="0005662A"/>
    <w:rsid w:val="00072C8C"/>
    <w:rsid w:val="00073E70"/>
    <w:rsid w:val="000876EB"/>
    <w:rsid w:val="00091419"/>
    <w:rsid w:val="000931C0"/>
    <w:rsid w:val="000B175B"/>
    <w:rsid w:val="000B2851"/>
    <w:rsid w:val="000B3A0F"/>
    <w:rsid w:val="000B4A3B"/>
    <w:rsid w:val="000B4AF4"/>
    <w:rsid w:val="000C59D8"/>
    <w:rsid w:val="000D1851"/>
    <w:rsid w:val="000E0415"/>
    <w:rsid w:val="00102095"/>
    <w:rsid w:val="0011287B"/>
    <w:rsid w:val="00146D32"/>
    <w:rsid w:val="001509BA"/>
    <w:rsid w:val="00180D26"/>
    <w:rsid w:val="00185AD7"/>
    <w:rsid w:val="001B4B04"/>
    <w:rsid w:val="001C6663"/>
    <w:rsid w:val="001C7895"/>
    <w:rsid w:val="001D26DF"/>
    <w:rsid w:val="001E2790"/>
    <w:rsid w:val="00211E0B"/>
    <w:rsid w:val="00211E72"/>
    <w:rsid w:val="00214047"/>
    <w:rsid w:val="0022130F"/>
    <w:rsid w:val="00237785"/>
    <w:rsid w:val="002410DD"/>
    <w:rsid w:val="00241466"/>
    <w:rsid w:val="00243A50"/>
    <w:rsid w:val="00253D58"/>
    <w:rsid w:val="002646A2"/>
    <w:rsid w:val="0027725F"/>
    <w:rsid w:val="002A7BAB"/>
    <w:rsid w:val="002C21F0"/>
    <w:rsid w:val="002F416F"/>
    <w:rsid w:val="003001A3"/>
    <w:rsid w:val="003107FA"/>
    <w:rsid w:val="003229D8"/>
    <w:rsid w:val="003314D1"/>
    <w:rsid w:val="00335A2F"/>
    <w:rsid w:val="00341937"/>
    <w:rsid w:val="0039277A"/>
    <w:rsid w:val="003972E0"/>
    <w:rsid w:val="003975ED"/>
    <w:rsid w:val="0039768D"/>
    <w:rsid w:val="003A1773"/>
    <w:rsid w:val="003C2CC4"/>
    <w:rsid w:val="003D46CD"/>
    <w:rsid w:val="003D4B23"/>
    <w:rsid w:val="003F04FB"/>
    <w:rsid w:val="00424C80"/>
    <w:rsid w:val="004325CB"/>
    <w:rsid w:val="0044503A"/>
    <w:rsid w:val="00446DE4"/>
    <w:rsid w:val="00447761"/>
    <w:rsid w:val="00451EC3"/>
    <w:rsid w:val="004559D4"/>
    <w:rsid w:val="004721B1"/>
    <w:rsid w:val="00480600"/>
    <w:rsid w:val="004859EC"/>
    <w:rsid w:val="00496A15"/>
    <w:rsid w:val="004B75D2"/>
    <w:rsid w:val="004D1140"/>
    <w:rsid w:val="004E356E"/>
    <w:rsid w:val="004F55ED"/>
    <w:rsid w:val="0050654F"/>
    <w:rsid w:val="0052176C"/>
    <w:rsid w:val="005261E5"/>
    <w:rsid w:val="005420F2"/>
    <w:rsid w:val="00542574"/>
    <w:rsid w:val="005436AB"/>
    <w:rsid w:val="00546924"/>
    <w:rsid w:val="00546DBF"/>
    <w:rsid w:val="00553D76"/>
    <w:rsid w:val="005552B5"/>
    <w:rsid w:val="0056117B"/>
    <w:rsid w:val="00562621"/>
    <w:rsid w:val="00565DB7"/>
    <w:rsid w:val="00571365"/>
    <w:rsid w:val="0058672D"/>
    <w:rsid w:val="005A0E16"/>
    <w:rsid w:val="005A672D"/>
    <w:rsid w:val="005B3DB3"/>
    <w:rsid w:val="005B6E48"/>
    <w:rsid w:val="005C66F1"/>
    <w:rsid w:val="005D53BE"/>
    <w:rsid w:val="005E1712"/>
    <w:rsid w:val="005E21B0"/>
    <w:rsid w:val="00611FC4"/>
    <w:rsid w:val="006176FB"/>
    <w:rsid w:val="00624D2C"/>
    <w:rsid w:val="00632209"/>
    <w:rsid w:val="00640B26"/>
    <w:rsid w:val="00655B60"/>
    <w:rsid w:val="00670741"/>
    <w:rsid w:val="00685310"/>
    <w:rsid w:val="00696BD6"/>
    <w:rsid w:val="006A6B9D"/>
    <w:rsid w:val="006A7392"/>
    <w:rsid w:val="006B3189"/>
    <w:rsid w:val="006B7D65"/>
    <w:rsid w:val="006D6DA6"/>
    <w:rsid w:val="006E564B"/>
    <w:rsid w:val="006F13F0"/>
    <w:rsid w:val="006F5035"/>
    <w:rsid w:val="007065EB"/>
    <w:rsid w:val="00720183"/>
    <w:rsid w:val="007231E4"/>
    <w:rsid w:val="0072632A"/>
    <w:rsid w:val="0074200B"/>
    <w:rsid w:val="00750CFB"/>
    <w:rsid w:val="007A6296"/>
    <w:rsid w:val="007A79E4"/>
    <w:rsid w:val="007B6BA5"/>
    <w:rsid w:val="007C1B62"/>
    <w:rsid w:val="007C3390"/>
    <w:rsid w:val="007C4F4B"/>
    <w:rsid w:val="007D2CDC"/>
    <w:rsid w:val="007D5327"/>
    <w:rsid w:val="007E3AFC"/>
    <w:rsid w:val="007E645B"/>
    <w:rsid w:val="007F6611"/>
    <w:rsid w:val="008155C3"/>
    <w:rsid w:val="008175E9"/>
    <w:rsid w:val="0082243E"/>
    <w:rsid w:val="00823884"/>
    <w:rsid w:val="008242D7"/>
    <w:rsid w:val="00847417"/>
    <w:rsid w:val="00856CD2"/>
    <w:rsid w:val="00861BC6"/>
    <w:rsid w:val="00871FD5"/>
    <w:rsid w:val="008847BB"/>
    <w:rsid w:val="008979B1"/>
    <w:rsid w:val="008A6B25"/>
    <w:rsid w:val="008A6C4F"/>
    <w:rsid w:val="008B062F"/>
    <w:rsid w:val="008C1E4D"/>
    <w:rsid w:val="008D0A62"/>
    <w:rsid w:val="008E0E46"/>
    <w:rsid w:val="008F43B2"/>
    <w:rsid w:val="0090452C"/>
    <w:rsid w:val="00907C3F"/>
    <w:rsid w:val="0092237C"/>
    <w:rsid w:val="0093707B"/>
    <w:rsid w:val="009400EB"/>
    <w:rsid w:val="009427E3"/>
    <w:rsid w:val="00946575"/>
    <w:rsid w:val="00956D9B"/>
    <w:rsid w:val="00963CBA"/>
    <w:rsid w:val="009654B7"/>
    <w:rsid w:val="00991261"/>
    <w:rsid w:val="009A0B83"/>
    <w:rsid w:val="009B3800"/>
    <w:rsid w:val="009B791C"/>
    <w:rsid w:val="009D22AC"/>
    <w:rsid w:val="009D50DB"/>
    <w:rsid w:val="009D630F"/>
    <w:rsid w:val="009E1C4E"/>
    <w:rsid w:val="009F21A9"/>
    <w:rsid w:val="009F4C3B"/>
    <w:rsid w:val="00A0036A"/>
    <w:rsid w:val="00A05E0B"/>
    <w:rsid w:val="00A1427D"/>
    <w:rsid w:val="00A32806"/>
    <w:rsid w:val="00A4634F"/>
    <w:rsid w:val="00A51CF3"/>
    <w:rsid w:val="00A72F22"/>
    <w:rsid w:val="00A73D32"/>
    <w:rsid w:val="00A745B6"/>
    <w:rsid w:val="00A748A6"/>
    <w:rsid w:val="00A879A4"/>
    <w:rsid w:val="00A87E95"/>
    <w:rsid w:val="00A92E29"/>
    <w:rsid w:val="00AC5AE2"/>
    <w:rsid w:val="00AD09E9"/>
    <w:rsid w:val="00AF0576"/>
    <w:rsid w:val="00AF3829"/>
    <w:rsid w:val="00AF7295"/>
    <w:rsid w:val="00B037F0"/>
    <w:rsid w:val="00B2327D"/>
    <w:rsid w:val="00B2718F"/>
    <w:rsid w:val="00B30179"/>
    <w:rsid w:val="00B3317B"/>
    <w:rsid w:val="00B334DC"/>
    <w:rsid w:val="00B3631A"/>
    <w:rsid w:val="00B43859"/>
    <w:rsid w:val="00B53013"/>
    <w:rsid w:val="00B67F5E"/>
    <w:rsid w:val="00B73E65"/>
    <w:rsid w:val="00B8120E"/>
    <w:rsid w:val="00B81E12"/>
    <w:rsid w:val="00B87110"/>
    <w:rsid w:val="00B97FA8"/>
    <w:rsid w:val="00BC1385"/>
    <w:rsid w:val="00BC74E9"/>
    <w:rsid w:val="00BE618E"/>
    <w:rsid w:val="00BE655C"/>
    <w:rsid w:val="00BF0AB5"/>
    <w:rsid w:val="00C217E7"/>
    <w:rsid w:val="00C24693"/>
    <w:rsid w:val="00C35F0B"/>
    <w:rsid w:val="00C463DD"/>
    <w:rsid w:val="00C64458"/>
    <w:rsid w:val="00C745C3"/>
    <w:rsid w:val="00CA2A58"/>
    <w:rsid w:val="00CC0B55"/>
    <w:rsid w:val="00CC78AF"/>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83D11"/>
    <w:rsid w:val="00D978C6"/>
    <w:rsid w:val="00DA67AD"/>
    <w:rsid w:val="00DB18CE"/>
    <w:rsid w:val="00DB5566"/>
    <w:rsid w:val="00DE3EC0"/>
    <w:rsid w:val="00E11593"/>
    <w:rsid w:val="00E12B6B"/>
    <w:rsid w:val="00E130AB"/>
    <w:rsid w:val="00E24F49"/>
    <w:rsid w:val="00E438D9"/>
    <w:rsid w:val="00E5644E"/>
    <w:rsid w:val="00E7260F"/>
    <w:rsid w:val="00E806EE"/>
    <w:rsid w:val="00E96630"/>
    <w:rsid w:val="00EB0FB9"/>
    <w:rsid w:val="00ED0CA9"/>
    <w:rsid w:val="00ED56E2"/>
    <w:rsid w:val="00ED7A2A"/>
    <w:rsid w:val="00EF1D7F"/>
    <w:rsid w:val="00EF5BDB"/>
    <w:rsid w:val="00F07FD9"/>
    <w:rsid w:val="00F17EE6"/>
    <w:rsid w:val="00F23933"/>
    <w:rsid w:val="00F24119"/>
    <w:rsid w:val="00F40E75"/>
    <w:rsid w:val="00F42CD9"/>
    <w:rsid w:val="00F52936"/>
    <w:rsid w:val="00F54083"/>
    <w:rsid w:val="00F677CB"/>
    <w:rsid w:val="00F67B04"/>
    <w:rsid w:val="00FA02EB"/>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3D98425"/>
  <w15:docId w15:val="{E9D63A1A-0778-42AA-989A-157016F7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9D630F"/>
    <w:rPr>
      <w:sz w:val="16"/>
      <w:szCs w:val="16"/>
    </w:rPr>
  </w:style>
  <w:style w:type="paragraph" w:styleId="CommentText">
    <w:name w:val="annotation text"/>
    <w:basedOn w:val="Normal"/>
    <w:link w:val="CommentTextChar"/>
    <w:semiHidden/>
    <w:unhideWhenUsed/>
    <w:rsid w:val="009D630F"/>
    <w:pPr>
      <w:spacing w:line="240" w:lineRule="auto"/>
    </w:pPr>
  </w:style>
  <w:style w:type="character" w:customStyle="1" w:styleId="CommentTextChar">
    <w:name w:val="Comment Text Char"/>
    <w:basedOn w:val="DefaultParagraphFont"/>
    <w:link w:val="CommentText"/>
    <w:semiHidden/>
    <w:rsid w:val="009D630F"/>
    <w:rPr>
      <w:lang w:eastAsia="en-US"/>
    </w:rPr>
  </w:style>
  <w:style w:type="paragraph" w:styleId="CommentSubject">
    <w:name w:val="annotation subject"/>
    <w:basedOn w:val="CommentText"/>
    <w:next w:val="CommentText"/>
    <w:link w:val="CommentSubjectChar"/>
    <w:semiHidden/>
    <w:unhideWhenUsed/>
    <w:rsid w:val="009D630F"/>
    <w:rPr>
      <w:b/>
      <w:bCs/>
    </w:rPr>
  </w:style>
  <w:style w:type="character" w:customStyle="1" w:styleId="CommentSubjectChar">
    <w:name w:val="Comment Subject Char"/>
    <w:basedOn w:val="CommentTextChar"/>
    <w:link w:val="CommentSubject"/>
    <w:semiHidden/>
    <w:rsid w:val="009D630F"/>
    <w:rPr>
      <w:b/>
      <w:bCs/>
      <w:lang w:eastAsia="en-US"/>
    </w:rPr>
  </w:style>
  <w:style w:type="character" w:customStyle="1" w:styleId="SingleTxtGChar">
    <w:name w:val="_ Single Txt_G Char"/>
    <w:link w:val="SingleTxtG"/>
    <w:rsid w:val="00243A5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1</TotalTime>
  <Pages>2</Pages>
  <Words>476</Words>
  <Characters>2733</Characters>
  <Application>Microsoft Office Word</Application>
  <DocSecurity>0</DocSecurity>
  <Lines>59</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A/HRC/43/L.16</vt:lpstr>
      <vt:lpstr/>
    </vt:vector>
  </TitlesOfParts>
  <Company>CSD</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A/HRC/RES/43/36</dc:title>
  <dc:subject>2008963</dc:subject>
  <dc:creator>Sumiko IHARA</dc:creator>
  <cp:keywords/>
  <dc:description/>
  <cp:lastModifiedBy>Anni Vi Tirol</cp:lastModifiedBy>
  <cp:revision>3</cp:revision>
  <cp:lastPrinted>2020-07-06T09:38:00Z</cp:lastPrinted>
  <dcterms:created xsi:type="dcterms:W3CDTF">2020-07-06T09:38:00Z</dcterms:created>
  <dcterms:modified xsi:type="dcterms:W3CDTF">2020-07-06T09:39:00Z</dcterms:modified>
</cp:coreProperties>
</file>