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41B7C">
                <w:t>C/SR.1911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41B7C">
              <w:rPr>
                <w:sz w:val="20"/>
                <w:lang w:val="en-US"/>
              </w:rPr>
              <w:fldChar w:fldCharType="separate"/>
            </w:r>
            <w:r w:rsidR="00841B7C">
              <w:rPr>
                <w:sz w:val="20"/>
                <w:lang w:val="en-US"/>
              </w:rPr>
              <w:t>6 May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71328" w:rsidRPr="00841B7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36A36" w:rsidRPr="00536A36" w:rsidRDefault="00536A36" w:rsidP="00536A36">
      <w:pPr>
        <w:spacing w:before="120"/>
        <w:rPr>
          <w:b/>
          <w:sz w:val="24"/>
          <w:szCs w:val="24"/>
        </w:rPr>
      </w:pPr>
      <w:r w:rsidRPr="00536A36">
        <w:rPr>
          <w:b/>
          <w:sz w:val="24"/>
          <w:szCs w:val="24"/>
        </w:rPr>
        <w:t>Комитет по ликвидации расовой дискриминации</w:t>
      </w:r>
    </w:p>
    <w:p w:rsidR="00536A36" w:rsidRPr="000F6958" w:rsidRDefault="00536A36" w:rsidP="00536A36">
      <w:pPr>
        <w:rPr>
          <w:b/>
        </w:rPr>
      </w:pPr>
      <w:r w:rsidRPr="000F6958">
        <w:rPr>
          <w:b/>
        </w:rPr>
        <w:t>Семьдесят четвертая сессия</w:t>
      </w:r>
    </w:p>
    <w:p w:rsidR="00536A36" w:rsidRPr="00536A36" w:rsidRDefault="00536A36" w:rsidP="00536A36">
      <w:pPr>
        <w:spacing w:before="120"/>
      </w:pPr>
      <w:r w:rsidRPr="00536A36">
        <w:rPr>
          <w:b/>
        </w:rPr>
        <w:t>Краткий отчет о 1911-м заседании</w:t>
      </w:r>
      <w:r w:rsidRPr="00536A36">
        <w:t>,</w:t>
      </w:r>
    </w:p>
    <w:p w:rsidR="00536A36" w:rsidRPr="00536A36" w:rsidRDefault="00536A36" w:rsidP="006565A3">
      <w:r w:rsidRPr="00536A36">
        <w:t>состоявшемся во Дворце Вильсона в Женеве,</w:t>
      </w:r>
      <w:r w:rsidRPr="00536A36">
        <w:br/>
        <w:t>в пятницу, 20 февраля 2009 года, в 10 ч. 00 м.</w:t>
      </w:r>
    </w:p>
    <w:p w:rsidR="00536A36" w:rsidRPr="00536A36" w:rsidRDefault="00536A36" w:rsidP="006565A3">
      <w:pPr>
        <w:spacing w:before="120"/>
      </w:pPr>
      <w:r w:rsidRPr="006565A3">
        <w:rPr>
          <w:i/>
        </w:rPr>
        <w:t>Председатель</w:t>
      </w:r>
      <w:r w:rsidRPr="00536A36">
        <w:t>:</w:t>
      </w:r>
      <w:r w:rsidR="006565A3" w:rsidRPr="006565A3">
        <w:tab/>
      </w:r>
      <w:r w:rsidRPr="00536A36">
        <w:t>г-жа Д</w:t>
      </w:r>
      <w:r w:rsidR="006565A3" w:rsidRPr="00536A36">
        <w:t>ах</w:t>
      </w:r>
    </w:p>
    <w:p w:rsidR="006565A3" w:rsidRDefault="006565A3" w:rsidP="006565A3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536A36" w:rsidRPr="00536A36" w:rsidRDefault="00C229B4" w:rsidP="00C229B4">
      <w:pPr>
        <w:tabs>
          <w:tab w:val="left" w:pos="1701"/>
        </w:tabs>
        <w:spacing w:before="120"/>
        <w:ind w:left="1134" w:hanging="1134"/>
      </w:pPr>
      <w:r>
        <w:rPr>
          <w:lang w:val="en-US"/>
        </w:rPr>
        <w:tab/>
      </w:r>
      <w:r w:rsidR="00536A36" w:rsidRPr="00536A36">
        <w:t>Р</w:t>
      </w:r>
      <w:r w:rsidRPr="00536A36">
        <w:t>ассмотрение докладов, замечаний и сведений, представленных государствами-участниками по статье 9 конвенции</w:t>
      </w:r>
      <w:r w:rsidR="00536A36" w:rsidRPr="00536A36">
        <w:t xml:space="preserve"> (</w:t>
      </w:r>
      <w:r w:rsidR="00536A36" w:rsidRPr="00536A36">
        <w:rPr>
          <w:i/>
          <w:iCs/>
        </w:rPr>
        <w:t>продолжение</w:t>
      </w:r>
      <w:r w:rsidR="00536A36" w:rsidRPr="00536A36">
        <w:t>)</w:t>
      </w:r>
    </w:p>
    <w:p w:rsidR="00536A36" w:rsidRPr="00C229B4" w:rsidRDefault="00C229B4" w:rsidP="00536A36">
      <w:pPr>
        <w:spacing w:before="120"/>
      </w:pPr>
      <w:r w:rsidRPr="00C229B4">
        <w:rPr>
          <w:lang w:val="en-US"/>
        </w:rPr>
        <w:tab/>
      </w:r>
      <w:r w:rsidRPr="00C229B4">
        <w:rPr>
          <w:lang w:val="en-US"/>
        </w:rPr>
        <w:tab/>
      </w:r>
      <w:r w:rsidRPr="00C229B4">
        <w:rPr>
          <w:lang w:val="en-US"/>
        </w:rPr>
        <w:tab/>
      </w:r>
      <w:r w:rsidR="00536A36" w:rsidRPr="000F6958">
        <w:rPr>
          <w:i/>
        </w:rPr>
        <w:t>Пятнадцатый – двадцатый периодические доклады Пакистана</w:t>
      </w:r>
      <w:r w:rsidR="00536A36" w:rsidRPr="00C229B4">
        <w:t xml:space="preserve"> </w:t>
      </w:r>
      <w:r w:rsidR="00536A36" w:rsidRPr="000F6958">
        <w:t>(</w:t>
      </w:r>
      <w:r w:rsidR="00536A36" w:rsidRPr="000F6958">
        <w:rPr>
          <w:iCs/>
        </w:rPr>
        <w:t>продолжение</w:t>
      </w:r>
      <w:r w:rsidR="00536A36" w:rsidRPr="000F6958">
        <w:t>)</w:t>
      </w:r>
    </w:p>
    <w:p w:rsidR="00171328" w:rsidRPr="00A52C34" w:rsidRDefault="00536A36" w:rsidP="00171328">
      <w:pPr>
        <w:pStyle w:val="SingleTxtGR"/>
        <w:rPr>
          <w:i/>
        </w:rPr>
      </w:pPr>
      <w:r w:rsidRPr="00536A36">
        <w:br w:type="page"/>
      </w:r>
      <w:r w:rsidR="00171328" w:rsidRPr="00A52C34">
        <w:rPr>
          <w:i/>
        </w:rPr>
        <w:t>Заседание открывается в 10 ч. 15 м.</w:t>
      </w:r>
    </w:p>
    <w:p w:rsidR="00171328" w:rsidRPr="00171328" w:rsidRDefault="00A52C34" w:rsidP="00A52C3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71328" w:rsidRPr="00171328">
        <w:t>Р</w:t>
      </w:r>
      <w:r w:rsidRPr="00171328">
        <w:t>ассмотрение докладов, замечаний и сведений, представленных государствами-участниками по статье 9 конвенции</w:t>
      </w:r>
      <w:r w:rsidR="00171328" w:rsidRPr="00171328">
        <w:t xml:space="preserve"> </w:t>
      </w:r>
      <w:r w:rsidR="00171328" w:rsidRPr="00A52C34">
        <w:rPr>
          <w:b w:val="0"/>
        </w:rPr>
        <w:t xml:space="preserve">(пункт 5 повестки дня) </w:t>
      </w:r>
      <w:r w:rsidR="00171328" w:rsidRPr="00A52C34">
        <w:rPr>
          <w:b w:val="0"/>
          <w:i/>
        </w:rPr>
        <w:t>(продолж</w:t>
      </w:r>
      <w:r w:rsidR="00171328" w:rsidRPr="00A52C34">
        <w:rPr>
          <w:b w:val="0"/>
          <w:i/>
        </w:rPr>
        <w:t>е</w:t>
      </w:r>
      <w:r w:rsidR="00171328" w:rsidRPr="00A52C34">
        <w:rPr>
          <w:b w:val="0"/>
          <w:i/>
        </w:rPr>
        <w:t>ние)</w:t>
      </w:r>
    </w:p>
    <w:p w:rsidR="00171328" w:rsidRPr="00171328" w:rsidRDefault="00171328" w:rsidP="00171328">
      <w:pPr>
        <w:pStyle w:val="SingleTxtGR"/>
      </w:pPr>
      <w:r w:rsidRPr="00A52C34">
        <w:rPr>
          <w:i/>
        </w:rPr>
        <w:t>Пятнадцатый</w:t>
      </w:r>
      <w:r w:rsidR="00A52C34">
        <w:rPr>
          <w:i/>
          <w:lang w:val="en-US"/>
        </w:rPr>
        <w:t> </w:t>
      </w:r>
      <w:r w:rsidRPr="00A52C34">
        <w:rPr>
          <w:i/>
        </w:rPr>
        <w:t>–</w:t>
      </w:r>
      <w:r w:rsidR="00A52C34">
        <w:rPr>
          <w:i/>
          <w:lang w:val="en-US"/>
        </w:rPr>
        <w:t> </w:t>
      </w:r>
      <w:r w:rsidRPr="00A52C34">
        <w:rPr>
          <w:i/>
        </w:rPr>
        <w:t>двадцатый периодические доклады Пакистана</w:t>
      </w:r>
      <w:r w:rsidRPr="00171328">
        <w:t xml:space="preserve"> (</w:t>
      </w:r>
      <w:r w:rsidRPr="00171328">
        <w:rPr>
          <w:lang w:val="fr-CH"/>
        </w:rPr>
        <w:t>CERD</w:t>
      </w:r>
      <w:r w:rsidRPr="00171328">
        <w:t>/</w:t>
      </w:r>
      <w:r w:rsidRPr="00171328">
        <w:rPr>
          <w:lang w:val="fr-CH"/>
        </w:rPr>
        <w:t>C</w:t>
      </w:r>
      <w:r w:rsidRPr="00171328">
        <w:t>/</w:t>
      </w:r>
      <w:r w:rsidRPr="00171328">
        <w:rPr>
          <w:lang w:val="fr-CH"/>
        </w:rPr>
        <w:t>PAK</w:t>
      </w:r>
      <w:r w:rsidRPr="00171328">
        <w:t xml:space="preserve">/20) </w:t>
      </w:r>
      <w:r w:rsidRPr="00DC2D5E">
        <w:t>(</w:t>
      </w:r>
      <w:r w:rsidRPr="00DC2D5E">
        <w:rPr>
          <w:iCs/>
        </w:rPr>
        <w:t>продолжение</w:t>
      </w:r>
      <w:r w:rsidRPr="00DC2D5E">
        <w:t>)</w:t>
      </w:r>
      <w:r w:rsidRPr="00171328">
        <w:t>; перечень вопросов для рассмотрения (док</w:t>
      </w:r>
      <w:r w:rsidRPr="00171328">
        <w:t>у</w:t>
      </w:r>
      <w:r w:rsidRPr="00171328">
        <w:t>мент без номера распространен на заседании только на англи</w:t>
      </w:r>
      <w:r w:rsidRPr="00171328">
        <w:t>й</w:t>
      </w:r>
      <w:r w:rsidRPr="00171328">
        <w:t xml:space="preserve">ском языке). </w:t>
      </w:r>
    </w:p>
    <w:p w:rsidR="00171328" w:rsidRPr="00171328" w:rsidRDefault="00171328" w:rsidP="00171328">
      <w:pPr>
        <w:pStyle w:val="SingleTxtGR"/>
      </w:pPr>
      <w:r w:rsidRPr="00171328">
        <w:rPr>
          <w:iCs/>
        </w:rPr>
        <w:t>1.</w:t>
      </w:r>
      <w:r w:rsidRPr="00171328">
        <w:rPr>
          <w:iCs/>
        </w:rPr>
        <w:tab/>
      </w:r>
      <w:r w:rsidRPr="00171328">
        <w:t>По приглашению Председателя пакистанская делегация вновь занимает места за столом Ком</w:t>
      </w:r>
      <w:r w:rsidRPr="00171328">
        <w:t>и</w:t>
      </w:r>
      <w:r w:rsidRPr="00171328">
        <w:t>тета.</w:t>
      </w:r>
    </w:p>
    <w:p w:rsidR="00171328" w:rsidRPr="00171328" w:rsidRDefault="00171328" w:rsidP="00171328">
      <w:pPr>
        <w:pStyle w:val="SingleTxtGR"/>
      </w:pPr>
      <w:r w:rsidRPr="00171328">
        <w:t>2.</w:t>
      </w:r>
      <w:r w:rsidRPr="00171328">
        <w:tab/>
      </w:r>
      <w:r w:rsidRPr="00980E22">
        <w:rPr>
          <w:b/>
        </w:rPr>
        <w:t>Г-н А</w:t>
      </w:r>
      <w:r w:rsidR="00980E22" w:rsidRPr="00980E22">
        <w:rPr>
          <w:b/>
        </w:rPr>
        <w:t>крам</w:t>
      </w:r>
      <w:r w:rsidRPr="00171328">
        <w:t xml:space="preserve"> (Пакистан), напоминая, что призванием Комитета является рассмотрение осуществления государствами-участниками Международной ко</w:t>
      </w:r>
      <w:r w:rsidRPr="00171328">
        <w:t>н</w:t>
      </w:r>
      <w:r w:rsidRPr="00171328">
        <w:t>венции о ликвидации всех форм расовой дискриминации, говорит, что пак</w:t>
      </w:r>
      <w:r w:rsidRPr="00171328">
        <w:t>и</w:t>
      </w:r>
      <w:r w:rsidRPr="00171328">
        <w:t xml:space="preserve">станская делегация была удивлена суждениями субъективного и ошибочного характера, высказанными некоторыми членами Комитета в ходе предыдущего заседания (см. </w:t>
      </w:r>
      <w:r w:rsidRPr="00171328">
        <w:rPr>
          <w:lang w:val="fr-CH"/>
        </w:rPr>
        <w:t>CERD</w:t>
      </w:r>
      <w:r w:rsidRPr="00171328">
        <w:t>/</w:t>
      </w:r>
      <w:r w:rsidRPr="00171328">
        <w:rPr>
          <w:lang w:val="fr-CH"/>
        </w:rPr>
        <w:t>C</w:t>
      </w:r>
      <w:r w:rsidRPr="00171328">
        <w:t>/</w:t>
      </w:r>
      <w:r w:rsidRPr="00171328">
        <w:rPr>
          <w:lang w:val="fr-CH"/>
        </w:rPr>
        <w:t>SR</w:t>
      </w:r>
      <w:r w:rsidRPr="00171328">
        <w:t>.1910). Она не может терпимо относиться к тому, чтобы соображения политического хара</w:t>
      </w:r>
      <w:r w:rsidRPr="00171328">
        <w:t>к</w:t>
      </w:r>
      <w:r w:rsidRPr="00171328">
        <w:t>тера или соображения, относящиеся к внешней политике Пакистана, влияли на рассмотрение его пятнадцатого – дв</w:t>
      </w:r>
      <w:r w:rsidRPr="00171328">
        <w:t>а</w:t>
      </w:r>
      <w:r w:rsidRPr="00171328">
        <w:t>дцатого периодических докладов на основании Конвенции. Г-н Акрам не с</w:t>
      </w:r>
      <w:r w:rsidRPr="00171328">
        <w:t>о</w:t>
      </w:r>
      <w:r w:rsidRPr="00171328">
        <w:t>мневается, что Комитет пойдет по своему всегдашнему пути налаживания о</w:t>
      </w:r>
      <w:r w:rsidRPr="00171328">
        <w:t>с</w:t>
      </w:r>
      <w:r w:rsidRPr="00171328">
        <w:t xml:space="preserve">нованного на критике конструктивного диалога с государствами-участниками. </w:t>
      </w:r>
    </w:p>
    <w:p w:rsidR="00171328" w:rsidRPr="00171328" w:rsidRDefault="00171328" w:rsidP="00171328">
      <w:pPr>
        <w:pStyle w:val="SingleTxtGR"/>
      </w:pPr>
      <w:r w:rsidRPr="00171328">
        <w:t>3.</w:t>
      </w:r>
      <w:r w:rsidRPr="00171328">
        <w:tab/>
        <w:t>В отношении определения меньшинств г-н Акрам уточняет, что в рамках применения закрепленного в исламе принципа равноправия пакистанская Ко</w:t>
      </w:r>
      <w:r w:rsidRPr="00171328">
        <w:t>н</w:t>
      </w:r>
      <w:r w:rsidRPr="00171328">
        <w:t>ституция не устанавливает никакого различия на основе расовой принадлежн</w:t>
      </w:r>
      <w:r w:rsidRPr="00171328">
        <w:t>о</w:t>
      </w:r>
      <w:r w:rsidRPr="00171328">
        <w:t>сти или этнического или социального происхождения между гражданами, все из которых пользуются одинаковыми правами. Единственными признанными Конституцией меньшинствами являются религиозные меньшинства, за котор</w:t>
      </w:r>
      <w:r w:rsidRPr="00171328">
        <w:t>ы</w:t>
      </w:r>
      <w:r w:rsidRPr="00171328">
        <w:t>ми основной закон в своей преамбуле ясно признает право свободно исповед</w:t>
      </w:r>
      <w:r w:rsidRPr="00171328">
        <w:t>о</w:t>
      </w:r>
      <w:r w:rsidRPr="00171328">
        <w:t>вать свою религию.</w:t>
      </w:r>
    </w:p>
    <w:p w:rsidR="00171328" w:rsidRPr="00171328" w:rsidRDefault="00171328" w:rsidP="00171328">
      <w:pPr>
        <w:pStyle w:val="SingleTxtGR"/>
      </w:pPr>
      <w:r w:rsidRPr="00171328">
        <w:t>4.</w:t>
      </w:r>
      <w:r w:rsidRPr="00171328">
        <w:tab/>
        <w:t>Федеральная структура страны является таковой, что менее значительные в численном отношении этнические группы, такие как пуштуны, синдхи и б</w:t>
      </w:r>
      <w:r w:rsidRPr="00171328">
        <w:t>е</w:t>
      </w:r>
      <w:r w:rsidRPr="00171328">
        <w:t>луджи, пользуются автономией в своих соответствующих провинциях. На ф</w:t>
      </w:r>
      <w:r w:rsidRPr="00171328">
        <w:t>е</w:t>
      </w:r>
      <w:r w:rsidRPr="00171328">
        <w:t>деральном уровне провинции представлены в Национальной ассамблее в соо</w:t>
      </w:r>
      <w:r w:rsidRPr="00171328">
        <w:t>т</w:t>
      </w:r>
      <w:r w:rsidRPr="00171328">
        <w:t>ветствии с пропорциональной избирательной системой, в то время как все они располагают одинаковым числом мест в Сенате. Конституция закрепляет для каждой группы населения право говорить на своем собственном языке, испол</w:t>
      </w:r>
      <w:r w:rsidRPr="00171328">
        <w:t>ь</w:t>
      </w:r>
      <w:r w:rsidRPr="00171328">
        <w:t>зовать свой собственный алфавит и сохранять и поощрять свою собственную культуру. С учетом чрезвычайной сложности социальной структуры Пакистана невозможно определить меньшинства в соответствии с другими критериями, нежели религиозные. В пакистанском контексте критерии языка или этническ</w:t>
      </w:r>
      <w:r w:rsidRPr="00171328">
        <w:t>о</w:t>
      </w:r>
      <w:r w:rsidRPr="00171328">
        <w:t>го происхождения не могут применяться, и делегация не в состоянии предост</w:t>
      </w:r>
      <w:r w:rsidRPr="00171328">
        <w:t>а</w:t>
      </w:r>
      <w:r w:rsidRPr="00171328">
        <w:t>вить Комитету статистические данные с разбивкой по этим критериям. Напр</w:t>
      </w:r>
      <w:r w:rsidRPr="00171328">
        <w:t>и</w:t>
      </w:r>
      <w:r w:rsidRPr="00171328">
        <w:t>мер, христианин, проживающий в Пенджабе и говорящий на пенджабском яз</w:t>
      </w:r>
      <w:r w:rsidRPr="00171328">
        <w:t>ы</w:t>
      </w:r>
      <w:r w:rsidRPr="00171328">
        <w:t>ке – местном языке этой прови</w:t>
      </w:r>
      <w:r w:rsidRPr="00171328">
        <w:t>н</w:t>
      </w:r>
      <w:r w:rsidRPr="00171328">
        <w:t xml:space="preserve">ции, не рассматривается как представитель меньшинства, называемого </w:t>
      </w:r>
      <w:r w:rsidR="00642CFA">
        <w:t>"</w:t>
      </w:r>
      <w:r w:rsidRPr="00171328">
        <w:t>языковым</w:t>
      </w:r>
      <w:r w:rsidR="00642CFA">
        <w:t>"</w:t>
      </w:r>
      <w:r w:rsidRPr="00171328">
        <w:t>. Учитывая, что только религия отлич</w:t>
      </w:r>
      <w:r w:rsidRPr="00171328">
        <w:t>а</w:t>
      </w:r>
      <w:r w:rsidRPr="00171328">
        <w:t>ет его от членов других групп населения этой провинции, именно этот критерий принимается во внимание, и он, таким образом, рассматривается как предст</w:t>
      </w:r>
      <w:r w:rsidRPr="00171328">
        <w:t>а</w:t>
      </w:r>
      <w:r w:rsidRPr="00171328">
        <w:t>витель религиозного мен</w:t>
      </w:r>
      <w:r w:rsidRPr="00171328">
        <w:t>ь</w:t>
      </w:r>
      <w:r w:rsidRPr="00171328">
        <w:t xml:space="preserve">шинства. </w:t>
      </w:r>
    </w:p>
    <w:p w:rsidR="00171328" w:rsidRPr="00171328" w:rsidRDefault="00171328" w:rsidP="00171328">
      <w:pPr>
        <w:pStyle w:val="SingleTxtGR"/>
      </w:pPr>
      <w:r w:rsidRPr="00171328">
        <w:t>5.</w:t>
      </w:r>
      <w:r w:rsidRPr="00171328">
        <w:tab/>
        <w:t>Пакистан пока не приступил к созданию независимой национальной к</w:t>
      </w:r>
      <w:r w:rsidRPr="00171328">
        <w:t>о</w:t>
      </w:r>
      <w:r w:rsidRPr="00171328">
        <w:t>миссии по правам человека, хотя он обязался это сделать с 2004 года. Закон</w:t>
      </w:r>
      <w:r w:rsidRPr="00171328">
        <w:t>о</w:t>
      </w:r>
      <w:r w:rsidRPr="00171328">
        <w:t>проект о создании независимой комиссии по вопросам защиты и поощрения прав человека в Пакистане был передан в Парламент 17 декабря 2008 года. В</w:t>
      </w:r>
      <w:r w:rsidR="00642CFA">
        <w:t> </w:t>
      </w:r>
      <w:r w:rsidRPr="00171328">
        <w:t>течение двух последующих дней были проведены консультации с представ</w:t>
      </w:r>
      <w:r w:rsidRPr="00171328">
        <w:t>и</w:t>
      </w:r>
      <w:r w:rsidRPr="00171328">
        <w:t>телями Форума национал</w:t>
      </w:r>
      <w:r w:rsidRPr="00171328">
        <w:t>ь</w:t>
      </w:r>
      <w:r w:rsidRPr="00171328">
        <w:t>ных учреждений по защите прав человека Азиатско-Тихоокеанского региона, а также Управления Верховного комиссара Организ</w:t>
      </w:r>
      <w:r w:rsidRPr="00171328">
        <w:t>а</w:t>
      </w:r>
      <w:r w:rsidRPr="00171328">
        <w:t>ции Объединенных Наций по правам человека, которые привлекли внимание законодателей к необходимости наблюдения за тем, чтобы создаваемая коми</w:t>
      </w:r>
      <w:r w:rsidRPr="00171328">
        <w:t>с</w:t>
      </w:r>
      <w:r w:rsidRPr="00171328">
        <w:t>сия соответствовала Парижским принципам. Национальная ассамблея должна рассмотреть законопроект до его передачи в Сенат для принятия. В ближайшие месяцы должно быть принято соответствующее законодательство, и Парламент сделает все возможное для учреждения этой комиссии до июля 2009 года. До этого времени основополагающие права по-прежнему будут защищаться орг</w:t>
      </w:r>
      <w:r w:rsidRPr="00171328">
        <w:t>а</w:t>
      </w:r>
      <w:r w:rsidRPr="00171328">
        <w:t>нами и другими объединениями, которые работают в этой сфере в Пакистане, включая представителей судебного аппарата, организаций гражданского общ</w:t>
      </w:r>
      <w:r w:rsidRPr="00171328">
        <w:t>е</w:t>
      </w:r>
      <w:r w:rsidRPr="00171328">
        <w:t>ства или даже средств массовой информации, задача которых состоит в раз</w:t>
      </w:r>
      <w:r w:rsidRPr="00171328">
        <w:t>о</w:t>
      </w:r>
      <w:r w:rsidRPr="00171328">
        <w:t>блачении нарушений и повышении осведомленности граждан о своих основ</w:t>
      </w:r>
      <w:r w:rsidRPr="00171328">
        <w:t>о</w:t>
      </w:r>
      <w:r w:rsidRPr="00171328">
        <w:t xml:space="preserve">полагающих правах и о возможности  возмещения ущерба, если они считают эти права нарушенными. </w:t>
      </w:r>
    </w:p>
    <w:p w:rsidR="00171328" w:rsidRPr="00171328" w:rsidRDefault="00171328" w:rsidP="00171328">
      <w:pPr>
        <w:pStyle w:val="SingleTxtGR"/>
      </w:pPr>
      <w:r w:rsidRPr="00171328">
        <w:t>6.</w:t>
      </w:r>
      <w:r w:rsidRPr="00171328">
        <w:tab/>
        <w:t>Местное население округа Малаканд Северо-Западной пограничной пр</w:t>
      </w:r>
      <w:r w:rsidRPr="00171328">
        <w:t>о</w:t>
      </w:r>
      <w:r w:rsidRPr="00171328">
        <w:t>винции очень позитивно восприняло соглашения, заключенные между их пре</w:t>
      </w:r>
      <w:r w:rsidRPr="00171328">
        <w:t>д</w:t>
      </w:r>
      <w:r w:rsidRPr="00171328">
        <w:t>ставителями и представителями пакистанского правительства по вопросу о вв</w:t>
      </w:r>
      <w:r w:rsidRPr="00171328">
        <w:t>е</w:t>
      </w:r>
      <w:r w:rsidRPr="00171328">
        <w:t>дении в их округе Низам-эль-Адл исламского законодательства, осн</w:t>
      </w:r>
      <w:r w:rsidRPr="00171328">
        <w:t>о</w:t>
      </w:r>
      <w:r w:rsidRPr="00171328">
        <w:t>ванного на шариате. Действительно, это население выразило пожелание вернуться к быс</w:t>
      </w:r>
      <w:r w:rsidRPr="00171328">
        <w:t>т</w:t>
      </w:r>
      <w:r w:rsidRPr="00171328">
        <w:t>рой и не дорогостоящей системе правосудия, которая некогда существовала в долине Сват. Таким образом, было бы справедливо, чтобы члены Комитета п</w:t>
      </w:r>
      <w:r w:rsidRPr="00171328">
        <w:t>о</w:t>
      </w:r>
      <w:r w:rsidRPr="00171328">
        <w:t>дождали конкретных результатов от этих соглашений до того, как подвергать их критике.</w:t>
      </w:r>
    </w:p>
    <w:p w:rsidR="00171328" w:rsidRPr="00171328" w:rsidRDefault="00171328" w:rsidP="00171328">
      <w:pPr>
        <w:pStyle w:val="SingleTxtGR"/>
      </w:pPr>
      <w:r w:rsidRPr="00171328">
        <w:t>7.</w:t>
      </w:r>
      <w:r w:rsidRPr="00171328">
        <w:tab/>
        <w:t>Г-н Акрам отмечает, что ФАТА (Территория племен федерального упра</w:t>
      </w:r>
      <w:r w:rsidRPr="00171328">
        <w:t>в</w:t>
      </w:r>
      <w:r w:rsidRPr="00171328">
        <w:t xml:space="preserve">ления) составляет племенной регион, созданный по итогам англо-афганских войн </w:t>
      </w:r>
      <w:r w:rsidRPr="00171328">
        <w:rPr>
          <w:lang w:val="fr-CH"/>
        </w:rPr>
        <w:t>XIX</w:t>
      </w:r>
      <w:r w:rsidRPr="00171328">
        <w:t xml:space="preserve"> века, когда было принято решение сделать из него автономные зоны под управлением пуштунов. С тех пор поддержание правопорядка там традиц</w:t>
      </w:r>
      <w:r w:rsidRPr="00171328">
        <w:t>и</w:t>
      </w:r>
      <w:r w:rsidRPr="00171328">
        <w:t>онно осуществляется местными ополченцами, которые подчиняются советам (жиргасам). К</w:t>
      </w:r>
      <w:r w:rsidRPr="00171328">
        <w:t>о</w:t>
      </w:r>
      <w:r w:rsidRPr="00171328">
        <w:t>нечно, эта система является архаичной, однако возникает вопрос насчет того, какая другая жизнеспособная система была бы в состоянии зам</w:t>
      </w:r>
      <w:r w:rsidRPr="00171328">
        <w:t>е</w:t>
      </w:r>
      <w:r w:rsidRPr="00171328">
        <w:t>нить ее и удовлетворить сверх того все соответствующие племена. Исходя из того факта, что этот регион находится в сердце войны с терроризмом, что он является убежищем для примерно трех миллионов афганских беженцев и пре</w:t>
      </w:r>
      <w:r w:rsidRPr="00171328">
        <w:t>д</w:t>
      </w:r>
      <w:r w:rsidRPr="00171328">
        <w:t>ставляет перекресток незаконной торговли оружием и наркотиками, пакиста</w:t>
      </w:r>
      <w:r w:rsidRPr="00171328">
        <w:t>н</w:t>
      </w:r>
      <w:r w:rsidRPr="00171328">
        <w:t>ское правительство должно действительно быть уверено в получении согласия всех групп местного населения для предложения новой системы. Его первым начинанием стала разработка плана долгосрочного развития ФАТА, целью к</w:t>
      </w:r>
      <w:r w:rsidRPr="00171328">
        <w:t>о</w:t>
      </w:r>
      <w:r w:rsidRPr="00171328">
        <w:t>торого является содействие экономическому и социальному развитию этого р</w:t>
      </w:r>
      <w:r w:rsidRPr="00171328">
        <w:t>е</w:t>
      </w:r>
      <w:r w:rsidRPr="00171328">
        <w:t>гиона, улучшение его инфраструктур и предоставляемых услуг, стимулирование рационального использования природных ресурсов и активизация торговли и промышленности. С этой целью была разработана стратегия, основывающаяся на проектах в области человеческого и экономического развития, в 2006 году был создан орган власти по вопросам развития ФАТА, были претворены в жизнь программы поддержки организаций гражданского общества в сельской среде и был создан секретариат по координации этой деятельности, подчиня</w:t>
      </w:r>
      <w:r w:rsidRPr="00171328">
        <w:t>ю</w:t>
      </w:r>
      <w:r w:rsidRPr="00171328">
        <w:t>щийся губернатору Северо-Западной пограничной провинции. Пакистанское правительство также заключило соглашение с Соединенными Штатами Амер</w:t>
      </w:r>
      <w:r w:rsidRPr="00171328">
        <w:t>и</w:t>
      </w:r>
      <w:r w:rsidRPr="00171328">
        <w:t>ки, на основании которого 750 миллионов долларов будет выделено на проекты, направленные на гарантирование надлежащего управления государственными делами, поо</w:t>
      </w:r>
      <w:r w:rsidRPr="00171328">
        <w:t>щ</w:t>
      </w:r>
      <w:r w:rsidRPr="00171328">
        <w:t>рение свободы информации, развитие сектора здравоохранения – в частности, детского здравоохранения – а также на проекты по снабжению питьевой водой и созданию очистных сооружений. Комитету в очередной раз предлагается, с учетом масштабности этой задачи, проявить снисходительность и терпение по отношению к пакистанскому правительству.</w:t>
      </w:r>
    </w:p>
    <w:p w:rsidR="00171328" w:rsidRPr="00171328" w:rsidRDefault="00171328" w:rsidP="00171328">
      <w:pPr>
        <w:pStyle w:val="SingleTxtGR"/>
      </w:pPr>
      <w:r w:rsidRPr="00171328">
        <w:t>8.</w:t>
      </w:r>
      <w:r w:rsidRPr="00171328">
        <w:tab/>
        <w:t>Федеральный шариатский суд имеет различные уровни подсудности. В</w:t>
      </w:r>
      <w:r w:rsidR="001A164E">
        <w:rPr>
          <w:lang w:val="en-US"/>
        </w:rPr>
        <w:t> </w:t>
      </w:r>
      <w:r w:rsidRPr="00171328">
        <w:t>первой инстанции он наблюдает за тем, чтобы действующие законы соотве</w:t>
      </w:r>
      <w:r w:rsidRPr="00171328">
        <w:t>т</w:t>
      </w:r>
      <w:r w:rsidRPr="00171328">
        <w:t xml:space="preserve">ствовали предписаниям ислама. В апелляционном порядке он выносит решения по делам, относящимся к деяниям, указанным в законах </w:t>
      </w:r>
      <w:r w:rsidR="00642CFA">
        <w:t>"</w:t>
      </w:r>
      <w:r w:rsidRPr="00171328">
        <w:t>худуд</w:t>
      </w:r>
      <w:r w:rsidR="00642CFA">
        <w:t>"</w:t>
      </w:r>
      <w:r w:rsidRPr="00171328">
        <w:t xml:space="preserve"> 1979 года, к</w:t>
      </w:r>
      <w:r w:rsidRPr="00171328">
        <w:t>о</w:t>
      </w:r>
      <w:r w:rsidRPr="00171328">
        <w:t>торые карают любые правонарушения, связанные с собственностью, употре</w:t>
      </w:r>
      <w:r w:rsidRPr="00171328">
        <w:t>б</w:t>
      </w:r>
      <w:r w:rsidRPr="00171328">
        <w:t>лением алкогольных напитков, изменой (</w:t>
      </w:r>
      <w:r w:rsidR="00642CFA">
        <w:t>"</w:t>
      </w:r>
      <w:r w:rsidRPr="00171328">
        <w:t>зина</w:t>
      </w:r>
      <w:r w:rsidR="00642CFA">
        <w:t>"</w:t>
      </w:r>
      <w:r w:rsidRPr="00171328">
        <w:t>) и лжесвидетельством (</w:t>
      </w:r>
      <w:r w:rsidR="00642CFA">
        <w:t>"</w:t>
      </w:r>
      <w:r w:rsidRPr="00171328">
        <w:t>к</w:t>
      </w:r>
      <w:r w:rsidRPr="00171328">
        <w:t>а</w:t>
      </w:r>
      <w:r w:rsidRPr="00171328">
        <w:t>заф</w:t>
      </w:r>
      <w:r w:rsidR="00642CFA">
        <w:t>"</w:t>
      </w:r>
      <w:r w:rsidRPr="00171328">
        <w:t>). Он уполномочен проверять законность судебного процесса в рамках л</w:t>
      </w:r>
      <w:r w:rsidRPr="00171328">
        <w:t>ю</w:t>
      </w:r>
      <w:r w:rsidRPr="00171328">
        <w:t xml:space="preserve">бого дела, относящегося к деяниям, караемым по законам </w:t>
      </w:r>
      <w:r w:rsidR="00642CFA">
        <w:t>"</w:t>
      </w:r>
      <w:r w:rsidRPr="00171328">
        <w:t>худуд</w:t>
      </w:r>
      <w:r w:rsidR="00642CFA">
        <w:t>"</w:t>
      </w:r>
      <w:r w:rsidRPr="00171328">
        <w:t>, а также им</w:t>
      </w:r>
      <w:r w:rsidRPr="00171328">
        <w:t>е</w:t>
      </w:r>
      <w:r w:rsidRPr="00171328">
        <w:t>ет полномочия по пересмотру дел. Федеральный шариатский суд является н</w:t>
      </w:r>
      <w:r w:rsidRPr="00171328">
        <w:t>и</w:t>
      </w:r>
      <w:r w:rsidRPr="00171328">
        <w:t>жестоящей судебной инстанцией по отношению к Верховному суду – высшему судебному органу страны.</w:t>
      </w:r>
    </w:p>
    <w:p w:rsidR="00171328" w:rsidRPr="00171328" w:rsidRDefault="00171328" w:rsidP="00171328">
      <w:pPr>
        <w:pStyle w:val="SingleTxtGR"/>
      </w:pPr>
      <w:r w:rsidRPr="00171328">
        <w:t>9.</w:t>
      </w:r>
      <w:r w:rsidRPr="00171328">
        <w:tab/>
        <w:t>В Пакистане не существует никаких государственных религиозных школ. Медресе представляют собой школы, предназначение которых состоит в обуч</w:t>
      </w:r>
      <w:r w:rsidRPr="00171328">
        <w:t>е</w:t>
      </w:r>
      <w:r w:rsidRPr="00171328">
        <w:t>нии неимущих на бесплатной основе. Пакистанское правительство учредило систему официального признания этих школ и пересмотрело программы преп</w:t>
      </w:r>
      <w:r w:rsidRPr="00171328">
        <w:t>о</w:t>
      </w:r>
      <w:r w:rsidRPr="00171328">
        <w:t>давания с тем, чтобы наделить учеников знаниями в тех областях, которые п</w:t>
      </w:r>
      <w:r w:rsidRPr="00171328">
        <w:t>о</w:t>
      </w:r>
      <w:r w:rsidRPr="00171328">
        <w:t>зволят им легко найти работу, таких как информационные технологии, матем</w:t>
      </w:r>
      <w:r w:rsidRPr="00171328">
        <w:t>а</w:t>
      </w:r>
      <w:r w:rsidRPr="00171328">
        <w:t>тика, экономика или бухгалтерский учет. Преподавание в медресе осуществл</w:t>
      </w:r>
      <w:r w:rsidRPr="00171328">
        <w:t>я</w:t>
      </w:r>
      <w:r w:rsidRPr="00171328">
        <w:t>ется на местных языках. Существуют классы разных уровней в завис</w:t>
      </w:r>
      <w:r w:rsidRPr="00171328">
        <w:t>и</w:t>
      </w:r>
      <w:r w:rsidRPr="00171328">
        <w:t xml:space="preserve">мости от возраста учеников. </w:t>
      </w:r>
    </w:p>
    <w:p w:rsidR="00171328" w:rsidRPr="00171328" w:rsidRDefault="00171328" w:rsidP="00171328">
      <w:pPr>
        <w:pStyle w:val="SingleTxtGR"/>
      </w:pPr>
      <w:r w:rsidRPr="00171328">
        <w:t>10.</w:t>
      </w:r>
      <w:r w:rsidRPr="00171328">
        <w:tab/>
        <w:t xml:space="preserve">Пакистанское правительство проводит политику </w:t>
      </w:r>
      <w:r w:rsidR="00642CFA">
        <w:t>"</w:t>
      </w:r>
      <w:r w:rsidRPr="00171328">
        <w:t>нулевой терпимости</w:t>
      </w:r>
      <w:r w:rsidR="00642CFA">
        <w:t>"</w:t>
      </w:r>
      <w:r w:rsidRPr="00171328">
        <w:t xml:space="preserve"> к насилию в отношении женщин. Законопроект по вопросу о насилие в браке, к</w:t>
      </w:r>
      <w:r w:rsidRPr="00171328">
        <w:t>о</w:t>
      </w:r>
      <w:r w:rsidRPr="00171328">
        <w:t>торый находится на рассмотрении Парламента, запрещает изнасилование в бр</w:t>
      </w:r>
      <w:r w:rsidRPr="00171328">
        <w:t>а</w:t>
      </w:r>
      <w:r w:rsidRPr="00171328">
        <w:t>ке и нападения на женщин с применением кислоты. Кроме того, закон от 2004 года возвел преступления чести в разряд убийств, а различные законы от 2006 года положили конец насильственным бракам, торговле женщинами, расторж</w:t>
      </w:r>
      <w:r w:rsidRPr="00171328">
        <w:t>е</w:t>
      </w:r>
      <w:r w:rsidRPr="00171328">
        <w:t>нию брака (</w:t>
      </w:r>
      <w:r w:rsidR="00642CFA">
        <w:t>"</w:t>
      </w:r>
      <w:r w:rsidRPr="00171328">
        <w:t>талак</w:t>
      </w:r>
      <w:r w:rsidR="00642CFA">
        <w:t>"</w:t>
      </w:r>
      <w:r w:rsidRPr="00171328">
        <w:t xml:space="preserve">) и обычаю, называемому </w:t>
      </w:r>
      <w:r w:rsidR="00642CFA">
        <w:t>"</w:t>
      </w:r>
      <w:r w:rsidRPr="00171328">
        <w:t>вани</w:t>
      </w:r>
      <w:r w:rsidR="00642CFA">
        <w:t>"</w:t>
      </w:r>
      <w:r w:rsidRPr="00171328">
        <w:t>, по которому для урегул</w:t>
      </w:r>
      <w:r w:rsidRPr="00171328">
        <w:t>и</w:t>
      </w:r>
      <w:r w:rsidRPr="00171328">
        <w:t>рования спорных вопросов между племенами могла передаваться женщина, и, наконец, практике, лишающей женщин их части наследства.</w:t>
      </w:r>
    </w:p>
    <w:p w:rsidR="00171328" w:rsidRPr="00171328" w:rsidRDefault="00171328" w:rsidP="00171328">
      <w:pPr>
        <w:pStyle w:val="SingleTxtGR"/>
      </w:pPr>
      <w:r w:rsidRPr="00171328">
        <w:t>11.</w:t>
      </w:r>
      <w:r w:rsidRPr="00171328">
        <w:tab/>
        <w:t>Утверждение о том, что Пакистан пытается навязать принятие на межд</w:t>
      </w:r>
      <w:r w:rsidRPr="00171328">
        <w:t>у</w:t>
      </w:r>
      <w:r w:rsidRPr="00171328">
        <w:t>народном уровне закон против богохульства в рамках подготовки Конференции по обзору Дурбанского процесса, является абсолютно неточным. По примеру других исламских государств Пакистан борется с исламофобией и дьяволиз</w:t>
      </w:r>
      <w:r w:rsidRPr="00171328">
        <w:t>а</w:t>
      </w:r>
      <w:r w:rsidRPr="00171328">
        <w:t>цией мусульман, являющимися источником актов насилия, жертвами которых становятся члены исламской общины в ряде западных стран, - актов, запреще</w:t>
      </w:r>
      <w:r w:rsidRPr="00171328">
        <w:t>н</w:t>
      </w:r>
      <w:r w:rsidRPr="00171328">
        <w:t>ных, в конечном счете, статьей 4 Конвенции. Эта позиция не является нес</w:t>
      </w:r>
      <w:r w:rsidRPr="00171328">
        <w:t>о</w:t>
      </w:r>
      <w:r w:rsidRPr="00171328">
        <w:t>вместимой со свободой убеждений и выражения мнений. Действующие в Пак</w:t>
      </w:r>
      <w:r w:rsidRPr="00171328">
        <w:t>и</w:t>
      </w:r>
      <w:r w:rsidRPr="00171328">
        <w:t>стане законы против богохульства никоим образом не представляют препятс</w:t>
      </w:r>
      <w:r w:rsidRPr="00171328">
        <w:t>т</w:t>
      </w:r>
      <w:r w:rsidRPr="00171328">
        <w:t>вия для свободы информации и нацелены на защиту религиозных убеждений всех граждан, вне зависимости от того, явл</w:t>
      </w:r>
      <w:r w:rsidRPr="00171328">
        <w:t>я</w:t>
      </w:r>
      <w:r w:rsidRPr="00171328">
        <w:t>ются ли они мусульманами или нет. Лица, преследуемые на основании законов, запрещающих богохульство, дол</w:t>
      </w:r>
      <w:r w:rsidRPr="00171328">
        <w:t>ж</w:t>
      </w:r>
      <w:r w:rsidRPr="00171328">
        <w:t>ны отвечать за свои действия перед правосудием, однако, как и другие подозр</w:t>
      </w:r>
      <w:r w:rsidRPr="00171328">
        <w:t>е</w:t>
      </w:r>
      <w:r w:rsidRPr="00171328">
        <w:t>ваемые, они располагают возможностью доказать свою невиновность и обжал</w:t>
      </w:r>
      <w:r w:rsidRPr="00171328">
        <w:t>о</w:t>
      </w:r>
      <w:r w:rsidRPr="00171328">
        <w:t xml:space="preserve">вать судебное решение. </w:t>
      </w:r>
    </w:p>
    <w:p w:rsidR="00171328" w:rsidRPr="00171328" w:rsidRDefault="00171328" w:rsidP="00171328">
      <w:pPr>
        <w:pStyle w:val="SingleTxtGR"/>
      </w:pPr>
      <w:r w:rsidRPr="00171328">
        <w:t>12.</w:t>
      </w:r>
      <w:r w:rsidRPr="00171328">
        <w:tab/>
        <w:t>Хотя Пакистан не подписал ни Конвенцию 1951 года о статусе беженцев, ни Факультативный пр</w:t>
      </w:r>
      <w:r w:rsidRPr="00171328">
        <w:t>о</w:t>
      </w:r>
      <w:r w:rsidRPr="00171328">
        <w:t>токол к ней от 1967 года, он поддерживает большинство положений этих международных договоров и сделал больше для беженцев, чем большинство стран-подписантов этих документов. В течение примерно тридц</w:t>
      </w:r>
      <w:r w:rsidRPr="00171328">
        <w:t>а</w:t>
      </w:r>
      <w:r w:rsidRPr="00171328">
        <w:t>ти лет он, в частности, противостоит массовому притоку афганских беженцев таким способом, который приветствовался всем международным сообществом, а также Управлением Верховного комиссара по делам беженцев. Сегодня в П</w:t>
      </w:r>
      <w:r w:rsidRPr="00171328">
        <w:t>а</w:t>
      </w:r>
      <w:r w:rsidRPr="00171328">
        <w:t>кистане насчитывается три миллиона беженцев, то есть 39% всех беженцев в мире. Таким образом, поймет ли Комитет, почему Пакистан не полагает во</w:t>
      </w:r>
      <w:r w:rsidRPr="00171328">
        <w:t>з</w:t>
      </w:r>
      <w:r w:rsidRPr="00171328">
        <w:t>можным применять международные положения с призывом к странам приема натурализовать и ассимилировать всех беженцев, находящихся на их террит</w:t>
      </w:r>
      <w:r w:rsidRPr="00171328">
        <w:t>о</w:t>
      </w:r>
      <w:r w:rsidRPr="00171328">
        <w:t>рии.</w:t>
      </w:r>
    </w:p>
    <w:p w:rsidR="00171328" w:rsidRPr="00171328" w:rsidRDefault="00171328" w:rsidP="00171328">
      <w:pPr>
        <w:pStyle w:val="SingleTxtGR"/>
      </w:pPr>
      <w:r w:rsidRPr="00171328">
        <w:t>13.</w:t>
      </w:r>
      <w:r w:rsidRPr="00171328">
        <w:tab/>
        <w:t>Управление Верховного комиссара по делам беженцев (УВКБ) разраб</w:t>
      </w:r>
      <w:r w:rsidRPr="00171328">
        <w:t>а</w:t>
      </w:r>
      <w:r w:rsidRPr="00171328">
        <w:t>тывало с парламентской Комиссией по правам человека  -  которая состоит из 55 членов, представляющих все имеющиеся в Национальной ассамблее и в С</w:t>
      </w:r>
      <w:r w:rsidRPr="00171328">
        <w:t>е</w:t>
      </w:r>
      <w:r w:rsidRPr="00171328">
        <w:t>нате политические партии, - закон, который впервые в истории этой страны включает определение беженцев и защищает лиц, ищущих убежище, от наказ</w:t>
      </w:r>
      <w:r w:rsidRPr="00171328">
        <w:t>а</w:t>
      </w:r>
      <w:r w:rsidRPr="00171328">
        <w:t xml:space="preserve">ний, предусмотренных законом 1946 года об иностранцах. </w:t>
      </w:r>
    </w:p>
    <w:p w:rsidR="00171328" w:rsidRPr="00171328" w:rsidRDefault="00171328" w:rsidP="00171328">
      <w:pPr>
        <w:pStyle w:val="SingleTxtGR"/>
      </w:pPr>
      <w:r w:rsidRPr="00171328">
        <w:t>14.</w:t>
      </w:r>
      <w:r w:rsidRPr="00171328">
        <w:tab/>
        <w:t>В сотрудничестве с УВКБ был создан центр юридической помощи для наблюдения за законностью процедур, в которые вовлечены беженцы и лица, ищущие убежище, преследуемые как в гражда</w:t>
      </w:r>
      <w:r w:rsidRPr="00171328">
        <w:t>н</w:t>
      </w:r>
      <w:r w:rsidRPr="00171328">
        <w:t xml:space="preserve">ском, так и уголовном порядке. </w:t>
      </w:r>
    </w:p>
    <w:p w:rsidR="00171328" w:rsidRPr="00171328" w:rsidRDefault="00171328" w:rsidP="00171328">
      <w:pPr>
        <w:pStyle w:val="SingleTxtGR"/>
      </w:pPr>
      <w:r w:rsidRPr="00171328">
        <w:t>15.</w:t>
      </w:r>
      <w:r w:rsidRPr="00171328">
        <w:tab/>
        <w:t>Г-н Акрам говорит, что в 1947 году во время раздела Индии большое чи</w:t>
      </w:r>
      <w:r w:rsidRPr="00171328">
        <w:t>с</w:t>
      </w:r>
      <w:r w:rsidRPr="00171328">
        <w:t>ло бихарцев уехало из Индии на восток Пакистана. При создании в 1971 году независимого государства Бангладеш пакиста</w:t>
      </w:r>
      <w:r w:rsidRPr="00171328">
        <w:t>н</w:t>
      </w:r>
      <w:r w:rsidRPr="00171328">
        <w:t>ское правительство заключило с бангладешским правительством соглашение о репатриации определенного чи</w:t>
      </w:r>
      <w:r w:rsidRPr="00171328">
        <w:t>с</w:t>
      </w:r>
      <w:r w:rsidRPr="00171328">
        <w:t>ла лиц, считающих себя как имеющих долг верности и лояльности к Пакистану, среди которых имелись многочисленные бихарцы. Тогда правительства двух г</w:t>
      </w:r>
      <w:r w:rsidRPr="00171328">
        <w:t>о</w:t>
      </w:r>
      <w:r w:rsidRPr="00171328">
        <w:t>сударств безуспешно попытались пол</w:t>
      </w:r>
      <w:r w:rsidRPr="00171328">
        <w:t>у</w:t>
      </w:r>
      <w:r w:rsidRPr="00171328">
        <w:t>чить от международного сообщества средства для репатриации и устройства на новом месте жительства как можно большего числа бихарцев. Сегодня, спустя тридцать семь лет после создания Народной Республики Бангладеш в этой стране выросло новое поколение б</w:t>
      </w:r>
      <w:r w:rsidRPr="00171328">
        <w:t>и</w:t>
      </w:r>
      <w:r w:rsidRPr="00171328">
        <w:t>харцев, которое пользуется всеми преимуществами, связанными с бангладе</w:t>
      </w:r>
      <w:r w:rsidRPr="00171328">
        <w:t>ш</w:t>
      </w:r>
      <w:r w:rsidRPr="00171328">
        <w:t>ским гражданством, как об этом свидетельствует их участие во всеобщих выб</w:t>
      </w:r>
      <w:r w:rsidRPr="00171328">
        <w:t>о</w:t>
      </w:r>
      <w:r w:rsidRPr="00171328">
        <w:t xml:space="preserve">рах, недавно прошедших в Бангладеш. </w:t>
      </w:r>
    </w:p>
    <w:p w:rsidR="00171328" w:rsidRPr="00171328" w:rsidRDefault="00171328" w:rsidP="00171328">
      <w:pPr>
        <w:pStyle w:val="SingleTxtGR"/>
      </w:pPr>
      <w:r w:rsidRPr="00171328">
        <w:t>16.</w:t>
      </w:r>
      <w:r w:rsidRPr="00171328">
        <w:tab/>
        <w:t>Что касается белуджей, то пакистанское правительство придает приор</w:t>
      </w:r>
      <w:r w:rsidRPr="00171328">
        <w:t>и</w:t>
      </w:r>
      <w:r w:rsidRPr="00171328">
        <w:t>тетное и доведенное до необходимости значение выстраиванию диалога по с</w:t>
      </w:r>
      <w:r w:rsidRPr="00171328">
        <w:t>у</w:t>
      </w:r>
      <w:r w:rsidRPr="00171328">
        <w:t>щественным вопросам с местными белуджийскими лидерами и народом Белу</w:t>
      </w:r>
      <w:r w:rsidRPr="00171328">
        <w:t>д</w:t>
      </w:r>
      <w:r w:rsidRPr="00171328">
        <w:t>жистана и рассмотрению из законных претензий. Уязвимому населению пр</w:t>
      </w:r>
      <w:r w:rsidRPr="00171328">
        <w:t>е</w:t>
      </w:r>
      <w:r w:rsidRPr="00171328">
        <w:t>доставляется помощь, а федеральное правительство, также как и белуджийское провинциальное правительство приняли конкретные меры для выправления с</w:t>
      </w:r>
      <w:r w:rsidRPr="00171328">
        <w:t>о</w:t>
      </w:r>
      <w:r w:rsidRPr="00171328">
        <w:t>циально-экономических недостатков в этом регионе. Г-н Акрам уточняет, что в августе 2008 года правительство уполномочило Комитет в составе из семи чл</w:t>
      </w:r>
      <w:r w:rsidRPr="00171328">
        <w:t>е</w:t>
      </w:r>
      <w:r w:rsidRPr="00171328">
        <w:t>нов – представителей Национальной ассамблеи и Сената провести оценку с</w:t>
      </w:r>
      <w:r w:rsidRPr="00171328">
        <w:t>и</w:t>
      </w:r>
      <w:r w:rsidRPr="00171328">
        <w:t>туации в Белуджистане и сделать рекомендации с целью решения проблем м</w:t>
      </w:r>
      <w:r w:rsidRPr="00171328">
        <w:t>и</w:t>
      </w:r>
      <w:r w:rsidRPr="00171328">
        <w:t>ровым путем. Этот комитет, в частности, обратился с просьбой к Национальн</w:t>
      </w:r>
      <w:r w:rsidRPr="00171328">
        <w:t>о</w:t>
      </w:r>
      <w:r w:rsidRPr="00171328">
        <w:t>му комитету по финансам рассмотреть вопрос о распределении средств среди четырех провинций на заседании, проведение которого предусмотрено через месяц. Нек</w:t>
      </w:r>
      <w:r w:rsidRPr="00171328">
        <w:t>о</w:t>
      </w:r>
      <w:r w:rsidRPr="00171328">
        <w:t>торые из белуджийских лидеров, которые были заключены под стражу, были выпущены, а их преследование прекращено. Правительство, в ч</w:t>
      </w:r>
      <w:r w:rsidRPr="00171328">
        <w:t>а</w:t>
      </w:r>
      <w:r w:rsidRPr="00171328">
        <w:t>стности, аннулировало долги провинции федеральному правительству. Были предприняты значительные усилия для решения проблем этой провинции, и н</w:t>
      </w:r>
      <w:r w:rsidRPr="00171328">
        <w:t>а</w:t>
      </w:r>
      <w:r w:rsidRPr="00171328">
        <w:t>чаты грандиозные проекты по строительству плотин и водохранилищ.</w:t>
      </w:r>
    </w:p>
    <w:p w:rsidR="00171328" w:rsidRPr="00171328" w:rsidRDefault="00171328" w:rsidP="00171328">
      <w:pPr>
        <w:pStyle w:val="SingleTxtGR"/>
      </w:pPr>
      <w:r w:rsidRPr="00171328">
        <w:t>17.</w:t>
      </w:r>
      <w:r w:rsidRPr="00171328">
        <w:tab/>
        <w:t>Г-н Акрам, тем не менее, уточняет, что некоторые внешние факторы та</w:t>
      </w:r>
      <w:r w:rsidRPr="00171328">
        <w:t>к</w:t>
      </w:r>
      <w:r w:rsidRPr="00171328">
        <w:t>же объясняют проблемы, с которыми сталкивается провинция Белуджистан. В</w:t>
      </w:r>
      <w:r w:rsidR="00642CFA">
        <w:t> </w:t>
      </w:r>
      <w:r w:rsidRPr="00171328">
        <w:t>действительности она насчитывает многочисленных пуштунских беженцев, присутствие которых изменило этнический баланс региона. Кроме того, эта провинция подверглась вторжению элементов, которым со стороны внешних сил оказывается помощь в поощрении сепаратизма, как об этом свидетельств</w:t>
      </w:r>
      <w:r w:rsidRPr="00171328">
        <w:t>у</w:t>
      </w:r>
      <w:r w:rsidRPr="00171328">
        <w:t>ет недавнее похищение представителя Управления Верховного комиссара по делам беженцев или даже теракты, совершаемые смертниками, и нападения на лиц, не являющихся белуджами. Г-н Акрам утверждает, что эти зверства выт</w:t>
      </w:r>
      <w:r w:rsidRPr="00171328">
        <w:t>е</w:t>
      </w:r>
      <w:r w:rsidRPr="00171328">
        <w:t>кают из попыток создания в Пакистане положения нестабильности, прибегая к лозунгу о независимости Белуджистана. Белуджи имеют право на автономию, которая гарантирована им Конституцией, и пакистанское правительство ник</w:t>
      </w:r>
      <w:r w:rsidRPr="00171328">
        <w:t>о</w:t>
      </w:r>
      <w:r w:rsidRPr="00171328">
        <w:t xml:space="preserve">гда не допустит раздела Пакистана по каким бы то ни было мотивам. </w:t>
      </w:r>
    </w:p>
    <w:p w:rsidR="00171328" w:rsidRPr="00171328" w:rsidRDefault="00171328" w:rsidP="00171328">
      <w:pPr>
        <w:pStyle w:val="SingleTxtGR"/>
      </w:pPr>
      <w:r w:rsidRPr="00171328">
        <w:t>18.</w:t>
      </w:r>
      <w:r w:rsidRPr="00171328">
        <w:tab/>
        <w:t>Что касается вопроса далитов и неприкасаемых каст, то г-н Акрам по</w:t>
      </w:r>
      <w:r w:rsidRPr="00171328">
        <w:t>д</w:t>
      </w:r>
      <w:r w:rsidRPr="00171328">
        <w:t>черкивает, что Конституция Исламской Республики Пакистан обязывает гос</w:t>
      </w:r>
      <w:r w:rsidRPr="00171328">
        <w:t>у</w:t>
      </w:r>
      <w:r w:rsidRPr="00171328">
        <w:t>дарство не допускать расовых, племенных, сектантских и провинциальных предрассудков и гарантирует основополагающие права для всех граждан вне зависимости от их расы, религии, касты, половой принадлежности, места ж</w:t>
      </w:r>
      <w:r w:rsidRPr="00171328">
        <w:t>и</w:t>
      </w:r>
      <w:r w:rsidRPr="00171328">
        <w:t>тельства или места рождения. Равенство перед законом и равная защита со ст</w:t>
      </w:r>
      <w:r w:rsidRPr="00171328">
        <w:t>о</w:t>
      </w:r>
      <w:r w:rsidRPr="00171328">
        <w:t>роны закона предоставляются каждому гражданину. Ряд отдельных положений Конституции запрещают дискриминацию на основе расовой принадлежности, религии, касты или половой принадлежности. Представитель Пакистана н</w:t>
      </w:r>
      <w:r w:rsidRPr="00171328">
        <w:t>а</w:t>
      </w:r>
      <w:r w:rsidRPr="00171328">
        <w:t>стаивает на том факте, что ни Конституция, ни пакистанские законы не пред</w:t>
      </w:r>
      <w:r w:rsidRPr="00171328">
        <w:t>у</w:t>
      </w:r>
      <w:r w:rsidRPr="00171328">
        <w:t>сматривают социальных различий между пакистанцами. Он напоминает, что ислам – официальная религия страны запрещает любое различие, основанное на принадлежности к касте, вероисповедании, или цвете кожи, и что существ</w:t>
      </w:r>
      <w:r w:rsidRPr="00171328">
        <w:t>о</w:t>
      </w:r>
      <w:r w:rsidRPr="00171328">
        <w:t>вание каст является колониальным наследием, которое в особенности проявл</w:t>
      </w:r>
      <w:r w:rsidRPr="00171328">
        <w:t>я</w:t>
      </w:r>
      <w:r w:rsidRPr="00171328">
        <w:t>ется среди индуистского населения. Он не отрицает, что члены каст, в частн</w:t>
      </w:r>
      <w:r w:rsidRPr="00171328">
        <w:t>о</w:t>
      </w:r>
      <w:r w:rsidRPr="00171328">
        <w:t>сти далиты, сталкиваются с некоторыми проблемами, такими как принудител</w:t>
      </w:r>
      <w:r w:rsidRPr="00171328">
        <w:t>ь</w:t>
      </w:r>
      <w:r w:rsidRPr="00171328">
        <w:t>ный труд, но утверждает, что это удел всей бедноты, и что решение, таким о</w:t>
      </w:r>
      <w:r w:rsidRPr="00171328">
        <w:t>б</w:t>
      </w:r>
      <w:r w:rsidRPr="00171328">
        <w:t>разом, проходит через борьбу с бедностью, посредством, в частности, спец</w:t>
      </w:r>
      <w:r w:rsidRPr="00171328">
        <w:t>и</w:t>
      </w:r>
      <w:r w:rsidRPr="00171328">
        <w:t>альных мер в пользу наименее благополучных сл</w:t>
      </w:r>
      <w:r w:rsidRPr="00171328">
        <w:t>о</w:t>
      </w:r>
      <w:r w:rsidRPr="00171328">
        <w:t>ев населения.</w:t>
      </w:r>
    </w:p>
    <w:p w:rsidR="00171328" w:rsidRPr="00171328" w:rsidRDefault="00171328" w:rsidP="00171328">
      <w:pPr>
        <w:pStyle w:val="SingleTxtGR"/>
      </w:pPr>
      <w:r w:rsidRPr="00171328">
        <w:t>19.</w:t>
      </w:r>
      <w:r w:rsidRPr="00171328">
        <w:tab/>
        <w:t>Г-н Акрам подчеркивает, что его страна запрещает принудительный труд и предпринимает все возможные усилия для борьбы со связанной с этим пра</w:t>
      </w:r>
      <w:r w:rsidRPr="00171328">
        <w:t>к</w:t>
      </w:r>
      <w:r w:rsidRPr="00171328">
        <w:t>тикой. Она внедрила Программу специальных действий Международной орг</w:t>
      </w:r>
      <w:r w:rsidRPr="00171328">
        <w:t>а</w:t>
      </w:r>
      <w:r w:rsidRPr="00171328">
        <w:t>низации труда (МОТ) по искоренению принудительного труда, благодаря кот</w:t>
      </w:r>
      <w:r w:rsidRPr="00171328">
        <w:t>о</w:t>
      </w:r>
      <w:r w:rsidRPr="00171328">
        <w:t>рой государства-члены МОТ могут пользоваться техническим содействием для устранения структурных проблем, связанных с принудительным трудом и о</w:t>
      </w:r>
      <w:r w:rsidRPr="00171328">
        <w:t>б</w:t>
      </w:r>
      <w:r w:rsidRPr="00171328">
        <w:t>ращением в подневольное состояние за до</w:t>
      </w:r>
      <w:r w:rsidRPr="00171328">
        <w:t>л</w:t>
      </w:r>
      <w:r w:rsidRPr="00171328">
        <w:t>ги. Эта программа предусматривает реализацию исследований по итогам национальных расследований в области принудительного труда с тем, чтобы проверить соответствие принятых в этой области законов юридическим документам МОТ, уровень профессиональной подготовки, предоставляемый членам общин, судьям и сотрудникам полице</w:t>
      </w:r>
      <w:r w:rsidRPr="00171328">
        <w:t>й</w:t>
      </w:r>
      <w:r w:rsidRPr="00171328">
        <w:t>ских сил и степень оказываемой правительству поддержки для у</w:t>
      </w:r>
      <w:r w:rsidRPr="00171328">
        <w:t>ч</w:t>
      </w:r>
      <w:r w:rsidRPr="00171328">
        <w:t>реждения партнерств с работодателями и работниками в целях стимулирования гарм</w:t>
      </w:r>
      <w:r w:rsidRPr="00171328">
        <w:t>о</w:t>
      </w:r>
      <w:r w:rsidRPr="00171328">
        <w:t>ничных профессиональных отношений. В рамках данной программы пакиста</w:t>
      </w:r>
      <w:r w:rsidRPr="00171328">
        <w:t>н</w:t>
      </w:r>
      <w:r w:rsidRPr="00171328">
        <w:t>ским властям также были предоставлены консультации в целях создания н</w:t>
      </w:r>
      <w:r w:rsidRPr="00171328">
        <w:t>а</w:t>
      </w:r>
      <w:r w:rsidRPr="00171328">
        <w:t>циональной инстанции высокого уровня по вопросам борьбы с принудител</w:t>
      </w:r>
      <w:r w:rsidRPr="00171328">
        <w:t>ь</w:t>
      </w:r>
      <w:r w:rsidRPr="00171328">
        <w:t>ным трудом и реализованы пилотные проекты для проверки выполнимости внедренных пр</w:t>
      </w:r>
      <w:r w:rsidRPr="00171328">
        <w:t>о</w:t>
      </w:r>
      <w:r w:rsidRPr="00171328">
        <w:t>грамм.</w:t>
      </w:r>
    </w:p>
    <w:p w:rsidR="00171328" w:rsidRPr="00171328" w:rsidRDefault="00171328" w:rsidP="00171328">
      <w:pPr>
        <w:pStyle w:val="SingleTxtGR"/>
      </w:pPr>
      <w:r w:rsidRPr="00171328">
        <w:t>20.</w:t>
      </w:r>
      <w:r w:rsidRPr="00171328">
        <w:tab/>
        <w:t>Затрагивая вопрос об исчезновениях, г-н Акрам подчеркивает, что борьба с терроризмом пре</w:t>
      </w:r>
      <w:r w:rsidRPr="00171328">
        <w:t>д</w:t>
      </w:r>
      <w:r w:rsidRPr="00171328">
        <w:t>ставляет вызов не только для Пакистана, но также и для всего международного сообщества, и что она требует принятия особых мер. Несмотря на эти вызовы, пакистанские карательные силы соблюдали констит</w:t>
      </w:r>
      <w:r w:rsidRPr="00171328">
        <w:t>у</w:t>
      </w:r>
      <w:r w:rsidRPr="00171328">
        <w:t xml:space="preserve">ционные гарантии, даже если правда и то, что инцидентов, которые произошли в сфере борьбы с терроризмом, можно было бы избежать. </w:t>
      </w:r>
    </w:p>
    <w:p w:rsidR="00171328" w:rsidRPr="00171328" w:rsidRDefault="00171328" w:rsidP="00171328">
      <w:pPr>
        <w:pStyle w:val="SingleTxtGR"/>
      </w:pPr>
      <w:r w:rsidRPr="00171328">
        <w:t>21.</w:t>
      </w:r>
      <w:r w:rsidRPr="00171328">
        <w:tab/>
        <w:t>Что касается вопроса об использовании языков меньшинств в судах, то представитель Пакистана объясняет, что статья 356 Уголовно-процессуального кодекса от 1898 года определяет, что суды должны разрешать свидетелям давать свои показания и делать заявления на языке по своему выбору. Пакистан пр</w:t>
      </w:r>
      <w:r w:rsidRPr="00171328">
        <w:t>е</w:t>
      </w:r>
      <w:r w:rsidRPr="00171328">
        <w:t>творяет в жизнь все действующие положения, разрешая использование реги</w:t>
      </w:r>
      <w:r w:rsidRPr="00171328">
        <w:t>о</w:t>
      </w:r>
      <w:r w:rsidRPr="00171328">
        <w:t>нальных языков в судах.</w:t>
      </w:r>
    </w:p>
    <w:p w:rsidR="00171328" w:rsidRPr="00171328" w:rsidRDefault="00171328" w:rsidP="00171328">
      <w:pPr>
        <w:pStyle w:val="SingleTxtGR"/>
      </w:pPr>
      <w:r w:rsidRPr="00171328">
        <w:t>22.</w:t>
      </w:r>
      <w:r w:rsidRPr="00171328">
        <w:tab/>
        <w:t>Что касается вопроса о ратификации статьи 14 Конвенции, то представ</w:t>
      </w:r>
      <w:r w:rsidRPr="00171328">
        <w:t>и</w:t>
      </w:r>
      <w:r w:rsidRPr="00171328">
        <w:t>тель Пакистана отмечает, что пакистанская судебная власть является независ</w:t>
      </w:r>
      <w:r w:rsidRPr="00171328">
        <w:t>и</w:t>
      </w:r>
      <w:r w:rsidRPr="00171328">
        <w:t xml:space="preserve">мой и имеет все полномочия для обеспечения соблюдения конституционных прав и прав, предусматривающих недискриминацию между пакистанскими гражданами. Каждый гражданин имеет право потребовать возмещение ущерба в пакистанских судах, если он считает себя жертвой нарушения своих прав, и может подать жалобу напрямую в вышестоящие суды. </w:t>
      </w:r>
    </w:p>
    <w:p w:rsidR="00171328" w:rsidRPr="00171328" w:rsidRDefault="00171328" w:rsidP="00171328">
      <w:pPr>
        <w:pStyle w:val="SingleTxtGR"/>
      </w:pPr>
      <w:r w:rsidRPr="00171328">
        <w:t>23.</w:t>
      </w:r>
      <w:r w:rsidRPr="00171328">
        <w:tab/>
        <w:t>Что касается заявления по статье 8 Конвенции, то г-н Акрам отмечает, что был начат процесс ее ратификации, и что положительное решение должно быть принято в ближайшие месяцы.</w:t>
      </w:r>
    </w:p>
    <w:p w:rsidR="00171328" w:rsidRPr="00171328" w:rsidRDefault="00171328" w:rsidP="00171328">
      <w:pPr>
        <w:pStyle w:val="SingleTxtGR"/>
      </w:pPr>
      <w:r w:rsidRPr="00171328">
        <w:t>24.</w:t>
      </w:r>
      <w:r w:rsidRPr="00171328">
        <w:tab/>
        <w:t>Г-н Акрам объясняет, что благодаря Плану по перераспределению влас</w:t>
      </w:r>
      <w:r w:rsidRPr="00171328">
        <w:t>т</w:t>
      </w:r>
      <w:r w:rsidRPr="00171328">
        <w:t>ных полномочий, принятому в 2000 году, меньшинства представлены на трех уровнях местной администрации. Они также представлены в Национальной а</w:t>
      </w:r>
      <w:r w:rsidRPr="00171328">
        <w:t>с</w:t>
      </w:r>
      <w:r w:rsidRPr="00171328">
        <w:t>самблее и в четырех провинциальных ассамблеях. Представители меньшинств активно участвуют во всех аспектах жизни страны, в частности, в рамках зак</w:t>
      </w:r>
      <w:r w:rsidRPr="00171328">
        <w:t>о</w:t>
      </w:r>
      <w:r w:rsidRPr="00171328">
        <w:t>нодательной, судебной и исполнительной власти. Они представлены в госуда</w:t>
      </w:r>
      <w:r w:rsidRPr="00171328">
        <w:t>р</w:t>
      </w:r>
      <w:r w:rsidRPr="00171328">
        <w:t>ственной службе, армии, частном секторе и системе образования.</w:t>
      </w:r>
    </w:p>
    <w:p w:rsidR="00171328" w:rsidRPr="00171328" w:rsidRDefault="00171328" w:rsidP="00171328">
      <w:pPr>
        <w:pStyle w:val="SingleTxtGR"/>
      </w:pPr>
      <w:r w:rsidRPr="00171328">
        <w:t>25.</w:t>
      </w:r>
      <w:r w:rsidRPr="00171328">
        <w:tab/>
        <w:t>Г-н Акрам сожалеет, что налаженный на предыдущем заседании диалог не позволил его делегации затронуть серьезность проблем, встающих перед Пакистаном в течение нескольких лет. Он привлекает внимание Комитета к т</w:t>
      </w:r>
      <w:r w:rsidRPr="00171328">
        <w:t>о</w:t>
      </w:r>
      <w:r w:rsidRPr="00171328">
        <w:t>му факту, что его страна сталкивается с нестабильной и опасной геополитич</w:t>
      </w:r>
      <w:r w:rsidRPr="00171328">
        <w:t>е</w:t>
      </w:r>
      <w:r w:rsidRPr="00171328">
        <w:t>ской ситуацией. Действительно, Пакистан унаследовал территориальные споры в отношении своих западных и восточных границ, которые обусловлены ист</w:t>
      </w:r>
      <w:r w:rsidRPr="00171328">
        <w:t>о</w:t>
      </w:r>
      <w:r w:rsidRPr="00171328">
        <w:t>рическими причинами, но которые были в особенности обострены с момента вторжения в 1979 году бывшего СССР в Афганистан. В настоящее время в П</w:t>
      </w:r>
      <w:r w:rsidRPr="00171328">
        <w:t>а</w:t>
      </w:r>
      <w:r w:rsidRPr="00171328">
        <w:t>кистане насчитывается более трех миллионов афганских беженцев, которые ввезли в страну оружие и очень активно участвуют во ввозе произведенных в Афганистане наркотиков. На своей западной границе Пакистан в течение мн</w:t>
      </w:r>
      <w:r w:rsidRPr="00171328">
        <w:t>о</w:t>
      </w:r>
      <w:r w:rsidRPr="00171328">
        <w:t>гих лет имеет сложные отношения со своим индийским соседом, с которым у него имеется территориальный спор по поводу Кашмира. Кроме того, в пр</w:t>
      </w:r>
      <w:r w:rsidRPr="00171328">
        <w:t>о</w:t>
      </w:r>
      <w:r w:rsidRPr="00171328">
        <w:t>шлом году Пакистан, как и другие страны, познал последствия нефтяного кр</w:t>
      </w:r>
      <w:r w:rsidRPr="00171328">
        <w:t>и</w:t>
      </w:r>
      <w:r w:rsidRPr="00171328">
        <w:t>зиса и продовольственного дефицита, которые нанесли серьезный ущерб н</w:t>
      </w:r>
      <w:r w:rsidRPr="00171328">
        <w:t>а</w:t>
      </w:r>
      <w:r w:rsidRPr="00171328">
        <w:t xml:space="preserve">циональной экономике. Помимо этого страна сталкивается с обвалом мировой финансовой системы. </w:t>
      </w:r>
    </w:p>
    <w:p w:rsidR="00171328" w:rsidRPr="00171328" w:rsidRDefault="00171328" w:rsidP="00171328">
      <w:pPr>
        <w:pStyle w:val="SingleTxtGR"/>
      </w:pPr>
      <w:r w:rsidRPr="00171328">
        <w:t>26.</w:t>
      </w:r>
      <w:r w:rsidRPr="00171328">
        <w:tab/>
        <w:t>Г-н Акрам полагает, что некоторые замечания экспертов Комитета не имеют никакого конкретного обоснования и связи с реальностью. Утверждения, в соответствии с которыми половина пакистанской территории не контролир</w:t>
      </w:r>
      <w:r w:rsidRPr="00171328">
        <w:t>у</w:t>
      </w:r>
      <w:r w:rsidRPr="00171328">
        <w:t>ется правительством, и что последнее использует химическое оружие для п</w:t>
      </w:r>
      <w:r w:rsidRPr="00171328">
        <w:t>о</w:t>
      </w:r>
      <w:r w:rsidRPr="00171328">
        <w:t>давления протестных выступлений, являются тем более неожиданными, что они никогда не ретрансл</w:t>
      </w:r>
      <w:r w:rsidRPr="00171328">
        <w:t>и</w:t>
      </w:r>
      <w:r w:rsidRPr="00171328">
        <w:t>ровались ни национальными, ни международными средствами массовой информации. Пакистанская делегация настаивает на в</w:t>
      </w:r>
      <w:r w:rsidRPr="00171328">
        <w:t>ы</w:t>
      </w:r>
      <w:r w:rsidRPr="00171328">
        <w:t xml:space="preserve">яснении источников этой информации и полагает, что диалог, основанный на недостоверной и не поддающейся проверке информации, являлся бы ничем иным как фарсом. </w:t>
      </w:r>
    </w:p>
    <w:p w:rsidR="00171328" w:rsidRPr="00171328" w:rsidRDefault="00171328" w:rsidP="00171328">
      <w:pPr>
        <w:pStyle w:val="SingleTxtGR"/>
      </w:pPr>
      <w:r w:rsidRPr="00171328">
        <w:t>27.</w:t>
      </w:r>
      <w:r w:rsidRPr="00171328">
        <w:tab/>
      </w:r>
      <w:r w:rsidRPr="00A873FB">
        <w:rPr>
          <w:b/>
        </w:rPr>
        <w:t>Г-н Т</w:t>
      </w:r>
      <w:r w:rsidR="00A873FB" w:rsidRPr="00A873FB">
        <w:rPr>
          <w:b/>
        </w:rPr>
        <w:t>орнберри</w:t>
      </w:r>
      <w:r w:rsidRPr="00A873FB">
        <w:rPr>
          <w:b/>
        </w:rPr>
        <w:t xml:space="preserve"> </w:t>
      </w:r>
      <w:r w:rsidRPr="00171328">
        <w:t>с удовлетворением воспринимает предоставленную пак</w:t>
      </w:r>
      <w:r w:rsidRPr="00171328">
        <w:t>и</w:t>
      </w:r>
      <w:r w:rsidRPr="00171328">
        <w:t>станской делегацией информацию о требованиях белуджей в отношении авт</w:t>
      </w:r>
      <w:r w:rsidRPr="00171328">
        <w:t>о</w:t>
      </w:r>
      <w:r w:rsidRPr="00171328">
        <w:t>номии и об усилении правовой защиты прав женщин, которая оказывается на федеральном уровне. В отношении насильственных исчезновений он полаг</w:t>
      </w:r>
      <w:r w:rsidRPr="00171328">
        <w:t>а</w:t>
      </w:r>
      <w:r w:rsidRPr="00171328">
        <w:t>ет, что, несмотря на возражения пакистанской делегации, некоторые лица, судя по всему, продолжают незаконно находиться в заключении, включая белуджи</w:t>
      </w:r>
      <w:r w:rsidRPr="00171328">
        <w:t>й</w:t>
      </w:r>
      <w:r w:rsidRPr="00171328">
        <w:t>ских женщин, что вызывает большую озабоченность. Эксперт полагает, что необх</w:t>
      </w:r>
      <w:r w:rsidRPr="00171328">
        <w:t>о</w:t>
      </w:r>
      <w:r w:rsidRPr="00171328">
        <w:t>димо со всей срочностью найти решение этой проблемы и прийти на помощь жертвам, даже если пакистанские власти приложили и продолжают прилагать усилия в этом отношении. В этой связи он предлагает пакистанским властям рассмотреть возможность обращения за помощью к мандатариям спец</w:t>
      </w:r>
      <w:r w:rsidRPr="00171328">
        <w:t>и</w:t>
      </w:r>
      <w:r w:rsidRPr="00171328">
        <w:t>альных процедур Совета по правам человека.</w:t>
      </w:r>
    </w:p>
    <w:p w:rsidR="00171328" w:rsidRPr="00171328" w:rsidRDefault="00171328" w:rsidP="00171328">
      <w:pPr>
        <w:pStyle w:val="SingleTxtGR"/>
      </w:pPr>
      <w:r w:rsidRPr="00171328">
        <w:t>28.</w:t>
      </w:r>
      <w:r w:rsidRPr="00171328">
        <w:tab/>
      </w:r>
      <w:r w:rsidRPr="00A873FB">
        <w:rPr>
          <w:b/>
        </w:rPr>
        <w:t>Г-н Э</w:t>
      </w:r>
      <w:r w:rsidR="00A873FB" w:rsidRPr="00A873FB">
        <w:rPr>
          <w:b/>
        </w:rPr>
        <w:t>вомсан</w:t>
      </w:r>
      <w:r w:rsidRPr="00171328">
        <w:t>, отмечая, что вид социальной иерархии, основанный на ка</w:t>
      </w:r>
      <w:r w:rsidRPr="00171328">
        <w:t>с</w:t>
      </w:r>
      <w:r w:rsidRPr="00171328">
        <w:t>товой принадлежности, имеет метафизическое обоснование для индуистов, т</w:t>
      </w:r>
      <w:r w:rsidRPr="00171328">
        <w:t>о</w:t>
      </w:r>
      <w:r w:rsidRPr="00171328">
        <w:t>гда как ислам проповедует равенство всех, хотел бы выяснить позицию прож</w:t>
      </w:r>
      <w:r w:rsidRPr="00171328">
        <w:t>и</w:t>
      </w:r>
      <w:r w:rsidRPr="00171328">
        <w:t>вающих в Пакистане индуистов по этому вопросу.</w:t>
      </w:r>
    </w:p>
    <w:p w:rsidR="00171328" w:rsidRPr="00171328" w:rsidRDefault="00171328" w:rsidP="00171328">
      <w:pPr>
        <w:pStyle w:val="SingleTxtGR"/>
      </w:pPr>
      <w:r w:rsidRPr="00171328">
        <w:t>29.</w:t>
      </w:r>
      <w:r w:rsidRPr="00171328">
        <w:tab/>
      </w:r>
      <w:r w:rsidRPr="00A873FB">
        <w:rPr>
          <w:b/>
        </w:rPr>
        <w:t>Г-н Д</w:t>
      </w:r>
      <w:r w:rsidR="00A873FB" w:rsidRPr="00A873FB">
        <w:rPr>
          <w:b/>
        </w:rPr>
        <w:t>иакону</w:t>
      </w:r>
      <w:r w:rsidRPr="00171328">
        <w:t xml:space="preserve"> выражает удовлетворение откровенностью данных делег</w:t>
      </w:r>
      <w:r w:rsidRPr="00171328">
        <w:t>а</w:t>
      </w:r>
      <w:r w:rsidRPr="00171328">
        <w:t>цией Пакистана ответов на замечания и комментарии докладчика по этой стр</w:t>
      </w:r>
      <w:r w:rsidRPr="00171328">
        <w:t>а</w:t>
      </w:r>
      <w:r w:rsidRPr="00171328">
        <w:t>не и других экспертов Комитета. Отмечая, что пакистанская делегация и пис</w:t>
      </w:r>
      <w:r w:rsidRPr="00171328">
        <w:t>ь</w:t>
      </w:r>
      <w:r w:rsidRPr="00171328">
        <w:t>менные ответы Пакистана на перечень вопросов для рассмотрения коммент</w:t>
      </w:r>
      <w:r w:rsidRPr="00171328">
        <w:t>и</w:t>
      </w:r>
      <w:r w:rsidRPr="00171328">
        <w:t>руют только дискриминацию, основанную на религиозных признаках, он пр</w:t>
      </w:r>
      <w:r w:rsidRPr="00171328">
        <w:t>и</w:t>
      </w:r>
      <w:r w:rsidRPr="00171328">
        <w:t>влекает внимание пакистанской делегации к тому факту, что Комитет интерес</w:t>
      </w:r>
      <w:r w:rsidRPr="00171328">
        <w:t>у</w:t>
      </w:r>
      <w:r w:rsidRPr="00171328">
        <w:t>ется исключительно дискриминацией, осуществляемой в отношении опред</w:t>
      </w:r>
      <w:r w:rsidRPr="00171328">
        <w:t>е</w:t>
      </w:r>
      <w:r w:rsidRPr="00171328">
        <w:t>ленных лиц по признаку расовой принадлежности, этнического происхожд</w:t>
      </w:r>
      <w:r w:rsidRPr="00171328">
        <w:t>е</w:t>
      </w:r>
      <w:r w:rsidRPr="00171328">
        <w:t>ния или этнической принадлежности, а не на основе религиозных убеждений. В</w:t>
      </w:r>
      <w:r w:rsidR="00A873FB">
        <w:rPr>
          <w:lang w:val="en-US"/>
        </w:rPr>
        <w:t> </w:t>
      </w:r>
      <w:r w:rsidRPr="00171328">
        <w:t>этой связи было бы очень полезно, если бы в ответах государства-участника рассматривалась дискриминация, осущест</w:t>
      </w:r>
      <w:r w:rsidRPr="00171328">
        <w:t>в</w:t>
      </w:r>
      <w:r w:rsidRPr="00171328">
        <w:t>ляемая по этим трем признакам. Кроме того, он сожалеет, что делегация не сообщила ни о представительстве этнических групп в государственном секторе, ни об имеющихся у них возмо</w:t>
      </w:r>
      <w:r w:rsidRPr="00171328">
        <w:t>ж</w:t>
      </w:r>
      <w:r w:rsidRPr="00171328">
        <w:t>ностях получать образование на своем родном языке, создавать и поддерживать свою собственную языковую культуру и пользоваться услугами здравоохран</w:t>
      </w:r>
      <w:r w:rsidRPr="00171328">
        <w:t>е</w:t>
      </w:r>
      <w:r w:rsidRPr="00171328">
        <w:t>ния на родном языке. Он принимает к сведению, что глава делегации указал, что правительства провинций уполномочены утверждать законы об использ</w:t>
      </w:r>
      <w:r w:rsidRPr="00171328">
        <w:t>о</w:t>
      </w:r>
      <w:r w:rsidRPr="00171328">
        <w:t xml:space="preserve">вании языков меньшинств, но сожалеет, что никакой точной информации не было предоставлено по действительно принятым законам. </w:t>
      </w:r>
    </w:p>
    <w:p w:rsidR="00171328" w:rsidRPr="00171328" w:rsidRDefault="00171328" w:rsidP="00171328">
      <w:pPr>
        <w:pStyle w:val="SingleTxtGR"/>
      </w:pPr>
      <w:r w:rsidRPr="00171328">
        <w:t>30.</w:t>
      </w:r>
      <w:r w:rsidRPr="00171328">
        <w:tab/>
        <w:t>Что касается неприкасаемых каст и дискриминации, основанной на пр</w:t>
      </w:r>
      <w:r w:rsidRPr="00171328">
        <w:t>о</w:t>
      </w:r>
      <w:r w:rsidRPr="00171328">
        <w:t>исхождении, то г-н Диак</w:t>
      </w:r>
      <w:r w:rsidRPr="00171328">
        <w:t>о</w:t>
      </w:r>
      <w:r w:rsidRPr="00171328">
        <w:t>ну отвергает точку зрения пакистанской делегации, в соответствии с которой существование каст н</w:t>
      </w:r>
      <w:r w:rsidRPr="00171328">
        <w:t>а</w:t>
      </w:r>
      <w:r w:rsidRPr="00171328">
        <w:t>прямую связано с бедностью. Он, напротив, считает, что бедность неприкасаемых каст является следствием ди</w:t>
      </w:r>
      <w:r w:rsidRPr="00171328">
        <w:t>с</w:t>
      </w:r>
      <w:r w:rsidRPr="00171328">
        <w:t>криминации, объектом которой они являются, и вызвана тем фактом, что они на систематич</w:t>
      </w:r>
      <w:r w:rsidRPr="00171328">
        <w:t>е</w:t>
      </w:r>
      <w:r w:rsidRPr="00171328">
        <w:t>ской основе удерживаются в стороне от остальной части общества и социального прогресса, плодами которого правомочны пользоваться другие социальные категории населения.</w:t>
      </w:r>
    </w:p>
    <w:p w:rsidR="00171328" w:rsidRPr="00171328" w:rsidRDefault="00171328" w:rsidP="00171328">
      <w:pPr>
        <w:pStyle w:val="SingleTxtGR"/>
      </w:pPr>
      <w:r w:rsidRPr="00171328">
        <w:t>31.</w:t>
      </w:r>
      <w:r w:rsidRPr="00171328">
        <w:tab/>
      </w:r>
      <w:r w:rsidRPr="00A873FB">
        <w:rPr>
          <w:b/>
        </w:rPr>
        <w:t>Г-н Л</w:t>
      </w:r>
      <w:r w:rsidR="00A873FB" w:rsidRPr="00A873FB">
        <w:rPr>
          <w:b/>
        </w:rPr>
        <w:t>ахири</w:t>
      </w:r>
      <w:r w:rsidRPr="00171328">
        <w:t xml:space="preserve"> хотел бы узнать о социально-экономических показателях разных провинций и о принятых мерах для уменьшения различий между ними. Он отмечает, что   приведенная членами Ком</w:t>
      </w:r>
      <w:r w:rsidRPr="00171328">
        <w:t>и</w:t>
      </w:r>
      <w:r w:rsidRPr="00171328">
        <w:t>тета информация исходит от должным образом признанных НПО, которые утверждают, что очевидные н</w:t>
      </w:r>
      <w:r w:rsidRPr="00171328">
        <w:t>а</w:t>
      </w:r>
      <w:r w:rsidRPr="00171328">
        <w:t>рушения прав человека совершаются в Белуджистане, целые регионы страны не контролируются государством, а против гражданских лиц применялось химич</w:t>
      </w:r>
      <w:r w:rsidRPr="00171328">
        <w:t>е</w:t>
      </w:r>
      <w:r w:rsidRPr="00171328">
        <w:t>ское оружие.</w:t>
      </w:r>
    </w:p>
    <w:p w:rsidR="00171328" w:rsidRPr="00171328" w:rsidRDefault="00171328" w:rsidP="00171328">
      <w:pPr>
        <w:pStyle w:val="SingleTxtGR"/>
      </w:pPr>
      <w:r w:rsidRPr="00171328">
        <w:t>32.</w:t>
      </w:r>
      <w:r w:rsidRPr="00171328">
        <w:tab/>
      </w:r>
      <w:r w:rsidRPr="00B63C92">
        <w:rPr>
          <w:b/>
        </w:rPr>
        <w:t>Г-н де Г</w:t>
      </w:r>
      <w:r w:rsidR="00B63C92" w:rsidRPr="00B63C92">
        <w:rPr>
          <w:b/>
        </w:rPr>
        <w:t>утт</w:t>
      </w:r>
      <w:r w:rsidRPr="00171328">
        <w:t xml:space="preserve"> понимает многочисленные трудности, на которые наталкив</w:t>
      </w:r>
      <w:r w:rsidRPr="00171328">
        <w:t>а</w:t>
      </w:r>
      <w:r w:rsidRPr="00171328">
        <w:t>ется Пакистан, и объясняет, что Комитет никогда не позволял себе занимать п</w:t>
      </w:r>
      <w:r w:rsidRPr="00171328">
        <w:t>о</w:t>
      </w:r>
      <w:r w:rsidRPr="00171328">
        <w:t>литический подход к проблеме дискриминации. Он напоминает об обязательс</w:t>
      </w:r>
      <w:r w:rsidRPr="00171328">
        <w:t>т</w:t>
      </w:r>
      <w:r w:rsidRPr="00171328">
        <w:t>вах, взятых Пакистаном в 2008 году в Совете по правам человека по итогам процедуры Универсального периодического обзора. Он хотел бы получить д</w:t>
      </w:r>
      <w:r w:rsidRPr="00171328">
        <w:t>о</w:t>
      </w:r>
      <w:r w:rsidRPr="00171328">
        <w:t>полнительную инфо</w:t>
      </w:r>
      <w:r w:rsidRPr="00171328">
        <w:t>р</w:t>
      </w:r>
      <w:r w:rsidRPr="00171328">
        <w:t xml:space="preserve">мацию о применении шариата к не мусульманам, законе о богохульстве и о соглашении, заключенном с талибами в долине Сват. </w:t>
      </w:r>
    </w:p>
    <w:p w:rsidR="00171328" w:rsidRPr="00171328" w:rsidRDefault="00171328" w:rsidP="00171328">
      <w:pPr>
        <w:pStyle w:val="SingleTxtGR"/>
      </w:pPr>
      <w:r w:rsidRPr="00171328">
        <w:t>33.</w:t>
      </w:r>
      <w:r w:rsidRPr="00171328">
        <w:tab/>
      </w:r>
      <w:r w:rsidRPr="00B63C92">
        <w:rPr>
          <w:b/>
        </w:rPr>
        <w:t>Г-н А</w:t>
      </w:r>
      <w:r w:rsidR="00B63C92" w:rsidRPr="00B63C92">
        <w:rPr>
          <w:b/>
        </w:rPr>
        <w:t>крам</w:t>
      </w:r>
      <w:r w:rsidRPr="00171328">
        <w:t xml:space="preserve"> (Пакистан) говорит, что делегация долгое время рассматрив</w:t>
      </w:r>
      <w:r w:rsidRPr="00171328">
        <w:t>а</w:t>
      </w:r>
      <w:r w:rsidRPr="00171328">
        <w:t>ла вопрос о религии, поскольку пакистанская Конституция признает только р</w:t>
      </w:r>
      <w:r w:rsidRPr="00171328">
        <w:t>е</w:t>
      </w:r>
      <w:r w:rsidRPr="00171328">
        <w:t>лигиозные меньшинства. Государство, тем не менее, осознает, что существ</w:t>
      </w:r>
      <w:r w:rsidRPr="00171328">
        <w:t>у</w:t>
      </w:r>
      <w:r w:rsidRPr="00171328">
        <w:t>ют и другие меньшинства, например, этнические и языковые. Что касается пр</w:t>
      </w:r>
      <w:r w:rsidRPr="00171328">
        <w:t>о</w:t>
      </w:r>
      <w:r w:rsidRPr="00171328">
        <w:t>винций, то среди населения существует общее ощущение, в соответствии с к</w:t>
      </w:r>
      <w:r w:rsidRPr="00171328">
        <w:t>о</w:t>
      </w:r>
      <w:r w:rsidRPr="00171328">
        <w:t>торым Пенджаб зан</w:t>
      </w:r>
      <w:r w:rsidRPr="00171328">
        <w:t>и</w:t>
      </w:r>
      <w:r w:rsidRPr="00171328">
        <w:t>мает привилегированное положение по отношению к трем другим провинциям, что в определенной ст</w:t>
      </w:r>
      <w:r w:rsidRPr="00171328">
        <w:t>е</w:t>
      </w:r>
      <w:r w:rsidRPr="00171328">
        <w:t>пени является правдой по, главным образом, историческим причинам. Государство намерено исправить эту ситу</w:t>
      </w:r>
      <w:r w:rsidRPr="00171328">
        <w:t>а</w:t>
      </w:r>
      <w:r w:rsidRPr="00171328">
        <w:t>цию, в частности, за счет стимулирования лучшего распределения государс</w:t>
      </w:r>
      <w:r w:rsidRPr="00171328">
        <w:t>т</w:t>
      </w:r>
      <w:r w:rsidRPr="00171328">
        <w:t>венных ресурсов и богатств страны. Конституцией предусматривается предо</w:t>
      </w:r>
      <w:r w:rsidRPr="00171328">
        <w:t>с</w:t>
      </w:r>
      <w:r w:rsidRPr="00171328">
        <w:t>тавление провинциям как можно более шир</w:t>
      </w:r>
      <w:r w:rsidRPr="00171328">
        <w:t>о</w:t>
      </w:r>
      <w:r w:rsidRPr="00171328">
        <w:t>кой автономии. Различные языки, используемые в провинциях, находятся под защитой. На всех языках выходят газеты и радио- и телепрограммы. Что касается различий между провинциями, то члены Ком</w:t>
      </w:r>
      <w:r w:rsidRPr="00171328">
        <w:t>и</w:t>
      </w:r>
      <w:r w:rsidRPr="00171328">
        <w:t xml:space="preserve">тета захотят, вероятно, ознакомиться с социально-экономическими показателями, содержащимися на веб-сайте Федерального управления по статистике. </w:t>
      </w:r>
    </w:p>
    <w:p w:rsidR="00171328" w:rsidRPr="00171328" w:rsidRDefault="00171328" w:rsidP="00171328">
      <w:pPr>
        <w:pStyle w:val="SingleTxtGR"/>
      </w:pPr>
      <w:r w:rsidRPr="00171328">
        <w:t>34.</w:t>
      </w:r>
      <w:r w:rsidRPr="00171328">
        <w:tab/>
        <w:t>Г-н Акрам признает существование нарушений прав человека в Белудж</w:t>
      </w:r>
      <w:r w:rsidRPr="00171328">
        <w:t>и</w:t>
      </w:r>
      <w:r w:rsidRPr="00171328">
        <w:t>стане. Виновные в них лица были по мере возможности привлечены к судебной ответственности. При этом ни одно нарушение не было совершено с согласия государственных органов власти. Белуджистан характеризуется слабо образ</w:t>
      </w:r>
      <w:r w:rsidRPr="00171328">
        <w:t>о</w:t>
      </w:r>
      <w:r w:rsidRPr="00171328">
        <w:t>ванным племенным обществом, которое имеет древние традиции и практику и практически не развивается. Насилие в отношении женщин представляет там очевидную проблему, с которой сложно б</w:t>
      </w:r>
      <w:r w:rsidRPr="00171328">
        <w:t>о</w:t>
      </w:r>
      <w:r w:rsidRPr="00171328">
        <w:t xml:space="preserve">роться. </w:t>
      </w:r>
    </w:p>
    <w:p w:rsidR="00171328" w:rsidRPr="00171328" w:rsidRDefault="00171328" w:rsidP="00171328">
      <w:pPr>
        <w:pStyle w:val="SingleTxtGR"/>
      </w:pPr>
      <w:r w:rsidRPr="00171328">
        <w:t>35.</w:t>
      </w:r>
      <w:r w:rsidRPr="00171328">
        <w:tab/>
        <w:t>Пакистанская делегация не желает оспаривать достоверность информ</w:t>
      </w:r>
      <w:r w:rsidRPr="00171328">
        <w:t>а</w:t>
      </w:r>
      <w:r w:rsidRPr="00171328">
        <w:t>ции, предоставленной НПО, однако нельзя не отметить, что их очень серьезные обвинения иногда не имеют никаких основ</w:t>
      </w:r>
      <w:r w:rsidRPr="00171328">
        <w:t>а</w:t>
      </w:r>
      <w:r w:rsidRPr="00171328">
        <w:t>ний. Так, никакого химического оружия против гражданских лиц не применялось. Шариат к не мусул</w:t>
      </w:r>
      <w:r w:rsidRPr="00171328">
        <w:t>ь</w:t>
      </w:r>
      <w:r w:rsidRPr="00171328">
        <w:t>манам не применяется. Что касается соглашения, заключенного с талибами в долине Сват, то его целью является прекращение бесчинств, совершаемых в этом р</w:t>
      </w:r>
      <w:r w:rsidRPr="00171328">
        <w:t>е</w:t>
      </w:r>
      <w:r w:rsidRPr="00171328">
        <w:t>гионе. Подписание этого соглашения никоим образом не посягает на власть г</w:t>
      </w:r>
      <w:r w:rsidRPr="00171328">
        <w:t>о</w:t>
      </w:r>
      <w:r w:rsidRPr="00171328">
        <w:t>сударства. Речь просто идет о признании господствующей там ситуации и по</w:t>
      </w:r>
      <w:r w:rsidRPr="00171328">
        <w:t>л</w:t>
      </w:r>
      <w:r w:rsidRPr="00171328">
        <w:t>номочий судов, созданных талибами. Что касается закона о богохульстве, то он до настоящего вр</w:t>
      </w:r>
      <w:r w:rsidRPr="00171328">
        <w:t>е</w:t>
      </w:r>
      <w:r w:rsidRPr="00171328">
        <w:t xml:space="preserve">мени никогда не применялся. </w:t>
      </w:r>
    </w:p>
    <w:p w:rsidR="00171328" w:rsidRPr="00171328" w:rsidRDefault="00171328" w:rsidP="00171328">
      <w:pPr>
        <w:pStyle w:val="SingleTxtGR"/>
      </w:pPr>
      <w:r w:rsidRPr="00171328">
        <w:t>36.</w:t>
      </w:r>
      <w:r w:rsidRPr="00171328">
        <w:tab/>
      </w:r>
      <w:r w:rsidRPr="00B63C92">
        <w:rPr>
          <w:b/>
        </w:rPr>
        <w:t>Г-н П</w:t>
      </w:r>
      <w:r w:rsidR="00B63C92" w:rsidRPr="00B63C92">
        <w:rPr>
          <w:b/>
        </w:rPr>
        <w:t>роспер</w:t>
      </w:r>
      <w:r w:rsidRPr="00171328">
        <w:t xml:space="preserve"> спрашивает пакистанскую делегацию, существует ли, по ее мнению, дискриминация в пакистанском обществе. В случае положительного ответа он хотел бы узнать, что делает государство для борьбы с дискриминац</w:t>
      </w:r>
      <w:r w:rsidRPr="00171328">
        <w:t>и</w:t>
      </w:r>
      <w:r w:rsidRPr="00171328">
        <w:t>онной практикой.</w:t>
      </w:r>
    </w:p>
    <w:p w:rsidR="00171328" w:rsidRPr="00171328" w:rsidRDefault="00171328" w:rsidP="00171328">
      <w:pPr>
        <w:pStyle w:val="SingleTxtGR"/>
      </w:pPr>
      <w:r w:rsidRPr="00171328">
        <w:t>37.</w:t>
      </w:r>
      <w:r w:rsidRPr="00171328">
        <w:tab/>
      </w:r>
      <w:r w:rsidRPr="00B63C92">
        <w:rPr>
          <w:b/>
        </w:rPr>
        <w:t>Г-н Л</w:t>
      </w:r>
      <w:r w:rsidR="00B63C92" w:rsidRPr="00B63C92">
        <w:rPr>
          <w:b/>
        </w:rPr>
        <w:t>индгрен</w:t>
      </w:r>
      <w:r w:rsidRPr="00B63C92">
        <w:rPr>
          <w:b/>
        </w:rPr>
        <w:t xml:space="preserve"> А</w:t>
      </w:r>
      <w:r w:rsidR="00B63C92" w:rsidRPr="00B63C92">
        <w:rPr>
          <w:b/>
        </w:rPr>
        <w:t>лвес</w:t>
      </w:r>
      <w:r w:rsidRPr="00171328">
        <w:t xml:space="preserve"> запрашивает дополнительную информацию о зан</w:t>
      </w:r>
      <w:r w:rsidRPr="00171328">
        <w:t>я</w:t>
      </w:r>
      <w:r w:rsidRPr="00171328">
        <w:t>той Пакистаном позиции в рамках переговоров по Конференции по обзору Ду</w:t>
      </w:r>
      <w:r w:rsidRPr="00171328">
        <w:t>р</w:t>
      </w:r>
      <w:r w:rsidRPr="00171328">
        <w:t>банского процесса, в частности по вопросу о диффамации религии. Кроме того, в соответствии с данными делегацией ответами он понимает так, что госуда</w:t>
      </w:r>
      <w:r w:rsidRPr="00171328">
        <w:t>р</w:t>
      </w:r>
      <w:r w:rsidRPr="00171328">
        <w:t>ство не финансирует никаких религиозных школ или медресе, что не обяз</w:t>
      </w:r>
      <w:r w:rsidRPr="00171328">
        <w:t>а</w:t>
      </w:r>
      <w:r w:rsidRPr="00171328">
        <w:t>тельно является позитивным фактором, поскольку это препятствует государс</w:t>
      </w:r>
      <w:r w:rsidRPr="00171328">
        <w:t>т</w:t>
      </w:r>
      <w:r w:rsidRPr="00171328">
        <w:t>венным органам власти осуществлять какой-либо контроль за наиболее фунд</w:t>
      </w:r>
      <w:r w:rsidRPr="00171328">
        <w:t>а</w:t>
      </w:r>
      <w:r w:rsidRPr="00171328">
        <w:t>менталистскими духовными школами. Пакистанской делегации предлагается высказать свою точку зрения по данному вопросу.</w:t>
      </w:r>
    </w:p>
    <w:p w:rsidR="00171328" w:rsidRPr="00171328" w:rsidRDefault="00171328" w:rsidP="00171328">
      <w:pPr>
        <w:pStyle w:val="SingleTxtGR"/>
      </w:pPr>
      <w:r w:rsidRPr="00171328">
        <w:t>38.</w:t>
      </w:r>
      <w:r w:rsidRPr="00171328">
        <w:tab/>
      </w:r>
      <w:r w:rsidRPr="00B63C92">
        <w:rPr>
          <w:b/>
        </w:rPr>
        <w:t>Г-н А</w:t>
      </w:r>
      <w:r w:rsidR="00B63C92" w:rsidRPr="00B63C92">
        <w:rPr>
          <w:b/>
        </w:rPr>
        <w:t>крам</w:t>
      </w:r>
      <w:r w:rsidRPr="00171328">
        <w:t xml:space="preserve"> (Пакистан) говорит, что ни одна страна не свободна от фен</w:t>
      </w:r>
      <w:r w:rsidRPr="00171328">
        <w:t>о</w:t>
      </w:r>
      <w:r w:rsidRPr="00171328">
        <w:t>мена расовой дискриминации, и что Пакистан не является исключением из эт</w:t>
      </w:r>
      <w:r w:rsidRPr="00171328">
        <w:t>о</w:t>
      </w:r>
      <w:r w:rsidRPr="00171328">
        <w:t>го правила. Пакистанское правительство, конечно, пока еще не имеет достато</w:t>
      </w:r>
      <w:r w:rsidRPr="00171328">
        <w:t>ч</w:t>
      </w:r>
      <w:r w:rsidRPr="00171328">
        <w:t>ного потенциала для эффективного применения действующих законов и пр</w:t>
      </w:r>
      <w:r w:rsidRPr="00171328">
        <w:t>о</w:t>
      </w:r>
      <w:r w:rsidRPr="00171328">
        <w:t>грамм позитивного действия, которые оно приняло на сегодняшний день, одн</w:t>
      </w:r>
      <w:r w:rsidRPr="00171328">
        <w:t>а</w:t>
      </w:r>
      <w:r w:rsidRPr="00171328">
        <w:t>ко у него, по меньшей мере, имеется твердая воля к борьбе с этим феноменом, и со временем ему удастся обзавестись необходимыми средствами для борьбы с дискриминацией. Делегация объясняет, что органы исполнительной и законод</w:t>
      </w:r>
      <w:r w:rsidRPr="00171328">
        <w:t>а</w:t>
      </w:r>
      <w:r w:rsidRPr="00171328">
        <w:t>тельной власти отдают приоритет проблемам, которые представляются им на</w:t>
      </w:r>
      <w:r w:rsidRPr="00171328">
        <w:t>и</w:t>
      </w:r>
      <w:r w:rsidRPr="00171328">
        <w:t>более срочными, среди которых терроризм и экономический кризис. Она при этом заверяет Комитет, что по возвращении в Пакистан она привлечет внимание пакистанских властей к тому, что обсуждавшиеся с Комитетом вопросы также заслуживают рассмотрения в качестве приоритетных.</w:t>
      </w:r>
    </w:p>
    <w:p w:rsidR="00171328" w:rsidRPr="00171328" w:rsidRDefault="00171328" w:rsidP="00171328">
      <w:pPr>
        <w:pStyle w:val="SingleTxtGR"/>
      </w:pPr>
      <w:r w:rsidRPr="00171328">
        <w:t>39.</w:t>
      </w:r>
      <w:r w:rsidRPr="00171328">
        <w:tab/>
        <w:t>Напоминая, что Пакистан является координатором группы мусульма</w:t>
      </w:r>
      <w:r w:rsidRPr="00171328">
        <w:t>н</w:t>
      </w:r>
      <w:r w:rsidRPr="00171328">
        <w:t>ских государств, которые примут участие в Конференции по обзору Дурбанск</w:t>
      </w:r>
      <w:r w:rsidRPr="00171328">
        <w:t>о</w:t>
      </w:r>
      <w:r w:rsidRPr="00171328">
        <w:t>го процесса, г-н Акрам уточняет, что пакистанские власти считают неприемл</w:t>
      </w:r>
      <w:r w:rsidRPr="00171328">
        <w:t>е</w:t>
      </w:r>
      <w:r w:rsidRPr="00171328">
        <w:t>мой диффамацию религий, что включает как ислам, так и другие вероисповед</w:t>
      </w:r>
      <w:r w:rsidRPr="00171328">
        <w:t>а</w:t>
      </w:r>
      <w:r w:rsidRPr="00171328">
        <w:t>ния. Они не возражают против свободы выражения мнений, но полагают, что она должна быть ограничена в том, что касается враждебных или неуважител</w:t>
      </w:r>
      <w:r w:rsidRPr="00171328">
        <w:t>ь</w:t>
      </w:r>
      <w:r w:rsidRPr="00171328">
        <w:t>ных высказываний по отношению к какой-либо религии. Действительно, этот вид высказываний составляет форму подстрекательства к ненависти к опред</w:t>
      </w:r>
      <w:r w:rsidRPr="00171328">
        <w:t>е</w:t>
      </w:r>
      <w:r w:rsidRPr="00171328">
        <w:t>ленной группе лиц, что может привести к физическому насилию в отношении последователей соо</w:t>
      </w:r>
      <w:r w:rsidRPr="00171328">
        <w:t>т</w:t>
      </w:r>
      <w:r w:rsidRPr="00171328">
        <w:t xml:space="preserve">ветствующей религии. Ни одна страна не защищена от этих перехлестов. Если бы в Германии до второй мировой войны с самого начала были запрещены антисемитские высказывания, то, вероятно, можно было бы остановить процесс, который привел к холокосту. </w:t>
      </w:r>
    </w:p>
    <w:p w:rsidR="00171328" w:rsidRPr="00171328" w:rsidRDefault="00171328" w:rsidP="00171328">
      <w:pPr>
        <w:pStyle w:val="SingleTxtGR"/>
      </w:pPr>
      <w:r w:rsidRPr="00171328">
        <w:t>40.</w:t>
      </w:r>
      <w:r w:rsidRPr="00171328">
        <w:tab/>
        <w:t>Напоминая, что в Пакистане государственные школы являются беспла</w:t>
      </w:r>
      <w:r w:rsidRPr="00171328">
        <w:t>т</w:t>
      </w:r>
      <w:r w:rsidRPr="00171328">
        <w:t>ными, и что платежи, кот</w:t>
      </w:r>
      <w:r w:rsidRPr="00171328">
        <w:t>о</w:t>
      </w:r>
      <w:r w:rsidRPr="00171328">
        <w:t>рые должны выплачивать студенты государственных университетов, являются весьма скромными, г-н Акрам говорит, что государс</w:t>
      </w:r>
      <w:r w:rsidRPr="00171328">
        <w:t>т</w:t>
      </w:r>
      <w:r w:rsidRPr="00171328">
        <w:t>во-участник не имеет средств для субсидирования, помимо государственных учреждений, нескольких тысяч медресе в Пакистане. Тем не менее, государство предоставляет по</w:t>
      </w:r>
      <w:r w:rsidRPr="00171328">
        <w:t>д</w:t>
      </w:r>
      <w:r w:rsidRPr="00171328">
        <w:t>держку медресе, которые обращаются с такой просьбой, при условии, что они регистрируются при компетентных органах власти, что позв</w:t>
      </w:r>
      <w:r w:rsidRPr="00171328">
        <w:t>о</w:t>
      </w:r>
      <w:r w:rsidRPr="00171328">
        <w:t>ляет проверять их источники финансирования. Медресе, в которых дети прох</w:t>
      </w:r>
      <w:r w:rsidRPr="00171328">
        <w:t>о</w:t>
      </w:r>
      <w:r w:rsidRPr="00171328">
        <w:t>дят тренировку в области совершения террористических актов смертниками, являются весьма малочисленными. Правительство принимает энергичные меры против этих учреждений, однако зача</w:t>
      </w:r>
      <w:r w:rsidRPr="00171328">
        <w:t>с</w:t>
      </w:r>
      <w:r w:rsidRPr="00171328">
        <w:t>тую последние воссоздаются под другим наименованием или переходят в подполье. Власти стимулируют медресе, вед</w:t>
      </w:r>
      <w:r w:rsidRPr="00171328">
        <w:t>у</w:t>
      </w:r>
      <w:r w:rsidRPr="00171328">
        <w:t>щих законную деятельность, занимать не слишком заостренную на религии п</w:t>
      </w:r>
      <w:r w:rsidRPr="00171328">
        <w:t>о</w:t>
      </w:r>
      <w:r w:rsidRPr="00171328">
        <w:t>зицию и включать в свои программы светское образование. В качестве меры поощрения власти разрешают им выдавать ученикам, прошедшим десятилетний курс обучения, свидетельство о полном среднем образ</w:t>
      </w:r>
      <w:r w:rsidRPr="00171328">
        <w:t>о</w:t>
      </w:r>
      <w:r w:rsidRPr="00171328">
        <w:t xml:space="preserve">вании, что открывает им дверь в государственные или частные университеты. </w:t>
      </w:r>
    </w:p>
    <w:p w:rsidR="00171328" w:rsidRPr="00171328" w:rsidRDefault="00171328" w:rsidP="00171328">
      <w:pPr>
        <w:pStyle w:val="SingleTxtGR"/>
      </w:pPr>
      <w:r w:rsidRPr="00171328">
        <w:t>41.</w:t>
      </w:r>
      <w:r w:rsidRPr="00171328">
        <w:tab/>
      </w:r>
      <w:r w:rsidRPr="00B63C92">
        <w:rPr>
          <w:b/>
        </w:rPr>
        <w:t>Г-н П</w:t>
      </w:r>
      <w:r w:rsidR="00B63C92" w:rsidRPr="00B63C92">
        <w:rPr>
          <w:b/>
        </w:rPr>
        <w:t>етер</w:t>
      </w:r>
      <w:r w:rsidRPr="00B63C92">
        <w:rPr>
          <w:b/>
        </w:rPr>
        <w:t xml:space="preserve"> </w:t>
      </w:r>
      <w:r w:rsidRPr="00171328">
        <w:t>(докладчик по Пакистану) выражает большое удовлетвор</w:t>
      </w:r>
      <w:r w:rsidRPr="00171328">
        <w:t>е</w:t>
      </w:r>
      <w:r w:rsidRPr="00171328">
        <w:t>ние тем, что государство-участник возобновило диалог с Комитетом после приме</w:t>
      </w:r>
      <w:r w:rsidRPr="00171328">
        <w:t>р</w:t>
      </w:r>
      <w:r w:rsidRPr="00171328">
        <w:t>но двадцатилетнего перерыва, и высказывает признательность за продемонс</w:t>
      </w:r>
      <w:r w:rsidRPr="00171328">
        <w:t>т</w:t>
      </w:r>
      <w:r w:rsidRPr="00171328">
        <w:t>рированную делегацией откровенность и дух открытости в ходе рассмотрения доклада. Он с удовлетворением отмечает, что она подробно ответила на почти все заданные вопросы, и выражает надежду, что сведения, которые она не смо</w:t>
      </w:r>
      <w:r w:rsidRPr="00171328">
        <w:t>г</w:t>
      </w:r>
      <w:r w:rsidRPr="00171328">
        <w:t xml:space="preserve">ла предоставить устно, будут направлены Комитету позже в письменном виде. </w:t>
      </w:r>
    </w:p>
    <w:p w:rsidR="00171328" w:rsidRPr="00171328" w:rsidRDefault="00171328" w:rsidP="00171328">
      <w:pPr>
        <w:pStyle w:val="SingleTxtGR"/>
      </w:pPr>
      <w:r w:rsidRPr="00171328">
        <w:t>42.</w:t>
      </w:r>
      <w:r w:rsidRPr="00171328">
        <w:tab/>
        <w:t>Ссылаясь на бросающиеся в глаза элементы дискуссии между членами Комитета и пакистанской делегацией, г-н Петер говорит, что Комитет с удовл</w:t>
      </w:r>
      <w:r w:rsidRPr="00171328">
        <w:t>е</w:t>
      </w:r>
      <w:r w:rsidRPr="00171328">
        <w:t>творением отметил, что меньшинства официально признаются в государстве-участнике, и что были созданы Министерство по делам меньшинств и Наци</w:t>
      </w:r>
      <w:r w:rsidRPr="00171328">
        <w:t>о</w:t>
      </w:r>
      <w:r w:rsidRPr="00171328">
        <w:t>нальная комиссия по вопросам меньшинств. Комитет также с удовлетворением отметил, что в государстве-участнике появился закон, вводящий в разряд пр</w:t>
      </w:r>
      <w:r w:rsidRPr="00171328">
        <w:t>а</w:t>
      </w:r>
      <w:r w:rsidRPr="00171328">
        <w:t>вонарушений преступления чести. Полностью признавая, что пакистанское правительство столкнулось с постоянной угрозой терроризма, и что эта пр</w:t>
      </w:r>
      <w:r w:rsidRPr="00171328">
        <w:t>о</w:t>
      </w:r>
      <w:r w:rsidRPr="00171328">
        <w:t>блема в особенности обострена по причине географического положения стр</w:t>
      </w:r>
      <w:r w:rsidRPr="00171328">
        <w:t>а</w:t>
      </w:r>
      <w:r w:rsidRPr="00171328">
        <w:t>ны, Комитет напомнил, что пакистанские власти должны найти надлежащий баланс между императивами внутренней безопасности и необходимостью з</w:t>
      </w:r>
      <w:r w:rsidRPr="00171328">
        <w:t>а</w:t>
      </w:r>
      <w:r w:rsidRPr="00171328">
        <w:t>щищать и соблюдать права человека. Кроме того, Комитет подчеркнул, что г</w:t>
      </w:r>
      <w:r w:rsidRPr="00171328">
        <w:t>о</w:t>
      </w:r>
      <w:r w:rsidRPr="00171328">
        <w:t>сударство-участник должно гарантировать для меньшинств доступ к приро</w:t>
      </w:r>
      <w:r w:rsidRPr="00171328">
        <w:t>д</w:t>
      </w:r>
      <w:r w:rsidRPr="00171328">
        <w:t>ным ресурсам, наход</w:t>
      </w:r>
      <w:r w:rsidRPr="00171328">
        <w:t>я</w:t>
      </w:r>
      <w:r w:rsidRPr="00171328">
        <w:t>щимся в районах их проживания; наблюдать за тем, чтобы правосудие отправлялось эффективно на всей национальной территории; ос</w:t>
      </w:r>
      <w:r w:rsidRPr="00171328">
        <w:t>у</w:t>
      </w:r>
      <w:r w:rsidRPr="00171328">
        <w:t>ществить перепись лиц, принадлежащих к неприкасаемым кастам и опублик</w:t>
      </w:r>
      <w:r w:rsidRPr="00171328">
        <w:t>о</w:t>
      </w:r>
      <w:r w:rsidRPr="00171328">
        <w:t>вать полученные данные; ратифицировать международные и региональные д</w:t>
      </w:r>
      <w:r w:rsidRPr="00171328">
        <w:t>о</w:t>
      </w:r>
      <w:r w:rsidRPr="00171328">
        <w:t>говоры, в кот</w:t>
      </w:r>
      <w:r w:rsidRPr="00171328">
        <w:t>о</w:t>
      </w:r>
      <w:r w:rsidRPr="00171328">
        <w:t xml:space="preserve">рых Пакистан пока не участвует; и внести в законодательство обязательство соблюдать установленные квоты представительства меньшинств в государственной службе. </w:t>
      </w:r>
    </w:p>
    <w:p w:rsidR="00171328" w:rsidRPr="00171328" w:rsidRDefault="00171328" w:rsidP="00171328">
      <w:pPr>
        <w:pStyle w:val="SingleTxtGR"/>
      </w:pPr>
      <w:r w:rsidRPr="00171328">
        <w:t>43.</w:t>
      </w:r>
      <w:r w:rsidRPr="00171328">
        <w:tab/>
      </w:r>
      <w:r w:rsidRPr="00171328">
        <w:rPr>
          <w:u w:val="single"/>
        </w:rPr>
        <w:t>ПРЕДСЕДАТЕЛЬ</w:t>
      </w:r>
      <w:r w:rsidRPr="00171328">
        <w:t xml:space="preserve"> высказывает удовлетворение возобновлением диалога с Пакистаном и выражает надежду, что впредь он будет представлять свои пери</w:t>
      </w:r>
      <w:r w:rsidRPr="00171328">
        <w:t>о</w:t>
      </w:r>
      <w:r w:rsidRPr="00171328">
        <w:t>дические доклады с пунктуальностью и регулярностью, и что он сообщит св</w:t>
      </w:r>
      <w:r w:rsidRPr="00171328">
        <w:t>е</w:t>
      </w:r>
      <w:r w:rsidRPr="00171328">
        <w:t>дения, которые Комитет у него запросит по процедуре последующих де</w:t>
      </w:r>
      <w:r w:rsidRPr="00171328">
        <w:t>й</w:t>
      </w:r>
      <w:r w:rsidRPr="00171328">
        <w:t>ствий в назначенный ему срок.</w:t>
      </w:r>
    </w:p>
    <w:p w:rsidR="00171328" w:rsidRPr="00171328" w:rsidRDefault="00171328" w:rsidP="00171328">
      <w:pPr>
        <w:pStyle w:val="SingleTxtGR"/>
      </w:pPr>
      <w:r w:rsidRPr="00171328">
        <w:t>44.</w:t>
      </w:r>
      <w:r w:rsidRPr="00171328">
        <w:tab/>
      </w:r>
      <w:r w:rsidRPr="001A164E">
        <w:rPr>
          <w:i/>
        </w:rPr>
        <w:t>Пакистанская делегация удаляется.</w:t>
      </w:r>
    </w:p>
    <w:p w:rsidR="00171328" w:rsidRPr="001A164E" w:rsidRDefault="00171328" w:rsidP="00171328">
      <w:pPr>
        <w:pStyle w:val="SingleTxtGR"/>
        <w:rPr>
          <w:i/>
        </w:rPr>
      </w:pPr>
      <w:r w:rsidRPr="001A164E">
        <w:rPr>
          <w:i/>
        </w:rPr>
        <w:t>Заседание закрывается в 11 ч. 50 м.</w:t>
      </w:r>
    </w:p>
    <w:p w:rsidR="00171328" w:rsidRPr="001A164E" w:rsidRDefault="001A164E" w:rsidP="001A16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171328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7B2" w:rsidRDefault="003137B2">
      <w:r>
        <w:rPr>
          <w:lang w:val="en-US"/>
        </w:rPr>
        <w:tab/>
      </w:r>
      <w:r>
        <w:separator/>
      </w:r>
    </w:p>
  </w:endnote>
  <w:endnote w:type="continuationSeparator" w:id="0">
    <w:p w:rsidR="003137B2" w:rsidRDefault="0031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B2" w:rsidRPr="009A6F4A" w:rsidRDefault="003137B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34BC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GE.09-40724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B2" w:rsidRPr="009A6F4A" w:rsidRDefault="003137B2">
    <w:pPr>
      <w:pStyle w:val="Footer"/>
      <w:rPr>
        <w:lang w:val="en-US"/>
      </w:rPr>
    </w:pPr>
    <w:r>
      <w:rPr>
        <w:lang w:val="en-US"/>
      </w:rPr>
      <w:t>GE.09-40724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C6714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B2" w:rsidRDefault="003137B2" w:rsidP="00E8680C">
    <w:pPr>
      <w:spacing w:after="120"/>
      <w:ind w:firstLine="28"/>
      <w:rPr>
        <w:sz w:val="18"/>
        <w:szCs w:val="18"/>
        <w:lang w:val="en-US"/>
      </w:rPr>
    </w:pPr>
    <w:r>
      <w:rPr>
        <w:sz w:val="18"/>
        <w:szCs w:val="18"/>
        <w:lang w:val="en-US"/>
      </w:rPr>
      <w:t>___________________________________________________________________________________________________</w:t>
    </w:r>
  </w:p>
  <w:p w:rsidR="003137B2" w:rsidRPr="00E8680C" w:rsidRDefault="003137B2" w:rsidP="00E8680C">
    <w:pPr>
      <w:spacing w:after="120"/>
      <w:ind w:firstLine="567"/>
      <w:rPr>
        <w:sz w:val="18"/>
        <w:szCs w:val="18"/>
      </w:rPr>
    </w:pPr>
    <w:r w:rsidRPr="00E8680C">
      <w:rPr>
        <w:sz w:val="18"/>
        <w:szCs w:val="18"/>
      </w:rPr>
      <w:t>В настоящий отчет могут вноситься поправки.</w:t>
    </w:r>
  </w:p>
  <w:p w:rsidR="003137B2" w:rsidRPr="00E8680C" w:rsidRDefault="003137B2" w:rsidP="00E8680C">
    <w:pPr>
      <w:spacing w:after="120"/>
      <w:ind w:left="567"/>
      <w:jc w:val="both"/>
      <w:rPr>
        <w:sz w:val="18"/>
        <w:szCs w:val="18"/>
      </w:rPr>
    </w:pPr>
    <w:r w:rsidRPr="00E8680C">
      <w:rPr>
        <w:sz w:val="18"/>
        <w:szCs w:val="18"/>
      </w:rPr>
      <w:t>Поправки должны представляться на одном из рабочих языков. Они должны быть изложены в пояснител</w:t>
    </w:r>
    <w:r w:rsidRPr="00E8680C">
      <w:rPr>
        <w:sz w:val="18"/>
        <w:szCs w:val="18"/>
      </w:rPr>
      <w:t>ь</w:t>
    </w:r>
    <w:r w:rsidRPr="00E8680C">
      <w:rPr>
        <w:sz w:val="18"/>
        <w:szCs w:val="18"/>
      </w:rPr>
      <w:t xml:space="preserve">ной записке, а также внесены в один из экземпляров отчета. Поправки следует направлять </w:t>
    </w:r>
    <w:r w:rsidRPr="000F6958">
      <w:rPr>
        <w:i/>
        <w:sz w:val="18"/>
        <w:szCs w:val="18"/>
      </w:rPr>
      <w:t>в течение одной недели с момента выпуска настоящего документа</w:t>
    </w:r>
    <w:r w:rsidRPr="00E8680C">
      <w:rPr>
        <w:sz w:val="18"/>
        <w:szCs w:val="18"/>
      </w:rPr>
      <w:t xml:space="preserve"> в Группу издания офиц</w:t>
    </w:r>
    <w:r w:rsidRPr="00E8680C">
      <w:rPr>
        <w:sz w:val="18"/>
        <w:szCs w:val="18"/>
      </w:rPr>
      <w:t>и</w:t>
    </w:r>
    <w:r w:rsidRPr="00E8680C">
      <w:rPr>
        <w:sz w:val="18"/>
        <w:szCs w:val="18"/>
      </w:rPr>
      <w:t>альных документов, комната E.4108, Дворец Наций, Женева.</w:t>
    </w:r>
  </w:p>
  <w:p w:rsidR="003137B2" w:rsidRPr="00E8680C" w:rsidRDefault="003137B2" w:rsidP="00E8680C">
    <w:pPr>
      <w:spacing w:after="120"/>
      <w:ind w:left="567"/>
    </w:pPr>
    <w:r w:rsidRPr="00E8680C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</w:t>
    </w:r>
    <w:r w:rsidRPr="00E8680C">
      <w:rPr>
        <w:sz w:val="18"/>
        <w:szCs w:val="18"/>
      </w:rPr>
      <w:t>с</w:t>
    </w:r>
    <w:r w:rsidRPr="00E8680C">
      <w:rPr>
        <w:sz w:val="18"/>
        <w:szCs w:val="18"/>
      </w:rPr>
      <w:t>правление, которое будет издано вскоре после окончания сессии.</w:t>
    </w:r>
    <w:r w:rsidRPr="005476C0">
      <w:rPr>
        <w:szCs w:val="24"/>
      </w:rPr>
      <w:t xml:space="preserve"> </w:t>
    </w:r>
  </w:p>
  <w:p w:rsidR="003137B2" w:rsidRPr="009A6F4A" w:rsidRDefault="003137B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GE.09-40724 (R)   050510    060510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7B2" w:rsidRPr="00F71F63" w:rsidRDefault="003137B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37B2" w:rsidRPr="00F71F63" w:rsidRDefault="003137B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37B2" w:rsidRPr="00635E86" w:rsidRDefault="003137B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B2" w:rsidRPr="005A734F" w:rsidRDefault="003137B2">
    <w:pPr>
      <w:pStyle w:val="Header"/>
      <w:rPr>
        <w:lang w:val="en-US"/>
      </w:rPr>
    </w:pPr>
    <w:r>
      <w:rPr>
        <w:lang w:val="en-US"/>
      </w:rPr>
      <w:t>CERD/C/SR.1911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B2" w:rsidRPr="009A6F4A" w:rsidRDefault="003137B2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B7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6958"/>
    <w:rsid w:val="00117AEE"/>
    <w:rsid w:val="001463F7"/>
    <w:rsid w:val="0015769C"/>
    <w:rsid w:val="00171328"/>
    <w:rsid w:val="00180752"/>
    <w:rsid w:val="00185076"/>
    <w:rsid w:val="0018543C"/>
    <w:rsid w:val="00190231"/>
    <w:rsid w:val="00192ABD"/>
    <w:rsid w:val="001A164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714"/>
    <w:rsid w:val="002C6A71"/>
    <w:rsid w:val="002C6D5F"/>
    <w:rsid w:val="002D15EA"/>
    <w:rsid w:val="002D6C07"/>
    <w:rsid w:val="002E0CE6"/>
    <w:rsid w:val="002E1163"/>
    <w:rsid w:val="002E43F3"/>
    <w:rsid w:val="003137B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6819"/>
    <w:rsid w:val="0051339C"/>
    <w:rsid w:val="0051412F"/>
    <w:rsid w:val="00522B6F"/>
    <w:rsid w:val="0052430E"/>
    <w:rsid w:val="005276AD"/>
    <w:rsid w:val="00536A36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2CFA"/>
    <w:rsid w:val="006501A5"/>
    <w:rsid w:val="006565A3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4BC9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B7C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0E22"/>
    <w:rsid w:val="0099607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2C34"/>
    <w:rsid w:val="00A800D1"/>
    <w:rsid w:val="00A873FB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3C92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29B4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7CD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2D5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80C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4354</Words>
  <Characters>30094</Characters>
  <Application>Microsoft Office Word</Application>
  <DocSecurity>4</DocSecurity>
  <Lines>518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Ossipova</cp:lastModifiedBy>
  <cp:revision>2</cp:revision>
  <cp:lastPrinted>2010-05-06T09:08:00Z</cp:lastPrinted>
  <dcterms:created xsi:type="dcterms:W3CDTF">2010-05-06T09:19:00Z</dcterms:created>
  <dcterms:modified xsi:type="dcterms:W3CDTF">2010-05-06T09:19:00Z</dcterms:modified>
</cp:coreProperties>
</file>