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932" w:rsidRPr="00092FD9" w:rsidRDefault="00765932">
      <w:pPr>
        <w:pStyle w:val="FootnoteText"/>
        <w:rPr>
          <w:lang w:val="es-ES"/>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628"/>
        <w:gridCol w:w="4465"/>
        <w:gridCol w:w="3402"/>
      </w:tblGrid>
      <w:tr w:rsidR="00765932" w:rsidRPr="00092FD9" w:rsidTr="00D93758">
        <w:tblPrEx>
          <w:tblCellMar>
            <w:top w:w="0" w:type="dxa"/>
            <w:bottom w:w="0" w:type="dxa"/>
          </w:tblCellMar>
        </w:tblPrEx>
        <w:tc>
          <w:tcPr>
            <w:tcW w:w="1628" w:type="dxa"/>
            <w:tcBorders>
              <w:bottom w:val="single" w:sz="8" w:space="0" w:color="auto"/>
            </w:tcBorders>
          </w:tcPr>
          <w:p w:rsidR="00765932" w:rsidRPr="00092FD9" w:rsidRDefault="00D93758">
            <w:pPr>
              <w:spacing w:before="60"/>
              <w:rPr>
                <w:lang w:val="es-ES"/>
              </w:rPr>
            </w:pPr>
            <w:r w:rsidRPr="00092FD9">
              <w:rPr>
                <w:rFonts w:ascii="Arial" w:hAnsi="Arial" w:cs="Arial"/>
                <w:b/>
                <w:bCs/>
                <w:sz w:val="28"/>
                <w:lang w:val="es-ES"/>
              </w:rPr>
              <w:t>NACIONES</w:t>
            </w:r>
            <w:r w:rsidRPr="00092FD9">
              <w:rPr>
                <w:rFonts w:ascii="Arial" w:hAnsi="Arial" w:cs="Arial"/>
                <w:b/>
                <w:bCs/>
                <w:sz w:val="28"/>
                <w:lang w:val="es-ES"/>
              </w:rPr>
              <w:br/>
              <w:t>UNIDAS</w:t>
            </w:r>
          </w:p>
        </w:tc>
        <w:tc>
          <w:tcPr>
            <w:tcW w:w="4465" w:type="dxa"/>
            <w:tcBorders>
              <w:bottom w:val="single" w:sz="8" w:space="0" w:color="auto"/>
            </w:tcBorders>
          </w:tcPr>
          <w:p w:rsidR="00765932" w:rsidRPr="00092FD9" w:rsidRDefault="00765932">
            <w:pPr>
              <w:tabs>
                <w:tab w:val="right" w:pos="3195"/>
              </w:tabs>
              <w:ind w:hanging="1"/>
              <w:rPr>
                <w:lang w:val="es-ES"/>
              </w:rPr>
            </w:pPr>
          </w:p>
        </w:tc>
        <w:tc>
          <w:tcPr>
            <w:tcW w:w="3402" w:type="dxa"/>
            <w:tcBorders>
              <w:bottom w:val="single" w:sz="8" w:space="0" w:color="auto"/>
            </w:tcBorders>
          </w:tcPr>
          <w:p w:rsidR="00765932" w:rsidRPr="00092FD9" w:rsidRDefault="00765932">
            <w:pPr>
              <w:tabs>
                <w:tab w:val="right" w:pos="3195"/>
              </w:tabs>
              <w:spacing w:after="120"/>
              <w:ind w:left="1134"/>
              <w:rPr>
                <w:b/>
                <w:bCs/>
                <w:sz w:val="72"/>
                <w:lang w:val="es-ES"/>
              </w:rPr>
            </w:pPr>
            <w:r w:rsidRPr="00092FD9">
              <w:rPr>
                <w:rFonts w:ascii="Arial" w:hAnsi="Arial"/>
                <w:b/>
                <w:bCs/>
                <w:sz w:val="72"/>
                <w:lang w:val="es-ES"/>
              </w:rPr>
              <w:t>CRC</w:t>
            </w:r>
          </w:p>
        </w:tc>
      </w:tr>
      <w:tr w:rsidR="00765932" w:rsidRPr="00092FD9" w:rsidTr="00F3342F">
        <w:tblPrEx>
          <w:tblCellMar>
            <w:top w:w="0" w:type="dxa"/>
            <w:bottom w:w="0" w:type="dxa"/>
          </w:tblCellMar>
        </w:tblPrEx>
        <w:trPr>
          <w:trHeight w:hRule="exact" w:val="2532"/>
        </w:trPr>
        <w:tc>
          <w:tcPr>
            <w:tcW w:w="1628" w:type="dxa"/>
            <w:tcMar>
              <w:top w:w="170" w:type="dxa"/>
            </w:tcMar>
          </w:tcPr>
          <w:p w:rsidR="00765932" w:rsidRPr="00092FD9" w:rsidRDefault="00765932">
            <w:pPr>
              <w:spacing w:after="58"/>
              <w:ind w:hanging="1"/>
              <w:rPr>
                <w:rFonts w:ascii="Courier New" w:hAnsi="Courier New"/>
                <w:sz w:val="20"/>
                <w:lang w:val="es-ES"/>
              </w:rPr>
            </w:pPr>
            <w:r w:rsidRPr="00092FD9">
              <w:rPr>
                <w:sz w:val="20"/>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465" w:type="dxa"/>
            <w:tcMar>
              <w:top w:w="170" w:type="dxa"/>
            </w:tcMar>
          </w:tcPr>
          <w:p w:rsidR="00765932" w:rsidRPr="00092FD9" w:rsidRDefault="00F3342F">
            <w:pPr>
              <w:ind w:hanging="1"/>
              <w:rPr>
                <w:rFonts w:ascii="Arial" w:hAnsi="Arial"/>
                <w:b/>
                <w:sz w:val="32"/>
                <w:lang w:val="es-ES"/>
              </w:rPr>
            </w:pPr>
            <w:r w:rsidRPr="00092FD9">
              <w:rPr>
                <w:rFonts w:ascii="Arial" w:hAnsi="Arial" w:cs="Arial"/>
                <w:b/>
                <w:bCs/>
                <w:sz w:val="32"/>
                <w:lang w:val="es-ES"/>
              </w:rPr>
              <w:t>Convención sobre los</w:t>
            </w:r>
            <w:r w:rsidRPr="00092FD9">
              <w:rPr>
                <w:rFonts w:ascii="Arial" w:hAnsi="Arial" w:cs="Arial"/>
                <w:b/>
                <w:bCs/>
                <w:sz w:val="32"/>
                <w:lang w:val="es-ES"/>
              </w:rPr>
              <w:br/>
              <w:t>Derechos del Niño</w:t>
            </w:r>
          </w:p>
          <w:p w:rsidR="00765932" w:rsidRPr="00092FD9" w:rsidRDefault="00765932">
            <w:pPr>
              <w:spacing w:after="58"/>
              <w:ind w:hanging="1"/>
              <w:rPr>
                <w:rFonts w:ascii="Courier New" w:hAnsi="Courier New"/>
                <w:sz w:val="20"/>
                <w:lang w:val="es-ES"/>
              </w:rPr>
            </w:pPr>
          </w:p>
        </w:tc>
        <w:tc>
          <w:tcPr>
            <w:tcW w:w="3402" w:type="dxa"/>
            <w:tcMar>
              <w:top w:w="170" w:type="dxa"/>
            </w:tcMar>
          </w:tcPr>
          <w:p w:rsidR="00765932" w:rsidRPr="00092FD9" w:rsidRDefault="00765932">
            <w:pPr>
              <w:spacing w:after="240"/>
              <w:ind w:left="284"/>
              <w:rPr>
                <w:lang w:val="es-ES"/>
              </w:rPr>
            </w:pPr>
            <w:r w:rsidRPr="00092FD9">
              <w:rPr>
                <w:lang w:val="es-ES"/>
              </w:rPr>
              <w:t>Distr.</w:t>
            </w:r>
            <w:r w:rsidRPr="00092FD9">
              <w:rPr>
                <w:lang w:val="es-ES"/>
              </w:rPr>
              <w:br/>
              <w:t>G</w:t>
            </w:r>
            <w:r w:rsidR="00F3342F" w:rsidRPr="00092FD9">
              <w:rPr>
                <w:lang w:val="es-ES"/>
              </w:rPr>
              <w:t>ENERAL</w:t>
            </w:r>
          </w:p>
          <w:p w:rsidR="00765932" w:rsidRPr="00092FD9" w:rsidRDefault="00765932">
            <w:pPr>
              <w:spacing w:after="240"/>
              <w:ind w:left="284"/>
              <w:rPr>
                <w:lang w:val="es-ES"/>
              </w:rPr>
            </w:pPr>
            <w:r w:rsidRPr="00092FD9">
              <w:rPr>
                <w:lang w:val="es-ES"/>
              </w:rPr>
              <w:t>CRC/C/SR.1220</w:t>
            </w:r>
            <w:r w:rsidRPr="00092FD9">
              <w:rPr>
                <w:lang w:val="es-ES"/>
              </w:rPr>
              <w:br/>
            </w:r>
            <w:r w:rsidR="00125F51">
              <w:rPr>
                <w:lang w:val="es-ES"/>
              </w:rPr>
              <w:t>11 de agosto de 2009</w:t>
            </w:r>
          </w:p>
          <w:p w:rsidR="00765932" w:rsidRPr="00092FD9" w:rsidRDefault="00F3342F">
            <w:pPr>
              <w:spacing w:after="240"/>
              <w:ind w:left="284"/>
              <w:rPr>
                <w:lang w:val="es-ES"/>
              </w:rPr>
            </w:pPr>
            <w:r w:rsidRPr="00092FD9">
              <w:rPr>
                <w:lang w:val="es-ES"/>
              </w:rPr>
              <w:t>ESPAÑOL</w:t>
            </w:r>
            <w:r w:rsidRPr="00092FD9">
              <w:rPr>
                <w:szCs w:val="28"/>
                <w:lang w:val="es-ES"/>
              </w:rPr>
              <w:br/>
            </w:r>
            <w:r w:rsidRPr="00092FD9">
              <w:rPr>
                <w:lang w:val="es-ES"/>
              </w:rPr>
              <w:t>Original: FRANCÉS</w:t>
            </w:r>
          </w:p>
        </w:tc>
      </w:tr>
    </w:tbl>
    <w:p w:rsidR="00303580" w:rsidRPr="00092FD9" w:rsidRDefault="00303580" w:rsidP="00303580">
      <w:pPr>
        <w:spacing w:before="240" w:after="240"/>
        <w:jc w:val="center"/>
        <w:rPr>
          <w:lang w:val="es-ES"/>
        </w:rPr>
      </w:pPr>
      <w:r w:rsidRPr="00092FD9">
        <w:rPr>
          <w:b/>
          <w:lang w:val="es-ES"/>
        </w:rPr>
        <w:t>COMITÉ DE LOS DERECHOS DEL NIÑO</w:t>
      </w:r>
    </w:p>
    <w:p w:rsidR="00303580" w:rsidRPr="00092FD9" w:rsidRDefault="00303580" w:rsidP="00303580">
      <w:pPr>
        <w:spacing w:after="240"/>
        <w:jc w:val="center"/>
        <w:rPr>
          <w:lang w:val="es-ES"/>
        </w:rPr>
      </w:pPr>
      <w:r w:rsidRPr="00092FD9">
        <w:rPr>
          <w:b/>
          <w:lang w:val="es-ES"/>
        </w:rPr>
        <w:t>44º período de sesiones</w:t>
      </w:r>
    </w:p>
    <w:p w:rsidR="00303580" w:rsidRPr="00092FD9" w:rsidRDefault="00303580" w:rsidP="00303580">
      <w:pPr>
        <w:spacing w:after="240"/>
        <w:jc w:val="center"/>
        <w:rPr>
          <w:lang w:val="es-ES"/>
        </w:rPr>
      </w:pPr>
      <w:r w:rsidRPr="00092FD9">
        <w:rPr>
          <w:b/>
          <w:bCs/>
          <w:lang w:val="es-ES"/>
        </w:rPr>
        <w:t>ACTA RESUMIDA DE LA 12</w:t>
      </w:r>
      <w:r w:rsidR="0095563B" w:rsidRPr="00092FD9">
        <w:rPr>
          <w:b/>
          <w:bCs/>
          <w:lang w:val="es-ES"/>
        </w:rPr>
        <w:t>20</w:t>
      </w:r>
      <w:r w:rsidRPr="00092FD9">
        <w:rPr>
          <w:b/>
          <w:bCs/>
          <w:lang w:val="es-ES"/>
        </w:rPr>
        <w:t>ª SESIÓN</w:t>
      </w:r>
    </w:p>
    <w:p w:rsidR="00303580" w:rsidRPr="00092FD9" w:rsidRDefault="00303580" w:rsidP="00303580">
      <w:pPr>
        <w:spacing w:after="240"/>
        <w:jc w:val="center"/>
        <w:rPr>
          <w:lang w:val="es-ES"/>
        </w:rPr>
      </w:pPr>
      <w:r w:rsidRPr="00092FD9">
        <w:rPr>
          <w:lang w:val="es-ES"/>
        </w:rPr>
        <w:t xml:space="preserve">celebrada en el </w:t>
      </w:r>
      <w:r w:rsidRPr="00092FD9">
        <w:rPr>
          <w:szCs w:val="28"/>
          <w:lang w:val="es-ES"/>
        </w:rPr>
        <w:t>Palais Wilson</w:t>
      </w:r>
      <w:r w:rsidRPr="00092FD9">
        <w:rPr>
          <w:lang w:val="es-ES"/>
        </w:rPr>
        <w:t>, Ginebra,</w:t>
      </w:r>
      <w:r w:rsidRPr="00092FD9">
        <w:rPr>
          <w:lang w:val="es-ES"/>
        </w:rPr>
        <w:br/>
        <w:t xml:space="preserve">el </w:t>
      </w:r>
      <w:r w:rsidR="00CE153F" w:rsidRPr="00092FD9">
        <w:rPr>
          <w:lang w:val="es-ES"/>
        </w:rPr>
        <w:t>lunes</w:t>
      </w:r>
      <w:r w:rsidRPr="00092FD9">
        <w:rPr>
          <w:lang w:val="es-ES"/>
        </w:rPr>
        <w:t xml:space="preserve"> 29 de enero de 2007, a las 10.00 horas</w:t>
      </w:r>
    </w:p>
    <w:p w:rsidR="00303580" w:rsidRPr="00092FD9" w:rsidRDefault="00303580" w:rsidP="00303580">
      <w:pPr>
        <w:spacing w:after="480"/>
        <w:jc w:val="center"/>
        <w:rPr>
          <w:b/>
          <w:lang w:val="es-ES"/>
        </w:rPr>
      </w:pPr>
      <w:r w:rsidRPr="00092FD9">
        <w:rPr>
          <w:b/>
          <w:lang w:val="es-ES"/>
        </w:rPr>
        <w:t>Presidente: Sr. DOEK</w:t>
      </w:r>
    </w:p>
    <w:p w:rsidR="00765932" w:rsidRPr="00092FD9" w:rsidRDefault="00303580" w:rsidP="00303580">
      <w:pPr>
        <w:spacing w:after="360"/>
        <w:jc w:val="center"/>
        <w:rPr>
          <w:lang w:val="es-ES"/>
        </w:rPr>
      </w:pPr>
      <w:r w:rsidRPr="00092FD9">
        <w:rPr>
          <w:b/>
          <w:lang w:val="es-ES"/>
        </w:rPr>
        <w:t>SUMARIO</w:t>
      </w:r>
    </w:p>
    <w:p w:rsidR="00765932" w:rsidRPr="00092FD9" w:rsidRDefault="00F607C3">
      <w:pPr>
        <w:spacing w:after="240"/>
        <w:rPr>
          <w:lang w:val="es-ES"/>
        </w:rPr>
      </w:pPr>
      <w:r w:rsidRPr="00092FD9">
        <w:rPr>
          <w:b/>
          <w:lang w:val="es-ES"/>
        </w:rPr>
        <w:t>Examen de los informes presentados por los Estados partes</w:t>
      </w:r>
      <w:r w:rsidRPr="00092FD9">
        <w:rPr>
          <w:lang w:val="es-ES"/>
        </w:rPr>
        <w:t xml:space="preserve"> (</w:t>
      </w:r>
      <w:r w:rsidRPr="00092FD9">
        <w:rPr>
          <w:i/>
          <w:lang w:val="es-ES"/>
        </w:rPr>
        <w:t>continuación</w:t>
      </w:r>
      <w:r w:rsidR="00765932" w:rsidRPr="00092FD9">
        <w:rPr>
          <w:lang w:val="es-ES"/>
        </w:rPr>
        <w:t>)</w:t>
      </w:r>
    </w:p>
    <w:p w:rsidR="00765932" w:rsidRPr="00092FD9" w:rsidRDefault="00F63E3F">
      <w:pPr>
        <w:spacing w:after="240"/>
        <w:ind w:left="567"/>
        <w:rPr>
          <w:b/>
          <w:lang w:val="es-ES"/>
        </w:rPr>
      </w:pPr>
      <w:r w:rsidRPr="00092FD9">
        <w:rPr>
          <w:b/>
          <w:lang w:val="es-ES"/>
        </w:rPr>
        <w:t>Informe in</w:t>
      </w:r>
      <w:r w:rsidR="00D850A0" w:rsidRPr="00092FD9">
        <w:rPr>
          <w:b/>
          <w:lang w:val="es-ES"/>
        </w:rPr>
        <w:t>i</w:t>
      </w:r>
      <w:r w:rsidRPr="00092FD9">
        <w:rPr>
          <w:b/>
          <w:lang w:val="es-ES"/>
        </w:rPr>
        <w:t>cial de</w:t>
      </w:r>
      <w:r w:rsidR="00765932" w:rsidRPr="00092FD9">
        <w:rPr>
          <w:b/>
          <w:lang w:val="es-ES"/>
        </w:rPr>
        <w:t xml:space="preserve"> </w:t>
      </w:r>
      <w:r w:rsidR="00D850A0" w:rsidRPr="00092FD9">
        <w:rPr>
          <w:b/>
          <w:lang w:val="es-ES"/>
        </w:rPr>
        <w:t>Kirguistán</w:t>
      </w:r>
      <w:r w:rsidR="00765932" w:rsidRPr="00092FD9">
        <w:rPr>
          <w:b/>
          <w:lang w:val="es-ES"/>
        </w:rPr>
        <w:t xml:space="preserve"> </w:t>
      </w:r>
      <w:r w:rsidRPr="00092FD9">
        <w:rPr>
          <w:b/>
          <w:lang w:val="es-ES"/>
        </w:rPr>
        <w:t>sobre la aplicación</w:t>
      </w:r>
      <w:r w:rsidR="00765932" w:rsidRPr="00092FD9">
        <w:rPr>
          <w:b/>
          <w:lang w:val="es-ES"/>
        </w:rPr>
        <w:t xml:space="preserve"> </w:t>
      </w:r>
      <w:r w:rsidR="007C5DB3" w:rsidRPr="00092FD9">
        <w:rPr>
          <w:b/>
          <w:lang w:val="es-ES"/>
        </w:rPr>
        <w:t xml:space="preserve">del </w:t>
      </w:r>
      <w:r w:rsidRPr="00092FD9">
        <w:rPr>
          <w:b/>
          <w:lang w:val="es-ES"/>
        </w:rPr>
        <w:t>Protocolo Facultativo de la Convención sobre los Derechos del Niño relativo a la participación de niños en los conflictos armados</w:t>
      </w:r>
    </w:p>
    <w:p w:rsidR="00765932" w:rsidRPr="00092FD9" w:rsidRDefault="007609BD">
      <w:pPr>
        <w:spacing w:after="240"/>
        <w:ind w:left="567"/>
        <w:rPr>
          <w:u w:val="single"/>
          <w:lang w:val="es-ES"/>
        </w:rPr>
      </w:pPr>
      <w:r w:rsidRPr="00092FD9">
        <w:rPr>
          <w:b/>
          <w:lang w:val="es-ES"/>
        </w:rPr>
        <w:t xml:space="preserve">Informe inicial de Kirguistán sobre la aplicación del Protocolo Facultativo de la </w:t>
      </w:r>
      <w:r w:rsidR="007C5DB3" w:rsidRPr="00092FD9">
        <w:rPr>
          <w:b/>
          <w:lang w:val="es-ES"/>
        </w:rPr>
        <w:t>Convención sobre los Derechos del Niño relativo a la venta de niños, la prostitución infantil y la utilización de niños en la pornografía</w:t>
      </w:r>
    </w:p>
    <w:p w:rsidR="00765932" w:rsidRPr="00092FD9" w:rsidRDefault="00765932">
      <w:pPr>
        <w:spacing w:after="240"/>
        <w:jc w:val="center"/>
        <w:rPr>
          <w:lang w:val="es-ES"/>
        </w:rPr>
      </w:pPr>
      <w:r w:rsidRPr="00092FD9">
        <w:rPr>
          <w:i/>
          <w:iCs/>
          <w:lang w:val="es-ES"/>
        </w:rPr>
        <w:br w:type="page"/>
      </w:r>
      <w:r w:rsidR="00E02617" w:rsidRPr="00092FD9">
        <w:rPr>
          <w:b/>
          <w:i/>
          <w:lang w:val="es-ES"/>
        </w:rPr>
        <w:t>Se declara abierta la sesión a las 10.05 horas</w:t>
      </w:r>
      <w:r w:rsidRPr="00092FD9">
        <w:rPr>
          <w:i/>
          <w:iCs/>
          <w:lang w:val="es-ES"/>
        </w:rPr>
        <w:t>.</w:t>
      </w:r>
    </w:p>
    <w:p w:rsidR="00765932" w:rsidRPr="00092FD9" w:rsidRDefault="001A11E8">
      <w:pPr>
        <w:spacing w:after="240"/>
        <w:rPr>
          <w:lang w:val="es-ES"/>
        </w:rPr>
      </w:pPr>
      <w:r w:rsidRPr="00092FD9">
        <w:rPr>
          <w:b/>
          <w:lang w:val="es-ES"/>
        </w:rPr>
        <w:t>EXAMEN DE LOS INFORMES PRESENTADOS POR LOS ESTADOS PARTES</w:t>
      </w:r>
      <w:r w:rsidRPr="00092FD9">
        <w:rPr>
          <w:lang w:val="es-ES"/>
        </w:rPr>
        <w:t xml:space="preserve"> (tema 4 del programa) (</w:t>
      </w:r>
      <w:r w:rsidRPr="00092FD9">
        <w:rPr>
          <w:i/>
          <w:lang w:val="es-ES"/>
        </w:rPr>
        <w:t>continuación</w:t>
      </w:r>
      <w:r w:rsidR="00765932" w:rsidRPr="00092FD9">
        <w:rPr>
          <w:lang w:val="es-ES"/>
        </w:rPr>
        <w:t>)</w:t>
      </w:r>
    </w:p>
    <w:p w:rsidR="00765932" w:rsidRPr="00092FD9" w:rsidRDefault="0018630C">
      <w:pPr>
        <w:spacing w:after="240"/>
        <w:rPr>
          <w:color w:val="000000"/>
          <w:szCs w:val="24"/>
          <w:lang w:val="es-ES"/>
        </w:rPr>
      </w:pPr>
      <w:r w:rsidRPr="00092FD9">
        <w:rPr>
          <w:b/>
          <w:lang w:val="es-ES"/>
        </w:rPr>
        <w:t>INFORME INICIAL DE KIRGUISTÁN SOBRE LA APLICACIÓN DEL PROTOCOLO FACULTATIVO DE LA CONVENCIÓN SOBRE LOS DERECHOS DEL NIÑO RELATIVO A LA PARTICIPACIÓN DE NIÑOS EN LOS CONFLICTOS ARMADOS</w:t>
      </w:r>
      <w:r w:rsidR="00D77730" w:rsidRPr="00092FD9">
        <w:rPr>
          <w:color w:val="000000"/>
          <w:szCs w:val="24"/>
          <w:lang w:val="es-ES"/>
        </w:rPr>
        <w:t xml:space="preserve"> (</w:t>
      </w:r>
      <w:r w:rsidR="00765932" w:rsidRPr="00092FD9">
        <w:rPr>
          <w:color w:val="000000"/>
          <w:szCs w:val="24"/>
          <w:lang w:val="es-ES"/>
        </w:rPr>
        <w:t xml:space="preserve">CRC/C/OPAC/KGZ/1; </w:t>
      </w:r>
      <w:r w:rsidR="00BC4739" w:rsidRPr="00092FD9">
        <w:rPr>
          <w:lang w:val="es-ES"/>
        </w:rPr>
        <w:t>l</w:t>
      </w:r>
      <w:r w:rsidR="00BC4739" w:rsidRPr="00092FD9">
        <w:rPr>
          <w:bCs/>
          <w:lang w:val="es-ES"/>
        </w:rPr>
        <w:t>ista de cuestiones que se deben abordar</w:t>
      </w:r>
      <w:r w:rsidR="00BC4739" w:rsidRPr="00092FD9">
        <w:rPr>
          <w:color w:val="000000"/>
          <w:szCs w:val="24"/>
          <w:lang w:val="es-ES"/>
        </w:rPr>
        <w:t xml:space="preserve"> </w:t>
      </w:r>
      <w:r w:rsidR="00765932" w:rsidRPr="00092FD9">
        <w:rPr>
          <w:color w:val="000000"/>
          <w:szCs w:val="24"/>
          <w:lang w:val="es-ES"/>
        </w:rPr>
        <w:t xml:space="preserve">(CRC/C/OPAC/KGZ/Q/1); </w:t>
      </w:r>
      <w:r w:rsidR="00BC4739" w:rsidRPr="00092FD9">
        <w:rPr>
          <w:lang w:val="es-ES"/>
        </w:rPr>
        <w:t>respuestas presentadas por escrito por el Estado parte a la lista de cuestiones</w:t>
      </w:r>
      <w:r w:rsidR="00BC4739" w:rsidRPr="00092FD9">
        <w:rPr>
          <w:color w:val="000000"/>
          <w:szCs w:val="24"/>
          <w:lang w:val="es-ES"/>
        </w:rPr>
        <w:t xml:space="preserve"> </w:t>
      </w:r>
      <w:r w:rsidR="00765932" w:rsidRPr="00092FD9">
        <w:rPr>
          <w:color w:val="000000"/>
          <w:szCs w:val="24"/>
          <w:lang w:val="es-ES"/>
        </w:rPr>
        <w:t>(CRC/C/OPAC/KGZ/Q/1/Add.1)</w:t>
      </w:r>
      <w:r w:rsidR="00D77730" w:rsidRPr="00092FD9">
        <w:rPr>
          <w:color w:val="000000"/>
          <w:szCs w:val="24"/>
          <w:lang w:val="es-ES"/>
        </w:rPr>
        <w:t>)</w:t>
      </w:r>
    </w:p>
    <w:p w:rsidR="00765932" w:rsidRPr="00092FD9" w:rsidRDefault="0055647E">
      <w:pPr>
        <w:spacing w:after="240"/>
        <w:rPr>
          <w:lang w:val="es-ES"/>
        </w:rPr>
      </w:pPr>
      <w:r w:rsidRPr="00092FD9">
        <w:rPr>
          <w:b/>
          <w:lang w:val="es-ES"/>
        </w:rPr>
        <w:t xml:space="preserve">INFORME INICIAL DE KIRGUISTÁN SOBRE LA APLICACIÓN DEL </w:t>
      </w:r>
      <w:r w:rsidRPr="00092FD9">
        <w:rPr>
          <w:b/>
          <w:bCs/>
          <w:lang w:val="es-ES"/>
        </w:rPr>
        <w:t>PROTOCOLO FACULTATIVO DE LA CONVENCIÓN SOBRE LOS DERECHOS DEL NIÑO RELATIVO A LA VENTA DE NIÑOS, LA PROSTITUCIÓN INFANTIL Y LA</w:t>
      </w:r>
      <w:r w:rsidR="00792A14" w:rsidRPr="00092FD9">
        <w:rPr>
          <w:b/>
          <w:bCs/>
          <w:lang w:val="es-ES"/>
        </w:rPr>
        <w:t xml:space="preserve"> </w:t>
      </w:r>
      <w:r w:rsidRPr="00092FD9">
        <w:rPr>
          <w:b/>
          <w:bCs/>
          <w:lang w:val="es-ES"/>
        </w:rPr>
        <w:t>UTILIZACIÓN DE NIÑOS EN LA PORNOGRAFÍA</w:t>
      </w:r>
      <w:r w:rsidR="00D77730" w:rsidRPr="00092FD9">
        <w:rPr>
          <w:lang w:val="es-ES"/>
        </w:rPr>
        <w:t xml:space="preserve"> (</w:t>
      </w:r>
      <w:r w:rsidR="00765932" w:rsidRPr="00092FD9">
        <w:rPr>
          <w:lang w:val="es-ES"/>
        </w:rPr>
        <w:t xml:space="preserve">CRC/C/OPSC/KGZ/1; </w:t>
      </w:r>
      <w:r w:rsidRPr="00092FD9">
        <w:rPr>
          <w:lang w:val="es-ES"/>
        </w:rPr>
        <w:t>l</w:t>
      </w:r>
      <w:r w:rsidRPr="00092FD9">
        <w:rPr>
          <w:bCs/>
          <w:lang w:val="es-ES"/>
        </w:rPr>
        <w:t>ista de cuestiones que se deben abordar</w:t>
      </w:r>
      <w:r w:rsidRPr="00092FD9">
        <w:rPr>
          <w:color w:val="000000"/>
          <w:szCs w:val="24"/>
          <w:lang w:val="es-ES"/>
        </w:rPr>
        <w:t xml:space="preserve"> </w:t>
      </w:r>
      <w:r w:rsidR="00765932" w:rsidRPr="00092FD9">
        <w:rPr>
          <w:lang w:val="es-ES"/>
        </w:rPr>
        <w:t xml:space="preserve">(CRC/C/OPSC/KGZ/Q/1); </w:t>
      </w:r>
      <w:r w:rsidRPr="00092FD9">
        <w:rPr>
          <w:lang w:val="es-ES"/>
        </w:rPr>
        <w:t xml:space="preserve">respuestas presentadas por escrito por el Estado parte a la lista de cuestiones </w:t>
      </w:r>
      <w:r w:rsidR="00765932" w:rsidRPr="00092FD9">
        <w:rPr>
          <w:lang w:val="es-ES"/>
        </w:rPr>
        <w:t>(CRC/C/OPSC/KGZ/Q/1/Add.1)</w:t>
      </w:r>
      <w:r w:rsidR="00D77730" w:rsidRPr="00092FD9">
        <w:rPr>
          <w:lang w:val="es-ES"/>
        </w:rPr>
        <w:t>)</w:t>
      </w:r>
    </w:p>
    <w:p w:rsidR="00765932" w:rsidRPr="00092FD9" w:rsidRDefault="00765932">
      <w:pPr>
        <w:spacing w:after="240"/>
        <w:rPr>
          <w:lang w:val="es-ES"/>
        </w:rPr>
      </w:pPr>
      <w:r w:rsidRPr="00092FD9">
        <w:rPr>
          <w:lang w:val="es-ES"/>
        </w:rPr>
        <w:t>1.</w:t>
      </w:r>
      <w:r w:rsidRPr="00092FD9">
        <w:rPr>
          <w:lang w:val="es-ES"/>
        </w:rPr>
        <w:tab/>
      </w:r>
      <w:r w:rsidR="00792A14" w:rsidRPr="00092FD9">
        <w:rPr>
          <w:i/>
          <w:lang w:val="es-ES"/>
        </w:rPr>
        <w:t xml:space="preserve">Por invitación del Presidente, la delegación de </w:t>
      </w:r>
      <w:r w:rsidR="00792A14" w:rsidRPr="00092FD9">
        <w:rPr>
          <w:i/>
          <w:iCs/>
          <w:lang w:val="es-ES"/>
        </w:rPr>
        <w:t>Kirguistán</w:t>
      </w:r>
      <w:r w:rsidR="00792A14" w:rsidRPr="00092FD9">
        <w:rPr>
          <w:i/>
          <w:lang w:val="es-ES"/>
        </w:rPr>
        <w:t xml:space="preserve"> toma asiento a la </w:t>
      </w:r>
      <w:r w:rsidR="009B1251" w:rsidRPr="00092FD9">
        <w:rPr>
          <w:i/>
          <w:lang w:val="es-ES"/>
        </w:rPr>
        <w:t>mesa</w:t>
      </w:r>
      <w:r w:rsidR="00792A14" w:rsidRPr="00092FD9">
        <w:rPr>
          <w:i/>
          <w:lang w:val="es-ES"/>
        </w:rPr>
        <w:t xml:space="preserve"> del Comité</w:t>
      </w:r>
      <w:r w:rsidRPr="00092FD9">
        <w:rPr>
          <w:i/>
          <w:iCs/>
          <w:lang w:val="es-ES"/>
        </w:rPr>
        <w:t>.</w:t>
      </w:r>
    </w:p>
    <w:p w:rsidR="00765932" w:rsidRPr="00092FD9" w:rsidRDefault="00765932">
      <w:pPr>
        <w:spacing w:after="240"/>
        <w:rPr>
          <w:lang w:val="es-ES"/>
        </w:rPr>
      </w:pPr>
      <w:r w:rsidRPr="00092FD9">
        <w:rPr>
          <w:lang w:val="es-ES"/>
        </w:rPr>
        <w:t>2.</w:t>
      </w:r>
      <w:r w:rsidRPr="00092FD9">
        <w:rPr>
          <w:lang w:val="es-ES"/>
        </w:rPr>
        <w:tab/>
      </w:r>
      <w:r w:rsidR="00D34710" w:rsidRPr="00092FD9">
        <w:rPr>
          <w:lang w:val="es-ES"/>
        </w:rPr>
        <w:t xml:space="preserve">La </w:t>
      </w:r>
      <w:r w:rsidR="00D34710" w:rsidRPr="00092FD9">
        <w:rPr>
          <w:b/>
          <w:lang w:val="es-ES"/>
        </w:rPr>
        <w:t>Sra.</w:t>
      </w:r>
      <w:r w:rsidRPr="00092FD9">
        <w:rPr>
          <w:b/>
          <w:lang w:val="es-ES"/>
        </w:rPr>
        <w:t> BOROMBAEVA</w:t>
      </w:r>
      <w:r w:rsidRPr="00092FD9">
        <w:rPr>
          <w:lang w:val="es-ES"/>
        </w:rPr>
        <w:t xml:space="preserve"> (</w:t>
      </w:r>
      <w:r w:rsidR="00D34710" w:rsidRPr="00092FD9">
        <w:rPr>
          <w:lang w:val="es-ES"/>
        </w:rPr>
        <w:t>Kirguistán</w:t>
      </w:r>
      <w:r w:rsidRPr="00092FD9">
        <w:rPr>
          <w:lang w:val="es-ES"/>
        </w:rPr>
        <w:t>)</w:t>
      </w:r>
      <w:r w:rsidR="002E3B5B" w:rsidRPr="00092FD9">
        <w:rPr>
          <w:lang w:val="es-ES"/>
        </w:rPr>
        <w:t xml:space="preserve"> destaca que </w:t>
      </w:r>
      <w:r w:rsidR="004F42A7" w:rsidRPr="00092FD9">
        <w:rPr>
          <w:lang w:val="es-ES"/>
        </w:rPr>
        <w:t xml:space="preserve">Kirguistán </w:t>
      </w:r>
      <w:r w:rsidR="002E3B5B" w:rsidRPr="00092FD9">
        <w:rPr>
          <w:lang w:val="es-ES"/>
        </w:rPr>
        <w:t xml:space="preserve">tiene una población muy joven, puesto que el </w:t>
      </w:r>
      <w:r w:rsidRPr="00092FD9">
        <w:rPr>
          <w:lang w:val="es-ES"/>
        </w:rPr>
        <w:t>38,1</w:t>
      </w:r>
      <w:r w:rsidR="00B20767" w:rsidRPr="00092FD9">
        <w:rPr>
          <w:lang w:val="es-ES"/>
        </w:rPr>
        <w:t>%</w:t>
      </w:r>
      <w:r w:rsidRPr="00092FD9">
        <w:rPr>
          <w:lang w:val="es-ES"/>
        </w:rPr>
        <w:t xml:space="preserve"> </w:t>
      </w:r>
      <w:r w:rsidR="002E3B5B" w:rsidRPr="00092FD9">
        <w:rPr>
          <w:lang w:val="es-ES"/>
        </w:rPr>
        <w:t>de sus</w:t>
      </w:r>
      <w:r w:rsidR="00D77730" w:rsidRPr="00092FD9">
        <w:rPr>
          <w:lang w:val="es-ES"/>
        </w:rPr>
        <w:t xml:space="preserve"> cinco </w:t>
      </w:r>
      <w:r w:rsidR="002E3B5B" w:rsidRPr="00092FD9">
        <w:rPr>
          <w:lang w:val="es-ES"/>
        </w:rPr>
        <w:t>millones de habitantes son</w:t>
      </w:r>
      <w:r w:rsidR="00027E30" w:rsidRPr="00092FD9">
        <w:rPr>
          <w:lang w:val="es-ES"/>
        </w:rPr>
        <w:t xml:space="preserve"> niños</w:t>
      </w:r>
      <w:r w:rsidR="002E3B5B" w:rsidRPr="00092FD9">
        <w:rPr>
          <w:lang w:val="es-ES"/>
        </w:rPr>
        <w:t xml:space="preserve"> y adolescentes. A pesar de los problemas políticos de </w:t>
      </w:r>
      <w:r w:rsidRPr="00092FD9">
        <w:rPr>
          <w:lang w:val="es-ES"/>
        </w:rPr>
        <w:t xml:space="preserve">2005, </w:t>
      </w:r>
      <w:r w:rsidR="002E3B5B" w:rsidRPr="00092FD9">
        <w:rPr>
          <w:lang w:val="es-ES"/>
        </w:rPr>
        <w:t>se ha conseguido alejar la amenaza</w:t>
      </w:r>
      <w:r w:rsidR="00D27D29" w:rsidRPr="00092FD9">
        <w:rPr>
          <w:lang w:val="es-ES"/>
        </w:rPr>
        <w:t xml:space="preserve"> de </w:t>
      </w:r>
      <w:r w:rsidR="002E3B5B" w:rsidRPr="00092FD9">
        <w:rPr>
          <w:lang w:val="es-ES"/>
        </w:rPr>
        <w:t>hundimiento de la economía nacional y preservar la estabilidad macroeconómica,</w:t>
      </w:r>
      <w:r w:rsidR="00D27D29" w:rsidRPr="00092FD9">
        <w:rPr>
          <w:lang w:val="es-ES"/>
        </w:rPr>
        <w:t xml:space="preserve"> alcanza</w:t>
      </w:r>
      <w:r w:rsidR="00405D8A" w:rsidRPr="00092FD9">
        <w:rPr>
          <w:lang w:val="es-ES"/>
        </w:rPr>
        <w:t>n</w:t>
      </w:r>
      <w:r w:rsidR="00D27D29" w:rsidRPr="00092FD9">
        <w:rPr>
          <w:lang w:val="es-ES"/>
        </w:rPr>
        <w:t xml:space="preserve">do </w:t>
      </w:r>
      <w:r w:rsidR="00405D8A" w:rsidRPr="00092FD9">
        <w:rPr>
          <w:lang w:val="es-ES"/>
        </w:rPr>
        <w:t xml:space="preserve">en 2006 </w:t>
      </w:r>
      <w:r w:rsidR="002E3B5B" w:rsidRPr="00092FD9">
        <w:rPr>
          <w:lang w:val="es-ES"/>
        </w:rPr>
        <w:t xml:space="preserve">una tasa de crecimiento real del </w:t>
      </w:r>
      <w:r w:rsidRPr="00092FD9">
        <w:rPr>
          <w:lang w:val="es-ES"/>
        </w:rPr>
        <w:t>PIB</w:t>
      </w:r>
      <w:r w:rsidR="002E3B5B" w:rsidRPr="00092FD9">
        <w:rPr>
          <w:lang w:val="es-ES"/>
        </w:rPr>
        <w:t xml:space="preserve"> del </w:t>
      </w:r>
      <w:r w:rsidRPr="00092FD9">
        <w:rPr>
          <w:lang w:val="es-ES"/>
        </w:rPr>
        <w:t>2,6</w:t>
      </w:r>
      <w:r w:rsidR="00B20767" w:rsidRPr="00092FD9">
        <w:rPr>
          <w:lang w:val="es-ES"/>
        </w:rPr>
        <w:t>%</w:t>
      </w:r>
      <w:r w:rsidRPr="00092FD9">
        <w:rPr>
          <w:lang w:val="es-ES"/>
        </w:rPr>
        <w:t xml:space="preserve">. Entre 2004 </w:t>
      </w:r>
      <w:r w:rsidR="00D27D29" w:rsidRPr="00092FD9">
        <w:rPr>
          <w:lang w:val="es-ES"/>
        </w:rPr>
        <w:t>y</w:t>
      </w:r>
      <w:r w:rsidRPr="00092FD9">
        <w:rPr>
          <w:lang w:val="es-ES"/>
        </w:rPr>
        <w:t xml:space="preserve"> 2005, </w:t>
      </w:r>
      <w:r w:rsidR="00D27D29" w:rsidRPr="00092FD9">
        <w:rPr>
          <w:lang w:val="es-ES"/>
        </w:rPr>
        <w:t xml:space="preserve">los ingresos presupuestarios aumentaron un </w:t>
      </w:r>
      <w:r w:rsidRPr="00092FD9">
        <w:rPr>
          <w:lang w:val="es-ES"/>
        </w:rPr>
        <w:t>10</w:t>
      </w:r>
      <w:r w:rsidR="00B20767" w:rsidRPr="00092FD9">
        <w:rPr>
          <w:lang w:val="es-ES"/>
        </w:rPr>
        <w:t>%</w:t>
      </w:r>
      <w:r w:rsidR="00D27D29" w:rsidRPr="00092FD9">
        <w:rPr>
          <w:lang w:val="es-ES"/>
        </w:rPr>
        <w:t xml:space="preserve"> y la parte del presupuesto destinada a gastos sociales</w:t>
      </w:r>
      <w:r w:rsidR="00E1311A" w:rsidRPr="00092FD9">
        <w:rPr>
          <w:lang w:val="es-ES"/>
        </w:rPr>
        <w:t xml:space="preserve"> ascendió </w:t>
      </w:r>
      <w:r w:rsidR="00405D8A" w:rsidRPr="00092FD9">
        <w:rPr>
          <w:lang w:val="es-ES"/>
        </w:rPr>
        <w:t xml:space="preserve">en 2005 </w:t>
      </w:r>
      <w:r w:rsidR="00E1311A" w:rsidRPr="00092FD9">
        <w:rPr>
          <w:lang w:val="es-ES"/>
        </w:rPr>
        <w:t xml:space="preserve">al </w:t>
      </w:r>
      <w:r w:rsidRPr="00092FD9">
        <w:rPr>
          <w:lang w:val="es-ES"/>
        </w:rPr>
        <w:t>43,1</w:t>
      </w:r>
      <w:r w:rsidR="00B20767" w:rsidRPr="00092FD9">
        <w:rPr>
          <w:lang w:val="es-ES"/>
        </w:rPr>
        <w:t>%</w:t>
      </w:r>
      <w:r w:rsidRPr="00092FD9">
        <w:rPr>
          <w:lang w:val="es-ES"/>
        </w:rPr>
        <w:t xml:space="preserve">. </w:t>
      </w:r>
      <w:r w:rsidR="00BD152D" w:rsidRPr="00092FD9">
        <w:rPr>
          <w:lang w:val="es-ES"/>
        </w:rPr>
        <w:t>Kirguizistán</w:t>
      </w:r>
      <w:r w:rsidR="00B97081" w:rsidRPr="00092FD9">
        <w:rPr>
          <w:lang w:val="es-ES"/>
        </w:rPr>
        <w:t xml:space="preserve"> ha resistido bien el choque de la transición democrática, si bien ha ido acompañada de un aumento sensible de la pobreza</w:t>
      </w:r>
      <w:r w:rsidRPr="00092FD9">
        <w:rPr>
          <w:lang w:val="es-ES"/>
        </w:rPr>
        <w:t xml:space="preserve">. </w:t>
      </w:r>
      <w:r w:rsidR="00224F40" w:rsidRPr="00092FD9">
        <w:rPr>
          <w:lang w:val="es-ES"/>
        </w:rPr>
        <w:t xml:space="preserve">Se han adoptado medidas concretas para contrarrestar esta tendencia y se está elaborando una estrategia de desarrollo para </w:t>
      </w:r>
      <w:r w:rsidRPr="00092FD9">
        <w:rPr>
          <w:lang w:val="es-ES"/>
        </w:rPr>
        <w:t>2007</w:t>
      </w:r>
      <w:r w:rsidRPr="00092FD9">
        <w:rPr>
          <w:lang w:val="es-ES"/>
        </w:rPr>
        <w:noBreakHyphen/>
        <w:t xml:space="preserve">2010. </w:t>
      </w:r>
    </w:p>
    <w:p w:rsidR="00765932" w:rsidRPr="00092FD9" w:rsidRDefault="00765932">
      <w:pPr>
        <w:spacing w:after="240"/>
        <w:rPr>
          <w:lang w:val="es-ES"/>
        </w:rPr>
      </w:pPr>
      <w:r w:rsidRPr="00092FD9">
        <w:rPr>
          <w:lang w:val="es-ES"/>
        </w:rPr>
        <w:t>3.</w:t>
      </w:r>
      <w:r w:rsidRPr="00092FD9">
        <w:rPr>
          <w:lang w:val="es-ES"/>
        </w:rPr>
        <w:tab/>
      </w:r>
      <w:r w:rsidR="006B721A" w:rsidRPr="00092FD9">
        <w:rPr>
          <w:lang w:val="es-ES"/>
        </w:rPr>
        <w:t>Hay</w:t>
      </w:r>
      <w:r w:rsidR="00506383" w:rsidRPr="00092FD9">
        <w:rPr>
          <w:lang w:val="es-ES"/>
        </w:rPr>
        <w:t xml:space="preserve"> </w:t>
      </w:r>
      <w:r w:rsidR="00B20767" w:rsidRPr="00092FD9">
        <w:rPr>
          <w:lang w:val="es-ES"/>
        </w:rPr>
        <w:t>alrededor de</w:t>
      </w:r>
      <w:r w:rsidR="00506383" w:rsidRPr="00092FD9">
        <w:rPr>
          <w:lang w:val="es-ES"/>
        </w:rPr>
        <w:t xml:space="preserve"> 30 </w:t>
      </w:r>
      <w:r w:rsidR="006B721A" w:rsidRPr="00092FD9">
        <w:rPr>
          <w:lang w:val="es-ES"/>
        </w:rPr>
        <w:t xml:space="preserve">leyes y textos normativos </w:t>
      </w:r>
      <w:r w:rsidR="00405D8A" w:rsidRPr="00092FD9">
        <w:rPr>
          <w:lang w:val="es-ES"/>
        </w:rPr>
        <w:t>que se refieren</w:t>
      </w:r>
      <w:r w:rsidR="006B721A" w:rsidRPr="00092FD9">
        <w:rPr>
          <w:lang w:val="es-ES"/>
        </w:rPr>
        <w:t xml:space="preserve"> a la protección de la infancia, entre ellos los Códigos Civil y Penal, el Código </w:t>
      </w:r>
      <w:r w:rsidR="00F35A65" w:rsidRPr="00092FD9">
        <w:rPr>
          <w:lang w:val="es-ES"/>
        </w:rPr>
        <w:t>de Trabajo</w:t>
      </w:r>
      <w:r w:rsidR="00946E75" w:rsidRPr="00092FD9">
        <w:rPr>
          <w:lang w:val="es-ES"/>
        </w:rPr>
        <w:t xml:space="preserve">, </w:t>
      </w:r>
      <w:r w:rsidR="006B721A" w:rsidRPr="00092FD9">
        <w:rPr>
          <w:lang w:val="es-ES"/>
        </w:rPr>
        <w:t>la Ley de protección social y jurídica contra la violencia doméstica y la Ley contra la trata de personas</w:t>
      </w:r>
      <w:r w:rsidRPr="00092FD9">
        <w:rPr>
          <w:lang w:val="es-ES"/>
        </w:rPr>
        <w:t xml:space="preserve">. </w:t>
      </w:r>
      <w:r w:rsidR="006B721A" w:rsidRPr="00092FD9">
        <w:rPr>
          <w:lang w:val="es-ES"/>
        </w:rPr>
        <w:t>En la nueva Constitución, aprobada en diciembre de 2006, se han incorporado los principios fundamentales de la Convención</w:t>
      </w:r>
      <w:r w:rsidRPr="00092FD9">
        <w:rPr>
          <w:lang w:val="es-ES"/>
        </w:rPr>
        <w:t xml:space="preserve">. </w:t>
      </w:r>
    </w:p>
    <w:p w:rsidR="00765932" w:rsidRPr="00092FD9" w:rsidRDefault="00765932">
      <w:pPr>
        <w:spacing w:after="240"/>
        <w:rPr>
          <w:lang w:val="es-ES"/>
        </w:rPr>
      </w:pPr>
      <w:r w:rsidRPr="00092FD9">
        <w:rPr>
          <w:lang w:val="es-ES"/>
        </w:rPr>
        <w:t>4.</w:t>
      </w:r>
      <w:r w:rsidRPr="00092FD9">
        <w:rPr>
          <w:lang w:val="es-ES"/>
        </w:rPr>
        <w:tab/>
      </w:r>
      <w:r w:rsidR="003B6D5A" w:rsidRPr="00092FD9">
        <w:rPr>
          <w:lang w:val="es-ES"/>
        </w:rPr>
        <w:t xml:space="preserve">Los dos informes iniciales objeto de examen se han elaborado en colaboración con representantes de la sociedad civil, así como con el </w:t>
      </w:r>
      <w:r w:rsidRPr="00092FD9">
        <w:rPr>
          <w:lang w:val="es-ES"/>
        </w:rPr>
        <w:t>UNICEF,</w:t>
      </w:r>
      <w:r w:rsidR="003B6D5A" w:rsidRPr="00092FD9">
        <w:rPr>
          <w:lang w:val="es-ES"/>
        </w:rPr>
        <w:t xml:space="preserve"> la </w:t>
      </w:r>
      <w:r w:rsidRPr="00092FD9">
        <w:rPr>
          <w:lang w:val="es-ES"/>
        </w:rPr>
        <w:t>OIT</w:t>
      </w:r>
      <w:r w:rsidR="00916BB7" w:rsidRPr="00092FD9">
        <w:rPr>
          <w:lang w:val="es-ES"/>
        </w:rPr>
        <w:t xml:space="preserve">, </w:t>
      </w:r>
      <w:r w:rsidR="003B6D5A" w:rsidRPr="00092FD9">
        <w:rPr>
          <w:lang w:val="es-ES"/>
        </w:rPr>
        <w:t xml:space="preserve">el Banco Asiático de Desarrollo y la organización </w:t>
      </w:r>
      <w:r w:rsidRPr="00092FD9">
        <w:rPr>
          <w:lang w:val="es-ES"/>
        </w:rPr>
        <w:t xml:space="preserve">«EveryChild». </w:t>
      </w:r>
      <w:r w:rsidR="009C1B13" w:rsidRPr="00092FD9">
        <w:rPr>
          <w:lang w:val="es-ES"/>
        </w:rPr>
        <w:t>Los representantes de la sociedad civil no han</w:t>
      </w:r>
      <w:r w:rsidR="00916BB7" w:rsidRPr="00092FD9">
        <w:rPr>
          <w:lang w:val="es-ES"/>
        </w:rPr>
        <w:t xml:space="preserve"> preparado </w:t>
      </w:r>
      <w:r w:rsidR="009C1B13" w:rsidRPr="00092FD9">
        <w:rPr>
          <w:lang w:val="es-ES"/>
        </w:rPr>
        <w:t>un informe paralelo sobre la aplicación de los dos Protocolos de la Convención por Kirguistán</w:t>
      </w:r>
      <w:r w:rsidRPr="00092FD9">
        <w:rPr>
          <w:lang w:val="es-ES"/>
        </w:rPr>
        <w:t xml:space="preserve">. </w:t>
      </w:r>
    </w:p>
    <w:p w:rsidR="00765932" w:rsidRPr="00092FD9" w:rsidRDefault="00765932">
      <w:pPr>
        <w:spacing w:after="240"/>
        <w:rPr>
          <w:lang w:val="es-ES"/>
        </w:rPr>
      </w:pPr>
      <w:r w:rsidRPr="00092FD9">
        <w:rPr>
          <w:lang w:val="es-ES"/>
        </w:rPr>
        <w:t>5.</w:t>
      </w:r>
      <w:r w:rsidRPr="00092FD9">
        <w:rPr>
          <w:lang w:val="es-ES"/>
        </w:rPr>
        <w:tab/>
      </w:r>
      <w:r w:rsidR="007523BC" w:rsidRPr="00092FD9">
        <w:rPr>
          <w:lang w:val="es-ES"/>
        </w:rPr>
        <w:t xml:space="preserve">Con el respaldo de la oficina del </w:t>
      </w:r>
      <w:r w:rsidRPr="00092FD9">
        <w:rPr>
          <w:lang w:val="es-ES"/>
        </w:rPr>
        <w:t>UNICEF</w:t>
      </w:r>
      <w:r w:rsidR="007523BC" w:rsidRPr="00092FD9">
        <w:rPr>
          <w:lang w:val="es-ES"/>
        </w:rPr>
        <w:t xml:space="preserve"> en </w:t>
      </w:r>
      <w:r w:rsidR="00D34710" w:rsidRPr="00092FD9">
        <w:rPr>
          <w:lang w:val="es-ES"/>
        </w:rPr>
        <w:t>Kirguistán</w:t>
      </w:r>
      <w:r w:rsidRPr="00092FD9">
        <w:rPr>
          <w:lang w:val="es-ES"/>
        </w:rPr>
        <w:t xml:space="preserve"> </w:t>
      </w:r>
      <w:r w:rsidR="007523BC" w:rsidRPr="00092FD9">
        <w:rPr>
          <w:lang w:val="es-ES"/>
        </w:rPr>
        <w:t>y la colaboración de todas las partes interesadas</w:t>
      </w:r>
      <w:r w:rsidRPr="00092FD9">
        <w:rPr>
          <w:lang w:val="es-ES"/>
        </w:rPr>
        <w:t xml:space="preserve">, </w:t>
      </w:r>
      <w:r w:rsidR="007523BC" w:rsidRPr="00092FD9">
        <w:rPr>
          <w:lang w:val="es-ES"/>
        </w:rPr>
        <w:t>el Gobierno y la sociedad civil han elaborado un proyecto de código de la infancia</w:t>
      </w:r>
      <w:r w:rsidR="009A4E3C" w:rsidRPr="00092FD9">
        <w:rPr>
          <w:lang w:val="es-ES"/>
        </w:rPr>
        <w:t>,</w:t>
      </w:r>
      <w:r w:rsidR="007523BC" w:rsidRPr="00092FD9">
        <w:rPr>
          <w:lang w:val="es-ES"/>
        </w:rPr>
        <w:t xml:space="preserve"> que el Parlamento aprobó en junio y el Presidente de la República firmó en agosto de 2006. El texto, que recoge casi punto por punto la Convención, prevé en particular </w:t>
      </w:r>
      <w:r w:rsidR="00292140" w:rsidRPr="00092FD9">
        <w:rPr>
          <w:lang w:val="es-ES"/>
        </w:rPr>
        <w:t>l</w:t>
      </w:r>
      <w:r w:rsidR="007523BC" w:rsidRPr="00092FD9">
        <w:rPr>
          <w:lang w:val="es-ES"/>
        </w:rPr>
        <w:t xml:space="preserve">a protección del derecho fundamental de cualquier niño </w:t>
      </w:r>
      <w:r w:rsidR="00292140" w:rsidRPr="00092FD9">
        <w:rPr>
          <w:lang w:val="es-ES"/>
        </w:rPr>
        <w:t>a</w:t>
      </w:r>
      <w:r w:rsidR="007523BC" w:rsidRPr="00092FD9">
        <w:rPr>
          <w:lang w:val="es-ES"/>
        </w:rPr>
        <w:t xml:space="preserve"> vivir y crecer en el seno de su familia y disposiciones que rigen las actividades y las competencias de los servicios públicos encargados de la protección de la infancia. E</w:t>
      </w:r>
      <w:r w:rsidR="00292140" w:rsidRPr="00092FD9">
        <w:rPr>
          <w:lang w:val="es-ES"/>
        </w:rPr>
        <w:t>n e</w:t>
      </w:r>
      <w:r w:rsidR="007523BC" w:rsidRPr="00092FD9">
        <w:rPr>
          <w:lang w:val="es-ES"/>
        </w:rPr>
        <w:t>l artículo 25 del Código</w:t>
      </w:r>
      <w:r w:rsidR="00AB27CA" w:rsidRPr="00092FD9">
        <w:rPr>
          <w:lang w:val="es-ES"/>
        </w:rPr>
        <w:t xml:space="preserve"> </w:t>
      </w:r>
      <w:r w:rsidR="00292140" w:rsidRPr="00092FD9">
        <w:rPr>
          <w:lang w:val="es-ES"/>
        </w:rPr>
        <w:t xml:space="preserve">se </w:t>
      </w:r>
      <w:r w:rsidR="00AB27CA" w:rsidRPr="00092FD9">
        <w:rPr>
          <w:lang w:val="es-ES"/>
        </w:rPr>
        <w:t>prohí</w:t>
      </w:r>
      <w:r w:rsidR="007523BC" w:rsidRPr="00092FD9">
        <w:rPr>
          <w:lang w:val="es-ES"/>
        </w:rPr>
        <w:t>be expresamente la trata de niños, la prostitución infantil y la utilización de niños en la pornografía</w:t>
      </w:r>
      <w:r w:rsidRPr="00092FD9">
        <w:rPr>
          <w:lang w:val="es-ES"/>
        </w:rPr>
        <w:t xml:space="preserve">. </w:t>
      </w:r>
      <w:r w:rsidR="00667645" w:rsidRPr="00092FD9">
        <w:rPr>
          <w:lang w:val="es-ES"/>
        </w:rPr>
        <w:t>Se está examinando la posibilidad de crear un órgano encargado específicamente de los derechos del niño</w:t>
      </w:r>
      <w:r w:rsidRPr="00092FD9">
        <w:rPr>
          <w:lang w:val="es-ES"/>
        </w:rPr>
        <w:t xml:space="preserve">. </w:t>
      </w:r>
    </w:p>
    <w:p w:rsidR="00765932" w:rsidRPr="00092FD9" w:rsidRDefault="00765932">
      <w:pPr>
        <w:spacing w:after="240"/>
        <w:rPr>
          <w:lang w:val="es-ES"/>
        </w:rPr>
      </w:pPr>
      <w:r w:rsidRPr="00092FD9">
        <w:rPr>
          <w:lang w:val="es-ES"/>
        </w:rPr>
        <w:t>6.</w:t>
      </w:r>
      <w:r w:rsidRPr="00092FD9">
        <w:rPr>
          <w:lang w:val="es-ES"/>
        </w:rPr>
        <w:tab/>
      </w:r>
      <w:r w:rsidR="00B9125F" w:rsidRPr="00092FD9">
        <w:rPr>
          <w:lang w:val="es-ES"/>
        </w:rPr>
        <w:t>En virtud de</w:t>
      </w:r>
      <w:r w:rsidR="00E73439" w:rsidRPr="00092FD9">
        <w:rPr>
          <w:lang w:val="es-ES"/>
        </w:rPr>
        <w:t xml:space="preserve"> un</w:t>
      </w:r>
      <w:r w:rsidR="00B9125F" w:rsidRPr="00092FD9">
        <w:rPr>
          <w:lang w:val="es-ES"/>
        </w:rPr>
        <w:t xml:space="preserve"> nuevo artículo del Código Penal introducido en 2003 </w:t>
      </w:r>
      <w:r w:rsidRPr="00092FD9">
        <w:rPr>
          <w:lang w:val="es-ES"/>
        </w:rPr>
        <w:t>(</w:t>
      </w:r>
      <w:r w:rsidR="00B9125F" w:rsidRPr="00092FD9">
        <w:rPr>
          <w:lang w:val="es-ES"/>
        </w:rPr>
        <w:t>art</w:t>
      </w:r>
      <w:r w:rsidR="0095577E" w:rsidRPr="00092FD9">
        <w:rPr>
          <w:lang w:val="es-ES"/>
        </w:rPr>
        <w:t>.</w:t>
      </w:r>
      <w:r w:rsidRPr="00092FD9">
        <w:rPr>
          <w:lang w:val="es-ES"/>
        </w:rPr>
        <w:t> 124 −</w:t>
      </w:r>
      <w:r w:rsidR="009A4E3C" w:rsidRPr="00092FD9">
        <w:rPr>
          <w:lang w:val="es-ES"/>
        </w:rPr>
        <w:t xml:space="preserve"> </w:t>
      </w:r>
      <w:r w:rsidR="00B9125F" w:rsidRPr="00092FD9">
        <w:rPr>
          <w:lang w:val="es-ES"/>
        </w:rPr>
        <w:t>Trata de personas</w:t>
      </w:r>
      <w:r w:rsidRPr="00092FD9">
        <w:rPr>
          <w:lang w:val="es-ES"/>
        </w:rPr>
        <w:t>)</w:t>
      </w:r>
      <w:r w:rsidR="002A5756" w:rsidRPr="00092FD9">
        <w:rPr>
          <w:lang w:val="es-ES"/>
        </w:rPr>
        <w:t xml:space="preserve"> toda persona culpable de trata incurre en una pena máxima de 20 años de prisión si la víctima es un menor, </w:t>
      </w:r>
      <w:r w:rsidR="00E73439" w:rsidRPr="00092FD9">
        <w:rPr>
          <w:lang w:val="es-ES"/>
        </w:rPr>
        <w:t xml:space="preserve">constituyendo </w:t>
      </w:r>
      <w:r w:rsidR="002A5756" w:rsidRPr="00092FD9">
        <w:rPr>
          <w:lang w:val="es-ES"/>
        </w:rPr>
        <w:t>la edad de la víctima</w:t>
      </w:r>
      <w:r w:rsidR="00E73439" w:rsidRPr="00092FD9">
        <w:rPr>
          <w:lang w:val="es-ES"/>
        </w:rPr>
        <w:t xml:space="preserve"> una </w:t>
      </w:r>
      <w:r w:rsidR="002A5756" w:rsidRPr="00092FD9">
        <w:rPr>
          <w:lang w:val="es-ES"/>
        </w:rPr>
        <w:t>circunstancia agravante</w:t>
      </w:r>
      <w:r w:rsidRPr="00092FD9">
        <w:rPr>
          <w:lang w:val="es-ES"/>
        </w:rPr>
        <w:t>.</w:t>
      </w:r>
      <w:r w:rsidR="00E73439" w:rsidRPr="00092FD9">
        <w:rPr>
          <w:lang w:val="es-ES"/>
        </w:rPr>
        <w:t xml:space="preserve"> En el </w:t>
      </w:r>
      <w:r w:rsidR="0095577E" w:rsidRPr="00092FD9">
        <w:rPr>
          <w:lang w:val="es-ES"/>
        </w:rPr>
        <w:t>Código Penal</w:t>
      </w:r>
      <w:r w:rsidR="00E73439" w:rsidRPr="00092FD9">
        <w:rPr>
          <w:lang w:val="es-ES"/>
        </w:rPr>
        <w:t xml:space="preserve"> se considera</w:t>
      </w:r>
      <w:r w:rsidR="009A4E3C" w:rsidRPr="00092FD9">
        <w:rPr>
          <w:lang w:val="es-ES"/>
        </w:rPr>
        <w:t>n</w:t>
      </w:r>
      <w:r w:rsidR="00E73439" w:rsidRPr="00092FD9">
        <w:rPr>
          <w:lang w:val="es-ES"/>
        </w:rPr>
        <w:t xml:space="preserve"> delito</w:t>
      </w:r>
      <w:r w:rsidR="009A4E3C" w:rsidRPr="00092FD9">
        <w:rPr>
          <w:lang w:val="es-ES"/>
        </w:rPr>
        <w:t>s</w:t>
      </w:r>
      <w:r w:rsidR="00E73439" w:rsidRPr="00092FD9">
        <w:rPr>
          <w:lang w:val="es-ES"/>
        </w:rPr>
        <w:t xml:space="preserve"> </w:t>
      </w:r>
      <w:r w:rsidR="0095577E" w:rsidRPr="00092FD9">
        <w:rPr>
          <w:lang w:val="es-ES"/>
        </w:rPr>
        <w:t xml:space="preserve">la incitación a actos de carácter sexual </w:t>
      </w:r>
      <w:r w:rsidRPr="00092FD9">
        <w:rPr>
          <w:lang w:val="es-ES"/>
        </w:rPr>
        <w:t xml:space="preserve">(art. 131), </w:t>
      </w:r>
      <w:r w:rsidR="006B01F0" w:rsidRPr="00092FD9">
        <w:rPr>
          <w:lang w:val="es-ES"/>
        </w:rPr>
        <w:t xml:space="preserve">las relaciones sexuales y otros actos de carácter sexual con un menor de 16 años </w:t>
      </w:r>
      <w:r w:rsidRPr="00092FD9">
        <w:rPr>
          <w:lang w:val="es-ES"/>
        </w:rPr>
        <w:t xml:space="preserve">(art. 132) </w:t>
      </w:r>
      <w:r w:rsidR="006B01F0" w:rsidRPr="00092FD9">
        <w:rPr>
          <w:lang w:val="es-ES"/>
        </w:rPr>
        <w:t xml:space="preserve">y los atentados al pudor sobre un menor de 14 años </w:t>
      </w:r>
      <w:r w:rsidRPr="00092FD9">
        <w:rPr>
          <w:lang w:val="es-ES"/>
        </w:rPr>
        <w:t xml:space="preserve">(art. 133). </w:t>
      </w:r>
    </w:p>
    <w:p w:rsidR="00765932" w:rsidRPr="00092FD9" w:rsidRDefault="00765932">
      <w:pPr>
        <w:spacing w:after="240"/>
        <w:rPr>
          <w:szCs w:val="24"/>
          <w:lang w:val="es-ES"/>
        </w:rPr>
      </w:pPr>
      <w:r w:rsidRPr="00092FD9">
        <w:rPr>
          <w:lang w:val="es-ES"/>
        </w:rPr>
        <w:t>7.</w:t>
      </w:r>
      <w:r w:rsidRPr="00092FD9">
        <w:rPr>
          <w:lang w:val="es-ES"/>
        </w:rPr>
        <w:tab/>
      </w:r>
      <w:r w:rsidR="002023B1" w:rsidRPr="00092FD9">
        <w:rPr>
          <w:lang w:val="es-ES"/>
        </w:rPr>
        <w:t>Se</w:t>
      </w:r>
      <w:r w:rsidR="002819F4" w:rsidRPr="00092FD9">
        <w:rPr>
          <w:lang w:val="es-ES"/>
        </w:rPr>
        <w:t xml:space="preserve"> adoptó </w:t>
      </w:r>
      <w:r w:rsidR="002023B1" w:rsidRPr="00092FD9">
        <w:rPr>
          <w:lang w:val="es-ES"/>
        </w:rPr>
        <w:t xml:space="preserve">un plan contra la trata de personas para el período </w:t>
      </w:r>
      <w:r w:rsidRPr="00092FD9">
        <w:rPr>
          <w:lang w:val="es-ES"/>
        </w:rPr>
        <w:t>2002</w:t>
      </w:r>
      <w:r w:rsidRPr="00092FD9">
        <w:rPr>
          <w:lang w:val="es-ES"/>
        </w:rPr>
        <w:noBreakHyphen/>
        <w:t xml:space="preserve">2005 </w:t>
      </w:r>
      <w:r w:rsidR="002023B1" w:rsidRPr="00092FD9">
        <w:rPr>
          <w:lang w:val="es-ES"/>
        </w:rPr>
        <w:t>y en abril de 2002 se creó un consejo nacional encargado de esta cuestión</w:t>
      </w:r>
      <w:r w:rsidRPr="00092FD9">
        <w:rPr>
          <w:lang w:val="es-ES"/>
        </w:rPr>
        <w:t>.</w:t>
      </w:r>
      <w:r w:rsidR="005328BE" w:rsidRPr="00092FD9">
        <w:rPr>
          <w:lang w:val="es-ES"/>
        </w:rPr>
        <w:t xml:space="preserve"> En abril de 2003 se aprobó</w:t>
      </w:r>
      <w:r w:rsidRPr="00092FD9">
        <w:rPr>
          <w:lang w:val="es-ES"/>
        </w:rPr>
        <w:t xml:space="preserve"> </w:t>
      </w:r>
      <w:r w:rsidR="005328BE" w:rsidRPr="00092FD9">
        <w:rPr>
          <w:lang w:val="es-ES"/>
        </w:rPr>
        <w:t>l</w:t>
      </w:r>
      <w:r w:rsidR="002023B1" w:rsidRPr="00092FD9">
        <w:rPr>
          <w:lang w:val="es-ES"/>
        </w:rPr>
        <w:t>a ley que rige la ratificación por</w:t>
      </w:r>
      <w:r w:rsidRPr="00092FD9">
        <w:rPr>
          <w:lang w:val="es-ES"/>
        </w:rPr>
        <w:t> </w:t>
      </w:r>
      <w:r w:rsidR="00D34710" w:rsidRPr="00092FD9">
        <w:rPr>
          <w:lang w:val="es-ES"/>
        </w:rPr>
        <w:t>Kirguistán</w:t>
      </w:r>
      <w:r w:rsidRPr="00092FD9">
        <w:rPr>
          <w:lang w:val="es-ES"/>
        </w:rPr>
        <w:t xml:space="preserve"> de la </w:t>
      </w:r>
      <w:r w:rsidR="002023B1" w:rsidRPr="00092FD9">
        <w:rPr>
          <w:szCs w:val="24"/>
          <w:lang w:val="es-ES"/>
        </w:rPr>
        <w:t>Convención de las Naciones Unidas contra la delincuencia organizada transnacional</w:t>
      </w:r>
      <w:r w:rsidRPr="00092FD9">
        <w:rPr>
          <w:szCs w:val="24"/>
          <w:lang w:val="es-ES"/>
        </w:rPr>
        <w:t>,</w:t>
      </w:r>
      <w:r w:rsidR="002023B1" w:rsidRPr="00092FD9">
        <w:rPr>
          <w:szCs w:val="24"/>
          <w:lang w:val="es-ES"/>
        </w:rPr>
        <w:t xml:space="preserve"> el Protocolo </w:t>
      </w:r>
      <w:r w:rsidR="005328BE" w:rsidRPr="00092FD9">
        <w:rPr>
          <w:szCs w:val="24"/>
          <w:lang w:val="es-ES"/>
        </w:rPr>
        <w:t>para prevenir, reprimir y  sancionar la trata de mujeres y niños</w:t>
      </w:r>
      <w:r w:rsidR="00CE5D7C" w:rsidRPr="00092FD9">
        <w:rPr>
          <w:szCs w:val="24"/>
          <w:lang w:val="es-ES"/>
        </w:rPr>
        <w:t>,</w:t>
      </w:r>
      <w:r w:rsidR="005328BE" w:rsidRPr="00092FD9">
        <w:rPr>
          <w:szCs w:val="24"/>
          <w:lang w:val="es-ES"/>
        </w:rPr>
        <w:t xml:space="preserve"> que complementa</w:t>
      </w:r>
      <w:r w:rsidR="002819F4" w:rsidRPr="00092FD9">
        <w:rPr>
          <w:szCs w:val="24"/>
          <w:lang w:val="es-ES"/>
        </w:rPr>
        <w:t xml:space="preserve"> la </w:t>
      </w:r>
      <w:r w:rsidR="005328BE" w:rsidRPr="00092FD9">
        <w:rPr>
          <w:szCs w:val="24"/>
          <w:lang w:val="es-ES"/>
        </w:rPr>
        <w:t>Convención</w:t>
      </w:r>
      <w:r w:rsidRPr="00092FD9">
        <w:rPr>
          <w:szCs w:val="24"/>
          <w:lang w:val="es-ES"/>
        </w:rPr>
        <w:t xml:space="preserve">, </w:t>
      </w:r>
      <w:r w:rsidR="005328BE" w:rsidRPr="00092FD9">
        <w:rPr>
          <w:bCs/>
          <w:szCs w:val="24"/>
          <w:lang w:val="es-ES"/>
        </w:rPr>
        <w:t>el Protocolo contra el tráfico ilícito de migrantes por tierra, mar y aire, que complementa</w:t>
      </w:r>
      <w:r w:rsidR="002819F4" w:rsidRPr="00092FD9">
        <w:rPr>
          <w:bCs/>
          <w:szCs w:val="24"/>
          <w:lang w:val="es-ES"/>
        </w:rPr>
        <w:t xml:space="preserve"> la </w:t>
      </w:r>
      <w:r w:rsidR="005328BE" w:rsidRPr="00092FD9">
        <w:rPr>
          <w:bCs/>
          <w:szCs w:val="24"/>
          <w:lang w:val="es-ES"/>
        </w:rPr>
        <w:t xml:space="preserve">Convención </w:t>
      </w:r>
      <w:r w:rsidR="009A4E3C" w:rsidRPr="00092FD9">
        <w:rPr>
          <w:bCs/>
          <w:szCs w:val="24"/>
          <w:lang w:val="es-ES"/>
        </w:rPr>
        <w:t>mencionada</w:t>
      </w:r>
      <w:r w:rsidR="009A4E3C" w:rsidRPr="00092FD9">
        <w:rPr>
          <w:b/>
          <w:bCs/>
          <w:szCs w:val="24"/>
          <w:lang w:val="es-ES"/>
        </w:rPr>
        <w:t xml:space="preserve"> </w:t>
      </w:r>
      <w:r w:rsidR="005A2E82" w:rsidRPr="00092FD9">
        <w:rPr>
          <w:szCs w:val="24"/>
          <w:lang w:val="es-ES"/>
        </w:rPr>
        <w:t>y</w:t>
      </w:r>
      <w:r w:rsidRPr="00092FD9">
        <w:rPr>
          <w:szCs w:val="24"/>
          <w:lang w:val="es-ES"/>
        </w:rPr>
        <w:t xml:space="preserve"> la </w:t>
      </w:r>
      <w:r w:rsidR="005328BE" w:rsidRPr="00092FD9">
        <w:rPr>
          <w:szCs w:val="24"/>
          <w:lang w:val="es-ES"/>
        </w:rPr>
        <w:t>Convención Internacional sobre la protección de los derechos de todos los trabajadores migratorios y de sus familiares</w:t>
      </w:r>
      <w:r w:rsidRPr="00092FD9">
        <w:rPr>
          <w:szCs w:val="24"/>
          <w:lang w:val="es-ES"/>
        </w:rPr>
        <w:t xml:space="preserve">. </w:t>
      </w:r>
    </w:p>
    <w:p w:rsidR="00765932" w:rsidRPr="00092FD9" w:rsidRDefault="00765932">
      <w:pPr>
        <w:spacing w:after="240"/>
        <w:rPr>
          <w:spacing w:val="-2"/>
          <w:szCs w:val="24"/>
          <w:lang w:val="es-ES"/>
        </w:rPr>
      </w:pPr>
      <w:r w:rsidRPr="00092FD9">
        <w:rPr>
          <w:spacing w:val="-2"/>
          <w:szCs w:val="24"/>
          <w:lang w:val="es-ES"/>
        </w:rPr>
        <w:t>8.</w:t>
      </w:r>
      <w:r w:rsidRPr="00092FD9">
        <w:rPr>
          <w:spacing w:val="-2"/>
          <w:szCs w:val="24"/>
          <w:lang w:val="es-ES"/>
        </w:rPr>
        <w:tab/>
        <w:t xml:space="preserve">En 2005, </w:t>
      </w:r>
      <w:r w:rsidR="00507937" w:rsidRPr="00092FD9">
        <w:rPr>
          <w:spacing w:val="-2"/>
          <w:szCs w:val="24"/>
          <w:lang w:val="es-ES"/>
        </w:rPr>
        <w:t xml:space="preserve">el Gobierno apoyó </w:t>
      </w:r>
      <w:r w:rsidR="009A4E3C" w:rsidRPr="00092FD9">
        <w:rPr>
          <w:spacing w:val="-2"/>
          <w:szCs w:val="24"/>
          <w:lang w:val="es-ES"/>
        </w:rPr>
        <w:t>unos 20</w:t>
      </w:r>
      <w:r w:rsidR="00507937" w:rsidRPr="00092FD9">
        <w:rPr>
          <w:spacing w:val="-2"/>
          <w:szCs w:val="24"/>
          <w:lang w:val="es-ES"/>
        </w:rPr>
        <w:t xml:space="preserve"> proyectos de carácter social, uno </w:t>
      </w:r>
      <w:r w:rsidR="009A4E3C" w:rsidRPr="00092FD9">
        <w:rPr>
          <w:spacing w:val="-2"/>
          <w:szCs w:val="24"/>
          <w:lang w:val="es-ES"/>
        </w:rPr>
        <w:t>de ellos relativo a</w:t>
      </w:r>
      <w:r w:rsidR="00507937" w:rsidRPr="00092FD9">
        <w:rPr>
          <w:spacing w:val="-2"/>
          <w:szCs w:val="24"/>
          <w:lang w:val="es-ES"/>
        </w:rPr>
        <w:t xml:space="preserve"> la creación de un centro de acogida temporal para los niños de la calle</w:t>
      </w:r>
      <w:r w:rsidRPr="00092FD9">
        <w:rPr>
          <w:spacing w:val="-2"/>
          <w:szCs w:val="24"/>
          <w:lang w:val="es-ES"/>
        </w:rPr>
        <w:t xml:space="preserve">. </w:t>
      </w:r>
      <w:r w:rsidR="00507937" w:rsidRPr="00092FD9">
        <w:rPr>
          <w:spacing w:val="-2"/>
          <w:szCs w:val="24"/>
          <w:lang w:val="es-ES"/>
        </w:rPr>
        <w:t xml:space="preserve">En las actividades complementarias de una conferencia nacional sobre la situación de los niños en </w:t>
      </w:r>
      <w:r w:rsidR="00D34710" w:rsidRPr="00092FD9">
        <w:rPr>
          <w:spacing w:val="-2"/>
          <w:szCs w:val="24"/>
          <w:lang w:val="es-ES"/>
        </w:rPr>
        <w:t>Kirguistán</w:t>
      </w:r>
      <w:r w:rsidR="00507937" w:rsidRPr="00092FD9">
        <w:rPr>
          <w:spacing w:val="-2"/>
          <w:szCs w:val="24"/>
          <w:lang w:val="es-ES"/>
        </w:rPr>
        <w:t xml:space="preserve">, organizada en colaboración con el </w:t>
      </w:r>
      <w:r w:rsidRPr="00092FD9">
        <w:rPr>
          <w:spacing w:val="-2"/>
          <w:szCs w:val="24"/>
          <w:lang w:val="es-ES"/>
        </w:rPr>
        <w:t>UNICEF</w:t>
      </w:r>
      <w:r w:rsidR="00507937" w:rsidRPr="00092FD9">
        <w:rPr>
          <w:spacing w:val="-2"/>
          <w:szCs w:val="24"/>
          <w:lang w:val="es-ES"/>
        </w:rPr>
        <w:t xml:space="preserve"> y el</w:t>
      </w:r>
      <w:r w:rsidR="00507937" w:rsidRPr="00092FD9">
        <w:rPr>
          <w:lang w:val="es-ES"/>
        </w:rPr>
        <w:t xml:space="preserve"> </w:t>
      </w:r>
      <w:r w:rsidR="00507937" w:rsidRPr="00092FD9">
        <w:rPr>
          <w:spacing w:val="-2"/>
          <w:szCs w:val="24"/>
          <w:lang w:val="es-ES"/>
        </w:rPr>
        <w:t>Organismo Sueco de Desarrollo Internacional, y tras la firma el 20 de enero de 2006 del Decreto Presidencial sobre las medidas urgentes que se han de tomar a fin de mejorar la situación de los niños</w:t>
      </w:r>
      <w:r w:rsidR="00136E12" w:rsidRPr="00092FD9">
        <w:rPr>
          <w:spacing w:val="-2"/>
          <w:szCs w:val="24"/>
          <w:lang w:val="es-ES"/>
        </w:rPr>
        <w:t>,</w:t>
      </w:r>
      <w:r w:rsidR="00507937" w:rsidRPr="00092FD9">
        <w:rPr>
          <w:spacing w:val="-2"/>
          <w:szCs w:val="24"/>
          <w:lang w:val="es-ES"/>
        </w:rPr>
        <w:t xml:space="preserve"> se ha elaborado un proyecto de plan nacional de acción para </w:t>
      </w:r>
      <w:r w:rsidRPr="00092FD9">
        <w:rPr>
          <w:spacing w:val="-2"/>
          <w:szCs w:val="24"/>
          <w:lang w:val="es-ES"/>
        </w:rPr>
        <w:t>2007</w:t>
      </w:r>
      <w:r w:rsidRPr="00092FD9">
        <w:rPr>
          <w:spacing w:val="-2"/>
          <w:szCs w:val="24"/>
          <w:lang w:val="es-ES"/>
        </w:rPr>
        <w:noBreakHyphen/>
        <w:t xml:space="preserve">2010 </w:t>
      </w:r>
      <w:r w:rsidR="0075403E" w:rsidRPr="00092FD9">
        <w:rPr>
          <w:spacing w:val="-2"/>
          <w:szCs w:val="24"/>
          <w:lang w:val="es-ES"/>
        </w:rPr>
        <w:t>orientado a erradicar</w:t>
      </w:r>
      <w:r w:rsidR="0075403E" w:rsidRPr="00092FD9">
        <w:rPr>
          <w:lang w:val="es-ES"/>
        </w:rPr>
        <w:t xml:space="preserve"> </w:t>
      </w:r>
      <w:r w:rsidR="0075403E" w:rsidRPr="00092FD9">
        <w:rPr>
          <w:spacing w:val="-2"/>
          <w:szCs w:val="24"/>
          <w:lang w:val="es-ES"/>
        </w:rPr>
        <w:t>las peores formas de trabajo infantil y a promover la readaptación y la reinserción de estos niños</w:t>
      </w:r>
      <w:r w:rsidR="002847B8" w:rsidRPr="00092FD9">
        <w:rPr>
          <w:spacing w:val="-2"/>
          <w:szCs w:val="24"/>
          <w:lang w:val="es-ES"/>
        </w:rPr>
        <w:t>;</w:t>
      </w:r>
      <w:r w:rsidR="00136E12" w:rsidRPr="00092FD9">
        <w:rPr>
          <w:spacing w:val="-2"/>
          <w:szCs w:val="24"/>
          <w:lang w:val="es-ES"/>
        </w:rPr>
        <w:t xml:space="preserve"> ahora </w:t>
      </w:r>
      <w:r w:rsidR="0075403E" w:rsidRPr="00092FD9">
        <w:rPr>
          <w:spacing w:val="-2"/>
          <w:szCs w:val="24"/>
          <w:lang w:val="es-ES"/>
        </w:rPr>
        <w:t>lo está examinando el Parlamento</w:t>
      </w:r>
      <w:r w:rsidRPr="00092FD9">
        <w:rPr>
          <w:spacing w:val="-2"/>
          <w:szCs w:val="24"/>
          <w:lang w:val="es-ES"/>
        </w:rPr>
        <w:t xml:space="preserve">. </w:t>
      </w:r>
    </w:p>
    <w:p w:rsidR="00765932" w:rsidRPr="00092FD9" w:rsidRDefault="00765932" w:rsidP="00CF5E12">
      <w:pPr>
        <w:spacing w:after="240"/>
        <w:rPr>
          <w:szCs w:val="24"/>
          <w:lang w:val="es-ES"/>
        </w:rPr>
      </w:pPr>
      <w:r w:rsidRPr="00092FD9">
        <w:rPr>
          <w:szCs w:val="24"/>
          <w:lang w:val="es-ES"/>
        </w:rPr>
        <w:t>9.</w:t>
      </w:r>
      <w:r w:rsidRPr="00092FD9">
        <w:rPr>
          <w:szCs w:val="24"/>
          <w:lang w:val="es-ES"/>
        </w:rPr>
        <w:tab/>
      </w:r>
      <w:r w:rsidR="00291435" w:rsidRPr="00092FD9">
        <w:rPr>
          <w:szCs w:val="24"/>
          <w:lang w:val="es-ES"/>
        </w:rPr>
        <w:t>Se ha puesto a punto un proyecto de campaña</w:t>
      </w:r>
      <w:r w:rsidR="00D2402F" w:rsidRPr="00092FD9">
        <w:rPr>
          <w:szCs w:val="24"/>
          <w:lang w:val="es-ES"/>
        </w:rPr>
        <w:t xml:space="preserve"> en los medios de comunicación </w:t>
      </w:r>
      <w:r w:rsidR="00291435" w:rsidRPr="00092FD9">
        <w:rPr>
          <w:szCs w:val="24"/>
          <w:lang w:val="es-ES"/>
        </w:rPr>
        <w:t>sobre los derechos del niño</w:t>
      </w:r>
      <w:r w:rsidR="00C27A91" w:rsidRPr="00092FD9">
        <w:rPr>
          <w:szCs w:val="24"/>
          <w:lang w:val="es-ES"/>
        </w:rPr>
        <w:t xml:space="preserve"> para </w:t>
      </w:r>
      <w:r w:rsidRPr="00092FD9">
        <w:rPr>
          <w:szCs w:val="24"/>
          <w:lang w:val="es-ES"/>
        </w:rPr>
        <w:t>2007</w:t>
      </w:r>
      <w:r w:rsidRPr="00092FD9">
        <w:rPr>
          <w:szCs w:val="24"/>
          <w:lang w:val="es-ES"/>
        </w:rPr>
        <w:noBreakHyphen/>
        <w:t xml:space="preserve">2010 </w:t>
      </w:r>
      <w:r w:rsidR="00C27A91" w:rsidRPr="00092FD9">
        <w:rPr>
          <w:szCs w:val="24"/>
          <w:lang w:val="es-ES"/>
        </w:rPr>
        <w:t>y se han elaborado con la ayuda del UNICEF</w:t>
      </w:r>
      <w:r w:rsidR="00CB47EE" w:rsidRPr="00092FD9">
        <w:rPr>
          <w:szCs w:val="24"/>
          <w:lang w:val="es-ES"/>
        </w:rPr>
        <w:t xml:space="preserve"> </w:t>
      </w:r>
      <w:r w:rsidR="00C27A91" w:rsidRPr="00092FD9">
        <w:rPr>
          <w:szCs w:val="24"/>
          <w:lang w:val="es-ES"/>
        </w:rPr>
        <w:t xml:space="preserve">directrices sobre la salida y la asistencia de los niños acogidos en internados </w:t>
      </w:r>
      <w:r w:rsidR="00D7431B" w:rsidRPr="00092FD9">
        <w:rPr>
          <w:szCs w:val="24"/>
          <w:lang w:val="es-ES"/>
        </w:rPr>
        <w:t>públicos</w:t>
      </w:r>
      <w:r w:rsidR="00C27A91" w:rsidRPr="00092FD9">
        <w:rPr>
          <w:szCs w:val="24"/>
          <w:lang w:val="es-ES"/>
        </w:rPr>
        <w:t xml:space="preserve">. </w:t>
      </w:r>
      <w:r w:rsidR="00122F22" w:rsidRPr="00092FD9">
        <w:rPr>
          <w:szCs w:val="24"/>
          <w:lang w:val="es-ES"/>
        </w:rPr>
        <w:t>Se ha realizado una encuesta nacional sobre</w:t>
      </w:r>
      <w:r w:rsidR="00D2402F" w:rsidRPr="00092FD9">
        <w:rPr>
          <w:szCs w:val="24"/>
          <w:lang w:val="es-ES"/>
        </w:rPr>
        <w:t xml:space="preserve"> los</w:t>
      </w:r>
      <w:r w:rsidR="00122F22" w:rsidRPr="00092FD9">
        <w:rPr>
          <w:szCs w:val="24"/>
          <w:lang w:val="es-ES"/>
        </w:rPr>
        <w:t xml:space="preserve"> malos tratos</w:t>
      </w:r>
      <w:r w:rsidR="00D2402F" w:rsidRPr="00092FD9">
        <w:rPr>
          <w:szCs w:val="24"/>
          <w:lang w:val="es-ES"/>
        </w:rPr>
        <w:t xml:space="preserve"> de </w:t>
      </w:r>
      <w:r w:rsidR="00122F22" w:rsidRPr="00092FD9">
        <w:rPr>
          <w:szCs w:val="24"/>
          <w:lang w:val="es-ES"/>
        </w:rPr>
        <w:t xml:space="preserve">niños en las instituciones del Estado para sensibilizar a la población con respecto a este problema y buscarle una solución. </w:t>
      </w:r>
      <w:r w:rsidR="00CF5E12" w:rsidRPr="00092FD9">
        <w:rPr>
          <w:szCs w:val="24"/>
          <w:lang w:val="es-ES"/>
        </w:rPr>
        <w:t>En aplicación de un decreto presidencial, s</w:t>
      </w:r>
      <w:r w:rsidR="00122F22" w:rsidRPr="00092FD9">
        <w:rPr>
          <w:szCs w:val="24"/>
          <w:lang w:val="es-ES"/>
        </w:rPr>
        <w:t>e ha encargado a un grupo de trabajo</w:t>
      </w:r>
      <w:r w:rsidR="00CF5E12" w:rsidRPr="00092FD9">
        <w:rPr>
          <w:szCs w:val="24"/>
          <w:lang w:val="es-ES"/>
        </w:rPr>
        <w:t xml:space="preserve"> la tarea d</w:t>
      </w:r>
      <w:r w:rsidR="00F17EE3" w:rsidRPr="00092FD9">
        <w:rPr>
          <w:szCs w:val="24"/>
          <w:lang w:val="es-ES"/>
        </w:rPr>
        <w:t>e</w:t>
      </w:r>
      <w:r w:rsidR="00D2402F" w:rsidRPr="00092FD9">
        <w:rPr>
          <w:szCs w:val="24"/>
          <w:lang w:val="es-ES"/>
        </w:rPr>
        <w:t xml:space="preserve"> poner </w:t>
      </w:r>
      <w:r w:rsidR="00F17EE3" w:rsidRPr="00092FD9">
        <w:rPr>
          <w:szCs w:val="24"/>
          <w:lang w:val="es-ES"/>
        </w:rPr>
        <w:t>la legislación relativa a la justicia de menores</w:t>
      </w:r>
      <w:r w:rsidR="00D2402F" w:rsidRPr="00092FD9">
        <w:rPr>
          <w:szCs w:val="24"/>
          <w:lang w:val="es-ES"/>
        </w:rPr>
        <w:t xml:space="preserve"> en consonancia con el </w:t>
      </w:r>
      <w:r w:rsidR="00F17EE3" w:rsidRPr="00092FD9">
        <w:rPr>
          <w:szCs w:val="24"/>
          <w:lang w:val="es-ES"/>
        </w:rPr>
        <w:t>Código de la Infancia</w:t>
      </w:r>
      <w:r w:rsidRPr="00092FD9">
        <w:rPr>
          <w:szCs w:val="24"/>
          <w:lang w:val="es-ES"/>
        </w:rPr>
        <w:t>.</w:t>
      </w:r>
    </w:p>
    <w:p w:rsidR="00765932" w:rsidRPr="00092FD9" w:rsidRDefault="00765932">
      <w:pPr>
        <w:spacing w:after="240"/>
        <w:rPr>
          <w:szCs w:val="24"/>
          <w:lang w:val="es-ES"/>
        </w:rPr>
      </w:pPr>
      <w:r w:rsidRPr="00092FD9">
        <w:rPr>
          <w:szCs w:val="24"/>
          <w:lang w:val="es-ES"/>
        </w:rPr>
        <w:t>10.</w:t>
      </w:r>
      <w:r w:rsidRPr="00092FD9">
        <w:rPr>
          <w:szCs w:val="24"/>
          <w:lang w:val="es-ES"/>
        </w:rPr>
        <w:tab/>
      </w:r>
      <w:r w:rsidR="00D34710" w:rsidRPr="00092FD9">
        <w:rPr>
          <w:szCs w:val="24"/>
          <w:lang w:val="es-ES"/>
        </w:rPr>
        <w:t>Kirguistán</w:t>
      </w:r>
      <w:r w:rsidRPr="00092FD9">
        <w:rPr>
          <w:szCs w:val="24"/>
          <w:lang w:val="es-ES"/>
        </w:rPr>
        <w:t xml:space="preserve"> </w:t>
      </w:r>
      <w:r w:rsidR="00B14930" w:rsidRPr="00092FD9">
        <w:rPr>
          <w:szCs w:val="24"/>
          <w:lang w:val="es-ES"/>
        </w:rPr>
        <w:t>afronta diversas dificultades,</w:t>
      </w:r>
      <w:r w:rsidR="00CB47EE" w:rsidRPr="00092FD9">
        <w:rPr>
          <w:szCs w:val="24"/>
          <w:lang w:val="es-ES"/>
        </w:rPr>
        <w:t xml:space="preserve"> como </w:t>
      </w:r>
      <w:r w:rsidR="00B14930" w:rsidRPr="00092FD9">
        <w:rPr>
          <w:szCs w:val="24"/>
          <w:lang w:val="es-ES"/>
        </w:rPr>
        <w:t>la emigración y la inmigración, la pobreza, las familias monoparentales, la violencia doméstica y el trabajo infantil</w:t>
      </w:r>
      <w:r w:rsidRPr="00092FD9">
        <w:rPr>
          <w:szCs w:val="24"/>
          <w:lang w:val="es-ES"/>
        </w:rPr>
        <w:t xml:space="preserve">. </w:t>
      </w:r>
      <w:r w:rsidR="000F209C" w:rsidRPr="00092FD9">
        <w:rPr>
          <w:szCs w:val="24"/>
          <w:lang w:val="es-ES"/>
        </w:rPr>
        <w:t xml:space="preserve">Tras el desmantelamiento de la </w:t>
      </w:r>
      <w:r w:rsidR="00D7431B" w:rsidRPr="00092FD9">
        <w:rPr>
          <w:szCs w:val="24"/>
          <w:lang w:val="es-ES"/>
        </w:rPr>
        <w:t>Unión Soviética</w:t>
      </w:r>
      <w:r w:rsidRPr="00092FD9">
        <w:rPr>
          <w:szCs w:val="24"/>
          <w:lang w:val="es-ES"/>
        </w:rPr>
        <w:t xml:space="preserve">, </w:t>
      </w:r>
      <w:r w:rsidR="000F209C" w:rsidRPr="00092FD9">
        <w:rPr>
          <w:szCs w:val="24"/>
          <w:lang w:val="es-ES"/>
        </w:rPr>
        <w:t>el Estado ha</w:t>
      </w:r>
      <w:r w:rsidR="000D539A" w:rsidRPr="00092FD9">
        <w:rPr>
          <w:szCs w:val="24"/>
          <w:lang w:val="es-ES"/>
        </w:rPr>
        <w:t xml:space="preserve"> tenido que </w:t>
      </w:r>
      <w:r w:rsidR="000F209C" w:rsidRPr="00092FD9">
        <w:rPr>
          <w:szCs w:val="24"/>
          <w:lang w:val="es-ES"/>
        </w:rPr>
        <w:t xml:space="preserve">asumir nuevas responsabilidades, en particular la </w:t>
      </w:r>
      <w:r w:rsidR="000819FC" w:rsidRPr="00092FD9">
        <w:rPr>
          <w:szCs w:val="24"/>
          <w:lang w:val="es-ES"/>
        </w:rPr>
        <w:t>protección de</w:t>
      </w:r>
      <w:r w:rsidR="000F209C" w:rsidRPr="00092FD9">
        <w:rPr>
          <w:szCs w:val="24"/>
          <w:lang w:val="es-ES"/>
        </w:rPr>
        <w:t xml:space="preserve"> los refugiados. Al final de </w:t>
      </w:r>
      <w:r w:rsidRPr="00092FD9">
        <w:rPr>
          <w:szCs w:val="24"/>
          <w:lang w:val="es-ES"/>
        </w:rPr>
        <w:t>2006</w:t>
      </w:r>
      <w:r w:rsidR="00CB47EE" w:rsidRPr="00092FD9">
        <w:rPr>
          <w:szCs w:val="24"/>
          <w:lang w:val="es-ES"/>
        </w:rPr>
        <w:t xml:space="preserve"> había en</w:t>
      </w:r>
      <w:r w:rsidRPr="00092FD9">
        <w:rPr>
          <w:szCs w:val="24"/>
          <w:lang w:val="es-ES"/>
        </w:rPr>
        <w:t xml:space="preserve"> </w:t>
      </w:r>
      <w:r w:rsidR="00D34710" w:rsidRPr="00092FD9">
        <w:rPr>
          <w:szCs w:val="24"/>
          <w:lang w:val="es-ES"/>
        </w:rPr>
        <w:t>Kirguistán</w:t>
      </w:r>
      <w:r w:rsidRPr="00092FD9">
        <w:rPr>
          <w:szCs w:val="24"/>
          <w:lang w:val="es-ES"/>
        </w:rPr>
        <w:t xml:space="preserve"> </w:t>
      </w:r>
      <w:r w:rsidR="000F209C" w:rsidRPr="00092FD9">
        <w:rPr>
          <w:szCs w:val="24"/>
          <w:lang w:val="es-ES"/>
        </w:rPr>
        <w:t>1.</w:t>
      </w:r>
      <w:r w:rsidRPr="00092FD9">
        <w:rPr>
          <w:szCs w:val="24"/>
          <w:lang w:val="es-ES"/>
        </w:rPr>
        <w:t xml:space="preserve">396 </w:t>
      </w:r>
      <w:r w:rsidR="000F209C" w:rsidRPr="00092FD9">
        <w:rPr>
          <w:szCs w:val="24"/>
          <w:lang w:val="es-ES"/>
        </w:rPr>
        <w:t>refugiados,</w:t>
      </w:r>
      <w:r w:rsidR="0002749F" w:rsidRPr="00092FD9">
        <w:rPr>
          <w:szCs w:val="24"/>
          <w:lang w:val="es-ES"/>
        </w:rPr>
        <w:t xml:space="preserve"> </w:t>
      </w:r>
      <w:r w:rsidR="00CB47EE" w:rsidRPr="00092FD9">
        <w:rPr>
          <w:szCs w:val="24"/>
          <w:lang w:val="es-ES"/>
        </w:rPr>
        <w:t xml:space="preserve">309 de </w:t>
      </w:r>
      <w:r w:rsidR="0002749F" w:rsidRPr="00092FD9">
        <w:rPr>
          <w:szCs w:val="24"/>
          <w:lang w:val="es-ES"/>
        </w:rPr>
        <w:t>ellos niños</w:t>
      </w:r>
      <w:r w:rsidRPr="00092FD9">
        <w:rPr>
          <w:szCs w:val="24"/>
          <w:lang w:val="es-ES"/>
        </w:rPr>
        <w:t xml:space="preserve">. </w:t>
      </w:r>
    </w:p>
    <w:p w:rsidR="00765932" w:rsidRPr="00092FD9" w:rsidRDefault="00765932">
      <w:pPr>
        <w:spacing w:after="240"/>
        <w:rPr>
          <w:szCs w:val="24"/>
          <w:lang w:val="es-ES"/>
        </w:rPr>
      </w:pPr>
      <w:r w:rsidRPr="00092FD9">
        <w:rPr>
          <w:szCs w:val="24"/>
          <w:lang w:val="es-ES"/>
        </w:rPr>
        <w:t>11.</w:t>
      </w:r>
      <w:r w:rsidRPr="00092FD9">
        <w:rPr>
          <w:szCs w:val="24"/>
          <w:lang w:val="es-ES"/>
        </w:rPr>
        <w:tab/>
      </w:r>
      <w:r w:rsidR="003277F0" w:rsidRPr="00092FD9">
        <w:rPr>
          <w:szCs w:val="24"/>
          <w:lang w:val="es-ES"/>
        </w:rPr>
        <w:t xml:space="preserve">Se ha puesto en marcha, con el apoyo del UNICEF, un concurso sobre el tema de la prevención de la marginación y la explotación del trabajo infantil, al que se han destinado 10 millones de </w:t>
      </w:r>
      <w:r w:rsidRPr="00092FD9">
        <w:rPr>
          <w:szCs w:val="24"/>
          <w:lang w:val="es-ES"/>
        </w:rPr>
        <w:t>soms.</w:t>
      </w:r>
      <w:r w:rsidR="007259B5" w:rsidRPr="00092FD9">
        <w:rPr>
          <w:szCs w:val="24"/>
          <w:lang w:val="es-ES"/>
        </w:rPr>
        <w:t xml:space="preserve"> Más recientemente</w:t>
      </w:r>
      <w:r w:rsidR="00D34E62" w:rsidRPr="00092FD9">
        <w:rPr>
          <w:szCs w:val="24"/>
          <w:lang w:val="es-ES"/>
        </w:rPr>
        <w:t xml:space="preserve"> se ha celebrado </w:t>
      </w:r>
      <w:r w:rsidR="007259B5" w:rsidRPr="00092FD9">
        <w:rPr>
          <w:szCs w:val="24"/>
          <w:lang w:val="es-ES"/>
        </w:rPr>
        <w:t>una conferencia sobre</w:t>
      </w:r>
      <w:r w:rsidR="00EC6E9E" w:rsidRPr="00092FD9">
        <w:rPr>
          <w:szCs w:val="24"/>
          <w:lang w:val="es-ES"/>
        </w:rPr>
        <w:t xml:space="preserve"> el fundamento jurídico de la protección de la infancia, que ha llevado a: la mejora de la legislación y la creación de un mecanismo de seguimiento de la aplicación del Código de la </w:t>
      </w:r>
      <w:r w:rsidR="00D34E62" w:rsidRPr="00092FD9">
        <w:rPr>
          <w:szCs w:val="24"/>
          <w:lang w:val="es-ES"/>
        </w:rPr>
        <w:t>Infancia</w:t>
      </w:r>
      <w:r w:rsidR="00EC6E9E" w:rsidRPr="00092FD9">
        <w:rPr>
          <w:szCs w:val="24"/>
          <w:lang w:val="es-ES"/>
        </w:rPr>
        <w:t>; la reforma de las disposiciones fundamentales de la legislación</w:t>
      </w:r>
      <w:r w:rsidR="00D34E62" w:rsidRPr="00092FD9">
        <w:rPr>
          <w:szCs w:val="24"/>
          <w:lang w:val="es-ES"/>
        </w:rPr>
        <w:t xml:space="preserve"> que protegen </w:t>
      </w:r>
      <w:r w:rsidR="00EC6E9E" w:rsidRPr="00092FD9">
        <w:rPr>
          <w:szCs w:val="24"/>
          <w:lang w:val="es-ES"/>
        </w:rPr>
        <w:t xml:space="preserve">los derechos del niño en lo que </w:t>
      </w:r>
      <w:r w:rsidR="002257F0" w:rsidRPr="00092FD9">
        <w:rPr>
          <w:szCs w:val="24"/>
          <w:lang w:val="es-ES"/>
        </w:rPr>
        <w:t>respecta</w:t>
      </w:r>
      <w:r w:rsidR="00EC6E9E" w:rsidRPr="00092FD9">
        <w:rPr>
          <w:szCs w:val="24"/>
          <w:lang w:val="es-ES"/>
        </w:rPr>
        <w:t xml:space="preserve"> al trabajo, la salud y </w:t>
      </w:r>
      <w:r w:rsidR="004132DE" w:rsidRPr="00092FD9">
        <w:rPr>
          <w:szCs w:val="24"/>
          <w:lang w:val="es-ES"/>
        </w:rPr>
        <w:t xml:space="preserve">la </w:t>
      </w:r>
      <w:r w:rsidR="00EC6E9E" w:rsidRPr="00092FD9">
        <w:rPr>
          <w:szCs w:val="24"/>
          <w:lang w:val="es-ES"/>
        </w:rPr>
        <w:t>educación</w:t>
      </w:r>
      <w:r w:rsidRPr="00092FD9">
        <w:rPr>
          <w:szCs w:val="24"/>
          <w:lang w:val="es-ES"/>
        </w:rPr>
        <w:t xml:space="preserve">; </w:t>
      </w:r>
      <w:r w:rsidR="00FE6995" w:rsidRPr="00092FD9">
        <w:rPr>
          <w:szCs w:val="24"/>
          <w:lang w:val="es-ES"/>
        </w:rPr>
        <w:t>la aplicación de los dos Protocolos de la Convención; el fortalecimiento de las actividades de la sociedad civil en la esfera de la protección de la infancia</w:t>
      </w:r>
      <w:r w:rsidRPr="00092FD9">
        <w:rPr>
          <w:szCs w:val="24"/>
          <w:lang w:val="es-ES"/>
        </w:rPr>
        <w:t>.</w:t>
      </w:r>
    </w:p>
    <w:p w:rsidR="00765932" w:rsidRPr="00092FD9" w:rsidRDefault="00765932">
      <w:pPr>
        <w:spacing w:after="240"/>
        <w:rPr>
          <w:szCs w:val="24"/>
          <w:lang w:val="es-ES"/>
        </w:rPr>
      </w:pPr>
      <w:r w:rsidRPr="00092FD9">
        <w:rPr>
          <w:szCs w:val="24"/>
          <w:lang w:val="es-ES"/>
        </w:rPr>
        <w:t>12.</w:t>
      </w:r>
      <w:r w:rsidRPr="00092FD9">
        <w:rPr>
          <w:szCs w:val="24"/>
          <w:lang w:val="es-ES"/>
        </w:rPr>
        <w:tab/>
      </w:r>
      <w:r w:rsidR="00D34710" w:rsidRPr="00092FD9">
        <w:rPr>
          <w:szCs w:val="24"/>
          <w:lang w:val="es-ES"/>
        </w:rPr>
        <w:t>Kirguistán</w:t>
      </w:r>
      <w:r w:rsidRPr="00092FD9">
        <w:rPr>
          <w:szCs w:val="24"/>
          <w:lang w:val="es-ES"/>
        </w:rPr>
        <w:t xml:space="preserve"> </w:t>
      </w:r>
      <w:r w:rsidR="00E31D9F" w:rsidRPr="00092FD9">
        <w:rPr>
          <w:szCs w:val="24"/>
          <w:lang w:val="es-ES"/>
        </w:rPr>
        <w:t>considera que todavía queda mucho por hacer para cumplir las obligaciones que le incumben en virtud de los dos Protocolos de la Convención</w:t>
      </w:r>
      <w:r w:rsidR="002257F0" w:rsidRPr="00092FD9">
        <w:rPr>
          <w:szCs w:val="24"/>
          <w:lang w:val="es-ES"/>
        </w:rPr>
        <w:t>,</w:t>
      </w:r>
      <w:r w:rsidR="00E31D9F" w:rsidRPr="00092FD9">
        <w:rPr>
          <w:szCs w:val="24"/>
          <w:lang w:val="es-ES"/>
        </w:rPr>
        <w:t xml:space="preserve"> y para ello está decidido </w:t>
      </w:r>
      <w:r w:rsidR="000D539A" w:rsidRPr="00092FD9">
        <w:rPr>
          <w:szCs w:val="24"/>
          <w:lang w:val="es-ES"/>
        </w:rPr>
        <w:t xml:space="preserve">a </w:t>
      </w:r>
      <w:r w:rsidR="00E31D9F" w:rsidRPr="00092FD9">
        <w:rPr>
          <w:szCs w:val="24"/>
          <w:lang w:val="es-ES"/>
        </w:rPr>
        <w:t xml:space="preserve">intensificar su colaboración con los organismos internacionales, en particular el </w:t>
      </w:r>
      <w:r w:rsidRPr="00092FD9">
        <w:rPr>
          <w:szCs w:val="24"/>
          <w:lang w:val="es-ES"/>
        </w:rPr>
        <w:t>UNICEF.</w:t>
      </w:r>
    </w:p>
    <w:p w:rsidR="00765932" w:rsidRPr="00092FD9" w:rsidRDefault="003F6946">
      <w:pPr>
        <w:keepNext/>
        <w:spacing w:after="240"/>
        <w:rPr>
          <w:i/>
          <w:iCs/>
          <w:szCs w:val="24"/>
          <w:lang w:val="es-ES"/>
        </w:rPr>
      </w:pPr>
      <w:r w:rsidRPr="00092FD9">
        <w:rPr>
          <w:b/>
          <w:lang w:val="es-ES"/>
        </w:rPr>
        <w:t>INFORME INICIAL DE KIRGUISTÁN SOBRE LA APLICACIÓN DEL PROTOCOLO FACULTATIVO DE LA CONVENCIÓN SOBRE LOS DERECHOS DEL NIÑO RELATIVO A LA PARTICIPACIÓN DE NIÑOS EN LOS CONFLICTOS ARMADOS</w:t>
      </w:r>
    </w:p>
    <w:p w:rsidR="00765932" w:rsidRPr="00092FD9" w:rsidRDefault="00765932">
      <w:pPr>
        <w:spacing w:after="240"/>
        <w:rPr>
          <w:szCs w:val="24"/>
          <w:lang w:val="es-ES"/>
        </w:rPr>
      </w:pPr>
      <w:r w:rsidRPr="00092FD9">
        <w:rPr>
          <w:szCs w:val="24"/>
          <w:lang w:val="es-ES"/>
        </w:rPr>
        <w:t>13.</w:t>
      </w:r>
      <w:r w:rsidRPr="00092FD9">
        <w:rPr>
          <w:szCs w:val="24"/>
          <w:lang w:val="es-ES"/>
        </w:rPr>
        <w:tab/>
      </w:r>
      <w:r w:rsidR="00D34710" w:rsidRPr="00092FD9">
        <w:rPr>
          <w:szCs w:val="24"/>
          <w:lang w:val="es-ES"/>
        </w:rPr>
        <w:t xml:space="preserve">La </w:t>
      </w:r>
      <w:r w:rsidR="00D34710" w:rsidRPr="00092FD9">
        <w:rPr>
          <w:b/>
          <w:szCs w:val="24"/>
          <w:lang w:val="es-ES"/>
        </w:rPr>
        <w:t>Sra.</w:t>
      </w:r>
      <w:r w:rsidRPr="00092FD9">
        <w:rPr>
          <w:b/>
          <w:szCs w:val="24"/>
          <w:lang w:val="es-ES"/>
        </w:rPr>
        <w:t> LEE</w:t>
      </w:r>
      <w:r w:rsidR="00843B2F" w:rsidRPr="00092FD9">
        <w:rPr>
          <w:szCs w:val="24"/>
          <w:lang w:val="es-ES"/>
        </w:rPr>
        <w:t xml:space="preserve"> señala a la atención que el informe no se ha</w:t>
      </w:r>
      <w:r w:rsidR="00105EB5" w:rsidRPr="00092FD9">
        <w:rPr>
          <w:szCs w:val="24"/>
          <w:lang w:val="es-ES"/>
        </w:rPr>
        <w:t xml:space="preserve"> preparado de conformidad con </w:t>
      </w:r>
      <w:r w:rsidR="00843B2F" w:rsidRPr="00092FD9">
        <w:rPr>
          <w:szCs w:val="24"/>
          <w:lang w:val="es-ES"/>
        </w:rPr>
        <w:t>las directrices generales relativas a la forma y el contenido de los informes iniciales</w:t>
      </w:r>
      <w:r w:rsidRPr="00092FD9">
        <w:rPr>
          <w:szCs w:val="24"/>
          <w:lang w:val="es-ES"/>
        </w:rPr>
        <w:t xml:space="preserve">. </w:t>
      </w:r>
      <w:r w:rsidR="00843B2F" w:rsidRPr="00092FD9">
        <w:rPr>
          <w:szCs w:val="24"/>
          <w:lang w:val="es-ES"/>
        </w:rPr>
        <w:t xml:space="preserve">Pide información sobre la aplicación de los párrafos </w:t>
      </w:r>
      <w:r w:rsidRPr="00092FD9">
        <w:rPr>
          <w:szCs w:val="24"/>
          <w:lang w:val="es-ES"/>
        </w:rPr>
        <w:t xml:space="preserve">1 </w:t>
      </w:r>
      <w:r w:rsidR="00843B2F" w:rsidRPr="00092FD9">
        <w:rPr>
          <w:szCs w:val="24"/>
          <w:lang w:val="es-ES"/>
        </w:rPr>
        <w:t>y</w:t>
      </w:r>
      <w:r w:rsidRPr="00092FD9">
        <w:rPr>
          <w:szCs w:val="24"/>
          <w:lang w:val="es-ES"/>
        </w:rPr>
        <w:t xml:space="preserve"> 2</w:t>
      </w:r>
      <w:r w:rsidR="00843B2F" w:rsidRPr="00092FD9">
        <w:rPr>
          <w:szCs w:val="24"/>
          <w:lang w:val="es-ES"/>
        </w:rPr>
        <w:t xml:space="preserve"> del artículo </w:t>
      </w:r>
      <w:r w:rsidRPr="00092FD9">
        <w:rPr>
          <w:szCs w:val="24"/>
          <w:lang w:val="es-ES"/>
        </w:rPr>
        <w:t xml:space="preserve">6 </w:t>
      </w:r>
      <w:r w:rsidR="00843B2F" w:rsidRPr="00092FD9">
        <w:rPr>
          <w:szCs w:val="24"/>
          <w:lang w:val="es-ES"/>
        </w:rPr>
        <w:t>del Protocolo, en particular sobre las medidas adoptadas para garantizar la aplicación eficaz de estas disposiciones, sobre los órganos públicos encargados de esta tarea y</w:t>
      </w:r>
      <w:r w:rsidR="00EF2B48" w:rsidRPr="00092FD9">
        <w:rPr>
          <w:szCs w:val="24"/>
          <w:lang w:val="es-ES"/>
        </w:rPr>
        <w:t xml:space="preserve"> sobre </w:t>
      </w:r>
      <w:r w:rsidR="00843B2F" w:rsidRPr="00092FD9">
        <w:rPr>
          <w:szCs w:val="24"/>
          <w:lang w:val="es-ES"/>
        </w:rPr>
        <w:t>los mecanismos de evaluación periódica existentes</w:t>
      </w:r>
      <w:r w:rsidRPr="00092FD9">
        <w:rPr>
          <w:szCs w:val="24"/>
          <w:lang w:val="es-ES"/>
        </w:rPr>
        <w:t xml:space="preserve">. </w:t>
      </w:r>
    </w:p>
    <w:p w:rsidR="00765932" w:rsidRPr="00092FD9" w:rsidRDefault="00765932">
      <w:pPr>
        <w:spacing w:after="240"/>
        <w:rPr>
          <w:szCs w:val="24"/>
          <w:lang w:val="es-ES"/>
        </w:rPr>
      </w:pPr>
      <w:r w:rsidRPr="00092FD9">
        <w:rPr>
          <w:szCs w:val="24"/>
          <w:lang w:val="es-ES"/>
        </w:rPr>
        <w:t>14.</w:t>
      </w:r>
      <w:r w:rsidRPr="00092FD9">
        <w:rPr>
          <w:szCs w:val="24"/>
          <w:lang w:val="es-ES"/>
        </w:rPr>
        <w:tab/>
      </w:r>
      <w:r w:rsidR="00CA63B9" w:rsidRPr="00092FD9">
        <w:rPr>
          <w:szCs w:val="24"/>
          <w:lang w:val="es-ES"/>
        </w:rPr>
        <w:t>Ciertos centros escolares</w:t>
      </w:r>
      <w:r w:rsidR="00D32BA5" w:rsidRPr="00092FD9">
        <w:rPr>
          <w:szCs w:val="24"/>
          <w:lang w:val="es-ES"/>
        </w:rPr>
        <w:t xml:space="preserve"> </w:t>
      </w:r>
      <w:r w:rsidR="00007B9A" w:rsidRPr="00092FD9">
        <w:rPr>
          <w:szCs w:val="24"/>
          <w:lang w:val="es-ES"/>
        </w:rPr>
        <w:t xml:space="preserve">dependerían </w:t>
      </w:r>
      <w:r w:rsidR="00D32BA5" w:rsidRPr="00092FD9">
        <w:rPr>
          <w:szCs w:val="24"/>
          <w:lang w:val="es-ES"/>
        </w:rPr>
        <w:t xml:space="preserve">todavía </w:t>
      </w:r>
      <w:r w:rsidR="00CA63B9" w:rsidRPr="00092FD9">
        <w:rPr>
          <w:szCs w:val="24"/>
          <w:lang w:val="es-ES"/>
        </w:rPr>
        <w:t>del Ministerio de Defensa y sería deseable recibir</w:t>
      </w:r>
      <w:r w:rsidR="00FD2966" w:rsidRPr="00092FD9">
        <w:rPr>
          <w:szCs w:val="24"/>
          <w:lang w:val="es-ES"/>
        </w:rPr>
        <w:t xml:space="preserve"> una aclaración </w:t>
      </w:r>
      <w:r w:rsidR="00CA63B9" w:rsidRPr="00092FD9">
        <w:rPr>
          <w:szCs w:val="24"/>
          <w:lang w:val="es-ES"/>
        </w:rPr>
        <w:t xml:space="preserve">a este respecto. La delegación podría explicar por qué se ha puesto </w:t>
      </w:r>
      <w:r w:rsidR="00D62126" w:rsidRPr="00092FD9">
        <w:rPr>
          <w:szCs w:val="24"/>
          <w:lang w:val="es-ES"/>
        </w:rPr>
        <w:t>e</w:t>
      </w:r>
      <w:r w:rsidR="00CA63B9" w:rsidRPr="00092FD9">
        <w:rPr>
          <w:szCs w:val="24"/>
          <w:lang w:val="es-ES"/>
        </w:rPr>
        <w:t xml:space="preserve">l Liceo </w:t>
      </w:r>
      <w:r w:rsidRPr="00092FD9">
        <w:rPr>
          <w:szCs w:val="24"/>
          <w:lang w:val="es-ES"/>
        </w:rPr>
        <w:t xml:space="preserve">«Daniyar Asanov» </w:t>
      </w:r>
      <w:r w:rsidR="00CA63B9" w:rsidRPr="00092FD9">
        <w:rPr>
          <w:szCs w:val="24"/>
          <w:lang w:val="es-ES"/>
        </w:rPr>
        <w:t>bajo la autoridad del Ministerio de Defensa y</w:t>
      </w:r>
      <w:r w:rsidR="00FD2966" w:rsidRPr="00092FD9">
        <w:rPr>
          <w:szCs w:val="24"/>
          <w:lang w:val="es-ES"/>
        </w:rPr>
        <w:t xml:space="preserve"> especificar </w:t>
      </w:r>
      <w:r w:rsidR="00CA63B9" w:rsidRPr="00092FD9">
        <w:rPr>
          <w:szCs w:val="24"/>
          <w:lang w:val="es-ES"/>
        </w:rPr>
        <w:t>cuántos alumnos hay inscritos y a partir de</w:t>
      </w:r>
      <w:r w:rsidR="00FD2966" w:rsidRPr="00092FD9">
        <w:rPr>
          <w:szCs w:val="24"/>
          <w:lang w:val="es-ES"/>
        </w:rPr>
        <w:t xml:space="preserve"> qué </w:t>
      </w:r>
      <w:r w:rsidR="00CA1E78" w:rsidRPr="00092FD9">
        <w:rPr>
          <w:szCs w:val="24"/>
          <w:lang w:val="es-ES"/>
        </w:rPr>
        <w:t xml:space="preserve">edad </w:t>
      </w:r>
      <w:r w:rsidR="00CA63B9" w:rsidRPr="00092FD9">
        <w:rPr>
          <w:szCs w:val="24"/>
          <w:lang w:val="es-ES"/>
        </w:rPr>
        <w:t>son admitidos</w:t>
      </w:r>
      <w:r w:rsidRPr="00092FD9">
        <w:rPr>
          <w:szCs w:val="24"/>
          <w:lang w:val="es-ES"/>
        </w:rPr>
        <w:t xml:space="preserve">. </w:t>
      </w:r>
    </w:p>
    <w:p w:rsidR="00765932" w:rsidRPr="00092FD9" w:rsidRDefault="00765932">
      <w:pPr>
        <w:spacing w:after="240" w:line="270" w:lineRule="exact"/>
        <w:rPr>
          <w:lang w:val="es-ES"/>
        </w:rPr>
      </w:pPr>
      <w:r w:rsidRPr="00092FD9">
        <w:rPr>
          <w:lang w:val="es-ES"/>
        </w:rPr>
        <w:t>15.</w:t>
      </w:r>
      <w:r w:rsidRPr="00092FD9">
        <w:rPr>
          <w:lang w:val="es-ES"/>
        </w:rPr>
        <w:tab/>
      </w:r>
      <w:r w:rsidR="00D7665C" w:rsidRPr="00092FD9">
        <w:rPr>
          <w:lang w:val="es-ES"/>
        </w:rPr>
        <w:t xml:space="preserve">El Comité desea saber si se han asignado suficientes </w:t>
      </w:r>
      <w:r w:rsidR="000E68A6" w:rsidRPr="00092FD9">
        <w:rPr>
          <w:lang w:val="es-ES"/>
        </w:rPr>
        <w:t xml:space="preserve">recursos </w:t>
      </w:r>
      <w:r w:rsidR="00D7665C" w:rsidRPr="00092FD9">
        <w:rPr>
          <w:lang w:val="es-ES"/>
        </w:rPr>
        <w:t xml:space="preserve">a la ejecución del programa nacional </w:t>
      </w:r>
      <w:r w:rsidRPr="00092FD9">
        <w:rPr>
          <w:lang w:val="es-ES"/>
        </w:rPr>
        <w:t>«</w:t>
      </w:r>
      <w:r w:rsidR="006D725F" w:rsidRPr="00092FD9">
        <w:rPr>
          <w:lang w:val="es-ES"/>
        </w:rPr>
        <w:t>Nueva generación</w:t>
      </w:r>
      <w:r w:rsidRPr="00092FD9">
        <w:rPr>
          <w:lang w:val="es-ES"/>
        </w:rPr>
        <w:t xml:space="preserve">» </w:t>
      </w:r>
      <w:r w:rsidR="006D725F" w:rsidRPr="00092FD9">
        <w:rPr>
          <w:lang w:val="es-ES"/>
        </w:rPr>
        <w:t>y si se ha efectuado ya un examen periódico con la participación de niños y de ONG</w:t>
      </w:r>
      <w:r w:rsidRPr="00092FD9">
        <w:rPr>
          <w:lang w:val="es-ES"/>
        </w:rPr>
        <w:t xml:space="preserve">. </w:t>
      </w:r>
      <w:r w:rsidR="00DC04B0" w:rsidRPr="00092FD9">
        <w:rPr>
          <w:lang w:val="es-ES"/>
        </w:rPr>
        <w:t xml:space="preserve">La respuesta a la pregunta </w:t>
      </w:r>
      <w:r w:rsidRPr="00092FD9">
        <w:rPr>
          <w:lang w:val="es-ES"/>
        </w:rPr>
        <w:t xml:space="preserve">2 de la </w:t>
      </w:r>
      <w:r w:rsidR="00DC04B0" w:rsidRPr="00092FD9">
        <w:rPr>
          <w:lang w:val="es-ES"/>
        </w:rPr>
        <w:t>l</w:t>
      </w:r>
      <w:r w:rsidR="00DC04B0" w:rsidRPr="00092FD9">
        <w:rPr>
          <w:bCs/>
          <w:lang w:val="es-ES"/>
        </w:rPr>
        <w:t>ista de cuestiones que se deben abordar</w:t>
      </w:r>
      <w:r w:rsidR="00DC04B0" w:rsidRPr="00092FD9">
        <w:rPr>
          <w:color w:val="000000"/>
          <w:szCs w:val="24"/>
          <w:lang w:val="es-ES"/>
        </w:rPr>
        <w:t xml:space="preserve"> es muy poco explícita, </w:t>
      </w:r>
      <w:r w:rsidR="000E68A6" w:rsidRPr="00092FD9">
        <w:rPr>
          <w:color w:val="000000"/>
          <w:szCs w:val="24"/>
          <w:lang w:val="es-ES"/>
        </w:rPr>
        <w:t xml:space="preserve">por lo que </w:t>
      </w:r>
      <w:r w:rsidR="00DC04B0" w:rsidRPr="00092FD9">
        <w:rPr>
          <w:color w:val="000000"/>
          <w:szCs w:val="24"/>
          <w:lang w:val="es-ES"/>
        </w:rPr>
        <w:t>se necesitaría información más precisa a este respecto</w:t>
      </w:r>
      <w:r w:rsidRPr="00092FD9">
        <w:rPr>
          <w:lang w:val="es-ES"/>
        </w:rPr>
        <w:t xml:space="preserve">. </w:t>
      </w:r>
    </w:p>
    <w:p w:rsidR="00765932" w:rsidRPr="00092FD9" w:rsidRDefault="00765932">
      <w:pPr>
        <w:spacing w:after="240" w:line="270" w:lineRule="exact"/>
        <w:rPr>
          <w:lang w:val="es-ES"/>
        </w:rPr>
      </w:pPr>
      <w:r w:rsidRPr="00092FD9">
        <w:rPr>
          <w:lang w:val="es-ES"/>
        </w:rPr>
        <w:t>16.</w:t>
      </w:r>
      <w:r w:rsidRPr="00092FD9">
        <w:rPr>
          <w:lang w:val="es-ES"/>
        </w:rPr>
        <w:tab/>
      </w:r>
      <w:r w:rsidR="00DC04B0" w:rsidRPr="00092FD9">
        <w:rPr>
          <w:lang w:val="es-ES"/>
        </w:rPr>
        <w:t>Sería útil saber</w:t>
      </w:r>
      <w:r w:rsidR="008B0FAE" w:rsidRPr="00092FD9">
        <w:rPr>
          <w:lang w:val="es-ES"/>
        </w:rPr>
        <w:t xml:space="preserve"> </w:t>
      </w:r>
      <w:r w:rsidR="004132DE" w:rsidRPr="00092FD9">
        <w:rPr>
          <w:lang w:val="es-ES"/>
        </w:rPr>
        <w:t>qué</w:t>
      </w:r>
      <w:r w:rsidR="008B0FAE" w:rsidRPr="00092FD9">
        <w:rPr>
          <w:lang w:val="es-ES"/>
        </w:rPr>
        <w:t xml:space="preserve"> </w:t>
      </w:r>
      <w:r w:rsidR="00DC04B0" w:rsidRPr="00092FD9">
        <w:rPr>
          <w:lang w:val="es-ES"/>
        </w:rPr>
        <w:t xml:space="preserve">porcentaje de </w:t>
      </w:r>
      <w:r w:rsidR="00F26BE0" w:rsidRPr="00092FD9">
        <w:rPr>
          <w:lang w:val="es-ES"/>
        </w:rPr>
        <w:t xml:space="preserve">alumnos </w:t>
      </w:r>
      <w:r w:rsidR="005547A6" w:rsidRPr="00092FD9">
        <w:rPr>
          <w:lang w:val="es-ES"/>
        </w:rPr>
        <w:t xml:space="preserve">que salen </w:t>
      </w:r>
      <w:r w:rsidR="00F26BE0" w:rsidRPr="00092FD9">
        <w:rPr>
          <w:lang w:val="es-ES"/>
        </w:rPr>
        <w:t>de las escuelas</w:t>
      </w:r>
      <w:r w:rsidR="00DC04B0" w:rsidRPr="00092FD9">
        <w:rPr>
          <w:lang w:val="es-ES"/>
        </w:rPr>
        <w:t xml:space="preserve"> militares se</w:t>
      </w:r>
      <w:r w:rsidR="00CF395E" w:rsidRPr="00092FD9">
        <w:rPr>
          <w:lang w:val="es-ES"/>
        </w:rPr>
        <w:t xml:space="preserve"> alistan </w:t>
      </w:r>
      <w:r w:rsidR="00DC04B0" w:rsidRPr="00092FD9">
        <w:rPr>
          <w:lang w:val="es-ES"/>
        </w:rPr>
        <w:t>en el ejército, si</w:t>
      </w:r>
      <w:r w:rsidR="008B0FAE" w:rsidRPr="00092FD9">
        <w:rPr>
          <w:lang w:val="es-ES"/>
        </w:rPr>
        <w:t xml:space="preserve"> están </w:t>
      </w:r>
      <w:r w:rsidR="00DC04B0" w:rsidRPr="00092FD9">
        <w:rPr>
          <w:lang w:val="es-ES"/>
        </w:rPr>
        <w:t xml:space="preserve">obligados a hacerlo y si </w:t>
      </w:r>
      <w:r w:rsidR="006925E2" w:rsidRPr="00092FD9">
        <w:rPr>
          <w:lang w:val="es-ES"/>
        </w:rPr>
        <w:t xml:space="preserve">durante sus estudios </w:t>
      </w:r>
      <w:r w:rsidR="00DC04B0" w:rsidRPr="00092FD9">
        <w:rPr>
          <w:lang w:val="es-ES"/>
        </w:rPr>
        <w:t>reciben información sobre la Convención y el Protocolo Facultativo</w:t>
      </w:r>
      <w:r w:rsidRPr="00092FD9">
        <w:rPr>
          <w:lang w:val="es-ES"/>
        </w:rPr>
        <w:t>.</w:t>
      </w:r>
    </w:p>
    <w:p w:rsidR="00765932" w:rsidRPr="00092FD9" w:rsidRDefault="00765932">
      <w:pPr>
        <w:spacing w:after="240"/>
        <w:rPr>
          <w:lang w:val="es-ES"/>
        </w:rPr>
      </w:pPr>
      <w:r w:rsidRPr="00092FD9">
        <w:rPr>
          <w:lang w:val="es-ES"/>
        </w:rPr>
        <w:t>17.</w:t>
      </w:r>
      <w:r w:rsidRPr="00092FD9">
        <w:rPr>
          <w:lang w:val="es-ES"/>
        </w:rPr>
        <w:tab/>
      </w:r>
      <w:r w:rsidR="00D34710" w:rsidRPr="00092FD9">
        <w:rPr>
          <w:lang w:val="es-ES"/>
        </w:rPr>
        <w:t xml:space="preserve">La </w:t>
      </w:r>
      <w:r w:rsidR="00D34710" w:rsidRPr="00092FD9">
        <w:rPr>
          <w:b/>
          <w:lang w:val="es-ES"/>
        </w:rPr>
        <w:t>Sra.</w:t>
      </w:r>
      <w:r w:rsidRPr="00092FD9">
        <w:rPr>
          <w:b/>
          <w:lang w:val="es-ES"/>
        </w:rPr>
        <w:t> OUEDRAOGO</w:t>
      </w:r>
      <w:r w:rsidRPr="00092FD9">
        <w:rPr>
          <w:lang w:val="es-ES"/>
        </w:rPr>
        <w:t xml:space="preserve"> </w:t>
      </w:r>
      <w:r w:rsidR="005C5DD9" w:rsidRPr="00092FD9">
        <w:rPr>
          <w:lang w:val="es-ES"/>
        </w:rPr>
        <w:t xml:space="preserve">pregunta si los </w:t>
      </w:r>
      <w:r w:rsidR="005547A6" w:rsidRPr="00092FD9">
        <w:rPr>
          <w:lang w:val="es-ES"/>
        </w:rPr>
        <w:t xml:space="preserve">alumnos de las escuelas </w:t>
      </w:r>
      <w:r w:rsidR="005C5DD9" w:rsidRPr="00092FD9">
        <w:rPr>
          <w:lang w:val="es-ES"/>
        </w:rPr>
        <w:t xml:space="preserve">militares que </w:t>
      </w:r>
      <w:r w:rsidR="000774E5" w:rsidRPr="00092FD9">
        <w:rPr>
          <w:lang w:val="es-ES"/>
        </w:rPr>
        <w:t>se arrepienten de su decisión de hacer una carrera militar tienen la posibilidad de cambiar de orientación, si se toman medidas para evitar las novatadas en estos establecimientos y si</w:t>
      </w:r>
      <w:r w:rsidR="0025485B" w:rsidRPr="00092FD9">
        <w:rPr>
          <w:lang w:val="es-ES"/>
        </w:rPr>
        <w:t xml:space="preserve"> las </w:t>
      </w:r>
      <w:r w:rsidR="005547A6" w:rsidRPr="00092FD9">
        <w:rPr>
          <w:lang w:val="es-ES"/>
        </w:rPr>
        <w:t xml:space="preserve">escuelas militares </w:t>
      </w:r>
      <w:r w:rsidR="000774E5" w:rsidRPr="00092FD9">
        <w:rPr>
          <w:lang w:val="es-ES"/>
        </w:rPr>
        <w:t>están</w:t>
      </w:r>
      <w:r w:rsidR="001953AD" w:rsidRPr="00092FD9">
        <w:rPr>
          <w:lang w:val="es-ES"/>
        </w:rPr>
        <w:t xml:space="preserve"> protegidas </w:t>
      </w:r>
      <w:r w:rsidR="000774E5" w:rsidRPr="00092FD9">
        <w:rPr>
          <w:lang w:val="es-ES"/>
        </w:rPr>
        <w:t>por el grupo de trabajo creado para luchar contra la violencia y los malos tratos en los establecimientos públicos</w:t>
      </w:r>
      <w:r w:rsidRPr="00092FD9">
        <w:rPr>
          <w:lang w:val="es-ES"/>
        </w:rPr>
        <w:t xml:space="preserve">. </w:t>
      </w:r>
    </w:p>
    <w:p w:rsidR="00765932" w:rsidRPr="00092FD9" w:rsidRDefault="00765932">
      <w:pPr>
        <w:spacing w:after="240"/>
        <w:rPr>
          <w:lang w:val="es-ES"/>
        </w:rPr>
      </w:pPr>
      <w:r w:rsidRPr="00092FD9">
        <w:rPr>
          <w:lang w:val="es-ES"/>
        </w:rPr>
        <w:t>18.</w:t>
      </w:r>
      <w:r w:rsidRPr="00092FD9">
        <w:rPr>
          <w:lang w:val="es-ES"/>
        </w:rPr>
        <w:tab/>
      </w:r>
      <w:r w:rsidR="00D34710" w:rsidRPr="00092FD9">
        <w:rPr>
          <w:lang w:val="es-ES"/>
        </w:rPr>
        <w:t xml:space="preserve">La </w:t>
      </w:r>
      <w:r w:rsidR="00D34710" w:rsidRPr="00092FD9">
        <w:rPr>
          <w:b/>
          <w:lang w:val="es-ES"/>
        </w:rPr>
        <w:t>Sra.</w:t>
      </w:r>
      <w:r w:rsidRPr="00092FD9">
        <w:rPr>
          <w:b/>
          <w:lang w:val="es-ES"/>
        </w:rPr>
        <w:t> SMITH</w:t>
      </w:r>
      <w:r w:rsidR="00C772BD" w:rsidRPr="00092FD9">
        <w:rPr>
          <w:lang w:val="es-ES"/>
        </w:rPr>
        <w:t xml:space="preserve"> pregunta si los tribunales de </w:t>
      </w:r>
      <w:r w:rsidR="00D34710" w:rsidRPr="00092FD9">
        <w:rPr>
          <w:lang w:val="es-ES"/>
        </w:rPr>
        <w:t>Kirguistán</w:t>
      </w:r>
      <w:r w:rsidRPr="00092FD9">
        <w:rPr>
          <w:lang w:val="es-ES"/>
        </w:rPr>
        <w:t xml:space="preserve"> </w:t>
      </w:r>
      <w:r w:rsidR="00C772BD" w:rsidRPr="00092FD9">
        <w:rPr>
          <w:lang w:val="es-ES"/>
        </w:rPr>
        <w:t>tienen competencia para juzgar a los nacionales que hayan</w:t>
      </w:r>
      <w:r w:rsidR="00BD2352" w:rsidRPr="00092FD9">
        <w:rPr>
          <w:lang w:val="es-ES"/>
        </w:rPr>
        <w:t xml:space="preserve"> alistado a </w:t>
      </w:r>
      <w:r w:rsidR="00C772BD" w:rsidRPr="00092FD9">
        <w:rPr>
          <w:lang w:val="es-ES"/>
        </w:rPr>
        <w:t>menores en el extranjero y a extranjeros que hayan</w:t>
      </w:r>
      <w:r w:rsidR="00BD2352" w:rsidRPr="00092FD9">
        <w:rPr>
          <w:lang w:val="es-ES"/>
        </w:rPr>
        <w:t xml:space="preserve"> alistado a menores kirguisos.</w:t>
      </w:r>
    </w:p>
    <w:p w:rsidR="00765932" w:rsidRPr="00092FD9" w:rsidRDefault="00765932">
      <w:pPr>
        <w:spacing w:after="240"/>
        <w:rPr>
          <w:lang w:val="es-ES"/>
        </w:rPr>
      </w:pPr>
      <w:r w:rsidRPr="00092FD9">
        <w:rPr>
          <w:lang w:val="es-ES"/>
        </w:rPr>
        <w:t>19.</w:t>
      </w:r>
      <w:r w:rsidRPr="00092FD9">
        <w:rPr>
          <w:lang w:val="es-ES"/>
        </w:rPr>
        <w:tab/>
      </w:r>
      <w:r w:rsidR="00F55116" w:rsidRPr="00092FD9">
        <w:rPr>
          <w:lang w:val="es-ES"/>
        </w:rPr>
        <w:t xml:space="preserve">El </w:t>
      </w:r>
      <w:r w:rsidR="00F55116" w:rsidRPr="00092FD9">
        <w:rPr>
          <w:b/>
          <w:lang w:val="es-ES"/>
        </w:rPr>
        <w:t>PRESIDENTE</w:t>
      </w:r>
      <w:r w:rsidR="00F55116" w:rsidRPr="00092FD9">
        <w:rPr>
          <w:lang w:val="es-ES"/>
        </w:rPr>
        <w:t xml:space="preserve"> </w:t>
      </w:r>
      <w:r w:rsidR="004E4E11" w:rsidRPr="00092FD9">
        <w:rPr>
          <w:lang w:val="es-ES"/>
        </w:rPr>
        <w:t xml:space="preserve">desea saber si el reclutamiento de mercenarios menores está castigado por </w:t>
      </w:r>
      <w:r w:rsidR="005E0B5F" w:rsidRPr="00092FD9">
        <w:rPr>
          <w:lang w:val="es-ES"/>
        </w:rPr>
        <w:t xml:space="preserve">la </w:t>
      </w:r>
      <w:r w:rsidR="004E4E11" w:rsidRPr="00092FD9">
        <w:rPr>
          <w:lang w:val="es-ES"/>
        </w:rPr>
        <w:t xml:space="preserve">ley </w:t>
      </w:r>
      <w:r w:rsidR="0079006C" w:rsidRPr="00092FD9">
        <w:rPr>
          <w:lang w:val="es-ES"/>
        </w:rPr>
        <w:t xml:space="preserve">si tiene lugar </w:t>
      </w:r>
      <w:r w:rsidR="004E4E11" w:rsidRPr="00092FD9">
        <w:rPr>
          <w:lang w:val="es-ES"/>
        </w:rPr>
        <w:t xml:space="preserve">en el extranjero y </w:t>
      </w:r>
      <w:r w:rsidR="0079006C" w:rsidRPr="00092FD9">
        <w:rPr>
          <w:lang w:val="es-ES"/>
        </w:rPr>
        <w:t>afecta a</w:t>
      </w:r>
      <w:r w:rsidR="004E4E11" w:rsidRPr="00092FD9">
        <w:rPr>
          <w:lang w:val="es-ES"/>
        </w:rPr>
        <w:t xml:space="preserve"> un niño </w:t>
      </w:r>
      <w:r w:rsidR="0079006C" w:rsidRPr="00092FD9">
        <w:rPr>
          <w:lang w:val="es-ES"/>
        </w:rPr>
        <w:t>kirguiso</w:t>
      </w:r>
      <w:r w:rsidR="002C5E23" w:rsidRPr="00092FD9">
        <w:rPr>
          <w:lang w:val="es-ES"/>
        </w:rPr>
        <w:t xml:space="preserve"> o si lo hace un ciudadano </w:t>
      </w:r>
      <w:r w:rsidR="00AC5DAE" w:rsidRPr="00092FD9">
        <w:rPr>
          <w:lang w:val="es-ES"/>
        </w:rPr>
        <w:t>de Kirguistán</w:t>
      </w:r>
      <w:r w:rsidRPr="00092FD9">
        <w:rPr>
          <w:lang w:val="es-ES"/>
        </w:rPr>
        <w:t xml:space="preserve">. </w:t>
      </w:r>
      <w:r w:rsidR="002C5E23" w:rsidRPr="00092FD9">
        <w:rPr>
          <w:lang w:val="es-ES"/>
        </w:rPr>
        <w:t>La delegación podría indicar también si</w:t>
      </w:r>
      <w:r w:rsidR="005547A6" w:rsidRPr="00092FD9">
        <w:rPr>
          <w:lang w:val="es-ES"/>
        </w:rPr>
        <w:t xml:space="preserve"> llegado el caso</w:t>
      </w:r>
      <w:r w:rsidR="002C5E23" w:rsidRPr="00092FD9">
        <w:rPr>
          <w:lang w:val="es-ES"/>
        </w:rPr>
        <w:t xml:space="preserve"> se ponen servicios de asesoramiento y apoyo psicológico a disposición de los niños refugiados traumatizados por los conflictos</w:t>
      </w:r>
      <w:r w:rsidRPr="00092FD9">
        <w:rPr>
          <w:lang w:val="es-ES"/>
        </w:rPr>
        <w:t xml:space="preserve">. </w:t>
      </w:r>
      <w:r w:rsidR="002C5E23" w:rsidRPr="00092FD9">
        <w:rPr>
          <w:lang w:val="es-ES"/>
        </w:rPr>
        <w:t>Agradecería recibir información complementaria sobre el carácter del</w:t>
      </w:r>
      <w:r w:rsidR="00C752BA" w:rsidRPr="00092FD9">
        <w:rPr>
          <w:lang w:val="es-ES"/>
        </w:rPr>
        <w:t xml:space="preserve"> servicio </w:t>
      </w:r>
      <w:r w:rsidR="00253BDA" w:rsidRPr="00092FD9">
        <w:rPr>
          <w:lang w:val="es-ES"/>
        </w:rPr>
        <w:t>civil</w:t>
      </w:r>
      <w:r w:rsidR="00507A05" w:rsidRPr="00092FD9">
        <w:rPr>
          <w:lang w:val="es-ES"/>
        </w:rPr>
        <w:t xml:space="preserve"> sustitutorio</w:t>
      </w:r>
      <w:r w:rsidRPr="00092FD9">
        <w:rPr>
          <w:lang w:val="es-ES"/>
        </w:rPr>
        <w:t>.</w:t>
      </w:r>
    </w:p>
    <w:p w:rsidR="00765932" w:rsidRPr="00092FD9" w:rsidRDefault="00D5363B">
      <w:pPr>
        <w:spacing w:after="240"/>
        <w:jc w:val="center"/>
        <w:rPr>
          <w:i/>
          <w:iCs/>
          <w:lang w:val="es-ES"/>
        </w:rPr>
      </w:pPr>
      <w:r w:rsidRPr="00092FD9">
        <w:rPr>
          <w:i/>
          <w:lang w:val="es-ES"/>
        </w:rPr>
        <w:t>Se suspende la sesión a las 10.50 horas y se reanuda a las 11.05 horas</w:t>
      </w:r>
      <w:r w:rsidR="00765932" w:rsidRPr="00092FD9">
        <w:rPr>
          <w:i/>
          <w:iCs/>
          <w:lang w:val="es-ES"/>
        </w:rPr>
        <w:t>.</w:t>
      </w:r>
    </w:p>
    <w:p w:rsidR="00765932" w:rsidRPr="00092FD9" w:rsidRDefault="00765932">
      <w:pPr>
        <w:spacing w:after="240"/>
        <w:rPr>
          <w:lang w:val="es-ES"/>
        </w:rPr>
      </w:pPr>
      <w:r w:rsidRPr="00092FD9">
        <w:rPr>
          <w:lang w:val="es-ES"/>
        </w:rPr>
        <w:t>20.</w:t>
      </w:r>
      <w:r w:rsidRPr="00092FD9">
        <w:rPr>
          <w:lang w:val="es-ES"/>
        </w:rPr>
        <w:tab/>
      </w:r>
      <w:r w:rsidR="00D34710" w:rsidRPr="00092FD9">
        <w:rPr>
          <w:lang w:val="es-ES"/>
        </w:rPr>
        <w:t xml:space="preserve">La </w:t>
      </w:r>
      <w:r w:rsidR="00D34710" w:rsidRPr="00092FD9">
        <w:rPr>
          <w:b/>
          <w:lang w:val="es-ES"/>
        </w:rPr>
        <w:t>Sra.</w:t>
      </w:r>
      <w:r w:rsidRPr="00092FD9">
        <w:rPr>
          <w:b/>
          <w:lang w:val="es-ES"/>
        </w:rPr>
        <w:t xml:space="preserve"> BOROMBAEVA</w:t>
      </w:r>
      <w:r w:rsidRPr="00092FD9">
        <w:rPr>
          <w:lang w:val="es-ES"/>
        </w:rPr>
        <w:t xml:space="preserve"> (</w:t>
      </w:r>
      <w:r w:rsidR="00D34710" w:rsidRPr="00092FD9">
        <w:rPr>
          <w:rFonts w:eastAsia="MS Mincho"/>
          <w:lang w:val="es-ES"/>
        </w:rPr>
        <w:t>Kirguistán</w:t>
      </w:r>
      <w:r w:rsidRPr="00092FD9">
        <w:rPr>
          <w:lang w:val="es-ES"/>
        </w:rPr>
        <w:t xml:space="preserve">) </w:t>
      </w:r>
      <w:r w:rsidR="0089113B" w:rsidRPr="00092FD9">
        <w:rPr>
          <w:lang w:val="es-ES"/>
        </w:rPr>
        <w:t xml:space="preserve">explica que </w:t>
      </w:r>
      <w:r w:rsidR="00D16F42" w:rsidRPr="00092FD9">
        <w:rPr>
          <w:lang w:val="es-ES"/>
        </w:rPr>
        <w:t xml:space="preserve">la preparación de </w:t>
      </w:r>
      <w:r w:rsidR="0089113B" w:rsidRPr="00092FD9">
        <w:rPr>
          <w:lang w:val="es-ES"/>
        </w:rPr>
        <w:t>los dos informes objeto de examen</w:t>
      </w:r>
      <w:r w:rsidR="00D16F42" w:rsidRPr="00092FD9">
        <w:rPr>
          <w:lang w:val="es-ES"/>
        </w:rPr>
        <w:t xml:space="preserve"> es obra del Gobierno</w:t>
      </w:r>
      <w:r w:rsidR="0089113B" w:rsidRPr="00092FD9">
        <w:rPr>
          <w:lang w:val="es-ES"/>
        </w:rPr>
        <w:t xml:space="preserve"> y que sólo se han celebrado algunas mesas redondas con representantes de la sociedad civil</w:t>
      </w:r>
      <w:r w:rsidR="00507A05" w:rsidRPr="00092FD9">
        <w:rPr>
          <w:lang w:val="es-ES"/>
        </w:rPr>
        <w:t>,</w:t>
      </w:r>
      <w:r w:rsidR="0089113B" w:rsidRPr="00092FD9">
        <w:rPr>
          <w:lang w:val="es-ES"/>
        </w:rPr>
        <w:t xml:space="preserve"> porque la situación política</w:t>
      </w:r>
      <w:r w:rsidR="00F3660C" w:rsidRPr="00092FD9">
        <w:rPr>
          <w:lang w:val="es-ES"/>
        </w:rPr>
        <w:t xml:space="preserve"> </w:t>
      </w:r>
      <w:r w:rsidR="00253BDA" w:rsidRPr="00092FD9">
        <w:rPr>
          <w:lang w:val="es-ES"/>
        </w:rPr>
        <w:t xml:space="preserve">en 2005 y 2006 </w:t>
      </w:r>
      <w:r w:rsidR="00F3660C" w:rsidRPr="00092FD9">
        <w:rPr>
          <w:lang w:val="es-ES"/>
        </w:rPr>
        <w:t>estaba enormemente agitada</w:t>
      </w:r>
      <w:r w:rsidRPr="00092FD9">
        <w:rPr>
          <w:lang w:val="es-ES"/>
        </w:rPr>
        <w:t xml:space="preserve">. </w:t>
      </w:r>
      <w:r w:rsidR="00B752AF" w:rsidRPr="00092FD9">
        <w:rPr>
          <w:lang w:val="es-ES"/>
        </w:rPr>
        <w:t>Después, el Gobierno ha establecido un grupo de trabajo representativo del conjunto de los ministerios y de numerosas ONG, que se</w:t>
      </w:r>
      <w:r w:rsidR="00507A05" w:rsidRPr="00092FD9">
        <w:rPr>
          <w:lang w:val="es-ES"/>
        </w:rPr>
        <w:t xml:space="preserve"> ha de encargar </w:t>
      </w:r>
      <w:r w:rsidR="00B752AF" w:rsidRPr="00092FD9">
        <w:rPr>
          <w:lang w:val="es-ES"/>
        </w:rPr>
        <w:t>de</w:t>
      </w:r>
      <w:r w:rsidR="00507A05" w:rsidRPr="00092FD9">
        <w:rPr>
          <w:lang w:val="es-ES"/>
        </w:rPr>
        <w:t xml:space="preserve"> preparar </w:t>
      </w:r>
      <w:r w:rsidR="00B752AF" w:rsidRPr="00092FD9">
        <w:rPr>
          <w:lang w:val="es-ES"/>
        </w:rPr>
        <w:t>los próximos informes destinados a los órganos</w:t>
      </w:r>
      <w:r w:rsidR="00507A05" w:rsidRPr="00092FD9">
        <w:rPr>
          <w:lang w:val="es-ES"/>
        </w:rPr>
        <w:t xml:space="preserve"> convencionales</w:t>
      </w:r>
      <w:r w:rsidR="00B752AF" w:rsidRPr="00092FD9">
        <w:rPr>
          <w:lang w:val="es-ES"/>
        </w:rPr>
        <w:t>. También se respetarán plenamente en el futuro las directrices relativas a la elaboración de los informes</w:t>
      </w:r>
      <w:r w:rsidR="00507A05" w:rsidRPr="00092FD9">
        <w:rPr>
          <w:lang w:val="es-ES"/>
        </w:rPr>
        <w:t>,</w:t>
      </w:r>
      <w:r w:rsidR="00B752AF" w:rsidRPr="00092FD9">
        <w:rPr>
          <w:lang w:val="es-ES"/>
        </w:rPr>
        <w:t xml:space="preserve"> y por otr</w:t>
      </w:r>
      <w:r w:rsidR="00D62126" w:rsidRPr="00092FD9">
        <w:rPr>
          <w:lang w:val="es-ES"/>
        </w:rPr>
        <w:t>a parte las ONG ya intervienen co</w:t>
      </w:r>
      <w:r w:rsidR="00B752AF" w:rsidRPr="00092FD9">
        <w:rPr>
          <w:lang w:val="es-ES"/>
        </w:rPr>
        <w:t>n sus informes alternativos</w:t>
      </w:r>
      <w:r w:rsidRPr="00092FD9">
        <w:rPr>
          <w:lang w:val="es-ES"/>
        </w:rPr>
        <w:t>.</w:t>
      </w:r>
    </w:p>
    <w:p w:rsidR="00765932" w:rsidRPr="00092FD9" w:rsidRDefault="00765932">
      <w:pPr>
        <w:spacing w:after="240"/>
        <w:rPr>
          <w:lang w:val="es-ES"/>
        </w:rPr>
      </w:pPr>
      <w:r w:rsidRPr="00092FD9">
        <w:rPr>
          <w:lang w:val="es-ES"/>
        </w:rPr>
        <w:t>21.</w:t>
      </w:r>
      <w:r w:rsidRPr="00092FD9">
        <w:rPr>
          <w:lang w:val="es-ES"/>
        </w:rPr>
        <w:tab/>
      </w:r>
      <w:r w:rsidR="007D059A" w:rsidRPr="00092FD9">
        <w:rPr>
          <w:lang w:val="es-ES"/>
        </w:rPr>
        <w:t>Es</w:t>
      </w:r>
      <w:r w:rsidR="007E7831" w:rsidRPr="00092FD9">
        <w:rPr>
          <w:lang w:val="es-ES"/>
        </w:rPr>
        <w:t xml:space="preserve"> mucho lo que se ha hecho </w:t>
      </w:r>
      <w:r w:rsidR="007D059A" w:rsidRPr="00092FD9">
        <w:rPr>
          <w:lang w:val="es-ES"/>
        </w:rPr>
        <w:t>en materia de asistencia psicológica</w:t>
      </w:r>
      <w:r w:rsidRPr="00092FD9">
        <w:rPr>
          <w:lang w:val="es-ES"/>
        </w:rPr>
        <w:t xml:space="preserve">. </w:t>
      </w:r>
      <w:r w:rsidR="007D059A" w:rsidRPr="00092FD9">
        <w:rPr>
          <w:lang w:val="es-ES"/>
        </w:rPr>
        <w:t xml:space="preserve">La sociedad civil </w:t>
      </w:r>
      <w:r w:rsidR="007E7831" w:rsidRPr="00092FD9">
        <w:rPr>
          <w:lang w:val="es-ES"/>
        </w:rPr>
        <w:t xml:space="preserve">es la que </w:t>
      </w:r>
      <w:r w:rsidR="007D059A" w:rsidRPr="00092FD9">
        <w:rPr>
          <w:lang w:val="es-ES"/>
        </w:rPr>
        <w:t>ha preparado la propuesta de ley sobre protección jurídica de la familia y la ha presentado al Parlamento con 36.</w:t>
      </w:r>
      <w:r w:rsidRPr="00092FD9">
        <w:rPr>
          <w:lang w:val="es-ES"/>
        </w:rPr>
        <w:t>000</w:t>
      </w:r>
      <w:r w:rsidR="007D059A" w:rsidRPr="00092FD9">
        <w:rPr>
          <w:lang w:val="es-ES"/>
        </w:rPr>
        <w:t xml:space="preserve"> firmas</w:t>
      </w:r>
      <w:r w:rsidRPr="00092FD9">
        <w:rPr>
          <w:lang w:val="es-ES"/>
        </w:rPr>
        <w:t xml:space="preserve">. </w:t>
      </w:r>
      <w:r w:rsidR="007D059A" w:rsidRPr="00092FD9">
        <w:rPr>
          <w:lang w:val="es-ES"/>
        </w:rPr>
        <w:t xml:space="preserve">Este texto </w:t>
      </w:r>
      <w:r w:rsidR="009D1DFC" w:rsidRPr="00092FD9">
        <w:rPr>
          <w:lang w:val="es-ES"/>
        </w:rPr>
        <w:t>se concentra en</w:t>
      </w:r>
      <w:r w:rsidR="007D059A" w:rsidRPr="00092FD9">
        <w:rPr>
          <w:lang w:val="es-ES"/>
        </w:rPr>
        <w:t xml:space="preserve"> la violencia contra los niños y </w:t>
      </w:r>
      <w:r w:rsidR="00977ADE" w:rsidRPr="00092FD9">
        <w:rPr>
          <w:lang w:val="es-ES"/>
        </w:rPr>
        <w:t xml:space="preserve">contra </w:t>
      </w:r>
      <w:r w:rsidR="007D059A" w:rsidRPr="00092FD9">
        <w:rPr>
          <w:lang w:val="es-ES"/>
        </w:rPr>
        <w:t>cualquier otro miembro de la familia. Desde su aprobación se han establecido algunos centros de crisis y líneas telefónicas especiales</w:t>
      </w:r>
      <w:r w:rsidRPr="00092FD9">
        <w:rPr>
          <w:lang w:val="es-ES"/>
        </w:rPr>
        <w:t>.</w:t>
      </w:r>
    </w:p>
    <w:p w:rsidR="00765932" w:rsidRPr="00092FD9" w:rsidRDefault="00765932">
      <w:pPr>
        <w:spacing w:after="240"/>
        <w:rPr>
          <w:lang w:val="es-ES"/>
        </w:rPr>
      </w:pPr>
      <w:r w:rsidRPr="00092FD9">
        <w:rPr>
          <w:lang w:val="es-ES"/>
        </w:rPr>
        <w:t>22.</w:t>
      </w:r>
      <w:r w:rsidRPr="00092FD9">
        <w:rPr>
          <w:lang w:val="es-ES"/>
        </w:rPr>
        <w:tab/>
      </w:r>
      <w:r w:rsidR="000E21BA" w:rsidRPr="00092FD9">
        <w:rPr>
          <w:lang w:val="es-ES"/>
        </w:rPr>
        <w:t xml:space="preserve">Las novatadas están en retroceso desde la revisión de la Ley </w:t>
      </w:r>
      <w:r w:rsidR="00D16F42" w:rsidRPr="00092FD9">
        <w:rPr>
          <w:lang w:val="es-ES"/>
        </w:rPr>
        <w:t>d</w:t>
      </w:r>
      <w:r w:rsidR="000E21BA" w:rsidRPr="00092FD9">
        <w:rPr>
          <w:lang w:val="es-ES"/>
        </w:rPr>
        <w:t>el servicio militar y gracias a la</w:t>
      </w:r>
      <w:r w:rsidR="00333832" w:rsidRPr="00092FD9">
        <w:rPr>
          <w:lang w:val="es-ES"/>
        </w:rPr>
        <w:t xml:space="preserve"> actuación </w:t>
      </w:r>
      <w:r w:rsidR="000E21BA" w:rsidRPr="00092FD9">
        <w:rPr>
          <w:lang w:val="es-ES"/>
        </w:rPr>
        <w:t>de los comités de madres de soldados, las ONG y el Ombudsman</w:t>
      </w:r>
      <w:r w:rsidRPr="00092FD9">
        <w:rPr>
          <w:lang w:val="es-ES"/>
        </w:rPr>
        <w:t>.</w:t>
      </w:r>
    </w:p>
    <w:p w:rsidR="00765932" w:rsidRPr="00092FD9" w:rsidRDefault="00765932">
      <w:pPr>
        <w:spacing w:after="240"/>
        <w:rPr>
          <w:lang w:val="es-ES"/>
        </w:rPr>
      </w:pPr>
      <w:r w:rsidRPr="00092FD9">
        <w:rPr>
          <w:lang w:val="es-ES"/>
        </w:rPr>
        <w:t>23.</w:t>
      </w:r>
      <w:r w:rsidRPr="00092FD9">
        <w:rPr>
          <w:lang w:val="es-ES"/>
        </w:rPr>
        <w:tab/>
      </w:r>
      <w:r w:rsidR="000A44F4" w:rsidRPr="00092FD9">
        <w:rPr>
          <w:lang w:val="es-ES"/>
        </w:rPr>
        <w:t>La aplicación del Protocolo Facultativo es en la actualidad competencia de una comisión interministerial que dirige el Viceprimer Ministro</w:t>
      </w:r>
      <w:r w:rsidRPr="00092FD9">
        <w:rPr>
          <w:lang w:val="es-ES"/>
        </w:rPr>
        <w:t xml:space="preserve">, </w:t>
      </w:r>
      <w:r w:rsidR="000A44F4" w:rsidRPr="00092FD9">
        <w:rPr>
          <w:lang w:val="es-ES"/>
        </w:rPr>
        <w:t>pero el Parlament</w:t>
      </w:r>
      <w:r w:rsidR="00A92E0C" w:rsidRPr="00092FD9">
        <w:rPr>
          <w:lang w:val="es-ES"/>
        </w:rPr>
        <w:t>o</w:t>
      </w:r>
      <w:r w:rsidR="000A44F4" w:rsidRPr="00092FD9">
        <w:rPr>
          <w:lang w:val="es-ES"/>
        </w:rPr>
        <w:t xml:space="preserve"> estudia la posibilidad de crear un órgano encargado de la protección de los derechos del niño, que asumiría la responsabilidad de la aplicación de la Convención y sus Protocolos Facultativos</w:t>
      </w:r>
      <w:r w:rsidRPr="00092FD9">
        <w:rPr>
          <w:lang w:val="es-ES"/>
        </w:rPr>
        <w:t>.</w:t>
      </w:r>
    </w:p>
    <w:p w:rsidR="00765932" w:rsidRPr="00092FD9" w:rsidRDefault="00765932">
      <w:pPr>
        <w:spacing w:after="240"/>
        <w:rPr>
          <w:lang w:val="es-ES"/>
        </w:rPr>
      </w:pPr>
      <w:r w:rsidRPr="00092FD9">
        <w:rPr>
          <w:lang w:val="es-ES"/>
        </w:rPr>
        <w:t>24.</w:t>
      </w:r>
      <w:r w:rsidRPr="00092FD9">
        <w:rPr>
          <w:lang w:val="es-ES"/>
        </w:rPr>
        <w:tab/>
      </w:r>
      <w:r w:rsidR="00D34710" w:rsidRPr="00092FD9">
        <w:rPr>
          <w:lang w:val="es-ES"/>
        </w:rPr>
        <w:t>E</w:t>
      </w:r>
      <w:r w:rsidR="00234A7D" w:rsidRPr="00092FD9">
        <w:rPr>
          <w:lang w:val="es-ES"/>
        </w:rPr>
        <w:t xml:space="preserve">l </w:t>
      </w:r>
      <w:r w:rsidR="00234A7D" w:rsidRPr="00092FD9">
        <w:rPr>
          <w:b/>
          <w:lang w:val="es-ES"/>
        </w:rPr>
        <w:t>Sr</w:t>
      </w:r>
      <w:r w:rsidR="00D34710" w:rsidRPr="00092FD9">
        <w:rPr>
          <w:b/>
          <w:lang w:val="es-ES"/>
        </w:rPr>
        <w:t xml:space="preserve">. </w:t>
      </w:r>
      <w:r w:rsidRPr="00092FD9">
        <w:rPr>
          <w:b/>
          <w:lang w:val="es-ES"/>
        </w:rPr>
        <w:t>USENALIEV</w:t>
      </w:r>
      <w:r w:rsidRPr="00092FD9">
        <w:rPr>
          <w:lang w:val="es-ES"/>
        </w:rPr>
        <w:t xml:space="preserve"> (</w:t>
      </w:r>
      <w:r w:rsidR="00D34710" w:rsidRPr="00092FD9">
        <w:rPr>
          <w:rFonts w:eastAsia="MS Mincho"/>
          <w:lang w:val="es-ES"/>
        </w:rPr>
        <w:t>Kirguistán</w:t>
      </w:r>
      <w:r w:rsidRPr="00092FD9">
        <w:rPr>
          <w:lang w:val="es-ES"/>
        </w:rPr>
        <w:t>)</w:t>
      </w:r>
      <w:r w:rsidR="009D1DFC" w:rsidRPr="00092FD9">
        <w:rPr>
          <w:lang w:val="es-ES"/>
        </w:rPr>
        <w:t xml:space="preserve"> dice que hasta 2005 el Liceo M</w:t>
      </w:r>
      <w:r w:rsidR="00394449" w:rsidRPr="00092FD9">
        <w:rPr>
          <w:lang w:val="es-ES"/>
        </w:rPr>
        <w:t xml:space="preserve">ilitar </w:t>
      </w:r>
      <w:r w:rsidRPr="00092FD9">
        <w:rPr>
          <w:szCs w:val="24"/>
          <w:lang w:val="es-ES"/>
        </w:rPr>
        <w:t>«Daniyar Asanov»</w:t>
      </w:r>
      <w:r w:rsidR="00333832" w:rsidRPr="00092FD9">
        <w:rPr>
          <w:lang w:val="es-ES"/>
        </w:rPr>
        <w:t xml:space="preserve"> dependía </w:t>
      </w:r>
      <w:r w:rsidR="00394449" w:rsidRPr="00092FD9">
        <w:rPr>
          <w:lang w:val="es-ES"/>
        </w:rPr>
        <w:t>del Ministerio de Educación,</w:t>
      </w:r>
      <w:r w:rsidR="00333832" w:rsidRPr="00092FD9">
        <w:rPr>
          <w:lang w:val="es-ES"/>
        </w:rPr>
        <w:t xml:space="preserve"> salvo </w:t>
      </w:r>
      <w:r w:rsidR="00394449" w:rsidRPr="00092FD9">
        <w:rPr>
          <w:lang w:val="es-ES"/>
        </w:rPr>
        <w:t xml:space="preserve">los cursos de educación física y </w:t>
      </w:r>
      <w:r w:rsidR="00333832" w:rsidRPr="00092FD9">
        <w:rPr>
          <w:lang w:val="es-ES"/>
        </w:rPr>
        <w:t xml:space="preserve">de </w:t>
      </w:r>
      <w:r w:rsidR="00394449" w:rsidRPr="00092FD9">
        <w:rPr>
          <w:lang w:val="es-ES"/>
        </w:rPr>
        <w:t>preparación para el servicio militar, que</w:t>
      </w:r>
      <w:r w:rsidR="00333832" w:rsidRPr="00092FD9">
        <w:rPr>
          <w:lang w:val="es-ES"/>
        </w:rPr>
        <w:t xml:space="preserve"> dependían </w:t>
      </w:r>
      <w:r w:rsidR="00394449" w:rsidRPr="00092FD9">
        <w:rPr>
          <w:lang w:val="es-ES"/>
        </w:rPr>
        <w:t>del Ministerio de Defensa</w:t>
      </w:r>
      <w:r w:rsidRPr="00092FD9">
        <w:rPr>
          <w:lang w:val="es-ES"/>
        </w:rPr>
        <w:t xml:space="preserve">. </w:t>
      </w:r>
      <w:r w:rsidR="00394449" w:rsidRPr="00092FD9">
        <w:rPr>
          <w:lang w:val="es-ES"/>
        </w:rPr>
        <w:t>Esta doble competencia planteaba problemas, por lo que el Liceo se ha confiado al Ministerio de Defensa</w:t>
      </w:r>
      <w:r w:rsidRPr="00092FD9">
        <w:rPr>
          <w:lang w:val="es-ES"/>
        </w:rPr>
        <w:t>.</w:t>
      </w:r>
    </w:p>
    <w:p w:rsidR="00765932" w:rsidRPr="00092FD9" w:rsidRDefault="00765932">
      <w:pPr>
        <w:spacing w:after="240"/>
        <w:rPr>
          <w:lang w:val="es-ES"/>
        </w:rPr>
      </w:pPr>
      <w:r w:rsidRPr="00092FD9">
        <w:rPr>
          <w:lang w:val="es-ES"/>
        </w:rPr>
        <w:t>25.</w:t>
      </w:r>
      <w:r w:rsidRPr="00092FD9">
        <w:rPr>
          <w:lang w:val="es-ES"/>
        </w:rPr>
        <w:tab/>
      </w:r>
      <w:r w:rsidR="00394449" w:rsidRPr="00092FD9">
        <w:rPr>
          <w:lang w:val="es-ES"/>
        </w:rPr>
        <w:t>La instrucción militar</w:t>
      </w:r>
      <w:r w:rsidR="005243CE" w:rsidRPr="00092FD9">
        <w:rPr>
          <w:lang w:val="es-ES"/>
        </w:rPr>
        <w:t xml:space="preserve"> afecta </w:t>
      </w:r>
      <w:r w:rsidR="00394449" w:rsidRPr="00092FD9">
        <w:rPr>
          <w:lang w:val="es-ES"/>
        </w:rPr>
        <w:t xml:space="preserve">exclusivamente a </w:t>
      </w:r>
      <w:r w:rsidR="005243CE" w:rsidRPr="00092FD9">
        <w:rPr>
          <w:lang w:val="es-ES"/>
        </w:rPr>
        <w:t xml:space="preserve">los </w:t>
      </w:r>
      <w:r w:rsidR="00394449" w:rsidRPr="00092FD9">
        <w:rPr>
          <w:lang w:val="es-ES"/>
        </w:rPr>
        <w:t>muchachos de</w:t>
      </w:r>
      <w:r w:rsidR="005243CE" w:rsidRPr="00092FD9">
        <w:rPr>
          <w:lang w:val="es-ES"/>
        </w:rPr>
        <w:t xml:space="preserve"> los grados </w:t>
      </w:r>
      <w:r w:rsidRPr="00092FD9">
        <w:rPr>
          <w:lang w:val="es-ES"/>
        </w:rPr>
        <w:t>9</w:t>
      </w:r>
      <w:r w:rsidR="005243CE" w:rsidRPr="00092FD9">
        <w:rPr>
          <w:lang w:val="es-ES"/>
        </w:rPr>
        <w:t xml:space="preserve"> </w:t>
      </w:r>
      <w:r w:rsidR="00394449" w:rsidRPr="00092FD9">
        <w:rPr>
          <w:lang w:val="es-ES"/>
        </w:rPr>
        <w:t>a</w:t>
      </w:r>
      <w:r w:rsidRPr="00092FD9">
        <w:rPr>
          <w:lang w:val="es-ES"/>
        </w:rPr>
        <w:t xml:space="preserve"> 11. </w:t>
      </w:r>
      <w:r w:rsidR="00394449" w:rsidRPr="00092FD9">
        <w:rPr>
          <w:lang w:val="es-ES"/>
        </w:rPr>
        <w:t>No se pueden excluir casos aislados de novatadas, pero se hace todo lo posible p</w:t>
      </w:r>
      <w:r w:rsidR="00D16F42" w:rsidRPr="00092FD9">
        <w:rPr>
          <w:lang w:val="es-ES"/>
        </w:rPr>
        <w:t>ara</w:t>
      </w:r>
      <w:r w:rsidR="00394449" w:rsidRPr="00092FD9">
        <w:rPr>
          <w:lang w:val="es-ES"/>
        </w:rPr>
        <w:t xml:space="preserve"> eliminarlas</w:t>
      </w:r>
      <w:r w:rsidRPr="00092FD9">
        <w:rPr>
          <w:lang w:val="es-ES"/>
        </w:rPr>
        <w:t xml:space="preserve">. </w:t>
      </w:r>
      <w:r w:rsidR="00394449" w:rsidRPr="00092FD9">
        <w:rPr>
          <w:lang w:val="es-ES"/>
        </w:rPr>
        <w:t xml:space="preserve">Por este motivo se separa a los alumnos de </w:t>
      </w:r>
      <w:r w:rsidRPr="00092FD9">
        <w:rPr>
          <w:lang w:val="es-ES"/>
        </w:rPr>
        <w:t>9</w:t>
      </w:r>
      <w:r w:rsidR="00394449" w:rsidRPr="00092FD9">
        <w:rPr>
          <w:vertAlign w:val="superscript"/>
          <w:lang w:val="es-ES"/>
        </w:rPr>
        <w:t>º</w:t>
      </w:r>
      <w:r w:rsidR="00394449" w:rsidRPr="00092FD9">
        <w:rPr>
          <w:lang w:val="es-ES"/>
        </w:rPr>
        <w:t xml:space="preserve"> de las clases siguientes y se ha creado un Consejo </w:t>
      </w:r>
      <w:r w:rsidR="002E7CF7" w:rsidRPr="00092FD9">
        <w:rPr>
          <w:lang w:val="es-ES"/>
        </w:rPr>
        <w:t>Disciplinario</w:t>
      </w:r>
      <w:r w:rsidRPr="00092FD9">
        <w:rPr>
          <w:lang w:val="es-ES"/>
        </w:rPr>
        <w:t>.</w:t>
      </w:r>
    </w:p>
    <w:p w:rsidR="00765932" w:rsidRPr="00092FD9" w:rsidRDefault="00765932">
      <w:pPr>
        <w:spacing w:after="240"/>
        <w:rPr>
          <w:lang w:val="es-ES"/>
        </w:rPr>
      </w:pPr>
      <w:r w:rsidRPr="00092FD9">
        <w:rPr>
          <w:lang w:val="es-ES"/>
        </w:rPr>
        <w:t>26.</w:t>
      </w:r>
      <w:r w:rsidRPr="00092FD9">
        <w:rPr>
          <w:lang w:val="es-ES"/>
        </w:rPr>
        <w:tab/>
      </w:r>
      <w:r w:rsidR="00721552" w:rsidRPr="00092FD9">
        <w:rPr>
          <w:lang w:val="es-ES"/>
        </w:rPr>
        <w:t>En los centros departamentales de recursos especializados, dotados en particular de psicólogos y trabajadores sociales</w:t>
      </w:r>
      <w:r w:rsidR="00127251" w:rsidRPr="00092FD9">
        <w:rPr>
          <w:lang w:val="es-ES"/>
        </w:rPr>
        <w:t>, se</w:t>
      </w:r>
      <w:r w:rsidR="00FB2271" w:rsidRPr="00092FD9">
        <w:rPr>
          <w:lang w:val="es-ES"/>
        </w:rPr>
        <w:t xml:space="preserve"> ofrecen </w:t>
      </w:r>
      <w:r w:rsidR="0014200D" w:rsidRPr="00092FD9">
        <w:rPr>
          <w:lang w:val="es-ES"/>
        </w:rPr>
        <w:t>servicios de asistencia psicológica. Los casos más difíciles se pueden examinar en el Ministerio de Trabajo. Se han establecido en el sur centros que ofrecen la enseñanza en tayiko para los hijos de los refugiados de Tayikistán</w:t>
      </w:r>
      <w:r w:rsidR="0091668D" w:rsidRPr="00092FD9">
        <w:rPr>
          <w:lang w:val="es-ES"/>
        </w:rPr>
        <w:t>.</w:t>
      </w:r>
    </w:p>
    <w:p w:rsidR="00765932" w:rsidRPr="00092FD9" w:rsidRDefault="00765932">
      <w:pPr>
        <w:spacing w:after="240"/>
        <w:rPr>
          <w:szCs w:val="24"/>
          <w:lang w:val="es-ES"/>
        </w:rPr>
      </w:pPr>
      <w:r w:rsidRPr="00092FD9">
        <w:rPr>
          <w:lang w:val="es-ES"/>
        </w:rPr>
        <w:t>27.</w:t>
      </w:r>
      <w:r w:rsidRPr="00092FD9">
        <w:rPr>
          <w:lang w:val="es-ES"/>
        </w:rPr>
        <w:tab/>
      </w:r>
      <w:r w:rsidR="00D34710" w:rsidRPr="00092FD9">
        <w:rPr>
          <w:lang w:val="es-ES"/>
        </w:rPr>
        <w:t xml:space="preserve">La </w:t>
      </w:r>
      <w:r w:rsidR="00D34710" w:rsidRPr="00092FD9">
        <w:rPr>
          <w:b/>
          <w:lang w:val="es-ES"/>
        </w:rPr>
        <w:t>Sra.</w:t>
      </w:r>
      <w:r w:rsidRPr="00092FD9">
        <w:rPr>
          <w:b/>
          <w:lang w:val="es-ES"/>
        </w:rPr>
        <w:t> BOROMBAEVA</w:t>
      </w:r>
      <w:r w:rsidRPr="00092FD9">
        <w:rPr>
          <w:lang w:val="es-ES"/>
        </w:rPr>
        <w:t xml:space="preserve"> (</w:t>
      </w:r>
      <w:r w:rsidR="00D34710" w:rsidRPr="00092FD9">
        <w:rPr>
          <w:rFonts w:eastAsia="MS Mincho"/>
          <w:lang w:val="es-ES"/>
        </w:rPr>
        <w:t>Kirguistán</w:t>
      </w:r>
      <w:r w:rsidRPr="00092FD9">
        <w:rPr>
          <w:lang w:val="es-ES"/>
        </w:rPr>
        <w:t xml:space="preserve">) </w:t>
      </w:r>
      <w:r w:rsidR="00127251" w:rsidRPr="00092FD9">
        <w:rPr>
          <w:lang w:val="es-ES"/>
        </w:rPr>
        <w:t xml:space="preserve">subraya que los </w:t>
      </w:r>
      <w:r w:rsidR="00D16F42" w:rsidRPr="00092FD9">
        <w:rPr>
          <w:lang w:val="es-ES"/>
        </w:rPr>
        <w:t>alumnos</w:t>
      </w:r>
      <w:r w:rsidR="00127251" w:rsidRPr="00092FD9">
        <w:rPr>
          <w:lang w:val="es-ES"/>
        </w:rPr>
        <w:t xml:space="preserve"> de l</w:t>
      </w:r>
      <w:r w:rsidR="00092FD9">
        <w:rPr>
          <w:lang w:val="es-ES"/>
        </w:rPr>
        <w:t>o</w:t>
      </w:r>
      <w:r w:rsidR="00127251" w:rsidRPr="00092FD9">
        <w:rPr>
          <w:lang w:val="es-ES"/>
        </w:rPr>
        <w:t xml:space="preserve">s </w:t>
      </w:r>
      <w:r w:rsidR="00D16F42" w:rsidRPr="00092FD9">
        <w:rPr>
          <w:lang w:val="es-ES"/>
        </w:rPr>
        <w:t>centros de enseñanza</w:t>
      </w:r>
      <w:r w:rsidR="008F7D4C" w:rsidRPr="00092FD9">
        <w:rPr>
          <w:lang w:val="es-ES"/>
        </w:rPr>
        <w:t xml:space="preserve"> </w:t>
      </w:r>
      <w:r w:rsidR="00D16F42" w:rsidRPr="00092FD9">
        <w:rPr>
          <w:lang w:val="es-ES"/>
        </w:rPr>
        <w:t>militar</w:t>
      </w:r>
      <w:r w:rsidR="00DF5442" w:rsidRPr="00092FD9">
        <w:rPr>
          <w:lang w:val="es-ES"/>
        </w:rPr>
        <w:t xml:space="preserve"> se pueden </w:t>
      </w:r>
      <w:r w:rsidR="00127251" w:rsidRPr="00092FD9">
        <w:rPr>
          <w:lang w:val="es-ES"/>
        </w:rPr>
        <w:t xml:space="preserve">inscribir </w:t>
      </w:r>
      <w:r w:rsidR="00DF5442" w:rsidRPr="00092FD9">
        <w:rPr>
          <w:lang w:val="es-ES"/>
        </w:rPr>
        <w:t xml:space="preserve">libremente </w:t>
      </w:r>
      <w:r w:rsidR="00127251" w:rsidRPr="00092FD9">
        <w:rPr>
          <w:lang w:val="es-ES"/>
        </w:rPr>
        <w:t>en cualquier otro centro si desean abandonar la carrera militar. Un sistema de</w:t>
      </w:r>
      <w:r w:rsidR="00DF5442" w:rsidRPr="00092FD9">
        <w:rPr>
          <w:lang w:val="es-ES"/>
        </w:rPr>
        <w:t xml:space="preserve"> equivalencias </w:t>
      </w:r>
      <w:r w:rsidR="00127251" w:rsidRPr="00092FD9">
        <w:rPr>
          <w:lang w:val="es-ES"/>
        </w:rPr>
        <w:t xml:space="preserve">permite convalidar los años de estudios realizados en la </w:t>
      </w:r>
      <w:r w:rsidR="00D16F42" w:rsidRPr="00092FD9">
        <w:rPr>
          <w:lang w:val="es-ES"/>
        </w:rPr>
        <w:t>Escuela</w:t>
      </w:r>
      <w:r w:rsidR="008F7D4C" w:rsidRPr="00092FD9">
        <w:rPr>
          <w:lang w:val="es-ES"/>
        </w:rPr>
        <w:t xml:space="preserve"> Militar S</w:t>
      </w:r>
      <w:r w:rsidR="00127251" w:rsidRPr="00092FD9">
        <w:rPr>
          <w:lang w:val="es-ES"/>
        </w:rPr>
        <w:t xml:space="preserve">uperior de </w:t>
      </w:r>
      <w:r w:rsidRPr="00092FD9">
        <w:rPr>
          <w:szCs w:val="24"/>
          <w:lang w:val="es-ES"/>
        </w:rPr>
        <w:t>Bichkek</w:t>
      </w:r>
      <w:r w:rsidR="00127251" w:rsidRPr="00092FD9">
        <w:rPr>
          <w:szCs w:val="24"/>
          <w:lang w:val="es-ES"/>
        </w:rPr>
        <w:t xml:space="preserve"> en el resto de la enseñanza superior</w:t>
      </w:r>
      <w:r w:rsidRPr="00092FD9">
        <w:rPr>
          <w:szCs w:val="24"/>
          <w:lang w:val="es-ES"/>
        </w:rPr>
        <w:t>.</w:t>
      </w:r>
    </w:p>
    <w:p w:rsidR="00765932" w:rsidRPr="00092FD9" w:rsidRDefault="00765932">
      <w:pPr>
        <w:spacing w:after="240"/>
        <w:rPr>
          <w:lang w:val="es-ES"/>
        </w:rPr>
      </w:pPr>
      <w:r w:rsidRPr="00092FD9">
        <w:rPr>
          <w:lang w:val="es-ES"/>
        </w:rPr>
        <w:t>28.</w:t>
      </w:r>
      <w:r w:rsidRPr="00092FD9">
        <w:rPr>
          <w:lang w:val="es-ES"/>
        </w:rPr>
        <w:tab/>
      </w:r>
      <w:r w:rsidR="00127251" w:rsidRPr="00092FD9">
        <w:rPr>
          <w:lang w:val="es-ES"/>
        </w:rPr>
        <w:t xml:space="preserve">La delegación </w:t>
      </w:r>
      <w:r w:rsidR="00BF7DFD" w:rsidRPr="00092FD9">
        <w:rPr>
          <w:lang w:val="es-ES"/>
        </w:rPr>
        <w:t xml:space="preserve">pone a disposición del Comité un ejemplar del </w:t>
      </w:r>
      <w:r w:rsidRPr="00092FD9">
        <w:rPr>
          <w:lang w:val="es-ES"/>
        </w:rPr>
        <w:t>«</w:t>
      </w:r>
      <w:r w:rsidR="00E065FF" w:rsidRPr="00092FD9">
        <w:rPr>
          <w:lang w:val="es-ES"/>
        </w:rPr>
        <w:t>pasaporte social</w:t>
      </w:r>
      <w:r w:rsidRPr="00092FD9">
        <w:rPr>
          <w:lang w:val="es-ES"/>
        </w:rPr>
        <w:t xml:space="preserve">» </w:t>
      </w:r>
      <w:r w:rsidR="00BF7DFD" w:rsidRPr="00092FD9">
        <w:rPr>
          <w:lang w:val="es-ES"/>
        </w:rPr>
        <w:t xml:space="preserve">que se entrega a cada una de las familias de refugiados, </w:t>
      </w:r>
      <w:r w:rsidR="006427A7" w:rsidRPr="00092FD9">
        <w:rPr>
          <w:lang w:val="es-ES"/>
        </w:rPr>
        <w:t xml:space="preserve">en el que </w:t>
      </w:r>
      <w:r w:rsidR="00BF7DFD" w:rsidRPr="00092FD9">
        <w:rPr>
          <w:lang w:val="es-ES"/>
        </w:rPr>
        <w:t xml:space="preserve">están inscritos </w:t>
      </w:r>
      <w:r w:rsidR="00BE62E0" w:rsidRPr="00092FD9">
        <w:rPr>
          <w:lang w:val="es-ES"/>
        </w:rPr>
        <w:t>todos sus miembros</w:t>
      </w:r>
      <w:r w:rsidR="00D16F42" w:rsidRPr="00092FD9">
        <w:rPr>
          <w:lang w:val="es-ES"/>
        </w:rPr>
        <w:t xml:space="preserve"> </w:t>
      </w:r>
      <w:r w:rsidR="00E065FF" w:rsidRPr="00092FD9">
        <w:rPr>
          <w:lang w:val="es-ES"/>
        </w:rPr>
        <w:t xml:space="preserve">con </w:t>
      </w:r>
      <w:r w:rsidR="00BF7DFD" w:rsidRPr="00092FD9">
        <w:rPr>
          <w:lang w:val="es-ES"/>
        </w:rPr>
        <w:t>la información pertinente,</w:t>
      </w:r>
      <w:r w:rsidR="00E065FF" w:rsidRPr="00092FD9">
        <w:rPr>
          <w:lang w:val="es-ES"/>
        </w:rPr>
        <w:t xml:space="preserve"> como </w:t>
      </w:r>
      <w:r w:rsidR="00BF7DFD" w:rsidRPr="00092FD9">
        <w:rPr>
          <w:lang w:val="es-ES"/>
        </w:rPr>
        <w:t>los servicios psicológicos que podrían necesitar</w:t>
      </w:r>
      <w:r w:rsidRPr="00092FD9">
        <w:rPr>
          <w:lang w:val="es-ES"/>
        </w:rPr>
        <w:t>.</w:t>
      </w:r>
    </w:p>
    <w:p w:rsidR="00765932" w:rsidRPr="00092FD9" w:rsidRDefault="00765932">
      <w:pPr>
        <w:spacing w:after="240"/>
        <w:rPr>
          <w:szCs w:val="24"/>
          <w:lang w:val="es-ES"/>
        </w:rPr>
      </w:pPr>
      <w:r w:rsidRPr="00092FD9">
        <w:rPr>
          <w:lang w:val="es-ES"/>
        </w:rPr>
        <w:t>29.</w:t>
      </w:r>
      <w:r w:rsidRPr="00092FD9">
        <w:rPr>
          <w:lang w:val="es-ES"/>
        </w:rPr>
        <w:tab/>
      </w:r>
      <w:r w:rsidR="00D34710" w:rsidRPr="00092FD9">
        <w:rPr>
          <w:lang w:val="es-ES"/>
        </w:rPr>
        <w:t>E</w:t>
      </w:r>
      <w:r w:rsidR="0083666A" w:rsidRPr="00092FD9">
        <w:rPr>
          <w:lang w:val="es-ES"/>
        </w:rPr>
        <w:t xml:space="preserve">l </w:t>
      </w:r>
      <w:r w:rsidR="0083666A" w:rsidRPr="00092FD9">
        <w:rPr>
          <w:b/>
          <w:lang w:val="es-ES"/>
        </w:rPr>
        <w:t>Sr</w:t>
      </w:r>
      <w:r w:rsidR="00D34710" w:rsidRPr="00092FD9">
        <w:rPr>
          <w:b/>
          <w:lang w:val="es-ES"/>
        </w:rPr>
        <w:t>.</w:t>
      </w:r>
      <w:r w:rsidRPr="00092FD9">
        <w:rPr>
          <w:b/>
          <w:lang w:val="es-ES"/>
        </w:rPr>
        <w:t xml:space="preserve"> SUBANOV</w:t>
      </w:r>
      <w:r w:rsidRPr="00092FD9">
        <w:rPr>
          <w:lang w:val="es-ES"/>
        </w:rPr>
        <w:t xml:space="preserve"> (</w:t>
      </w:r>
      <w:r w:rsidR="00D34710" w:rsidRPr="00092FD9">
        <w:rPr>
          <w:rFonts w:eastAsia="MS Mincho"/>
          <w:lang w:val="es-ES"/>
        </w:rPr>
        <w:t>Kirguistán</w:t>
      </w:r>
      <w:r w:rsidRPr="00092FD9">
        <w:rPr>
          <w:lang w:val="es-ES"/>
        </w:rPr>
        <w:t xml:space="preserve">) </w:t>
      </w:r>
      <w:r w:rsidR="004F1332" w:rsidRPr="00092FD9">
        <w:rPr>
          <w:lang w:val="es-ES"/>
        </w:rPr>
        <w:t>añade que los</w:t>
      </w:r>
      <w:r w:rsidR="00EB0D62" w:rsidRPr="00092FD9">
        <w:rPr>
          <w:lang w:val="es-ES"/>
        </w:rPr>
        <w:t xml:space="preserve"> comités </w:t>
      </w:r>
      <w:r w:rsidR="004F1332" w:rsidRPr="00092FD9">
        <w:rPr>
          <w:lang w:val="es-ES"/>
        </w:rPr>
        <w:t>de madres de familia establecidos en los centros militares pueden examinar todos los litigios</w:t>
      </w:r>
      <w:r w:rsidR="00887752" w:rsidRPr="00092FD9">
        <w:rPr>
          <w:lang w:val="es-ES"/>
        </w:rPr>
        <w:t xml:space="preserve"> que se</w:t>
      </w:r>
      <w:r w:rsidR="00EB0D62" w:rsidRPr="00092FD9">
        <w:rPr>
          <w:lang w:val="es-ES"/>
        </w:rPr>
        <w:t xml:space="preserve"> les presenten</w:t>
      </w:r>
      <w:r w:rsidR="004F1332" w:rsidRPr="00092FD9">
        <w:rPr>
          <w:lang w:val="es-ES"/>
        </w:rPr>
        <w:t>. El servicio militar, cuya duración se ha reducido, es obligatorio para todos los muchachos</w:t>
      </w:r>
      <w:r w:rsidR="00EB0D62" w:rsidRPr="00092FD9">
        <w:rPr>
          <w:lang w:val="es-ES"/>
        </w:rPr>
        <w:t xml:space="preserve"> con buena </w:t>
      </w:r>
      <w:r w:rsidR="004F1332" w:rsidRPr="00092FD9">
        <w:rPr>
          <w:lang w:val="es-ES"/>
        </w:rPr>
        <w:t xml:space="preserve">salud. Los </w:t>
      </w:r>
      <w:r w:rsidR="00D16F42" w:rsidRPr="00092FD9">
        <w:rPr>
          <w:lang w:val="es-ES"/>
        </w:rPr>
        <w:t>alumnos</w:t>
      </w:r>
      <w:r w:rsidR="004F1332" w:rsidRPr="00092FD9">
        <w:rPr>
          <w:lang w:val="es-ES"/>
        </w:rPr>
        <w:t xml:space="preserve"> de la </w:t>
      </w:r>
      <w:r w:rsidR="00D16F42" w:rsidRPr="00092FD9">
        <w:rPr>
          <w:lang w:val="es-ES"/>
        </w:rPr>
        <w:t>Escuela</w:t>
      </w:r>
      <w:r w:rsidR="00EB7D9B" w:rsidRPr="00092FD9">
        <w:rPr>
          <w:lang w:val="es-ES"/>
        </w:rPr>
        <w:t xml:space="preserve"> Militar S</w:t>
      </w:r>
      <w:r w:rsidR="004F1332" w:rsidRPr="00092FD9">
        <w:rPr>
          <w:lang w:val="es-ES"/>
        </w:rPr>
        <w:t xml:space="preserve">uperior de </w:t>
      </w:r>
      <w:r w:rsidRPr="00092FD9">
        <w:rPr>
          <w:szCs w:val="24"/>
          <w:lang w:val="es-ES"/>
        </w:rPr>
        <w:t xml:space="preserve">Bichkek </w:t>
      </w:r>
      <w:r w:rsidR="004F1332" w:rsidRPr="00092FD9">
        <w:rPr>
          <w:szCs w:val="24"/>
          <w:lang w:val="es-ES"/>
        </w:rPr>
        <w:t>son admitidos a la edad de 17 años.</w:t>
      </w:r>
      <w:r w:rsidR="00EB0D62" w:rsidRPr="00092FD9">
        <w:rPr>
          <w:szCs w:val="24"/>
          <w:lang w:val="es-ES"/>
        </w:rPr>
        <w:t xml:space="preserve"> El</w:t>
      </w:r>
      <w:r w:rsidR="00433A5F" w:rsidRPr="00092FD9">
        <w:rPr>
          <w:szCs w:val="24"/>
          <w:lang w:val="es-ES"/>
        </w:rPr>
        <w:t xml:space="preserve"> uso </w:t>
      </w:r>
      <w:r w:rsidR="00EB0D62" w:rsidRPr="00092FD9">
        <w:rPr>
          <w:szCs w:val="24"/>
          <w:lang w:val="es-ES"/>
        </w:rPr>
        <w:t xml:space="preserve">de las </w:t>
      </w:r>
      <w:r w:rsidR="00EB7D9B" w:rsidRPr="00092FD9">
        <w:rPr>
          <w:szCs w:val="24"/>
          <w:lang w:val="es-ES"/>
        </w:rPr>
        <w:t>armas está</w:t>
      </w:r>
      <w:r w:rsidR="00EB0D62" w:rsidRPr="00092FD9">
        <w:rPr>
          <w:szCs w:val="24"/>
          <w:lang w:val="es-ES"/>
        </w:rPr>
        <w:t xml:space="preserve"> reservado </w:t>
      </w:r>
      <w:r w:rsidR="00EB7D9B" w:rsidRPr="00092FD9">
        <w:rPr>
          <w:szCs w:val="24"/>
          <w:lang w:val="es-ES"/>
        </w:rPr>
        <w:t xml:space="preserve">a </w:t>
      </w:r>
      <w:r w:rsidR="00D16F42" w:rsidRPr="00092FD9">
        <w:rPr>
          <w:szCs w:val="24"/>
          <w:lang w:val="es-ES"/>
        </w:rPr>
        <w:t>los</w:t>
      </w:r>
      <w:r w:rsidR="004F1332" w:rsidRPr="00092FD9">
        <w:rPr>
          <w:szCs w:val="24"/>
          <w:lang w:val="es-ES"/>
        </w:rPr>
        <w:t xml:space="preserve"> de más de 19 años </w:t>
      </w:r>
      <w:bookmarkStart w:id="0" w:name="OLE_LINK1"/>
      <w:bookmarkStart w:id="1" w:name="OLE_LINK2"/>
      <w:r w:rsidR="00931E5B" w:rsidRPr="00092FD9">
        <w:rPr>
          <w:szCs w:val="24"/>
          <w:lang w:val="es-ES"/>
        </w:rPr>
        <w:t xml:space="preserve">y </w:t>
      </w:r>
      <w:r w:rsidRPr="00092FD9">
        <w:rPr>
          <w:szCs w:val="24"/>
          <w:lang w:val="es-ES"/>
        </w:rPr>
        <w:t>la</w:t>
      </w:r>
      <w:r w:rsidR="00E4167C" w:rsidRPr="00092FD9">
        <w:rPr>
          <w:szCs w:val="24"/>
          <w:lang w:val="es-ES"/>
        </w:rPr>
        <w:t xml:space="preserve"> Ley sobre armas</w:t>
      </w:r>
      <w:r w:rsidR="00931E5B" w:rsidRPr="00092FD9">
        <w:rPr>
          <w:szCs w:val="24"/>
          <w:lang w:val="es-ES"/>
        </w:rPr>
        <w:t xml:space="preserve"> prohí</w:t>
      </w:r>
      <w:r w:rsidR="000C7053" w:rsidRPr="00092FD9">
        <w:rPr>
          <w:szCs w:val="24"/>
          <w:lang w:val="es-ES"/>
        </w:rPr>
        <w:t>be oficialmente</w:t>
      </w:r>
      <w:bookmarkEnd w:id="0"/>
      <w:bookmarkEnd w:id="1"/>
      <w:r w:rsidR="00EB0D62" w:rsidRPr="00092FD9">
        <w:rPr>
          <w:szCs w:val="24"/>
          <w:lang w:val="es-ES"/>
        </w:rPr>
        <w:t xml:space="preserve"> poner un arma en manos de </w:t>
      </w:r>
      <w:r w:rsidR="000C7053" w:rsidRPr="00092FD9">
        <w:rPr>
          <w:szCs w:val="24"/>
          <w:lang w:val="es-ES"/>
        </w:rPr>
        <w:t>un menor</w:t>
      </w:r>
      <w:r w:rsidRPr="00092FD9">
        <w:rPr>
          <w:szCs w:val="24"/>
          <w:lang w:val="es-ES"/>
        </w:rPr>
        <w:t>.</w:t>
      </w:r>
      <w:r w:rsidR="00EB0D62" w:rsidRPr="00092FD9">
        <w:rPr>
          <w:szCs w:val="24"/>
          <w:lang w:val="es-ES"/>
        </w:rPr>
        <w:t xml:space="preserve"> Por lo que conoce</w:t>
      </w:r>
      <w:r w:rsidR="000437D3" w:rsidRPr="00092FD9">
        <w:rPr>
          <w:szCs w:val="24"/>
          <w:lang w:val="es-ES"/>
        </w:rPr>
        <w:t xml:space="preserve">, ningún menor </w:t>
      </w:r>
      <w:r w:rsidR="00AC5DAE" w:rsidRPr="00092FD9">
        <w:rPr>
          <w:szCs w:val="24"/>
          <w:lang w:val="es-ES"/>
        </w:rPr>
        <w:t xml:space="preserve">de la República Kirguisa </w:t>
      </w:r>
      <w:r w:rsidR="000437D3" w:rsidRPr="00092FD9">
        <w:rPr>
          <w:szCs w:val="24"/>
          <w:lang w:val="es-ES"/>
        </w:rPr>
        <w:t>participa ni ha participado en un conflicto armado</w:t>
      </w:r>
      <w:r w:rsidRPr="00092FD9">
        <w:rPr>
          <w:szCs w:val="24"/>
          <w:lang w:val="es-ES"/>
        </w:rPr>
        <w:t>.</w:t>
      </w:r>
    </w:p>
    <w:p w:rsidR="00765932" w:rsidRPr="00092FD9" w:rsidRDefault="00765932">
      <w:pPr>
        <w:spacing w:after="240"/>
        <w:rPr>
          <w:lang w:val="es-ES"/>
        </w:rPr>
      </w:pPr>
      <w:r w:rsidRPr="00092FD9">
        <w:rPr>
          <w:lang w:val="es-ES"/>
        </w:rPr>
        <w:t>30.</w:t>
      </w:r>
      <w:r w:rsidRPr="00092FD9">
        <w:rPr>
          <w:lang w:val="es-ES"/>
        </w:rPr>
        <w:tab/>
      </w:r>
      <w:r w:rsidR="00D34710" w:rsidRPr="00092FD9">
        <w:rPr>
          <w:lang w:val="es-ES"/>
        </w:rPr>
        <w:t>E</w:t>
      </w:r>
      <w:r w:rsidR="0083666A" w:rsidRPr="00092FD9">
        <w:rPr>
          <w:lang w:val="es-ES"/>
        </w:rPr>
        <w:t>l</w:t>
      </w:r>
      <w:r w:rsidR="00D34710" w:rsidRPr="00092FD9">
        <w:rPr>
          <w:lang w:val="es-ES"/>
        </w:rPr>
        <w:t xml:space="preserve"> </w:t>
      </w:r>
      <w:r w:rsidR="00D34710" w:rsidRPr="00092FD9">
        <w:rPr>
          <w:b/>
          <w:lang w:val="es-ES"/>
        </w:rPr>
        <w:t>S</w:t>
      </w:r>
      <w:r w:rsidR="0083666A" w:rsidRPr="00092FD9">
        <w:rPr>
          <w:b/>
          <w:lang w:val="es-ES"/>
        </w:rPr>
        <w:t>r</w:t>
      </w:r>
      <w:r w:rsidR="00D34710" w:rsidRPr="00092FD9">
        <w:rPr>
          <w:b/>
          <w:lang w:val="es-ES"/>
        </w:rPr>
        <w:t xml:space="preserve">. </w:t>
      </w:r>
      <w:r w:rsidRPr="00092FD9">
        <w:rPr>
          <w:b/>
          <w:lang w:val="es-ES"/>
        </w:rPr>
        <w:t>POLLAR</w:t>
      </w:r>
      <w:r w:rsidRPr="00092FD9">
        <w:rPr>
          <w:lang w:val="es-ES"/>
        </w:rPr>
        <w:t xml:space="preserve"> </w:t>
      </w:r>
      <w:r w:rsidR="00931E5B" w:rsidRPr="00092FD9">
        <w:rPr>
          <w:lang w:val="es-ES"/>
        </w:rPr>
        <w:t>dice que</w:t>
      </w:r>
      <w:r w:rsidR="00D16F42" w:rsidRPr="00092FD9">
        <w:rPr>
          <w:lang w:val="es-ES"/>
        </w:rPr>
        <w:t>,</w:t>
      </w:r>
      <w:r w:rsidR="00931E5B" w:rsidRPr="00092FD9">
        <w:rPr>
          <w:lang w:val="es-ES"/>
        </w:rPr>
        <w:t xml:space="preserve"> según ciertas informaciones</w:t>
      </w:r>
      <w:r w:rsidR="00D16F42" w:rsidRPr="00092FD9">
        <w:rPr>
          <w:lang w:val="es-ES"/>
        </w:rPr>
        <w:t>,</w:t>
      </w:r>
      <w:r w:rsidR="00931E5B" w:rsidRPr="00092FD9">
        <w:rPr>
          <w:lang w:val="es-ES"/>
        </w:rPr>
        <w:t xml:space="preserve"> los países de la antigua Unión Soviética</w:t>
      </w:r>
      <w:r w:rsidR="0052032B" w:rsidRPr="00092FD9">
        <w:rPr>
          <w:lang w:val="es-ES"/>
        </w:rPr>
        <w:t xml:space="preserve"> estarían vendiendo gran cantidad </w:t>
      </w:r>
      <w:r w:rsidR="00931E5B" w:rsidRPr="00092FD9">
        <w:rPr>
          <w:lang w:val="es-ES"/>
        </w:rPr>
        <w:t>armas a grupos armados africanos</w:t>
      </w:r>
      <w:r w:rsidR="00433A5F" w:rsidRPr="00092FD9">
        <w:rPr>
          <w:lang w:val="es-ES"/>
        </w:rPr>
        <w:t xml:space="preserve"> que se sabe que reclutan a </w:t>
      </w:r>
      <w:r w:rsidR="00931E5B" w:rsidRPr="00092FD9">
        <w:rPr>
          <w:lang w:val="es-ES"/>
        </w:rPr>
        <w:t>niños, por lo que desea saber cómo vela el Estado parte por qu</w:t>
      </w:r>
      <w:r w:rsidR="0052032B" w:rsidRPr="00092FD9">
        <w:rPr>
          <w:lang w:val="es-ES"/>
        </w:rPr>
        <w:t>e</w:t>
      </w:r>
      <w:r w:rsidR="00931E5B" w:rsidRPr="00092FD9">
        <w:rPr>
          <w:lang w:val="es-ES"/>
        </w:rPr>
        <w:t xml:space="preserve"> las armas no caigan en manos de tales grupos</w:t>
      </w:r>
      <w:r w:rsidRPr="00092FD9">
        <w:rPr>
          <w:lang w:val="es-ES"/>
        </w:rPr>
        <w:t xml:space="preserve">. </w:t>
      </w:r>
    </w:p>
    <w:p w:rsidR="00765932" w:rsidRPr="00092FD9" w:rsidRDefault="00765932">
      <w:pPr>
        <w:spacing w:after="240"/>
        <w:rPr>
          <w:lang w:val="es-ES"/>
        </w:rPr>
      </w:pPr>
      <w:r w:rsidRPr="00092FD9">
        <w:rPr>
          <w:lang w:val="es-ES"/>
        </w:rPr>
        <w:t>31.</w:t>
      </w:r>
      <w:r w:rsidRPr="00092FD9">
        <w:rPr>
          <w:lang w:val="es-ES"/>
        </w:rPr>
        <w:tab/>
      </w:r>
      <w:r w:rsidR="00F55116" w:rsidRPr="00092FD9">
        <w:rPr>
          <w:lang w:val="es-ES"/>
        </w:rPr>
        <w:t xml:space="preserve">El </w:t>
      </w:r>
      <w:r w:rsidR="00F55116" w:rsidRPr="00092FD9">
        <w:rPr>
          <w:b/>
          <w:lang w:val="es-ES"/>
        </w:rPr>
        <w:t>PRESIDENTE</w:t>
      </w:r>
      <w:r w:rsidR="00F55116" w:rsidRPr="00092FD9">
        <w:rPr>
          <w:lang w:val="es-ES"/>
        </w:rPr>
        <w:t xml:space="preserve"> </w:t>
      </w:r>
      <w:r w:rsidR="0052032B" w:rsidRPr="00092FD9">
        <w:rPr>
          <w:lang w:val="es-ES"/>
        </w:rPr>
        <w:t>pregunta si el Estado parte prohíbe toda forma de exportación de armas de pequeño calibre</w:t>
      </w:r>
      <w:r w:rsidR="00DD648E" w:rsidRPr="00092FD9">
        <w:rPr>
          <w:lang w:val="es-ES"/>
        </w:rPr>
        <w:t xml:space="preserve"> hacia </w:t>
      </w:r>
      <w:r w:rsidR="0052032B" w:rsidRPr="00092FD9">
        <w:rPr>
          <w:lang w:val="es-ES"/>
        </w:rPr>
        <w:t>países en conflicto.</w:t>
      </w:r>
    </w:p>
    <w:p w:rsidR="00765932" w:rsidRPr="00092FD9" w:rsidRDefault="00765932">
      <w:pPr>
        <w:spacing w:after="240"/>
        <w:rPr>
          <w:lang w:val="es-ES"/>
        </w:rPr>
      </w:pPr>
      <w:r w:rsidRPr="00092FD9">
        <w:rPr>
          <w:lang w:val="es-ES"/>
        </w:rPr>
        <w:t>32.</w:t>
      </w:r>
      <w:r w:rsidRPr="00092FD9">
        <w:rPr>
          <w:lang w:val="es-ES"/>
        </w:rPr>
        <w:tab/>
      </w:r>
      <w:r w:rsidR="00D34710" w:rsidRPr="00092FD9">
        <w:rPr>
          <w:lang w:val="es-ES"/>
        </w:rPr>
        <w:t xml:space="preserve">La </w:t>
      </w:r>
      <w:r w:rsidR="00D34710" w:rsidRPr="00092FD9">
        <w:rPr>
          <w:b/>
          <w:lang w:val="es-ES"/>
        </w:rPr>
        <w:t>Sra.</w:t>
      </w:r>
      <w:r w:rsidRPr="00092FD9">
        <w:rPr>
          <w:b/>
          <w:lang w:val="es-ES"/>
        </w:rPr>
        <w:t xml:space="preserve"> BOROMBAEVA</w:t>
      </w:r>
      <w:r w:rsidRPr="00092FD9">
        <w:rPr>
          <w:lang w:val="es-ES"/>
        </w:rPr>
        <w:t xml:space="preserve"> (</w:t>
      </w:r>
      <w:r w:rsidR="00D34710" w:rsidRPr="00092FD9">
        <w:rPr>
          <w:rFonts w:eastAsia="MS Mincho"/>
          <w:lang w:val="es-ES"/>
        </w:rPr>
        <w:t>Kirguistán</w:t>
      </w:r>
      <w:r w:rsidRPr="00092FD9">
        <w:rPr>
          <w:lang w:val="es-ES"/>
        </w:rPr>
        <w:t xml:space="preserve">) </w:t>
      </w:r>
      <w:r w:rsidR="00877496" w:rsidRPr="00092FD9">
        <w:rPr>
          <w:lang w:val="es-ES"/>
        </w:rPr>
        <w:t>responde que está efectivamente prohibido.</w:t>
      </w:r>
    </w:p>
    <w:p w:rsidR="00765932" w:rsidRPr="00092FD9" w:rsidRDefault="00765932">
      <w:pPr>
        <w:spacing w:after="240"/>
        <w:rPr>
          <w:lang w:val="es-ES"/>
        </w:rPr>
      </w:pPr>
      <w:r w:rsidRPr="00092FD9">
        <w:rPr>
          <w:lang w:val="es-ES"/>
        </w:rPr>
        <w:t>33.</w:t>
      </w:r>
      <w:r w:rsidRPr="00092FD9">
        <w:rPr>
          <w:lang w:val="es-ES"/>
        </w:rPr>
        <w:tab/>
      </w:r>
      <w:r w:rsidR="00A04246" w:rsidRPr="00092FD9">
        <w:rPr>
          <w:lang w:val="es-ES"/>
        </w:rPr>
        <w:t>El Ministro de Defensa</w:t>
      </w:r>
      <w:r w:rsidR="00D9160D" w:rsidRPr="00092FD9">
        <w:rPr>
          <w:lang w:val="es-ES"/>
        </w:rPr>
        <w:t xml:space="preserve"> nombrado tras la revolución de 2005</w:t>
      </w:r>
      <w:r w:rsidR="00A04246" w:rsidRPr="00092FD9">
        <w:rPr>
          <w:lang w:val="es-ES"/>
        </w:rPr>
        <w:t xml:space="preserve"> ha actuado </w:t>
      </w:r>
      <w:r w:rsidR="00D9160D" w:rsidRPr="00092FD9">
        <w:rPr>
          <w:lang w:val="es-ES"/>
        </w:rPr>
        <w:t xml:space="preserve">con </w:t>
      </w:r>
      <w:r w:rsidR="00CE1512" w:rsidRPr="00092FD9">
        <w:rPr>
          <w:lang w:val="es-ES"/>
        </w:rPr>
        <w:t>energía</w:t>
      </w:r>
      <w:r w:rsidR="00A04246" w:rsidRPr="00092FD9">
        <w:rPr>
          <w:lang w:val="es-ES"/>
        </w:rPr>
        <w:t xml:space="preserve"> para </w:t>
      </w:r>
      <w:r w:rsidR="00D9160D" w:rsidRPr="00092FD9">
        <w:rPr>
          <w:lang w:val="es-ES"/>
        </w:rPr>
        <w:t>restablecer el orden y mejorar las condiciones de vida en los cuarteles y los acantonamientos, inclu</w:t>
      </w:r>
      <w:r w:rsidR="000C1F54" w:rsidRPr="00092FD9">
        <w:rPr>
          <w:lang w:val="es-ES"/>
        </w:rPr>
        <w:t xml:space="preserve">ida la </w:t>
      </w:r>
      <w:r w:rsidR="00D9160D" w:rsidRPr="00092FD9">
        <w:rPr>
          <w:lang w:val="es-ES"/>
        </w:rPr>
        <w:t>lucha contra las novatadas</w:t>
      </w:r>
      <w:r w:rsidRPr="00092FD9">
        <w:rPr>
          <w:lang w:val="es-ES"/>
        </w:rPr>
        <w:t>.</w:t>
      </w:r>
      <w:r w:rsidR="00D9160D" w:rsidRPr="00092FD9">
        <w:rPr>
          <w:lang w:val="es-ES"/>
        </w:rPr>
        <w:t xml:space="preserve"> Desde que era diputado, ha</w:t>
      </w:r>
      <w:r w:rsidR="00A04246" w:rsidRPr="00092FD9">
        <w:rPr>
          <w:lang w:val="es-ES"/>
        </w:rPr>
        <w:t xml:space="preserve"> promovido </w:t>
      </w:r>
      <w:r w:rsidR="00D9160D" w:rsidRPr="00092FD9">
        <w:rPr>
          <w:lang w:val="es-ES"/>
        </w:rPr>
        <w:t>la idea del servicio civil sustitutorio, que se puede elegir por motivos familiares y</w:t>
      </w:r>
      <w:r w:rsidR="00A04246" w:rsidRPr="00092FD9">
        <w:rPr>
          <w:lang w:val="es-ES"/>
        </w:rPr>
        <w:t xml:space="preserve"> llevar a cabo</w:t>
      </w:r>
      <w:r w:rsidR="00D9160D" w:rsidRPr="00092FD9">
        <w:rPr>
          <w:lang w:val="es-ES"/>
        </w:rPr>
        <w:t xml:space="preserve"> en un hospital</w:t>
      </w:r>
      <w:r w:rsidR="00A04246" w:rsidRPr="00092FD9">
        <w:rPr>
          <w:lang w:val="es-ES"/>
        </w:rPr>
        <w:t>, por ejemplo</w:t>
      </w:r>
      <w:r w:rsidR="00D9160D" w:rsidRPr="00092FD9">
        <w:rPr>
          <w:lang w:val="es-ES"/>
        </w:rPr>
        <w:t>. También es el artífice de una revalorización sensible de los sueldos de los militares</w:t>
      </w:r>
      <w:r w:rsidRPr="00092FD9">
        <w:rPr>
          <w:lang w:val="es-ES"/>
        </w:rPr>
        <w:t>.</w:t>
      </w:r>
    </w:p>
    <w:p w:rsidR="00765932" w:rsidRPr="00092FD9" w:rsidRDefault="00765932">
      <w:pPr>
        <w:spacing w:after="240"/>
        <w:rPr>
          <w:lang w:val="es-ES"/>
        </w:rPr>
      </w:pPr>
      <w:r w:rsidRPr="00092FD9">
        <w:rPr>
          <w:lang w:val="es-ES"/>
        </w:rPr>
        <w:t>34.</w:t>
      </w:r>
      <w:r w:rsidRPr="00092FD9">
        <w:rPr>
          <w:lang w:val="es-ES"/>
        </w:rPr>
        <w:tab/>
      </w:r>
      <w:r w:rsidR="005973CC" w:rsidRPr="00092FD9">
        <w:rPr>
          <w:lang w:val="es-ES"/>
        </w:rPr>
        <w:t xml:space="preserve">En </w:t>
      </w:r>
      <w:r w:rsidR="00F17888" w:rsidRPr="00092FD9">
        <w:rPr>
          <w:lang w:val="es-ES"/>
        </w:rPr>
        <w:t xml:space="preserve">Kirguistán </w:t>
      </w:r>
      <w:r w:rsidR="005973CC" w:rsidRPr="00092FD9">
        <w:rPr>
          <w:lang w:val="es-ES"/>
        </w:rPr>
        <w:t xml:space="preserve">hay </w:t>
      </w:r>
      <w:r w:rsidR="00F17888" w:rsidRPr="00092FD9">
        <w:rPr>
          <w:lang w:val="es-ES"/>
        </w:rPr>
        <w:t>más de 11.0</w:t>
      </w:r>
      <w:r w:rsidRPr="00092FD9">
        <w:rPr>
          <w:lang w:val="es-ES"/>
        </w:rPr>
        <w:t>00 ONG,</w:t>
      </w:r>
      <w:r w:rsidR="00F17888" w:rsidRPr="00092FD9">
        <w:rPr>
          <w:lang w:val="es-ES"/>
        </w:rPr>
        <w:t xml:space="preserve"> de las que unas 3.0</w:t>
      </w:r>
      <w:r w:rsidRPr="00092FD9">
        <w:rPr>
          <w:lang w:val="es-ES"/>
        </w:rPr>
        <w:t xml:space="preserve">00 </w:t>
      </w:r>
      <w:r w:rsidR="00F17888" w:rsidRPr="00092FD9">
        <w:rPr>
          <w:lang w:val="es-ES"/>
        </w:rPr>
        <w:t xml:space="preserve">trabajan en favor de la infancia. </w:t>
      </w:r>
      <w:r w:rsidR="00856051" w:rsidRPr="00092FD9">
        <w:rPr>
          <w:lang w:val="es-ES"/>
        </w:rPr>
        <w:t>Se trata de un auténtico contrapoder, a cuyo control se someten todas las entidades del Estado. Se ha invitado a representantes de la sociedad civil a participar en algunos debates parlamentarios, entre ellos uno sobre la aplicación de los instrumentos internacionales ratificados. Entre las</w:t>
      </w:r>
      <w:r w:rsidR="00A1224A" w:rsidRPr="00092FD9">
        <w:rPr>
          <w:lang w:val="es-ES"/>
        </w:rPr>
        <w:t xml:space="preserve"> cuestiones planteadas </w:t>
      </w:r>
      <w:r w:rsidR="00856051" w:rsidRPr="00092FD9">
        <w:rPr>
          <w:lang w:val="es-ES"/>
        </w:rPr>
        <w:t>figuraba la financiación, porque</w:t>
      </w:r>
      <w:r w:rsidR="00A1224A" w:rsidRPr="00092FD9">
        <w:rPr>
          <w:lang w:val="es-ES"/>
        </w:rPr>
        <w:t xml:space="preserve"> no cabe duda de </w:t>
      </w:r>
      <w:r w:rsidR="00856051" w:rsidRPr="00092FD9">
        <w:rPr>
          <w:lang w:val="es-ES"/>
        </w:rPr>
        <w:t>que numerosas iniciativas</w:t>
      </w:r>
      <w:r w:rsidR="00A1224A" w:rsidRPr="00092FD9">
        <w:rPr>
          <w:lang w:val="es-ES"/>
        </w:rPr>
        <w:t xml:space="preserve"> adolecen </w:t>
      </w:r>
      <w:r w:rsidR="00856051" w:rsidRPr="00092FD9">
        <w:rPr>
          <w:lang w:val="es-ES"/>
        </w:rPr>
        <w:t xml:space="preserve">de falta de fondos, pero desde hace dos años está inscrito en el presupuesto </w:t>
      </w:r>
      <w:r w:rsidR="00A1224A" w:rsidRPr="00092FD9">
        <w:rPr>
          <w:lang w:val="es-ES"/>
        </w:rPr>
        <w:t xml:space="preserve">el programa «Nueva generación», que </w:t>
      </w:r>
      <w:r w:rsidR="00856051" w:rsidRPr="00092FD9">
        <w:rPr>
          <w:lang w:val="es-ES"/>
        </w:rPr>
        <w:t>se beneficia de créditos en progresión, como otros programas</w:t>
      </w:r>
      <w:r w:rsidR="00A1224A" w:rsidRPr="00092FD9">
        <w:rPr>
          <w:lang w:val="es-ES"/>
        </w:rPr>
        <w:t xml:space="preserve"> integrados </w:t>
      </w:r>
      <w:r w:rsidR="00856051" w:rsidRPr="00092FD9">
        <w:rPr>
          <w:lang w:val="es-ES"/>
        </w:rPr>
        <w:t>en el marco de la estrategia</w:t>
      </w:r>
      <w:r w:rsidR="0037682F" w:rsidRPr="00092FD9">
        <w:rPr>
          <w:lang w:val="es-ES"/>
        </w:rPr>
        <w:t xml:space="preserve"> de</w:t>
      </w:r>
      <w:r w:rsidR="00A1224A" w:rsidRPr="00092FD9">
        <w:rPr>
          <w:lang w:val="es-ES"/>
        </w:rPr>
        <w:t xml:space="preserve"> desarrollo </w:t>
      </w:r>
      <w:r w:rsidR="0037682F" w:rsidRPr="00092FD9">
        <w:rPr>
          <w:lang w:val="es-ES"/>
        </w:rPr>
        <w:t>de la infancia</w:t>
      </w:r>
      <w:r w:rsidRPr="00092FD9">
        <w:rPr>
          <w:lang w:val="es-ES"/>
        </w:rPr>
        <w:t>.</w:t>
      </w:r>
    </w:p>
    <w:p w:rsidR="00765932" w:rsidRPr="00092FD9" w:rsidRDefault="00765932">
      <w:pPr>
        <w:spacing w:after="240"/>
        <w:rPr>
          <w:lang w:val="es-ES"/>
        </w:rPr>
      </w:pPr>
      <w:r w:rsidRPr="00092FD9">
        <w:rPr>
          <w:lang w:val="es-ES"/>
        </w:rPr>
        <w:t>35.</w:t>
      </w:r>
      <w:r w:rsidRPr="00092FD9">
        <w:rPr>
          <w:lang w:val="es-ES"/>
        </w:rPr>
        <w:tab/>
      </w:r>
      <w:r w:rsidR="003B1B58" w:rsidRPr="00092FD9">
        <w:rPr>
          <w:lang w:val="es-ES"/>
        </w:rPr>
        <w:t>La educación patriótica se</w:t>
      </w:r>
      <w:r w:rsidR="00A27C6A" w:rsidRPr="00092FD9">
        <w:rPr>
          <w:lang w:val="es-ES"/>
        </w:rPr>
        <w:t xml:space="preserve"> ajusta a </w:t>
      </w:r>
      <w:r w:rsidR="003B1B58" w:rsidRPr="00092FD9">
        <w:rPr>
          <w:lang w:val="es-ES"/>
        </w:rPr>
        <w:t>una lógica de prevención y no guarda ninguna</w:t>
      </w:r>
      <w:r w:rsidR="00A27C6A" w:rsidRPr="00092FD9">
        <w:rPr>
          <w:lang w:val="es-ES"/>
        </w:rPr>
        <w:t xml:space="preserve"> relación </w:t>
      </w:r>
      <w:r w:rsidR="003B1B58" w:rsidRPr="00092FD9">
        <w:rPr>
          <w:lang w:val="es-ES"/>
        </w:rPr>
        <w:t>con posibles conflictos armados; el Estado la considera co</w:t>
      </w:r>
      <w:r w:rsidR="00345E98" w:rsidRPr="00092FD9">
        <w:rPr>
          <w:lang w:val="es-ES"/>
        </w:rPr>
        <w:t>mpatibl</w:t>
      </w:r>
      <w:r w:rsidR="003B1B58" w:rsidRPr="00092FD9">
        <w:rPr>
          <w:lang w:val="es-ES"/>
        </w:rPr>
        <w:t>e con el Pro</w:t>
      </w:r>
      <w:r w:rsidR="00F74CF2" w:rsidRPr="00092FD9">
        <w:rPr>
          <w:lang w:val="es-ES"/>
        </w:rPr>
        <w:t>tocolo. En virtud de la Ley de</w:t>
      </w:r>
      <w:r w:rsidR="00A27C6A" w:rsidRPr="00092FD9">
        <w:rPr>
          <w:lang w:val="es-ES"/>
        </w:rPr>
        <w:t xml:space="preserve"> educación</w:t>
      </w:r>
      <w:r w:rsidR="003B1B58" w:rsidRPr="00092FD9">
        <w:rPr>
          <w:lang w:val="es-ES"/>
        </w:rPr>
        <w:t>, los padres deben fomentar el patriotismo de sus hijos</w:t>
      </w:r>
      <w:r w:rsidRPr="00092FD9">
        <w:rPr>
          <w:lang w:val="es-ES"/>
        </w:rPr>
        <w:t>.</w:t>
      </w:r>
    </w:p>
    <w:p w:rsidR="00765932" w:rsidRPr="00092FD9" w:rsidRDefault="00765932">
      <w:pPr>
        <w:spacing w:after="240"/>
        <w:rPr>
          <w:lang w:val="es-ES"/>
        </w:rPr>
      </w:pPr>
      <w:r w:rsidRPr="00092FD9">
        <w:rPr>
          <w:lang w:val="es-ES"/>
        </w:rPr>
        <w:t>36.</w:t>
      </w:r>
      <w:r w:rsidRPr="00092FD9">
        <w:rPr>
          <w:lang w:val="es-ES"/>
        </w:rPr>
        <w:tab/>
      </w:r>
      <w:r w:rsidR="00D34710" w:rsidRPr="00092FD9">
        <w:rPr>
          <w:lang w:val="es-ES"/>
        </w:rPr>
        <w:t>E</w:t>
      </w:r>
      <w:r w:rsidR="0083666A" w:rsidRPr="00092FD9">
        <w:rPr>
          <w:lang w:val="es-ES"/>
        </w:rPr>
        <w:t>l</w:t>
      </w:r>
      <w:r w:rsidR="00D34710" w:rsidRPr="00092FD9">
        <w:rPr>
          <w:lang w:val="es-ES"/>
        </w:rPr>
        <w:t xml:space="preserve"> </w:t>
      </w:r>
      <w:r w:rsidR="00D34710" w:rsidRPr="00092FD9">
        <w:rPr>
          <w:b/>
          <w:lang w:val="es-ES"/>
        </w:rPr>
        <w:t>S</w:t>
      </w:r>
      <w:r w:rsidR="0083666A" w:rsidRPr="00092FD9">
        <w:rPr>
          <w:b/>
          <w:lang w:val="es-ES"/>
        </w:rPr>
        <w:t>r</w:t>
      </w:r>
      <w:r w:rsidR="00D34710" w:rsidRPr="00092FD9">
        <w:rPr>
          <w:b/>
          <w:lang w:val="es-ES"/>
        </w:rPr>
        <w:t>.</w:t>
      </w:r>
      <w:r w:rsidRPr="00092FD9">
        <w:rPr>
          <w:b/>
          <w:lang w:val="es-ES"/>
        </w:rPr>
        <w:t xml:space="preserve"> FILALI</w:t>
      </w:r>
      <w:r w:rsidR="00420956" w:rsidRPr="00092FD9">
        <w:rPr>
          <w:lang w:val="es-ES"/>
        </w:rPr>
        <w:t xml:space="preserve"> pregunta si se</w:t>
      </w:r>
      <w:r w:rsidR="00A27C6A" w:rsidRPr="00092FD9">
        <w:rPr>
          <w:lang w:val="es-ES"/>
        </w:rPr>
        <w:t xml:space="preserve"> puede movilizar </w:t>
      </w:r>
      <w:r w:rsidR="00420956" w:rsidRPr="00092FD9">
        <w:rPr>
          <w:lang w:val="es-ES"/>
        </w:rPr>
        <w:t xml:space="preserve">a los </w:t>
      </w:r>
      <w:r w:rsidR="00345E98" w:rsidRPr="00092FD9">
        <w:rPr>
          <w:lang w:val="es-ES"/>
        </w:rPr>
        <w:t>alumnos</w:t>
      </w:r>
      <w:r w:rsidR="00420956" w:rsidRPr="00092FD9">
        <w:rPr>
          <w:lang w:val="es-ES"/>
        </w:rPr>
        <w:t xml:space="preserve"> de las </w:t>
      </w:r>
      <w:r w:rsidR="00345E98" w:rsidRPr="00092FD9">
        <w:rPr>
          <w:lang w:val="es-ES"/>
        </w:rPr>
        <w:t>escuelas</w:t>
      </w:r>
      <w:r w:rsidR="00420956" w:rsidRPr="00092FD9">
        <w:rPr>
          <w:lang w:val="es-ES"/>
        </w:rPr>
        <w:t xml:space="preserve"> militares</w:t>
      </w:r>
      <w:r w:rsidR="00345E98" w:rsidRPr="00092FD9">
        <w:rPr>
          <w:lang w:val="es-ES"/>
        </w:rPr>
        <w:t>,</w:t>
      </w:r>
      <w:r w:rsidR="00A27C6A" w:rsidRPr="00092FD9">
        <w:rPr>
          <w:lang w:val="es-ES"/>
        </w:rPr>
        <w:t xml:space="preserve"> por ejemplo en caso de problemas internos de orden público</w:t>
      </w:r>
      <w:r w:rsidRPr="00092FD9">
        <w:rPr>
          <w:lang w:val="es-ES"/>
        </w:rPr>
        <w:t>.</w:t>
      </w:r>
    </w:p>
    <w:p w:rsidR="00765932" w:rsidRPr="00092FD9" w:rsidRDefault="00765932">
      <w:pPr>
        <w:spacing w:after="240"/>
        <w:rPr>
          <w:lang w:val="es-ES"/>
        </w:rPr>
      </w:pPr>
      <w:r w:rsidRPr="00092FD9">
        <w:rPr>
          <w:lang w:val="es-ES"/>
        </w:rPr>
        <w:t>37.</w:t>
      </w:r>
      <w:r w:rsidRPr="00092FD9">
        <w:rPr>
          <w:lang w:val="es-ES"/>
        </w:rPr>
        <w:tab/>
      </w:r>
      <w:r w:rsidR="00D34710" w:rsidRPr="00092FD9">
        <w:rPr>
          <w:lang w:val="es-ES"/>
        </w:rPr>
        <w:t>E</w:t>
      </w:r>
      <w:r w:rsidR="0083666A" w:rsidRPr="00092FD9">
        <w:rPr>
          <w:lang w:val="es-ES"/>
        </w:rPr>
        <w:t>l</w:t>
      </w:r>
      <w:r w:rsidR="00D34710" w:rsidRPr="00092FD9">
        <w:rPr>
          <w:lang w:val="es-ES"/>
        </w:rPr>
        <w:t xml:space="preserve"> </w:t>
      </w:r>
      <w:r w:rsidR="00D34710" w:rsidRPr="00092FD9">
        <w:rPr>
          <w:b/>
          <w:lang w:val="es-ES"/>
        </w:rPr>
        <w:t>S</w:t>
      </w:r>
      <w:r w:rsidR="0083666A" w:rsidRPr="00092FD9">
        <w:rPr>
          <w:b/>
          <w:lang w:val="es-ES"/>
        </w:rPr>
        <w:t>r</w:t>
      </w:r>
      <w:r w:rsidR="00D34710" w:rsidRPr="00092FD9">
        <w:rPr>
          <w:b/>
          <w:lang w:val="es-ES"/>
        </w:rPr>
        <w:t xml:space="preserve">. </w:t>
      </w:r>
      <w:r w:rsidRPr="00092FD9">
        <w:rPr>
          <w:b/>
          <w:lang w:val="es-ES"/>
        </w:rPr>
        <w:t> SUBANOV</w:t>
      </w:r>
      <w:r w:rsidRPr="00092FD9">
        <w:rPr>
          <w:lang w:val="es-ES"/>
        </w:rPr>
        <w:t xml:space="preserve"> (</w:t>
      </w:r>
      <w:r w:rsidR="00D34710" w:rsidRPr="00092FD9">
        <w:rPr>
          <w:lang w:val="es-ES"/>
        </w:rPr>
        <w:t>Kirguistán</w:t>
      </w:r>
      <w:r w:rsidRPr="00092FD9">
        <w:rPr>
          <w:lang w:val="es-ES"/>
        </w:rPr>
        <w:t xml:space="preserve">) </w:t>
      </w:r>
      <w:r w:rsidR="00F45910" w:rsidRPr="00092FD9">
        <w:rPr>
          <w:lang w:val="es-ES"/>
        </w:rPr>
        <w:t>responde que no se los</w:t>
      </w:r>
      <w:r w:rsidR="00F95DE9" w:rsidRPr="00092FD9">
        <w:rPr>
          <w:lang w:val="es-ES"/>
        </w:rPr>
        <w:t xml:space="preserve"> puede movilizar </w:t>
      </w:r>
      <w:r w:rsidR="00F45910" w:rsidRPr="00092FD9">
        <w:rPr>
          <w:lang w:val="es-ES"/>
        </w:rPr>
        <w:t>en ningún caso. Reciben una enseñanza general completa</w:t>
      </w:r>
      <w:r w:rsidR="006B3BAD" w:rsidRPr="00092FD9">
        <w:rPr>
          <w:lang w:val="es-ES"/>
        </w:rPr>
        <w:t xml:space="preserve"> de </w:t>
      </w:r>
      <w:r w:rsidR="00F45910" w:rsidRPr="00092FD9">
        <w:rPr>
          <w:lang w:val="es-ES"/>
        </w:rPr>
        <w:t>preparación</w:t>
      </w:r>
      <w:r w:rsidR="006B3BAD" w:rsidRPr="00092FD9">
        <w:rPr>
          <w:lang w:val="es-ES"/>
        </w:rPr>
        <w:t xml:space="preserve"> para el </w:t>
      </w:r>
      <w:r w:rsidR="00F45910" w:rsidRPr="00092FD9">
        <w:rPr>
          <w:lang w:val="es-ES"/>
        </w:rPr>
        <w:t>servicio militar</w:t>
      </w:r>
      <w:r w:rsidR="00ED7917" w:rsidRPr="00092FD9">
        <w:rPr>
          <w:lang w:val="es-ES"/>
        </w:rPr>
        <w:t xml:space="preserve"> hasta la edad de 18 años</w:t>
      </w:r>
      <w:r w:rsidRPr="00092FD9">
        <w:rPr>
          <w:lang w:val="es-ES"/>
        </w:rPr>
        <w:t>.</w:t>
      </w:r>
    </w:p>
    <w:p w:rsidR="00765932" w:rsidRPr="00092FD9" w:rsidRDefault="00765932">
      <w:pPr>
        <w:spacing w:after="240"/>
        <w:rPr>
          <w:lang w:val="es-ES"/>
        </w:rPr>
      </w:pPr>
      <w:r w:rsidRPr="00092FD9">
        <w:rPr>
          <w:lang w:val="es-ES"/>
        </w:rPr>
        <w:t>38.</w:t>
      </w:r>
      <w:r w:rsidRPr="00092FD9">
        <w:rPr>
          <w:lang w:val="es-ES"/>
        </w:rPr>
        <w:tab/>
      </w:r>
      <w:r w:rsidR="00853813" w:rsidRPr="00092FD9">
        <w:rPr>
          <w:lang w:val="es-ES"/>
        </w:rPr>
        <w:t xml:space="preserve">El </w:t>
      </w:r>
      <w:r w:rsidR="00853813" w:rsidRPr="00092FD9">
        <w:rPr>
          <w:b/>
          <w:lang w:val="es-ES"/>
        </w:rPr>
        <w:t>PRESIDENTE</w:t>
      </w:r>
      <w:r w:rsidR="00853813" w:rsidRPr="00092FD9">
        <w:rPr>
          <w:lang w:val="es-ES"/>
        </w:rPr>
        <w:t xml:space="preserve"> </w:t>
      </w:r>
      <w:r w:rsidR="00366205" w:rsidRPr="00092FD9">
        <w:rPr>
          <w:lang w:val="es-ES"/>
        </w:rPr>
        <w:t xml:space="preserve">pregunta si en la formación que se imparte en las </w:t>
      </w:r>
      <w:r w:rsidR="00C57CCA" w:rsidRPr="00092FD9">
        <w:rPr>
          <w:lang w:val="es-ES"/>
        </w:rPr>
        <w:t>escuelas</w:t>
      </w:r>
      <w:r w:rsidR="00366205" w:rsidRPr="00092FD9">
        <w:rPr>
          <w:lang w:val="es-ES"/>
        </w:rPr>
        <w:t xml:space="preserve"> militares, así como en la preparación para el servicio militar </w:t>
      </w:r>
      <w:r w:rsidR="00A8600E" w:rsidRPr="00092FD9">
        <w:rPr>
          <w:lang w:val="es-ES"/>
        </w:rPr>
        <w:t>de</w:t>
      </w:r>
      <w:r w:rsidR="00366205" w:rsidRPr="00092FD9">
        <w:rPr>
          <w:lang w:val="es-ES"/>
        </w:rPr>
        <w:t xml:space="preserve"> </w:t>
      </w:r>
      <w:r w:rsidR="00F74CF2" w:rsidRPr="00092FD9">
        <w:rPr>
          <w:lang w:val="es-ES"/>
        </w:rPr>
        <w:t>los alumnos de</w:t>
      </w:r>
      <w:r w:rsidR="00EA3606" w:rsidRPr="00092FD9">
        <w:rPr>
          <w:lang w:val="es-ES"/>
        </w:rPr>
        <w:t xml:space="preserve"> los grados 10 y 11 </w:t>
      </w:r>
      <w:r w:rsidR="00F74CF2" w:rsidRPr="00092FD9">
        <w:rPr>
          <w:lang w:val="es-ES"/>
        </w:rPr>
        <w:t xml:space="preserve">(15 y 16 años) en </w:t>
      </w:r>
      <w:r w:rsidR="00366205" w:rsidRPr="00092FD9">
        <w:rPr>
          <w:lang w:val="es-ES"/>
        </w:rPr>
        <w:t xml:space="preserve">los centros de enseñanza general </w:t>
      </w:r>
      <w:r w:rsidR="00A8600E" w:rsidRPr="00092FD9">
        <w:rPr>
          <w:lang w:val="es-ES"/>
        </w:rPr>
        <w:t>se tiene en cuenta el Protocolo Facultativo</w:t>
      </w:r>
      <w:r w:rsidRPr="00092FD9">
        <w:rPr>
          <w:lang w:val="es-ES"/>
        </w:rPr>
        <w:t>.</w:t>
      </w:r>
      <w:r w:rsidR="00E936DC" w:rsidRPr="00092FD9">
        <w:rPr>
          <w:lang w:val="es-ES"/>
        </w:rPr>
        <w:t xml:space="preserve"> </w:t>
      </w:r>
    </w:p>
    <w:p w:rsidR="00765932" w:rsidRPr="00092FD9" w:rsidRDefault="00765932">
      <w:pPr>
        <w:spacing w:after="240"/>
        <w:rPr>
          <w:lang w:val="es-ES"/>
        </w:rPr>
      </w:pPr>
      <w:r w:rsidRPr="00092FD9">
        <w:rPr>
          <w:lang w:val="es-ES"/>
        </w:rPr>
        <w:t>39.</w:t>
      </w:r>
      <w:r w:rsidRPr="00092FD9">
        <w:rPr>
          <w:lang w:val="es-ES"/>
        </w:rPr>
        <w:tab/>
      </w:r>
      <w:r w:rsidR="00D34710" w:rsidRPr="00092FD9">
        <w:rPr>
          <w:lang w:val="es-ES"/>
        </w:rPr>
        <w:t xml:space="preserve">La </w:t>
      </w:r>
      <w:r w:rsidR="00D34710" w:rsidRPr="00092FD9">
        <w:rPr>
          <w:b/>
          <w:lang w:val="es-ES"/>
        </w:rPr>
        <w:t>Sra.</w:t>
      </w:r>
      <w:r w:rsidRPr="00092FD9">
        <w:rPr>
          <w:b/>
          <w:lang w:val="es-ES"/>
        </w:rPr>
        <w:t> ISABAEVA</w:t>
      </w:r>
      <w:r w:rsidRPr="00092FD9">
        <w:rPr>
          <w:lang w:val="es-ES"/>
        </w:rPr>
        <w:t xml:space="preserve"> (</w:t>
      </w:r>
      <w:r w:rsidR="00D34710" w:rsidRPr="00092FD9">
        <w:rPr>
          <w:lang w:val="es-ES"/>
        </w:rPr>
        <w:t>Kirguistán</w:t>
      </w:r>
      <w:r w:rsidRPr="00092FD9">
        <w:rPr>
          <w:lang w:val="es-ES"/>
        </w:rPr>
        <w:t xml:space="preserve">) </w:t>
      </w:r>
      <w:r w:rsidR="0020724F" w:rsidRPr="00092FD9">
        <w:rPr>
          <w:lang w:val="es-ES"/>
        </w:rPr>
        <w:t>explica que</w:t>
      </w:r>
      <w:r w:rsidR="00A35C6D" w:rsidRPr="00092FD9">
        <w:rPr>
          <w:lang w:val="es-ES"/>
        </w:rPr>
        <w:t xml:space="preserve"> en </w:t>
      </w:r>
      <w:r w:rsidR="0020724F" w:rsidRPr="00092FD9">
        <w:rPr>
          <w:lang w:val="es-ES"/>
        </w:rPr>
        <w:t xml:space="preserve">los programas de </w:t>
      </w:r>
      <w:r w:rsidR="00534C3A" w:rsidRPr="00092FD9">
        <w:rPr>
          <w:lang w:val="es-ES"/>
        </w:rPr>
        <w:t xml:space="preserve">las </w:t>
      </w:r>
      <w:r w:rsidR="00C57CCA" w:rsidRPr="00092FD9">
        <w:rPr>
          <w:lang w:val="es-ES"/>
        </w:rPr>
        <w:t>escuelas</w:t>
      </w:r>
      <w:r w:rsidR="0020724F" w:rsidRPr="00092FD9">
        <w:rPr>
          <w:lang w:val="es-ES"/>
        </w:rPr>
        <w:t xml:space="preserve"> militares y </w:t>
      </w:r>
      <w:r w:rsidR="00C57CCA" w:rsidRPr="00092FD9">
        <w:rPr>
          <w:lang w:val="es-ES"/>
        </w:rPr>
        <w:t xml:space="preserve">de </w:t>
      </w:r>
      <w:r w:rsidR="0020724F" w:rsidRPr="00092FD9">
        <w:rPr>
          <w:lang w:val="es-ES"/>
        </w:rPr>
        <w:t>los centros de enseñanza general para</w:t>
      </w:r>
      <w:r w:rsidR="00D151ED" w:rsidRPr="00092FD9">
        <w:rPr>
          <w:lang w:val="es-ES"/>
        </w:rPr>
        <w:t xml:space="preserve"> los grados 9-12 </w:t>
      </w:r>
      <w:r w:rsidR="0020724F" w:rsidRPr="00092FD9">
        <w:rPr>
          <w:lang w:val="es-ES"/>
        </w:rPr>
        <w:t>figura la formación</w:t>
      </w:r>
      <w:r w:rsidR="00D151ED" w:rsidRPr="00092FD9">
        <w:rPr>
          <w:lang w:val="es-ES"/>
        </w:rPr>
        <w:t xml:space="preserve"> sobre los </w:t>
      </w:r>
      <w:r w:rsidR="0020724F" w:rsidRPr="00092FD9">
        <w:rPr>
          <w:lang w:val="es-ES"/>
        </w:rPr>
        <w:t>derechos humanos, incluido el Protocolo Facultativo</w:t>
      </w:r>
      <w:r w:rsidRPr="00092FD9">
        <w:rPr>
          <w:lang w:val="es-ES"/>
        </w:rPr>
        <w:t>.</w:t>
      </w:r>
    </w:p>
    <w:p w:rsidR="00765932" w:rsidRPr="00092FD9" w:rsidRDefault="00765932">
      <w:pPr>
        <w:spacing w:after="240"/>
        <w:rPr>
          <w:lang w:val="es-ES"/>
        </w:rPr>
      </w:pPr>
      <w:r w:rsidRPr="00092FD9">
        <w:rPr>
          <w:lang w:val="es-ES"/>
        </w:rPr>
        <w:t>40.</w:t>
      </w:r>
      <w:r w:rsidRPr="00092FD9">
        <w:rPr>
          <w:lang w:val="es-ES"/>
        </w:rPr>
        <w:tab/>
      </w:r>
      <w:r w:rsidR="00D34710" w:rsidRPr="00092FD9">
        <w:rPr>
          <w:lang w:val="es-ES"/>
        </w:rPr>
        <w:t>E</w:t>
      </w:r>
      <w:r w:rsidR="0083666A" w:rsidRPr="00092FD9">
        <w:rPr>
          <w:lang w:val="es-ES"/>
        </w:rPr>
        <w:t>l</w:t>
      </w:r>
      <w:r w:rsidR="00D34710" w:rsidRPr="00092FD9">
        <w:rPr>
          <w:lang w:val="es-ES"/>
        </w:rPr>
        <w:t xml:space="preserve"> </w:t>
      </w:r>
      <w:r w:rsidR="00D34710" w:rsidRPr="00092FD9">
        <w:rPr>
          <w:b/>
          <w:lang w:val="es-ES"/>
        </w:rPr>
        <w:t>S</w:t>
      </w:r>
      <w:r w:rsidR="0083666A" w:rsidRPr="00092FD9">
        <w:rPr>
          <w:b/>
          <w:lang w:val="es-ES"/>
        </w:rPr>
        <w:t>r</w:t>
      </w:r>
      <w:r w:rsidR="00D34710" w:rsidRPr="00092FD9">
        <w:rPr>
          <w:b/>
          <w:lang w:val="es-ES"/>
        </w:rPr>
        <w:t xml:space="preserve">. </w:t>
      </w:r>
      <w:r w:rsidRPr="00092FD9">
        <w:rPr>
          <w:b/>
          <w:lang w:val="es-ES"/>
        </w:rPr>
        <w:t> USENALIEV</w:t>
      </w:r>
      <w:r w:rsidRPr="00092FD9">
        <w:rPr>
          <w:lang w:val="es-ES"/>
        </w:rPr>
        <w:t xml:space="preserve"> (</w:t>
      </w:r>
      <w:r w:rsidR="00D34710" w:rsidRPr="00092FD9">
        <w:rPr>
          <w:lang w:val="es-ES"/>
        </w:rPr>
        <w:t>Kirguistán</w:t>
      </w:r>
      <w:r w:rsidRPr="00092FD9">
        <w:rPr>
          <w:lang w:val="es-ES"/>
        </w:rPr>
        <w:t>)</w:t>
      </w:r>
      <w:r w:rsidR="004F1DFC" w:rsidRPr="00092FD9">
        <w:rPr>
          <w:lang w:val="es-ES"/>
        </w:rPr>
        <w:t xml:space="preserve"> señala </w:t>
      </w:r>
      <w:r w:rsidR="007E6645" w:rsidRPr="00092FD9">
        <w:rPr>
          <w:lang w:val="es-ES"/>
        </w:rPr>
        <w:t>que el país cuenta con un solo l</w:t>
      </w:r>
      <w:r w:rsidR="00A269E4" w:rsidRPr="00092FD9">
        <w:rPr>
          <w:lang w:val="es-ES"/>
        </w:rPr>
        <w:t>iceo militar, que tiene por objeto permitir el acceso general a la educación. Acoge en régimen de internado</w:t>
      </w:r>
      <w:r w:rsidR="004F1DFC" w:rsidRPr="00092FD9">
        <w:rPr>
          <w:lang w:val="es-ES"/>
        </w:rPr>
        <w:t xml:space="preserve"> a </w:t>
      </w:r>
      <w:r w:rsidR="00A269E4" w:rsidRPr="00092FD9">
        <w:rPr>
          <w:lang w:val="es-ES"/>
        </w:rPr>
        <w:t>niños de regiones remotas. Sus plazas están muy solicitadas. En los centros de enseñanza general, los</w:t>
      </w:r>
      <w:r w:rsidR="004F1DFC" w:rsidRPr="00092FD9">
        <w:rPr>
          <w:lang w:val="es-ES"/>
        </w:rPr>
        <w:t xml:space="preserve"> alumnos </w:t>
      </w:r>
      <w:r w:rsidR="00A269E4" w:rsidRPr="00092FD9">
        <w:rPr>
          <w:lang w:val="es-ES"/>
        </w:rPr>
        <w:t>reciben formación patriótica dos horas</w:t>
      </w:r>
      <w:r w:rsidR="004F1DFC" w:rsidRPr="00092FD9">
        <w:rPr>
          <w:lang w:val="es-ES"/>
        </w:rPr>
        <w:t xml:space="preserve"> a la </w:t>
      </w:r>
      <w:r w:rsidR="00A269E4" w:rsidRPr="00092FD9">
        <w:rPr>
          <w:lang w:val="es-ES"/>
        </w:rPr>
        <w:t>semana; las niñas siguen cursos de socorrismo. El</w:t>
      </w:r>
      <w:r w:rsidR="003D0219" w:rsidRPr="00092FD9">
        <w:rPr>
          <w:lang w:val="es-ES"/>
        </w:rPr>
        <w:t xml:space="preserve"> programa </w:t>
      </w:r>
      <w:r w:rsidR="00A269E4" w:rsidRPr="00092FD9">
        <w:rPr>
          <w:lang w:val="es-ES"/>
        </w:rPr>
        <w:t>se</w:t>
      </w:r>
      <w:r w:rsidR="007E6645" w:rsidRPr="00092FD9">
        <w:rPr>
          <w:lang w:val="es-ES"/>
        </w:rPr>
        <w:t xml:space="preserve"> h</w:t>
      </w:r>
      <w:r w:rsidR="00A269E4" w:rsidRPr="00092FD9">
        <w:rPr>
          <w:lang w:val="es-ES"/>
        </w:rPr>
        <w:t xml:space="preserve">a elaborado en colaboración con </w:t>
      </w:r>
      <w:r w:rsidR="00F74CF2" w:rsidRPr="00092FD9">
        <w:rPr>
          <w:lang w:val="es-ES"/>
        </w:rPr>
        <w:t xml:space="preserve">diversas </w:t>
      </w:r>
      <w:r w:rsidR="00A269E4" w:rsidRPr="00092FD9">
        <w:rPr>
          <w:lang w:val="es-ES"/>
        </w:rPr>
        <w:t>ONG</w:t>
      </w:r>
      <w:r w:rsidRPr="00092FD9">
        <w:rPr>
          <w:lang w:val="es-ES"/>
        </w:rPr>
        <w:t>.</w:t>
      </w:r>
    </w:p>
    <w:p w:rsidR="00765932" w:rsidRPr="00092FD9" w:rsidRDefault="00765932">
      <w:pPr>
        <w:spacing w:after="240"/>
        <w:rPr>
          <w:lang w:val="es-ES"/>
        </w:rPr>
      </w:pPr>
      <w:r w:rsidRPr="00092FD9">
        <w:rPr>
          <w:lang w:val="es-ES"/>
        </w:rPr>
        <w:t>41.</w:t>
      </w:r>
      <w:r w:rsidRPr="00092FD9">
        <w:rPr>
          <w:lang w:val="es-ES"/>
        </w:rPr>
        <w:tab/>
      </w:r>
      <w:r w:rsidR="00D34710" w:rsidRPr="00092FD9">
        <w:rPr>
          <w:lang w:val="es-ES"/>
        </w:rPr>
        <w:t xml:space="preserve">La </w:t>
      </w:r>
      <w:r w:rsidR="00D34710" w:rsidRPr="00092FD9">
        <w:rPr>
          <w:b/>
          <w:lang w:val="es-ES"/>
        </w:rPr>
        <w:t>Sra.</w:t>
      </w:r>
      <w:r w:rsidRPr="00092FD9">
        <w:rPr>
          <w:b/>
          <w:lang w:val="es-ES"/>
        </w:rPr>
        <w:t> BOROMBAEVA</w:t>
      </w:r>
      <w:r w:rsidRPr="00092FD9">
        <w:rPr>
          <w:lang w:val="es-ES"/>
        </w:rPr>
        <w:t xml:space="preserve"> (</w:t>
      </w:r>
      <w:r w:rsidR="00D34710" w:rsidRPr="00092FD9">
        <w:rPr>
          <w:lang w:val="es-ES"/>
        </w:rPr>
        <w:t>Kirguistán</w:t>
      </w:r>
      <w:r w:rsidRPr="00092FD9">
        <w:rPr>
          <w:lang w:val="es-ES"/>
        </w:rPr>
        <w:t xml:space="preserve">) </w:t>
      </w:r>
      <w:r w:rsidR="00D24191" w:rsidRPr="00092FD9">
        <w:rPr>
          <w:lang w:val="es-ES"/>
        </w:rPr>
        <w:t>añade que son los padres quienes deciden enviar a sus hijos</w:t>
      </w:r>
      <w:r w:rsidR="008C0F72" w:rsidRPr="00092FD9">
        <w:rPr>
          <w:lang w:val="es-ES"/>
        </w:rPr>
        <w:t xml:space="preserve"> al liceo </w:t>
      </w:r>
      <w:r w:rsidR="00D24191" w:rsidRPr="00092FD9">
        <w:rPr>
          <w:lang w:val="es-ES"/>
        </w:rPr>
        <w:t xml:space="preserve">militar. No se ejerce ninguna presión sobre los alumnos para </w:t>
      </w:r>
      <w:r w:rsidR="00DB5245" w:rsidRPr="00092FD9">
        <w:rPr>
          <w:lang w:val="es-ES"/>
        </w:rPr>
        <w:t>inducirlos</w:t>
      </w:r>
      <w:r w:rsidR="00D24191" w:rsidRPr="00092FD9">
        <w:rPr>
          <w:lang w:val="es-ES"/>
        </w:rPr>
        <w:t xml:space="preserve"> a</w:t>
      </w:r>
      <w:r w:rsidR="009E2D2F" w:rsidRPr="00092FD9">
        <w:rPr>
          <w:lang w:val="es-ES"/>
        </w:rPr>
        <w:t xml:space="preserve"> alistarse</w:t>
      </w:r>
      <w:r w:rsidR="00D24191" w:rsidRPr="00092FD9">
        <w:rPr>
          <w:lang w:val="es-ES"/>
        </w:rPr>
        <w:t>. Están igualmente prohibidos los castigos corporales</w:t>
      </w:r>
      <w:r w:rsidRPr="00092FD9">
        <w:rPr>
          <w:lang w:val="es-ES"/>
        </w:rPr>
        <w:t>.</w:t>
      </w:r>
    </w:p>
    <w:p w:rsidR="00765932" w:rsidRPr="00092FD9" w:rsidRDefault="00765932">
      <w:pPr>
        <w:spacing w:after="240"/>
        <w:rPr>
          <w:lang w:val="es-ES"/>
        </w:rPr>
      </w:pPr>
      <w:r w:rsidRPr="00092FD9">
        <w:rPr>
          <w:lang w:val="es-ES"/>
        </w:rPr>
        <w:t>42.</w:t>
      </w:r>
      <w:r w:rsidRPr="00092FD9">
        <w:rPr>
          <w:lang w:val="es-ES"/>
        </w:rPr>
        <w:tab/>
      </w:r>
      <w:r w:rsidR="0083666A" w:rsidRPr="00092FD9">
        <w:rPr>
          <w:lang w:val="es-ES"/>
        </w:rPr>
        <w:t xml:space="preserve">El </w:t>
      </w:r>
      <w:r w:rsidR="0083666A" w:rsidRPr="00092FD9">
        <w:rPr>
          <w:b/>
          <w:lang w:val="es-ES"/>
        </w:rPr>
        <w:t>PRESIDENTE</w:t>
      </w:r>
      <w:r w:rsidR="0083666A" w:rsidRPr="00092FD9">
        <w:rPr>
          <w:lang w:val="es-ES"/>
        </w:rPr>
        <w:t xml:space="preserve"> </w:t>
      </w:r>
      <w:r w:rsidR="00FA0784" w:rsidRPr="00092FD9">
        <w:rPr>
          <w:lang w:val="es-ES"/>
        </w:rPr>
        <w:t xml:space="preserve">pregunta de quién es la competencia extraterritorial en materia de reclutamiento de mercenarios menores </w:t>
      </w:r>
      <w:r w:rsidR="00C23954" w:rsidRPr="00092FD9">
        <w:rPr>
          <w:lang w:val="es-ES"/>
        </w:rPr>
        <w:t xml:space="preserve">de edad </w:t>
      </w:r>
      <w:r w:rsidR="00FA0784" w:rsidRPr="00092FD9">
        <w:rPr>
          <w:lang w:val="es-ES"/>
        </w:rPr>
        <w:t>y recuerda que el Comité tiene</w:t>
      </w:r>
      <w:r w:rsidR="00C23954" w:rsidRPr="00092FD9">
        <w:rPr>
          <w:lang w:val="es-ES"/>
        </w:rPr>
        <w:t xml:space="preserve"> como objetivo </w:t>
      </w:r>
      <w:r w:rsidR="00FA0784" w:rsidRPr="00092FD9">
        <w:rPr>
          <w:lang w:val="es-ES"/>
        </w:rPr>
        <w:t>promover la aplicación de una protección internacional que permita impedir en todas partes el</w:t>
      </w:r>
      <w:r w:rsidR="00C23954" w:rsidRPr="00092FD9">
        <w:rPr>
          <w:lang w:val="es-ES"/>
        </w:rPr>
        <w:t xml:space="preserve"> alistamiento </w:t>
      </w:r>
      <w:r w:rsidR="00FA0784" w:rsidRPr="00092FD9">
        <w:rPr>
          <w:lang w:val="es-ES"/>
        </w:rPr>
        <w:t>de niños gracias al enjuiciamiento sistemático de quienes lo llevan a cabo</w:t>
      </w:r>
      <w:r w:rsidRPr="00092FD9">
        <w:rPr>
          <w:lang w:val="es-ES"/>
        </w:rPr>
        <w:t>.</w:t>
      </w:r>
    </w:p>
    <w:p w:rsidR="00765932" w:rsidRPr="00092FD9" w:rsidRDefault="00765932">
      <w:pPr>
        <w:spacing w:after="240"/>
        <w:rPr>
          <w:lang w:val="es-ES"/>
        </w:rPr>
      </w:pPr>
      <w:r w:rsidRPr="00092FD9">
        <w:rPr>
          <w:lang w:val="es-ES"/>
        </w:rPr>
        <w:t>43.</w:t>
      </w:r>
      <w:r w:rsidRPr="00092FD9">
        <w:rPr>
          <w:lang w:val="es-ES"/>
        </w:rPr>
        <w:tab/>
      </w:r>
      <w:r w:rsidR="00D34710" w:rsidRPr="00092FD9">
        <w:rPr>
          <w:lang w:val="es-ES"/>
        </w:rPr>
        <w:t xml:space="preserve">La </w:t>
      </w:r>
      <w:r w:rsidR="00D34710" w:rsidRPr="00092FD9">
        <w:rPr>
          <w:b/>
          <w:lang w:val="es-ES"/>
        </w:rPr>
        <w:t>Sra.</w:t>
      </w:r>
      <w:r w:rsidRPr="00092FD9">
        <w:rPr>
          <w:b/>
          <w:lang w:val="es-ES"/>
        </w:rPr>
        <w:t> ISABAEVA</w:t>
      </w:r>
      <w:r w:rsidRPr="00092FD9">
        <w:rPr>
          <w:lang w:val="es-ES"/>
        </w:rPr>
        <w:t xml:space="preserve"> (</w:t>
      </w:r>
      <w:r w:rsidR="00D34710" w:rsidRPr="00092FD9">
        <w:rPr>
          <w:lang w:val="es-ES"/>
        </w:rPr>
        <w:t>Kirguistán</w:t>
      </w:r>
      <w:r w:rsidRPr="00092FD9">
        <w:rPr>
          <w:lang w:val="es-ES"/>
        </w:rPr>
        <w:t xml:space="preserve">) </w:t>
      </w:r>
      <w:r w:rsidR="00253D09" w:rsidRPr="00092FD9">
        <w:rPr>
          <w:lang w:val="es-ES"/>
        </w:rPr>
        <w:t xml:space="preserve">dice que la cuestión no se ha planteado todavía en </w:t>
      </w:r>
      <w:r w:rsidR="00D34710" w:rsidRPr="00092FD9">
        <w:rPr>
          <w:lang w:val="es-ES"/>
        </w:rPr>
        <w:t>Kirguistán</w:t>
      </w:r>
      <w:r w:rsidRPr="00092FD9">
        <w:rPr>
          <w:lang w:val="es-ES"/>
        </w:rPr>
        <w:t xml:space="preserve">, </w:t>
      </w:r>
      <w:r w:rsidR="00253D09" w:rsidRPr="00092FD9">
        <w:rPr>
          <w:lang w:val="es-ES"/>
        </w:rPr>
        <w:t>pero que el</w:t>
      </w:r>
      <w:r w:rsidR="0078499F" w:rsidRPr="00092FD9">
        <w:rPr>
          <w:lang w:val="es-ES"/>
        </w:rPr>
        <w:t xml:space="preserve"> creciente </w:t>
      </w:r>
      <w:r w:rsidR="00555625" w:rsidRPr="00092FD9">
        <w:rPr>
          <w:lang w:val="es-ES"/>
        </w:rPr>
        <w:t xml:space="preserve">volumen de </w:t>
      </w:r>
      <w:r w:rsidR="00253D09" w:rsidRPr="00092FD9">
        <w:rPr>
          <w:lang w:val="es-ES"/>
        </w:rPr>
        <w:t>migraciones podría favorecer este tipo de situación. El Gobierno ha</w:t>
      </w:r>
      <w:r w:rsidR="00555625" w:rsidRPr="00092FD9">
        <w:rPr>
          <w:lang w:val="es-ES"/>
        </w:rPr>
        <w:t xml:space="preserve"> adoptado </w:t>
      </w:r>
      <w:r w:rsidR="00253D09" w:rsidRPr="00092FD9">
        <w:rPr>
          <w:lang w:val="es-ES"/>
        </w:rPr>
        <w:t xml:space="preserve">medidas </w:t>
      </w:r>
      <w:r w:rsidR="00555625" w:rsidRPr="00092FD9">
        <w:rPr>
          <w:lang w:val="es-ES"/>
        </w:rPr>
        <w:t xml:space="preserve">importantes </w:t>
      </w:r>
      <w:r w:rsidR="00253D09" w:rsidRPr="00092FD9">
        <w:rPr>
          <w:lang w:val="es-ES"/>
        </w:rPr>
        <w:t xml:space="preserve">para combatir la trata </w:t>
      </w:r>
      <w:r w:rsidR="001D375E" w:rsidRPr="00092FD9">
        <w:rPr>
          <w:lang w:val="es-ES"/>
        </w:rPr>
        <w:t xml:space="preserve">de niños </w:t>
      </w:r>
      <w:r w:rsidR="00253D09" w:rsidRPr="00092FD9">
        <w:rPr>
          <w:lang w:val="es-ES"/>
        </w:rPr>
        <w:t>y el trabajo infantil, pero no son suficientes para proteger a quienes se encuentran en el extranjero.</w:t>
      </w:r>
      <w:r w:rsidR="00E1510C" w:rsidRPr="00092FD9">
        <w:rPr>
          <w:lang w:val="es-ES"/>
        </w:rPr>
        <w:t xml:space="preserve"> Lo mismo ocurre con el reclutamiento de niños mercenarios,</w:t>
      </w:r>
      <w:r w:rsidR="00555625" w:rsidRPr="00092FD9">
        <w:rPr>
          <w:lang w:val="es-ES"/>
        </w:rPr>
        <w:t xml:space="preserve"> de manera que </w:t>
      </w:r>
      <w:r w:rsidR="00E1510C" w:rsidRPr="00092FD9">
        <w:rPr>
          <w:lang w:val="es-ES"/>
        </w:rPr>
        <w:t>es necesario actuar en cooperación con los países vecinos, que también deben adoptar las medidas necesarias y tal vez instaurar un órgano de coordinación.</w:t>
      </w:r>
    </w:p>
    <w:p w:rsidR="00765932" w:rsidRPr="00092FD9" w:rsidRDefault="00F45E48">
      <w:pPr>
        <w:keepNext/>
        <w:spacing w:after="240"/>
        <w:rPr>
          <w:lang w:val="es-ES"/>
        </w:rPr>
      </w:pPr>
      <w:r w:rsidRPr="00092FD9">
        <w:rPr>
          <w:b/>
          <w:lang w:val="es-ES"/>
        </w:rPr>
        <w:t>INFORME INICIAL DE KIRGUISTÁN SOBRE LA APLICACIÓN DEL PROTOCOLO FACULTATIVO DE LA CONVENCIÓN SOBRE LOS DERECHOS DEL NIÑO RELATIVO A LA VENTA DE NIÑOS, LA PROSTITUCIÓN INFANTIL Y LA UTILIZACIÓN DE NIÑOS EN LA PORNOGRAFÍA</w:t>
      </w:r>
    </w:p>
    <w:p w:rsidR="00765932" w:rsidRPr="00092FD9" w:rsidRDefault="00765932">
      <w:pPr>
        <w:spacing w:after="240"/>
        <w:rPr>
          <w:lang w:val="es-ES"/>
        </w:rPr>
      </w:pPr>
      <w:r w:rsidRPr="00092FD9">
        <w:rPr>
          <w:lang w:val="es-ES"/>
        </w:rPr>
        <w:t>44.</w:t>
      </w:r>
      <w:r w:rsidRPr="00092FD9">
        <w:rPr>
          <w:lang w:val="es-ES"/>
        </w:rPr>
        <w:tab/>
      </w:r>
      <w:r w:rsidR="00D34710" w:rsidRPr="00092FD9">
        <w:rPr>
          <w:lang w:val="es-ES"/>
        </w:rPr>
        <w:t xml:space="preserve">La </w:t>
      </w:r>
      <w:r w:rsidR="00D34710" w:rsidRPr="00092FD9">
        <w:rPr>
          <w:b/>
          <w:lang w:val="es-ES"/>
        </w:rPr>
        <w:t>Sra.</w:t>
      </w:r>
      <w:r w:rsidRPr="00092FD9">
        <w:rPr>
          <w:b/>
          <w:lang w:val="es-ES"/>
        </w:rPr>
        <w:t> VUCKOVIC-SAHOVIC</w:t>
      </w:r>
      <w:r w:rsidRPr="00092FD9">
        <w:rPr>
          <w:lang w:val="es-ES"/>
        </w:rPr>
        <w:t xml:space="preserve"> </w:t>
      </w:r>
      <w:r w:rsidR="003D69AD" w:rsidRPr="00092FD9">
        <w:rPr>
          <w:lang w:val="es-ES"/>
        </w:rPr>
        <w:t xml:space="preserve">pregunta si </w:t>
      </w:r>
      <w:r w:rsidR="00803788" w:rsidRPr="00092FD9">
        <w:rPr>
          <w:lang w:val="es-ES"/>
        </w:rPr>
        <w:t xml:space="preserve">en </w:t>
      </w:r>
      <w:r w:rsidR="003D69AD" w:rsidRPr="00092FD9">
        <w:rPr>
          <w:lang w:val="es-ES"/>
        </w:rPr>
        <w:t>el</w:t>
      </w:r>
      <w:r w:rsidR="00F511C8" w:rsidRPr="00092FD9">
        <w:rPr>
          <w:lang w:val="es-ES"/>
        </w:rPr>
        <w:t xml:space="preserve"> programa </w:t>
      </w:r>
      <w:r w:rsidR="003D69AD" w:rsidRPr="00092FD9">
        <w:rPr>
          <w:lang w:val="es-ES"/>
        </w:rPr>
        <w:t xml:space="preserve">de promoción de </w:t>
      </w:r>
      <w:r w:rsidR="00803788" w:rsidRPr="00092FD9">
        <w:rPr>
          <w:lang w:val="es-ES"/>
        </w:rPr>
        <w:t xml:space="preserve">los </w:t>
      </w:r>
      <w:r w:rsidR="003D69AD" w:rsidRPr="00092FD9">
        <w:rPr>
          <w:lang w:val="es-ES"/>
        </w:rPr>
        <w:t xml:space="preserve">derechos de </w:t>
      </w:r>
      <w:r w:rsidRPr="00092FD9">
        <w:rPr>
          <w:lang w:val="es-ES"/>
        </w:rPr>
        <w:t>«</w:t>
      </w:r>
      <w:r w:rsidR="003D69AD" w:rsidRPr="00092FD9">
        <w:rPr>
          <w:lang w:val="es-ES"/>
        </w:rPr>
        <w:t>Nueva generación</w:t>
      </w:r>
      <w:r w:rsidRPr="00092FD9">
        <w:rPr>
          <w:lang w:val="es-ES"/>
        </w:rPr>
        <w:t>»</w:t>
      </w:r>
      <w:r w:rsidR="00803788" w:rsidRPr="00092FD9">
        <w:rPr>
          <w:lang w:val="es-ES"/>
        </w:rPr>
        <w:t xml:space="preserve"> hay previstas </w:t>
      </w:r>
      <w:r w:rsidR="003D69AD" w:rsidRPr="00092FD9">
        <w:rPr>
          <w:lang w:val="es-ES"/>
        </w:rPr>
        <w:t>actividades relativas al Protocolo Facultativo</w:t>
      </w:r>
      <w:r w:rsidRPr="00092FD9">
        <w:rPr>
          <w:lang w:val="es-ES"/>
        </w:rPr>
        <w:t xml:space="preserve">. </w:t>
      </w:r>
    </w:p>
    <w:p w:rsidR="00765932" w:rsidRPr="00092FD9" w:rsidRDefault="00765932">
      <w:pPr>
        <w:spacing w:after="240"/>
        <w:rPr>
          <w:lang w:val="es-ES"/>
        </w:rPr>
      </w:pPr>
      <w:r w:rsidRPr="00092FD9">
        <w:rPr>
          <w:lang w:val="es-ES"/>
        </w:rPr>
        <w:t>45.</w:t>
      </w:r>
      <w:r w:rsidRPr="00092FD9">
        <w:rPr>
          <w:lang w:val="es-ES"/>
        </w:rPr>
        <w:tab/>
      </w:r>
      <w:r w:rsidR="0068351E" w:rsidRPr="00092FD9">
        <w:rPr>
          <w:lang w:val="es-ES"/>
        </w:rPr>
        <w:t xml:space="preserve">Muestra su satisfacción por </w:t>
      </w:r>
      <w:r w:rsidR="00F511C8" w:rsidRPr="00092FD9">
        <w:rPr>
          <w:lang w:val="es-ES"/>
        </w:rPr>
        <w:t xml:space="preserve">la reciente </w:t>
      </w:r>
      <w:r w:rsidR="00092FD9" w:rsidRPr="00092FD9">
        <w:rPr>
          <w:lang w:val="es-ES"/>
        </w:rPr>
        <w:t>aprobación</w:t>
      </w:r>
      <w:r w:rsidR="00F511C8" w:rsidRPr="00092FD9">
        <w:rPr>
          <w:lang w:val="es-ES"/>
        </w:rPr>
        <w:t xml:space="preserve"> del Código de la Infancia,</w:t>
      </w:r>
      <w:r w:rsidR="00B85FE4" w:rsidRPr="00092FD9">
        <w:rPr>
          <w:lang w:val="es-ES"/>
        </w:rPr>
        <w:t xml:space="preserve"> así como la ratificación </w:t>
      </w:r>
      <w:r w:rsidR="00F511C8" w:rsidRPr="00092FD9">
        <w:rPr>
          <w:lang w:val="es-ES"/>
        </w:rPr>
        <w:t xml:space="preserve">del Convenio </w:t>
      </w:r>
      <w:r w:rsidR="00C43BC4" w:rsidRPr="00092FD9">
        <w:rPr>
          <w:lang w:val="es-ES"/>
        </w:rPr>
        <w:t>núm.</w:t>
      </w:r>
      <w:r w:rsidRPr="00092FD9">
        <w:rPr>
          <w:lang w:val="es-ES"/>
        </w:rPr>
        <w:t> 182 de</w:t>
      </w:r>
      <w:r w:rsidR="00F511C8" w:rsidRPr="00092FD9">
        <w:rPr>
          <w:lang w:val="es-ES"/>
        </w:rPr>
        <w:t xml:space="preserve"> la </w:t>
      </w:r>
      <w:r w:rsidRPr="00092FD9">
        <w:rPr>
          <w:lang w:val="es-ES"/>
        </w:rPr>
        <w:t xml:space="preserve">OIT, </w:t>
      </w:r>
      <w:r w:rsidR="00B85FE4" w:rsidRPr="00092FD9">
        <w:rPr>
          <w:lang w:val="es-ES"/>
        </w:rPr>
        <w:t xml:space="preserve">de la </w:t>
      </w:r>
      <w:r w:rsidR="00B85FE4" w:rsidRPr="00092FD9">
        <w:rPr>
          <w:szCs w:val="24"/>
          <w:lang w:val="es-ES"/>
        </w:rPr>
        <w:t>Convención de las Naciones Unidas contra la delincuencia organizada transnacional y del Protocolo para prevenir, reprimir y sancionar la trata de personas, sobre todo mujeres y niños</w:t>
      </w:r>
      <w:r w:rsidRPr="00092FD9">
        <w:rPr>
          <w:lang w:val="es-ES"/>
        </w:rPr>
        <w:t xml:space="preserve">, </w:t>
      </w:r>
      <w:r w:rsidR="004574A4" w:rsidRPr="00092FD9">
        <w:rPr>
          <w:lang w:val="es-ES"/>
        </w:rPr>
        <w:t>instrumentos que</w:t>
      </w:r>
      <w:r w:rsidR="0068351E" w:rsidRPr="00092FD9">
        <w:rPr>
          <w:lang w:val="es-ES"/>
        </w:rPr>
        <w:t xml:space="preserve"> no harán sino </w:t>
      </w:r>
      <w:r w:rsidR="004574A4" w:rsidRPr="00092FD9">
        <w:rPr>
          <w:lang w:val="es-ES"/>
        </w:rPr>
        <w:t>facilitar la aplicación del Protocolo Facultativo</w:t>
      </w:r>
      <w:r w:rsidRPr="00092FD9">
        <w:rPr>
          <w:lang w:val="es-ES"/>
        </w:rPr>
        <w:t>.</w:t>
      </w:r>
    </w:p>
    <w:p w:rsidR="00765932" w:rsidRPr="00092FD9" w:rsidRDefault="00765932">
      <w:pPr>
        <w:spacing w:after="240"/>
        <w:rPr>
          <w:lang w:val="es-ES"/>
        </w:rPr>
      </w:pPr>
      <w:r w:rsidRPr="00092FD9">
        <w:rPr>
          <w:lang w:val="es-ES"/>
        </w:rPr>
        <w:t>46.</w:t>
      </w:r>
      <w:r w:rsidRPr="00092FD9">
        <w:rPr>
          <w:lang w:val="es-ES"/>
        </w:rPr>
        <w:tab/>
      </w:r>
      <w:r w:rsidR="0068351E" w:rsidRPr="00092FD9">
        <w:rPr>
          <w:lang w:val="es-ES"/>
        </w:rPr>
        <w:t xml:space="preserve">En cambio, es </w:t>
      </w:r>
      <w:r w:rsidR="004574A4" w:rsidRPr="00092FD9">
        <w:rPr>
          <w:lang w:val="es-ES"/>
        </w:rPr>
        <w:t>lamentable que el informe contenga tan poca información sobre los problemas de la prostitución y la pornografía. Apenas se abordan otras formas de explotación, como la laboral, y no se aporta</w:t>
      </w:r>
      <w:r w:rsidR="00C03D70" w:rsidRPr="00092FD9">
        <w:rPr>
          <w:lang w:val="es-ES"/>
        </w:rPr>
        <w:t xml:space="preserve"> ningún dato </w:t>
      </w:r>
      <w:r w:rsidR="004574A4" w:rsidRPr="00092FD9">
        <w:rPr>
          <w:lang w:val="es-ES"/>
        </w:rPr>
        <w:t>sobre la venta de niños, en particular en el</w:t>
      </w:r>
      <w:r w:rsidR="0068351E" w:rsidRPr="00092FD9">
        <w:rPr>
          <w:lang w:val="es-ES"/>
        </w:rPr>
        <w:t xml:space="preserve"> ámbito </w:t>
      </w:r>
      <w:r w:rsidR="004574A4" w:rsidRPr="00092FD9">
        <w:rPr>
          <w:lang w:val="es-ES"/>
        </w:rPr>
        <w:t>de la adopción.</w:t>
      </w:r>
    </w:p>
    <w:p w:rsidR="00765932" w:rsidRPr="00092FD9" w:rsidRDefault="00765932">
      <w:pPr>
        <w:spacing w:after="240"/>
        <w:rPr>
          <w:lang w:val="es-ES"/>
        </w:rPr>
      </w:pPr>
      <w:r w:rsidRPr="00092FD9">
        <w:rPr>
          <w:lang w:val="es-ES"/>
        </w:rPr>
        <w:t>47.</w:t>
      </w:r>
      <w:r w:rsidRPr="00092FD9">
        <w:rPr>
          <w:lang w:val="es-ES"/>
        </w:rPr>
        <w:tab/>
      </w:r>
      <w:r w:rsidR="005D1133" w:rsidRPr="00092FD9">
        <w:rPr>
          <w:lang w:val="es-ES"/>
        </w:rPr>
        <w:t>El Protocolo Facultativo tiene prioridad sobre la legislación</w:t>
      </w:r>
      <w:r w:rsidR="0071598A" w:rsidRPr="00092FD9">
        <w:rPr>
          <w:lang w:val="es-ES"/>
        </w:rPr>
        <w:t xml:space="preserve"> interna, pero</w:t>
      </w:r>
      <w:r w:rsidR="0068351E" w:rsidRPr="00092FD9">
        <w:rPr>
          <w:lang w:val="es-ES"/>
        </w:rPr>
        <w:t xml:space="preserve"> no se sabe </w:t>
      </w:r>
      <w:r w:rsidR="0071598A" w:rsidRPr="00092FD9">
        <w:rPr>
          <w:lang w:val="es-ES"/>
        </w:rPr>
        <w:t>si los tribunales se basan en sus disposiciones</w:t>
      </w:r>
      <w:r w:rsidR="0068351E" w:rsidRPr="00092FD9">
        <w:rPr>
          <w:lang w:val="es-ES"/>
        </w:rPr>
        <w:t>,</w:t>
      </w:r>
      <w:r w:rsidR="0071598A" w:rsidRPr="00092FD9">
        <w:rPr>
          <w:lang w:val="es-ES"/>
        </w:rPr>
        <w:t xml:space="preserve"> porque no está claro que </w:t>
      </w:r>
      <w:r w:rsidR="00C43BC4" w:rsidRPr="00092FD9">
        <w:rPr>
          <w:lang w:val="es-ES"/>
        </w:rPr>
        <w:t xml:space="preserve">en </w:t>
      </w:r>
      <w:r w:rsidR="0071598A" w:rsidRPr="00092FD9">
        <w:rPr>
          <w:lang w:val="es-ES"/>
        </w:rPr>
        <w:t xml:space="preserve">las disposiciones nacionales </w:t>
      </w:r>
      <w:r w:rsidR="00C43BC4" w:rsidRPr="00092FD9">
        <w:rPr>
          <w:lang w:val="es-ES"/>
        </w:rPr>
        <w:t>estén tipificados</w:t>
      </w:r>
      <w:r w:rsidR="0071598A" w:rsidRPr="00092FD9">
        <w:rPr>
          <w:lang w:val="es-ES"/>
        </w:rPr>
        <w:t xml:space="preserve"> los actos contemplados en el artículo</w:t>
      </w:r>
      <w:r w:rsidRPr="00092FD9">
        <w:rPr>
          <w:lang w:val="es-ES"/>
        </w:rPr>
        <w:t xml:space="preserve"> 2 </w:t>
      </w:r>
      <w:r w:rsidR="0071598A" w:rsidRPr="00092FD9">
        <w:rPr>
          <w:lang w:val="es-ES"/>
        </w:rPr>
        <w:t>de</w:t>
      </w:r>
      <w:r w:rsidR="0050101A" w:rsidRPr="00092FD9">
        <w:rPr>
          <w:lang w:val="es-ES"/>
        </w:rPr>
        <w:t>l</w:t>
      </w:r>
      <w:r w:rsidR="0071598A" w:rsidRPr="00092FD9">
        <w:rPr>
          <w:lang w:val="es-ES"/>
        </w:rPr>
        <w:t xml:space="preserve"> Protocolo.</w:t>
      </w:r>
      <w:r w:rsidR="0068351E" w:rsidRPr="00092FD9">
        <w:rPr>
          <w:lang w:val="es-ES"/>
        </w:rPr>
        <w:t xml:space="preserve"> Además, </w:t>
      </w:r>
      <w:r w:rsidR="0071598A" w:rsidRPr="00092FD9">
        <w:rPr>
          <w:lang w:val="es-ES"/>
        </w:rPr>
        <w:t xml:space="preserve">del informe </w:t>
      </w:r>
      <w:r w:rsidR="0068351E" w:rsidRPr="00092FD9">
        <w:rPr>
          <w:lang w:val="es-ES"/>
        </w:rPr>
        <w:t xml:space="preserve">se desprende </w:t>
      </w:r>
      <w:r w:rsidR="0071598A" w:rsidRPr="00092FD9">
        <w:rPr>
          <w:lang w:val="es-ES"/>
        </w:rPr>
        <w:t>que las personas jurídicas no son</w:t>
      </w:r>
      <w:r w:rsidR="0068351E" w:rsidRPr="00092FD9">
        <w:rPr>
          <w:lang w:val="es-ES"/>
        </w:rPr>
        <w:t xml:space="preserve"> responsables desde el punto de vista penal</w:t>
      </w:r>
      <w:r w:rsidRPr="00092FD9">
        <w:rPr>
          <w:lang w:val="es-ES"/>
        </w:rPr>
        <w:t>.</w:t>
      </w:r>
    </w:p>
    <w:p w:rsidR="00765932" w:rsidRPr="00092FD9" w:rsidRDefault="00765932">
      <w:pPr>
        <w:spacing w:after="240"/>
        <w:rPr>
          <w:lang w:val="es-ES"/>
        </w:rPr>
      </w:pPr>
      <w:r w:rsidRPr="00092FD9">
        <w:rPr>
          <w:lang w:val="es-ES"/>
        </w:rPr>
        <w:t>48.</w:t>
      </w:r>
      <w:r w:rsidRPr="00092FD9">
        <w:rPr>
          <w:lang w:val="es-ES"/>
        </w:rPr>
        <w:tab/>
      </w:r>
      <w:r w:rsidR="00D1528F" w:rsidRPr="00092FD9">
        <w:rPr>
          <w:lang w:val="es-ES"/>
        </w:rPr>
        <w:t xml:space="preserve">El Estado parte ha </w:t>
      </w:r>
      <w:r w:rsidR="00C43BC4" w:rsidRPr="00092FD9">
        <w:rPr>
          <w:lang w:val="es-ES"/>
        </w:rPr>
        <w:t>llevado a cabo</w:t>
      </w:r>
      <w:r w:rsidR="00D1528F" w:rsidRPr="00092FD9">
        <w:rPr>
          <w:lang w:val="es-ES"/>
        </w:rPr>
        <w:t xml:space="preserve"> numerosas actividades en un ámbito tan esencial como la prevención, pero</w:t>
      </w:r>
      <w:r w:rsidR="0010141B" w:rsidRPr="00092FD9">
        <w:rPr>
          <w:lang w:val="es-ES"/>
        </w:rPr>
        <w:t xml:space="preserve"> habría que </w:t>
      </w:r>
      <w:r w:rsidR="00D1528F" w:rsidRPr="00092FD9">
        <w:rPr>
          <w:lang w:val="es-ES"/>
        </w:rPr>
        <w:t xml:space="preserve">saber si se han evaluado </w:t>
      </w:r>
      <w:r w:rsidR="00C004FD" w:rsidRPr="00092FD9">
        <w:rPr>
          <w:lang w:val="es-ES"/>
        </w:rPr>
        <w:t xml:space="preserve">sus efectos </w:t>
      </w:r>
      <w:r w:rsidR="00D1528F" w:rsidRPr="00092FD9">
        <w:rPr>
          <w:lang w:val="es-ES"/>
        </w:rPr>
        <w:t>y a cuántos niños se ha protegido. Sería igualmente útil</w:t>
      </w:r>
      <w:r w:rsidR="00B4594C" w:rsidRPr="00092FD9">
        <w:rPr>
          <w:lang w:val="es-ES"/>
        </w:rPr>
        <w:t xml:space="preserve"> saber cuá</w:t>
      </w:r>
      <w:r w:rsidR="00C004FD" w:rsidRPr="00092FD9">
        <w:rPr>
          <w:lang w:val="es-ES"/>
        </w:rPr>
        <w:t>ntos policías intervienen en la protección</w:t>
      </w:r>
      <w:r w:rsidRPr="00092FD9">
        <w:rPr>
          <w:lang w:val="es-ES"/>
        </w:rPr>
        <w:t>.</w:t>
      </w:r>
    </w:p>
    <w:p w:rsidR="00765932" w:rsidRPr="00092FD9" w:rsidRDefault="00765932">
      <w:pPr>
        <w:spacing w:after="240"/>
        <w:rPr>
          <w:lang w:val="es-ES"/>
        </w:rPr>
      </w:pPr>
      <w:r w:rsidRPr="00092FD9">
        <w:rPr>
          <w:lang w:val="es-ES"/>
        </w:rPr>
        <w:t>49.</w:t>
      </w:r>
      <w:r w:rsidRPr="00092FD9">
        <w:rPr>
          <w:lang w:val="es-ES"/>
        </w:rPr>
        <w:tab/>
      </w:r>
      <w:r w:rsidR="00352A7F" w:rsidRPr="00092FD9">
        <w:rPr>
          <w:lang w:val="es-ES"/>
        </w:rPr>
        <w:t>Los niños explotados seguirían siendo estigmatizados en lugar de</w:t>
      </w:r>
      <w:r w:rsidR="00B4594C" w:rsidRPr="00092FD9">
        <w:rPr>
          <w:lang w:val="es-ES"/>
        </w:rPr>
        <w:t xml:space="preserve"> recibir ayuda, </w:t>
      </w:r>
      <w:r w:rsidR="00352A7F" w:rsidRPr="00092FD9">
        <w:rPr>
          <w:lang w:val="es-ES"/>
        </w:rPr>
        <w:t>y es particularmente preocupante que los jueces tiendan a considerarlos como delincuentes y no como víctimas, sobre todo en</w:t>
      </w:r>
      <w:r w:rsidR="00B4594C" w:rsidRPr="00092FD9">
        <w:rPr>
          <w:lang w:val="es-ES"/>
        </w:rPr>
        <w:t xml:space="preserve"> los casos </w:t>
      </w:r>
      <w:r w:rsidR="00352A7F" w:rsidRPr="00092FD9">
        <w:rPr>
          <w:lang w:val="es-ES"/>
        </w:rPr>
        <w:t>de explotación sexual.</w:t>
      </w:r>
    </w:p>
    <w:p w:rsidR="00765932" w:rsidRPr="00092FD9" w:rsidRDefault="00765932">
      <w:pPr>
        <w:spacing w:after="240"/>
        <w:rPr>
          <w:lang w:val="es-ES"/>
        </w:rPr>
      </w:pPr>
      <w:r w:rsidRPr="00092FD9">
        <w:rPr>
          <w:lang w:val="es-ES"/>
        </w:rPr>
        <w:t>50.</w:t>
      </w:r>
      <w:r w:rsidRPr="00092FD9">
        <w:rPr>
          <w:lang w:val="es-ES"/>
        </w:rPr>
        <w:tab/>
      </w:r>
      <w:r w:rsidR="00D34710" w:rsidRPr="00092FD9">
        <w:rPr>
          <w:lang w:val="es-ES"/>
        </w:rPr>
        <w:t xml:space="preserve">La </w:t>
      </w:r>
      <w:r w:rsidR="00D34710" w:rsidRPr="00092FD9">
        <w:rPr>
          <w:b/>
          <w:lang w:val="es-ES"/>
        </w:rPr>
        <w:t>Sra.</w:t>
      </w:r>
      <w:r w:rsidRPr="00092FD9">
        <w:rPr>
          <w:b/>
          <w:lang w:val="es-ES"/>
        </w:rPr>
        <w:t> KHATTAB</w:t>
      </w:r>
      <w:r w:rsidRPr="00092FD9">
        <w:rPr>
          <w:lang w:val="es-ES"/>
        </w:rPr>
        <w:t xml:space="preserve"> </w:t>
      </w:r>
      <w:r w:rsidR="0080689D" w:rsidRPr="00092FD9">
        <w:rPr>
          <w:lang w:val="es-ES"/>
        </w:rPr>
        <w:t>pregunta qué se hace para ayudar a las familias pobres a escolarizar a sus hijos, puesto que la educación es</w:t>
      </w:r>
      <w:r w:rsidR="005C472B" w:rsidRPr="00092FD9">
        <w:rPr>
          <w:lang w:val="es-ES"/>
        </w:rPr>
        <w:t xml:space="preserve"> la mejor manera </w:t>
      </w:r>
      <w:r w:rsidR="0080689D" w:rsidRPr="00092FD9">
        <w:rPr>
          <w:lang w:val="es-ES"/>
        </w:rPr>
        <w:t>de proteger a los niños contra la prostitución y otras formas de explotación</w:t>
      </w:r>
      <w:r w:rsidR="00BD3470" w:rsidRPr="00092FD9">
        <w:rPr>
          <w:lang w:val="es-ES"/>
        </w:rPr>
        <w:t>. En las zonas rurales</w:t>
      </w:r>
      <w:r w:rsidR="0095300B" w:rsidRPr="00092FD9">
        <w:rPr>
          <w:lang w:val="es-ES"/>
        </w:rPr>
        <w:t xml:space="preserve"> solamente </w:t>
      </w:r>
      <w:r w:rsidR="005C472B" w:rsidRPr="00092FD9">
        <w:rPr>
          <w:lang w:val="es-ES"/>
        </w:rPr>
        <w:t>irían a la escuela</w:t>
      </w:r>
      <w:r w:rsidR="0095300B" w:rsidRPr="00092FD9">
        <w:rPr>
          <w:lang w:val="es-ES"/>
        </w:rPr>
        <w:t xml:space="preserve"> el 10% de los niños</w:t>
      </w:r>
      <w:r w:rsidRPr="00092FD9">
        <w:rPr>
          <w:lang w:val="es-ES"/>
        </w:rPr>
        <w:t xml:space="preserve">. </w:t>
      </w:r>
      <w:r w:rsidR="005C472B" w:rsidRPr="00092FD9">
        <w:rPr>
          <w:lang w:val="es-ES"/>
        </w:rPr>
        <w:t>La escolaridad en principio es gratuita</w:t>
      </w:r>
      <w:r w:rsidR="00BE3F83" w:rsidRPr="00092FD9">
        <w:rPr>
          <w:lang w:val="es-ES"/>
        </w:rPr>
        <w:t>,</w:t>
      </w:r>
      <w:r w:rsidR="005C472B" w:rsidRPr="00092FD9">
        <w:rPr>
          <w:lang w:val="es-ES"/>
        </w:rPr>
        <w:t xml:space="preserve"> pero la suma que se ha de desembolsar </w:t>
      </w:r>
      <w:r w:rsidR="004B1966" w:rsidRPr="00092FD9">
        <w:rPr>
          <w:lang w:val="es-ES"/>
        </w:rPr>
        <w:t>en</w:t>
      </w:r>
      <w:r w:rsidR="005C472B" w:rsidRPr="00092FD9">
        <w:rPr>
          <w:lang w:val="es-ES"/>
        </w:rPr>
        <w:t xml:space="preserve"> un año puede ascender al equivalente del s</w:t>
      </w:r>
      <w:r w:rsidR="004B1966" w:rsidRPr="00092FD9">
        <w:rPr>
          <w:lang w:val="es-ES"/>
        </w:rPr>
        <w:t>alari</w:t>
      </w:r>
      <w:r w:rsidR="005C472B" w:rsidRPr="00092FD9">
        <w:rPr>
          <w:lang w:val="es-ES"/>
        </w:rPr>
        <w:t xml:space="preserve">o de un mes. Además, en ciertas regiones </w:t>
      </w:r>
      <w:r w:rsidR="00BE3F83" w:rsidRPr="00092FD9">
        <w:rPr>
          <w:lang w:val="es-ES"/>
        </w:rPr>
        <w:t xml:space="preserve">hay </w:t>
      </w:r>
      <w:r w:rsidR="005C472B" w:rsidRPr="00092FD9">
        <w:rPr>
          <w:lang w:val="es-ES"/>
        </w:rPr>
        <w:t xml:space="preserve">motivos culturales </w:t>
      </w:r>
      <w:r w:rsidR="00BE3F83" w:rsidRPr="00092FD9">
        <w:rPr>
          <w:lang w:val="es-ES"/>
        </w:rPr>
        <w:t xml:space="preserve">que </w:t>
      </w:r>
      <w:r w:rsidR="005C472B" w:rsidRPr="00092FD9">
        <w:rPr>
          <w:lang w:val="es-ES"/>
        </w:rPr>
        <w:t>impiden a las niñas ir a la escuela.</w:t>
      </w:r>
    </w:p>
    <w:p w:rsidR="00765932" w:rsidRPr="00092FD9" w:rsidRDefault="00765932">
      <w:pPr>
        <w:spacing w:after="240"/>
        <w:rPr>
          <w:lang w:val="es-ES"/>
        </w:rPr>
      </w:pPr>
      <w:r w:rsidRPr="00092FD9">
        <w:rPr>
          <w:lang w:val="es-ES"/>
        </w:rPr>
        <w:t>51.</w:t>
      </w:r>
      <w:r w:rsidRPr="00092FD9">
        <w:rPr>
          <w:lang w:val="es-ES"/>
        </w:rPr>
        <w:tab/>
      </w:r>
      <w:r w:rsidR="00764F6C" w:rsidRPr="00092FD9">
        <w:rPr>
          <w:lang w:val="es-ES"/>
        </w:rPr>
        <w:t>Sería útil saber qué programas y qué recursos se destinan</w:t>
      </w:r>
      <w:r w:rsidR="006B7F31" w:rsidRPr="00092FD9">
        <w:rPr>
          <w:lang w:val="es-ES"/>
        </w:rPr>
        <w:t xml:space="preserve"> a </w:t>
      </w:r>
      <w:r w:rsidR="00764F6C" w:rsidRPr="00092FD9">
        <w:rPr>
          <w:lang w:val="es-ES"/>
        </w:rPr>
        <w:t>hacer frente al problema del matrimonio por rapto,</w:t>
      </w:r>
      <w:r w:rsidR="006B7F31" w:rsidRPr="00092FD9">
        <w:rPr>
          <w:lang w:val="es-ES"/>
        </w:rPr>
        <w:t xml:space="preserve"> práctica </w:t>
      </w:r>
      <w:r w:rsidR="00764F6C" w:rsidRPr="00092FD9">
        <w:rPr>
          <w:lang w:val="es-ES"/>
        </w:rPr>
        <w:t>que si bien está prohibida sigue siendo corriente, lo que favorece la explotación sexual.</w:t>
      </w:r>
    </w:p>
    <w:p w:rsidR="00765932" w:rsidRPr="00092FD9" w:rsidRDefault="00765932">
      <w:pPr>
        <w:spacing w:after="240"/>
        <w:rPr>
          <w:lang w:val="es-ES"/>
        </w:rPr>
      </w:pPr>
      <w:r w:rsidRPr="00092FD9">
        <w:rPr>
          <w:lang w:val="es-ES"/>
        </w:rPr>
        <w:t>52.</w:t>
      </w:r>
      <w:r w:rsidRPr="00092FD9">
        <w:rPr>
          <w:lang w:val="es-ES"/>
        </w:rPr>
        <w:tab/>
      </w:r>
      <w:r w:rsidR="004B1966" w:rsidRPr="00092FD9">
        <w:rPr>
          <w:lang w:val="es-ES"/>
        </w:rPr>
        <w:t>Al mismo tiempo, muchas</w:t>
      </w:r>
      <w:r w:rsidR="00806F05" w:rsidRPr="00092FD9">
        <w:rPr>
          <w:lang w:val="es-ES"/>
        </w:rPr>
        <w:t xml:space="preserve"> niñas son víctimas de trata con fines de explotación sexual, a veces con conocimiento de causa</w:t>
      </w:r>
      <w:r w:rsidR="00602BD0" w:rsidRPr="00092FD9">
        <w:rPr>
          <w:lang w:val="es-ES"/>
        </w:rPr>
        <w:t xml:space="preserve">, </w:t>
      </w:r>
      <w:r w:rsidR="00806F05" w:rsidRPr="00092FD9">
        <w:rPr>
          <w:lang w:val="es-ES"/>
        </w:rPr>
        <w:t xml:space="preserve">y ciertas casas de prostitución emplearían </w:t>
      </w:r>
      <w:r w:rsidR="00602BD0" w:rsidRPr="00092FD9">
        <w:rPr>
          <w:lang w:val="es-ES"/>
        </w:rPr>
        <w:t xml:space="preserve">a </w:t>
      </w:r>
      <w:r w:rsidR="00806F05" w:rsidRPr="00092FD9">
        <w:rPr>
          <w:lang w:val="es-ES"/>
        </w:rPr>
        <w:t>menores. Por tanto, la delegación podría</w:t>
      </w:r>
      <w:r w:rsidR="002C58EA" w:rsidRPr="00092FD9">
        <w:rPr>
          <w:lang w:val="es-ES"/>
        </w:rPr>
        <w:t xml:space="preserve"> especificar </w:t>
      </w:r>
      <w:r w:rsidR="00806F05" w:rsidRPr="00092FD9">
        <w:rPr>
          <w:lang w:val="es-ES"/>
        </w:rPr>
        <w:t xml:space="preserve">si </w:t>
      </w:r>
      <w:r w:rsidR="00D34710" w:rsidRPr="00092FD9">
        <w:rPr>
          <w:lang w:val="es-ES"/>
        </w:rPr>
        <w:t>Kirguistán</w:t>
      </w:r>
      <w:r w:rsidRPr="00092FD9">
        <w:rPr>
          <w:lang w:val="es-ES"/>
        </w:rPr>
        <w:t xml:space="preserve"> </w:t>
      </w:r>
      <w:r w:rsidR="00806F05" w:rsidRPr="00092FD9">
        <w:rPr>
          <w:lang w:val="es-ES"/>
        </w:rPr>
        <w:t>coopera con los países vecinos para combatir la trata y si los profesionales que trabajan</w:t>
      </w:r>
      <w:r w:rsidR="00602BD0" w:rsidRPr="00092FD9">
        <w:rPr>
          <w:lang w:val="es-ES"/>
        </w:rPr>
        <w:t xml:space="preserve"> con </w:t>
      </w:r>
      <w:r w:rsidR="00806F05" w:rsidRPr="00092FD9">
        <w:rPr>
          <w:lang w:val="es-ES"/>
        </w:rPr>
        <w:t>niños tienen formación para detectar esta práctica.</w:t>
      </w:r>
      <w:r w:rsidR="002C58EA" w:rsidRPr="00092FD9">
        <w:rPr>
          <w:lang w:val="es-ES"/>
        </w:rPr>
        <w:t xml:space="preserve"> De </w:t>
      </w:r>
      <w:r w:rsidR="00806F05" w:rsidRPr="00092FD9">
        <w:rPr>
          <w:lang w:val="es-ES"/>
        </w:rPr>
        <w:t>ciertas informaciones</w:t>
      </w:r>
      <w:r w:rsidR="002C58EA" w:rsidRPr="00092FD9">
        <w:rPr>
          <w:lang w:val="es-ES"/>
        </w:rPr>
        <w:t xml:space="preserve"> se </w:t>
      </w:r>
      <w:r w:rsidR="004B1966" w:rsidRPr="00092FD9">
        <w:rPr>
          <w:lang w:val="es-ES"/>
        </w:rPr>
        <w:t>desprende</w:t>
      </w:r>
      <w:r w:rsidR="002C58EA" w:rsidRPr="00092FD9">
        <w:rPr>
          <w:lang w:val="es-ES"/>
        </w:rPr>
        <w:t xml:space="preserve"> </w:t>
      </w:r>
      <w:r w:rsidR="00806F05" w:rsidRPr="00092FD9">
        <w:rPr>
          <w:lang w:val="es-ES"/>
        </w:rPr>
        <w:t>que todas las muchachas vendidas con fines de prostitución son de familia musulmana</w:t>
      </w:r>
      <w:r w:rsidR="00C80823" w:rsidRPr="00092FD9">
        <w:rPr>
          <w:lang w:val="es-ES"/>
        </w:rPr>
        <w:t>, lo que induce a preguntarse qué factores empujan a las familias</w:t>
      </w:r>
      <w:r w:rsidR="00806F05" w:rsidRPr="00092FD9">
        <w:rPr>
          <w:lang w:val="es-ES"/>
        </w:rPr>
        <w:t xml:space="preserve"> </w:t>
      </w:r>
      <w:r w:rsidR="00C80823" w:rsidRPr="00092FD9">
        <w:rPr>
          <w:lang w:val="es-ES"/>
        </w:rPr>
        <w:t>a actuar de esta manera.</w:t>
      </w:r>
    </w:p>
    <w:p w:rsidR="00765932" w:rsidRPr="00092FD9" w:rsidRDefault="00765932">
      <w:pPr>
        <w:spacing w:after="240"/>
        <w:rPr>
          <w:lang w:val="es-ES"/>
        </w:rPr>
      </w:pPr>
      <w:r w:rsidRPr="00092FD9">
        <w:rPr>
          <w:lang w:val="es-ES"/>
        </w:rPr>
        <w:t>53.</w:t>
      </w:r>
      <w:r w:rsidRPr="00092FD9">
        <w:rPr>
          <w:lang w:val="es-ES"/>
        </w:rPr>
        <w:tab/>
      </w:r>
      <w:r w:rsidR="00602BD0" w:rsidRPr="00092FD9">
        <w:rPr>
          <w:lang w:val="es-ES"/>
        </w:rPr>
        <w:t>Alrededor del 25% de los niños trabajan,</w:t>
      </w:r>
      <w:r w:rsidR="009054E8" w:rsidRPr="00092FD9">
        <w:rPr>
          <w:lang w:val="es-ES"/>
        </w:rPr>
        <w:t xml:space="preserve"> casi siempre </w:t>
      </w:r>
      <w:r w:rsidR="00602BD0" w:rsidRPr="00092FD9">
        <w:rPr>
          <w:lang w:val="es-ES"/>
        </w:rPr>
        <w:t>en la venta ambulante, y también</w:t>
      </w:r>
      <w:r w:rsidR="009054E8" w:rsidRPr="00092FD9">
        <w:rPr>
          <w:lang w:val="es-ES"/>
        </w:rPr>
        <w:t xml:space="preserve"> en este caso </w:t>
      </w:r>
      <w:r w:rsidR="0076090B" w:rsidRPr="00092FD9">
        <w:rPr>
          <w:lang w:val="es-ES"/>
        </w:rPr>
        <w:t>es importante</w:t>
      </w:r>
      <w:r w:rsidR="009054E8" w:rsidRPr="00092FD9">
        <w:rPr>
          <w:lang w:val="es-ES"/>
        </w:rPr>
        <w:t xml:space="preserve"> la </w:t>
      </w:r>
      <w:r w:rsidR="00602BD0" w:rsidRPr="00092FD9">
        <w:rPr>
          <w:lang w:val="es-ES"/>
        </w:rPr>
        <w:t>cooperación con los países vecinos.</w:t>
      </w:r>
    </w:p>
    <w:p w:rsidR="00765932" w:rsidRPr="00092FD9" w:rsidRDefault="00765932">
      <w:pPr>
        <w:spacing w:after="240"/>
        <w:rPr>
          <w:lang w:val="es-ES"/>
        </w:rPr>
      </w:pPr>
      <w:r w:rsidRPr="00092FD9">
        <w:rPr>
          <w:lang w:val="es-ES"/>
        </w:rPr>
        <w:t>54.</w:t>
      </w:r>
      <w:r w:rsidRPr="00092FD9">
        <w:rPr>
          <w:lang w:val="es-ES"/>
        </w:rPr>
        <w:tab/>
      </w:r>
      <w:r w:rsidR="009054E8" w:rsidRPr="00092FD9">
        <w:rPr>
          <w:lang w:val="es-ES"/>
        </w:rPr>
        <w:t xml:space="preserve">Sería útil tener </w:t>
      </w:r>
      <w:r w:rsidR="00091987" w:rsidRPr="00092FD9">
        <w:rPr>
          <w:lang w:val="es-ES"/>
        </w:rPr>
        <w:t>información sobre los procedimientos de adopción nacional e internacional, en particular sobre las medidas orientadas a impedir las adopciones con fines de venta o explotación.</w:t>
      </w:r>
    </w:p>
    <w:p w:rsidR="00765932" w:rsidRPr="00092FD9" w:rsidRDefault="00765932">
      <w:pPr>
        <w:spacing w:after="240"/>
        <w:rPr>
          <w:lang w:val="es-ES"/>
        </w:rPr>
      </w:pPr>
      <w:r w:rsidRPr="00092FD9">
        <w:rPr>
          <w:lang w:val="es-ES"/>
        </w:rPr>
        <w:t>55.</w:t>
      </w:r>
      <w:r w:rsidRPr="00092FD9">
        <w:rPr>
          <w:lang w:val="es-ES"/>
        </w:rPr>
        <w:tab/>
      </w:r>
      <w:r w:rsidR="005F46B7" w:rsidRPr="00092FD9">
        <w:rPr>
          <w:lang w:val="es-ES"/>
        </w:rPr>
        <w:t>La delegación podría indicar si las unidades especiales de policía mencionadas son operativas y disponen de fondos suficientes para</w:t>
      </w:r>
      <w:r w:rsidR="002B3D17" w:rsidRPr="00092FD9">
        <w:rPr>
          <w:lang w:val="es-ES"/>
        </w:rPr>
        <w:t xml:space="preserve"> llevar a cabo su cometido</w:t>
      </w:r>
      <w:r w:rsidR="005F46B7" w:rsidRPr="00092FD9">
        <w:rPr>
          <w:lang w:val="es-ES"/>
        </w:rPr>
        <w:t>.</w:t>
      </w:r>
      <w:r w:rsidR="002B3D17" w:rsidRPr="00092FD9">
        <w:rPr>
          <w:lang w:val="es-ES"/>
        </w:rPr>
        <w:t xml:space="preserve"> Más en general, </w:t>
      </w:r>
      <w:r w:rsidR="005F46B7" w:rsidRPr="00092FD9">
        <w:rPr>
          <w:lang w:val="es-ES"/>
        </w:rPr>
        <w:t>convendría saber qué créditos presupuestarios se destinan a la aplicación del Protocolo Facultativo</w:t>
      </w:r>
      <w:r w:rsidRPr="00092FD9">
        <w:rPr>
          <w:lang w:val="es-ES"/>
        </w:rPr>
        <w:t xml:space="preserve">. </w:t>
      </w:r>
    </w:p>
    <w:p w:rsidR="00765932" w:rsidRPr="00092FD9" w:rsidRDefault="00765932">
      <w:pPr>
        <w:spacing w:after="240"/>
        <w:rPr>
          <w:lang w:val="es-ES"/>
        </w:rPr>
      </w:pPr>
      <w:r w:rsidRPr="00092FD9">
        <w:rPr>
          <w:lang w:val="es-ES"/>
        </w:rPr>
        <w:t>56.</w:t>
      </w:r>
      <w:r w:rsidRPr="00092FD9">
        <w:rPr>
          <w:lang w:val="es-ES"/>
        </w:rPr>
        <w:tab/>
      </w:r>
      <w:r w:rsidR="00D34710" w:rsidRPr="00092FD9">
        <w:rPr>
          <w:lang w:val="es-ES"/>
        </w:rPr>
        <w:t>E</w:t>
      </w:r>
      <w:r w:rsidR="00200FD5" w:rsidRPr="00092FD9">
        <w:rPr>
          <w:lang w:val="es-ES"/>
        </w:rPr>
        <w:t xml:space="preserve">l </w:t>
      </w:r>
      <w:r w:rsidR="00200FD5" w:rsidRPr="00092FD9">
        <w:rPr>
          <w:b/>
          <w:lang w:val="es-ES"/>
        </w:rPr>
        <w:t>Sr</w:t>
      </w:r>
      <w:r w:rsidR="00D34710" w:rsidRPr="00092FD9">
        <w:rPr>
          <w:b/>
          <w:lang w:val="es-ES"/>
        </w:rPr>
        <w:t xml:space="preserve">. </w:t>
      </w:r>
      <w:r w:rsidRPr="00092FD9">
        <w:rPr>
          <w:b/>
          <w:lang w:val="es-ES"/>
        </w:rPr>
        <w:t>ZERMATTEN</w:t>
      </w:r>
      <w:r w:rsidRPr="00092FD9">
        <w:rPr>
          <w:lang w:val="es-ES"/>
        </w:rPr>
        <w:t xml:space="preserve"> </w:t>
      </w:r>
      <w:r w:rsidR="00961472" w:rsidRPr="00092FD9">
        <w:rPr>
          <w:lang w:val="es-ES"/>
        </w:rPr>
        <w:t>pregunta si</w:t>
      </w:r>
      <w:r w:rsidR="00564835" w:rsidRPr="00092FD9">
        <w:rPr>
          <w:lang w:val="es-ES"/>
        </w:rPr>
        <w:t xml:space="preserve"> </w:t>
      </w:r>
      <w:r w:rsidR="00977ADE" w:rsidRPr="00092FD9">
        <w:rPr>
          <w:lang w:val="es-ES"/>
        </w:rPr>
        <w:t>está prevista la asignación de</w:t>
      </w:r>
      <w:r w:rsidR="00564835" w:rsidRPr="00092FD9">
        <w:rPr>
          <w:lang w:val="es-ES"/>
        </w:rPr>
        <w:t xml:space="preserve"> </w:t>
      </w:r>
      <w:r w:rsidR="00961472" w:rsidRPr="00092FD9">
        <w:rPr>
          <w:lang w:val="es-ES"/>
        </w:rPr>
        <w:t>fondos a la ayuda, el</w:t>
      </w:r>
      <w:r w:rsidR="00564835" w:rsidRPr="00092FD9">
        <w:rPr>
          <w:lang w:val="es-ES"/>
        </w:rPr>
        <w:t xml:space="preserve"> apoyo </w:t>
      </w:r>
      <w:r w:rsidR="00961472" w:rsidRPr="00092FD9">
        <w:rPr>
          <w:lang w:val="es-ES"/>
        </w:rPr>
        <w:t>y la readaptación de los niños víctimas de venta, prostitución</w:t>
      </w:r>
      <w:r w:rsidR="00564835" w:rsidRPr="00092FD9">
        <w:rPr>
          <w:lang w:val="es-ES"/>
        </w:rPr>
        <w:t xml:space="preserve"> o </w:t>
      </w:r>
      <w:r w:rsidR="00961472" w:rsidRPr="00092FD9">
        <w:rPr>
          <w:lang w:val="es-ES"/>
        </w:rPr>
        <w:t>pornografía</w:t>
      </w:r>
      <w:r w:rsidR="00564835" w:rsidRPr="00092FD9">
        <w:rPr>
          <w:lang w:val="es-ES"/>
        </w:rPr>
        <w:t xml:space="preserve"> en </w:t>
      </w:r>
      <w:r w:rsidR="00961472" w:rsidRPr="00092FD9">
        <w:rPr>
          <w:lang w:val="es-ES"/>
        </w:rPr>
        <w:t>el programa marco</w:t>
      </w:r>
      <w:r w:rsidRPr="00092FD9">
        <w:rPr>
          <w:lang w:val="es-ES"/>
        </w:rPr>
        <w:t xml:space="preserve"> «</w:t>
      </w:r>
      <w:r w:rsidR="00961472" w:rsidRPr="00092FD9">
        <w:rPr>
          <w:lang w:val="es-ES"/>
        </w:rPr>
        <w:t>Nueva generación</w:t>
      </w:r>
      <w:r w:rsidRPr="00092FD9">
        <w:rPr>
          <w:lang w:val="es-ES"/>
        </w:rPr>
        <w:t xml:space="preserve">» </w:t>
      </w:r>
      <w:r w:rsidR="00961472" w:rsidRPr="00092FD9">
        <w:rPr>
          <w:lang w:val="es-ES"/>
        </w:rPr>
        <w:t xml:space="preserve">o </w:t>
      </w:r>
      <w:r w:rsidR="00314677" w:rsidRPr="00092FD9">
        <w:rPr>
          <w:lang w:val="es-ES"/>
        </w:rPr>
        <w:t>a</w:t>
      </w:r>
      <w:r w:rsidR="00961472" w:rsidRPr="00092FD9">
        <w:rPr>
          <w:lang w:val="es-ES"/>
        </w:rPr>
        <w:t xml:space="preserve"> la aplicación del nuevo Código de la Infancia</w:t>
      </w:r>
      <w:r w:rsidRPr="00092FD9">
        <w:rPr>
          <w:lang w:val="es-ES"/>
        </w:rPr>
        <w:t>, si</w:t>
      </w:r>
      <w:r w:rsidR="00961472" w:rsidRPr="00092FD9">
        <w:rPr>
          <w:lang w:val="es-ES"/>
        </w:rPr>
        <w:t xml:space="preserve"> el Gobierno respalda los distintos proyectos de ayuda a las víctimas que realizan la Organización Internacional para las Migraciones y </w:t>
      </w:r>
      <w:r w:rsidRPr="00092FD9">
        <w:rPr>
          <w:lang w:val="es-ES"/>
        </w:rPr>
        <w:t xml:space="preserve">ONG locales, </w:t>
      </w:r>
      <w:r w:rsidR="00961472" w:rsidRPr="00092FD9">
        <w:rPr>
          <w:lang w:val="es-ES"/>
        </w:rPr>
        <w:t>cómo se coordinan estas actividades y si</w:t>
      </w:r>
      <w:r w:rsidR="00564835" w:rsidRPr="00092FD9">
        <w:rPr>
          <w:lang w:val="es-ES"/>
        </w:rPr>
        <w:t xml:space="preserve"> </w:t>
      </w:r>
      <w:r w:rsidR="004B1966" w:rsidRPr="00092FD9">
        <w:rPr>
          <w:lang w:val="es-ES"/>
        </w:rPr>
        <w:t>se extienden a</w:t>
      </w:r>
      <w:r w:rsidR="00564835" w:rsidRPr="00092FD9">
        <w:rPr>
          <w:lang w:val="es-ES"/>
        </w:rPr>
        <w:t xml:space="preserve"> </w:t>
      </w:r>
      <w:r w:rsidR="00961472" w:rsidRPr="00092FD9">
        <w:rPr>
          <w:lang w:val="es-ES"/>
        </w:rPr>
        <w:t>todo el país.</w:t>
      </w:r>
    </w:p>
    <w:p w:rsidR="00765932" w:rsidRPr="00092FD9" w:rsidRDefault="00765932">
      <w:pPr>
        <w:spacing w:after="240"/>
        <w:rPr>
          <w:lang w:val="es-ES"/>
        </w:rPr>
      </w:pPr>
      <w:r w:rsidRPr="00092FD9">
        <w:rPr>
          <w:lang w:val="es-ES"/>
        </w:rPr>
        <w:t>57.</w:t>
      </w:r>
      <w:r w:rsidRPr="00092FD9">
        <w:rPr>
          <w:lang w:val="es-ES"/>
        </w:rPr>
        <w:tab/>
      </w:r>
      <w:r w:rsidR="00F934FF" w:rsidRPr="00092FD9">
        <w:rPr>
          <w:lang w:val="es-ES"/>
        </w:rPr>
        <w:t>La delegación podría indicar también qué estatuto se otorga en los procedimientos penales a las víctimas de actos de venta, prostitución o pornografía, si este estatuto y las líneas directrices en materia de justicia</w:t>
      </w:r>
      <w:r w:rsidR="0043113C" w:rsidRPr="00092FD9">
        <w:rPr>
          <w:lang w:val="es-ES"/>
        </w:rPr>
        <w:t xml:space="preserve"> para </w:t>
      </w:r>
      <w:r w:rsidR="00F934FF" w:rsidRPr="00092FD9">
        <w:rPr>
          <w:lang w:val="es-ES"/>
        </w:rPr>
        <w:t xml:space="preserve">los niños víctimas y testigos de actos delictivos, aprobados por el Consejo Económico y Social </w:t>
      </w:r>
      <w:r w:rsidRPr="00092FD9">
        <w:rPr>
          <w:lang w:val="es-ES"/>
        </w:rPr>
        <w:t>en 2005,</w:t>
      </w:r>
      <w:r w:rsidR="0043113C" w:rsidRPr="00092FD9">
        <w:rPr>
          <w:lang w:val="es-ES"/>
        </w:rPr>
        <w:t xml:space="preserve"> están integrados </w:t>
      </w:r>
      <w:r w:rsidR="00F934FF" w:rsidRPr="00092FD9">
        <w:rPr>
          <w:lang w:val="es-ES"/>
        </w:rPr>
        <w:t>en el nuevo Código de la Infancia, si se protegen los derechos del niño enunciados en el artículo</w:t>
      </w:r>
      <w:r w:rsidRPr="00092FD9">
        <w:rPr>
          <w:lang w:val="es-ES"/>
        </w:rPr>
        <w:t xml:space="preserve"> 16 de la </w:t>
      </w:r>
      <w:r w:rsidR="00F934FF" w:rsidRPr="00092FD9">
        <w:rPr>
          <w:lang w:val="es-ES"/>
        </w:rPr>
        <w:t xml:space="preserve">Convención y si </w:t>
      </w:r>
      <w:r w:rsidR="00005283" w:rsidRPr="00092FD9">
        <w:rPr>
          <w:lang w:val="es-ES"/>
        </w:rPr>
        <w:t>los</w:t>
      </w:r>
      <w:r w:rsidR="00F934FF" w:rsidRPr="00092FD9">
        <w:rPr>
          <w:lang w:val="es-ES"/>
        </w:rPr>
        <w:t xml:space="preserve"> niño</w:t>
      </w:r>
      <w:r w:rsidR="00005283" w:rsidRPr="00092FD9">
        <w:rPr>
          <w:lang w:val="es-ES"/>
        </w:rPr>
        <w:t>s</w:t>
      </w:r>
      <w:r w:rsidR="00F934FF" w:rsidRPr="00092FD9">
        <w:rPr>
          <w:lang w:val="es-ES"/>
        </w:rPr>
        <w:t xml:space="preserve"> tiene</w:t>
      </w:r>
      <w:r w:rsidR="00005283" w:rsidRPr="00092FD9">
        <w:rPr>
          <w:lang w:val="es-ES"/>
        </w:rPr>
        <w:t>n</w:t>
      </w:r>
      <w:r w:rsidR="00F934FF" w:rsidRPr="00092FD9">
        <w:rPr>
          <w:lang w:val="es-ES"/>
        </w:rPr>
        <w:t xml:space="preserve"> la posibilidad de reclamar</w:t>
      </w:r>
      <w:r w:rsidR="00B12D9C" w:rsidRPr="00092FD9">
        <w:rPr>
          <w:lang w:val="es-ES"/>
        </w:rPr>
        <w:t xml:space="preserve"> una </w:t>
      </w:r>
      <w:r w:rsidR="00F934FF" w:rsidRPr="00092FD9">
        <w:rPr>
          <w:lang w:val="es-ES"/>
        </w:rPr>
        <w:t xml:space="preserve">reparación del perjuicio sufrido, conforme al párrafo 4 del artículo </w:t>
      </w:r>
      <w:r w:rsidRPr="00092FD9">
        <w:rPr>
          <w:lang w:val="es-ES"/>
        </w:rPr>
        <w:t>9</w:t>
      </w:r>
      <w:r w:rsidR="00F934FF" w:rsidRPr="00092FD9">
        <w:rPr>
          <w:lang w:val="es-ES"/>
        </w:rPr>
        <w:t xml:space="preserve"> del Protocolo Facultativo</w:t>
      </w:r>
      <w:r w:rsidRPr="00092FD9">
        <w:rPr>
          <w:lang w:val="es-ES"/>
        </w:rPr>
        <w:t xml:space="preserve">. </w:t>
      </w:r>
    </w:p>
    <w:p w:rsidR="00765932" w:rsidRPr="00092FD9" w:rsidRDefault="00765932">
      <w:pPr>
        <w:spacing w:after="240"/>
        <w:rPr>
          <w:lang w:val="es-ES"/>
        </w:rPr>
      </w:pPr>
      <w:r w:rsidRPr="00092FD9">
        <w:rPr>
          <w:lang w:val="es-ES"/>
        </w:rPr>
        <w:t>58.</w:t>
      </w:r>
      <w:r w:rsidRPr="00092FD9">
        <w:rPr>
          <w:lang w:val="es-ES"/>
        </w:rPr>
        <w:tab/>
      </w:r>
      <w:r w:rsidR="00E679BC" w:rsidRPr="00092FD9">
        <w:rPr>
          <w:lang w:val="es-ES"/>
        </w:rPr>
        <w:t xml:space="preserve">Sería útil saber si existe una línea de urgencia, permanente y gratuita, accesible </w:t>
      </w:r>
      <w:r w:rsidR="009B5189" w:rsidRPr="00092FD9">
        <w:rPr>
          <w:lang w:val="es-ES"/>
        </w:rPr>
        <w:t xml:space="preserve">a los niños </w:t>
      </w:r>
      <w:r w:rsidR="00E679BC" w:rsidRPr="00092FD9">
        <w:rPr>
          <w:lang w:val="es-ES"/>
        </w:rPr>
        <w:t>en todo el país, aparte de las establecidas por las ONG</w:t>
      </w:r>
      <w:r w:rsidRPr="00092FD9">
        <w:rPr>
          <w:lang w:val="es-ES"/>
        </w:rPr>
        <w:t xml:space="preserve">. </w:t>
      </w:r>
    </w:p>
    <w:p w:rsidR="00765932" w:rsidRPr="00092FD9" w:rsidRDefault="00765932">
      <w:pPr>
        <w:spacing w:after="240"/>
        <w:rPr>
          <w:lang w:val="es-ES"/>
        </w:rPr>
      </w:pPr>
      <w:r w:rsidRPr="00092FD9">
        <w:rPr>
          <w:lang w:val="es-ES"/>
        </w:rPr>
        <w:t>59.</w:t>
      </w:r>
      <w:r w:rsidRPr="00092FD9">
        <w:rPr>
          <w:lang w:val="es-ES"/>
        </w:rPr>
        <w:tab/>
      </w:r>
      <w:r w:rsidR="00F42BA0" w:rsidRPr="00092FD9">
        <w:rPr>
          <w:lang w:val="es-ES"/>
        </w:rPr>
        <w:t>El Comité desea saber además si el país ha creado un mecanismo de control de la adopción,</w:t>
      </w:r>
      <w:r w:rsidR="0043113C" w:rsidRPr="00092FD9">
        <w:rPr>
          <w:lang w:val="es-ES"/>
        </w:rPr>
        <w:t xml:space="preserve"> de acuerdo con </w:t>
      </w:r>
      <w:r w:rsidR="00F42BA0" w:rsidRPr="00092FD9">
        <w:rPr>
          <w:lang w:val="es-ES"/>
        </w:rPr>
        <w:t xml:space="preserve">las observaciones finales formuladas </w:t>
      </w:r>
      <w:r w:rsidRPr="00092FD9">
        <w:rPr>
          <w:lang w:val="es-ES"/>
        </w:rPr>
        <w:t xml:space="preserve">en 2004, </w:t>
      </w:r>
      <w:r w:rsidR="00F42BA0" w:rsidRPr="00092FD9">
        <w:rPr>
          <w:lang w:val="es-ES"/>
        </w:rPr>
        <w:t>y cuál es la situación del proceso de ratificación</w:t>
      </w:r>
      <w:r w:rsidR="00531FB0" w:rsidRPr="00092FD9">
        <w:rPr>
          <w:lang w:val="es-ES"/>
        </w:rPr>
        <w:t xml:space="preserve"> de </w:t>
      </w:r>
      <w:r w:rsidRPr="00092FD9">
        <w:rPr>
          <w:lang w:val="es-ES"/>
        </w:rPr>
        <w:t xml:space="preserve">la </w:t>
      </w:r>
      <w:r w:rsidR="00F42BA0" w:rsidRPr="00092FD9">
        <w:rPr>
          <w:lang w:val="es-ES"/>
        </w:rPr>
        <w:t>Convención de la Haya sobre la protección de la infancia y la cooperación en materia de adopción internacional</w:t>
      </w:r>
      <w:r w:rsidRPr="00092FD9">
        <w:rPr>
          <w:lang w:val="es-ES"/>
        </w:rPr>
        <w:t>.</w:t>
      </w:r>
    </w:p>
    <w:p w:rsidR="00765932" w:rsidRPr="00092FD9" w:rsidRDefault="00765932">
      <w:pPr>
        <w:spacing w:after="240"/>
        <w:rPr>
          <w:lang w:val="es-ES"/>
        </w:rPr>
      </w:pPr>
      <w:r w:rsidRPr="00092FD9">
        <w:rPr>
          <w:lang w:val="es-ES"/>
        </w:rPr>
        <w:t>60.</w:t>
      </w:r>
      <w:r w:rsidRPr="00092FD9">
        <w:rPr>
          <w:lang w:val="es-ES"/>
        </w:rPr>
        <w:tab/>
      </w:r>
      <w:r w:rsidR="00D34710" w:rsidRPr="00092FD9">
        <w:rPr>
          <w:lang w:val="es-ES"/>
        </w:rPr>
        <w:t xml:space="preserve">La </w:t>
      </w:r>
      <w:r w:rsidR="00D34710" w:rsidRPr="00092FD9">
        <w:rPr>
          <w:b/>
          <w:lang w:val="es-ES"/>
        </w:rPr>
        <w:t>Sra.</w:t>
      </w:r>
      <w:r w:rsidRPr="00092FD9">
        <w:rPr>
          <w:b/>
          <w:lang w:val="es-ES"/>
        </w:rPr>
        <w:t> SMITH</w:t>
      </w:r>
      <w:r w:rsidRPr="00092FD9">
        <w:rPr>
          <w:lang w:val="es-ES"/>
        </w:rPr>
        <w:t xml:space="preserve"> </w:t>
      </w:r>
      <w:r w:rsidR="001861D2" w:rsidRPr="00092FD9">
        <w:rPr>
          <w:lang w:val="es-ES"/>
        </w:rPr>
        <w:t>pregunta si el Estado parte</w:t>
      </w:r>
      <w:r w:rsidR="0043113C" w:rsidRPr="00092FD9">
        <w:rPr>
          <w:lang w:val="es-ES"/>
        </w:rPr>
        <w:t xml:space="preserve"> se ajusta a </w:t>
      </w:r>
      <w:r w:rsidR="001861D2" w:rsidRPr="00092FD9">
        <w:rPr>
          <w:lang w:val="es-ES"/>
        </w:rPr>
        <w:t>las prescripciones del artículo</w:t>
      </w:r>
      <w:r w:rsidRPr="00092FD9">
        <w:rPr>
          <w:lang w:val="es-ES"/>
        </w:rPr>
        <w:t xml:space="preserve"> 4 </w:t>
      </w:r>
      <w:r w:rsidR="001861D2" w:rsidRPr="00092FD9">
        <w:rPr>
          <w:lang w:val="es-ES"/>
        </w:rPr>
        <w:t>del Protocolo Facultativo</w:t>
      </w:r>
      <w:r w:rsidR="0043113C" w:rsidRPr="00092FD9">
        <w:rPr>
          <w:lang w:val="es-ES"/>
        </w:rPr>
        <w:t>,</w:t>
      </w:r>
      <w:r w:rsidR="001861D2" w:rsidRPr="00092FD9">
        <w:rPr>
          <w:lang w:val="es-ES"/>
        </w:rPr>
        <w:t xml:space="preserve"> relativo a la jurisdicción</w:t>
      </w:r>
      <w:r w:rsidRPr="00092FD9">
        <w:rPr>
          <w:lang w:val="es-ES"/>
        </w:rPr>
        <w:t>.</w:t>
      </w:r>
    </w:p>
    <w:p w:rsidR="00765932" w:rsidRPr="00092FD9" w:rsidRDefault="00765932">
      <w:pPr>
        <w:spacing w:after="240"/>
        <w:rPr>
          <w:lang w:val="es-ES"/>
        </w:rPr>
      </w:pPr>
      <w:r w:rsidRPr="00092FD9">
        <w:rPr>
          <w:lang w:val="es-ES"/>
        </w:rPr>
        <w:t>61.</w:t>
      </w:r>
      <w:r w:rsidRPr="00092FD9">
        <w:rPr>
          <w:lang w:val="es-ES"/>
        </w:rPr>
        <w:tab/>
      </w:r>
      <w:r w:rsidR="00D34710" w:rsidRPr="00092FD9">
        <w:rPr>
          <w:lang w:val="es-ES"/>
        </w:rPr>
        <w:t xml:space="preserve">La </w:t>
      </w:r>
      <w:r w:rsidR="00D34710" w:rsidRPr="00092FD9">
        <w:rPr>
          <w:b/>
          <w:lang w:val="es-ES"/>
        </w:rPr>
        <w:t>Sra.</w:t>
      </w:r>
      <w:r w:rsidRPr="00092FD9">
        <w:rPr>
          <w:b/>
          <w:lang w:val="es-ES"/>
        </w:rPr>
        <w:t> OUEDRAOGO</w:t>
      </w:r>
      <w:r w:rsidRPr="00092FD9">
        <w:rPr>
          <w:lang w:val="es-ES"/>
        </w:rPr>
        <w:t xml:space="preserve"> </w:t>
      </w:r>
      <w:r w:rsidR="006A086D" w:rsidRPr="00092FD9">
        <w:rPr>
          <w:lang w:val="es-ES"/>
        </w:rPr>
        <w:t>pregunta qué mecanismo garantiza la</w:t>
      </w:r>
      <w:r w:rsidR="005620C7" w:rsidRPr="00092FD9">
        <w:rPr>
          <w:lang w:val="es-ES"/>
        </w:rPr>
        <w:t xml:space="preserve"> recopilación </w:t>
      </w:r>
      <w:r w:rsidR="006A086D" w:rsidRPr="00092FD9">
        <w:rPr>
          <w:lang w:val="es-ES"/>
        </w:rPr>
        <w:t>de datos sobre los niños víctimas de venta, prostitución o pornografía y si existen otras formas tradicionales de transferencia o venta de niños.</w:t>
      </w:r>
      <w:r w:rsidR="005620C7" w:rsidRPr="00092FD9">
        <w:rPr>
          <w:lang w:val="es-ES"/>
        </w:rPr>
        <w:t xml:space="preserve"> Señalando </w:t>
      </w:r>
      <w:r w:rsidR="00BF6D34" w:rsidRPr="00092FD9">
        <w:rPr>
          <w:lang w:val="es-ES"/>
        </w:rPr>
        <w:t xml:space="preserve">que </w:t>
      </w:r>
      <w:r w:rsidR="00AA49D4" w:rsidRPr="00092FD9">
        <w:rPr>
          <w:lang w:val="es-ES"/>
        </w:rPr>
        <w:t>los distintos programas de ayuda a estas víctimas son inadecuados para sus necesidades</w:t>
      </w:r>
      <w:r w:rsidR="00005283" w:rsidRPr="00092FD9">
        <w:rPr>
          <w:lang w:val="es-ES"/>
        </w:rPr>
        <w:t>,</w:t>
      </w:r>
      <w:r w:rsidR="00AA49D4" w:rsidRPr="00092FD9">
        <w:rPr>
          <w:lang w:val="es-ES"/>
        </w:rPr>
        <w:t xml:space="preserve"> debido a limitaciones presupuestarias y a la falta de personal calificado para ocuparse de su cuidado y reinserción en la sociedad</w:t>
      </w:r>
      <w:r w:rsidRPr="00092FD9">
        <w:rPr>
          <w:lang w:val="es-ES"/>
        </w:rPr>
        <w:t>,</w:t>
      </w:r>
      <w:r w:rsidR="00AA49D4" w:rsidRPr="00092FD9">
        <w:rPr>
          <w:lang w:val="es-ES"/>
        </w:rPr>
        <w:t xml:space="preserve"> </w:t>
      </w:r>
      <w:r w:rsidR="005620C7" w:rsidRPr="00092FD9">
        <w:rPr>
          <w:lang w:val="es-ES"/>
        </w:rPr>
        <w:t>desea</w:t>
      </w:r>
      <w:r w:rsidR="00242B98" w:rsidRPr="00092FD9">
        <w:rPr>
          <w:lang w:val="es-ES"/>
        </w:rPr>
        <w:t xml:space="preserve"> saber </w:t>
      </w:r>
      <w:r w:rsidR="00AA49D4" w:rsidRPr="00092FD9">
        <w:rPr>
          <w:lang w:val="es-ES"/>
        </w:rPr>
        <w:t>qué</w:t>
      </w:r>
      <w:r w:rsidR="005620C7" w:rsidRPr="00092FD9">
        <w:rPr>
          <w:lang w:val="es-ES"/>
        </w:rPr>
        <w:t xml:space="preserve"> tiene previsto </w:t>
      </w:r>
      <w:r w:rsidR="00AA49D4" w:rsidRPr="00092FD9">
        <w:rPr>
          <w:lang w:val="es-ES"/>
        </w:rPr>
        <w:t>hacer el Gobierno para mejorar</w:t>
      </w:r>
      <w:r w:rsidR="00AB0AD0" w:rsidRPr="00092FD9">
        <w:rPr>
          <w:lang w:val="es-ES"/>
        </w:rPr>
        <w:t xml:space="preserve"> la asistencia</w:t>
      </w:r>
      <w:r w:rsidR="005620C7" w:rsidRPr="00092FD9">
        <w:rPr>
          <w:lang w:val="es-ES"/>
        </w:rPr>
        <w:t xml:space="preserve"> a </w:t>
      </w:r>
      <w:r w:rsidR="00005283" w:rsidRPr="00092FD9">
        <w:rPr>
          <w:lang w:val="es-ES"/>
        </w:rPr>
        <w:t>es</w:t>
      </w:r>
      <w:r w:rsidR="00AB0AD0" w:rsidRPr="00092FD9">
        <w:rPr>
          <w:lang w:val="es-ES"/>
        </w:rPr>
        <w:t>os niños</w:t>
      </w:r>
      <w:r w:rsidRPr="00092FD9">
        <w:rPr>
          <w:lang w:val="es-ES"/>
        </w:rPr>
        <w:t xml:space="preserve">. </w:t>
      </w:r>
    </w:p>
    <w:p w:rsidR="00765932" w:rsidRPr="00092FD9" w:rsidRDefault="00765932">
      <w:pPr>
        <w:spacing w:after="240"/>
        <w:rPr>
          <w:lang w:val="es-ES"/>
        </w:rPr>
      </w:pPr>
      <w:r w:rsidRPr="00092FD9">
        <w:rPr>
          <w:lang w:val="es-ES"/>
        </w:rPr>
        <w:t>62.</w:t>
      </w:r>
      <w:r w:rsidRPr="00092FD9">
        <w:rPr>
          <w:lang w:val="es-ES"/>
        </w:rPr>
        <w:tab/>
      </w:r>
      <w:r w:rsidR="00E905B5" w:rsidRPr="00092FD9">
        <w:rPr>
          <w:lang w:val="es-ES"/>
        </w:rPr>
        <w:t>La delegación tal vez podría exponer los progresos realizados en la aplicación del acuerdo firmado en</w:t>
      </w:r>
      <w:r w:rsidRPr="00092FD9">
        <w:rPr>
          <w:lang w:val="es-ES"/>
        </w:rPr>
        <w:t> 2002</w:t>
      </w:r>
      <w:r w:rsidR="00E905B5" w:rsidRPr="00092FD9">
        <w:rPr>
          <w:lang w:val="es-ES"/>
        </w:rPr>
        <w:t xml:space="preserve"> con Kazajstán e indicar</w:t>
      </w:r>
      <w:r w:rsidR="00BC32DC" w:rsidRPr="00092FD9">
        <w:rPr>
          <w:lang w:val="es-ES"/>
        </w:rPr>
        <w:t xml:space="preserve"> cuál es el </w:t>
      </w:r>
      <w:r w:rsidR="00E905B5" w:rsidRPr="00092FD9">
        <w:rPr>
          <w:lang w:val="es-ES"/>
        </w:rPr>
        <w:t xml:space="preserve">órgano encargado y quién se ocupa del seguimiento. Habría que saber también si se han realizado esfuerzos para encontrar a las familias de los niños víctimas de la venta, la prostitución y la pornografía y </w:t>
      </w:r>
      <w:r w:rsidR="00C97347" w:rsidRPr="00092FD9">
        <w:rPr>
          <w:lang w:val="es-ES"/>
        </w:rPr>
        <w:t xml:space="preserve">para </w:t>
      </w:r>
      <w:r w:rsidR="00E905B5" w:rsidRPr="00092FD9">
        <w:rPr>
          <w:lang w:val="es-ES"/>
        </w:rPr>
        <w:t>preparar a estos niños</w:t>
      </w:r>
      <w:r w:rsidR="00BC32DC" w:rsidRPr="00092FD9">
        <w:rPr>
          <w:lang w:val="es-ES"/>
        </w:rPr>
        <w:t xml:space="preserve"> </w:t>
      </w:r>
      <w:r w:rsidR="00C97347" w:rsidRPr="00092FD9">
        <w:rPr>
          <w:lang w:val="es-ES"/>
        </w:rPr>
        <w:t>con</w:t>
      </w:r>
      <w:r w:rsidR="00242B98" w:rsidRPr="00092FD9">
        <w:rPr>
          <w:lang w:val="es-ES"/>
        </w:rPr>
        <w:t xml:space="preserve"> vistas a la reincorporación </w:t>
      </w:r>
      <w:r w:rsidR="00C97347" w:rsidRPr="00092FD9">
        <w:rPr>
          <w:lang w:val="es-ES"/>
        </w:rPr>
        <w:t xml:space="preserve">a </w:t>
      </w:r>
      <w:r w:rsidR="00E905B5" w:rsidRPr="00092FD9">
        <w:rPr>
          <w:lang w:val="es-ES"/>
        </w:rPr>
        <w:t>sus familias,</w:t>
      </w:r>
      <w:r w:rsidR="00BC32DC" w:rsidRPr="00092FD9">
        <w:rPr>
          <w:lang w:val="es-ES"/>
        </w:rPr>
        <w:t xml:space="preserve"> qué </w:t>
      </w:r>
      <w:r w:rsidR="00E905B5" w:rsidRPr="00092FD9">
        <w:rPr>
          <w:lang w:val="es-ES"/>
        </w:rPr>
        <w:t>dificultades se encuentra</w:t>
      </w:r>
      <w:r w:rsidR="00BC32DC" w:rsidRPr="00092FD9">
        <w:rPr>
          <w:lang w:val="es-ES"/>
        </w:rPr>
        <w:t>n</w:t>
      </w:r>
      <w:r w:rsidR="00E905B5" w:rsidRPr="00092FD9">
        <w:rPr>
          <w:lang w:val="es-ES"/>
        </w:rPr>
        <w:t xml:space="preserve"> en</w:t>
      </w:r>
      <w:r w:rsidR="00242B98" w:rsidRPr="00092FD9">
        <w:rPr>
          <w:lang w:val="es-ES"/>
        </w:rPr>
        <w:t xml:space="preserve"> este sentido </w:t>
      </w:r>
      <w:r w:rsidR="00BC32DC" w:rsidRPr="00092FD9">
        <w:rPr>
          <w:lang w:val="es-ES"/>
        </w:rPr>
        <w:t xml:space="preserve">teniendo </w:t>
      </w:r>
      <w:r w:rsidR="00E905B5" w:rsidRPr="00092FD9">
        <w:rPr>
          <w:lang w:val="es-ES"/>
        </w:rPr>
        <w:t>en cuenta las tradiciones y qué medidas se</w:t>
      </w:r>
      <w:r w:rsidR="00242B98" w:rsidRPr="00092FD9">
        <w:rPr>
          <w:lang w:val="es-ES"/>
        </w:rPr>
        <w:t xml:space="preserve"> adoptan </w:t>
      </w:r>
      <w:r w:rsidR="00E905B5" w:rsidRPr="00092FD9">
        <w:rPr>
          <w:lang w:val="es-ES"/>
        </w:rPr>
        <w:t>para superarlas</w:t>
      </w:r>
      <w:r w:rsidR="00242B98" w:rsidRPr="00092FD9">
        <w:rPr>
          <w:lang w:val="es-ES"/>
        </w:rPr>
        <w:t>.</w:t>
      </w:r>
      <w:r w:rsidR="00E905B5" w:rsidRPr="00092FD9">
        <w:rPr>
          <w:lang w:val="es-ES"/>
        </w:rPr>
        <w:t xml:space="preserve"> </w:t>
      </w:r>
    </w:p>
    <w:p w:rsidR="00765932" w:rsidRPr="00092FD9" w:rsidRDefault="00765932">
      <w:pPr>
        <w:spacing w:after="240"/>
        <w:rPr>
          <w:lang w:val="es-ES"/>
        </w:rPr>
      </w:pPr>
      <w:r w:rsidRPr="00092FD9">
        <w:rPr>
          <w:lang w:val="es-ES"/>
        </w:rPr>
        <w:t>63.</w:t>
      </w:r>
      <w:r w:rsidRPr="00092FD9">
        <w:rPr>
          <w:lang w:val="es-ES"/>
        </w:rPr>
        <w:tab/>
      </w:r>
      <w:r w:rsidR="00200FD5" w:rsidRPr="00092FD9">
        <w:rPr>
          <w:lang w:val="es-ES"/>
        </w:rPr>
        <w:t xml:space="preserve">El </w:t>
      </w:r>
      <w:r w:rsidR="00200FD5" w:rsidRPr="00092FD9">
        <w:rPr>
          <w:b/>
          <w:lang w:val="es-ES"/>
        </w:rPr>
        <w:t>Sr</w:t>
      </w:r>
      <w:r w:rsidR="00D34710" w:rsidRPr="00092FD9">
        <w:rPr>
          <w:b/>
          <w:lang w:val="es-ES"/>
        </w:rPr>
        <w:t xml:space="preserve">. </w:t>
      </w:r>
      <w:r w:rsidRPr="00092FD9">
        <w:rPr>
          <w:b/>
          <w:lang w:val="es-ES"/>
        </w:rPr>
        <w:t>SIDDIQUI</w:t>
      </w:r>
      <w:r w:rsidRPr="00092FD9">
        <w:rPr>
          <w:lang w:val="es-ES"/>
        </w:rPr>
        <w:t xml:space="preserve"> </w:t>
      </w:r>
      <w:r w:rsidR="004F147D" w:rsidRPr="00092FD9">
        <w:rPr>
          <w:lang w:val="es-ES"/>
        </w:rPr>
        <w:t>pregunta si se han realizado encuestas para evaluar el fenómeno de la utilización de niños en la pornografía</w:t>
      </w:r>
      <w:r w:rsidRPr="00092FD9">
        <w:rPr>
          <w:lang w:val="es-ES"/>
        </w:rPr>
        <w:t xml:space="preserve">, </w:t>
      </w:r>
      <w:r w:rsidR="004F147D" w:rsidRPr="00092FD9">
        <w:rPr>
          <w:lang w:val="es-ES"/>
        </w:rPr>
        <w:t>por qué el Código Penal no contiene disposiciones que prohíban</w:t>
      </w:r>
      <w:r w:rsidR="00EF73B7" w:rsidRPr="00092FD9">
        <w:rPr>
          <w:lang w:val="es-ES"/>
        </w:rPr>
        <w:t xml:space="preserve"> la utilización de niños en</w:t>
      </w:r>
      <w:r w:rsidR="004F147D" w:rsidRPr="00092FD9">
        <w:rPr>
          <w:lang w:val="es-ES"/>
        </w:rPr>
        <w:t xml:space="preserve"> la producción, distribución, exportación, importación, transmisión, posesión intencional y</w:t>
      </w:r>
      <w:r w:rsidR="00CA00B7" w:rsidRPr="00092FD9">
        <w:rPr>
          <w:lang w:val="es-ES"/>
        </w:rPr>
        <w:t xml:space="preserve"> publicidad </w:t>
      </w:r>
      <w:r w:rsidR="004F147D" w:rsidRPr="00092FD9">
        <w:rPr>
          <w:lang w:val="es-ES"/>
        </w:rPr>
        <w:t>de material pornográfico y qué medidas se toman para impedir este tipo de pornografía en Internet</w:t>
      </w:r>
      <w:r w:rsidRPr="00092FD9">
        <w:rPr>
          <w:lang w:val="es-ES"/>
        </w:rPr>
        <w:t xml:space="preserve">. </w:t>
      </w:r>
    </w:p>
    <w:p w:rsidR="00765932" w:rsidRPr="00092FD9" w:rsidRDefault="00765932">
      <w:pPr>
        <w:spacing w:after="240"/>
        <w:rPr>
          <w:lang w:val="es-ES"/>
        </w:rPr>
      </w:pPr>
      <w:r w:rsidRPr="00092FD9">
        <w:rPr>
          <w:lang w:val="es-ES"/>
        </w:rPr>
        <w:t>64.</w:t>
      </w:r>
      <w:r w:rsidRPr="00092FD9">
        <w:rPr>
          <w:lang w:val="es-ES"/>
        </w:rPr>
        <w:tab/>
      </w:r>
      <w:r w:rsidR="00CA00B7" w:rsidRPr="00092FD9">
        <w:rPr>
          <w:lang w:val="es-ES"/>
        </w:rPr>
        <w:t xml:space="preserve">Pregunta si el Gobierno coopera con el </w:t>
      </w:r>
      <w:r w:rsidRPr="00092FD9">
        <w:rPr>
          <w:lang w:val="es-ES"/>
        </w:rPr>
        <w:t xml:space="preserve">UNICEF, </w:t>
      </w:r>
      <w:r w:rsidR="00260C8C" w:rsidRPr="00092FD9">
        <w:rPr>
          <w:lang w:val="es-ES"/>
        </w:rPr>
        <w:t xml:space="preserve">las ONG internacionales y los países afectados para impedir la trata de mujeres y niños y qué programas aplican los centros de readaptación para </w:t>
      </w:r>
      <w:r w:rsidR="00FD6156" w:rsidRPr="00092FD9">
        <w:rPr>
          <w:lang w:val="es-ES"/>
        </w:rPr>
        <w:t xml:space="preserve">los </w:t>
      </w:r>
      <w:r w:rsidR="00260C8C" w:rsidRPr="00092FD9">
        <w:rPr>
          <w:lang w:val="es-ES"/>
        </w:rPr>
        <w:t>menores</w:t>
      </w:r>
      <w:r w:rsidR="00857F0D" w:rsidRPr="00092FD9">
        <w:rPr>
          <w:lang w:val="es-ES"/>
        </w:rPr>
        <w:t xml:space="preserve"> definidos como </w:t>
      </w:r>
      <w:r w:rsidR="00260C8C" w:rsidRPr="00092FD9">
        <w:rPr>
          <w:lang w:val="es-ES"/>
        </w:rPr>
        <w:t>antisociales y si no sería preferible hablar de niños víctimas de actividades antisociales</w:t>
      </w:r>
      <w:r w:rsidRPr="00092FD9">
        <w:rPr>
          <w:lang w:val="es-ES"/>
        </w:rPr>
        <w:t>.</w:t>
      </w:r>
    </w:p>
    <w:p w:rsidR="00765932" w:rsidRPr="00092FD9" w:rsidRDefault="00765932">
      <w:pPr>
        <w:spacing w:after="240"/>
        <w:rPr>
          <w:lang w:val="es-ES"/>
        </w:rPr>
      </w:pPr>
      <w:r w:rsidRPr="00092FD9">
        <w:rPr>
          <w:lang w:val="es-ES"/>
        </w:rPr>
        <w:t>65.</w:t>
      </w:r>
      <w:r w:rsidRPr="00092FD9">
        <w:rPr>
          <w:lang w:val="es-ES"/>
        </w:rPr>
        <w:tab/>
      </w:r>
      <w:r w:rsidR="00D34710" w:rsidRPr="00092FD9">
        <w:rPr>
          <w:lang w:val="es-ES"/>
        </w:rPr>
        <w:t>E</w:t>
      </w:r>
      <w:r w:rsidR="00200FD5" w:rsidRPr="00092FD9">
        <w:rPr>
          <w:lang w:val="es-ES"/>
        </w:rPr>
        <w:t>l</w:t>
      </w:r>
      <w:r w:rsidR="00D34710" w:rsidRPr="00092FD9">
        <w:rPr>
          <w:lang w:val="es-ES"/>
        </w:rPr>
        <w:t xml:space="preserve"> </w:t>
      </w:r>
      <w:r w:rsidR="00D34710" w:rsidRPr="00092FD9">
        <w:rPr>
          <w:b/>
          <w:lang w:val="es-ES"/>
        </w:rPr>
        <w:t>S</w:t>
      </w:r>
      <w:r w:rsidR="00200FD5" w:rsidRPr="00092FD9">
        <w:rPr>
          <w:b/>
          <w:lang w:val="es-ES"/>
        </w:rPr>
        <w:t>r</w:t>
      </w:r>
      <w:r w:rsidR="00D34710" w:rsidRPr="00092FD9">
        <w:rPr>
          <w:b/>
          <w:lang w:val="es-ES"/>
        </w:rPr>
        <w:t xml:space="preserve">. </w:t>
      </w:r>
      <w:r w:rsidRPr="00092FD9">
        <w:rPr>
          <w:b/>
          <w:lang w:val="es-ES"/>
        </w:rPr>
        <w:t>KOTRANE</w:t>
      </w:r>
      <w:r w:rsidRPr="00092FD9">
        <w:rPr>
          <w:lang w:val="es-ES"/>
        </w:rPr>
        <w:t xml:space="preserve"> </w:t>
      </w:r>
      <w:r w:rsidR="00E10D6B" w:rsidRPr="00092FD9">
        <w:rPr>
          <w:lang w:val="es-ES"/>
        </w:rPr>
        <w:t xml:space="preserve">pregunta si la ley reprime la posesión de material pornográfico por un adulto y si </w:t>
      </w:r>
      <w:r w:rsidR="00D34710" w:rsidRPr="00092FD9">
        <w:rPr>
          <w:lang w:val="es-ES"/>
        </w:rPr>
        <w:t>Kirguistán</w:t>
      </w:r>
      <w:r w:rsidRPr="00092FD9">
        <w:rPr>
          <w:lang w:val="es-ES"/>
        </w:rPr>
        <w:t xml:space="preserve"> </w:t>
      </w:r>
      <w:r w:rsidR="00E10D6B" w:rsidRPr="00092FD9">
        <w:rPr>
          <w:lang w:val="es-ES"/>
        </w:rPr>
        <w:t xml:space="preserve">puede enjuiciar a </w:t>
      </w:r>
      <w:r w:rsidR="00AC5DAE" w:rsidRPr="00092FD9">
        <w:rPr>
          <w:lang w:val="es-ES"/>
        </w:rPr>
        <w:t>un</w:t>
      </w:r>
      <w:r w:rsidR="00ED1C3D" w:rsidRPr="00092FD9">
        <w:rPr>
          <w:lang w:val="es-ES"/>
        </w:rPr>
        <w:t>a persona de nacionalidad kirguisa</w:t>
      </w:r>
      <w:r w:rsidR="00AC5DAE" w:rsidRPr="00092FD9">
        <w:rPr>
          <w:lang w:val="es-ES"/>
        </w:rPr>
        <w:t xml:space="preserve"> </w:t>
      </w:r>
      <w:r w:rsidR="00E10D6B" w:rsidRPr="00092FD9">
        <w:rPr>
          <w:lang w:val="es-ES"/>
        </w:rPr>
        <w:t>o con residencia en territorio</w:t>
      </w:r>
      <w:r w:rsidR="00ED1C3D" w:rsidRPr="00092FD9">
        <w:rPr>
          <w:lang w:val="es-ES"/>
        </w:rPr>
        <w:t xml:space="preserve"> kirguiso</w:t>
      </w:r>
      <w:r w:rsidR="00E10D6B" w:rsidRPr="00092FD9">
        <w:rPr>
          <w:lang w:val="es-ES"/>
        </w:rPr>
        <w:t xml:space="preserve"> que se dedique a actos ilegales </w:t>
      </w:r>
      <w:r w:rsidR="00E32530" w:rsidRPr="00092FD9">
        <w:rPr>
          <w:lang w:val="es-ES"/>
        </w:rPr>
        <w:t>en relación con e</w:t>
      </w:r>
      <w:r w:rsidR="00E10D6B" w:rsidRPr="00092FD9">
        <w:rPr>
          <w:lang w:val="es-ES"/>
        </w:rPr>
        <w:t xml:space="preserve">l Protocolo en un país extranjero en </w:t>
      </w:r>
      <w:r w:rsidR="00E32530" w:rsidRPr="00092FD9">
        <w:rPr>
          <w:lang w:val="es-ES"/>
        </w:rPr>
        <w:t>cuya</w:t>
      </w:r>
      <w:r w:rsidR="00E10D6B" w:rsidRPr="00092FD9">
        <w:rPr>
          <w:lang w:val="es-ES"/>
        </w:rPr>
        <w:t xml:space="preserve"> legislación no </w:t>
      </w:r>
      <w:r w:rsidR="00E32530" w:rsidRPr="00092FD9">
        <w:rPr>
          <w:lang w:val="es-ES"/>
        </w:rPr>
        <w:t>esté tipificado</w:t>
      </w:r>
      <w:r w:rsidR="00857F0D" w:rsidRPr="00092FD9">
        <w:rPr>
          <w:lang w:val="es-ES"/>
        </w:rPr>
        <w:t xml:space="preserve"> este </w:t>
      </w:r>
      <w:r w:rsidR="00E10D6B" w:rsidRPr="00092FD9">
        <w:rPr>
          <w:lang w:val="es-ES"/>
        </w:rPr>
        <w:t xml:space="preserve">tipo de actos. La exigencia de la doble </w:t>
      </w:r>
      <w:r w:rsidR="00E32530" w:rsidRPr="00092FD9">
        <w:rPr>
          <w:lang w:val="es-ES"/>
        </w:rPr>
        <w:t>tipificación</w:t>
      </w:r>
      <w:r w:rsidR="00E10D6B" w:rsidRPr="00092FD9">
        <w:rPr>
          <w:lang w:val="es-ES"/>
        </w:rPr>
        <w:t xml:space="preserve"> no está en conformidad con las disposiciones del Protocolo Facultativo. </w:t>
      </w:r>
    </w:p>
    <w:p w:rsidR="00765932" w:rsidRPr="00092FD9" w:rsidRDefault="00765932">
      <w:pPr>
        <w:spacing w:after="240"/>
        <w:rPr>
          <w:lang w:val="es-ES"/>
        </w:rPr>
      </w:pPr>
      <w:r w:rsidRPr="00092FD9">
        <w:rPr>
          <w:lang w:val="es-ES"/>
        </w:rPr>
        <w:t>66.</w:t>
      </w:r>
      <w:r w:rsidRPr="00092FD9">
        <w:rPr>
          <w:lang w:val="es-ES"/>
        </w:rPr>
        <w:tab/>
      </w:r>
      <w:r w:rsidR="00387490" w:rsidRPr="00092FD9">
        <w:rPr>
          <w:lang w:val="es-ES"/>
        </w:rPr>
        <w:t>Pregunta si obligar a un niño a</w:t>
      </w:r>
      <w:r w:rsidR="002D0EAA" w:rsidRPr="00092FD9">
        <w:rPr>
          <w:lang w:val="es-ES"/>
        </w:rPr>
        <w:t xml:space="preserve"> realizar </w:t>
      </w:r>
      <w:r w:rsidR="00387490" w:rsidRPr="00092FD9">
        <w:rPr>
          <w:lang w:val="es-ES"/>
        </w:rPr>
        <w:t xml:space="preserve">un trabajo doméstico constituye una infracción en </w:t>
      </w:r>
      <w:r w:rsidR="00D34710" w:rsidRPr="00092FD9">
        <w:rPr>
          <w:lang w:val="es-ES"/>
        </w:rPr>
        <w:t>Kirguistán</w:t>
      </w:r>
      <w:r w:rsidRPr="00092FD9">
        <w:rPr>
          <w:lang w:val="es-ES"/>
        </w:rPr>
        <w:t xml:space="preserve">, </w:t>
      </w:r>
      <w:r w:rsidR="00DF03C2" w:rsidRPr="00092FD9">
        <w:rPr>
          <w:lang w:val="es-ES"/>
        </w:rPr>
        <w:t xml:space="preserve">que ha ratificado el Protocolo Facultativo y el </w:t>
      </w:r>
      <w:r w:rsidR="00387490" w:rsidRPr="00092FD9">
        <w:rPr>
          <w:lang w:val="es-ES"/>
        </w:rPr>
        <w:t xml:space="preserve">Convenio </w:t>
      </w:r>
      <w:r w:rsidR="00B20767" w:rsidRPr="00092FD9">
        <w:rPr>
          <w:lang w:val="es-ES"/>
        </w:rPr>
        <w:t>núm. </w:t>
      </w:r>
      <w:r w:rsidR="00387490" w:rsidRPr="00092FD9">
        <w:rPr>
          <w:lang w:val="es-ES"/>
        </w:rPr>
        <w:t>182 de la OIT sobre la prohibición de las peores formas de trabajo infantil</w:t>
      </w:r>
      <w:r w:rsidRPr="00092FD9">
        <w:rPr>
          <w:lang w:val="es-ES"/>
        </w:rPr>
        <w:t>.</w:t>
      </w:r>
    </w:p>
    <w:p w:rsidR="00765932" w:rsidRPr="00092FD9" w:rsidRDefault="00765932">
      <w:pPr>
        <w:spacing w:after="240"/>
        <w:rPr>
          <w:lang w:val="es-ES"/>
        </w:rPr>
      </w:pPr>
      <w:r w:rsidRPr="00092FD9">
        <w:rPr>
          <w:lang w:val="es-ES"/>
        </w:rPr>
        <w:t>67.</w:t>
      </w:r>
      <w:r w:rsidRPr="00092FD9">
        <w:rPr>
          <w:lang w:val="es-ES"/>
        </w:rPr>
        <w:tab/>
      </w:r>
      <w:r w:rsidR="00D34710" w:rsidRPr="00092FD9">
        <w:rPr>
          <w:lang w:val="es-ES"/>
        </w:rPr>
        <w:t>E</w:t>
      </w:r>
      <w:r w:rsidR="00B162FE" w:rsidRPr="00092FD9">
        <w:rPr>
          <w:lang w:val="es-ES"/>
        </w:rPr>
        <w:t xml:space="preserve">l </w:t>
      </w:r>
      <w:r w:rsidR="00B162FE" w:rsidRPr="00092FD9">
        <w:rPr>
          <w:b/>
          <w:lang w:val="es-ES"/>
        </w:rPr>
        <w:t>Sr</w:t>
      </w:r>
      <w:r w:rsidR="00D34710" w:rsidRPr="00092FD9">
        <w:rPr>
          <w:b/>
          <w:lang w:val="es-ES"/>
        </w:rPr>
        <w:t xml:space="preserve">. </w:t>
      </w:r>
      <w:r w:rsidRPr="00092FD9">
        <w:rPr>
          <w:b/>
          <w:lang w:val="es-ES"/>
        </w:rPr>
        <w:t>POLLAR</w:t>
      </w:r>
      <w:r w:rsidRPr="00092FD9">
        <w:rPr>
          <w:lang w:val="es-ES"/>
        </w:rPr>
        <w:t xml:space="preserve"> </w:t>
      </w:r>
      <w:r w:rsidR="00931243" w:rsidRPr="00092FD9">
        <w:rPr>
          <w:lang w:val="es-ES"/>
        </w:rPr>
        <w:t>pregunta cómo se pueden</w:t>
      </w:r>
      <w:r w:rsidR="00673058" w:rsidRPr="00092FD9">
        <w:rPr>
          <w:lang w:val="es-ES"/>
        </w:rPr>
        <w:t xml:space="preserve"> emprender</w:t>
      </w:r>
      <w:r w:rsidR="0081540B" w:rsidRPr="00092FD9">
        <w:rPr>
          <w:lang w:val="es-ES"/>
        </w:rPr>
        <w:t xml:space="preserve"> acciones judiciales </w:t>
      </w:r>
      <w:r w:rsidR="00931243" w:rsidRPr="00092FD9">
        <w:rPr>
          <w:lang w:val="es-ES"/>
        </w:rPr>
        <w:t xml:space="preserve">contra una sociedad implicada en la venta, la prostitución </w:t>
      </w:r>
      <w:r w:rsidR="00ED1C3D" w:rsidRPr="00092FD9">
        <w:rPr>
          <w:lang w:val="es-ES"/>
        </w:rPr>
        <w:t xml:space="preserve">infantil </w:t>
      </w:r>
      <w:r w:rsidR="00931243" w:rsidRPr="00092FD9">
        <w:rPr>
          <w:lang w:val="es-ES"/>
        </w:rPr>
        <w:t>o la utilización de niños en la pornografía</w:t>
      </w:r>
      <w:r w:rsidR="0081540B" w:rsidRPr="00092FD9">
        <w:rPr>
          <w:lang w:val="es-ES"/>
        </w:rPr>
        <w:t>,</w:t>
      </w:r>
      <w:r w:rsidR="00931243" w:rsidRPr="00092FD9">
        <w:rPr>
          <w:lang w:val="es-ES"/>
        </w:rPr>
        <w:t xml:space="preserve"> </w:t>
      </w:r>
      <w:r w:rsidR="001E055D" w:rsidRPr="00092FD9">
        <w:rPr>
          <w:lang w:val="es-ES"/>
        </w:rPr>
        <w:t>puesto</w:t>
      </w:r>
      <w:r w:rsidR="00931243" w:rsidRPr="00092FD9">
        <w:rPr>
          <w:lang w:val="es-ES"/>
        </w:rPr>
        <w:t xml:space="preserve"> que la legislación penal nacional</w:t>
      </w:r>
      <w:r w:rsidR="0081540B" w:rsidRPr="00092FD9">
        <w:rPr>
          <w:lang w:val="es-ES"/>
        </w:rPr>
        <w:t xml:space="preserve"> parece que sólo se aplica </w:t>
      </w:r>
      <w:r w:rsidR="00931243" w:rsidRPr="00092FD9">
        <w:rPr>
          <w:lang w:val="es-ES"/>
        </w:rPr>
        <w:t xml:space="preserve">a las personas físicas </w:t>
      </w:r>
      <w:r w:rsidRPr="00092FD9">
        <w:rPr>
          <w:lang w:val="es-ES"/>
        </w:rPr>
        <w:t>(art. 17</w:t>
      </w:r>
      <w:r w:rsidR="008D0491" w:rsidRPr="00092FD9">
        <w:rPr>
          <w:lang w:val="es-ES"/>
        </w:rPr>
        <w:t xml:space="preserve"> del Código Penal</w:t>
      </w:r>
      <w:r w:rsidRPr="00092FD9">
        <w:rPr>
          <w:lang w:val="es-ES"/>
        </w:rPr>
        <w:t>).</w:t>
      </w:r>
    </w:p>
    <w:p w:rsidR="00765932" w:rsidRPr="00092FD9" w:rsidRDefault="00765932">
      <w:pPr>
        <w:spacing w:after="240"/>
        <w:rPr>
          <w:lang w:val="es-ES"/>
        </w:rPr>
      </w:pPr>
      <w:r w:rsidRPr="00092FD9">
        <w:rPr>
          <w:lang w:val="es-ES"/>
        </w:rPr>
        <w:t>68.</w:t>
      </w:r>
      <w:r w:rsidRPr="00092FD9">
        <w:rPr>
          <w:lang w:val="es-ES"/>
        </w:rPr>
        <w:tab/>
      </w:r>
      <w:r w:rsidR="00853813" w:rsidRPr="00092FD9">
        <w:rPr>
          <w:lang w:val="es-ES"/>
        </w:rPr>
        <w:t xml:space="preserve">El </w:t>
      </w:r>
      <w:r w:rsidR="00853813" w:rsidRPr="00092FD9">
        <w:rPr>
          <w:b/>
          <w:lang w:val="es-ES"/>
        </w:rPr>
        <w:t>PRESIDENTE</w:t>
      </w:r>
      <w:r w:rsidR="00853813" w:rsidRPr="00092FD9">
        <w:rPr>
          <w:lang w:val="es-ES"/>
        </w:rPr>
        <w:t xml:space="preserve"> </w:t>
      </w:r>
      <w:r w:rsidR="00931243" w:rsidRPr="00092FD9">
        <w:rPr>
          <w:lang w:val="es-ES"/>
        </w:rPr>
        <w:t>desea recibir</w:t>
      </w:r>
      <w:r w:rsidR="00673058" w:rsidRPr="00092FD9">
        <w:rPr>
          <w:lang w:val="es-ES"/>
        </w:rPr>
        <w:t xml:space="preserve"> aclaraciones </w:t>
      </w:r>
      <w:r w:rsidR="00931243" w:rsidRPr="00092FD9">
        <w:rPr>
          <w:lang w:val="es-ES"/>
        </w:rPr>
        <w:t>sobre la formación impartida a los jueces y los</w:t>
      </w:r>
      <w:r w:rsidR="00673058" w:rsidRPr="00092FD9">
        <w:rPr>
          <w:lang w:val="es-ES"/>
        </w:rPr>
        <w:t xml:space="preserve"> fiscales</w:t>
      </w:r>
      <w:r w:rsidR="00931243" w:rsidRPr="00092FD9">
        <w:rPr>
          <w:lang w:val="es-ES"/>
        </w:rPr>
        <w:t xml:space="preserve"> en relación con el Protocolo Facultativo</w:t>
      </w:r>
      <w:r w:rsidRPr="00092FD9">
        <w:rPr>
          <w:lang w:val="es-ES"/>
        </w:rPr>
        <w:t xml:space="preserve">. </w:t>
      </w:r>
    </w:p>
    <w:p w:rsidR="00765932" w:rsidRPr="00092FD9" w:rsidRDefault="00765932">
      <w:pPr>
        <w:spacing w:after="240"/>
        <w:rPr>
          <w:lang w:val="es-ES"/>
        </w:rPr>
      </w:pPr>
      <w:r w:rsidRPr="00092FD9">
        <w:rPr>
          <w:lang w:val="es-ES"/>
        </w:rPr>
        <w:t>69.</w:t>
      </w:r>
      <w:r w:rsidRPr="00092FD9">
        <w:rPr>
          <w:lang w:val="es-ES"/>
        </w:rPr>
        <w:tab/>
      </w:r>
      <w:r w:rsidR="002159F9" w:rsidRPr="00092FD9">
        <w:rPr>
          <w:lang w:val="es-ES"/>
        </w:rPr>
        <w:t>Se pregunta si el órgano</w:t>
      </w:r>
      <w:r w:rsidR="00BB542E" w:rsidRPr="00092FD9">
        <w:rPr>
          <w:lang w:val="es-ES"/>
        </w:rPr>
        <w:t xml:space="preserve"> que tiene previsto establecer </w:t>
      </w:r>
      <w:r w:rsidR="002159F9" w:rsidRPr="00092FD9">
        <w:rPr>
          <w:lang w:val="es-ES"/>
        </w:rPr>
        <w:t>el Gobierno para garantizar la aplicación de la Convención y los Protocolos y coordinar las actividades en</w:t>
      </w:r>
      <w:r w:rsidR="00BB542E" w:rsidRPr="00092FD9">
        <w:rPr>
          <w:lang w:val="es-ES"/>
        </w:rPr>
        <w:t xml:space="preserve"> esta esfera </w:t>
      </w:r>
      <w:r w:rsidR="002159F9" w:rsidRPr="00092FD9">
        <w:rPr>
          <w:lang w:val="es-ES"/>
        </w:rPr>
        <w:t>estará dotado de recursos humanos y financieros adecuados</w:t>
      </w:r>
      <w:r w:rsidRPr="00092FD9">
        <w:rPr>
          <w:lang w:val="es-ES"/>
        </w:rPr>
        <w:t xml:space="preserve">. </w:t>
      </w:r>
    </w:p>
    <w:p w:rsidR="00765932" w:rsidRPr="00092FD9" w:rsidRDefault="00765932">
      <w:pPr>
        <w:spacing w:after="240"/>
        <w:rPr>
          <w:lang w:val="es-ES"/>
        </w:rPr>
      </w:pPr>
      <w:r w:rsidRPr="00092FD9">
        <w:rPr>
          <w:lang w:val="es-ES"/>
        </w:rPr>
        <w:t>70.</w:t>
      </w:r>
      <w:r w:rsidRPr="00092FD9">
        <w:rPr>
          <w:lang w:val="es-ES"/>
        </w:rPr>
        <w:tab/>
      </w:r>
      <w:r w:rsidR="00797071" w:rsidRPr="00092FD9">
        <w:rPr>
          <w:lang w:val="es-ES"/>
        </w:rPr>
        <w:t xml:space="preserve">La delegación podría indicar también qué medidas específicas </w:t>
      </w:r>
      <w:r w:rsidR="007F555E" w:rsidRPr="00092FD9">
        <w:rPr>
          <w:lang w:val="es-ES"/>
        </w:rPr>
        <w:t xml:space="preserve">adopta </w:t>
      </w:r>
      <w:r w:rsidR="00797071" w:rsidRPr="00092FD9">
        <w:rPr>
          <w:lang w:val="es-ES"/>
        </w:rPr>
        <w:t xml:space="preserve">el Gobierno para impedir </w:t>
      </w:r>
      <w:r w:rsidR="00E85048" w:rsidRPr="00092FD9">
        <w:rPr>
          <w:lang w:val="es-ES"/>
        </w:rPr>
        <w:t>que se rapte</w:t>
      </w:r>
      <w:r w:rsidR="007F555E" w:rsidRPr="00092FD9">
        <w:rPr>
          <w:lang w:val="es-ES"/>
        </w:rPr>
        <w:t xml:space="preserve"> a</w:t>
      </w:r>
      <w:r w:rsidR="00E85048" w:rsidRPr="00092FD9">
        <w:rPr>
          <w:lang w:val="es-ES"/>
        </w:rPr>
        <w:t xml:space="preserve"> </w:t>
      </w:r>
      <w:r w:rsidR="00797071" w:rsidRPr="00092FD9">
        <w:rPr>
          <w:lang w:val="es-ES"/>
        </w:rPr>
        <w:t>niños</w:t>
      </w:r>
      <w:r w:rsidR="007F555E" w:rsidRPr="00092FD9">
        <w:rPr>
          <w:lang w:val="es-ES"/>
        </w:rPr>
        <w:t xml:space="preserve"> de </w:t>
      </w:r>
      <w:r w:rsidR="00797071" w:rsidRPr="00092FD9">
        <w:rPr>
          <w:lang w:val="es-ES"/>
        </w:rPr>
        <w:t>sus familias y</w:t>
      </w:r>
      <w:r w:rsidR="007F555E" w:rsidRPr="00092FD9">
        <w:rPr>
          <w:lang w:val="es-ES"/>
        </w:rPr>
        <w:t xml:space="preserve"> se l</w:t>
      </w:r>
      <w:r w:rsidR="00BD0A18" w:rsidRPr="00092FD9">
        <w:rPr>
          <w:lang w:val="es-ES"/>
        </w:rPr>
        <w:t>o</w:t>
      </w:r>
      <w:r w:rsidR="007F555E" w:rsidRPr="00092FD9">
        <w:rPr>
          <w:lang w:val="es-ES"/>
        </w:rPr>
        <w:t xml:space="preserve">s envíe </w:t>
      </w:r>
      <w:r w:rsidR="00797071" w:rsidRPr="00092FD9">
        <w:rPr>
          <w:lang w:val="es-ES"/>
        </w:rPr>
        <w:t xml:space="preserve">al extranjero y si </w:t>
      </w:r>
      <w:r w:rsidR="00E32530" w:rsidRPr="00092FD9">
        <w:rPr>
          <w:lang w:val="es-ES"/>
        </w:rPr>
        <w:t>los</w:t>
      </w:r>
      <w:r w:rsidR="00797071" w:rsidRPr="00092FD9">
        <w:rPr>
          <w:lang w:val="es-ES"/>
        </w:rPr>
        <w:t xml:space="preserve"> jue</w:t>
      </w:r>
      <w:r w:rsidR="00E32530" w:rsidRPr="00092FD9">
        <w:rPr>
          <w:lang w:val="es-ES"/>
        </w:rPr>
        <w:t>ces</w:t>
      </w:r>
      <w:r w:rsidR="00797071" w:rsidRPr="00092FD9">
        <w:rPr>
          <w:lang w:val="es-ES"/>
        </w:rPr>
        <w:t xml:space="preserve"> considera</w:t>
      </w:r>
      <w:r w:rsidR="00E32530" w:rsidRPr="00092FD9">
        <w:rPr>
          <w:lang w:val="es-ES"/>
        </w:rPr>
        <w:t>n</w:t>
      </w:r>
      <w:r w:rsidR="00797071" w:rsidRPr="00092FD9">
        <w:rPr>
          <w:lang w:val="es-ES"/>
        </w:rPr>
        <w:t xml:space="preserve"> válido el testimonio por escrito de niños víctimas de explotación sexual en el extranjero que no </w:t>
      </w:r>
      <w:r w:rsidR="00E85048" w:rsidRPr="00092FD9">
        <w:rPr>
          <w:lang w:val="es-ES"/>
        </w:rPr>
        <w:t>desean</w:t>
      </w:r>
      <w:r w:rsidR="00797071" w:rsidRPr="00092FD9">
        <w:rPr>
          <w:lang w:val="es-ES"/>
        </w:rPr>
        <w:t xml:space="preserve"> </w:t>
      </w:r>
      <w:r w:rsidR="00A01F72" w:rsidRPr="00092FD9">
        <w:rPr>
          <w:lang w:val="es-ES"/>
        </w:rPr>
        <w:t>presentarse</w:t>
      </w:r>
      <w:r w:rsidR="00797071" w:rsidRPr="00092FD9">
        <w:rPr>
          <w:lang w:val="es-ES"/>
        </w:rPr>
        <w:t xml:space="preserve"> </w:t>
      </w:r>
      <w:r w:rsidR="00A01F72" w:rsidRPr="00092FD9">
        <w:rPr>
          <w:lang w:val="es-ES"/>
        </w:rPr>
        <w:t>par</w:t>
      </w:r>
      <w:r w:rsidR="00797071" w:rsidRPr="00092FD9">
        <w:rPr>
          <w:lang w:val="es-ES"/>
        </w:rPr>
        <w:t>a testi</w:t>
      </w:r>
      <w:r w:rsidR="00E85048" w:rsidRPr="00092FD9">
        <w:rPr>
          <w:lang w:val="es-ES"/>
        </w:rPr>
        <w:t>fic</w:t>
      </w:r>
      <w:r w:rsidR="00797071" w:rsidRPr="00092FD9">
        <w:rPr>
          <w:lang w:val="es-ES"/>
        </w:rPr>
        <w:t xml:space="preserve">ar ante los tribunales </w:t>
      </w:r>
      <w:r w:rsidR="00AC5DAE" w:rsidRPr="00092FD9">
        <w:rPr>
          <w:lang w:val="es-ES"/>
        </w:rPr>
        <w:t>de Kirguistán</w:t>
      </w:r>
      <w:r w:rsidRPr="00092FD9">
        <w:rPr>
          <w:lang w:val="es-ES"/>
        </w:rPr>
        <w:t>.</w:t>
      </w:r>
    </w:p>
    <w:p w:rsidR="00765932" w:rsidRPr="00092FD9" w:rsidRDefault="00BC68B2">
      <w:pPr>
        <w:spacing w:after="240"/>
        <w:jc w:val="center"/>
        <w:rPr>
          <w:i/>
          <w:iCs/>
          <w:lang w:val="es-ES"/>
        </w:rPr>
      </w:pPr>
      <w:r w:rsidRPr="00092FD9">
        <w:rPr>
          <w:b/>
          <w:i/>
          <w:lang w:val="es-ES"/>
        </w:rPr>
        <w:t>Se levanta la sesión a las 12.45 horas</w:t>
      </w:r>
      <w:r w:rsidR="00765932" w:rsidRPr="00092FD9">
        <w:rPr>
          <w:i/>
          <w:iCs/>
          <w:lang w:val="es-ES"/>
        </w:rPr>
        <w:t>.</w:t>
      </w:r>
    </w:p>
    <w:p w:rsidR="00765932" w:rsidRPr="00092FD9" w:rsidRDefault="00765932">
      <w:pPr>
        <w:spacing w:after="240"/>
        <w:jc w:val="center"/>
        <w:rPr>
          <w:lang w:val="es-ES"/>
        </w:rPr>
      </w:pPr>
      <w:r w:rsidRPr="00092FD9">
        <w:rPr>
          <w:lang w:val="es-ES"/>
        </w:rPr>
        <w:t>-----</w:t>
      </w:r>
    </w:p>
    <w:sectPr w:rsidR="00765932" w:rsidRPr="00092FD9" w:rsidSect="00125F51">
      <w:headerReference w:type="even" r:id="rId8"/>
      <w:headerReference w:type="default" r:id="rId9"/>
      <w:footerReference w:type="first" r:id="rId10"/>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4E1" w:rsidRDefault="009624E1">
      <w:r>
        <w:separator/>
      </w:r>
    </w:p>
  </w:endnote>
  <w:endnote w:type="continuationSeparator" w:id="0">
    <w:p w:rsidR="009624E1" w:rsidRDefault="00962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B5" w:rsidRDefault="00E905B5">
    <w:pPr>
      <w:spacing w:after="240"/>
    </w:pPr>
    <w:r>
      <w:t>________________________</w:t>
    </w:r>
  </w:p>
  <w:p w:rsidR="00E905B5" w:rsidRPr="00F736AC" w:rsidRDefault="00E905B5" w:rsidP="00D83320">
    <w:pPr>
      <w:spacing w:after="240"/>
      <w:ind w:firstLine="567"/>
      <w:rPr>
        <w:lang w:val="es-ES"/>
      </w:rPr>
    </w:pPr>
    <w:r w:rsidRPr="00F736AC">
      <w:rPr>
        <w:lang w:val="es-ES_tradnl"/>
      </w:rPr>
      <w:t>La presente acta podrá ser objeto de correcciones</w:t>
    </w:r>
    <w:r w:rsidRPr="00F736AC">
      <w:rPr>
        <w:lang w:val="es-ES"/>
      </w:rPr>
      <w:t>.</w:t>
    </w:r>
  </w:p>
  <w:p w:rsidR="00E905B5" w:rsidRPr="00F736AC" w:rsidRDefault="00E905B5" w:rsidP="00D83320">
    <w:pPr>
      <w:spacing w:after="240"/>
      <w:ind w:firstLine="567"/>
      <w:rPr>
        <w:lang w:val="es-ES"/>
      </w:rPr>
    </w:pPr>
    <w:r w:rsidRPr="00A258CF">
      <w:rPr>
        <w:lang w:val="es-ES_tradnl"/>
      </w:rPr>
      <w:t xml:space="preserve">Las correcciones deberán redactarse en uno de los idiomas de trabajo.  Deberán presentarse en forma de memorando, incorporarse en un ejemplar del acta y enviarse, </w:t>
    </w:r>
    <w:r w:rsidRPr="00A258CF">
      <w:rPr>
        <w:b/>
        <w:bCs/>
        <w:lang w:val="es-ES_tradnl"/>
      </w:rPr>
      <w:t>dentro del plazo de una semana a partir de la fecha del presente documento</w:t>
    </w:r>
    <w:r w:rsidRPr="00A258CF">
      <w:rPr>
        <w:lang w:val="es-ES_tradnl"/>
      </w:rPr>
      <w:t xml:space="preserve">, a la </w:t>
    </w:r>
    <w:r w:rsidR="00F065E2">
      <w:rPr>
        <w:lang w:val="es-ES_tradnl"/>
      </w:rPr>
      <w:t>Dependencia</w:t>
    </w:r>
    <w:r w:rsidRPr="00A258CF">
      <w:rPr>
        <w:lang w:val="es-ES_tradnl"/>
      </w:rPr>
      <w:t xml:space="preserve"> de Edición, oficina E.4108, Palacio de las Naciones, Ginebra</w:t>
    </w:r>
    <w:r w:rsidRPr="00F736AC">
      <w:rPr>
        <w:lang w:val="es-ES"/>
      </w:rPr>
      <w:t>.</w:t>
    </w:r>
  </w:p>
  <w:p w:rsidR="00E905B5" w:rsidRPr="00D83320" w:rsidRDefault="00E905B5" w:rsidP="00D83320">
    <w:pPr>
      <w:spacing w:after="240"/>
      <w:ind w:firstLine="567"/>
      <w:rPr>
        <w:lang w:val="es-ES"/>
      </w:rPr>
    </w:pPr>
    <w:r>
      <w:rPr>
        <w:lang w:val="es-ES_tradnl"/>
      </w:rPr>
      <w:t>Las correcciones que se introduzcan en las actas de las sesiones públicas del Comité se reunirán en un único documento q</w:t>
    </w:r>
    <w:r w:rsidR="00F065E2">
      <w:rPr>
        <w:lang w:val="es-ES_tradnl"/>
      </w:rPr>
      <w:t>ue se publicará poco después d</w:t>
    </w:r>
    <w:r>
      <w:rPr>
        <w:lang w:val="es-ES_tradnl"/>
      </w:rPr>
      <w:t>el período de sesiones</w:t>
    </w:r>
    <w:r w:rsidRPr="00D83320">
      <w:rPr>
        <w:lang w:val="es-ES"/>
      </w:rPr>
      <w:t>.</w:t>
    </w:r>
  </w:p>
  <w:p w:rsidR="00E905B5" w:rsidRDefault="00125F51" w:rsidP="00125F51">
    <w:pPr>
      <w:pStyle w:val="Footer"/>
    </w:pPr>
    <w:r>
      <w:t>GE.07</w:t>
    </w:r>
    <w:r>
      <w:noBreakHyphen/>
      <w:t>40275  (EXT</w:t>
    </w:r>
    <w:r w:rsidR="00E905B5">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4E1" w:rsidRDefault="009624E1">
      <w:r>
        <w:separator/>
      </w:r>
    </w:p>
  </w:footnote>
  <w:footnote w:type="continuationSeparator" w:id="0">
    <w:p w:rsidR="009624E1" w:rsidRDefault="00962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B5" w:rsidRDefault="00E905B5">
    <w:pPr>
      <w:pStyle w:val="Header"/>
      <w:rPr>
        <w:lang w:val="de-CH"/>
      </w:rPr>
    </w:pPr>
    <w:r>
      <w:rPr>
        <w:lang w:val="de-CH"/>
      </w:rPr>
      <w:t>CRC/C/SR.1220</w:t>
    </w:r>
  </w:p>
  <w:p w:rsidR="00E905B5" w:rsidRDefault="00E905B5">
    <w:pPr>
      <w:pStyle w:val="Header"/>
    </w:pPr>
    <w:r>
      <w:t xml:space="preserve">página </w:t>
    </w:r>
    <w:r>
      <w:fldChar w:fldCharType="begin"/>
    </w:r>
    <w:r>
      <w:instrText xml:space="preserve"> PAGE  \* MERGEFORMAT </w:instrText>
    </w:r>
    <w:r>
      <w:fldChar w:fldCharType="separate"/>
    </w:r>
    <w:r w:rsidR="00125F51">
      <w:rPr>
        <w:noProof/>
      </w:rPr>
      <w:t>2</w:t>
    </w:r>
    <w:r>
      <w:fldChar w:fldCharType="end"/>
    </w:r>
  </w:p>
  <w:p w:rsidR="00E905B5" w:rsidRDefault="00E905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5B5" w:rsidRDefault="00E905B5">
    <w:pPr>
      <w:pStyle w:val="Header"/>
      <w:tabs>
        <w:tab w:val="clear" w:pos="4320"/>
        <w:tab w:val="clear" w:pos="8640"/>
        <w:tab w:val="left" w:pos="6803"/>
      </w:tabs>
      <w:rPr>
        <w:lang w:val="de-CH"/>
      </w:rPr>
    </w:pPr>
    <w:r>
      <w:tab/>
    </w:r>
    <w:r>
      <w:rPr>
        <w:lang w:val="de-CH"/>
      </w:rPr>
      <w:t>CRC/C/SR.1220</w:t>
    </w:r>
  </w:p>
  <w:p w:rsidR="00E905B5" w:rsidRDefault="00E905B5">
    <w:pPr>
      <w:pStyle w:val="Header"/>
      <w:tabs>
        <w:tab w:val="clear" w:pos="4320"/>
        <w:tab w:val="clear" w:pos="8640"/>
        <w:tab w:val="left" w:pos="6803"/>
      </w:tabs>
    </w:pPr>
    <w:r>
      <w:rPr>
        <w:lang w:val="de-CH"/>
      </w:rPr>
      <w:tab/>
    </w:r>
    <w:r>
      <w:t xml:space="preserve">página </w:t>
    </w:r>
    <w:r>
      <w:fldChar w:fldCharType="begin"/>
    </w:r>
    <w:r>
      <w:instrText xml:space="preserve"> PAGE  \* MERGEFORMAT </w:instrText>
    </w:r>
    <w:r>
      <w:fldChar w:fldCharType="separate"/>
    </w:r>
    <w:r w:rsidR="00125F51">
      <w:rPr>
        <w:noProof/>
      </w:rPr>
      <w:t>9</w:t>
    </w:r>
    <w:r>
      <w:fldChar w:fldCharType="end"/>
    </w:r>
  </w:p>
  <w:p w:rsidR="00E905B5" w:rsidRDefault="00E905B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activeWritingStyle w:appName="MSWord" w:lang="fr-FR" w:vendorID="9" w:dllVersion="512" w:checkStyle="1"/>
  <w:activeWritingStyle w:appName="MSWord" w:lang="de-CH"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gnword-docGUID" w:val="{A0EF0EC3-A7F6-4DF1-8788-843C44216EED}"/>
    <w:docVar w:name="dgnword-eventsink" w:val="27486320"/>
  </w:docVars>
  <w:rsids>
    <w:rsidRoot w:val="00527E23"/>
    <w:rsid w:val="00005283"/>
    <w:rsid w:val="00007B9A"/>
    <w:rsid w:val="0002749F"/>
    <w:rsid w:val="00027E30"/>
    <w:rsid w:val="000437D3"/>
    <w:rsid w:val="000774E5"/>
    <w:rsid w:val="000819FC"/>
    <w:rsid w:val="00091987"/>
    <w:rsid w:val="00092FD9"/>
    <w:rsid w:val="000A44F4"/>
    <w:rsid w:val="000C1F54"/>
    <w:rsid w:val="000C7053"/>
    <w:rsid w:val="000D539A"/>
    <w:rsid w:val="000E21BA"/>
    <w:rsid w:val="000E68A6"/>
    <w:rsid w:val="000F209C"/>
    <w:rsid w:val="0010141B"/>
    <w:rsid w:val="00105EB5"/>
    <w:rsid w:val="00122F22"/>
    <w:rsid w:val="00125F51"/>
    <w:rsid w:val="00127251"/>
    <w:rsid w:val="00136E12"/>
    <w:rsid w:val="0014200D"/>
    <w:rsid w:val="001650B7"/>
    <w:rsid w:val="0016760E"/>
    <w:rsid w:val="001861D2"/>
    <w:rsid w:val="0018630C"/>
    <w:rsid w:val="001918FD"/>
    <w:rsid w:val="001940D1"/>
    <w:rsid w:val="001953AD"/>
    <w:rsid w:val="001A11E8"/>
    <w:rsid w:val="001A7A96"/>
    <w:rsid w:val="001C22A1"/>
    <w:rsid w:val="001D375E"/>
    <w:rsid w:val="001D6423"/>
    <w:rsid w:val="001E055D"/>
    <w:rsid w:val="001F0AF9"/>
    <w:rsid w:val="00200FD5"/>
    <w:rsid w:val="002023B1"/>
    <w:rsid w:val="0020724F"/>
    <w:rsid w:val="002159F9"/>
    <w:rsid w:val="00224F40"/>
    <w:rsid w:val="002257F0"/>
    <w:rsid w:val="00234A7D"/>
    <w:rsid w:val="00242B98"/>
    <w:rsid w:val="00253BDA"/>
    <w:rsid w:val="00253D09"/>
    <w:rsid w:val="0025485B"/>
    <w:rsid w:val="00260C8C"/>
    <w:rsid w:val="002819F4"/>
    <w:rsid w:val="002847B8"/>
    <w:rsid w:val="00291435"/>
    <w:rsid w:val="00292140"/>
    <w:rsid w:val="002A5756"/>
    <w:rsid w:val="002B3D17"/>
    <w:rsid w:val="002C58EA"/>
    <w:rsid w:val="002C5E23"/>
    <w:rsid w:val="002D0EAA"/>
    <w:rsid w:val="002E3B5B"/>
    <w:rsid w:val="002E7CF7"/>
    <w:rsid w:val="00303580"/>
    <w:rsid w:val="00314677"/>
    <w:rsid w:val="003277F0"/>
    <w:rsid w:val="00333832"/>
    <w:rsid w:val="00345E98"/>
    <w:rsid w:val="00352A7F"/>
    <w:rsid w:val="00366205"/>
    <w:rsid w:val="00366EC0"/>
    <w:rsid w:val="0037682F"/>
    <w:rsid w:val="00387490"/>
    <w:rsid w:val="00394449"/>
    <w:rsid w:val="0039776D"/>
    <w:rsid w:val="003B1B58"/>
    <w:rsid w:val="003B4C79"/>
    <w:rsid w:val="003B6D5A"/>
    <w:rsid w:val="003D0219"/>
    <w:rsid w:val="003D69AD"/>
    <w:rsid w:val="003E6A6C"/>
    <w:rsid w:val="003F6946"/>
    <w:rsid w:val="00405D8A"/>
    <w:rsid w:val="004132DE"/>
    <w:rsid w:val="00420956"/>
    <w:rsid w:val="0043113C"/>
    <w:rsid w:val="00433A5F"/>
    <w:rsid w:val="004574A4"/>
    <w:rsid w:val="0047081E"/>
    <w:rsid w:val="004A5F2B"/>
    <w:rsid w:val="004B1966"/>
    <w:rsid w:val="004B4DC4"/>
    <w:rsid w:val="004D4CBD"/>
    <w:rsid w:val="004E4E11"/>
    <w:rsid w:val="004F1332"/>
    <w:rsid w:val="004F147D"/>
    <w:rsid w:val="004F1DFC"/>
    <w:rsid w:val="004F42A7"/>
    <w:rsid w:val="0050101A"/>
    <w:rsid w:val="00506383"/>
    <w:rsid w:val="00507937"/>
    <w:rsid w:val="00507A05"/>
    <w:rsid w:val="0052032B"/>
    <w:rsid w:val="005243CE"/>
    <w:rsid w:val="00527E23"/>
    <w:rsid w:val="00531FB0"/>
    <w:rsid w:val="005328BE"/>
    <w:rsid w:val="00534C3A"/>
    <w:rsid w:val="00540D13"/>
    <w:rsid w:val="005547A6"/>
    <w:rsid w:val="00555625"/>
    <w:rsid w:val="0055647E"/>
    <w:rsid w:val="005617ED"/>
    <w:rsid w:val="005620C7"/>
    <w:rsid w:val="00564835"/>
    <w:rsid w:val="00586A92"/>
    <w:rsid w:val="005973CC"/>
    <w:rsid w:val="005A2E82"/>
    <w:rsid w:val="005A375E"/>
    <w:rsid w:val="005C472B"/>
    <w:rsid w:val="005C5DD9"/>
    <w:rsid w:val="005D1133"/>
    <w:rsid w:val="005E0B5F"/>
    <w:rsid w:val="005F015F"/>
    <w:rsid w:val="005F46B7"/>
    <w:rsid w:val="00602BD0"/>
    <w:rsid w:val="006427A7"/>
    <w:rsid w:val="00655DC4"/>
    <w:rsid w:val="00667645"/>
    <w:rsid w:val="00673058"/>
    <w:rsid w:val="0068351E"/>
    <w:rsid w:val="006925E2"/>
    <w:rsid w:val="006A086D"/>
    <w:rsid w:val="006B01F0"/>
    <w:rsid w:val="006B3BAD"/>
    <w:rsid w:val="006B721A"/>
    <w:rsid w:val="006B7F31"/>
    <w:rsid w:val="006D725F"/>
    <w:rsid w:val="0071598A"/>
    <w:rsid w:val="00721552"/>
    <w:rsid w:val="007259B5"/>
    <w:rsid w:val="007523BC"/>
    <w:rsid w:val="0075403E"/>
    <w:rsid w:val="0076090B"/>
    <w:rsid w:val="007609BD"/>
    <w:rsid w:val="00764F6C"/>
    <w:rsid w:val="00765932"/>
    <w:rsid w:val="00776230"/>
    <w:rsid w:val="007767D3"/>
    <w:rsid w:val="007809A1"/>
    <w:rsid w:val="0078499F"/>
    <w:rsid w:val="0079006C"/>
    <w:rsid w:val="00792A14"/>
    <w:rsid w:val="00797071"/>
    <w:rsid w:val="007B5BCE"/>
    <w:rsid w:val="007C5DB3"/>
    <w:rsid w:val="007D059A"/>
    <w:rsid w:val="007E6645"/>
    <w:rsid w:val="007E7831"/>
    <w:rsid w:val="007F09D1"/>
    <w:rsid w:val="007F555E"/>
    <w:rsid w:val="007F622F"/>
    <w:rsid w:val="008020C5"/>
    <w:rsid w:val="00803788"/>
    <w:rsid w:val="0080689D"/>
    <w:rsid w:val="00806F05"/>
    <w:rsid w:val="00814636"/>
    <w:rsid w:val="0081540B"/>
    <w:rsid w:val="0083666A"/>
    <w:rsid w:val="00843B2F"/>
    <w:rsid w:val="00853813"/>
    <w:rsid w:val="00856051"/>
    <w:rsid w:val="00857F0D"/>
    <w:rsid w:val="00873F51"/>
    <w:rsid w:val="00877496"/>
    <w:rsid w:val="00887752"/>
    <w:rsid w:val="0089113B"/>
    <w:rsid w:val="00893A17"/>
    <w:rsid w:val="008B0FAE"/>
    <w:rsid w:val="008C05BD"/>
    <w:rsid w:val="008C0F72"/>
    <w:rsid w:val="008C24DD"/>
    <w:rsid w:val="008D0491"/>
    <w:rsid w:val="008D176B"/>
    <w:rsid w:val="008F7D4C"/>
    <w:rsid w:val="009054E8"/>
    <w:rsid w:val="0091668D"/>
    <w:rsid w:val="00916BB7"/>
    <w:rsid w:val="00931243"/>
    <w:rsid w:val="00931E5B"/>
    <w:rsid w:val="00941AA3"/>
    <w:rsid w:val="00946E75"/>
    <w:rsid w:val="0095300B"/>
    <w:rsid w:val="0095563B"/>
    <w:rsid w:val="0095577E"/>
    <w:rsid w:val="00961472"/>
    <w:rsid w:val="009624E1"/>
    <w:rsid w:val="00977ADE"/>
    <w:rsid w:val="009A4E3C"/>
    <w:rsid w:val="009B1251"/>
    <w:rsid w:val="009B2EEF"/>
    <w:rsid w:val="009B5189"/>
    <w:rsid w:val="009B614D"/>
    <w:rsid w:val="009C1B13"/>
    <w:rsid w:val="009D1DFC"/>
    <w:rsid w:val="009E2D2F"/>
    <w:rsid w:val="00A01F72"/>
    <w:rsid w:val="00A0381F"/>
    <w:rsid w:val="00A04246"/>
    <w:rsid w:val="00A1224A"/>
    <w:rsid w:val="00A21924"/>
    <w:rsid w:val="00A269E4"/>
    <w:rsid w:val="00A27C6A"/>
    <w:rsid w:val="00A33C16"/>
    <w:rsid w:val="00A35C6D"/>
    <w:rsid w:val="00A66395"/>
    <w:rsid w:val="00A66A92"/>
    <w:rsid w:val="00A8600E"/>
    <w:rsid w:val="00A92E0C"/>
    <w:rsid w:val="00AA49D4"/>
    <w:rsid w:val="00AB0AD0"/>
    <w:rsid w:val="00AB27CA"/>
    <w:rsid w:val="00AC5DAE"/>
    <w:rsid w:val="00B12D9C"/>
    <w:rsid w:val="00B14930"/>
    <w:rsid w:val="00B162FE"/>
    <w:rsid w:val="00B20767"/>
    <w:rsid w:val="00B4594C"/>
    <w:rsid w:val="00B519A4"/>
    <w:rsid w:val="00B632BC"/>
    <w:rsid w:val="00B752AF"/>
    <w:rsid w:val="00B80009"/>
    <w:rsid w:val="00B85FE4"/>
    <w:rsid w:val="00B90192"/>
    <w:rsid w:val="00B9125F"/>
    <w:rsid w:val="00B97081"/>
    <w:rsid w:val="00BB542E"/>
    <w:rsid w:val="00BC32DC"/>
    <w:rsid w:val="00BC4739"/>
    <w:rsid w:val="00BC68B2"/>
    <w:rsid w:val="00BD0A18"/>
    <w:rsid w:val="00BD152D"/>
    <w:rsid w:val="00BD2352"/>
    <w:rsid w:val="00BD3470"/>
    <w:rsid w:val="00BE3F83"/>
    <w:rsid w:val="00BE62E0"/>
    <w:rsid w:val="00BF4A29"/>
    <w:rsid w:val="00BF6D34"/>
    <w:rsid w:val="00BF7DFD"/>
    <w:rsid w:val="00C004FD"/>
    <w:rsid w:val="00C03D70"/>
    <w:rsid w:val="00C23954"/>
    <w:rsid w:val="00C27A91"/>
    <w:rsid w:val="00C33144"/>
    <w:rsid w:val="00C43BC4"/>
    <w:rsid w:val="00C57CCA"/>
    <w:rsid w:val="00C7346C"/>
    <w:rsid w:val="00C752BA"/>
    <w:rsid w:val="00C772BD"/>
    <w:rsid w:val="00C80823"/>
    <w:rsid w:val="00C97347"/>
    <w:rsid w:val="00CA00B7"/>
    <w:rsid w:val="00CA1E78"/>
    <w:rsid w:val="00CA63B9"/>
    <w:rsid w:val="00CB47EE"/>
    <w:rsid w:val="00CE1512"/>
    <w:rsid w:val="00CE153F"/>
    <w:rsid w:val="00CE5D7C"/>
    <w:rsid w:val="00CF395E"/>
    <w:rsid w:val="00CF5E12"/>
    <w:rsid w:val="00D151ED"/>
    <w:rsid w:val="00D1528F"/>
    <w:rsid w:val="00D16F42"/>
    <w:rsid w:val="00D2402F"/>
    <w:rsid w:val="00D24191"/>
    <w:rsid w:val="00D27D29"/>
    <w:rsid w:val="00D32BA5"/>
    <w:rsid w:val="00D34710"/>
    <w:rsid w:val="00D34E62"/>
    <w:rsid w:val="00D5363B"/>
    <w:rsid w:val="00D62126"/>
    <w:rsid w:val="00D7431B"/>
    <w:rsid w:val="00D7665C"/>
    <w:rsid w:val="00D77730"/>
    <w:rsid w:val="00D83320"/>
    <w:rsid w:val="00D850A0"/>
    <w:rsid w:val="00D9160D"/>
    <w:rsid w:val="00D91673"/>
    <w:rsid w:val="00D93758"/>
    <w:rsid w:val="00DB5245"/>
    <w:rsid w:val="00DC04B0"/>
    <w:rsid w:val="00DD648E"/>
    <w:rsid w:val="00DF03C2"/>
    <w:rsid w:val="00DF5442"/>
    <w:rsid w:val="00E02617"/>
    <w:rsid w:val="00E065FF"/>
    <w:rsid w:val="00E10D6B"/>
    <w:rsid w:val="00E1311A"/>
    <w:rsid w:val="00E1510C"/>
    <w:rsid w:val="00E31AD3"/>
    <w:rsid w:val="00E31D9F"/>
    <w:rsid w:val="00E32530"/>
    <w:rsid w:val="00E4167C"/>
    <w:rsid w:val="00E53A3A"/>
    <w:rsid w:val="00E60E7B"/>
    <w:rsid w:val="00E679BC"/>
    <w:rsid w:val="00E73439"/>
    <w:rsid w:val="00E85048"/>
    <w:rsid w:val="00E905B5"/>
    <w:rsid w:val="00E936DC"/>
    <w:rsid w:val="00EA3606"/>
    <w:rsid w:val="00EB0D62"/>
    <w:rsid w:val="00EB7D9B"/>
    <w:rsid w:val="00EC4A88"/>
    <w:rsid w:val="00EC6E9E"/>
    <w:rsid w:val="00ED1C3D"/>
    <w:rsid w:val="00ED6623"/>
    <w:rsid w:val="00ED7917"/>
    <w:rsid w:val="00EF2B48"/>
    <w:rsid w:val="00EF73B7"/>
    <w:rsid w:val="00F065E2"/>
    <w:rsid w:val="00F17888"/>
    <w:rsid w:val="00F17EE3"/>
    <w:rsid w:val="00F26BE0"/>
    <w:rsid w:val="00F3342F"/>
    <w:rsid w:val="00F35A65"/>
    <w:rsid w:val="00F3660C"/>
    <w:rsid w:val="00F42BA0"/>
    <w:rsid w:val="00F45910"/>
    <w:rsid w:val="00F45E48"/>
    <w:rsid w:val="00F511C8"/>
    <w:rsid w:val="00F55116"/>
    <w:rsid w:val="00F607C3"/>
    <w:rsid w:val="00F61D2B"/>
    <w:rsid w:val="00F63E3F"/>
    <w:rsid w:val="00F74CF2"/>
    <w:rsid w:val="00F934FF"/>
    <w:rsid w:val="00F94856"/>
    <w:rsid w:val="00F95DE9"/>
    <w:rsid w:val="00FA0784"/>
    <w:rsid w:val="00FB2271"/>
    <w:rsid w:val="00FD2966"/>
    <w:rsid w:val="00FD6156"/>
    <w:rsid w:val="00FE69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ParaNo">
    <w:name w:val="ParaNo."/>
    <w:basedOn w:val="Normal"/>
    <w:pPr>
      <w:numPr>
        <w:numId w:val="30"/>
      </w:numPr>
      <w:tabs>
        <w:tab w:val="clear" w:pos="360"/>
      </w:tabs>
    </w:pPr>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C2.dot</Template>
  <TotalTime>1</TotalTime>
  <Pages>1</Pages>
  <Words>4289</Words>
  <Characters>24453</Characters>
  <Application>Microsoft Office Word</Application>
  <DocSecurity>4</DocSecurity>
  <Lines>203</Lines>
  <Paragraphs>57</Paragraphs>
  <ScaleCrop>false</ScaleCrop>
  <HeadingPairs>
    <vt:vector size="2" baseType="variant">
      <vt:variant>
        <vt:lpstr>Title</vt:lpstr>
      </vt:variant>
      <vt:variant>
        <vt:i4>1</vt:i4>
      </vt:variant>
    </vt:vector>
  </HeadingPairs>
  <TitlesOfParts>
    <vt:vector size="1" baseType="lpstr">
      <vt:lpstr>CRC/C/SR.1220</vt:lpstr>
    </vt:vector>
  </TitlesOfParts>
  <Company>ONU</Company>
  <LinksUpToDate>false</LinksUpToDate>
  <CharactersWithSpaces>28685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CRC/C/SR.1220</dc:title>
  <dc:subject>FINAL</dc:subject>
  <dc:creator>Nath. Vittoz</dc:creator>
  <cp:keywords/>
  <dc:description/>
  <cp:lastModifiedBy>CSD</cp:lastModifiedBy>
  <cp:revision>2</cp:revision>
  <cp:lastPrinted>2007-02-01T13:11:00Z</cp:lastPrinted>
  <dcterms:created xsi:type="dcterms:W3CDTF">2009-08-10T15:39:00Z</dcterms:created>
  <dcterms:modified xsi:type="dcterms:W3CDTF">2009-08-10T15:39:00Z</dcterms:modified>
</cp:coreProperties>
</file>