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7E0E0007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F6A2022" w14:textId="77777777" w:rsidR="00DC0149" w:rsidRPr="00DB58B5" w:rsidRDefault="00DC0149" w:rsidP="00B2416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55F8E4B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DE2BA32" w14:textId="77777777" w:rsidR="00DC0149" w:rsidRPr="00DB58B5" w:rsidRDefault="00B24161" w:rsidP="00B24161">
            <w:pPr>
              <w:jc w:val="right"/>
            </w:pPr>
            <w:r w:rsidRPr="00B24161">
              <w:rPr>
                <w:sz w:val="40"/>
              </w:rPr>
              <w:t>CERD</w:t>
            </w:r>
            <w:r>
              <w:t>/C/117/2</w:t>
            </w:r>
          </w:p>
        </w:tc>
      </w:tr>
      <w:tr w:rsidR="00DC0149" w:rsidRPr="00DB58B5" w14:paraId="23E72050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A241416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94FCF52" wp14:editId="05D176ED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238075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E03FB12" w14:textId="77777777" w:rsidR="00DC0149" w:rsidRDefault="00B24161" w:rsidP="009D5F1A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09C3B0F7" w14:textId="77777777" w:rsidR="00B24161" w:rsidRDefault="00B24161" w:rsidP="00B24161">
            <w:pPr>
              <w:spacing w:line="240" w:lineRule="exact"/>
            </w:pPr>
            <w:r>
              <w:t>5 février 2026</w:t>
            </w:r>
          </w:p>
          <w:p w14:paraId="3368BBE3" w14:textId="77777777" w:rsidR="00B24161" w:rsidRDefault="00B24161" w:rsidP="00B24161">
            <w:pPr>
              <w:spacing w:line="240" w:lineRule="exact"/>
            </w:pPr>
            <w:r>
              <w:t>Français</w:t>
            </w:r>
          </w:p>
          <w:p w14:paraId="04BF403C" w14:textId="4B0D28B8" w:rsidR="00B24161" w:rsidRDefault="00B24161" w:rsidP="00B24161">
            <w:pPr>
              <w:spacing w:line="240" w:lineRule="exact"/>
            </w:pPr>
            <w:r>
              <w:t>Original : anglais</w:t>
            </w:r>
          </w:p>
          <w:p w14:paraId="53FCCA3B" w14:textId="7E5B2274" w:rsidR="00B24161" w:rsidRPr="00DB58B5" w:rsidRDefault="00B24161" w:rsidP="00B24161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74CF5F99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202A412F" w14:textId="77777777" w:rsidR="00B24161" w:rsidRPr="001720CA" w:rsidRDefault="00B24161" w:rsidP="00B24161">
      <w:pPr>
        <w:rPr>
          <w:b/>
          <w:lang w:val="fr-FR"/>
        </w:rPr>
      </w:pPr>
      <w:r w:rsidRPr="001C7D35">
        <w:rPr>
          <w:b/>
          <w:lang w:val="fr-FR"/>
        </w:rPr>
        <w:t>11</w:t>
      </w:r>
      <w:r>
        <w:rPr>
          <w:b/>
          <w:lang w:val="fr-FR"/>
        </w:rPr>
        <w:t>7</w:t>
      </w:r>
      <w:r w:rsidRPr="00A06F21">
        <w:rPr>
          <w:b/>
          <w:vertAlign w:val="superscript"/>
          <w:lang w:val="fr-FR"/>
        </w:rPr>
        <w:t>e</w:t>
      </w:r>
      <w:r>
        <w:rPr>
          <w:b/>
          <w:lang w:val="fr-FR"/>
        </w:rPr>
        <w:t> </w:t>
      </w:r>
      <w:r w:rsidRPr="001720CA">
        <w:rPr>
          <w:b/>
          <w:lang w:val="fr-FR"/>
        </w:rPr>
        <w:t>session</w:t>
      </w:r>
    </w:p>
    <w:p w14:paraId="10135AA7" w14:textId="77777777" w:rsidR="00B24161" w:rsidRPr="001720CA" w:rsidRDefault="00B24161" w:rsidP="00B24161">
      <w:pPr>
        <w:rPr>
          <w:lang w:val="fr-FR"/>
        </w:rPr>
      </w:pPr>
      <w:r>
        <w:rPr>
          <w:lang w:val="fr-FR"/>
        </w:rPr>
        <w:t>Genève, 13 avril-1</w:t>
      </w:r>
      <w:r w:rsidRPr="001906BF">
        <w:rPr>
          <w:vertAlign w:val="superscript"/>
          <w:lang w:val="fr-FR"/>
        </w:rPr>
        <w:t>er</w:t>
      </w:r>
      <w:r>
        <w:rPr>
          <w:lang w:val="fr-FR"/>
        </w:rPr>
        <w:t xml:space="preserve"> mai 2026</w:t>
      </w:r>
    </w:p>
    <w:p w14:paraId="51898372" w14:textId="77777777" w:rsidR="00B24161" w:rsidRPr="001720CA" w:rsidRDefault="00B24161" w:rsidP="00B24161">
      <w:pPr>
        <w:rPr>
          <w:lang w:val="fr-FR"/>
        </w:rPr>
      </w:pPr>
      <w:r w:rsidRPr="001720CA">
        <w:rPr>
          <w:lang w:val="fr-FR"/>
        </w:rPr>
        <w:t>Point</w:t>
      </w:r>
      <w:r>
        <w:rPr>
          <w:lang w:val="fr-FR"/>
        </w:rPr>
        <w:t> 7</w:t>
      </w:r>
      <w:r w:rsidRPr="001720CA">
        <w:rPr>
          <w:lang w:val="fr-FR"/>
        </w:rPr>
        <w:t xml:space="preserve"> de l</w:t>
      </w:r>
      <w:r>
        <w:rPr>
          <w:lang w:val="fr-FR"/>
        </w:rPr>
        <w:t>’</w:t>
      </w:r>
      <w:r w:rsidRPr="001720CA">
        <w:rPr>
          <w:lang w:val="fr-FR"/>
        </w:rPr>
        <w:t>ordre du jour provisoire</w:t>
      </w:r>
    </w:p>
    <w:p w14:paraId="238490E5" w14:textId="77777777" w:rsidR="00B24161" w:rsidRDefault="00B24161" w:rsidP="00B24161">
      <w:pPr>
        <w:rPr>
          <w:b/>
          <w:lang w:val="fr-FR"/>
        </w:rPr>
      </w:pPr>
      <w:r>
        <w:rPr>
          <w:b/>
          <w:lang w:val="fr-FR"/>
        </w:rPr>
        <w:t>Rapports soumis</w:t>
      </w:r>
      <w:r w:rsidRPr="0076664F">
        <w:rPr>
          <w:b/>
          <w:lang w:val="fr-FR"/>
        </w:rPr>
        <w:t xml:space="preserve"> par les États </w:t>
      </w:r>
      <w:r>
        <w:rPr>
          <w:b/>
          <w:lang w:val="fr-FR"/>
        </w:rPr>
        <w:t>P</w:t>
      </w:r>
      <w:r w:rsidRPr="0076664F">
        <w:rPr>
          <w:b/>
          <w:lang w:val="fr-FR"/>
        </w:rPr>
        <w:t xml:space="preserve">arties en application </w:t>
      </w:r>
      <w:r>
        <w:rPr>
          <w:b/>
          <w:lang w:val="fr-FR"/>
        </w:rPr>
        <w:br/>
      </w:r>
      <w:r w:rsidRPr="0076664F">
        <w:rPr>
          <w:b/>
          <w:lang w:val="fr-FR"/>
        </w:rPr>
        <w:t>de</w:t>
      </w:r>
      <w:r>
        <w:rPr>
          <w:b/>
          <w:lang w:val="fr-FR"/>
        </w:rPr>
        <w:t xml:space="preserve"> </w:t>
      </w:r>
      <w:r w:rsidRPr="0076664F">
        <w:rPr>
          <w:b/>
          <w:lang w:val="fr-FR"/>
        </w:rPr>
        <w:t>l</w:t>
      </w:r>
      <w:r>
        <w:rPr>
          <w:b/>
          <w:lang w:val="fr-FR"/>
        </w:rPr>
        <w:t>’</w:t>
      </w:r>
      <w:r w:rsidRPr="0076664F">
        <w:rPr>
          <w:b/>
          <w:lang w:val="fr-FR"/>
        </w:rPr>
        <w:t>article </w:t>
      </w:r>
      <w:r w:rsidRPr="001C7D35">
        <w:rPr>
          <w:b/>
          <w:lang w:val="fr-FR"/>
        </w:rPr>
        <w:t>9</w:t>
      </w:r>
      <w:r w:rsidRPr="0076664F">
        <w:rPr>
          <w:b/>
          <w:lang w:val="fr-FR"/>
        </w:rPr>
        <w:t xml:space="preserve"> </w:t>
      </w:r>
      <w:r>
        <w:rPr>
          <w:b/>
          <w:lang w:val="fr-FR"/>
        </w:rPr>
        <w:t>(par</w:t>
      </w:r>
      <w:r w:rsidRPr="004345C0">
        <w:rPr>
          <w:b/>
          <w:lang w:val="fr-FR"/>
        </w:rPr>
        <w:t>.</w:t>
      </w:r>
      <w:r>
        <w:rPr>
          <w:b/>
          <w:lang w:val="fr-FR"/>
        </w:rPr>
        <w:t> </w:t>
      </w:r>
      <w:r w:rsidRPr="001C7D35">
        <w:rPr>
          <w:b/>
          <w:lang w:val="fr-FR"/>
        </w:rPr>
        <w:t>1</w:t>
      </w:r>
      <w:r>
        <w:rPr>
          <w:b/>
          <w:lang w:val="fr-FR"/>
        </w:rPr>
        <w:t xml:space="preserve">) </w:t>
      </w:r>
      <w:r w:rsidRPr="0076664F">
        <w:rPr>
          <w:b/>
          <w:lang w:val="fr-FR"/>
        </w:rPr>
        <w:t>de la Convention</w:t>
      </w:r>
    </w:p>
    <w:p w14:paraId="2FB76AEC" w14:textId="77777777" w:rsidR="00B24161" w:rsidRDefault="00B24161" w:rsidP="00B24161">
      <w:pPr>
        <w:pStyle w:val="HChG"/>
        <w:rPr>
          <w:lang w:val="fr-FR"/>
        </w:rPr>
      </w:pPr>
      <w:r w:rsidRPr="002F3DA8">
        <w:rPr>
          <w:spacing w:val="2"/>
          <w:lang w:val="fr-FR"/>
        </w:rPr>
        <w:tab/>
      </w:r>
      <w:r w:rsidRPr="002F3DA8">
        <w:rPr>
          <w:spacing w:val="2"/>
          <w:lang w:val="fr-FR"/>
        </w:rPr>
        <w:tab/>
        <w:t xml:space="preserve">Situation en ce qui concerne la soumission de rapports </w:t>
      </w:r>
      <w:r w:rsidRPr="0076664F">
        <w:rPr>
          <w:lang w:val="fr-FR"/>
        </w:rPr>
        <w:br/>
      </w:r>
      <w:r w:rsidRPr="002F3DA8">
        <w:rPr>
          <w:lang w:val="fr-FR"/>
        </w:rPr>
        <w:t xml:space="preserve">par les </w:t>
      </w:r>
      <w:r w:rsidRPr="00776783">
        <w:t>États</w:t>
      </w:r>
      <w:r w:rsidRPr="002F3DA8">
        <w:rPr>
          <w:lang w:val="fr-FR"/>
        </w:rPr>
        <w:t xml:space="preserve"> </w:t>
      </w:r>
      <w:r>
        <w:rPr>
          <w:lang w:val="fr-FR"/>
        </w:rPr>
        <w:t>P</w:t>
      </w:r>
      <w:r w:rsidRPr="002F3DA8">
        <w:rPr>
          <w:lang w:val="fr-FR"/>
        </w:rPr>
        <w:t>arties en application de l</w:t>
      </w:r>
      <w:r>
        <w:rPr>
          <w:lang w:val="fr-FR"/>
        </w:rPr>
        <w:t>’</w:t>
      </w:r>
      <w:r w:rsidRPr="002F3DA8">
        <w:rPr>
          <w:lang w:val="fr-FR"/>
        </w:rPr>
        <w:t>article </w:t>
      </w:r>
      <w:r w:rsidRPr="001C7D35">
        <w:rPr>
          <w:lang w:val="fr-FR"/>
        </w:rPr>
        <w:t>9</w:t>
      </w:r>
      <w:r w:rsidRPr="002F3DA8">
        <w:rPr>
          <w:lang w:val="fr-FR"/>
        </w:rPr>
        <w:t xml:space="preserve"> (par</w:t>
      </w:r>
      <w:r w:rsidRPr="004345C0">
        <w:rPr>
          <w:lang w:val="fr-FR"/>
        </w:rPr>
        <w:t>.</w:t>
      </w:r>
      <w:r w:rsidRPr="002F3DA8">
        <w:rPr>
          <w:lang w:val="fr-FR"/>
        </w:rPr>
        <w:t> </w:t>
      </w:r>
      <w:r w:rsidRPr="001C7D35">
        <w:rPr>
          <w:lang w:val="fr-FR"/>
        </w:rPr>
        <w:t>1</w:t>
      </w:r>
      <w:r w:rsidRPr="002F3DA8">
        <w:rPr>
          <w:lang w:val="fr-FR"/>
        </w:rPr>
        <w:t>)</w:t>
      </w:r>
      <w:r>
        <w:rPr>
          <w:lang w:val="fr-FR"/>
        </w:rPr>
        <w:t xml:space="preserve"> </w:t>
      </w:r>
      <w:r>
        <w:rPr>
          <w:lang w:val="fr-FR"/>
        </w:rPr>
        <w:br/>
      </w:r>
      <w:r w:rsidRPr="0076664F">
        <w:rPr>
          <w:lang w:val="fr-FR"/>
        </w:rPr>
        <w:t>de la Convention</w:t>
      </w:r>
    </w:p>
    <w:p w14:paraId="2A8DAF63" w14:textId="77777777" w:rsidR="00B24161" w:rsidRDefault="00B24161" w:rsidP="00B24161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6664F">
        <w:rPr>
          <w:lang w:val="fr-FR"/>
        </w:rPr>
        <w:t>Note du Secrétaire général</w:t>
      </w:r>
    </w:p>
    <w:p w14:paraId="188E1FAA" w14:textId="77777777" w:rsidR="00B24161" w:rsidRPr="0076664F" w:rsidRDefault="00B24161" w:rsidP="00B24161">
      <w:pPr>
        <w:pStyle w:val="SingleTxtG"/>
        <w:rPr>
          <w:lang w:val="fr-FR"/>
        </w:rPr>
      </w:pPr>
      <w:r w:rsidRPr="001C7D35">
        <w:rPr>
          <w:lang w:val="fr-FR"/>
        </w:rPr>
        <w:t>1</w:t>
      </w:r>
      <w:r w:rsidRPr="004345C0">
        <w:rPr>
          <w:lang w:val="fr-FR"/>
        </w:rPr>
        <w:t>.</w:t>
      </w:r>
      <w:r w:rsidRPr="0076664F">
        <w:rPr>
          <w:lang w:val="fr-FR"/>
        </w:rPr>
        <w:tab/>
        <w:t xml:space="preserve">Les États </w:t>
      </w:r>
      <w:r>
        <w:rPr>
          <w:lang w:val="fr-FR"/>
        </w:rPr>
        <w:t>P</w:t>
      </w:r>
      <w:r w:rsidRPr="0076664F">
        <w:rPr>
          <w:lang w:val="fr-FR"/>
        </w:rPr>
        <w:t>arties s</w:t>
      </w:r>
      <w:r>
        <w:rPr>
          <w:lang w:val="fr-FR"/>
        </w:rPr>
        <w:t>’</w:t>
      </w:r>
      <w:r w:rsidRPr="0076664F">
        <w:rPr>
          <w:lang w:val="fr-FR"/>
        </w:rPr>
        <w:t>engagent à soumettre au Secrétaire général de l</w:t>
      </w:r>
      <w:r>
        <w:rPr>
          <w:lang w:val="fr-FR"/>
        </w:rPr>
        <w:t>’</w:t>
      </w:r>
      <w:r w:rsidRPr="0076664F">
        <w:rPr>
          <w:lang w:val="fr-FR"/>
        </w:rPr>
        <w:t>Organisation des Nations Unies, pour examen par le Comité, un rapport sur les mesures d</w:t>
      </w:r>
      <w:r>
        <w:rPr>
          <w:lang w:val="fr-FR"/>
        </w:rPr>
        <w:t>’</w:t>
      </w:r>
      <w:r w:rsidRPr="0076664F">
        <w:rPr>
          <w:lang w:val="fr-FR"/>
        </w:rPr>
        <w:t>ordre législatif, judiciaire, administratif ou autre qu</w:t>
      </w:r>
      <w:r>
        <w:rPr>
          <w:lang w:val="fr-FR"/>
        </w:rPr>
        <w:t>’</w:t>
      </w:r>
      <w:r w:rsidRPr="0076664F">
        <w:rPr>
          <w:lang w:val="fr-FR"/>
        </w:rPr>
        <w:t>ils ont adoptées et qui donnent effet aux dispositions de la Convention</w:t>
      </w:r>
      <w:r>
        <w:rPr>
          <w:lang w:val="fr-FR"/>
        </w:rPr>
        <w:t>,</w:t>
      </w:r>
      <w:r w:rsidRPr="0076664F">
        <w:rPr>
          <w:lang w:val="fr-FR"/>
        </w:rPr>
        <w:t xml:space="preserve"> dans un délai d</w:t>
      </w:r>
      <w:r>
        <w:rPr>
          <w:lang w:val="fr-FR"/>
        </w:rPr>
        <w:t>’</w:t>
      </w:r>
      <w:r w:rsidRPr="0076664F">
        <w:rPr>
          <w:lang w:val="fr-FR"/>
        </w:rPr>
        <w:t>un an à compter de l</w:t>
      </w:r>
      <w:r>
        <w:rPr>
          <w:lang w:val="fr-FR"/>
        </w:rPr>
        <w:t>’</w:t>
      </w:r>
      <w:r w:rsidRPr="0076664F">
        <w:rPr>
          <w:lang w:val="fr-FR"/>
        </w:rPr>
        <w:t>entrée en vigueur de la Convention pour chaque État intéressé et</w:t>
      </w:r>
      <w:r>
        <w:rPr>
          <w:lang w:val="fr-FR"/>
        </w:rPr>
        <w:t>,</w:t>
      </w:r>
      <w:r w:rsidRPr="0076664F">
        <w:rPr>
          <w:lang w:val="fr-FR"/>
        </w:rPr>
        <w:t xml:space="preserve"> par la suite, tous les deux ans et, en outre, chaque fois que le Comité en fera la demande, en application de l</w:t>
      </w:r>
      <w:r>
        <w:rPr>
          <w:lang w:val="fr-FR"/>
        </w:rPr>
        <w:t>’</w:t>
      </w:r>
      <w:r w:rsidRPr="0076664F">
        <w:rPr>
          <w:lang w:val="fr-FR"/>
        </w:rPr>
        <w:t>article </w:t>
      </w:r>
      <w:r w:rsidRPr="001C7D35">
        <w:rPr>
          <w:lang w:val="fr-FR"/>
        </w:rPr>
        <w:t>9</w:t>
      </w:r>
      <w:r w:rsidRPr="0076664F">
        <w:rPr>
          <w:lang w:val="fr-FR"/>
        </w:rPr>
        <w:t xml:space="preserve"> </w:t>
      </w:r>
      <w:r>
        <w:rPr>
          <w:lang w:val="fr-FR"/>
        </w:rPr>
        <w:t>(par</w:t>
      </w:r>
      <w:r w:rsidRPr="004345C0">
        <w:rPr>
          <w:lang w:val="fr-FR"/>
        </w:rPr>
        <w:t>.</w:t>
      </w:r>
      <w:r>
        <w:rPr>
          <w:lang w:val="fr-FR"/>
        </w:rPr>
        <w:t> </w:t>
      </w:r>
      <w:r w:rsidRPr="001C7D35">
        <w:rPr>
          <w:lang w:val="fr-FR"/>
        </w:rPr>
        <w:t>1</w:t>
      </w:r>
      <w:r>
        <w:rPr>
          <w:lang w:val="fr-FR"/>
        </w:rPr>
        <w:t xml:space="preserve">) </w:t>
      </w:r>
      <w:r w:rsidRPr="0076664F">
        <w:rPr>
          <w:lang w:val="fr-FR"/>
        </w:rPr>
        <w:t>de la Convention</w:t>
      </w:r>
      <w:r w:rsidRPr="004345C0">
        <w:rPr>
          <w:lang w:val="fr-FR"/>
        </w:rPr>
        <w:t>.</w:t>
      </w:r>
    </w:p>
    <w:p w14:paraId="1F61872A" w14:textId="77777777" w:rsidR="00B24161" w:rsidRDefault="00B24161" w:rsidP="00B24161">
      <w:pPr>
        <w:pStyle w:val="SingleTxtG"/>
        <w:rPr>
          <w:lang w:val="fr-FR"/>
        </w:rPr>
      </w:pPr>
      <w:r w:rsidRPr="001C7D35">
        <w:rPr>
          <w:lang w:val="fr-FR"/>
        </w:rPr>
        <w:t>2</w:t>
      </w:r>
      <w:r w:rsidRPr="004345C0">
        <w:rPr>
          <w:lang w:val="fr-FR"/>
        </w:rPr>
        <w:t>.</w:t>
      </w:r>
      <w:r w:rsidRPr="0076664F">
        <w:rPr>
          <w:lang w:val="fr-FR"/>
        </w:rPr>
        <w:tab/>
        <w:t xml:space="preserve">La présente note fait le point de la situation en ce qui concerne la soumission de rapports par les États </w:t>
      </w:r>
      <w:r>
        <w:rPr>
          <w:lang w:val="fr-FR"/>
        </w:rPr>
        <w:t>P</w:t>
      </w:r>
      <w:r w:rsidRPr="0076664F">
        <w:rPr>
          <w:lang w:val="fr-FR"/>
        </w:rPr>
        <w:t>arties en application de l</w:t>
      </w:r>
      <w:r>
        <w:rPr>
          <w:lang w:val="fr-FR"/>
        </w:rPr>
        <w:t>’</w:t>
      </w:r>
      <w:r w:rsidRPr="0076664F">
        <w:rPr>
          <w:lang w:val="fr-FR"/>
        </w:rPr>
        <w:t>article </w:t>
      </w:r>
      <w:r w:rsidRPr="001C7D35">
        <w:rPr>
          <w:lang w:val="fr-FR"/>
        </w:rPr>
        <w:t>9</w:t>
      </w:r>
      <w:r w:rsidRPr="0076664F">
        <w:rPr>
          <w:lang w:val="fr-FR"/>
        </w:rPr>
        <w:t xml:space="preserve"> de la Convention</w:t>
      </w:r>
      <w:r w:rsidRPr="004345C0">
        <w:rPr>
          <w:lang w:val="fr-FR"/>
        </w:rPr>
        <w:t>.</w:t>
      </w:r>
      <w:r w:rsidRPr="0076664F">
        <w:rPr>
          <w:lang w:val="fr-FR"/>
        </w:rPr>
        <w:t xml:space="preserve"> On trouvera dans le tableau </w:t>
      </w:r>
      <w:r w:rsidRPr="001C7D35">
        <w:rPr>
          <w:lang w:val="fr-FR"/>
        </w:rPr>
        <w:t>1</w:t>
      </w:r>
      <w:r w:rsidRPr="0076664F">
        <w:rPr>
          <w:lang w:val="fr-FR"/>
        </w:rPr>
        <w:t xml:space="preserve"> la liste des rapports reçus qui n</w:t>
      </w:r>
      <w:r>
        <w:rPr>
          <w:lang w:val="fr-FR"/>
        </w:rPr>
        <w:t>’</w:t>
      </w:r>
      <w:r w:rsidRPr="0076664F">
        <w:rPr>
          <w:lang w:val="fr-FR"/>
        </w:rPr>
        <w:t>ont pas encore été examinés par le Comité et dans le tableau </w:t>
      </w:r>
      <w:r w:rsidRPr="001C7D35">
        <w:rPr>
          <w:lang w:val="fr-FR"/>
        </w:rPr>
        <w:t>2</w:t>
      </w:r>
      <w:r w:rsidRPr="0076664F">
        <w:rPr>
          <w:lang w:val="fr-FR"/>
        </w:rPr>
        <w:t xml:space="preserve"> celle des États </w:t>
      </w:r>
      <w:r>
        <w:rPr>
          <w:lang w:val="fr-FR"/>
        </w:rPr>
        <w:t>P</w:t>
      </w:r>
      <w:r w:rsidRPr="0076664F">
        <w:rPr>
          <w:lang w:val="fr-FR"/>
        </w:rPr>
        <w:t>arties dont les rapports sont en retard</w:t>
      </w:r>
      <w:r w:rsidRPr="004345C0">
        <w:rPr>
          <w:lang w:val="fr-FR"/>
        </w:rPr>
        <w:t>.</w:t>
      </w:r>
      <w:r w:rsidRPr="0076664F">
        <w:rPr>
          <w:lang w:val="fr-FR"/>
        </w:rPr>
        <w:t xml:space="preserve"> Les informations figurant dans la présente note datent du</w:t>
      </w:r>
      <w:r>
        <w:rPr>
          <w:lang w:val="fr-FR"/>
        </w:rPr>
        <w:t xml:space="preserve"> 28 janvier 2026</w:t>
      </w:r>
      <w:r w:rsidRPr="004345C0">
        <w:rPr>
          <w:lang w:val="fr-FR"/>
        </w:rPr>
        <w:t>.</w:t>
      </w:r>
    </w:p>
    <w:p w14:paraId="7B8B17E4" w14:textId="77777777" w:rsidR="00B24161" w:rsidRPr="00E71884" w:rsidRDefault="00B24161" w:rsidP="00B24161">
      <w:pPr>
        <w:pStyle w:val="Titre1"/>
        <w:spacing w:after="120"/>
        <w:rPr>
          <w:b/>
          <w:bCs/>
          <w:lang w:val="fr-FR"/>
        </w:rPr>
      </w:pPr>
      <w:r w:rsidRPr="005055B1">
        <w:t>Tableau </w:t>
      </w:r>
      <w:r w:rsidRPr="001C7D35">
        <w:t>1</w:t>
      </w:r>
      <w:r w:rsidRPr="005055B1">
        <w:t xml:space="preserve"> </w:t>
      </w:r>
      <w:r w:rsidRPr="005055B1">
        <w:br/>
      </w:r>
      <w:r w:rsidRPr="00E71884">
        <w:rPr>
          <w:b/>
          <w:bCs/>
        </w:rPr>
        <w:t>Rapports</w:t>
      </w:r>
      <w:r w:rsidRPr="00E71884">
        <w:rPr>
          <w:b/>
          <w:bCs/>
          <w:lang w:val="fr-FR"/>
        </w:rPr>
        <w:t xml:space="preserve"> reçus qui n</w:t>
      </w:r>
      <w:r>
        <w:rPr>
          <w:b/>
          <w:bCs/>
          <w:lang w:val="fr-FR"/>
        </w:rPr>
        <w:t>’</w:t>
      </w:r>
      <w:r w:rsidRPr="00E71884">
        <w:rPr>
          <w:b/>
          <w:bCs/>
          <w:lang w:val="fr-FR"/>
        </w:rPr>
        <w:t>ont pas encore été examinés par le Comité</w:t>
      </w:r>
    </w:p>
    <w:tbl>
      <w:tblPr>
        <w:tblW w:w="7228" w:type="dxa"/>
        <w:tblInd w:w="11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528"/>
      </w:tblGrid>
      <w:tr w:rsidR="00B24161" w:rsidRPr="004345C0" w14:paraId="24CD6278" w14:textId="77777777" w:rsidTr="0045530B">
        <w:trPr>
          <w:tblHeader/>
        </w:trPr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22208A87" w14:textId="77777777" w:rsidR="00B24161" w:rsidRPr="00E71884" w:rsidRDefault="00B24161" w:rsidP="0045530B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 xml:space="preserve">État </w:t>
            </w:r>
            <w:r>
              <w:rPr>
                <w:i/>
                <w:sz w:val="16"/>
              </w:rPr>
              <w:t>P</w:t>
            </w:r>
            <w:r w:rsidRPr="004345C0">
              <w:rPr>
                <w:i/>
                <w:sz w:val="16"/>
              </w:rPr>
              <w:t>artie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56F2AE4" w14:textId="77777777" w:rsidR="00B24161" w:rsidRPr="00E71884" w:rsidRDefault="00B24161" w:rsidP="0045530B">
            <w:pPr>
              <w:spacing w:before="80" w:after="80" w:line="200" w:lineRule="exact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Rapports reçus</w:t>
            </w:r>
          </w:p>
        </w:tc>
      </w:tr>
      <w:tr w:rsidR="00B24161" w:rsidRPr="00E71884" w14:paraId="77EE702A" w14:textId="77777777" w:rsidTr="0045530B">
        <w:trPr>
          <w:trHeight w:hRule="exact" w:val="113"/>
          <w:tblHeader/>
        </w:trPr>
        <w:tc>
          <w:tcPr>
            <w:tcW w:w="1700" w:type="dxa"/>
            <w:tcBorders>
              <w:top w:val="single" w:sz="12" w:space="0" w:color="auto"/>
            </w:tcBorders>
          </w:tcPr>
          <w:p w14:paraId="76474FCF" w14:textId="77777777" w:rsidR="00B24161" w:rsidRPr="00E71884" w:rsidRDefault="00B24161" w:rsidP="0045530B">
            <w:pPr>
              <w:spacing w:before="40" w:after="120"/>
              <w:ind w:right="113"/>
            </w:pPr>
          </w:p>
        </w:tc>
        <w:tc>
          <w:tcPr>
            <w:tcW w:w="5528" w:type="dxa"/>
            <w:tcBorders>
              <w:top w:val="single" w:sz="12" w:space="0" w:color="auto"/>
            </w:tcBorders>
          </w:tcPr>
          <w:p w14:paraId="28CDBD93" w14:textId="77777777" w:rsidR="00B24161" w:rsidRPr="00E71884" w:rsidRDefault="00B24161" w:rsidP="0045530B">
            <w:pPr>
              <w:spacing w:before="40" w:after="120"/>
            </w:pPr>
          </w:p>
        </w:tc>
      </w:tr>
      <w:tr w:rsidR="00B24161" w:rsidRPr="00E71884" w14:paraId="673917FD" w14:textId="77777777" w:rsidTr="0045530B">
        <w:tc>
          <w:tcPr>
            <w:tcW w:w="1700" w:type="dxa"/>
          </w:tcPr>
          <w:p w14:paraId="1151EB34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Afghanistan</w:t>
            </w:r>
          </w:p>
        </w:tc>
        <w:tc>
          <w:tcPr>
            <w:tcW w:w="5528" w:type="dxa"/>
          </w:tcPr>
          <w:p w14:paraId="0EB8EBC2" w14:textId="673117DD" w:rsidR="00B24161" w:rsidRPr="00E71884" w:rsidRDefault="00B24161" w:rsidP="0045530B">
            <w:pPr>
              <w:spacing w:before="40" w:after="120"/>
            </w:pPr>
            <w:r w:rsidRPr="00E71884">
              <w:t>Rapport valant deuxième à seizième rapports périodiques, attendu en</w:t>
            </w:r>
            <w:r>
              <w:t> </w:t>
            </w:r>
            <w:r w:rsidRPr="001C7D35">
              <w:t>1986</w:t>
            </w:r>
            <w:r w:rsidRPr="00E71884">
              <w:t xml:space="preserve">, soumis en </w:t>
            </w:r>
            <w:r w:rsidRPr="001C7D35">
              <w:t>2019</w:t>
            </w:r>
            <w:r w:rsidRPr="00E71884">
              <w:t xml:space="preserve"> (</w:t>
            </w:r>
            <w:hyperlink r:id="rId8" w:history="1">
              <w:r w:rsidRPr="00F85AA5">
                <w:rPr>
                  <w:rStyle w:val="Lienhypertexte"/>
                </w:rPr>
                <w:t>CERD/C/AFG/2-16</w:t>
              </w:r>
            </w:hyperlink>
            <w:r w:rsidRPr="00E71884">
              <w:t>)</w:t>
            </w:r>
          </w:p>
        </w:tc>
      </w:tr>
      <w:tr w:rsidR="00B24161" w:rsidRPr="00E71884" w14:paraId="29B3614A" w14:textId="77777777" w:rsidTr="0045530B">
        <w:tc>
          <w:tcPr>
            <w:tcW w:w="1700" w:type="dxa"/>
          </w:tcPr>
          <w:p w14:paraId="145A2CB0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Autriche</w:t>
            </w:r>
          </w:p>
        </w:tc>
        <w:tc>
          <w:tcPr>
            <w:tcW w:w="5528" w:type="dxa"/>
          </w:tcPr>
          <w:p w14:paraId="6271255E" w14:textId="77777777" w:rsidR="00B24161" w:rsidRPr="00D92CE6" w:rsidRDefault="00B24161" w:rsidP="0045530B">
            <w:pPr>
              <w:spacing w:before="40" w:after="120"/>
              <w:rPr>
                <w:spacing w:val="-2"/>
              </w:rPr>
            </w:pPr>
            <w:r w:rsidRPr="00D92CE6">
              <w:rPr>
                <w:spacing w:val="-2"/>
              </w:rPr>
              <w:t>Rapport valant vingt-et-unième à vingt-troisième rapports périodiques, attendu en 2015, soumis en 2025 (</w:t>
            </w:r>
            <w:hyperlink r:id="rId9" w:history="1">
              <w:r w:rsidRPr="00D92CE6">
                <w:rPr>
                  <w:rStyle w:val="Lienhypertexte"/>
                  <w:spacing w:val="-2"/>
                </w:rPr>
                <w:t>CERD/C/AUT/21-23</w:t>
              </w:r>
            </w:hyperlink>
            <w:r w:rsidRPr="00D92CE6">
              <w:rPr>
                <w:spacing w:val="-2"/>
              </w:rPr>
              <w:t>)</w:t>
            </w:r>
          </w:p>
        </w:tc>
      </w:tr>
      <w:tr w:rsidR="00B24161" w:rsidRPr="00E71884" w14:paraId="242C095B" w14:textId="77777777" w:rsidTr="0045530B">
        <w:tc>
          <w:tcPr>
            <w:tcW w:w="1700" w:type="dxa"/>
          </w:tcPr>
          <w:p w14:paraId="61A81B10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 xml:space="preserve">Burkina </w:t>
            </w:r>
            <w:proofErr w:type="spellStart"/>
            <w:r w:rsidRPr="00E71884">
              <w:t>Faso</w:t>
            </w:r>
            <w:r w:rsidRPr="001906BF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09232416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vingtième à vingt-quatrième rapports périodiques, attendu en </w:t>
            </w:r>
            <w:r w:rsidRPr="001C7D35">
              <w:t>2017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10" w:history="1">
              <w:r w:rsidRPr="00F85AA5">
                <w:rPr>
                  <w:rStyle w:val="Lienhypertexte"/>
                </w:rPr>
                <w:t>CERD/C/BFA/20-24</w:t>
              </w:r>
            </w:hyperlink>
            <w:r w:rsidRPr="00E71884">
              <w:t>)</w:t>
            </w:r>
          </w:p>
        </w:tc>
      </w:tr>
      <w:tr w:rsidR="00B24161" w:rsidRPr="00E71884" w14:paraId="68E91191" w14:textId="77777777" w:rsidTr="0045530B">
        <w:tc>
          <w:tcPr>
            <w:tcW w:w="1700" w:type="dxa"/>
          </w:tcPr>
          <w:p w14:paraId="486FA5B9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Cambodge</w:t>
            </w:r>
          </w:p>
        </w:tc>
        <w:tc>
          <w:tcPr>
            <w:tcW w:w="5528" w:type="dxa"/>
          </w:tcPr>
          <w:p w14:paraId="7E3596D9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dix-huitième à vingtième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1" w:history="1">
              <w:r w:rsidRPr="00F85AA5">
                <w:rPr>
                  <w:rStyle w:val="Lienhypertexte"/>
                </w:rPr>
                <w:t>CERD/C/KHM/18-20</w:t>
              </w:r>
            </w:hyperlink>
            <w:r w:rsidRPr="00E71884">
              <w:t>)</w:t>
            </w:r>
          </w:p>
        </w:tc>
      </w:tr>
      <w:tr w:rsidR="00B24161" w:rsidRPr="00E71884" w14:paraId="479F8401" w14:textId="77777777" w:rsidTr="0045530B">
        <w:tc>
          <w:tcPr>
            <w:tcW w:w="1700" w:type="dxa"/>
          </w:tcPr>
          <w:p w14:paraId="5053E8ED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Cameroun</w:t>
            </w:r>
          </w:p>
        </w:tc>
        <w:tc>
          <w:tcPr>
            <w:tcW w:w="5528" w:type="dxa"/>
          </w:tcPr>
          <w:p w14:paraId="3E1BB29A" w14:textId="77777777" w:rsidR="00B24161" w:rsidRPr="00E71884" w:rsidRDefault="00B24161" w:rsidP="0045530B">
            <w:pPr>
              <w:spacing w:before="40" w:after="120"/>
            </w:pPr>
            <w:r w:rsidRPr="005932DC">
              <w:t xml:space="preserve">Rapport valant vingt-quatrième </w:t>
            </w:r>
            <w:r>
              <w:t>à</w:t>
            </w:r>
            <w:r w:rsidRPr="005932DC">
              <w:t xml:space="preserve"> vingt-septième rapports périodiques, attendu en 2025</w:t>
            </w:r>
            <w:r>
              <w:t>, soumis en 2025</w:t>
            </w:r>
          </w:p>
        </w:tc>
      </w:tr>
      <w:tr w:rsidR="00B24161" w:rsidRPr="00E71884" w14:paraId="0AD88500" w14:textId="77777777" w:rsidTr="0045530B">
        <w:tc>
          <w:tcPr>
            <w:tcW w:w="1700" w:type="dxa"/>
          </w:tcPr>
          <w:p w14:paraId="4D97EDD5" w14:textId="6575FC48" w:rsidR="00B24161" w:rsidRPr="00E71884" w:rsidRDefault="00333D03" w:rsidP="0045530B">
            <w:pPr>
              <w:spacing w:before="40" w:after="120"/>
              <w:ind w:right="113"/>
            </w:pPr>
            <w:r w:rsidRPr="00E71884">
              <w:t>Chypre</w:t>
            </w:r>
            <w:r w:rsidR="00FD7CC5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528" w:type="dxa"/>
          </w:tcPr>
          <w:p w14:paraId="588BEB8E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Vingt-cinquième rapport périodique, attendu en </w:t>
            </w:r>
            <w:r w:rsidRPr="001C7D35">
              <w:t>2020</w:t>
            </w:r>
            <w:r w:rsidRPr="00E71884">
              <w:t>, soumis en </w:t>
            </w:r>
            <w:r w:rsidRPr="001C7D35">
              <w:t>2019</w:t>
            </w:r>
            <w:r w:rsidRPr="00E71884">
              <w:t xml:space="preserve"> (</w:t>
            </w:r>
            <w:hyperlink r:id="rId12" w:history="1">
              <w:r w:rsidRPr="00F85AA5">
                <w:rPr>
                  <w:rStyle w:val="Lienhypertexte"/>
                </w:rPr>
                <w:t>CERD/C/CYP/25</w:t>
              </w:r>
            </w:hyperlink>
            <w:r w:rsidRPr="00E71884">
              <w:t>)</w:t>
            </w:r>
          </w:p>
        </w:tc>
      </w:tr>
      <w:tr w:rsidR="00B24161" w:rsidRPr="00E71884" w14:paraId="6FC30218" w14:textId="77777777" w:rsidTr="0045530B">
        <w:tc>
          <w:tcPr>
            <w:tcW w:w="1700" w:type="dxa"/>
          </w:tcPr>
          <w:p w14:paraId="2F72FF62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lastRenderedPageBreak/>
              <w:t>Colombie</w:t>
            </w:r>
          </w:p>
        </w:tc>
        <w:tc>
          <w:tcPr>
            <w:tcW w:w="5528" w:type="dxa"/>
          </w:tcPr>
          <w:p w14:paraId="69BC16C9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vingtième et vingt et unième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13" w:history="1">
              <w:r w:rsidRPr="00F85AA5">
                <w:rPr>
                  <w:rStyle w:val="Lienhypertexte"/>
                </w:rPr>
                <w:t>CERD/C/COL/20-21</w:t>
              </w:r>
            </w:hyperlink>
            <w:r w:rsidRPr="00E71884">
              <w:t>)</w:t>
            </w:r>
          </w:p>
        </w:tc>
      </w:tr>
      <w:tr w:rsidR="00B24161" w:rsidRPr="00E71884" w14:paraId="0BE2EC51" w14:textId="77777777" w:rsidTr="0045530B">
        <w:tc>
          <w:tcPr>
            <w:tcW w:w="1700" w:type="dxa"/>
          </w:tcPr>
          <w:p w14:paraId="27345432" w14:textId="77777777" w:rsidR="00B24161" w:rsidRPr="00E71884" w:rsidRDefault="00B24161" w:rsidP="0045530B">
            <w:pPr>
              <w:spacing w:before="40" w:after="120"/>
              <w:ind w:right="113"/>
            </w:pPr>
            <w:proofErr w:type="spellStart"/>
            <w:r>
              <w:t>Cuba</w:t>
            </w:r>
            <w:r w:rsidRPr="001906BF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1D8ED736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vingt-deuxième à vingt-sixième</w:t>
            </w:r>
            <w:r w:rsidRPr="00E71884">
              <w:t xml:space="preserve"> rapports périodiques, attendu en </w:t>
            </w:r>
            <w:r w:rsidRPr="001C7D35">
              <w:t>20</w:t>
            </w:r>
            <w:r>
              <w:t>23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14" w:history="1">
              <w:r w:rsidRPr="00F85AA5">
                <w:rPr>
                  <w:rStyle w:val="Lienhypertexte"/>
                </w:rPr>
                <w:t>CERD/C/CUB/22-26</w:t>
              </w:r>
            </w:hyperlink>
            <w:r>
              <w:t>)</w:t>
            </w:r>
          </w:p>
        </w:tc>
      </w:tr>
      <w:tr w:rsidR="00B24161" w:rsidRPr="00E71884" w14:paraId="2CE47AE6" w14:textId="77777777" w:rsidTr="0045530B">
        <w:tc>
          <w:tcPr>
            <w:tcW w:w="1700" w:type="dxa"/>
          </w:tcPr>
          <w:p w14:paraId="1B908DA9" w14:textId="77777777" w:rsidR="00B24161" w:rsidRDefault="00B24161" w:rsidP="0045530B">
            <w:pPr>
              <w:spacing w:before="40" w:after="120"/>
              <w:ind w:right="113"/>
            </w:pPr>
            <w:r>
              <w:t>Égypte</w:t>
            </w:r>
          </w:p>
        </w:tc>
        <w:tc>
          <w:tcPr>
            <w:tcW w:w="5528" w:type="dxa"/>
          </w:tcPr>
          <w:p w14:paraId="139742A5" w14:textId="77777777" w:rsidR="00B24161" w:rsidRPr="00E71884" w:rsidRDefault="00B24161" w:rsidP="0045530B">
            <w:pPr>
              <w:spacing w:before="40" w:after="120"/>
            </w:pPr>
            <w:r w:rsidRPr="00E71884">
              <w:t>Rapport valant vingt-</w:t>
            </w:r>
            <w:r>
              <w:t>tro</w:t>
            </w:r>
            <w:r w:rsidRPr="00E71884">
              <w:t>i</w:t>
            </w:r>
            <w:r>
              <w:t>s</w:t>
            </w:r>
            <w:r w:rsidRPr="00E71884">
              <w:t>ième à vingt-</w:t>
            </w:r>
            <w:r>
              <w:t>huit</w:t>
            </w:r>
            <w:r w:rsidRPr="00E71884">
              <w:t xml:space="preserve">ième rapports périodiques, attendu en </w:t>
            </w:r>
            <w:r w:rsidRPr="001C7D35">
              <w:t>20</w:t>
            </w:r>
            <w:r>
              <w:t>18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</w:p>
        </w:tc>
      </w:tr>
      <w:tr w:rsidR="00B24161" w:rsidRPr="00E71884" w14:paraId="42214D69" w14:textId="77777777" w:rsidTr="0045530B">
        <w:tc>
          <w:tcPr>
            <w:tcW w:w="1700" w:type="dxa"/>
          </w:tcPr>
          <w:p w14:paraId="544BA3EB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El Salvador</w:t>
            </w:r>
          </w:p>
        </w:tc>
        <w:tc>
          <w:tcPr>
            <w:tcW w:w="5528" w:type="dxa"/>
          </w:tcPr>
          <w:p w14:paraId="74DC4A74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vingtième à vingt-deuxième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5" w:history="1">
              <w:r w:rsidRPr="00F85AA5">
                <w:rPr>
                  <w:rStyle w:val="Lienhypertexte"/>
                </w:rPr>
                <w:t>CERD/C/SLV/20-22</w:t>
              </w:r>
            </w:hyperlink>
            <w:r w:rsidRPr="00E71884">
              <w:t>)</w:t>
            </w:r>
          </w:p>
        </w:tc>
      </w:tr>
      <w:tr w:rsidR="00B24161" w:rsidRPr="00E71884" w14:paraId="21D239DB" w14:textId="77777777" w:rsidTr="0045530B">
        <w:tc>
          <w:tcPr>
            <w:tcW w:w="1700" w:type="dxa"/>
          </w:tcPr>
          <w:p w14:paraId="12A385FF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Émirats arabes unis</w:t>
            </w:r>
          </w:p>
        </w:tc>
        <w:tc>
          <w:tcPr>
            <w:tcW w:w="5528" w:type="dxa"/>
          </w:tcPr>
          <w:p w14:paraId="26583ABD" w14:textId="77777777" w:rsidR="00B24161" w:rsidRPr="00E71884" w:rsidRDefault="00B24161" w:rsidP="0045530B">
            <w:pPr>
              <w:spacing w:before="40" w:after="120"/>
            </w:pPr>
            <w:r w:rsidRPr="002805D0">
              <w:t xml:space="preserve">Rapport valant </w:t>
            </w:r>
            <w:r>
              <w:t>vingt-deuxième et vingt-troisième</w:t>
            </w:r>
            <w:r w:rsidRPr="002805D0">
              <w:t xml:space="preserve"> rapports périodiques, attendu en 20</w:t>
            </w:r>
            <w:r>
              <w:t>2</w:t>
            </w:r>
            <w:r w:rsidRPr="002805D0">
              <w:t>1, soumis en 202</w:t>
            </w:r>
            <w:r>
              <w:t>5</w:t>
            </w:r>
            <w:r w:rsidRPr="002805D0">
              <w:t xml:space="preserve"> </w:t>
            </w:r>
            <w:r>
              <w:br/>
            </w:r>
            <w:r w:rsidRPr="002805D0">
              <w:t>(</w:t>
            </w:r>
            <w:hyperlink r:id="rId16" w:history="1">
              <w:r w:rsidRPr="00F85AA5">
                <w:rPr>
                  <w:rStyle w:val="Lienhypertexte"/>
                </w:rPr>
                <w:t>CERD/C/ARE/22-23</w:t>
              </w:r>
            </w:hyperlink>
            <w:r>
              <w:t>)</w:t>
            </w:r>
          </w:p>
        </w:tc>
      </w:tr>
      <w:tr w:rsidR="00B24161" w:rsidRPr="00E71884" w14:paraId="77210787" w14:textId="77777777" w:rsidTr="0045530B">
        <w:tc>
          <w:tcPr>
            <w:tcW w:w="1700" w:type="dxa"/>
          </w:tcPr>
          <w:p w14:paraId="19024E31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Espagne</w:t>
            </w:r>
          </w:p>
        </w:tc>
        <w:tc>
          <w:tcPr>
            <w:tcW w:w="5528" w:type="dxa"/>
          </w:tcPr>
          <w:p w14:paraId="087E7A28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vingt-quatrième à vingt-sixième rapports périodiques, attendu en 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2020</w:t>
            </w:r>
            <w:r w:rsidRPr="00E71884">
              <w:t xml:space="preserve"> (</w:t>
            </w:r>
            <w:hyperlink r:id="rId17" w:history="1">
              <w:r w:rsidRPr="00F85AA5">
                <w:rPr>
                  <w:rStyle w:val="Lienhypertexte"/>
                </w:rPr>
                <w:t>CERD/C/ESP/24-26</w:t>
              </w:r>
            </w:hyperlink>
            <w:r w:rsidRPr="00E71884">
              <w:t>)</w:t>
            </w:r>
          </w:p>
        </w:tc>
      </w:tr>
      <w:tr w:rsidR="00B24161" w:rsidRPr="00E71884" w14:paraId="759F7909" w14:textId="77777777" w:rsidTr="0045530B">
        <w:tc>
          <w:tcPr>
            <w:tcW w:w="1700" w:type="dxa"/>
          </w:tcPr>
          <w:p w14:paraId="492AAC52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État de Palestine</w:t>
            </w:r>
          </w:p>
        </w:tc>
        <w:tc>
          <w:tcPr>
            <w:tcW w:w="5528" w:type="dxa"/>
          </w:tcPr>
          <w:p w14:paraId="05219D62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troisième à cinquième rapports périodiques, attendu en 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8" w:history="1">
              <w:r w:rsidRPr="00F85AA5">
                <w:rPr>
                  <w:rStyle w:val="Lienhypertexte"/>
                </w:rPr>
                <w:t>CERD/C/PSE/3-5</w:t>
              </w:r>
            </w:hyperlink>
            <w:r w:rsidRPr="00E71884">
              <w:t>)</w:t>
            </w:r>
          </w:p>
        </w:tc>
      </w:tr>
      <w:tr w:rsidR="00B24161" w:rsidRPr="00E71884" w14:paraId="6DCB0AF1" w14:textId="77777777" w:rsidTr="0045530B">
        <w:tc>
          <w:tcPr>
            <w:tcW w:w="1700" w:type="dxa"/>
          </w:tcPr>
          <w:p w14:paraId="01F35691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Finlande</w:t>
            </w:r>
          </w:p>
        </w:tc>
        <w:tc>
          <w:tcPr>
            <w:tcW w:w="5528" w:type="dxa"/>
          </w:tcPr>
          <w:p w14:paraId="6F4CBBBC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vingt-quatrième à vingt-sixième rapports périodiques, attendu en </w:t>
            </w:r>
            <w:r w:rsidRPr="001C7D35">
              <w:t>2021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19" w:history="1">
              <w:r w:rsidRPr="00F85AA5">
                <w:rPr>
                  <w:rStyle w:val="Lienhypertexte"/>
                </w:rPr>
                <w:t>CERD/C/FIN/24-26</w:t>
              </w:r>
            </w:hyperlink>
            <w:r w:rsidRPr="00E71884">
              <w:t>)</w:t>
            </w:r>
          </w:p>
        </w:tc>
      </w:tr>
      <w:tr w:rsidR="00B24161" w:rsidRPr="00E71884" w14:paraId="26F9CE7C" w14:textId="77777777" w:rsidTr="0045530B">
        <w:tc>
          <w:tcPr>
            <w:tcW w:w="1700" w:type="dxa"/>
          </w:tcPr>
          <w:p w14:paraId="216FA2D5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Honduras</w:t>
            </w:r>
          </w:p>
        </w:tc>
        <w:tc>
          <w:tcPr>
            <w:tcW w:w="5528" w:type="dxa"/>
          </w:tcPr>
          <w:p w14:paraId="52C692C7" w14:textId="3FF740CA" w:rsidR="00B24161" w:rsidRPr="00E71884" w:rsidRDefault="00B24161" w:rsidP="0045530B">
            <w:pPr>
              <w:spacing w:before="40" w:after="120"/>
            </w:pPr>
            <w:r w:rsidRPr="00E71884">
              <w:t>Rapport valant neuvième à onzième rapports périodiques, attendu en</w:t>
            </w:r>
            <w:r>
              <w:t> 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0" w:history="1">
              <w:r w:rsidRPr="00F85AA5">
                <w:rPr>
                  <w:rStyle w:val="Lienhypertexte"/>
                </w:rPr>
                <w:t>CERD/C/HND/9-11</w:t>
              </w:r>
            </w:hyperlink>
            <w:r w:rsidRPr="00E71884">
              <w:t>)</w:t>
            </w:r>
          </w:p>
        </w:tc>
      </w:tr>
      <w:tr w:rsidR="00B24161" w:rsidRPr="00E71884" w14:paraId="15402C2B" w14:textId="77777777" w:rsidTr="0045530B">
        <w:tc>
          <w:tcPr>
            <w:tcW w:w="1700" w:type="dxa"/>
          </w:tcPr>
          <w:p w14:paraId="58733DFE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Hongrie</w:t>
            </w:r>
          </w:p>
        </w:tc>
        <w:tc>
          <w:tcPr>
            <w:tcW w:w="5528" w:type="dxa"/>
          </w:tcPr>
          <w:p w14:paraId="581E1609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vingt-sixième et vingt-septième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>
              <w:t xml:space="preserve"> </w:t>
            </w:r>
            <w:r w:rsidRPr="00E71884">
              <w:t>(</w:t>
            </w:r>
            <w:hyperlink r:id="rId21" w:history="1">
              <w:r w:rsidRPr="00F85AA5">
                <w:rPr>
                  <w:rStyle w:val="Lienhypertexte"/>
                </w:rPr>
                <w:t>CERD/C/HUN/26-27</w:t>
              </w:r>
            </w:hyperlink>
            <w:r w:rsidRPr="00E71884">
              <w:t>)</w:t>
            </w:r>
          </w:p>
        </w:tc>
      </w:tr>
      <w:tr w:rsidR="00B24161" w:rsidRPr="00E71884" w14:paraId="573363C3" w14:textId="77777777" w:rsidTr="0045530B">
        <w:tc>
          <w:tcPr>
            <w:tcW w:w="1700" w:type="dxa"/>
          </w:tcPr>
          <w:p w14:paraId="59EB1961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Inde</w:t>
            </w:r>
          </w:p>
        </w:tc>
        <w:tc>
          <w:tcPr>
            <w:tcW w:w="5528" w:type="dxa"/>
          </w:tcPr>
          <w:p w14:paraId="2B397B13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vingtième et vingt et unième rapports périodiques, attendu en </w:t>
            </w:r>
            <w:r w:rsidRPr="001C7D35">
              <w:t>2010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2" w:history="1">
              <w:r w:rsidRPr="00F85AA5">
                <w:rPr>
                  <w:rStyle w:val="Lienhypertexte"/>
                </w:rPr>
                <w:t>CERD/C/IND/20-21</w:t>
              </w:r>
            </w:hyperlink>
            <w:r w:rsidRPr="00E71884">
              <w:t>)</w:t>
            </w:r>
          </w:p>
        </w:tc>
      </w:tr>
      <w:tr w:rsidR="00B24161" w:rsidRPr="00E71884" w14:paraId="7F3109C8" w14:textId="77777777" w:rsidTr="0045530B">
        <w:tc>
          <w:tcPr>
            <w:tcW w:w="1700" w:type="dxa"/>
          </w:tcPr>
          <w:p w14:paraId="69872434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Irlande</w:t>
            </w:r>
          </w:p>
        </w:tc>
        <w:tc>
          <w:tcPr>
            <w:tcW w:w="5528" w:type="dxa"/>
          </w:tcPr>
          <w:p w14:paraId="0084BC1B" w14:textId="633C6511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dix</w:t>
            </w:r>
            <w:r w:rsidRPr="00E71884">
              <w:t xml:space="preserve">ième à </w:t>
            </w:r>
            <w:r>
              <w:t>dou</w:t>
            </w:r>
            <w:r w:rsidRPr="00E71884">
              <w:t>zième rapports périodiques, attendu en</w:t>
            </w:r>
            <w:r>
              <w:t> </w:t>
            </w:r>
            <w:r w:rsidRPr="001C7D35">
              <w:t>202</w:t>
            </w:r>
            <w:r>
              <w:t>4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  <w:r w:rsidRPr="00E71884">
              <w:t xml:space="preserve"> (</w:t>
            </w:r>
            <w:hyperlink r:id="rId23" w:history="1">
              <w:r w:rsidRPr="00675471">
                <w:rPr>
                  <w:rStyle w:val="Lienhypertexte"/>
                </w:rPr>
                <w:t>CERD/C/IRL/10-12</w:t>
              </w:r>
            </w:hyperlink>
            <w:r w:rsidRPr="00E71884">
              <w:t>)</w:t>
            </w:r>
          </w:p>
        </w:tc>
      </w:tr>
      <w:tr w:rsidR="00B24161" w:rsidRPr="00E71884" w14:paraId="1BE2E40F" w14:textId="77777777" w:rsidTr="0045530B">
        <w:tc>
          <w:tcPr>
            <w:tcW w:w="1700" w:type="dxa"/>
          </w:tcPr>
          <w:p w14:paraId="175143C8" w14:textId="77777777" w:rsidR="00B24161" w:rsidRDefault="00B24161" w:rsidP="0045530B">
            <w:pPr>
              <w:spacing w:before="40" w:after="120"/>
              <w:ind w:right="113"/>
            </w:pPr>
            <w:r w:rsidRPr="005932DC">
              <w:t>Kazakhstan</w:t>
            </w:r>
          </w:p>
        </w:tc>
        <w:tc>
          <w:tcPr>
            <w:tcW w:w="5528" w:type="dxa"/>
          </w:tcPr>
          <w:p w14:paraId="23A213EB" w14:textId="4CD60743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onzième</w:t>
            </w:r>
            <w:r w:rsidRPr="00E71884">
              <w:t xml:space="preserve"> à </w:t>
            </w:r>
            <w:r>
              <w:t>quatorzième</w:t>
            </w:r>
            <w:r w:rsidRPr="00E71884">
              <w:t xml:space="preserve"> rapports périodiques, attendu en </w:t>
            </w:r>
            <w:r w:rsidRPr="001C7D35">
              <w:t>202</w:t>
            </w:r>
            <w:r>
              <w:t>5</w:t>
            </w:r>
            <w:r w:rsidRPr="00E71884">
              <w:t xml:space="preserve">, soumis en </w:t>
            </w:r>
            <w:r w:rsidRPr="001C7D35">
              <w:t>202</w:t>
            </w:r>
            <w:r>
              <w:t xml:space="preserve">5 </w:t>
            </w:r>
            <w:r w:rsidRPr="005932DC">
              <w:t>(</w:t>
            </w:r>
            <w:hyperlink r:id="rId24" w:history="1">
              <w:r w:rsidRPr="00B24161">
                <w:rPr>
                  <w:rStyle w:val="Lienhypertexte"/>
                </w:rPr>
                <w:t>CERD/C/KAZ/11-14</w:t>
              </w:r>
            </w:hyperlink>
            <w:r w:rsidRPr="005932DC">
              <w:t>)</w:t>
            </w:r>
          </w:p>
        </w:tc>
      </w:tr>
      <w:tr w:rsidR="00B24161" w:rsidRPr="00E71884" w14:paraId="58D7FE1C" w14:textId="77777777" w:rsidTr="0045530B">
        <w:tc>
          <w:tcPr>
            <w:tcW w:w="1700" w:type="dxa"/>
          </w:tcPr>
          <w:p w14:paraId="6A53C413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Koweït</w:t>
            </w:r>
          </w:p>
        </w:tc>
        <w:tc>
          <w:tcPr>
            <w:tcW w:w="5528" w:type="dxa"/>
          </w:tcPr>
          <w:p w14:paraId="2A9608AF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vingt-cinquième et vingt-sixième rapports périodiques, attendu en 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2019</w:t>
            </w:r>
            <w:r w:rsidRPr="00301ED9">
              <w:br/>
            </w:r>
            <w:r w:rsidRPr="00E71884">
              <w:t>(</w:t>
            </w:r>
            <w:hyperlink r:id="rId25" w:history="1">
              <w:r w:rsidRPr="00F85AA5">
                <w:rPr>
                  <w:rStyle w:val="Lienhypertexte"/>
                </w:rPr>
                <w:t>CERD/C/KWT/25-26</w:t>
              </w:r>
            </w:hyperlink>
            <w:r w:rsidRPr="00E71884">
              <w:t>)</w:t>
            </w:r>
          </w:p>
        </w:tc>
      </w:tr>
      <w:tr w:rsidR="00B24161" w:rsidRPr="00E71884" w14:paraId="75E93C0B" w14:textId="77777777" w:rsidTr="0045530B">
        <w:tc>
          <w:tcPr>
            <w:tcW w:w="1700" w:type="dxa"/>
          </w:tcPr>
          <w:p w14:paraId="713C5E85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Lituanie</w:t>
            </w:r>
          </w:p>
        </w:tc>
        <w:tc>
          <w:tcPr>
            <w:tcW w:w="5528" w:type="dxa"/>
          </w:tcPr>
          <w:p w14:paraId="3403192A" w14:textId="18E1D6CB" w:rsidR="00B24161" w:rsidRPr="00E71884" w:rsidRDefault="00B24161" w:rsidP="0045530B">
            <w:pPr>
              <w:spacing w:before="40" w:after="120"/>
            </w:pPr>
            <w:r w:rsidRPr="00E71884">
              <w:t>Rapport valant onzième à treizième rapports périodiques, attendu en</w:t>
            </w:r>
            <w:r>
              <w:t> 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6" w:history="1">
              <w:r w:rsidRPr="00F85AA5">
                <w:rPr>
                  <w:rStyle w:val="Lienhypertexte"/>
                </w:rPr>
                <w:t>CERD/C/LTU/11-13</w:t>
              </w:r>
            </w:hyperlink>
            <w:r w:rsidRPr="00E71884">
              <w:t>)</w:t>
            </w:r>
          </w:p>
        </w:tc>
      </w:tr>
      <w:tr w:rsidR="00B24161" w:rsidRPr="00E71884" w14:paraId="3D7A0B5C" w14:textId="77777777" w:rsidTr="0045530B">
        <w:tc>
          <w:tcPr>
            <w:tcW w:w="1700" w:type="dxa"/>
          </w:tcPr>
          <w:p w14:paraId="0FB15F65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Luxembourg</w:t>
            </w:r>
          </w:p>
        </w:tc>
        <w:tc>
          <w:tcPr>
            <w:tcW w:w="5528" w:type="dxa"/>
          </w:tcPr>
          <w:p w14:paraId="22A560A9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vingt-et-unième</w:t>
            </w:r>
            <w:r w:rsidRPr="00E71884">
              <w:t xml:space="preserve"> à </w:t>
            </w:r>
            <w:r>
              <w:t>vingt-quatrième</w:t>
            </w:r>
            <w:r w:rsidRPr="00E71884">
              <w:t xml:space="preserve"> rapports périodiques, attendu en </w:t>
            </w:r>
            <w:r>
              <w:t>2025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</w:p>
        </w:tc>
      </w:tr>
      <w:tr w:rsidR="00B24161" w:rsidRPr="00E71884" w14:paraId="49E688B4" w14:textId="77777777" w:rsidTr="0045530B">
        <w:tc>
          <w:tcPr>
            <w:tcW w:w="1700" w:type="dxa"/>
          </w:tcPr>
          <w:p w14:paraId="0E12ABB5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Monténégro</w:t>
            </w:r>
          </w:p>
        </w:tc>
        <w:tc>
          <w:tcPr>
            <w:tcW w:w="5528" w:type="dxa"/>
          </w:tcPr>
          <w:p w14:paraId="7D51E5B7" w14:textId="528578E4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septième</w:t>
            </w:r>
            <w:r w:rsidRPr="00E71884">
              <w:t xml:space="preserve"> </w:t>
            </w:r>
            <w:r>
              <w:t>et</w:t>
            </w:r>
            <w:r w:rsidRPr="00E71884">
              <w:t xml:space="preserve"> </w:t>
            </w:r>
            <w:r>
              <w:t>huitième</w:t>
            </w:r>
            <w:r w:rsidRPr="00E71884">
              <w:t xml:space="preserve"> rapports périodiques, attendu en</w:t>
            </w:r>
            <w:r>
              <w:t> 2021</w:t>
            </w:r>
            <w:r w:rsidRPr="00E71884">
              <w:t xml:space="preserve">, soumis en </w:t>
            </w:r>
            <w:r w:rsidRPr="001C7D35">
              <w:t>20</w:t>
            </w:r>
            <w:r>
              <w:t>25</w:t>
            </w:r>
          </w:p>
        </w:tc>
      </w:tr>
      <w:tr w:rsidR="00B24161" w:rsidRPr="00E71884" w14:paraId="70EAB922" w14:textId="77777777" w:rsidTr="0045530B">
        <w:trPr>
          <w:cantSplit/>
        </w:trPr>
        <w:tc>
          <w:tcPr>
            <w:tcW w:w="1700" w:type="dxa"/>
          </w:tcPr>
          <w:p w14:paraId="2C173889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Norvège</w:t>
            </w:r>
          </w:p>
        </w:tc>
        <w:tc>
          <w:tcPr>
            <w:tcW w:w="5528" w:type="dxa"/>
          </w:tcPr>
          <w:p w14:paraId="11E09CC4" w14:textId="77777777" w:rsidR="00B24161" w:rsidRPr="00301ED9" w:rsidRDefault="00B24161" w:rsidP="0045530B">
            <w:pPr>
              <w:spacing w:before="40" w:after="120"/>
              <w:rPr>
                <w:spacing w:val="-3"/>
              </w:rPr>
            </w:pPr>
            <w:r w:rsidRPr="00301ED9">
              <w:rPr>
                <w:spacing w:val="-3"/>
              </w:rPr>
              <w:t xml:space="preserve">Rapport valant vingt-cinquième à vingt-septième rapports périodiques, attendu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, soumis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 (</w:t>
            </w:r>
            <w:hyperlink r:id="rId27" w:history="1">
              <w:r w:rsidRPr="00F85AA5">
                <w:rPr>
                  <w:rStyle w:val="Lienhypertexte"/>
                  <w:spacing w:val="-3"/>
                </w:rPr>
                <w:t>CERD/C/NOR/25-27</w:t>
              </w:r>
            </w:hyperlink>
            <w:r w:rsidRPr="00301ED9">
              <w:rPr>
                <w:spacing w:val="-3"/>
              </w:rPr>
              <w:t>)</w:t>
            </w:r>
          </w:p>
        </w:tc>
      </w:tr>
      <w:tr w:rsidR="00B24161" w:rsidRPr="00E71884" w14:paraId="4D15B611" w14:textId="77777777" w:rsidTr="0045530B">
        <w:tc>
          <w:tcPr>
            <w:tcW w:w="1700" w:type="dxa"/>
          </w:tcPr>
          <w:p w14:paraId="77CD3473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Oman</w:t>
            </w:r>
          </w:p>
        </w:tc>
        <w:tc>
          <w:tcPr>
            <w:tcW w:w="5528" w:type="dxa"/>
          </w:tcPr>
          <w:p w14:paraId="16621D96" w14:textId="5269DB77" w:rsidR="00B24161" w:rsidRPr="00301ED9" w:rsidRDefault="00B24161" w:rsidP="0045530B">
            <w:pPr>
              <w:spacing w:before="40" w:after="120"/>
              <w:rPr>
                <w:spacing w:val="-2"/>
              </w:rPr>
            </w:pPr>
            <w:r w:rsidRPr="00E71884">
              <w:t xml:space="preserve">Rapport valant </w:t>
            </w:r>
            <w:r>
              <w:t>sixième</w:t>
            </w:r>
            <w:r w:rsidRPr="00E71884">
              <w:t xml:space="preserve"> </w:t>
            </w:r>
            <w:r>
              <w:t>à</w:t>
            </w:r>
            <w:r w:rsidRPr="00E71884">
              <w:t xml:space="preserve"> </w:t>
            </w:r>
            <w:r>
              <w:t>neuvième</w:t>
            </w:r>
            <w:r w:rsidRPr="00E71884">
              <w:t xml:space="preserve"> rapports périodiques, attendu en</w:t>
            </w:r>
            <w:r>
              <w:t> 2020</w:t>
            </w:r>
            <w:r w:rsidRPr="00E71884">
              <w:t xml:space="preserve">, soumis en </w:t>
            </w:r>
            <w:r w:rsidRPr="001C7D35">
              <w:t>20</w:t>
            </w:r>
            <w:r>
              <w:t>25</w:t>
            </w:r>
          </w:p>
        </w:tc>
      </w:tr>
      <w:tr w:rsidR="00B24161" w:rsidRPr="00E71884" w14:paraId="155FCC03" w14:textId="77777777" w:rsidTr="0045530B">
        <w:tc>
          <w:tcPr>
            <w:tcW w:w="1700" w:type="dxa"/>
          </w:tcPr>
          <w:p w14:paraId="54F69B51" w14:textId="77777777" w:rsidR="00B24161" w:rsidRDefault="00B24161" w:rsidP="0045530B">
            <w:pPr>
              <w:spacing w:before="40" w:after="120"/>
              <w:ind w:right="113"/>
            </w:pPr>
            <w:r>
              <w:t>Ouganda</w:t>
            </w:r>
          </w:p>
        </w:tc>
        <w:tc>
          <w:tcPr>
            <w:tcW w:w="5528" w:type="dxa"/>
          </w:tcPr>
          <w:p w14:paraId="13B156E8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onz</w:t>
            </w:r>
            <w:r w:rsidRPr="00E71884">
              <w:t xml:space="preserve">ième à </w:t>
            </w:r>
            <w:r>
              <w:t>dix-neuv</w:t>
            </w:r>
            <w:r w:rsidRPr="00E71884">
              <w:t xml:space="preserve">ième rapports périodiques, attendu en </w:t>
            </w:r>
            <w:r w:rsidRPr="001C7D35">
              <w:t>20</w:t>
            </w:r>
            <w:r>
              <w:t>0</w:t>
            </w:r>
            <w:r w:rsidRPr="001C7D35">
              <w:t>5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  <w:r w:rsidRPr="00E71884">
              <w:t xml:space="preserve"> (</w:t>
            </w:r>
            <w:hyperlink r:id="rId28" w:history="1">
              <w:r w:rsidRPr="00D92CE6">
                <w:rPr>
                  <w:rStyle w:val="Lienhypertexte"/>
                </w:rPr>
                <w:t>CERD/C/UGA/11-</w:t>
              </w:r>
              <w:r>
                <w:rPr>
                  <w:rStyle w:val="Lienhypertexte"/>
                </w:rPr>
                <w:t>19</w:t>
              </w:r>
            </w:hyperlink>
            <w:r w:rsidRPr="00E71884">
              <w:t>)</w:t>
            </w:r>
          </w:p>
        </w:tc>
      </w:tr>
      <w:tr w:rsidR="00B24161" w:rsidRPr="00E71884" w14:paraId="417A649C" w14:textId="77777777" w:rsidTr="0045530B">
        <w:tc>
          <w:tcPr>
            <w:tcW w:w="1700" w:type="dxa"/>
          </w:tcPr>
          <w:p w14:paraId="17225EBE" w14:textId="77777777" w:rsidR="00B24161" w:rsidRPr="00E71884" w:rsidRDefault="00B24161" w:rsidP="0045530B">
            <w:pPr>
              <w:spacing w:before="40" w:after="120"/>
              <w:ind w:right="113"/>
            </w:pPr>
            <w:proofErr w:type="spellStart"/>
            <w:r w:rsidRPr="00E71884">
              <w:lastRenderedPageBreak/>
              <w:t>Ouzbékistan</w:t>
            </w:r>
            <w:r w:rsidRPr="001906BF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1C9955B9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treizième et quatorzième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29" w:history="1">
              <w:r w:rsidRPr="00F85AA5">
                <w:rPr>
                  <w:rStyle w:val="Lienhypertexte"/>
                </w:rPr>
                <w:t>CERD/C/UZB/13-14</w:t>
              </w:r>
            </w:hyperlink>
            <w:r w:rsidRPr="00E71884">
              <w:t>)</w:t>
            </w:r>
          </w:p>
        </w:tc>
      </w:tr>
      <w:tr w:rsidR="00B24161" w:rsidRPr="00E71884" w14:paraId="56B65610" w14:textId="77777777" w:rsidTr="0045530B">
        <w:tc>
          <w:tcPr>
            <w:tcW w:w="1700" w:type="dxa"/>
          </w:tcPr>
          <w:p w14:paraId="0F729CAD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Paraguay</w:t>
            </w:r>
          </w:p>
        </w:tc>
        <w:tc>
          <w:tcPr>
            <w:tcW w:w="5528" w:type="dxa"/>
          </w:tcPr>
          <w:p w14:paraId="3AF150D2" w14:textId="444B8697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septième et huitième</w:t>
            </w:r>
            <w:r w:rsidRPr="00E71884">
              <w:t xml:space="preserve"> rapports périodiques, attendu en</w:t>
            </w:r>
            <w:r>
              <w:t> 2018</w:t>
            </w:r>
            <w:r w:rsidRPr="00E71884">
              <w:t xml:space="preserve">, soumis en </w:t>
            </w:r>
            <w:r w:rsidRPr="001C7D35">
              <w:t>20</w:t>
            </w:r>
            <w:r>
              <w:t>25</w:t>
            </w:r>
          </w:p>
        </w:tc>
      </w:tr>
      <w:tr w:rsidR="00B24161" w:rsidRPr="00E71884" w14:paraId="5E9B7D99" w14:textId="77777777" w:rsidTr="0045530B">
        <w:tc>
          <w:tcPr>
            <w:tcW w:w="1700" w:type="dxa"/>
          </w:tcPr>
          <w:p w14:paraId="2C10927C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Pérou</w:t>
            </w:r>
          </w:p>
        </w:tc>
        <w:tc>
          <w:tcPr>
            <w:tcW w:w="5528" w:type="dxa"/>
          </w:tcPr>
          <w:p w14:paraId="12D05D64" w14:textId="77777777" w:rsidR="00B24161" w:rsidRPr="00301ED9" w:rsidRDefault="00B24161" w:rsidP="0045530B">
            <w:pPr>
              <w:spacing w:before="40" w:after="120"/>
              <w:rPr>
                <w:spacing w:val="-2"/>
              </w:rPr>
            </w:pPr>
            <w:r w:rsidRPr="00301ED9">
              <w:rPr>
                <w:spacing w:val="-2"/>
              </w:rPr>
              <w:t xml:space="preserve">Rapport valant vingt-quatrième et vingt-cinquième rapports périodiques, attendu en </w:t>
            </w:r>
            <w:r w:rsidRPr="001C7D35">
              <w:rPr>
                <w:spacing w:val="-2"/>
              </w:rPr>
              <w:t>2022</w:t>
            </w:r>
            <w:r w:rsidRPr="00301ED9">
              <w:rPr>
                <w:spacing w:val="-2"/>
              </w:rPr>
              <w:t xml:space="preserve">, soumis en </w:t>
            </w:r>
            <w:r w:rsidRPr="001C7D35">
              <w:rPr>
                <w:spacing w:val="-2"/>
              </w:rPr>
              <w:t>2024</w:t>
            </w:r>
            <w:r w:rsidRPr="00301ED9">
              <w:rPr>
                <w:spacing w:val="-2"/>
              </w:rPr>
              <w:t xml:space="preserve"> (</w:t>
            </w:r>
            <w:hyperlink r:id="rId30" w:history="1">
              <w:r w:rsidRPr="00F85AA5">
                <w:rPr>
                  <w:rStyle w:val="Lienhypertexte"/>
                  <w:spacing w:val="-2"/>
                </w:rPr>
                <w:t>CERD/C/PER/24-25</w:t>
              </w:r>
            </w:hyperlink>
            <w:r w:rsidRPr="00301ED9">
              <w:rPr>
                <w:spacing w:val="-2"/>
              </w:rPr>
              <w:t>)</w:t>
            </w:r>
          </w:p>
        </w:tc>
      </w:tr>
      <w:tr w:rsidR="00B24161" w:rsidRPr="00E71884" w14:paraId="3275949A" w14:textId="77777777" w:rsidTr="0045530B">
        <w:tc>
          <w:tcPr>
            <w:tcW w:w="1700" w:type="dxa"/>
          </w:tcPr>
          <w:p w14:paraId="0E2E403C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Roumanie</w:t>
            </w:r>
          </w:p>
        </w:tc>
        <w:tc>
          <w:tcPr>
            <w:tcW w:w="5528" w:type="dxa"/>
          </w:tcPr>
          <w:p w14:paraId="1F62F59F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vingtième à vingt-deuxième rapports périodiques, attendu en </w:t>
            </w:r>
            <w:r w:rsidRPr="001C7D35">
              <w:t>2013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1" w:history="1">
              <w:r w:rsidRPr="00F85AA5">
                <w:rPr>
                  <w:rStyle w:val="Lienhypertexte"/>
                </w:rPr>
                <w:t>CERD/C/ROU/20-22</w:t>
              </w:r>
            </w:hyperlink>
            <w:r w:rsidRPr="00E71884">
              <w:t>)</w:t>
            </w:r>
          </w:p>
        </w:tc>
      </w:tr>
      <w:tr w:rsidR="00B24161" w:rsidRPr="00E71884" w14:paraId="6B5F3E3F" w14:textId="77777777" w:rsidTr="0045530B">
        <w:tc>
          <w:tcPr>
            <w:tcW w:w="1700" w:type="dxa"/>
          </w:tcPr>
          <w:p w14:paraId="63D2A87E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Rwanda</w:t>
            </w:r>
          </w:p>
        </w:tc>
        <w:tc>
          <w:tcPr>
            <w:tcW w:w="5528" w:type="dxa"/>
          </w:tcPr>
          <w:p w14:paraId="2396CDBB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vingt-et-unième</w:t>
            </w:r>
            <w:r w:rsidRPr="00E71884">
              <w:t xml:space="preserve"> à </w:t>
            </w:r>
            <w:r>
              <w:t>vingt-quatrième</w:t>
            </w:r>
            <w:r w:rsidRPr="00E71884">
              <w:t xml:space="preserve"> rapports périodiques, attendu en </w:t>
            </w:r>
            <w:r>
              <w:t>2020</w:t>
            </w:r>
            <w:r w:rsidRPr="00E71884">
              <w:t xml:space="preserve">, soumis en </w:t>
            </w:r>
            <w:r w:rsidRPr="001C7D35">
              <w:t>202</w:t>
            </w:r>
            <w:r>
              <w:t>5</w:t>
            </w:r>
          </w:p>
        </w:tc>
      </w:tr>
      <w:tr w:rsidR="00B24161" w:rsidRPr="00E71884" w14:paraId="500FBFB0" w14:textId="77777777" w:rsidTr="0045530B">
        <w:tc>
          <w:tcPr>
            <w:tcW w:w="1700" w:type="dxa"/>
          </w:tcPr>
          <w:p w14:paraId="3FE3E362" w14:textId="77777777" w:rsidR="00B24161" w:rsidRPr="00E71884" w:rsidRDefault="00B24161" w:rsidP="0045530B">
            <w:pPr>
              <w:spacing w:before="40" w:after="120"/>
              <w:ind w:right="113"/>
            </w:pPr>
            <w:proofErr w:type="spellStart"/>
            <w:r w:rsidRPr="00E71884">
              <w:t>Serbie</w:t>
            </w:r>
            <w:r w:rsidRPr="001906BF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2497010B" w14:textId="164447A2" w:rsidR="00B24161" w:rsidRPr="00E71884" w:rsidRDefault="00B24161" w:rsidP="0045530B">
            <w:pPr>
              <w:spacing w:before="40" w:after="120"/>
            </w:pPr>
            <w:r w:rsidRPr="00E71884">
              <w:t>Rapport valant sixième à neuvième rapports périodiques, attendu en</w:t>
            </w:r>
            <w:r>
              <w:t> 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2" w:history="1">
              <w:r w:rsidRPr="00F85AA5">
                <w:rPr>
                  <w:rStyle w:val="Lienhypertexte"/>
                </w:rPr>
                <w:t>CERD/C/SRB/6-9</w:t>
              </w:r>
            </w:hyperlink>
            <w:r w:rsidRPr="00E71884">
              <w:t>)</w:t>
            </w:r>
          </w:p>
        </w:tc>
      </w:tr>
      <w:tr w:rsidR="00B24161" w:rsidRPr="00E71884" w14:paraId="546FDCE7" w14:textId="77777777" w:rsidTr="0045530B">
        <w:tc>
          <w:tcPr>
            <w:tcW w:w="1700" w:type="dxa"/>
          </w:tcPr>
          <w:p w14:paraId="0739A1BA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Singapour</w:t>
            </w:r>
          </w:p>
        </w:tc>
        <w:tc>
          <w:tcPr>
            <w:tcW w:w="5528" w:type="dxa"/>
          </w:tcPr>
          <w:p w14:paraId="48FE076E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</w:t>
            </w:r>
            <w:r>
              <w:t>deuxième à quatrième</w:t>
            </w:r>
            <w:r w:rsidRPr="00E71884">
              <w:t xml:space="preserve"> rapports périodiques, attendu en </w:t>
            </w:r>
            <w:r>
              <w:t>2025</w:t>
            </w:r>
            <w:r w:rsidRPr="00E71884">
              <w:t xml:space="preserve">, soumis en </w:t>
            </w:r>
            <w:r w:rsidRPr="001C7D35">
              <w:t>20</w:t>
            </w:r>
            <w:r>
              <w:t>25</w:t>
            </w:r>
          </w:p>
        </w:tc>
      </w:tr>
      <w:tr w:rsidR="00B24161" w:rsidRPr="00E71884" w14:paraId="1D737D10" w14:textId="77777777" w:rsidTr="0045530B">
        <w:tc>
          <w:tcPr>
            <w:tcW w:w="1700" w:type="dxa"/>
          </w:tcPr>
          <w:p w14:paraId="627A70DE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Slovaquie</w:t>
            </w:r>
          </w:p>
        </w:tc>
        <w:tc>
          <w:tcPr>
            <w:tcW w:w="5528" w:type="dxa"/>
          </w:tcPr>
          <w:p w14:paraId="0E48E485" w14:textId="77777777" w:rsidR="00B24161" w:rsidRPr="00E71884" w:rsidRDefault="00B24161" w:rsidP="0045530B">
            <w:pPr>
              <w:spacing w:before="40" w:after="120"/>
            </w:pPr>
            <w:r>
              <w:t>Quatorzième</w:t>
            </w:r>
            <w:r w:rsidRPr="00E71884">
              <w:t xml:space="preserve"> rapport périodique, attendu en </w:t>
            </w:r>
            <w:r w:rsidRPr="001C7D35">
              <w:t>202</w:t>
            </w:r>
            <w:r>
              <w:t>5</w:t>
            </w:r>
            <w:r w:rsidRPr="00E71884">
              <w:t>, soumis en </w:t>
            </w:r>
            <w:r w:rsidRPr="001C7D35">
              <w:t>20</w:t>
            </w:r>
            <w:r>
              <w:t>25</w:t>
            </w:r>
            <w:r w:rsidRPr="00E71884">
              <w:t xml:space="preserve"> (</w:t>
            </w:r>
            <w:hyperlink r:id="rId33" w:history="1">
              <w:r w:rsidRPr="00675471">
                <w:rPr>
                  <w:rStyle w:val="Lienhypertexte"/>
                </w:rPr>
                <w:t>CERD/C/SVK/14</w:t>
              </w:r>
            </w:hyperlink>
            <w:r w:rsidRPr="00675471">
              <w:t>)</w:t>
            </w:r>
          </w:p>
        </w:tc>
      </w:tr>
      <w:tr w:rsidR="00B24161" w:rsidRPr="00E71884" w14:paraId="77B08461" w14:textId="77777777" w:rsidTr="0045530B">
        <w:tc>
          <w:tcPr>
            <w:tcW w:w="1700" w:type="dxa"/>
          </w:tcPr>
          <w:p w14:paraId="729191DF" w14:textId="77777777" w:rsidR="00B24161" w:rsidRPr="00E71884" w:rsidRDefault="00B24161" w:rsidP="0045530B">
            <w:pPr>
              <w:spacing w:before="40" w:after="120"/>
              <w:ind w:right="113"/>
            </w:pPr>
            <w:proofErr w:type="spellStart"/>
            <w:r w:rsidRPr="00E71884">
              <w:t>Slovénie</w:t>
            </w:r>
            <w:r w:rsidRPr="001906BF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</w:tcPr>
          <w:p w14:paraId="559607A7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douzième à quatorzième rapports périodiques, attendu en </w:t>
            </w:r>
            <w:r w:rsidRPr="001C7D35">
              <w:t>2019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4" w:history="1">
              <w:r w:rsidRPr="00F85AA5">
                <w:rPr>
                  <w:rStyle w:val="Lienhypertexte"/>
                </w:rPr>
                <w:t>CERD/C/SVN/12-14</w:t>
              </w:r>
            </w:hyperlink>
            <w:r w:rsidRPr="00E71884">
              <w:t>)</w:t>
            </w:r>
          </w:p>
        </w:tc>
      </w:tr>
      <w:tr w:rsidR="00B24161" w:rsidRPr="00E71884" w:rsidDel="00C84734" w14:paraId="7BC0A832" w14:textId="77777777" w:rsidTr="0045530B">
        <w:trPr>
          <w:cantSplit/>
        </w:trPr>
        <w:tc>
          <w:tcPr>
            <w:tcW w:w="1700" w:type="dxa"/>
          </w:tcPr>
          <w:p w14:paraId="49D380F6" w14:textId="77777777" w:rsidR="00B24161" w:rsidRPr="00E71884" w:rsidDel="00C84734" w:rsidRDefault="00B24161" w:rsidP="0045530B">
            <w:pPr>
              <w:spacing w:before="40" w:after="120"/>
              <w:ind w:right="113"/>
            </w:pPr>
            <w:r>
              <w:t>Suisse</w:t>
            </w:r>
          </w:p>
        </w:tc>
        <w:tc>
          <w:tcPr>
            <w:tcW w:w="5528" w:type="dxa"/>
          </w:tcPr>
          <w:p w14:paraId="520743CB" w14:textId="5206F50C" w:rsidR="00B24161" w:rsidRPr="00301ED9" w:rsidDel="00C84734" w:rsidRDefault="00B24161" w:rsidP="0045530B">
            <w:pPr>
              <w:spacing w:before="40" w:after="120"/>
              <w:rPr>
                <w:spacing w:val="-3"/>
              </w:rPr>
            </w:pPr>
            <w:r w:rsidRPr="00E71884">
              <w:t xml:space="preserve">Rapport valant </w:t>
            </w:r>
            <w:r>
              <w:t>treizième à seizième</w:t>
            </w:r>
            <w:r w:rsidRPr="00E71884">
              <w:t xml:space="preserve"> rapports périodiques, attendu en</w:t>
            </w:r>
            <w:r>
              <w:t> 2025</w:t>
            </w:r>
            <w:r w:rsidRPr="00E71884">
              <w:t xml:space="preserve">, soumis en </w:t>
            </w:r>
            <w:r w:rsidRPr="001C7D35">
              <w:t>20</w:t>
            </w:r>
            <w:r>
              <w:t>25</w:t>
            </w:r>
          </w:p>
        </w:tc>
      </w:tr>
      <w:tr w:rsidR="00B24161" w:rsidRPr="00E71884" w14:paraId="521EE9D4" w14:textId="77777777" w:rsidTr="0045530B">
        <w:trPr>
          <w:cantSplit/>
        </w:trPr>
        <w:tc>
          <w:tcPr>
            <w:tcW w:w="1700" w:type="dxa"/>
          </w:tcPr>
          <w:p w14:paraId="2901841F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Tchad</w:t>
            </w:r>
          </w:p>
        </w:tc>
        <w:tc>
          <w:tcPr>
            <w:tcW w:w="5528" w:type="dxa"/>
          </w:tcPr>
          <w:p w14:paraId="3A3659C7" w14:textId="77777777" w:rsidR="00B24161" w:rsidRPr="00301ED9" w:rsidRDefault="00B24161" w:rsidP="0045530B">
            <w:pPr>
              <w:spacing w:before="40" w:after="120"/>
              <w:rPr>
                <w:spacing w:val="-3"/>
              </w:rPr>
            </w:pPr>
            <w:r w:rsidRPr="00301ED9">
              <w:rPr>
                <w:spacing w:val="-3"/>
              </w:rPr>
              <w:t xml:space="preserve">Rapport valant </w:t>
            </w:r>
            <w:r>
              <w:rPr>
                <w:spacing w:val="-3"/>
              </w:rPr>
              <w:t>dix-neuvième</w:t>
            </w:r>
            <w:r w:rsidRPr="00301ED9">
              <w:rPr>
                <w:spacing w:val="-3"/>
              </w:rPr>
              <w:t xml:space="preserve"> </w:t>
            </w:r>
            <w:r>
              <w:rPr>
                <w:spacing w:val="-3"/>
              </w:rPr>
              <w:t>à</w:t>
            </w:r>
            <w:r w:rsidRPr="00301ED9">
              <w:rPr>
                <w:spacing w:val="-3"/>
              </w:rPr>
              <w:t xml:space="preserve"> vingt-</w:t>
            </w:r>
            <w:r>
              <w:rPr>
                <w:spacing w:val="-3"/>
              </w:rPr>
              <w:t>quatr</w:t>
            </w:r>
            <w:r w:rsidRPr="00301ED9">
              <w:rPr>
                <w:spacing w:val="-3"/>
              </w:rPr>
              <w:t xml:space="preserve">ième rapports périodiques, attendu en </w:t>
            </w:r>
            <w:r w:rsidRPr="001C7D35">
              <w:rPr>
                <w:spacing w:val="-3"/>
              </w:rPr>
              <w:t>20</w:t>
            </w:r>
            <w:r>
              <w:rPr>
                <w:spacing w:val="-3"/>
              </w:rPr>
              <w:t>16</w:t>
            </w:r>
            <w:r w:rsidRPr="00301ED9">
              <w:rPr>
                <w:spacing w:val="-3"/>
              </w:rPr>
              <w:t xml:space="preserve">, soumis en </w:t>
            </w:r>
            <w:r w:rsidRPr="001C7D35">
              <w:rPr>
                <w:spacing w:val="-3"/>
              </w:rPr>
              <w:t>202</w:t>
            </w:r>
            <w:r>
              <w:rPr>
                <w:spacing w:val="-3"/>
              </w:rPr>
              <w:t>5</w:t>
            </w:r>
            <w:r w:rsidRPr="00301ED9">
              <w:rPr>
                <w:spacing w:val="-3"/>
              </w:rPr>
              <w:t xml:space="preserve"> (</w:t>
            </w:r>
            <w:hyperlink r:id="rId35" w:history="1">
              <w:r w:rsidRPr="00D92CE6">
                <w:rPr>
                  <w:rStyle w:val="Lienhypertexte"/>
                  <w:spacing w:val="-3"/>
                </w:rPr>
                <w:t>CERD/C/TCD/19-24</w:t>
              </w:r>
            </w:hyperlink>
            <w:r w:rsidRPr="00301ED9">
              <w:rPr>
                <w:spacing w:val="-3"/>
              </w:rPr>
              <w:t>)</w:t>
            </w:r>
          </w:p>
        </w:tc>
      </w:tr>
      <w:tr w:rsidR="00B24161" w:rsidRPr="00E71884" w14:paraId="2EFB6235" w14:textId="77777777" w:rsidTr="0045530B">
        <w:trPr>
          <w:cantSplit/>
        </w:trPr>
        <w:tc>
          <w:tcPr>
            <w:tcW w:w="1700" w:type="dxa"/>
          </w:tcPr>
          <w:p w14:paraId="06FD4F3F" w14:textId="77777777" w:rsidR="00B24161" w:rsidRPr="00E71884" w:rsidRDefault="00B24161" w:rsidP="0045530B">
            <w:pPr>
              <w:spacing w:before="40" w:after="120"/>
              <w:ind w:right="113"/>
            </w:pPr>
            <w:r w:rsidRPr="00E71884">
              <w:t>Tchéquie</w:t>
            </w:r>
          </w:p>
        </w:tc>
        <w:tc>
          <w:tcPr>
            <w:tcW w:w="5528" w:type="dxa"/>
          </w:tcPr>
          <w:p w14:paraId="3ED5E693" w14:textId="77777777" w:rsidR="00B24161" w:rsidRPr="00E71884" w:rsidRDefault="00B24161" w:rsidP="0045530B">
            <w:pPr>
              <w:spacing w:before="40" w:after="120"/>
            </w:pPr>
            <w:r w:rsidRPr="00E71884">
              <w:t xml:space="preserve">Rapport valant quatorzième et quinzième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36" w:history="1">
              <w:r w:rsidRPr="00F85AA5">
                <w:rPr>
                  <w:rStyle w:val="Lienhypertexte"/>
                </w:rPr>
                <w:t>CERD/C/CZE/14-15</w:t>
              </w:r>
            </w:hyperlink>
            <w:r w:rsidRPr="00E71884">
              <w:t>)</w:t>
            </w:r>
          </w:p>
        </w:tc>
      </w:tr>
      <w:tr w:rsidR="00B24161" w:rsidRPr="00E71884" w14:paraId="0A3A549C" w14:textId="77777777" w:rsidTr="0045530B">
        <w:trPr>
          <w:cantSplit/>
        </w:trPr>
        <w:tc>
          <w:tcPr>
            <w:tcW w:w="1700" w:type="dxa"/>
          </w:tcPr>
          <w:p w14:paraId="7CF345B2" w14:textId="77777777" w:rsidR="00B24161" w:rsidRPr="00E71884" w:rsidRDefault="00B24161" w:rsidP="0045530B">
            <w:pPr>
              <w:spacing w:before="40" w:after="120"/>
              <w:ind w:right="113"/>
            </w:pPr>
            <w:r w:rsidRPr="00060588">
              <w:t>Trinité-et-Tobago</w:t>
            </w:r>
          </w:p>
        </w:tc>
        <w:tc>
          <w:tcPr>
            <w:tcW w:w="5528" w:type="dxa"/>
          </w:tcPr>
          <w:p w14:paraId="1BC5B195" w14:textId="77777777" w:rsidR="00B24161" w:rsidRPr="005D6B53" w:rsidRDefault="00B24161" w:rsidP="0045530B">
            <w:pPr>
              <w:spacing w:before="40" w:after="120"/>
            </w:pPr>
            <w:r w:rsidRPr="005D6B53">
              <w:t>Rapport valant quinzième et seizième rapports périodiques, attendu en 2004, soumis en 2024 (</w:t>
            </w:r>
            <w:hyperlink r:id="rId37" w:history="1">
              <w:r w:rsidRPr="005D6B53">
                <w:rPr>
                  <w:rStyle w:val="Lienhypertexte"/>
                </w:rPr>
                <w:t>CERD/C/TTO/15-16</w:t>
              </w:r>
            </w:hyperlink>
            <w:r w:rsidRPr="005D6B53">
              <w:t>)</w:t>
            </w:r>
          </w:p>
        </w:tc>
      </w:tr>
      <w:tr w:rsidR="00B24161" w:rsidRPr="00E71884" w14:paraId="1B2AFAB4" w14:textId="77777777" w:rsidTr="0045530B">
        <w:trPr>
          <w:cantSplit/>
        </w:trPr>
        <w:tc>
          <w:tcPr>
            <w:tcW w:w="1700" w:type="dxa"/>
            <w:tcBorders>
              <w:bottom w:val="single" w:sz="12" w:space="0" w:color="auto"/>
            </w:tcBorders>
          </w:tcPr>
          <w:p w14:paraId="7ACC8FFA" w14:textId="77777777" w:rsidR="00B24161" w:rsidRPr="00E71884" w:rsidRDefault="00B24161" w:rsidP="0045530B">
            <w:pPr>
              <w:spacing w:before="40" w:after="120"/>
              <w:ind w:right="113"/>
            </w:pPr>
            <w:r>
              <w:t>Zambie</w:t>
            </w:r>
          </w:p>
        </w:tc>
        <w:tc>
          <w:tcPr>
            <w:tcW w:w="5528" w:type="dxa"/>
            <w:tcBorders>
              <w:bottom w:val="single" w:sz="12" w:space="0" w:color="auto"/>
            </w:tcBorders>
          </w:tcPr>
          <w:p w14:paraId="14BC6993" w14:textId="77777777" w:rsidR="00B24161" w:rsidRPr="00301ED9" w:rsidRDefault="00B24161" w:rsidP="0045530B">
            <w:pPr>
              <w:spacing w:before="40" w:after="120"/>
              <w:rPr>
                <w:spacing w:val="-2"/>
              </w:rPr>
            </w:pPr>
            <w:r w:rsidRPr="002805D0">
              <w:rPr>
                <w:spacing w:val="-2"/>
              </w:rPr>
              <w:t xml:space="preserve">Rapport valant vingtième à </w:t>
            </w:r>
            <w:r>
              <w:rPr>
                <w:spacing w:val="-2"/>
              </w:rPr>
              <w:t>vingt-sixième</w:t>
            </w:r>
            <w:r w:rsidRPr="002805D0">
              <w:rPr>
                <w:spacing w:val="-2"/>
              </w:rPr>
              <w:t xml:space="preserve"> rapports périodiques, attendu en 20</w:t>
            </w:r>
            <w:r>
              <w:rPr>
                <w:spacing w:val="-2"/>
              </w:rPr>
              <w:t>23</w:t>
            </w:r>
            <w:r w:rsidRPr="002805D0">
              <w:rPr>
                <w:spacing w:val="-2"/>
              </w:rPr>
              <w:t>, soumis en 2024 (</w:t>
            </w:r>
            <w:hyperlink r:id="rId38" w:history="1">
              <w:r w:rsidRPr="00F85AA5">
                <w:rPr>
                  <w:rStyle w:val="Lienhypertexte"/>
                </w:rPr>
                <w:t>CERD/C/ZMB/20-2</w:t>
              </w:r>
              <w:r w:rsidRPr="00F85AA5">
                <w:rPr>
                  <w:rStyle w:val="Lienhypertexte"/>
                  <w:spacing w:val="-2"/>
                </w:rPr>
                <w:t>6</w:t>
              </w:r>
            </w:hyperlink>
            <w:r>
              <w:rPr>
                <w:spacing w:val="-2"/>
              </w:rPr>
              <w:t>)</w:t>
            </w:r>
          </w:p>
        </w:tc>
      </w:tr>
    </w:tbl>
    <w:p w14:paraId="5AE09E1C" w14:textId="77777777" w:rsidR="00B24161" w:rsidRPr="00E71884" w:rsidRDefault="00B24161" w:rsidP="00B24161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4345C0">
        <w:rPr>
          <w:i/>
          <w:iCs/>
          <w:sz w:val="18"/>
          <w:szCs w:val="18"/>
          <w:vertAlign w:val="superscript"/>
          <w:lang w:val="fr-FR"/>
        </w:rPr>
        <w:t>a</w:t>
      </w:r>
      <w:r w:rsidRPr="00E71884">
        <w:rPr>
          <w:sz w:val="18"/>
          <w:szCs w:val="18"/>
          <w:lang w:val="fr-FR"/>
        </w:rPr>
        <w:t xml:space="preserve">  Il est prévu que le Comité examine le rapport à sa </w:t>
      </w:r>
      <w:r w:rsidRPr="001C7D35">
        <w:rPr>
          <w:sz w:val="18"/>
          <w:szCs w:val="18"/>
          <w:lang w:val="fr-FR"/>
        </w:rPr>
        <w:t>11</w:t>
      </w:r>
      <w:r>
        <w:rPr>
          <w:sz w:val="18"/>
          <w:szCs w:val="18"/>
          <w:lang w:val="fr-FR"/>
        </w:rPr>
        <w:t>7</w:t>
      </w:r>
      <w:r w:rsidRPr="00E71884">
        <w:rPr>
          <w:sz w:val="18"/>
          <w:szCs w:val="18"/>
          <w:vertAlign w:val="superscript"/>
          <w:lang w:val="fr-FR"/>
        </w:rPr>
        <w:t>e</w:t>
      </w:r>
      <w:r w:rsidRPr="00E71884">
        <w:rPr>
          <w:sz w:val="18"/>
          <w:szCs w:val="18"/>
          <w:lang w:val="fr-FR"/>
        </w:rPr>
        <w:t> session</w:t>
      </w:r>
      <w:r w:rsidRPr="004345C0">
        <w:rPr>
          <w:sz w:val="18"/>
          <w:szCs w:val="18"/>
          <w:lang w:val="fr-FR"/>
        </w:rPr>
        <w:t>.</w:t>
      </w:r>
    </w:p>
    <w:p w14:paraId="761E8663" w14:textId="77777777" w:rsidR="00B24161" w:rsidRPr="00E71884" w:rsidRDefault="00B24161" w:rsidP="00B24161">
      <w:pPr>
        <w:pStyle w:val="Titre1"/>
        <w:spacing w:after="120"/>
        <w:rPr>
          <w:b/>
          <w:bCs/>
          <w:lang w:val="fr-FR"/>
        </w:rPr>
      </w:pPr>
      <w:r w:rsidRPr="00D00BA2">
        <w:rPr>
          <w:lang w:val="fr-FR"/>
        </w:rPr>
        <w:t>Tableau </w:t>
      </w:r>
      <w:r w:rsidRPr="001C7D35">
        <w:rPr>
          <w:lang w:val="fr-FR"/>
        </w:rPr>
        <w:t>2</w:t>
      </w:r>
      <w:r w:rsidRPr="00D00BA2">
        <w:rPr>
          <w:lang w:val="fr-FR"/>
        </w:rPr>
        <w:t xml:space="preserve"> </w:t>
      </w:r>
      <w:r w:rsidRPr="00D00BA2">
        <w:rPr>
          <w:lang w:val="fr-FR"/>
        </w:rPr>
        <w:br/>
      </w:r>
      <w:r w:rsidRPr="00E71884">
        <w:rPr>
          <w:b/>
          <w:bCs/>
          <w:lang w:val="fr-FR"/>
        </w:rPr>
        <w:t xml:space="preserve">États </w:t>
      </w:r>
      <w:r>
        <w:rPr>
          <w:b/>
          <w:bCs/>
          <w:lang w:val="fr-FR"/>
        </w:rPr>
        <w:t>P</w:t>
      </w:r>
      <w:r w:rsidRPr="00E71884">
        <w:rPr>
          <w:b/>
          <w:bCs/>
          <w:lang w:val="fr-FR"/>
        </w:rPr>
        <w:t>arties dont les rapports sont en retard</w:t>
      </w:r>
    </w:p>
    <w:tbl>
      <w:tblPr>
        <w:tblW w:w="723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3786"/>
        <w:gridCol w:w="1743"/>
      </w:tblGrid>
      <w:tr w:rsidR="00B24161" w:rsidRPr="004345C0" w14:paraId="4060404C" w14:textId="77777777" w:rsidTr="0045530B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C168B97" w14:textId="77777777" w:rsidR="00B24161" w:rsidRPr="00166402" w:rsidRDefault="00B24161" w:rsidP="0045530B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 xml:space="preserve">État </w:t>
            </w:r>
            <w:r>
              <w:rPr>
                <w:i/>
                <w:sz w:val="16"/>
              </w:rPr>
              <w:t>P</w:t>
            </w:r>
            <w:r w:rsidRPr="004345C0">
              <w:rPr>
                <w:i/>
                <w:sz w:val="16"/>
              </w:rPr>
              <w:t>artie</w:t>
            </w:r>
          </w:p>
        </w:tc>
        <w:tc>
          <w:tcPr>
            <w:tcW w:w="37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7F5CAA3" w14:textId="77777777" w:rsidR="00B24161" w:rsidRPr="00166402" w:rsidRDefault="00B24161" w:rsidP="0045530B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Rapport attendu</w:t>
            </w:r>
          </w:p>
        </w:tc>
        <w:tc>
          <w:tcPr>
            <w:tcW w:w="174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B6BC48E" w14:textId="77777777" w:rsidR="00B24161" w:rsidRPr="00166402" w:rsidRDefault="00B24161" w:rsidP="0045530B">
            <w:pPr>
              <w:spacing w:before="80" w:after="80" w:line="200" w:lineRule="exact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Date à laquelle le rapport aurait dû être soumis</w:t>
            </w:r>
          </w:p>
        </w:tc>
      </w:tr>
      <w:tr w:rsidR="00B24161" w:rsidRPr="00166402" w14:paraId="404BA9A1" w14:textId="77777777" w:rsidTr="0045530B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</w:tcBorders>
          </w:tcPr>
          <w:p w14:paraId="478F6CB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  <w:tcBorders>
              <w:top w:val="single" w:sz="12" w:space="0" w:color="auto"/>
            </w:tcBorders>
          </w:tcPr>
          <w:p w14:paraId="644B734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1743" w:type="dxa"/>
            <w:tcBorders>
              <w:top w:val="single" w:sz="12" w:space="0" w:color="auto"/>
            </w:tcBorders>
          </w:tcPr>
          <w:p w14:paraId="3D92B58D" w14:textId="77777777" w:rsidR="00B24161" w:rsidRPr="00166402" w:rsidRDefault="00B24161" w:rsidP="0045530B">
            <w:pPr>
              <w:spacing w:before="40" w:after="120"/>
            </w:pPr>
          </w:p>
        </w:tc>
      </w:tr>
      <w:tr w:rsidR="00B24161" w:rsidRPr="00166402" w:rsidDel="008700D1" w14:paraId="424452FD" w14:textId="77777777" w:rsidTr="0045530B">
        <w:tc>
          <w:tcPr>
            <w:tcW w:w="1701" w:type="dxa"/>
            <w:vMerge w:val="restart"/>
          </w:tcPr>
          <w:p w14:paraId="31B7634D" w14:textId="77777777" w:rsidR="00B24161" w:rsidRPr="00166402" w:rsidDel="008700D1" w:rsidRDefault="00B24161" w:rsidP="0045530B">
            <w:pPr>
              <w:spacing w:before="40" w:after="120"/>
              <w:ind w:right="113"/>
            </w:pPr>
            <w:r w:rsidRPr="00166402">
              <w:t>Algérie</w:t>
            </w:r>
          </w:p>
        </w:tc>
        <w:tc>
          <w:tcPr>
            <w:tcW w:w="3786" w:type="dxa"/>
          </w:tcPr>
          <w:p w14:paraId="63694455" w14:textId="77777777" w:rsidR="00B24161" w:rsidRPr="00166402" w:rsidDel="008700D1" w:rsidRDefault="00B24161" w:rsidP="0045530B">
            <w:pPr>
              <w:spacing w:before="40" w:after="120"/>
              <w:ind w:right="113"/>
            </w:pPr>
            <w:r w:rsidRPr="00166402">
              <w:t xml:space="preserve">Rapport valant vingt-deuxième </w:t>
            </w:r>
            <w:r w:rsidRPr="00166402">
              <w:br/>
              <w:t>à vingt-quatrième rapports périodiques</w:t>
            </w:r>
          </w:p>
        </w:tc>
        <w:tc>
          <w:tcPr>
            <w:tcW w:w="1743" w:type="dxa"/>
          </w:tcPr>
          <w:p w14:paraId="586F5608" w14:textId="77777777" w:rsidR="00B24161" w:rsidRPr="00166402" w:rsidDel="008700D1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B24161" w:rsidRPr="00166402" w:rsidDel="008700D1" w14:paraId="2CA4B839" w14:textId="77777777" w:rsidTr="0045530B">
        <w:tc>
          <w:tcPr>
            <w:tcW w:w="1701" w:type="dxa"/>
            <w:vMerge/>
          </w:tcPr>
          <w:p w14:paraId="523084D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A64BFD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61F5FA2" w14:textId="77777777" w:rsidR="00B24161" w:rsidRPr="001C7D35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B24161" w:rsidRPr="00166402" w:rsidDel="008700D1" w14:paraId="52ACFC82" w14:textId="77777777" w:rsidTr="0045530B">
        <w:tc>
          <w:tcPr>
            <w:tcW w:w="1701" w:type="dxa"/>
            <w:vMerge/>
          </w:tcPr>
          <w:p w14:paraId="463C2B9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61F5C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six</w:t>
            </w:r>
            <w:r w:rsidRPr="00166402">
              <w:t>ième rapport périodique</w:t>
            </w:r>
          </w:p>
        </w:tc>
        <w:tc>
          <w:tcPr>
            <w:tcW w:w="1743" w:type="dxa"/>
          </w:tcPr>
          <w:p w14:paraId="021DF783" w14:textId="77777777" w:rsidR="00B24161" w:rsidRPr="00166402" w:rsidRDefault="00B24161" w:rsidP="0045530B">
            <w:pPr>
              <w:spacing w:before="40" w:after="120"/>
            </w:pPr>
            <w:r>
              <w:t>15 mars 2025</w:t>
            </w:r>
          </w:p>
        </w:tc>
      </w:tr>
      <w:tr w:rsidR="00B24161" w:rsidRPr="00166402" w:rsidDel="008700D1" w14:paraId="602AACB3" w14:textId="77777777" w:rsidTr="0045530B">
        <w:tc>
          <w:tcPr>
            <w:tcW w:w="1701" w:type="dxa"/>
          </w:tcPr>
          <w:p w14:paraId="515FEF9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Andorre</w:t>
            </w:r>
          </w:p>
        </w:tc>
        <w:tc>
          <w:tcPr>
            <w:tcW w:w="3786" w:type="dxa"/>
          </w:tcPr>
          <w:p w14:paraId="6877D8C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septième et huitième rapports périodiques</w:t>
            </w:r>
          </w:p>
        </w:tc>
        <w:tc>
          <w:tcPr>
            <w:tcW w:w="1743" w:type="dxa"/>
          </w:tcPr>
          <w:p w14:paraId="58C3874E" w14:textId="77777777" w:rsidR="00B24161" w:rsidRPr="00166402" w:rsidRDefault="00B24161" w:rsidP="0045530B">
            <w:pPr>
              <w:spacing w:before="40" w:after="120"/>
            </w:pPr>
            <w:r w:rsidRPr="001C7D35">
              <w:t>22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B24161" w:rsidRPr="00166402" w:rsidDel="008700D1" w14:paraId="5A855D4D" w14:textId="77777777" w:rsidTr="0045530B">
        <w:tc>
          <w:tcPr>
            <w:tcW w:w="1701" w:type="dxa"/>
          </w:tcPr>
          <w:p w14:paraId="6030486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56C7E0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Neuvième rapport périodique</w:t>
            </w:r>
          </w:p>
        </w:tc>
        <w:tc>
          <w:tcPr>
            <w:tcW w:w="1743" w:type="dxa"/>
          </w:tcPr>
          <w:p w14:paraId="173EAD27" w14:textId="77777777" w:rsidR="00B24161" w:rsidRPr="001C7D35" w:rsidRDefault="00B24161" w:rsidP="0045530B">
            <w:pPr>
              <w:spacing w:before="40" w:after="120"/>
            </w:pPr>
            <w:r>
              <w:t>22 octobre 2025</w:t>
            </w:r>
          </w:p>
        </w:tc>
      </w:tr>
      <w:tr w:rsidR="00B24161" w:rsidRPr="00166402" w:rsidDel="008700D1" w14:paraId="08476A66" w14:textId="77777777" w:rsidTr="0045530B">
        <w:tc>
          <w:tcPr>
            <w:tcW w:w="1701" w:type="dxa"/>
            <w:vMerge w:val="restart"/>
          </w:tcPr>
          <w:p w14:paraId="49592C4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Angola</w:t>
            </w:r>
          </w:p>
        </w:tc>
        <w:tc>
          <w:tcPr>
            <w:tcW w:w="3786" w:type="dxa"/>
          </w:tcPr>
          <w:p w14:paraId="7D04DA2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3E3166F4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2020</w:t>
            </w:r>
          </w:p>
        </w:tc>
      </w:tr>
      <w:tr w:rsidR="00B24161" w:rsidRPr="00166402" w:rsidDel="008700D1" w14:paraId="1AE8FEBF" w14:textId="77777777" w:rsidTr="0045530B">
        <w:tc>
          <w:tcPr>
            <w:tcW w:w="1701" w:type="dxa"/>
            <w:vMerge/>
          </w:tcPr>
          <w:p w14:paraId="36C970A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F4310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7B08C7E1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2022</w:t>
            </w:r>
          </w:p>
        </w:tc>
      </w:tr>
      <w:tr w:rsidR="00B24161" w:rsidRPr="00166402" w:rsidDel="008700D1" w14:paraId="57819FBB" w14:textId="77777777" w:rsidTr="0045530B">
        <w:tc>
          <w:tcPr>
            <w:tcW w:w="1701" w:type="dxa"/>
            <w:vMerge/>
          </w:tcPr>
          <w:p w14:paraId="7781B08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5E7F17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Troisième rapport périodique</w:t>
            </w:r>
          </w:p>
        </w:tc>
        <w:tc>
          <w:tcPr>
            <w:tcW w:w="1743" w:type="dxa"/>
          </w:tcPr>
          <w:p w14:paraId="553E70FE" w14:textId="77777777" w:rsidR="00B24161" w:rsidRPr="001C7D35" w:rsidRDefault="00B24161" w:rsidP="0045530B">
            <w:pPr>
              <w:spacing w:before="40" w:after="120"/>
            </w:pPr>
            <w:r>
              <w:t>2 novembre 2024</w:t>
            </w:r>
          </w:p>
        </w:tc>
      </w:tr>
      <w:tr w:rsidR="004C2C1E" w:rsidRPr="00166402" w14:paraId="3163E40D" w14:textId="77777777" w:rsidTr="0045530B">
        <w:tc>
          <w:tcPr>
            <w:tcW w:w="1701" w:type="dxa"/>
            <w:vMerge w:val="restart"/>
          </w:tcPr>
          <w:p w14:paraId="22D9B28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Antigua-et-Barbuda</w:t>
            </w:r>
          </w:p>
        </w:tc>
        <w:tc>
          <w:tcPr>
            <w:tcW w:w="3786" w:type="dxa"/>
          </w:tcPr>
          <w:p w14:paraId="14A1FC7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dixième et onzième rapports périodiques</w:t>
            </w:r>
          </w:p>
        </w:tc>
        <w:tc>
          <w:tcPr>
            <w:tcW w:w="1743" w:type="dxa"/>
          </w:tcPr>
          <w:p w14:paraId="255E6560" w14:textId="77777777" w:rsidR="004C2C1E" w:rsidRPr="00166402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4C2C1E" w:rsidRPr="00166402" w14:paraId="0AE17B81" w14:textId="77777777" w:rsidTr="0045530B">
        <w:tc>
          <w:tcPr>
            <w:tcW w:w="1701" w:type="dxa"/>
            <w:vMerge/>
          </w:tcPr>
          <w:p w14:paraId="603087D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0D7F0A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37386E05" w14:textId="77777777" w:rsidR="004C2C1E" w:rsidRPr="00166402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4C2C1E" w:rsidRPr="00166402" w14:paraId="5544E0AB" w14:textId="77777777" w:rsidTr="0045530B">
        <w:tc>
          <w:tcPr>
            <w:tcW w:w="1701" w:type="dxa"/>
            <w:vMerge/>
          </w:tcPr>
          <w:p w14:paraId="074BB47F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581B3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15180357" w14:textId="77777777" w:rsidR="004C2C1E" w:rsidRPr="00166402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4C2C1E" w:rsidRPr="00166402" w14:paraId="4D873CD5" w14:textId="77777777" w:rsidTr="0045530B">
        <w:tc>
          <w:tcPr>
            <w:tcW w:w="1701" w:type="dxa"/>
            <w:vMerge/>
          </w:tcPr>
          <w:p w14:paraId="4E6BE59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C530FF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39996A13" w14:textId="77777777" w:rsidR="004C2C1E" w:rsidRPr="00166402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4C2C1E" w:rsidRPr="00166402" w14:paraId="6489ABAA" w14:textId="77777777" w:rsidTr="0045530B">
        <w:tc>
          <w:tcPr>
            <w:tcW w:w="1701" w:type="dxa"/>
            <w:vMerge/>
          </w:tcPr>
          <w:p w14:paraId="5835A0B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C63E83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3FD18936" w14:textId="77777777" w:rsidR="004C2C1E" w:rsidRPr="00166402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4C2C1E" w:rsidRPr="00166402" w14:paraId="63D23215" w14:textId="77777777" w:rsidTr="0045530B">
        <w:tc>
          <w:tcPr>
            <w:tcW w:w="1701" w:type="dxa"/>
            <w:vMerge/>
          </w:tcPr>
          <w:p w14:paraId="108B8AC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589F7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66EB16AF" w14:textId="77777777" w:rsidR="004C2C1E" w:rsidRPr="00166402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4C2C1E" w:rsidRPr="00166402" w14:paraId="4004F91F" w14:textId="77777777" w:rsidTr="0045530B">
        <w:tc>
          <w:tcPr>
            <w:tcW w:w="1701" w:type="dxa"/>
            <w:vMerge/>
          </w:tcPr>
          <w:p w14:paraId="11D828C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A1D36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5738FB13" w14:textId="77777777" w:rsidR="004C2C1E" w:rsidRPr="00166402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4C2C1E" w:rsidRPr="00166402" w14:paraId="55EA87F1" w14:textId="77777777" w:rsidTr="0045530B">
        <w:tc>
          <w:tcPr>
            <w:tcW w:w="1701" w:type="dxa"/>
            <w:vMerge/>
          </w:tcPr>
          <w:p w14:paraId="19D5DF5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E61EF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33DD393" w14:textId="77777777" w:rsidR="004C2C1E" w:rsidRPr="00166402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 novembre </w:t>
            </w:r>
            <w:r w:rsidRPr="001C7D35">
              <w:t>2023</w:t>
            </w:r>
          </w:p>
        </w:tc>
      </w:tr>
      <w:tr w:rsidR="004C2C1E" w:rsidRPr="00166402" w14:paraId="7DDB1DD6" w14:textId="77777777" w:rsidTr="0045530B">
        <w:tc>
          <w:tcPr>
            <w:tcW w:w="1701" w:type="dxa"/>
            <w:vMerge/>
          </w:tcPr>
          <w:p w14:paraId="216E04B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B7A3FE" w14:textId="77777777" w:rsidR="004C2C1E" w:rsidRPr="00166402" w:rsidRDefault="004C2C1E" w:rsidP="0045530B">
            <w:pPr>
              <w:spacing w:before="40" w:after="120"/>
              <w:ind w:right="113"/>
            </w:pPr>
            <w:r>
              <w:t>Dix-neuvième rapport périodique</w:t>
            </w:r>
          </w:p>
        </w:tc>
        <w:tc>
          <w:tcPr>
            <w:tcW w:w="1743" w:type="dxa"/>
          </w:tcPr>
          <w:p w14:paraId="641B1400" w14:textId="77777777" w:rsidR="004C2C1E" w:rsidRPr="001C7D35" w:rsidRDefault="004C2C1E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 novembre</w:t>
            </w:r>
            <w:r>
              <w:t xml:space="preserve"> 2025</w:t>
            </w:r>
          </w:p>
        </w:tc>
      </w:tr>
      <w:tr w:rsidR="00B24161" w:rsidRPr="00166402" w14:paraId="34260002" w14:textId="77777777" w:rsidTr="0045530B">
        <w:tc>
          <w:tcPr>
            <w:tcW w:w="1701" w:type="dxa"/>
            <w:vMerge w:val="restart"/>
          </w:tcPr>
          <w:p w14:paraId="5A1492C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Australie</w:t>
            </w:r>
          </w:p>
        </w:tc>
        <w:tc>
          <w:tcPr>
            <w:tcW w:w="3786" w:type="dxa"/>
          </w:tcPr>
          <w:p w14:paraId="624FB5D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vingt et unième et vingt</w:t>
            </w:r>
            <w:r w:rsidRPr="00166402">
              <w:noBreakHyphen/>
              <w:t>deuxième rapports périodiques</w:t>
            </w:r>
          </w:p>
        </w:tc>
        <w:tc>
          <w:tcPr>
            <w:tcW w:w="1743" w:type="dxa"/>
          </w:tcPr>
          <w:p w14:paraId="26FF888B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2020</w:t>
            </w:r>
          </w:p>
        </w:tc>
      </w:tr>
      <w:tr w:rsidR="00B24161" w:rsidRPr="00166402" w14:paraId="54EE70F2" w14:textId="77777777" w:rsidTr="0045530B">
        <w:tc>
          <w:tcPr>
            <w:tcW w:w="1701" w:type="dxa"/>
            <w:vMerge/>
          </w:tcPr>
          <w:p w14:paraId="30DB197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6C50F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66B7EDB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2022</w:t>
            </w:r>
          </w:p>
        </w:tc>
      </w:tr>
      <w:tr w:rsidR="00B24161" w:rsidRPr="00166402" w14:paraId="2E99E0C2" w14:textId="77777777" w:rsidTr="0045530B">
        <w:tc>
          <w:tcPr>
            <w:tcW w:w="1701" w:type="dxa"/>
            <w:vMerge/>
          </w:tcPr>
          <w:p w14:paraId="5A6FE88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237689E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Vingt-quatrième rapport périodique</w:t>
            </w:r>
          </w:p>
        </w:tc>
        <w:tc>
          <w:tcPr>
            <w:tcW w:w="1743" w:type="dxa"/>
          </w:tcPr>
          <w:p w14:paraId="72B5415F" w14:textId="77777777" w:rsidR="00B24161" w:rsidRPr="001C7D35" w:rsidRDefault="00B24161" w:rsidP="0045530B">
            <w:pPr>
              <w:spacing w:before="40" w:after="120"/>
            </w:pPr>
            <w:r>
              <w:t>30 octobre 2024</w:t>
            </w:r>
          </w:p>
        </w:tc>
      </w:tr>
      <w:tr w:rsidR="00B24161" w:rsidRPr="00166402" w14:paraId="3F4312FE" w14:textId="77777777" w:rsidTr="0045530B">
        <w:tc>
          <w:tcPr>
            <w:tcW w:w="1701" w:type="dxa"/>
            <w:vMerge w:val="restart"/>
          </w:tcPr>
          <w:p w14:paraId="6050471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Bahamas</w:t>
            </w:r>
            <w:r>
              <w:t xml:space="preserve"> (Les)</w:t>
            </w:r>
          </w:p>
        </w:tc>
        <w:tc>
          <w:tcPr>
            <w:tcW w:w="3786" w:type="dxa"/>
          </w:tcPr>
          <w:p w14:paraId="02C35A2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quinzième et seizième rapports périodiques</w:t>
            </w:r>
          </w:p>
        </w:tc>
        <w:tc>
          <w:tcPr>
            <w:tcW w:w="1743" w:type="dxa"/>
          </w:tcPr>
          <w:p w14:paraId="1B665121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2006</w:t>
            </w:r>
          </w:p>
        </w:tc>
      </w:tr>
      <w:tr w:rsidR="00B24161" w:rsidRPr="00166402" w14:paraId="17CE54AF" w14:textId="77777777" w:rsidTr="0045530B">
        <w:tc>
          <w:tcPr>
            <w:tcW w:w="1701" w:type="dxa"/>
            <w:vMerge/>
          </w:tcPr>
          <w:p w14:paraId="0B3C670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74844D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A85BDC8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2008</w:t>
            </w:r>
          </w:p>
        </w:tc>
      </w:tr>
      <w:tr w:rsidR="00B24161" w:rsidRPr="00166402" w14:paraId="51837164" w14:textId="77777777" w:rsidTr="0045530B">
        <w:tc>
          <w:tcPr>
            <w:tcW w:w="1701" w:type="dxa"/>
            <w:vMerge/>
          </w:tcPr>
          <w:p w14:paraId="61938BC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67033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2EF3940D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2010</w:t>
            </w:r>
          </w:p>
        </w:tc>
      </w:tr>
      <w:tr w:rsidR="00B24161" w:rsidRPr="00166402" w14:paraId="30894AC2" w14:textId="77777777" w:rsidTr="0045530B">
        <w:tc>
          <w:tcPr>
            <w:tcW w:w="1701" w:type="dxa"/>
            <w:vMerge/>
          </w:tcPr>
          <w:p w14:paraId="3AA1EBC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DF4B6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415D3A10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2012</w:t>
            </w:r>
          </w:p>
        </w:tc>
      </w:tr>
      <w:tr w:rsidR="00B24161" w:rsidRPr="00166402" w14:paraId="4EDCC317" w14:textId="77777777" w:rsidTr="0045530B">
        <w:tc>
          <w:tcPr>
            <w:tcW w:w="1701" w:type="dxa"/>
            <w:vMerge/>
          </w:tcPr>
          <w:p w14:paraId="1E05D13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38E60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01DE7936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2014</w:t>
            </w:r>
          </w:p>
        </w:tc>
      </w:tr>
      <w:tr w:rsidR="00B24161" w:rsidRPr="00166402" w14:paraId="6A696D7C" w14:textId="77777777" w:rsidTr="0045530B">
        <w:tc>
          <w:tcPr>
            <w:tcW w:w="1701" w:type="dxa"/>
            <w:vMerge/>
          </w:tcPr>
          <w:p w14:paraId="0635253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FE1BA5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1B6BC7A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2016</w:t>
            </w:r>
          </w:p>
        </w:tc>
      </w:tr>
      <w:tr w:rsidR="00B24161" w:rsidRPr="00166402" w14:paraId="61B22AD9" w14:textId="77777777" w:rsidTr="0045530B">
        <w:tc>
          <w:tcPr>
            <w:tcW w:w="1701" w:type="dxa"/>
            <w:vMerge/>
          </w:tcPr>
          <w:p w14:paraId="699A0DB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0D970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2689893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B24161" w:rsidRPr="00166402" w14:paraId="37489008" w14:textId="77777777" w:rsidTr="0045530B">
        <w:tc>
          <w:tcPr>
            <w:tcW w:w="1701" w:type="dxa"/>
            <w:vMerge/>
          </w:tcPr>
          <w:p w14:paraId="0B22B2C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D3258D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F87C977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B24161" w:rsidRPr="00166402" w14:paraId="4A2DE6FB" w14:textId="77777777" w:rsidTr="0045530B">
        <w:tc>
          <w:tcPr>
            <w:tcW w:w="1701" w:type="dxa"/>
            <w:vMerge/>
          </w:tcPr>
          <w:p w14:paraId="75CA466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FC439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47BA1E6C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B24161" w:rsidRPr="00166402" w14:paraId="130A465C" w14:textId="77777777" w:rsidTr="0045530B">
        <w:tc>
          <w:tcPr>
            <w:tcW w:w="1701" w:type="dxa"/>
            <w:vMerge/>
          </w:tcPr>
          <w:p w14:paraId="5E030B8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5DE9D9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3850E913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 septembre </w:t>
            </w:r>
            <w:r w:rsidRPr="001C7D35">
              <w:t>2024</w:t>
            </w:r>
          </w:p>
        </w:tc>
      </w:tr>
      <w:tr w:rsidR="00B24161" w:rsidRPr="00166402" w14:paraId="7A103534" w14:textId="77777777" w:rsidTr="0045530B">
        <w:tc>
          <w:tcPr>
            <w:tcW w:w="1701" w:type="dxa"/>
            <w:vMerge w:val="restart"/>
          </w:tcPr>
          <w:p w14:paraId="0C3A03B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Bangladesh</w:t>
            </w:r>
          </w:p>
        </w:tc>
        <w:tc>
          <w:tcPr>
            <w:tcW w:w="3786" w:type="dxa"/>
          </w:tcPr>
          <w:p w14:paraId="28ACC06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065EB346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2002</w:t>
            </w:r>
          </w:p>
        </w:tc>
      </w:tr>
      <w:tr w:rsidR="00B24161" w:rsidRPr="00166402" w14:paraId="6CFED599" w14:textId="77777777" w:rsidTr="0045530B">
        <w:tc>
          <w:tcPr>
            <w:tcW w:w="1701" w:type="dxa"/>
            <w:vMerge/>
          </w:tcPr>
          <w:p w14:paraId="5AD6159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07D61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61AE0B92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2004</w:t>
            </w:r>
          </w:p>
        </w:tc>
      </w:tr>
      <w:tr w:rsidR="00B24161" w:rsidRPr="00166402" w14:paraId="722ADD11" w14:textId="77777777" w:rsidTr="0045530B">
        <w:tc>
          <w:tcPr>
            <w:tcW w:w="1701" w:type="dxa"/>
            <w:vMerge/>
          </w:tcPr>
          <w:p w14:paraId="07554E9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B3A71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7D1D9004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2006</w:t>
            </w:r>
          </w:p>
        </w:tc>
      </w:tr>
      <w:tr w:rsidR="00B24161" w:rsidRPr="00166402" w14:paraId="7A67ECD3" w14:textId="77777777" w:rsidTr="0045530B">
        <w:tc>
          <w:tcPr>
            <w:tcW w:w="1701" w:type="dxa"/>
            <w:vMerge/>
          </w:tcPr>
          <w:p w14:paraId="716FB98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2C6C1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513BB3A7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2008</w:t>
            </w:r>
          </w:p>
        </w:tc>
      </w:tr>
      <w:tr w:rsidR="00B24161" w:rsidRPr="00166402" w14:paraId="0372A2CC" w14:textId="77777777" w:rsidTr="0045530B">
        <w:tc>
          <w:tcPr>
            <w:tcW w:w="1701" w:type="dxa"/>
            <w:vMerge/>
          </w:tcPr>
          <w:p w14:paraId="7FF54EB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0D9AA4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39656F7B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2010</w:t>
            </w:r>
          </w:p>
        </w:tc>
      </w:tr>
      <w:tr w:rsidR="00B24161" w:rsidRPr="00166402" w14:paraId="4CC5BAE9" w14:textId="77777777" w:rsidTr="0045530B">
        <w:tc>
          <w:tcPr>
            <w:tcW w:w="1701" w:type="dxa"/>
            <w:vMerge/>
          </w:tcPr>
          <w:p w14:paraId="5FDC144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90282B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05CA229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2012</w:t>
            </w:r>
          </w:p>
        </w:tc>
      </w:tr>
      <w:tr w:rsidR="00B24161" w:rsidRPr="00166402" w14:paraId="2F7F0F53" w14:textId="77777777" w:rsidTr="0045530B">
        <w:tc>
          <w:tcPr>
            <w:tcW w:w="1701" w:type="dxa"/>
            <w:vMerge/>
          </w:tcPr>
          <w:p w14:paraId="58A0697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CF9E40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39ACA692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2014</w:t>
            </w:r>
          </w:p>
        </w:tc>
      </w:tr>
      <w:tr w:rsidR="00B24161" w:rsidRPr="00166402" w14:paraId="62456F45" w14:textId="77777777" w:rsidTr="0045530B">
        <w:tc>
          <w:tcPr>
            <w:tcW w:w="1701" w:type="dxa"/>
            <w:vMerge/>
          </w:tcPr>
          <w:p w14:paraId="387BA64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A7352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7BAE216E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2016</w:t>
            </w:r>
          </w:p>
        </w:tc>
      </w:tr>
      <w:tr w:rsidR="00B24161" w:rsidRPr="00166402" w14:paraId="1169637C" w14:textId="77777777" w:rsidTr="0045530B">
        <w:tc>
          <w:tcPr>
            <w:tcW w:w="1701" w:type="dxa"/>
            <w:vMerge/>
          </w:tcPr>
          <w:p w14:paraId="1CCAA31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4DEF72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8BC788C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2018</w:t>
            </w:r>
          </w:p>
        </w:tc>
      </w:tr>
      <w:tr w:rsidR="00B24161" w:rsidRPr="00166402" w14:paraId="4ABA9786" w14:textId="77777777" w:rsidTr="0045530B">
        <w:tc>
          <w:tcPr>
            <w:tcW w:w="1701" w:type="dxa"/>
            <w:vMerge/>
          </w:tcPr>
          <w:p w14:paraId="131A509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932BD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006AA27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2020</w:t>
            </w:r>
          </w:p>
        </w:tc>
      </w:tr>
      <w:tr w:rsidR="00B24161" w:rsidRPr="00166402" w14:paraId="2194E784" w14:textId="77777777" w:rsidTr="0045530B">
        <w:tc>
          <w:tcPr>
            <w:tcW w:w="1701" w:type="dxa"/>
            <w:vMerge/>
          </w:tcPr>
          <w:p w14:paraId="7353C52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FC00C7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35ABF9A4" w14:textId="77777777" w:rsidR="00B24161" w:rsidRPr="00F85AA5" w:rsidRDefault="00B24161" w:rsidP="0045530B">
            <w:pPr>
              <w:spacing w:before="40" w:after="120"/>
            </w:pPr>
            <w:r w:rsidRPr="00F85AA5">
              <w:t>11 juillet 2022</w:t>
            </w:r>
          </w:p>
        </w:tc>
      </w:tr>
      <w:tr w:rsidR="00B24161" w:rsidRPr="00166402" w14:paraId="3F936A25" w14:textId="77777777" w:rsidTr="0045530B">
        <w:tc>
          <w:tcPr>
            <w:tcW w:w="1701" w:type="dxa"/>
            <w:vMerge/>
          </w:tcPr>
          <w:p w14:paraId="68826BB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6C727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516F8D7A" w14:textId="77777777" w:rsidR="00B24161" w:rsidRPr="00F85AA5" w:rsidRDefault="00B24161" w:rsidP="0045530B">
            <w:pPr>
              <w:spacing w:before="40" w:after="120"/>
            </w:pPr>
            <w:r w:rsidRPr="00F85AA5">
              <w:t>11 juillet 2024</w:t>
            </w:r>
          </w:p>
        </w:tc>
      </w:tr>
      <w:tr w:rsidR="004C2C1E" w:rsidRPr="00166402" w14:paraId="50977BF9" w14:textId="77777777" w:rsidTr="0045530B">
        <w:tc>
          <w:tcPr>
            <w:tcW w:w="1701" w:type="dxa"/>
            <w:vMerge w:val="restart"/>
          </w:tcPr>
          <w:p w14:paraId="155BEBB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Barbade</w:t>
            </w:r>
          </w:p>
        </w:tc>
        <w:tc>
          <w:tcPr>
            <w:tcW w:w="3786" w:type="dxa"/>
          </w:tcPr>
          <w:p w14:paraId="026E1F3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dix-septième et dix</w:t>
            </w:r>
            <w:r>
              <w:noBreakHyphen/>
            </w:r>
            <w:r w:rsidRPr="00166402">
              <w:t>huitième rapports périodiques</w:t>
            </w:r>
          </w:p>
        </w:tc>
        <w:tc>
          <w:tcPr>
            <w:tcW w:w="1743" w:type="dxa"/>
          </w:tcPr>
          <w:p w14:paraId="55AFB3F4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2007</w:t>
            </w:r>
          </w:p>
        </w:tc>
      </w:tr>
      <w:tr w:rsidR="004C2C1E" w:rsidRPr="00166402" w14:paraId="63FA6706" w14:textId="77777777" w:rsidTr="0045530B">
        <w:tc>
          <w:tcPr>
            <w:tcW w:w="1701" w:type="dxa"/>
            <w:vMerge/>
          </w:tcPr>
          <w:p w14:paraId="5E7BD24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3DD67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125863D4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2009</w:t>
            </w:r>
          </w:p>
        </w:tc>
      </w:tr>
      <w:tr w:rsidR="004C2C1E" w:rsidRPr="00166402" w14:paraId="1465F5DF" w14:textId="77777777" w:rsidTr="0045530B">
        <w:tc>
          <w:tcPr>
            <w:tcW w:w="1701" w:type="dxa"/>
            <w:vMerge/>
          </w:tcPr>
          <w:p w14:paraId="184F351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B35F2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49567226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4C2C1E" w:rsidRPr="00166402" w14:paraId="6069C383" w14:textId="77777777" w:rsidTr="0045530B">
        <w:tc>
          <w:tcPr>
            <w:tcW w:w="1701" w:type="dxa"/>
            <w:vMerge/>
          </w:tcPr>
          <w:p w14:paraId="26962C3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2B7A1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20F7E06F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4C2C1E" w:rsidRPr="00166402" w14:paraId="73E12A96" w14:textId="77777777" w:rsidTr="0045530B">
        <w:tc>
          <w:tcPr>
            <w:tcW w:w="1701" w:type="dxa"/>
            <w:vMerge/>
          </w:tcPr>
          <w:p w14:paraId="547E537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5555D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1DCA45B6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4C2C1E" w:rsidRPr="00166402" w14:paraId="21DEC13F" w14:textId="77777777" w:rsidTr="0045530B">
        <w:tc>
          <w:tcPr>
            <w:tcW w:w="1701" w:type="dxa"/>
            <w:vMerge/>
          </w:tcPr>
          <w:p w14:paraId="202BA3A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32B59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456DD705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4C2C1E" w:rsidRPr="00166402" w14:paraId="646599B7" w14:textId="77777777" w:rsidTr="0045530B">
        <w:tc>
          <w:tcPr>
            <w:tcW w:w="1701" w:type="dxa"/>
            <w:vMerge/>
          </w:tcPr>
          <w:p w14:paraId="79A84CF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9DEA6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6D36A505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4C2C1E" w:rsidRPr="00166402" w14:paraId="0F4D331A" w14:textId="77777777" w:rsidTr="0045530B">
        <w:tc>
          <w:tcPr>
            <w:tcW w:w="1701" w:type="dxa"/>
            <w:vMerge/>
          </w:tcPr>
          <w:p w14:paraId="28C6E6B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8D96C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5FDF29A3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4C2C1E" w:rsidRPr="00166402" w14:paraId="72DDFCF6" w14:textId="77777777" w:rsidTr="0045530B">
        <w:tc>
          <w:tcPr>
            <w:tcW w:w="1701" w:type="dxa"/>
            <w:vMerge/>
          </w:tcPr>
          <w:p w14:paraId="1FAE1A9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53F5B96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1AA97AF0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 décembre </w:t>
            </w:r>
            <w:r w:rsidRPr="001C7D35">
              <w:t>2023</w:t>
            </w:r>
          </w:p>
        </w:tc>
      </w:tr>
      <w:tr w:rsidR="004C2C1E" w:rsidRPr="00166402" w14:paraId="09882CE6" w14:textId="77777777" w:rsidTr="0045530B">
        <w:tc>
          <w:tcPr>
            <w:tcW w:w="1701" w:type="dxa"/>
            <w:vMerge/>
          </w:tcPr>
          <w:p w14:paraId="493E56E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99180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septième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473CFB79" w14:textId="77777777" w:rsidR="004C2C1E" w:rsidRPr="001C7D35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 décembre </w:t>
            </w:r>
            <w:r w:rsidRPr="001C7D35">
              <w:t>202</w:t>
            </w:r>
            <w:r>
              <w:t>5</w:t>
            </w:r>
          </w:p>
        </w:tc>
      </w:tr>
      <w:tr w:rsidR="00B24161" w:rsidRPr="00166402" w14:paraId="4ACEE194" w14:textId="77777777" w:rsidTr="0045530B">
        <w:tc>
          <w:tcPr>
            <w:tcW w:w="1701" w:type="dxa"/>
          </w:tcPr>
          <w:p w14:paraId="482F2229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Belgique</w:t>
            </w:r>
          </w:p>
        </w:tc>
        <w:tc>
          <w:tcPr>
            <w:tcW w:w="3786" w:type="dxa"/>
          </w:tcPr>
          <w:p w14:paraId="533E57F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 xml:space="preserve">Rapport valant </w:t>
            </w:r>
            <w:r>
              <w:t>vingt-troisième</w:t>
            </w:r>
            <w:r w:rsidRPr="00166402">
              <w:t xml:space="preserve"> </w:t>
            </w:r>
            <w:r>
              <w:br/>
              <w:t>à</w:t>
            </w:r>
            <w:r w:rsidRPr="00166402">
              <w:t xml:space="preserve"> </w:t>
            </w:r>
            <w:r>
              <w:t>vingt-cinquième</w:t>
            </w:r>
            <w:r w:rsidRPr="00166402">
              <w:t xml:space="preserve"> rapports périodiques</w:t>
            </w:r>
          </w:p>
        </w:tc>
        <w:tc>
          <w:tcPr>
            <w:tcW w:w="1743" w:type="dxa"/>
          </w:tcPr>
          <w:p w14:paraId="19C23744" w14:textId="77777777" w:rsidR="00B24161" w:rsidRPr="001C7D35" w:rsidRDefault="00B24161" w:rsidP="0045530B">
            <w:pPr>
              <w:spacing w:before="40" w:after="120"/>
            </w:pPr>
            <w:r>
              <w:t>6 septembre 2024</w:t>
            </w:r>
          </w:p>
        </w:tc>
      </w:tr>
      <w:tr w:rsidR="00B24161" w:rsidRPr="00166402" w14:paraId="0FE1D102" w14:textId="77777777" w:rsidTr="0045530B">
        <w:tc>
          <w:tcPr>
            <w:tcW w:w="1701" w:type="dxa"/>
            <w:vMerge w:val="restart"/>
          </w:tcPr>
          <w:p w14:paraId="7DB0B53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Belize</w:t>
            </w:r>
          </w:p>
        </w:tc>
        <w:tc>
          <w:tcPr>
            <w:tcW w:w="3786" w:type="dxa"/>
          </w:tcPr>
          <w:p w14:paraId="7F25FA7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6F078E0F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2002</w:t>
            </w:r>
          </w:p>
        </w:tc>
      </w:tr>
      <w:tr w:rsidR="00B24161" w:rsidRPr="00166402" w14:paraId="0D621471" w14:textId="77777777" w:rsidTr="0045530B">
        <w:tc>
          <w:tcPr>
            <w:tcW w:w="1701" w:type="dxa"/>
            <w:vMerge/>
          </w:tcPr>
          <w:p w14:paraId="651C016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6FD2A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22F0DD2F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2004</w:t>
            </w:r>
          </w:p>
        </w:tc>
      </w:tr>
      <w:tr w:rsidR="00B24161" w:rsidRPr="00166402" w14:paraId="6296E747" w14:textId="77777777" w:rsidTr="0045530B">
        <w:tc>
          <w:tcPr>
            <w:tcW w:w="1701" w:type="dxa"/>
            <w:vMerge/>
          </w:tcPr>
          <w:p w14:paraId="06B6E7A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E1B8C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3B7A6C3B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B24161" w:rsidRPr="00166402" w14:paraId="207FE154" w14:textId="77777777" w:rsidTr="0045530B">
        <w:tc>
          <w:tcPr>
            <w:tcW w:w="1701" w:type="dxa"/>
            <w:vMerge/>
          </w:tcPr>
          <w:p w14:paraId="5233727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BA6F9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7D577DBE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B24161" w:rsidRPr="00166402" w14:paraId="24C38DD4" w14:textId="77777777" w:rsidTr="0045530B">
        <w:tc>
          <w:tcPr>
            <w:tcW w:w="1701" w:type="dxa"/>
            <w:vMerge/>
          </w:tcPr>
          <w:p w14:paraId="64F41E5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3DE79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55EA9E30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B24161" w:rsidRPr="00166402" w14:paraId="183DA1FE" w14:textId="77777777" w:rsidTr="0045530B">
        <w:tc>
          <w:tcPr>
            <w:tcW w:w="1701" w:type="dxa"/>
            <w:vMerge/>
          </w:tcPr>
          <w:p w14:paraId="7D24B13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AE80F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58964764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B24161" w:rsidRPr="00166402" w14:paraId="424670DD" w14:textId="77777777" w:rsidTr="0045530B">
        <w:tc>
          <w:tcPr>
            <w:tcW w:w="1701" w:type="dxa"/>
            <w:vMerge/>
          </w:tcPr>
          <w:p w14:paraId="0F7C5EE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50636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74036BAB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B24161" w:rsidRPr="00166402" w14:paraId="7C52E8A5" w14:textId="77777777" w:rsidTr="0045530B">
        <w:tc>
          <w:tcPr>
            <w:tcW w:w="1701" w:type="dxa"/>
            <w:vMerge/>
          </w:tcPr>
          <w:p w14:paraId="23649DF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0BB6E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6A73ECDE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B24161" w:rsidRPr="00166402" w14:paraId="0F066488" w14:textId="77777777" w:rsidTr="0045530B">
        <w:tc>
          <w:tcPr>
            <w:tcW w:w="1701" w:type="dxa"/>
            <w:vMerge/>
          </w:tcPr>
          <w:p w14:paraId="13B406A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C6F8F6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5EDE3E3C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B24161" w:rsidRPr="00166402" w14:paraId="23E0D2B8" w14:textId="77777777" w:rsidTr="0045530B">
        <w:tc>
          <w:tcPr>
            <w:tcW w:w="1701" w:type="dxa"/>
            <w:vMerge/>
          </w:tcPr>
          <w:p w14:paraId="034B7BF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E076C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B3A3A71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B24161" w:rsidRPr="00166402" w14:paraId="55F4C61F" w14:textId="77777777" w:rsidTr="0045530B">
        <w:tc>
          <w:tcPr>
            <w:tcW w:w="1701" w:type="dxa"/>
            <w:vMerge/>
          </w:tcPr>
          <w:p w14:paraId="0300AE9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C36B73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6A1F8316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2022</w:t>
            </w:r>
          </w:p>
        </w:tc>
      </w:tr>
      <w:tr w:rsidR="00B24161" w:rsidRPr="00166402" w14:paraId="78247D58" w14:textId="77777777" w:rsidTr="0045530B">
        <w:tc>
          <w:tcPr>
            <w:tcW w:w="1701" w:type="dxa"/>
            <w:vMerge/>
          </w:tcPr>
          <w:p w14:paraId="2A61790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6C5B8D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Douzième rapport périodique</w:t>
            </w:r>
          </w:p>
        </w:tc>
        <w:tc>
          <w:tcPr>
            <w:tcW w:w="1743" w:type="dxa"/>
          </w:tcPr>
          <w:p w14:paraId="70012CE7" w14:textId="77777777" w:rsidR="00B24161" w:rsidRPr="001C7D35" w:rsidRDefault="00B24161" w:rsidP="0045530B">
            <w:pPr>
              <w:spacing w:before="40" w:after="120"/>
            </w:pPr>
            <w:r>
              <w:t>14 décembre 2024</w:t>
            </w:r>
          </w:p>
        </w:tc>
      </w:tr>
      <w:tr w:rsidR="00B24161" w:rsidRPr="00166402" w14:paraId="2BE84768" w14:textId="77777777" w:rsidTr="0045530B">
        <w:tc>
          <w:tcPr>
            <w:tcW w:w="1701" w:type="dxa"/>
            <w:vMerge w:val="restart"/>
          </w:tcPr>
          <w:p w14:paraId="2AE99AA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Cabo Verde</w:t>
            </w:r>
          </w:p>
        </w:tc>
        <w:tc>
          <w:tcPr>
            <w:tcW w:w="3786" w:type="dxa"/>
          </w:tcPr>
          <w:p w14:paraId="5EDF7C2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treizième et quatorzième rapports périodiques</w:t>
            </w:r>
          </w:p>
        </w:tc>
        <w:tc>
          <w:tcPr>
            <w:tcW w:w="1743" w:type="dxa"/>
          </w:tcPr>
          <w:p w14:paraId="3EAA721B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2006</w:t>
            </w:r>
          </w:p>
        </w:tc>
      </w:tr>
      <w:tr w:rsidR="00B24161" w:rsidRPr="00166402" w14:paraId="6FAC94A1" w14:textId="77777777" w:rsidTr="0045530B">
        <w:tc>
          <w:tcPr>
            <w:tcW w:w="1701" w:type="dxa"/>
            <w:vMerge/>
          </w:tcPr>
          <w:p w14:paraId="0908333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A1243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32F8038A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2008</w:t>
            </w:r>
          </w:p>
        </w:tc>
      </w:tr>
      <w:tr w:rsidR="00B24161" w:rsidRPr="00166402" w14:paraId="61242E36" w14:textId="77777777" w:rsidTr="0045530B">
        <w:tc>
          <w:tcPr>
            <w:tcW w:w="1701" w:type="dxa"/>
            <w:vMerge/>
          </w:tcPr>
          <w:p w14:paraId="4ACED9F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C8D1E7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4CD6A27B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2010</w:t>
            </w:r>
          </w:p>
        </w:tc>
      </w:tr>
      <w:tr w:rsidR="00B24161" w:rsidRPr="00166402" w14:paraId="267BA5A9" w14:textId="77777777" w:rsidTr="0045530B">
        <w:tc>
          <w:tcPr>
            <w:tcW w:w="1701" w:type="dxa"/>
            <w:vMerge/>
          </w:tcPr>
          <w:p w14:paraId="440DAC2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B931D0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35CD77DA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2012</w:t>
            </w:r>
          </w:p>
        </w:tc>
      </w:tr>
      <w:tr w:rsidR="00B24161" w:rsidRPr="00166402" w14:paraId="161A7308" w14:textId="77777777" w:rsidTr="0045530B">
        <w:tc>
          <w:tcPr>
            <w:tcW w:w="1701" w:type="dxa"/>
            <w:vMerge/>
          </w:tcPr>
          <w:p w14:paraId="708F187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AA5F6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F1BBC79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2014</w:t>
            </w:r>
          </w:p>
        </w:tc>
      </w:tr>
      <w:tr w:rsidR="00B24161" w:rsidRPr="00166402" w14:paraId="2EB16C28" w14:textId="77777777" w:rsidTr="0045530B">
        <w:tc>
          <w:tcPr>
            <w:tcW w:w="1701" w:type="dxa"/>
            <w:vMerge/>
          </w:tcPr>
          <w:p w14:paraId="0FBBC42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6132F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78ECC794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2016</w:t>
            </w:r>
          </w:p>
        </w:tc>
      </w:tr>
      <w:tr w:rsidR="00B24161" w:rsidRPr="00166402" w14:paraId="1473FD25" w14:textId="77777777" w:rsidTr="0045530B">
        <w:tc>
          <w:tcPr>
            <w:tcW w:w="1701" w:type="dxa"/>
            <w:vMerge/>
          </w:tcPr>
          <w:p w14:paraId="678F09E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57AE44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0694C5C6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2018</w:t>
            </w:r>
          </w:p>
        </w:tc>
      </w:tr>
      <w:tr w:rsidR="00B24161" w:rsidRPr="00166402" w14:paraId="60847055" w14:textId="77777777" w:rsidTr="0045530B">
        <w:tc>
          <w:tcPr>
            <w:tcW w:w="1701" w:type="dxa"/>
            <w:vMerge/>
          </w:tcPr>
          <w:p w14:paraId="40C3417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B367F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06A7701B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2020</w:t>
            </w:r>
          </w:p>
        </w:tc>
      </w:tr>
      <w:tr w:rsidR="00B24161" w:rsidRPr="00166402" w14:paraId="77A54F75" w14:textId="77777777" w:rsidTr="0045530B">
        <w:tc>
          <w:tcPr>
            <w:tcW w:w="1701" w:type="dxa"/>
            <w:vMerge/>
          </w:tcPr>
          <w:p w14:paraId="53D6536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499CA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030BD2DE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2022</w:t>
            </w:r>
          </w:p>
        </w:tc>
      </w:tr>
      <w:tr w:rsidR="00B24161" w:rsidRPr="00166402" w14:paraId="686750FA" w14:textId="77777777" w:rsidTr="0045530B">
        <w:tc>
          <w:tcPr>
            <w:tcW w:w="1701" w:type="dxa"/>
            <w:vMerge/>
          </w:tcPr>
          <w:p w14:paraId="1BE6404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3CCF9D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Vingt-troisième rapport périodique</w:t>
            </w:r>
          </w:p>
        </w:tc>
        <w:tc>
          <w:tcPr>
            <w:tcW w:w="1743" w:type="dxa"/>
          </w:tcPr>
          <w:p w14:paraId="16F5A27D" w14:textId="77777777" w:rsidR="00B24161" w:rsidRPr="001C7D35" w:rsidRDefault="00B24161" w:rsidP="0045530B">
            <w:pPr>
              <w:spacing w:before="40" w:after="120"/>
            </w:pPr>
            <w:r>
              <w:t>2 novembre 2024</w:t>
            </w:r>
          </w:p>
        </w:tc>
      </w:tr>
      <w:tr w:rsidR="004C2C1E" w:rsidRPr="00166402" w14:paraId="0CB500E1" w14:textId="77777777" w:rsidTr="0045530B">
        <w:tc>
          <w:tcPr>
            <w:tcW w:w="1701" w:type="dxa"/>
            <w:vMerge w:val="restart"/>
          </w:tcPr>
          <w:p w14:paraId="5E9A702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Canada</w:t>
            </w:r>
          </w:p>
        </w:tc>
        <w:tc>
          <w:tcPr>
            <w:tcW w:w="3786" w:type="dxa"/>
          </w:tcPr>
          <w:p w14:paraId="65CE0A4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 vingt-cinquième rapports périodiques</w:t>
            </w:r>
          </w:p>
        </w:tc>
        <w:tc>
          <w:tcPr>
            <w:tcW w:w="1743" w:type="dxa"/>
          </w:tcPr>
          <w:p w14:paraId="2C6DD5EF" w14:textId="77777777" w:rsidR="004C2C1E" w:rsidRPr="00166402" w:rsidRDefault="004C2C1E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4C2C1E" w:rsidRPr="00166402" w14:paraId="579B155A" w14:textId="77777777" w:rsidTr="0045530B">
        <w:tc>
          <w:tcPr>
            <w:tcW w:w="1701" w:type="dxa"/>
            <w:vMerge/>
          </w:tcPr>
          <w:p w14:paraId="16EF5D0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D1A71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10428B9" w14:textId="77777777" w:rsidR="004C2C1E" w:rsidRPr="00166402" w:rsidRDefault="004C2C1E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 novembre </w:t>
            </w:r>
            <w:r w:rsidRPr="001C7D35">
              <w:t>2023</w:t>
            </w:r>
          </w:p>
        </w:tc>
      </w:tr>
      <w:tr w:rsidR="004C2C1E" w:rsidRPr="00166402" w14:paraId="1D9A2753" w14:textId="77777777" w:rsidTr="0045530B">
        <w:tc>
          <w:tcPr>
            <w:tcW w:w="1701" w:type="dxa"/>
            <w:vMerge/>
          </w:tcPr>
          <w:p w14:paraId="738EF6D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A1359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septième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19925380" w14:textId="77777777" w:rsidR="004C2C1E" w:rsidRPr="001C7D35" w:rsidRDefault="004C2C1E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 novembre </w:t>
            </w:r>
            <w:r w:rsidRPr="001C7D35">
              <w:t>202</w:t>
            </w:r>
            <w:r>
              <w:t>5</w:t>
            </w:r>
          </w:p>
        </w:tc>
      </w:tr>
      <w:tr w:rsidR="00B24161" w:rsidRPr="00166402" w14:paraId="4D66F13E" w14:textId="77777777" w:rsidTr="0045530B">
        <w:tc>
          <w:tcPr>
            <w:tcW w:w="1701" w:type="dxa"/>
            <w:vMerge w:val="restart"/>
          </w:tcPr>
          <w:p w14:paraId="3DE35C1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Chine</w:t>
            </w:r>
          </w:p>
        </w:tc>
        <w:tc>
          <w:tcPr>
            <w:tcW w:w="3786" w:type="dxa"/>
          </w:tcPr>
          <w:p w14:paraId="5651B0E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dix-huitième à vingtième rapports périodiques</w:t>
            </w:r>
          </w:p>
        </w:tc>
        <w:tc>
          <w:tcPr>
            <w:tcW w:w="1743" w:type="dxa"/>
          </w:tcPr>
          <w:p w14:paraId="16FB9A9B" w14:textId="77777777" w:rsidR="00B24161" w:rsidRPr="00166402" w:rsidRDefault="00B24161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B24161" w:rsidRPr="00166402" w14:paraId="735EF13C" w14:textId="77777777" w:rsidTr="0045530B">
        <w:tc>
          <w:tcPr>
            <w:tcW w:w="1701" w:type="dxa"/>
            <w:vMerge/>
          </w:tcPr>
          <w:p w14:paraId="0141B59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DF0737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Vingt et unième rapport périodique</w:t>
            </w:r>
          </w:p>
        </w:tc>
        <w:tc>
          <w:tcPr>
            <w:tcW w:w="1743" w:type="dxa"/>
          </w:tcPr>
          <w:p w14:paraId="1724A1C6" w14:textId="77777777" w:rsidR="00B24161" w:rsidRPr="001C7D35" w:rsidRDefault="00B24161" w:rsidP="0045530B">
            <w:pPr>
              <w:spacing w:before="40" w:after="120"/>
            </w:pPr>
            <w:r>
              <w:t>28 janvier 2025</w:t>
            </w:r>
          </w:p>
        </w:tc>
      </w:tr>
      <w:tr w:rsidR="004C2C1E" w:rsidRPr="00166402" w14:paraId="2F1DF830" w14:textId="77777777" w:rsidTr="0045530B">
        <w:tc>
          <w:tcPr>
            <w:tcW w:w="1701" w:type="dxa"/>
            <w:vMerge w:val="restart"/>
          </w:tcPr>
          <w:p w14:paraId="1C596F8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Comores</w:t>
            </w:r>
          </w:p>
        </w:tc>
        <w:tc>
          <w:tcPr>
            <w:tcW w:w="3786" w:type="dxa"/>
          </w:tcPr>
          <w:p w14:paraId="2E17602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51CFE200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2005</w:t>
            </w:r>
          </w:p>
        </w:tc>
      </w:tr>
      <w:tr w:rsidR="004C2C1E" w:rsidRPr="00166402" w14:paraId="33B4ADA1" w14:textId="77777777" w:rsidTr="0045530B">
        <w:tc>
          <w:tcPr>
            <w:tcW w:w="1701" w:type="dxa"/>
            <w:vMerge/>
          </w:tcPr>
          <w:p w14:paraId="2BC7094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BBB95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75C2228F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2007</w:t>
            </w:r>
          </w:p>
        </w:tc>
      </w:tr>
      <w:tr w:rsidR="004C2C1E" w:rsidRPr="00166402" w14:paraId="2CB5E71E" w14:textId="77777777" w:rsidTr="0045530B">
        <w:tc>
          <w:tcPr>
            <w:tcW w:w="1701" w:type="dxa"/>
            <w:vMerge/>
          </w:tcPr>
          <w:p w14:paraId="3575BFB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47F11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3FF81E79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2009</w:t>
            </w:r>
          </w:p>
        </w:tc>
      </w:tr>
      <w:tr w:rsidR="004C2C1E" w:rsidRPr="00166402" w14:paraId="5D626477" w14:textId="77777777" w:rsidTr="0045530B">
        <w:tc>
          <w:tcPr>
            <w:tcW w:w="1701" w:type="dxa"/>
            <w:vMerge/>
          </w:tcPr>
          <w:p w14:paraId="5970431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2C99C7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4B858C41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2011</w:t>
            </w:r>
          </w:p>
        </w:tc>
      </w:tr>
      <w:tr w:rsidR="004C2C1E" w:rsidRPr="00166402" w14:paraId="54FFFA9A" w14:textId="77777777" w:rsidTr="0045530B">
        <w:tc>
          <w:tcPr>
            <w:tcW w:w="1701" w:type="dxa"/>
            <w:vMerge/>
          </w:tcPr>
          <w:p w14:paraId="22B514A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E71CD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18497451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2013</w:t>
            </w:r>
          </w:p>
        </w:tc>
      </w:tr>
      <w:tr w:rsidR="004C2C1E" w:rsidRPr="00166402" w14:paraId="612298AE" w14:textId="77777777" w:rsidTr="0045530B">
        <w:tc>
          <w:tcPr>
            <w:tcW w:w="1701" w:type="dxa"/>
            <w:vMerge/>
          </w:tcPr>
          <w:p w14:paraId="7B3DC21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4C6FB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0E655961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2015</w:t>
            </w:r>
          </w:p>
        </w:tc>
      </w:tr>
      <w:tr w:rsidR="004C2C1E" w:rsidRPr="00166402" w14:paraId="78FC237D" w14:textId="77777777" w:rsidTr="0045530B">
        <w:tc>
          <w:tcPr>
            <w:tcW w:w="1701" w:type="dxa"/>
            <w:vMerge/>
          </w:tcPr>
          <w:p w14:paraId="07483F2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AA886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1E3F2F09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2017</w:t>
            </w:r>
          </w:p>
        </w:tc>
      </w:tr>
      <w:tr w:rsidR="004C2C1E" w:rsidRPr="00166402" w14:paraId="61BD0306" w14:textId="77777777" w:rsidTr="0045530B">
        <w:tc>
          <w:tcPr>
            <w:tcW w:w="1701" w:type="dxa"/>
            <w:vMerge/>
          </w:tcPr>
          <w:p w14:paraId="7BEA6D9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7B2B5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6F3BBC8B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2019</w:t>
            </w:r>
          </w:p>
        </w:tc>
      </w:tr>
      <w:tr w:rsidR="004C2C1E" w:rsidRPr="00166402" w14:paraId="7E432FE9" w14:textId="77777777" w:rsidTr="0045530B">
        <w:tc>
          <w:tcPr>
            <w:tcW w:w="1701" w:type="dxa"/>
            <w:vMerge/>
          </w:tcPr>
          <w:p w14:paraId="2B29F7F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1B739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2C2E10B1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4C2C1E" w:rsidRPr="00166402" w14:paraId="0E73DBBF" w14:textId="77777777" w:rsidTr="0045530B">
        <w:tc>
          <w:tcPr>
            <w:tcW w:w="1701" w:type="dxa"/>
            <w:vMerge/>
          </w:tcPr>
          <w:p w14:paraId="7292072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28AF8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EE33BA5" w14:textId="77777777" w:rsidR="004C2C1E" w:rsidRPr="00166402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4C2C1E" w:rsidRPr="00166402" w14:paraId="19D2BCBC" w14:textId="77777777" w:rsidTr="0045530B">
        <w:tc>
          <w:tcPr>
            <w:tcW w:w="1701" w:type="dxa"/>
            <w:vMerge/>
          </w:tcPr>
          <w:p w14:paraId="0DC1E7B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E2E2DE" w14:textId="77777777" w:rsidR="004C2C1E" w:rsidRPr="00166402" w:rsidRDefault="004C2C1E" w:rsidP="0045530B">
            <w:pPr>
              <w:spacing w:before="40" w:after="120"/>
              <w:ind w:right="113"/>
            </w:pPr>
            <w:r>
              <w:t>Onzième rapport périodique</w:t>
            </w:r>
          </w:p>
        </w:tc>
        <w:tc>
          <w:tcPr>
            <w:tcW w:w="1743" w:type="dxa"/>
          </w:tcPr>
          <w:p w14:paraId="35264FDE" w14:textId="77777777" w:rsidR="004C2C1E" w:rsidRPr="001C7D35" w:rsidRDefault="004C2C1E" w:rsidP="0045530B">
            <w:pPr>
              <w:spacing w:before="40" w:after="120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202</w:t>
            </w:r>
            <w:r>
              <w:t>5</w:t>
            </w:r>
          </w:p>
        </w:tc>
      </w:tr>
      <w:tr w:rsidR="00B24161" w:rsidRPr="00166402" w14:paraId="01D1978A" w14:textId="77777777" w:rsidTr="0045530B">
        <w:tc>
          <w:tcPr>
            <w:tcW w:w="1701" w:type="dxa"/>
            <w:vMerge w:val="restart"/>
          </w:tcPr>
          <w:p w14:paraId="449F3DE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Congo</w:t>
            </w:r>
          </w:p>
        </w:tc>
        <w:tc>
          <w:tcPr>
            <w:tcW w:w="3786" w:type="dxa"/>
          </w:tcPr>
          <w:p w14:paraId="2C16BD4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dixième et onzième rapports périodiques</w:t>
            </w:r>
          </w:p>
        </w:tc>
        <w:tc>
          <w:tcPr>
            <w:tcW w:w="1743" w:type="dxa"/>
          </w:tcPr>
          <w:p w14:paraId="7F6932DF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B24161" w:rsidRPr="00166402" w14:paraId="315D6EBE" w14:textId="77777777" w:rsidTr="0045530B">
        <w:tc>
          <w:tcPr>
            <w:tcW w:w="1701" w:type="dxa"/>
            <w:vMerge/>
          </w:tcPr>
          <w:p w14:paraId="60AF4CC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021E26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6EF7BEBE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B24161" w:rsidRPr="00166402" w14:paraId="512CBE13" w14:textId="77777777" w:rsidTr="0045530B">
        <w:tc>
          <w:tcPr>
            <w:tcW w:w="1701" w:type="dxa"/>
            <w:vMerge/>
          </w:tcPr>
          <w:p w14:paraId="686E424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F1235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05E58505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B24161" w:rsidRPr="00166402" w14:paraId="7994E94C" w14:textId="77777777" w:rsidTr="0045530B">
        <w:tc>
          <w:tcPr>
            <w:tcW w:w="1701" w:type="dxa"/>
            <w:vMerge/>
          </w:tcPr>
          <w:p w14:paraId="3C84ADA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906B5D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217AA83D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B24161" w:rsidRPr="00166402" w14:paraId="1C0C6844" w14:textId="77777777" w:rsidTr="0045530B">
        <w:tc>
          <w:tcPr>
            <w:tcW w:w="1701" w:type="dxa"/>
            <w:vMerge/>
          </w:tcPr>
          <w:p w14:paraId="60C7113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EBD6D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259D3BD0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B24161" w:rsidRPr="00166402" w14:paraId="3FEC7E03" w14:textId="77777777" w:rsidTr="0045530B">
        <w:tc>
          <w:tcPr>
            <w:tcW w:w="1701" w:type="dxa"/>
            <w:vMerge/>
          </w:tcPr>
          <w:p w14:paraId="2308BA0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D5FA7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4BF638C3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B24161" w:rsidRPr="00166402" w14:paraId="1A1F55D4" w14:textId="77777777" w:rsidTr="0045530B">
        <w:tc>
          <w:tcPr>
            <w:tcW w:w="1701" w:type="dxa"/>
            <w:vMerge/>
          </w:tcPr>
          <w:p w14:paraId="6EAB058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FF7D4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31761563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B24161" w:rsidRPr="00166402" w14:paraId="1A40869A" w14:textId="77777777" w:rsidTr="0045530B">
        <w:tc>
          <w:tcPr>
            <w:tcW w:w="1701" w:type="dxa"/>
            <w:vMerge w:val="restart"/>
          </w:tcPr>
          <w:p w14:paraId="3F2C57D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Costa Rica</w:t>
            </w:r>
          </w:p>
        </w:tc>
        <w:tc>
          <w:tcPr>
            <w:tcW w:w="3786" w:type="dxa"/>
          </w:tcPr>
          <w:p w14:paraId="2332CB4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vingt</w:t>
            </w:r>
            <w:r w:rsidRPr="00166402">
              <w:noBreakHyphen/>
              <w:t>troisième et vingt</w:t>
            </w:r>
            <w:r w:rsidRPr="00166402">
              <w:noBreakHyphen/>
              <w:t>quatrième rapports périodiques</w:t>
            </w:r>
          </w:p>
        </w:tc>
        <w:tc>
          <w:tcPr>
            <w:tcW w:w="1743" w:type="dxa"/>
          </w:tcPr>
          <w:p w14:paraId="6EADBD35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B24161" w:rsidRPr="00166402" w14:paraId="38712AD7" w14:textId="77777777" w:rsidTr="0045530B">
        <w:tc>
          <w:tcPr>
            <w:tcW w:w="1701" w:type="dxa"/>
            <w:vMerge/>
          </w:tcPr>
          <w:p w14:paraId="38788E9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03567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</w:t>
            </w:r>
            <w:r w:rsidRPr="00166402">
              <w:noBreakHyphen/>
              <w:t>cinquième rapport périodique</w:t>
            </w:r>
          </w:p>
        </w:tc>
        <w:tc>
          <w:tcPr>
            <w:tcW w:w="1743" w:type="dxa"/>
          </w:tcPr>
          <w:p w14:paraId="0F1875F0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B24161" w:rsidRPr="00166402" w14:paraId="2EA1196E" w14:textId="77777777" w:rsidTr="0045530B">
        <w:tc>
          <w:tcPr>
            <w:tcW w:w="1701" w:type="dxa"/>
            <w:vMerge/>
          </w:tcPr>
          <w:p w14:paraId="68854BD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CBBCA8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2B5673B1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B24161" w:rsidRPr="00166402" w14:paraId="22308A61" w14:textId="77777777" w:rsidTr="0045530B">
        <w:tc>
          <w:tcPr>
            <w:tcW w:w="1701" w:type="dxa"/>
            <w:vMerge/>
          </w:tcPr>
          <w:p w14:paraId="7559596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C82A2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3D05CA59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B24161" w:rsidRPr="00166402" w14:paraId="5EF3DA3E" w14:textId="77777777" w:rsidTr="0045530B">
        <w:tc>
          <w:tcPr>
            <w:tcW w:w="1701" w:type="dxa"/>
            <w:vMerge w:val="restart"/>
          </w:tcPr>
          <w:p w14:paraId="3B39811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Côte d</w:t>
            </w:r>
            <w:r>
              <w:t>’</w:t>
            </w:r>
            <w:r w:rsidRPr="00166402">
              <w:t>Ivoire</w:t>
            </w:r>
          </w:p>
        </w:tc>
        <w:tc>
          <w:tcPr>
            <w:tcW w:w="3786" w:type="dxa"/>
          </w:tcPr>
          <w:p w14:paraId="281AC8C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quinzième à dix-septième rapports périodiques</w:t>
            </w:r>
          </w:p>
        </w:tc>
        <w:tc>
          <w:tcPr>
            <w:tcW w:w="1743" w:type="dxa"/>
          </w:tcPr>
          <w:p w14:paraId="2695E160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2006</w:t>
            </w:r>
          </w:p>
        </w:tc>
      </w:tr>
      <w:tr w:rsidR="00B24161" w:rsidRPr="00166402" w14:paraId="297A7720" w14:textId="77777777" w:rsidTr="0045530B">
        <w:tc>
          <w:tcPr>
            <w:tcW w:w="1701" w:type="dxa"/>
            <w:vMerge/>
          </w:tcPr>
          <w:p w14:paraId="4C08697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C2FE7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48A97F03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2008</w:t>
            </w:r>
          </w:p>
        </w:tc>
      </w:tr>
      <w:tr w:rsidR="00B24161" w:rsidRPr="00166402" w14:paraId="0163356E" w14:textId="77777777" w:rsidTr="0045530B">
        <w:tc>
          <w:tcPr>
            <w:tcW w:w="1701" w:type="dxa"/>
            <w:vMerge/>
          </w:tcPr>
          <w:p w14:paraId="5A38C2B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92DA3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72CB6EB6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2010</w:t>
            </w:r>
          </w:p>
        </w:tc>
      </w:tr>
      <w:tr w:rsidR="00B24161" w:rsidRPr="00166402" w14:paraId="3614421D" w14:textId="77777777" w:rsidTr="0045530B">
        <w:tc>
          <w:tcPr>
            <w:tcW w:w="1701" w:type="dxa"/>
            <w:vMerge/>
          </w:tcPr>
          <w:p w14:paraId="5605736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A2A453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32AD1BE7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2012</w:t>
            </w:r>
          </w:p>
        </w:tc>
      </w:tr>
      <w:tr w:rsidR="00B24161" w:rsidRPr="00166402" w14:paraId="3DA5F834" w14:textId="77777777" w:rsidTr="0045530B">
        <w:tc>
          <w:tcPr>
            <w:tcW w:w="1701" w:type="dxa"/>
            <w:vMerge/>
          </w:tcPr>
          <w:p w14:paraId="42391A2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ADAFF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944C0D1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2014</w:t>
            </w:r>
          </w:p>
        </w:tc>
      </w:tr>
      <w:tr w:rsidR="00B24161" w:rsidRPr="00166402" w14:paraId="3D714D1E" w14:textId="77777777" w:rsidTr="0045530B">
        <w:tc>
          <w:tcPr>
            <w:tcW w:w="1701" w:type="dxa"/>
            <w:vMerge/>
          </w:tcPr>
          <w:p w14:paraId="232FBA6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0F079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0A3F816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B24161" w:rsidRPr="00166402" w14:paraId="3EF41BDE" w14:textId="77777777" w:rsidTr="0045530B">
        <w:tc>
          <w:tcPr>
            <w:tcW w:w="1701" w:type="dxa"/>
            <w:vMerge/>
          </w:tcPr>
          <w:p w14:paraId="3EA84BA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6BBBC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510C221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B24161" w:rsidRPr="00166402" w14:paraId="52827E23" w14:textId="77777777" w:rsidTr="0045530B">
        <w:tc>
          <w:tcPr>
            <w:tcW w:w="1701" w:type="dxa"/>
            <w:vMerge/>
          </w:tcPr>
          <w:p w14:paraId="35DDF01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51418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E4CC731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B24161" w:rsidRPr="00166402" w14:paraId="4815BFD7" w14:textId="77777777" w:rsidTr="0045530B">
        <w:tc>
          <w:tcPr>
            <w:tcW w:w="1701" w:type="dxa"/>
            <w:vMerge/>
          </w:tcPr>
          <w:p w14:paraId="732DEEA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429C37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113C0EF0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B24161" w:rsidRPr="00166402" w14:paraId="4BF1BE6D" w14:textId="77777777" w:rsidTr="0045530B">
        <w:tc>
          <w:tcPr>
            <w:tcW w:w="1701" w:type="dxa"/>
            <w:vMerge/>
          </w:tcPr>
          <w:p w14:paraId="056D6CD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1F5C78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5CF55CB0" w14:textId="77777777" w:rsidR="00B24161" w:rsidRPr="00166402" w:rsidRDefault="00B24161" w:rsidP="0045530B">
            <w:pPr>
              <w:spacing w:before="40" w:after="120"/>
            </w:pPr>
            <w:r w:rsidRPr="001C7D35">
              <w:t>3</w:t>
            </w:r>
            <w:r w:rsidRPr="00166402">
              <w:t xml:space="preserve"> février </w:t>
            </w:r>
            <w:r w:rsidRPr="001C7D35">
              <w:t>2024</w:t>
            </w:r>
          </w:p>
        </w:tc>
      </w:tr>
      <w:tr w:rsidR="00B24161" w:rsidRPr="00166402" w14:paraId="23647F90" w14:textId="77777777" w:rsidTr="0045530B">
        <w:tc>
          <w:tcPr>
            <w:tcW w:w="1701" w:type="dxa"/>
            <w:vMerge w:val="restart"/>
          </w:tcPr>
          <w:p w14:paraId="14234A6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Djibouti</w:t>
            </w:r>
          </w:p>
        </w:tc>
        <w:tc>
          <w:tcPr>
            <w:tcW w:w="3786" w:type="dxa"/>
          </w:tcPr>
          <w:p w14:paraId="28EAB72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troisième et quatrième rapports périodiques</w:t>
            </w:r>
          </w:p>
        </w:tc>
        <w:tc>
          <w:tcPr>
            <w:tcW w:w="1743" w:type="dxa"/>
          </w:tcPr>
          <w:p w14:paraId="4F810332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2020</w:t>
            </w:r>
          </w:p>
        </w:tc>
      </w:tr>
      <w:tr w:rsidR="00B24161" w:rsidRPr="00166402" w14:paraId="1F764211" w14:textId="77777777" w:rsidTr="0045530B">
        <w:tc>
          <w:tcPr>
            <w:tcW w:w="1701" w:type="dxa"/>
            <w:vMerge/>
          </w:tcPr>
          <w:p w14:paraId="617E8E7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2BDB7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60906B6E" w14:textId="77777777" w:rsidR="00B24161" w:rsidRPr="00166402" w:rsidRDefault="00B24161" w:rsidP="0045530B">
            <w:pPr>
              <w:spacing w:before="40" w:after="120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2022</w:t>
            </w:r>
          </w:p>
        </w:tc>
      </w:tr>
      <w:tr w:rsidR="00B24161" w:rsidRPr="00166402" w14:paraId="2C68CD73" w14:textId="77777777" w:rsidTr="0045530B">
        <w:tc>
          <w:tcPr>
            <w:tcW w:w="1701" w:type="dxa"/>
            <w:vMerge/>
          </w:tcPr>
          <w:p w14:paraId="16D1374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41917A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Sixième rapport périodique</w:t>
            </w:r>
          </w:p>
        </w:tc>
        <w:tc>
          <w:tcPr>
            <w:tcW w:w="1743" w:type="dxa"/>
          </w:tcPr>
          <w:p w14:paraId="3576DF7F" w14:textId="77777777" w:rsidR="00B24161" w:rsidRPr="001C7D35" w:rsidRDefault="00B24161" w:rsidP="0045530B">
            <w:pPr>
              <w:spacing w:before="40" w:after="120"/>
            </w:pPr>
            <w:r>
              <w:t>30 octobre 2024</w:t>
            </w:r>
          </w:p>
        </w:tc>
      </w:tr>
      <w:tr w:rsidR="00B24161" w:rsidRPr="00166402" w14:paraId="010FAAF0" w14:textId="77777777" w:rsidTr="0045530B">
        <w:tc>
          <w:tcPr>
            <w:tcW w:w="1701" w:type="dxa"/>
            <w:vMerge w:val="restart"/>
          </w:tcPr>
          <w:p w14:paraId="4B9E851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Érythrée</w:t>
            </w:r>
          </w:p>
        </w:tc>
        <w:tc>
          <w:tcPr>
            <w:tcW w:w="3786" w:type="dxa"/>
          </w:tcPr>
          <w:p w14:paraId="1B65057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0D90A4D1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2002</w:t>
            </w:r>
          </w:p>
        </w:tc>
      </w:tr>
      <w:tr w:rsidR="00B24161" w:rsidRPr="00166402" w14:paraId="5DE5A56B" w14:textId="77777777" w:rsidTr="0045530B">
        <w:tc>
          <w:tcPr>
            <w:tcW w:w="1701" w:type="dxa"/>
            <w:vMerge/>
          </w:tcPr>
          <w:p w14:paraId="511D77D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28AD42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52FA0D86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2004</w:t>
            </w:r>
          </w:p>
        </w:tc>
      </w:tr>
      <w:tr w:rsidR="00B24161" w:rsidRPr="00166402" w14:paraId="20C106F3" w14:textId="77777777" w:rsidTr="0045530B">
        <w:tc>
          <w:tcPr>
            <w:tcW w:w="1701" w:type="dxa"/>
            <w:vMerge/>
          </w:tcPr>
          <w:p w14:paraId="4E07EE9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159B05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08CFA386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2006</w:t>
            </w:r>
          </w:p>
        </w:tc>
      </w:tr>
      <w:tr w:rsidR="00B24161" w:rsidRPr="00166402" w14:paraId="6EE534BA" w14:textId="77777777" w:rsidTr="0045530B">
        <w:tc>
          <w:tcPr>
            <w:tcW w:w="1701" w:type="dxa"/>
            <w:vMerge/>
          </w:tcPr>
          <w:p w14:paraId="283465C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306FE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46420C78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2008</w:t>
            </w:r>
          </w:p>
        </w:tc>
      </w:tr>
      <w:tr w:rsidR="00B24161" w:rsidRPr="00166402" w14:paraId="2DE72B56" w14:textId="77777777" w:rsidTr="0045530B">
        <w:tc>
          <w:tcPr>
            <w:tcW w:w="1701" w:type="dxa"/>
            <w:vMerge/>
          </w:tcPr>
          <w:p w14:paraId="6A24BB4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32835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12E6736F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2010</w:t>
            </w:r>
          </w:p>
        </w:tc>
      </w:tr>
      <w:tr w:rsidR="00B24161" w:rsidRPr="00166402" w14:paraId="549C82A5" w14:textId="77777777" w:rsidTr="0045530B">
        <w:tc>
          <w:tcPr>
            <w:tcW w:w="1701" w:type="dxa"/>
            <w:vMerge/>
          </w:tcPr>
          <w:p w14:paraId="18765D0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DCC19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22FCBAF1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2012</w:t>
            </w:r>
          </w:p>
        </w:tc>
      </w:tr>
      <w:tr w:rsidR="00B24161" w:rsidRPr="00166402" w14:paraId="195BFE22" w14:textId="77777777" w:rsidTr="0045530B">
        <w:tc>
          <w:tcPr>
            <w:tcW w:w="1701" w:type="dxa"/>
            <w:vMerge/>
          </w:tcPr>
          <w:p w14:paraId="134CDEA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706063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0D29D84F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2014</w:t>
            </w:r>
          </w:p>
        </w:tc>
      </w:tr>
      <w:tr w:rsidR="00B24161" w:rsidRPr="00166402" w14:paraId="0787A263" w14:textId="77777777" w:rsidTr="0045530B">
        <w:tc>
          <w:tcPr>
            <w:tcW w:w="1701" w:type="dxa"/>
            <w:vMerge/>
          </w:tcPr>
          <w:p w14:paraId="7931110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66251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6BAA839A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2016</w:t>
            </w:r>
          </w:p>
        </w:tc>
      </w:tr>
      <w:tr w:rsidR="00B24161" w:rsidRPr="00166402" w14:paraId="62CF44C5" w14:textId="77777777" w:rsidTr="0045530B">
        <w:tc>
          <w:tcPr>
            <w:tcW w:w="1701" w:type="dxa"/>
            <w:vMerge/>
          </w:tcPr>
          <w:p w14:paraId="796D51C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E6563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2C876F8D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2018</w:t>
            </w:r>
          </w:p>
        </w:tc>
      </w:tr>
      <w:tr w:rsidR="00B24161" w:rsidRPr="00166402" w14:paraId="48132801" w14:textId="77777777" w:rsidTr="0045530B">
        <w:tc>
          <w:tcPr>
            <w:tcW w:w="1701" w:type="dxa"/>
            <w:vMerge/>
          </w:tcPr>
          <w:p w14:paraId="448E1D8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0F5CF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376F68C5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2020</w:t>
            </w:r>
          </w:p>
        </w:tc>
      </w:tr>
      <w:tr w:rsidR="00B24161" w:rsidRPr="00166402" w14:paraId="42D90D8E" w14:textId="77777777" w:rsidTr="0045530B">
        <w:tc>
          <w:tcPr>
            <w:tcW w:w="1701" w:type="dxa"/>
            <w:vMerge/>
          </w:tcPr>
          <w:p w14:paraId="21F2916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C194A7" w14:textId="77777777" w:rsidR="00B24161" w:rsidRPr="00A70790" w:rsidRDefault="00B24161" w:rsidP="0045530B">
            <w:pPr>
              <w:spacing w:before="40" w:after="120"/>
              <w:ind w:right="113"/>
              <w:rPr>
                <w:b/>
                <w:bCs/>
              </w:rPr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2A70C241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2022</w:t>
            </w:r>
          </w:p>
        </w:tc>
      </w:tr>
      <w:tr w:rsidR="00B24161" w:rsidRPr="00166402" w14:paraId="79657B36" w14:textId="77777777" w:rsidTr="0045530B">
        <w:tc>
          <w:tcPr>
            <w:tcW w:w="1701" w:type="dxa"/>
            <w:vMerge/>
          </w:tcPr>
          <w:p w14:paraId="1BE9E78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6462A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6128E852" w14:textId="77777777" w:rsidR="00B24161" w:rsidRPr="00166402" w:rsidRDefault="00B24161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 août </w:t>
            </w:r>
            <w:r w:rsidRPr="001C7D35">
              <w:t>2024</w:t>
            </w:r>
          </w:p>
        </w:tc>
      </w:tr>
      <w:tr w:rsidR="00B24161" w:rsidRPr="00166402" w14:paraId="264AC4AC" w14:textId="77777777" w:rsidTr="0045530B">
        <w:tc>
          <w:tcPr>
            <w:tcW w:w="1701" w:type="dxa"/>
            <w:vMerge w:val="restart"/>
          </w:tcPr>
          <w:p w14:paraId="4534B64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Eswatini</w:t>
            </w:r>
          </w:p>
        </w:tc>
        <w:tc>
          <w:tcPr>
            <w:tcW w:w="3786" w:type="dxa"/>
          </w:tcPr>
          <w:p w14:paraId="1240F4B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60F807A9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1998</w:t>
            </w:r>
          </w:p>
        </w:tc>
      </w:tr>
      <w:tr w:rsidR="00B24161" w:rsidRPr="00166402" w14:paraId="054082F0" w14:textId="77777777" w:rsidTr="0045530B">
        <w:tc>
          <w:tcPr>
            <w:tcW w:w="1701" w:type="dxa"/>
            <w:vMerge/>
          </w:tcPr>
          <w:p w14:paraId="1D67D20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F029D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4281B66E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2000</w:t>
            </w:r>
          </w:p>
        </w:tc>
      </w:tr>
      <w:tr w:rsidR="00B24161" w:rsidRPr="00166402" w14:paraId="2B9444C0" w14:textId="77777777" w:rsidTr="0045530B">
        <w:tc>
          <w:tcPr>
            <w:tcW w:w="1701" w:type="dxa"/>
            <w:vMerge/>
          </w:tcPr>
          <w:p w14:paraId="16EBF70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5705FB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7315EF8F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2002</w:t>
            </w:r>
          </w:p>
        </w:tc>
      </w:tr>
      <w:tr w:rsidR="00B24161" w:rsidRPr="00166402" w14:paraId="7C6EA231" w14:textId="77777777" w:rsidTr="0045530B">
        <w:tc>
          <w:tcPr>
            <w:tcW w:w="1701" w:type="dxa"/>
            <w:vMerge/>
          </w:tcPr>
          <w:p w14:paraId="721E40B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A53A1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16B36D23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2004</w:t>
            </w:r>
          </w:p>
        </w:tc>
      </w:tr>
      <w:tr w:rsidR="00B24161" w:rsidRPr="00166402" w14:paraId="285D58E0" w14:textId="77777777" w:rsidTr="0045530B">
        <w:tc>
          <w:tcPr>
            <w:tcW w:w="1701" w:type="dxa"/>
            <w:vMerge/>
          </w:tcPr>
          <w:p w14:paraId="3B5120C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62FFD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1AFE49AE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2006</w:t>
            </w:r>
          </w:p>
        </w:tc>
      </w:tr>
      <w:tr w:rsidR="00B24161" w:rsidRPr="00166402" w14:paraId="7A86FA53" w14:textId="77777777" w:rsidTr="0045530B">
        <w:tc>
          <w:tcPr>
            <w:tcW w:w="1701" w:type="dxa"/>
            <w:vMerge/>
          </w:tcPr>
          <w:p w14:paraId="202759D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AEB6D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69A859B9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2008</w:t>
            </w:r>
          </w:p>
        </w:tc>
      </w:tr>
      <w:tr w:rsidR="00B24161" w:rsidRPr="00166402" w14:paraId="452EAE50" w14:textId="77777777" w:rsidTr="0045530B">
        <w:tc>
          <w:tcPr>
            <w:tcW w:w="1701" w:type="dxa"/>
            <w:vMerge/>
          </w:tcPr>
          <w:p w14:paraId="273E467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2287C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16BF550E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B24161" w:rsidRPr="00166402" w14:paraId="1F8D5AF4" w14:textId="77777777" w:rsidTr="0045530B">
        <w:tc>
          <w:tcPr>
            <w:tcW w:w="1701" w:type="dxa"/>
            <w:vMerge/>
          </w:tcPr>
          <w:p w14:paraId="2AE1FDB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CE45D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165A4171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B24161" w:rsidRPr="00166402" w14:paraId="0D8865F8" w14:textId="77777777" w:rsidTr="0045530B">
        <w:tc>
          <w:tcPr>
            <w:tcW w:w="1701" w:type="dxa"/>
            <w:vMerge/>
          </w:tcPr>
          <w:p w14:paraId="0CE7006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5067CD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4F09B73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B24161" w:rsidRPr="00166402" w14:paraId="37392A55" w14:textId="77777777" w:rsidTr="0045530B">
        <w:tc>
          <w:tcPr>
            <w:tcW w:w="1701" w:type="dxa"/>
            <w:vMerge/>
          </w:tcPr>
          <w:p w14:paraId="44BC90B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109A4F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3A0A4656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B24161" w:rsidRPr="00166402" w14:paraId="592D8427" w14:textId="77777777" w:rsidTr="0045530B">
        <w:tc>
          <w:tcPr>
            <w:tcW w:w="1701" w:type="dxa"/>
            <w:vMerge/>
          </w:tcPr>
          <w:p w14:paraId="2719D79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70BE7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14758FB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B24161" w:rsidRPr="00166402" w14:paraId="7A50EADA" w14:textId="77777777" w:rsidTr="0045530B">
        <w:tc>
          <w:tcPr>
            <w:tcW w:w="1701" w:type="dxa"/>
            <w:vMerge/>
          </w:tcPr>
          <w:p w14:paraId="4233A67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285AB9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6D15D9C9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B24161" w:rsidRPr="00166402" w14:paraId="42A48168" w14:textId="77777777" w:rsidTr="0045530B">
        <w:tc>
          <w:tcPr>
            <w:tcW w:w="1701" w:type="dxa"/>
            <w:vMerge/>
          </w:tcPr>
          <w:p w14:paraId="0D4EB0B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DD6E1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2FD61305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B24161" w:rsidRPr="00166402" w14:paraId="23AD598C" w14:textId="77777777" w:rsidTr="0045530B">
        <w:tc>
          <w:tcPr>
            <w:tcW w:w="1701" w:type="dxa"/>
            <w:vMerge/>
          </w:tcPr>
          <w:p w14:paraId="3C053D6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11BBB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335A20E9" w14:textId="77777777" w:rsidR="00B24161" w:rsidRPr="00166402" w:rsidRDefault="00B24161" w:rsidP="0045530B">
            <w:pPr>
              <w:spacing w:before="40" w:after="120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B24161" w:rsidRPr="00166402" w14:paraId="2A16680F" w14:textId="77777777" w:rsidTr="0045530B">
        <w:tc>
          <w:tcPr>
            <w:tcW w:w="1701" w:type="dxa"/>
          </w:tcPr>
          <w:p w14:paraId="4C510D9A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États-Unis d’Amérique</w:t>
            </w:r>
          </w:p>
        </w:tc>
        <w:tc>
          <w:tcPr>
            <w:tcW w:w="3786" w:type="dxa"/>
          </w:tcPr>
          <w:p w14:paraId="5C839A3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 xml:space="preserve">Rapport valant </w:t>
            </w:r>
            <w:r>
              <w:t>treizième à quinzième</w:t>
            </w:r>
            <w:r w:rsidRPr="00166402">
              <w:t xml:space="preserve"> rapports périodiques</w:t>
            </w:r>
          </w:p>
        </w:tc>
        <w:tc>
          <w:tcPr>
            <w:tcW w:w="1743" w:type="dxa"/>
          </w:tcPr>
          <w:p w14:paraId="3FBF546B" w14:textId="77777777" w:rsidR="00B24161" w:rsidRPr="001C7D35" w:rsidRDefault="00B24161" w:rsidP="0045530B">
            <w:pPr>
              <w:spacing w:before="40" w:after="120"/>
            </w:pPr>
            <w:r>
              <w:t>20 novembre 2025</w:t>
            </w:r>
          </w:p>
        </w:tc>
      </w:tr>
      <w:tr w:rsidR="00B24161" w:rsidRPr="00166402" w14:paraId="390087ED" w14:textId="77777777" w:rsidTr="0045530B">
        <w:tc>
          <w:tcPr>
            <w:tcW w:w="1701" w:type="dxa"/>
            <w:vMerge w:val="restart"/>
          </w:tcPr>
          <w:p w14:paraId="38A2E37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Éthiopie</w:t>
            </w:r>
          </w:p>
        </w:tc>
        <w:tc>
          <w:tcPr>
            <w:tcW w:w="3786" w:type="dxa"/>
          </w:tcPr>
          <w:p w14:paraId="5BFD01C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dix</w:t>
            </w:r>
            <w:r w:rsidRPr="00166402">
              <w:noBreakHyphen/>
              <w:t>septième à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143B10CF" w14:textId="77777777" w:rsidR="00B24161" w:rsidRPr="00166402" w:rsidRDefault="00B24161" w:rsidP="0045530B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2013</w:t>
            </w:r>
          </w:p>
        </w:tc>
      </w:tr>
      <w:tr w:rsidR="00B24161" w:rsidRPr="00166402" w14:paraId="4299153F" w14:textId="77777777" w:rsidTr="0045530B">
        <w:tc>
          <w:tcPr>
            <w:tcW w:w="1701" w:type="dxa"/>
            <w:vMerge/>
          </w:tcPr>
          <w:p w14:paraId="646B67D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77A72C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F92ECF3" w14:textId="77777777" w:rsidR="00B24161" w:rsidRPr="00166402" w:rsidRDefault="00B24161" w:rsidP="0045530B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2015</w:t>
            </w:r>
          </w:p>
        </w:tc>
      </w:tr>
      <w:tr w:rsidR="00B24161" w:rsidRPr="00166402" w14:paraId="41830773" w14:textId="77777777" w:rsidTr="0045530B">
        <w:tc>
          <w:tcPr>
            <w:tcW w:w="1701" w:type="dxa"/>
            <w:vMerge/>
          </w:tcPr>
          <w:p w14:paraId="05D0EC2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014F7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C526F42" w14:textId="77777777" w:rsidR="00B24161" w:rsidRPr="00166402" w:rsidRDefault="00B24161" w:rsidP="0045530B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2017</w:t>
            </w:r>
          </w:p>
        </w:tc>
      </w:tr>
      <w:tr w:rsidR="00B24161" w:rsidRPr="00166402" w14:paraId="362FF734" w14:textId="77777777" w:rsidTr="0045530B">
        <w:tc>
          <w:tcPr>
            <w:tcW w:w="1701" w:type="dxa"/>
            <w:vMerge/>
          </w:tcPr>
          <w:p w14:paraId="5AC1A3C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1B459A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0EDFAE57" w14:textId="77777777" w:rsidR="00B24161" w:rsidRPr="00166402" w:rsidRDefault="00B24161" w:rsidP="0045530B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2019</w:t>
            </w:r>
          </w:p>
        </w:tc>
      </w:tr>
      <w:tr w:rsidR="00B24161" w:rsidRPr="00166402" w14:paraId="79F57B22" w14:textId="77777777" w:rsidTr="0045530B">
        <w:tc>
          <w:tcPr>
            <w:tcW w:w="1701" w:type="dxa"/>
            <w:vMerge/>
          </w:tcPr>
          <w:p w14:paraId="692B573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BCA95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6B99E29" w14:textId="77777777" w:rsidR="00B24161" w:rsidRPr="00166402" w:rsidRDefault="00B24161" w:rsidP="0045530B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2021</w:t>
            </w:r>
          </w:p>
        </w:tc>
      </w:tr>
      <w:tr w:rsidR="00B24161" w:rsidRPr="00166402" w14:paraId="2ED52567" w14:textId="77777777" w:rsidTr="0045530B">
        <w:tc>
          <w:tcPr>
            <w:tcW w:w="1701" w:type="dxa"/>
            <w:vMerge/>
          </w:tcPr>
          <w:p w14:paraId="5981CB4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611DD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1FC39FC6" w14:textId="77777777" w:rsidR="00B24161" w:rsidRPr="00166402" w:rsidRDefault="00B24161" w:rsidP="0045530B">
            <w:pPr>
              <w:spacing w:before="40" w:after="120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2023</w:t>
            </w:r>
          </w:p>
        </w:tc>
      </w:tr>
      <w:tr w:rsidR="00B24161" w:rsidRPr="00166402" w14:paraId="674EE45D" w14:textId="77777777" w:rsidTr="0045530B">
        <w:tc>
          <w:tcPr>
            <w:tcW w:w="1701" w:type="dxa"/>
            <w:vMerge/>
          </w:tcPr>
          <w:p w14:paraId="4208BC4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42BE42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02DCAFBF" w14:textId="77777777" w:rsidR="00B24161" w:rsidRPr="001C7D35" w:rsidRDefault="00B24161" w:rsidP="0045530B">
            <w:pPr>
              <w:spacing w:before="40" w:after="120"/>
            </w:pPr>
            <w:r>
              <w:t>23 juillet 2025</w:t>
            </w:r>
          </w:p>
        </w:tc>
      </w:tr>
      <w:tr w:rsidR="00B24161" w:rsidRPr="00166402" w14:paraId="523A0C2D" w14:textId="77777777" w:rsidTr="0045530B">
        <w:tc>
          <w:tcPr>
            <w:tcW w:w="1701" w:type="dxa"/>
            <w:vMerge w:val="restart"/>
          </w:tcPr>
          <w:p w14:paraId="589BA38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Fidji</w:t>
            </w:r>
          </w:p>
        </w:tc>
        <w:tc>
          <w:tcPr>
            <w:tcW w:w="3786" w:type="dxa"/>
          </w:tcPr>
          <w:p w14:paraId="65DE019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vingt et unième et vingt</w:t>
            </w:r>
            <w:r w:rsidRPr="00166402">
              <w:noBreakHyphen/>
              <w:t>deuxième rapports périodiques</w:t>
            </w:r>
          </w:p>
        </w:tc>
        <w:tc>
          <w:tcPr>
            <w:tcW w:w="1743" w:type="dxa"/>
          </w:tcPr>
          <w:p w14:paraId="10EF9529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B24161" w:rsidRPr="00166402" w14:paraId="581147E0" w14:textId="77777777" w:rsidTr="0045530B">
        <w:tc>
          <w:tcPr>
            <w:tcW w:w="1701" w:type="dxa"/>
            <w:vMerge/>
          </w:tcPr>
          <w:p w14:paraId="17F202B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5F4E0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540F559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B24161" w:rsidRPr="00166402" w14:paraId="2B9DB0D5" w14:textId="77777777" w:rsidTr="0045530B">
        <w:tc>
          <w:tcPr>
            <w:tcW w:w="1701" w:type="dxa"/>
            <w:vMerge/>
          </w:tcPr>
          <w:p w14:paraId="29FF2F9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DD2B90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581152AE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B24161" w:rsidRPr="00166402" w14:paraId="2AB727B0" w14:textId="77777777" w:rsidTr="0045530B">
        <w:tc>
          <w:tcPr>
            <w:tcW w:w="1701" w:type="dxa"/>
            <w:vMerge/>
          </w:tcPr>
          <w:p w14:paraId="5B95AA2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AC8A2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513CF606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B24161" w:rsidRPr="00166402" w14:paraId="3F145A61" w14:textId="77777777" w:rsidTr="0045530B">
        <w:tc>
          <w:tcPr>
            <w:tcW w:w="1701" w:type="dxa"/>
            <w:vMerge/>
          </w:tcPr>
          <w:p w14:paraId="4F7A46C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FB2BB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5EC823DA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4C2C1E" w:rsidRPr="00166402" w14:paraId="1E15A97E" w14:textId="77777777" w:rsidTr="0045530B">
        <w:tc>
          <w:tcPr>
            <w:tcW w:w="1701" w:type="dxa"/>
            <w:vMerge w:val="restart"/>
          </w:tcPr>
          <w:p w14:paraId="0ADC229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Gambie</w:t>
            </w:r>
          </w:p>
        </w:tc>
        <w:tc>
          <w:tcPr>
            <w:tcW w:w="3786" w:type="dxa"/>
          </w:tcPr>
          <w:p w14:paraId="3A26DAA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7F9F51E5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1982</w:t>
            </w:r>
          </w:p>
        </w:tc>
      </w:tr>
      <w:tr w:rsidR="004C2C1E" w:rsidRPr="00166402" w14:paraId="2D84AA35" w14:textId="77777777" w:rsidTr="0045530B">
        <w:tc>
          <w:tcPr>
            <w:tcW w:w="1701" w:type="dxa"/>
            <w:vMerge/>
          </w:tcPr>
          <w:p w14:paraId="4013FE7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A1533A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7A6C72FF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1984</w:t>
            </w:r>
          </w:p>
        </w:tc>
      </w:tr>
      <w:tr w:rsidR="004C2C1E" w:rsidRPr="00166402" w14:paraId="113B485A" w14:textId="77777777" w:rsidTr="0045530B">
        <w:tc>
          <w:tcPr>
            <w:tcW w:w="1701" w:type="dxa"/>
            <w:vMerge/>
          </w:tcPr>
          <w:p w14:paraId="5582799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9804505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18E48126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1986</w:t>
            </w:r>
          </w:p>
        </w:tc>
      </w:tr>
      <w:tr w:rsidR="004C2C1E" w:rsidRPr="00166402" w14:paraId="4F44885E" w14:textId="77777777" w:rsidTr="0045530B">
        <w:tc>
          <w:tcPr>
            <w:tcW w:w="1701" w:type="dxa"/>
            <w:vMerge/>
          </w:tcPr>
          <w:p w14:paraId="2A536B5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D4A408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049B276F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1988</w:t>
            </w:r>
          </w:p>
        </w:tc>
      </w:tr>
      <w:tr w:rsidR="004C2C1E" w:rsidRPr="00166402" w14:paraId="3CA8E955" w14:textId="77777777" w:rsidTr="0045530B">
        <w:tc>
          <w:tcPr>
            <w:tcW w:w="1701" w:type="dxa"/>
            <w:vMerge/>
          </w:tcPr>
          <w:p w14:paraId="13305D1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6FCDC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79368C15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1990</w:t>
            </w:r>
          </w:p>
        </w:tc>
      </w:tr>
      <w:tr w:rsidR="004C2C1E" w:rsidRPr="00166402" w14:paraId="4BB866EE" w14:textId="77777777" w:rsidTr="0045530B">
        <w:tc>
          <w:tcPr>
            <w:tcW w:w="1701" w:type="dxa"/>
            <w:vMerge/>
          </w:tcPr>
          <w:p w14:paraId="370C245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DAFBD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56FD3A74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1992</w:t>
            </w:r>
          </w:p>
        </w:tc>
      </w:tr>
      <w:tr w:rsidR="004C2C1E" w:rsidRPr="00166402" w14:paraId="7D49DB3B" w14:textId="77777777" w:rsidTr="0045530B">
        <w:tc>
          <w:tcPr>
            <w:tcW w:w="1701" w:type="dxa"/>
            <w:vMerge/>
          </w:tcPr>
          <w:p w14:paraId="7C519CC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1F8D38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21D82D2D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1994</w:t>
            </w:r>
          </w:p>
        </w:tc>
      </w:tr>
      <w:tr w:rsidR="004C2C1E" w:rsidRPr="00166402" w14:paraId="3FEC71A9" w14:textId="77777777" w:rsidTr="0045530B">
        <w:tc>
          <w:tcPr>
            <w:tcW w:w="1701" w:type="dxa"/>
            <w:vMerge/>
          </w:tcPr>
          <w:p w14:paraId="156C560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2C29A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514785FF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1996</w:t>
            </w:r>
          </w:p>
        </w:tc>
      </w:tr>
      <w:tr w:rsidR="004C2C1E" w:rsidRPr="00166402" w14:paraId="5F8090DF" w14:textId="77777777" w:rsidTr="0045530B">
        <w:tc>
          <w:tcPr>
            <w:tcW w:w="1701" w:type="dxa"/>
            <w:vMerge/>
          </w:tcPr>
          <w:p w14:paraId="6CD13B0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D3800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9E41EDC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1998</w:t>
            </w:r>
          </w:p>
        </w:tc>
      </w:tr>
      <w:tr w:rsidR="004C2C1E" w:rsidRPr="00166402" w14:paraId="14252964" w14:textId="77777777" w:rsidTr="0045530B">
        <w:tc>
          <w:tcPr>
            <w:tcW w:w="1701" w:type="dxa"/>
            <w:vMerge/>
          </w:tcPr>
          <w:p w14:paraId="6242A8A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4C1EB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2D43912D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4C2C1E" w:rsidRPr="00166402" w14:paraId="3485BCBB" w14:textId="77777777" w:rsidTr="0045530B">
        <w:tc>
          <w:tcPr>
            <w:tcW w:w="1701" w:type="dxa"/>
            <w:vMerge/>
          </w:tcPr>
          <w:p w14:paraId="70B1A41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9F0DA2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57ECDA76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4C2C1E" w:rsidRPr="00166402" w14:paraId="2BB7466F" w14:textId="77777777" w:rsidTr="0045530B">
        <w:tc>
          <w:tcPr>
            <w:tcW w:w="1701" w:type="dxa"/>
            <w:vMerge/>
          </w:tcPr>
          <w:p w14:paraId="09A61FF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23F10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0EE2BE9D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4C2C1E" w:rsidRPr="00166402" w14:paraId="316724CD" w14:textId="77777777" w:rsidTr="0045530B">
        <w:tc>
          <w:tcPr>
            <w:tcW w:w="1701" w:type="dxa"/>
            <w:vMerge/>
          </w:tcPr>
          <w:p w14:paraId="3115C90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BCE981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2FAD962E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4C2C1E" w:rsidRPr="00166402" w14:paraId="59EEC8D7" w14:textId="77777777" w:rsidTr="0045530B">
        <w:tc>
          <w:tcPr>
            <w:tcW w:w="1701" w:type="dxa"/>
            <w:vMerge/>
          </w:tcPr>
          <w:p w14:paraId="5CFB87E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99113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63374213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4C2C1E" w:rsidRPr="00166402" w14:paraId="100B4331" w14:textId="77777777" w:rsidTr="0045530B">
        <w:tc>
          <w:tcPr>
            <w:tcW w:w="1701" w:type="dxa"/>
            <w:vMerge/>
          </w:tcPr>
          <w:p w14:paraId="389BB63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A9910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2C2E875A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4C2C1E" w:rsidRPr="00166402" w14:paraId="1F08561B" w14:textId="77777777" w:rsidTr="0045530B">
        <w:tc>
          <w:tcPr>
            <w:tcW w:w="1701" w:type="dxa"/>
            <w:vMerge/>
          </w:tcPr>
          <w:p w14:paraId="1B1D6AD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297C0B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22C94928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4C2C1E" w:rsidRPr="00166402" w14:paraId="14282778" w14:textId="77777777" w:rsidTr="0045530B">
        <w:tc>
          <w:tcPr>
            <w:tcW w:w="1701" w:type="dxa"/>
            <w:vMerge/>
          </w:tcPr>
          <w:p w14:paraId="1DDC03B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C87E01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23ABE2CA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4C2C1E" w:rsidRPr="00166402" w14:paraId="3CE992C8" w14:textId="77777777" w:rsidTr="0045530B">
        <w:tc>
          <w:tcPr>
            <w:tcW w:w="1701" w:type="dxa"/>
            <w:vMerge/>
          </w:tcPr>
          <w:p w14:paraId="637ED00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2FF878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6FFFA1A8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4C2C1E" w:rsidRPr="00166402" w14:paraId="5007BB97" w14:textId="77777777" w:rsidTr="0045530B">
        <w:tc>
          <w:tcPr>
            <w:tcW w:w="1701" w:type="dxa"/>
            <w:vMerge/>
          </w:tcPr>
          <w:p w14:paraId="67B0DA18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6ABC9F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076F3317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4C2C1E" w:rsidRPr="00166402" w14:paraId="2407D749" w14:textId="77777777" w:rsidTr="0045530B">
        <w:tc>
          <w:tcPr>
            <w:tcW w:w="1701" w:type="dxa"/>
            <w:vMerge/>
          </w:tcPr>
          <w:p w14:paraId="53B47F9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8EFD9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EA2BBB4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4C2C1E" w:rsidRPr="00166402" w14:paraId="5D3C04A1" w14:textId="77777777" w:rsidTr="0045530B">
        <w:tc>
          <w:tcPr>
            <w:tcW w:w="1701" w:type="dxa"/>
            <w:vMerge/>
          </w:tcPr>
          <w:p w14:paraId="5BDADEC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A0D77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137727BC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4C2C1E" w:rsidRPr="00166402" w14:paraId="12E9C83E" w14:textId="77777777" w:rsidTr="0045530B">
        <w:tc>
          <w:tcPr>
            <w:tcW w:w="1701" w:type="dxa"/>
            <w:vMerge/>
          </w:tcPr>
          <w:p w14:paraId="628A6A3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19454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2B8470D8" w14:textId="77777777" w:rsidR="004C2C1E" w:rsidRPr="00166402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 janvier </w:t>
            </w:r>
            <w:r w:rsidRPr="001C7D35">
              <w:t>2024</w:t>
            </w:r>
          </w:p>
        </w:tc>
      </w:tr>
      <w:tr w:rsidR="004C2C1E" w:rsidRPr="00166402" w14:paraId="323AAE44" w14:textId="77777777" w:rsidTr="0045530B">
        <w:tc>
          <w:tcPr>
            <w:tcW w:w="1701" w:type="dxa"/>
            <w:vMerge/>
          </w:tcPr>
          <w:p w14:paraId="2DB3A7B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363CB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quatrième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1BC3665D" w14:textId="77777777" w:rsidR="004C2C1E" w:rsidRPr="001C7D35" w:rsidRDefault="004C2C1E" w:rsidP="0045530B">
            <w:pPr>
              <w:spacing w:before="40" w:after="120"/>
            </w:pPr>
            <w:r w:rsidRPr="001C7D35">
              <w:t>28</w:t>
            </w:r>
            <w:r w:rsidRPr="00166402">
              <w:t xml:space="preserve"> janvier </w:t>
            </w:r>
            <w:r w:rsidRPr="001C7D35">
              <w:t>202</w:t>
            </w:r>
            <w:r>
              <w:t>6</w:t>
            </w:r>
          </w:p>
        </w:tc>
      </w:tr>
      <w:tr w:rsidR="004C2C1E" w:rsidRPr="00166402" w14:paraId="484F54A3" w14:textId="77777777" w:rsidTr="0045530B">
        <w:tc>
          <w:tcPr>
            <w:tcW w:w="1701" w:type="dxa"/>
            <w:vMerge w:val="restart"/>
          </w:tcPr>
          <w:p w14:paraId="103C2E3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Ghana</w:t>
            </w:r>
          </w:p>
        </w:tc>
        <w:tc>
          <w:tcPr>
            <w:tcW w:w="3786" w:type="dxa"/>
          </w:tcPr>
          <w:p w14:paraId="6FC4A5D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661B81CC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4C2C1E" w:rsidRPr="00166402" w14:paraId="794BDFA5" w14:textId="77777777" w:rsidTr="0045530B">
        <w:tc>
          <w:tcPr>
            <w:tcW w:w="1701" w:type="dxa"/>
            <w:vMerge/>
          </w:tcPr>
          <w:p w14:paraId="266ECFC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25C19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37815FFB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4C2C1E" w:rsidRPr="00166402" w14:paraId="4C1B695D" w14:textId="77777777" w:rsidTr="0045530B">
        <w:tc>
          <w:tcPr>
            <w:tcW w:w="1701" w:type="dxa"/>
            <w:vMerge/>
          </w:tcPr>
          <w:p w14:paraId="6ECFB75F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1BAB03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62074628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4C2C1E" w:rsidRPr="00166402" w14:paraId="36B1DC94" w14:textId="77777777" w:rsidTr="0045530B">
        <w:tc>
          <w:tcPr>
            <w:tcW w:w="1701" w:type="dxa"/>
            <w:vMerge/>
          </w:tcPr>
          <w:p w14:paraId="52A5DFC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0871B6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1A332226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4C2C1E" w:rsidRPr="00166402" w14:paraId="381061C2" w14:textId="77777777" w:rsidTr="0045530B">
        <w:tc>
          <w:tcPr>
            <w:tcW w:w="1701" w:type="dxa"/>
            <w:vMerge/>
          </w:tcPr>
          <w:p w14:paraId="6067EC4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DF9FA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56FCB749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4C2C1E" w:rsidRPr="00166402" w14:paraId="3B23CBA8" w14:textId="77777777" w:rsidTr="0045530B">
        <w:tc>
          <w:tcPr>
            <w:tcW w:w="1701" w:type="dxa"/>
            <w:vMerge/>
          </w:tcPr>
          <w:p w14:paraId="67831B1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BB2B2A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017D3340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4C2C1E" w:rsidRPr="00166402" w14:paraId="256581EF" w14:textId="77777777" w:rsidTr="0045530B">
        <w:tc>
          <w:tcPr>
            <w:tcW w:w="1701" w:type="dxa"/>
            <w:vMerge/>
          </w:tcPr>
          <w:p w14:paraId="6748C8B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49143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049A1007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4C2C1E" w:rsidRPr="00166402" w14:paraId="2232BC69" w14:textId="77777777" w:rsidTr="0045530B">
        <w:tc>
          <w:tcPr>
            <w:tcW w:w="1701" w:type="dxa"/>
            <w:vMerge/>
          </w:tcPr>
          <w:p w14:paraId="423679C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EB8E5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6DC10D93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4C2C1E" w:rsidRPr="00166402" w14:paraId="703F1DC7" w14:textId="77777777" w:rsidTr="0045530B">
        <w:tc>
          <w:tcPr>
            <w:tcW w:w="1701" w:type="dxa"/>
            <w:vMerge/>
          </w:tcPr>
          <w:p w14:paraId="0F72D34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20EB9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60F9F529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4C2C1E" w:rsidRPr="00166402" w14:paraId="625F800A" w14:textId="77777777" w:rsidTr="0045530B">
        <w:tc>
          <w:tcPr>
            <w:tcW w:w="1701" w:type="dxa"/>
            <w:vMerge/>
          </w:tcPr>
          <w:p w14:paraId="40664D1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A901B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01B39B75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4C2C1E" w:rsidRPr="00166402" w14:paraId="3CD5EB2D" w14:textId="77777777" w:rsidTr="0045530B">
        <w:tc>
          <w:tcPr>
            <w:tcW w:w="1701" w:type="dxa"/>
            <w:vMerge/>
          </w:tcPr>
          <w:p w14:paraId="04BFE3B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90ADE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neuvième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596CC532" w14:textId="77777777" w:rsidR="004C2C1E" w:rsidRPr="001C7D35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</w:t>
            </w:r>
            <w:r>
              <w:t>6</w:t>
            </w:r>
          </w:p>
        </w:tc>
      </w:tr>
      <w:tr w:rsidR="00B24161" w:rsidRPr="00166402" w14:paraId="549514F5" w14:textId="77777777" w:rsidTr="0045530B">
        <w:tc>
          <w:tcPr>
            <w:tcW w:w="1701" w:type="dxa"/>
            <w:vMerge w:val="restart"/>
          </w:tcPr>
          <w:p w14:paraId="75ABF94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Grenade</w:t>
            </w:r>
          </w:p>
        </w:tc>
        <w:tc>
          <w:tcPr>
            <w:tcW w:w="3786" w:type="dxa"/>
          </w:tcPr>
          <w:p w14:paraId="61873A7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1BDBA6A7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2014</w:t>
            </w:r>
          </w:p>
        </w:tc>
      </w:tr>
      <w:tr w:rsidR="00B24161" w:rsidRPr="00166402" w14:paraId="20D6B401" w14:textId="77777777" w:rsidTr="0045530B">
        <w:tc>
          <w:tcPr>
            <w:tcW w:w="1701" w:type="dxa"/>
            <w:vMerge/>
          </w:tcPr>
          <w:p w14:paraId="7651CEF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7EFE3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11EBDF00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B24161" w:rsidRPr="00166402" w14:paraId="748E9B32" w14:textId="77777777" w:rsidTr="0045530B">
        <w:tc>
          <w:tcPr>
            <w:tcW w:w="1701" w:type="dxa"/>
            <w:vMerge/>
          </w:tcPr>
          <w:p w14:paraId="67C45C4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143E4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6AA5C54A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B24161" w:rsidRPr="00166402" w14:paraId="34A88320" w14:textId="77777777" w:rsidTr="0045530B">
        <w:tc>
          <w:tcPr>
            <w:tcW w:w="1701" w:type="dxa"/>
            <w:vMerge/>
          </w:tcPr>
          <w:p w14:paraId="1DE4BBE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099F1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6B2990E5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B24161" w:rsidRPr="00166402" w14:paraId="5B882448" w14:textId="77777777" w:rsidTr="0045530B">
        <w:tc>
          <w:tcPr>
            <w:tcW w:w="1701" w:type="dxa"/>
            <w:vMerge/>
          </w:tcPr>
          <w:p w14:paraId="3FBB25B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9A19A3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17A6228C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B24161" w:rsidRPr="00166402" w14:paraId="03D7838C" w14:textId="77777777" w:rsidTr="0045530B">
        <w:tc>
          <w:tcPr>
            <w:tcW w:w="1701" w:type="dxa"/>
            <w:vMerge/>
          </w:tcPr>
          <w:p w14:paraId="10E4CCA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48CDF9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1B6B70EA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2024</w:t>
            </w:r>
          </w:p>
        </w:tc>
      </w:tr>
      <w:tr w:rsidR="00B24161" w:rsidRPr="00166402" w14:paraId="14E724D8" w14:textId="77777777" w:rsidTr="0045530B">
        <w:tc>
          <w:tcPr>
            <w:tcW w:w="1701" w:type="dxa"/>
            <w:vMerge w:val="restart"/>
          </w:tcPr>
          <w:p w14:paraId="7DDE50B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Guinée</w:t>
            </w:r>
          </w:p>
        </w:tc>
        <w:tc>
          <w:tcPr>
            <w:tcW w:w="3786" w:type="dxa"/>
          </w:tcPr>
          <w:p w14:paraId="54CBB24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25825AEE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2000</w:t>
            </w:r>
          </w:p>
        </w:tc>
      </w:tr>
      <w:tr w:rsidR="00B24161" w:rsidRPr="00166402" w14:paraId="57ACB096" w14:textId="77777777" w:rsidTr="0045530B">
        <w:tc>
          <w:tcPr>
            <w:tcW w:w="1701" w:type="dxa"/>
            <w:vMerge/>
          </w:tcPr>
          <w:p w14:paraId="027D37C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D1A7C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3E1F73DD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2002</w:t>
            </w:r>
          </w:p>
        </w:tc>
      </w:tr>
      <w:tr w:rsidR="00B24161" w:rsidRPr="00166402" w14:paraId="235F023D" w14:textId="77777777" w:rsidTr="0045530B">
        <w:tc>
          <w:tcPr>
            <w:tcW w:w="1701" w:type="dxa"/>
            <w:vMerge/>
          </w:tcPr>
          <w:p w14:paraId="16FF596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D14FE3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09692FE4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B24161" w:rsidRPr="00166402" w14:paraId="2EABD2C6" w14:textId="77777777" w:rsidTr="0045530B">
        <w:tc>
          <w:tcPr>
            <w:tcW w:w="1701" w:type="dxa"/>
            <w:vMerge/>
          </w:tcPr>
          <w:p w14:paraId="0EE5B1C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CE2146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2835AFF3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B24161" w:rsidRPr="00166402" w14:paraId="207B34F1" w14:textId="77777777" w:rsidTr="0045530B">
        <w:tc>
          <w:tcPr>
            <w:tcW w:w="1701" w:type="dxa"/>
            <w:vMerge/>
          </w:tcPr>
          <w:p w14:paraId="10C1B31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FF9BC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7607B36C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B24161" w:rsidRPr="00166402" w14:paraId="3C8E4D09" w14:textId="77777777" w:rsidTr="0045530B">
        <w:tc>
          <w:tcPr>
            <w:tcW w:w="1701" w:type="dxa"/>
            <w:vMerge/>
          </w:tcPr>
          <w:p w14:paraId="31AABB0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D594D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05BCF1A0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B24161" w:rsidRPr="00166402" w14:paraId="38D51133" w14:textId="77777777" w:rsidTr="0045530B">
        <w:tc>
          <w:tcPr>
            <w:tcW w:w="1701" w:type="dxa"/>
            <w:vMerge/>
          </w:tcPr>
          <w:p w14:paraId="3A2E17C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55402E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52FFC27D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B24161" w:rsidRPr="00166402" w14:paraId="73BE618A" w14:textId="77777777" w:rsidTr="0045530B">
        <w:tc>
          <w:tcPr>
            <w:tcW w:w="1701" w:type="dxa"/>
            <w:vMerge/>
          </w:tcPr>
          <w:p w14:paraId="6101988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546874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4DC0AD1F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B24161" w:rsidRPr="00166402" w14:paraId="7796B26A" w14:textId="77777777" w:rsidTr="0045530B">
        <w:tc>
          <w:tcPr>
            <w:tcW w:w="1701" w:type="dxa"/>
            <w:vMerge/>
          </w:tcPr>
          <w:p w14:paraId="69B0DED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61098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42B6BDA8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B24161" w:rsidRPr="00166402" w14:paraId="17DC172D" w14:textId="77777777" w:rsidTr="0045530B">
        <w:tc>
          <w:tcPr>
            <w:tcW w:w="1701" w:type="dxa"/>
            <w:vMerge/>
          </w:tcPr>
          <w:p w14:paraId="6B478B4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2B7563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E7489ED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B24161" w:rsidRPr="00166402" w14:paraId="72774FB3" w14:textId="77777777" w:rsidTr="0045530B">
        <w:tc>
          <w:tcPr>
            <w:tcW w:w="1701" w:type="dxa"/>
            <w:vMerge/>
          </w:tcPr>
          <w:p w14:paraId="7171D72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583A7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4EC83A74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B24161" w:rsidRPr="00166402" w14:paraId="5FB4B8FE" w14:textId="77777777" w:rsidTr="0045530B">
        <w:tc>
          <w:tcPr>
            <w:tcW w:w="1701" w:type="dxa"/>
            <w:vMerge/>
          </w:tcPr>
          <w:p w14:paraId="663984E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AB998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D2CEE0A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B24161" w:rsidRPr="00166402" w14:paraId="418EFCC9" w14:textId="77777777" w:rsidTr="0045530B">
        <w:tc>
          <w:tcPr>
            <w:tcW w:w="1701" w:type="dxa"/>
            <w:vMerge/>
          </w:tcPr>
          <w:p w14:paraId="3329CD6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5BAB0A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4618D422" w14:textId="77777777" w:rsidR="00B24161" w:rsidRPr="00166402" w:rsidRDefault="00B24161" w:rsidP="0045530B">
            <w:pPr>
              <w:spacing w:before="40" w:after="120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2024</w:t>
            </w:r>
          </w:p>
        </w:tc>
      </w:tr>
      <w:tr w:rsidR="00B24161" w:rsidRPr="00166402" w14:paraId="69030C2C" w14:textId="77777777" w:rsidTr="0045530B">
        <w:tc>
          <w:tcPr>
            <w:tcW w:w="1701" w:type="dxa"/>
            <w:vMerge w:val="restart"/>
          </w:tcPr>
          <w:p w14:paraId="25847C1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Guinée-Bissau</w:t>
            </w:r>
          </w:p>
        </w:tc>
        <w:tc>
          <w:tcPr>
            <w:tcW w:w="3786" w:type="dxa"/>
          </w:tcPr>
          <w:p w14:paraId="66996CB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26ECE467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B24161" w:rsidRPr="00166402" w14:paraId="2EA4EF73" w14:textId="77777777" w:rsidTr="0045530B">
        <w:tc>
          <w:tcPr>
            <w:tcW w:w="1701" w:type="dxa"/>
            <w:vMerge/>
          </w:tcPr>
          <w:p w14:paraId="34F6DC2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67F09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1786EFA9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B24161" w:rsidRPr="00166402" w14:paraId="10E53108" w14:textId="77777777" w:rsidTr="0045530B">
        <w:tc>
          <w:tcPr>
            <w:tcW w:w="1701" w:type="dxa"/>
            <w:vMerge/>
          </w:tcPr>
          <w:p w14:paraId="0882EC7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1B5607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4642EF5A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B24161" w:rsidRPr="00166402" w14:paraId="03957773" w14:textId="77777777" w:rsidTr="0045530B">
        <w:tc>
          <w:tcPr>
            <w:tcW w:w="1701" w:type="dxa"/>
            <w:vMerge/>
          </w:tcPr>
          <w:p w14:paraId="4396B18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724AB8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24D4678E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B24161" w:rsidRPr="00166402" w14:paraId="75203F5D" w14:textId="77777777" w:rsidTr="0045530B">
        <w:tc>
          <w:tcPr>
            <w:tcW w:w="1701" w:type="dxa"/>
            <w:vMerge/>
          </w:tcPr>
          <w:p w14:paraId="1814277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83B761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7C2D68F3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B24161" w:rsidRPr="00166402" w14:paraId="2E734F8C" w14:textId="77777777" w:rsidTr="0045530B">
        <w:tc>
          <w:tcPr>
            <w:tcW w:w="1701" w:type="dxa"/>
            <w:vMerge/>
          </w:tcPr>
          <w:p w14:paraId="712BD42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978039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4C2E7CB7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B24161" w:rsidRPr="00166402" w14:paraId="209A60FE" w14:textId="77777777" w:rsidTr="0045530B">
        <w:tc>
          <w:tcPr>
            <w:tcW w:w="1701" w:type="dxa"/>
            <w:vMerge/>
          </w:tcPr>
          <w:p w14:paraId="18BF8A4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7276B4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0E4C4FB4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2023</w:t>
            </w:r>
          </w:p>
        </w:tc>
      </w:tr>
      <w:tr w:rsidR="004C2C1E" w:rsidRPr="00166402" w14:paraId="791B8379" w14:textId="77777777" w:rsidTr="0045530B">
        <w:tc>
          <w:tcPr>
            <w:tcW w:w="1701" w:type="dxa"/>
            <w:vMerge w:val="restart"/>
          </w:tcPr>
          <w:p w14:paraId="5D87B76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Guinée équatoriale</w:t>
            </w:r>
          </w:p>
        </w:tc>
        <w:tc>
          <w:tcPr>
            <w:tcW w:w="3786" w:type="dxa"/>
          </w:tcPr>
          <w:p w14:paraId="3A92EC8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31893DFB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2003</w:t>
            </w:r>
          </w:p>
        </w:tc>
      </w:tr>
      <w:tr w:rsidR="004C2C1E" w:rsidRPr="00166402" w14:paraId="41EA3FE6" w14:textId="77777777" w:rsidTr="0045530B">
        <w:tc>
          <w:tcPr>
            <w:tcW w:w="1701" w:type="dxa"/>
            <w:vMerge/>
          </w:tcPr>
          <w:p w14:paraId="2F8FA92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558075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0D1D8E56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2005</w:t>
            </w:r>
          </w:p>
        </w:tc>
      </w:tr>
      <w:tr w:rsidR="004C2C1E" w:rsidRPr="00166402" w14:paraId="7C583760" w14:textId="77777777" w:rsidTr="0045530B">
        <w:tc>
          <w:tcPr>
            <w:tcW w:w="1701" w:type="dxa"/>
            <w:vMerge/>
          </w:tcPr>
          <w:p w14:paraId="52A23F68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567655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5AA80F1A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4C2C1E" w:rsidRPr="00166402" w14:paraId="0576C42C" w14:textId="77777777" w:rsidTr="0045530B">
        <w:tc>
          <w:tcPr>
            <w:tcW w:w="1701" w:type="dxa"/>
            <w:vMerge/>
          </w:tcPr>
          <w:p w14:paraId="5F51636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5F0DE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69A54C8E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4C2C1E" w:rsidRPr="00166402" w14:paraId="4D2786E5" w14:textId="77777777" w:rsidTr="0045530B">
        <w:tc>
          <w:tcPr>
            <w:tcW w:w="1701" w:type="dxa"/>
            <w:vMerge/>
          </w:tcPr>
          <w:p w14:paraId="385084A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FCFA9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1B2748FB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4C2C1E" w:rsidRPr="00166402" w14:paraId="2C19B33F" w14:textId="77777777" w:rsidTr="0045530B">
        <w:tc>
          <w:tcPr>
            <w:tcW w:w="1701" w:type="dxa"/>
            <w:vMerge/>
          </w:tcPr>
          <w:p w14:paraId="006EE48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940A5C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0025256F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4C2C1E" w:rsidRPr="00166402" w14:paraId="6B4FEEC2" w14:textId="77777777" w:rsidTr="0045530B">
        <w:tc>
          <w:tcPr>
            <w:tcW w:w="1701" w:type="dxa"/>
            <w:vMerge/>
          </w:tcPr>
          <w:p w14:paraId="70FE39E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40015C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724F67D9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4C2C1E" w:rsidRPr="00166402" w14:paraId="47FE81F0" w14:textId="77777777" w:rsidTr="0045530B">
        <w:tc>
          <w:tcPr>
            <w:tcW w:w="1701" w:type="dxa"/>
            <w:vMerge/>
          </w:tcPr>
          <w:p w14:paraId="74877D4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DE609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4A2D540E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4C2C1E" w:rsidRPr="00166402" w14:paraId="23686C6E" w14:textId="77777777" w:rsidTr="0045530B">
        <w:tc>
          <w:tcPr>
            <w:tcW w:w="1701" w:type="dxa"/>
            <w:vMerge/>
          </w:tcPr>
          <w:p w14:paraId="09CBC0C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AEB3E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1137C40A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4C2C1E" w:rsidRPr="00166402" w14:paraId="72287BC1" w14:textId="77777777" w:rsidTr="0045530B">
        <w:tc>
          <w:tcPr>
            <w:tcW w:w="1701" w:type="dxa"/>
            <w:vMerge/>
          </w:tcPr>
          <w:p w14:paraId="781485A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6588C1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4E035D8B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4C2C1E" w:rsidRPr="00166402" w14:paraId="36796292" w14:textId="77777777" w:rsidTr="0045530B">
        <w:tc>
          <w:tcPr>
            <w:tcW w:w="1701" w:type="dxa"/>
            <w:vMerge/>
          </w:tcPr>
          <w:p w14:paraId="1620884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192505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54AE1C1D" w14:textId="77777777" w:rsidR="004C2C1E" w:rsidRPr="00166402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4C2C1E" w:rsidRPr="00166402" w14:paraId="5D9217BC" w14:textId="77777777" w:rsidTr="0045530B">
        <w:tc>
          <w:tcPr>
            <w:tcW w:w="1701" w:type="dxa"/>
            <w:vMerge/>
          </w:tcPr>
          <w:p w14:paraId="69C7534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D3B021" w14:textId="77777777" w:rsidR="004C2C1E" w:rsidRPr="00166402" w:rsidRDefault="004C2C1E" w:rsidP="0045530B">
            <w:pPr>
              <w:spacing w:before="40" w:after="120"/>
              <w:ind w:right="113"/>
            </w:pPr>
            <w:r>
              <w:t>Douzième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3A189ED5" w14:textId="77777777" w:rsidR="004C2C1E" w:rsidRPr="001C7D35" w:rsidRDefault="004C2C1E" w:rsidP="0045530B">
            <w:pPr>
              <w:spacing w:before="40" w:after="120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202</w:t>
            </w:r>
            <w:r>
              <w:t>5</w:t>
            </w:r>
          </w:p>
        </w:tc>
      </w:tr>
      <w:tr w:rsidR="00B24161" w:rsidRPr="00166402" w14:paraId="5BB2637A" w14:textId="77777777" w:rsidTr="0045530B">
        <w:tc>
          <w:tcPr>
            <w:tcW w:w="1701" w:type="dxa"/>
            <w:vMerge w:val="restart"/>
          </w:tcPr>
          <w:p w14:paraId="48A576A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Guyana</w:t>
            </w:r>
          </w:p>
        </w:tc>
        <w:tc>
          <w:tcPr>
            <w:tcW w:w="3786" w:type="dxa"/>
          </w:tcPr>
          <w:p w14:paraId="0EC5484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quinzième et seizième rapports périodiques</w:t>
            </w:r>
          </w:p>
        </w:tc>
        <w:tc>
          <w:tcPr>
            <w:tcW w:w="1743" w:type="dxa"/>
          </w:tcPr>
          <w:p w14:paraId="41725EFA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2008</w:t>
            </w:r>
          </w:p>
        </w:tc>
      </w:tr>
      <w:tr w:rsidR="00B24161" w:rsidRPr="00166402" w14:paraId="2B8DCF36" w14:textId="77777777" w:rsidTr="0045530B">
        <w:tc>
          <w:tcPr>
            <w:tcW w:w="1701" w:type="dxa"/>
            <w:vMerge/>
          </w:tcPr>
          <w:p w14:paraId="659F242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3B988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7A5860FD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2010</w:t>
            </w:r>
          </w:p>
        </w:tc>
      </w:tr>
      <w:tr w:rsidR="00B24161" w:rsidRPr="00166402" w14:paraId="0B93406A" w14:textId="77777777" w:rsidTr="0045530B">
        <w:tc>
          <w:tcPr>
            <w:tcW w:w="1701" w:type="dxa"/>
            <w:vMerge/>
          </w:tcPr>
          <w:p w14:paraId="7A53037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DB9A71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364B8DFF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B24161" w:rsidRPr="00166402" w14:paraId="105D95A7" w14:textId="77777777" w:rsidTr="0045530B">
        <w:tc>
          <w:tcPr>
            <w:tcW w:w="1701" w:type="dxa"/>
            <w:vMerge/>
          </w:tcPr>
          <w:p w14:paraId="2B1ACEA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7642E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9F11272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B24161" w:rsidRPr="00166402" w14:paraId="492C4C9D" w14:textId="77777777" w:rsidTr="0045530B">
        <w:tc>
          <w:tcPr>
            <w:tcW w:w="1701" w:type="dxa"/>
            <w:vMerge/>
          </w:tcPr>
          <w:p w14:paraId="7142F34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7B827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0D491EB9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B24161" w:rsidRPr="00166402" w14:paraId="2F4413AE" w14:textId="77777777" w:rsidTr="0045530B">
        <w:tc>
          <w:tcPr>
            <w:tcW w:w="1701" w:type="dxa"/>
            <w:vMerge/>
          </w:tcPr>
          <w:p w14:paraId="4383FFB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9F62A2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3BB3098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B24161" w:rsidRPr="00166402" w14:paraId="1320B6DD" w14:textId="77777777" w:rsidTr="0045530B">
        <w:tc>
          <w:tcPr>
            <w:tcW w:w="1701" w:type="dxa"/>
            <w:vMerge/>
          </w:tcPr>
          <w:p w14:paraId="61B3D99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BAF7ED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26A13FFE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B24161" w:rsidRPr="00166402" w14:paraId="2A2891C9" w14:textId="77777777" w:rsidTr="0045530B">
        <w:tc>
          <w:tcPr>
            <w:tcW w:w="1701" w:type="dxa"/>
            <w:vMerge/>
          </w:tcPr>
          <w:p w14:paraId="6913E99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F6281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D6DD8F1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B24161" w:rsidRPr="00166402" w14:paraId="37A901DB" w14:textId="77777777" w:rsidTr="0045530B">
        <w:tc>
          <w:tcPr>
            <w:tcW w:w="1701" w:type="dxa"/>
            <w:vMerge/>
          </w:tcPr>
          <w:p w14:paraId="716D85C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1B271F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05CA298F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4C2C1E" w:rsidRPr="00166402" w14:paraId="3AB51741" w14:textId="77777777" w:rsidTr="0045530B">
        <w:tc>
          <w:tcPr>
            <w:tcW w:w="1701" w:type="dxa"/>
            <w:vMerge w:val="restart"/>
          </w:tcPr>
          <w:p w14:paraId="69B8FD2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Haïti</w:t>
            </w:r>
          </w:p>
        </w:tc>
        <w:tc>
          <w:tcPr>
            <w:tcW w:w="3786" w:type="dxa"/>
          </w:tcPr>
          <w:p w14:paraId="78D4D61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1827675D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4C2C1E" w:rsidRPr="00166402" w14:paraId="3426DCAD" w14:textId="77777777" w:rsidTr="0045530B">
        <w:tc>
          <w:tcPr>
            <w:tcW w:w="1701" w:type="dxa"/>
            <w:vMerge/>
          </w:tcPr>
          <w:p w14:paraId="5049E27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D82D95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5FD9733D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4C2C1E" w:rsidRPr="00166402" w14:paraId="1BC7FC4E" w14:textId="77777777" w:rsidTr="0045530B">
        <w:tc>
          <w:tcPr>
            <w:tcW w:w="1701" w:type="dxa"/>
            <w:vMerge/>
          </w:tcPr>
          <w:p w14:paraId="51ECB9C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A0EF5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160A14AD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4C2C1E" w:rsidRPr="00166402" w14:paraId="3A93D899" w14:textId="77777777" w:rsidTr="0045530B">
        <w:tc>
          <w:tcPr>
            <w:tcW w:w="1701" w:type="dxa"/>
            <w:vMerge/>
          </w:tcPr>
          <w:p w14:paraId="6226F7F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02B235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5E7B485C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4C2C1E" w:rsidRPr="00166402" w14:paraId="577AF514" w14:textId="77777777" w:rsidTr="0045530B">
        <w:tc>
          <w:tcPr>
            <w:tcW w:w="1701" w:type="dxa"/>
            <w:vMerge/>
          </w:tcPr>
          <w:p w14:paraId="54E943F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3E23C05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9255000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4C2C1E" w:rsidRPr="00166402" w14:paraId="3060E993" w14:textId="77777777" w:rsidTr="0045530B">
        <w:tc>
          <w:tcPr>
            <w:tcW w:w="1701" w:type="dxa"/>
            <w:vMerge/>
          </w:tcPr>
          <w:p w14:paraId="2318DB6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A4ED4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12FC337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4C2C1E" w:rsidRPr="00166402" w14:paraId="42D2E250" w14:textId="77777777" w:rsidTr="0045530B">
        <w:tc>
          <w:tcPr>
            <w:tcW w:w="1701" w:type="dxa"/>
            <w:vMerge/>
          </w:tcPr>
          <w:p w14:paraId="10ED890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AE256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4ADE0782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4C2C1E" w:rsidRPr="00166402" w14:paraId="701D50A5" w14:textId="77777777" w:rsidTr="0045530B">
        <w:tc>
          <w:tcPr>
            <w:tcW w:w="1701" w:type="dxa"/>
            <w:vMerge/>
          </w:tcPr>
          <w:p w14:paraId="2F40F9F8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C26FF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404D4A04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4C2C1E" w:rsidRPr="00166402" w14:paraId="3183F50D" w14:textId="77777777" w:rsidTr="0045530B">
        <w:tc>
          <w:tcPr>
            <w:tcW w:w="1701" w:type="dxa"/>
            <w:vMerge/>
          </w:tcPr>
          <w:p w14:paraId="2FABB7F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9BC3E8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75B8117E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4C2C1E" w:rsidRPr="00166402" w14:paraId="09545955" w14:textId="77777777" w:rsidTr="0045530B">
        <w:tc>
          <w:tcPr>
            <w:tcW w:w="1701" w:type="dxa"/>
            <w:vMerge/>
          </w:tcPr>
          <w:p w14:paraId="2E5CCB5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F0A2D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02A4DA38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4C2C1E" w:rsidRPr="00166402" w14:paraId="07CE65BC" w14:textId="77777777" w:rsidTr="0045530B">
        <w:tc>
          <w:tcPr>
            <w:tcW w:w="1701" w:type="dxa"/>
            <w:vMerge/>
          </w:tcPr>
          <w:p w14:paraId="03F3D43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20431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3CBBB2FD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4C2C1E" w:rsidRPr="00166402" w14:paraId="60CA23F7" w14:textId="77777777" w:rsidTr="0045530B">
        <w:tc>
          <w:tcPr>
            <w:tcW w:w="1701" w:type="dxa"/>
            <w:vMerge/>
          </w:tcPr>
          <w:p w14:paraId="14219E4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C1365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574DDAA7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4C2C1E" w:rsidRPr="00166402" w14:paraId="3C63BDCF" w14:textId="77777777" w:rsidTr="0045530B">
        <w:tc>
          <w:tcPr>
            <w:tcW w:w="1701" w:type="dxa"/>
            <w:vMerge/>
          </w:tcPr>
          <w:p w14:paraId="45D298C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3B6F7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72302762" w14:textId="77777777" w:rsidR="004C2C1E" w:rsidRPr="00166402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4C2C1E" w:rsidRPr="00166402" w14:paraId="267D3F14" w14:textId="77777777" w:rsidTr="0045530B">
        <w:tc>
          <w:tcPr>
            <w:tcW w:w="1701" w:type="dxa"/>
            <w:vMerge/>
          </w:tcPr>
          <w:p w14:paraId="5975748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055AE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septième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0A7E3328" w14:textId="77777777" w:rsidR="004C2C1E" w:rsidRPr="001C7D35" w:rsidRDefault="004C2C1E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</w:t>
            </w:r>
            <w:r>
              <w:t>6</w:t>
            </w:r>
          </w:p>
        </w:tc>
      </w:tr>
      <w:tr w:rsidR="00B24161" w:rsidRPr="00166402" w14:paraId="58A3CC4B" w14:textId="77777777" w:rsidTr="0045530B">
        <w:tc>
          <w:tcPr>
            <w:tcW w:w="1701" w:type="dxa"/>
            <w:vMerge w:val="restart"/>
          </w:tcPr>
          <w:p w14:paraId="2DE9A8E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Îles Marshall</w:t>
            </w:r>
          </w:p>
        </w:tc>
        <w:tc>
          <w:tcPr>
            <w:tcW w:w="3786" w:type="dxa"/>
          </w:tcPr>
          <w:p w14:paraId="78024A9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0AF44911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B24161" w:rsidRPr="00166402" w14:paraId="169CDBAE" w14:textId="77777777" w:rsidTr="0045530B">
        <w:tc>
          <w:tcPr>
            <w:tcW w:w="1701" w:type="dxa"/>
            <w:vMerge/>
          </w:tcPr>
          <w:p w14:paraId="1EE13F2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2406FD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3D0F7F8B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B24161" w:rsidRPr="00166402" w14:paraId="2708E8D5" w14:textId="77777777" w:rsidTr="0045530B">
        <w:tc>
          <w:tcPr>
            <w:tcW w:w="1701" w:type="dxa"/>
            <w:vMerge/>
          </w:tcPr>
          <w:p w14:paraId="1AA4501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A07C4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23CDBE43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B24161" w:rsidRPr="00166402" w14:paraId="4A44DBC3" w14:textId="77777777" w:rsidTr="0045530B">
        <w:tc>
          <w:tcPr>
            <w:tcW w:w="1701" w:type="dxa"/>
            <w:vMerge w:val="restart"/>
          </w:tcPr>
          <w:p w14:paraId="1BD8FAB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Îles Salomon</w:t>
            </w:r>
          </w:p>
        </w:tc>
        <w:tc>
          <w:tcPr>
            <w:tcW w:w="3786" w:type="dxa"/>
          </w:tcPr>
          <w:p w14:paraId="6E16EEF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00DA1ADA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1985</w:t>
            </w:r>
          </w:p>
        </w:tc>
      </w:tr>
      <w:tr w:rsidR="00B24161" w:rsidRPr="00166402" w14:paraId="3B09AB01" w14:textId="77777777" w:rsidTr="0045530B">
        <w:tc>
          <w:tcPr>
            <w:tcW w:w="1701" w:type="dxa"/>
            <w:vMerge/>
          </w:tcPr>
          <w:p w14:paraId="4EAF950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0F4A33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0425D930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1987</w:t>
            </w:r>
          </w:p>
        </w:tc>
      </w:tr>
      <w:tr w:rsidR="00B24161" w:rsidRPr="00166402" w14:paraId="38509220" w14:textId="77777777" w:rsidTr="0045530B">
        <w:tc>
          <w:tcPr>
            <w:tcW w:w="1701" w:type="dxa"/>
            <w:vMerge/>
          </w:tcPr>
          <w:p w14:paraId="7CF2116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92F75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3A2854F8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1989</w:t>
            </w:r>
          </w:p>
        </w:tc>
      </w:tr>
      <w:tr w:rsidR="00B24161" w:rsidRPr="00166402" w14:paraId="6396DC00" w14:textId="77777777" w:rsidTr="0045530B">
        <w:tc>
          <w:tcPr>
            <w:tcW w:w="1701" w:type="dxa"/>
            <w:vMerge/>
          </w:tcPr>
          <w:p w14:paraId="06029BE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D23FBA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587A36D8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1991</w:t>
            </w:r>
          </w:p>
        </w:tc>
      </w:tr>
      <w:tr w:rsidR="00B24161" w:rsidRPr="00166402" w14:paraId="6FD2FE3C" w14:textId="77777777" w:rsidTr="0045530B">
        <w:tc>
          <w:tcPr>
            <w:tcW w:w="1701" w:type="dxa"/>
            <w:vMerge/>
          </w:tcPr>
          <w:p w14:paraId="2D82DC8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053939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7151F28D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1993</w:t>
            </w:r>
          </w:p>
        </w:tc>
      </w:tr>
      <w:tr w:rsidR="00B24161" w:rsidRPr="00166402" w14:paraId="145826D7" w14:textId="77777777" w:rsidTr="0045530B">
        <w:tc>
          <w:tcPr>
            <w:tcW w:w="1701" w:type="dxa"/>
            <w:vMerge/>
          </w:tcPr>
          <w:p w14:paraId="0C703D1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E511A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16E2C2CE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1995</w:t>
            </w:r>
          </w:p>
        </w:tc>
      </w:tr>
      <w:tr w:rsidR="00B24161" w:rsidRPr="00166402" w14:paraId="05945CA4" w14:textId="77777777" w:rsidTr="0045530B">
        <w:tc>
          <w:tcPr>
            <w:tcW w:w="1701" w:type="dxa"/>
            <w:vMerge/>
          </w:tcPr>
          <w:p w14:paraId="14D6BCF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1BB4F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7AFAE0F0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1997</w:t>
            </w:r>
          </w:p>
        </w:tc>
      </w:tr>
      <w:tr w:rsidR="00B24161" w:rsidRPr="00166402" w14:paraId="2F60175F" w14:textId="77777777" w:rsidTr="0045530B">
        <w:tc>
          <w:tcPr>
            <w:tcW w:w="1701" w:type="dxa"/>
            <w:vMerge/>
          </w:tcPr>
          <w:p w14:paraId="27B2A00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B1D29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62E968A3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1999</w:t>
            </w:r>
          </w:p>
        </w:tc>
      </w:tr>
      <w:tr w:rsidR="00B24161" w:rsidRPr="00166402" w14:paraId="0C4C9D17" w14:textId="77777777" w:rsidTr="0045530B">
        <w:tc>
          <w:tcPr>
            <w:tcW w:w="1701" w:type="dxa"/>
            <w:vMerge/>
          </w:tcPr>
          <w:p w14:paraId="146D6F6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579EB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4D713D61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2001</w:t>
            </w:r>
          </w:p>
        </w:tc>
      </w:tr>
      <w:tr w:rsidR="00B24161" w:rsidRPr="00166402" w14:paraId="444DAFCA" w14:textId="77777777" w:rsidTr="0045530B">
        <w:tc>
          <w:tcPr>
            <w:tcW w:w="1701" w:type="dxa"/>
            <w:vMerge/>
          </w:tcPr>
          <w:p w14:paraId="72332F9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B531C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3242B605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2003</w:t>
            </w:r>
          </w:p>
        </w:tc>
      </w:tr>
      <w:tr w:rsidR="00B24161" w:rsidRPr="00166402" w14:paraId="79B3812E" w14:textId="77777777" w:rsidTr="0045530B">
        <w:tc>
          <w:tcPr>
            <w:tcW w:w="1701" w:type="dxa"/>
            <w:vMerge/>
          </w:tcPr>
          <w:p w14:paraId="735DA74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E7594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48582C97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2005</w:t>
            </w:r>
          </w:p>
        </w:tc>
      </w:tr>
      <w:tr w:rsidR="00B24161" w:rsidRPr="00166402" w14:paraId="0C5F4F55" w14:textId="77777777" w:rsidTr="0045530B">
        <w:tc>
          <w:tcPr>
            <w:tcW w:w="1701" w:type="dxa"/>
            <w:vMerge/>
          </w:tcPr>
          <w:p w14:paraId="766FCA3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9AE117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65E13947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2007</w:t>
            </w:r>
          </w:p>
        </w:tc>
      </w:tr>
      <w:tr w:rsidR="00B24161" w:rsidRPr="00166402" w14:paraId="474E0948" w14:textId="77777777" w:rsidTr="0045530B">
        <w:tc>
          <w:tcPr>
            <w:tcW w:w="1701" w:type="dxa"/>
            <w:vMerge/>
          </w:tcPr>
          <w:p w14:paraId="3F7330F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2B543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3649C66D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2009</w:t>
            </w:r>
          </w:p>
        </w:tc>
      </w:tr>
      <w:tr w:rsidR="00B24161" w:rsidRPr="00166402" w14:paraId="33F018E0" w14:textId="77777777" w:rsidTr="0045530B">
        <w:tc>
          <w:tcPr>
            <w:tcW w:w="1701" w:type="dxa"/>
            <w:vMerge/>
          </w:tcPr>
          <w:p w14:paraId="17C6E62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478153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4DD3083E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2011</w:t>
            </w:r>
          </w:p>
        </w:tc>
      </w:tr>
      <w:tr w:rsidR="00B24161" w:rsidRPr="00166402" w14:paraId="6154503F" w14:textId="77777777" w:rsidTr="0045530B">
        <w:tc>
          <w:tcPr>
            <w:tcW w:w="1701" w:type="dxa"/>
            <w:vMerge/>
          </w:tcPr>
          <w:p w14:paraId="1CF727D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C0FEA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16F57348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2013</w:t>
            </w:r>
          </w:p>
        </w:tc>
      </w:tr>
      <w:tr w:rsidR="00B24161" w:rsidRPr="00166402" w14:paraId="165FEB27" w14:textId="77777777" w:rsidTr="0045530B">
        <w:tc>
          <w:tcPr>
            <w:tcW w:w="1701" w:type="dxa"/>
            <w:vMerge/>
          </w:tcPr>
          <w:p w14:paraId="7A97587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2A272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3B2BB232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2015</w:t>
            </w:r>
          </w:p>
        </w:tc>
      </w:tr>
      <w:tr w:rsidR="00B24161" w:rsidRPr="00166402" w14:paraId="7883C0F8" w14:textId="77777777" w:rsidTr="0045530B">
        <w:tc>
          <w:tcPr>
            <w:tcW w:w="1701" w:type="dxa"/>
            <w:vMerge/>
          </w:tcPr>
          <w:p w14:paraId="78CCF97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8BB40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0C857FC8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2017</w:t>
            </w:r>
          </w:p>
        </w:tc>
      </w:tr>
      <w:tr w:rsidR="00B24161" w:rsidRPr="00166402" w14:paraId="3B11607A" w14:textId="77777777" w:rsidTr="0045530B">
        <w:tc>
          <w:tcPr>
            <w:tcW w:w="1701" w:type="dxa"/>
            <w:vMerge/>
          </w:tcPr>
          <w:p w14:paraId="718ED57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A01B5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0C4480E4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B24161" w:rsidRPr="00166402" w14:paraId="576C1414" w14:textId="77777777" w:rsidTr="0045530B">
        <w:tc>
          <w:tcPr>
            <w:tcW w:w="1701" w:type="dxa"/>
            <w:vMerge/>
          </w:tcPr>
          <w:p w14:paraId="24AF044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9432CF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51201901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B24161" w:rsidRPr="00166402" w14:paraId="392CEB9E" w14:textId="77777777" w:rsidTr="0045530B">
        <w:tc>
          <w:tcPr>
            <w:tcW w:w="1701" w:type="dxa"/>
            <w:vMerge/>
          </w:tcPr>
          <w:p w14:paraId="684B1F8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04625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43D9293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B24161" w:rsidRPr="00166402" w14:paraId="588A8329" w14:textId="77777777" w:rsidTr="0045530B">
        <w:tc>
          <w:tcPr>
            <w:tcW w:w="1701" w:type="dxa"/>
            <w:vMerge/>
          </w:tcPr>
          <w:p w14:paraId="0B57DA8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468180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86DD4D3" w14:textId="77777777" w:rsidR="00B24161" w:rsidRPr="001C7D35" w:rsidRDefault="00B24161" w:rsidP="0045530B">
            <w:pPr>
              <w:spacing w:before="40" w:after="120"/>
            </w:pPr>
            <w:r>
              <w:t>16 avril 2025</w:t>
            </w:r>
          </w:p>
        </w:tc>
      </w:tr>
      <w:tr w:rsidR="00B24161" w:rsidRPr="00166402" w14:paraId="0E258369" w14:textId="77777777" w:rsidTr="0045530B">
        <w:tc>
          <w:tcPr>
            <w:tcW w:w="1701" w:type="dxa"/>
            <w:vMerge w:val="restart"/>
          </w:tcPr>
          <w:p w14:paraId="54D693E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Indonésie</w:t>
            </w:r>
          </w:p>
        </w:tc>
        <w:tc>
          <w:tcPr>
            <w:tcW w:w="3786" w:type="dxa"/>
          </w:tcPr>
          <w:p w14:paraId="46F6221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quatrième à sixième rapports périodiques</w:t>
            </w:r>
          </w:p>
        </w:tc>
        <w:tc>
          <w:tcPr>
            <w:tcW w:w="1743" w:type="dxa"/>
          </w:tcPr>
          <w:p w14:paraId="6B85FC1B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2010</w:t>
            </w:r>
          </w:p>
        </w:tc>
      </w:tr>
      <w:tr w:rsidR="00B24161" w:rsidRPr="00166402" w14:paraId="784743AC" w14:textId="77777777" w:rsidTr="0045530B">
        <w:tc>
          <w:tcPr>
            <w:tcW w:w="1701" w:type="dxa"/>
            <w:vMerge/>
          </w:tcPr>
          <w:p w14:paraId="502F005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62C5E4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5F2A63E5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2012</w:t>
            </w:r>
          </w:p>
        </w:tc>
      </w:tr>
      <w:tr w:rsidR="00B24161" w:rsidRPr="00166402" w14:paraId="047875CE" w14:textId="77777777" w:rsidTr="0045530B">
        <w:tc>
          <w:tcPr>
            <w:tcW w:w="1701" w:type="dxa"/>
            <w:vMerge/>
          </w:tcPr>
          <w:p w14:paraId="60FC048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F45E62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779AB0AB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2014</w:t>
            </w:r>
          </w:p>
        </w:tc>
      </w:tr>
      <w:tr w:rsidR="00B24161" w:rsidRPr="00166402" w14:paraId="1D96070A" w14:textId="77777777" w:rsidTr="0045530B">
        <w:tc>
          <w:tcPr>
            <w:tcW w:w="1701" w:type="dxa"/>
            <w:vMerge/>
          </w:tcPr>
          <w:p w14:paraId="1C4BFFA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A9C979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54716755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2016</w:t>
            </w:r>
          </w:p>
        </w:tc>
      </w:tr>
      <w:tr w:rsidR="00B24161" w:rsidRPr="00166402" w14:paraId="4C18791D" w14:textId="77777777" w:rsidTr="0045530B">
        <w:tc>
          <w:tcPr>
            <w:tcW w:w="1701" w:type="dxa"/>
            <w:vMerge/>
          </w:tcPr>
          <w:p w14:paraId="1F98D85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B01C9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0454298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2018</w:t>
            </w:r>
          </w:p>
        </w:tc>
      </w:tr>
      <w:tr w:rsidR="00B24161" w:rsidRPr="00166402" w14:paraId="3D90D4CA" w14:textId="77777777" w:rsidTr="0045530B">
        <w:tc>
          <w:tcPr>
            <w:tcW w:w="1701" w:type="dxa"/>
            <w:vMerge/>
          </w:tcPr>
          <w:p w14:paraId="61EB3AB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37FE2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371F0F0A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2020</w:t>
            </w:r>
          </w:p>
        </w:tc>
      </w:tr>
      <w:tr w:rsidR="00B24161" w:rsidRPr="00166402" w14:paraId="292D4E71" w14:textId="77777777" w:rsidTr="0045530B">
        <w:tc>
          <w:tcPr>
            <w:tcW w:w="1701" w:type="dxa"/>
            <w:vMerge/>
          </w:tcPr>
          <w:p w14:paraId="7840214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4956B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4B918878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2022</w:t>
            </w:r>
          </w:p>
        </w:tc>
      </w:tr>
      <w:tr w:rsidR="00B24161" w:rsidRPr="00166402" w14:paraId="1FFA1815" w14:textId="77777777" w:rsidTr="0045530B">
        <w:tc>
          <w:tcPr>
            <w:tcW w:w="1701" w:type="dxa"/>
            <w:vMerge/>
          </w:tcPr>
          <w:p w14:paraId="4A271FA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F5A13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3F3644CC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 juillet </w:t>
            </w:r>
            <w:r w:rsidRPr="001C7D35">
              <w:t>2024</w:t>
            </w:r>
          </w:p>
        </w:tc>
      </w:tr>
      <w:tr w:rsidR="00B24161" w:rsidRPr="00166402" w14:paraId="664AD36A" w14:textId="77777777" w:rsidTr="0045530B">
        <w:tc>
          <w:tcPr>
            <w:tcW w:w="1701" w:type="dxa"/>
          </w:tcPr>
          <w:p w14:paraId="587AAC8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Israël</w:t>
            </w:r>
          </w:p>
        </w:tc>
        <w:tc>
          <w:tcPr>
            <w:tcW w:w="3786" w:type="dxa"/>
          </w:tcPr>
          <w:p w14:paraId="75399B2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vingtième à vingt</w:t>
            </w:r>
            <w:r>
              <w:noBreakHyphen/>
            </w:r>
            <w:r w:rsidRPr="00166402">
              <w:t>troisième rapports périodiques</w:t>
            </w:r>
          </w:p>
        </w:tc>
        <w:tc>
          <w:tcPr>
            <w:tcW w:w="1743" w:type="dxa"/>
          </w:tcPr>
          <w:p w14:paraId="3E01CE0E" w14:textId="77777777" w:rsidR="00B24161" w:rsidRPr="00166402" w:rsidRDefault="00B24161" w:rsidP="0045530B">
            <w:pPr>
              <w:spacing w:before="40" w:after="120"/>
            </w:pPr>
            <w:r w:rsidRPr="001C7D35">
              <w:t>2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B24161" w:rsidRPr="00166402" w14:paraId="264F7AD9" w14:textId="77777777" w:rsidTr="0045530B">
        <w:tc>
          <w:tcPr>
            <w:tcW w:w="1701" w:type="dxa"/>
            <w:vMerge w:val="restart"/>
          </w:tcPr>
          <w:p w14:paraId="5F9D6BA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Japon</w:t>
            </w:r>
          </w:p>
        </w:tc>
        <w:tc>
          <w:tcPr>
            <w:tcW w:w="3786" w:type="dxa"/>
          </w:tcPr>
          <w:p w14:paraId="353830A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douzième à quatorzième rapports périodiques</w:t>
            </w:r>
          </w:p>
        </w:tc>
        <w:tc>
          <w:tcPr>
            <w:tcW w:w="1743" w:type="dxa"/>
          </w:tcPr>
          <w:p w14:paraId="47AF2C9E" w14:textId="77777777" w:rsidR="00B24161" w:rsidRPr="00166402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B24161" w:rsidRPr="00166402" w14:paraId="3CCDC52C" w14:textId="77777777" w:rsidTr="0045530B">
        <w:tc>
          <w:tcPr>
            <w:tcW w:w="1701" w:type="dxa"/>
            <w:vMerge/>
          </w:tcPr>
          <w:p w14:paraId="52289B5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DB4D03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Quinzième rapport périodique</w:t>
            </w:r>
          </w:p>
        </w:tc>
        <w:tc>
          <w:tcPr>
            <w:tcW w:w="1743" w:type="dxa"/>
          </w:tcPr>
          <w:p w14:paraId="4A265D15" w14:textId="77777777" w:rsidR="00B24161" w:rsidRPr="001C7D35" w:rsidRDefault="00B24161" w:rsidP="0045530B">
            <w:pPr>
              <w:spacing w:before="40" w:after="120"/>
            </w:pPr>
            <w:r>
              <w:t>14 janvier 2025</w:t>
            </w:r>
          </w:p>
        </w:tc>
      </w:tr>
      <w:tr w:rsidR="00B24161" w:rsidRPr="00166402" w14:paraId="77583C6D" w14:textId="77777777" w:rsidTr="0045530B">
        <w:tc>
          <w:tcPr>
            <w:tcW w:w="1701" w:type="dxa"/>
            <w:vMerge w:val="restart"/>
          </w:tcPr>
          <w:p w14:paraId="3D11FAF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Jordanie</w:t>
            </w:r>
          </w:p>
        </w:tc>
        <w:tc>
          <w:tcPr>
            <w:tcW w:w="3786" w:type="dxa"/>
          </w:tcPr>
          <w:p w14:paraId="75D557E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 xml:space="preserve">Rapport valant vingt et unième </w:t>
            </w:r>
            <w:r w:rsidRPr="00166402">
              <w:br/>
              <w:t>à vingt-troisième rapports périodiques</w:t>
            </w:r>
          </w:p>
        </w:tc>
        <w:tc>
          <w:tcPr>
            <w:tcW w:w="1743" w:type="dxa"/>
          </w:tcPr>
          <w:p w14:paraId="149A1D06" w14:textId="77777777" w:rsidR="00B24161" w:rsidRPr="00166402" w:rsidRDefault="00B24161" w:rsidP="0045530B">
            <w:pPr>
              <w:spacing w:before="40" w:after="120"/>
            </w:pPr>
            <w:r w:rsidRPr="001C7D35">
              <w:t>29</w:t>
            </w:r>
            <w:r w:rsidRPr="00166402">
              <w:t xml:space="preserve"> juin </w:t>
            </w:r>
            <w:r w:rsidRPr="001C7D35">
              <w:t>2021</w:t>
            </w:r>
          </w:p>
        </w:tc>
      </w:tr>
      <w:tr w:rsidR="00B24161" w:rsidRPr="00166402" w14:paraId="32E86CB9" w14:textId="77777777" w:rsidTr="0045530B">
        <w:tc>
          <w:tcPr>
            <w:tcW w:w="1701" w:type="dxa"/>
            <w:vMerge/>
          </w:tcPr>
          <w:p w14:paraId="0F132C3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94155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6502AE5F" w14:textId="77777777" w:rsidR="00B24161" w:rsidRPr="00166402" w:rsidRDefault="00B24161" w:rsidP="0045530B">
            <w:pPr>
              <w:spacing w:before="40" w:after="120"/>
            </w:pPr>
            <w:r w:rsidRPr="001C7D35">
              <w:t>29</w:t>
            </w:r>
            <w:r w:rsidRPr="00166402">
              <w:t xml:space="preserve"> juin </w:t>
            </w:r>
            <w:r w:rsidRPr="001C7D35">
              <w:t>2023</w:t>
            </w:r>
          </w:p>
        </w:tc>
      </w:tr>
      <w:tr w:rsidR="00B24161" w:rsidRPr="00166402" w14:paraId="7E5E4994" w14:textId="77777777" w:rsidTr="0045530B">
        <w:tc>
          <w:tcPr>
            <w:tcW w:w="1701" w:type="dxa"/>
            <w:vMerge/>
          </w:tcPr>
          <w:p w14:paraId="199FB28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8FA24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075260F5" w14:textId="77777777" w:rsidR="00B24161" w:rsidRPr="001C7D35" w:rsidRDefault="00B24161" w:rsidP="0045530B">
            <w:pPr>
              <w:spacing w:before="40" w:after="120"/>
            </w:pPr>
            <w:r>
              <w:t>29 juin 2025</w:t>
            </w:r>
          </w:p>
        </w:tc>
      </w:tr>
      <w:tr w:rsidR="00B24161" w:rsidRPr="00166402" w14:paraId="5D296C8C" w14:textId="77777777" w:rsidTr="0045530B">
        <w:tc>
          <w:tcPr>
            <w:tcW w:w="1701" w:type="dxa"/>
            <w:vMerge w:val="restart"/>
          </w:tcPr>
          <w:p w14:paraId="0239A3E9" w14:textId="77777777" w:rsidR="00B24161" w:rsidRPr="00146D2A" w:rsidRDefault="00B24161" w:rsidP="0045530B">
            <w:pPr>
              <w:spacing w:before="40" w:after="120"/>
              <w:ind w:right="113"/>
            </w:pPr>
            <w:r w:rsidRPr="00146D2A">
              <w:t>Lesotho</w:t>
            </w:r>
          </w:p>
        </w:tc>
        <w:tc>
          <w:tcPr>
            <w:tcW w:w="3786" w:type="dxa"/>
          </w:tcPr>
          <w:p w14:paraId="7851DFE8" w14:textId="77777777" w:rsidR="00B24161" w:rsidRPr="00146D2A" w:rsidRDefault="00B24161" w:rsidP="0045530B">
            <w:pPr>
              <w:spacing w:before="40" w:after="120"/>
              <w:ind w:right="113"/>
            </w:pPr>
            <w:r w:rsidRPr="00146D2A">
              <w:t>Quinzième rapport périodique</w:t>
            </w:r>
          </w:p>
        </w:tc>
        <w:tc>
          <w:tcPr>
            <w:tcW w:w="1743" w:type="dxa"/>
          </w:tcPr>
          <w:p w14:paraId="7807C54F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2000</w:t>
            </w:r>
          </w:p>
        </w:tc>
      </w:tr>
      <w:tr w:rsidR="00B24161" w:rsidRPr="00166402" w14:paraId="0E908C5F" w14:textId="77777777" w:rsidTr="0045530B">
        <w:tc>
          <w:tcPr>
            <w:tcW w:w="1701" w:type="dxa"/>
            <w:vMerge/>
          </w:tcPr>
          <w:p w14:paraId="193612A6" w14:textId="77777777" w:rsidR="00B24161" w:rsidRPr="00146D2A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A763156" w14:textId="77777777" w:rsidR="00B24161" w:rsidRPr="00146D2A" w:rsidRDefault="00B24161" w:rsidP="0045530B">
            <w:pPr>
              <w:spacing w:before="40" w:after="120"/>
              <w:ind w:right="113"/>
            </w:pPr>
            <w:r w:rsidRPr="00146D2A">
              <w:t>Seizième rapport périodique</w:t>
            </w:r>
          </w:p>
        </w:tc>
        <w:tc>
          <w:tcPr>
            <w:tcW w:w="1743" w:type="dxa"/>
          </w:tcPr>
          <w:p w14:paraId="334F9193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2002</w:t>
            </w:r>
          </w:p>
        </w:tc>
      </w:tr>
      <w:tr w:rsidR="00B24161" w:rsidRPr="00166402" w14:paraId="3E9E5917" w14:textId="77777777" w:rsidTr="0045530B">
        <w:tc>
          <w:tcPr>
            <w:tcW w:w="1701" w:type="dxa"/>
            <w:vMerge/>
          </w:tcPr>
          <w:p w14:paraId="5A65D56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B9AA4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60C69DBE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2004</w:t>
            </w:r>
          </w:p>
        </w:tc>
      </w:tr>
      <w:tr w:rsidR="00B24161" w:rsidRPr="00166402" w14:paraId="23741879" w14:textId="77777777" w:rsidTr="0045530B">
        <w:tc>
          <w:tcPr>
            <w:tcW w:w="1701" w:type="dxa"/>
            <w:vMerge/>
          </w:tcPr>
          <w:p w14:paraId="5BCCA3B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B2887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029176A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B24161" w:rsidRPr="00166402" w14:paraId="1A8CCBF8" w14:textId="77777777" w:rsidTr="0045530B">
        <w:tc>
          <w:tcPr>
            <w:tcW w:w="1701" w:type="dxa"/>
            <w:vMerge/>
          </w:tcPr>
          <w:p w14:paraId="37DBA11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BECB1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582EB61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B24161" w:rsidRPr="00166402" w14:paraId="06C3D9BD" w14:textId="77777777" w:rsidTr="0045530B">
        <w:tc>
          <w:tcPr>
            <w:tcW w:w="1701" w:type="dxa"/>
            <w:vMerge/>
          </w:tcPr>
          <w:p w14:paraId="2679B9D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6DC4C2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6C6200C1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B24161" w:rsidRPr="00166402" w14:paraId="5C788084" w14:textId="77777777" w:rsidTr="0045530B">
        <w:tc>
          <w:tcPr>
            <w:tcW w:w="1701" w:type="dxa"/>
            <w:vMerge/>
          </w:tcPr>
          <w:p w14:paraId="2284D13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C5C307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7BBD8C9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B24161" w:rsidRPr="00166402" w14:paraId="26E0CA6E" w14:textId="77777777" w:rsidTr="0045530B">
        <w:tc>
          <w:tcPr>
            <w:tcW w:w="1701" w:type="dxa"/>
            <w:vMerge/>
          </w:tcPr>
          <w:p w14:paraId="15E73E9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5808C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4354CA46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B24161" w:rsidRPr="00166402" w14:paraId="7956FA9A" w14:textId="77777777" w:rsidTr="0045530B">
        <w:tc>
          <w:tcPr>
            <w:tcW w:w="1701" w:type="dxa"/>
            <w:vMerge/>
          </w:tcPr>
          <w:p w14:paraId="18C2A02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D85AE0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0C718063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B24161" w:rsidRPr="00166402" w14:paraId="1368E7E5" w14:textId="77777777" w:rsidTr="0045530B">
        <w:tc>
          <w:tcPr>
            <w:tcW w:w="1701" w:type="dxa"/>
            <w:vMerge/>
          </w:tcPr>
          <w:p w14:paraId="18D8DF5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2FC7D3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3B5DAAA9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B24161" w:rsidRPr="00166402" w14:paraId="4D2E50AC" w14:textId="77777777" w:rsidTr="0045530B">
        <w:tc>
          <w:tcPr>
            <w:tcW w:w="1701" w:type="dxa"/>
            <w:vMerge/>
          </w:tcPr>
          <w:p w14:paraId="3A94EF2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A725B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6D5E13E6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B24161" w:rsidRPr="00166402" w14:paraId="59BDDFE9" w14:textId="77777777" w:rsidTr="0045530B">
        <w:tc>
          <w:tcPr>
            <w:tcW w:w="1701" w:type="dxa"/>
            <w:vMerge/>
          </w:tcPr>
          <w:p w14:paraId="04D9A28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3D499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63E2929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2022</w:t>
            </w:r>
          </w:p>
        </w:tc>
      </w:tr>
      <w:tr w:rsidR="00B24161" w:rsidRPr="00166402" w14:paraId="6E70F75C" w14:textId="77777777" w:rsidTr="0045530B">
        <w:tc>
          <w:tcPr>
            <w:tcW w:w="1701" w:type="dxa"/>
            <w:vMerge/>
          </w:tcPr>
          <w:p w14:paraId="6443DB9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4B0F10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Vingt-septième rapport périodique</w:t>
            </w:r>
          </w:p>
        </w:tc>
        <w:tc>
          <w:tcPr>
            <w:tcW w:w="1743" w:type="dxa"/>
          </w:tcPr>
          <w:p w14:paraId="4C8D93EE" w14:textId="77777777" w:rsidR="00B24161" w:rsidRPr="001C7D35" w:rsidRDefault="00B24161" w:rsidP="0045530B">
            <w:pPr>
              <w:spacing w:before="40" w:after="120"/>
            </w:pPr>
            <w:r>
              <w:t>4 décembre 2024</w:t>
            </w:r>
          </w:p>
        </w:tc>
      </w:tr>
      <w:tr w:rsidR="00B24161" w:rsidRPr="00166402" w14:paraId="1AC11FBC" w14:textId="77777777" w:rsidTr="0045530B">
        <w:tc>
          <w:tcPr>
            <w:tcW w:w="1701" w:type="dxa"/>
            <w:vMerge w:val="restart"/>
          </w:tcPr>
          <w:p w14:paraId="7ECE85D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Lettonie</w:t>
            </w:r>
          </w:p>
        </w:tc>
        <w:tc>
          <w:tcPr>
            <w:tcW w:w="3786" w:type="dxa"/>
          </w:tcPr>
          <w:p w14:paraId="53F0BDC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treizième et quatorzième rapports périodiques</w:t>
            </w:r>
          </w:p>
        </w:tc>
        <w:tc>
          <w:tcPr>
            <w:tcW w:w="1743" w:type="dxa"/>
          </w:tcPr>
          <w:p w14:paraId="55AE4CB2" w14:textId="77777777" w:rsidR="00B24161" w:rsidRPr="001C7D35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mai </w:t>
            </w:r>
            <w:r w:rsidRPr="001C7D35">
              <w:t>2021</w:t>
            </w:r>
          </w:p>
        </w:tc>
      </w:tr>
      <w:tr w:rsidR="00B24161" w:rsidRPr="00166402" w14:paraId="6044405C" w14:textId="77777777" w:rsidTr="0045530B">
        <w:tc>
          <w:tcPr>
            <w:tcW w:w="1701" w:type="dxa"/>
            <w:vMerge/>
          </w:tcPr>
          <w:p w14:paraId="7DEB255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03933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4133189E" w14:textId="77777777" w:rsidR="00B24161" w:rsidRPr="001C7D35" w:rsidRDefault="00B24161" w:rsidP="0045530B">
            <w:pPr>
              <w:spacing w:before="40" w:after="120"/>
            </w:pPr>
            <w:r w:rsidRPr="001C7D35">
              <w:t>14</w:t>
            </w:r>
            <w:r w:rsidRPr="00166402">
              <w:t xml:space="preserve"> mai </w:t>
            </w:r>
            <w:r w:rsidRPr="001C7D35">
              <w:t>2023</w:t>
            </w:r>
          </w:p>
        </w:tc>
      </w:tr>
      <w:tr w:rsidR="00B24161" w:rsidRPr="00166402" w14:paraId="4F0A1908" w14:textId="77777777" w:rsidTr="0045530B">
        <w:tc>
          <w:tcPr>
            <w:tcW w:w="1701" w:type="dxa"/>
            <w:vMerge/>
          </w:tcPr>
          <w:p w14:paraId="3565F6E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BD712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35A9D2D6" w14:textId="77777777" w:rsidR="00B24161" w:rsidRPr="001C7D35" w:rsidRDefault="00B24161" w:rsidP="0045530B">
            <w:pPr>
              <w:spacing w:before="40" w:after="120"/>
            </w:pPr>
            <w:r>
              <w:t>14 mai 2025</w:t>
            </w:r>
          </w:p>
        </w:tc>
      </w:tr>
      <w:tr w:rsidR="004C2C1E" w:rsidRPr="00166402" w14:paraId="5AF878C1" w14:textId="77777777" w:rsidTr="0045530B">
        <w:tc>
          <w:tcPr>
            <w:tcW w:w="1701" w:type="dxa"/>
            <w:vMerge w:val="restart"/>
          </w:tcPr>
          <w:p w14:paraId="516F3813" w14:textId="77777777" w:rsidR="004C2C1E" w:rsidRPr="00166402" w:rsidRDefault="004C2C1E" w:rsidP="0045530B">
            <w:pPr>
              <w:keepNext/>
              <w:spacing w:before="40" w:after="120"/>
              <w:ind w:right="113"/>
            </w:pPr>
            <w:r w:rsidRPr="00166402">
              <w:t>Libéria</w:t>
            </w:r>
          </w:p>
        </w:tc>
        <w:tc>
          <w:tcPr>
            <w:tcW w:w="3786" w:type="dxa"/>
          </w:tcPr>
          <w:p w14:paraId="32C70785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18785242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1977</w:t>
            </w:r>
          </w:p>
        </w:tc>
      </w:tr>
      <w:tr w:rsidR="004C2C1E" w:rsidRPr="00166402" w14:paraId="2A372E29" w14:textId="77777777" w:rsidTr="0045530B">
        <w:tc>
          <w:tcPr>
            <w:tcW w:w="1701" w:type="dxa"/>
            <w:vMerge/>
          </w:tcPr>
          <w:p w14:paraId="093D689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3E258F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6D7B31EC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1979</w:t>
            </w:r>
          </w:p>
        </w:tc>
      </w:tr>
      <w:tr w:rsidR="004C2C1E" w:rsidRPr="00166402" w14:paraId="4341B9FC" w14:textId="77777777" w:rsidTr="0045530B">
        <w:tc>
          <w:tcPr>
            <w:tcW w:w="1701" w:type="dxa"/>
            <w:vMerge/>
          </w:tcPr>
          <w:p w14:paraId="21F2A57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C1FC5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50FADECA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1981</w:t>
            </w:r>
          </w:p>
        </w:tc>
      </w:tr>
      <w:tr w:rsidR="004C2C1E" w:rsidRPr="00166402" w14:paraId="38C20FE2" w14:textId="77777777" w:rsidTr="0045530B">
        <w:tc>
          <w:tcPr>
            <w:tcW w:w="1701" w:type="dxa"/>
            <w:vMerge/>
          </w:tcPr>
          <w:p w14:paraId="4B88C0C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858700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53CE9F4C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1983</w:t>
            </w:r>
          </w:p>
        </w:tc>
      </w:tr>
      <w:tr w:rsidR="004C2C1E" w:rsidRPr="00166402" w14:paraId="6A323FBF" w14:textId="77777777" w:rsidTr="0045530B">
        <w:tc>
          <w:tcPr>
            <w:tcW w:w="1701" w:type="dxa"/>
            <w:vMerge/>
          </w:tcPr>
          <w:p w14:paraId="07E832D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F203A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6C829F9D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1985</w:t>
            </w:r>
          </w:p>
        </w:tc>
      </w:tr>
      <w:tr w:rsidR="004C2C1E" w:rsidRPr="00166402" w14:paraId="10B7FE0C" w14:textId="77777777" w:rsidTr="0045530B">
        <w:tc>
          <w:tcPr>
            <w:tcW w:w="1701" w:type="dxa"/>
            <w:vMerge/>
          </w:tcPr>
          <w:p w14:paraId="24C46A0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23D6F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5FF9E44B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1987</w:t>
            </w:r>
          </w:p>
        </w:tc>
      </w:tr>
      <w:tr w:rsidR="004C2C1E" w:rsidRPr="00166402" w14:paraId="50CBADC1" w14:textId="77777777" w:rsidTr="0045530B">
        <w:tc>
          <w:tcPr>
            <w:tcW w:w="1701" w:type="dxa"/>
            <w:vMerge/>
          </w:tcPr>
          <w:p w14:paraId="7D99BBF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CC057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66FB467A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1989</w:t>
            </w:r>
          </w:p>
        </w:tc>
      </w:tr>
      <w:tr w:rsidR="004C2C1E" w:rsidRPr="00166402" w14:paraId="2951CDED" w14:textId="77777777" w:rsidTr="0045530B">
        <w:tc>
          <w:tcPr>
            <w:tcW w:w="1701" w:type="dxa"/>
            <w:vMerge/>
          </w:tcPr>
          <w:p w14:paraId="30D5B37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15364E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4751D47E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1991</w:t>
            </w:r>
          </w:p>
        </w:tc>
      </w:tr>
      <w:tr w:rsidR="004C2C1E" w:rsidRPr="00166402" w14:paraId="2C4A986E" w14:textId="77777777" w:rsidTr="0045530B">
        <w:tc>
          <w:tcPr>
            <w:tcW w:w="1701" w:type="dxa"/>
            <w:vMerge/>
          </w:tcPr>
          <w:p w14:paraId="4255C30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F26E94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2CF7865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1993</w:t>
            </w:r>
          </w:p>
        </w:tc>
      </w:tr>
      <w:tr w:rsidR="004C2C1E" w:rsidRPr="00166402" w14:paraId="38A608EB" w14:textId="77777777" w:rsidTr="0045530B">
        <w:tc>
          <w:tcPr>
            <w:tcW w:w="1701" w:type="dxa"/>
            <w:vMerge/>
          </w:tcPr>
          <w:p w14:paraId="44C6705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D115F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6F44ACCC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1995</w:t>
            </w:r>
          </w:p>
        </w:tc>
      </w:tr>
      <w:tr w:rsidR="004C2C1E" w:rsidRPr="00166402" w14:paraId="47B7EBA5" w14:textId="77777777" w:rsidTr="0045530B">
        <w:tc>
          <w:tcPr>
            <w:tcW w:w="1701" w:type="dxa"/>
            <w:vMerge/>
          </w:tcPr>
          <w:p w14:paraId="54B0EE1F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ABF16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3959DE74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1997</w:t>
            </w:r>
          </w:p>
        </w:tc>
      </w:tr>
      <w:tr w:rsidR="004C2C1E" w:rsidRPr="00166402" w14:paraId="45521008" w14:textId="77777777" w:rsidTr="0045530B">
        <w:tc>
          <w:tcPr>
            <w:tcW w:w="1701" w:type="dxa"/>
            <w:vMerge/>
          </w:tcPr>
          <w:p w14:paraId="75D7FB2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CBA5D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14A627D0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1999</w:t>
            </w:r>
          </w:p>
        </w:tc>
      </w:tr>
      <w:tr w:rsidR="004C2C1E" w:rsidRPr="00166402" w14:paraId="02DEB455" w14:textId="77777777" w:rsidTr="0045530B">
        <w:tc>
          <w:tcPr>
            <w:tcW w:w="1701" w:type="dxa"/>
            <w:vMerge/>
          </w:tcPr>
          <w:p w14:paraId="783DE8F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1EE7F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0EB64E18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2001</w:t>
            </w:r>
          </w:p>
        </w:tc>
      </w:tr>
      <w:tr w:rsidR="004C2C1E" w:rsidRPr="00166402" w14:paraId="6216E71C" w14:textId="77777777" w:rsidTr="0045530B">
        <w:tc>
          <w:tcPr>
            <w:tcW w:w="1701" w:type="dxa"/>
            <w:vMerge/>
          </w:tcPr>
          <w:p w14:paraId="34B8CA8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3EE9A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78975EA5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2003</w:t>
            </w:r>
          </w:p>
        </w:tc>
      </w:tr>
      <w:tr w:rsidR="004C2C1E" w:rsidRPr="00166402" w14:paraId="60BE6D38" w14:textId="77777777" w:rsidTr="0045530B">
        <w:tc>
          <w:tcPr>
            <w:tcW w:w="1701" w:type="dxa"/>
            <w:vMerge/>
          </w:tcPr>
          <w:p w14:paraId="23AD111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7552C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4CF4A72E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2005</w:t>
            </w:r>
          </w:p>
        </w:tc>
      </w:tr>
      <w:tr w:rsidR="004C2C1E" w:rsidRPr="00166402" w14:paraId="2D296EF8" w14:textId="77777777" w:rsidTr="0045530B">
        <w:tc>
          <w:tcPr>
            <w:tcW w:w="1701" w:type="dxa"/>
            <w:vMerge/>
          </w:tcPr>
          <w:p w14:paraId="0470F19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BEFCA3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392DCD4A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2007</w:t>
            </w:r>
          </w:p>
        </w:tc>
      </w:tr>
      <w:tr w:rsidR="004C2C1E" w:rsidRPr="00166402" w14:paraId="6447F190" w14:textId="77777777" w:rsidTr="0045530B">
        <w:tc>
          <w:tcPr>
            <w:tcW w:w="1701" w:type="dxa"/>
            <w:vMerge/>
          </w:tcPr>
          <w:p w14:paraId="2992E6D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AE187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48EDC268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2009</w:t>
            </w:r>
          </w:p>
        </w:tc>
      </w:tr>
      <w:tr w:rsidR="004C2C1E" w:rsidRPr="00166402" w14:paraId="18022F9F" w14:textId="77777777" w:rsidTr="0045530B">
        <w:tc>
          <w:tcPr>
            <w:tcW w:w="1701" w:type="dxa"/>
            <w:vMerge/>
          </w:tcPr>
          <w:p w14:paraId="370AFCB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8E362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59BF3933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4C2C1E" w:rsidRPr="00166402" w14:paraId="3C210024" w14:textId="77777777" w:rsidTr="0045530B">
        <w:tc>
          <w:tcPr>
            <w:tcW w:w="1701" w:type="dxa"/>
            <w:vMerge/>
          </w:tcPr>
          <w:p w14:paraId="26E9B54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DC9925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1FEC024D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4C2C1E" w:rsidRPr="00166402" w14:paraId="6B8F2F63" w14:textId="77777777" w:rsidTr="0045530B">
        <w:tc>
          <w:tcPr>
            <w:tcW w:w="1701" w:type="dxa"/>
            <w:vMerge/>
          </w:tcPr>
          <w:p w14:paraId="590F397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1BB87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A81405F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4C2C1E" w:rsidRPr="00166402" w14:paraId="6A323FF2" w14:textId="77777777" w:rsidTr="0045530B">
        <w:tc>
          <w:tcPr>
            <w:tcW w:w="1701" w:type="dxa"/>
            <w:vMerge/>
          </w:tcPr>
          <w:p w14:paraId="6F19CF9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C3EB48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1CA111BD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4C2C1E" w:rsidRPr="00166402" w14:paraId="3132FF5F" w14:textId="77777777" w:rsidTr="0045530B">
        <w:tc>
          <w:tcPr>
            <w:tcW w:w="1701" w:type="dxa"/>
            <w:vMerge/>
          </w:tcPr>
          <w:p w14:paraId="24CC214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62545A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1EEE25F6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4C2C1E" w:rsidRPr="00166402" w14:paraId="5CFAF4DD" w14:textId="77777777" w:rsidTr="0045530B">
        <w:tc>
          <w:tcPr>
            <w:tcW w:w="1701" w:type="dxa"/>
            <w:vMerge/>
          </w:tcPr>
          <w:p w14:paraId="0C7BB16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051D11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5DCEAE20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4C2C1E" w:rsidRPr="00166402" w14:paraId="0A07B4E0" w14:textId="77777777" w:rsidTr="0045530B">
        <w:tc>
          <w:tcPr>
            <w:tcW w:w="1701" w:type="dxa"/>
            <w:vMerge/>
          </w:tcPr>
          <w:p w14:paraId="2290B87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00D86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C7B1CAC" w14:textId="77777777" w:rsidR="004C2C1E" w:rsidRPr="00166402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 décembre </w:t>
            </w:r>
            <w:r w:rsidRPr="001C7D35">
              <w:t>2023</w:t>
            </w:r>
          </w:p>
        </w:tc>
      </w:tr>
      <w:tr w:rsidR="004C2C1E" w:rsidRPr="00166402" w14:paraId="552030F7" w14:textId="77777777" w:rsidTr="0045530B">
        <w:tc>
          <w:tcPr>
            <w:tcW w:w="1701" w:type="dxa"/>
            <w:vMerge/>
          </w:tcPr>
          <w:p w14:paraId="64B2A64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4A2C94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cinquième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641001C1" w14:textId="77777777" w:rsidR="004C2C1E" w:rsidRPr="001C7D35" w:rsidRDefault="004C2C1E" w:rsidP="0045530B">
            <w:pPr>
              <w:spacing w:before="40" w:after="120"/>
            </w:pPr>
            <w:r w:rsidRPr="001C7D35">
              <w:t>5</w:t>
            </w:r>
            <w:r w:rsidRPr="00166402">
              <w:t xml:space="preserve"> décembre </w:t>
            </w:r>
            <w:r w:rsidRPr="001C7D35">
              <w:t>202</w:t>
            </w:r>
            <w:r>
              <w:t>5</w:t>
            </w:r>
          </w:p>
        </w:tc>
      </w:tr>
      <w:tr w:rsidR="004C2C1E" w:rsidRPr="00166402" w14:paraId="1D9E55E8" w14:textId="77777777" w:rsidTr="0045530B">
        <w:tc>
          <w:tcPr>
            <w:tcW w:w="1701" w:type="dxa"/>
            <w:vMerge w:val="restart"/>
          </w:tcPr>
          <w:p w14:paraId="4F03442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lastRenderedPageBreak/>
              <w:t>Libye</w:t>
            </w:r>
          </w:p>
        </w:tc>
        <w:tc>
          <w:tcPr>
            <w:tcW w:w="3786" w:type="dxa"/>
          </w:tcPr>
          <w:p w14:paraId="4B597C0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42F72049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4C2C1E" w:rsidRPr="00166402" w14:paraId="136E7C13" w14:textId="77777777" w:rsidTr="0045530B">
        <w:tc>
          <w:tcPr>
            <w:tcW w:w="1701" w:type="dxa"/>
            <w:vMerge/>
          </w:tcPr>
          <w:p w14:paraId="5E52606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9490EF6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22CFA80B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4C2C1E" w:rsidRPr="00166402" w14:paraId="5B54397A" w14:textId="77777777" w:rsidTr="0045530B">
        <w:tc>
          <w:tcPr>
            <w:tcW w:w="1701" w:type="dxa"/>
            <w:vMerge/>
          </w:tcPr>
          <w:p w14:paraId="109AA2B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61411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0909E2F3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4C2C1E" w:rsidRPr="00166402" w14:paraId="1B97D3D4" w14:textId="77777777" w:rsidTr="0045530B">
        <w:tc>
          <w:tcPr>
            <w:tcW w:w="1701" w:type="dxa"/>
            <w:vMerge/>
          </w:tcPr>
          <w:p w14:paraId="492DD5CF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7053E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364F4F09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4C2C1E" w:rsidRPr="00166402" w14:paraId="651F2985" w14:textId="77777777" w:rsidTr="0045530B">
        <w:tc>
          <w:tcPr>
            <w:tcW w:w="1701" w:type="dxa"/>
            <w:vMerge/>
          </w:tcPr>
          <w:p w14:paraId="2AA6316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4C1F78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04228AC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4C2C1E" w:rsidRPr="00166402" w14:paraId="1DEDF53D" w14:textId="77777777" w:rsidTr="0045530B">
        <w:tc>
          <w:tcPr>
            <w:tcW w:w="1701" w:type="dxa"/>
            <w:vMerge/>
          </w:tcPr>
          <w:p w14:paraId="7788C7C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641B4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7C77E089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4C2C1E" w:rsidRPr="00166402" w14:paraId="30B8C84C" w14:textId="77777777" w:rsidTr="0045530B">
        <w:tc>
          <w:tcPr>
            <w:tcW w:w="1701" w:type="dxa"/>
            <w:vMerge/>
          </w:tcPr>
          <w:p w14:paraId="4CE5D63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858BB0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6F0BBF5A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4C2C1E" w:rsidRPr="00166402" w14:paraId="212FA251" w14:textId="77777777" w:rsidTr="0045530B">
        <w:tc>
          <w:tcPr>
            <w:tcW w:w="1701" w:type="dxa"/>
            <w:vMerge/>
          </w:tcPr>
          <w:p w14:paraId="3BE8D4F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3EDAE6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7C609B38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4C2C1E" w:rsidRPr="00166402" w14:paraId="4FCE0954" w14:textId="77777777" w:rsidTr="0045530B">
        <w:tc>
          <w:tcPr>
            <w:tcW w:w="1701" w:type="dxa"/>
            <w:vMerge/>
          </w:tcPr>
          <w:p w14:paraId="3B72B15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0A9ED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447B7897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4C2C1E" w:rsidRPr="00166402" w14:paraId="53CE06E5" w14:textId="77777777" w:rsidTr="0045530B">
        <w:tc>
          <w:tcPr>
            <w:tcW w:w="1701" w:type="dxa"/>
            <w:vMerge/>
          </w:tcPr>
          <w:p w14:paraId="2E48B88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6DAF04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08417FBC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4C2C1E" w:rsidRPr="00166402" w14:paraId="26F081A5" w14:textId="77777777" w:rsidTr="0045530B">
        <w:tc>
          <w:tcPr>
            <w:tcW w:w="1701" w:type="dxa"/>
            <w:vMerge/>
          </w:tcPr>
          <w:p w14:paraId="21EB507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B7BA85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neuvième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31F5349F" w14:textId="77777777" w:rsidR="004C2C1E" w:rsidRPr="001C7D35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</w:t>
            </w:r>
            <w:r>
              <w:t>6</w:t>
            </w:r>
          </w:p>
        </w:tc>
      </w:tr>
      <w:tr w:rsidR="00B24161" w:rsidRPr="00166402" w14:paraId="21BCF1D5" w14:textId="77777777" w:rsidTr="0045530B">
        <w:tc>
          <w:tcPr>
            <w:tcW w:w="1701" w:type="dxa"/>
            <w:vMerge w:val="restart"/>
          </w:tcPr>
          <w:p w14:paraId="73AA4E29" w14:textId="77777777" w:rsidR="00B24161" w:rsidRPr="00166402" w:rsidRDefault="00B24161" w:rsidP="0045530B">
            <w:pPr>
              <w:keepLines/>
              <w:spacing w:before="40" w:after="120"/>
              <w:ind w:right="113"/>
            </w:pPr>
            <w:r w:rsidRPr="00166402">
              <w:t>Liechtenstein</w:t>
            </w:r>
          </w:p>
        </w:tc>
        <w:tc>
          <w:tcPr>
            <w:tcW w:w="3786" w:type="dxa"/>
          </w:tcPr>
          <w:p w14:paraId="67857613" w14:textId="77777777" w:rsidR="00B24161" w:rsidRPr="00166402" w:rsidRDefault="00B24161" w:rsidP="0045530B">
            <w:pPr>
              <w:keepLines/>
              <w:spacing w:before="40" w:after="120"/>
              <w:ind w:right="113"/>
            </w:pPr>
            <w:r w:rsidRPr="00166402">
              <w:t>Rapport valant septième et huitième rapports périodiques</w:t>
            </w:r>
          </w:p>
        </w:tc>
        <w:tc>
          <w:tcPr>
            <w:tcW w:w="1743" w:type="dxa"/>
          </w:tcPr>
          <w:p w14:paraId="060FA86C" w14:textId="77777777" w:rsidR="00B24161" w:rsidRPr="00166402" w:rsidRDefault="00B24161" w:rsidP="0045530B">
            <w:pPr>
              <w:keepLines/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B24161" w:rsidRPr="00166402" w14:paraId="656F1356" w14:textId="77777777" w:rsidTr="0045530B">
        <w:tc>
          <w:tcPr>
            <w:tcW w:w="1701" w:type="dxa"/>
            <w:vMerge/>
          </w:tcPr>
          <w:p w14:paraId="68962D8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45C7F6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B8FC46B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B24161" w:rsidRPr="00166402" w14:paraId="39A337AE" w14:textId="77777777" w:rsidTr="0045530B">
        <w:tc>
          <w:tcPr>
            <w:tcW w:w="1701" w:type="dxa"/>
            <w:vMerge/>
          </w:tcPr>
          <w:p w14:paraId="7145BB9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3B22B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46AEC408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B24161" w:rsidRPr="00166402" w14:paraId="1B0337FC" w14:textId="77777777" w:rsidTr="0045530B">
        <w:tc>
          <w:tcPr>
            <w:tcW w:w="1701" w:type="dxa"/>
            <w:vMerge/>
          </w:tcPr>
          <w:p w14:paraId="459BE0B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808591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434DCECC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B24161" w:rsidRPr="00166402" w14:paraId="0BD60703" w14:textId="77777777" w:rsidTr="0045530B">
        <w:tc>
          <w:tcPr>
            <w:tcW w:w="1701" w:type="dxa"/>
            <w:vMerge/>
          </w:tcPr>
          <w:p w14:paraId="65878A2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CBB83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7166B260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B24161" w:rsidRPr="00166402" w14:paraId="638C838A" w14:textId="77777777" w:rsidTr="0045530B">
        <w:tc>
          <w:tcPr>
            <w:tcW w:w="1701" w:type="dxa"/>
            <w:vMerge w:val="restart"/>
          </w:tcPr>
          <w:p w14:paraId="2CD7B49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Macédoine du</w:t>
            </w:r>
            <w:r>
              <w:t> </w:t>
            </w:r>
            <w:r w:rsidRPr="00166402">
              <w:t>Nord</w:t>
            </w:r>
          </w:p>
        </w:tc>
        <w:tc>
          <w:tcPr>
            <w:tcW w:w="3786" w:type="dxa"/>
          </w:tcPr>
          <w:p w14:paraId="6A36D42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onzième à quatorzième rapports périodiques</w:t>
            </w:r>
          </w:p>
        </w:tc>
        <w:tc>
          <w:tcPr>
            <w:tcW w:w="1743" w:type="dxa"/>
          </w:tcPr>
          <w:p w14:paraId="54769059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B24161" w:rsidRPr="00166402" w14:paraId="53608239" w14:textId="77777777" w:rsidTr="0045530B">
        <w:tc>
          <w:tcPr>
            <w:tcW w:w="1701" w:type="dxa"/>
            <w:vMerge/>
          </w:tcPr>
          <w:p w14:paraId="209F43D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FA488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54BC3595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B24161" w:rsidRPr="00166402" w14:paraId="412CE500" w14:textId="77777777" w:rsidTr="0045530B">
        <w:tc>
          <w:tcPr>
            <w:tcW w:w="1701" w:type="dxa"/>
            <w:vMerge/>
          </w:tcPr>
          <w:p w14:paraId="3870B08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31137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33C5AA8E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B24161" w:rsidRPr="00166402" w14:paraId="4CD2402D" w14:textId="77777777" w:rsidTr="0045530B">
        <w:tc>
          <w:tcPr>
            <w:tcW w:w="1701" w:type="dxa"/>
            <w:vMerge/>
          </w:tcPr>
          <w:p w14:paraId="7259FB8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14462A" w14:textId="77777777" w:rsidR="00B24161" w:rsidRPr="00166402" w:rsidRDefault="00B24161" w:rsidP="0045530B">
            <w:pPr>
              <w:spacing w:before="40" w:after="120"/>
              <w:ind w:right="113"/>
            </w:pPr>
            <w:r>
              <w:t xml:space="preserve">Dix-septième rapport périodique </w:t>
            </w:r>
          </w:p>
        </w:tc>
        <w:tc>
          <w:tcPr>
            <w:tcW w:w="1743" w:type="dxa"/>
          </w:tcPr>
          <w:p w14:paraId="01D46924" w14:textId="77777777" w:rsidR="00B24161" w:rsidRPr="001C7D35" w:rsidRDefault="00B24161" w:rsidP="0045530B">
            <w:pPr>
              <w:spacing w:before="40" w:after="120"/>
            </w:pPr>
            <w:r>
              <w:t>17 septembre 2024</w:t>
            </w:r>
          </w:p>
        </w:tc>
      </w:tr>
      <w:tr w:rsidR="00B24161" w:rsidRPr="00166402" w14:paraId="526E732E" w14:textId="77777777" w:rsidTr="0045530B">
        <w:tc>
          <w:tcPr>
            <w:tcW w:w="1701" w:type="dxa"/>
            <w:vMerge w:val="restart"/>
          </w:tcPr>
          <w:p w14:paraId="38F4E93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Madagascar</w:t>
            </w:r>
          </w:p>
        </w:tc>
        <w:tc>
          <w:tcPr>
            <w:tcW w:w="3786" w:type="dxa"/>
          </w:tcPr>
          <w:p w14:paraId="26A456B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743" w:type="dxa"/>
          </w:tcPr>
          <w:p w14:paraId="099FCC54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2008</w:t>
            </w:r>
          </w:p>
        </w:tc>
      </w:tr>
      <w:tr w:rsidR="00B24161" w:rsidRPr="00166402" w14:paraId="74D5B5F3" w14:textId="77777777" w:rsidTr="0045530B">
        <w:tc>
          <w:tcPr>
            <w:tcW w:w="1701" w:type="dxa"/>
            <w:vMerge/>
          </w:tcPr>
          <w:p w14:paraId="72457C2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B9F40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6ED4CD52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2010</w:t>
            </w:r>
          </w:p>
        </w:tc>
      </w:tr>
      <w:tr w:rsidR="00B24161" w:rsidRPr="00166402" w14:paraId="234D09F5" w14:textId="77777777" w:rsidTr="0045530B">
        <w:tc>
          <w:tcPr>
            <w:tcW w:w="1701" w:type="dxa"/>
            <w:vMerge/>
          </w:tcPr>
          <w:p w14:paraId="45B2328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49134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E75410A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B24161" w:rsidRPr="00166402" w14:paraId="0B9B42A1" w14:textId="77777777" w:rsidTr="0045530B">
        <w:tc>
          <w:tcPr>
            <w:tcW w:w="1701" w:type="dxa"/>
            <w:vMerge/>
          </w:tcPr>
          <w:p w14:paraId="5D83B01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06D25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40BF7293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B24161" w:rsidRPr="00166402" w14:paraId="71E1EEE1" w14:textId="77777777" w:rsidTr="0045530B">
        <w:tc>
          <w:tcPr>
            <w:tcW w:w="1701" w:type="dxa"/>
            <w:vMerge/>
          </w:tcPr>
          <w:p w14:paraId="5E57CA1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EFD52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53D01C7E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B24161" w:rsidRPr="00166402" w14:paraId="694A958E" w14:textId="77777777" w:rsidTr="0045530B">
        <w:tc>
          <w:tcPr>
            <w:tcW w:w="1701" w:type="dxa"/>
            <w:vMerge/>
          </w:tcPr>
          <w:p w14:paraId="0396172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0036F9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0EDDAD35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B24161" w:rsidRPr="00166402" w14:paraId="676998A6" w14:textId="77777777" w:rsidTr="0045530B">
        <w:tc>
          <w:tcPr>
            <w:tcW w:w="1701" w:type="dxa"/>
            <w:vMerge/>
          </w:tcPr>
          <w:p w14:paraId="6D58577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20DCE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14C868CF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B24161" w:rsidRPr="00166402" w14:paraId="6D692D03" w14:textId="77777777" w:rsidTr="0045530B">
        <w:tc>
          <w:tcPr>
            <w:tcW w:w="1701" w:type="dxa"/>
            <w:vMerge/>
          </w:tcPr>
          <w:p w14:paraId="5912152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C1AAB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11BF27DE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B24161" w:rsidRPr="00166402" w14:paraId="7BCA9C2E" w14:textId="77777777" w:rsidTr="0045530B">
        <w:tc>
          <w:tcPr>
            <w:tcW w:w="1701" w:type="dxa"/>
            <w:vMerge/>
          </w:tcPr>
          <w:p w14:paraId="76F0C33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7E5AB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436B05CF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B24161" w:rsidRPr="00166402" w14:paraId="45A985F8" w14:textId="77777777" w:rsidTr="0045530B">
        <w:tc>
          <w:tcPr>
            <w:tcW w:w="1701" w:type="dxa"/>
            <w:vMerge w:val="restart"/>
          </w:tcPr>
          <w:p w14:paraId="26D6839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Malawi</w:t>
            </w:r>
          </w:p>
        </w:tc>
        <w:tc>
          <w:tcPr>
            <w:tcW w:w="3786" w:type="dxa"/>
          </w:tcPr>
          <w:p w14:paraId="0E8289C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40EC55EF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1997</w:t>
            </w:r>
          </w:p>
        </w:tc>
      </w:tr>
      <w:tr w:rsidR="00B24161" w:rsidRPr="00166402" w14:paraId="7970CA71" w14:textId="77777777" w:rsidTr="0045530B">
        <w:tc>
          <w:tcPr>
            <w:tcW w:w="1701" w:type="dxa"/>
            <w:vMerge/>
          </w:tcPr>
          <w:p w14:paraId="1385544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CFE47A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420FF683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1999</w:t>
            </w:r>
          </w:p>
        </w:tc>
      </w:tr>
      <w:tr w:rsidR="00B24161" w:rsidRPr="00166402" w14:paraId="1098855C" w14:textId="77777777" w:rsidTr="0045530B">
        <w:tc>
          <w:tcPr>
            <w:tcW w:w="1701" w:type="dxa"/>
            <w:vMerge/>
          </w:tcPr>
          <w:p w14:paraId="77133C7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04C04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29508203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2001</w:t>
            </w:r>
          </w:p>
        </w:tc>
      </w:tr>
      <w:tr w:rsidR="00B24161" w:rsidRPr="00166402" w14:paraId="24B28E41" w14:textId="77777777" w:rsidTr="0045530B">
        <w:tc>
          <w:tcPr>
            <w:tcW w:w="1701" w:type="dxa"/>
            <w:vMerge/>
          </w:tcPr>
          <w:p w14:paraId="4640CCD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FF840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6B7939FD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2003</w:t>
            </w:r>
          </w:p>
        </w:tc>
      </w:tr>
      <w:tr w:rsidR="00B24161" w:rsidRPr="00166402" w14:paraId="518DF67F" w14:textId="77777777" w:rsidTr="0045530B">
        <w:tc>
          <w:tcPr>
            <w:tcW w:w="1701" w:type="dxa"/>
            <w:vMerge/>
          </w:tcPr>
          <w:p w14:paraId="71082A7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15191F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115A557A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2005</w:t>
            </w:r>
          </w:p>
        </w:tc>
      </w:tr>
      <w:tr w:rsidR="00B24161" w:rsidRPr="00166402" w14:paraId="49FC34CF" w14:textId="77777777" w:rsidTr="0045530B">
        <w:tc>
          <w:tcPr>
            <w:tcW w:w="1701" w:type="dxa"/>
            <w:vMerge/>
          </w:tcPr>
          <w:p w14:paraId="4E36436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2C5658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39D56122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2007</w:t>
            </w:r>
          </w:p>
        </w:tc>
      </w:tr>
      <w:tr w:rsidR="00B24161" w:rsidRPr="00166402" w14:paraId="05F2A561" w14:textId="77777777" w:rsidTr="0045530B">
        <w:tc>
          <w:tcPr>
            <w:tcW w:w="1701" w:type="dxa"/>
            <w:vMerge/>
          </w:tcPr>
          <w:p w14:paraId="6B82D2C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DCCD2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75B6EEC3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2009</w:t>
            </w:r>
          </w:p>
        </w:tc>
      </w:tr>
      <w:tr w:rsidR="00B24161" w:rsidRPr="00166402" w14:paraId="3E4EBD8F" w14:textId="77777777" w:rsidTr="0045530B">
        <w:tc>
          <w:tcPr>
            <w:tcW w:w="1701" w:type="dxa"/>
            <w:vMerge/>
          </w:tcPr>
          <w:p w14:paraId="48BF3B8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5A7F5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09D4A871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2011</w:t>
            </w:r>
          </w:p>
        </w:tc>
      </w:tr>
      <w:tr w:rsidR="00B24161" w:rsidRPr="00166402" w14:paraId="75226781" w14:textId="77777777" w:rsidTr="0045530B">
        <w:tc>
          <w:tcPr>
            <w:tcW w:w="1701" w:type="dxa"/>
            <w:vMerge/>
          </w:tcPr>
          <w:p w14:paraId="6DCAEDD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142C1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29EC9BD1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2013</w:t>
            </w:r>
          </w:p>
        </w:tc>
      </w:tr>
      <w:tr w:rsidR="00B24161" w:rsidRPr="00166402" w14:paraId="022D98C7" w14:textId="77777777" w:rsidTr="0045530B">
        <w:tc>
          <w:tcPr>
            <w:tcW w:w="1701" w:type="dxa"/>
            <w:vMerge/>
          </w:tcPr>
          <w:p w14:paraId="43E9C41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1556F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FB51D31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2015</w:t>
            </w:r>
          </w:p>
        </w:tc>
      </w:tr>
      <w:tr w:rsidR="00B24161" w:rsidRPr="00166402" w14:paraId="23B7E01A" w14:textId="77777777" w:rsidTr="0045530B">
        <w:tc>
          <w:tcPr>
            <w:tcW w:w="1701" w:type="dxa"/>
            <w:vMerge/>
          </w:tcPr>
          <w:p w14:paraId="2A4AB1B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E90351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4D507C28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2017</w:t>
            </w:r>
          </w:p>
        </w:tc>
      </w:tr>
      <w:tr w:rsidR="00B24161" w:rsidRPr="00166402" w14:paraId="6FE80539" w14:textId="77777777" w:rsidTr="0045530B">
        <w:tc>
          <w:tcPr>
            <w:tcW w:w="1701" w:type="dxa"/>
            <w:vMerge/>
          </w:tcPr>
          <w:p w14:paraId="601D098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046AB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257E0DE6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2019</w:t>
            </w:r>
          </w:p>
        </w:tc>
      </w:tr>
      <w:tr w:rsidR="00B24161" w:rsidRPr="00166402" w14:paraId="74FFCB95" w14:textId="77777777" w:rsidTr="0045530B">
        <w:tc>
          <w:tcPr>
            <w:tcW w:w="1701" w:type="dxa"/>
            <w:vMerge/>
          </w:tcPr>
          <w:p w14:paraId="331D3F4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11BCC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37849974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2021</w:t>
            </w:r>
          </w:p>
        </w:tc>
      </w:tr>
      <w:tr w:rsidR="00B24161" w:rsidRPr="00166402" w14:paraId="367329D5" w14:textId="77777777" w:rsidTr="0045530B">
        <w:tc>
          <w:tcPr>
            <w:tcW w:w="1701" w:type="dxa"/>
            <w:vMerge/>
          </w:tcPr>
          <w:p w14:paraId="1432082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E7028F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0FE099A6" w14:textId="77777777" w:rsidR="00B24161" w:rsidRPr="00166402" w:rsidRDefault="00B24161" w:rsidP="0045530B">
            <w:pPr>
              <w:spacing w:before="40" w:after="120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2023</w:t>
            </w:r>
          </w:p>
        </w:tc>
      </w:tr>
      <w:tr w:rsidR="00B24161" w:rsidRPr="00166402" w14:paraId="038FB918" w14:textId="77777777" w:rsidTr="0045530B">
        <w:tc>
          <w:tcPr>
            <w:tcW w:w="1701" w:type="dxa"/>
            <w:vMerge/>
          </w:tcPr>
          <w:p w14:paraId="7B18908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6D045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094DAA6C" w14:textId="77777777" w:rsidR="00B24161" w:rsidRPr="001C7D35" w:rsidRDefault="00B24161" w:rsidP="0045530B">
            <w:pPr>
              <w:spacing w:before="40" w:after="120"/>
            </w:pPr>
            <w:r>
              <w:t>11 juillet 2025</w:t>
            </w:r>
          </w:p>
        </w:tc>
      </w:tr>
      <w:tr w:rsidR="00B24161" w:rsidRPr="00166402" w14:paraId="6083D5A6" w14:textId="77777777" w:rsidTr="0045530B">
        <w:tc>
          <w:tcPr>
            <w:tcW w:w="1701" w:type="dxa"/>
            <w:vMerge w:val="restart"/>
          </w:tcPr>
          <w:p w14:paraId="3BBC889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Mali</w:t>
            </w:r>
          </w:p>
        </w:tc>
        <w:tc>
          <w:tcPr>
            <w:tcW w:w="3786" w:type="dxa"/>
          </w:tcPr>
          <w:p w14:paraId="4AD1C00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quinzième et seizième rapports</w:t>
            </w:r>
            <w:r>
              <w:t xml:space="preserve"> </w:t>
            </w:r>
            <w:r w:rsidRPr="00166402">
              <w:t>périodiques</w:t>
            </w:r>
          </w:p>
        </w:tc>
        <w:tc>
          <w:tcPr>
            <w:tcW w:w="1743" w:type="dxa"/>
          </w:tcPr>
          <w:p w14:paraId="6BC0DA4E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2005</w:t>
            </w:r>
          </w:p>
        </w:tc>
      </w:tr>
      <w:tr w:rsidR="00B24161" w:rsidRPr="00166402" w14:paraId="11A1641A" w14:textId="77777777" w:rsidTr="0045530B">
        <w:tc>
          <w:tcPr>
            <w:tcW w:w="1701" w:type="dxa"/>
            <w:vMerge/>
          </w:tcPr>
          <w:p w14:paraId="3CA8302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4B07E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287AFF50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2007</w:t>
            </w:r>
          </w:p>
        </w:tc>
      </w:tr>
      <w:tr w:rsidR="00B24161" w:rsidRPr="00166402" w14:paraId="4CC5B4A7" w14:textId="77777777" w:rsidTr="0045530B">
        <w:tc>
          <w:tcPr>
            <w:tcW w:w="1701" w:type="dxa"/>
            <w:vMerge/>
          </w:tcPr>
          <w:p w14:paraId="7789EA3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0EB701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6336EA41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2009</w:t>
            </w:r>
          </w:p>
        </w:tc>
      </w:tr>
      <w:tr w:rsidR="00B24161" w:rsidRPr="00166402" w14:paraId="7591945E" w14:textId="77777777" w:rsidTr="0045530B">
        <w:tc>
          <w:tcPr>
            <w:tcW w:w="1701" w:type="dxa"/>
            <w:vMerge/>
          </w:tcPr>
          <w:p w14:paraId="57B0455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609F7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35D2DDBE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2011</w:t>
            </w:r>
          </w:p>
        </w:tc>
      </w:tr>
      <w:tr w:rsidR="00B24161" w:rsidRPr="00166402" w14:paraId="19C60BE1" w14:textId="77777777" w:rsidTr="0045530B">
        <w:tc>
          <w:tcPr>
            <w:tcW w:w="1701" w:type="dxa"/>
            <w:vMerge/>
          </w:tcPr>
          <w:p w14:paraId="6CF5CBE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9BB97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6D275A74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2013</w:t>
            </w:r>
          </w:p>
        </w:tc>
      </w:tr>
      <w:tr w:rsidR="00B24161" w:rsidRPr="00166402" w14:paraId="6DD3E240" w14:textId="77777777" w:rsidTr="0045530B">
        <w:tc>
          <w:tcPr>
            <w:tcW w:w="1701" w:type="dxa"/>
            <w:vMerge/>
          </w:tcPr>
          <w:p w14:paraId="5DC2746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7F8801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6355CE30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2015</w:t>
            </w:r>
          </w:p>
        </w:tc>
      </w:tr>
      <w:tr w:rsidR="00B24161" w:rsidRPr="00166402" w14:paraId="42C70439" w14:textId="77777777" w:rsidTr="0045530B">
        <w:tc>
          <w:tcPr>
            <w:tcW w:w="1701" w:type="dxa"/>
            <w:vMerge/>
          </w:tcPr>
          <w:p w14:paraId="749B90C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0E394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2FB80C92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2017</w:t>
            </w:r>
          </w:p>
        </w:tc>
      </w:tr>
      <w:tr w:rsidR="00B24161" w:rsidRPr="00166402" w14:paraId="31410896" w14:textId="77777777" w:rsidTr="0045530B">
        <w:tc>
          <w:tcPr>
            <w:tcW w:w="1701" w:type="dxa"/>
            <w:vMerge/>
          </w:tcPr>
          <w:p w14:paraId="67F9C79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6BA1C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0297381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2019</w:t>
            </w:r>
          </w:p>
        </w:tc>
      </w:tr>
      <w:tr w:rsidR="00B24161" w:rsidRPr="00166402" w14:paraId="700C53A3" w14:textId="77777777" w:rsidTr="0045530B">
        <w:tc>
          <w:tcPr>
            <w:tcW w:w="1701" w:type="dxa"/>
            <w:vMerge/>
          </w:tcPr>
          <w:p w14:paraId="26F32B7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D797A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3EE19B37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2021</w:t>
            </w:r>
          </w:p>
        </w:tc>
      </w:tr>
      <w:tr w:rsidR="00B24161" w:rsidRPr="00166402" w14:paraId="46C83377" w14:textId="77777777" w:rsidTr="0045530B">
        <w:tc>
          <w:tcPr>
            <w:tcW w:w="1701" w:type="dxa"/>
            <w:vMerge/>
          </w:tcPr>
          <w:p w14:paraId="23F1791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BE6DE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018AD98A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2023</w:t>
            </w:r>
          </w:p>
        </w:tc>
      </w:tr>
      <w:tr w:rsidR="00B24161" w:rsidRPr="00166402" w14:paraId="326B3ED2" w14:textId="77777777" w:rsidTr="0045530B">
        <w:tc>
          <w:tcPr>
            <w:tcW w:w="1701" w:type="dxa"/>
            <w:vMerge/>
          </w:tcPr>
          <w:p w14:paraId="096B2CC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FA178C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20A343C2" w14:textId="77777777" w:rsidR="00B24161" w:rsidRPr="001C7D35" w:rsidRDefault="00B24161" w:rsidP="0045530B">
            <w:pPr>
              <w:spacing w:before="40" w:after="120"/>
            </w:pPr>
            <w:r>
              <w:t>15 août 2025</w:t>
            </w:r>
          </w:p>
        </w:tc>
      </w:tr>
      <w:tr w:rsidR="00B24161" w:rsidRPr="00166402" w14:paraId="0EE960B1" w14:textId="77777777" w:rsidTr="0045530B">
        <w:tc>
          <w:tcPr>
            <w:tcW w:w="1701" w:type="dxa"/>
            <w:vMerge w:val="restart"/>
          </w:tcPr>
          <w:p w14:paraId="5755D3D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Malte</w:t>
            </w:r>
          </w:p>
        </w:tc>
        <w:tc>
          <w:tcPr>
            <w:tcW w:w="3786" w:type="dxa"/>
          </w:tcPr>
          <w:p w14:paraId="12AD630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vingt et unième et vingt</w:t>
            </w:r>
            <w:r w:rsidRPr="00166402">
              <w:noBreakHyphen/>
              <w:t>deuxième rapports périodiques</w:t>
            </w:r>
          </w:p>
        </w:tc>
        <w:tc>
          <w:tcPr>
            <w:tcW w:w="1743" w:type="dxa"/>
          </w:tcPr>
          <w:p w14:paraId="20BD0805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2014</w:t>
            </w:r>
          </w:p>
        </w:tc>
      </w:tr>
      <w:tr w:rsidR="00B24161" w:rsidRPr="00166402" w14:paraId="24AF967F" w14:textId="77777777" w:rsidTr="0045530B">
        <w:tc>
          <w:tcPr>
            <w:tcW w:w="1701" w:type="dxa"/>
            <w:vMerge/>
          </w:tcPr>
          <w:p w14:paraId="2A2F149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B3661E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20562AAB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B24161" w:rsidRPr="00166402" w14:paraId="600AF7E8" w14:textId="77777777" w:rsidTr="0045530B">
        <w:tc>
          <w:tcPr>
            <w:tcW w:w="1701" w:type="dxa"/>
            <w:vMerge/>
          </w:tcPr>
          <w:p w14:paraId="7F2D5EB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96EDB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5B297218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B24161" w:rsidRPr="00166402" w14:paraId="1CA2FA21" w14:textId="77777777" w:rsidTr="0045530B">
        <w:tc>
          <w:tcPr>
            <w:tcW w:w="1701" w:type="dxa"/>
            <w:vMerge/>
          </w:tcPr>
          <w:p w14:paraId="1FD55C6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747463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645E9C67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B24161" w:rsidRPr="00166402" w14:paraId="3A22C691" w14:textId="77777777" w:rsidTr="0045530B">
        <w:tc>
          <w:tcPr>
            <w:tcW w:w="1701" w:type="dxa"/>
            <w:vMerge/>
          </w:tcPr>
          <w:p w14:paraId="33628E3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F7BA9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8BDF312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B24161" w:rsidRPr="00166402" w14:paraId="60FF0BCA" w14:textId="77777777" w:rsidTr="0045530B">
        <w:tc>
          <w:tcPr>
            <w:tcW w:w="1701" w:type="dxa"/>
            <w:vMerge/>
          </w:tcPr>
          <w:p w14:paraId="6328780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9165B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3EF891D2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 juin </w:t>
            </w:r>
            <w:r w:rsidRPr="001C7D35">
              <w:t>2024</w:t>
            </w:r>
          </w:p>
        </w:tc>
      </w:tr>
      <w:tr w:rsidR="00B24161" w:rsidRPr="00166402" w14:paraId="55F70D00" w14:textId="77777777" w:rsidTr="0045530B">
        <w:tc>
          <w:tcPr>
            <w:tcW w:w="1701" w:type="dxa"/>
            <w:vMerge w:val="restart"/>
          </w:tcPr>
          <w:p w14:paraId="337430CE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Mauritanie</w:t>
            </w:r>
          </w:p>
        </w:tc>
        <w:tc>
          <w:tcPr>
            <w:tcW w:w="3786" w:type="dxa"/>
          </w:tcPr>
          <w:p w14:paraId="0B81224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 xml:space="preserve">Rapport valant </w:t>
            </w:r>
            <w:r>
              <w:t>quinzième</w:t>
            </w:r>
            <w:r w:rsidRPr="00166402">
              <w:t xml:space="preserve"> et </w:t>
            </w:r>
            <w:r>
              <w:t>seizième</w:t>
            </w:r>
            <w:r w:rsidRPr="00166402">
              <w:t xml:space="preserve"> rapports</w:t>
            </w:r>
            <w:r>
              <w:t xml:space="preserve"> </w:t>
            </w:r>
            <w:r w:rsidRPr="00166402">
              <w:t>périodiques</w:t>
            </w:r>
          </w:p>
        </w:tc>
        <w:tc>
          <w:tcPr>
            <w:tcW w:w="1743" w:type="dxa"/>
          </w:tcPr>
          <w:p w14:paraId="740DF182" w14:textId="77777777" w:rsidR="00B24161" w:rsidRPr="00166402" w:rsidRDefault="00B24161" w:rsidP="0045530B">
            <w:pPr>
              <w:spacing w:before="40" w:after="120"/>
            </w:pPr>
            <w:r>
              <w:t>12 janvier 2022</w:t>
            </w:r>
          </w:p>
        </w:tc>
      </w:tr>
      <w:tr w:rsidR="00B24161" w:rsidRPr="00166402" w14:paraId="5C79DB03" w14:textId="77777777" w:rsidTr="0045530B">
        <w:tc>
          <w:tcPr>
            <w:tcW w:w="1701" w:type="dxa"/>
            <w:vMerge/>
          </w:tcPr>
          <w:p w14:paraId="01BA8DB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CDC9C92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Dix-septième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666F721E" w14:textId="77777777" w:rsidR="00B24161" w:rsidRPr="00166402" w:rsidRDefault="00B24161" w:rsidP="0045530B">
            <w:pPr>
              <w:spacing w:before="40" w:after="120"/>
            </w:pPr>
            <w:r>
              <w:t>12 janvier 2024</w:t>
            </w:r>
          </w:p>
        </w:tc>
      </w:tr>
      <w:tr w:rsidR="00B24161" w:rsidRPr="00166402" w14:paraId="6EC6E98D" w14:textId="77777777" w:rsidTr="0045530B">
        <w:tc>
          <w:tcPr>
            <w:tcW w:w="1701" w:type="dxa"/>
          </w:tcPr>
          <w:p w14:paraId="49D3F46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5500D7" w14:textId="77777777" w:rsidR="00B24161" w:rsidRDefault="00B24161" w:rsidP="0045530B">
            <w:pPr>
              <w:spacing w:before="40" w:after="120"/>
              <w:ind w:right="113"/>
            </w:pPr>
            <w:r>
              <w:t>Dix-huitième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4F0E32FD" w14:textId="77777777" w:rsidR="00B24161" w:rsidRDefault="00B24161" w:rsidP="0045530B">
            <w:pPr>
              <w:spacing w:before="40" w:after="120"/>
            </w:pPr>
            <w:r>
              <w:t>12 janvier 2026</w:t>
            </w:r>
          </w:p>
        </w:tc>
      </w:tr>
      <w:tr w:rsidR="00B24161" w:rsidRPr="00166402" w14:paraId="1BC25F91" w14:textId="77777777" w:rsidTr="0045530B">
        <w:tc>
          <w:tcPr>
            <w:tcW w:w="1701" w:type="dxa"/>
            <w:vMerge w:val="restart"/>
          </w:tcPr>
          <w:p w14:paraId="5FFAB7A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Mozambique</w:t>
            </w:r>
          </w:p>
        </w:tc>
        <w:tc>
          <w:tcPr>
            <w:tcW w:w="3786" w:type="dxa"/>
          </w:tcPr>
          <w:p w14:paraId="3064CEE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treizième et quatorzième rapports périodiques</w:t>
            </w:r>
          </w:p>
        </w:tc>
        <w:tc>
          <w:tcPr>
            <w:tcW w:w="1743" w:type="dxa"/>
          </w:tcPr>
          <w:p w14:paraId="266214BD" w14:textId="77777777" w:rsidR="00B24161" w:rsidRPr="00166402" w:rsidRDefault="00B24161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B24161" w:rsidRPr="00166402" w14:paraId="7B5785CD" w14:textId="77777777" w:rsidTr="0045530B">
        <w:tc>
          <w:tcPr>
            <w:tcW w:w="1701" w:type="dxa"/>
            <w:vMerge/>
          </w:tcPr>
          <w:p w14:paraId="0AD90D6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E3E61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18FEA047" w14:textId="77777777" w:rsidR="00B24161" w:rsidRPr="00166402" w:rsidRDefault="00B24161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B24161" w:rsidRPr="00166402" w14:paraId="0CBCA69E" w14:textId="77777777" w:rsidTr="0045530B">
        <w:tc>
          <w:tcPr>
            <w:tcW w:w="1701" w:type="dxa"/>
            <w:vMerge/>
          </w:tcPr>
          <w:p w14:paraId="67B50AA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76661D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1DC43F49" w14:textId="77777777" w:rsidR="00B24161" w:rsidRPr="00166402" w:rsidRDefault="00B24161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B24161" w:rsidRPr="00166402" w14:paraId="1512239A" w14:textId="77777777" w:rsidTr="0045530B">
        <w:tc>
          <w:tcPr>
            <w:tcW w:w="1701" w:type="dxa"/>
            <w:vMerge/>
          </w:tcPr>
          <w:p w14:paraId="3C50BFB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0D85BF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074C4C27" w14:textId="77777777" w:rsidR="00B24161" w:rsidRPr="00166402" w:rsidRDefault="00B24161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B24161" w:rsidRPr="00166402" w14:paraId="35930869" w14:textId="77777777" w:rsidTr="0045530B">
        <w:tc>
          <w:tcPr>
            <w:tcW w:w="1701" w:type="dxa"/>
            <w:vMerge/>
          </w:tcPr>
          <w:p w14:paraId="73EC891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54647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449F7D34" w14:textId="77777777" w:rsidR="00B24161" w:rsidRPr="00166402" w:rsidRDefault="00B24161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B24161" w:rsidRPr="00166402" w14:paraId="4E2D062B" w14:textId="77777777" w:rsidTr="0045530B">
        <w:tc>
          <w:tcPr>
            <w:tcW w:w="1701" w:type="dxa"/>
            <w:vMerge/>
          </w:tcPr>
          <w:p w14:paraId="64B679C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6B057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6FBD59DA" w14:textId="77777777" w:rsidR="00B24161" w:rsidRPr="00166402" w:rsidRDefault="00B24161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B24161" w:rsidRPr="00166402" w14:paraId="5C5B7362" w14:textId="77777777" w:rsidTr="0045530B">
        <w:tc>
          <w:tcPr>
            <w:tcW w:w="1701" w:type="dxa"/>
            <w:vMerge/>
          </w:tcPr>
          <w:p w14:paraId="305270C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5BD048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F640D35" w14:textId="77777777" w:rsidR="00B24161" w:rsidRPr="00166402" w:rsidRDefault="00B24161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B24161" w:rsidRPr="00166402" w14:paraId="62153301" w14:textId="77777777" w:rsidTr="0045530B">
        <w:tc>
          <w:tcPr>
            <w:tcW w:w="1701" w:type="dxa"/>
            <w:vMerge/>
          </w:tcPr>
          <w:p w14:paraId="3B665B3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C6BE1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4377B2DA" w14:textId="77777777" w:rsidR="00B24161" w:rsidRPr="00166402" w:rsidRDefault="00B24161" w:rsidP="0045530B">
            <w:pPr>
              <w:spacing w:before="40" w:after="120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B24161" w:rsidRPr="00166402" w14:paraId="5678EA9A" w14:textId="77777777" w:rsidTr="0045530B">
        <w:tc>
          <w:tcPr>
            <w:tcW w:w="1701" w:type="dxa"/>
            <w:vMerge w:val="restart"/>
          </w:tcPr>
          <w:p w14:paraId="6252971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Népal</w:t>
            </w:r>
          </w:p>
        </w:tc>
        <w:tc>
          <w:tcPr>
            <w:tcW w:w="3786" w:type="dxa"/>
          </w:tcPr>
          <w:p w14:paraId="157B0C2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 vingt</w:t>
            </w:r>
            <w:r w:rsidRPr="00166402">
              <w:noBreakHyphen/>
              <w:t>cinquième rapports périodiques</w:t>
            </w:r>
          </w:p>
        </w:tc>
        <w:tc>
          <w:tcPr>
            <w:tcW w:w="1743" w:type="dxa"/>
          </w:tcPr>
          <w:p w14:paraId="2C8DC986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1A773C">
              <w:rPr>
                <w:vertAlign w:val="superscript"/>
              </w:rPr>
              <w:t>er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B24161" w:rsidRPr="00166402" w14:paraId="796F441C" w14:textId="77777777" w:rsidTr="0045530B">
        <w:tc>
          <w:tcPr>
            <w:tcW w:w="1701" w:type="dxa"/>
            <w:vMerge/>
          </w:tcPr>
          <w:p w14:paraId="77CCF66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14B85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6EEF9D37" w14:textId="77777777" w:rsidR="00B24161" w:rsidRPr="00166402" w:rsidRDefault="00B24161" w:rsidP="0045530B">
            <w:pPr>
              <w:spacing w:before="40" w:after="120"/>
            </w:pPr>
            <w:r w:rsidRPr="001C7D35">
              <w:t>1</w:t>
            </w:r>
            <w:r w:rsidRPr="001A773C">
              <w:rPr>
                <w:vertAlign w:val="superscript"/>
              </w:rPr>
              <w:t>er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4C2C1E" w:rsidRPr="00166402" w14:paraId="544DE13C" w14:textId="77777777" w:rsidTr="0045530B">
        <w:tc>
          <w:tcPr>
            <w:tcW w:w="1701" w:type="dxa"/>
            <w:vMerge w:val="restart"/>
          </w:tcPr>
          <w:p w14:paraId="3C94CD33" w14:textId="77777777" w:rsidR="004C2C1E" w:rsidRPr="00166402" w:rsidRDefault="004C2C1E" w:rsidP="0045530B">
            <w:pPr>
              <w:keepNext/>
              <w:spacing w:before="40" w:after="120"/>
              <w:ind w:right="113"/>
            </w:pPr>
            <w:r w:rsidRPr="00166402">
              <w:t>Nigéria</w:t>
            </w:r>
          </w:p>
        </w:tc>
        <w:tc>
          <w:tcPr>
            <w:tcW w:w="3786" w:type="dxa"/>
          </w:tcPr>
          <w:p w14:paraId="3390EE1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743" w:type="dxa"/>
          </w:tcPr>
          <w:p w14:paraId="5A0A32DB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4C2C1E" w:rsidRPr="00166402" w14:paraId="4BC07D46" w14:textId="77777777" w:rsidTr="0045530B">
        <w:tc>
          <w:tcPr>
            <w:tcW w:w="1701" w:type="dxa"/>
            <w:vMerge/>
          </w:tcPr>
          <w:p w14:paraId="4AC6A74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20CC2A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E9596A0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4C2C1E" w:rsidRPr="00166402" w14:paraId="36242DD5" w14:textId="77777777" w:rsidTr="0045530B">
        <w:tc>
          <w:tcPr>
            <w:tcW w:w="1701" w:type="dxa"/>
            <w:vMerge/>
          </w:tcPr>
          <w:p w14:paraId="3292B7B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9F377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14204C84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4C2C1E" w:rsidRPr="00166402" w14:paraId="0BD43CE9" w14:textId="77777777" w:rsidTr="0045530B">
        <w:tc>
          <w:tcPr>
            <w:tcW w:w="1701" w:type="dxa"/>
            <w:vMerge/>
          </w:tcPr>
          <w:p w14:paraId="24FF21F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C6D58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8FB4D60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4C2C1E" w:rsidRPr="00166402" w14:paraId="60E18D86" w14:textId="77777777" w:rsidTr="0045530B">
        <w:tc>
          <w:tcPr>
            <w:tcW w:w="1701" w:type="dxa"/>
            <w:vMerge/>
          </w:tcPr>
          <w:p w14:paraId="683172B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C0B8A1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71BC53A3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4C2C1E" w:rsidRPr="00166402" w14:paraId="6794714E" w14:textId="77777777" w:rsidTr="0045530B">
        <w:tc>
          <w:tcPr>
            <w:tcW w:w="1701" w:type="dxa"/>
            <w:vMerge/>
          </w:tcPr>
          <w:p w14:paraId="47FF2A8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0EE5D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0D9350EE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4C2C1E" w:rsidRPr="00166402" w14:paraId="49037B3D" w14:textId="77777777" w:rsidTr="0045530B">
        <w:tc>
          <w:tcPr>
            <w:tcW w:w="1701" w:type="dxa"/>
            <w:vMerge/>
          </w:tcPr>
          <w:p w14:paraId="44CBBC0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F9AB6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330FA6A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4C2C1E" w:rsidRPr="00166402" w14:paraId="5FEACD43" w14:textId="77777777" w:rsidTr="0045530B">
        <w:tc>
          <w:tcPr>
            <w:tcW w:w="1701" w:type="dxa"/>
            <w:vMerge/>
          </w:tcPr>
          <w:p w14:paraId="259BBEF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FA8BA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40CBA7A2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4C2C1E" w:rsidRPr="00166402" w14:paraId="58CA7C06" w14:textId="77777777" w:rsidTr="0045530B">
        <w:tc>
          <w:tcPr>
            <w:tcW w:w="1701" w:type="dxa"/>
            <w:vMerge/>
          </w:tcPr>
          <w:p w14:paraId="4DD1744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65D78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190B1251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4C2C1E" w:rsidRPr="00166402" w14:paraId="225DC7BD" w14:textId="77777777" w:rsidTr="0045530B">
        <w:tc>
          <w:tcPr>
            <w:tcW w:w="1701" w:type="dxa"/>
            <w:vMerge/>
          </w:tcPr>
          <w:p w14:paraId="6B04E0C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52FE9A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neuvième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0A240198" w14:textId="77777777" w:rsidR="004C2C1E" w:rsidRPr="001C7D35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</w:t>
            </w:r>
            <w:r>
              <w:t>6</w:t>
            </w:r>
          </w:p>
        </w:tc>
      </w:tr>
      <w:tr w:rsidR="00B24161" w:rsidRPr="00166402" w14:paraId="6C26EA6C" w14:textId="77777777" w:rsidTr="0045530B">
        <w:tc>
          <w:tcPr>
            <w:tcW w:w="1701" w:type="dxa"/>
            <w:vMerge w:val="restart"/>
          </w:tcPr>
          <w:p w14:paraId="02C454E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Panama</w:t>
            </w:r>
          </w:p>
        </w:tc>
        <w:tc>
          <w:tcPr>
            <w:tcW w:w="3786" w:type="dxa"/>
          </w:tcPr>
          <w:p w14:paraId="40F936E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vingt et unième à vingt</w:t>
            </w:r>
            <w:r w:rsidRPr="00166402">
              <w:noBreakHyphen/>
              <w:t>troisième rapports périodiques</w:t>
            </w:r>
          </w:p>
        </w:tc>
        <w:tc>
          <w:tcPr>
            <w:tcW w:w="1743" w:type="dxa"/>
          </w:tcPr>
          <w:p w14:paraId="33BCC6E4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2013</w:t>
            </w:r>
          </w:p>
        </w:tc>
      </w:tr>
      <w:tr w:rsidR="00B24161" w:rsidRPr="00166402" w14:paraId="7186AEB6" w14:textId="77777777" w:rsidTr="0045530B">
        <w:tc>
          <w:tcPr>
            <w:tcW w:w="1701" w:type="dxa"/>
            <w:vMerge/>
          </w:tcPr>
          <w:p w14:paraId="2BFC2A0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E4D42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7CAC1AA2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2015</w:t>
            </w:r>
          </w:p>
        </w:tc>
      </w:tr>
      <w:tr w:rsidR="00B24161" w:rsidRPr="00166402" w14:paraId="5B64A64C" w14:textId="77777777" w:rsidTr="0045530B">
        <w:tc>
          <w:tcPr>
            <w:tcW w:w="1701" w:type="dxa"/>
            <w:vMerge/>
          </w:tcPr>
          <w:p w14:paraId="56E971A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BAF9E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2411D6A8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2017</w:t>
            </w:r>
          </w:p>
        </w:tc>
      </w:tr>
      <w:tr w:rsidR="00B24161" w:rsidRPr="00166402" w14:paraId="2BD78335" w14:textId="77777777" w:rsidTr="0045530B">
        <w:tc>
          <w:tcPr>
            <w:tcW w:w="1701" w:type="dxa"/>
            <w:vMerge/>
          </w:tcPr>
          <w:p w14:paraId="3F4CA57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73FF9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F20793A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2019</w:t>
            </w:r>
          </w:p>
        </w:tc>
      </w:tr>
      <w:tr w:rsidR="00B24161" w:rsidRPr="00166402" w14:paraId="0CFF7F29" w14:textId="77777777" w:rsidTr="0045530B">
        <w:tc>
          <w:tcPr>
            <w:tcW w:w="1701" w:type="dxa"/>
            <w:vMerge/>
          </w:tcPr>
          <w:p w14:paraId="05D159A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B68330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77798C12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2021</w:t>
            </w:r>
          </w:p>
        </w:tc>
      </w:tr>
      <w:tr w:rsidR="00B24161" w:rsidRPr="00166402" w14:paraId="36C39D44" w14:textId="77777777" w:rsidTr="0045530B">
        <w:tc>
          <w:tcPr>
            <w:tcW w:w="1701" w:type="dxa"/>
            <w:vMerge/>
          </w:tcPr>
          <w:p w14:paraId="40BDFBA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36CBCA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0D8EB508" w14:textId="77777777" w:rsidR="00B24161" w:rsidRPr="00166402" w:rsidRDefault="00B24161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B24161" w:rsidRPr="00166402" w14:paraId="5CD6D0F7" w14:textId="77777777" w:rsidTr="0045530B">
        <w:tc>
          <w:tcPr>
            <w:tcW w:w="1701" w:type="dxa"/>
            <w:vMerge/>
          </w:tcPr>
          <w:p w14:paraId="09751DB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027B94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Vingt-neuvième rapport périodique</w:t>
            </w:r>
          </w:p>
        </w:tc>
        <w:tc>
          <w:tcPr>
            <w:tcW w:w="1743" w:type="dxa"/>
          </w:tcPr>
          <w:p w14:paraId="134BC525" w14:textId="77777777" w:rsidR="00B24161" w:rsidRPr="001C7D35" w:rsidRDefault="00B24161" w:rsidP="0045530B">
            <w:pPr>
              <w:spacing w:before="40" w:after="120"/>
            </w:pPr>
            <w:r>
              <w:t>4 janvier 2025</w:t>
            </w:r>
          </w:p>
        </w:tc>
      </w:tr>
      <w:tr w:rsidR="00B24161" w:rsidRPr="00166402" w14:paraId="310761B8" w14:textId="77777777" w:rsidTr="0045530B">
        <w:tc>
          <w:tcPr>
            <w:tcW w:w="1701" w:type="dxa"/>
            <w:vMerge w:val="restart"/>
          </w:tcPr>
          <w:p w14:paraId="381B7A3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Papouasie-</w:t>
            </w:r>
            <w:r w:rsidRPr="00166402">
              <w:br/>
              <w:t>Nouvelle-Guinée</w:t>
            </w:r>
          </w:p>
        </w:tc>
        <w:tc>
          <w:tcPr>
            <w:tcW w:w="3786" w:type="dxa"/>
          </w:tcPr>
          <w:p w14:paraId="112D15D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09AC4608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1985</w:t>
            </w:r>
          </w:p>
        </w:tc>
      </w:tr>
      <w:tr w:rsidR="00B24161" w:rsidRPr="00166402" w14:paraId="23597764" w14:textId="77777777" w:rsidTr="0045530B">
        <w:tc>
          <w:tcPr>
            <w:tcW w:w="1701" w:type="dxa"/>
            <w:vMerge/>
          </w:tcPr>
          <w:p w14:paraId="033CAE4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9F5C85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7514359B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1987</w:t>
            </w:r>
          </w:p>
        </w:tc>
      </w:tr>
      <w:tr w:rsidR="00B24161" w:rsidRPr="00166402" w14:paraId="0A65945B" w14:textId="77777777" w:rsidTr="0045530B">
        <w:tc>
          <w:tcPr>
            <w:tcW w:w="1701" w:type="dxa"/>
            <w:vMerge/>
          </w:tcPr>
          <w:p w14:paraId="3A46096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BE27DB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2AFEC202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1989</w:t>
            </w:r>
          </w:p>
        </w:tc>
      </w:tr>
      <w:tr w:rsidR="00B24161" w:rsidRPr="00166402" w14:paraId="3B235ABF" w14:textId="77777777" w:rsidTr="0045530B">
        <w:tc>
          <w:tcPr>
            <w:tcW w:w="1701" w:type="dxa"/>
            <w:vMerge/>
          </w:tcPr>
          <w:p w14:paraId="75F9216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843F8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79869587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1991</w:t>
            </w:r>
          </w:p>
        </w:tc>
      </w:tr>
      <w:tr w:rsidR="00B24161" w:rsidRPr="00166402" w14:paraId="306B73F5" w14:textId="77777777" w:rsidTr="0045530B">
        <w:tc>
          <w:tcPr>
            <w:tcW w:w="1701" w:type="dxa"/>
            <w:vMerge/>
          </w:tcPr>
          <w:p w14:paraId="565D313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36176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462C66AA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1993</w:t>
            </w:r>
          </w:p>
        </w:tc>
      </w:tr>
      <w:tr w:rsidR="00B24161" w:rsidRPr="00166402" w14:paraId="0BD1A917" w14:textId="77777777" w:rsidTr="0045530B">
        <w:tc>
          <w:tcPr>
            <w:tcW w:w="1701" w:type="dxa"/>
            <w:vMerge/>
          </w:tcPr>
          <w:p w14:paraId="254C3C9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BC7A3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71A96D43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1995</w:t>
            </w:r>
          </w:p>
        </w:tc>
      </w:tr>
      <w:tr w:rsidR="00B24161" w:rsidRPr="00166402" w14:paraId="4BF251C3" w14:textId="77777777" w:rsidTr="0045530B">
        <w:tc>
          <w:tcPr>
            <w:tcW w:w="1701" w:type="dxa"/>
            <w:vMerge/>
          </w:tcPr>
          <w:p w14:paraId="055093A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3E0FC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0AF09E37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1997</w:t>
            </w:r>
          </w:p>
        </w:tc>
      </w:tr>
      <w:tr w:rsidR="00B24161" w:rsidRPr="00166402" w14:paraId="4BBDD82C" w14:textId="77777777" w:rsidTr="0045530B">
        <w:tc>
          <w:tcPr>
            <w:tcW w:w="1701" w:type="dxa"/>
            <w:vMerge/>
          </w:tcPr>
          <w:p w14:paraId="2A377F0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E10290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3D03897A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1999</w:t>
            </w:r>
          </w:p>
        </w:tc>
      </w:tr>
      <w:tr w:rsidR="00B24161" w:rsidRPr="00166402" w14:paraId="02574460" w14:textId="77777777" w:rsidTr="0045530B">
        <w:tc>
          <w:tcPr>
            <w:tcW w:w="1701" w:type="dxa"/>
            <w:vMerge/>
          </w:tcPr>
          <w:p w14:paraId="4D1AFB6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F2C96E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0CA71EDA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2001</w:t>
            </w:r>
          </w:p>
        </w:tc>
      </w:tr>
      <w:tr w:rsidR="00B24161" w:rsidRPr="00166402" w14:paraId="1AA3AE05" w14:textId="77777777" w:rsidTr="0045530B">
        <w:tc>
          <w:tcPr>
            <w:tcW w:w="1701" w:type="dxa"/>
            <w:vMerge/>
          </w:tcPr>
          <w:p w14:paraId="68E6CCA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46CC5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2C1AC927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2003</w:t>
            </w:r>
          </w:p>
        </w:tc>
      </w:tr>
      <w:tr w:rsidR="00B24161" w:rsidRPr="00166402" w14:paraId="3479910E" w14:textId="77777777" w:rsidTr="0045530B">
        <w:tc>
          <w:tcPr>
            <w:tcW w:w="1701" w:type="dxa"/>
            <w:vMerge/>
          </w:tcPr>
          <w:p w14:paraId="1457A8E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F8149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2539C64F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2005</w:t>
            </w:r>
          </w:p>
        </w:tc>
      </w:tr>
      <w:tr w:rsidR="00B24161" w:rsidRPr="00166402" w14:paraId="38150331" w14:textId="77777777" w:rsidTr="0045530B">
        <w:tc>
          <w:tcPr>
            <w:tcW w:w="1701" w:type="dxa"/>
            <w:vMerge/>
          </w:tcPr>
          <w:p w14:paraId="36BE941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43ED3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70EFBC3A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2007</w:t>
            </w:r>
          </w:p>
        </w:tc>
      </w:tr>
      <w:tr w:rsidR="00B24161" w:rsidRPr="00166402" w14:paraId="49595567" w14:textId="77777777" w:rsidTr="0045530B">
        <w:tc>
          <w:tcPr>
            <w:tcW w:w="1701" w:type="dxa"/>
            <w:vMerge/>
          </w:tcPr>
          <w:p w14:paraId="19284E0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A4683F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3E4071C5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2009</w:t>
            </w:r>
          </w:p>
        </w:tc>
      </w:tr>
      <w:tr w:rsidR="00B24161" w:rsidRPr="00166402" w14:paraId="0B117854" w14:textId="77777777" w:rsidTr="0045530B">
        <w:tc>
          <w:tcPr>
            <w:tcW w:w="1701" w:type="dxa"/>
            <w:vMerge/>
          </w:tcPr>
          <w:p w14:paraId="032E2B2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3A761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66D16B62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2011</w:t>
            </w:r>
          </w:p>
        </w:tc>
      </w:tr>
      <w:tr w:rsidR="00B24161" w:rsidRPr="00166402" w14:paraId="0662642F" w14:textId="77777777" w:rsidTr="0045530B">
        <w:tc>
          <w:tcPr>
            <w:tcW w:w="1701" w:type="dxa"/>
            <w:vMerge/>
          </w:tcPr>
          <w:p w14:paraId="3841ED4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39AB6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4371F8CB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2013</w:t>
            </w:r>
          </w:p>
        </w:tc>
      </w:tr>
      <w:tr w:rsidR="00B24161" w:rsidRPr="00166402" w14:paraId="3F5418A1" w14:textId="77777777" w:rsidTr="0045530B">
        <w:tc>
          <w:tcPr>
            <w:tcW w:w="1701" w:type="dxa"/>
            <w:vMerge/>
          </w:tcPr>
          <w:p w14:paraId="07AA09C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1462C0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C13D160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2015</w:t>
            </w:r>
          </w:p>
        </w:tc>
      </w:tr>
      <w:tr w:rsidR="00B24161" w:rsidRPr="00166402" w14:paraId="03F32DF9" w14:textId="77777777" w:rsidTr="0045530B">
        <w:tc>
          <w:tcPr>
            <w:tcW w:w="1701" w:type="dxa"/>
            <w:vMerge/>
          </w:tcPr>
          <w:p w14:paraId="1841C0A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D88197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594695F1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2017</w:t>
            </w:r>
          </w:p>
        </w:tc>
      </w:tr>
      <w:tr w:rsidR="00B24161" w:rsidRPr="00166402" w14:paraId="3C0DBE9C" w14:textId="77777777" w:rsidTr="0045530B">
        <w:tc>
          <w:tcPr>
            <w:tcW w:w="1701" w:type="dxa"/>
            <w:vMerge/>
          </w:tcPr>
          <w:p w14:paraId="233760C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E87A7E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5410FF3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2019</w:t>
            </w:r>
          </w:p>
        </w:tc>
      </w:tr>
      <w:tr w:rsidR="00B24161" w:rsidRPr="00166402" w14:paraId="05CAE0F7" w14:textId="77777777" w:rsidTr="0045530B">
        <w:tc>
          <w:tcPr>
            <w:tcW w:w="1701" w:type="dxa"/>
            <w:vMerge/>
          </w:tcPr>
          <w:p w14:paraId="76563EA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5ADD67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590A9389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2021</w:t>
            </w:r>
          </w:p>
        </w:tc>
      </w:tr>
      <w:tr w:rsidR="00B24161" w:rsidRPr="00166402" w14:paraId="5D4A44FB" w14:textId="77777777" w:rsidTr="0045530B">
        <w:tc>
          <w:tcPr>
            <w:tcW w:w="1701" w:type="dxa"/>
            <w:vMerge/>
          </w:tcPr>
          <w:p w14:paraId="5325105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EFA9D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852D88C" w14:textId="77777777" w:rsidR="00B24161" w:rsidRPr="00166402" w:rsidRDefault="00B24161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2023</w:t>
            </w:r>
          </w:p>
        </w:tc>
      </w:tr>
      <w:tr w:rsidR="00B24161" w:rsidRPr="00166402" w14:paraId="3C024AD4" w14:textId="77777777" w:rsidTr="0045530B">
        <w:tc>
          <w:tcPr>
            <w:tcW w:w="1701" w:type="dxa"/>
            <w:vMerge/>
          </w:tcPr>
          <w:p w14:paraId="05452E0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A0351A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7C614E35" w14:textId="77777777" w:rsidR="00B24161" w:rsidRPr="001C7D35" w:rsidRDefault="00B24161" w:rsidP="0045530B">
            <w:pPr>
              <w:spacing w:before="40" w:after="120"/>
            </w:pPr>
            <w:r>
              <w:t>26 février 2025</w:t>
            </w:r>
          </w:p>
        </w:tc>
      </w:tr>
      <w:tr w:rsidR="00B24161" w:rsidRPr="00166402" w:rsidDel="00026CB5" w14:paraId="545693D2" w14:textId="77777777" w:rsidTr="0045530B">
        <w:tc>
          <w:tcPr>
            <w:tcW w:w="1701" w:type="dxa"/>
            <w:vMerge w:val="restart"/>
          </w:tcPr>
          <w:p w14:paraId="3EFD7F5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République arabe syrienne</w:t>
            </w:r>
          </w:p>
        </w:tc>
        <w:tc>
          <w:tcPr>
            <w:tcW w:w="3786" w:type="dxa"/>
          </w:tcPr>
          <w:p w14:paraId="1E0BA5D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3FE52203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2000</w:t>
            </w:r>
          </w:p>
        </w:tc>
      </w:tr>
      <w:tr w:rsidR="00B24161" w:rsidRPr="00166402" w:rsidDel="00026CB5" w14:paraId="62C5D1E8" w14:textId="77777777" w:rsidTr="0045530B">
        <w:tc>
          <w:tcPr>
            <w:tcW w:w="1701" w:type="dxa"/>
            <w:vMerge/>
          </w:tcPr>
          <w:p w14:paraId="1871CB1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89D99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236E8A8C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2002</w:t>
            </w:r>
          </w:p>
        </w:tc>
      </w:tr>
      <w:tr w:rsidR="00B24161" w:rsidRPr="00166402" w:rsidDel="00026CB5" w14:paraId="2B97A9A9" w14:textId="77777777" w:rsidTr="0045530B">
        <w:tc>
          <w:tcPr>
            <w:tcW w:w="1701" w:type="dxa"/>
            <w:vMerge/>
          </w:tcPr>
          <w:p w14:paraId="5A12A23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E54E1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52F21189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2004</w:t>
            </w:r>
          </w:p>
        </w:tc>
      </w:tr>
      <w:tr w:rsidR="00B24161" w:rsidRPr="00166402" w:rsidDel="00026CB5" w14:paraId="4BC5F401" w14:textId="77777777" w:rsidTr="0045530B">
        <w:tc>
          <w:tcPr>
            <w:tcW w:w="1701" w:type="dxa"/>
            <w:vMerge/>
          </w:tcPr>
          <w:p w14:paraId="745479A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CC03E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18BDFE00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2006</w:t>
            </w:r>
          </w:p>
        </w:tc>
      </w:tr>
      <w:tr w:rsidR="00B24161" w:rsidRPr="00166402" w:rsidDel="00026CB5" w14:paraId="1CB7A75D" w14:textId="77777777" w:rsidTr="0045530B">
        <w:tc>
          <w:tcPr>
            <w:tcW w:w="1701" w:type="dxa"/>
            <w:vMerge/>
          </w:tcPr>
          <w:p w14:paraId="042EB87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664DA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62BD8C2E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2008</w:t>
            </w:r>
          </w:p>
        </w:tc>
      </w:tr>
      <w:tr w:rsidR="00B24161" w:rsidRPr="00166402" w:rsidDel="00026CB5" w14:paraId="2EF812E9" w14:textId="77777777" w:rsidTr="0045530B">
        <w:tc>
          <w:tcPr>
            <w:tcW w:w="1701" w:type="dxa"/>
            <w:vMerge/>
          </w:tcPr>
          <w:p w14:paraId="4C9C6EC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852B9E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08B1FB08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B24161" w:rsidRPr="00166402" w:rsidDel="00026CB5" w14:paraId="7BFC6E87" w14:textId="77777777" w:rsidTr="0045530B">
        <w:tc>
          <w:tcPr>
            <w:tcW w:w="1701" w:type="dxa"/>
            <w:vMerge/>
          </w:tcPr>
          <w:p w14:paraId="7DFA468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710A6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CA9DFD2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B24161" w:rsidRPr="00166402" w:rsidDel="00026CB5" w14:paraId="6179B19E" w14:textId="77777777" w:rsidTr="0045530B">
        <w:tc>
          <w:tcPr>
            <w:tcW w:w="1701" w:type="dxa"/>
            <w:vMerge/>
          </w:tcPr>
          <w:p w14:paraId="1E2918D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A9F9C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8E0C1DA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B24161" w:rsidRPr="00166402" w:rsidDel="00026CB5" w14:paraId="286E8400" w14:textId="77777777" w:rsidTr="0045530B">
        <w:tc>
          <w:tcPr>
            <w:tcW w:w="1701" w:type="dxa"/>
            <w:vMerge/>
          </w:tcPr>
          <w:p w14:paraId="149FEA1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E5541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59D701D7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B24161" w:rsidRPr="00166402" w:rsidDel="00026CB5" w14:paraId="5EECA6F4" w14:textId="77777777" w:rsidTr="0045530B">
        <w:tc>
          <w:tcPr>
            <w:tcW w:w="1701" w:type="dxa"/>
            <w:vMerge/>
          </w:tcPr>
          <w:p w14:paraId="32CAC73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84A8E2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4F3C7F4E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B24161" w:rsidRPr="00166402" w:rsidDel="00026CB5" w14:paraId="2734F7E3" w14:textId="77777777" w:rsidTr="0045530B">
        <w:tc>
          <w:tcPr>
            <w:tcW w:w="1701" w:type="dxa"/>
            <w:vMerge/>
          </w:tcPr>
          <w:p w14:paraId="37CDD3C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41694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5E70C4A6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B24161" w:rsidRPr="00166402" w:rsidDel="00026CB5" w14:paraId="1B28FBE0" w14:textId="77777777" w:rsidTr="0045530B">
        <w:tc>
          <w:tcPr>
            <w:tcW w:w="1701" w:type="dxa"/>
            <w:vMerge/>
          </w:tcPr>
          <w:p w14:paraId="3616824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919EB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258284AF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B24161" w:rsidRPr="00166402" w:rsidDel="00026CB5" w14:paraId="644D7369" w14:textId="77777777" w:rsidTr="0045530B">
        <w:tc>
          <w:tcPr>
            <w:tcW w:w="1701" w:type="dxa"/>
            <w:vMerge/>
          </w:tcPr>
          <w:p w14:paraId="0E53931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3EEDF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043AF173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B24161" w:rsidRPr="00166402" w:rsidDel="00026CB5" w14:paraId="6311A15F" w14:textId="77777777" w:rsidTr="0045530B">
        <w:tc>
          <w:tcPr>
            <w:tcW w:w="1701" w:type="dxa"/>
            <w:vMerge w:val="restart"/>
          </w:tcPr>
          <w:p w14:paraId="0A516A8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République centrafricaine</w:t>
            </w:r>
          </w:p>
        </w:tc>
        <w:tc>
          <w:tcPr>
            <w:tcW w:w="3786" w:type="dxa"/>
          </w:tcPr>
          <w:p w14:paraId="707149C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452978F1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1986</w:t>
            </w:r>
          </w:p>
        </w:tc>
      </w:tr>
      <w:tr w:rsidR="00B24161" w:rsidRPr="00166402" w:rsidDel="00026CB5" w14:paraId="47A583E6" w14:textId="77777777" w:rsidTr="0045530B">
        <w:tc>
          <w:tcPr>
            <w:tcW w:w="1701" w:type="dxa"/>
            <w:vMerge/>
          </w:tcPr>
          <w:p w14:paraId="3668A1F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1A3C2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74825937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1988</w:t>
            </w:r>
          </w:p>
        </w:tc>
      </w:tr>
      <w:tr w:rsidR="00B24161" w:rsidRPr="00166402" w:rsidDel="00026CB5" w14:paraId="5D3A11FF" w14:textId="77777777" w:rsidTr="0045530B">
        <w:tc>
          <w:tcPr>
            <w:tcW w:w="1701" w:type="dxa"/>
            <w:vMerge/>
          </w:tcPr>
          <w:p w14:paraId="33C1DE3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764DF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6899540B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1990</w:t>
            </w:r>
          </w:p>
        </w:tc>
      </w:tr>
      <w:tr w:rsidR="00B24161" w:rsidRPr="00166402" w:rsidDel="00026CB5" w14:paraId="6EBB8B25" w14:textId="77777777" w:rsidTr="0045530B">
        <w:tc>
          <w:tcPr>
            <w:tcW w:w="1701" w:type="dxa"/>
            <w:vMerge/>
          </w:tcPr>
          <w:p w14:paraId="17D141F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1DCBB3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1C07B51B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1992</w:t>
            </w:r>
          </w:p>
        </w:tc>
      </w:tr>
      <w:tr w:rsidR="00B24161" w:rsidRPr="00166402" w:rsidDel="00026CB5" w14:paraId="2D05CFB1" w14:textId="77777777" w:rsidTr="0045530B">
        <w:tc>
          <w:tcPr>
            <w:tcW w:w="1701" w:type="dxa"/>
            <w:vMerge/>
          </w:tcPr>
          <w:p w14:paraId="2BD60F7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1B256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0277124D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1994</w:t>
            </w:r>
          </w:p>
        </w:tc>
      </w:tr>
      <w:tr w:rsidR="00B24161" w:rsidRPr="00166402" w:rsidDel="00026CB5" w14:paraId="3CB8EF9C" w14:textId="77777777" w:rsidTr="0045530B">
        <w:tc>
          <w:tcPr>
            <w:tcW w:w="1701" w:type="dxa"/>
            <w:vMerge/>
          </w:tcPr>
          <w:p w14:paraId="52FD8A3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ACA42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7121E772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1996</w:t>
            </w:r>
          </w:p>
        </w:tc>
      </w:tr>
      <w:tr w:rsidR="00B24161" w:rsidRPr="00166402" w:rsidDel="00026CB5" w14:paraId="74BE68ED" w14:textId="77777777" w:rsidTr="0045530B">
        <w:tc>
          <w:tcPr>
            <w:tcW w:w="1701" w:type="dxa"/>
            <w:vMerge/>
          </w:tcPr>
          <w:p w14:paraId="1DCCFC6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BFCC9B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0BD490A9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1998</w:t>
            </w:r>
          </w:p>
        </w:tc>
      </w:tr>
      <w:tr w:rsidR="00B24161" w:rsidRPr="00166402" w:rsidDel="00026CB5" w14:paraId="63BE1D93" w14:textId="77777777" w:rsidTr="0045530B">
        <w:tc>
          <w:tcPr>
            <w:tcW w:w="1701" w:type="dxa"/>
            <w:vMerge/>
          </w:tcPr>
          <w:p w14:paraId="47CC3B8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1414B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7A6A86B1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2000</w:t>
            </w:r>
          </w:p>
        </w:tc>
      </w:tr>
      <w:tr w:rsidR="00B24161" w:rsidRPr="00166402" w:rsidDel="00026CB5" w14:paraId="1150339C" w14:textId="77777777" w:rsidTr="0045530B">
        <w:tc>
          <w:tcPr>
            <w:tcW w:w="1701" w:type="dxa"/>
            <w:vMerge/>
          </w:tcPr>
          <w:p w14:paraId="0F817DB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5C0FC9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07A64921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2002</w:t>
            </w:r>
          </w:p>
        </w:tc>
      </w:tr>
      <w:tr w:rsidR="00B24161" w:rsidRPr="00166402" w:rsidDel="00026CB5" w14:paraId="5EE37DDE" w14:textId="77777777" w:rsidTr="0045530B">
        <w:tc>
          <w:tcPr>
            <w:tcW w:w="1701" w:type="dxa"/>
            <w:vMerge/>
          </w:tcPr>
          <w:p w14:paraId="4CD8992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7735F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745E40A9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B24161" w:rsidRPr="00166402" w:rsidDel="00026CB5" w14:paraId="413AB4CD" w14:textId="77777777" w:rsidTr="0045530B">
        <w:tc>
          <w:tcPr>
            <w:tcW w:w="1701" w:type="dxa"/>
            <w:vMerge/>
          </w:tcPr>
          <w:p w14:paraId="58608BD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E1509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00DD34AE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B24161" w:rsidRPr="00166402" w:rsidDel="00026CB5" w14:paraId="10CD5479" w14:textId="77777777" w:rsidTr="0045530B">
        <w:tc>
          <w:tcPr>
            <w:tcW w:w="1701" w:type="dxa"/>
            <w:vMerge/>
          </w:tcPr>
          <w:p w14:paraId="0437022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D5A63C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1FB228A0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B24161" w:rsidRPr="00166402" w:rsidDel="00026CB5" w14:paraId="0388A375" w14:textId="77777777" w:rsidTr="0045530B">
        <w:tc>
          <w:tcPr>
            <w:tcW w:w="1701" w:type="dxa"/>
            <w:vMerge/>
          </w:tcPr>
          <w:p w14:paraId="302E715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0BEBFB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30CEAB26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B24161" w:rsidRPr="00166402" w:rsidDel="00026CB5" w14:paraId="5CA1561B" w14:textId="77777777" w:rsidTr="0045530B">
        <w:tc>
          <w:tcPr>
            <w:tcW w:w="1701" w:type="dxa"/>
            <w:vMerge/>
          </w:tcPr>
          <w:p w14:paraId="2BF3658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38AE01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1C2E392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B24161" w:rsidRPr="00166402" w:rsidDel="00026CB5" w14:paraId="2958C9AE" w14:textId="77777777" w:rsidTr="0045530B">
        <w:tc>
          <w:tcPr>
            <w:tcW w:w="1701" w:type="dxa"/>
            <w:vMerge/>
          </w:tcPr>
          <w:p w14:paraId="347127F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418217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CC915DE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B24161" w:rsidRPr="00166402" w:rsidDel="00026CB5" w14:paraId="026658F0" w14:textId="77777777" w:rsidTr="0045530B">
        <w:tc>
          <w:tcPr>
            <w:tcW w:w="1701" w:type="dxa"/>
            <w:vMerge/>
          </w:tcPr>
          <w:p w14:paraId="4E3DDE7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68D702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B143C9E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B24161" w:rsidRPr="00166402" w:rsidDel="00026CB5" w14:paraId="7DFA870A" w14:textId="77777777" w:rsidTr="0045530B">
        <w:tc>
          <w:tcPr>
            <w:tcW w:w="1701" w:type="dxa"/>
            <w:vMerge/>
          </w:tcPr>
          <w:p w14:paraId="2B6E931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C0D405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3369D419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B24161" w:rsidRPr="00166402" w:rsidDel="00026CB5" w14:paraId="4FA88B67" w14:textId="77777777" w:rsidTr="0045530B">
        <w:tc>
          <w:tcPr>
            <w:tcW w:w="1701" w:type="dxa"/>
            <w:vMerge/>
          </w:tcPr>
          <w:p w14:paraId="0F1B812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D37364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3A28F0BE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B24161" w:rsidRPr="00166402" w14:paraId="6B4DF830" w14:textId="77777777" w:rsidTr="0045530B">
        <w:tc>
          <w:tcPr>
            <w:tcW w:w="1701" w:type="dxa"/>
            <w:vMerge/>
          </w:tcPr>
          <w:p w14:paraId="0FF8DB3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8FE9CE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3AD72908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B24161" w:rsidRPr="00166402" w14:paraId="50A2DE5D" w14:textId="77777777" w:rsidTr="0045530B">
        <w:tc>
          <w:tcPr>
            <w:tcW w:w="1701" w:type="dxa"/>
            <w:vMerge/>
          </w:tcPr>
          <w:p w14:paraId="293732F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5A9F17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23A01DC5" w14:textId="77777777" w:rsidR="00B24161" w:rsidRPr="00166402" w:rsidRDefault="00B24161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 avril </w:t>
            </w:r>
            <w:r w:rsidRPr="001C7D35">
              <w:t>2024</w:t>
            </w:r>
          </w:p>
        </w:tc>
      </w:tr>
      <w:tr w:rsidR="00B24161" w:rsidRPr="00166402" w14:paraId="09A5282A" w14:textId="77777777" w:rsidTr="0045530B">
        <w:tc>
          <w:tcPr>
            <w:tcW w:w="1701" w:type="dxa"/>
            <w:vMerge w:val="restart"/>
          </w:tcPr>
          <w:p w14:paraId="133980C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République démocratique du Congo</w:t>
            </w:r>
          </w:p>
        </w:tc>
        <w:tc>
          <w:tcPr>
            <w:tcW w:w="3786" w:type="dxa"/>
          </w:tcPr>
          <w:p w14:paraId="200E612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seizième à dix-huitième rapports périodiques</w:t>
            </w:r>
          </w:p>
        </w:tc>
        <w:tc>
          <w:tcPr>
            <w:tcW w:w="1743" w:type="dxa"/>
          </w:tcPr>
          <w:p w14:paraId="62B30A75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2011</w:t>
            </w:r>
          </w:p>
        </w:tc>
      </w:tr>
      <w:tr w:rsidR="00B24161" w:rsidRPr="00166402" w14:paraId="3C1E64EC" w14:textId="77777777" w:rsidTr="0045530B">
        <w:tc>
          <w:tcPr>
            <w:tcW w:w="1701" w:type="dxa"/>
            <w:vMerge/>
          </w:tcPr>
          <w:p w14:paraId="200277D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9BBA5B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4ED0D23E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2013</w:t>
            </w:r>
          </w:p>
        </w:tc>
      </w:tr>
      <w:tr w:rsidR="00B24161" w:rsidRPr="00166402" w14:paraId="628CB300" w14:textId="77777777" w:rsidTr="0045530B">
        <w:tc>
          <w:tcPr>
            <w:tcW w:w="1701" w:type="dxa"/>
            <w:vMerge/>
          </w:tcPr>
          <w:p w14:paraId="751287C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EEBEA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C1591F1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2015</w:t>
            </w:r>
          </w:p>
        </w:tc>
      </w:tr>
      <w:tr w:rsidR="00B24161" w:rsidRPr="00166402" w14:paraId="5CE76DB2" w14:textId="77777777" w:rsidTr="0045530B">
        <w:tc>
          <w:tcPr>
            <w:tcW w:w="1701" w:type="dxa"/>
            <w:vMerge/>
          </w:tcPr>
          <w:p w14:paraId="4ABBE8E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E3DBD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1747CE0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2017</w:t>
            </w:r>
          </w:p>
        </w:tc>
      </w:tr>
      <w:tr w:rsidR="00B24161" w:rsidRPr="00166402" w14:paraId="7AD8EBCF" w14:textId="77777777" w:rsidTr="0045530B">
        <w:tc>
          <w:tcPr>
            <w:tcW w:w="1701" w:type="dxa"/>
            <w:vMerge/>
          </w:tcPr>
          <w:p w14:paraId="35683B1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AAF39F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2F4EBDED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2019</w:t>
            </w:r>
          </w:p>
        </w:tc>
      </w:tr>
      <w:tr w:rsidR="00B24161" w:rsidRPr="00166402" w14:paraId="33DFDD01" w14:textId="77777777" w:rsidTr="0045530B">
        <w:tc>
          <w:tcPr>
            <w:tcW w:w="1701" w:type="dxa"/>
            <w:vMerge/>
          </w:tcPr>
          <w:p w14:paraId="6EDB65A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D872E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7BC74F7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2021</w:t>
            </w:r>
          </w:p>
        </w:tc>
      </w:tr>
      <w:tr w:rsidR="00B24161" w:rsidRPr="00166402" w14:paraId="237CC8D3" w14:textId="77777777" w:rsidTr="0045530B">
        <w:tc>
          <w:tcPr>
            <w:tcW w:w="1701" w:type="dxa"/>
            <w:vMerge/>
          </w:tcPr>
          <w:p w14:paraId="2E2E4ED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192B7D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34A47081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 mai </w:t>
            </w:r>
            <w:r w:rsidRPr="001C7D35">
              <w:t>2023</w:t>
            </w:r>
          </w:p>
        </w:tc>
      </w:tr>
      <w:tr w:rsidR="00B24161" w:rsidRPr="00166402" w14:paraId="57EAE3E7" w14:textId="77777777" w:rsidTr="0045530B">
        <w:tc>
          <w:tcPr>
            <w:tcW w:w="1701" w:type="dxa"/>
            <w:vMerge/>
          </w:tcPr>
          <w:p w14:paraId="053116D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745842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50EAB9E8" w14:textId="77777777" w:rsidR="00B24161" w:rsidRPr="001C7D35" w:rsidRDefault="00B24161" w:rsidP="0045530B">
            <w:pPr>
              <w:spacing w:before="40" w:after="120"/>
            </w:pPr>
            <w:r>
              <w:t>21 mai 2025</w:t>
            </w:r>
          </w:p>
        </w:tc>
      </w:tr>
      <w:tr w:rsidR="00B24161" w:rsidRPr="00166402" w14:paraId="0A1896AA" w14:textId="77777777" w:rsidTr="0045530B">
        <w:tc>
          <w:tcPr>
            <w:tcW w:w="1701" w:type="dxa"/>
            <w:vMerge w:val="restart"/>
          </w:tcPr>
          <w:p w14:paraId="693600F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République démocratique populaire lao</w:t>
            </w:r>
          </w:p>
        </w:tc>
        <w:tc>
          <w:tcPr>
            <w:tcW w:w="3786" w:type="dxa"/>
          </w:tcPr>
          <w:p w14:paraId="57CFDAB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dix-neuvième à vingt et unième rapports périodiques</w:t>
            </w:r>
          </w:p>
        </w:tc>
        <w:tc>
          <w:tcPr>
            <w:tcW w:w="1743" w:type="dxa"/>
          </w:tcPr>
          <w:p w14:paraId="5C06C0A0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B24161" w:rsidRPr="00166402" w14:paraId="52EEA581" w14:textId="77777777" w:rsidTr="0045530B">
        <w:tc>
          <w:tcPr>
            <w:tcW w:w="1701" w:type="dxa"/>
            <w:vMerge/>
          </w:tcPr>
          <w:p w14:paraId="6C58B7B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8DF8E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3B915ECD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B24161" w:rsidRPr="00166402" w14:paraId="13ADCE65" w14:textId="77777777" w:rsidTr="0045530B">
        <w:tc>
          <w:tcPr>
            <w:tcW w:w="1701" w:type="dxa"/>
            <w:vMerge/>
          </w:tcPr>
          <w:p w14:paraId="2850273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FC812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62F2B244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B24161" w:rsidRPr="00166402" w14:paraId="626ADF7B" w14:textId="77777777" w:rsidTr="0045530B">
        <w:tc>
          <w:tcPr>
            <w:tcW w:w="1701" w:type="dxa"/>
            <w:vMerge/>
          </w:tcPr>
          <w:p w14:paraId="0DD3BD8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1BA14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32077045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B24161" w:rsidRPr="00166402" w14:paraId="4D234818" w14:textId="77777777" w:rsidTr="0045530B">
        <w:tc>
          <w:tcPr>
            <w:tcW w:w="1701" w:type="dxa"/>
            <w:vMerge/>
          </w:tcPr>
          <w:p w14:paraId="390C586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9A88F1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4286EC47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B24161" w:rsidRPr="00166402" w14:paraId="7AC8E82B" w14:textId="77777777" w:rsidTr="0045530B">
        <w:tc>
          <w:tcPr>
            <w:tcW w:w="1701" w:type="dxa"/>
            <w:vMerge/>
          </w:tcPr>
          <w:p w14:paraId="5D91949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4FD3BF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six</w:t>
            </w:r>
            <w:r w:rsidRPr="00166402">
              <w:t>ième rapport périodique</w:t>
            </w:r>
          </w:p>
        </w:tc>
        <w:tc>
          <w:tcPr>
            <w:tcW w:w="1743" w:type="dxa"/>
          </w:tcPr>
          <w:p w14:paraId="71F262E5" w14:textId="77777777" w:rsidR="00B24161" w:rsidRPr="001C7D35" w:rsidRDefault="00B24161" w:rsidP="0045530B">
            <w:pPr>
              <w:spacing w:before="40" w:after="120"/>
            </w:pPr>
            <w:r>
              <w:t>24 mars 2025</w:t>
            </w:r>
          </w:p>
        </w:tc>
      </w:tr>
      <w:tr w:rsidR="00B24161" w:rsidRPr="00166402" w14:paraId="1D745C2E" w14:textId="77777777" w:rsidTr="0045530B">
        <w:tc>
          <w:tcPr>
            <w:tcW w:w="1701" w:type="dxa"/>
            <w:vMerge w:val="restart"/>
          </w:tcPr>
          <w:p w14:paraId="087FB8E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République dominicaine</w:t>
            </w:r>
          </w:p>
        </w:tc>
        <w:tc>
          <w:tcPr>
            <w:tcW w:w="3786" w:type="dxa"/>
          </w:tcPr>
          <w:p w14:paraId="26E626F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quinzième à dix-septième rapports périodiques</w:t>
            </w:r>
          </w:p>
        </w:tc>
        <w:tc>
          <w:tcPr>
            <w:tcW w:w="1743" w:type="dxa"/>
          </w:tcPr>
          <w:p w14:paraId="667123B9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B24161" w:rsidRPr="00166402" w14:paraId="219B2DCB" w14:textId="77777777" w:rsidTr="0045530B">
        <w:tc>
          <w:tcPr>
            <w:tcW w:w="1701" w:type="dxa"/>
            <w:vMerge/>
          </w:tcPr>
          <w:p w14:paraId="140120B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51A5D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7953DEE7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B24161" w:rsidRPr="00166402" w14:paraId="4FF1013F" w14:textId="77777777" w:rsidTr="0045530B">
        <w:tc>
          <w:tcPr>
            <w:tcW w:w="1701" w:type="dxa"/>
            <w:vMerge/>
          </w:tcPr>
          <w:p w14:paraId="5938918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3488A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7C6BD5AB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B24161" w:rsidRPr="00166402" w14:paraId="777C513C" w14:textId="77777777" w:rsidTr="0045530B">
        <w:tc>
          <w:tcPr>
            <w:tcW w:w="1701" w:type="dxa"/>
            <w:vMerge/>
          </w:tcPr>
          <w:p w14:paraId="6BC9BF1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5B533E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03949DF4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B24161" w:rsidRPr="00166402" w14:paraId="0D6DE540" w14:textId="77777777" w:rsidTr="0045530B">
        <w:tc>
          <w:tcPr>
            <w:tcW w:w="1701" w:type="dxa"/>
            <w:vMerge/>
          </w:tcPr>
          <w:p w14:paraId="7745627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DEFF7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4FC4848" w14:textId="77777777" w:rsidR="00B24161" w:rsidRPr="00166402" w:rsidRDefault="00B24161" w:rsidP="0045530B">
            <w:pPr>
              <w:spacing w:before="40" w:after="120"/>
            </w:pPr>
            <w:r w:rsidRPr="001C7D35">
              <w:t>24</w:t>
            </w:r>
            <w:r w:rsidRPr="00166402">
              <w:t xml:space="preserve"> juin </w:t>
            </w:r>
            <w:r w:rsidRPr="001C7D35">
              <w:t>2024</w:t>
            </w:r>
          </w:p>
        </w:tc>
      </w:tr>
      <w:tr w:rsidR="004C2C1E" w:rsidRPr="00166402" w14:paraId="6526F63B" w14:textId="77777777" w:rsidTr="0045530B">
        <w:tc>
          <w:tcPr>
            <w:tcW w:w="1701" w:type="dxa"/>
            <w:vMerge w:val="restart"/>
          </w:tcPr>
          <w:p w14:paraId="4C007BB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 xml:space="preserve">République-Unie </w:t>
            </w:r>
            <w:r w:rsidRPr="00166402">
              <w:br/>
              <w:t>de Tanzanie</w:t>
            </w:r>
          </w:p>
        </w:tc>
        <w:tc>
          <w:tcPr>
            <w:tcW w:w="3786" w:type="dxa"/>
          </w:tcPr>
          <w:p w14:paraId="4997603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dix-septième et dix</w:t>
            </w:r>
            <w:r>
              <w:noBreakHyphen/>
            </w:r>
            <w:r w:rsidRPr="00166402">
              <w:t>huitième rapports périodiques</w:t>
            </w:r>
          </w:p>
        </w:tc>
        <w:tc>
          <w:tcPr>
            <w:tcW w:w="1743" w:type="dxa"/>
          </w:tcPr>
          <w:p w14:paraId="4F5403EA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4C2C1E" w:rsidRPr="00166402" w14:paraId="6328B9A9" w14:textId="77777777" w:rsidTr="0045530B">
        <w:tc>
          <w:tcPr>
            <w:tcW w:w="1701" w:type="dxa"/>
            <w:vMerge/>
          </w:tcPr>
          <w:p w14:paraId="22C1278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17183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7C083D68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4C2C1E" w:rsidRPr="00166402" w14:paraId="2053E33C" w14:textId="77777777" w:rsidTr="0045530B">
        <w:tc>
          <w:tcPr>
            <w:tcW w:w="1701" w:type="dxa"/>
            <w:vMerge/>
          </w:tcPr>
          <w:p w14:paraId="2C67846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4F2E8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6AB79820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4C2C1E" w:rsidRPr="00166402" w14:paraId="53A7C543" w14:textId="77777777" w:rsidTr="0045530B">
        <w:tc>
          <w:tcPr>
            <w:tcW w:w="1701" w:type="dxa"/>
            <w:vMerge/>
          </w:tcPr>
          <w:p w14:paraId="4D4145F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C2523E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17DEA68A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4C2C1E" w:rsidRPr="00166402" w14:paraId="40F592B2" w14:textId="77777777" w:rsidTr="0045530B">
        <w:tc>
          <w:tcPr>
            <w:tcW w:w="1701" w:type="dxa"/>
            <w:vMerge/>
          </w:tcPr>
          <w:p w14:paraId="66477FF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0524C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4060143F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4C2C1E" w:rsidRPr="00166402" w14:paraId="78C7411A" w14:textId="77777777" w:rsidTr="0045530B">
        <w:tc>
          <w:tcPr>
            <w:tcW w:w="1701" w:type="dxa"/>
            <w:vMerge/>
          </w:tcPr>
          <w:p w14:paraId="2809A06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45ADB1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C94EFFA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4C2C1E" w:rsidRPr="00166402" w14:paraId="17127494" w14:textId="77777777" w:rsidTr="0045530B">
        <w:tc>
          <w:tcPr>
            <w:tcW w:w="1701" w:type="dxa"/>
            <w:vMerge/>
          </w:tcPr>
          <w:p w14:paraId="0F19893F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1B2E0A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661F576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4C2C1E" w:rsidRPr="00166402" w14:paraId="27D15090" w14:textId="77777777" w:rsidTr="0045530B">
        <w:tc>
          <w:tcPr>
            <w:tcW w:w="1701" w:type="dxa"/>
            <w:vMerge/>
          </w:tcPr>
          <w:p w14:paraId="3A0F1AE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87A7D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1F3DFAF5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4C2C1E" w:rsidRPr="00166402" w14:paraId="16BDA302" w14:textId="77777777" w:rsidTr="0045530B">
        <w:tc>
          <w:tcPr>
            <w:tcW w:w="1701" w:type="dxa"/>
            <w:vMerge/>
          </w:tcPr>
          <w:p w14:paraId="240C69B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B3FB326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25C87859" w14:textId="77777777" w:rsidR="004C2C1E" w:rsidRPr="00166402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4C2C1E" w:rsidRPr="00166402" w14:paraId="70AD2798" w14:textId="77777777" w:rsidTr="0045530B">
        <w:tc>
          <w:tcPr>
            <w:tcW w:w="1701" w:type="dxa"/>
            <w:vMerge/>
          </w:tcPr>
          <w:p w14:paraId="042351C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A0609A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septième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34AD1FE3" w14:textId="77777777" w:rsidR="004C2C1E" w:rsidRPr="001C7D35" w:rsidRDefault="004C2C1E" w:rsidP="0045530B">
            <w:pPr>
              <w:spacing w:before="40" w:after="120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202</w:t>
            </w:r>
            <w:r>
              <w:t>5</w:t>
            </w:r>
          </w:p>
        </w:tc>
      </w:tr>
      <w:tr w:rsidR="00B24161" w:rsidRPr="00166402" w14:paraId="70266027" w14:textId="77777777" w:rsidTr="0045530B">
        <w:tc>
          <w:tcPr>
            <w:tcW w:w="1701" w:type="dxa"/>
            <w:vMerge w:val="restart"/>
          </w:tcPr>
          <w:p w14:paraId="3DD4F42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Sainte-Lucie</w:t>
            </w:r>
          </w:p>
        </w:tc>
        <w:tc>
          <w:tcPr>
            <w:tcW w:w="3786" w:type="dxa"/>
          </w:tcPr>
          <w:p w14:paraId="2DA7081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7BEDE2E5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1991</w:t>
            </w:r>
          </w:p>
        </w:tc>
      </w:tr>
      <w:tr w:rsidR="00B24161" w:rsidRPr="00166402" w14:paraId="4B5C27E6" w14:textId="77777777" w:rsidTr="0045530B">
        <w:tc>
          <w:tcPr>
            <w:tcW w:w="1701" w:type="dxa"/>
            <w:vMerge/>
          </w:tcPr>
          <w:p w14:paraId="0B43A6D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D64448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4AA587EB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1993</w:t>
            </w:r>
          </w:p>
        </w:tc>
      </w:tr>
      <w:tr w:rsidR="00B24161" w:rsidRPr="00166402" w14:paraId="71A44E58" w14:textId="77777777" w:rsidTr="0045530B">
        <w:tc>
          <w:tcPr>
            <w:tcW w:w="1701" w:type="dxa"/>
            <w:vMerge/>
          </w:tcPr>
          <w:p w14:paraId="2973811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F2D183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1006D84A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1995</w:t>
            </w:r>
          </w:p>
        </w:tc>
      </w:tr>
      <w:tr w:rsidR="00B24161" w:rsidRPr="00166402" w14:paraId="18B4EEA1" w14:textId="77777777" w:rsidTr="0045530B">
        <w:tc>
          <w:tcPr>
            <w:tcW w:w="1701" w:type="dxa"/>
            <w:vMerge/>
          </w:tcPr>
          <w:p w14:paraId="475E806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70C1C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73C64794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1997</w:t>
            </w:r>
          </w:p>
        </w:tc>
      </w:tr>
      <w:tr w:rsidR="00B24161" w:rsidRPr="00166402" w14:paraId="67D79085" w14:textId="77777777" w:rsidTr="0045530B">
        <w:tc>
          <w:tcPr>
            <w:tcW w:w="1701" w:type="dxa"/>
            <w:vMerge/>
          </w:tcPr>
          <w:p w14:paraId="703365A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D0EA8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2FC3065B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1999</w:t>
            </w:r>
          </w:p>
        </w:tc>
      </w:tr>
      <w:tr w:rsidR="00B24161" w:rsidRPr="00166402" w14:paraId="6FC13C95" w14:textId="77777777" w:rsidTr="0045530B">
        <w:tc>
          <w:tcPr>
            <w:tcW w:w="1701" w:type="dxa"/>
            <w:vMerge/>
          </w:tcPr>
          <w:p w14:paraId="53D038C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1DEFF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758AFAB7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2001</w:t>
            </w:r>
          </w:p>
        </w:tc>
      </w:tr>
      <w:tr w:rsidR="00B24161" w:rsidRPr="00166402" w14:paraId="6AAC1054" w14:textId="77777777" w:rsidTr="0045530B">
        <w:tc>
          <w:tcPr>
            <w:tcW w:w="1701" w:type="dxa"/>
            <w:vMerge/>
          </w:tcPr>
          <w:p w14:paraId="633E14F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FB6424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6E19B119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2003</w:t>
            </w:r>
          </w:p>
        </w:tc>
      </w:tr>
      <w:tr w:rsidR="00B24161" w:rsidRPr="00166402" w14:paraId="5E95737F" w14:textId="77777777" w:rsidTr="0045530B">
        <w:tc>
          <w:tcPr>
            <w:tcW w:w="1701" w:type="dxa"/>
            <w:vMerge/>
          </w:tcPr>
          <w:p w14:paraId="65FB574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504D2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01ACD5DF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2005</w:t>
            </w:r>
          </w:p>
        </w:tc>
      </w:tr>
      <w:tr w:rsidR="00B24161" w:rsidRPr="00166402" w14:paraId="7EB71024" w14:textId="77777777" w:rsidTr="0045530B">
        <w:tc>
          <w:tcPr>
            <w:tcW w:w="1701" w:type="dxa"/>
            <w:vMerge/>
          </w:tcPr>
          <w:p w14:paraId="267CC4C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95D78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5E79B8E5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2007</w:t>
            </w:r>
          </w:p>
        </w:tc>
      </w:tr>
      <w:tr w:rsidR="00B24161" w:rsidRPr="00166402" w14:paraId="512FA3B1" w14:textId="77777777" w:rsidTr="0045530B">
        <w:tc>
          <w:tcPr>
            <w:tcW w:w="1701" w:type="dxa"/>
            <w:vMerge/>
          </w:tcPr>
          <w:p w14:paraId="4FF324F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DDD391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6AE43E1C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2009</w:t>
            </w:r>
          </w:p>
        </w:tc>
      </w:tr>
      <w:tr w:rsidR="00B24161" w:rsidRPr="00166402" w14:paraId="355C936F" w14:textId="77777777" w:rsidTr="0045530B">
        <w:tc>
          <w:tcPr>
            <w:tcW w:w="1701" w:type="dxa"/>
            <w:vMerge/>
          </w:tcPr>
          <w:p w14:paraId="2BA7B05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B23E64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0B46C768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2011</w:t>
            </w:r>
          </w:p>
        </w:tc>
      </w:tr>
      <w:tr w:rsidR="00B24161" w:rsidRPr="00166402" w14:paraId="00E6A587" w14:textId="77777777" w:rsidTr="0045530B">
        <w:tc>
          <w:tcPr>
            <w:tcW w:w="1701" w:type="dxa"/>
            <w:vMerge/>
          </w:tcPr>
          <w:p w14:paraId="3B90DB1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F3121E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5AEE3EA8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2013</w:t>
            </w:r>
          </w:p>
        </w:tc>
      </w:tr>
      <w:tr w:rsidR="00B24161" w:rsidRPr="00166402" w14:paraId="19090E6B" w14:textId="77777777" w:rsidTr="0045530B">
        <w:tc>
          <w:tcPr>
            <w:tcW w:w="1701" w:type="dxa"/>
            <w:vMerge/>
          </w:tcPr>
          <w:p w14:paraId="2B68CE2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EB8E0F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459C522B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B24161" w:rsidRPr="00166402" w14:paraId="43123959" w14:textId="77777777" w:rsidTr="0045530B">
        <w:tc>
          <w:tcPr>
            <w:tcW w:w="1701" w:type="dxa"/>
            <w:vMerge/>
          </w:tcPr>
          <w:p w14:paraId="0B7AEDB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FDA2C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6E5B63D8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B24161" w:rsidRPr="00166402" w14:paraId="2812C2EB" w14:textId="77777777" w:rsidTr="0045530B">
        <w:tc>
          <w:tcPr>
            <w:tcW w:w="1701" w:type="dxa"/>
            <w:vMerge/>
          </w:tcPr>
          <w:p w14:paraId="2D2EEA1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BD8521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34D34535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B24161" w:rsidRPr="00166402" w14:paraId="0A2FDA2F" w14:textId="77777777" w:rsidTr="0045530B">
        <w:tc>
          <w:tcPr>
            <w:tcW w:w="1701" w:type="dxa"/>
            <w:vMerge/>
          </w:tcPr>
          <w:p w14:paraId="72CC81D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A9E187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0E1D0405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B24161" w:rsidRPr="00166402" w14:paraId="466C165B" w14:textId="77777777" w:rsidTr="0045530B">
        <w:tc>
          <w:tcPr>
            <w:tcW w:w="1701" w:type="dxa"/>
            <w:vMerge/>
          </w:tcPr>
          <w:p w14:paraId="68D1F08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0622E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5B758494" w14:textId="77777777" w:rsidR="00B24161" w:rsidRPr="001C7D35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B24161" w:rsidRPr="00166402" w14:paraId="17E46BFA" w14:textId="77777777" w:rsidTr="0045530B">
        <w:tc>
          <w:tcPr>
            <w:tcW w:w="1701" w:type="dxa"/>
            <w:vMerge/>
          </w:tcPr>
          <w:p w14:paraId="3BA26CD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135338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51071604" w14:textId="77777777" w:rsidR="00B24161" w:rsidRPr="001C7D35" w:rsidRDefault="00B24161" w:rsidP="0045530B">
            <w:pPr>
              <w:spacing w:before="40" w:after="120"/>
            </w:pPr>
            <w:r>
              <w:t>16 mars 2025</w:t>
            </w:r>
          </w:p>
        </w:tc>
      </w:tr>
      <w:tr w:rsidR="004C2C1E" w:rsidRPr="00166402" w14:paraId="0BAE3EBC" w14:textId="77777777" w:rsidTr="0045530B">
        <w:tc>
          <w:tcPr>
            <w:tcW w:w="1701" w:type="dxa"/>
            <w:vMerge w:val="restart"/>
          </w:tcPr>
          <w:p w14:paraId="310F051A" w14:textId="6A2AAB7E" w:rsidR="004C2C1E" w:rsidRPr="00166402" w:rsidRDefault="004C2C1E" w:rsidP="004C2C1E">
            <w:pPr>
              <w:keepNext/>
              <w:keepLines/>
              <w:spacing w:before="40" w:after="120"/>
              <w:ind w:right="113"/>
            </w:pPr>
            <w:bookmarkStart w:id="0" w:name="_Hlk96418963"/>
            <w:r w:rsidRPr="00166402">
              <w:lastRenderedPageBreak/>
              <w:t>Saint-Kitts-et-Nevis</w:t>
            </w:r>
            <w:bookmarkEnd w:id="0"/>
          </w:p>
        </w:tc>
        <w:tc>
          <w:tcPr>
            <w:tcW w:w="3786" w:type="dxa"/>
          </w:tcPr>
          <w:p w14:paraId="28438186" w14:textId="77777777" w:rsidR="004C2C1E" w:rsidRPr="00166402" w:rsidRDefault="004C2C1E" w:rsidP="004C2C1E">
            <w:pPr>
              <w:keepNext/>
              <w:keepLines/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40CCCBAB" w14:textId="77777777" w:rsidR="004C2C1E" w:rsidRPr="00166402" w:rsidRDefault="004C2C1E" w:rsidP="004C2C1E">
            <w:pPr>
              <w:keepNext/>
              <w:keepLines/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4C2C1E" w:rsidRPr="00166402" w14:paraId="6A9C90F2" w14:textId="77777777" w:rsidTr="0045530B">
        <w:tc>
          <w:tcPr>
            <w:tcW w:w="1701" w:type="dxa"/>
            <w:vMerge/>
          </w:tcPr>
          <w:p w14:paraId="36A95D1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64BD9B" w14:textId="77777777" w:rsidR="004C2C1E" w:rsidRPr="00166402" w:rsidRDefault="004C2C1E" w:rsidP="004C2C1E">
            <w:pPr>
              <w:keepNext/>
              <w:keepLines/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25CAA805" w14:textId="77777777" w:rsidR="004C2C1E" w:rsidRPr="00166402" w:rsidRDefault="004C2C1E" w:rsidP="004C2C1E">
            <w:pPr>
              <w:keepNext/>
              <w:keepLines/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4C2C1E" w:rsidRPr="00166402" w14:paraId="32234592" w14:textId="77777777" w:rsidTr="0045530B">
        <w:tc>
          <w:tcPr>
            <w:tcW w:w="1701" w:type="dxa"/>
            <w:vMerge/>
          </w:tcPr>
          <w:p w14:paraId="1371788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2A442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0785C6AB" w14:textId="77777777" w:rsidR="004C2C1E" w:rsidRPr="00166402" w:rsidRDefault="004C2C1E" w:rsidP="0045530B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4C2C1E" w:rsidRPr="00166402" w14:paraId="275173A1" w14:textId="77777777" w:rsidTr="0045530B">
        <w:tc>
          <w:tcPr>
            <w:tcW w:w="1701" w:type="dxa"/>
            <w:vMerge/>
          </w:tcPr>
          <w:p w14:paraId="0E30CC6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1E0B8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78AD3183" w14:textId="77777777" w:rsidR="004C2C1E" w:rsidRPr="00166402" w:rsidRDefault="004C2C1E" w:rsidP="0045530B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4C2C1E" w:rsidRPr="00166402" w14:paraId="2D5DD9CC" w14:textId="77777777" w:rsidTr="0045530B">
        <w:tc>
          <w:tcPr>
            <w:tcW w:w="1701" w:type="dxa"/>
            <w:vMerge/>
          </w:tcPr>
          <w:p w14:paraId="7ACDA6A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E7F333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30DD1AE7" w14:textId="77777777" w:rsidR="004C2C1E" w:rsidRPr="00166402" w:rsidRDefault="004C2C1E" w:rsidP="0045530B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4C2C1E" w:rsidRPr="00166402" w14:paraId="387A027C" w14:textId="77777777" w:rsidTr="0045530B">
        <w:tc>
          <w:tcPr>
            <w:tcW w:w="1701" w:type="dxa"/>
            <w:vMerge/>
          </w:tcPr>
          <w:p w14:paraId="047944B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B4D357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1C09A134" w14:textId="77777777" w:rsidR="004C2C1E" w:rsidRPr="00166402" w:rsidRDefault="004C2C1E" w:rsidP="0045530B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4C2C1E" w:rsidRPr="00166402" w14:paraId="307D447F" w14:textId="77777777" w:rsidTr="0045530B">
        <w:tc>
          <w:tcPr>
            <w:tcW w:w="1701" w:type="dxa"/>
            <w:vMerge/>
          </w:tcPr>
          <w:p w14:paraId="3BBE2A8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9729B4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0CBC57B4" w14:textId="77777777" w:rsidR="004C2C1E" w:rsidRPr="00166402" w:rsidRDefault="004C2C1E" w:rsidP="0045530B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4C2C1E" w:rsidRPr="00166402" w14:paraId="2F007169" w14:textId="77777777" w:rsidTr="0045530B">
        <w:tc>
          <w:tcPr>
            <w:tcW w:w="1701" w:type="dxa"/>
            <w:vMerge/>
          </w:tcPr>
          <w:p w14:paraId="50B9872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82431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3854F9D0" w14:textId="77777777" w:rsidR="004C2C1E" w:rsidRPr="00166402" w:rsidRDefault="004C2C1E" w:rsidP="0045530B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4C2C1E" w:rsidRPr="00166402" w14:paraId="3DF2B982" w14:textId="77777777" w:rsidTr="0045530B">
        <w:tc>
          <w:tcPr>
            <w:tcW w:w="1701" w:type="dxa"/>
            <w:vMerge/>
          </w:tcPr>
          <w:p w14:paraId="3F0BA29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C6A0FD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4BEF7F48" w14:textId="77777777" w:rsidR="004C2C1E" w:rsidRPr="00166402" w:rsidRDefault="004C2C1E" w:rsidP="0045530B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4C2C1E" w:rsidRPr="00166402" w14:paraId="7FE1EF75" w14:textId="77777777" w:rsidTr="0045530B">
        <w:tc>
          <w:tcPr>
            <w:tcW w:w="1701" w:type="dxa"/>
            <w:vMerge/>
          </w:tcPr>
          <w:p w14:paraId="23C38D9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1B99C6" w14:textId="77777777" w:rsidR="004C2C1E" w:rsidRPr="00166402" w:rsidRDefault="004C2C1E" w:rsidP="0045530B">
            <w:pPr>
              <w:spacing w:before="40" w:after="120"/>
              <w:ind w:right="113"/>
            </w:pPr>
            <w:r>
              <w:t>Dixième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5DE6F215" w14:textId="77777777" w:rsidR="004C2C1E" w:rsidRPr="001C7D35" w:rsidRDefault="004C2C1E" w:rsidP="0045530B">
            <w:pPr>
              <w:spacing w:before="40" w:after="120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202</w:t>
            </w:r>
            <w:r>
              <w:t>5</w:t>
            </w:r>
          </w:p>
        </w:tc>
      </w:tr>
      <w:tr w:rsidR="00B24161" w:rsidRPr="00166402" w14:paraId="068352F9" w14:textId="77777777" w:rsidTr="0045530B">
        <w:tc>
          <w:tcPr>
            <w:tcW w:w="1701" w:type="dxa"/>
            <w:vMerge w:val="restart"/>
          </w:tcPr>
          <w:p w14:paraId="19AC67E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Saint-Siège</w:t>
            </w:r>
          </w:p>
        </w:tc>
        <w:tc>
          <w:tcPr>
            <w:tcW w:w="3786" w:type="dxa"/>
          </w:tcPr>
          <w:p w14:paraId="061B8B8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 vingt-cinquième rapports périodiques</w:t>
            </w:r>
          </w:p>
        </w:tc>
        <w:tc>
          <w:tcPr>
            <w:tcW w:w="1743" w:type="dxa"/>
          </w:tcPr>
          <w:p w14:paraId="69C35AE8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B24161" w:rsidRPr="00166402" w14:paraId="3E0808E6" w14:textId="77777777" w:rsidTr="0045530B">
        <w:tc>
          <w:tcPr>
            <w:tcW w:w="1701" w:type="dxa"/>
            <w:vMerge/>
          </w:tcPr>
          <w:p w14:paraId="7712C20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5AA101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0836EBFD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B24161" w:rsidRPr="00166402" w14:paraId="5431AF25" w14:textId="77777777" w:rsidTr="0045530B">
        <w:tc>
          <w:tcPr>
            <w:tcW w:w="1701" w:type="dxa"/>
            <w:vMerge/>
          </w:tcPr>
          <w:p w14:paraId="554A3E0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C3AE15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19E3D366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B24161" w:rsidRPr="00166402" w14:paraId="4E08EEEC" w14:textId="77777777" w:rsidTr="0045530B">
        <w:tc>
          <w:tcPr>
            <w:tcW w:w="1701" w:type="dxa"/>
            <w:vMerge/>
          </w:tcPr>
          <w:p w14:paraId="1118F60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5A377B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6B343CAF" w14:textId="77777777" w:rsidR="00B24161" w:rsidRPr="00166402" w:rsidRDefault="00B24161" w:rsidP="0045530B">
            <w:pPr>
              <w:spacing w:before="40" w:after="120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B24161" w:rsidRPr="00166402" w14:paraId="5C5D2006" w14:textId="77777777" w:rsidTr="0045530B">
        <w:tc>
          <w:tcPr>
            <w:tcW w:w="1701" w:type="dxa"/>
            <w:vMerge w:val="restart"/>
          </w:tcPr>
          <w:p w14:paraId="47C2BC8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Saint-Vincent-</w:t>
            </w:r>
            <w:r w:rsidRPr="00166402">
              <w:br/>
              <w:t>et-les Grenadines</w:t>
            </w:r>
          </w:p>
        </w:tc>
        <w:tc>
          <w:tcPr>
            <w:tcW w:w="3786" w:type="dxa"/>
          </w:tcPr>
          <w:p w14:paraId="14C8983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onzième à treizième rapports périodiques</w:t>
            </w:r>
          </w:p>
        </w:tc>
        <w:tc>
          <w:tcPr>
            <w:tcW w:w="1743" w:type="dxa"/>
          </w:tcPr>
          <w:p w14:paraId="6E84166C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B24161" w:rsidRPr="00166402" w14:paraId="493D9FD4" w14:textId="77777777" w:rsidTr="0045530B">
        <w:tc>
          <w:tcPr>
            <w:tcW w:w="1701" w:type="dxa"/>
            <w:vMerge/>
          </w:tcPr>
          <w:p w14:paraId="7BA26A8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0DCDF6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54728AA4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B24161" w:rsidRPr="00166402" w14:paraId="06C2AFDE" w14:textId="77777777" w:rsidTr="0045530B">
        <w:tc>
          <w:tcPr>
            <w:tcW w:w="1701" w:type="dxa"/>
            <w:vMerge/>
          </w:tcPr>
          <w:p w14:paraId="5C29513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1DBCF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67E63D18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B24161" w:rsidRPr="00166402" w14:paraId="176FD472" w14:textId="77777777" w:rsidTr="0045530B">
        <w:tc>
          <w:tcPr>
            <w:tcW w:w="1701" w:type="dxa"/>
            <w:vMerge/>
          </w:tcPr>
          <w:p w14:paraId="75E18B9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8B45B8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6A27E457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B24161" w:rsidRPr="00166402" w14:paraId="11BD8493" w14:textId="77777777" w:rsidTr="0045530B">
        <w:tc>
          <w:tcPr>
            <w:tcW w:w="1701" w:type="dxa"/>
            <w:vMerge/>
          </w:tcPr>
          <w:p w14:paraId="3835D00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7AD31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A001F4D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B24161" w:rsidRPr="00166402" w14:paraId="5726B6F4" w14:textId="77777777" w:rsidTr="0045530B">
        <w:tc>
          <w:tcPr>
            <w:tcW w:w="1701" w:type="dxa"/>
            <w:vMerge/>
          </w:tcPr>
          <w:p w14:paraId="2E93A65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610E2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3368D100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B24161" w:rsidRPr="00166402" w14:paraId="522AE200" w14:textId="77777777" w:rsidTr="0045530B">
        <w:tc>
          <w:tcPr>
            <w:tcW w:w="1701" w:type="dxa"/>
            <w:vMerge/>
          </w:tcPr>
          <w:p w14:paraId="0345933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F2CB5D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1149AAD2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B24161" w:rsidRPr="00166402" w14:paraId="64E632C7" w14:textId="77777777" w:rsidTr="0045530B">
        <w:tc>
          <w:tcPr>
            <w:tcW w:w="1701" w:type="dxa"/>
            <w:vMerge/>
          </w:tcPr>
          <w:p w14:paraId="522CFE2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1FFEE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D83D099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B24161" w:rsidRPr="00166402" w14:paraId="47D2BE6E" w14:textId="77777777" w:rsidTr="0045530B">
        <w:tc>
          <w:tcPr>
            <w:tcW w:w="1701" w:type="dxa"/>
            <w:vMerge/>
          </w:tcPr>
          <w:p w14:paraId="6E36FB2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E4DA823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Vingt et unième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14381D8F" w14:textId="77777777" w:rsidR="00B24161" w:rsidRPr="00166402" w:rsidRDefault="00B24161" w:rsidP="0045530B">
            <w:pPr>
              <w:spacing w:before="40" w:after="120"/>
            </w:pPr>
            <w:r w:rsidRPr="001C7D35">
              <w:t>9</w:t>
            </w:r>
            <w:r w:rsidRPr="00166402">
              <w:t xml:space="preserve"> décembre </w:t>
            </w:r>
            <w:r w:rsidRPr="001C7D35">
              <w:t>2022</w:t>
            </w:r>
          </w:p>
        </w:tc>
      </w:tr>
      <w:tr w:rsidR="00B24161" w:rsidRPr="00166402" w14:paraId="2BC3EC36" w14:textId="77777777" w:rsidTr="0045530B">
        <w:tc>
          <w:tcPr>
            <w:tcW w:w="1701" w:type="dxa"/>
            <w:vMerge/>
          </w:tcPr>
          <w:p w14:paraId="7AE066B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DD24644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Vingt-deuxième rapport périodique</w:t>
            </w:r>
          </w:p>
        </w:tc>
        <w:tc>
          <w:tcPr>
            <w:tcW w:w="1743" w:type="dxa"/>
          </w:tcPr>
          <w:p w14:paraId="56DE5DDE" w14:textId="77777777" w:rsidR="00B24161" w:rsidRPr="001C7D35" w:rsidRDefault="00B24161" w:rsidP="0045530B">
            <w:pPr>
              <w:spacing w:before="40" w:after="120"/>
            </w:pPr>
            <w:r>
              <w:t>9 décembre 2024</w:t>
            </w:r>
          </w:p>
        </w:tc>
      </w:tr>
      <w:tr w:rsidR="00B24161" w:rsidRPr="00166402" w14:paraId="351C96FF" w14:textId="77777777" w:rsidTr="0045530B">
        <w:tc>
          <w:tcPr>
            <w:tcW w:w="1701" w:type="dxa"/>
            <w:vMerge w:val="restart"/>
          </w:tcPr>
          <w:p w14:paraId="16498FF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Sao Tomé-et-Principe</w:t>
            </w:r>
          </w:p>
        </w:tc>
        <w:tc>
          <w:tcPr>
            <w:tcW w:w="3786" w:type="dxa"/>
          </w:tcPr>
          <w:p w14:paraId="1F23A62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35A925D1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B24161" w:rsidRPr="00166402" w14:paraId="5BE25F4D" w14:textId="77777777" w:rsidTr="0045530B">
        <w:tc>
          <w:tcPr>
            <w:tcW w:w="1701" w:type="dxa"/>
            <w:vMerge/>
          </w:tcPr>
          <w:p w14:paraId="24D986D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8167D2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21CD4BD1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B24161" w:rsidRPr="00166402" w14:paraId="61819D41" w14:textId="77777777" w:rsidTr="0045530B">
        <w:tc>
          <w:tcPr>
            <w:tcW w:w="1701" w:type="dxa"/>
            <w:vMerge/>
          </w:tcPr>
          <w:p w14:paraId="166EE6A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93CB7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3BF28268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B24161" w:rsidRPr="00166402" w14:paraId="0C23F2A0" w14:textId="77777777" w:rsidTr="0045530B">
        <w:tc>
          <w:tcPr>
            <w:tcW w:w="1701" w:type="dxa"/>
            <w:vMerge/>
          </w:tcPr>
          <w:p w14:paraId="447ABFC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41BDDC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2C171240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B24161" w:rsidRPr="00166402" w14:paraId="2D1B7CC8" w14:textId="77777777" w:rsidTr="0045530B">
        <w:tc>
          <w:tcPr>
            <w:tcW w:w="1701" w:type="dxa"/>
            <w:vMerge w:val="restart"/>
          </w:tcPr>
          <w:p w14:paraId="5A1FA1A4" w14:textId="77777777" w:rsidR="00B24161" w:rsidRPr="00166402" w:rsidRDefault="00B24161" w:rsidP="0045530B">
            <w:pPr>
              <w:keepNext/>
              <w:spacing w:before="40" w:after="120"/>
              <w:ind w:right="113"/>
            </w:pPr>
            <w:r w:rsidRPr="00166402">
              <w:t>Seychelles</w:t>
            </w:r>
          </w:p>
        </w:tc>
        <w:tc>
          <w:tcPr>
            <w:tcW w:w="3786" w:type="dxa"/>
          </w:tcPr>
          <w:p w14:paraId="0A88EF4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4250B423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1989</w:t>
            </w:r>
          </w:p>
        </w:tc>
      </w:tr>
      <w:tr w:rsidR="00B24161" w:rsidRPr="00166402" w14:paraId="3F84A6BC" w14:textId="77777777" w:rsidTr="0045530B">
        <w:tc>
          <w:tcPr>
            <w:tcW w:w="1701" w:type="dxa"/>
            <w:vMerge/>
          </w:tcPr>
          <w:p w14:paraId="128EC4D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A236C0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0BF48AFC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1991</w:t>
            </w:r>
          </w:p>
        </w:tc>
      </w:tr>
      <w:tr w:rsidR="00B24161" w:rsidRPr="00166402" w14:paraId="45E09B1F" w14:textId="77777777" w:rsidTr="0045530B">
        <w:tc>
          <w:tcPr>
            <w:tcW w:w="1701" w:type="dxa"/>
            <w:vMerge/>
          </w:tcPr>
          <w:p w14:paraId="5EFD552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7B9D29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6ED03DD2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1993</w:t>
            </w:r>
          </w:p>
        </w:tc>
      </w:tr>
      <w:tr w:rsidR="00B24161" w:rsidRPr="00166402" w14:paraId="1FA2F69C" w14:textId="77777777" w:rsidTr="0045530B">
        <w:tc>
          <w:tcPr>
            <w:tcW w:w="1701" w:type="dxa"/>
            <w:vMerge/>
          </w:tcPr>
          <w:p w14:paraId="54ABDB9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13F5D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78CB059B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1995</w:t>
            </w:r>
          </w:p>
        </w:tc>
      </w:tr>
      <w:tr w:rsidR="00B24161" w:rsidRPr="00166402" w14:paraId="4EA7B1B2" w14:textId="77777777" w:rsidTr="0045530B">
        <w:tc>
          <w:tcPr>
            <w:tcW w:w="1701" w:type="dxa"/>
            <w:vMerge/>
          </w:tcPr>
          <w:p w14:paraId="49DB765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357E63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5E286496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1997</w:t>
            </w:r>
          </w:p>
        </w:tc>
      </w:tr>
      <w:tr w:rsidR="00B24161" w:rsidRPr="00166402" w14:paraId="3598184B" w14:textId="77777777" w:rsidTr="0045530B">
        <w:tc>
          <w:tcPr>
            <w:tcW w:w="1701" w:type="dxa"/>
            <w:vMerge/>
          </w:tcPr>
          <w:p w14:paraId="1258E66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8B2CF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3148169B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1999</w:t>
            </w:r>
          </w:p>
        </w:tc>
      </w:tr>
      <w:tr w:rsidR="00B24161" w:rsidRPr="00166402" w14:paraId="180D65FB" w14:textId="77777777" w:rsidTr="0045530B">
        <w:tc>
          <w:tcPr>
            <w:tcW w:w="1701" w:type="dxa"/>
            <w:vMerge/>
          </w:tcPr>
          <w:p w14:paraId="26E8C2E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A88C5B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7C16F6F7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2001</w:t>
            </w:r>
          </w:p>
        </w:tc>
      </w:tr>
      <w:tr w:rsidR="00B24161" w:rsidRPr="00166402" w14:paraId="2C4229F3" w14:textId="77777777" w:rsidTr="0045530B">
        <w:tc>
          <w:tcPr>
            <w:tcW w:w="1701" w:type="dxa"/>
            <w:vMerge/>
          </w:tcPr>
          <w:p w14:paraId="550E189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8D21A7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4F4F321C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2003</w:t>
            </w:r>
          </w:p>
        </w:tc>
      </w:tr>
      <w:tr w:rsidR="00B24161" w:rsidRPr="00166402" w14:paraId="44D6355A" w14:textId="77777777" w:rsidTr="0045530B">
        <w:tc>
          <w:tcPr>
            <w:tcW w:w="1701" w:type="dxa"/>
            <w:vMerge/>
          </w:tcPr>
          <w:p w14:paraId="0150179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A593D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03253105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2005</w:t>
            </w:r>
          </w:p>
        </w:tc>
      </w:tr>
      <w:tr w:rsidR="00B24161" w:rsidRPr="00166402" w14:paraId="34B3217D" w14:textId="77777777" w:rsidTr="0045530B">
        <w:tc>
          <w:tcPr>
            <w:tcW w:w="1701" w:type="dxa"/>
            <w:vMerge/>
          </w:tcPr>
          <w:p w14:paraId="68C9A1C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5119B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3454CFC2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2007</w:t>
            </w:r>
          </w:p>
        </w:tc>
      </w:tr>
      <w:tr w:rsidR="00B24161" w:rsidRPr="00166402" w14:paraId="2302DC88" w14:textId="77777777" w:rsidTr="0045530B">
        <w:tc>
          <w:tcPr>
            <w:tcW w:w="1701" w:type="dxa"/>
            <w:vMerge/>
          </w:tcPr>
          <w:p w14:paraId="5718945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4FFEF4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498C3610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2009</w:t>
            </w:r>
          </w:p>
        </w:tc>
      </w:tr>
      <w:tr w:rsidR="00B24161" w:rsidRPr="00166402" w14:paraId="29CCD681" w14:textId="77777777" w:rsidTr="0045530B">
        <w:tc>
          <w:tcPr>
            <w:tcW w:w="1701" w:type="dxa"/>
            <w:vMerge/>
          </w:tcPr>
          <w:p w14:paraId="3FD3034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31ABA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159254D3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2011</w:t>
            </w:r>
          </w:p>
        </w:tc>
      </w:tr>
      <w:tr w:rsidR="00B24161" w:rsidRPr="00166402" w14:paraId="387A9B8F" w14:textId="77777777" w:rsidTr="0045530B">
        <w:tc>
          <w:tcPr>
            <w:tcW w:w="1701" w:type="dxa"/>
            <w:vMerge/>
          </w:tcPr>
          <w:p w14:paraId="324DE10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0BE1B3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4827C342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2013</w:t>
            </w:r>
          </w:p>
        </w:tc>
      </w:tr>
      <w:tr w:rsidR="00B24161" w:rsidRPr="00166402" w14:paraId="7D739B88" w14:textId="77777777" w:rsidTr="0045530B">
        <w:tc>
          <w:tcPr>
            <w:tcW w:w="1701" w:type="dxa"/>
            <w:vMerge/>
          </w:tcPr>
          <w:p w14:paraId="52AE9BF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FA1EC2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1EC9DEE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2015</w:t>
            </w:r>
          </w:p>
        </w:tc>
      </w:tr>
      <w:tr w:rsidR="00B24161" w:rsidRPr="00166402" w14:paraId="7D047DAB" w14:textId="77777777" w:rsidTr="0045530B">
        <w:tc>
          <w:tcPr>
            <w:tcW w:w="1701" w:type="dxa"/>
            <w:vMerge/>
          </w:tcPr>
          <w:p w14:paraId="5722BC1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A95EE8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4EDACA2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2017</w:t>
            </w:r>
          </w:p>
        </w:tc>
      </w:tr>
      <w:tr w:rsidR="00B24161" w:rsidRPr="00166402" w14:paraId="5AA72796" w14:textId="77777777" w:rsidTr="0045530B">
        <w:tc>
          <w:tcPr>
            <w:tcW w:w="1701" w:type="dxa"/>
            <w:vMerge/>
          </w:tcPr>
          <w:p w14:paraId="3055F98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52021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7E27DF1C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B24161" w:rsidRPr="00166402" w14:paraId="05020662" w14:textId="77777777" w:rsidTr="0045530B">
        <w:tc>
          <w:tcPr>
            <w:tcW w:w="1701" w:type="dxa"/>
            <w:vMerge/>
          </w:tcPr>
          <w:p w14:paraId="59A68D6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58C193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4AB10B0E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B24161" w:rsidRPr="00166402" w14:paraId="7CE6D7FE" w14:textId="77777777" w:rsidTr="0045530B">
        <w:tc>
          <w:tcPr>
            <w:tcW w:w="1701" w:type="dxa"/>
            <w:vMerge/>
          </w:tcPr>
          <w:p w14:paraId="39BB9F7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E1651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7AF0A495" w14:textId="77777777" w:rsidR="00B24161" w:rsidRPr="00166402" w:rsidRDefault="00B24161" w:rsidP="0045530B">
            <w:pPr>
              <w:spacing w:before="40" w:after="120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B24161" w:rsidRPr="00166402" w14:paraId="7A0D82BE" w14:textId="77777777" w:rsidTr="0045530B">
        <w:tc>
          <w:tcPr>
            <w:tcW w:w="1701" w:type="dxa"/>
            <w:vMerge/>
          </w:tcPr>
          <w:p w14:paraId="3EF932D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1F6C6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458E2AD2" w14:textId="77777777" w:rsidR="00B24161" w:rsidRPr="001C7D35" w:rsidRDefault="00B24161" w:rsidP="0045530B">
            <w:pPr>
              <w:spacing w:before="40" w:after="120"/>
            </w:pPr>
            <w:r>
              <w:t>6 avril 2025</w:t>
            </w:r>
          </w:p>
        </w:tc>
      </w:tr>
      <w:tr w:rsidR="004C2C1E" w:rsidRPr="00166402" w14:paraId="43700AAF" w14:textId="77777777" w:rsidTr="0045530B">
        <w:tc>
          <w:tcPr>
            <w:tcW w:w="1701" w:type="dxa"/>
            <w:vMerge w:val="restart"/>
          </w:tcPr>
          <w:p w14:paraId="735DA5A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Sierra Leone</w:t>
            </w:r>
          </w:p>
        </w:tc>
        <w:tc>
          <w:tcPr>
            <w:tcW w:w="3786" w:type="dxa"/>
          </w:tcPr>
          <w:p w14:paraId="6AA9414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supplémentaire</w:t>
            </w:r>
          </w:p>
        </w:tc>
        <w:tc>
          <w:tcPr>
            <w:tcW w:w="1743" w:type="dxa"/>
          </w:tcPr>
          <w:p w14:paraId="7A3AF904" w14:textId="77777777" w:rsidR="004C2C1E" w:rsidRPr="00166402" w:rsidRDefault="004C2C1E" w:rsidP="0045530B">
            <w:pPr>
              <w:spacing w:before="40" w:after="120"/>
            </w:pPr>
            <w:r w:rsidRPr="001C7D35">
              <w:t>31</w:t>
            </w:r>
            <w:r w:rsidRPr="00166402">
              <w:t xml:space="preserve"> mars </w:t>
            </w:r>
            <w:r w:rsidRPr="001C7D35">
              <w:t>1975</w:t>
            </w:r>
          </w:p>
        </w:tc>
      </w:tr>
      <w:tr w:rsidR="004C2C1E" w:rsidRPr="00166402" w14:paraId="5501E7B4" w14:textId="77777777" w:rsidTr="0045530B">
        <w:tc>
          <w:tcPr>
            <w:tcW w:w="1701" w:type="dxa"/>
            <w:vMerge/>
          </w:tcPr>
          <w:p w14:paraId="3C56BBB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6BEA50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5508FDEA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1976</w:t>
            </w:r>
          </w:p>
        </w:tc>
      </w:tr>
      <w:tr w:rsidR="004C2C1E" w:rsidRPr="00166402" w14:paraId="5F2D82A4" w14:textId="77777777" w:rsidTr="0045530B">
        <w:tc>
          <w:tcPr>
            <w:tcW w:w="1701" w:type="dxa"/>
            <w:vMerge/>
          </w:tcPr>
          <w:p w14:paraId="4522BB3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75B44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1E91EC93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1978</w:t>
            </w:r>
          </w:p>
        </w:tc>
      </w:tr>
      <w:tr w:rsidR="004C2C1E" w:rsidRPr="00166402" w14:paraId="1490B811" w14:textId="77777777" w:rsidTr="0045530B">
        <w:tc>
          <w:tcPr>
            <w:tcW w:w="1701" w:type="dxa"/>
            <w:vMerge/>
          </w:tcPr>
          <w:p w14:paraId="6FF9B31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58F15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443085FB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1980</w:t>
            </w:r>
          </w:p>
        </w:tc>
      </w:tr>
      <w:tr w:rsidR="004C2C1E" w:rsidRPr="00166402" w14:paraId="3AEED413" w14:textId="77777777" w:rsidTr="0045530B">
        <w:tc>
          <w:tcPr>
            <w:tcW w:w="1701" w:type="dxa"/>
            <w:vMerge/>
          </w:tcPr>
          <w:p w14:paraId="0EF21B6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11ECDF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3FB91887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1982</w:t>
            </w:r>
          </w:p>
        </w:tc>
      </w:tr>
      <w:tr w:rsidR="004C2C1E" w:rsidRPr="00166402" w14:paraId="0B4C2481" w14:textId="77777777" w:rsidTr="0045530B">
        <w:tc>
          <w:tcPr>
            <w:tcW w:w="1701" w:type="dxa"/>
            <w:vMerge/>
          </w:tcPr>
          <w:p w14:paraId="774ABF5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99BF9D4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3FCBDF8E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1984</w:t>
            </w:r>
          </w:p>
        </w:tc>
      </w:tr>
      <w:tr w:rsidR="004C2C1E" w:rsidRPr="00166402" w14:paraId="7EE6D50E" w14:textId="77777777" w:rsidTr="0045530B">
        <w:tc>
          <w:tcPr>
            <w:tcW w:w="1701" w:type="dxa"/>
            <w:vMerge/>
          </w:tcPr>
          <w:p w14:paraId="03211B2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81B095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304269EF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1986</w:t>
            </w:r>
          </w:p>
        </w:tc>
      </w:tr>
      <w:tr w:rsidR="004C2C1E" w:rsidRPr="00166402" w14:paraId="0C5D84B6" w14:textId="77777777" w:rsidTr="0045530B">
        <w:tc>
          <w:tcPr>
            <w:tcW w:w="1701" w:type="dxa"/>
            <w:vMerge/>
          </w:tcPr>
          <w:p w14:paraId="7888751D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601E3A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31866856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1988</w:t>
            </w:r>
          </w:p>
        </w:tc>
      </w:tr>
      <w:tr w:rsidR="004C2C1E" w:rsidRPr="00166402" w14:paraId="5D3532FF" w14:textId="77777777" w:rsidTr="0045530B">
        <w:tc>
          <w:tcPr>
            <w:tcW w:w="1701" w:type="dxa"/>
            <w:vMerge/>
          </w:tcPr>
          <w:p w14:paraId="7AB8E8F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CD79E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3FCAABFF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1990</w:t>
            </w:r>
          </w:p>
        </w:tc>
      </w:tr>
      <w:tr w:rsidR="004C2C1E" w:rsidRPr="00166402" w14:paraId="72A1B1A4" w14:textId="77777777" w:rsidTr="0045530B">
        <w:tc>
          <w:tcPr>
            <w:tcW w:w="1701" w:type="dxa"/>
            <w:vMerge/>
          </w:tcPr>
          <w:p w14:paraId="5CF246E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5975686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29DF3284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1992</w:t>
            </w:r>
            <w:r w:rsidRPr="00166402">
              <w:t xml:space="preserve"> </w:t>
            </w:r>
          </w:p>
        </w:tc>
      </w:tr>
      <w:tr w:rsidR="004C2C1E" w:rsidRPr="00166402" w14:paraId="1B4B2A8B" w14:textId="77777777" w:rsidTr="0045530B">
        <w:tc>
          <w:tcPr>
            <w:tcW w:w="1701" w:type="dxa"/>
            <w:vMerge/>
          </w:tcPr>
          <w:p w14:paraId="4028C98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7C9127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77D757AB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1994</w:t>
            </w:r>
          </w:p>
        </w:tc>
      </w:tr>
      <w:tr w:rsidR="004C2C1E" w:rsidRPr="00166402" w14:paraId="400E0002" w14:textId="77777777" w:rsidTr="0045530B">
        <w:tc>
          <w:tcPr>
            <w:tcW w:w="1701" w:type="dxa"/>
            <w:vMerge/>
          </w:tcPr>
          <w:p w14:paraId="2DABCDDF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305A06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79E778B0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1996</w:t>
            </w:r>
          </w:p>
        </w:tc>
      </w:tr>
      <w:tr w:rsidR="004C2C1E" w:rsidRPr="00166402" w14:paraId="39107594" w14:textId="77777777" w:rsidTr="0045530B">
        <w:tc>
          <w:tcPr>
            <w:tcW w:w="1701" w:type="dxa"/>
            <w:vMerge/>
          </w:tcPr>
          <w:p w14:paraId="7423212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2BC63A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104819BF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1998</w:t>
            </w:r>
          </w:p>
        </w:tc>
      </w:tr>
      <w:tr w:rsidR="004C2C1E" w:rsidRPr="00166402" w14:paraId="242127E7" w14:textId="77777777" w:rsidTr="0045530B">
        <w:tc>
          <w:tcPr>
            <w:tcW w:w="1701" w:type="dxa"/>
            <w:vMerge/>
          </w:tcPr>
          <w:p w14:paraId="477B7A4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0F6CA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55C93C75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4C2C1E" w:rsidRPr="00166402" w14:paraId="760832F4" w14:textId="77777777" w:rsidTr="0045530B">
        <w:tc>
          <w:tcPr>
            <w:tcW w:w="1701" w:type="dxa"/>
            <w:vMerge/>
          </w:tcPr>
          <w:p w14:paraId="270482C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19555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2DECF1E2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4C2C1E" w:rsidRPr="00166402" w14:paraId="253479AD" w14:textId="77777777" w:rsidTr="0045530B">
        <w:tc>
          <w:tcPr>
            <w:tcW w:w="1701" w:type="dxa"/>
            <w:vMerge/>
          </w:tcPr>
          <w:p w14:paraId="3397C243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04557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21506B63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4C2C1E" w:rsidRPr="00166402" w14:paraId="694488F8" w14:textId="77777777" w:rsidTr="0045530B">
        <w:tc>
          <w:tcPr>
            <w:tcW w:w="1701" w:type="dxa"/>
            <w:vMerge/>
          </w:tcPr>
          <w:p w14:paraId="692CAAF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1A81D7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97E9C71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4C2C1E" w:rsidRPr="00166402" w14:paraId="7B20EFBA" w14:textId="77777777" w:rsidTr="0045530B">
        <w:tc>
          <w:tcPr>
            <w:tcW w:w="1701" w:type="dxa"/>
            <w:vMerge/>
          </w:tcPr>
          <w:p w14:paraId="05477DD8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B3829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5BA59A65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4C2C1E" w:rsidRPr="00166402" w14:paraId="01CA0D6B" w14:textId="77777777" w:rsidTr="0045530B">
        <w:tc>
          <w:tcPr>
            <w:tcW w:w="1701" w:type="dxa"/>
            <w:vMerge/>
          </w:tcPr>
          <w:p w14:paraId="3999A70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6A8DC0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270EE73E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4C2C1E" w:rsidRPr="00166402" w14:paraId="0BB5DD68" w14:textId="77777777" w:rsidTr="0045530B">
        <w:tc>
          <w:tcPr>
            <w:tcW w:w="1701" w:type="dxa"/>
            <w:vMerge/>
          </w:tcPr>
          <w:p w14:paraId="3F7177D2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0E84B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B072225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4C2C1E" w:rsidRPr="00166402" w14:paraId="0889F319" w14:textId="77777777" w:rsidTr="0045530B">
        <w:tc>
          <w:tcPr>
            <w:tcW w:w="1701" w:type="dxa"/>
            <w:vMerge/>
          </w:tcPr>
          <w:p w14:paraId="5AFB8AE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F0D0C5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29E9369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4C2C1E" w:rsidRPr="00166402" w14:paraId="70562FB9" w14:textId="77777777" w:rsidTr="0045530B">
        <w:tc>
          <w:tcPr>
            <w:tcW w:w="1701" w:type="dxa"/>
            <w:vMerge/>
          </w:tcPr>
          <w:p w14:paraId="2F3FB24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9A7A12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6EDEB1C1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4C2C1E" w:rsidRPr="00166402" w14:paraId="138FBBB1" w14:textId="77777777" w:rsidTr="0045530B">
        <w:tc>
          <w:tcPr>
            <w:tcW w:w="1701" w:type="dxa"/>
            <w:vMerge/>
          </w:tcPr>
          <w:p w14:paraId="3571BABA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715486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3687D1FE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4C2C1E" w:rsidRPr="00166402" w14:paraId="287BAF53" w14:textId="77777777" w:rsidTr="0045530B">
        <w:tc>
          <w:tcPr>
            <w:tcW w:w="1701" w:type="dxa"/>
            <w:vMerge/>
          </w:tcPr>
          <w:p w14:paraId="0C20348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A8C77A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09D76CF5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4C2C1E" w:rsidRPr="00166402" w14:paraId="1045FBA9" w14:textId="77777777" w:rsidTr="0045530B">
        <w:tc>
          <w:tcPr>
            <w:tcW w:w="1701" w:type="dxa"/>
            <w:vMerge/>
          </w:tcPr>
          <w:p w14:paraId="2C01BF19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A0CE18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3B358BEE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4C2C1E" w:rsidRPr="00166402" w14:paraId="38DB2BED" w14:textId="77777777" w:rsidTr="0045530B">
        <w:tc>
          <w:tcPr>
            <w:tcW w:w="1701" w:type="dxa"/>
            <w:vMerge/>
          </w:tcPr>
          <w:p w14:paraId="67D43FD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4A1CC7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743" w:type="dxa"/>
          </w:tcPr>
          <w:p w14:paraId="5E2E7F6C" w14:textId="77777777" w:rsidR="004C2C1E" w:rsidRPr="00166402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4C2C1E" w:rsidRPr="00166402" w14:paraId="009D407A" w14:textId="77777777" w:rsidTr="0045530B">
        <w:tc>
          <w:tcPr>
            <w:tcW w:w="1701" w:type="dxa"/>
            <w:vMerge/>
          </w:tcPr>
          <w:p w14:paraId="4B30E6D5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E145B0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neuvième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5DF44F90" w14:textId="77777777" w:rsidR="004C2C1E" w:rsidRPr="001C7D35" w:rsidRDefault="004C2C1E" w:rsidP="0045530B">
            <w:pPr>
              <w:spacing w:before="40" w:after="120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</w:t>
            </w:r>
            <w:r>
              <w:t>6</w:t>
            </w:r>
          </w:p>
        </w:tc>
      </w:tr>
      <w:tr w:rsidR="00B24161" w:rsidRPr="00166402" w14:paraId="0DABF4E4" w14:textId="77777777" w:rsidTr="0045530B">
        <w:tc>
          <w:tcPr>
            <w:tcW w:w="1701" w:type="dxa"/>
            <w:vMerge w:val="restart"/>
          </w:tcPr>
          <w:p w14:paraId="2BBF30C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Somalie</w:t>
            </w:r>
          </w:p>
        </w:tc>
        <w:tc>
          <w:tcPr>
            <w:tcW w:w="3786" w:type="dxa"/>
          </w:tcPr>
          <w:p w14:paraId="60BF45C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24E5599F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1984</w:t>
            </w:r>
          </w:p>
        </w:tc>
      </w:tr>
      <w:tr w:rsidR="00B24161" w:rsidRPr="00166402" w14:paraId="52146FE6" w14:textId="77777777" w:rsidTr="0045530B">
        <w:tc>
          <w:tcPr>
            <w:tcW w:w="1701" w:type="dxa"/>
            <w:vMerge/>
          </w:tcPr>
          <w:p w14:paraId="18DE974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E5E97C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7DF24380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1986</w:t>
            </w:r>
          </w:p>
        </w:tc>
      </w:tr>
      <w:tr w:rsidR="00B24161" w:rsidRPr="00166402" w14:paraId="4C91D204" w14:textId="77777777" w:rsidTr="0045530B">
        <w:tc>
          <w:tcPr>
            <w:tcW w:w="1701" w:type="dxa"/>
            <w:vMerge/>
          </w:tcPr>
          <w:p w14:paraId="7515A1B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E90D0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5CA54D42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1988</w:t>
            </w:r>
          </w:p>
        </w:tc>
      </w:tr>
      <w:tr w:rsidR="00B24161" w:rsidRPr="00166402" w14:paraId="048A0947" w14:textId="77777777" w:rsidTr="0045530B">
        <w:tc>
          <w:tcPr>
            <w:tcW w:w="1701" w:type="dxa"/>
            <w:vMerge/>
          </w:tcPr>
          <w:p w14:paraId="1132B2A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FC8A4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5351CF49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1990</w:t>
            </w:r>
          </w:p>
        </w:tc>
      </w:tr>
      <w:tr w:rsidR="00B24161" w:rsidRPr="00166402" w14:paraId="7151EE7A" w14:textId="77777777" w:rsidTr="0045530B">
        <w:tc>
          <w:tcPr>
            <w:tcW w:w="1701" w:type="dxa"/>
            <w:vMerge/>
          </w:tcPr>
          <w:p w14:paraId="3E928F8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992AB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6A08DEA2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1992</w:t>
            </w:r>
          </w:p>
        </w:tc>
      </w:tr>
      <w:tr w:rsidR="00B24161" w:rsidRPr="00166402" w14:paraId="7F90BEE5" w14:textId="77777777" w:rsidTr="0045530B">
        <w:tc>
          <w:tcPr>
            <w:tcW w:w="1701" w:type="dxa"/>
            <w:vMerge/>
          </w:tcPr>
          <w:p w14:paraId="6F36A14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D6DED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5730A0AC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1994</w:t>
            </w:r>
          </w:p>
        </w:tc>
      </w:tr>
      <w:tr w:rsidR="00B24161" w:rsidRPr="00166402" w14:paraId="6F1C0535" w14:textId="77777777" w:rsidTr="0045530B">
        <w:tc>
          <w:tcPr>
            <w:tcW w:w="1701" w:type="dxa"/>
            <w:vMerge/>
          </w:tcPr>
          <w:p w14:paraId="6EF8644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A2BF93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1403C151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1996</w:t>
            </w:r>
          </w:p>
        </w:tc>
      </w:tr>
      <w:tr w:rsidR="00B24161" w:rsidRPr="00166402" w14:paraId="17111F6B" w14:textId="77777777" w:rsidTr="0045530B">
        <w:tc>
          <w:tcPr>
            <w:tcW w:w="1701" w:type="dxa"/>
            <w:vMerge/>
          </w:tcPr>
          <w:p w14:paraId="2100B8B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3BB251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743" w:type="dxa"/>
          </w:tcPr>
          <w:p w14:paraId="2D89B5D3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1998</w:t>
            </w:r>
          </w:p>
        </w:tc>
      </w:tr>
      <w:tr w:rsidR="00B24161" w:rsidRPr="00166402" w14:paraId="1FA12C28" w14:textId="77777777" w:rsidTr="0045530B">
        <w:tc>
          <w:tcPr>
            <w:tcW w:w="1701" w:type="dxa"/>
            <w:vMerge/>
          </w:tcPr>
          <w:p w14:paraId="06EF157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D16C4D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743" w:type="dxa"/>
          </w:tcPr>
          <w:p w14:paraId="0D8AC480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2000</w:t>
            </w:r>
          </w:p>
        </w:tc>
      </w:tr>
      <w:tr w:rsidR="00B24161" w:rsidRPr="00166402" w14:paraId="18E7DB06" w14:textId="77777777" w:rsidTr="0045530B">
        <w:tc>
          <w:tcPr>
            <w:tcW w:w="1701" w:type="dxa"/>
            <w:vMerge/>
          </w:tcPr>
          <w:p w14:paraId="0527C33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178CFC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743" w:type="dxa"/>
          </w:tcPr>
          <w:p w14:paraId="72C8B580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2002</w:t>
            </w:r>
          </w:p>
        </w:tc>
      </w:tr>
      <w:tr w:rsidR="00B24161" w:rsidRPr="00166402" w14:paraId="55848B03" w14:textId="77777777" w:rsidTr="0045530B">
        <w:tc>
          <w:tcPr>
            <w:tcW w:w="1701" w:type="dxa"/>
            <w:vMerge/>
          </w:tcPr>
          <w:p w14:paraId="11CA41D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74C5B4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67557C0A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2004</w:t>
            </w:r>
          </w:p>
        </w:tc>
      </w:tr>
      <w:tr w:rsidR="00B24161" w:rsidRPr="00166402" w14:paraId="72A45159" w14:textId="77777777" w:rsidTr="0045530B">
        <w:tc>
          <w:tcPr>
            <w:tcW w:w="1701" w:type="dxa"/>
            <w:vMerge/>
          </w:tcPr>
          <w:p w14:paraId="58D5C3D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C6C91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341DB48D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2006</w:t>
            </w:r>
          </w:p>
        </w:tc>
      </w:tr>
      <w:tr w:rsidR="00B24161" w:rsidRPr="00166402" w14:paraId="7611D01F" w14:textId="77777777" w:rsidTr="0045530B">
        <w:tc>
          <w:tcPr>
            <w:tcW w:w="1701" w:type="dxa"/>
            <w:vMerge/>
          </w:tcPr>
          <w:p w14:paraId="24D1B22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BAC4E8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3C4D21AD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2008</w:t>
            </w:r>
          </w:p>
        </w:tc>
      </w:tr>
      <w:tr w:rsidR="00B24161" w:rsidRPr="00166402" w14:paraId="44DC88A3" w14:textId="77777777" w:rsidTr="0045530B">
        <w:tc>
          <w:tcPr>
            <w:tcW w:w="1701" w:type="dxa"/>
            <w:vMerge/>
          </w:tcPr>
          <w:p w14:paraId="246A3325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938CBE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32F38FB3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2010</w:t>
            </w:r>
          </w:p>
        </w:tc>
      </w:tr>
      <w:tr w:rsidR="00B24161" w:rsidRPr="00166402" w14:paraId="50C0588D" w14:textId="77777777" w:rsidTr="0045530B">
        <w:tc>
          <w:tcPr>
            <w:tcW w:w="1701" w:type="dxa"/>
            <w:vMerge/>
          </w:tcPr>
          <w:p w14:paraId="5B72C16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C72BE12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38F2AC14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2012</w:t>
            </w:r>
          </w:p>
        </w:tc>
      </w:tr>
      <w:tr w:rsidR="00B24161" w:rsidRPr="00166402" w14:paraId="59613996" w14:textId="77777777" w:rsidTr="0045530B">
        <w:tc>
          <w:tcPr>
            <w:tcW w:w="1701" w:type="dxa"/>
            <w:vMerge/>
          </w:tcPr>
          <w:p w14:paraId="7E11F88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278550C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2D636688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2014</w:t>
            </w:r>
          </w:p>
        </w:tc>
      </w:tr>
      <w:tr w:rsidR="00B24161" w:rsidRPr="00166402" w14:paraId="0349B705" w14:textId="77777777" w:rsidTr="0045530B">
        <w:tc>
          <w:tcPr>
            <w:tcW w:w="1701" w:type="dxa"/>
            <w:vMerge/>
          </w:tcPr>
          <w:p w14:paraId="01EB029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FCF1F3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7EC6775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2016</w:t>
            </w:r>
          </w:p>
        </w:tc>
      </w:tr>
      <w:tr w:rsidR="00B24161" w:rsidRPr="00166402" w14:paraId="646B1FF3" w14:textId="77777777" w:rsidTr="0045530B">
        <w:tc>
          <w:tcPr>
            <w:tcW w:w="1701" w:type="dxa"/>
            <w:vMerge/>
          </w:tcPr>
          <w:p w14:paraId="3DFEE12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6117B8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17BDB8E6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B24161" w:rsidRPr="00166402" w14:paraId="4D719C88" w14:textId="77777777" w:rsidTr="0045530B">
        <w:tc>
          <w:tcPr>
            <w:tcW w:w="1701" w:type="dxa"/>
            <w:vMerge/>
          </w:tcPr>
          <w:p w14:paraId="7CB5A9A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3A7FF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3F4B7919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B24161" w:rsidRPr="00166402" w14:paraId="6A272D66" w14:textId="77777777" w:rsidTr="0045530B">
        <w:tc>
          <w:tcPr>
            <w:tcW w:w="1701" w:type="dxa"/>
            <w:vMerge/>
          </w:tcPr>
          <w:p w14:paraId="1A8EEF31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87ADFD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1CEA78C0" w14:textId="77777777" w:rsidR="00B24161" w:rsidRPr="00166402" w:rsidRDefault="00B24161" w:rsidP="0045530B">
            <w:pPr>
              <w:spacing w:before="40" w:after="120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B24161" w:rsidRPr="00166402" w14:paraId="72A6E7BC" w14:textId="77777777" w:rsidTr="0045530B">
        <w:tc>
          <w:tcPr>
            <w:tcW w:w="1701" w:type="dxa"/>
            <w:vMerge/>
          </w:tcPr>
          <w:p w14:paraId="7C057F1D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9EA6C4D" w14:textId="77777777" w:rsidR="00B24161" w:rsidRPr="00166402" w:rsidRDefault="00B24161" w:rsidP="0045530B">
            <w:pPr>
              <w:spacing w:before="40" w:after="120"/>
              <w:ind w:right="113"/>
            </w:pPr>
            <w:r>
              <w:t>Vingt-cinquième rapport périodique</w:t>
            </w:r>
          </w:p>
        </w:tc>
        <w:tc>
          <w:tcPr>
            <w:tcW w:w="1743" w:type="dxa"/>
          </w:tcPr>
          <w:p w14:paraId="3149AE0D" w14:textId="77777777" w:rsidR="00B24161" w:rsidRPr="001C7D35" w:rsidRDefault="00B24161" w:rsidP="0045530B">
            <w:pPr>
              <w:spacing w:before="40" w:after="120"/>
            </w:pPr>
            <w:r>
              <w:t>25 septembre 2024</w:t>
            </w:r>
          </w:p>
        </w:tc>
      </w:tr>
      <w:tr w:rsidR="00B24161" w:rsidRPr="00166402" w14:paraId="41C82829" w14:textId="77777777" w:rsidTr="0045530B">
        <w:tc>
          <w:tcPr>
            <w:tcW w:w="1701" w:type="dxa"/>
            <w:vMerge w:val="restart"/>
          </w:tcPr>
          <w:p w14:paraId="08150E4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Soudan</w:t>
            </w:r>
          </w:p>
        </w:tc>
        <w:tc>
          <w:tcPr>
            <w:tcW w:w="3786" w:type="dxa"/>
          </w:tcPr>
          <w:p w14:paraId="2AD1CB1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dix-septième à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4D689FD2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B24161" w:rsidRPr="00166402" w14:paraId="3563855D" w14:textId="77777777" w:rsidTr="0045530B">
        <w:tc>
          <w:tcPr>
            <w:tcW w:w="1701" w:type="dxa"/>
            <w:vMerge/>
          </w:tcPr>
          <w:p w14:paraId="36B983D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602910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2B8200C0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B24161" w:rsidRPr="00166402" w14:paraId="2258E6D4" w14:textId="77777777" w:rsidTr="0045530B">
        <w:tc>
          <w:tcPr>
            <w:tcW w:w="1701" w:type="dxa"/>
            <w:vMerge/>
          </w:tcPr>
          <w:p w14:paraId="460022C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E438FB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0ECAA95" w14:textId="77777777" w:rsidR="00B24161" w:rsidRPr="00166402" w:rsidRDefault="00B24161" w:rsidP="0045530B">
            <w:pPr>
              <w:spacing w:before="40" w:after="120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B24161" w:rsidRPr="00166402" w14:paraId="05D65D27" w14:textId="77777777" w:rsidTr="0045530B">
        <w:tc>
          <w:tcPr>
            <w:tcW w:w="1701" w:type="dxa"/>
            <w:vMerge/>
          </w:tcPr>
          <w:p w14:paraId="479C1E8B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B4C97E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546D72B5" w14:textId="77777777" w:rsidR="00B24161" w:rsidRPr="001C7D35" w:rsidRDefault="00B24161" w:rsidP="0045530B">
            <w:pPr>
              <w:spacing w:before="40" w:after="120"/>
            </w:pPr>
            <w:r>
              <w:t>10 avril 2025</w:t>
            </w:r>
          </w:p>
        </w:tc>
      </w:tr>
      <w:tr w:rsidR="00B24161" w:rsidRPr="00166402" w14:paraId="6B656C35" w14:textId="77777777" w:rsidTr="0045530B">
        <w:tc>
          <w:tcPr>
            <w:tcW w:w="1701" w:type="dxa"/>
            <w:vMerge w:val="restart"/>
          </w:tcPr>
          <w:p w14:paraId="0BC05B0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lastRenderedPageBreak/>
              <w:t>Sri Lanka</w:t>
            </w:r>
          </w:p>
        </w:tc>
        <w:tc>
          <w:tcPr>
            <w:tcW w:w="3786" w:type="dxa"/>
          </w:tcPr>
          <w:p w14:paraId="6D70649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743" w:type="dxa"/>
          </w:tcPr>
          <w:p w14:paraId="0BD0FC22" w14:textId="77777777" w:rsidR="00B24161" w:rsidRPr="00166402" w:rsidRDefault="00B24161" w:rsidP="0045530B">
            <w:pPr>
              <w:spacing w:before="40" w:after="120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B24161" w:rsidRPr="00166402" w14:paraId="4058F6ED" w14:textId="77777777" w:rsidTr="0045530B">
        <w:tc>
          <w:tcPr>
            <w:tcW w:w="1701" w:type="dxa"/>
            <w:vMerge/>
          </w:tcPr>
          <w:p w14:paraId="2CF50E8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3A88B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709C89A2" w14:textId="77777777" w:rsidR="00B24161" w:rsidRPr="00166402" w:rsidRDefault="00B24161" w:rsidP="0045530B">
            <w:pPr>
              <w:spacing w:before="40" w:after="120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B24161" w:rsidRPr="00166402" w14:paraId="0BBFDA47" w14:textId="77777777" w:rsidTr="0045530B">
        <w:tc>
          <w:tcPr>
            <w:tcW w:w="1701" w:type="dxa"/>
            <w:vMerge/>
          </w:tcPr>
          <w:p w14:paraId="3005AB4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489949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0D157896" w14:textId="77777777" w:rsidR="00B24161" w:rsidRPr="00166402" w:rsidRDefault="00B24161" w:rsidP="0045530B">
            <w:pPr>
              <w:spacing w:before="40" w:after="120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B24161" w:rsidRPr="00166402" w14:paraId="5FCFB33D" w14:textId="77777777" w:rsidTr="0045530B">
        <w:tc>
          <w:tcPr>
            <w:tcW w:w="1701" w:type="dxa"/>
            <w:vMerge/>
          </w:tcPr>
          <w:p w14:paraId="5A2589B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D212CF6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2CC6C065" w14:textId="77777777" w:rsidR="00B24161" w:rsidRPr="00166402" w:rsidRDefault="00B24161" w:rsidP="0045530B">
            <w:pPr>
              <w:spacing w:before="40" w:after="120"/>
            </w:pPr>
            <w:r>
              <w:t>20 mars 2025</w:t>
            </w:r>
          </w:p>
        </w:tc>
      </w:tr>
      <w:tr w:rsidR="00B24161" w:rsidRPr="00166402" w14:paraId="4CDF9FF9" w14:textId="77777777" w:rsidTr="0045530B">
        <w:tc>
          <w:tcPr>
            <w:tcW w:w="1701" w:type="dxa"/>
            <w:vMerge w:val="restart"/>
          </w:tcPr>
          <w:p w14:paraId="3E1C0F1D" w14:textId="77777777" w:rsidR="00B24161" w:rsidRPr="00166402" w:rsidRDefault="00B24161" w:rsidP="0045530B">
            <w:pPr>
              <w:keepNext/>
              <w:keepLines/>
              <w:spacing w:before="40" w:after="120"/>
              <w:ind w:right="113"/>
            </w:pPr>
            <w:r w:rsidRPr="00166402">
              <w:t>Timor-Leste</w:t>
            </w:r>
          </w:p>
        </w:tc>
        <w:tc>
          <w:tcPr>
            <w:tcW w:w="3786" w:type="dxa"/>
          </w:tcPr>
          <w:p w14:paraId="557CB136" w14:textId="77777777" w:rsidR="00B24161" w:rsidRPr="00166402" w:rsidRDefault="00B24161" w:rsidP="0045530B">
            <w:pPr>
              <w:keepNext/>
              <w:keepLines/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743" w:type="dxa"/>
          </w:tcPr>
          <w:p w14:paraId="2BA7511D" w14:textId="77777777" w:rsidR="00B24161" w:rsidRPr="00166402" w:rsidRDefault="00B24161" w:rsidP="0045530B">
            <w:pPr>
              <w:keepNext/>
              <w:keepLines/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B24161" w:rsidRPr="00166402" w14:paraId="2D0BC707" w14:textId="77777777" w:rsidTr="0045530B">
        <w:tc>
          <w:tcPr>
            <w:tcW w:w="1701" w:type="dxa"/>
            <w:vMerge/>
          </w:tcPr>
          <w:p w14:paraId="3A08F683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E5DE61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743" w:type="dxa"/>
          </w:tcPr>
          <w:p w14:paraId="0190DA1A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B24161" w:rsidRPr="00166402" w14:paraId="5FA81C55" w14:textId="77777777" w:rsidTr="0045530B">
        <w:tc>
          <w:tcPr>
            <w:tcW w:w="1701" w:type="dxa"/>
            <w:vMerge/>
          </w:tcPr>
          <w:p w14:paraId="37DF182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4ADA55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743" w:type="dxa"/>
          </w:tcPr>
          <w:p w14:paraId="14AD83DB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B24161" w:rsidRPr="00166402" w14:paraId="53FE2E85" w14:textId="77777777" w:rsidTr="0045530B">
        <w:tc>
          <w:tcPr>
            <w:tcW w:w="1701" w:type="dxa"/>
            <w:vMerge/>
          </w:tcPr>
          <w:p w14:paraId="4F53D66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E55DC80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743" w:type="dxa"/>
          </w:tcPr>
          <w:p w14:paraId="1EF91097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B24161" w:rsidRPr="00166402" w14:paraId="26009547" w14:textId="77777777" w:rsidTr="0045530B">
        <w:tc>
          <w:tcPr>
            <w:tcW w:w="1701" w:type="dxa"/>
            <w:vMerge/>
          </w:tcPr>
          <w:p w14:paraId="594B90F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30515B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743" w:type="dxa"/>
          </w:tcPr>
          <w:p w14:paraId="351FF4D6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B24161" w:rsidRPr="00166402" w14:paraId="0D714A43" w14:textId="77777777" w:rsidTr="0045530B">
        <w:tc>
          <w:tcPr>
            <w:tcW w:w="1701" w:type="dxa"/>
            <w:vMerge/>
          </w:tcPr>
          <w:p w14:paraId="7F6B8EF8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C58B98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743" w:type="dxa"/>
          </w:tcPr>
          <w:p w14:paraId="52D340FF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B24161" w:rsidRPr="00166402" w14:paraId="475244AC" w14:textId="77777777" w:rsidTr="0045530B">
        <w:tc>
          <w:tcPr>
            <w:tcW w:w="1701" w:type="dxa"/>
            <w:vMerge/>
          </w:tcPr>
          <w:p w14:paraId="4E3A94B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6879B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743" w:type="dxa"/>
          </w:tcPr>
          <w:p w14:paraId="1B131D28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B24161" w:rsidRPr="00166402" w14:paraId="5880CFEE" w14:textId="77777777" w:rsidTr="0045530B">
        <w:tc>
          <w:tcPr>
            <w:tcW w:w="1701" w:type="dxa"/>
            <w:vMerge/>
          </w:tcPr>
          <w:p w14:paraId="3A215CB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CEEB75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743" w:type="dxa"/>
          </w:tcPr>
          <w:p w14:paraId="5CFC5CCB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B24161" w:rsidRPr="00166402" w14:paraId="330D5C9A" w14:textId="77777777" w:rsidTr="0045530B">
        <w:tc>
          <w:tcPr>
            <w:tcW w:w="1701" w:type="dxa"/>
            <w:vMerge/>
          </w:tcPr>
          <w:p w14:paraId="60B5C4C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84B3F5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743" w:type="dxa"/>
          </w:tcPr>
          <w:p w14:paraId="39CAC5A7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B24161" w:rsidRPr="00166402" w14:paraId="1EEE8FE2" w14:textId="77777777" w:rsidTr="0045530B">
        <w:tc>
          <w:tcPr>
            <w:tcW w:w="1701" w:type="dxa"/>
            <w:vMerge/>
          </w:tcPr>
          <w:p w14:paraId="22A65DFC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3703E73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64189A91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B24161" w:rsidRPr="00166402" w14:paraId="08386598" w14:textId="77777777" w:rsidTr="0045530B">
        <w:tc>
          <w:tcPr>
            <w:tcW w:w="1701" w:type="dxa"/>
            <w:vMerge/>
          </w:tcPr>
          <w:p w14:paraId="4112977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4952D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74FC2585" w14:textId="77777777" w:rsidR="00B24161" w:rsidRPr="00166402" w:rsidRDefault="00B24161" w:rsidP="0045530B">
            <w:pPr>
              <w:spacing w:before="40" w:after="120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2024</w:t>
            </w:r>
          </w:p>
        </w:tc>
      </w:tr>
      <w:tr w:rsidR="004C2C1E" w:rsidRPr="00166402" w14:paraId="44B53165" w14:textId="77777777" w:rsidTr="0045530B">
        <w:tc>
          <w:tcPr>
            <w:tcW w:w="1701" w:type="dxa"/>
            <w:vMerge w:val="restart"/>
          </w:tcPr>
          <w:p w14:paraId="769E240C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Togo</w:t>
            </w:r>
          </w:p>
        </w:tc>
        <w:tc>
          <w:tcPr>
            <w:tcW w:w="3786" w:type="dxa"/>
          </w:tcPr>
          <w:p w14:paraId="2BD9EA8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vingtième à vingt</w:t>
            </w:r>
            <w:r>
              <w:noBreakHyphen/>
            </w:r>
            <w:r w:rsidRPr="00166402">
              <w:t>quatrième rapports périodiques</w:t>
            </w:r>
          </w:p>
        </w:tc>
        <w:tc>
          <w:tcPr>
            <w:tcW w:w="1743" w:type="dxa"/>
          </w:tcPr>
          <w:p w14:paraId="620714C8" w14:textId="77777777" w:rsidR="004C2C1E" w:rsidRPr="00166402" w:rsidRDefault="004C2C1E" w:rsidP="0045530B">
            <w:pPr>
              <w:spacing w:before="40" w:after="120"/>
            </w:pPr>
            <w:r w:rsidRPr="001C7D35">
              <w:t>1</w:t>
            </w:r>
            <w:r w:rsidRPr="00202435">
              <w:rPr>
                <w:vertAlign w:val="superscript"/>
              </w:rPr>
              <w:t>er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4C2C1E" w:rsidRPr="00166402" w14:paraId="5726CADA" w14:textId="77777777" w:rsidTr="0045530B">
        <w:tc>
          <w:tcPr>
            <w:tcW w:w="1701" w:type="dxa"/>
            <w:vMerge/>
          </w:tcPr>
          <w:p w14:paraId="7634C961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21E7856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45FB5CE0" w14:textId="77777777" w:rsidR="004C2C1E" w:rsidRPr="00166402" w:rsidRDefault="004C2C1E" w:rsidP="0045530B">
            <w:pPr>
              <w:spacing w:before="40" w:after="120"/>
            </w:pPr>
            <w:r w:rsidRPr="001C7D35">
              <w:t>1</w:t>
            </w:r>
            <w:r w:rsidRPr="00202435">
              <w:rPr>
                <w:vertAlign w:val="superscript"/>
              </w:rPr>
              <w:t>er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4C2C1E" w:rsidRPr="00166402" w14:paraId="4C5653B8" w14:textId="77777777" w:rsidTr="0045530B">
        <w:tc>
          <w:tcPr>
            <w:tcW w:w="1701" w:type="dxa"/>
            <w:vMerge/>
          </w:tcPr>
          <w:p w14:paraId="0640DFFF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DDE21A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sixième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3837B638" w14:textId="77777777" w:rsidR="004C2C1E" w:rsidRPr="001C7D35" w:rsidRDefault="004C2C1E" w:rsidP="0045530B">
            <w:pPr>
              <w:spacing w:before="40" w:after="120"/>
            </w:pPr>
            <w:r w:rsidRPr="001C7D35">
              <w:t>1</w:t>
            </w:r>
            <w:r w:rsidRPr="00202435">
              <w:rPr>
                <w:vertAlign w:val="superscript"/>
              </w:rPr>
              <w:t>er</w:t>
            </w:r>
            <w:r w:rsidRPr="00166402">
              <w:t xml:space="preserve"> octobre </w:t>
            </w:r>
            <w:r w:rsidRPr="001C7D35">
              <w:t>202</w:t>
            </w:r>
            <w:r>
              <w:t>5</w:t>
            </w:r>
          </w:p>
        </w:tc>
      </w:tr>
      <w:tr w:rsidR="00B24161" w:rsidRPr="00166402" w14:paraId="3ED1979F" w14:textId="77777777" w:rsidTr="0045530B">
        <w:tc>
          <w:tcPr>
            <w:tcW w:w="1701" w:type="dxa"/>
            <w:vMerge w:val="restart"/>
          </w:tcPr>
          <w:p w14:paraId="26D68E5D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Tonga</w:t>
            </w:r>
          </w:p>
        </w:tc>
        <w:tc>
          <w:tcPr>
            <w:tcW w:w="3786" w:type="dxa"/>
          </w:tcPr>
          <w:p w14:paraId="10205B6E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743" w:type="dxa"/>
          </w:tcPr>
          <w:p w14:paraId="4460560A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2001</w:t>
            </w:r>
          </w:p>
        </w:tc>
      </w:tr>
      <w:tr w:rsidR="00B24161" w:rsidRPr="00166402" w14:paraId="4E445638" w14:textId="77777777" w:rsidTr="0045530B">
        <w:tc>
          <w:tcPr>
            <w:tcW w:w="1701" w:type="dxa"/>
            <w:vMerge/>
          </w:tcPr>
          <w:p w14:paraId="09B28E60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20CA3A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743" w:type="dxa"/>
          </w:tcPr>
          <w:p w14:paraId="59EF595E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2003</w:t>
            </w:r>
          </w:p>
        </w:tc>
      </w:tr>
      <w:tr w:rsidR="00B24161" w:rsidRPr="00166402" w14:paraId="4873EB1E" w14:textId="77777777" w:rsidTr="0045530B">
        <w:tc>
          <w:tcPr>
            <w:tcW w:w="1701" w:type="dxa"/>
            <w:vMerge/>
          </w:tcPr>
          <w:p w14:paraId="2EAC91D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D63A35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743" w:type="dxa"/>
          </w:tcPr>
          <w:p w14:paraId="627F4B2D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2005</w:t>
            </w:r>
          </w:p>
        </w:tc>
      </w:tr>
      <w:tr w:rsidR="00B24161" w:rsidRPr="00166402" w14:paraId="439B150A" w14:textId="77777777" w:rsidTr="0045530B">
        <w:tc>
          <w:tcPr>
            <w:tcW w:w="1701" w:type="dxa"/>
            <w:vMerge/>
          </w:tcPr>
          <w:p w14:paraId="220FBBB6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A0F87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743" w:type="dxa"/>
          </w:tcPr>
          <w:p w14:paraId="4A694579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2007</w:t>
            </w:r>
          </w:p>
        </w:tc>
      </w:tr>
      <w:tr w:rsidR="00B24161" w:rsidRPr="00166402" w14:paraId="2CAC5FD6" w14:textId="77777777" w:rsidTr="0045530B">
        <w:tc>
          <w:tcPr>
            <w:tcW w:w="1701" w:type="dxa"/>
            <w:vMerge/>
          </w:tcPr>
          <w:p w14:paraId="2F82F18F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D79B505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743" w:type="dxa"/>
          </w:tcPr>
          <w:p w14:paraId="512251E3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2009</w:t>
            </w:r>
          </w:p>
        </w:tc>
      </w:tr>
      <w:tr w:rsidR="00B24161" w:rsidRPr="00166402" w14:paraId="64338E5A" w14:textId="77777777" w:rsidTr="0045530B">
        <w:tc>
          <w:tcPr>
            <w:tcW w:w="1701" w:type="dxa"/>
            <w:vMerge/>
          </w:tcPr>
          <w:p w14:paraId="6BE55D92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439928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743" w:type="dxa"/>
          </w:tcPr>
          <w:p w14:paraId="11577BC2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2011</w:t>
            </w:r>
          </w:p>
        </w:tc>
      </w:tr>
      <w:tr w:rsidR="00B24161" w:rsidRPr="00166402" w14:paraId="61E227FD" w14:textId="77777777" w:rsidTr="0045530B">
        <w:tc>
          <w:tcPr>
            <w:tcW w:w="1701" w:type="dxa"/>
            <w:vMerge/>
          </w:tcPr>
          <w:p w14:paraId="28E8FA79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CDDBD6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31B7591B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2013</w:t>
            </w:r>
          </w:p>
        </w:tc>
      </w:tr>
      <w:tr w:rsidR="00B24161" w:rsidRPr="00166402" w14:paraId="54ED7F6A" w14:textId="77777777" w:rsidTr="0045530B">
        <w:tc>
          <w:tcPr>
            <w:tcW w:w="1701" w:type="dxa"/>
            <w:vMerge/>
          </w:tcPr>
          <w:p w14:paraId="3C25042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31E286F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7020E5A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B24161" w:rsidRPr="00166402" w14:paraId="30C90A89" w14:textId="77777777" w:rsidTr="0045530B">
        <w:tc>
          <w:tcPr>
            <w:tcW w:w="1701" w:type="dxa"/>
            <w:vMerge/>
          </w:tcPr>
          <w:p w14:paraId="363DF4DA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01E725E4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BA55560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B24161" w:rsidRPr="00166402" w14:paraId="6D8701E2" w14:textId="77777777" w:rsidTr="0045530B">
        <w:tc>
          <w:tcPr>
            <w:tcW w:w="1701" w:type="dxa"/>
            <w:vMerge/>
          </w:tcPr>
          <w:p w14:paraId="2BA5FF44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A3E90D9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6D4790B3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B24161" w:rsidRPr="00166402" w14:paraId="670059D4" w14:textId="77777777" w:rsidTr="0045530B">
        <w:tc>
          <w:tcPr>
            <w:tcW w:w="1701" w:type="dxa"/>
            <w:vMerge/>
          </w:tcPr>
          <w:p w14:paraId="6F6039C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99673AB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7BE04D3F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B24161" w:rsidRPr="00166402" w14:paraId="40FC3DCF" w14:textId="77777777" w:rsidTr="0045530B">
        <w:tc>
          <w:tcPr>
            <w:tcW w:w="1701" w:type="dxa"/>
            <w:vMerge/>
          </w:tcPr>
          <w:p w14:paraId="1383023E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23F9D167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743" w:type="dxa"/>
          </w:tcPr>
          <w:p w14:paraId="41E31DD5" w14:textId="77777777" w:rsidR="00B24161" w:rsidRPr="00166402" w:rsidRDefault="00B24161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B24161" w:rsidRPr="00166402" w14:paraId="2930749C" w14:textId="77777777" w:rsidTr="0045530B">
        <w:tc>
          <w:tcPr>
            <w:tcW w:w="1701" w:type="dxa"/>
            <w:vMerge/>
          </w:tcPr>
          <w:p w14:paraId="27DC0857" w14:textId="77777777" w:rsidR="00B24161" w:rsidRPr="00166402" w:rsidRDefault="00B24161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3F38B8CA" w14:textId="77777777" w:rsidR="00B24161" w:rsidRPr="00166402" w:rsidRDefault="00B24161" w:rsidP="0045530B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743" w:type="dxa"/>
          </w:tcPr>
          <w:p w14:paraId="7E15E649" w14:textId="77777777" w:rsidR="00B24161" w:rsidRPr="00166402" w:rsidRDefault="00B24161" w:rsidP="0045530B">
            <w:pPr>
              <w:spacing w:before="40" w:after="120"/>
            </w:pPr>
            <w:r>
              <w:t>17 mars 2025</w:t>
            </w:r>
          </w:p>
        </w:tc>
      </w:tr>
      <w:tr w:rsidR="004C2C1E" w:rsidRPr="00166402" w14:paraId="50B69FFE" w14:textId="77777777" w:rsidTr="0045530B">
        <w:tc>
          <w:tcPr>
            <w:tcW w:w="1701" w:type="dxa"/>
            <w:vMerge w:val="restart"/>
          </w:tcPr>
          <w:p w14:paraId="42F64257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Türkiye</w:t>
            </w:r>
          </w:p>
        </w:tc>
        <w:tc>
          <w:tcPr>
            <w:tcW w:w="3786" w:type="dxa"/>
          </w:tcPr>
          <w:p w14:paraId="7C5BC9E3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septième à neuvième rapports périodiques</w:t>
            </w:r>
          </w:p>
        </w:tc>
        <w:tc>
          <w:tcPr>
            <w:tcW w:w="1743" w:type="dxa"/>
          </w:tcPr>
          <w:p w14:paraId="685CF1D6" w14:textId="77777777" w:rsidR="004C2C1E" w:rsidRPr="00166402" w:rsidRDefault="004C2C1E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2019</w:t>
            </w:r>
          </w:p>
        </w:tc>
      </w:tr>
      <w:tr w:rsidR="004C2C1E" w:rsidRPr="00166402" w14:paraId="636B376F" w14:textId="77777777" w:rsidTr="0045530B">
        <w:tc>
          <w:tcPr>
            <w:tcW w:w="1701" w:type="dxa"/>
            <w:vMerge/>
          </w:tcPr>
          <w:p w14:paraId="0924B9C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0F7CD59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743" w:type="dxa"/>
          </w:tcPr>
          <w:p w14:paraId="1D8DC92B" w14:textId="77777777" w:rsidR="004C2C1E" w:rsidRPr="00166402" w:rsidRDefault="004C2C1E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4C2C1E" w:rsidRPr="00166402" w14:paraId="2C377BCA" w14:textId="77777777" w:rsidTr="0045530B">
        <w:tc>
          <w:tcPr>
            <w:tcW w:w="1701" w:type="dxa"/>
            <w:vMerge/>
          </w:tcPr>
          <w:p w14:paraId="233A7BBC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5A9B00B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743" w:type="dxa"/>
          </w:tcPr>
          <w:p w14:paraId="29D35A2F" w14:textId="77777777" w:rsidR="004C2C1E" w:rsidRPr="00166402" w:rsidRDefault="004C2C1E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4C2C1E" w:rsidRPr="00166402" w14:paraId="7A3E1E28" w14:textId="77777777" w:rsidTr="0045530B">
        <w:tc>
          <w:tcPr>
            <w:tcW w:w="1701" w:type="dxa"/>
            <w:vMerge/>
          </w:tcPr>
          <w:p w14:paraId="6794CF7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2E9102E" w14:textId="77777777" w:rsidR="004C2C1E" w:rsidRPr="00166402" w:rsidRDefault="004C2C1E" w:rsidP="0045530B">
            <w:pPr>
              <w:spacing w:before="40" w:after="120"/>
              <w:ind w:right="113"/>
            </w:pPr>
            <w:r>
              <w:t>Douzième</w:t>
            </w:r>
            <w:r w:rsidRPr="00166402">
              <w:t xml:space="preserve"> rapport périodique</w:t>
            </w:r>
          </w:p>
        </w:tc>
        <w:tc>
          <w:tcPr>
            <w:tcW w:w="1743" w:type="dxa"/>
          </w:tcPr>
          <w:p w14:paraId="521E94C5" w14:textId="77777777" w:rsidR="004C2C1E" w:rsidRPr="001C7D35" w:rsidRDefault="004C2C1E" w:rsidP="0045530B">
            <w:pPr>
              <w:spacing w:before="40" w:after="120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202</w:t>
            </w:r>
            <w:r>
              <w:t>5</w:t>
            </w:r>
          </w:p>
        </w:tc>
      </w:tr>
      <w:tr w:rsidR="004C2C1E" w:rsidRPr="00166402" w14:paraId="7E532AEC" w14:textId="77777777" w:rsidTr="0045530B">
        <w:tc>
          <w:tcPr>
            <w:tcW w:w="1701" w:type="dxa"/>
            <w:vMerge w:val="restart"/>
          </w:tcPr>
          <w:p w14:paraId="3C17E78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Yémen</w:t>
            </w:r>
          </w:p>
        </w:tc>
        <w:tc>
          <w:tcPr>
            <w:tcW w:w="3786" w:type="dxa"/>
          </w:tcPr>
          <w:p w14:paraId="7C192D2E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743" w:type="dxa"/>
          </w:tcPr>
          <w:p w14:paraId="6CE73E6F" w14:textId="77777777" w:rsidR="004C2C1E" w:rsidRPr="00166402" w:rsidRDefault="004C2C1E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4C2C1E" w:rsidRPr="00166402" w14:paraId="79945BD0" w14:textId="77777777" w:rsidTr="0045530B">
        <w:tc>
          <w:tcPr>
            <w:tcW w:w="1701" w:type="dxa"/>
            <w:vMerge/>
          </w:tcPr>
          <w:p w14:paraId="57A290A6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12942652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743" w:type="dxa"/>
          </w:tcPr>
          <w:p w14:paraId="588ECE7C" w14:textId="77777777" w:rsidR="004C2C1E" w:rsidRPr="00166402" w:rsidRDefault="004C2C1E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4C2C1E" w:rsidRPr="00166402" w14:paraId="4C394FEF" w14:textId="77777777" w:rsidTr="0045530B">
        <w:tc>
          <w:tcPr>
            <w:tcW w:w="1701" w:type="dxa"/>
            <w:vMerge/>
          </w:tcPr>
          <w:p w14:paraId="4B932290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66A1CCA5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743" w:type="dxa"/>
          </w:tcPr>
          <w:p w14:paraId="6834CA14" w14:textId="77777777" w:rsidR="004C2C1E" w:rsidRPr="00166402" w:rsidRDefault="004C2C1E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4C2C1E" w:rsidRPr="00166402" w14:paraId="0D5F4D53" w14:textId="77777777" w:rsidTr="0045530B">
        <w:tc>
          <w:tcPr>
            <w:tcW w:w="1701" w:type="dxa"/>
            <w:vMerge/>
          </w:tcPr>
          <w:p w14:paraId="4DBC6887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5002E1A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743" w:type="dxa"/>
          </w:tcPr>
          <w:p w14:paraId="19989380" w14:textId="77777777" w:rsidR="004C2C1E" w:rsidRPr="00166402" w:rsidRDefault="004C2C1E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4C2C1E" w:rsidRPr="00166402" w14:paraId="6E2C4459" w14:textId="77777777" w:rsidTr="0045530B">
        <w:tc>
          <w:tcPr>
            <w:tcW w:w="1701" w:type="dxa"/>
            <w:vMerge/>
          </w:tcPr>
          <w:p w14:paraId="1C2628FE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7EFF68D1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743" w:type="dxa"/>
          </w:tcPr>
          <w:p w14:paraId="2765243F" w14:textId="77777777" w:rsidR="004C2C1E" w:rsidRPr="00166402" w:rsidRDefault="004C2C1E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4C2C1E" w:rsidRPr="00166402" w14:paraId="504F2C72" w14:textId="77777777" w:rsidTr="0045530B">
        <w:tc>
          <w:tcPr>
            <w:tcW w:w="1701" w:type="dxa"/>
            <w:vMerge/>
          </w:tcPr>
          <w:p w14:paraId="334704C4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</w:tcPr>
          <w:p w14:paraId="468EA58D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743" w:type="dxa"/>
          </w:tcPr>
          <w:p w14:paraId="6971DD99" w14:textId="77777777" w:rsidR="004C2C1E" w:rsidRPr="00166402" w:rsidRDefault="004C2C1E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4C2C1E" w:rsidRPr="00166402" w14:paraId="12F6CEE1" w14:textId="77777777" w:rsidTr="0045530B">
        <w:tc>
          <w:tcPr>
            <w:tcW w:w="1701" w:type="dxa"/>
            <w:vMerge/>
            <w:tcBorders>
              <w:bottom w:val="single" w:sz="12" w:space="0" w:color="auto"/>
            </w:tcBorders>
          </w:tcPr>
          <w:p w14:paraId="0868E08B" w14:textId="77777777" w:rsidR="004C2C1E" w:rsidRPr="00166402" w:rsidRDefault="004C2C1E" w:rsidP="0045530B">
            <w:pPr>
              <w:spacing w:before="40" w:after="120"/>
              <w:ind w:right="113"/>
            </w:pPr>
          </w:p>
        </w:tc>
        <w:tc>
          <w:tcPr>
            <w:tcW w:w="3786" w:type="dxa"/>
            <w:tcBorders>
              <w:bottom w:val="single" w:sz="12" w:space="0" w:color="auto"/>
            </w:tcBorders>
          </w:tcPr>
          <w:p w14:paraId="3A7AE0C8" w14:textId="77777777" w:rsidR="004C2C1E" w:rsidRPr="00166402" w:rsidRDefault="004C2C1E" w:rsidP="0045530B">
            <w:pPr>
              <w:spacing w:before="40" w:after="120"/>
              <w:ind w:right="113"/>
            </w:pPr>
            <w:r w:rsidRPr="00166402">
              <w:t>Vingt-</w:t>
            </w:r>
            <w:r>
              <w:t>sixième</w:t>
            </w:r>
            <w:r w:rsidRPr="00166402">
              <w:t xml:space="preserve"> rapport périodique</w:t>
            </w:r>
          </w:p>
        </w:tc>
        <w:tc>
          <w:tcPr>
            <w:tcW w:w="1743" w:type="dxa"/>
            <w:tcBorders>
              <w:bottom w:val="single" w:sz="12" w:space="0" w:color="auto"/>
            </w:tcBorders>
          </w:tcPr>
          <w:p w14:paraId="170E198C" w14:textId="77777777" w:rsidR="004C2C1E" w:rsidRPr="001C7D35" w:rsidRDefault="004C2C1E" w:rsidP="0045530B">
            <w:pPr>
              <w:spacing w:before="40" w:after="120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202</w:t>
            </w:r>
            <w:r>
              <w:t>5</w:t>
            </w:r>
          </w:p>
        </w:tc>
      </w:tr>
    </w:tbl>
    <w:p w14:paraId="529355CF" w14:textId="37E9DF86" w:rsidR="00984B29" w:rsidRPr="00B24161" w:rsidRDefault="00B24161" w:rsidP="00B2416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4B29" w:rsidRPr="00B24161" w:rsidSect="00B24161">
      <w:headerReference w:type="even" r:id="rId39"/>
      <w:headerReference w:type="default" r:id="rId40"/>
      <w:footerReference w:type="even" r:id="rId41"/>
      <w:footerReference w:type="default" r:id="rId42"/>
      <w:footerReference w:type="first" r:id="rId4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8A807" w14:textId="77777777" w:rsidR="00CB6E26" w:rsidRDefault="00CB6E26" w:rsidP="00F95C08">
      <w:pPr>
        <w:spacing w:line="240" w:lineRule="auto"/>
      </w:pPr>
    </w:p>
  </w:endnote>
  <w:endnote w:type="continuationSeparator" w:id="0">
    <w:p w14:paraId="453EB80D" w14:textId="77777777" w:rsidR="00CB6E26" w:rsidRPr="00AC3823" w:rsidRDefault="00CB6E26" w:rsidP="00AC3823">
      <w:pPr>
        <w:pStyle w:val="Pieddepage"/>
      </w:pPr>
    </w:p>
  </w:endnote>
  <w:endnote w:type="continuationNotice" w:id="1">
    <w:p w14:paraId="13C4924D" w14:textId="77777777" w:rsidR="00CB6E26" w:rsidRDefault="00CB6E2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61FAD" w14:textId="77777777" w:rsidR="00B24161" w:rsidRPr="00B24161" w:rsidRDefault="00B24161" w:rsidP="00B24161">
    <w:pPr>
      <w:pStyle w:val="Pieddepage"/>
      <w:tabs>
        <w:tab w:val="right" w:pos="9638"/>
      </w:tabs>
    </w:pPr>
    <w:r w:rsidRPr="00B24161">
      <w:rPr>
        <w:b/>
        <w:sz w:val="18"/>
      </w:rPr>
      <w:fldChar w:fldCharType="begin"/>
    </w:r>
    <w:r w:rsidRPr="00B24161">
      <w:rPr>
        <w:b/>
        <w:sz w:val="18"/>
      </w:rPr>
      <w:instrText xml:space="preserve"> PAGE  \* MERGEFORMAT </w:instrText>
    </w:r>
    <w:r w:rsidRPr="00B24161">
      <w:rPr>
        <w:b/>
        <w:sz w:val="18"/>
      </w:rPr>
      <w:fldChar w:fldCharType="separate"/>
    </w:r>
    <w:r w:rsidRPr="00B24161">
      <w:rPr>
        <w:b/>
        <w:noProof/>
        <w:sz w:val="18"/>
      </w:rPr>
      <w:t>2</w:t>
    </w:r>
    <w:r w:rsidRPr="00B24161">
      <w:rPr>
        <w:b/>
        <w:sz w:val="18"/>
      </w:rPr>
      <w:fldChar w:fldCharType="end"/>
    </w:r>
    <w:r>
      <w:rPr>
        <w:b/>
        <w:sz w:val="18"/>
      </w:rPr>
      <w:tab/>
    </w:r>
    <w:r>
      <w:t>GE.26-01114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1C9D" w14:textId="77777777" w:rsidR="00B24161" w:rsidRPr="00B24161" w:rsidRDefault="00B24161" w:rsidP="00B24161">
    <w:pPr>
      <w:pStyle w:val="Pieddepage"/>
      <w:tabs>
        <w:tab w:val="right" w:pos="9638"/>
      </w:tabs>
      <w:rPr>
        <w:b/>
        <w:sz w:val="18"/>
      </w:rPr>
    </w:pPr>
    <w:r>
      <w:t>GE.26-01114</w:t>
    </w:r>
    <w:r>
      <w:tab/>
    </w:r>
    <w:r w:rsidRPr="00B24161">
      <w:rPr>
        <w:b/>
        <w:sz w:val="18"/>
      </w:rPr>
      <w:fldChar w:fldCharType="begin"/>
    </w:r>
    <w:r w:rsidRPr="00B24161">
      <w:rPr>
        <w:b/>
        <w:sz w:val="18"/>
      </w:rPr>
      <w:instrText xml:space="preserve"> PAGE  \* MERGEFORMAT </w:instrText>
    </w:r>
    <w:r w:rsidRPr="00B24161">
      <w:rPr>
        <w:b/>
        <w:sz w:val="18"/>
      </w:rPr>
      <w:fldChar w:fldCharType="separate"/>
    </w:r>
    <w:r w:rsidRPr="00B24161">
      <w:rPr>
        <w:b/>
        <w:noProof/>
        <w:sz w:val="18"/>
      </w:rPr>
      <w:t>3</w:t>
    </w:r>
    <w:r w:rsidRPr="00B2416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D90F3" w14:textId="3A963C85" w:rsidR="00984B29" w:rsidRPr="00B24161" w:rsidRDefault="00B24161" w:rsidP="00B24161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0810342" wp14:editId="1066C51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26-01114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CA43B70" wp14:editId="33890B1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534142317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3D03">
      <w:rPr>
        <w:sz w:val="20"/>
      </w:rPr>
      <w:t xml:space="preserve">    130226    160226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F6377" w14:textId="77777777" w:rsidR="00CB6E26" w:rsidRPr="00AC3823" w:rsidRDefault="00CB6E2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24F55F6" w14:textId="77777777" w:rsidR="00CB6E26" w:rsidRPr="00AC3823" w:rsidRDefault="00CB6E2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CC01F41" w14:textId="77777777" w:rsidR="00CB6E26" w:rsidRPr="00AC3823" w:rsidRDefault="00CB6E2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90C4B" w14:textId="216D6192" w:rsidR="00B24161" w:rsidRPr="00B24161" w:rsidRDefault="00333D03">
    <w:pPr>
      <w:pStyle w:val="En-tte"/>
    </w:pPr>
    <w:fldSimple w:instr=" TITLE  \* MERGEFORMAT ">
      <w:r w:rsidR="000B02BA">
        <w:t>CERD/C/117/2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FEBE9" w14:textId="7B3CD78C" w:rsidR="00B24161" w:rsidRPr="00B24161" w:rsidRDefault="00333D03" w:rsidP="00B24161">
    <w:pPr>
      <w:pStyle w:val="En-tte"/>
      <w:jc w:val="right"/>
    </w:pPr>
    <w:fldSimple w:instr=" TITLE  \* MERGEFORMAT ">
      <w:r w:rsidR="000B02BA">
        <w:t>CERD/C/117/2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871BCF"/>
    <w:multiLevelType w:val="hybridMultilevel"/>
    <w:tmpl w:val="275A1682"/>
    <w:lvl w:ilvl="0" w:tplc="41DE5E26">
      <w:start w:val="1"/>
      <w:numFmt w:val="bullet"/>
      <w:lvlText w:val="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3F49C6"/>
    <w:multiLevelType w:val="singleLevel"/>
    <w:tmpl w:val="C0307D0A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 w15:restartNumberingAfterBreak="0">
    <w:nsid w:val="301541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11A7890"/>
    <w:multiLevelType w:val="hybridMultilevel"/>
    <w:tmpl w:val="151405B6"/>
    <w:lvl w:ilvl="0" w:tplc="E230D148">
      <w:start w:val="1"/>
      <w:numFmt w:val="bullet"/>
      <w:lvlText w:val="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5" w15:restartNumberingAfterBreak="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6" w15:restartNumberingAfterBreak="0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 w15:restartNumberingAfterBreak="0">
    <w:nsid w:val="4C744393"/>
    <w:multiLevelType w:val="hybridMultilevel"/>
    <w:tmpl w:val="1EBA3FA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A144D3"/>
    <w:multiLevelType w:val="hybridMultilevel"/>
    <w:tmpl w:val="6B54DD1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3BE437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 w15:restartNumberingAfterBreak="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8" w15:restartNumberingAfterBreak="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F349BD"/>
    <w:multiLevelType w:val="singleLevel"/>
    <w:tmpl w:val="63AE862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1" w15:restartNumberingAfterBreak="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3689224">
    <w:abstractNumId w:val="37"/>
  </w:num>
  <w:num w:numId="2" w16cid:durableId="359163255">
    <w:abstractNumId w:val="24"/>
  </w:num>
  <w:num w:numId="3" w16cid:durableId="1555461651">
    <w:abstractNumId w:val="13"/>
  </w:num>
  <w:num w:numId="4" w16cid:durableId="1965192863">
    <w:abstractNumId w:val="8"/>
  </w:num>
  <w:num w:numId="5" w16cid:durableId="2022471421">
    <w:abstractNumId w:val="3"/>
  </w:num>
  <w:num w:numId="6" w16cid:durableId="330762510">
    <w:abstractNumId w:val="2"/>
  </w:num>
  <w:num w:numId="7" w16cid:durableId="354234680">
    <w:abstractNumId w:val="1"/>
  </w:num>
  <w:num w:numId="8" w16cid:durableId="2080712647">
    <w:abstractNumId w:val="0"/>
  </w:num>
  <w:num w:numId="9" w16cid:durableId="810563391">
    <w:abstractNumId w:val="9"/>
  </w:num>
  <w:num w:numId="10" w16cid:durableId="128675030">
    <w:abstractNumId w:val="7"/>
  </w:num>
  <w:num w:numId="11" w16cid:durableId="292175094">
    <w:abstractNumId w:val="6"/>
  </w:num>
  <w:num w:numId="12" w16cid:durableId="564072681">
    <w:abstractNumId w:val="5"/>
  </w:num>
  <w:num w:numId="13" w16cid:durableId="1925526019">
    <w:abstractNumId w:val="4"/>
  </w:num>
  <w:num w:numId="14" w16cid:durableId="1311209837">
    <w:abstractNumId w:val="37"/>
  </w:num>
  <w:num w:numId="15" w16cid:durableId="753356106">
    <w:abstractNumId w:val="24"/>
  </w:num>
  <w:num w:numId="16" w16cid:durableId="845361796">
    <w:abstractNumId w:val="13"/>
  </w:num>
  <w:num w:numId="17" w16cid:durableId="503788899">
    <w:abstractNumId w:val="31"/>
  </w:num>
  <w:num w:numId="18" w16cid:durableId="1417941262">
    <w:abstractNumId w:val="22"/>
  </w:num>
  <w:num w:numId="19" w16cid:durableId="193469611">
    <w:abstractNumId w:val="16"/>
  </w:num>
  <w:num w:numId="20" w16cid:durableId="237596841">
    <w:abstractNumId w:val="39"/>
  </w:num>
  <w:num w:numId="21" w16cid:durableId="1235814898">
    <w:abstractNumId w:val="21"/>
  </w:num>
  <w:num w:numId="22" w16cid:durableId="950890772">
    <w:abstractNumId w:val="15"/>
  </w:num>
  <w:num w:numId="23" w16cid:durableId="1777864211">
    <w:abstractNumId w:val="10"/>
  </w:num>
  <w:num w:numId="24" w16cid:durableId="304239132">
    <w:abstractNumId w:val="33"/>
  </w:num>
  <w:num w:numId="25" w16cid:durableId="1079446391">
    <w:abstractNumId w:val="34"/>
  </w:num>
  <w:num w:numId="26" w16cid:durableId="2134057273">
    <w:abstractNumId w:val="19"/>
  </w:num>
  <w:num w:numId="27" w16cid:durableId="897477921">
    <w:abstractNumId w:val="14"/>
  </w:num>
  <w:num w:numId="28" w16cid:durableId="1514026915">
    <w:abstractNumId w:val="27"/>
  </w:num>
  <w:num w:numId="29" w16cid:durableId="356738653">
    <w:abstractNumId w:val="11"/>
  </w:num>
  <w:num w:numId="30" w16cid:durableId="1149593740">
    <w:abstractNumId w:val="36"/>
  </w:num>
  <w:num w:numId="31" w16cid:durableId="225727924">
    <w:abstractNumId w:val="40"/>
  </w:num>
  <w:num w:numId="32" w16cid:durableId="615067123">
    <w:abstractNumId w:val="18"/>
  </w:num>
  <w:num w:numId="33" w16cid:durableId="2032484791">
    <w:abstractNumId w:val="12"/>
  </w:num>
  <w:num w:numId="34" w16cid:durableId="973481891">
    <w:abstractNumId w:val="23"/>
  </w:num>
  <w:num w:numId="35" w16cid:durableId="1193763924">
    <w:abstractNumId w:val="26"/>
  </w:num>
  <w:num w:numId="36" w16cid:durableId="644316394">
    <w:abstractNumId w:val="38"/>
  </w:num>
  <w:num w:numId="37" w16cid:durableId="1588155960">
    <w:abstractNumId w:val="30"/>
  </w:num>
  <w:num w:numId="38" w16cid:durableId="1588726940">
    <w:abstractNumId w:val="41"/>
  </w:num>
  <w:num w:numId="39" w16cid:durableId="1946496158">
    <w:abstractNumId w:val="28"/>
  </w:num>
  <w:num w:numId="40" w16cid:durableId="1675717140">
    <w:abstractNumId w:val="35"/>
  </w:num>
  <w:num w:numId="41" w16cid:durableId="1634555384">
    <w:abstractNumId w:val="25"/>
  </w:num>
  <w:num w:numId="42" w16cid:durableId="1437674881">
    <w:abstractNumId w:val="17"/>
  </w:num>
  <w:num w:numId="43" w16cid:durableId="1452627342">
    <w:abstractNumId w:val="20"/>
  </w:num>
  <w:num w:numId="44" w16cid:durableId="1642269709">
    <w:abstractNumId w:val="29"/>
  </w:num>
  <w:num w:numId="45" w16cid:durableId="201039877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E26"/>
    <w:rsid w:val="00017F94"/>
    <w:rsid w:val="00023842"/>
    <w:rsid w:val="000334F9"/>
    <w:rsid w:val="0007796D"/>
    <w:rsid w:val="000B02BA"/>
    <w:rsid w:val="000B7790"/>
    <w:rsid w:val="00111F2F"/>
    <w:rsid w:val="0014365E"/>
    <w:rsid w:val="00176178"/>
    <w:rsid w:val="0018247A"/>
    <w:rsid w:val="001F525A"/>
    <w:rsid w:val="00215BEC"/>
    <w:rsid w:val="00223272"/>
    <w:rsid w:val="0024779E"/>
    <w:rsid w:val="00262657"/>
    <w:rsid w:val="00333D03"/>
    <w:rsid w:val="003E18C1"/>
    <w:rsid w:val="00446FE5"/>
    <w:rsid w:val="00452396"/>
    <w:rsid w:val="004C2C1E"/>
    <w:rsid w:val="004F094E"/>
    <w:rsid w:val="005505B7"/>
    <w:rsid w:val="00573BE5"/>
    <w:rsid w:val="00586ED3"/>
    <w:rsid w:val="00596AA9"/>
    <w:rsid w:val="00623CA8"/>
    <w:rsid w:val="006E0451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D5F1A"/>
    <w:rsid w:val="00A30353"/>
    <w:rsid w:val="00A46E0A"/>
    <w:rsid w:val="00AC3823"/>
    <w:rsid w:val="00AE323C"/>
    <w:rsid w:val="00B00181"/>
    <w:rsid w:val="00B24161"/>
    <w:rsid w:val="00B765F7"/>
    <w:rsid w:val="00BA0CA9"/>
    <w:rsid w:val="00BB0B66"/>
    <w:rsid w:val="00BB19C3"/>
    <w:rsid w:val="00C02897"/>
    <w:rsid w:val="00C7668F"/>
    <w:rsid w:val="00CB6E26"/>
    <w:rsid w:val="00D3439C"/>
    <w:rsid w:val="00D43507"/>
    <w:rsid w:val="00DB1831"/>
    <w:rsid w:val="00DC0149"/>
    <w:rsid w:val="00DD3BFD"/>
    <w:rsid w:val="00DF6678"/>
    <w:rsid w:val="00F23186"/>
    <w:rsid w:val="00F660DF"/>
    <w:rsid w:val="00F95C08"/>
    <w:rsid w:val="00FA4FC3"/>
    <w:rsid w:val="00FD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382C1"/>
  <w15:docId w15:val="{8C7D89C1-5F11-4A5E-B025-3BC2EB0E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B24161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B24161"/>
    <w:rPr>
      <w:sz w:val="16"/>
      <w:szCs w:val="16"/>
    </w:rPr>
  </w:style>
  <w:style w:type="character" w:styleId="Mentionnonrsolue">
    <w:name w:val="Unresolved Mention"/>
    <w:basedOn w:val="Policepardfaut"/>
    <w:uiPriority w:val="99"/>
    <w:semiHidden/>
    <w:unhideWhenUsed/>
    <w:rsid w:val="00B241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fr/CERD/C/AFG/2-16" TargetMode="External"/><Relationship Id="rId13" Type="http://schemas.openxmlformats.org/officeDocument/2006/relationships/hyperlink" Target="http://undocs.org/fr/CERD/C/COL/20-21" TargetMode="External"/><Relationship Id="rId18" Type="http://schemas.openxmlformats.org/officeDocument/2006/relationships/hyperlink" Target="http://undocs.org/fr/CERD/C/PSE/3-5" TargetMode="External"/><Relationship Id="rId26" Type="http://schemas.openxmlformats.org/officeDocument/2006/relationships/hyperlink" Target="http://undocs.org/fr/CERD/C/LTU/11-13" TargetMode="External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undocs.org/fr/CERD/C/HUN/26-27" TargetMode="External"/><Relationship Id="rId34" Type="http://schemas.openxmlformats.org/officeDocument/2006/relationships/hyperlink" Target="http://undocs.org/fr/CERD/C/SVN/12-14" TargetMode="External"/><Relationship Id="rId42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hyperlink" Target="http://undocs.org/fr/CERD/C/CYP/25" TargetMode="External"/><Relationship Id="rId17" Type="http://schemas.openxmlformats.org/officeDocument/2006/relationships/hyperlink" Target="http://undocs.org/fr/CERD/C/ESP/24-26" TargetMode="External"/><Relationship Id="rId25" Type="http://schemas.openxmlformats.org/officeDocument/2006/relationships/hyperlink" Target="http://undocs.org/fr/CERD/C/KWT/25-26" TargetMode="External"/><Relationship Id="rId33" Type="http://schemas.openxmlformats.org/officeDocument/2006/relationships/hyperlink" Target="https://docs.un.org/fr/CERD/C/SVK/14" TargetMode="External"/><Relationship Id="rId38" Type="http://schemas.openxmlformats.org/officeDocument/2006/relationships/hyperlink" Target="http://undocs.org/fr/CERD/C/ZMB/20-26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fr/CERD/C/ARE/22-23" TargetMode="External"/><Relationship Id="rId20" Type="http://schemas.openxmlformats.org/officeDocument/2006/relationships/hyperlink" Target="http://undocs.org/fr/CERD/C/HND/9-11" TargetMode="External"/><Relationship Id="rId29" Type="http://schemas.openxmlformats.org/officeDocument/2006/relationships/hyperlink" Target="http://undocs.org/fr/CERD/C/UZB/13-14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ERD/C/KHM/18-20" TargetMode="External"/><Relationship Id="rId24" Type="http://schemas.openxmlformats.org/officeDocument/2006/relationships/hyperlink" Target="https://docs.un.org/fr/CERD/C/KAZ/11-14" TargetMode="External"/><Relationship Id="rId32" Type="http://schemas.openxmlformats.org/officeDocument/2006/relationships/hyperlink" Target="http://undocs.org/fr/CERD/C/SRB/6-9" TargetMode="External"/><Relationship Id="rId37" Type="http://schemas.openxmlformats.org/officeDocument/2006/relationships/hyperlink" Target="https://docs.un.org/en/CERD/C/TTO/15-16" TargetMode="External"/><Relationship Id="rId40" Type="http://schemas.openxmlformats.org/officeDocument/2006/relationships/header" Target="header2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ERD/C/SLV/20-22" TargetMode="External"/><Relationship Id="rId23" Type="http://schemas.openxmlformats.org/officeDocument/2006/relationships/hyperlink" Target="https://docs.un.org/en/CERD/C/IRL/10-12" TargetMode="External"/><Relationship Id="rId28" Type="http://schemas.openxmlformats.org/officeDocument/2006/relationships/hyperlink" Target="https://docs.un.org/fr/CERD/C/UGA/11-19" TargetMode="External"/><Relationship Id="rId36" Type="http://schemas.openxmlformats.org/officeDocument/2006/relationships/hyperlink" Target="http://undocs.org/fr/CERD/C/CZE/14-15" TargetMode="External"/><Relationship Id="rId10" Type="http://schemas.openxmlformats.org/officeDocument/2006/relationships/hyperlink" Target="http://undocs.org/fr/CERD/C/BFA/20-24" TargetMode="External"/><Relationship Id="rId19" Type="http://schemas.openxmlformats.org/officeDocument/2006/relationships/hyperlink" Target="http://undocs.org/fr/CERD/C/FIN/24-26" TargetMode="External"/><Relationship Id="rId31" Type="http://schemas.openxmlformats.org/officeDocument/2006/relationships/hyperlink" Target="http://undocs.org/fr/CERD/C/ROU/20-22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fr/CERD/C/AUT/21-23" TargetMode="External"/><Relationship Id="rId14" Type="http://schemas.openxmlformats.org/officeDocument/2006/relationships/hyperlink" Target="http://undocs.org/fr/CERD/C/CUB/22-26" TargetMode="External"/><Relationship Id="rId22" Type="http://schemas.openxmlformats.org/officeDocument/2006/relationships/hyperlink" Target="http://undocs.org/fr/CERD/C/IND/20-21" TargetMode="External"/><Relationship Id="rId27" Type="http://schemas.openxmlformats.org/officeDocument/2006/relationships/hyperlink" Target="http://undocs.org/fr/CERD/C/NOR/25-27" TargetMode="External"/><Relationship Id="rId30" Type="http://schemas.openxmlformats.org/officeDocument/2006/relationships/hyperlink" Target="http://undocs.org/fr/CERD/C/PER/24-25" TargetMode="External"/><Relationship Id="rId35" Type="http://schemas.openxmlformats.org/officeDocument/2006/relationships/hyperlink" Target="https://docs.un.org/fr/CERD/C/TCD/19-24" TargetMode="External"/><Relationship Id="rId43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24</Pages>
  <Words>5259</Words>
  <Characters>36814</Characters>
  <Application>Microsoft Office Word</Application>
  <DocSecurity>0</DocSecurity>
  <Lines>2454</Lines>
  <Paragraphs>895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CERD/C/117/2</vt:lpstr>
    </vt:vector>
  </TitlesOfParts>
  <Company>DCM</Company>
  <LinksUpToDate>false</LinksUpToDate>
  <CharactersWithSpaces>41178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CERD/C/117/2</dc:title>
  <dc:subject/>
  <dc:creator>Estelle-Delphine DITTA</dc:creator>
  <cp:keywords/>
  <cp:lastModifiedBy>Estelle-Delphine DITTA</cp:lastModifiedBy>
  <cp:revision>2</cp:revision>
  <cp:lastPrinted>2026-02-16T08:27:00Z</cp:lastPrinted>
  <dcterms:created xsi:type="dcterms:W3CDTF">2026-02-16T08:28:00Z</dcterms:created>
  <dcterms:modified xsi:type="dcterms:W3CDTF">2026-02-16T08:28:00Z</dcterms:modified>
</cp:coreProperties>
</file>