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765"/>
        <w:gridCol w:w="2693"/>
      </w:tblGrid>
      <w:tr w:rsidR="00EE63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EE63F2" w:rsidRDefault="00EE63F2">
            <w:pPr>
              <w:spacing w:line="240" w:lineRule="auto"/>
              <w:rPr>
                <w:b/>
                <w:sz w:val="3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85.05pt;margin-top:680.45pt;width:189pt;height:19.85pt;z-index:1;mso-position-horizontal-relative:page" o:allowincell="f" filled="f" stroked="f">
                  <v:textbox inset="0,0,0,0">
                    <w:txbxContent>
                      <w:p w:rsidR="00C44968" w:rsidRPr="006978F8" w:rsidRDefault="00C44968">
                        <w:r>
                          <w:rPr>
                            <w:lang w:val="en-US"/>
                          </w:rPr>
                          <w:t>GE.08-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44337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  <w:r>
                          <w:t xml:space="preserve">   0</w:t>
                        </w:r>
                        <w:r>
                          <w:rPr>
                            <w:lang w:val="en-US"/>
                          </w:rPr>
                          <w:t>91</w:t>
                        </w:r>
                        <w:r>
                          <w:t>00</w:t>
                        </w:r>
                        <w:r>
                          <w:rPr>
                            <w:lang w:val="en-US"/>
                          </w:rPr>
                          <w:t>8</w:t>
                        </w:r>
                        <w:r>
                          <w:t xml:space="preserve">    </w:t>
                        </w:r>
                        <w:r>
                          <w:rPr>
                            <w:lang w:val="en-US"/>
                          </w:rPr>
                          <w:t>1</w:t>
                        </w:r>
                        <w:r>
                          <w:t>0</w:t>
                        </w:r>
                        <w:r>
                          <w:rPr>
                            <w:lang w:val="en-US"/>
                          </w:rPr>
                          <w:t>1</w:t>
                        </w:r>
                        <w:r>
                          <w:t>00</w:t>
                        </w:r>
                        <w:r>
                          <w:rPr>
                            <w:lang w:val="en-US"/>
                          </w:rPr>
                          <w:t>8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EE63F2" w:rsidRDefault="00EE63F2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EE63F2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End w:id="0"/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867418" r:id="rId7"/>
              </w:object>
            </w:r>
          </w:p>
          <w:p w:rsidR="00EE63F2" w:rsidRDefault="00EE63F2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5E6E13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416" w:type="dxa"/>
            <w:gridSpan w:val="2"/>
            <w:tcBorders>
              <w:bottom w:val="single" w:sz="36" w:space="0" w:color="auto"/>
            </w:tcBorders>
          </w:tcPr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693" w:type="dxa"/>
            <w:tcBorders>
              <w:bottom w:val="single" w:sz="36" w:space="0" w:color="auto"/>
            </w:tcBorders>
          </w:tcPr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EE63F2" w:rsidRDefault="00EE63F2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EE63F2" w:rsidRDefault="00EE63F2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EE63F2" w:rsidRDefault="00EE63F2">
            <w:pPr>
              <w:spacing w:line="216" w:lineRule="auto"/>
              <w:rPr>
                <w:sz w:val="22"/>
                <w:lang w:val="en-US"/>
              </w:rPr>
            </w:pPr>
          </w:p>
          <w:p w:rsidR="00EE63F2" w:rsidRDefault="00EE63F2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CRC/SP/3</w:t>
            </w:r>
            <w:r>
              <w:rPr>
                <w:sz w:val="22"/>
                <w:lang w:val="en-US"/>
              </w:rPr>
              <w:fldChar w:fldCharType="end"/>
            </w:r>
            <w:r w:rsidR="003F1F05">
              <w:rPr>
                <w:sz w:val="22"/>
                <w:lang w:val="en-US"/>
              </w:rPr>
              <w:t>9</w:t>
            </w:r>
          </w:p>
          <w:p w:rsidR="00EE63F2" w:rsidRDefault="003F1F05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</w:t>
            </w:r>
            <w:r w:rsidR="00EE63F2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October </w:t>
            </w:r>
            <w:r w:rsidR="00EE63F2">
              <w:rPr>
                <w:sz w:val="22"/>
                <w:lang w:val="en-US"/>
              </w:rPr>
              <w:t>200</w:t>
            </w:r>
            <w:r>
              <w:rPr>
                <w:sz w:val="22"/>
                <w:lang w:val="en-US"/>
              </w:rPr>
              <w:t>8</w:t>
            </w:r>
          </w:p>
          <w:p w:rsidR="00EE63F2" w:rsidRDefault="00EE63F2">
            <w:pPr>
              <w:spacing w:line="216" w:lineRule="auto"/>
              <w:rPr>
                <w:sz w:val="22"/>
                <w:lang w:val="en-US"/>
              </w:rPr>
            </w:pPr>
          </w:p>
          <w:p w:rsidR="00EE63F2" w:rsidRDefault="00EE63F2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EE63F2" w:rsidRDefault="00EE63F2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EE63F2" w:rsidRDefault="00EE63F2">
            <w:pPr>
              <w:spacing w:line="216" w:lineRule="auto"/>
            </w:pPr>
          </w:p>
          <w:p w:rsidR="00EE63F2" w:rsidRDefault="00EE63F2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</w:tc>
      </w:tr>
    </w:tbl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СОВЕЩАНИЕ ГОСУДАРСТВ-УЧАСТНИКОВ</w:t>
      </w:r>
    </w:p>
    <w:p w:rsidR="00EE63F2" w:rsidRDefault="006978F8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 xml:space="preserve">Двенадцатое </w:t>
      </w:r>
      <w:r w:rsidR="00EE63F2">
        <w:t>совещание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Нью-Йорк, 1</w:t>
      </w:r>
      <w:r w:rsidR="006978F8">
        <w:t>6</w:t>
      </w:r>
      <w:r>
        <w:t xml:space="preserve"> </w:t>
      </w:r>
      <w:r w:rsidR="006978F8">
        <w:t xml:space="preserve">декабря </w:t>
      </w:r>
      <w:r>
        <w:t>200</w:t>
      </w:r>
      <w:r w:rsidR="006978F8">
        <w:t>8</w:t>
      </w:r>
      <w:r>
        <w:t xml:space="preserve"> года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ПРЕДВАРИТЕЛЬНАЯ ПОВЕСТКА ДНЯ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EE63F2" w:rsidRDefault="00EE63F2">
      <w:pPr>
        <w:pStyle w:val="Heading8"/>
        <w:rPr>
          <w:b/>
          <w:bCs/>
          <w:u w:val="none"/>
        </w:rPr>
      </w:pPr>
      <w:r>
        <w:rPr>
          <w:b/>
          <w:bCs/>
          <w:u w:val="none"/>
        </w:rPr>
        <w:t>Представлена Генеральным секретарем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ind w:left="567" w:hanging="567"/>
      </w:pPr>
      <w:r>
        <w:t>1.</w:t>
      </w:r>
      <w:r>
        <w:tab/>
        <w:t xml:space="preserve">Открытие Совещания представителем Генерального секретаря. 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2.</w:t>
      </w:r>
      <w:r>
        <w:tab/>
        <w:t>Выборы Председателя.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3.</w:t>
      </w:r>
      <w:r>
        <w:tab/>
        <w:t>Утверждение повестки дня.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4.</w:t>
      </w:r>
      <w:r>
        <w:tab/>
        <w:t>Выборы других должностных лиц Совещания.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ind w:left="567" w:hanging="567"/>
      </w:pPr>
      <w:r>
        <w:t>5.</w:t>
      </w:r>
      <w:r>
        <w:tab/>
        <w:t xml:space="preserve">Выборы </w:t>
      </w:r>
      <w:r w:rsidR="006978F8">
        <w:t xml:space="preserve">девяти </w:t>
      </w:r>
      <w:r>
        <w:t>членов Комитета по правам ребенка в соответствии со статьей 43 Конвенции о правах ребенка с внесенными в нее изменениями (см.</w:t>
      </w:r>
      <w:r w:rsidR="006978F8">
        <w:t> </w:t>
      </w:r>
      <w:r>
        <w:t>резолюцию</w:t>
      </w:r>
      <w:r w:rsidR="006978F8">
        <w:t> </w:t>
      </w:r>
      <w:r>
        <w:t>50/155 Генеральной Ассамблеи).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6.</w:t>
      </w:r>
      <w:r>
        <w:tab/>
        <w:t>Прочие вопросы.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  <w:r>
        <w:t>------</w:t>
      </w: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p w:rsidR="00EE63F2" w:rsidRDefault="00EE63F2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sectPr w:rsidR="00EE63F2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D15" w:rsidRDefault="00597D15">
      <w:r>
        <w:separator/>
      </w:r>
    </w:p>
  </w:endnote>
  <w:endnote w:type="continuationSeparator" w:id="0">
    <w:p w:rsidR="00597D15" w:rsidRDefault="0059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D15" w:rsidRDefault="00597D15">
      <w:r>
        <w:separator/>
      </w:r>
    </w:p>
  </w:footnote>
  <w:footnote w:type="continuationSeparator" w:id="0">
    <w:p w:rsidR="00597D15" w:rsidRDefault="00597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968" w:rsidRDefault="00C44968">
    <w:pPr>
      <w:pStyle w:val="Header"/>
      <w:spacing w:line="240" w:lineRule="auto"/>
      <w:rPr>
        <w:lang w:val="en-US"/>
      </w:rPr>
    </w:pPr>
  </w:p>
  <w:p w:rsidR="00C44968" w:rsidRDefault="00C44968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4968" w:rsidRDefault="00C44968">
    <w:pPr>
      <w:pStyle w:val="Header"/>
      <w:spacing w:line="240" w:lineRule="auto"/>
      <w:rPr>
        <w:rStyle w:val="PageNumber"/>
        <w:lang w:val="en-US"/>
      </w:rPr>
    </w:pPr>
  </w:p>
  <w:p w:rsidR="00C44968" w:rsidRDefault="00C44968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968" w:rsidRDefault="00C44968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C44968" w:rsidRDefault="00C44968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44968" w:rsidRDefault="00C44968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C44968" w:rsidRDefault="00C44968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61F"/>
    <w:rsid w:val="00381E98"/>
    <w:rsid w:val="003F1F05"/>
    <w:rsid w:val="004B5CE6"/>
    <w:rsid w:val="00597D15"/>
    <w:rsid w:val="005E6E13"/>
    <w:rsid w:val="006978F8"/>
    <w:rsid w:val="007E261F"/>
    <w:rsid w:val="00C44968"/>
    <w:rsid w:val="00C7573B"/>
    <w:rsid w:val="00EE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</w:tabs>
      <w:suppressAutoHyphens/>
      <w:jc w:val="center"/>
      <w:outlineLvl w:val="7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120</Words>
  <Characters>686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Григорьев</dc:subject>
  <dc:creator>Черняева</dc:creator>
  <cp:keywords/>
  <dc:description/>
  <cp:lastModifiedBy>Носкова</cp:lastModifiedBy>
  <cp:revision>3</cp:revision>
  <cp:lastPrinted>2008-10-10T06:21:00Z</cp:lastPrinted>
  <dcterms:created xsi:type="dcterms:W3CDTF">2008-10-10T06:20:00Z</dcterms:created>
  <dcterms:modified xsi:type="dcterms:W3CDTF">2008-10-10T06:21:00Z</dcterms:modified>
</cp:coreProperties>
</file>