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5E08D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C9007B" w:rsidRDefault="00C9007B" w:rsidP="005E08D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574C7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C9007B" w:rsidRDefault="00F96BDA" w:rsidP="00F96BDA">
            <w:pPr>
              <w:suppressAutoHyphens w:val="0"/>
              <w:spacing w:after="20"/>
              <w:jc w:val="right"/>
            </w:pPr>
            <w:r w:rsidRPr="00F96BDA">
              <w:rPr>
                <w:sz w:val="40"/>
              </w:rPr>
              <w:t>CRPD</w:t>
            </w:r>
            <w:r>
              <w:t>/C/ECU/2-3</w:t>
            </w:r>
          </w:p>
        </w:tc>
      </w:tr>
      <w:tr w:rsidR="00C9007B" w:rsidTr="005E08D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A3FB4C1" wp14:editId="090639D7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C9007B" w:rsidP="005E08DF">
            <w:pPr>
              <w:spacing w:before="120" w:line="380" w:lineRule="exact"/>
              <w:rPr>
                <w:b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>Convention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>
              <w:rPr>
                <w:b/>
                <w:sz w:val="34"/>
                <w:szCs w:val="40"/>
              </w:rPr>
              <w:br/>
              <w:t>of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Persons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with</w:t>
            </w:r>
            <w:r w:rsidR="00574C7D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5E08D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007B" w:rsidRDefault="00F96BDA" w:rsidP="00F96BDA">
            <w:pPr>
              <w:spacing w:before="240"/>
            </w:pPr>
            <w:r>
              <w:t>Distr.:</w:t>
            </w:r>
            <w:r w:rsidR="00574C7D">
              <w:t xml:space="preserve"> </w:t>
            </w:r>
            <w:r>
              <w:t>General</w:t>
            </w:r>
          </w:p>
          <w:p w:rsidR="00F96BDA" w:rsidRDefault="00F96BDA" w:rsidP="00F96BDA">
            <w:pPr>
              <w:suppressAutoHyphens w:val="0"/>
            </w:pPr>
            <w:r>
              <w:t>13</w:t>
            </w:r>
            <w:r w:rsidR="00574C7D">
              <w:t xml:space="preserve"> </w:t>
            </w:r>
            <w:r>
              <w:t>February</w:t>
            </w:r>
            <w:r w:rsidR="00574C7D">
              <w:t xml:space="preserve"> </w:t>
            </w:r>
            <w:r>
              <w:t>2019</w:t>
            </w:r>
          </w:p>
          <w:p w:rsidR="00F96BDA" w:rsidRDefault="00F96BDA" w:rsidP="00F96BDA">
            <w:pPr>
              <w:suppressAutoHyphens w:val="0"/>
            </w:pPr>
            <w:r>
              <w:t>English</w:t>
            </w:r>
          </w:p>
          <w:p w:rsidR="00F96BDA" w:rsidRDefault="00F96BDA" w:rsidP="00F96BDA">
            <w:pPr>
              <w:suppressAutoHyphens w:val="0"/>
            </w:pPr>
            <w:r>
              <w:t>Original:</w:t>
            </w:r>
            <w:r w:rsidR="00574C7D">
              <w:t xml:space="preserve"> </w:t>
            </w:r>
            <w:r>
              <w:t>Spanish</w:t>
            </w:r>
          </w:p>
          <w:p w:rsidR="00F96BDA" w:rsidRDefault="00F96BDA" w:rsidP="00F96BDA">
            <w:pPr>
              <w:suppressAutoHyphens w:val="0"/>
            </w:pPr>
            <w:r>
              <w:t>English,</w:t>
            </w:r>
            <w:r w:rsidR="00574C7D">
              <w:t xml:space="preserve"> </w:t>
            </w:r>
            <w:r>
              <w:t>Russian</w:t>
            </w:r>
            <w:r w:rsidR="00574C7D">
              <w:t xml:space="preserve"> </w:t>
            </w:r>
            <w:r>
              <w:t>and</w:t>
            </w:r>
            <w:r w:rsidR="00574C7D">
              <w:t xml:space="preserve"> </w:t>
            </w:r>
            <w:r>
              <w:t>Spanish</w:t>
            </w:r>
            <w:r w:rsidR="00574C7D">
              <w:t xml:space="preserve"> </w:t>
            </w:r>
            <w:r>
              <w:t>only</w:t>
            </w:r>
          </w:p>
        </w:tc>
      </w:tr>
    </w:tbl>
    <w:p w:rsidR="00214A81" w:rsidRPr="00214A81" w:rsidRDefault="00214A81" w:rsidP="00214A81">
      <w:pPr>
        <w:spacing w:before="120"/>
        <w:rPr>
          <w:b/>
          <w:bCs/>
          <w:sz w:val="24"/>
          <w:szCs w:val="24"/>
        </w:rPr>
      </w:pPr>
      <w:r w:rsidRPr="00214A81">
        <w:rPr>
          <w:b/>
          <w:bCs/>
          <w:sz w:val="24"/>
          <w:szCs w:val="24"/>
        </w:rPr>
        <w:t>Committee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on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the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Rights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of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Persons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with</w:t>
      </w:r>
      <w:r w:rsidR="00574C7D">
        <w:rPr>
          <w:b/>
          <w:bCs/>
          <w:sz w:val="24"/>
          <w:szCs w:val="24"/>
        </w:rPr>
        <w:t xml:space="preserve"> </w:t>
      </w:r>
      <w:r w:rsidRPr="00214A81">
        <w:rPr>
          <w:b/>
          <w:bCs/>
          <w:sz w:val="24"/>
          <w:szCs w:val="24"/>
        </w:rPr>
        <w:t>Disabilities</w:t>
      </w:r>
    </w:p>
    <w:p w:rsidR="00214A81" w:rsidRPr="009A0EAE" w:rsidRDefault="00214A81" w:rsidP="00214A81">
      <w:pPr>
        <w:pStyle w:val="HMG"/>
      </w:pPr>
      <w:r w:rsidRPr="009A0EAE">
        <w:tab/>
      </w:r>
      <w:r w:rsidRPr="009A0EAE">
        <w:tab/>
        <w:t>Combined</w:t>
      </w:r>
      <w:r w:rsidR="00574C7D">
        <w:t xml:space="preserve"> </w:t>
      </w:r>
      <w:r w:rsidRPr="009A0EAE">
        <w:t>second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third</w:t>
      </w:r>
      <w:r w:rsidR="00574C7D">
        <w:t xml:space="preserve"> </w:t>
      </w:r>
      <w:r w:rsidRPr="009A0EAE">
        <w:t>periodic</w:t>
      </w:r>
      <w:r w:rsidR="00574C7D">
        <w:t xml:space="preserve"> </w:t>
      </w:r>
      <w:r w:rsidRPr="009A0EAE">
        <w:t>reports</w:t>
      </w:r>
      <w:r w:rsidR="00574C7D">
        <w:t xml:space="preserve"> </w:t>
      </w:r>
      <w:r w:rsidRPr="009A0EAE">
        <w:t>submitted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35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Convention,</w:t>
      </w:r>
      <w:r w:rsidR="00574C7D">
        <w:t xml:space="preserve"> </w:t>
      </w:r>
      <w:r w:rsidRPr="009A0EAE">
        <w:t>due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2018</w:t>
      </w:r>
      <w:r w:rsidRPr="00EB346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214A81" w:rsidRPr="009A0EAE" w:rsidRDefault="00214A81" w:rsidP="00214A81">
      <w:pPr>
        <w:pStyle w:val="SingleTxtG"/>
        <w:jc w:val="right"/>
      </w:pPr>
      <w:r w:rsidRPr="009A0EAE">
        <w:t>[Date</w:t>
      </w:r>
      <w:r w:rsidR="00574C7D">
        <w:t xml:space="preserve"> </w:t>
      </w:r>
      <w:r w:rsidRPr="009A0EAE">
        <w:t>received:</w:t>
      </w:r>
      <w:r w:rsidR="00574C7D">
        <w:t xml:space="preserve"> </w:t>
      </w:r>
      <w:r w:rsidRPr="009A0EAE">
        <w:t>7</w:t>
      </w:r>
      <w:r w:rsidR="00574C7D">
        <w:t xml:space="preserve"> </w:t>
      </w:r>
      <w:r w:rsidRPr="009A0EAE">
        <w:t>September</w:t>
      </w:r>
      <w:r w:rsidR="00574C7D">
        <w:t xml:space="preserve"> </w:t>
      </w:r>
      <w:r w:rsidRPr="009A0EAE">
        <w:t>2018]</w:t>
      </w:r>
    </w:p>
    <w:p w:rsidR="00214A81" w:rsidRPr="009A0EAE" w:rsidRDefault="00214A81" w:rsidP="006C54AB">
      <w:pPr>
        <w:pStyle w:val="HChG"/>
      </w:pPr>
      <w:r>
        <w:br w:type="page"/>
      </w:r>
      <w:r w:rsidR="00D01590">
        <w:lastRenderedPageBreak/>
        <w:tab/>
      </w:r>
      <w:r w:rsidRPr="009A0EAE">
        <w:t>A.</w:t>
      </w:r>
      <w:r w:rsidRPr="009A0EAE">
        <w:tab/>
        <w:t>Purpose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obligations</w:t>
      </w:r>
      <w:r w:rsidR="00574C7D">
        <w:t xml:space="preserve"> </w:t>
      </w:r>
      <w:r w:rsidRPr="009A0EAE">
        <w:t>(arts.</w:t>
      </w:r>
      <w:r w:rsidR="00574C7D">
        <w:t xml:space="preserve"> </w:t>
      </w:r>
      <w:r w:rsidRPr="009A0EAE">
        <w:t>1–4)</w:t>
      </w:r>
      <w:bookmarkStart w:id="0" w:name="_Toc523241998"/>
      <w:bookmarkEnd w:id="0"/>
    </w:p>
    <w:p w:rsidR="00214A81" w:rsidRPr="009A0EAE" w:rsidRDefault="00214A81" w:rsidP="00C94EC6">
      <w:pPr>
        <w:pStyle w:val="H23G"/>
      </w:pPr>
      <w:bookmarkStart w:id="1" w:name="_Toc523241999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</w:t>
      </w:r>
      <w:r w:rsidR="00574C7D">
        <w:t xml:space="preserve"> </w:t>
      </w:r>
      <w:bookmarkEnd w:id="1"/>
    </w:p>
    <w:p w:rsidR="00214A81" w:rsidRPr="009A0EAE" w:rsidRDefault="00214A81" w:rsidP="00574C7D">
      <w:pPr>
        <w:pStyle w:val="SingleTxtG"/>
      </w:pPr>
      <w:r w:rsidRPr="009A0EAE">
        <w:t>1.</w:t>
      </w:r>
      <w:r w:rsidRPr="009A0EAE">
        <w:tab/>
        <w:t>Article</w:t>
      </w:r>
      <w:r w:rsidR="00574C7D">
        <w:t xml:space="preserve"> </w:t>
      </w:r>
      <w:r w:rsidRPr="009A0EAE">
        <w:t>340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Republic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defines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equity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coordinated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systems,</w:t>
      </w:r>
      <w:r w:rsidR="00574C7D">
        <w:t xml:space="preserve"> </w:t>
      </w:r>
      <w:r w:rsidRPr="009A0EAE">
        <w:t>institutions,</w:t>
      </w:r>
      <w:r w:rsidR="00574C7D">
        <w:t xml:space="preserve"> </w:t>
      </w:r>
      <w:r w:rsidRPr="009A0EAE">
        <w:t>policies,</w:t>
      </w:r>
      <w:r w:rsidR="00574C7D">
        <w:t xml:space="preserve"> </w:t>
      </w:r>
      <w:r w:rsidRPr="009A0EAE">
        <w:t>standards,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recognized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exercised,</w:t>
      </w:r>
      <w:r w:rsidR="00574C7D">
        <w:t xml:space="preserve"> </w:t>
      </w:r>
      <w:r w:rsidRPr="009A0EAE">
        <w:t>protected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enforced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goals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realized.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achieved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domestic</w:t>
      </w:r>
      <w:r w:rsidR="00574C7D">
        <w:t xml:space="preserve"> </w:t>
      </w:r>
      <w:r w:rsidRPr="009A0EAE">
        <w:t>legislation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adherence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standards.</w:t>
      </w:r>
    </w:p>
    <w:p w:rsidR="00214A81" w:rsidRPr="009A0EAE" w:rsidRDefault="00214A81" w:rsidP="00574C7D">
      <w:pPr>
        <w:pStyle w:val="SingleTxtG"/>
      </w:pPr>
      <w:r w:rsidRPr="009A0EAE">
        <w:t>2.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law-making</w:t>
      </w:r>
      <w:r w:rsidR="00574C7D">
        <w:t xml:space="preserve"> </w:t>
      </w:r>
      <w:r w:rsidRPr="009A0EAE">
        <w:t>system</w:t>
      </w:r>
      <w:r w:rsidRPr="00C51FEF">
        <w:rPr>
          <w:rStyle w:val="FootnoteReference"/>
        </w:rPr>
        <w:footnoteReference w:id="2"/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publishes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texts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bills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details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status,</w:t>
      </w:r>
      <w:r w:rsidR="00574C7D">
        <w:t xml:space="preserve"> </w:t>
      </w:r>
      <w:r w:rsidRPr="009A0EAE">
        <w:t>thus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information.</w:t>
      </w:r>
      <w:r w:rsidR="00574C7D">
        <w:t xml:space="preserve"> </w:t>
      </w:r>
      <w:r w:rsidRPr="009A0EAE">
        <w:t>This,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turn,</w:t>
      </w:r>
      <w:r w:rsidR="00574C7D">
        <w:t xml:space="preserve"> </w:t>
      </w:r>
      <w:r w:rsidRPr="009A0EAE">
        <w:t>ensures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opportunity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review</w:t>
      </w:r>
      <w:r w:rsidR="00574C7D">
        <w:t xml:space="preserve"> </w:t>
      </w:r>
      <w:r w:rsidRPr="009A0EAE">
        <w:t>bills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prior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adoption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verify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content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observations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bills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perspective,</w:t>
      </w:r>
      <w:r w:rsidR="00574C7D">
        <w:t xml:space="preserve"> </w:t>
      </w:r>
      <w:r w:rsidRPr="009A0EAE">
        <w:t>reflect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consistent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Convention.</w:t>
      </w:r>
    </w:p>
    <w:p w:rsidR="00214A81" w:rsidRPr="009A0EAE" w:rsidRDefault="00214A81" w:rsidP="00574C7D">
      <w:pPr>
        <w:pStyle w:val="SingleTxtG"/>
      </w:pPr>
      <w:r w:rsidRPr="009A0EAE">
        <w:t>3.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promulgated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laws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meet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criteria: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Communication</w:t>
      </w:r>
      <w:r w:rsidR="00574C7D">
        <w:t xml:space="preserve"> </w:t>
      </w:r>
      <w:r w:rsidR="00214A81" w:rsidRPr="009A0EAE">
        <w:t>(2013)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(2014)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Councils</w:t>
      </w:r>
      <w:r w:rsidR="00574C7D">
        <w:t xml:space="preserve"> </w:t>
      </w:r>
      <w:r w:rsidR="00214A81" w:rsidRPr="009A0EAE">
        <w:t>(2014)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Criminal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(2014)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water</w:t>
      </w:r>
      <w:r w:rsidR="00574C7D">
        <w:t xml:space="preserve"> </w:t>
      </w:r>
      <w:r w:rsidR="00214A81" w:rsidRPr="009A0EAE">
        <w:t>resources,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management</w:t>
      </w:r>
      <w:r w:rsidR="00574C7D">
        <w:t xml:space="preserve"> </w:t>
      </w:r>
      <w:r w:rsidR="00214A81" w:rsidRPr="009A0EAE">
        <w:t>(2014)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Land</w:t>
      </w:r>
      <w:r w:rsidR="00574C7D">
        <w:t xml:space="preserve"> </w:t>
      </w:r>
      <w:r w:rsidR="00214A81" w:rsidRPr="009A0EAE">
        <w:t>Transport,</w:t>
      </w:r>
      <w:r w:rsidR="00574C7D">
        <w:t xml:space="preserve"> </w:t>
      </w:r>
      <w:r w:rsidR="00214A81" w:rsidRPr="009A0EAE">
        <w:t>Transit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Highway</w:t>
      </w:r>
      <w:r w:rsidR="00574C7D">
        <w:t xml:space="preserve"> </w:t>
      </w:r>
      <w:r w:rsidR="00214A81" w:rsidRPr="009A0EAE">
        <w:t>Safety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(2014)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General</w:t>
      </w:r>
      <w:r w:rsidR="00574C7D">
        <w:t xml:space="preserve"> </w:t>
      </w:r>
      <w:r w:rsidR="00214A81" w:rsidRPr="009A0EAE">
        <w:t>Procedure</w:t>
      </w:r>
      <w:r w:rsidR="00574C7D">
        <w:t xml:space="preserve"> </w:t>
      </w:r>
      <w:r w:rsidR="00214A81" w:rsidRPr="009A0EAE">
        <w:t>(2015)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Sport,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Recreation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(2015)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Intercultural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(2015)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Telecommunications</w:t>
      </w:r>
      <w:r w:rsidR="00574C7D">
        <w:t xml:space="preserve"> </w:t>
      </w:r>
      <w:r w:rsidR="00214A81" w:rsidRPr="009A0EAE">
        <w:t>(2015)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Economy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Knowledge</w:t>
      </w:r>
      <w:r w:rsidR="00574C7D">
        <w:t xml:space="preserve"> </w:t>
      </w:r>
      <w:r w:rsidR="00214A81" w:rsidRPr="009A0EAE">
        <w:t>(2016)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Territorial</w:t>
      </w:r>
      <w:r w:rsidR="00574C7D">
        <w:t xml:space="preserve"> </w:t>
      </w:r>
      <w:r w:rsidR="00214A81" w:rsidRPr="009A0EAE">
        <w:t>Organization,</w:t>
      </w:r>
      <w:r w:rsidR="00574C7D">
        <w:t xml:space="preserve"> </w:t>
      </w:r>
      <w:r w:rsidR="00214A81" w:rsidRPr="009A0EAE">
        <w:t>Self-Government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Decentralization</w:t>
      </w:r>
      <w:r w:rsidR="00574C7D">
        <w:t xml:space="preserve"> </w:t>
      </w:r>
      <w:r w:rsidR="00214A81" w:rsidRPr="009A0EAE">
        <w:t>(2016)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Safety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Institutions</w:t>
      </w:r>
      <w:r w:rsidR="00574C7D">
        <w:t xml:space="preserve"> </w:t>
      </w:r>
      <w:r w:rsidR="00214A81" w:rsidRPr="009A0EAE">
        <w:t>(2017)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Human</w:t>
      </w:r>
      <w:r w:rsidR="00574C7D">
        <w:t xml:space="preserve"> </w:t>
      </w:r>
      <w:r w:rsidR="00214A81" w:rsidRPr="009A0EAE">
        <w:t>Mobility</w:t>
      </w:r>
      <w:r w:rsidR="00574C7D">
        <w:t xml:space="preserve"> </w:t>
      </w:r>
      <w:r w:rsidR="00214A81" w:rsidRPr="009A0EAE">
        <w:t>(2017)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Higher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(2018)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Eradication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(2018)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Planning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Amazon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Territorial</w:t>
      </w:r>
      <w:r w:rsidR="00574C7D">
        <w:t xml:space="preserve"> </w:t>
      </w:r>
      <w:r w:rsidR="00214A81" w:rsidRPr="009A0EAE">
        <w:t>District</w:t>
      </w:r>
      <w:r w:rsidR="00574C7D">
        <w:t xml:space="preserve"> </w:t>
      </w:r>
      <w:r w:rsidR="00214A81" w:rsidRPr="009A0EAE">
        <w:t>(2018)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implementing</w:t>
      </w:r>
      <w:r w:rsidR="00574C7D">
        <w:t xml:space="preserve"> </w:t>
      </w:r>
      <w:r w:rsidR="00214A81" w:rsidRPr="009A0EAE">
        <w:t>regulations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Promoting</w:t>
      </w:r>
      <w:r w:rsidR="00574C7D">
        <w:t xml:space="preserve"> </w:t>
      </w:r>
      <w:r w:rsidR="00214A81" w:rsidRPr="009A0EAE">
        <w:t>Production,</w:t>
      </w:r>
      <w:r w:rsidR="00574C7D">
        <w:t xml:space="preserve"> </w:t>
      </w:r>
      <w:r w:rsidR="00214A81" w:rsidRPr="009A0EAE">
        <w:t>Attracting</w:t>
      </w:r>
      <w:r w:rsidR="00574C7D">
        <w:t xml:space="preserve"> </w:t>
      </w:r>
      <w:r w:rsidR="00214A81" w:rsidRPr="009A0EAE">
        <w:t>Investment,</w:t>
      </w:r>
      <w:r w:rsidR="00574C7D">
        <w:t xml:space="preserve"> </w:t>
      </w:r>
      <w:r w:rsidR="00214A81" w:rsidRPr="009A0EAE">
        <w:t>Job</w:t>
      </w:r>
      <w:r w:rsidR="00574C7D">
        <w:t xml:space="preserve"> </w:t>
      </w:r>
      <w:r w:rsidR="00214A81" w:rsidRPr="009A0EAE">
        <w:t>Creation,</w:t>
      </w:r>
      <w:r w:rsidR="00574C7D">
        <w:t xml:space="preserve"> </w:t>
      </w:r>
      <w:r w:rsidR="00214A81" w:rsidRPr="009A0EAE">
        <w:t>Stability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Fiscal</w:t>
      </w:r>
      <w:r w:rsidR="00574C7D">
        <w:t xml:space="preserve"> </w:t>
      </w:r>
      <w:r w:rsidR="00214A81" w:rsidRPr="009A0EAE">
        <w:t>Balance</w:t>
      </w:r>
      <w:r w:rsidR="00574C7D">
        <w:t xml:space="preserve"> </w:t>
      </w:r>
      <w:r w:rsidR="00214A81" w:rsidRPr="009A0EAE">
        <w:t>(2018)</w:t>
      </w:r>
      <w:r w:rsidR="006976E8">
        <w:t>.</w:t>
      </w:r>
    </w:p>
    <w:p w:rsidR="00214A81" w:rsidRPr="009A0EAE" w:rsidRDefault="00214A81" w:rsidP="00574C7D">
      <w:pPr>
        <w:pStyle w:val="SingleTxtG"/>
      </w:pPr>
      <w:r w:rsidRPr="009A0EAE">
        <w:t>4.</w:t>
      </w:r>
      <w:r w:rsidRPr="009A0EAE">
        <w:tab/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Promotion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Legislative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pending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tabling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examination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preliminary</w:t>
      </w:r>
      <w:r w:rsidR="00574C7D">
        <w:t xml:space="preserve"> </w:t>
      </w:r>
      <w:r w:rsidRPr="009A0EAE">
        <w:t>debate.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5.</w:t>
      </w:r>
      <w:r w:rsidRPr="009A0EAE">
        <w:tab/>
        <w:t>Ministerial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MIDUVI</w:t>
      </w:r>
      <w:r w:rsidR="00574C7D">
        <w:t xml:space="preserve"> </w:t>
      </w:r>
      <w:r w:rsidRPr="009A0EAE">
        <w:t>002-2018-05-16,</w:t>
      </w:r>
      <w:r w:rsidR="00574C7D">
        <w:t xml:space="preserve"> </w:t>
      </w:r>
      <w:r w:rsidRPr="009A0EAE">
        <w:t>contains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full</w:t>
      </w:r>
      <w:r w:rsidR="00574C7D">
        <w:t xml:space="preserve"> </w:t>
      </w:r>
      <w:r w:rsidRPr="009A0EAE">
        <w:t>compliance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relating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universal</w:t>
      </w:r>
      <w:r w:rsidR="00574C7D">
        <w:t xml:space="preserve"> </w:t>
      </w:r>
      <w:r w:rsidRPr="009A0EAE">
        <w:t>design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projects.</w:t>
      </w:r>
    </w:p>
    <w:p w:rsidR="00214A81" w:rsidRPr="009A0EAE" w:rsidRDefault="00214A81" w:rsidP="00574C7D">
      <w:pPr>
        <w:pStyle w:val="SingleTxtG"/>
      </w:pPr>
      <w:r w:rsidRPr="009A0EAE">
        <w:t>6.</w:t>
      </w:r>
      <w:r w:rsidRPr="009A0EAE">
        <w:tab/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implement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above-mentioned</w:t>
      </w:r>
      <w:r w:rsidR="00574C7D">
        <w:t xml:space="preserve"> </w:t>
      </w:r>
      <w:r w:rsidRPr="009A0EAE">
        <w:t>pieces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legislation,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resolutions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issued: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001-CONADIS-2018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20</w:t>
      </w:r>
      <w:r w:rsidR="00574C7D">
        <w:t xml:space="preserve"> </w:t>
      </w:r>
      <w:r w:rsidR="00214A81" w:rsidRPr="009A0EAE">
        <w:t>February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setting</w:t>
      </w:r>
      <w:r w:rsidR="00574C7D">
        <w:t xml:space="preserve"> </w:t>
      </w:r>
      <w:r w:rsidR="00214A81" w:rsidRPr="009A0EAE">
        <w:t>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governing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functioning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collegiate</w:t>
      </w:r>
      <w:r w:rsidR="00574C7D">
        <w:t xml:space="preserve"> </w:t>
      </w:r>
      <w:r w:rsidR="00214A81" w:rsidRPr="009A0EAE">
        <w:t>body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members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(CONADIS).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0002-CONADIS-2018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20</w:t>
      </w:r>
      <w:r w:rsidR="00574C7D">
        <w:t xml:space="preserve"> </w:t>
      </w:r>
      <w:r w:rsidR="00214A81" w:rsidRPr="009A0EAE">
        <w:t>February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Customs</w:t>
      </w:r>
      <w:r w:rsidR="00574C7D">
        <w:t xml:space="preserve"> </w:t>
      </w:r>
      <w:r w:rsidR="00214A81" w:rsidRPr="009A0EAE">
        <w:t>Service</w:t>
      </w:r>
      <w:r w:rsidR="00574C7D">
        <w:t xml:space="preserve"> </w:t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SENAE-2018-0082-RE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26</w:t>
      </w:r>
      <w:r w:rsidR="00574C7D">
        <w:t xml:space="preserve"> </w:t>
      </w:r>
      <w:r w:rsidR="00214A81" w:rsidRPr="009A0EAE">
        <w:t>April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policy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streamlining</w:t>
      </w:r>
      <w:r w:rsidR="00574C7D">
        <w:t xml:space="preserve"> </w:t>
      </w:r>
      <w:r w:rsidR="00214A81" w:rsidRPr="009A0EAE">
        <w:t>procedure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tax-exempt</w:t>
      </w:r>
      <w:r w:rsidR="00574C7D">
        <w:t xml:space="preserve"> </w:t>
      </w:r>
      <w:r w:rsidR="00214A81" w:rsidRPr="009A0EAE">
        <w:t>import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equipment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entities</w:t>
      </w:r>
      <w:r w:rsidR="00574C7D">
        <w:t xml:space="preserve"> </w:t>
      </w:r>
      <w:r w:rsidR="00214A81" w:rsidRPr="009A0EAE">
        <w:t>caring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0004-CONADIS-2018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27</w:t>
      </w:r>
      <w:r w:rsidR="00574C7D">
        <w:t xml:space="preserve"> </w:t>
      </w:r>
      <w:r w:rsidR="00214A81" w:rsidRPr="009A0EAE">
        <w:t>February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policy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registry</w:t>
      </w:r>
      <w:r w:rsidR="00574C7D">
        <w:t xml:space="preserve"> </w:t>
      </w:r>
      <w:r w:rsidR="00214A81" w:rsidRPr="009A0EAE">
        <w:t>services</w:t>
      </w:r>
      <w:r w:rsidR="00574C7D">
        <w:t xml:space="preserve"> </w:t>
      </w:r>
      <w:r w:rsidR="00214A81" w:rsidRPr="009A0EAE">
        <w:t>provided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National</w:t>
      </w:r>
      <w:r w:rsidR="00574C7D">
        <w:t xml:space="preserve"> </w:t>
      </w:r>
      <w:r w:rsidR="00214A81" w:rsidRPr="009A0EAE">
        <w:t>Transport</w:t>
      </w:r>
      <w:r w:rsidR="00574C7D">
        <w:t xml:space="preserve"> </w:t>
      </w:r>
      <w:r w:rsidR="00214A81" w:rsidRPr="009A0EAE">
        <w:t>Agency</w:t>
      </w:r>
      <w:r w:rsidR="00574C7D">
        <w:t xml:space="preserve"> </w:t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ANT-NACDSGRDI18-0000040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11</w:t>
      </w:r>
      <w:r w:rsidR="00574C7D">
        <w:t xml:space="preserve"> </w:t>
      </w:r>
      <w:r w:rsidR="00214A81" w:rsidRPr="009A0EAE">
        <w:t>June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laying</w:t>
      </w:r>
      <w:r w:rsidR="00574C7D">
        <w:t xml:space="preserve"> </w:t>
      </w:r>
      <w:r w:rsidR="00214A81" w:rsidRPr="009A0EAE">
        <w:t>down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procedure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identifying</w:t>
      </w:r>
      <w:r w:rsidR="00574C7D">
        <w:t xml:space="preserve"> </w:t>
      </w:r>
      <w:r w:rsidR="00214A81" w:rsidRPr="009A0EAE">
        <w:t>vehicles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transport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6976E8">
        <w:t xml:space="preserve"> </w:t>
      </w:r>
      <w:r w:rsidR="00214A81" w:rsidRPr="009A0EAE">
        <w:t>0005-CONADIS-2018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extending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validity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cards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until</w:t>
      </w:r>
      <w:r w:rsidR="00574C7D">
        <w:t xml:space="preserve"> </w:t>
      </w:r>
      <w:r w:rsidR="00214A81" w:rsidRPr="009A0EAE">
        <w:t>31</w:t>
      </w:r>
      <w:r w:rsidR="00574C7D">
        <w:t xml:space="preserve"> </w:t>
      </w:r>
      <w:r w:rsidR="00214A81" w:rsidRPr="009A0EAE">
        <w:t>December</w:t>
      </w:r>
      <w:r w:rsidR="00574C7D">
        <w:t xml:space="preserve"> </w:t>
      </w:r>
      <w:r w:rsidR="00214A81" w:rsidRPr="009A0EAE">
        <w:t>2019.</w:t>
      </w:r>
    </w:p>
    <w:p w:rsidR="00214A81" w:rsidRPr="009A0EAE" w:rsidRDefault="00214A81" w:rsidP="00574C7D">
      <w:pPr>
        <w:pStyle w:val="SingleTxtG"/>
      </w:pPr>
      <w:r w:rsidRPr="009A0EAE">
        <w:t>7.</w:t>
      </w:r>
      <w:r w:rsidRPr="009A0EAE">
        <w:tab/>
        <w:t>Ecuador,</w:t>
      </w:r>
      <w:r w:rsidR="00574C7D">
        <w:t xml:space="preserve"> </w:t>
      </w:r>
      <w:r w:rsidRPr="009A0EAE">
        <w:t>together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Paraguay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Brazil,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proponent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Marrakesh</w:t>
      </w:r>
      <w:r w:rsidR="00574C7D">
        <w:t xml:space="preserve"> </w:t>
      </w:r>
      <w:r w:rsidRPr="009A0EAE">
        <w:t>Treaty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Facilitate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Works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Blind,</w:t>
      </w:r>
      <w:r w:rsidR="00574C7D">
        <w:t xml:space="preserve"> </w:t>
      </w:r>
      <w:r w:rsidRPr="009A0EAE">
        <w:t>Visually</w:t>
      </w:r>
      <w:r w:rsidR="00574C7D">
        <w:t xml:space="preserve"> </w:t>
      </w:r>
      <w:r w:rsidRPr="009A0EAE">
        <w:t>Impaired,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Otherwise</w:t>
      </w:r>
      <w:r w:rsidR="00574C7D">
        <w:t xml:space="preserve"> </w:t>
      </w:r>
      <w:r w:rsidRPr="009A0EAE">
        <w:t>Print</w:t>
      </w:r>
      <w:r w:rsidR="00574C7D">
        <w:t xml:space="preserve"> </w:t>
      </w:r>
      <w:r w:rsidRPr="009A0EAE">
        <w:t>Disabled.</w:t>
      </w:r>
      <w:r w:rsidR="00FD0AB1">
        <w:t xml:space="preserve"> </w:t>
      </w:r>
      <w:r w:rsidRPr="009A0EAE">
        <w:t>In</w:t>
      </w:r>
      <w:r w:rsidR="00574C7D">
        <w:t xml:space="preserve"> </w:t>
      </w:r>
      <w:r w:rsidRPr="009A0EAE">
        <w:t>acceding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ratifying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instrument,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fleshed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regulatory</w:t>
      </w:r>
      <w:r w:rsidR="00574C7D">
        <w:t xml:space="preserve"> </w:t>
      </w:r>
      <w:r w:rsidRPr="009A0EAE">
        <w:t>framework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visually</w:t>
      </w:r>
      <w:r w:rsidR="00574C7D">
        <w:t xml:space="preserve"> </w:t>
      </w:r>
      <w:r w:rsidRPr="009A0EAE">
        <w:t>impaired,</w:t>
      </w:r>
      <w:r w:rsidR="00574C7D">
        <w:t xml:space="preserve"> </w:t>
      </w:r>
      <w:r w:rsidRPr="009A0EAE">
        <w:t>thereby</w:t>
      </w:r>
      <w:r w:rsidR="00574C7D">
        <w:t xml:space="preserve"> </w:t>
      </w:r>
      <w:r w:rsidRPr="009A0EAE">
        <w:t>facilitating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works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accessible</w:t>
      </w:r>
      <w:r w:rsidR="00574C7D">
        <w:t xml:space="preserve"> </w:t>
      </w:r>
      <w:r w:rsidRPr="009A0EAE">
        <w:t>formats.</w:t>
      </w:r>
      <w:r w:rsidR="00574C7D">
        <w:t xml:space="preserve"> </w:t>
      </w:r>
    </w:p>
    <w:p w:rsidR="00214A81" w:rsidRPr="009A0EAE" w:rsidRDefault="00214A81" w:rsidP="00C94EC6">
      <w:pPr>
        <w:pStyle w:val="H23G"/>
      </w:pPr>
      <w:bookmarkStart w:id="2" w:name="_Toc523242000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</w:t>
      </w:r>
      <w:bookmarkEnd w:id="2"/>
    </w:p>
    <w:p w:rsidR="00214A81" w:rsidRPr="009A0EAE" w:rsidRDefault="00214A81" w:rsidP="00574C7D">
      <w:pPr>
        <w:pStyle w:val="SingleTxtG"/>
      </w:pPr>
      <w:r w:rsidRPr="009A0EAE">
        <w:t>8.</w:t>
      </w:r>
      <w:r w:rsidRPr="009A0EAE">
        <w:tab/>
        <w:t>The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Secretariat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dissolved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Executive</w:t>
      </w:r>
      <w:r w:rsidR="00574C7D">
        <w:t xml:space="preserve"> </w:t>
      </w:r>
      <w:r w:rsidRPr="009A0EAE">
        <w:t>Decree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1047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25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2016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view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decentralizing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future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cross-cutting</w:t>
      </w:r>
      <w:r w:rsidR="00574C7D">
        <w:t xml:space="preserve"> </w:t>
      </w:r>
      <w:r w:rsidRPr="009A0EAE">
        <w:t>approach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encompasses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entire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sector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directly</w:t>
      </w:r>
      <w:r w:rsidR="00574C7D">
        <w:t xml:space="preserve"> </w:t>
      </w:r>
      <w:r w:rsidRPr="009A0EAE">
        <w:t>involves</w:t>
      </w:r>
      <w:r w:rsidR="00574C7D">
        <w:t xml:space="preserve"> </w:t>
      </w:r>
      <w:r w:rsidRPr="009A0EAE">
        <w:t>various</w:t>
      </w:r>
      <w:r w:rsidR="00FD0AB1">
        <w:t xml:space="preserve"> </w:t>
      </w:r>
      <w:r w:rsidRPr="009A0EAE">
        <w:t>authorities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Labour,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Urban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Housing,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Industry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Productivity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Telecommunications,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oversight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CONADIS,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</w:p>
    <w:p w:rsidR="00214A81" w:rsidRPr="009A0EAE" w:rsidRDefault="00214A81" w:rsidP="00574C7D">
      <w:pPr>
        <w:pStyle w:val="SingleTxtG"/>
      </w:pPr>
      <w:r w:rsidRPr="009A0EAE">
        <w:t>9.</w:t>
      </w:r>
      <w:r w:rsidRPr="009A0EAE">
        <w:tab/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156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empowered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formulate,</w:t>
      </w:r>
      <w:r w:rsidR="00574C7D">
        <w:t xml:space="preserve"> </w:t>
      </w:r>
      <w:r w:rsidRPr="009A0EAE">
        <w:t>mainstream,</w:t>
      </w:r>
      <w:r w:rsidR="00574C7D">
        <w:t xml:space="preserve"> </w:t>
      </w:r>
      <w:r w:rsidRPr="009A0EAE">
        <w:t>monitor,</w:t>
      </w:r>
      <w:r w:rsidR="00574C7D">
        <w:t xml:space="preserve"> </w:t>
      </w:r>
      <w:r w:rsidRPr="009A0EAE">
        <w:t>follow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evaluate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disability.</w:t>
      </w:r>
    </w:p>
    <w:p w:rsidR="00214A81" w:rsidRPr="009A0EAE" w:rsidRDefault="00214A81" w:rsidP="00574C7D">
      <w:pPr>
        <w:pStyle w:val="SingleTxtG"/>
      </w:pPr>
      <w:r w:rsidRPr="009A0EAE">
        <w:t>10.</w:t>
      </w:r>
      <w:r w:rsidRPr="009A0EAE">
        <w:tab/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body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coordinates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implementation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coordinates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policy-making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executive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planning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cross-cutting</w:t>
      </w:r>
      <w:r w:rsidR="00574C7D">
        <w:t xml:space="preserve"> </w:t>
      </w:r>
      <w:r w:rsidRPr="009A0EAE">
        <w:t>implementation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2017–2021,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entitled</w:t>
      </w:r>
      <w:r w:rsidR="00574C7D">
        <w:t xml:space="preserve"> </w:t>
      </w:r>
      <w:r w:rsidR="00E42790">
        <w:t>“</w:t>
      </w:r>
      <w:r w:rsidRPr="009A0EAE">
        <w:t>Lifelong</w:t>
      </w:r>
      <w:r w:rsidR="00574C7D">
        <w:t xml:space="preserve"> </w:t>
      </w:r>
      <w:r w:rsidRPr="009A0EAE">
        <w:t>Rights</w:t>
      </w:r>
      <w:r w:rsidR="00E42790">
        <w:t>”</w:t>
      </w:r>
      <w:r w:rsidRPr="009A0EAE">
        <w:t>.</w:t>
      </w:r>
    </w:p>
    <w:p w:rsidR="00214A81" w:rsidRPr="009A0EAE" w:rsidRDefault="00214A81" w:rsidP="00C94EC6">
      <w:pPr>
        <w:pStyle w:val="H23G"/>
      </w:pPr>
      <w:bookmarkStart w:id="3" w:name="_Toc523242001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3</w:t>
      </w:r>
      <w:r w:rsidR="00574C7D">
        <w:t xml:space="preserve"> </w:t>
      </w:r>
      <w:bookmarkEnd w:id="3"/>
    </w:p>
    <w:p w:rsidR="00214A81" w:rsidRPr="009A0EAE" w:rsidRDefault="00214A81" w:rsidP="00574C7D">
      <w:pPr>
        <w:pStyle w:val="SingleTxtG"/>
      </w:pPr>
      <w:r w:rsidRPr="009A0EAE">
        <w:t>11.</w:t>
      </w:r>
      <w:r w:rsidRPr="009A0EAE">
        <w:tab/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156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Councils,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Official</w:t>
      </w:r>
      <w:r w:rsidR="00574C7D">
        <w:t xml:space="preserve"> </w:t>
      </w:r>
      <w:r w:rsidRPr="009A0EAE">
        <w:t>Gazette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283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7</w:t>
      </w:r>
      <w:r w:rsidR="00574C7D">
        <w:t xml:space="preserve"> </w:t>
      </w:r>
      <w:r w:rsidRPr="009A0EAE">
        <w:t>July</w:t>
      </w:r>
      <w:r w:rsidR="00574C7D">
        <w:t xml:space="preserve"> </w:t>
      </w:r>
      <w:r w:rsidRPr="009A0EAE">
        <w:t>2014,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lastRenderedPageBreak/>
        <w:t>composition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duties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Councils.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7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State,</w:t>
      </w:r>
      <w:r w:rsidR="00574C7D">
        <w:t xml:space="preserve"> </w:t>
      </w:r>
      <w:r w:rsidRPr="009A0EAE">
        <w:t>selected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criteria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representation</w:t>
      </w:r>
      <w:r w:rsidR="006958FA">
        <w:t>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12.</w:t>
      </w:r>
      <w:r w:rsidRPr="009A0EAE">
        <w:tab/>
        <w:t>Each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composed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10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corresponding</w:t>
      </w:r>
      <w:r w:rsidR="00574C7D">
        <w:t xml:space="preserve"> </w:t>
      </w:r>
      <w:r w:rsidRPr="009A0EAE">
        <w:t>alternates.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composition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collegiate</w:t>
      </w:r>
      <w:r w:rsidR="00574C7D">
        <w:t xml:space="preserve"> </w:t>
      </w:r>
      <w:r w:rsidRPr="009A0EAE">
        <w:t>body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follows:</w:t>
      </w:r>
    </w:p>
    <w:p w:rsidR="00214A81" w:rsidRPr="009A0EAE" w:rsidRDefault="006958FA" w:rsidP="006958FA">
      <w:pPr>
        <w:pStyle w:val="H23G"/>
      </w:pPr>
      <w:r>
        <w:tab/>
      </w:r>
      <w:r>
        <w:tab/>
      </w:r>
      <w:r w:rsidR="00214A81" w:rsidRPr="009A0EAE">
        <w:t>Civil</w:t>
      </w:r>
      <w:r w:rsidR="00574C7D">
        <w:t xml:space="preserve"> </w:t>
      </w:r>
      <w:r w:rsidR="00214A81" w:rsidRPr="009A0EAE">
        <w:t>society: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type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disability,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alternate: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disability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intellectual</w:t>
      </w:r>
      <w:r w:rsidR="00574C7D">
        <w:t xml:space="preserve"> </w:t>
      </w:r>
      <w:r w:rsidR="00214A81" w:rsidRPr="009A0EAE">
        <w:t>disability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visual</w:t>
      </w:r>
      <w:r w:rsidR="00574C7D">
        <w:t xml:space="preserve"> </w:t>
      </w:r>
      <w:r w:rsidR="00214A81" w:rsidRPr="009A0EAE">
        <w:t>impairment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impairment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psychosocial</w:t>
      </w:r>
      <w:r w:rsidR="00574C7D">
        <w:t xml:space="preserve"> </w:t>
      </w:r>
      <w:r w:rsidR="00214A81" w:rsidRPr="009A0EAE">
        <w:t>disability.</w:t>
      </w:r>
    </w:p>
    <w:p w:rsidR="00214A81" w:rsidRPr="009A0EAE" w:rsidRDefault="001D0ACE" w:rsidP="001D0ACE">
      <w:pPr>
        <w:pStyle w:val="H23G"/>
      </w:pPr>
      <w:r>
        <w:tab/>
      </w:r>
      <w:r>
        <w:tab/>
      </w:r>
      <w:r w:rsidR="00214A81" w:rsidRPr="009A0EAE">
        <w:t>State: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designated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five</w:t>
      </w:r>
      <w:r w:rsidR="00574C7D">
        <w:t xml:space="preserve"> </w:t>
      </w:r>
      <w:r w:rsidR="00214A81" w:rsidRPr="009A0EAE">
        <w:t>branches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State,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alternate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executive</w:t>
      </w:r>
      <w:r w:rsidR="00574C7D">
        <w:t xml:space="preserve"> </w:t>
      </w:r>
      <w:r w:rsidR="00214A81" w:rsidRPr="009A0EAE">
        <w:t>branch</w:t>
      </w:r>
      <w:r w:rsidR="00574C7D">
        <w:t xml:space="preserve"> </w:t>
      </w:r>
      <w:r w:rsidR="00214A81" w:rsidRPr="009A0EAE">
        <w:t>(a</w:t>
      </w:r>
      <w:r w:rsidR="00574C7D">
        <w:t xml:space="preserve"> </w:t>
      </w:r>
      <w:r w:rsidR="00214A81" w:rsidRPr="009A0EAE">
        <w:t>government</w:t>
      </w:r>
      <w:r w:rsidR="00574C7D">
        <w:t xml:space="preserve"> </w:t>
      </w:r>
      <w:r w:rsidR="00214A81" w:rsidRPr="009A0EAE">
        <w:t>minister)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legislature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judiciary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electoral</w:t>
      </w:r>
      <w:r w:rsidR="00574C7D">
        <w:t xml:space="preserve"> </w:t>
      </w:r>
      <w:r w:rsidR="00214A81" w:rsidRPr="009A0EAE">
        <w:t>branch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One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transparency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control</w:t>
      </w:r>
      <w:r w:rsidR="00574C7D">
        <w:t xml:space="preserve"> </w:t>
      </w:r>
      <w:r w:rsidR="00214A81" w:rsidRPr="009A0EAE">
        <w:t>branch</w:t>
      </w:r>
    </w:p>
    <w:p w:rsidR="00214A81" w:rsidRPr="009A0EAE" w:rsidRDefault="00214A81" w:rsidP="00574C7D">
      <w:pPr>
        <w:pStyle w:val="SingleTxtG"/>
      </w:pPr>
      <w:r w:rsidRPr="009A0EAE">
        <w:t>13.</w:t>
      </w:r>
      <w:r w:rsidRPr="009A0EAE">
        <w:tab/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elected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public,</w:t>
      </w:r>
      <w:r w:rsidR="00574C7D">
        <w:t xml:space="preserve"> </w:t>
      </w:r>
      <w:r w:rsidRPr="009A0EAE">
        <w:t>merit-based</w:t>
      </w:r>
      <w:r w:rsidR="00574C7D">
        <w:t xml:space="preserve"> </w:t>
      </w:r>
      <w:r w:rsidRPr="009A0EAE">
        <w:t>competition</w:t>
      </w:r>
      <w:r w:rsidR="00574C7D">
        <w:t xml:space="preserve"> </w:t>
      </w:r>
      <w:r w:rsidRPr="009A0EAE">
        <w:t>convened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Citizen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Control.</w:t>
      </w:r>
      <w:r w:rsidR="00574C7D">
        <w:t xml:space="preserve"> </w:t>
      </w:r>
      <w:r w:rsidRPr="009A0EAE">
        <w:t>Applicants</w:t>
      </w:r>
      <w:r w:rsidR="00574C7D">
        <w:t xml:space="preserve"> </w:t>
      </w:r>
      <w:r w:rsidRPr="009A0EAE">
        <w:t>must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backing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one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organizations.</w:t>
      </w:r>
    </w:p>
    <w:p w:rsidR="00214A81" w:rsidRPr="009A0EAE" w:rsidRDefault="00214A81" w:rsidP="001D0ACE">
      <w:pPr>
        <w:pStyle w:val="SingleTxtG"/>
        <w:spacing w:after="240"/>
      </w:pPr>
      <w:r w:rsidRPr="009A0EAE">
        <w:t>14.</w:t>
      </w:r>
      <w:r w:rsidRPr="009A0EAE">
        <w:tab/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composed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branches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government,</w:t>
      </w:r>
      <w:r w:rsidR="00574C7D">
        <w:t xml:space="preserve"> </w:t>
      </w:r>
      <w:r w:rsidRPr="009A0EAE">
        <w:t>each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respective</w:t>
      </w:r>
      <w:r w:rsidR="00574C7D">
        <w:t xml:space="preserve"> </w:t>
      </w:r>
      <w:r w:rsidRPr="009A0EAE">
        <w:t>alternate.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four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(in</w:t>
      </w:r>
      <w:r w:rsidR="00574C7D">
        <w:t xml:space="preserve"> </w:t>
      </w:r>
      <w:r w:rsidRPr="009A0EAE">
        <w:t>addition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Disability)</w:t>
      </w:r>
      <w:r w:rsidR="00574C7D">
        <w:t xml:space="preserve"> </w:t>
      </w:r>
      <w:r w:rsidRPr="009A0EAE">
        <w:t>are: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6"/>
        <w:gridCol w:w="3814"/>
      </w:tblGrid>
      <w:tr w:rsidR="00214A81" w:rsidRPr="001D0ACE" w:rsidTr="009E3E78">
        <w:trPr>
          <w:trHeight w:val="240"/>
          <w:tblHeader/>
        </w:trPr>
        <w:tc>
          <w:tcPr>
            <w:tcW w:w="35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14A81" w:rsidRPr="001D0ACE" w:rsidRDefault="00214A81" w:rsidP="001D0AC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D0ACE">
              <w:rPr>
                <w:i/>
                <w:sz w:val="16"/>
              </w:rPr>
              <w:t>Council</w:t>
            </w:r>
          </w:p>
        </w:tc>
        <w:tc>
          <w:tcPr>
            <w:tcW w:w="3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0" w:type="dxa"/>
            </w:tcMar>
            <w:vAlign w:val="bottom"/>
          </w:tcPr>
          <w:p w:rsidR="00214A81" w:rsidRPr="001D0ACE" w:rsidRDefault="00214A81" w:rsidP="001D0AC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D0ACE">
              <w:rPr>
                <w:i/>
                <w:sz w:val="16"/>
              </w:rPr>
              <w:t>Civil</w:t>
            </w:r>
            <w:r w:rsidR="00574C7D" w:rsidRPr="001D0ACE">
              <w:rPr>
                <w:i/>
                <w:sz w:val="16"/>
              </w:rPr>
              <w:t xml:space="preserve"> </w:t>
            </w:r>
            <w:r w:rsidRPr="001D0ACE">
              <w:rPr>
                <w:i/>
                <w:sz w:val="16"/>
              </w:rPr>
              <w:t>society</w:t>
            </w:r>
            <w:r w:rsidR="00574C7D" w:rsidRPr="001D0ACE">
              <w:rPr>
                <w:i/>
                <w:sz w:val="16"/>
              </w:rPr>
              <w:t xml:space="preserve"> </w:t>
            </w:r>
            <w:r w:rsidRPr="001D0ACE">
              <w:rPr>
                <w:i/>
                <w:sz w:val="16"/>
              </w:rPr>
              <w:t>representatives</w:t>
            </w:r>
          </w:p>
        </w:tc>
      </w:tr>
      <w:tr w:rsidR="00214A81" w:rsidRPr="001D0ACE" w:rsidTr="009E3E78">
        <w:trPr>
          <w:trHeight w:hRule="exact" w:val="113"/>
        </w:trPr>
        <w:tc>
          <w:tcPr>
            <w:tcW w:w="3556" w:type="dxa"/>
            <w:tcBorders>
              <w:top w:val="single" w:sz="12" w:space="0" w:color="auto"/>
            </w:tcBorders>
            <w:shd w:val="clear" w:color="auto" w:fill="auto"/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N</w:t>
            </w:r>
          </w:p>
        </w:tc>
        <w:tc>
          <w:tcPr>
            <w:tcW w:w="3814" w:type="dxa"/>
            <w:tcBorders>
              <w:top w:val="single" w:sz="12" w:space="0" w:color="auto"/>
            </w:tcBorders>
            <w:shd w:val="clear" w:color="auto" w:fill="auto"/>
            <w:tcMar>
              <w:right w:w="0" w:type="dxa"/>
            </w:tcMar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214A81" w:rsidRPr="001D0ACE" w:rsidTr="009E3E78">
        <w:trPr>
          <w:trHeight w:val="240"/>
        </w:trPr>
        <w:tc>
          <w:tcPr>
            <w:tcW w:w="3556" w:type="dxa"/>
            <w:shd w:val="clear" w:color="auto" w:fill="auto"/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National</w:t>
            </w:r>
            <w:r w:rsidR="00574C7D" w:rsidRPr="001D0ACE">
              <w:t xml:space="preserve"> </w:t>
            </w:r>
            <w:r w:rsidRPr="001D0ACE">
              <w:t>Council</w:t>
            </w:r>
            <w:r w:rsidR="00574C7D" w:rsidRPr="001D0ACE">
              <w:t xml:space="preserve"> </w:t>
            </w:r>
            <w:r w:rsidRPr="001D0ACE">
              <w:t>on</w:t>
            </w:r>
            <w:r w:rsidR="00574C7D" w:rsidRPr="001D0ACE">
              <w:t xml:space="preserve"> </w:t>
            </w:r>
            <w:r w:rsidRPr="001D0ACE">
              <w:t>Gender</w:t>
            </w:r>
            <w:r w:rsidR="00574C7D" w:rsidRPr="001D0ACE">
              <w:t xml:space="preserve"> </w:t>
            </w:r>
            <w:r w:rsidRPr="001D0ACE">
              <w:t>Equality</w:t>
            </w:r>
          </w:p>
        </w:tc>
        <w:tc>
          <w:tcPr>
            <w:tcW w:w="3814" w:type="dxa"/>
            <w:shd w:val="clear" w:color="auto" w:fill="auto"/>
            <w:tcMar>
              <w:right w:w="0" w:type="dxa"/>
            </w:tcMar>
          </w:tcPr>
          <w:p w:rsidR="00214A81" w:rsidRPr="001D0ACE" w:rsidRDefault="00214A81" w:rsidP="009E3E78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5</w:t>
            </w:r>
            <w:r w:rsidR="00574C7D" w:rsidRPr="001D0ACE">
              <w:t xml:space="preserve"> </w:t>
            </w:r>
            <w:r w:rsidRPr="001D0ACE">
              <w:t>(</w:t>
            </w:r>
            <w:r w:rsidR="009E3E78">
              <w:t>3</w:t>
            </w:r>
            <w:r w:rsidR="00574C7D" w:rsidRPr="001D0ACE">
              <w:t xml:space="preserve"> </w:t>
            </w:r>
            <w:r w:rsidRPr="001D0ACE">
              <w:t>women,</w:t>
            </w:r>
            <w:r w:rsidR="00574C7D" w:rsidRPr="001D0ACE">
              <w:t xml:space="preserve"> </w:t>
            </w:r>
            <w:r w:rsidR="009E3E78">
              <w:t>1</w:t>
            </w:r>
            <w:r w:rsidR="00574C7D" w:rsidRPr="001D0ACE">
              <w:t xml:space="preserve"> </w:t>
            </w:r>
            <w:r w:rsidRPr="001D0ACE">
              <w:t>man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="009E3E78">
              <w:t>1</w:t>
            </w:r>
            <w:r w:rsidR="00574C7D" w:rsidRPr="001D0ACE">
              <w:t xml:space="preserve"> </w:t>
            </w:r>
            <w:r w:rsidRPr="001D0ACE">
              <w:t>member</w:t>
            </w:r>
            <w:r w:rsidR="00574C7D" w:rsidRPr="001D0ACE">
              <w:t xml:space="preserve"> </w:t>
            </w:r>
            <w:r w:rsidRPr="001D0ACE">
              <w:t>of</w:t>
            </w:r>
            <w:r w:rsidR="00574C7D" w:rsidRPr="001D0ACE">
              <w:t xml:space="preserve"> </w:t>
            </w:r>
            <w:r w:rsidRPr="001D0ACE">
              <w:t>the</w:t>
            </w:r>
            <w:r w:rsidR="00574C7D" w:rsidRPr="001D0ACE">
              <w:t xml:space="preserve"> </w:t>
            </w:r>
            <w:r w:rsidRPr="001D0ACE">
              <w:t>lesbian,</w:t>
            </w:r>
            <w:r w:rsidR="00574C7D" w:rsidRPr="001D0ACE">
              <w:t xml:space="preserve"> </w:t>
            </w:r>
            <w:r w:rsidRPr="001D0ACE">
              <w:t>gay,</w:t>
            </w:r>
            <w:r w:rsidR="00574C7D" w:rsidRPr="001D0ACE">
              <w:t xml:space="preserve"> </w:t>
            </w:r>
            <w:r w:rsidRPr="001D0ACE">
              <w:t>bisexual,</w:t>
            </w:r>
            <w:r w:rsidR="00574C7D" w:rsidRPr="001D0ACE">
              <w:t xml:space="preserve"> </w:t>
            </w:r>
            <w:r w:rsidRPr="001D0ACE">
              <w:t>transgender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Pr="001D0ACE">
              <w:t>intersex</w:t>
            </w:r>
            <w:r w:rsidR="00574C7D" w:rsidRPr="001D0ACE">
              <w:t xml:space="preserve"> </w:t>
            </w:r>
            <w:r w:rsidRPr="001D0ACE">
              <w:t>community)</w:t>
            </w:r>
          </w:p>
        </w:tc>
      </w:tr>
      <w:tr w:rsidR="00214A81" w:rsidRPr="001D0ACE" w:rsidTr="009E3E78">
        <w:trPr>
          <w:trHeight w:val="240"/>
        </w:trPr>
        <w:tc>
          <w:tcPr>
            <w:tcW w:w="3556" w:type="dxa"/>
            <w:shd w:val="clear" w:color="auto" w:fill="auto"/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National</w:t>
            </w:r>
            <w:r w:rsidR="00574C7D" w:rsidRPr="001D0ACE">
              <w:t xml:space="preserve"> </w:t>
            </w:r>
            <w:r w:rsidRPr="001D0ACE">
              <w:t>Council</w:t>
            </w:r>
            <w:r w:rsidR="00574C7D" w:rsidRPr="001D0ACE">
              <w:t xml:space="preserve"> </w:t>
            </w:r>
            <w:r w:rsidRPr="001D0ACE">
              <w:t>on</w:t>
            </w:r>
            <w:r w:rsidR="00574C7D" w:rsidRPr="001D0ACE">
              <w:t xml:space="preserve"> </w:t>
            </w:r>
            <w:r w:rsidRPr="001D0ACE">
              <w:t>the</w:t>
            </w:r>
            <w:r w:rsidR="00574C7D" w:rsidRPr="001D0ACE">
              <w:t xml:space="preserve"> </w:t>
            </w:r>
            <w:r w:rsidRPr="001D0ACE">
              <w:t>Equality</w:t>
            </w:r>
            <w:r w:rsidR="00574C7D" w:rsidRPr="001D0ACE">
              <w:t xml:space="preserve"> </w:t>
            </w:r>
            <w:r w:rsidRPr="001D0ACE">
              <w:t>of</w:t>
            </w:r>
            <w:r w:rsidR="00574C7D" w:rsidRPr="001D0ACE">
              <w:t xml:space="preserve"> </w:t>
            </w:r>
            <w:r w:rsidRPr="001D0ACE">
              <w:t>Peoples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Pr="001D0ACE">
              <w:t>Nationalities</w:t>
            </w:r>
          </w:p>
        </w:tc>
        <w:tc>
          <w:tcPr>
            <w:tcW w:w="3814" w:type="dxa"/>
            <w:shd w:val="clear" w:color="auto" w:fill="auto"/>
            <w:tcMar>
              <w:right w:w="0" w:type="dxa"/>
            </w:tcMar>
          </w:tcPr>
          <w:p w:rsidR="00214A81" w:rsidRPr="001D0ACE" w:rsidRDefault="00214A81" w:rsidP="00070FD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5</w:t>
            </w:r>
            <w:r w:rsidR="00574C7D" w:rsidRPr="001D0ACE">
              <w:t xml:space="preserve"> </w:t>
            </w:r>
            <w:r w:rsidRPr="001D0ACE">
              <w:t>(</w:t>
            </w:r>
            <w:r w:rsidR="009E3E78">
              <w:t>1</w:t>
            </w:r>
            <w:r w:rsidR="00574C7D" w:rsidRPr="001D0ACE">
              <w:t xml:space="preserve"> </w:t>
            </w:r>
            <w:r w:rsidRPr="001D0ACE">
              <w:t>Montubio,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Afro-Ecuadorian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="00070FD2">
              <w:t>3</w:t>
            </w:r>
            <w:r w:rsidR="00574C7D" w:rsidRPr="001D0ACE">
              <w:t xml:space="preserve"> </w:t>
            </w:r>
            <w:r w:rsidRPr="001D0ACE">
              <w:t>indigenous</w:t>
            </w:r>
            <w:r w:rsidR="00574C7D" w:rsidRPr="001D0ACE">
              <w:t xml:space="preserve"> </w:t>
            </w:r>
            <w:r w:rsidRPr="001D0ACE">
              <w:t>persons)</w:t>
            </w:r>
          </w:p>
        </w:tc>
      </w:tr>
      <w:tr w:rsidR="00214A81" w:rsidRPr="001D0ACE" w:rsidTr="009E3E78">
        <w:trPr>
          <w:trHeight w:val="240"/>
        </w:trPr>
        <w:tc>
          <w:tcPr>
            <w:tcW w:w="3556" w:type="dxa"/>
            <w:shd w:val="clear" w:color="auto" w:fill="auto"/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National</w:t>
            </w:r>
            <w:r w:rsidR="00574C7D" w:rsidRPr="001D0ACE">
              <w:t xml:space="preserve"> </w:t>
            </w:r>
            <w:r w:rsidRPr="001D0ACE">
              <w:t>Council</w:t>
            </w:r>
            <w:r w:rsidR="00574C7D" w:rsidRPr="001D0ACE">
              <w:t xml:space="preserve"> </w:t>
            </w:r>
            <w:r w:rsidRPr="001D0ACE">
              <w:t>on</w:t>
            </w:r>
            <w:r w:rsidR="00574C7D" w:rsidRPr="001D0ACE">
              <w:t xml:space="preserve"> </w:t>
            </w:r>
            <w:r w:rsidRPr="001D0ACE">
              <w:t>Intergenerational</w:t>
            </w:r>
            <w:r w:rsidR="00574C7D" w:rsidRPr="001D0ACE">
              <w:t xml:space="preserve"> </w:t>
            </w:r>
            <w:r w:rsidRPr="001D0ACE">
              <w:t>Equality</w:t>
            </w:r>
          </w:p>
        </w:tc>
        <w:tc>
          <w:tcPr>
            <w:tcW w:w="3814" w:type="dxa"/>
            <w:shd w:val="clear" w:color="auto" w:fill="auto"/>
            <w:tcMar>
              <w:right w:w="0" w:type="dxa"/>
            </w:tcMar>
          </w:tcPr>
          <w:p w:rsidR="00214A81" w:rsidRPr="001D0ACE" w:rsidRDefault="00214A81" w:rsidP="00070FD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5</w:t>
            </w:r>
            <w:r w:rsidR="00574C7D" w:rsidRPr="001D0ACE">
              <w:t xml:space="preserve"> </w:t>
            </w:r>
            <w:r w:rsidRPr="001D0ACE">
              <w:t>(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teenage</w:t>
            </w:r>
            <w:r w:rsidR="00574C7D" w:rsidRPr="001D0ACE">
              <w:t xml:space="preserve"> </w:t>
            </w:r>
            <w:r w:rsidRPr="001D0ACE">
              <w:t>boy,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teenage</w:t>
            </w:r>
            <w:r w:rsidR="00574C7D" w:rsidRPr="001D0ACE">
              <w:t xml:space="preserve"> </w:t>
            </w:r>
            <w:r w:rsidRPr="001D0ACE">
              <w:t>girl,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young</w:t>
            </w:r>
            <w:r w:rsidR="00574C7D" w:rsidRPr="001D0ACE">
              <w:t xml:space="preserve"> </w:t>
            </w:r>
            <w:r w:rsidRPr="001D0ACE">
              <w:t>man,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young</w:t>
            </w:r>
            <w:r w:rsidR="00574C7D" w:rsidRPr="001D0ACE">
              <w:t xml:space="preserve"> </w:t>
            </w:r>
            <w:r w:rsidRPr="001D0ACE">
              <w:t>woman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older</w:t>
            </w:r>
            <w:r w:rsidR="00574C7D" w:rsidRPr="001D0ACE">
              <w:t xml:space="preserve"> </w:t>
            </w:r>
            <w:r w:rsidRPr="001D0ACE">
              <w:t>woman)</w:t>
            </w:r>
          </w:p>
        </w:tc>
      </w:tr>
      <w:tr w:rsidR="00214A81" w:rsidRPr="001D0ACE" w:rsidTr="009E3E78">
        <w:trPr>
          <w:trHeight w:val="240"/>
        </w:trPr>
        <w:tc>
          <w:tcPr>
            <w:tcW w:w="3556" w:type="dxa"/>
            <w:shd w:val="clear" w:color="auto" w:fill="auto"/>
          </w:tcPr>
          <w:p w:rsidR="00214A81" w:rsidRPr="001D0ACE" w:rsidRDefault="00214A81" w:rsidP="001D0ACE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National</w:t>
            </w:r>
            <w:r w:rsidR="00574C7D" w:rsidRPr="001D0ACE">
              <w:t xml:space="preserve"> </w:t>
            </w:r>
            <w:r w:rsidRPr="001D0ACE">
              <w:t>Council</w:t>
            </w:r>
            <w:r w:rsidR="00574C7D" w:rsidRPr="001D0ACE">
              <w:t xml:space="preserve"> </w:t>
            </w:r>
            <w:r w:rsidRPr="001D0ACE">
              <w:t>on</w:t>
            </w:r>
            <w:r w:rsidR="00574C7D" w:rsidRPr="001D0ACE">
              <w:t xml:space="preserve"> </w:t>
            </w:r>
            <w:r w:rsidRPr="001D0ACE">
              <w:t>Equality</w:t>
            </w:r>
            <w:r w:rsidR="00574C7D" w:rsidRPr="001D0ACE">
              <w:t xml:space="preserve"> </w:t>
            </w:r>
            <w:r w:rsidRPr="001D0ACE">
              <w:t>in</w:t>
            </w:r>
            <w:r w:rsidR="00574C7D" w:rsidRPr="001D0ACE">
              <w:t xml:space="preserve"> </w:t>
            </w:r>
            <w:r w:rsidRPr="001D0ACE">
              <w:t>Human</w:t>
            </w:r>
            <w:r w:rsidR="00574C7D" w:rsidRPr="001D0ACE">
              <w:t xml:space="preserve"> </w:t>
            </w:r>
            <w:r w:rsidRPr="001D0ACE">
              <w:t>Mobility</w:t>
            </w:r>
          </w:p>
        </w:tc>
        <w:tc>
          <w:tcPr>
            <w:tcW w:w="3814" w:type="dxa"/>
            <w:shd w:val="clear" w:color="auto" w:fill="auto"/>
            <w:tcMar>
              <w:right w:w="0" w:type="dxa"/>
            </w:tcMar>
          </w:tcPr>
          <w:p w:rsidR="00214A81" w:rsidRPr="001D0ACE" w:rsidRDefault="00214A81" w:rsidP="00070FD2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D0ACE">
              <w:t>5</w:t>
            </w:r>
            <w:r w:rsidR="00574C7D" w:rsidRPr="001D0ACE">
              <w:t xml:space="preserve"> </w:t>
            </w:r>
            <w:r w:rsidRPr="001D0ACE">
              <w:t>(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national</w:t>
            </w:r>
            <w:r w:rsidR="00574C7D" w:rsidRPr="001D0ACE">
              <w:t xml:space="preserve"> </w:t>
            </w:r>
            <w:r w:rsidRPr="001D0ACE">
              <w:t>of</w:t>
            </w:r>
            <w:r w:rsidR="00574C7D" w:rsidRPr="001D0ACE">
              <w:t xml:space="preserve"> </w:t>
            </w:r>
            <w:r w:rsidRPr="001D0ACE">
              <w:t>the</w:t>
            </w:r>
            <w:r w:rsidR="00574C7D" w:rsidRPr="001D0ACE">
              <w:t xml:space="preserve"> </w:t>
            </w:r>
            <w:r w:rsidRPr="001D0ACE">
              <w:t>United</w:t>
            </w:r>
            <w:r w:rsidR="00574C7D" w:rsidRPr="001D0ACE">
              <w:t xml:space="preserve"> </w:t>
            </w:r>
            <w:r w:rsidRPr="001D0ACE">
              <w:t>States/Canada,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national</w:t>
            </w:r>
            <w:r w:rsidR="00574C7D" w:rsidRPr="001D0ACE">
              <w:t xml:space="preserve"> </w:t>
            </w:r>
            <w:r w:rsidRPr="001D0ACE">
              <w:t>of</w:t>
            </w:r>
            <w:r w:rsidR="00574C7D" w:rsidRPr="001D0ACE">
              <w:t xml:space="preserve"> </w:t>
            </w:r>
            <w:r w:rsidRPr="001D0ACE">
              <w:t>Europe/Asia/Oceania,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immigrant,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national</w:t>
            </w:r>
            <w:r w:rsidR="00574C7D" w:rsidRPr="001D0ACE">
              <w:t xml:space="preserve"> </w:t>
            </w:r>
            <w:r w:rsidRPr="001D0ACE">
              <w:t>of</w:t>
            </w:r>
            <w:r w:rsidR="00574C7D" w:rsidRPr="001D0ACE">
              <w:t xml:space="preserve"> </w:t>
            </w:r>
            <w:r w:rsidRPr="001D0ACE">
              <w:t>the</w:t>
            </w:r>
            <w:r w:rsidR="00574C7D" w:rsidRPr="001D0ACE">
              <w:t xml:space="preserve"> </w:t>
            </w:r>
            <w:r w:rsidRPr="001D0ACE">
              <w:t>Americas/the</w:t>
            </w:r>
            <w:r w:rsidR="00574C7D" w:rsidRPr="001D0ACE">
              <w:t xml:space="preserve"> </w:t>
            </w:r>
            <w:r w:rsidRPr="001D0ACE">
              <w:t>Caribbean/Africa</w:t>
            </w:r>
            <w:r w:rsidR="00574C7D" w:rsidRPr="001D0ACE">
              <w:t xml:space="preserve"> </w:t>
            </w:r>
            <w:r w:rsidRPr="001D0ACE">
              <w:t>and</w:t>
            </w:r>
            <w:r w:rsidR="00574C7D" w:rsidRPr="001D0ACE">
              <w:t xml:space="preserve"> </w:t>
            </w:r>
            <w:r w:rsidR="00070FD2">
              <w:t>1</w:t>
            </w:r>
            <w:r w:rsidR="00574C7D" w:rsidRPr="001D0ACE">
              <w:t xml:space="preserve"> </w:t>
            </w:r>
            <w:r w:rsidRPr="001D0ACE">
              <w:t>returned</w:t>
            </w:r>
            <w:r w:rsidR="00574C7D" w:rsidRPr="001D0ACE">
              <w:t xml:space="preserve"> </w:t>
            </w:r>
            <w:r w:rsidRPr="001D0ACE">
              <w:t>migrant)</w:t>
            </w:r>
          </w:p>
        </w:tc>
      </w:tr>
    </w:tbl>
    <w:p w:rsidR="00214A81" w:rsidRPr="009A0EAE" w:rsidRDefault="00214A81" w:rsidP="001D0ACE">
      <w:pPr>
        <w:pStyle w:val="SingleTxtG"/>
        <w:spacing w:before="240"/>
      </w:pPr>
      <w:r w:rsidRPr="009A0EAE">
        <w:t>15.</w:t>
      </w:r>
      <w:r w:rsidRPr="009A0EAE">
        <w:tab/>
        <w:t>CONADIS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direct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relationship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coordinates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basis.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local</w:t>
      </w:r>
      <w:r w:rsidR="00574C7D">
        <w:t xml:space="preserve"> </w:t>
      </w:r>
      <w:r w:rsidRPr="009A0EAE">
        <w:t>level,</w:t>
      </w:r>
      <w:r w:rsidR="00574C7D">
        <w:t xml:space="preserve"> </w:t>
      </w:r>
      <w:r w:rsidRPr="009A0EAE">
        <w:t>each</w:t>
      </w:r>
      <w:r w:rsidR="00574C7D">
        <w:t xml:space="preserve"> </w:t>
      </w:r>
      <w:r w:rsidRPr="009A0EAE">
        <w:t>regional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works</w:t>
      </w:r>
      <w:r w:rsidR="00574C7D">
        <w:t xml:space="preserve"> </w:t>
      </w:r>
      <w:r w:rsidRPr="009A0EAE">
        <w:t>closely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associations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coordinates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16.</w:t>
      </w:r>
      <w:r w:rsidRPr="009A0EAE">
        <w:tab/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increase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organizations,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premises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offices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Quito.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plenary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noted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there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no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there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therefore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lastRenderedPageBreak/>
        <w:t>encourage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kind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organize</w:t>
      </w:r>
      <w:r w:rsidR="00574C7D">
        <w:t xml:space="preserve"> </w:t>
      </w:r>
      <w:r w:rsidRPr="009A0EAE">
        <w:t>themselves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form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corresponding</w:t>
      </w:r>
      <w:r w:rsidR="00574C7D">
        <w:t xml:space="preserve"> </w:t>
      </w:r>
      <w:r w:rsidRPr="009A0EAE">
        <w:t>representative</w:t>
      </w:r>
      <w:r w:rsidR="00574C7D">
        <w:t xml:space="preserve"> </w:t>
      </w:r>
      <w:r w:rsidRPr="009A0EAE">
        <w:t>associations.</w:t>
      </w:r>
    </w:p>
    <w:p w:rsidR="00214A81" w:rsidRPr="009A0EAE" w:rsidRDefault="00214A81" w:rsidP="00574C7D">
      <w:pPr>
        <w:pStyle w:val="SingleTxtG"/>
      </w:pPr>
      <w:r w:rsidRPr="009A0EAE">
        <w:t>17.</w:t>
      </w:r>
      <w:r w:rsidRPr="009A0EAE">
        <w:tab/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throughout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encouraged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contribute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2017–2021,</w:t>
      </w:r>
      <w:r w:rsidR="00574C7D">
        <w:t xml:space="preserve"> </w:t>
      </w:r>
      <w:r w:rsidRPr="009A0EAE">
        <w:t>which,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framework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Plan,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blueprint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aligned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Sustainable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Goals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2017–2021.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brings</w:t>
      </w:r>
      <w:r w:rsidR="00574C7D">
        <w:t xml:space="preserve"> </w:t>
      </w:r>
      <w:r w:rsidRPr="009A0EAE">
        <w:t>together</w:t>
      </w:r>
      <w:r w:rsidR="00574C7D">
        <w:t xml:space="preserve"> </w:t>
      </w:r>
      <w:r w:rsidRPr="009A0EAE">
        <w:t>12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along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79</w:t>
      </w:r>
      <w:r w:rsidR="00574C7D">
        <w:t xml:space="preserve"> </w:t>
      </w:r>
      <w:r w:rsidRPr="009A0EAE">
        <w:t>strategies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109</w:t>
      </w:r>
      <w:r w:rsidR="00574C7D">
        <w:t xml:space="preserve"> </w:t>
      </w:r>
      <w:r w:rsidRPr="009A0EAE">
        <w:t>indicators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targets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met</w:t>
      </w:r>
      <w:r w:rsidR="00574C7D">
        <w:t xml:space="preserve"> </w:t>
      </w:r>
      <w:r w:rsidRPr="009A0EAE">
        <w:t>over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four-year</w:t>
      </w:r>
      <w:r w:rsidR="00574C7D">
        <w:t xml:space="preserve"> </w:t>
      </w:r>
      <w:r w:rsidRPr="009A0EAE">
        <w:t>period,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view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addressing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improving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life.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18.</w:t>
      </w:r>
      <w:r w:rsidRPr="009A0EAE">
        <w:tab/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12,568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took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civic</w:t>
      </w:r>
      <w:r w:rsidR="00574C7D">
        <w:t xml:space="preserve"> </w:t>
      </w:r>
      <w:r w:rsidRPr="009A0EAE">
        <w:t>dialogues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provincial</w:t>
      </w:r>
      <w:r w:rsidR="00574C7D">
        <w:t xml:space="preserve"> </w:t>
      </w:r>
      <w:r w:rsidRPr="009A0EAE">
        <w:t>level,</w:t>
      </w:r>
      <w:r w:rsidR="00574C7D">
        <w:t xml:space="preserve"> </w:t>
      </w:r>
      <w:r w:rsidRPr="009A0EAE">
        <w:t>during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contributed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participants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ages,</w:t>
      </w:r>
      <w:r w:rsidR="00574C7D">
        <w:t xml:space="preserve"> </w:t>
      </w:r>
      <w:r w:rsidRPr="009A0EAE">
        <w:t>genders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ethnic</w:t>
      </w:r>
      <w:r w:rsidR="00574C7D">
        <w:t xml:space="preserve"> </w:t>
      </w:r>
      <w:r w:rsidRPr="009A0EAE">
        <w:t>groups,</w:t>
      </w:r>
      <w:r w:rsidR="00574C7D">
        <w:t xml:space="preserve"> </w:t>
      </w:r>
      <w:r w:rsidRPr="009A0EAE">
        <w:t>reflecting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demographic</w:t>
      </w:r>
      <w:r w:rsidR="00574C7D">
        <w:t xml:space="preserve"> </w:t>
      </w:r>
      <w:r w:rsidRPr="009A0EAE">
        <w:t>reality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each</w:t>
      </w:r>
      <w:r w:rsidR="00574C7D">
        <w:t xml:space="preserve"> </w:t>
      </w:r>
      <w:r w:rsidRPr="009A0EAE">
        <w:t>province.</w:t>
      </w:r>
    </w:p>
    <w:p w:rsidR="00214A81" w:rsidRPr="009A0EAE" w:rsidRDefault="00214A81" w:rsidP="00574C7D">
      <w:pPr>
        <w:pStyle w:val="SingleTxtG"/>
      </w:pPr>
      <w:r w:rsidRPr="009A0EAE">
        <w:t>19.</w:t>
      </w:r>
      <w:r w:rsidRPr="009A0EAE">
        <w:tab/>
        <w:t>In</w:t>
      </w:r>
      <w:r w:rsidR="00574C7D">
        <w:t xml:space="preserve"> </w:t>
      </w:r>
      <w:r w:rsidRPr="009A0EAE">
        <w:t>2014,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Committee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acknowledged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active</w:t>
      </w:r>
      <w:r w:rsidR="00574C7D">
        <w:t xml:space="preserve"> </w:t>
      </w:r>
      <w:r w:rsidRPr="009A0EAE">
        <w:t>contributions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Observatory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official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control</w:t>
      </w:r>
      <w:r w:rsidR="00574C7D">
        <w:t xml:space="preserve"> </w:t>
      </w:r>
      <w:r w:rsidRPr="009A0EAE">
        <w:t>mechanism.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Observatory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composed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namely,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Blind</w:t>
      </w:r>
      <w:r w:rsidR="00574C7D">
        <w:t xml:space="preserve"> </w:t>
      </w:r>
      <w:r w:rsidRPr="009A0EAE">
        <w:t>Persons,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Deaf</w:t>
      </w:r>
      <w:r w:rsidR="00574C7D">
        <w:t xml:space="preserve"> </w:t>
      </w:r>
      <w:r w:rsidRPr="009A0EAE">
        <w:t>Persons,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Autism,</w:t>
      </w:r>
      <w:r w:rsidR="00574C7D">
        <w:t xml:space="preserve"> </w:t>
      </w:r>
      <w:r w:rsidRPr="009A0EAE">
        <w:t>Cerebral</w:t>
      </w:r>
      <w:r w:rsidR="00574C7D">
        <w:t xml:space="preserve"> </w:t>
      </w:r>
      <w:r w:rsidRPr="009A0EAE">
        <w:t>Palsy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Down</w:t>
      </w:r>
      <w:r w:rsidR="00574C7D">
        <w:t xml:space="preserve"> </w:t>
      </w:r>
      <w:r w:rsidRPr="009A0EAE">
        <w:t>Syndrome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Non-Governmental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2015,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Observatory</w:t>
      </w:r>
      <w:r w:rsidR="00574C7D">
        <w:t xml:space="preserve"> </w:t>
      </w:r>
      <w:r w:rsidRPr="009A0EAE">
        <w:t>launched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processes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relation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classification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reports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results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20.</w:t>
      </w:r>
      <w:r w:rsidRPr="009A0EAE">
        <w:tab/>
        <w:t>Efforts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needed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strengthen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Observatory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create</w:t>
      </w:r>
      <w:r w:rsidR="00574C7D">
        <w:t xml:space="preserve"> </w:t>
      </w:r>
      <w:r w:rsidRPr="009A0EAE">
        <w:t>additional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compliance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21.</w:t>
      </w:r>
      <w:r w:rsidRPr="009A0EAE">
        <w:tab/>
        <w:t>In</w:t>
      </w:r>
      <w:r w:rsidR="00574C7D">
        <w:t xml:space="preserve"> </w:t>
      </w:r>
      <w:r w:rsidRPr="009A0EAE">
        <w:t>response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recommendations</w:t>
      </w:r>
      <w:r w:rsidR="00574C7D">
        <w:t xml:space="preserve"> </w:t>
      </w:r>
      <w:r w:rsidRPr="009A0EAE">
        <w:t>contained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above-mentioned</w:t>
      </w:r>
      <w:r w:rsidR="00574C7D">
        <w:t xml:space="preserve"> </w:t>
      </w:r>
      <w:r w:rsidRPr="009A0EAE">
        <w:t>reports,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started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new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classification</w:t>
      </w:r>
      <w:r w:rsidR="00574C7D">
        <w:t xml:space="preserve"> </w:t>
      </w:r>
      <w:r w:rsidRPr="009A0EAE">
        <w:t>system.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unveiled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December</w:t>
      </w:r>
      <w:r w:rsidR="00574C7D">
        <w:t xml:space="preserve"> </w:t>
      </w:r>
      <w:r w:rsidRPr="009A0EAE">
        <w:t>2018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enter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force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2019.</w:t>
      </w:r>
    </w:p>
    <w:p w:rsidR="00214A81" w:rsidRPr="009A0EAE" w:rsidRDefault="00214A81" w:rsidP="00C77928">
      <w:pPr>
        <w:pStyle w:val="H23G"/>
      </w:pPr>
      <w:bookmarkStart w:id="4" w:name="_Toc523242002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4</w:t>
      </w:r>
      <w:bookmarkEnd w:id="4"/>
    </w:p>
    <w:p w:rsidR="00214A81" w:rsidRPr="009A0EAE" w:rsidRDefault="00214A81" w:rsidP="00574C7D">
      <w:pPr>
        <w:pStyle w:val="SingleTxtG"/>
      </w:pPr>
      <w:r w:rsidRPr="009A0EAE">
        <w:t>22.</w:t>
      </w:r>
      <w:r w:rsidRPr="009A0EAE">
        <w:tab/>
        <w:t>CONADIS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compilation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field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regulations.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purpose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publication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raise</w:t>
      </w:r>
      <w:r w:rsidR="00574C7D">
        <w:t xml:space="preserve"> </w:t>
      </w:r>
      <w:r w:rsidRPr="009A0EAE">
        <w:t>awareness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framework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general.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launched</w:t>
      </w:r>
      <w:r w:rsidR="00574C7D">
        <w:t xml:space="preserve"> </w:t>
      </w:r>
      <w:r w:rsidRPr="009A0EAE">
        <w:t>nationwide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303</w:t>
      </w:r>
      <w:r w:rsidR="00574C7D">
        <w:t xml:space="preserve"> </w:t>
      </w:r>
      <w:r w:rsidRPr="009A0EAE">
        <w:t>workshops</w:t>
      </w:r>
      <w:r w:rsidR="00574C7D">
        <w:t xml:space="preserve"> </w:t>
      </w:r>
      <w:r w:rsidRPr="009A0EAE">
        <w:t>covering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24</w:t>
      </w:r>
      <w:r w:rsidR="00574C7D">
        <w:t xml:space="preserve"> </w:t>
      </w:r>
      <w:r w:rsidRPr="009A0EAE">
        <w:t>provinces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formats: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Digital</w:t>
      </w:r>
      <w:r w:rsidR="00574C7D">
        <w:t xml:space="preserve"> </w:t>
      </w:r>
      <w:r w:rsidR="00214A81" w:rsidRPr="009A0EAE">
        <w:t>accessible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official</w:t>
      </w:r>
      <w:r w:rsidR="00574C7D">
        <w:t xml:space="preserve"> </w:t>
      </w:r>
      <w:r w:rsidR="00214A81" w:rsidRPr="009A0EAE">
        <w:t>web</w:t>
      </w:r>
      <w:r w:rsidR="00574C7D">
        <w:t xml:space="preserve"> </w:t>
      </w:r>
      <w:r w:rsidR="00214A81" w:rsidRPr="009A0EAE">
        <w:t>page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CONADIS</w:t>
      </w:r>
      <w:r w:rsidR="00214A81" w:rsidRPr="00C51FEF">
        <w:rPr>
          <w:rStyle w:val="FootnoteReference"/>
        </w:rPr>
        <w:footnoteReference w:id="3"/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Print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Spanish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Kichwa</w:t>
      </w:r>
    </w:p>
    <w:p w:rsidR="00214A81" w:rsidRPr="009A0EAE" w:rsidRDefault="00214A81" w:rsidP="00574C7D">
      <w:pPr>
        <w:pStyle w:val="SingleTxtG"/>
      </w:pPr>
      <w:r w:rsidRPr="009A0EAE">
        <w:t>23.</w:t>
      </w:r>
      <w:r w:rsidRPr="009A0EAE">
        <w:tab/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materials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raise</w:t>
      </w:r>
      <w:r w:rsidR="00574C7D">
        <w:t xml:space="preserve"> </w:t>
      </w:r>
      <w:r w:rsidRPr="009A0EAE">
        <w:t>awareness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published: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Audiovisual</w:t>
      </w:r>
      <w:r w:rsidR="00574C7D">
        <w:t xml:space="preserve"> </w:t>
      </w:r>
      <w:r w:rsidR="00214A81" w:rsidRPr="009A0EAE">
        <w:t>materials,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sign</w:t>
      </w:r>
      <w:r w:rsidR="00574C7D">
        <w:t xml:space="preserve"> </w:t>
      </w:r>
      <w:r w:rsidR="00214A81" w:rsidRPr="009A0EAE">
        <w:t>language</w:t>
      </w:r>
      <w:r w:rsidR="00574C7D">
        <w:t xml:space="preserve"> </w:t>
      </w:r>
      <w:r w:rsidR="00214A81" w:rsidRPr="009A0EAE">
        <w:t>interpretation,</w:t>
      </w:r>
      <w:r w:rsidR="00574C7D">
        <w:t xml:space="preserve"> </w:t>
      </w:r>
      <w:r w:rsidR="00214A81" w:rsidRPr="009A0EAE">
        <w:t>explaining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affirmative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question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procedures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accessing</w:t>
      </w:r>
      <w:r w:rsidR="00574C7D">
        <w:t xml:space="preserve"> </w:t>
      </w:r>
      <w:r w:rsidR="00214A81" w:rsidRPr="009A0EAE">
        <w:t>them.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provides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visual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impairments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means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accessing</w:t>
      </w:r>
      <w:r w:rsidR="00574C7D">
        <w:t xml:space="preserve"> </w:t>
      </w:r>
      <w:r w:rsidR="00214A81" w:rsidRPr="009A0EAE">
        <w:t>information.</w:t>
      </w:r>
      <w:r w:rsidR="00574C7D">
        <w:t xml:space="preserve"> </w:t>
      </w:r>
      <w:r w:rsidR="00214A81" w:rsidRPr="009A0EAE">
        <w:t>Reproduction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material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prioritized</w:t>
      </w:r>
      <w:r w:rsidR="00574C7D">
        <w:t xml:space="preserve"> </w:t>
      </w:r>
      <w:r w:rsidR="00214A81" w:rsidRPr="009A0EAE">
        <w:t>over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lastRenderedPageBreak/>
        <w:t>reproduction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Braille</w:t>
      </w:r>
      <w:r w:rsidR="00574C7D">
        <w:t xml:space="preserve"> </w:t>
      </w:r>
      <w:r w:rsidR="00214A81" w:rsidRPr="009A0EAE">
        <w:t>because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facilitates</w:t>
      </w:r>
      <w:r w:rsidR="00574C7D">
        <w:t xml:space="preserve"> </w:t>
      </w:r>
      <w:r w:rsidR="00214A81" w:rsidRPr="009A0EAE">
        <w:t>access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greater</w:t>
      </w:r>
      <w:r w:rsidR="00574C7D">
        <w:t xml:space="preserve"> </w:t>
      </w:r>
      <w:r w:rsidR="00214A81" w:rsidRPr="009A0EAE">
        <w:t>number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visually</w:t>
      </w:r>
      <w:r w:rsidR="00574C7D">
        <w:t xml:space="preserve"> </w:t>
      </w:r>
      <w:r w:rsidR="00214A81" w:rsidRPr="009A0EAE">
        <w:t>impaired</w:t>
      </w:r>
      <w:r w:rsidR="00574C7D">
        <w:t xml:space="preserve"> </w:t>
      </w:r>
      <w:r w:rsidR="00214A81" w:rsidRPr="009A0EAE">
        <w:t>people.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Audiovisual</w:t>
      </w:r>
      <w:r w:rsidR="00574C7D">
        <w:t xml:space="preserve"> </w:t>
      </w:r>
      <w:r w:rsidR="00214A81" w:rsidRPr="009A0EAE">
        <w:t>materials,</w:t>
      </w:r>
      <w:r w:rsidR="00574C7D">
        <w:t xml:space="preserve"> </w:t>
      </w:r>
      <w:r w:rsidR="00214A81" w:rsidRPr="009A0EAE">
        <w:t>also</w:t>
      </w:r>
      <w:r w:rsidR="00574C7D">
        <w:t xml:space="preserve"> </w:t>
      </w:r>
      <w:r w:rsidR="00214A81" w:rsidRPr="009A0EAE">
        <w:t>supported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sign</w:t>
      </w:r>
      <w:r w:rsidR="00574C7D">
        <w:t xml:space="preserve"> </w:t>
      </w:r>
      <w:r w:rsidR="00214A81" w:rsidRPr="009A0EAE">
        <w:t>language</w:t>
      </w:r>
      <w:r w:rsidR="00574C7D">
        <w:t xml:space="preserve"> </w:t>
      </w:r>
      <w:r w:rsidR="00214A81" w:rsidRPr="009A0EAE">
        <w:t>interpretation,</w:t>
      </w:r>
      <w:r w:rsidR="00574C7D">
        <w:t xml:space="preserve"> </w:t>
      </w:r>
      <w:r w:rsidR="00214A81" w:rsidRPr="009A0EAE">
        <w:t>depicting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life</w:t>
      </w:r>
      <w:r w:rsidR="00574C7D">
        <w:t xml:space="preserve"> </w:t>
      </w:r>
      <w:r w:rsidR="00214A81" w:rsidRPr="009A0EAE">
        <w:t>stories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different</w:t>
      </w:r>
      <w:r w:rsidR="00574C7D">
        <w:t xml:space="preserve"> </w:t>
      </w:r>
      <w:r w:rsidR="00214A81" w:rsidRPr="009A0EAE">
        <w:t>regions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highlighting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potential,</w:t>
      </w:r>
      <w:r w:rsidR="00574C7D">
        <w:t xml:space="preserve"> </w:t>
      </w:r>
      <w:r w:rsidR="00214A81" w:rsidRPr="009A0EAE">
        <w:t>produced</w:t>
      </w:r>
      <w:r w:rsidR="00574C7D">
        <w:t xml:space="preserve"> </w:t>
      </w:r>
      <w:r w:rsidR="00214A81" w:rsidRPr="009A0EAE">
        <w:t>thanks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combined</w:t>
      </w:r>
      <w:r w:rsidR="00574C7D">
        <w:t xml:space="preserve"> </w:t>
      </w:r>
      <w:r w:rsidR="00214A81" w:rsidRPr="009A0EAE">
        <w:t>efforts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families,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State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community</w:t>
      </w:r>
      <w:r w:rsidR="00574C7D">
        <w:t xml:space="preserve"> </w:t>
      </w:r>
      <w:r w:rsidR="00214A81" w:rsidRPr="009A0EAE">
        <w:t>organizations.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24.</w:t>
      </w:r>
      <w:r w:rsidRPr="009A0EAE">
        <w:tab/>
        <w:t>These</w:t>
      </w:r>
      <w:r w:rsidR="00574C7D">
        <w:t xml:space="preserve"> </w:t>
      </w:r>
      <w:r w:rsidRPr="009A0EAE">
        <w:t>materials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available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web</w:t>
      </w:r>
      <w:r w:rsidR="00574C7D">
        <w:t xml:space="preserve"> </w:t>
      </w:r>
      <w:r w:rsidRPr="009A0EAE">
        <w:t>page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CONADIS.</w:t>
      </w:r>
      <w:r w:rsidRPr="00C51FEF">
        <w:rPr>
          <w:rStyle w:val="FootnoteReference"/>
        </w:rPr>
        <w:footnoteReference w:id="4"/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weekly</w:t>
      </w:r>
      <w:r w:rsidR="00574C7D">
        <w:t xml:space="preserve"> </w:t>
      </w:r>
      <w:r w:rsidRPr="009A0EAE">
        <w:t>reports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President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Republic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regularly</w:t>
      </w:r>
      <w:r w:rsidR="00574C7D">
        <w:t xml:space="preserve"> </w:t>
      </w:r>
      <w:r w:rsidRPr="009A0EAE">
        <w:t>disseminated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accessible,</w:t>
      </w:r>
      <w:r w:rsidR="00574C7D">
        <w:t xml:space="preserve"> </w:t>
      </w:r>
      <w:r w:rsidRPr="009A0EAE">
        <w:t>audio</w:t>
      </w:r>
      <w:r w:rsidR="00574C7D">
        <w:t xml:space="preserve"> </w:t>
      </w:r>
      <w:r w:rsidRPr="009A0EAE">
        <w:t>format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subtitles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interpretation.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25.</w:t>
      </w:r>
      <w:r w:rsidRPr="009A0EAE">
        <w:tab/>
        <w:t>To</w:t>
      </w:r>
      <w:r w:rsidR="00574C7D">
        <w:t xml:space="preserve"> </w:t>
      </w:r>
      <w:r w:rsidRPr="009A0EAE">
        <w:t>facilitate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web-based</w:t>
      </w:r>
      <w:r w:rsidR="00574C7D">
        <w:t xml:space="preserve"> </w:t>
      </w:r>
      <w:r w:rsidRPr="009A0EAE">
        <w:t>material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Government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Telecommunications,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launched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InfoCentres</w:t>
      </w:r>
      <w:r w:rsidR="00574C7D">
        <w:t xml:space="preserve"> </w:t>
      </w:r>
      <w:r w:rsidRPr="009A0EAE">
        <w:t>project.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InfoCentres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forums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rural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marginalized</w:t>
      </w:r>
      <w:r w:rsidR="00574C7D">
        <w:t xml:space="preserve"> </w:t>
      </w:r>
      <w:r w:rsidRPr="009A0EAE">
        <w:t>urban</w:t>
      </w:r>
      <w:r w:rsidR="00574C7D">
        <w:t xml:space="preserve"> </w:t>
      </w:r>
      <w:r w:rsidRPr="009A0EAE">
        <w:t>parishes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greater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technologies.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26.</w:t>
      </w:r>
      <w:r w:rsidRPr="009A0EAE">
        <w:tab/>
        <w:t>Ecuador</w:t>
      </w:r>
      <w:r w:rsidR="00574C7D">
        <w:t xml:space="preserve"> </w:t>
      </w:r>
      <w:r w:rsidRPr="009A0EAE">
        <w:t>signed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Marrakesh</w:t>
      </w:r>
      <w:r w:rsidR="00574C7D">
        <w:t xml:space="preserve"> </w:t>
      </w:r>
      <w:r w:rsidRPr="009A0EAE">
        <w:t>Treaty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8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2014</w:t>
      </w:r>
      <w:r w:rsidR="00574C7D">
        <w:t xml:space="preserve"> </w:t>
      </w:r>
      <w:r w:rsidRPr="009A0EAE">
        <w:t>during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annual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World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Property</w:t>
      </w:r>
      <w:r w:rsidR="00574C7D">
        <w:t xml:space="preserve"> </w:t>
      </w:r>
      <w:r w:rsidRPr="009A0EAE">
        <w:t>Organization.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Executive</w:t>
      </w:r>
      <w:r w:rsidR="00574C7D">
        <w:t xml:space="preserve"> </w:t>
      </w:r>
      <w:r w:rsidRPr="009A0EAE">
        <w:t>Decree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258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27</w:t>
      </w:r>
      <w:r w:rsidR="00574C7D">
        <w:t xml:space="preserve"> </w:t>
      </w:r>
      <w:r w:rsidRPr="009A0EAE">
        <w:t>December</w:t>
      </w:r>
      <w:r w:rsidR="00574C7D">
        <w:t xml:space="preserve"> </w:t>
      </w:r>
      <w:r w:rsidRPr="009A0EAE">
        <w:t>2017,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delegated</w:t>
      </w:r>
      <w:r w:rsidR="00574C7D">
        <w:t xml:space="preserve"> </w:t>
      </w:r>
      <w:r w:rsidRPr="009A0EAE">
        <w:t>responsibility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Treaty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coordinating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Service,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authority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copyright</w:t>
      </w:r>
      <w:r w:rsidR="00574C7D">
        <w:t xml:space="preserve"> </w:t>
      </w:r>
      <w:r w:rsidRPr="009A0EAE">
        <w:t>issues.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end,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composed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behalf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State,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representatives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Blind</w:t>
      </w:r>
      <w:r w:rsidR="00574C7D">
        <w:t xml:space="preserve"> </w:t>
      </w:r>
      <w:r w:rsidRPr="009A0EAE">
        <w:t>Persons,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behalf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society,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actions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easier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visual</w:t>
      </w:r>
      <w:r w:rsidR="00574C7D">
        <w:t xml:space="preserve"> </w:t>
      </w:r>
      <w:r w:rsidRPr="009A0EAE">
        <w:t>impairment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materials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system.</w:t>
      </w:r>
      <w:r w:rsidR="00574C7D">
        <w:t xml:space="preserve"> </w:t>
      </w:r>
      <w:bookmarkStart w:id="5" w:name="_Toc523242003"/>
    </w:p>
    <w:p w:rsidR="00214A81" w:rsidRPr="009A0EAE" w:rsidRDefault="008F51A9" w:rsidP="006C54AB">
      <w:pPr>
        <w:pStyle w:val="HChG"/>
      </w:pPr>
      <w:r>
        <w:tab/>
        <w:t>B.</w:t>
      </w:r>
      <w:r>
        <w:tab/>
      </w:r>
      <w:r w:rsidR="00214A81" w:rsidRPr="009A0EAE">
        <w:t>Specific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(arts.</w:t>
      </w:r>
      <w:r w:rsidR="00574C7D">
        <w:t xml:space="preserve"> </w:t>
      </w:r>
      <w:r w:rsidR="00214A81" w:rsidRPr="009A0EAE">
        <w:t>5–30)</w:t>
      </w:r>
      <w:bookmarkEnd w:id="5"/>
    </w:p>
    <w:p w:rsidR="00214A81" w:rsidRPr="009A0EAE" w:rsidRDefault="00214A81" w:rsidP="008F51A9">
      <w:pPr>
        <w:pStyle w:val="H1G"/>
      </w:pPr>
      <w:bookmarkStart w:id="6" w:name="_Toc523242004"/>
      <w:r w:rsidRPr="009A0EAE">
        <w:tab/>
      </w:r>
      <w:r w:rsidRPr="009A0EAE">
        <w:tab/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5)</w:t>
      </w:r>
      <w:bookmarkEnd w:id="6"/>
    </w:p>
    <w:p w:rsidR="00214A81" w:rsidRPr="009A0EAE" w:rsidRDefault="00214A81" w:rsidP="008F51A9">
      <w:pPr>
        <w:pStyle w:val="H23G"/>
      </w:pPr>
      <w:bookmarkStart w:id="7" w:name="_Toc523242005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5</w:t>
      </w:r>
      <w:bookmarkEnd w:id="7"/>
    </w:p>
    <w:p w:rsidR="00214A81" w:rsidRPr="009A0EAE" w:rsidRDefault="00214A81" w:rsidP="00B378B9">
      <w:pPr>
        <w:pStyle w:val="SingleTxtG"/>
      </w:pPr>
      <w:r w:rsidRPr="009A0EAE">
        <w:t>27.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regulatory</w:t>
      </w:r>
      <w:r w:rsidR="00574C7D">
        <w:t xml:space="preserve"> </w:t>
      </w:r>
      <w:r w:rsidRPr="009A0EAE">
        <w:t>framework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force</w:t>
      </w:r>
      <w:r w:rsidR="00574C7D">
        <w:t xml:space="preserve"> </w:t>
      </w:r>
      <w:r w:rsidRPr="009A0EAE">
        <w:t>guarantees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without</w:t>
      </w:r>
      <w:r w:rsidR="00574C7D">
        <w:t xml:space="preserve"> </w:t>
      </w:r>
      <w:r w:rsidRPr="009A0EAE">
        <w:t>discrimination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Ecuador.</w:t>
      </w:r>
      <w:r w:rsidR="00FD0AB1">
        <w:t xml:space="preserve"> </w:t>
      </w:r>
      <w:r w:rsidRPr="009A0EAE">
        <w:t>In</w:t>
      </w:r>
      <w:r w:rsidR="00574C7D">
        <w:t xml:space="preserve"> </w:t>
      </w:r>
      <w:r w:rsidRPr="009A0EAE">
        <w:t>line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obligations</w:t>
      </w:r>
      <w:r w:rsidR="00574C7D">
        <w:t xml:space="preserve"> </w:t>
      </w:r>
      <w:r w:rsidRPr="009A0EAE">
        <w:t>assumed</w:t>
      </w:r>
      <w:r w:rsidR="00574C7D">
        <w:t xml:space="preserve"> </w:t>
      </w:r>
      <w:r w:rsidRPr="009A0EAE">
        <w:t>upon</w:t>
      </w:r>
      <w:r w:rsidR="00574C7D">
        <w:t xml:space="preserve"> </w:t>
      </w:r>
      <w:r w:rsidRPr="009A0EAE">
        <w:t>signing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ratifying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instruments,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guarantees</w:t>
      </w:r>
      <w:r w:rsidR="00574C7D">
        <w:t xml:space="preserve"> </w:t>
      </w:r>
      <w:r w:rsidRPr="009A0EAE">
        <w:t>compliance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11</w:t>
      </w:r>
      <w:r w:rsidR="00574C7D">
        <w:t xml:space="preserve"> </w:t>
      </w:r>
      <w:r w:rsidRPr="009A0EAE">
        <w:t>(2),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that:</w:t>
      </w:r>
      <w:r w:rsidR="00574C7D">
        <w:t xml:space="preserve"> </w:t>
      </w:r>
      <w:r w:rsidR="00E42790">
        <w:t>“</w:t>
      </w:r>
      <w:r w:rsidRPr="009A0EAE">
        <w:t>All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enjoy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same</w:t>
      </w:r>
      <w:r w:rsidR="00574C7D">
        <w:t xml:space="preserve"> </w:t>
      </w:r>
      <w:r w:rsidRPr="009A0EAE">
        <w:t>rights,</w:t>
      </w:r>
      <w:r w:rsidR="00574C7D">
        <w:t xml:space="preserve"> </w:t>
      </w:r>
      <w:r w:rsidRPr="009A0EAE">
        <w:t>duties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opportunities.</w:t>
      </w:r>
      <w:r w:rsidR="00574C7D">
        <w:t xml:space="preserve"> </w:t>
      </w:r>
      <w:r w:rsidRPr="009A0EAE">
        <w:t>No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discriminated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grounds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ethnicity,</w:t>
      </w:r>
      <w:r w:rsidR="00574C7D">
        <w:t xml:space="preserve"> </w:t>
      </w:r>
      <w:r w:rsidRPr="009A0EAE">
        <w:t>birthplace,</w:t>
      </w:r>
      <w:r w:rsidR="00574C7D">
        <w:t xml:space="preserve"> </w:t>
      </w:r>
      <w:r w:rsidRPr="009A0EAE">
        <w:t>age,</w:t>
      </w:r>
      <w:r w:rsidR="00574C7D">
        <w:t xml:space="preserve"> </w:t>
      </w:r>
      <w:r w:rsidRPr="009A0EAE">
        <w:t>sex,</w:t>
      </w:r>
      <w:r w:rsidR="00574C7D">
        <w:t xml:space="preserve"> </w:t>
      </w:r>
      <w:r w:rsidRPr="009A0EAE">
        <w:t>gender</w:t>
      </w:r>
      <w:r w:rsidR="00574C7D">
        <w:t xml:space="preserve"> </w:t>
      </w:r>
      <w:r w:rsidRPr="009A0EAE">
        <w:t>identity,</w:t>
      </w:r>
      <w:r w:rsidR="00574C7D">
        <w:t xml:space="preserve"> </w:t>
      </w:r>
      <w:r w:rsidRPr="009A0EAE">
        <w:t>cultural</w:t>
      </w:r>
      <w:r w:rsidR="00574C7D">
        <w:t xml:space="preserve"> </w:t>
      </w:r>
      <w:r w:rsidRPr="009A0EAE">
        <w:t>identity,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status,</w:t>
      </w:r>
      <w:r w:rsidR="00574C7D">
        <w:t xml:space="preserve"> </w:t>
      </w:r>
      <w:r w:rsidRPr="009A0EAE">
        <w:t>language,</w:t>
      </w:r>
      <w:r w:rsidR="00574C7D">
        <w:t xml:space="preserve"> </w:t>
      </w:r>
      <w:r w:rsidRPr="009A0EAE">
        <w:t>religion,</w:t>
      </w:r>
      <w:r w:rsidR="00574C7D">
        <w:t xml:space="preserve"> </w:t>
      </w:r>
      <w:r w:rsidRPr="009A0EAE">
        <w:t>ideology,</w:t>
      </w:r>
      <w:r w:rsidR="00574C7D">
        <w:t xml:space="preserve"> </w:t>
      </w:r>
      <w:r w:rsidRPr="009A0EAE">
        <w:t>political</w:t>
      </w:r>
      <w:r w:rsidR="00574C7D">
        <w:t xml:space="preserve"> </w:t>
      </w:r>
      <w:r w:rsidRPr="009A0EAE">
        <w:t>affiliation,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background,</w:t>
      </w:r>
      <w:r w:rsidR="00574C7D">
        <w:t xml:space="preserve"> </w:t>
      </w:r>
      <w:r w:rsidRPr="009A0EAE">
        <w:t>socioeconomic</w:t>
      </w:r>
      <w:r w:rsidR="00574C7D">
        <w:t xml:space="preserve"> </w:t>
      </w:r>
      <w:r w:rsidRPr="009A0EAE">
        <w:t>status,</w:t>
      </w:r>
      <w:r w:rsidR="00574C7D">
        <w:t xml:space="preserve"> </w:t>
      </w:r>
      <w:r w:rsidRPr="009A0EAE">
        <w:t>migration</w:t>
      </w:r>
      <w:r w:rsidR="00574C7D">
        <w:t xml:space="preserve"> </w:t>
      </w:r>
      <w:r w:rsidRPr="009A0EAE">
        <w:t>status,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orientation,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HIV</w:t>
      </w:r>
      <w:r w:rsidR="00574C7D">
        <w:t xml:space="preserve"> </w:t>
      </w:r>
      <w:r w:rsidRPr="009A0EAE">
        <w:t>status,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difference,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grounds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distinction,</w:t>
      </w:r>
      <w:r w:rsidR="00574C7D">
        <w:t xml:space="preserve"> </w:t>
      </w:r>
      <w:r w:rsidRPr="009A0EAE">
        <w:t>whether</w:t>
      </w:r>
      <w:r w:rsidR="00574C7D">
        <w:t xml:space="preserve"> </w:t>
      </w:r>
      <w:r w:rsidRPr="009A0EAE">
        <w:t>personal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collective,</w:t>
      </w:r>
      <w:r w:rsidR="00574C7D">
        <w:t xml:space="preserve"> </w:t>
      </w:r>
      <w:r w:rsidRPr="009A0EAE">
        <w:t>temporary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permanent,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effect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diminish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nullify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recognition,</w:t>
      </w:r>
      <w:r w:rsidR="00574C7D">
        <w:t xml:space="preserve"> </w:t>
      </w:r>
      <w:r w:rsidRPr="009A0EAE">
        <w:t>enjoyment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rights.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discrimination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punishable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law.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take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substantive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those</w:t>
      </w:r>
      <w:r w:rsidR="00574C7D">
        <w:t xml:space="preserve"> </w:t>
      </w:r>
      <w:r w:rsidRPr="009A0EAE">
        <w:t>who,</w:t>
      </w:r>
      <w:r w:rsidR="00574C7D">
        <w:t xml:space="preserve"> </w:t>
      </w:r>
      <w:r w:rsidRPr="009A0EAE">
        <w:t>notwithstanding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rights,</w:t>
      </w:r>
      <w:r w:rsidR="00574C7D">
        <w:t xml:space="preserve"> </w:t>
      </w:r>
      <w:r w:rsidRPr="009A0EAE">
        <w:t>find</w:t>
      </w:r>
      <w:r w:rsidR="00574C7D">
        <w:t xml:space="preserve"> </w:t>
      </w:r>
      <w:r w:rsidRPr="009A0EAE">
        <w:t>themselves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inequality</w:t>
      </w:r>
      <w:r w:rsidR="00B378B9">
        <w:t>.</w:t>
      </w:r>
      <w:r w:rsidR="00E42790">
        <w:t>”</w:t>
      </w:r>
    </w:p>
    <w:p w:rsidR="00214A81" w:rsidRPr="009A0EAE" w:rsidRDefault="00214A81" w:rsidP="00574C7D">
      <w:pPr>
        <w:pStyle w:val="SingleTxtG"/>
      </w:pPr>
      <w:r w:rsidRPr="009A0EAE">
        <w:t>28.</w:t>
      </w:r>
      <w:r w:rsidRPr="009A0EAE">
        <w:tab/>
        <w:t>Developing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above</w:t>
      </w:r>
      <w:r w:rsidR="00574C7D">
        <w:t xml:space="preserve"> </w:t>
      </w:r>
      <w:r w:rsidRPr="009A0EAE">
        <w:t>provisions,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basic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established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E42790">
        <w:t>“</w:t>
      </w:r>
      <w:r w:rsidR="00214A81" w:rsidRPr="009A0EAE">
        <w:t>Non-discrimination:</w:t>
      </w:r>
      <w:r w:rsidR="00574C7D">
        <w:t xml:space="preserve"> </w:t>
      </w:r>
      <w:r w:rsidR="00214A81" w:rsidRPr="009A0EAE">
        <w:t>No</w:t>
      </w:r>
      <w:r w:rsidR="00574C7D">
        <w:t xml:space="preserve"> </w:t>
      </w:r>
      <w:r w:rsidR="00214A81" w:rsidRPr="009A0EAE">
        <w:t>person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member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</w:t>
      </w:r>
      <w:r w:rsidR="00574C7D">
        <w:t xml:space="preserve"> </w:t>
      </w:r>
      <w:r w:rsidR="00214A81" w:rsidRPr="009A0EAE">
        <w:t>family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discriminated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not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nullified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diminished</w:t>
      </w:r>
      <w:r w:rsidR="00574C7D">
        <w:t xml:space="preserve"> </w:t>
      </w:r>
      <w:r w:rsidR="00214A81" w:rsidRPr="009A0EAE">
        <w:t>because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</w:t>
      </w:r>
      <w:r w:rsidR="00574C7D">
        <w:t xml:space="preserve"> </w:t>
      </w:r>
      <w:r w:rsidR="00214A81" w:rsidRPr="009A0EAE">
        <w:t>disability.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Affirmative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understood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include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measure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necessary,</w:t>
      </w:r>
      <w:r w:rsidR="00574C7D">
        <w:t xml:space="preserve"> </w:t>
      </w:r>
      <w:r w:rsidR="00214A81" w:rsidRPr="009A0EAE">
        <w:t>proportionate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enforceable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person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finds</w:t>
      </w:r>
      <w:r w:rsidR="00574C7D">
        <w:t xml:space="preserve"> </w:t>
      </w:r>
      <w:r w:rsidR="00214A81" w:rsidRPr="009A0EAE">
        <w:t>him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herself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lastRenderedPageBreak/>
        <w:t>a</w:t>
      </w:r>
      <w:r w:rsidR="00574C7D">
        <w:t xml:space="preserve"> </w:t>
      </w:r>
      <w:r w:rsidR="00214A81" w:rsidRPr="009A0EAE">
        <w:t>situation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inequality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sphere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he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she</w:t>
      </w:r>
      <w:r w:rsidR="00574C7D">
        <w:t xml:space="preserve"> </w:t>
      </w:r>
      <w:r w:rsidR="00214A81" w:rsidRPr="009A0EAE">
        <w:t>enjoys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exercises</w:t>
      </w:r>
      <w:r w:rsidR="00574C7D">
        <w:t xml:space="preserve"> </w:t>
      </w:r>
      <w:r w:rsidR="00214A81" w:rsidRPr="009A0EAE">
        <w:t>his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</w:t>
      </w:r>
      <w:r w:rsidR="00574C7D">
        <w:t xml:space="preserve"> </w:t>
      </w:r>
      <w:r w:rsidR="00214A81" w:rsidRPr="009A0EAE">
        <w:t>rights.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incorporate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gender,</w:t>
      </w:r>
      <w:r w:rsidR="00574C7D">
        <w:t xml:space="preserve"> </w:t>
      </w:r>
      <w:r w:rsidR="00214A81" w:rsidRPr="009A0EAE">
        <w:t>generational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intercultural</w:t>
      </w:r>
      <w:r w:rsidR="00574C7D">
        <w:t xml:space="preserve"> </w:t>
      </w:r>
      <w:r w:rsidR="00214A81" w:rsidRPr="009A0EAE">
        <w:t>perspective.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Equality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opportunity: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equal</w:t>
      </w:r>
      <w:r w:rsidR="00574C7D">
        <w:t xml:space="preserve"> </w:t>
      </w:r>
      <w:r w:rsidR="00214A81" w:rsidRPr="009A0EAE">
        <w:t>before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law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entitled,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discrimination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form,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equal</w:t>
      </w:r>
      <w:r w:rsidR="00574C7D">
        <w:t xml:space="preserve"> </w:t>
      </w:r>
      <w:r w:rsidR="00214A81" w:rsidRPr="009A0EAE">
        <w:t>protection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equal</w:t>
      </w:r>
      <w:r w:rsidR="00574C7D">
        <w:t xml:space="preserve"> </w:t>
      </w:r>
      <w:r w:rsidR="00214A81" w:rsidRPr="009A0EAE">
        <w:t>benefit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law.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not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diminished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denied;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runs</w:t>
      </w:r>
      <w:r w:rsidR="00574C7D">
        <w:t xml:space="preserve"> </w:t>
      </w:r>
      <w:r w:rsidR="00214A81" w:rsidRPr="009A0EAE">
        <w:t>counter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provision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punishable</w:t>
      </w:r>
      <w:r w:rsidR="00B378B9">
        <w:t>.</w:t>
      </w:r>
      <w:r w:rsidR="00E42790">
        <w:t>”</w:t>
      </w:r>
    </w:p>
    <w:p w:rsidR="00214A81" w:rsidRPr="009A0EAE" w:rsidRDefault="00214A81" w:rsidP="00574C7D">
      <w:pPr>
        <w:pStyle w:val="SingleTxtG"/>
      </w:pPr>
      <w:r w:rsidRPr="009A0EAE">
        <w:t>29.</w:t>
      </w:r>
      <w:r w:rsidRPr="009A0EAE">
        <w:tab/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gives</w:t>
      </w:r>
      <w:r w:rsidR="00574C7D">
        <w:t xml:space="preserve"> </w:t>
      </w:r>
      <w:r w:rsidRPr="009A0EAE">
        <w:t>practical</w:t>
      </w:r>
      <w:r w:rsidR="00574C7D">
        <w:t xml:space="preserve"> </w:t>
      </w:r>
      <w:r w:rsidRPr="009A0EAE">
        <w:t>effect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action,</w:t>
      </w:r>
      <w:r w:rsidR="00574C7D">
        <w:t xml:space="preserve"> </w:t>
      </w:r>
      <w:r w:rsidRPr="009A0EAE">
        <w:t>setting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than</w:t>
      </w:r>
      <w:r w:rsidR="00574C7D">
        <w:t xml:space="preserve"> </w:t>
      </w:r>
      <w:r w:rsidRPr="009A0EAE">
        <w:t>30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(see</w:t>
      </w:r>
      <w:r w:rsidR="00574C7D">
        <w:t xml:space="preserve"> </w:t>
      </w:r>
      <w:r w:rsidRPr="009A0EAE">
        <w:t>Annex</w:t>
      </w:r>
      <w:r w:rsidR="00574C7D">
        <w:t xml:space="preserve"> </w:t>
      </w:r>
      <w:r w:rsidRPr="009A0EAE">
        <w:t>1)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areas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taxation,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accessibility,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work,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transport,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others.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applied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institutions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enjoyment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families.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policy-making</w:t>
      </w:r>
      <w:r w:rsidR="00574C7D">
        <w:t xml:space="preserve"> </w:t>
      </w:r>
      <w:r w:rsidRPr="009A0EAE">
        <w:t>institutions,</w:t>
      </w:r>
      <w:r w:rsidR="00574C7D">
        <w:t xml:space="preserve"> </w:t>
      </w:r>
      <w:r w:rsidRPr="009A0EAE">
        <w:t>applying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conducting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underpinned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employment,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detailed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replies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paragraphs</w:t>
      </w:r>
      <w:r w:rsidR="00574C7D">
        <w:t xml:space="preserve"> </w:t>
      </w:r>
      <w:r w:rsidRPr="009A0EAE">
        <w:t>22,</w:t>
      </w:r>
      <w:r w:rsidR="00574C7D">
        <w:t xml:space="preserve"> </w:t>
      </w:r>
      <w:r w:rsidRPr="009A0EAE">
        <w:t>24,</w:t>
      </w:r>
      <w:r w:rsidR="00574C7D">
        <w:t xml:space="preserve"> </w:t>
      </w:r>
      <w:r w:rsidRPr="009A0EAE">
        <w:t>25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26.</w:t>
      </w:r>
    </w:p>
    <w:p w:rsidR="00214A81" w:rsidRPr="009A0EAE" w:rsidRDefault="00214A81" w:rsidP="00574C7D">
      <w:pPr>
        <w:pStyle w:val="SingleTxtG"/>
      </w:pPr>
      <w:r w:rsidRPr="009A0EAE">
        <w:t>30.</w:t>
      </w:r>
      <w:r w:rsidRPr="009A0EAE">
        <w:tab/>
        <w:t>In</w:t>
      </w:r>
      <w:r w:rsidR="00574C7D">
        <w:t xml:space="preserve"> </w:t>
      </w:r>
      <w:r w:rsidRPr="009A0EAE">
        <w:t>keeping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uphold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practice,</w:t>
      </w:r>
      <w:r w:rsidR="00574C7D">
        <w:t xml:space="preserve"> </w:t>
      </w:r>
      <w:r w:rsidRPr="009A0EAE">
        <w:t>articles</w:t>
      </w:r>
      <w:r w:rsidR="00574C7D">
        <w:t xml:space="preserve"> </w:t>
      </w:r>
      <w:r w:rsidRPr="009A0EAE">
        <w:t>176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177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establish</w:t>
      </w:r>
      <w:r w:rsidR="00574C7D">
        <w:t xml:space="preserve"> </w:t>
      </w:r>
      <w:r w:rsidRPr="009A0EAE">
        <w:t>penalties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committing</w:t>
      </w:r>
      <w:r w:rsidR="00574C7D">
        <w:t xml:space="preserve"> </w:t>
      </w:r>
      <w:r w:rsidRPr="009A0EAE">
        <w:t>discriminatory</w:t>
      </w:r>
      <w:r w:rsidR="00574C7D">
        <w:t xml:space="preserve"> </w:t>
      </w:r>
      <w:r w:rsidRPr="009A0EAE">
        <w:t>acts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31.</w:t>
      </w:r>
      <w:r w:rsidRPr="009A0EAE">
        <w:tab/>
        <w:t>Articles</w:t>
      </w:r>
      <w:r w:rsidR="00574C7D">
        <w:t xml:space="preserve"> </w:t>
      </w:r>
      <w:r w:rsidRPr="009A0EAE">
        <w:t>47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48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recognize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reasonable</w:t>
      </w:r>
      <w:r w:rsidR="00574C7D">
        <w:t xml:space="preserve"> </w:t>
      </w:r>
      <w:r w:rsidRPr="009A0EAE">
        <w:t>accommodation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right,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plans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opportunities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needs.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defines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one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fundamental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guaranteeing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environment,</w:t>
      </w:r>
      <w:r w:rsidR="00574C7D">
        <w:t xml:space="preserve"> </w:t>
      </w:r>
      <w:r w:rsidRPr="009A0EAE">
        <w:t>transport,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well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since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removes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obstacles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hinder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enjoyment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creates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conditions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achieve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highest</w:t>
      </w:r>
      <w:r w:rsidR="00574C7D">
        <w:t xml:space="preserve"> </w:t>
      </w:r>
      <w:r w:rsidRPr="009A0EAE">
        <w:t>degree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autonomy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daily</w:t>
      </w:r>
      <w:r w:rsidR="00574C7D">
        <w:t xml:space="preserve"> </w:t>
      </w:r>
      <w:r w:rsidRPr="009A0EAE">
        <w:t>life,</w:t>
      </w:r>
      <w:r w:rsidR="00574C7D">
        <w:t xml:space="preserve"> </w:t>
      </w:r>
      <w:r w:rsidRPr="009A0EAE">
        <w:t>reasonable</w:t>
      </w:r>
      <w:r w:rsidR="00574C7D">
        <w:t xml:space="preserve"> </w:t>
      </w:r>
      <w:r w:rsidRPr="009A0EAE">
        <w:t>accommodation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understood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context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adjustments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benefit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autonomy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independence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everyday</w:t>
      </w:r>
      <w:r w:rsidR="00574C7D">
        <w:t xml:space="preserve"> </w:t>
      </w:r>
      <w:r w:rsidRPr="009A0EAE">
        <w:t>activities,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2017–2021.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32.</w:t>
      </w:r>
      <w:r w:rsidRPr="009A0EAE">
        <w:tab/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above,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Institute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2315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terminology</w:t>
      </w:r>
      <w:r w:rsidR="00574C7D">
        <w:t xml:space="preserve"> </w:t>
      </w:r>
      <w:r w:rsidRPr="009A0EAE">
        <w:t>defines</w:t>
      </w:r>
      <w:r w:rsidR="00574C7D">
        <w:t xml:space="preserve"> </w:t>
      </w:r>
      <w:r w:rsidRPr="009A0EAE">
        <w:t>reasonable</w:t>
      </w:r>
      <w:r w:rsidR="00574C7D">
        <w:t xml:space="preserve"> </w:t>
      </w:r>
      <w:r w:rsidRPr="009A0EAE">
        <w:t>accommodation,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terms,</w:t>
      </w:r>
      <w:r w:rsidR="00574C7D">
        <w:t xml:space="preserve"> </w:t>
      </w:r>
      <w:r w:rsidRPr="009A0EAE">
        <w:t>as</w:t>
      </w:r>
      <w:r w:rsidR="00574C7D">
        <w:t xml:space="preserve"> </w:t>
      </w:r>
      <w:r w:rsidR="00E42790">
        <w:t>“</w:t>
      </w:r>
      <w:r w:rsidRPr="009A0EAE">
        <w:t>modifications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adjustments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functional</w:t>
      </w:r>
      <w:r w:rsidR="00574C7D">
        <w:t xml:space="preserve"> </w:t>
      </w:r>
      <w:r w:rsidRPr="009A0EAE">
        <w:t>nature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adaptation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spaces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accessibility</w:t>
      </w:r>
      <w:r w:rsidR="00E42790">
        <w:t>”</w:t>
      </w:r>
      <w:r w:rsidRPr="009A0EAE">
        <w:t>.</w:t>
      </w:r>
    </w:p>
    <w:p w:rsidR="00214A81" w:rsidRPr="009A0EAE" w:rsidRDefault="00214A81" w:rsidP="00280584">
      <w:pPr>
        <w:pStyle w:val="SingleTxtG"/>
      </w:pPr>
      <w:r w:rsidRPr="009A0EAE">
        <w:t>33.</w:t>
      </w:r>
      <w:r w:rsidRPr="009A0EAE">
        <w:tab/>
        <w:t>Alongside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efforts,</w:t>
      </w:r>
      <w:r w:rsidR="00574C7D">
        <w:t xml:space="preserve"> </w:t>
      </w:r>
      <w:r w:rsidRPr="009A0EAE">
        <w:t>further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local</w:t>
      </w:r>
      <w:r w:rsidR="00574C7D">
        <w:t xml:space="preserve"> </w:t>
      </w:r>
      <w:r w:rsidRPr="009A0EAE">
        <w:t>governments,</w:t>
      </w:r>
      <w:r w:rsidR="00574C7D">
        <w:t xml:space="preserve"> </w:t>
      </w:r>
      <w:r w:rsidRPr="009A0EAE">
        <w:t>particularly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ground,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still</w:t>
      </w:r>
      <w:r w:rsidR="00574C7D">
        <w:t xml:space="preserve"> </w:t>
      </w:r>
      <w:r w:rsidRPr="009A0EAE">
        <w:t>needed.</w:t>
      </w:r>
      <w:r w:rsidR="00574C7D">
        <w:t xml:space="preserve"> </w:t>
      </w:r>
    </w:p>
    <w:p w:rsidR="00214A81" w:rsidRPr="009A0EAE" w:rsidRDefault="00214A81" w:rsidP="00280584">
      <w:pPr>
        <w:pStyle w:val="H23G"/>
      </w:pPr>
      <w:bookmarkStart w:id="8" w:name="_Toc523242006"/>
      <w:r w:rsidRPr="009A0EAE">
        <w:tab/>
      </w:r>
      <w:r w:rsidRPr="009A0EAE">
        <w:tab/>
        <w:t>Replies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6</w:t>
      </w:r>
      <w:bookmarkEnd w:id="8"/>
    </w:p>
    <w:p w:rsidR="00214A81" w:rsidRPr="009A0EAE" w:rsidRDefault="00214A81" w:rsidP="00574C7D">
      <w:pPr>
        <w:pStyle w:val="SingleTxtG"/>
      </w:pPr>
      <w:r w:rsidRPr="009A0EAE">
        <w:t>34.</w:t>
      </w:r>
      <w:r w:rsidRPr="009A0EAE">
        <w:tab/>
        <w:t>Responsibility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defending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violated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suffered</w:t>
      </w:r>
      <w:r w:rsidR="00574C7D">
        <w:t xml:space="preserve"> </w:t>
      </w:r>
      <w:r w:rsidRPr="009A0EAE">
        <w:t>discrimination,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applicable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regulatory</w:t>
      </w:r>
      <w:r w:rsidR="00574C7D">
        <w:t xml:space="preserve"> </w:t>
      </w:r>
      <w:r w:rsidRPr="009A0EAE">
        <w:t>framework,</w:t>
      </w:r>
      <w:r w:rsidR="00574C7D">
        <w:t xml:space="preserve"> </w:t>
      </w:r>
      <w:r w:rsidRPr="009A0EAE">
        <w:t>lies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institutions.</w:t>
      </w:r>
    </w:p>
    <w:p w:rsidR="00214A81" w:rsidRPr="009A0EAE" w:rsidRDefault="00214A81" w:rsidP="00574C7D">
      <w:pPr>
        <w:pStyle w:val="SingleTxtG"/>
      </w:pPr>
      <w:r w:rsidRPr="009A0EAE">
        <w:t>35.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established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address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possible</w:t>
      </w:r>
      <w:r w:rsidR="00574C7D">
        <w:t xml:space="preserve"> </w:t>
      </w:r>
      <w:r w:rsidRPr="009A0EAE">
        <w:t>violations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formulating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agencies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required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respect,</w:t>
      </w:r>
      <w:r w:rsidR="00574C7D">
        <w:t xml:space="preserve"> </w:t>
      </w:r>
      <w:r w:rsidRPr="009A0EAE">
        <w:t>pursuant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regulations.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entity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formulating,</w:t>
      </w:r>
      <w:r w:rsidR="00574C7D">
        <w:t xml:space="preserve"> </w:t>
      </w:r>
      <w:r w:rsidRPr="009A0EAE">
        <w:t>mainstreaming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disability.</w:t>
      </w:r>
    </w:p>
    <w:p w:rsidR="00214A81" w:rsidRPr="009A0EAE" w:rsidRDefault="00214A81" w:rsidP="00574C7D">
      <w:pPr>
        <w:pStyle w:val="SingleTxtG"/>
      </w:pPr>
      <w:r w:rsidRPr="009A0EAE">
        <w:t>36.</w:t>
      </w:r>
      <w:r w:rsidRPr="009A0EAE">
        <w:tab/>
        <w:t>The</w:t>
      </w:r>
      <w:r w:rsidR="00574C7D">
        <w:t xml:space="preserve"> </w:t>
      </w:r>
      <w:r w:rsidRPr="009A0EAE">
        <w:t>Ombudsman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Office,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serves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institution,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introduced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mechanisms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put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violations.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independent</w:t>
      </w:r>
      <w:r w:rsidR="00574C7D">
        <w:t xml:space="preserve"> </w:t>
      </w:r>
      <w:r w:rsidRPr="009A0EAE">
        <w:t>body,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defends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fundamental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violated,</w:t>
      </w:r>
      <w:r w:rsidR="00574C7D">
        <w:t xml:space="preserve"> </w:t>
      </w:r>
      <w:r w:rsidRPr="009A0EAE">
        <w:t>without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intervention.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2013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2016,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dealt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1,084</w:t>
      </w:r>
      <w:r w:rsidR="00574C7D">
        <w:t xml:space="preserve"> </w:t>
      </w:r>
      <w:r w:rsidRPr="009A0EAE">
        <w:t>complaints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groups.</w:t>
      </w:r>
    </w:p>
    <w:p w:rsidR="00214A81" w:rsidRPr="009A0EAE" w:rsidRDefault="00214A81" w:rsidP="00574C7D">
      <w:pPr>
        <w:pStyle w:val="SingleTxtG"/>
      </w:pPr>
      <w:r w:rsidRPr="009A0EAE">
        <w:lastRenderedPageBreak/>
        <w:t>37.</w:t>
      </w:r>
      <w:r w:rsidRPr="009A0EAE">
        <w:tab/>
        <w:t>The</w:t>
      </w:r>
      <w:r w:rsidR="00574C7D">
        <w:t xml:space="preserve"> </w:t>
      </w:r>
      <w:r w:rsidRPr="009A0EAE">
        <w:t>remit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violations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children,</w:t>
      </w:r>
      <w:r w:rsidR="00574C7D">
        <w:t xml:space="preserve"> </w:t>
      </w:r>
      <w:r w:rsidRPr="009A0EAE">
        <w:t>teenagers,</w:t>
      </w:r>
      <w:r w:rsidR="00574C7D">
        <w:t xml:space="preserve"> </w:t>
      </w:r>
      <w:r w:rsidRPr="009A0EAE">
        <w:t>women,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providing</w:t>
      </w:r>
      <w:r w:rsidR="00574C7D">
        <w:t xml:space="preserve"> </w:t>
      </w:r>
      <w:r w:rsidRPr="009A0EAE">
        <w:t>emergency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specialized</w:t>
      </w:r>
      <w:r w:rsidR="00574C7D">
        <w:t xml:space="preserve"> </w:t>
      </w:r>
      <w:r w:rsidRPr="009A0EAE">
        <w:t>psychological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support.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coordinating</w:t>
      </w:r>
      <w:r w:rsidR="00574C7D">
        <w:t xml:space="preserve"> </w:t>
      </w:r>
      <w:r w:rsidRPr="009A0EAE">
        <w:t>role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refers</w:t>
      </w:r>
      <w:r w:rsidR="00574C7D">
        <w:t xml:space="preserve"> </w:t>
      </w:r>
      <w:r w:rsidRPr="009A0EAE">
        <w:t>cases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institutions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authorities</w:t>
      </w:r>
      <w:r w:rsidR="00574C7D">
        <w:t xml:space="preserve"> </w:t>
      </w:r>
      <w:r w:rsidRPr="009A0EAE">
        <w:t>competent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prescribe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recurrence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discriminatory</w:t>
      </w:r>
      <w:r w:rsidR="00574C7D">
        <w:t xml:space="preserve"> </w:t>
      </w:r>
      <w:r w:rsidRPr="009A0EAE">
        <w:t>acts.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October</w:t>
      </w:r>
      <w:r w:rsidR="00574C7D">
        <w:t xml:space="preserve"> </w:t>
      </w:r>
      <w:r w:rsidRPr="009A0EAE">
        <w:t>2017,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variable</w:t>
      </w:r>
      <w:r w:rsidR="00574C7D">
        <w:t xml:space="preserve"> </w:t>
      </w:r>
      <w:r w:rsidR="00E42790">
        <w:t>“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E42790">
        <w:t>”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incorporated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records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so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enable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generate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indicators.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October</w:t>
      </w:r>
      <w:r w:rsidR="00574C7D">
        <w:t xml:space="preserve"> </w:t>
      </w:r>
      <w:r w:rsidRPr="009A0EAE">
        <w:t>2017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March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assistance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214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had</w:t>
      </w:r>
      <w:r w:rsidR="00574C7D">
        <w:t xml:space="preserve"> </w:t>
      </w:r>
      <w:r w:rsidRPr="009A0EAE">
        <w:t>suffered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forms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violations.</w:t>
      </w:r>
    </w:p>
    <w:p w:rsidR="00214A81" w:rsidRPr="009A0EAE" w:rsidRDefault="00214A81" w:rsidP="00574C7D">
      <w:pPr>
        <w:pStyle w:val="SingleTxtG"/>
      </w:pPr>
      <w:r w:rsidRPr="009A0EAE">
        <w:t>38.</w:t>
      </w:r>
      <w:r w:rsidRPr="009A0EAE">
        <w:tab/>
        <w:t>By</w:t>
      </w:r>
      <w:r w:rsidR="00574C7D">
        <w:t xml:space="preserve"> </w:t>
      </w:r>
      <w:r w:rsidRPr="009A0EAE">
        <w:t>Executive</w:t>
      </w:r>
      <w:r w:rsidR="00574C7D">
        <w:t xml:space="preserve"> </w:t>
      </w:r>
      <w:r w:rsidRPr="009A0EAE">
        <w:t>Decree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194,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Official</w:t>
      </w:r>
      <w:r w:rsidR="00574C7D">
        <w:t xml:space="preserve"> </w:t>
      </w:r>
      <w:r w:rsidRPr="009A0EAE">
        <w:t>Gazette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109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27</w:t>
      </w:r>
      <w:r w:rsidR="00574C7D">
        <w:t xml:space="preserve"> </w:t>
      </w:r>
      <w:r w:rsidRPr="009A0EAE">
        <w:t>October</w:t>
      </w:r>
      <w:r w:rsidR="00574C7D">
        <w:t xml:space="preserve"> </w:t>
      </w:r>
      <w:r w:rsidRPr="009A0EAE">
        <w:t>2017,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regulations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amended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reissued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introduce</w:t>
      </w:r>
      <w:r w:rsidR="00574C7D">
        <w:t xml:space="preserve"> </w:t>
      </w:r>
      <w:r w:rsidRPr="009A0EAE">
        <w:t>certain</w:t>
      </w:r>
      <w:r w:rsidR="00574C7D">
        <w:t xml:space="preserve"> </w:t>
      </w:r>
      <w:r w:rsidRPr="009A0EAE">
        <w:t>benefits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immediate</w:t>
      </w:r>
      <w:r w:rsidR="00574C7D">
        <w:t xml:space="preserve"> </w:t>
      </w:r>
      <w:r w:rsidRPr="009A0EAE">
        <w:t>effect.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result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reform,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rating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30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avail</w:t>
      </w:r>
      <w:r w:rsidR="00574C7D">
        <w:t xml:space="preserve"> </w:t>
      </w:r>
      <w:r w:rsidRPr="009A0EAE">
        <w:t>themselves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law,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include,</w:t>
      </w:r>
      <w:r w:rsidR="00574C7D">
        <w:t xml:space="preserve"> </w:t>
      </w:r>
      <w:r w:rsidRPr="009A0EAE">
        <w:t>inter</w:t>
      </w:r>
      <w:r w:rsidR="00574C7D">
        <w:t xml:space="preserve"> </w:t>
      </w:r>
      <w:r w:rsidRPr="009A0EAE">
        <w:t>alia,</w:t>
      </w:r>
      <w:r w:rsidR="00574C7D">
        <w:t xml:space="preserve"> </w:t>
      </w:r>
      <w:r w:rsidRPr="009A0EAE">
        <w:t>tax</w:t>
      </w:r>
      <w:r w:rsidR="00574C7D">
        <w:t xml:space="preserve"> </w:t>
      </w:r>
      <w:r w:rsidRPr="009A0EAE">
        <w:t>exemptions,</w:t>
      </w:r>
      <w:r w:rsidR="00574C7D">
        <w:t xml:space="preserve"> </w:t>
      </w:r>
      <w:r w:rsidRPr="009A0EAE">
        <w:t>credit</w:t>
      </w:r>
      <w:r w:rsidR="00574C7D">
        <w:t xml:space="preserve"> </w:t>
      </w:r>
      <w:r w:rsidRPr="009A0EAE">
        <w:t>facilities,</w:t>
      </w:r>
      <w:r w:rsidR="00574C7D">
        <w:t xml:space="preserve"> </w:t>
      </w:r>
      <w:r w:rsidRPr="009A0EAE">
        <w:t>scholarships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assistance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acquiring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assistive</w:t>
      </w:r>
      <w:r w:rsidR="00574C7D">
        <w:t xml:space="preserve"> </w:t>
      </w:r>
      <w:r w:rsidRPr="009A0EAE">
        <w:t>devices.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39.</w:t>
      </w:r>
      <w:r w:rsidRPr="009A0EAE">
        <w:tab/>
        <w:t>The</w:t>
      </w:r>
      <w:r w:rsidR="00574C7D">
        <w:t xml:space="preserve"> </w:t>
      </w:r>
      <w:r w:rsidRPr="009A0EAE">
        <w:t>targets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2017–2021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generation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baselines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facilitate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compilation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extensive</w:t>
      </w:r>
      <w:r w:rsidR="00574C7D">
        <w:t xml:space="preserve"> </w:t>
      </w:r>
      <w:r w:rsidRPr="009A0EAE">
        <w:t>quantitative</w:t>
      </w:r>
      <w:r w:rsidR="00574C7D">
        <w:t xml:space="preserve"> </w:t>
      </w:r>
      <w:r w:rsidRPr="009A0EAE">
        <w:t>data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bookmarkStart w:id="9" w:name="_Toc523242007"/>
    </w:p>
    <w:p w:rsidR="00214A81" w:rsidRPr="009A0EAE" w:rsidRDefault="00214A81" w:rsidP="00E3133F">
      <w:pPr>
        <w:pStyle w:val="H1G"/>
      </w:pPr>
      <w:r w:rsidRPr="009A0EAE">
        <w:tab/>
      </w:r>
      <w:r w:rsidRPr="009A0EAE">
        <w:tab/>
        <w:t>Women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6)</w:t>
      </w:r>
      <w:bookmarkEnd w:id="9"/>
    </w:p>
    <w:p w:rsidR="00214A81" w:rsidRPr="009A0EAE" w:rsidRDefault="00214A81" w:rsidP="00E3133F">
      <w:pPr>
        <w:pStyle w:val="H23G"/>
      </w:pPr>
      <w:bookmarkStart w:id="10" w:name="_Toc523242008"/>
      <w:r w:rsidRPr="009A0EAE">
        <w:tab/>
      </w:r>
      <w:r w:rsidRPr="009A0EAE">
        <w:tab/>
        <w:t>Replies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7</w:t>
      </w:r>
    </w:p>
    <w:bookmarkEnd w:id="10"/>
    <w:p w:rsidR="00214A81" w:rsidRPr="009A0EAE" w:rsidRDefault="00AD6C78" w:rsidP="00574C7D">
      <w:pPr>
        <w:pStyle w:val="SingleTxtG"/>
      </w:pPr>
      <w:r>
        <w:t>40.</w:t>
      </w:r>
      <w:r>
        <w:tab/>
      </w:r>
      <w:r w:rsidR="00214A81" w:rsidRPr="009A0EAE">
        <w:t>The</w:t>
      </w:r>
      <w:r w:rsidR="00574C7D">
        <w:t xml:space="preserve"> </w:t>
      </w:r>
      <w:r w:rsidR="00214A81" w:rsidRPr="009A0EAE">
        <w:t>main</w:t>
      </w:r>
      <w:r w:rsidR="00574C7D">
        <w:t xml:space="preserve"> </w:t>
      </w:r>
      <w:r w:rsidR="00214A81" w:rsidRPr="009A0EAE">
        <w:t>remediation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affirmative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place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prevent</w:t>
      </w:r>
      <w:r w:rsidR="00574C7D">
        <w:t xml:space="preserve"> </w:t>
      </w:r>
      <w:r w:rsidR="00214A81" w:rsidRPr="009A0EAE">
        <w:t>multiple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intersecting</w:t>
      </w:r>
      <w:r w:rsidR="00574C7D">
        <w:t xml:space="preserve"> </w:t>
      </w:r>
      <w:r w:rsidR="00214A81" w:rsidRPr="009A0EAE">
        <w:t>forms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discrimination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girls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described</w:t>
      </w:r>
      <w:r w:rsidR="00574C7D">
        <w:t xml:space="preserve"> </w:t>
      </w:r>
      <w:r w:rsidR="00214A81" w:rsidRPr="009A0EAE">
        <w:t>below.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2016,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joint</w:t>
      </w:r>
      <w:r w:rsidR="00574C7D">
        <w:t xml:space="preserve"> </w:t>
      </w:r>
      <w:r w:rsidR="00214A81" w:rsidRPr="009A0EAE">
        <w:t>initiative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Gender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UN-Women,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launched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E42790">
        <w:t>“</w:t>
      </w:r>
      <w:r w:rsidR="00214A81" w:rsidRPr="009A0EAE">
        <w:t>Take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step</w:t>
      </w:r>
      <w:r w:rsidR="00574C7D">
        <w:t xml:space="preserve"> </w:t>
      </w:r>
      <w:r w:rsidR="00214A81" w:rsidRPr="009A0EAE">
        <w:t>towards</w:t>
      </w:r>
      <w:r w:rsidR="00574C7D">
        <w:t xml:space="preserve"> </w:t>
      </w:r>
      <w:r w:rsidR="00214A81" w:rsidRPr="009A0EAE">
        <w:t>equality:</w:t>
      </w:r>
      <w:r w:rsidR="00574C7D">
        <w:t xml:space="preserve"> </w:t>
      </w:r>
      <w:r w:rsidR="00214A81" w:rsidRPr="009A0EAE">
        <w:t>Stop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</w:t>
      </w:r>
      <w:r w:rsidR="00E42790">
        <w:t>”</w:t>
      </w:r>
      <w:r w:rsidR="00574C7D">
        <w:t xml:space="preserve"> </w:t>
      </w:r>
      <w:r w:rsidR="00214A81" w:rsidRPr="009A0EAE">
        <w:t>campaign,</w:t>
      </w:r>
      <w:r w:rsidR="00574C7D">
        <w:t xml:space="preserve"> </w:t>
      </w:r>
      <w:r w:rsidR="00214A81" w:rsidRPr="009A0EAE">
        <w:t>designed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raise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awareness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need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respect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eliminate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forms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discrimination.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initiative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part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United</w:t>
      </w:r>
      <w:r w:rsidR="00574C7D">
        <w:t xml:space="preserve"> </w:t>
      </w:r>
      <w:r w:rsidR="00214A81" w:rsidRPr="009A0EAE">
        <w:t>Nations</w:t>
      </w:r>
      <w:r w:rsidR="00574C7D">
        <w:t xml:space="preserve"> </w:t>
      </w:r>
      <w:r w:rsidR="00214A81" w:rsidRPr="009A0EAE">
        <w:t>Secretary-General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Campaign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End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(UNiTE).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By</w:t>
      </w:r>
      <w:r w:rsidR="00574C7D">
        <w:t xml:space="preserve"> </w:t>
      </w:r>
      <w:r w:rsidR="00214A81" w:rsidRPr="009A0EAE">
        <w:t>Ministerial</w:t>
      </w:r>
      <w:r w:rsidR="00574C7D">
        <w:t xml:space="preserve"> </w:t>
      </w:r>
      <w:r w:rsidR="00214A81" w:rsidRPr="009A0EAE">
        <w:t>Agreement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006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22</w:t>
      </w:r>
      <w:r w:rsidR="00574C7D">
        <w:t xml:space="preserve"> </w:t>
      </w:r>
      <w:r w:rsidR="00214A81" w:rsidRPr="009A0EAE">
        <w:t>January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Economic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guidelines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preventing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addressing</w:t>
      </w:r>
      <w:r w:rsidR="00574C7D">
        <w:t xml:space="preserve"> </w:t>
      </w:r>
      <w:r w:rsidR="00214A81" w:rsidRPr="009A0EAE">
        <w:t>physical,</w:t>
      </w:r>
      <w:r w:rsidR="00574C7D">
        <w:t xml:space="preserve"> </w:t>
      </w:r>
      <w:r w:rsidR="00214A81" w:rsidRPr="009A0EAE">
        <w:t>psychological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sexual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children,</w:t>
      </w:r>
      <w:r w:rsidR="00574C7D">
        <w:t xml:space="preserve"> </w:t>
      </w:r>
      <w:r w:rsidR="00214A81" w:rsidRPr="009A0EAE">
        <w:t>teenagers,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older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centres.</w:t>
      </w:r>
      <w:r w:rsidR="00574C7D">
        <w:t xml:space="preserve"> </w:t>
      </w:r>
      <w:r w:rsidR="00214A81" w:rsidRPr="009A0EAE">
        <w:t>Subsequently,</w:t>
      </w:r>
      <w:r w:rsidR="00574C7D">
        <w:t xml:space="preserve"> </w:t>
      </w:r>
      <w:r w:rsidR="00214A81" w:rsidRPr="009A0EAE">
        <w:t>it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Ministerial</w:t>
      </w:r>
      <w:r w:rsidR="00574C7D">
        <w:t xml:space="preserve"> </w:t>
      </w:r>
      <w:r w:rsidR="00214A81" w:rsidRPr="009A0EAE">
        <w:t>Agreement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014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5</w:t>
      </w:r>
      <w:r w:rsidR="00574C7D">
        <w:t xml:space="preserve"> </w:t>
      </w:r>
      <w:r w:rsidR="00214A81" w:rsidRPr="009A0EAE">
        <w:t>March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general</w:t>
      </w:r>
      <w:r w:rsidR="00574C7D">
        <w:t xml:space="preserve"> </w:t>
      </w:r>
      <w:r w:rsidR="00214A81" w:rsidRPr="009A0EAE">
        <w:t>protocol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combat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children,</w:t>
      </w:r>
      <w:r w:rsidR="00574C7D">
        <w:t xml:space="preserve"> </w:t>
      </w:r>
      <w:r w:rsidR="00214A81" w:rsidRPr="009A0EAE">
        <w:t>teenagers,</w:t>
      </w:r>
      <w:r w:rsidR="00574C7D">
        <w:t xml:space="preserve"> </w:t>
      </w:r>
      <w:r w:rsidR="00214A81" w:rsidRPr="009A0EAE">
        <w:t>women,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older</w:t>
      </w:r>
      <w:r w:rsidR="00574C7D">
        <w:t xml:space="preserve"> </w:t>
      </w:r>
      <w:r w:rsidR="00214A81" w:rsidRPr="009A0EAE">
        <w:t>persons,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lays</w:t>
      </w:r>
      <w:r w:rsidR="00574C7D">
        <w:t xml:space="preserve"> </w:t>
      </w:r>
      <w:r w:rsidR="00214A81" w:rsidRPr="009A0EAE">
        <w:t>down</w:t>
      </w:r>
      <w:r w:rsidR="00574C7D">
        <w:t xml:space="preserve"> </w:t>
      </w:r>
      <w:r w:rsidR="00214A81" w:rsidRPr="009A0EAE">
        <w:t>procedures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streamlining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response</w:t>
      </w:r>
      <w:r w:rsidR="00574C7D">
        <w:t xml:space="preserve"> </w:t>
      </w:r>
      <w:r w:rsidR="00214A81" w:rsidRPr="009A0EAE">
        <w:t>provided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teams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detected</w:t>
      </w:r>
      <w:r w:rsidR="00574C7D">
        <w:t xml:space="preserve"> </w:t>
      </w:r>
      <w:r w:rsidR="00214A81" w:rsidRPr="009A0EAE">
        <w:t>within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services.</w:t>
      </w:r>
    </w:p>
    <w:p w:rsidR="00214A81" w:rsidRPr="009A0EAE" w:rsidRDefault="00214A81" w:rsidP="00574C7D">
      <w:pPr>
        <w:pStyle w:val="SingleTxtG"/>
      </w:pPr>
      <w:r w:rsidRPr="009A0EAE">
        <w:tab/>
        <w:t>It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important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note</w:t>
      </w:r>
      <w:r w:rsidR="00574C7D">
        <w:t xml:space="preserve"> </w:t>
      </w:r>
      <w:r w:rsidRPr="009A0EAE">
        <w:t>that,</w:t>
      </w:r>
      <w:r w:rsidR="00574C7D">
        <w:t xml:space="preserve"> </w:t>
      </w:r>
      <w:r w:rsidRPr="009A0EAE">
        <w:t>nationwide,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supports</w:t>
      </w:r>
      <w:r w:rsidR="00574C7D">
        <w:t xml:space="preserve"> </w:t>
      </w:r>
      <w:r w:rsidRPr="009A0EAE">
        <w:t>32,826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services.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Eradication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Women,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aims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girls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effective</w:t>
      </w:r>
      <w:r w:rsidR="00574C7D">
        <w:t xml:space="preserve"> </w:t>
      </w:r>
      <w:r w:rsidR="00214A81" w:rsidRPr="009A0EAE">
        <w:t>access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justice,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published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Official</w:t>
      </w:r>
      <w:r w:rsidR="00574C7D">
        <w:t xml:space="preserve"> </w:t>
      </w:r>
      <w:r w:rsidR="00214A81" w:rsidRPr="009A0EAE">
        <w:t>Gazette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175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5</w:t>
      </w:r>
      <w:r w:rsidR="00574C7D">
        <w:t xml:space="preserve"> </w:t>
      </w:r>
      <w:r w:rsidR="00214A81" w:rsidRPr="009A0EAE">
        <w:t>February</w:t>
      </w:r>
      <w:r w:rsidR="00574C7D">
        <w:t xml:space="preserve"> </w:t>
      </w:r>
      <w:r w:rsidR="00214A81" w:rsidRPr="009A0EAE">
        <w:t>2018.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provides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roll-out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continuous,</w:t>
      </w:r>
      <w:r w:rsidR="00574C7D">
        <w:t xml:space="preserve"> </w:t>
      </w:r>
      <w:r w:rsidR="00214A81" w:rsidRPr="009A0EAE">
        <w:t>mandatory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evaluation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servants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gender</w:t>
      </w:r>
      <w:r w:rsidR="00574C7D">
        <w:t xml:space="preserve"> </w:t>
      </w:r>
      <w:r w:rsidR="00214A81" w:rsidRPr="009A0EAE">
        <w:t>mainstreaming,</w:t>
      </w:r>
      <w:r w:rsidR="00574C7D">
        <w:t xml:space="preserve"> </w:t>
      </w:r>
      <w:r w:rsidR="00214A81" w:rsidRPr="009A0EAE">
        <w:t>human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women,</w:t>
      </w:r>
      <w:r w:rsidR="00574C7D">
        <w:t xml:space="preserve"> </w:t>
      </w:r>
      <w:r w:rsidR="00214A81" w:rsidRPr="009A0EAE">
        <w:t>girls,</w:t>
      </w:r>
      <w:r w:rsidR="00574C7D">
        <w:t xml:space="preserve"> </w:t>
      </w:r>
      <w:r w:rsidR="00214A81" w:rsidRPr="009A0EAE">
        <w:t>teenagers,</w:t>
      </w:r>
      <w:r w:rsidR="00574C7D">
        <w:t xml:space="preserve"> </w:t>
      </w:r>
      <w:r w:rsidR="00214A81" w:rsidRPr="009A0EAE">
        <w:t>young</w:t>
      </w:r>
      <w:r w:rsidR="00574C7D">
        <w:t xml:space="preserve"> </w:t>
      </w:r>
      <w:r w:rsidR="00214A81" w:rsidRPr="009A0EAE">
        <w:t>people,</w:t>
      </w:r>
      <w:r w:rsidR="00574C7D">
        <w:t xml:space="preserve"> </w:t>
      </w:r>
      <w:r w:rsidR="00214A81" w:rsidRPr="009A0EAE">
        <w:t>adults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older</w:t>
      </w:r>
      <w:r w:rsidR="00574C7D">
        <w:t xml:space="preserve"> </w:t>
      </w:r>
      <w:r w:rsidR="00214A81" w:rsidRPr="009A0EAE">
        <w:t>persons.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published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Guide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Sexual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Reproductive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Life</w:t>
      </w:r>
      <w:r w:rsidR="00574C7D">
        <w:t xml:space="preserve"> </w:t>
      </w:r>
      <w:r w:rsidR="00214A81" w:rsidRPr="009A0EAE">
        <w:t>Free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aims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publication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make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sexual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reproductive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enforceable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prevent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guide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lastRenderedPageBreak/>
        <w:t>developed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cooperation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United</w:t>
      </w:r>
      <w:r w:rsidR="00574C7D">
        <w:t xml:space="preserve"> </w:t>
      </w:r>
      <w:r w:rsidR="00214A81" w:rsidRPr="009A0EAE">
        <w:t>Nations</w:t>
      </w:r>
      <w:r w:rsidR="00574C7D">
        <w:t xml:space="preserve"> </w:t>
      </w:r>
      <w:r w:rsidR="00214A81" w:rsidRPr="009A0EAE">
        <w:t>Population</w:t>
      </w:r>
      <w:r w:rsidR="00574C7D">
        <w:t xml:space="preserve"> </w:t>
      </w:r>
      <w:r w:rsidR="00214A81" w:rsidRPr="009A0EAE">
        <w:t>Fund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distributed</w:t>
      </w:r>
      <w:r w:rsidR="00574C7D">
        <w:t xml:space="preserve"> </w:t>
      </w:r>
      <w:r w:rsidR="00214A81" w:rsidRPr="009A0EAE">
        <w:t>during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last</w:t>
      </w:r>
      <w:r w:rsidR="00574C7D">
        <w:t xml:space="preserve"> </w:t>
      </w:r>
      <w:r w:rsidR="00214A81" w:rsidRPr="009A0EAE">
        <w:t>quarter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2018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self-help</w:t>
      </w:r>
      <w:r w:rsidR="00574C7D">
        <w:t xml:space="preserve"> </w:t>
      </w:r>
      <w:r w:rsidR="00214A81" w:rsidRPr="009A0EAE">
        <w:t>groups</w:t>
      </w:r>
      <w:r w:rsidR="00574C7D">
        <w:t xml:space="preserve"> </w:t>
      </w:r>
      <w:r w:rsidR="00214A81" w:rsidRPr="009A0EAE">
        <w:t>comprising</w:t>
      </w:r>
      <w:r w:rsidR="00574C7D">
        <w:t xml:space="preserve"> </w:t>
      </w:r>
      <w:r w:rsidR="00214A81" w:rsidRPr="009A0EAE">
        <w:t>representatives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federations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2017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respectively,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Judiciary,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UN-Women,</w:t>
      </w:r>
      <w:r w:rsidR="00574C7D">
        <w:t xml:space="preserve"> </w:t>
      </w:r>
      <w:r w:rsidR="00214A81" w:rsidRPr="009A0EAE">
        <w:t>published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Handbook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Application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Women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Sentencing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Guide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Administering</w:t>
      </w:r>
      <w:r w:rsidR="00574C7D">
        <w:t xml:space="preserve"> </w:t>
      </w:r>
      <w:r w:rsidR="00214A81" w:rsidRPr="009A0EAE">
        <w:t>Justice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Gender</w:t>
      </w:r>
      <w:r w:rsidR="00574C7D">
        <w:t xml:space="preserve"> </w:t>
      </w:r>
      <w:r w:rsidR="00214A81" w:rsidRPr="009A0EAE">
        <w:t>Perspective.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application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documents,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focus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respect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principles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non-discrimination,</w:t>
      </w:r>
      <w:r w:rsidR="00574C7D">
        <w:t xml:space="preserve"> </w:t>
      </w:r>
      <w:r w:rsidR="00214A81" w:rsidRPr="009A0EAE">
        <w:t>entails</w:t>
      </w:r>
      <w:r w:rsidR="00574C7D">
        <w:t xml:space="preserve"> </w:t>
      </w:r>
      <w:r w:rsidR="00214A81" w:rsidRPr="009A0EAE">
        <w:t>mainstreaming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gender</w:t>
      </w:r>
      <w:r w:rsidR="00574C7D">
        <w:t xml:space="preserve"> </w:t>
      </w:r>
      <w:r w:rsidR="00214A81" w:rsidRPr="009A0EAE">
        <w:t>perspective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judicial</w:t>
      </w:r>
      <w:r w:rsidR="00574C7D">
        <w:t xml:space="preserve"> </w:t>
      </w:r>
      <w:r w:rsidR="00214A81" w:rsidRPr="009A0EAE">
        <w:t>activities.</w:t>
      </w:r>
      <w:r w:rsidR="00574C7D">
        <w:t xml:space="preserve"> </w:t>
      </w:r>
    </w:p>
    <w:p w:rsidR="00214A81" w:rsidRPr="009A0EAE" w:rsidRDefault="00F750CB" w:rsidP="00F750CB">
      <w:pPr>
        <w:pStyle w:val="H23G"/>
      </w:pPr>
      <w:bookmarkStart w:id="11" w:name="_Toc523242009"/>
      <w:r>
        <w:tab/>
      </w:r>
      <w:r>
        <w:tab/>
      </w:r>
      <w:r w:rsidR="00214A81" w:rsidRPr="009A0EAE">
        <w:t>Reply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questions</w:t>
      </w:r>
      <w:r w:rsidR="00574C7D">
        <w:t xml:space="preserve"> </w:t>
      </w:r>
      <w:r w:rsidR="00214A81" w:rsidRPr="009A0EAE">
        <w:t>raised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paragraph</w:t>
      </w:r>
      <w:r w:rsidR="00574C7D">
        <w:t xml:space="preserve"> </w:t>
      </w:r>
      <w:r w:rsidR="00214A81" w:rsidRPr="009A0EAE">
        <w:t>8</w:t>
      </w:r>
      <w:r w:rsidR="00574C7D">
        <w:t xml:space="preserve"> </w:t>
      </w:r>
      <w:bookmarkEnd w:id="11"/>
    </w:p>
    <w:p w:rsidR="00214A81" w:rsidRPr="009A0EAE" w:rsidRDefault="00214A81" w:rsidP="00574C7D">
      <w:pPr>
        <w:pStyle w:val="SingleTxtG"/>
      </w:pPr>
      <w:r w:rsidRPr="009A0EAE">
        <w:t>41.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Gender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one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five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representatives,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mentioned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3.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Councils</w:t>
      </w:r>
      <w:r w:rsidR="00574C7D">
        <w:t xml:space="preserve"> </w:t>
      </w:r>
      <w:r w:rsidRPr="009A0EAE">
        <w:t>organize</w:t>
      </w:r>
      <w:r w:rsidR="00574C7D">
        <w:t xml:space="preserve"> </w:t>
      </w:r>
      <w:r w:rsidRPr="009A0EAE">
        <w:t>regular</w:t>
      </w:r>
      <w:r w:rsidR="00574C7D">
        <w:t xml:space="preserve"> </w:t>
      </w:r>
      <w:r w:rsidRPr="009A0EAE">
        <w:t>day-long</w:t>
      </w:r>
      <w:r w:rsidR="00574C7D">
        <w:t xml:space="preserve"> </w:t>
      </w:r>
      <w:r w:rsidRPr="009A0EAE">
        <w:t>workshops,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girls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take</w:t>
      </w:r>
      <w:r w:rsidR="00574C7D">
        <w:t xml:space="preserve"> </w:t>
      </w:r>
      <w:r w:rsidRPr="009A0EAE">
        <w:t>part,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view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making</w:t>
      </w:r>
      <w:r w:rsidR="00574C7D">
        <w:t xml:space="preserve"> </w:t>
      </w:r>
      <w:r w:rsidRPr="009A0EAE">
        <w:t>continual</w:t>
      </w:r>
      <w:r w:rsidR="00574C7D">
        <w:t xml:space="preserve"> </w:t>
      </w:r>
      <w:r w:rsidRPr="009A0EAE">
        <w:t>improvements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equality.</w:t>
      </w:r>
      <w:r w:rsidR="00574C7D">
        <w:t xml:space="preserve"> </w:t>
      </w:r>
      <w:r w:rsidRPr="009A0EAE">
        <w:t>Main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conducted</w:t>
      </w:r>
      <w:r w:rsidR="00574C7D">
        <w:t xml:space="preserve"> </w:t>
      </w:r>
      <w:r w:rsidRPr="009A0EAE">
        <w:t>include: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initiative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conjunction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Communication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Consortium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Provincial</w:t>
      </w:r>
      <w:r w:rsidR="00574C7D">
        <w:t xml:space="preserve"> </w:t>
      </w:r>
      <w:r w:rsidR="00214A81" w:rsidRPr="009A0EAE">
        <w:t>Autonomous</w:t>
      </w:r>
      <w:r w:rsidR="00574C7D">
        <w:t xml:space="preserve"> </w:t>
      </w:r>
      <w:r w:rsidR="00214A81" w:rsidRPr="009A0EAE">
        <w:t>Governments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Ecuador,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Five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Councils</w:t>
      </w:r>
      <w:r w:rsidR="00574C7D">
        <w:t xml:space="preserve"> </w:t>
      </w:r>
      <w:r w:rsidR="00214A81" w:rsidRPr="009A0EAE">
        <w:t>ran</w:t>
      </w:r>
      <w:r w:rsidR="00574C7D">
        <w:t xml:space="preserve"> </w:t>
      </w:r>
      <w:r w:rsidR="00214A81" w:rsidRPr="009A0EAE">
        <w:t>day-long</w:t>
      </w:r>
      <w:r w:rsidR="00574C7D">
        <w:t xml:space="preserve"> </w:t>
      </w:r>
      <w:r w:rsidR="00214A81" w:rsidRPr="009A0EAE">
        <w:t>workshops,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children,</w:t>
      </w:r>
      <w:r w:rsidR="00574C7D">
        <w:t xml:space="preserve"> </w:t>
      </w:r>
      <w:r w:rsidR="00214A81" w:rsidRPr="009A0EAE">
        <w:t>teenagers,</w:t>
      </w:r>
      <w:r w:rsidR="00574C7D">
        <w:t xml:space="preserve"> </w:t>
      </w:r>
      <w:r w:rsidR="00214A81" w:rsidRPr="009A0EAE">
        <w:t>young</w:t>
      </w:r>
      <w:r w:rsidR="00574C7D">
        <w:t xml:space="preserve"> </w:t>
      </w:r>
      <w:r w:rsidR="00214A81" w:rsidRPr="009A0EAE">
        <w:t>people,</w:t>
      </w:r>
      <w:r w:rsidR="00574C7D">
        <w:t xml:space="preserve"> </w:t>
      </w:r>
      <w:r w:rsidR="00214A81" w:rsidRPr="009A0EAE">
        <w:t>older</w:t>
      </w:r>
      <w:r w:rsidR="00574C7D">
        <w:t xml:space="preserve"> </w:t>
      </w:r>
      <w:r w:rsidR="00214A81" w:rsidRPr="009A0EAE">
        <w:t>persons,</w:t>
      </w:r>
      <w:r w:rsidR="00574C7D">
        <w:t xml:space="preserve"> </w:t>
      </w:r>
      <w:r w:rsidR="00214A81" w:rsidRPr="009A0EAE">
        <w:t>women,</w:t>
      </w:r>
      <w:r w:rsidR="00574C7D">
        <w:t xml:space="preserve"> </w:t>
      </w:r>
      <w:r w:rsidR="00214A81" w:rsidRPr="009A0EAE">
        <w:t>lesbian,</w:t>
      </w:r>
      <w:r w:rsidR="00574C7D">
        <w:t xml:space="preserve"> </w:t>
      </w:r>
      <w:r w:rsidR="00214A81" w:rsidRPr="009A0EAE">
        <w:t>gay,</w:t>
      </w:r>
      <w:r w:rsidR="00574C7D">
        <w:t xml:space="preserve"> </w:t>
      </w:r>
      <w:r w:rsidR="00214A81" w:rsidRPr="009A0EAE">
        <w:t>bisexual,</w:t>
      </w:r>
      <w:r w:rsidR="00574C7D">
        <w:t xml:space="preserve"> </w:t>
      </w:r>
      <w:r w:rsidR="00214A81" w:rsidRPr="009A0EAE">
        <w:t>transgender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intersex</w:t>
      </w:r>
      <w:r w:rsidR="00574C7D">
        <w:t xml:space="preserve"> </w:t>
      </w:r>
      <w:r w:rsidR="00214A81" w:rsidRPr="009A0EAE">
        <w:t>persons,</w:t>
      </w:r>
      <w:r w:rsidR="00574C7D">
        <w:t xml:space="preserve"> </w:t>
      </w:r>
      <w:r w:rsidR="00214A81" w:rsidRPr="009A0EAE">
        <w:t>representatives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indigenous</w:t>
      </w:r>
      <w:r w:rsidR="00574C7D">
        <w:t xml:space="preserve"> </w:t>
      </w:r>
      <w:r w:rsidR="00214A81" w:rsidRPr="009A0EAE">
        <w:t>nations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peoples,</w:t>
      </w:r>
      <w:r w:rsidR="00574C7D">
        <w:t xml:space="preserve"> </w:t>
      </w:r>
      <w:r w:rsidR="00214A81" w:rsidRPr="009A0EAE">
        <w:t>migrants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took</w:t>
      </w:r>
      <w:r w:rsidR="00574C7D">
        <w:t xml:space="preserve"> </w:t>
      </w:r>
      <w:r w:rsidR="00214A81" w:rsidRPr="009A0EAE">
        <w:t>part,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means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gathering</w:t>
      </w:r>
      <w:r w:rsidR="00574C7D">
        <w:t xml:space="preserve"> </w:t>
      </w:r>
      <w:r w:rsidR="00214A81" w:rsidRPr="009A0EAE">
        <w:t>contributions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publication</w:t>
      </w:r>
      <w:r w:rsidR="00574C7D">
        <w:t xml:space="preserve"> </w:t>
      </w:r>
      <w:r w:rsidR="00214A81" w:rsidRPr="009A0EAE">
        <w:t>entitled</w:t>
      </w:r>
      <w:r w:rsidR="00574C7D">
        <w:t xml:space="preserve"> </w:t>
      </w:r>
      <w:r w:rsidR="00E42790">
        <w:t>“</w:t>
      </w:r>
      <w:r w:rsidR="00214A81" w:rsidRPr="009A0EAE">
        <w:t>Communication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Journalism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Equality:</w:t>
      </w:r>
      <w:r w:rsidR="00574C7D">
        <w:t xml:space="preserve"> </w:t>
      </w:r>
      <w:r w:rsidR="00214A81" w:rsidRPr="009A0EAE">
        <w:t>Guidelines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communicating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discrimination</w:t>
      </w:r>
      <w:r w:rsidR="00E42790">
        <w:t>”</w:t>
      </w:r>
      <w:r w:rsidR="00214A81" w:rsidRPr="009A0EAE">
        <w:t>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document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publicized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web</w:t>
      </w:r>
      <w:r w:rsidR="00574C7D">
        <w:t xml:space="preserve"> </w:t>
      </w:r>
      <w:r w:rsidR="00214A81" w:rsidRPr="009A0EAE">
        <w:t>page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Communication</w:t>
      </w:r>
      <w:r w:rsidR="00214A81" w:rsidRPr="00C51FEF">
        <w:rPr>
          <w:rStyle w:val="FootnoteReference"/>
        </w:rPr>
        <w:footnoteReference w:id="5"/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encourages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messages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show</w:t>
      </w:r>
      <w:r w:rsidR="00574C7D">
        <w:t xml:space="preserve"> </w:t>
      </w:r>
      <w:r w:rsidR="00214A81" w:rsidRPr="009A0EAE">
        <w:t>respect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diversity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disseminated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different</w:t>
      </w:r>
      <w:r w:rsidR="00574C7D">
        <w:t xml:space="preserve"> </w:t>
      </w:r>
      <w:r w:rsidR="00214A81" w:rsidRPr="009A0EAE">
        <w:t>communication</w:t>
      </w:r>
      <w:r w:rsidR="00574C7D">
        <w:t xml:space="preserve"> </w:t>
      </w:r>
      <w:r w:rsidR="00214A81" w:rsidRPr="009A0EAE">
        <w:t>strategies.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2016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2017,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coordination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electoral</w:t>
      </w:r>
      <w:r w:rsidR="00574C7D">
        <w:t xml:space="preserve"> </w:t>
      </w:r>
      <w:r w:rsidR="00214A81" w:rsidRPr="009A0EAE">
        <w:t>branch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Citizen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Control,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ran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leaders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promote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political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conjunction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Electoral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promote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civic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conjunction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Citizen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Control.</w:t>
      </w:r>
      <w:r w:rsidR="00574C7D">
        <w:t xml:space="preserve"> </w:t>
      </w:r>
      <w:r w:rsidR="00214A81" w:rsidRPr="009A0EAE">
        <w:t>Some</w:t>
      </w:r>
      <w:r w:rsidR="00574C7D">
        <w:t xml:space="preserve"> </w:t>
      </w:r>
      <w:r w:rsidR="00214A81" w:rsidRPr="009A0EAE">
        <w:t>1,100</w:t>
      </w:r>
      <w:r w:rsidR="00574C7D">
        <w:t xml:space="preserve"> </w:t>
      </w:r>
      <w:r w:rsidR="00214A81" w:rsidRPr="009A0EAE">
        <w:t>women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female</w:t>
      </w:r>
      <w:r w:rsidR="00574C7D">
        <w:t xml:space="preserve"> </w:t>
      </w:r>
      <w:r w:rsidR="00214A81" w:rsidRPr="009A0EAE">
        <w:t>relatives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took</w:t>
      </w:r>
      <w:r w:rsidR="00574C7D">
        <w:t xml:space="preserve"> </w:t>
      </w:r>
      <w:r w:rsidR="00214A81" w:rsidRPr="009A0EAE">
        <w:t>part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initiatives.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2017,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held</w:t>
      </w:r>
      <w:r w:rsidR="00574C7D">
        <w:t xml:space="preserve"> </w:t>
      </w:r>
      <w:r w:rsidR="00214A81" w:rsidRPr="009A0EAE">
        <w:t>day-long</w:t>
      </w:r>
      <w:r w:rsidR="00574C7D">
        <w:t xml:space="preserve"> </w:t>
      </w:r>
      <w:r w:rsidR="00214A81" w:rsidRPr="009A0EAE">
        <w:t>workshops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purpose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gathering</w:t>
      </w:r>
      <w:r w:rsidR="00574C7D">
        <w:t xml:space="preserve"> </w:t>
      </w:r>
      <w:r w:rsidR="00214A81" w:rsidRPr="009A0EAE">
        <w:t>input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society</w:t>
      </w:r>
      <w:r w:rsidR="00574C7D">
        <w:t xml:space="preserve"> </w:t>
      </w:r>
      <w:r w:rsidR="00214A81" w:rsidRPr="009A0EAE">
        <w:t>organizations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draft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Eradication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against</w:t>
      </w:r>
      <w:r w:rsidR="00574C7D">
        <w:t xml:space="preserve"> </w:t>
      </w:r>
      <w:r w:rsidR="00214A81" w:rsidRPr="009A0EAE">
        <w:t>Women.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543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members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families</w:t>
      </w:r>
      <w:r w:rsidR="00574C7D">
        <w:t xml:space="preserve"> </w:t>
      </w:r>
      <w:r w:rsidR="00214A81" w:rsidRPr="009A0EAE">
        <w:t>who</w:t>
      </w:r>
      <w:r w:rsidR="00574C7D">
        <w:t xml:space="preserve"> </w:t>
      </w:r>
      <w:r w:rsidR="00214A81" w:rsidRPr="009A0EAE">
        <w:t>attended,</w:t>
      </w:r>
      <w:r w:rsidR="00574C7D">
        <w:t xml:space="preserve"> </w:t>
      </w:r>
      <w:r w:rsidR="00214A81" w:rsidRPr="009A0EAE">
        <w:t>306</w:t>
      </w:r>
      <w:r w:rsidR="00574C7D">
        <w:t xml:space="preserve"> </w:t>
      </w:r>
      <w:r w:rsidR="00214A81" w:rsidRPr="009A0EAE">
        <w:t>were</w:t>
      </w:r>
      <w:r w:rsidR="00574C7D">
        <w:t xml:space="preserve"> </w:t>
      </w:r>
      <w:r w:rsidR="00214A81" w:rsidRPr="009A0EAE">
        <w:t>women.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42.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2017–2021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constructed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inclusive</w:t>
      </w:r>
      <w:r w:rsidR="00574C7D">
        <w:t xml:space="preserve"> </w:t>
      </w:r>
      <w:r w:rsidRPr="009A0EAE">
        <w:t>process</w:t>
      </w:r>
      <w:r w:rsidR="00574C7D">
        <w:t xml:space="preserve"> </w:t>
      </w:r>
      <w:r w:rsidRPr="009A0EAE">
        <w:t>during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5,000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across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574C7D">
        <w:t xml:space="preserve"> </w:t>
      </w:r>
      <w:r w:rsidRPr="009A0EAE">
        <w:t>contributed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formulation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disability.</w:t>
      </w:r>
      <w:r w:rsidR="00574C7D">
        <w:t xml:space="preserve"> </w:t>
      </w:r>
      <w:bookmarkStart w:id="12" w:name="_Toc523242010"/>
    </w:p>
    <w:p w:rsidR="00214A81" w:rsidRPr="009A0EAE" w:rsidRDefault="00214A81" w:rsidP="00F750CB">
      <w:pPr>
        <w:pStyle w:val="H1G"/>
      </w:pPr>
      <w:r w:rsidRPr="009A0EAE">
        <w:tab/>
      </w:r>
      <w:r w:rsidRPr="009A0EAE">
        <w:tab/>
        <w:t>Children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7)</w:t>
      </w:r>
      <w:bookmarkEnd w:id="12"/>
    </w:p>
    <w:p w:rsidR="00214A81" w:rsidRPr="009A0EAE" w:rsidRDefault="00214A81" w:rsidP="00F750CB">
      <w:pPr>
        <w:pStyle w:val="H23G"/>
      </w:pPr>
      <w:bookmarkStart w:id="13" w:name="_Toc523242011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9</w:t>
      </w:r>
      <w:bookmarkEnd w:id="13"/>
    </w:p>
    <w:p w:rsidR="00214A81" w:rsidRPr="009A0EAE" w:rsidRDefault="00214A81" w:rsidP="00574C7D">
      <w:pPr>
        <w:pStyle w:val="SingleTxtG"/>
      </w:pPr>
      <w:r w:rsidRPr="009A0EAE">
        <w:t>43.</w:t>
      </w:r>
      <w:r w:rsidRPr="009A0EAE">
        <w:tab/>
        <w:t>The</w:t>
      </w:r>
      <w:r w:rsidR="00574C7D">
        <w:t xml:space="preserve"> </w:t>
      </w:r>
      <w:r w:rsidRPr="009A0EAE">
        <w:t>actions</w:t>
      </w:r>
      <w:r w:rsidR="00574C7D">
        <w:t xml:space="preserve"> </w:t>
      </w:r>
      <w:r w:rsidRPr="009A0EAE">
        <w:t>undertaken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institutions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abandonment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governed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Adolescents.</w:t>
      </w:r>
      <w:r w:rsidR="00574C7D">
        <w:t xml:space="preserve"> </w:t>
      </w:r>
      <w:r w:rsidRPr="009A0EAE">
        <w:t>Articles</w:t>
      </w:r>
      <w:r w:rsidR="00574C7D">
        <w:t xml:space="preserve"> </w:t>
      </w:r>
      <w:r w:rsidRPr="009A0EAE">
        <w:t>8,</w:t>
      </w:r>
      <w:r w:rsidR="00574C7D">
        <w:t xml:space="preserve"> </w:t>
      </w:r>
      <w:r w:rsidRPr="009A0EAE">
        <w:t>9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10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establish</w:t>
      </w:r>
      <w:r w:rsidR="00574C7D">
        <w:t xml:space="preserve"> </w:t>
      </w:r>
      <w:r w:rsidRPr="009A0EAE">
        <w:t>safeguards,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enforceability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key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guaranteeing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full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rights,</w:t>
      </w:r>
      <w:r w:rsidR="00574C7D">
        <w:t xml:space="preserve"> </w:t>
      </w:r>
      <w:r w:rsidRPr="009A0EAE">
        <w:t>responsibility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shared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society.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lastRenderedPageBreak/>
        <w:t>44.</w:t>
      </w:r>
      <w:r w:rsidRPr="009A0EAE">
        <w:tab/>
        <w:t>The</w:t>
      </w:r>
      <w:r w:rsidR="00574C7D">
        <w:t xml:space="preserve"> </w:t>
      </w:r>
      <w:r w:rsidRPr="009A0EAE">
        <w:t>objectives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preventing</w:t>
      </w:r>
      <w:r w:rsidR="00574C7D">
        <w:t xml:space="preserve"> </w:t>
      </w:r>
      <w:r w:rsidRPr="009A0EAE">
        <w:t>violations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deprived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environment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restoring</w:t>
      </w:r>
      <w:r w:rsidR="00574C7D">
        <w:t xml:space="preserve"> </w:t>
      </w:r>
      <w:r w:rsidRPr="009A0EAE">
        <w:t>violated</w:t>
      </w:r>
      <w:r w:rsidR="00574C7D">
        <w:t xml:space="preserve"> </w:t>
      </w:r>
      <w:r w:rsidRPr="009A0EAE">
        <w:t>rights.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achieves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foster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service,</w:t>
      </w:r>
      <w:r w:rsidR="00574C7D">
        <w:t xml:space="preserve"> </w:t>
      </w:r>
      <w:r w:rsidRPr="009A0EAE">
        <w:t>whereby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placed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suitable,</w:t>
      </w:r>
      <w:r w:rsidR="00574C7D">
        <w:t xml:space="preserve"> </w:t>
      </w:r>
      <w:r w:rsidRPr="009A0EAE">
        <w:t>pre-registered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pre-qualified</w:t>
      </w:r>
      <w:r w:rsidR="00574C7D">
        <w:t xml:space="preserve"> </w:t>
      </w:r>
      <w:r w:rsidRPr="009A0EAE">
        <w:t>families,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institutionalization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thus</w:t>
      </w:r>
      <w:r w:rsidR="00574C7D">
        <w:t xml:space="preserve"> </w:t>
      </w:r>
      <w:r w:rsidRPr="009A0EAE">
        <w:t>avoided.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45.</w:t>
      </w:r>
      <w:r w:rsidRPr="009A0EAE">
        <w:tab/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Territorial</w:t>
      </w:r>
      <w:r w:rsidR="00574C7D">
        <w:t xml:space="preserve"> </w:t>
      </w:r>
      <w:r w:rsidRPr="009A0EAE">
        <w:t>Organization,</w:t>
      </w:r>
      <w:r w:rsidR="00574C7D">
        <w:t xml:space="preserve"> </w:t>
      </w:r>
      <w:r w:rsidRPr="009A0EAE">
        <w:t>Self-Government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Decentralization,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rolled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children,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46.</w:t>
      </w:r>
      <w:r w:rsidRPr="009A0EAE">
        <w:tab/>
        <w:t>Article</w:t>
      </w:r>
      <w:r w:rsidR="00574C7D">
        <w:t xml:space="preserve"> </w:t>
      </w:r>
      <w:r w:rsidRPr="009A0EAE">
        <w:t>153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defines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offence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abandonment,</w:t>
      </w:r>
      <w:r w:rsidR="00574C7D">
        <w:t xml:space="preserve"> </w:t>
      </w:r>
      <w:r w:rsidRPr="009A0EAE">
        <w:t>which,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case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carries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prison</w:t>
      </w:r>
      <w:r w:rsidR="00574C7D">
        <w:t xml:space="preserve"> </w:t>
      </w:r>
      <w:r w:rsidRPr="009A0EAE">
        <w:t>sentence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3</w:t>
      </w:r>
      <w:r w:rsidR="00574C7D">
        <w:t xml:space="preserve"> </w:t>
      </w:r>
      <w:r w:rsidRPr="009A0EAE">
        <w:t>years.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provision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consistent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44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that,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rights,</w:t>
      </w:r>
      <w:r w:rsidR="00574C7D">
        <w:t xml:space="preserve"> </w:t>
      </w:r>
      <w:r w:rsidR="00E42790">
        <w:t>“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best</w:t>
      </w:r>
      <w:r w:rsidR="00574C7D">
        <w:t xml:space="preserve"> </w:t>
      </w:r>
      <w:r w:rsidRPr="009A0EAE">
        <w:t>interests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respected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take</w:t>
      </w:r>
      <w:r w:rsidR="00574C7D">
        <w:t xml:space="preserve"> </w:t>
      </w:r>
      <w:r w:rsidRPr="009A0EAE">
        <w:t>precedence</w:t>
      </w:r>
      <w:r w:rsidR="00574C7D">
        <w:t xml:space="preserve"> </w:t>
      </w:r>
      <w:r w:rsidRPr="009A0EAE">
        <w:t>over</w:t>
      </w:r>
      <w:r w:rsidR="00574C7D">
        <w:t xml:space="preserve"> </w:t>
      </w:r>
      <w:r w:rsidRPr="009A0EAE">
        <w:t>those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people</w:t>
      </w:r>
      <w:r w:rsidR="00E42790">
        <w:t>”</w:t>
      </w:r>
      <w:r w:rsidRPr="009A0EAE">
        <w:t>.</w:t>
      </w:r>
    </w:p>
    <w:p w:rsidR="00214A81" w:rsidRPr="009A0EAE" w:rsidRDefault="00214A81" w:rsidP="001B7EAF">
      <w:pPr>
        <w:pStyle w:val="H23G"/>
      </w:pPr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10</w:t>
      </w:r>
    </w:p>
    <w:p w:rsidR="00214A81" w:rsidRPr="009A0EAE" w:rsidRDefault="00214A81" w:rsidP="00574C7D">
      <w:pPr>
        <w:pStyle w:val="SingleTxtG"/>
      </w:pPr>
      <w:r w:rsidRPr="009A0EAE">
        <w:t>47.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Intergenerational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making</w:t>
      </w:r>
      <w:r w:rsidR="00574C7D">
        <w:t xml:space="preserve"> </w:t>
      </w:r>
      <w:r w:rsidRPr="009A0EAE">
        <w:t>considerable</w:t>
      </w:r>
      <w:r w:rsidR="00574C7D">
        <w:t xml:space="preserve"> </w:t>
      </w:r>
      <w:r w:rsidRPr="009A0EAE">
        <w:t>efforts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by: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Promoting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raising</w:t>
      </w:r>
      <w:r w:rsidR="00574C7D">
        <w:t xml:space="preserve"> </w:t>
      </w:r>
      <w:r w:rsidR="00214A81" w:rsidRPr="009A0EAE">
        <w:t>awareness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teenagers</w:t>
      </w:r>
      <w:r w:rsidR="00E42790">
        <w:t>’</w:t>
      </w:r>
      <w:r w:rsidR="00574C7D">
        <w:t xml:space="preserve"> </w:t>
      </w:r>
      <w:r w:rsidR="00214A81" w:rsidRPr="009A0EAE">
        <w:t>right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political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introducing</w:t>
      </w:r>
      <w:r w:rsidR="00574C7D">
        <w:t xml:space="preserve"> </w:t>
      </w:r>
      <w:r w:rsidR="00214A81" w:rsidRPr="009A0EAE">
        <w:t>optional</w:t>
      </w:r>
      <w:r w:rsidR="00574C7D">
        <w:t xml:space="preserve"> </w:t>
      </w:r>
      <w:r w:rsidR="00214A81" w:rsidRPr="009A0EAE">
        <w:t>voting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teenagers</w:t>
      </w:r>
      <w:r w:rsidR="00574C7D">
        <w:t xml:space="preserve"> </w:t>
      </w:r>
      <w:r w:rsidR="00214A81" w:rsidRPr="009A0EAE">
        <w:t>aged</w:t>
      </w:r>
      <w:r w:rsidR="00574C7D">
        <w:t xml:space="preserve"> </w:t>
      </w:r>
      <w:r w:rsidR="00214A81" w:rsidRPr="009A0EAE">
        <w:t>16</w:t>
      </w:r>
      <w:r w:rsidR="00574C7D">
        <w:t xml:space="preserve"> </w:t>
      </w:r>
      <w:r w:rsidR="00214A81" w:rsidRPr="009A0EAE">
        <w:t>years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above.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last</w:t>
      </w:r>
      <w:r w:rsidR="00574C7D">
        <w:t xml:space="preserve"> </w:t>
      </w:r>
      <w:r w:rsidR="00214A81" w:rsidRPr="009A0EAE">
        <w:t>elections,</w:t>
      </w:r>
      <w:r w:rsidR="00574C7D">
        <w:t xml:space="preserve"> </w:t>
      </w:r>
      <w:r w:rsidR="00214A81" w:rsidRPr="009A0EAE">
        <w:t>held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February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408,581</w:t>
      </w:r>
      <w:r w:rsidR="00574C7D">
        <w:t xml:space="preserve"> </w:t>
      </w:r>
      <w:r w:rsidR="00214A81" w:rsidRPr="009A0EAE">
        <w:t>teenagers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across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voted;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those</w:t>
      </w:r>
      <w:r w:rsidR="00574C7D">
        <w:t xml:space="preserve"> </w:t>
      </w:r>
      <w:r w:rsidR="00214A81" w:rsidRPr="009A0EAE">
        <w:t>who</w:t>
      </w:r>
      <w:r w:rsidR="00574C7D">
        <w:t xml:space="preserve"> </w:t>
      </w:r>
      <w:r w:rsidR="00214A81" w:rsidRPr="009A0EAE">
        <w:t>voted,</w:t>
      </w:r>
      <w:r w:rsidR="00574C7D">
        <w:t xml:space="preserve"> </w:t>
      </w:r>
      <w:r w:rsidR="00214A81" w:rsidRPr="009A0EAE">
        <w:t>5,732</w:t>
      </w:r>
      <w:r w:rsidR="00574C7D">
        <w:t xml:space="preserve"> </w:t>
      </w:r>
      <w:r w:rsidR="00214A81" w:rsidRPr="009A0EAE">
        <w:t>had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disability.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Establishing</w:t>
      </w:r>
      <w:r w:rsidR="00574C7D">
        <w:t xml:space="preserve"> </w:t>
      </w:r>
      <w:r w:rsidR="00214A81" w:rsidRPr="009A0EAE">
        <w:t>local</w:t>
      </w:r>
      <w:r w:rsidR="00574C7D">
        <w:t xml:space="preserve"> </w:t>
      </w:r>
      <w:r w:rsidR="00214A81" w:rsidRPr="009A0EAE">
        <w:t>advisory</w:t>
      </w:r>
      <w:r w:rsidR="00574C7D">
        <w:t xml:space="preserve"> </w:t>
      </w:r>
      <w:r w:rsidR="00214A81" w:rsidRPr="009A0EAE">
        <w:t>councils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teenagers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appropriate</w:t>
      </w:r>
      <w:r w:rsidR="00574C7D">
        <w:t xml:space="preserve"> </w:t>
      </w:r>
      <w:r w:rsidR="00214A81" w:rsidRPr="009A0EAE">
        <w:t>mechanism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promoting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civic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organization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minors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alternative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organizations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law,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entails</w:t>
      </w:r>
      <w:r w:rsidR="00574C7D">
        <w:t xml:space="preserve"> </w:t>
      </w:r>
      <w:r w:rsidR="00214A81" w:rsidRPr="009A0EAE">
        <w:t>drafting</w:t>
      </w:r>
      <w:r w:rsidR="00574C7D">
        <w:t xml:space="preserve"> </w:t>
      </w:r>
      <w:r w:rsidR="00214A81" w:rsidRPr="009A0EAE">
        <w:t>statutes,</w:t>
      </w:r>
      <w:r w:rsidR="00574C7D">
        <w:t xml:space="preserve"> </w:t>
      </w:r>
      <w:r w:rsidR="00214A81" w:rsidRPr="009A0EAE">
        <w:t>appointing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representative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having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domicile.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August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young</w:t>
      </w:r>
      <w:r w:rsidR="00574C7D">
        <w:t xml:space="preserve"> </w:t>
      </w:r>
      <w:r w:rsidR="00214A81" w:rsidRPr="009A0EAE">
        <w:t>deaf</w:t>
      </w:r>
      <w:r w:rsidR="00574C7D">
        <w:t xml:space="preserve"> </w:t>
      </w:r>
      <w:r w:rsidR="00214A81" w:rsidRPr="009A0EAE">
        <w:t>man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elected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second</w:t>
      </w:r>
      <w:r w:rsidR="00574C7D">
        <w:t xml:space="preserve"> </w:t>
      </w:r>
      <w:r w:rsidR="00214A81" w:rsidRPr="009A0EAE">
        <w:t>vice-president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advisory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teenagers.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creation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forums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participation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encouraged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organization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establishment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committees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teenagers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particularly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cultural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voluntary</w:t>
      </w:r>
      <w:r w:rsidR="00574C7D">
        <w:t xml:space="preserve"> </w:t>
      </w:r>
      <w:r w:rsidR="00214A81" w:rsidRPr="009A0EAE">
        <w:t>sectors.</w:t>
      </w:r>
    </w:p>
    <w:p w:rsidR="00214A81" w:rsidRPr="009A0EAE" w:rsidRDefault="00214A81" w:rsidP="00574C7D">
      <w:pPr>
        <w:pStyle w:val="SingleTxtG"/>
      </w:pPr>
      <w:r w:rsidRPr="009A0EAE">
        <w:t>48.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organized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events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young</w:t>
      </w:r>
      <w:r w:rsidR="00574C7D">
        <w:t xml:space="preserve"> </w:t>
      </w:r>
      <w:r w:rsidRPr="009A0EAE">
        <w:t>people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without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space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reflect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connect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thus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encourage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engagement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voice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ideas,</w:t>
      </w:r>
      <w:r w:rsidR="00574C7D">
        <w:t xml:space="preserve"> </w:t>
      </w:r>
      <w:r w:rsidRPr="009A0EAE">
        <w:t>suggestions,</w:t>
      </w:r>
      <w:r w:rsidR="00574C7D">
        <w:t xml:space="preserve"> </w:t>
      </w:r>
      <w:r w:rsidRPr="009A0EAE">
        <w:t>requests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criticisms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informal</w:t>
      </w:r>
      <w:r w:rsidR="00574C7D">
        <w:t xml:space="preserve"> </w:t>
      </w:r>
      <w:r w:rsidRPr="009A0EAE">
        <w:t>manner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communities.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launched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initiative</w:t>
      </w:r>
      <w:r w:rsidR="00574C7D">
        <w:t xml:space="preserve"> </w:t>
      </w:r>
      <w:r w:rsidRPr="009A0EAE">
        <w:t>known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Agreement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keep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smiling</w:t>
      </w:r>
      <w:r w:rsidR="00E42790">
        <w:t>”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follow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concerns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Committee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Child.</w:t>
      </w:r>
      <w:bookmarkStart w:id="14" w:name="_Toc523242012"/>
    </w:p>
    <w:p w:rsidR="00214A81" w:rsidRPr="009A0EAE" w:rsidRDefault="00214A81" w:rsidP="0072026E">
      <w:pPr>
        <w:pStyle w:val="H1G"/>
      </w:pPr>
      <w:r w:rsidRPr="009A0EAE">
        <w:tab/>
      </w:r>
      <w:r w:rsidRPr="009A0EAE">
        <w:tab/>
        <w:t>Awareness-raising</w:t>
      </w:r>
      <w:r w:rsidR="00574C7D">
        <w:t xml:space="preserve"> </w:t>
      </w:r>
      <w:r w:rsidRPr="009A0EAE">
        <w:t>(art</w:t>
      </w:r>
      <w:r w:rsidR="0072026E">
        <w:t>.</w:t>
      </w:r>
      <w:r w:rsidR="00574C7D">
        <w:t xml:space="preserve"> </w:t>
      </w:r>
      <w:r w:rsidRPr="009A0EAE">
        <w:t>8)</w:t>
      </w:r>
      <w:bookmarkEnd w:id="14"/>
    </w:p>
    <w:p w:rsidR="00214A81" w:rsidRPr="009A0EAE" w:rsidRDefault="00214A81" w:rsidP="00457791">
      <w:pPr>
        <w:pStyle w:val="H23G"/>
      </w:pPr>
      <w:bookmarkStart w:id="15" w:name="_Toc523242013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11</w:t>
      </w:r>
      <w:bookmarkEnd w:id="15"/>
    </w:p>
    <w:p w:rsidR="00214A81" w:rsidRPr="009A0EAE" w:rsidRDefault="00214A81" w:rsidP="00574C7D">
      <w:pPr>
        <w:pStyle w:val="SingleTxtG"/>
      </w:pPr>
      <w:r w:rsidRPr="009A0EAE">
        <w:t>49.</w:t>
      </w:r>
      <w:r w:rsidRPr="009A0EAE">
        <w:tab/>
        <w:t>Article</w:t>
      </w:r>
      <w:r w:rsidR="00574C7D">
        <w:t xml:space="preserve"> </w:t>
      </w:r>
      <w:r w:rsidRPr="009A0EAE">
        <w:t>340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equity,</w:t>
      </w:r>
      <w:r w:rsidR="00574C7D">
        <w:t xml:space="preserve"> </w:t>
      </w:r>
      <w:r w:rsidRPr="009A0EAE">
        <w:t>implemented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domestic</w:t>
      </w:r>
      <w:r w:rsidR="00574C7D">
        <w:t xml:space="preserve"> </w:t>
      </w:r>
      <w:r w:rsidRPr="009A0EAE">
        <w:t>legislation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adherence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standards.</w:t>
      </w:r>
    </w:p>
    <w:p w:rsidR="00214A81" w:rsidRPr="009A0EAE" w:rsidRDefault="00214A81" w:rsidP="00574C7D">
      <w:pPr>
        <w:pStyle w:val="SingleTxtG"/>
      </w:pPr>
      <w:r w:rsidRPr="009A0EAE">
        <w:t>50.</w:t>
      </w:r>
      <w:r w:rsidRPr="009A0EAE">
        <w:tab/>
        <w:t>As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commitments</w:t>
      </w:r>
      <w:r w:rsidR="00574C7D">
        <w:t xml:space="preserve"> </w:t>
      </w:r>
      <w:r w:rsidRPr="009A0EAE">
        <w:t>adopted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successive</w:t>
      </w:r>
      <w:r w:rsidR="00574C7D">
        <w:t xml:space="preserve"> </w:t>
      </w:r>
      <w:r w:rsidRPr="009A0EAE">
        <w:t>governments,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devised</w:t>
      </w:r>
      <w:r w:rsidR="00574C7D">
        <w:t xml:space="preserve"> </w:t>
      </w:r>
      <w:r w:rsidRPr="009A0EAE">
        <w:t>plans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integration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addition,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officials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required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undergo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awareness</w:t>
      </w:r>
      <w:r w:rsidR="00574C7D">
        <w:t xml:space="preserve"> </w:t>
      </w:r>
      <w:r w:rsidRPr="009A0EAE">
        <w:t>training.</w:t>
      </w:r>
    </w:p>
    <w:p w:rsidR="00214A81" w:rsidRPr="009A0EAE" w:rsidRDefault="00214A81" w:rsidP="00574C7D">
      <w:pPr>
        <w:pStyle w:val="SingleTxtG"/>
      </w:pPr>
      <w:r w:rsidRPr="009A0EAE">
        <w:t>51.</w:t>
      </w:r>
      <w:r w:rsidRPr="009A0EAE">
        <w:tab/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field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awareness,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entities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using</w:t>
      </w:r>
      <w:r w:rsidR="00574C7D">
        <w:t xml:space="preserve"> </w:t>
      </w:r>
      <w:r w:rsidRPr="009A0EAE">
        <w:t>accessible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online</w:t>
      </w:r>
      <w:r w:rsidR="00574C7D">
        <w:t xml:space="preserve"> </w:t>
      </w:r>
      <w:r w:rsidRPr="009A0EAE">
        <w:t>formats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guaranteeing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all,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described</w:t>
      </w:r>
      <w:r w:rsidR="00574C7D">
        <w:t xml:space="preserve"> </w:t>
      </w:r>
      <w:r w:rsidRPr="009A0EAE">
        <w:t>below.</w:t>
      </w:r>
    </w:p>
    <w:p w:rsidR="00214A81" w:rsidRPr="009A0EAE" w:rsidRDefault="00214A81" w:rsidP="00457791">
      <w:pPr>
        <w:pStyle w:val="H23G"/>
      </w:pPr>
      <w:r w:rsidRPr="009A0EAE">
        <w:tab/>
        <w:t>(a)</w:t>
      </w:r>
      <w:r w:rsidRPr="009A0EAE">
        <w:tab/>
        <w:t>CONADIS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Staged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play</w:t>
      </w:r>
      <w:r w:rsidR="00574C7D">
        <w:t xml:space="preserve"> </w:t>
      </w:r>
      <w:r w:rsidR="00E42790">
        <w:t>“</w:t>
      </w:r>
      <w:r w:rsidR="00214A81" w:rsidRPr="009A0EAE">
        <w:t>Matices</w:t>
      </w:r>
      <w:r w:rsidR="00E42790">
        <w:t>”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young</w:t>
      </w:r>
      <w:r w:rsidR="00574C7D">
        <w:t xml:space="preserve"> </w:t>
      </w:r>
      <w:r w:rsidR="00214A81" w:rsidRPr="009A0EAE">
        <w:t>people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university</w:t>
      </w:r>
      <w:r w:rsidR="00574C7D">
        <w:t xml:space="preserve"> </w:t>
      </w:r>
      <w:r w:rsidR="00214A81" w:rsidRPr="009A0EAE">
        <w:t>students,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seen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than</w:t>
      </w:r>
      <w:r w:rsidR="00574C7D">
        <w:t xml:space="preserve"> </w:t>
      </w:r>
      <w:r w:rsidR="00214A81" w:rsidRPr="009A0EAE">
        <w:t>4,000</w:t>
      </w:r>
      <w:r w:rsidR="00574C7D">
        <w:t xml:space="preserve"> </w:t>
      </w:r>
      <w:r w:rsidR="00214A81" w:rsidRPr="009A0EAE">
        <w:t>young</w:t>
      </w:r>
      <w:r w:rsidR="00574C7D">
        <w:t xml:space="preserve"> </w:t>
      </w:r>
      <w:r w:rsidR="00214A81" w:rsidRPr="009A0EAE">
        <w:t>people</w:t>
      </w:r>
      <w:r w:rsidR="00574C7D">
        <w:t xml:space="preserve"> </w:t>
      </w:r>
      <w:r w:rsidR="00214A81" w:rsidRPr="009A0EAE">
        <w:t>across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Organized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travelling</w:t>
      </w:r>
      <w:r w:rsidR="00574C7D">
        <w:t xml:space="preserve"> </w:t>
      </w:r>
      <w:r w:rsidR="00214A81" w:rsidRPr="009A0EAE">
        <w:t>show</w:t>
      </w:r>
      <w:r w:rsidR="00574C7D">
        <w:t xml:space="preserve"> </w:t>
      </w:r>
      <w:r w:rsidR="00E42790">
        <w:t>“</w:t>
      </w:r>
      <w:r w:rsidR="00214A81" w:rsidRPr="009A0EAE">
        <w:t>Arco</w:t>
      </w:r>
      <w:r w:rsidR="00574C7D">
        <w:t xml:space="preserve"> </w:t>
      </w:r>
      <w:r w:rsidR="00214A81" w:rsidRPr="009A0EAE">
        <w:t>Iris</w:t>
      </w:r>
      <w:r w:rsidR="00574C7D">
        <w:t xml:space="preserve"> </w:t>
      </w:r>
      <w:r w:rsidR="00214A81" w:rsidRPr="009A0EAE">
        <w:t>de</w:t>
      </w:r>
      <w:r w:rsidR="00574C7D">
        <w:t xml:space="preserve"> </w:t>
      </w:r>
      <w:r w:rsidR="00214A81" w:rsidRPr="009A0EAE">
        <w:t>Alegría</w:t>
      </w:r>
      <w:r w:rsidR="00E42790">
        <w:t>”</w:t>
      </w:r>
      <w:r w:rsidR="00214A81" w:rsidRPr="009A0EAE">
        <w:t>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includes</w:t>
      </w:r>
      <w:r w:rsidR="00574C7D">
        <w:t xml:space="preserve"> </w:t>
      </w:r>
      <w:r w:rsidR="00214A81" w:rsidRPr="009A0EAE">
        <w:t>puppets,</w:t>
      </w:r>
      <w:r w:rsidR="00574C7D">
        <w:t xml:space="preserve"> </w:t>
      </w:r>
      <w:r w:rsidR="00214A81" w:rsidRPr="009A0EAE">
        <w:t>music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fictional</w:t>
      </w:r>
      <w:r w:rsidR="00574C7D">
        <w:t xml:space="preserve"> </w:t>
      </w:r>
      <w:r w:rsidR="00214A81" w:rsidRPr="009A0EAE">
        <w:t>characters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targeted</w:t>
      </w:r>
      <w:r w:rsidR="00574C7D">
        <w:t xml:space="preserve"> </w:t>
      </w:r>
      <w:r w:rsidR="00214A81" w:rsidRPr="009A0EAE">
        <w:t>at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school</w:t>
      </w:r>
      <w:r w:rsidR="00574C7D">
        <w:t xml:space="preserve"> </w:t>
      </w:r>
      <w:r w:rsidR="00214A81" w:rsidRPr="009A0EAE">
        <w:t>ages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24</w:t>
      </w:r>
      <w:r w:rsidR="00574C7D">
        <w:t xml:space="preserve"> </w:t>
      </w:r>
      <w:r w:rsidR="00214A81" w:rsidRPr="009A0EAE">
        <w:t>provinces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  <w:r w:rsidR="00574C7D">
        <w:t xml:space="preserve"> </w:t>
      </w:r>
      <w:r w:rsidR="00214A81" w:rsidRPr="009A0EAE">
        <w:t>Overall,</w:t>
      </w:r>
      <w:r w:rsidR="00574C7D">
        <w:t xml:space="preserve"> </w:t>
      </w:r>
      <w:r w:rsidR="00214A81" w:rsidRPr="009A0EAE">
        <w:t>12,138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attended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show.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published</w:t>
      </w:r>
      <w:r w:rsidR="00574C7D">
        <w:t xml:space="preserve"> </w:t>
      </w:r>
      <w:r w:rsidR="00214A81" w:rsidRPr="009A0EAE">
        <w:t>stories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children,</w:t>
      </w:r>
      <w:r w:rsidR="00574C7D">
        <w:t xml:space="preserve"> </w:t>
      </w:r>
      <w:r w:rsidR="00214A81" w:rsidRPr="009A0EAE">
        <w:t>guides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parents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teachers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activity</w:t>
      </w:r>
      <w:r w:rsidR="00574C7D">
        <w:t xml:space="preserve"> </w:t>
      </w:r>
      <w:r w:rsidR="00214A81" w:rsidRPr="009A0EAE">
        <w:t>books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distribution</w:t>
      </w:r>
      <w:r w:rsidR="00574C7D">
        <w:t xml:space="preserve"> </w:t>
      </w:r>
      <w:r w:rsidR="00214A81" w:rsidRPr="009A0EAE">
        <w:t>nationwide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regional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offices.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52,000</w:t>
      </w:r>
      <w:r w:rsidR="00574C7D">
        <w:t xml:space="preserve"> </w:t>
      </w:r>
      <w:r w:rsidR="00214A81" w:rsidRPr="009A0EAE">
        <w:t>copies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distributed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produced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distributed</w:t>
      </w:r>
      <w:r w:rsidR="00574C7D">
        <w:t xml:space="preserve"> </w:t>
      </w:r>
      <w:r w:rsidR="00214A81" w:rsidRPr="009A0EAE">
        <w:t>videos</w:t>
      </w:r>
      <w:r w:rsidR="00574C7D">
        <w:t xml:space="preserve"> </w:t>
      </w:r>
      <w:r w:rsidR="00214A81" w:rsidRPr="009A0EAE">
        <w:t>telling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life</w:t>
      </w:r>
      <w:r w:rsidR="00574C7D">
        <w:t xml:space="preserve"> </w:t>
      </w:r>
      <w:r w:rsidR="00214A81" w:rsidRPr="009A0EAE">
        <w:t>stories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There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currently</w:t>
      </w:r>
      <w:r w:rsidR="00574C7D">
        <w:t xml:space="preserve"> </w:t>
      </w:r>
      <w:r w:rsidR="00214A81" w:rsidRPr="009A0EAE">
        <w:t>14</w:t>
      </w:r>
      <w:r w:rsidR="00574C7D">
        <w:t xml:space="preserve"> </w:t>
      </w:r>
      <w:r w:rsidR="00214A81" w:rsidRPr="009A0EAE">
        <w:t>videos</w:t>
      </w:r>
      <w:r w:rsidR="00574C7D">
        <w:t xml:space="preserve"> </w:t>
      </w:r>
      <w:r w:rsidR="00214A81" w:rsidRPr="009A0EAE">
        <w:t>available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website.</w:t>
      </w:r>
      <w:r w:rsidR="00214A81" w:rsidRPr="00C51FEF">
        <w:rPr>
          <w:rStyle w:val="FootnoteReference"/>
        </w:rPr>
        <w:footnoteReference w:id="6"/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produced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spots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affirmative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accessible</w:t>
      </w:r>
      <w:r w:rsidR="00574C7D">
        <w:t xml:space="preserve"> </w:t>
      </w:r>
      <w:r w:rsidR="00214A81" w:rsidRPr="009A0EAE">
        <w:t>format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made</w:t>
      </w:r>
      <w:r w:rsidR="00574C7D">
        <w:t xml:space="preserve"> </w:t>
      </w:r>
      <w:r w:rsidR="00214A81" w:rsidRPr="009A0EAE">
        <w:t>them</w:t>
      </w:r>
      <w:r w:rsidR="00574C7D">
        <w:t xml:space="preserve"> </w:t>
      </w:r>
      <w:r w:rsidR="00214A81" w:rsidRPr="009A0EAE">
        <w:t>available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website.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placed</w:t>
      </w:r>
      <w:r w:rsidR="00574C7D">
        <w:t xml:space="preserve"> </w:t>
      </w:r>
      <w:r w:rsidR="00214A81" w:rsidRPr="009A0EAE">
        <w:t>billboards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provinces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messages</w:t>
      </w:r>
      <w:r w:rsidR="00574C7D">
        <w:t xml:space="preserve"> </w:t>
      </w:r>
      <w:r w:rsidR="00214A81" w:rsidRPr="009A0EAE">
        <w:t>promoting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policies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produced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broadcast</w:t>
      </w:r>
      <w:r w:rsidR="00574C7D">
        <w:t xml:space="preserve"> </w:t>
      </w:r>
      <w:r w:rsidR="00214A81" w:rsidRPr="009A0EAE">
        <w:t>radio</w:t>
      </w:r>
      <w:r w:rsidR="00574C7D">
        <w:t xml:space="preserve"> </w:t>
      </w:r>
      <w:r w:rsidR="00214A81" w:rsidRPr="009A0EAE">
        <w:t>spots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raise</w:t>
      </w:r>
      <w:r w:rsidR="00574C7D">
        <w:t xml:space="preserve"> </w:t>
      </w:r>
      <w:r w:rsidR="00214A81" w:rsidRPr="009A0EAE">
        <w:t>general</w:t>
      </w:r>
      <w:r w:rsidR="00574C7D">
        <w:t xml:space="preserve"> </w:t>
      </w:r>
      <w:r w:rsidR="00214A81" w:rsidRPr="009A0EAE">
        <w:t>awareness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services</w:t>
      </w:r>
      <w:r w:rsidR="00574C7D">
        <w:t xml:space="preserve"> </w:t>
      </w:r>
      <w:r w:rsidR="00214A81" w:rsidRPr="009A0EAE">
        <w:t>offered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institutions</w:t>
      </w:r>
      <w:r w:rsidR="00574C7D">
        <w:t xml:space="preserve"> </w:t>
      </w:r>
      <w:r w:rsidR="00214A81" w:rsidRPr="009A0EAE">
        <w:t>working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field.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Plans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organizes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077880">
        <w:t>5</w:t>
      </w:r>
      <w:r w:rsidR="00574C7D">
        <w:t xml:space="preserve"> </w:t>
      </w:r>
      <w:r w:rsidR="00214A81" w:rsidRPr="009A0EAE">
        <w:t>kilometre</w:t>
      </w:r>
      <w:r w:rsidR="00574C7D">
        <w:t xml:space="preserve"> </w:t>
      </w:r>
      <w:r w:rsidR="00214A81" w:rsidRPr="009A0EAE">
        <w:t>charity</w:t>
      </w:r>
      <w:r w:rsidR="00574C7D">
        <w:t xml:space="preserve"> </w:t>
      </w:r>
      <w:r w:rsidR="00214A81" w:rsidRPr="009A0EAE">
        <w:t>race,</w:t>
      </w:r>
      <w:r w:rsidR="00574C7D">
        <w:t xml:space="preserve"> </w:t>
      </w:r>
      <w:r w:rsidR="00214A81" w:rsidRPr="009A0EAE">
        <w:t>first</w:t>
      </w:r>
      <w:r w:rsidR="00574C7D">
        <w:t xml:space="preserve"> </w:t>
      </w:r>
      <w:r w:rsidR="00214A81" w:rsidRPr="009A0EAE">
        <w:t>run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2010,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than</w:t>
      </w:r>
      <w:r w:rsidR="00574C7D">
        <w:t xml:space="preserve"> </w:t>
      </w:r>
      <w:r w:rsidR="00214A81" w:rsidRPr="009A0EAE">
        <w:t>1,000</w:t>
      </w:r>
      <w:r w:rsidR="00574C7D">
        <w:t xml:space="preserve"> </w:t>
      </w:r>
      <w:r w:rsidR="00214A81" w:rsidRPr="009A0EAE">
        <w:t>athletes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accompanied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members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families,</w:t>
      </w:r>
      <w:r w:rsidR="00574C7D">
        <w:t xml:space="preserve"> </w:t>
      </w:r>
      <w:r w:rsidR="00214A81" w:rsidRPr="009A0EAE">
        <w:t>take</w:t>
      </w:r>
      <w:r w:rsidR="00574C7D">
        <w:t xml:space="preserve"> </w:t>
      </w:r>
      <w:r w:rsidR="00214A81" w:rsidRPr="009A0EAE">
        <w:t>part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year.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Designed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runs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awareness</w:t>
      </w:r>
      <w:r w:rsidR="00574C7D">
        <w:t xml:space="preserve"> </w:t>
      </w:r>
      <w:r w:rsidR="00214A81" w:rsidRPr="009A0EAE">
        <w:t>course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servants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private</w:t>
      </w:r>
      <w:r w:rsidR="00574C7D">
        <w:t xml:space="preserve"> </w:t>
      </w:r>
      <w:r w:rsidR="00214A81" w:rsidRPr="009A0EAE">
        <w:t>actors.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at</w:t>
      </w:r>
      <w:r w:rsidR="00574C7D">
        <w:t xml:space="preserve"> </w:t>
      </w:r>
      <w:r w:rsidR="00214A81" w:rsidRPr="009A0EAE">
        <w:t>July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234,222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had</w:t>
      </w:r>
      <w:r w:rsidR="00574C7D">
        <w:t xml:space="preserve"> </w:t>
      </w:r>
      <w:r w:rsidR="00214A81" w:rsidRPr="009A0EAE">
        <w:t>completed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course.</w:t>
      </w:r>
    </w:p>
    <w:p w:rsidR="00214A81" w:rsidRPr="009A0EAE" w:rsidRDefault="00214A81" w:rsidP="00457791">
      <w:pPr>
        <w:pStyle w:val="H23G"/>
      </w:pPr>
      <w:r w:rsidRPr="009A0EAE">
        <w:tab/>
        <w:t>(b)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Has</w:t>
      </w:r>
      <w:r w:rsidR="00574C7D">
        <w:t xml:space="preserve"> </w:t>
      </w:r>
      <w:r w:rsidR="00214A81" w:rsidRPr="009A0EAE">
        <w:t>established</w:t>
      </w:r>
      <w:r w:rsidR="00574C7D">
        <w:t xml:space="preserve"> </w:t>
      </w:r>
      <w:r w:rsidR="00214A81" w:rsidRPr="009A0EAE">
        <w:t>committees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carers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accordance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article</w:t>
      </w:r>
      <w:r w:rsidR="00574C7D">
        <w:t xml:space="preserve"> </w:t>
      </w:r>
      <w:r w:rsidR="00214A81" w:rsidRPr="009A0EAE">
        <w:t>49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Constitution,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provides</w:t>
      </w:r>
      <w:r w:rsidR="00574C7D">
        <w:t xml:space="preserve"> </w:t>
      </w:r>
      <w:r w:rsidR="00214A81" w:rsidRPr="009A0EAE">
        <w:t>that:</w:t>
      </w:r>
      <w:r w:rsidR="00574C7D">
        <w:t xml:space="preserve"> </w:t>
      </w:r>
      <w:r w:rsidR="00E42790">
        <w:t>“</w:t>
      </w:r>
      <w:r w:rsidR="00214A81" w:rsidRPr="009A0EAE">
        <w:t>Persons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families</w:t>
      </w:r>
      <w:r w:rsidR="00574C7D">
        <w:t xml:space="preserve"> </w:t>
      </w:r>
      <w:r w:rsidR="00214A81" w:rsidRPr="009A0EAE">
        <w:t>who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who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need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continuous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(...)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receive</w:t>
      </w:r>
      <w:r w:rsidR="00574C7D">
        <w:t xml:space="preserve"> </w:t>
      </w:r>
      <w:r w:rsidR="00214A81" w:rsidRPr="009A0EAE">
        <w:t>regular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improve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quality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they</w:t>
      </w:r>
      <w:r w:rsidR="00574C7D">
        <w:t xml:space="preserve"> </w:t>
      </w:r>
      <w:r w:rsidR="00214A81" w:rsidRPr="009A0EAE">
        <w:t>provide</w:t>
      </w:r>
      <w:r w:rsidR="00077880">
        <w:t>.</w:t>
      </w:r>
      <w:r w:rsidR="00E42790">
        <w:t>”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reason,</w:t>
      </w:r>
      <w:r w:rsidR="00574C7D">
        <w:t xml:space="preserve"> </w:t>
      </w:r>
      <w:r w:rsidR="00214A81" w:rsidRPr="009A0EAE">
        <w:t>since</w:t>
      </w:r>
      <w:r w:rsidR="00574C7D">
        <w:t xml:space="preserve"> </w:t>
      </w:r>
      <w:r w:rsidR="00214A81" w:rsidRPr="009A0EAE">
        <w:t>2014,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conducting</w:t>
      </w:r>
      <w:r w:rsidR="00574C7D">
        <w:t xml:space="preserve"> </w:t>
      </w:r>
      <w:r w:rsidR="00214A81" w:rsidRPr="009A0EAE">
        <w:t>regular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carers</w:t>
      </w:r>
      <w:r w:rsidR="00574C7D">
        <w:t xml:space="preserve"> </w:t>
      </w:r>
      <w:r w:rsidR="00214A81" w:rsidRPr="009A0EAE">
        <w:t>participating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Joaquín</w:t>
      </w:r>
      <w:r w:rsidR="00574C7D">
        <w:t xml:space="preserve"> </w:t>
      </w:r>
      <w:r w:rsidR="00214A81" w:rsidRPr="009A0EAE">
        <w:t>Gallegos</w:t>
      </w:r>
      <w:r w:rsidR="00574C7D">
        <w:t xml:space="preserve"> </w:t>
      </w:r>
      <w:r w:rsidR="00214A81" w:rsidRPr="009A0EAE">
        <w:t>Lara</w:t>
      </w:r>
      <w:r w:rsidR="00574C7D">
        <w:t xml:space="preserve"> </w:t>
      </w:r>
      <w:r w:rsidR="00214A81" w:rsidRPr="009A0EAE">
        <w:t>voucher</w:t>
      </w:r>
      <w:r w:rsidR="00574C7D">
        <w:t xml:space="preserve"> </w:t>
      </w:r>
      <w:r w:rsidR="00214A81" w:rsidRPr="009A0EAE">
        <w:t>scheme.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Guide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Carers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communication</w:t>
      </w:r>
      <w:r w:rsidR="00574C7D">
        <w:t xml:space="preserve"> </w:t>
      </w:r>
      <w:r w:rsidR="00214A81" w:rsidRPr="009A0EAE">
        <w:t>tool</w:t>
      </w:r>
      <w:r w:rsidR="00574C7D">
        <w:t xml:space="preserve"> </w:t>
      </w:r>
      <w:r w:rsidR="00214A81" w:rsidRPr="009A0EAE">
        <w:t>used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purpose.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Guide</w:t>
      </w:r>
      <w:r w:rsidR="00574C7D">
        <w:t xml:space="preserve"> </w:t>
      </w:r>
      <w:r w:rsidR="00214A81" w:rsidRPr="009A0EAE">
        <w:t>contains</w:t>
      </w:r>
      <w:r w:rsidR="00574C7D">
        <w:t xml:space="preserve"> </w:t>
      </w:r>
      <w:r w:rsidR="00214A81" w:rsidRPr="009A0EAE">
        <w:t>seven</w:t>
      </w:r>
      <w:r w:rsidR="00574C7D">
        <w:t xml:space="preserve"> </w:t>
      </w:r>
      <w:r w:rsidR="00214A81" w:rsidRPr="009A0EAE">
        <w:t>modules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self-esteem,</w:t>
      </w:r>
      <w:r w:rsidR="00574C7D">
        <w:t xml:space="preserve"> </w:t>
      </w:r>
      <w:r w:rsidR="00214A81" w:rsidRPr="009A0EAE">
        <w:t>organizing</w:t>
      </w:r>
      <w:r w:rsidR="00574C7D">
        <w:t xml:space="preserve"> </w:t>
      </w:r>
      <w:r w:rsidR="00214A81" w:rsidRPr="009A0EAE">
        <w:t>care,</w:t>
      </w:r>
      <w:r w:rsidR="00574C7D">
        <w:t xml:space="preserve"> </w:t>
      </w:r>
      <w:r w:rsidR="00214A81" w:rsidRPr="009A0EAE">
        <w:t>mobility,</w:t>
      </w:r>
      <w:r w:rsidR="00574C7D">
        <w:t xml:space="preserve"> </w:t>
      </w:r>
      <w:r w:rsidR="00214A81" w:rsidRPr="009A0EAE">
        <w:t>hygiene,</w:t>
      </w:r>
      <w:r w:rsidR="00574C7D">
        <w:t xml:space="preserve"> </w:t>
      </w:r>
      <w:r w:rsidR="00214A81" w:rsidRPr="009A0EAE">
        <w:t>vital</w:t>
      </w:r>
      <w:r w:rsidR="00574C7D">
        <w:t xml:space="preserve"> </w:t>
      </w:r>
      <w:r w:rsidR="00214A81" w:rsidRPr="009A0EAE">
        <w:t>signs,</w:t>
      </w:r>
      <w:r w:rsidR="00574C7D">
        <w:t xml:space="preserve"> </w:t>
      </w:r>
      <w:r w:rsidR="00214A81" w:rsidRPr="009A0EAE">
        <w:t>nutrition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sexual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reproductive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10,000</w:t>
      </w:r>
      <w:r w:rsidR="00574C7D">
        <w:t xml:space="preserve"> </w:t>
      </w:r>
      <w:r w:rsidR="00214A81" w:rsidRPr="009A0EAE">
        <w:t>copies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distributed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carers</w:t>
      </w:r>
      <w:r w:rsidR="00E42790">
        <w:t>’</w:t>
      </w:r>
      <w:r w:rsidR="00574C7D">
        <w:t xml:space="preserve"> </w:t>
      </w:r>
      <w:r w:rsidR="00214A81" w:rsidRPr="009A0EAE">
        <w:t>committees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forums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promoting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visibility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recognizing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importance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informal</w:t>
      </w:r>
      <w:r w:rsidR="00574C7D">
        <w:t xml:space="preserve"> </w:t>
      </w:r>
      <w:r w:rsidR="00214A81" w:rsidRPr="009A0EAE">
        <w:t>care,</w:t>
      </w:r>
      <w:r w:rsidR="00574C7D">
        <w:t xml:space="preserve"> </w:t>
      </w:r>
      <w:r w:rsidR="00214A81" w:rsidRPr="009A0EAE">
        <w:t>empowering</w:t>
      </w:r>
      <w:r w:rsidR="00574C7D">
        <w:t xml:space="preserve"> </w:t>
      </w:r>
      <w:r w:rsidR="00214A81" w:rsidRPr="009A0EAE">
        <w:t>carers,</w:t>
      </w:r>
      <w:r w:rsidR="00574C7D">
        <w:t xml:space="preserve"> </w:t>
      </w:r>
      <w:r w:rsidR="00214A81" w:rsidRPr="009A0EAE">
        <w:t>building</w:t>
      </w:r>
      <w:r w:rsidR="00574C7D">
        <w:t xml:space="preserve"> </w:t>
      </w:r>
      <w:r w:rsidR="00214A81" w:rsidRPr="009A0EAE">
        <w:t>capacities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self-care,</w:t>
      </w:r>
      <w:r w:rsidR="00574C7D">
        <w:t xml:space="preserve"> </w:t>
      </w:r>
      <w:r w:rsidR="00214A81" w:rsidRPr="009A0EAE">
        <w:t>undertaking</w:t>
      </w:r>
      <w:r w:rsidR="00574C7D">
        <w:t xml:space="preserve"> </w:t>
      </w:r>
      <w:r w:rsidR="00214A81" w:rsidRPr="009A0EAE">
        <w:t>actions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promote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organization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redistribution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family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responsibilities,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recognition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self-esteem,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individual</w:t>
      </w:r>
      <w:r w:rsidR="00574C7D">
        <w:t xml:space="preserve"> </w:t>
      </w:r>
      <w:r w:rsidR="00214A81" w:rsidRPr="009A0EAE">
        <w:t>life</w:t>
      </w:r>
      <w:r w:rsidR="00574C7D">
        <w:t xml:space="preserve"> </w:t>
      </w:r>
      <w:r w:rsidR="00214A81" w:rsidRPr="009A0EAE">
        <w:t>plans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creation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local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networks</w:t>
      </w:r>
      <w:r w:rsidR="00574C7D">
        <w:t xml:space="preserve"> </w:t>
      </w:r>
      <w:r w:rsidR="00214A81" w:rsidRPr="009A0EAE">
        <w:t>(mutual</w:t>
      </w:r>
      <w:r w:rsidR="00574C7D">
        <w:t xml:space="preserve"> </w:t>
      </w:r>
      <w:r w:rsidR="00214A81" w:rsidRPr="009A0EAE">
        <w:t>self-care)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cooperation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State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community,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view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improving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living</w:t>
      </w:r>
      <w:r w:rsidR="00574C7D">
        <w:t xml:space="preserve"> </w:t>
      </w:r>
      <w:r w:rsidR="00214A81" w:rsidRPr="009A0EAE">
        <w:t>conditions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caregivers.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committees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composed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carers,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guardians</w:t>
      </w:r>
      <w:r w:rsidR="00574C7D">
        <w:t xml:space="preserve"> </w:t>
      </w:r>
      <w:r w:rsidR="00214A81" w:rsidRPr="009A0EAE">
        <w:t>and/or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other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caring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214A81" w:rsidP="008C6C1C">
      <w:pPr>
        <w:pStyle w:val="SingleTxtG"/>
        <w:spacing w:after="240"/>
      </w:pPr>
      <w:r w:rsidRPr="009A0EAE">
        <w:t>52.</w:t>
      </w:r>
      <w:r w:rsidRPr="009A0EAE">
        <w:tab/>
        <w:t>To</w:t>
      </w:r>
      <w:r w:rsidR="00574C7D">
        <w:t xml:space="preserve"> </w:t>
      </w:r>
      <w:r w:rsidRPr="009A0EAE">
        <w:t>date,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committees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established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level: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1511"/>
        <w:gridCol w:w="2457"/>
      </w:tblGrid>
      <w:tr w:rsidR="00214A81" w:rsidRPr="008C6C1C" w:rsidTr="008C6C1C">
        <w:trPr>
          <w:trHeight w:val="240"/>
          <w:tblHeader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C6C1C">
              <w:rPr>
                <w:i/>
                <w:sz w:val="16"/>
              </w:rPr>
              <w:t>Committees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C1C">
              <w:rPr>
                <w:i/>
                <w:sz w:val="16"/>
              </w:rPr>
              <w:t>No.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of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Committees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C6C1C">
              <w:rPr>
                <w:i/>
                <w:sz w:val="16"/>
              </w:rPr>
              <w:t>Number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of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carers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who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are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Committee</w:t>
            </w:r>
            <w:r w:rsidR="00574C7D" w:rsidRPr="008C6C1C">
              <w:rPr>
                <w:i/>
                <w:sz w:val="16"/>
              </w:rPr>
              <w:t xml:space="preserve"> </w:t>
            </w:r>
            <w:r w:rsidRPr="008C6C1C">
              <w:rPr>
                <w:i/>
                <w:sz w:val="16"/>
              </w:rPr>
              <w:t>members</w:t>
            </w:r>
          </w:p>
        </w:tc>
      </w:tr>
      <w:tr w:rsidR="00214A81" w:rsidRPr="008C6C1C" w:rsidTr="008C6C1C">
        <w:trPr>
          <w:trHeight w:val="240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C1C">
              <w:rPr>
                <w:sz w:val="18"/>
              </w:rPr>
              <w:t>Committees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of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carers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who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participate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in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the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Joaquín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Gallegos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Lara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voucher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scheme</w:t>
            </w:r>
          </w:p>
        </w:tc>
        <w:tc>
          <w:tcPr>
            <w:tcW w:w="151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C1C">
              <w:rPr>
                <w:sz w:val="18"/>
              </w:rPr>
              <w:t>528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C1C">
              <w:rPr>
                <w:sz w:val="18"/>
              </w:rPr>
              <w:t>16</w:t>
            </w:r>
            <w:r w:rsid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943</w:t>
            </w:r>
          </w:p>
        </w:tc>
      </w:tr>
      <w:tr w:rsidR="00214A81" w:rsidRPr="008C6C1C" w:rsidTr="008C6C1C">
        <w:trPr>
          <w:trHeight w:val="240"/>
        </w:trPr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C6C1C">
              <w:rPr>
                <w:sz w:val="18"/>
              </w:rPr>
              <w:t>Committees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of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third-party</w:t>
            </w:r>
            <w:r w:rsidR="00574C7D" w:rsidRP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carers</w:t>
            </w:r>
            <w:r w:rsidR="00574C7D" w:rsidRPr="008C6C1C">
              <w:rPr>
                <w:sz w:val="18"/>
              </w:rPr>
              <w:t xml:space="preserve"> </w:t>
            </w:r>
          </w:p>
        </w:tc>
        <w:tc>
          <w:tcPr>
            <w:tcW w:w="15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C1C">
              <w:rPr>
                <w:sz w:val="18"/>
              </w:rPr>
              <w:t>1</w:t>
            </w:r>
            <w:r w:rsid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139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C6C1C">
              <w:rPr>
                <w:sz w:val="18"/>
              </w:rPr>
              <w:t>34</w:t>
            </w:r>
            <w:r w:rsidR="008C6C1C">
              <w:rPr>
                <w:sz w:val="18"/>
              </w:rPr>
              <w:t xml:space="preserve"> </w:t>
            </w:r>
            <w:r w:rsidRPr="008C6C1C">
              <w:rPr>
                <w:sz w:val="18"/>
              </w:rPr>
              <w:t>450</w:t>
            </w:r>
          </w:p>
        </w:tc>
      </w:tr>
      <w:tr w:rsidR="00214A81" w:rsidRPr="008C6C1C" w:rsidTr="008C6C1C">
        <w:trPr>
          <w:trHeight w:val="240"/>
        </w:trPr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6C1C">
              <w:rPr>
                <w:b/>
                <w:sz w:val="18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6C1C">
              <w:rPr>
                <w:b/>
                <w:sz w:val="18"/>
              </w:rPr>
              <w:t>1</w:t>
            </w:r>
            <w:r w:rsidR="008C6C1C">
              <w:rPr>
                <w:b/>
                <w:sz w:val="18"/>
              </w:rPr>
              <w:t xml:space="preserve"> </w:t>
            </w:r>
            <w:r w:rsidRPr="008C6C1C">
              <w:rPr>
                <w:b/>
                <w:sz w:val="18"/>
              </w:rPr>
              <w:t>667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8C6C1C" w:rsidRDefault="00214A81" w:rsidP="008C6C1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8C6C1C">
              <w:rPr>
                <w:b/>
                <w:sz w:val="18"/>
              </w:rPr>
              <w:t>51</w:t>
            </w:r>
            <w:r w:rsidR="008C6C1C">
              <w:rPr>
                <w:b/>
                <w:sz w:val="18"/>
              </w:rPr>
              <w:t xml:space="preserve"> </w:t>
            </w:r>
            <w:r w:rsidRPr="008C6C1C">
              <w:rPr>
                <w:b/>
                <w:sz w:val="18"/>
              </w:rPr>
              <w:t>393</w:t>
            </w:r>
          </w:p>
        </w:tc>
      </w:tr>
    </w:tbl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Organized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Day,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slogan</w:t>
      </w:r>
      <w:r w:rsidR="00574C7D">
        <w:t xml:space="preserve"> </w:t>
      </w:r>
      <w:r w:rsidR="00E42790">
        <w:t>“</w:t>
      </w:r>
      <w:r w:rsidR="00214A81" w:rsidRPr="009A0EAE">
        <w:t>Together</w:t>
      </w:r>
      <w:r w:rsidR="00574C7D">
        <w:t xml:space="preserve"> </w:t>
      </w:r>
      <w:r w:rsidR="00214A81" w:rsidRPr="009A0EAE">
        <w:t>we</w:t>
      </w:r>
      <w:r w:rsidR="00574C7D">
        <w:t xml:space="preserve"> </w:t>
      </w:r>
      <w:r w:rsidR="00214A81" w:rsidRPr="009A0EAE">
        <w:t>can</w:t>
      </w:r>
      <w:r w:rsidR="00574C7D">
        <w:t xml:space="preserve"> </w:t>
      </w:r>
      <w:r w:rsidR="00214A81" w:rsidRPr="009A0EAE">
        <w:t>achieve</w:t>
      </w:r>
      <w:r w:rsidR="00574C7D">
        <w:t xml:space="preserve"> </w:t>
      </w:r>
      <w:r w:rsidR="00214A81" w:rsidRPr="009A0EAE">
        <w:t>inclusion</w:t>
      </w:r>
      <w:r w:rsidR="00E42790">
        <w:t>”</w:t>
      </w:r>
      <w:r w:rsidR="00214A81" w:rsidRPr="009A0EAE">
        <w:t>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included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umbrella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Conference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Good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Practices,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Cultural</w:t>
      </w:r>
      <w:r w:rsidR="00574C7D">
        <w:t xml:space="preserve"> </w:t>
      </w:r>
      <w:r w:rsidR="00214A81" w:rsidRPr="009A0EAE">
        <w:t>Artistic</w:t>
      </w:r>
      <w:r w:rsidR="00574C7D">
        <w:t xml:space="preserve"> </w:t>
      </w:r>
      <w:r w:rsidR="00214A81" w:rsidRPr="009A0EAE">
        <w:t>Encounter,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Entrepreneurship</w:t>
      </w:r>
      <w:r w:rsidR="00574C7D">
        <w:t xml:space="preserve"> </w:t>
      </w:r>
      <w:r w:rsidR="00214A81" w:rsidRPr="009A0EAE">
        <w:t>Fair,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recreational</w:t>
      </w:r>
      <w:r w:rsidR="00574C7D">
        <w:t xml:space="preserve"> </w:t>
      </w:r>
      <w:r w:rsidR="00214A81" w:rsidRPr="009A0EAE">
        <w:t>space.</w:t>
      </w:r>
      <w:r w:rsidR="00574C7D">
        <w:t xml:space="preserve"> </w:t>
      </w:r>
      <w:r w:rsidR="00214A81" w:rsidRPr="009A0EAE">
        <w:t>Around</w:t>
      </w:r>
      <w:r w:rsidR="00574C7D">
        <w:t xml:space="preserve"> </w:t>
      </w:r>
      <w:r w:rsidR="00214A81" w:rsidRPr="009A0EAE">
        <w:t>6,000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took</w:t>
      </w:r>
      <w:r w:rsidR="00574C7D">
        <w:t xml:space="preserve"> </w:t>
      </w:r>
      <w:r w:rsidR="00214A81" w:rsidRPr="009A0EAE">
        <w:t>part.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Organizes</w:t>
      </w:r>
      <w:r w:rsidR="00574C7D">
        <w:t xml:space="preserve"> </w:t>
      </w:r>
      <w:r w:rsidR="00214A81" w:rsidRPr="009A0EAE">
        <w:t>district-level</w:t>
      </w:r>
      <w:r w:rsidR="00574C7D">
        <w:t xml:space="preserve"> </w:t>
      </w:r>
      <w:r w:rsidR="00214A81" w:rsidRPr="009A0EAE">
        <w:t>meetings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theme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E42790">
        <w:t>“</w:t>
      </w:r>
      <w:r w:rsidR="00214A81" w:rsidRPr="009A0EAE">
        <w:t>Together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inclusion</w:t>
      </w:r>
      <w:r w:rsidR="00E42790">
        <w:t>”</w:t>
      </w:r>
      <w:r w:rsidR="00214A81" w:rsidRPr="009A0EAE">
        <w:t>.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40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meetings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held,</w:t>
      </w:r>
      <w:r w:rsidR="00574C7D">
        <w:t xml:space="preserve"> </w:t>
      </w:r>
      <w:r w:rsidR="00214A81" w:rsidRPr="009A0EAE">
        <w:t>attended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around</w:t>
      </w:r>
      <w:r w:rsidR="00574C7D">
        <w:t xml:space="preserve"> </w:t>
      </w:r>
      <w:r w:rsidR="00214A81" w:rsidRPr="009A0EAE">
        <w:t>150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case.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Conducted</w:t>
      </w:r>
      <w:r w:rsidR="00574C7D">
        <w:t xml:space="preserve"> </w:t>
      </w:r>
      <w:r w:rsidR="00214A81" w:rsidRPr="009A0EAE">
        <w:t>awareness-raising</w:t>
      </w:r>
      <w:r w:rsidR="00574C7D">
        <w:t xml:space="preserve"> </w:t>
      </w:r>
      <w:r w:rsidR="00214A81" w:rsidRPr="009A0EAE">
        <w:t>campaigns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slogan</w:t>
      </w:r>
      <w:r w:rsidR="00574C7D">
        <w:t xml:space="preserve"> </w:t>
      </w:r>
      <w:r w:rsidR="00E42790">
        <w:t>“</w:t>
      </w:r>
      <w:r w:rsidR="00214A81" w:rsidRPr="009A0EAE">
        <w:t>My</w:t>
      </w:r>
      <w:r w:rsidR="00574C7D">
        <w:t xml:space="preserve"> </w:t>
      </w:r>
      <w:r w:rsidR="00214A81" w:rsidRPr="009A0EAE">
        <w:t>voice,</w:t>
      </w:r>
      <w:r w:rsidR="00574C7D">
        <w:t xml:space="preserve"> </w:t>
      </w:r>
      <w:r w:rsidR="00214A81" w:rsidRPr="009A0EAE">
        <w:t>my</w:t>
      </w:r>
      <w:r w:rsidR="00574C7D">
        <w:t xml:space="preserve"> </w:t>
      </w:r>
      <w:r w:rsidR="00214A81" w:rsidRPr="009A0EAE">
        <w:t>community</w:t>
      </w:r>
      <w:r w:rsidR="00E42790">
        <w:t>”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nine</w:t>
      </w:r>
      <w:r w:rsidR="00574C7D">
        <w:t xml:space="preserve"> </w:t>
      </w:r>
      <w:r w:rsidR="00214A81" w:rsidRPr="009A0EAE">
        <w:t>regions.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Organized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family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entitled</w:t>
      </w:r>
      <w:r w:rsidR="00574C7D">
        <w:t xml:space="preserve"> </w:t>
      </w:r>
      <w:r w:rsidR="00E42790">
        <w:t>“</w:t>
      </w:r>
      <w:r w:rsidR="00214A81" w:rsidRPr="009A0EAE">
        <w:t>Let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protect</w:t>
      </w:r>
      <w:r w:rsidR="00574C7D">
        <w:t xml:space="preserve"> </w:t>
      </w:r>
      <w:r w:rsidR="00214A81" w:rsidRPr="009A0EAE">
        <w:t>life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violence</w:t>
      </w:r>
      <w:r w:rsidR="00E42790">
        <w:t>”</w:t>
      </w:r>
      <w:r w:rsidR="00214A81" w:rsidRPr="009A0EAE">
        <w:t>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aim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build</w:t>
      </w:r>
      <w:r w:rsidR="00574C7D">
        <w:t xml:space="preserve"> </w:t>
      </w:r>
      <w:r w:rsidR="00214A81" w:rsidRPr="009A0EAE">
        <w:t>families</w:t>
      </w:r>
      <w:r w:rsidR="00E42790">
        <w:t>’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protection</w:t>
      </w:r>
      <w:r w:rsidR="00574C7D">
        <w:t xml:space="preserve"> </w:t>
      </w:r>
      <w:r w:rsidR="00214A81" w:rsidRPr="009A0EAE">
        <w:t>capacities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formative</w:t>
      </w:r>
      <w:r w:rsidR="00574C7D">
        <w:t xml:space="preserve"> </w:t>
      </w:r>
      <w:r w:rsidR="00214A81" w:rsidRPr="009A0EAE">
        <w:t>process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equip</w:t>
      </w:r>
      <w:r w:rsidR="00574C7D">
        <w:t xml:space="preserve"> </w:t>
      </w:r>
      <w:r w:rsidR="00214A81" w:rsidRPr="009A0EAE">
        <w:t>them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defend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promote</w:t>
      </w:r>
      <w:r w:rsidR="00574C7D">
        <w:t xml:space="preserve"> </w:t>
      </w:r>
      <w:r w:rsidR="00214A81" w:rsidRPr="009A0EAE">
        <w:t>rights,</w:t>
      </w:r>
      <w:r w:rsidR="00574C7D">
        <w:t xml:space="preserve"> </w:t>
      </w:r>
      <w:r w:rsidR="00214A81" w:rsidRPr="009A0EAE">
        <w:t>especially</w:t>
      </w:r>
      <w:r w:rsidR="00574C7D">
        <w:t xml:space="preserve"> </w:t>
      </w:r>
      <w:r w:rsidR="00214A81" w:rsidRPr="009A0EAE">
        <w:t>those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belonging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priority</w:t>
      </w:r>
      <w:r w:rsidR="00574C7D">
        <w:t xml:space="preserve"> </w:t>
      </w:r>
      <w:r w:rsidR="00214A81" w:rsidRPr="009A0EAE">
        <w:t>groups.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partnership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committees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carers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1,366</w:t>
      </w:r>
      <w:r w:rsidR="00574C7D">
        <w:t xml:space="preserve"> </w:t>
      </w:r>
      <w:r w:rsidR="00214A81" w:rsidRPr="009A0EAE">
        <w:t>family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workshops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across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country,</w:t>
      </w:r>
      <w:r w:rsidR="00574C7D">
        <w:t xml:space="preserve"> </w:t>
      </w:r>
      <w:r w:rsidR="00214A81" w:rsidRPr="009A0EAE">
        <w:t>attended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34,268</w:t>
      </w:r>
      <w:r w:rsidR="00574C7D">
        <w:t xml:space="preserve"> </w:t>
      </w:r>
      <w:r w:rsidR="00214A81" w:rsidRPr="009A0EAE">
        <w:t>persons.</w:t>
      </w:r>
    </w:p>
    <w:p w:rsidR="00214A81" w:rsidRPr="009A0EAE" w:rsidRDefault="00AE31F5" w:rsidP="00AE31F5">
      <w:pPr>
        <w:pStyle w:val="H1G"/>
      </w:pPr>
      <w:r>
        <w:tab/>
      </w:r>
      <w:r>
        <w:tab/>
      </w:r>
      <w:r w:rsidR="00214A81" w:rsidRPr="009A0EAE">
        <w:t>Accessibility</w:t>
      </w:r>
      <w:r w:rsidR="00574C7D">
        <w:t xml:space="preserve"> </w:t>
      </w:r>
      <w:r w:rsidR="00214A81" w:rsidRPr="009A0EAE">
        <w:t>(art.</w:t>
      </w:r>
      <w:r w:rsidR="00574C7D">
        <w:t xml:space="preserve"> </w:t>
      </w:r>
      <w:r w:rsidR="00214A81" w:rsidRPr="009A0EAE">
        <w:t>9</w:t>
      </w:r>
      <w:r w:rsidR="00077880">
        <w:t>)</w:t>
      </w:r>
      <w:r w:rsidR="00574C7D">
        <w:t xml:space="preserve"> </w:t>
      </w:r>
    </w:p>
    <w:p w:rsidR="00214A81" w:rsidRPr="009A0EAE" w:rsidRDefault="00214A81" w:rsidP="00AE31F5">
      <w:pPr>
        <w:pStyle w:val="H23G"/>
      </w:pPr>
      <w:bookmarkStart w:id="16" w:name="_Toc523242015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12</w:t>
      </w:r>
      <w:bookmarkEnd w:id="16"/>
    </w:p>
    <w:p w:rsidR="00214A81" w:rsidRPr="009A0EAE" w:rsidRDefault="00214A81" w:rsidP="00574C7D">
      <w:pPr>
        <w:pStyle w:val="SingleTxtG"/>
      </w:pPr>
      <w:r w:rsidRPr="009A0EAE">
        <w:t>53.</w:t>
      </w:r>
      <w:r w:rsidRPr="009A0EAE">
        <w:tab/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adopted</w:t>
      </w:r>
      <w:r w:rsidR="00574C7D">
        <w:t xml:space="preserve"> </w:t>
      </w:r>
      <w:r w:rsidRPr="009A0EAE">
        <w:t>10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technologies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Institute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ISO/IEC</w:t>
      </w:r>
      <w:r w:rsidR="00574C7D">
        <w:t xml:space="preserve"> </w:t>
      </w:r>
      <w:r w:rsidRPr="009A0EAE">
        <w:t>40500:</w:t>
      </w:r>
      <w:r w:rsidR="00574C7D">
        <w:t xml:space="preserve"> </w:t>
      </w:r>
      <w:r w:rsidRPr="009A0EAE">
        <w:t>W3C</w:t>
      </w:r>
      <w:r w:rsidR="00574C7D">
        <w:t xml:space="preserve"> </w:t>
      </w:r>
      <w:r w:rsidRPr="009A0EAE">
        <w:t>Web</w:t>
      </w:r>
      <w:r w:rsidR="00574C7D">
        <w:t xml:space="preserve"> </w:t>
      </w:r>
      <w:r w:rsidRPr="009A0EAE">
        <w:t>Content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(WCAG)</w:t>
      </w:r>
      <w:r w:rsidR="00574C7D">
        <w:t xml:space="preserve"> </w:t>
      </w:r>
      <w:r w:rsidRPr="009A0EAE">
        <w:t>2.0,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websites.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Institute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288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web</w:t>
      </w:r>
      <w:r w:rsidR="00574C7D">
        <w:t xml:space="preserve"> </w:t>
      </w:r>
      <w:r w:rsidRPr="009A0EAE">
        <w:t>content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developed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implement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ISO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obligation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observe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only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itself</w:t>
      </w:r>
      <w:r w:rsidR="00574C7D">
        <w:t xml:space="preserve"> </w:t>
      </w:r>
      <w:r w:rsidRPr="009A0EAE">
        <w:t>but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procedures,</w:t>
      </w:r>
      <w:r w:rsidR="00574C7D">
        <w:t xml:space="preserve"> </w:t>
      </w:r>
      <w:r w:rsidRPr="009A0EAE">
        <w:t>checks,</w:t>
      </w:r>
      <w:r w:rsidR="00574C7D">
        <w:t xml:space="preserve"> </w:t>
      </w:r>
      <w:r w:rsidRPr="009A0EAE">
        <w:t>penalties,</w:t>
      </w:r>
      <w:r w:rsidR="00574C7D">
        <w:t xml:space="preserve"> </w:t>
      </w:r>
      <w:r w:rsidRPr="009A0EAE">
        <w:t>compliance</w:t>
      </w:r>
      <w:r w:rsidR="00574C7D">
        <w:t xml:space="preserve"> </w:t>
      </w:r>
      <w:r w:rsidRPr="009A0EAE">
        <w:t>criteria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deadlines.</w:t>
      </w:r>
    </w:p>
    <w:p w:rsidR="00214A81" w:rsidRPr="009A0EAE" w:rsidRDefault="00214A81" w:rsidP="00574C7D">
      <w:pPr>
        <w:pStyle w:val="SingleTxtG"/>
      </w:pPr>
      <w:r w:rsidRPr="009A0EAE">
        <w:t>54.</w:t>
      </w:r>
      <w:r w:rsidRPr="009A0EAE">
        <w:tab/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media</w:t>
      </w:r>
      <w:r w:rsidR="00574C7D">
        <w:t xml:space="preserve"> </w:t>
      </w:r>
      <w:r w:rsidRPr="009A0EAE">
        <w:t>content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Professional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developed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professional</w:t>
      </w:r>
      <w:r w:rsidR="00574C7D">
        <w:t xml:space="preserve"> </w:t>
      </w:r>
      <w:r w:rsidRPr="009A0EAE">
        <w:t>accreditation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interpreters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48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interpreters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already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accredited.</w:t>
      </w:r>
    </w:p>
    <w:p w:rsidR="00214A81" w:rsidRPr="009A0EAE" w:rsidRDefault="00214A81" w:rsidP="00574C7D">
      <w:pPr>
        <w:pStyle w:val="SingleTxtG"/>
      </w:pPr>
      <w:r w:rsidRPr="009A0EAE">
        <w:t>55.</w:t>
      </w:r>
      <w:r w:rsidRPr="009A0EAE">
        <w:tab/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Regulation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Communications</w:t>
      </w:r>
      <w:r w:rsidR="00574C7D">
        <w:t xml:space="preserve"> </w:t>
      </w:r>
      <w:r w:rsidRPr="009A0EAE">
        <w:t>runs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Agents</w:t>
      </w:r>
      <w:r w:rsidR="00574C7D">
        <w:t xml:space="preserve"> </w:t>
      </w:r>
      <w:r w:rsidRPr="009A0EAE">
        <w:t>Programme,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leadership</w:t>
      </w:r>
      <w:r w:rsidR="00574C7D">
        <w:t xml:space="preserve"> </w:t>
      </w:r>
      <w:r w:rsidRPr="009A0EAE">
        <w:t>positions,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without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identifying</w:t>
      </w:r>
      <w:r w:rsidR="00574C7D">
        <w:t xml:space="preserve"> </w:t>
      </w:r>
      <w:r w:rsidRPr="009A0EAE">
        <w:t>discriminatory</w:t>
      </w:r>
      <w:r w:rsidR="00574C7D">
        <w:t xml:space="preserve"> </w:t>
      </w:r>
      <w:r w:rsidRPr="009A0EAE">
        <w:t>media</w:t>
      </w:r>
      <w:r w:rsidR="00574C7D">
        <w:t xml:space="preserve"> </w:t>
      </w:r>
      <w:r w:rsidRPr="009A0EAE">
        <w:t>messages,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communication.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56.</w:t>
      </w:r>
      <w:r w:rsidRPr="009A0EAE">
        <w:tab/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improve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environment,</w:t>
      </w:r>
      <w:r w:rsidR="00574C7D">
        <w:t xml:space="preserve"> </w:t>
      </w:r>
      <w:r w:rsidRPr="009A0EAE">
        <w:t>communications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continue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progressively</w:t>
      </w:r>
      <w:r w:rsidR="00574C7D">
        <w:t xml:space="preserve"> </w:t>
      </w:r>
      <w:r w:rsidRPr="009A0EAE">
        <w:t>implemented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sectors.</w:t>
      </w:r>
    </w:p>
    <w:p w:rsidR="00214A81" w:rsidRPr="009A0EAE" w:rsidRDefault="00214A81" w:rsidP="00AE31F5">
      <w:pPr>
        <w:pStyle w:val="H23G"/>
      </w:pPr>
      <w:bookmarkStart w:id="17" w:name="_Toc523242016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13</w:t>
      </w:r>
      <w:r w:rsidR="00574C7D">
        <w:t xml:space="preserve"> </w:t>
      </w:r>
      <w:bookmarkEnd w:id="17"/>
    </w:p>
    <w:p w:rsidR="00214A81" w:rsidRPr="009A0EAE" w:rsidRDefault="00214A81" w:rsidP="00574C7D">
      <w:pPr>
        <w:pStyle w:val="SingleTxtG"/>
      </w:pPr>
      <w:r w:rsidRPr="009A0EAE">
        <w:t>57.</w:t>
      </w:r>
      <w:r w:rsidRPr="009A0EAE">
        <w:tab/>
        <w:t>A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specific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standardize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enhance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adopted,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described</w:t>
      </w:r>
      <w:r w:rsidR="00574C7D">
        <w:t xml:space="preserve"> </w:t>
      </w:r>
      <w:r w:rsidRPr="009A0EAE">
        <w:t>below.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26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drafted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adopted.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application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compulsory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every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building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space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every</w:t>
      </w:r>
      <w:r w:rsidR="00574C7D">
        <w:t xml:space="preserve"> </w:t>
      </w:r>
      <w:r w:rsidR="00214A81" w:rsidRPr="009A0EAE">
        <w:t>private</w:t>
      </w:r>
      <w:r w:rsidR="00574C7D">
        <w:t xml:space="preserve"> </w:t>
      </w:r>
      <w:r w:rsidR="00214A81" w:rsidRPr="009A0EAE">
        <w:t>building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space</w:t>
      </w:r>
      <w:r w:rsidR="00574C7D">
        <w:t xml:space="preserve"> </w:t>
      </w:r>
      <w:r w:rsidR="00214A81" w:rsidRPr="009A0EAE">
        <w:t>open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encourage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design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construction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user-friendly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accessible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all.</w:t>
      </w:r>
      <w:r w:rsidR="00574C7D">
        <w:t xml:space="preserve"> </w:t>
      </w:r>
      <w:r w:rsidR="00214A81" w:rsidRPr="009A0EAE">
        <w:t>Three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doors,</w:t>
      </w:r>
      <w:r w:rsidR="00574C7D">
        <w:t xml:space="preserve"> </w:t>
      </w:r>
      <w:r w:rsidR="00214A81" w:rsidRPr="009A0EAE">
        <w:t>bathroom</w:t>
      </w:r>
      <w:r w:rsidR="00574C7D">
        <w:t xml:space="preserve"> </w:t>
      </w:r>
      <w:r w:rsidR="00214A81" w:rsidRPr="009A0EAE">
        <w:t>facilities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terminology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process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being</w:t>
      </w:r>
      <w:r w:rsidR="00574C7D">
        <w:t xml:space="preserve"> </w:t>
      </w:r>
      <w:r w:rsidR="00214A81" w:rsidRPr="009A0EAE">
        <w:t>updated.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10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playing</w:t>
      </w:r>
      <w:r w:rsidR="00574C7D">
        <w:t xml:space="preserve"> </w:t>
      </w:r>
      <w:r w:rsidR="00214A81" w:rsidRPr="009A0EAE">
        <w:t>fields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recreational</w:t>
      </w:r>
      <w:r w:rsidR="00574C7D">
        <w:t xml:space="preserve"> </w:t>
      </w:r>
      <w:r w:rsidR="00214A81" w:rsidRPr="009A0EAE">
        <w:t>areas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adopted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encourage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leisure</w:t>
      </w:r>
      <w:r w:rsidR="00574C7D">
        <w:t xml:space="preserve"> </w:t>
      </w:r>
      <w:r w:rsidR="00214A81" w:rsidRPr="009A0EAE">
        <w:t>activities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boys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girls.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042,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establishes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compliance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Institute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obligatory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defines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related</w:t>
      </w:r>
      <w:r w:rsidR="00574C7D">
        <w:t xml:space="preserve"> </w:t>
      </w:r>
      <w:r w:rsidR="00214A81" w:rsidRPr="009A0EAE">
        <w:t>system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oversight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penalties,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being</w:t>
      </w:r>
      <w:r w:rsidR="00574C7D">
        <w:t xml:space="preserve"> </w:t>
      </w:r>
      <w:r w:rsidR="00214A81" w:rsidRPr="009A0EAE">
        <w:t>updated.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chapter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universal</w:t>
      </w:r>
      <w:r w:rsidR="00574C7D">
        <w:t xml:space="preserve"> </w:t>
      </w:r>
      <w:r w:rsidR="00214A81" w:rsidRPr="009A0EAE">
        <w:t>accessibility,</w:t>
      </w:r>
      <w:r w:rsidR="00574C7D">
        <w:t xml:space="preserve"> </w:t>
      </w:r>
      <w:r w:rsidR="00214A81" w:rsidRPr="009A0EAE">
        <w:t>compiling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key</w:t>
      </w:r>
      <w:r w:rsidR="00574C7D">
        <w:t xml:space="preserve"> </w:t>
      </w:r>
      <w:r w:rsidR="00214A81" w:rsidRPr="009A0EAE">
        <w:t>requirements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accessibility,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officially</w:t>
      </w:r>
      <w:r w:rsidR="00574C7D">
        <w:t xml:space="preserve"> </w:t>
      </w:r>
      <w:r w:rsidR="00214A81" w:rsidRPr="009A0EAE">
        <w:t>published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part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construction</w:t>
      </w:r>
      <w:r w:rsidR="00574C7D">
        <w:t xml:space="preserve"> </w:t>
      </w:r>
      <w:r w:rsidR="00214A81" w:rsidRPr="009A0EAE">
        <w:t>standards.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made</w:t>
      </w:r>
      <w:r w:rsidR="00574C7D">
        <w:t xml:space="preserve"> </w:t>
      </w:r>
      <w:r w:rsidR="00214A81" w:rsidRPr="009A0EAE">
        <w:t>available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consult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download,</w:t>
      </w:r>
      <w:r w:rsidR="00574C7D">
        <w:t xml:space="preserve"> </w:t>
      </w:r>
      <w:r w:rsidR="00214A81" w:rsidRPr="009A0EAE">
        <w:t>free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charge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without</w:t>
      </w:r>
      <w:r w:rsidR="00574C7D">
        <w:t xml:space="preserve"> </w:t>
      </w:r>
      <w:r w:rsidR="00214A81" w:rsidRPr="009A0EAE">
        <w:t>restriction,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websites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Standardization</w:t>
      </w:r>
      <w:r w:rsidR="00574C7D">
        <w:t xml:space="preserve"> </w:t>
      </w:r>
      <w:r w:rsidR="00214A81" w:rsidRPr="009A0EAE">
        <w:t>Service.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An</w:t>
      </w:r>
      <w:r w:rsidR="00574C7D">
        <w:t xml:space="preserve"> </w:t>
      </w:r>
      <w:r w:rsidR="00214A81" w:rsidRPr="009A0EAE">
        <w:t>online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course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designed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made</w:t>
      </w:r>
      <w:r w:rsidR="00574C7D">
        <w:t xml:space="preserve"> </w:t>
      </w:r>
      <w:r w:rsidR="00214A81" w:rsidRPr="009A0EAE">
        <w:t>available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web</w:t>
      </w:r>
      <w:r w:rsidR="00574C7D">
        <w:t xml:space="preserve"> </w:t>
      </w:r>
      <w:r w:rsidR="00214A81" w:rsidRPr="009A0EAE">
        <w:t>platform.</w:t>
      </w:r>
      <w:r w:rsidR="00574C7D">
        <w:t xml:space="preserve"> </w:t>
      </w:r>
      <w:r w:rsidR="00214A81" w:rsidRPr="009A0EAE">
        <w:t>It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free</w:t>
      </w:r>
      <w:r w:rsidR="00574C7D">
        <w:t xml:space="preserve"> </w:t>
      </w:r>
      <w:r w:rsidR="00214A81" w:rsidRPr="009A0EAE">
        <w:t>course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academic</w:t>
      </w:r>
      <w:r w:rsidR="00574C7D">
        <w:t xml:space="preserve"> </w:t>
      </w:r>
      <w:r w:rsidR="00214A81" w:rsidRPr="009A0EAE">
        <w:t>backing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Indoamerica</w:t>
      </w:r>
      <w:r w:rsidR="00574C7D">
        <w:t xml:space="preserve"> </w:t>
      </w:r>
      <w:r w:rsidR="00214A81" w:rsidRPr="009A0EAE">
        <w:t>University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Technology,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certificates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completion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Standardization</w:t>
      </w:r>
      <w:r w:rsidR="00574C7D">
        <w:t xml:space="preserve"> </w:t>
      </w:r>
      <w:r w:rsidR="00214A81" w:rsidRPr="009A0EAE">
        <w:t>Service.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decentralized</w:t>
      </w:r>
      <w:r w:rsidR="00574C7D">
        <w:t xml:space="preserve"> </w:t>
      </w:r>
      <w:r w:rsidR="00214A81" w:rsidRPr="009A0EAE">
        <w:t>autonomous</w:t>
      </w:r>
      <w:r w:rsidR="00574C7D">
        <w:t xml:space="preserve"> </w:t>
      </w:r>
      <w:r w:rsidR="00214A81" w:rsidRPr="009A0EAE">
        <w:t>governments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progressively</w:t>
      </w:r>
      <w:r w:rsidR="00574C7D">
        <w:t xml:space="preserve"> </w:t>
      </w:r>
      <w:r w:rsidR="00214A81" w:rsidRPr="009A0EAE">
        <w:t>reviewing,</w:t>
      </w:r>
      <w:r w:rsidR="00574C7D">
        <w:t xml:space="preserve"> </w:t>
      </w:r>
      <w:r w:rsidR="00214A81" w:rsidRPr="009A0EAE">
        <w:t>updating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promulgating</w:t>
      </w:r>
      <w:r w:rsidR="00574C7D">
        <w:t xml:space="preserve"> </w:t>
      </w:r>
      <w:r w:rsidR="00214A81" w:rsidRPr="009A0EAE">
        <w:t>municipal</w:t>
      </w:r>
      <w:r w:rsidR="00574C7D">
        <w:t xml:space="preserve"> </w:t>
      </w:r>
      <w:r w:rsidR="00214A81" w:rsidRPr="009A0EAE">
        <w:t>by-laws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implementation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public-sector</w:t>
      </w:r>
      <w:r w:rsidR="00574C7D">
        <w:t xml:space="preserve"> </w:t>
      </w:r>
      <w:r w:rsidR="00214A81" w:rsidRPr="009A0EAE">
        <w:t>projects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private</w:t>
      </w:r>
      <w:r w:rsidR="00574C7D">
        <w:t xml:space="preserve"> </w:t>
      </w:r>
      <w:r w:rsidR="00214A81" w:rsidRPr="009A0EAE">
        <w:t>projects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access.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58.</w:t>
      </w:r>
      <w:r w:rsidRPr="009A0EAE">
        <w:tab/>
        <w:t>The</w:t>
      </w:r>
      <w:r w:rsidR="00574C7D">
        <w:t xml:space="preserve"> </w:t>
      </w:r>
      <w:r w:rsidRPr="009A0EAE">
        <w:t>first</w:t>
      </w:r>
      <w:r w:rsidR="00574C7D">
        <w:t xml:space="preserve"> </w:t>
      </w:r>
      <w:r w:rsidRPr="009A0EAE">
        <w:t>workshop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making</w:t>
      </w:r>
      <w:r w:rsidR="00574C7D">
        <w:t xml:space="preserve"> </w:t>
      </w:r>
      <w:r w:rsidRPr="009A0EAE">
        <w:t>elevators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organized.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criteria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incorporated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integrated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systems,</w:t>
      </w:r>
      <w:r w:rsidR="00574C7D">
        <w:t xml:space="preserve"> </w:t>
      </w:r>
      <w:r w:rsidRPr="009A0EAE">
        <w:t>comprising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vehicles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stops,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cities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Quito,</w:t>
      </w:r>
      <w:r w:rsidR="00574C7D">
        <w:t xml:space="preserve"> </w:t>
      </w:r>
      <w:r w:rsidRPr="009A0EAE">
        <w:t>Guayaquil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Cuenca.</w:t>
      </w:r>
      <w:r w:rsidR="00574C7D">
        <w:t xml:space="preserve"> </w:t>
      </w:r>
      <w:r w:rsidRPr="009A0EAE">
        <w:t>Although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represents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significant</w:t>
      </w:r>
      <w:r w:rsidR="00574C7D">
        <w:t xml:space="preserve"> </w:t>
      </w:r>
      <w:r w:rsidRPr="009A0EAE">
        <w:t>step</w:t>
      </w:r>
      <w:r w:rsidR="00574C7D">
        <w:t xml:space="preserve"> </w:t>
      </w:r>
      <w:r w:rsidRPr="009A0EAE">
        <w:t>forward,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cantonal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parish</w:t>
      </w:r>
      <w:r w:rsidR="00574C7D">
        <w:t xml:space="preserve"> </w:t>
      </w:r>
      <w:r w:rsidRPr="009A0EAE">
        <w:t>administrative</w:t>
      </w:r>
      <w:r w:rsidR="00574C7D">
        <w:t xml:space="preserve"> </w:t>
      </w:r>
      <w:r w:rsidRPr="009A0EAE">
        <w:t>levels</w:t>
      </w:r>
      <w:r w:rsidR="00574C7D">
        <w:t xml:space="preserve"> </w:t>
      </w:r>
      <w:r w:rsidRPr="009A0EAE">
        <w:t>remains</w:t>
      </w:r>
      <w:r w:rsidR="00574C7D">
        <w:t xml:space="preserve"> </w:t>
      </w:r>
      <w:r w:rsidRPr="009A0EAE">
        <w:t>poor.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improve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situation,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greater</w:t>
      </w:r>
      <w:r w:rsidR="00574C7D">
        <w:t xml:space="preserve"> </w:t>
      </w:r>
      <w:r w:rsidRPr="009A0EAE">
        <w:t>level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commitment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governments,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competencies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Territorial</w:t>
      </w:r>
      <w:r w:rsidR="00574C7D">
        <w:t xml:space="preserve"> </w:t>
      </w:r>
      <w:r w:rsidRPr="009A0EAE">
        <w:t>Organization,</w:t>
      </w:r>
      <w:r w:rsidR="00574C7D">
        <w:t xml:space="preserve"> </w:t>
      </w:r>
      <w:r w:rsidRPr="009A0EAE">
        <w:t>Self-Government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Decentralization,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awareness-raising</w:t>
      </w:r>
      <w:r w:rsidR="00574C7D">
        <w:t xml:space="preserve"> </w:t>
      </w:r>
      <w:r w:rsidRPr="009A0EAE">
        <w:t>strategies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transport</w:t>
      </w:r>
      <w:r w:rsidR="00574C7D">
        <w:t xml:space="preserve"> </w:t>
      </w:r>
      <w:r w:rsidRPr="009A0EAE">
        <w:t>sector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enhanced.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59.</w:t>
      </w:r>
      <w:r w:rsidRPr="009A0EAE">
        <w:tab/>
        <w:t>It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important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highlight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efforts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President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Ecuador,</w:t>
      </w:r>
      <w:r w:rsidR="00574C7D">
        <w:t xml:space="preserve"> </w:t>
      </w:r>
      <w:r w:rsidRPr="009A0EAE">
        <w:t>Lenín</w:t>
      </w:r>
      <w:r w:rsidR="00574C7D">
        <w:t xml:space="preserve"> </w:t>
      </w:r>
      <w:r w:rsidRPr="009A0EAE">
        <w:t>Moreno,</w:t>
      </w:r>
      <w:r w:rsidR="00574C7D">
        <w:t xml:space="preserve"> </w:t>
      </w:r>
      <w:r w:rsidRPr="009A0EAE">
        <w:t>who,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United</w:t>
      </w:r>
      <w:r w:rsidR="00574C7D">
        <w:t xml:space="preserve"> </w:t>
      </w:r>
      <w:r w:rsidRPr="009A0EAE">
        <w:t>Nations</w:t>
      </w:r>
      <w:r w:rsidR="00574C7D">
        <w:t xml:space="preserve"> </w:t>
      </w:r>
      <w:r w:rsidRPr="009A0EAE">
        <w:t>Secretary-General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Envoy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2014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2016,</w:t>
      </w:r>
      <w:r w:rsidR="00574C7D">
        <w:t xml:space="preserve"> </w:t>
      </w:r>
      <w:r w:rsidRPr="009A0EAE">
        <w:t>carried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great</w:t>
      </w:r>
      <w:r w:rsidR="00574C7D">
        <w:t xml:space="preserve"> </w:t>
      </w:r>
      <w:r w:rsidRPr="009A0EAE">
        <w:t>deal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level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introduce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mechanisms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enable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engage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actively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society.</w:t>
      </w:r>
      <w:r w:rsidR="00574C7D">
        <w:t xml:space="preserve"> </w:t>
      </w:r>
      <w:bookmarkStart w:id="18" w:name="_Toc523242017"/>
    </w:p>
    <w:p w:rsidR="00214A81" w:rsidRPr="009A0EAE" w:rsidRDefault="00214A81" w:rsidP="00AF0475">
      <w:pPr>
        <w:pStyle w:val="H1G"/>
      </w:pPr>
      <w:r w:rsidRPr="009A0EAE">
        <w:tab/>
      </w:r>
      <w:r w:rsidRPr="009A0EAE">
        <w:tab/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humanitarian</w:t>
      </w:r>
      <w:r w:rsidR="00574C7D">
        <w:t xml:space="preserve"> </w:t>
      </w:r>
      <w:r w:rsidRPr="009A0EAE">
        <w:t>emergencies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11)</w:t>
      </w:r>
      <w:bookmarkEnd w:id="18"/>
    </w:p>
    <w:p w:rsidR="00214A81" w:rsidRPr="009A0EAE" w:rsidRDefault="00214A81" w:rsidP="00AF0475">
      <w:pPr>
        <w:pStyle w:val="H23G"/>
      </w:pPr>
      <w:bookmarkStart w:id="19" w:name="_Toc523242018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14</w:t>
      </w:r>
      <w:r w:rsidR="00574C7D">
        <w:t xml:space="preserve"> </w:t>
      </w:r>
      <w:bookmarkEnd w:id="19"/>
    </w:p>
    <w:p w:rsidR="00214A81" w:rsidRPr="009A0EAE" w:rsidRDefault="00214A81" w:rsidP="00574C7D">
      <w:pPr>
        <w:pStyle w:val="SingleTxtG"/>
      </w:pPr>
      <w:r w:rsidRPr="009A0EAE">
        <w:t>60.</w:t>
      </w:r>
      <w:r w:rsidRPr="009A0EAE">
        <w:tab/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389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inclusive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strategy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inclusive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emergency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introduced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2015.</w:t>
      </w:r>
      <w:r w:rsidR="00574C7D">
        <w:t xml:space="preserve"> </w:t>
      </w:r>
      <w:r w:rsidRPr="009A0EAE">
        <w:t>Initially,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192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georeferenced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trained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respond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emergency</w:t>
      </w:r>
      <w:r w:rsidR="00574C7D">
        <w:t xml:space="preserve"> </w:t>
      </w:r>
      <w:r w:rsidRPr="009A0EAE">
        <w:t>caused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Tungurahua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Cotopaxi</w:t>
      </w:r>
      <w:r w:rsidR="00574C7D">
        <w:t xml:space="preserve"> </w:t>
      </w:r>
      <w:r w:rsidRPr="009A0EAE">
        <w:t>volcanoes,</w:t>
      </w:r>
      <w:r w:rsidR="00574C7D">
        <w:t xml:space="preserve"> </w:t>
      </w:r>
      <w:r w:rsidRPr="009A0EAE">
        <w:t>both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permanent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eruption.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strategy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then</w:t>
      </w:r>
      <w:r w:rsidR="00574C7D">
        <w:t xml:space="preserve"> </w:t>
      </w:r>
      <w:r w:rsidRPr="009A0EAE">
        <w:t>rolled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11</w:t>
      </w:r>
      <w:r w:rsidR="00574C7D">
        <w:t xml:space="preserve"> </w:t>
      </w:r>
      <w:r w:rsidRPr="009A0EAE">
        <w:t>provinces</w:t>
      </w:r>
      <w:r w:rsidR="00574C7D">
        <w:t xml:space="preserve"> </w:t>
      </w:r>
      <w:r w:rsidRPr="009A0EAE">
        <w:t>and,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emergency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humanitarian</w:t>
      </w:r>
      <w:r w:rsidR="00574C7D">
        <w:t xml:space="preserve"> </w:t>
      </w:r>
      <w:r w:rsidRPr="009A0EAE">
        <w:t>assistance</w:t>
      </w:r>
      <w:r w:rsidR="00574C7D">
        <w:t xml:space="preserve"> </w:t>
      </w:r>
      <w:r w:rsidRPr="009A0EAE">
        <w:t>system,</w:t>
      </w:r>
      <w:r w:rsidR="00574C7D">
        <w:t xml:space="preserve"> </w:t>
      </w:r>
      <w:r w:rsidRPr="009A0EAE">
        <w:t>response</w:t>
      </w:r>
      <w:r w:rsidR="00574C7D">
        <w:t xml:space="preserve"> </w:t>
      </w:r>
      <w:r w:rsidRPr="009A0EAE">
        <w:t>teams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able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swiftly</w:t>
      </w:r>
      <w:r w:rsidR="00574C7D">
        <w:t xml:space="preserve"> </w:t>
      </w:r>
      <w:r w:rsidRPr="009A0EAE">
        <w:t>attend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April</w:t>
      </w:r>
      <w:r w:rsidR="00574C7D">
        <w:t xml:space="preserve"> </w:t>
      </w:r>
      <w:r w:rsidRPr="009A0EAE">
        <w:t>2016</w:t>
      </w:r>
      <w:r w:rsidR="00574C7D">
        <w:t xml:space="preserve"> </w:t>
      </w:r>
      <w:r w:rsidRPr="009A0EAE">
        <w:t>earthquake.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61.</w:t>
      </w:r>
      <w:r w:rsidRPr="009A0EAE">
        <w:tab/>
        <w:t>Various</w:t>
      </w:r>
      <w:r w:rsidR="00574C7D">
        <w:t xml:space="preserve"> </w:t>
      </w:r>
      <w:r w:rsidRPr="009A0EAE">
        <w:t>measures,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organization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1,838</w:t>
      </w:r>
      <w:r w:rsidR="00574C7D">
        <w:t xml:space="preserve"> </w:t>
      </w:r>
      <w:r w:rsidRPr="009A0EAE">
        <w:t>cultural,</w:t>
      </w:r>
      <w:r w:rsidR="00574C7D">
        <w:t xml:space="preserve"> </w:t>
      </w:r>
      <w:r w:rsidRPr="009A0EAE">
        <w:t>sporting,</w:t>
      </w:r>
      <w:r w:rsidR="00574C7D">
        <w:t xml:space="preserve"> </w:t>
      </w:r>
      <w:r w:rsidRPr="009A0EAE">
        <w:t>academic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environmental</w:t>
      </w:r>
      <w:r w:rsidR="00574C7D">
        <w:t xml:space="preserve"> </w:t>
      </w:r>
      <w:r w:rsidRPr="009A0EAE">
        <w:t>events,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raise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awareness</w:t>
      </w:r>
      <w:r w:rsidR="00574C7D">
        <w:t xml:space="preserve"> </w:t>
      </w:r>
      <w:r w:rsidRPr="009A0EAE">
        <w:t>about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emphasis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inclusion.</w:t>
      </w:r>
      <w:r w:rsidR="00FD0AB1">
        <w:t xml:space="preserve"> </w:t>
      </w:r>
    </w:p>
    <w:p w:rsidR="00214A81" w:rsidRPr="009A0EAE" w:rsidRDefault="00214A81" w:rsidP="00574C7D">
      <w:pPr>
        <w:pStyle w:val="SingleTxtG"/>
      </w:pPr>
      <w:r w:rsidRPr="009A0EAE">
        <w:t>62.</w:t>
      </w:r>
      <w:r w:rsidRPr="009A0EAE">
        <w:tab/>
        <w:t>Because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importance,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become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cross-cutting</w:t>
      </w:r>
      <w:r w:rsidR="00574C7D">
        <w:t xml:space="preserve"> </w:t>
      </w:r>
      <w:r w:rsidRPr="009A0EAE">
        <w:t>theme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government</w:t>
      </w:r>
      <w:r w:rsidR="00574C7D">
        <w:t xml:space="preserve"> </w:t>
      </w:r>
      <w:r w:rsidRPr="009A0EAE">
        <w:t>planning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incorporated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plans.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example,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2017</w:t>
      </w:r>
      <w:r w:rsidR="00307071">
        <w:t>–</w:t>
      </w:r>
      <w:r w:rsidRPr="009A0EAE">
        <w:t>2021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defines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humanitarian</w:t>
      </w:r>
      <w:r w:rsidR="00574C7D">
        <w:t xml:space="preserve"> </w:t>
      </w:r>
      <w:r w:rsidRPr="009A0EAE">
        <w:t>emergencies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key</w:t>
      </w:r>
      <w:r w:rsidR="00574C7D">
        <w:t xml:space="preserve"> </w:t>
      </w:r>
      <w:r w:rsidRPr="009A0EAE">
        <w:t>element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prioritizes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safety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event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disaster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lastRenderedPageBreak/>
        <w:t>risk.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flesh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strategy,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prevention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mitigation</w:t>
      </w:r>
      <w:r w:rsidR="00574C7D">
        <w:t xml:space="preserve"> </w:t>
      </w:r>
      <w:r w:rsidRPr="009A0EAE">
        <w:t>protocol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covering</w:t>
      </w:r>
      <w:r w:rsidR="00574C7D">
        <w:t xml:space="preserve"> </w:t>
      </w:r>
      <w:r w:rsidRPr="009A0EAE">
        <w:t>prevention,</w:t>
      </w:r>
      <w:r w:rsidR="00574C7D">
        <w:t xml:space="preserve"> </w:t>
      </w:r>
      <w:r w:rsidRPr="009A0EAE">
        <w:t>response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recovery,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developed.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protocol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soon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disseminated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accessible</w:t>
      </w:r>
      <w:r w:rsidR="00574C7D">
        <w:t xml:space="preserve"> </w:t>
      </w:r>
      <w:r w:rsidRPr="009A0EAE">
        <w:t>formats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courses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organized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both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institutions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intervention.</w:t>
      </w:r>
      <w:bookmarkStart w:id="20" w:name="_Toc523242019"/>
    </w:p>
    <w:p w:rsidR="00214A81" w:rsidRPr="009A0EAE" w:rsidRDefault="00214A81" w:rsidP="00AF0475">
      <w:pPr>
        <w:pStyle w:val="H1G"/>
      </w:pPr>
      <w:r w:rsidRPr="009A0EAE">
        <w:tab/>
      </w:r>
      <w:r w:rsidRPr="009A0EAE">
        <w:tab/>
        <w:t>Equal</w:t>
      </w:r>
      <w:r w:rsidR="00574C7D">
        <w:t xml:space="preserve"> </w:t>
      </w:r>
      <w:r w:rsidRPr="009A0EAE">
        <w:t>recognition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12)</w:t>
      </w:r>
      <w:bookmarkEnd w:id="20"/>
    </w:p>
    <w:p w:rsidR="00214A81" w:rsidRPr="009A0EAE" w:rsidRDefault="00214A81" w:rsidP="00AF0475">
      <w:pPr>
        <w:pStyle w:val="H23G"/>
      </w:pPr>
      <w:bookmarkStart w:id="21" w:name="_Toc523242020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15</w:t>
      </w:r>
      <w:bookmarkEnd w:id="21"/>
    </w:p>
    <w:p w:rsidR="00214A81" w:rsidRPr="009A0EAE" w:rsidRDefault="00214A81" w:rsidP="00574C7D">
      <w:pPr>
        <w:pStyle w:val="SingleTxtG"/>
      </w:pPr>
      <w:r w:rsidRPr="009A0EAE">
        <w:t>63.</w:t>
      </w:r>
      <w:r w:rsidRPr="009A0EAE">
        <w:tab/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Procedure,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Official</w:t>
      </w:r>
      <w:r w:rsidR="00574C7D">
        <w:t xml:space="preserve"> </w:t>
      </w:r>
      <w:r w:rsidRPr="009A0EAE">
        <w:t>Register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506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22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2015,</w:t>
      </w:r>
      <w:r w:rsidR="00574C7D">
        <w:t xml:space="preserve"> </w:t>
      </w:r>
      <w:r w:rsidRPr="009A0EAE">
        <w:t>repealed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replaced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Procedure.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180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Code,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guaranteed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mechanisms,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provision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interpreters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64.</w:t>
      </w:r>
      <w:r w:rsidRPr="009A0EAE">
        <w:tab/>
        <w:t>CONADIS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statement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particularly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marriage</w:t>
      </w:r>
      <w:r w:rsidR="00574C7D">
        <w:t xml:space="preserve"> </w:t>
      </w:r>
      <w:r w:rsidRPr="009A0EAE">
        <w:t>and,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coordination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registry,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action: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Awareness-raising</w:t>
      </w:r>
      <w:r w:rsidR="00574C7D">
        <w:t xml:space="preserve"> </w:t>
      </w:r>
      <w:r w:rsidR="00214A81" w:rsidRPr="009A0EAE">
        <w:t>activities</w:t>
      </w:r>
      <w:r w:rsidR="00574C7D">
        <w:t xml:space="preserve"> </w:t>
      </w:r>
      <w:r w:rsidR="00214A81" w:rsidRPr="009A0EAE">
        <w:t>targeting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registry</w:t>
      </w:r>
      <w:r w:rsidR="00574C7D">
        <w:t xml:space="preserve"> </w:t>
      </w:r>
      <w:r w:rsidR="00214A81" w:rsidRPr="009A0EAE">
        <w:t>judges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organized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inform</w:t>
      </w:r>
      <w:r w:rsidR="00574C7D">
        <w:t xml:space="preserve"> </w:t>
      </w:r>
      <w:r w:rsidR="00214A81" w:rsidRPr="009A0EAE">
        <w:t>them</w:t>
      </w:r>
      <w:r w:rsidR="00574C7D">
        <w:t xml:space="preserve"> </w:t>
      </w:r>
      <w:r w:rsidR="00214A81" w:rsidRPr="009A0EAE">
        <w:t>about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protecting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marriage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full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capacity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intellectual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enter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type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contract.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meeting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plenary,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resolution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0003-CONADIS-2018</w:t>
      </w:r>
      <w:r w:rsidR="00574C7D">
        <w:t xml:space="preserve"> </w:t>
      </w:r>
      <w:r w:rsidR="00214A81" w:rsidRPr="009A0EAE">
        <w:t>regularizing</w:t>
      </w:r>
      <w:r w:rsidR="00574C7D">
        <w:t xml:space="preserve"> </w:t>
      </w:r>
      <w:r w:rsidR="00214A81" w:rsidRPr="009A0EAE">
        <w:t>marriage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intellectual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resolution</w:t>
      </w:r>
      <w:r w:rsidR="00574C7D">
        <w:t xml:space="preserve"> </w:t>
      </w:r>
      <w:r w:rsidR="00214A81" w:rsidRPr="009A0EAE">
        <w:t>highlights,</w:t>
      </w:r>
      <w:r w:rsidR="00574C7D">
        <w:t xml:space="preserve"> </w:t>
      </w:r>
      <w:r w:rsidR="00214A81" w:rsidRPr="009A0EAE">
        <w:t>inter</w:t>
      </w:r>
      <w:r w:rsidR="00574C7D">
        <w:t xml:space="preserve"> </w:t>
      </w:r>
      <w:r w:rsidR="00214A81" w:rsidRPr="009A0EAE">
        <w:t>alia,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registration</w:t>
      </w:r>
      <w:r w:rsidR="00574C7D">
        <w:t xml:space="preserve"> </w:t>
      </w:r>
      <w:r w:rsidR="00214A81" w:rsidRPr="009A0EAE">
        <w:t>services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provided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them</w:t>
      </w:r>
      <w:r w:rsidR="00574C7D">
        <w:t xml:space="preserve"> </w:t>
      </w:r>
      <w:r w:rsidR="00214A81" w:rsidRPr="009A0EAE">
        <w:t>free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charge,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no</w:t>
      </w:r>
      <w:r w:rsidR="00574C7D">
        <w:t xml:space="preserve"> </w:t>
      </w:r>
      <w:r w:rsidR="00214A81" w:rsidRPr="009A0EAE">
        <w:t>fees</w:t>
      </w:r>
      <w:r w:rsidR="00574C7D">
        <w:t xml:space="preserve"> </w:t>
      </w:r>
      <w:r w:rsidR="00214A81" w:rsidRPr="009A0EAE">
        <w:t>being</w:t>
      </w:r>
      <w:r w:rsidR="00574C7D">
        <w:t xml:space="preserve"> </w:t>
      </w:r>
      <w:r w:rsidR="00214A81" w:rsidRPr="009A0EAE">
        <w:t>levied</w:t>
      </w:r>
      <w:r w:rsidR="00574C7D">
        <w:t xml:space="preserve"> </w:t>
      </w:r>
      <w:r w:rsidR="00214A81" w:rsidRPr="009A0EAE">
        <w:t>either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proportional</w:t>
      </w:r>
      <w:r w:rsidR="00574C7D">
        <w:t xml:space="preserve"> </w:t>
      </w:r>
      <w:r w:rsidR="00214A81" w:rsidRPr="009A0EAE">
        <w:t>basis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accordance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degree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disability.</w:t>
      </w:r>
    </w:p>
    <w:p w:rsidR="00214A81" w:rsidRPr="009A0EAE" w:rsidRDefault="00214A81" w:rsidP="003837FC">
      <w:pPr>
        <w:pStyle w:val="SingleTxtG"/>
      </w:pPr>
      <w:r w:rsidRPr="009A0EAE">
        <w:t>65.</w:t>
      </w:r>
      <w:r w:rsidRPr="009A0EAE">
        <w:tab/>
        <w:t>Chapter</w:t>
      </w:r>
      <w:r w:rsidR="00574C7D">
        <w:t xml:space="preserve"> </w:t>
      </w:r>
      <w:r w:rsidRPr="009A0EAE">
        <w:t>three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Judiciary,</w:t>
      </w:r>
      <w:r w:rsidR="00574C7D">
        <w:t xml:space="preserve"> </w:t>
      </w:r>
      <w:r w:rsidRPr="009A0EAE">
        <w:t>co-authored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Judiciary,</w:t>
      </w:r>
      <w:r w:rsidR="00574C7D">
        <w:t xml:space="preserve"> </w:t>
      </w:r>
      <w:r w:rsidRPr="009A0EAE">
        <w:t>focuses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content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chapter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consistent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stipulates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="003837FC">
        <w:t>p</w:t>
      </w:r>
      <w:r w:rsidRPr="009A0EAE">
        <w:t>arties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recognize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enjoy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others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aspects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life.</w:t>
      </w:r>
    </w:p>
    <w:p w:rsidR="00214A81" w:rsidRPr="009A0EAE" w:rsidRDefault="00214A81" w:rsidP="00896942">
      <w:pPr>
        <w:pStyle w:val="SingleTxtG"/>
        <w:spacing w:after="240"/>
      </w:pPr>
      <w:r w:rsidRPr="009A0EAE">
        <w:t>66.</w:t>
      </w:r>
      <w:r w:rsidRPr="009A0EAE">
        <w:tab/>
        <w:t>This</w:t>
      </w:r>
      <w:r w:rsidR="00574C7D">
        <w:t xml:space="preserve"> </w:t>
      </w:r>
      <w:r w:rsidRPr="009A0EAE">
        <w:t>model</w:t>
      </w:r>
      <w:r w:rsidR="00574C7D">
        <w:t xml:space="preserve"> </w:t>
      </w:r>
      <w:r w:rsidRPr="009A0EAE">
        <w:t>incorporates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approach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favours</w:t>
      </w:r>
      <w:r w:rsidR="00574C7D">
        <w:t xml:space="preserve"> </w:t>
      </w:r>
      <w:r w:rsidRPr="009A0EAE">
        <w:t>analysis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person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based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type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degree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includes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table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illustrate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model: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3634"/>
      </w:tblGrid>
      <w:tr w:rsidR="00214A81" w:rsidRPr="000B2F4F" w:rsidTr="000B2F4F">
        <w:trPr>
          <w:trHeight w:val="240"/>
          <w:tblHeader/>
        </w:trPr>
        <w:tc>
          <w:tcPr>
            <w:tcW w:w="3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14A81" w:rsidRPr="000B2F4F" w:rsidRDefault="00214A81" w:rsidP="000B2F4F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B2F4F">
              <w:rPr>
                <w:i/>
                <w:sz w:val="16"/>
              </w:rPr>
              <w:t>Substitute</w:t>
            </w:r>
            <w:r w:rsidR="00574C7D" w:rsidRPr="000B2F4F">
              <w:rPr>
                <w:i/>
                <w:sz w:val="16"/>
              </w:rPr>
              <w:t xml:space="preserve"> </w:t>
            </w:r>
            <w:r w:rsidRPr="000B2F4F">
              <w:rPr>
                <w:i/>
                <w:sz w:val="16"/>
              </w:rPr>
              <w:t>model</w:t>
            </w:r>
          </w:p>
        </w:tc>
        <w:tc>
          <w:tcPr>
            <w:tcW w:w="36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0" w:type="dxa"/>
            </w:tcMar>
            <w:vAlign w:val="bottom"/>
          </w:tcPr>
          <w:p w:rsidR="00214A81" w:rsidRPr="000B2F4F" w:rsidRDefault="00214A81" w:rsidP="000B2F4F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B2F4F">
              <w:rPr>
                <w:i/>
                <w:sz w:val="16"/>
              </w:rPr>
              <w:t>Supported</w:t>
            </w:r>
            <w:r w:rsidR="00574C7D" w:rsidRPr="000B2F4F">
              <w:rPr>
                <w:i/>
                <w:sz w:val="16"/>
              </w:rPr>
              <w:t xml:space="preserve"> </w:t>
            </w:r>
            <w:r w:rsidRPr="000B2F4F">
              <w:rPr>
                <w:i/>
                <w:sz w:val="16"/>
              </w:rPr>
              <w:t>model</w:t>
            </w:r>
          </w:p>
        </w:tc>
      </w:tr>
      <w:tr w:rsidR="00214A81" w:rsidRPr="000B2F4F" w:rsidTr="000B2F4F">
        <w:trPr>
          <w:trHeight w:hRule="exact" w:val="113"/>
          <w:tblHeader/>
        </w:trPr>
        <w:tc>
          <w:tcPr>
            <w:tcW w:w="3736" w:type="dxa"/>
            <w:tcBorders>
              <w:top w:val="single" w:sz="12" w:space="0" w:color="auto"/>
            </w:tcBorders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3634" w:type="dxa"/>
            <w:tcBorders>
              <w:top w:val="single" w:sz="12" w:space="0" w:color="auto"/>
            </w:tcBorders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Developed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in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accordance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with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the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biological/medical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approach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Developed</w:t>
            </w:r>
            <w:r w:rsidR="00574C7D" w:rsidRPr="000B2F4F">
              <w:t xml:space="preserve"> </w:t>
            </w:r>
            <w:r w:rsidRPr="000B2F4F">
              <w:t>in</w:t>
            </w:r>
            <w:r w:rsidR="00574C7D" w:rsidRPr="000B2F4F">
              <w:t xml:space="preserve"> </w:t>
            </w:r>
            <w:r w:rsidRPr="000B2F4F">
              <w:t>accordance</w:t>
            </w:r>
            <w:r w:rsidR="00574C7D" w:rsidRPr="000B2F4F">
              <w:t xml:space="preserve"> </w:t>
            </w:r>
            <w:r w:rsidRPr="000B2F4F">
              <w:t>with</w:t>
            </w:r>
            <w:r w:rsidR="00574C7D" w:rsidRPr="000B2F4F">
              <w:t xml:space="preserve"> </w:t>
            </w:r>
            <w:r w:rsidRPr="000B2F4F">
              <w:t>the</w:t>
            </w:r>
            <w:r w:rsidR="00574C7D" w:rsidRPr="000B2F4F">
              <w:t xml:space="preserve"> </w:t>
            </w:r>
            <w:r w:rsidRPr="000B2F4F">
              <w:t>human</w:t>
            </w:r>
            <w:r w:rsidR="00574C7D" w:rsidRPr="000B2F4F">
              <w:t xml:space="preserve"> </w:t>
            </w:r>
            <w:r w:rsidRPr="000B2F4F">
              <w:t>rights</w:t>
            </w:r>
            <w:r w:rsidR="00574C7D" w:rsidRPr="000B2F4F">
              <w:t xml:space="preserve"> </w:t>
            </w:r>
            <w:r w:rsidRPr="000B2F4F">
              <w:t>approach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3837F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Persons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with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disabilities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are</w:t>
            </w:r>
            <w:r w:rsidR="00574C7D" w:rsidRPr="000B2F4F">
              <w:rPr>
                <w:b/>
                <w:bCs/>
              </w:rPr>
              <w:t xml:space="preserve"> </w:t>
            </w:r>
            <w:r w:rsidR="003837FC">
              <w:rPr>
                <w:b/>
                <w:bCs/>
              </w:rPr>
              <w:t>“</w:t>
            </w:r>
            <w:r w:rsidRPr="000B2F4F">
              <w:rPr>
                <w:b/>
                <w:bCs/>
              </w:rPr>
              <w:t>objects</w:t>
            </w:r>
            <w:r w:rsidR="003837FC">
              <w:rPr>
                <w:b/>
                <w:bCs/>
              </w:rPr>
              <w:t>”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in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need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of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protection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Persons</w:t>
            </w:r>
            <w:r w:rsidR="00574C7D" w:rsidRPr="000B2F4F">
              <w:t xml:space="preserve"> </w:t>
            </w:r>
            <w:r w:rsidRPr="000B2F4F">
              <w:t>with</w:t>
            </w:r>
            <w:r w:rsidR="00574C7D" w:rsidRPr="000B2F4F">
              <w:t xml:space="preserve"> </w:t>
            </w:r>
            <w:r w:rsidRPr="000B2F4F">
              <w:t>disabilities</w:t>
            </w:r>
            <w:r w:rsidR="00574C7D" w:rsidRPr="000B2F4F">
              <w:t xml:space="preserve"> </w:t>
            </w:r>
            <w:r w:rsidRPr="000B2F4F">
              <w:t>are</w:t>
            </w:r>
            <w:r w:rsidR="00574C7D" w:rsidRPr="000B2F4F">
              <w:t xml:space="preserve"> </w:t>
            </w:r>
            <w:r w:rsidRPr="000B2F4F">
              <w:t>holders</w:t>
            </w:r>
            <w:r w:rsidR="00574C7D" w:rsidRPr="000B2F4F">
              <w:t xml:space="preserve"> </w:t>
            </w:r>
            <w:r w:rsidRPr="000B2F4F">
              <w:t>of</w:t>
            </w:r>
            <w:r w:rsidR="00574C7D" w:rsidRPr="000B2F4F">
              <w:t xml:space="preserve"> </w:t>
            </w:r>
            <w:r w:rsidRPr="000B2F4F">
              <w:t>rights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Only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takes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the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person</w:t>
            </w:r>
            <w:r w:rsidR="00E42790">
              <w:rPr>
                <w:b/>
                <w:bCs/>
              </w:rPr>
              <w:t>’</w:t>
            </w:r>
            <w:r w:rsidRPr="000B2F4F">
              <w:rPr>
                <w:b/>
                <w:bCs/>
              </w:rPr>
              <w:t>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limitations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into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account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Also</w:t>
            </w:r>
            <w:r w:rsidR="00574C7D" w:rsidRPr="000B2F4F">
              <w:t xml:space="preserve"> </w:t>
            </w:r>
            <w:r w:rsidRPr="000B2F4F">
              <w:t>takes</w:t>
            </w:r>
            <w:r w:rsidR="00574C7D" w:rsidRPr="000B2F4F">
              <w:t xml:space="preserve"> </w:t>
            </w:r>
            <w:r w:rsidRPr="000B2F4F">
              <w:t>external</w:t>
            </w:r>
            <w:r w:rsidR="00574C7D" w:rsidRPr="000B2F4F">
              <w:t xml:space="preserve"> </w:t>
            </w:r>
            <w:r w:rsidRPr="000B2F4F">
              <w:t>barriers</w:t>
            </w:r>
            <w:r w:rsidR="00574C7D" w:rsidRPr="000B2F4F">
              <w:t xml:space="preserve"> </w:t>
            </w:r>
            <w:r w:rsidRPr="000B2F4F">
              <w:t>into</w:t>
            </w:r>
            <w:r w:rsidR="00574C7D" w:rsidRPr="000B2F4F">
              <w:t xml:space="preserve"> </w:t>
            </w:r>
            <w:r w:rsidRPr="000B2F4F">
              <w:t>account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Inhibits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skills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and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stifles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voices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Enhances</w:t>
            </w:r>
            <w:r w:rsidR="00574C7D" w:rsidRPr="000B2F4F">
              <w:t xml:space="preserve"> </w:t>
            </w:r>
            <w:r w:rsidRPr="000B2F4F">
              <w:t>skills</w:t>
            </w:r>
            <w:r w:rsidR="00574C7D" w:rsidRPr="000B2F4F">
              <w:t xml:space="preserve"> </w:t>
            </w:r>
            <w:r w:rsidRPr="000B2F4F">
              <w:t>and</w:t>
            </w:r>
            <w:r w:rsidR="00574C7D" w:rsidRPr="000B2F4F">
              <w:t xml:space="preserve"> </w:t>
            </w:r>
            <w:r w:rsidRPr="000B2F4F">
              <w:t>offers</w:t>
            </w:r>
            <w:r w:rsidR="00574C7D" w:rsidRPr="000B2F4F">
              <w:t xml:space="preserve"> </w:t>
            </w:r>
            <w:r w:rsidRPr="000B2F4F">
              <w:t>support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Imposes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the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voice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and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opinions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of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others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Encourages</w:t>
            </w:r>
            <w:r w:rsidR="00574C7D" w:rsidRPr="000B2F4F">
              <w:t xml:space="preserve"> </w:t>
            </w:r>
            <w:r w:rsidRPr="000B2F4F">
              <w:t>participation,</w:t>
            </w:r>
            <w:r w:rsidR="00574C7D" w:rsidRPr="000B2F4F">
              <w:t xml:space="preserve"> </w:t>
            </w:r>
            <w:r w:rsidRPr="000B2F4F">
              <w:t>whether</w:t>
            </w:r>
            <w:r w:rsidR="00574C7D" w:rsidRPr="000B2F4F">
              <w:t xml:space="preserve"> </w:t>
            </w:r>
            <w:r w:rsidRPr="000B2F4F">
              <w:t>direct</w:t>
            </w:r>
            <w:r w:rsidR="00574C7D" w:rsidRPr="000B2F4F">
              <w:t xml:space="preserve"> </w:t>
            </w:r>
            <w:r w:rsidRPr="000B2F4F">
              <w:t>or</w:t>
            </w:r>
            <w:r w:rsidR="00574C7D" w:rsidRPr="000B2F4F">
              <w:t xml:space="preserve"> </w:t>
            </w:r>
            <w:r w:rsidRPr="000B2F4F">
              <w:t>supported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Results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in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an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assistance-based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system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The</w:t>
            </w:r>
            <w:r w:rsidR="00574C7D" w:rsidRPr="000B2F4F">
              <w:t xml:space="preserve"> </w:t>
            </w:r>
            <w:r w:rsidRPr="000B2F4F">
              <w:t>assistance-based</w:t>
            </w:r>
            <w:r w:rsidR="00574C7D" w:rsidRPr="000B2F4F">
              <w:t xml:space="preserve"> </w:t>
            </w:r>
            <w:r w:rsidRPr="000B2F4F">
              <w:t>system</w:t>
            </w:r>
            <w:r w:rsidR="00574C7D" w:rsidRPr="000B2F4F">
              <w:t xml:space="preserve"> </w:t>
            </w:r>
            <w:r w:rsidRPr="000B2F4F">
              <w:t>has</w:t>
            </w:r>
            <w:r w:rsidR="00574C7D" w:rsidRPr="000B2F4F">
              <w:t xml:space="preserve"> </w:t>
            </w:r>
            <w:r w:rsidRPr="000B2F4F">
              <w:t>no</w:t>
            </w:r>
            <w:r w:rsidR="00574C7D" w:rsidRPr="000B2F4F">
              <w:t xml:space="preserve"> </w:t>
            </w:r>
            <w:r w:rsidRPr="000B2F4F">
              <w:t>place</w:t>
            </w:r>
            <w:r w:rsidR="00574C7D" w:rsidRPr="000B2F4F">
              <w:t xml:space="preserve"> </w:t>
            </w:r>
            <w:r w:rsidRPr="000B2F4F">
              <w:t>because</w:t>
            </w:r>
            <w:r w:rsidR="00574C7D" w:rsidRPr="000B2F4F">
              <w:t xml:space="preserve"> </w:t>
            </w:r>
            <w:r w:rsidRPr="000B2F4F">
              <w:t>persons</w:t>
            </w:r>
            <w:r w:rsidR="00574C7D" w:rsidRPr="000B2F4F">
              <w:t xml:space="preserve"> </w:t>
            </w:r>
            <w:r w:rsidRPr="000B2F4F">
              <w:t>with</w:t>
            </w:r>
            <w:r w:rsidR="00574C7D" w:rsidRPr="000B2F4F">
              <w:t xml:space="preserve"> </w:t>
            </w:r>
            <w:r w:rsidRPr="000B2F4F">
              <w:t>disabilities</w:t>
            </w:r>
            <w:r w:rsidR="00574C7D" w:rsidRPr="000B2F4F">
              <w:t xml:space="preserve"> </w:t>
            </w:r>
            <w:r w:rsidRPr="000B2F4F">
              <w:t>are</w:t>
            </w:r>
            <w:r w:rsidR="00574C7D" w:rsidRPr="000B2F4F">
              <w:t xml:space="preserve"> </w:t>
            </w:r>
            <w:r w:rsidRPr="000B2F4F">
              <w:t>rights</w:t>
            </w:r>
            <w:r w:rsidR="00574C7D" w:rsidRPr="000B2F4F">
              <w:t xml:space="preserve"> </w:t>
            </w:r>
            <w:r w:rsidRPr="000B2F4F">
              <w:t>holders</w:t>
            </w:r>
          </w:p>
        </w:tc>
      </w:tr>
      <w:tr w:rsidR="00214A81" w:rsidRPr="000B2F4F" w:rsidTr="000B2F4F">
        <w:trPr>
          <w:trHeight w:val="240"/>
        </w:trPr>
        <w:tc>
          <w:tcPr>
            <w:tcW w:w="3736" w:type="dxa"/>
            <w:shd w:val="clear" w:color="auto" w:fill="auto"/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2F4F">
              <w:rPr>
                <w:b/>
                <w:bCs/>
              </w:rPr>
              <w:t>System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of</w:t>
            </w:r>
            <w:r w:rsidR="00574C7D" w:rsidRPr="000B2F4F">
              <w:rPr>
                <w:b/>
                <w:bCs/>
              </w:rPr>
              <w:t xml:space="preserve"> </w:t>
            </w:r>
            <w:r w:rsidRPr="000B2F4F">
              <w:rPr>
                <w:b/>
                <w:bCs/>
              </w:rPr>
              <w:t>interdiction</w:t>
            </w:r>
            <w:r w:rsidR="00574C7D" w:rsidRPr="000B2F4F">
              <w:rPr>
                <w:b/>
                <w:bCs/>
              </w:rPr>
              <w:t xml:space="preserve"> </w:t>
            </w:r>
          </w:p>
        </w:tc>
        <w:tc>
          <w:tcPr>
            <w:tcW w:w="3634" w:type="dxa"/>
            <w:shd w:val="clear" w:color="auto" w:fill="auto"/>
            <w:tcMar>
              <w:right w:w="0" w:type="dxa"/>
            </w:tcMar>
          </w:tcPr>
          <w:p w:rsidR="00214A81" w:rsidRPr="000B2F4F" w:rsidRDefault="00214A81" w:rsidP="000B2F4F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2F4F">
              <w:t>System</w:t>
            </w:r>
            <w:r w:rsidR="00574C7D" w:rsidRPr="000B2F4F">
              <w:t xml:space="preserve"> </w:t>
            </w:r>
            <w:r w:rsidRPr="000B2F4F">
              <w:t>of</w:t>
            </w:r>
            <w:r w:rsidR="00574C7D" w:rsidRPr="000B2F4F">
              <w:t xml:space="preserve"> </w:t>
            </w:r>
            <w:r w:rsidRPr="000B2F4F">
              <w:t>support</w:t>
            </w:r>
            <w:r w:rsidR="00574C7D" w:rsidRPr="000B2F4F">
              <w:t xml:space="preserve"> </w:t>
            </w:r>
            <w:r w:rsidRPr="000B2F4F">
              <w:t>and</w:t>
            </w:r>
            <w:r w:rsidR="00574C7D" w:rsidRPr="000B2F4F">
              <w:t xml:space="preserve"> </w:t>
            </w:r>
            <w:r w:rsidRPr="000B2F4F">
              <w:t>safeguards</w:t>
            </w:r>
          </w:p>
        </w:tc>
      </w:tr>
    </w:tbl>
    <w:p w:rsidR="00214A81" w:rsidRPr="009A0EAE" w:rsidRDefault="00214A81" w:rsidP="003837FC">
      <w:pPr>
        <w:pStyle w:val="SingleTxtG"/>
        <w:keepNext/>
        <w:keepLines/>
        <w:spacing w:before="240"/>
      </w:pPr>
      <w:r w:rsidRPr="009A0EAE">
        <w:lastRenderedPageBreak/>
        <w:t>67.</w:t>
      </w:r>
      <w:r w:rsidRPr="009A0EAE">
        <w:tab/>
        <w:t>A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road</w:t>
      </w:r>
      <w:r w:rsidR="00574C7D">
        <w:t xml:space="preserve"> </w:t>
      </w:r>
      <w:r w:rsidRPr="009A0EAE">
        <w:t>maps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protocols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clear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dealing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violated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contact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entities</w:t>
      </w:r>
      <w:r w:rsidR="00574C7D">
        <w:t xml:space="preserve"> </w:t>
      </w:r>
      <w:r w:rsidRPr="009A0EAE">
        <w:t>equipped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sympathetic</w:t>
      </w:r>
      <w:r w:rsidR="00574C7D">
        <w:t xml:space="preserve"> </w:t>
      </w:r>
      <w:r w:rsidRPr="009A0EAE">
        <w:t>response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needs.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highlights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preferential,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due</w:t>
      </w:r>
      <w:r w:rsidR="00574C7D">
        <w:t xml:space="preserve"> </w:t>
      </w:r>
      <w:r w:rsidRPr="009A0EAE">
        <w:t>attention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given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recognizing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law.</w:t>
      </w:r>
    </w:p>
    <w:p w:rsidR="00214A81" w:rsidRPr="009A0EAE" w:rsidRDefault="00214A81" w:rsidP="00574C7D">
      <w:pPr>
        <w:pStyle w:val="SingleTxtG"/>
      </w:pPr>
      <w:r w:rsidRPr="009A0EAE">
        <w:t>68.</w:t>
      </w:r>
      <w:r w:rsidRPr="009A0EAE">
        <w:tab/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proposal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amend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eliminate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discriminatory</w:t>
      </w:r>
      <w:r w:rsidR="00574C7D">
        <w:t xml:space="preserve"> </w:t>
      </w:r>
      <w:r w:rsidRPr="009A0EAE">
        <w:t>terms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bring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line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provisions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guardian-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wardship.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Ecuador,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arrangements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mainly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intellectual,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disabilities.</w:t>
      </w:r>
      <w:bookmarkStart w:id="22" w:name="_Toc523242021"/>
    </w:p>
    <w:p w:rsidR="00214A81" w:rsidRPr="009A0EAE" w:rsidRDefault="00214A81" w:rsidP="00B91FFF">
      <w:pPr>
        <w:pStyle w:val="H1G"/>
      </w:pPr>
      <w:r w:rsidRPr="009A0EAE">
        <w:tab/>
      </w:r>
      <w:r w:rsidRPr="009A0EAE">
        <w:tab/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13)</w:t>
      </w:r>
      <w:bookmarkEnd w:id="22"/>
    </w:p>
    <w:p w:rsidR="00214A81" w:rsidRPr="009A0EAE" w:rsidRDefault="00214A81" w:rsidP="00B91FFF">
      <w:pPr>
        <w:pStyle w:val="H23G"/>
      </w:pPr>
      <w:bookmarkStart w:id="23" w:name="_Toc523242022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16</w:t>
      </w:r>
      <w:bookmarkEnd w:id="23"/>
    </w:p>
    <w:p w:rsidR="00214A81" w:rsidRPr="009A0EAE" w:rsidRDefault="00214A81" w:rsidP="00574C7D">
      <w:pPr>
        <w:pStyle w:val="SingleTxtG"/>
      </w:pPr>
      <w:r w:rsidRPr="009A0EAE">
        <w:t>69.</w:t>
      </w:r>
      <w:r w:rsidRPr="009A0EAE">
        <w:tab/>
        <w:t>The</w:t>
      </w:r>
      <w:r w:rsidR="00574C7D">
        <w:t xml:space="preserve"> </w:t>
      </w:r>
      <w:r w:rsidRPr="009A0EAE">
        <w:t>Government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steps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implement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recommendations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Committee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Disabilities:</w:t>
      </w:r>
    </w:p>
    <w:p w:rsidR="00214A81" w:rsidRPr="009A0EAE" w:rsidRDefault="00214A81" w:rsidP="009D1699">
      <w:pPr>
        <w:pStyle w:val="H4G"/>
      </w:pPr>
      <w:r w:rsidRPr="009A0EAE">
        <w:tab/>
      </w:r>
      <w:r w:rsidRPr="009A0EAE">
        <w:tab/>
        <w:t>Recommendation</w:t>
      </w:r>
      <w:r w:rsidR="00574C7D">
        <w:t xml:space="preserve"> </w:t>
      </w:r>
    </w:p>
    <w:p w:rsidR="00214A81" w:rsidRPr="009A0EAE" w:rsidRDefault="00214A81" w:rsidP="009D1699">
      <w:pPr>
        <w:pStyle w:val="H56G"/>
      </w:pPr>
      <w:r w:rsidRPr="009A0EAE">
        <w:tab/>
        <w:t>A.</w:t>
      </w:r>
      <w:r w:rsidRPr="009A0EAE">
        <w:tab/>
        <w:t>Adapt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personnel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cover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included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instruments.</w:t>
      </w:r>
    </w:p>
    <w:p w:rsidR="00214A81" w:rsidRPr="009A0EAE" w:rsidRDefault="00214A81" w:rsidP="009D1699">
      <w:pPr>
        <w:pStyle w:val="H4G"/>
      </w:pPr>
      <w:r w:rsidRPr="009A0EAE">
        <w:tab/>
      </w:r>
      <w:r w:rsidRPr="009A0EAE">
        <w:tab/>
        <w:t>State</w:t>
      </w:r>
      <w:r w:rsidR="00574C7D">
        <w:t xml:space="preserve"> </w:t>
      </w:r>
      <w:r w:rsidRPr="009A0EAE">
        <w:t>action</w:t>
      </w:r>
    </w:p>
    <w:p w:rsidR="00214A81" w:rsidRPr="009A0EAE" w:rsidRDefault="00214A81" w:rsidP="00574C7D">
      <w:pPr>
        <w:pStyle w:val="SingleTxtG"/>
      </w:pPr>
      <w:r w:rsidRPr="009A0EAE">
        <w:t>70.</w:t>
      </w:r>
      <w:r w:rsidRPr="009A0EAE">
        <w:tab/>
        <w:t>Training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personnel: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3,500</w:t>
      </w:r>
      <w:r w:rsidR="00574C7D">
        <w:t xml:space="preserve"> </w:t>
      </w:r>
      <w:r w:rsidRPr="009A0EAE">
        <w:t>copies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printed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distributed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officials</w:t>
      </w:r>
      <w:r w:rsidR="00574C7D">
        <w:t xml:space="preserve"> </w:t>
      </w:r>
      <w:r w:rsidRPr="009A0EAE">
        <w:t>around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country.</w:t>
      </w:r>
      <w:r w:rsidR="00574C7D">
        <w:t xml:space="preserve"> </w:t>
      </w:r>
      <w:r w:rsidRPr="009A0EAE">
        <w:t>Day-long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workshops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running</w:t>
      </w:r>
      <w:r w:rsidR="00574C7D">
        <w:t xml:space="preserve"> </w:t>
      </w:r>
      <w:r w:rsidRPr="009A0EAE">
        <w:t>since</w:t>
      </w:r>
      <w:r w:rsidR="00574C7D">
        <w:t xml:space="preserve"> </w:t>
      </w:r>
      <w:r w:rsidRPr="009A0EAE">
        <w:t>2014.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recent</w:t>
      </w:r>
      <w:r w:rsidR="00574C7D">
        <w:t xml:space="preserve"> </w:t>
      </w:r>
      <w:r w:rsidRPr="009A0EAE">
        <w:t>years,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based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contents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Handbook.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2016,</w:t>
      </w:r>
      <w:r w:rsidR="00574C7D">
        <w:t xml:space="preserve"> </w:t>
      </w:r>
      <w:r w:rsidRPr="009A0EAE">
        <w:t>2,459</w:t>
      </w:r>
      <w:r w:rsidR="00574C7D">
        <w:t xml:space="preserve"> </w:t>
      </w:r>
      <w:r w:rsidRPr="009A0EAE">
        <w:t>judges</w:t>
      </w:r>
      <w:r w:rsidR="00574C7D">
        <w:t xml:space="preserve"> </w:t>
      </w:r>
      <w:r w:rsidRPr="009A0EAE">
        <w:t>received</w:t>
      </w:r>
      <w:r w:rsidR="00574C7D">
        <w:t xml:space="preserve"> </w:t>
      </w:r>
      <w:r w:rsidRPr="009A0EAE">
        <w:t>training.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71.</w:t>
      </w:r>
      <w:r w:rsidRPr="009A0EAE">
        <w:tab/>
        <w:t>The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serve</w:t>
      </w:r>
      <w:r w:rsidR="00574C7D">
        <w:t xml:space="preserve"> </w:t>
      </w:r>
      <w:r w:rsidRPr="009A0EAE">
        <w:t>as</w:t>
      </w:r>
      <w:r w:rsidR="00574C7D">
        <w:t xml:space="preserve"> </w:t>
      </w:r>
      <w:r w:rsidR="00E42790">
        <w:t>“</w:t>
      </w:r>
      <w:r w:rsidRPr="009A0EAE">
        <w:t>a</w:t>
      </w:r>
      <w:r w:rsidR="00574C7D">
        <w:t xml:space="preserve"> </w:t>
      </w:r>
      <w:r w:rsidRPr="009A0EAE">
        <w:t>practical</w:t>
      </w:r>
      <w:r w:rsidR="00574C7D">
        <w:t xml:space="preserve"> </w:t>
      </w:r>
      <w:r w:rsidRPr="009A0EAE">
        <w:t>reference</w:t>
      </w:r>
      <w:r w:rsidR="00574C7D">
        <w:t xml:space="preserve"> </w:t>
      </w:r>
      <w:r w:rsidRPr="009A0EAE">
        <w:t>guide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officials</w:t>
      </w:r>
      <w:r w:rsidR="00574C7D">
        <w:t xml:space="preserve"> </w:t>
      </w:r>
      <w:r w:rsidRPr="009A0EAE">
        <w:t>carry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daily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with,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for,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E42790">
        <w:t>”</w:t>
      </w:r>
      <w:r w:rsidRPr="009A0EAE">
        <w:t>.</w:t>
      </w:r>
      <w:r w:rsidR="00574C7D">
        <w:t xml:space="preserve"> </w:t>
      </w:r>
      <w:r w:rsidRPr="009A0EAE">
        <w:t>If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victim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alleged</w:t>
      </w:r>
      <w:r w:rsidR="00574C7D">
        <w:t xml:space="preserve"> </w:t>
      </w:r>
      <w:r w:rsidRPr="009A0EAE">
        <w:t>victim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trial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he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she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turn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Victims,</w:t>
      </w:r>
      <w:r w:rsidR="00574C7D">
        <w:t xml:space="preserve"> </w:t>
      </w:r>
      <w:r w:rsidRPr="009A0EAE">
        <w:t>Witnesses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Participants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Proceedings.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72.</w:t>
      </w:r>
      <w:r w:rsidRPr="009A0EAE">
        <w:tab/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additional</w:t>
      </w:r>
      <w:r w:rsidR="00574C7D">
        <w:t xml:space="preserve"> </w:t>
      </w:r>
      <w:r w:rsidRPr="009A0EAE">
        <w:t>efforts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Awareness-raising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subject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disabilities:</w:t>
      </w:r>
      <w:r w:rsidR="00574C7D">
        <w:t xml:space="preserve"> </w:t>
      </w:r>
      <w:r w:rsidR="00214A81" w:rsidRPr="009A0EAE">
        <w:t>9,177</w:t>
      </w:r>
      <w:r w:rsidR="00574C7D">
        <w:t xml:space="preserve"> </w:t>
      </w:r>
      <w:r w:rsidR="00214A81" w:rsidRPr="009A0EAE">
        <w:t>justice</w:t>
      </w:r>
      <w:r w:rsidR="00574C7D">
        <w:t xml:space="preserve"> </w:t>
      </w:r>
      <w:r w:rsidR="00214A81" w:rsidRPr="009A0EAE">
        <w:t>officials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passed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course</w:t>
      </w:r>
      <w:r w:rsidR="00574C7D">
        <w:t xml:space="preserve"> </w:t>
      </w:r>
      <w:r w:rsidR="00214A81" w:rsidRPr="009A0EAE">
        <w:t>offered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CONADIS</w:t>
      </w:r>
      <w:r w:rsidR="00574C7D">
        <w:t xml:space="preserve"> </w:t>
      </w:r>
      <w:r w:rsidR="00214A81" w:rsidRPr="009A0EAE">
        <w:t>online</w:t>
      </w:r>
      <w:r w:rsidR="00574C7D">
        <w:t xml:space="preserve"> </w:t>
      </w:r>
      <w:r w:rsidR="00214A81" w:rsidRPr="009A0EAE">
        <w:t>platform.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Training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Ecuadorian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Institute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standard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provided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staff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Judiciary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strategic</w:t>
      </w:r>
      <w:r w:rsidR="00574C7D">
        <w:t xml:space="preserve"> </w:t>
      </w:r>
      <w:r w:rsidR="00214A81" w:rsidRPr="009A0EAE">
        <w:t>coordinating</w:t>
      </w:r>
      <w:r w:rsidR="00574C7D">
        <w:t xml:space="preserve"> </w:t>
      </w:r>
      <w:r w:rsidR="00214A81" w:rsidRPr="009A0EAE">
        <w:t>body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infrastructure,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improve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infrastructure.</w:t>
      </w:r>
    </w:p>
    <w:p w:rsidR="00214A81" w:rsidRPr="009A0EAE" w:rsidRDefault="00214A81" w:rsidP="00574C7D">
      <w:pPr>
        <w:pStyle w:val="SingleTxtG"/>
      </w:pPr>
      <w:r w:rsidRPr="009A0EAE">
        <w:t>73.</w:t>
      </w:r>
      <w:r w:rsidRPr="009A0EAE">
        <w:tab/>
        <w:t>Web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provided,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achieve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A-status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rating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website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end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2018.</w:t>
      </w:r>
    </w:p>
    <w:p w:rsidR="00214A81" w:rsidRPr="009A0EAE" w:rsidRDefault="00214A81" w:rsidP="00F708F7">
      <w:pPr>
        <w:pStyle w:val="H4G"/>
      </w:pPr>
      <w:r w:rsidRPr="009A0EAE">
        <w:lastRenderedPageBreak/>
        <w:tab/>
      </w:r>
      <w:r w:rsidRPr="009A0EAE">
        <w:tab/>
        <w:t>Recommendation</w:t>
      </w:r>
    </w:p>
    <w:p w:rsidR="00214A81" w:rsidRPr="009A0EAE" w:rsidRDefault="00214A81" w:rsidP="00F708F7">
      <w:pPr>
        <w:pStyle w:val="H56G"/>
      </w:pPr>
      <w:r w:rsidRPr="009A0EAE">
        <w:tab/>
        <w:t>B.</w:t>
      </w:r>
      <w:r w:rsidRPr="009A0EAE">
        <w:tab/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implements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adaptation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so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there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adequate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facilities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terms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both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architecture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includes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requirement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Easy</w:t>
      </w:r>
      <w:r w:rsidR="00574C7D">
        <w:t xml:space="preserve"> </w:t>
      </w:r>
      <w:r w:rsidRPr="009A0EAE">
        <w:t>Read</w:t>
      </w:r>
      <w:r w:rsidR="00574C7D">
        <w:t xml:space="preserve"> </w:t>
      </w:r>
      <w:r w:rsidRPr="009A0EAE">
        <w:t>facilities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deaf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respectively.</w:t>
      </w:r>
    </w:p>
    <w:p w:rsidR="00214A81" w:rsidRPr="009A0EAE" w:rsidRDefault="00214A81" w:rsidP="00F708F7">
      <w:pPr>
        <w:pStyle w:val="H4G"/>
      </w:pPr>
      <w:r w:rsidRPr="009A0EAE">
        <w:tab/>
      </w:r>
      <w:r w:rsidRPr="009A0EAE">
        <w:tab/>
        <w:t>State</w:t>
      </w:r>
      <w:r w:rsidR="00574C7D">
        <w:t xml:space="preserve"> </w:t>
      </w:r>
      <w:r w:rsidRPr="009A0EAE">
        <w:t>action</w:t>
      </w:r>
    </w:p>
    <w:p w:rsidR="00214A81" w:rsidRPr="009A0EAE" w:rsidRDefault="00214A81" w:rsidP="00574C7D">
      <w:pPr>
        <w:pStyle w:val="SingleTxtG"/>
      </w:pPr>
      <w:r w:rsidRPr="009A0EAE">
        <w:t>74.</w:t>
      </w:r>
      <w:r w:rsidRPr="009A0EAE">
        <w:tab/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implemented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adaptation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adequate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conditions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facilities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both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architectural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communications</w:t>
      </w:r>
      <w:r w:rsidR="00574C7D">
        <w:t xml:space="preserve"> </w:t>
      </w:r>
      <w:r w:rsidRPr="009A0EAE">
        <w:t>levels.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report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prioritizing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required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237</w:t>
      </w:r>
      <w:r w:rsidR="00574C7D">
        <w:t xml:space="preserve"> </w:t>
      </w:r>
      <w:r w:rsidRPr="009A0EAE">
        <w:t>buildings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nationwide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9</w:t>
      </w:r>
      <w:r w:rsidR="00574C7D">
        <w:t xml:space="preserve"> </w:t>
      </w:r>
      <w:r w:rsidRPr="009A0EAE">
        <w:t>July</w:t>
      </w:r>
      <w:r w:rsidR="00574C7D">
        <w:t xml:space="preserve"> </w:t>
      </w:r>
      <w:r w:rsidRPr="009A0EAE">
        <w:t>2015,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checks</w:t>
      </w:r>
      <w:r w:rsidR="00574C7D">
        <w:t xml:space="preserve"> </w:t>
      </w:r>
      <w:r w:rsidRPr="009A0EAE">
        <w:t>performed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conjunction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CONADIS.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report</w:t>
      </w:r>
      <w:r w:rsidR="00574C7D">
        <w:t xml:space="preserve"> </w:t>
      </w:r>
      <w:r w:rsidRPr="009A0EAE">
        <w:t>sets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goals: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To</w:t>
      </w:r>
      <w:r w:rsidR="00574C7D">
        <w:t xml:space="preserve"> </w:t>
      </w:r>
      <w:r w:rsidR="00214A81" w:rsidRPr="009A0EAE">
        <w:t>ensure</w:t>
      </w:r>
      <w:r w:rsidR="00574C7D">
        <w:t xml:space="preserve"> </w:t>
      </w:r>
      <w:r w:rsidR="00214A81" w:rsidRPr="009A0EAE">
        <w:t>effective</w:t>
      </w:r>
      <w:r w:rsidR="00574C7D">
        <w:t xml:space="preserve"> </w:t>
      </w:r>
      <w:r w:rsidR="00214A81" w:rsidRPr="009A0EAE">
        <w:t>access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justice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accordance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provisions</w:t>
      </w:r>
      <w:r w:rsidR="00574C7D">
        <w:t xml:space="preserve"> </w:t>
      </w:r>
      <w:r w:rsidR="00214A81" w:rsidRPr="009A0EAE">
        <w:t>set</w:t>
      </w:r>
      <w:r w:rsidR="00574C7D">
        <w:t xml:space="preserve"> </w:t>
      </w:r>
      <w:r w:rsidR="00214A81" w:rsidRPr="009A0EAE">
        <w:t>out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Constitution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To</w:t>
      </w:r>
      <w:r w:rsidR="00574C7D">
        <w:t xml:space="preserve"> </w:t>
      </w:r>
      <w:r w:rsidR="00214A81" w:rsidRPr="009A0EAE">
        <w:t>develop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prioritization</w:t>
      </w:r>
      <w:r w:rsidR="00574C7D">
        <w:t xml:space="preserve"> </w:t>
      </w:r>
      <w:r w:rsidR="00214A81" w:rsidRPr="009A0EAE">
        <w:t>methodology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determining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work</w:t>
      </w:r>
      <w:r w:rsidR="00574C7D">
        <w:t xml:space="preserve"> </w:t>
      </w:r>
      <w:r w:rsidR="00214A81" w:rsidRPr="009A0EAE">
        <w:t>required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buildings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Council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Judiciary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ensure</w:t>
      </w:r>
      <w:r w:rsidR="00574C7D">
        <w:t xml:space="preserve"> </w:t>
      </w:r>
      <w:r w:rsidR="00214A81" w:rsidRPr="009A0EAE">
        <w:t>compliance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standards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accessibility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environment</w:t>
      </w:r>
      <w:r w:rsidR="00574C7D">
        <w:t xml:space="preserve"> </w:t>
      </w:r>
      <w:r w:rsidR="00214A81" w:rsidRPr="009A0EAE">
        <w:t>should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carried</w:t>
      </w:r>
      <w:r w:rsidR="00574C7D">
        <w:t xml:space="preserve"> </w:t>
      </w:r>
      <w:r w:rsidR="00214A81" w:rsidRPr="009A0EAE">
        <w:t>out.</w:t>
      </w:r>
    </w:p>
    <w:p w:rsidR="00214A81" w:rsidRPr="009A0EAE" w:rsidRDefault="00214A81" w:rsidP="00574C7D">
      <w:pPr>
        <w:pStyle w:val="SingleTxtG"/>
      </w:pP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reported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previously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85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buildings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did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comply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regulations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already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moved</w:t>
      </w:r>
      <w:r w:rsidR="00574C7D">
        <w:t xml:space="preserve"> </w:t>
      </w:r>
      <w:r w:rsidRPr="009A0EAE">
        <w:t>elsewhere.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Professional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introduce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certification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interpreters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during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proceedings.</w:t>
      </w:r>
    </w:p>
    <w:p w:rsidR="00214A81" w:rsidRPr="009A0EAE" w:rsidRDefault="00214A81" w:rsidP="00F708F7">
      <w:pPr>
        <w:pStyle w:val="H4G"/>
      </w:pPr>
      <w:r w:rsidRPr="009A0EAE">
        <w:tab/>
      </w:r>
      <w:r w:rsidRPr="009A0EAE">
        <w:tab/>
        <w:t>Recommendation</w:t>
      </w:r>
      <w:r w:rsidR="00574C7D">
        <w:t xml:space="preserve"> </w:t>
      </w:r>
    </w:p>
    <w:p w:rsidR="00214A81" w:rsidRPr="009A0EAE" w:rsidRDefault="00214A81" w:rsidP="00F708F7">
      <w:pPr>
        <w:pStyle w:val="H56G"/>
      </w:pPr>
      <w:r w:rsidRPr="009A0EAE">
        <w:tab/>
        <w:t>C.</w:t>
      </w:r>
      <w:r w:rsidRPr="009A0EAE">
        <w:tab/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legislature</w:t>
      </w:r>
      <w:r w:rsidR="00574C7D">
        <w:t xml:space="preserve"> </w:t>
      </w:r>
      <w:r w:rsidRPr="009A0EAE">
        <w:t>introduce</w:t>
      </w:r>
      <w:r w:rsidR="00574C7D">
        <w:t xml:space="preserve"> </w:t>
      </w:r>
      <w:r w:rsidRPr="009A0EAE">
        <w:t>legislative</w:t>
      </w:r>
      <w:r w:rsidR="00574C7D">
        <w:t xml:space="preserve"> </w:t>
      </w:r>
      <w:r w:rsidRPr="009A0EAE">
        <w:t>reforms</w:t>
      </w:r>
      <w:r w:rsidR="00574C7D">
        <w:t xml:space="preserve"> </w:t>
      </w:r>
      <w:r w:rsidRPr="009A0EAE">
        <w:t>so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criminal,</w:t>
      </w:r>
      <w:r w:rsidR="00574C7D">
        <w:t xml:space="preserve"> </w:t>
      </w:r>
      <w:r w:rsidRPr="009A0EAE">
        <w:t>civil,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administrative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requirement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procedural</w:t>
      </w:r>
      <w:r w:rsidR="00574C7D">
        <w:t xml:space="preserve"> </w:t>
      </w:r>
      <w:r w:rsidRPr="009A0EAE">
        <w:t>accommodations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thereby</w:t>
      </w:r>
      <w:r w:rsidR="00574C7D">
        <w:t xml:space="preserve"> </w:t>
      </w:r>
      <w:r w:rsidRPr="009A0EAE">
        <w:t>enabling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others.</w:t>
      </w:r>
    </w:p>
    <w:p w:rsidR="00214A81" w:rsidRPr="009A0EAE" w:rsidRDefault="00214A81" w:rsidP="00B26F64">
      <w:pPr>
        <w:pStyle w:val="H4G"/>
      </w:pPr>
      <w:r w:rsidRPr="009A0EAE">
        <w:tab/>
      </w:r>
      <w:r w:rsidRPr="009A0EAE">
        <w:tab/>
        <w:t>State</w:t>
      </w:r>
      <w:r w:rsidR="00574C7D">
        <w:t xml:space="preserve"> </w:t>
      </w:r>
      <w:r w:rsidRPr="009A0EAE">
        <w:t>action</w:t>
      </w:r>
    </w:p>
    <w:p w:rsidR="00214A81" w:rsidRPr="009A0EAE" w:rsidRDefault="00214A81" w:rsidP="00574C7D">
      <w:pPr>
        <w:pStyle w:val="SingleTxtG"/>
      </w:pPr>
      <w:r w:rsidRPr="009A0EAE">
        <w:t>75.</w:t>
      </w:r>
      <w:r w:rsidRPr="009A0EAE">
        <w:tab/>
        <w:t>Reforms</w:t>
      </w:r>
      <w:r w:rsidR="00574C7D">
        <w:t xml:space="preserve"> </w:t>
      </w:r>
      <w:r w:rsidRPr="009A0EAE">
        <w:t>made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achieve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procedural</w:t>
      </w:r>
      <w:r w:rsidR="00574C7D">
        <w:t xml:space="preserve"> </w:t>
      </w:r>
      <w:r w:rsidRPr="009A0EAE">
        <w:t>accommodations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enable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others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follows: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Pursuant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article</w:t>
      </w:r>
      <w:r w:rsidR="00574C7D">
        <w:t xml:space="preserve"> </w:t>
      </w:r>
      <w:r w:rsidR="00214A81" w:rsidRPr="009A0EAE">
        <w:t>180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Code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General</w:t>
      </w:r>
      <w:r w:rsidR="00574C7D">
        <w:t xml:space="preserve"> </w:t>
      </w:r>
      <w:r w:rsidR="00214A81" w:rsidRPr="009A0EAE">
        <w:t>Procedure,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make</w:t>
      </w:r>
      <w:r w:rsidR="00574C7D">
        <w:t xml:space="preserve"> </w:t>
      </w:r>
      <w:r w:rsidR="00214A81" w:rsidRPr="009A0EAE">
        <w:t>written</w:t>
      </w:r>
      <w:r w:rsidR="00574C7D">
        <w:t xml:space="preserve"> </w:t>
      </w:r>
      <w:r w:rsidR="00214A81" w:rsidRPr="009A0EAE">
        <w:t>statements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hearings.</w:t>
      </w:r>
      <w:r w:rsidR="00574C7D">
        <w:t xml:space="preserve"> </w:t>
      </w:r>
      <w:r w:rsidR="00214A81" w:rsidRPr="009A0EAE">
        <w:t>If</w:t>
      </w:r>
      <w:r w:rsidR="00574C7D">
        <w:t xml:space="preserve"> </w:t>
      </w:r>
      <w:r w:rsidR="00214A81" w:rsidRPr="009A0EAE">
        <w:t>it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not</w:t>
      </w:r>
      <w:r w:rsidR="00574C7D">
        <w:t xml:space="preserve"> </w:t>
      </w:r>
      <w:r w:rsidR="00214A81" w:rsidRPr="009A0EAE">
        <w:t>possible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proceed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manner,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statements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made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interpreter</w:t>
      </w:r>
      <w:r w:rsidR="00574C7D">
        <w:t xml:space="preserve"> </w:t>
      </w:r>
      <w:r w:rsidR="00214A81" w:rsidRPr="009A0EAE">
        <w:t>or,</w:t>
      </w:r>
      <w:r w:rsidR="00574C7D">
        <w:t xml:space="preserve"> </w:t>
      </w:r>
      <w:r w:rsidR="00214A81" w:rsidRPr="009A0EAE">
        <w:t>if</w:t>
      </w:r>
      <w:r w:rsidR="00574C7D">
        <w:t xml:space="preserve"> </w:t>
      </w:r>
      <w:r w:rsidR="00214A81" w:rsidRPr="009A0EAE">
        <w:t>no</w:t>
      </w:r>
      <w:r w:rsidR="00574C7D">
        <w:t xml:space="preserve"> </w:t>
      </w:r>
      <w:r w:rsidR="00214A81" w:rsidRPr="009A0EAE">
        <w:t>interpreter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available,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help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person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whom</w:t>
      </w:r>
      <w:r w:rsidR="00574C7D">
        <w:t xml:space="preserve"> </w:t>
      </w:r>
      <w:r w:rsidR="00214A81" w:rsidRPr="009A0EAE">
        <w:t>they</w:t>
      </w:r>
      <w:r w:rsidR="00574C7D">
        <w:t xml:space="preserve"> </w:t>
      </w:r>
      <w:r w:rsidR="00214A81" w:rsidRPr="009A0EAE">
        <w:t>can</w:t>
      </w:r>
      <w:r w:rsidR="00574C7D">
        <w:t xml:space="preserve"> </w:t>
      </w:r>
      <w:r w:rsidR="00214A81" w:rsidRPr="009A0EAE">
        <w:t>communicate.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first</w:t>
      </w:r>
      <w:r w:rsidR="00574C7D">
        <w:t xml:space="preserve"> </w:t>
      </w:r>
      <w:r w:rsidR="00214A81" w:rsidRPr="009A0EAE">
        <w:t>required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swear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oath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they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tell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truth.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Article</w:t>
      </w:r>
      <w:r w:rsidR="00574C7D">
        <w:t xml:space="preserve"> </w:t>
      </w:r>
      <w:r w:rsidR="00214A81" w:rsidRPr="009A0EAE">
        <w:t>102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establishes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administrative</w:t>
      </w:r>
      <w:r w:rsidR="00574C7D">
        <w:t xml:space="preserve"> </w:t>
      </w:r>
      <w:r w:rsidR="00214A81" w:rsidRPr="009A0EAE">
        <w:t>procedure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addressing</w:t>
      </w:r>
      <w:r w:rsidR="00574C7D">
        <w:t xml:space="preserve"> </w:t>
      </w:r>
      <w:r w:rsidR="00214A81" w:rsidRPr="009A0EAE">
        <w:t>situations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person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violated,</w:t>
      </w:r>
      <w:r w:rsidR="00574C7D">
        <w:t xml:space="preserve"> </w:t>
      </w:r>
      <w:r w:rsidR="00214A81" w:rsidRPr="009A0EAE">
        <w:t>designating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Ombudsman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Office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competent</w:t>
      </w:r>
      <w:r w:rsidR="00574C7D">
        <w:t xml:space="preserve"> </w:t>
      </w:r>
      <w:r w:rsidR="00214A81" w:rsidRPr="009A0EAE">
        <w:t>authority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procedures.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Article</w:t>
      </w:r>
      <w:r w:rsidR="00574C7D">
        <w:t xml:space="preserve"> </w:t>
      </w:r>
      <w:r w:rsidR="00214A81" w:rsidRPr="009A0EAE">
        <w:t>504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Criminal</w:t>
      </w:r>
      <w:r w:rsidR="00574C7D">
        <w:t xml:space="preserve"> </w:t>
      </w:r>
      <w:r w:rsidR="00214A81" w:rsidRPr="009A0EAE">
        <w:t>Code,</w:t>
      </w:r>
      <w:r w:rsidR="00574C7D">
        <w:t xml:space="preserve"> </w:t>
      </w:r>
      <w:r w:rsidR="00214A81" w:rsidRPr="009A0EAE">
        <w:t>concerning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appearing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witnesses,</w:t>
      </w:r>
      <w:r w:rsidR="00574C7D">
        <w:t xml:space="preserve"> </w:t>
      </w:r>
      <w:r w:rsidR="00214A81" w:rsidRPr="009A0EAE">
        <w:t>stipulates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appear</w:t>
      </w:r>
      <w:r w:rsidR="00574C7D">
        <w:t xml:space="preserve"> </w:t>
      </w:r>
      <w:r w:rsidR="00214A81" w:rsidRPr="009A0EAE">
        <w:t>before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judge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prosecutor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manner</w:t>
      </w:r>
      <w:r w:rsidR="00574C7D">
        <w:t xml:space="preserve"> </w:t>
      </w:r>
      <w:r w:rsidR="00214A81" w:rsidRPr="009A0EAE">
        <w:t>appropriate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situation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cognitive</w:t>
      </w:r>
      <w:r w:rsidR="00574C7D">
        <w:t xml:space="preserve"> </w:t>
      </w:r>
      <w:r w:rsidR="00214A81" w:rsidRPr="009A0EAE">
        <w:t>development.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right,</w:t>
      </w:r>
      <w:r w:rsidR="00574C7D">
        <w:t xml:space="preserve"> </w:t>
      </w:r>
      <w:r w:rsidR="00214A81" w:rsidRPr="009A0EAE">
        <w:t>technical</w:t>
      </w:r>
      <w:r w:rsidR="00574C7D">
        <w:t xml:space="preserve"> </w:t>
      </w:r>
      <w:r w:rsidR="00214A81" w:rsidRPr="009A0EAE">
        <w:t>tools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closed-circuit</w:t>
      </w:r>
      <w:r w:rsidR="00574C7D">
        <w:t xml:space="preserve"> </w:t>
      </w:r>
      <w:r w:rsidR="00214A81" w:rsidRPr="009A0EAE">
        <w:t>television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videoconferencing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exceptionally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used.</w:t>
      </w:r>
      <w:r w:rsidR="00574C7D">
        <w:t xml:space="preserve"> </w:t>
      </w:r>
      <w:r w:rsidR="00214A81" w:rsidRPr="009A0EAE">
        <w:t>Recordings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statements</w:t>
      </w:r>
      <w:r w:rsidR="00574C7D">
        <w:t xml:space="preserve"> </w:t>
      </w:r>
      <w:r w:rsidR="00214A81" w:rsidRPr="009A0EAE">
        <w:t>made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way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then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presented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oral</w:t>
      </w:r>
      <w:r w:rsidR="00574C7D">
        <w:t xml:space="preserve"> </w:t>
      </w:r>
      <w:r w:rsidR="00214A81" w:rsidRPr="009A0EAE">
        <w:t>hearings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evidence.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116</w:t>
      </w:r>
      <w:r w:rsidR="00574C7D">
        <w:t xml:space="preserve"> </w:t>
      </w:r>
      <w:r w:rsidR="00214A81" w:rsidRPr="009A0EAE">
        <w:t>Gessell</w:t>
      </w:r>
      <w:r w:rsidR="00574C7D">
        <w:t xml:space="preserve"> </w:t>
      </w:r>
      <w:r w:rsidR="00214A81" w:rsidRPr="009A0EAE">
        <w:t>Chambers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also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installed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</w:p>
    <w:p w:rsidR="00214A81" w:rsidRPr="009A0EAE" w:rsidRDefault="00214A81" w:rsidP="00574C7D">
      <w:pPr>
        <w:pStyle w:val="SingleTxtG"/>
      </w:pPr>
      <w:r w:rsidRPr="009A0EAE">
        <w:lastRenderedPageBreak/>
        <w:t>76.</w:t>
      </w:r>
      <w:r w:rsidRPr="009A0EAE">
        <w:tab/>
        <w:t>Article</w:t>
      </w:r>
      <w:r w:rsidR="00574C7D">
        <w:t xml:space="preserve"> </w:t>
      </w:r>
      <w:r w:rsidRPr="009A0EAE">
        <w:t>93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Administrative</w:t>
      </w:r>
      <w:r w:rsidR="00574C7D">
        <w:t xml:space="preserve"> </w:t>
      </w:r>
      <w:r w:rsidRPr="009A0EAE">
        <w:t>Code,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came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force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July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stipulates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="00E42790">
        <w:t>“</w:t>
      </w:r>
      <w:r w:rsidRPr="009A0EAE">
        <w:t>the</w:t>
      </w:r>
      <w:r w:rsidR="00574C7D">
        <w:t xml:space="preserve"> </w:t>
      </w:r>
      <w:r w:rsidRPr="009A0EAE">
        <w:t>authorities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channels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electronic</w:t>
      </w:r>
      <w:r w:rsidR="00574C7D">
        <w:t xml:space="preserve"> </w:t>
      </w:r>
      <w:r w:rsidRPr="009A0EAE">
        <w:t>services.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irrespective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personal</w:t>
      </w:r>
      <w:r w:rsidR="00574C7D">
        <w:t xml:space="preserve"> </w:t>
      </w:r>
      <w:r w:rsidRPr="009A0EAE">
        <w:t>circumstances,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knowledge.</w:t>
      </w:r>
      <w:r w:rsidR="00E42790">
        <w:t>”</w:t>
      </w:r>
      <w:bookmarkStart w:id="24" w:name="_Toc523242023"/>
    </w:p>
    <w:p w:rsidR="00214A81" w:rsidRPr="009A0EAE" w:rsidRDefault="00214A81" w:rsidP="003460C4">
      <w:pPr>
        <w:pStyle w:val="H1G"/>
      </w:pPr>
      <w:r w:rsidRPr="009A0EAE">
        <w:tab/>
      </w:r>
      <w:r w:rsidRPr="009A0EAE">
        <w:tab/>
        <w:t>Liberty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security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14)</w:t>
      </w:r>
      <w:bookmarkEnd w:id="24"/>
    </w:p>
    <w:p w:rsidR="00214A81" w:rsidRPr="009A0EAE" w:rsidRDefault="00214A81" w:rsidP="003460C4">
      <w:pPr>
        <w:pStyle w:val="H23G"/>
      </w:pPr>
      <w:bookmarkStart w:id="25" w:name="_Toc523242024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17</w:t>
      </w:r>
      <w:bookmarkEnd w:id="25"/>
    </w:p>
    <w:p w:rsidR="00214A81" w:rsidRPr="009A0EAE" w:rsidRDefault="00214A81" w:rsidP="00AC3127">
      <w:pPr>
        <w:pStyle w:val="H56G"/>
      </w:pPr>
      <w:r w:rsidRPr="009A0EAE">
        <w:tab/>
        <w:t>A.</w:t>
      </w:r>
      <w:r w:rsidRPr="009A0EAE">
        <w:tab/>
        <w:t>Refrain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declaring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accused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offence</w:t>
      </w:r>
      <w:r w:rsidR="00574C7D">
        <w:t xml:space="preserve"> </w:t>
      </w:r>
      <w:r w:rsidRPr="009A0EAE">
        <w:t>unfit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stand</w:t>
      </w:r>
      <w:r w:rsidR="00574C7D">
        <w:t xml:space="preserve"> </w:t>
      </w:r>
      <w:r w:rsidRPr="009A0EAE">
        <w:t>prosecution,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would</w:t>
      </w:r>
      <w:r w:rsidR="00574C7D">
        <w:t xml:space="preserve"> </w:t>
      </w:r>
      <w:r w:rsidRPr="009A0EAE">
        <w:t>entail</w:t>
      </w:r>
      <w:r w:rsidR="00574C7D">
        <w:t xml:space="preserve"> </w:t>
      </w:r>
      <w:r w:rsidRPr="009A0EAE">
        <w:t>security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forms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deprivation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liberty;</w:t>
      </w:r>
    </w:p>
    <w:p w:rsidR="00214A81" w:rsidRPr="009A0EAE" w:rsidRDefault="00214A81" w:rsidP="00574C7D">
      <w:pPr>
        <w:pStyle w:val="SingleTxtG"/>
      </w:pPr>
      <w:r w:rsidRPr="009A0EAE">
        <w:t>77.</w:t>
      </w:r>
      <w:r w:rsidRPr="009A0EAE">
        <w:tab/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addressing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deprived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liberty: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Article</w:t>
      </w:r>
      <w:r w:rsidR="00574C7D">
        <w:t xml:space="preserve"> </w:t>
      </w:r>
      <w:r w:rsidR="00214A81" w:rsidRPr="009A0EAE">
        <w:t>536</w:t>
      </w:r>
      <w:r w:rsidR="00574C7D">
        <w:t xml:space="preserve"> </w:t>
      </w:r>
      <w:r w:rsidR="00214A81" w:rsidRPr="009A0EAE">
        <w:t>–</w:t>
      </w:r>
      <w:r w:rsidR="00574C7D">
        <w:t xml:space="preserve"> </w:t>
      </w:r>
      <w:r w:rsidR="00214A81" w:rsidRPr="009A0EAE">
        <w:t>Alternatives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detention:</w:t>
      </w:r>
      <w:r w:rsidR="00574C7D">
        <w:t xml:space="preserve"> </w:t>
      </w:r>
      <w:r w:rsidR="00214A81" w:rsidRPr="009A0EAE">
        <w:t>Pretrial</w:t>
      </w:r>
      <w:r w:rsidR="00574C7D">
        <w:t xml:space="preserve"> </w:t>
      </w:r>
      <w:r w:rsidR="00214A81" w:rsidRPr="009A0EAE">
        <w:t>detention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replaced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precautionary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set</w:t>
      </w:r>
      <w:r w:rsidR="00574C7D">
        <w:t xml:space="preserve"> </w:t>
      </w:r>
      <w:r w:rsidR="00214A81" w:rsidRPr="009A0EAE">
        <w:t>out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Code.</w:t>
      </w:r>
      <w:r w:rsidR="00574C7D">
        <w:t xml:space="preserve"> </w:t>
      </w:r>
      <w:r w:rsidR="00214A81" w:rsidRPr="009A0EAE">
        <w:t>Alternatives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detention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not</w:t>
      </w:r>
      <w:r w:rsidR="00574C7D">
        <w:t xml:space="preserve"> </w:t>
      </w:r>
      <w:r w:rsidR="00214A81" w:rsidRPr="009A0EAE">
        <w:t>appropriate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offences</w:t>
      </w:r>
      <w:r w:rsidR="00574C7D">
        <w:t xml:space="preserve"> </w:t>
      </w:r>
      <w:r w:rsidR="00214A81" w:rsidRPr="009A0EAE">
        <w:t>punishable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custodial</w:t>
      </w:r>
      <w:r w:rsidR="00574C7D">
        <w:t xml:space="preserve"> </w:t>
      </w:r>
      <w:r w:rsidR="00214A81" w:rsidRPr="009A0EAE">
        <w:t>sentence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more</w:t>
      </w:r>
      <w:r w:rsidR="00574C7D">
        <w:t xml:space="preserve"> </w:t>
      </w:r>
      <w:r w:rsidR="00214A81" w:rsidRPr="009A0EAE">
        <w:t>than</w:t>
      </w:r>
      <w:r w:rsidR="00574C7D">
        <w:t xml:space="preserve"> </w:t>
      </w:r>
      <w:r w:rsidR="00214A81" w:rsidRPr="009A0EAE">
        <w:t>5</w:t>
      </w:r>
      <w:r w:rsidR="00574C7D">
        <w:t xml:space="preserve"> </w:t>
      </w:r>
      <w:r w:rsidR="00214A81" w:rsidRPr="009A0EAE">
        <w:t>years.</w:t>
      </w:r>
      <w:r w:rsidR="00574C7D">
        <w:t xml:space="preserve"> </w:t>
      </w:r>
      <w:r w:rsidR="00214A81" w:rsidRPr="009A0EAE">
        <w:t>If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conditions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alternative</w:t>
      </w:r>
      <w:r w:rsidR="00574C7D">
        <w:t xml:space="preserve"> </w:t>
      </w:r>
      <w:r w:rsidR="00214A81" w:rsidRPr="009A0EAE">
        <w:t>measure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breached,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shall</w:t>
      </w:r>
      <w:r w:rsidR="00574C7D">
        <w:t xml:space="preserve"> </w:t>
      </w:r>
      <w:r w:rsidR="00214A81" w:rsidRPr="009A0EAE">
        <w:t>revoke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measure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accused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remanded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pretrial</w:t>
      </w:r>
      <w:r w:rsidR="00574C7D">
        <w:t xml:space="preserve"> </w:t>
      </w:r>
      <w:r w:rsidR="00214A81" w:rsidRPr="009A0EAE">
        <w:t>detention.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Article</w:t>
      </w:r>
      <w:r w:rsidR="00574C7D">
        <w:t xml:space="preserve"> </w:t>
      </w:r>
      <w:r w:rsidR="00214A81" w:rsidRPr="009A0EAE">
        <w:t>537</w:t>
      </w:r>
      <w:r w:rsidR="00574C7D">
        <w:t xml:space="preserve"> </w:t>
      </w:r>
      <w:r w:rsidR="00E2178E">
        <w:t>–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cases:</w:t>
      </w:r>
      <w:r w:rsidR="00574C7D">
        <w:t xml:space="preserve"> </w:t>
      </w:r>
      <w:r w:rsidR="00214A81" w:rsidRPr="009A0EAE">
        <w:t>Irrespective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sentence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offence</w:t>
      </w:r>
      <w:r w:rsidR="00574C7D">
        <w:t xml:space="preserve"> </w:t>
      </w:r>
      <w:r w:rsidR="00214A81" w:rsidRPr="009A0EAE">
        <w:t>carries,</w:t>
      </w:r>
      <w:r w:rsidR="00574C7D">
        <w:t xml:space="preserve"> </w:t>
      </w:r>
      <w:r w:rsidR="00214A81" w:rsidRPr="009A0EAE">
        <w:t>pretrial</w:t>
      </w:r>
      <w:r w:rsidR="00574C7D">
        <w:t xml:space="preserve"> </w:t>
      </w:r>
      <w:r w:rsidR="00214A81" w:rsidRPr="009A0EAE">
        <w:t>detention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replaced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house</w:t>
      </w:r>
      <w:r w:rsidR="00574C7D">
        <w:t xml:space="preserve"> </w:t>
      </w:r>
      <w:r w:rsidR="00214A81" w:rsidRPr="009A0EAE">
        <w:t>arrest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electronic</w:t>
      </w:r>
      <w:r w:rsidR="00574C7D">
        <w:t xml:space="preserve"> </w:t>
      </w:r>
      <w:r w:rsidR="00214A81" w:rsidRPr="009A0EAE">
        <w:t>surveillance</w:t>
      </w:r>
      <w:r w:rsidR="00574C7D">
        <w:t xml:space="preserve"> </w:t>
      </w:r>
      <w:r w:rsidR="00214A81" w:rsidRPr="009A0EAE">
        <w:t>device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following</w:t>
      </w:r>
      <w:r w:rsidR="00574C7D">
        <w:t xml:space="preserve"> </w:t>
      </w:r>
      <w:r w:rsidR="00214A81" w:rsidRPr="009A0EAE">
        <w:t>cases:</w:t>
      </w:r>
      <w:r w:rsidR="00574C7D">
        <w:t xml:space="preserve"> </w:t>
      </w:r>
      <w:r w:rsidR="00214A81" w:rsidRPr="009A0EAE">
        <w:t>1.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accused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pregnant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90</w:t>
      </w:r>
      <w:r w:rsidR="00574C7D">
        <w:t xml:space="preserve"> </w:t>
      </w:r>
      <w:r w:rsidR="00214A81" w:rsidRPr="009A0EAE">
        <w:t>days</w:t>
      </w:r>
      <w:r w:rsidR="00574C7D">
        <w:t xml:space="preserve"> </w:t>
      </w:r>
      <w:r w:rsidR="00214A81" w:rsidRPr="009A0EAE">
        <w:t>following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birth.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where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child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born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illness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requires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mother,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time</w:t>
      </w:r>
      <w:r w:rsidR="00574C7D">
        <w:t xml:space="preserve"> </w:t>
      </w:r>
      <w:r w:rsidR="00214A81" w:rsidRPr="009A0EAE">
        <w:t>limit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extended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maximum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further</w:t>
      </w:r>
      <w:r w:rsidR="00574C7D">
        <w:t xml:space="preserve"> </w:t>
      </w:r>
      <w:r w:rsidR="00214A81" w:rsidRPr="009A0EAE">
        <w:t>90</w:t>
      </w:r>
      <w:r w:rsidR="00574C7D">
        <w:t xml:space="preserve"> </w:t>
      </w:r>
      <w:r w:rsidR="00214A81" w:rsidRPr="009A0EAE">
        <w:t>days.</w:t>
      </w:r>
      <w:r w:rsidR="00574C7D">
        <w:t xml:space="preserve"> </w:t>
      </w:r>
      <w:r w:rsidR="00214A81" w:rsidRPr="009A0EAE">
        <w:t>2.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accused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over</w:t>
      </w:r>
      <w:r w:rsidR="00574C7D">
        <w:t xml:space="preserve"> </w:t>
      </w:r>
      <w:r w:rsidR="00214A81" w:rsidRPr="009A0EAE">
        <w:t>75</w:t>
      </w:r>
      <w:r w:rsidR="00574C7D">
        <w:t xml:space="preserve"> </w:t>
      </w:r>
      <w:r w:rsidR="00214A81" w:rsidRPr="009A0EAE">
        <w:t>years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age.</w:t>
      </w:r>
      <w:r w:rsidR="00574C7D">
        <w:t xml:space="preserve"> </w:t>
      </w:r>
      <w:r w:rsidR="00214A81" w:rsidRPr="009A0EAE">
        <w:t>3.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accused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terminal</w:t>
      </w:r>
      <w:r w:rsidR="00574C7D">
        <w:t xml:space="preserve"> </w:t>
      </w:r>
      <w:r w:rsidR="00214A81" w:rsidRPr="009A0EAE">
        <w:t>phase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incurable</w:t>
      </w:r>
      <w:r w:rsidR="00574C7D">
        <w:t xml:space="preserve"> </w:t>
      </w:r>
      <w:r w:rsidR="00214A81" w:rsidRPr="009A0EAE">
        <w:t>illness,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severe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suffering</w:t>
      </w:r>
      <w:r w:rsidR="00574C7D">
        <w:t xml:space="preserve"> </w:t>
      </w:r>
      <w:r w:rsidR="00214A81" w:rsidRPr="009A0EAE">
        <w:t>from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catastrophic,</w:t>
      </w:r>
      <w:r w:rsidR="00574C7D">
        <w:t xml:space="preserve"> </w:t>
      </w:r>
      <w:r w:rsidR="00214A81" w:rsidRPr="009A0EAE">
        <w:t>highly</w:t>
      </w:r>
      <w:r w:rsidR="00574C7D">
        <w:t xml:space="preserve"> </w:t>
      </w:r>
      <w:r w:rsidR="00214A81" w:rsidRPr="009A0EAE">
        <w:t>complex,</w:t>
      </w:r>
      <w:r w:rsidR="00574C7D">
        <w:t xml:space="preserve"> </w:t>
      </w:r>
      <w:r w:rsidR="00214A81" w:rsidRPr="009A0EAE">
        <w:t>rare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extremely</w:t>
      </w:r>
      <w:r w:rsidR="00574C7D">
        <w:t xml:space="preserve"> </w:t>
      </w:r>
      <w:r w:rsidR="00214A81" w:rsidRPr="009A0EAE">
        <w:t>rare</w:t>
      </w:r>
      <w:r w:rsidR="00574C7D">
        <w:t xml:space="preserve"> </w:t>
      </w:r>
      <w:r w:rsidR="00214A81" w:rsidRPr="009A0EAE">
        <w:t>illness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thus</w:t>
      </w:r>
      <w:r w:rsidR="00574C7D">
        <w:t xml:space="preserve"> </w:t>
      </w:r>
      <w:r w:rsidR="00214A81" w:rsidRPr="009A0EAE">
        <w:t>unable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him-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herself,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case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medical</w:t>
      </w:r>
      <w:r w:rsidR="00574C7D">
        <w:t xml:space="preserve"> </w:t>
      </w:r>
      <w:r w:rsidR="00214A81" w:rsidRPr="009A0EAE">
        <w:t>certificate</w:t>
      </w:r>
      <w:r w:rsidR="00574C7D">
        <w:t xml:space="preserve"> </w:t>
      </w:r>
      <w:r w:rsidR="00214A81" w:rsidRPr="009A0EAE">
        <w:t>delivered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relevant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body</w:t>
      </w:r>
      <w:r w:rsidR="00574C7D">
        <w:t xml:space="preserve"> </w:t>
      </w:r>
      <w:r w:rsidR="00214A81" w:rsidRPr="009A0EAE">
        <w:t>should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submitted.</w:t>
      </w:r>
      <w:r w:rsidR="00214A81" w:rsidRPr="00C51FEF">
        <w:rPr>
          <w:rStyle w:val="FootnoteReference"/>
        </w:rPr>
        <w:footnoteReference w:id="7"/>
      </w:r>
    </w:p>
    <w:p w:rsidR="00214A81" w:rsidRPr="009A0EAE" w:rsidRDefault="00214A81" w:rsidP="00F9685E">
      <w:pPr>
        <w:pStyle w:val="H56G"/>
      </w:pPr>
      <w:r w:rsidRPr="009A0EAE">
        <w:tab/>
        <w:t>B.</w:t>
      </w:r>
      <w:r w:rsidRPr="009A0EAE">
        <w:tab/>
        <w:t>Eliminate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involuntary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F9685E">
        <w:t>forced</w:t>
      </w:r>
      <w:r w:rsidR="00574C7D">
        <w:t xml:space="preserve"> </w:t>
      </w:r>
      <w:r w:rsidRPr="009A0EAE">
        <w:t>medication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diversion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contact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system.</w:t>
      </w:r>
    </w:p>
    <w:p w:rsidR="00214A81" w:rsidRPr="009A0EAE" w:rsidRDefault="00214A81" w:rsidP="00574C7D">
      <w:pPr>
        <w:pStyle w:val="SingleTxtG"/>
      </w:pPr>
      <w:r w:rsidRPr="009A0EAE">
        <w:t>78.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drawn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implement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deinstitutionalization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patients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disabilities.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79.</w:t>
      </w:r>
      <w:r w:rsidRPr="009A0EAE">
        <w:tab/>
        <w:t>Implementing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involves</w:t>
      </w:r>
      <w:r w:rsidR="00574C7D">
        <w:t xml:space="preserve"> </w:t>
      </w:r>
      <w:r w:rsidRPr="009A0EAE">
        <w:t>establishing</w:t>
      </w:r>
      <w:r w:rsidR="00574C7D">
        <w:t xml:space="preserve"> </w:t>
      </w:r>
      <w:r w:rsidRPr="009A0EAE">
        <w:t>multidisciplinary</w:t>
      </w:r>
      <w:r w:rsidR="00574C7D">
        <w:t xml:space="preserve"> </w:t>
      </w:r>
      <w:r w:rsidRPr="009A0EAE">
        <w:t>reintegration</w:t>
      </w:r>
      <w:r w:rsidR="00574C7D">
        <w:t xml:space="preserve"> </w:t>
      </w:r>
      <w:r w:rsidRPr="009A0EAE">
        <w:t>teams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raise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awareness.</w:t>
      </w:r>
      <w:r w:rsidR="00574C7D">
        <w:t xml:space="preserve"> </w:t>
      </w:r>
      <w:r w:rsidRPr="009A0EAE">
        <w:t>Continuing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while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extended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institutionalized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helps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success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personalized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plans,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availability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specific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support.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131</w:t>
      </w:r>
      <w:r w:rsidR="00574C7D">
        <w:t xml:space="preserve"> </w:t>
      </w:r>
      <w:r w:rsidRPr="009A0EAE">
        <w:t>psychiatric</w:t>
      </w:r>
      <w:r w:rsidR="00574C7D">
        <w:t xml:space="preserve"> </w:t>
      </w:r>
      <w:r w:rsidRPr="009A0EAE">
        <w:t>patients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already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reintegrated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community.</w:t>
      </w:r>
      <w:r w:rsidR="00574C7D">
        <w:t xml:space="preserve"> </w:t>
      </w:r>
      <w:r w:rsidRPr="009A0EAE">
        <w:t>However,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individuals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still</w:t>
      </w:r>
      <w:r w:rsidR="00574C7D">
        <w:t xml:space="preserve"> </w:t>
      </w:r>
      <w:r w:rsidRPr="009A0EAE">
        <w:t>institutionalized,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30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19</w:t>
      </w:r>
      <w:r w:rsidR="00574C7D">
        <w:t xml:space="preserve"> </w:t>
      </w:r>
      <w:r w:rsidRPr="009A0EAE">
        <w:t>patients</w:t>
      </w:r>
      <w:r w:rsidR="00574C7D">
        <w:t xml:space="preserve"> </w:t>
      </w:r>
      <w:r w:rsidRPr="009A0EAE">
        <w:t>placed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institutional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court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44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severe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profound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abandoned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80.</w:t>
      </w:r>
      <w:r w:rsidRPr="009A0EAE">
        <w:tab/>
        <w:t>The</w:t>
      </w:r>
      <w:r w:rsidR="00574C7D">
        <w:t xml:space="preserve"> </w:t>
      </w:r>
      <w:r w:rsidRPr="009A0EAE">
        <w:t>reintegration</w:t>
      </w:r>
      <w:r w:rsidR="00574C7D">
        <w:t xml:space="preserve"> </w:t>
      </w:r>
      <w:r w:rsidRPr="009A0EAE">
        <w:t>process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improved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firstly,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enabling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become</w:t>
      </w:r>
      <w:r w:rsidR="00574C7D">
        <w:t xml:space="preserve"> </w:t>
      </w:r>
      <w:r w:rsidRPr="009A0EAE">
        <w:t>actively</w:t>
      </w:r>
      <w:r w:rsidR="00574C7D">
        <w:t xml:space="preserve"> </w:t>
      </w:r>
      <w:r w:rsidRPr="009A0EAE">
        <w:t>involved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professional</w:t>
      </w:r>
      <w:r w:rsidR="00574C7D">
        <w:t xml:space="preserve"> </w:t>
      </w:r>
      <w:r w:rsidRPr="009A0EAE">
        <w:t>skills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certain</w:t>
      </w:r>
      <w:r w:rsidR="00574C7D">
        <w:t xml:space="preserve"> </w:t>
      </w:r>
      <w:r w:rsidRPr="009A0EAE">
        <w:t>degree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independence</w:t>
      </w:r>
      <w:r w:rsidR="00574C7D">
        <w:t xml:space="preserve"> </w:t>
      </w:r>
      <w:r w:rsidRPr="009A0EAE">
        <w:t>while</w:t>
      </w:r>
      <w:r w:rsidR="00574C7D">
        <w:t xml:space="preserve"> </w:t>
      </w:r>
      <w:r w:rsidRPr="009A0EAE">
        <w:t>reducing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chance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becoming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emotional</w:t>
      </w:r>
      <w:r w:rsidR="00574C7D">
        <w:t xml:space="preserve"> </w:t>
      </w:r>
      <w:r w:rsidRPr="009A0EAE">
        <w:t>burden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State,</w:t>
      </w:r>
      <w:r w:rsidR="00574C7D">
        <w:t xml:space="preserve"> </w:t>
      </w:r>
      <w:r w:rsidRPr="009A0EAE">
        <w:t>and,</w:t>
      </w:r>
      <w:r w:rsidR="00574C7D">
        <w:t xml:space="preserve"> </w:t>
      </w:r>
      <w:r w:rsidRPr="009A0EAE">
        <w:t>secondly,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contributing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improvements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forms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ranging</w:t>
      </w:r>
      <w:r w:rsidR="00574C7D">
        <w:t xml:space="preserve"> </w:t>
      </w:r>
      <w:r w:rsidRPr="009A0EAE">
        <w:t>from,</w:t>
      </w:r>
      <w:r w:rsidR="00574C7D">
        <w:t xml:space="preserve"> </w:t>
      </w:r>
      <w:r w:rsidRPr="009A0EAE">
        <w:t>depending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stage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illness,</w:t>
      </w:r>
      <w:r w:rsidR="00574C7D">
        <w:t xml:space="preserve"> </w:t>
      </w:r>
      <w:r w:rsidRPr="009A0EAE">
        <w:t>outpatient</w:t>
      </w:r>
      <w:r w:rsidR="00574C7D">
        <w:t xml:space="preserve"> </w:t>
      </w:r>
      <w:r w:rsidRPr="009A0EAE">
        <w:t>care,</w:t>
      </w:r>
      <w:r w:rsidR="00574C7D">
        <w:t xml:space="preserve"> </w:t>
      </w:r>
      <w:r w:rsidRPr="009A0EAE">
        <w:t>day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and/or</w:t>
      </w:r>
      <w:r w:rsidR="00574C7D">
        <w:t xml:space="preserve"> </w:t>
      </w:r>
      <w:r w:rsidRPr="009A0EAE">
        <w:t>rehabilitation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hospital</w:t>
      </w:r>
      <w:r w:rsidR="00574C7D">
        <w:t xml:space="preserve"> </w:t>
      </w:r>
      <w:r w:rsidRPr="009A0EAE">
        <w:t>care,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reserved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acute</w:t>
      </w:r>
      <w:r w:rsidR="00574C7D">
        <w:t xml:space="preserve"> </w:t>
      </w:r>
      <w:r w:rsidRPr="009A0EAE">
        <w:t>stages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relapses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normal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illness,</w:t>
      </w:r>
      <w:r w:rsidR="00574C7D">
        <w:t xml:space="preserve"> </w:t>
      </w:r>
      <w:r w:rsidRPr="009A0EAE">
        <w:t>thereby</w:t>
      </w:r>
      <w:r w:rsidR="00574C7D">
        <w:t xml:space="preserve"> </w:t>
      </w:r>
      <w:r w:rsidRPr="009A0EAE">
        <w:t>minimizing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occupancy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hospital</w:t>
      </w:r>
      <w:r w:rsidR="00574C7D">
        <w:t xml:space="preserve"> </w:t>
      </w:r>
      <w:r w:rsidRPr="009A0EAE">
        <w:t>beds.</w:t>
      </w:r>
    </w:p>
    <w:p w:rsidR="00214A81" w:rsidRPr="009A0EAE" w:rsidRDefault="00214A81" w:rsidP="003559C2">
      <w:pPr>
        <w:pStyle w:val="H56G"/>
      </w:pPr>
      <w:r w:rsidRPr="009A0EAE">
        <w:lastRenderedPageBreak/>
        <w:tab/>
        <w:t>C.</w:t>
      </w:r>
      <w:r w:rsidRPr="009A0EAE">
        <w:tab/>
        <w:t>Eliminate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form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procedure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allows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forced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involuntary</w:t>
      </w:r>
      <w:r w:rsidR="00574C7D">
        <w:t xml:space="preserve"> </w:t>
      </w:r>
      <w:r w:rsidRPr="009A0EAE">
        <w:t>institutionalization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</w:p>
    <w:p w:rsidR="00214A81" w:rsidRPr="009A0EAE" w:rsidRDefault="00214A81" w:rsidP="00574C7D">
      <w:pPr>
        <w:pStyle w:val="SingleTxtG"/>
      </w:pPr>
      <w:r w:rsidRPr="009A0EAE">
        <w:t>81.</w:t>
      </w:r>
      <w:r w:rsidRPr="009A0EAE">
        <w:tab/>
        <w:t>The</w:t>
      </w:r>
      <w:r w:rsidR="00574C7D">
        <w:t xml:space="preserve"> </w:t>
      </w:r>
      <w:r w:rsidRPr="009A0EAE">
        <w:t>World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Organization</w:t>
      </w:r>
      <w:r w:rsidR="00574C7D">
        <w:t xml:space="preserve"> </w:t>
      </w:r>
      <w:r w:rsidRPr="009A0EAE">
        <w:t>resource</w:t>
      </w:r>
      <w:r w:rsidR="00574C7D">
        <w:t xml:space="preserve"> </w:t>
      </w:r>
      <w:r w:rsidRPr="009A0EAE">
        <w:t>book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mental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legislation</w:t>
      </w:r>
      <w:r w:rsidR="00574C7D">
        <w:t xml:space="preserve"> </w:t>
      </w:r>
      <w:r w:rsidRPr="009A0EAE">
        <w:t>suggests</w:t>
      </w:r>
      <w:r w:rsidR="00574C7D">
        <w:t xml:space="preserve"> </w:t>
      </w:r>
      <w:r w:rsidRPr="009A0EAE">
        <w:t>several</w:t>
      </w:r>
      <w:r w:rsidR="00574C7D">
        <w:t xml:space="preserve"> </w:t>
      </w:r>
      <w:r w:rsidRPr="009A0EAE">
        <w:t>ways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protect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psychosocial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institutionalized.</w:t>
      </w:r>
      <w:r w:rsidR="00574C7D">
        <w:t xml:space="preserve"> </w:t>
      </w:r>
      <w:r w:rsidRPr="009A0EAE">
        <w:t>While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recommends</w:t>
      </w:r>
      <w:r w:rsidR="00574C7D">
        <w:t xml:space="preserve"> </w:t>
      </w:r>
      <w:r w:rsidRPr="009A0EAE">
        <w:t>always</w:t>
      </w:r>
      <w:r w:rsidR="00574C7D">
        <w:t xml:space="preserve"> </w:t>
      </w:r>
      <w:r w:rsidRPr="009A0EAE">
        <w:t>seeking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preserve</w:t>
      </w:r>
      <w:r w:rsidR="00574C7D">
        <w:t xml:space="preserve"> </w:t>
      </w:r>
      <w:r w:rsidRPr="009A0EAE">
        <w:t>autonomy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far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possible,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suggests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autonomy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disregarded</w:t>
      </w:r>
      <w:r w:rsidR="00574C7D">
        <w:t xml:space="preserve"> </w:t>
      </w:r>
      <w:r w:rsidRPr="009A0EAE">
        <w:t>if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patient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condition</w:t>
      </w:r>
      <w:r w:rsidR="00574C7D">
        <w:t xml:space="preserve"> </w:t>
      </w:r>
      <w:r w:rsidRPr="009A0EAE">
        <w:t>constitutes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threat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safety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safety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community.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cases,</w:t>
      </w:r>
      <w:r w:rsidR="00574C7D">
        <w:t xml:space="preserve"> </w:t>
      </w:r>
      <w:r w:rsidRPr="009A0EAE">
        <w:t>involuntary</w:t>
      </w:r>
      <w:r w:rsidR="00574C7D">
        <w:t xml:space="preserve"> </w:t>
      </w:r>
      <w:r w:rsidRPr="009A0EAE">
        <w:t>institutionalization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acceptable</w:t>
      </w:r>
      <w:r w:rsidR="00574C7D">
        <w:t xml:space="preserve"> </w:t>
      </w:r>
      <w:r w:rsidRPr="009A0EAE">
        <w:t>solution,</w:t>
      </w:r>
      <w:r w:rsidR="00574C7D">
        <w:t xml:space="preserve"> </w:t>
      </w:r>
      <w:r w:rsidRPr="009A0EAE">
        <w:t>especially</w:t>
      </w:r>
      <w:r w:rsidR="00574C7D">
        <w:t xml:space="preserve"> </w:t>
      </w:r>
      <w:r w:rsidRPr="009A0EAE">
        <w:t>if</w:t>
      </w:r>
      <w:r w:rsidR="00574C7D">
        <w:t xml:space="preserve"> </w:t>
      </w:r>
      <w:r w:rsidRPr="009A0EAE">
        <w:t>there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no</w:t>
      </w:r>
      <w:r w:rsidR="00574C7D">
        <w:t xml:space="preserve"> </w:t>
      </w:r>
      <w:r w:rsidRPr="009A0EAE">
        <w:t>therapeutic</w:t>
      </w:r>
      <w:r w:rsidR="00574C7D">
        <w:t xml:space="preserve"> </w:t>
      </w:r>
      <w:r w:rsidRPr="009A0EAE">
        <w:t>alternative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alternative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constraint.</w:t>
      </w:r>
    </w:p>
    <w:p w:rsidR="00214A81" w:rsidRPr="009A0EAE" w:rsidRDefault="00214A81" w:rsidP="00574C7D">
      <w:pPr>
        <w:pStyle w:val="SingleTxtG"/>
      </w:pPr>
      <w:r w:rsidRPr="009A0EAE">
        <w:t>82.</w:t>
      </w:r>
      <w:r w:rsidRPr="009A0EAE">
        <w:tab/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administrative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consent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Security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practices,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consent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defined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process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discussion</w:t>
      </w:r>
      <w:r w:rsidR="00574C7D">
        <w:t xml:space="preserve"> </w:t>
      </w:r>
      <w:r w:rsidRPr="009A0EAE">
        <w:t>forming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relationship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professional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capable</w:t>
      </w:r>
      <w:r w:rsidR="00574C7D">
        <w:t xml:space="preserve"> </w:t>
      </w:r>
      <w:r w:rsidRPr="009A0EAE">
        <w:t>patient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voluntarily</w:t>
      </w:r>
      <w:r w:rsidR="00574C7D">
        <w:t xml:space="preserve"> </w:t>
      </w:r>
      <w:r w:rsidRPr="009A0EAE">
        <w:t>accepts,</w:t>
      </w:r>
      <w:r w:rsidR="00574C7D">
        <w:t xml:space="preserve"> </w:t>
      </w:r>
      <w:r w:rsidRPr="009A0EAE">
        <w:t>refuses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terminates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medical</w:t>
      </w:r>
      <w:r w:rsidR="00574C7D">
        <w:t xml:space="preserve"> </w:t>
      </w:r>
      <w:r w:rsidRPr="009A0EAE">
        <w:t>intervention.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establish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sufficient</w:t>
      </w:r>
      <w:r w:rsidR="00574C7D">
        <w:t xml:space="preserve"> </w:t>
      </w:r>
      <w:r w:rsidRPr="009A0EAE">
        <w:t>understanding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hand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reason</w:t>
      </w:r>
      <w:r w:rsidR="00574C7D">
        <w:t xml:space="preserve"> </w:t>
      </w:r>
      <w:r w:rsidRPr="009A0EAE">
        <w:t>encourage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professionals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determine</w:t>
      </w:r>
      <w:r w:rsidR="00574C7D">
        <w:t xml:space="preserve"> </w:t>
      </w:r>
      <w:r w:rsidRPr="009A0EAE">
        <w:t>whether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patient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capable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making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decision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question,</w:t>
      </w:r>
      <w:r w:rsidR="00574C7D">
        <w:t xml:space="preserve"> </w:t>
      </w:r>
      <w:r w:rsidRPr="009A0EAE">
        <w:t>based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current</w:t>
      </w:r>
      <w:r w:rsidR="00574C7D">
        <w:t xml:space="preserve"> </w:t>
      </w:r>
      <w:r w:rsidRPr="009A0EAE">
        <w:t>cognitive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ability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understand,</w:t>
      </w:r>
      <w:r w:rsidR="00574C7D">
        <w:t xml:space="preserve"> </w:t>
      </w:r>
      <w:r w:rsidRPr="009A0EAE">
        <w:t>reason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medical</w:t>
      </w:r>
      <w:r w:rsidR="00574C7D">
        <w:t xml:space="preserve"> </w:t>
      </w:r>
      <w:r w:rsidRPr="009A0EAE">
        <w:t>staff.</w:t>
      </w:r>
    </w:p>
    <w:p w:rsidR="00214A81" w:rsidRPr="009A0EAE" w:rsidRDefault="00214A81" w:rsidP="00574C7D">
      <w:pPr>
        <w:pStyle w:val="SingleTxtG"/>
      </w:pPr>
      <w:r w:rsidRPr="009A0EAE">
        <w:t>83.</w:t>
      </w:r>
      <w:r w:rsidRPr="009A0EAE">
        <w:tab/>
        <w:t>The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involuntarily</w:t>
      </w:r>
      <w:r w:rsidR="00574C7D">
        <w:t xml:space="preserve"> </w:t>
      </w:r>
      <w:r w:rsidRPr="009A0EAE">
        <w:t>institutionalization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reasons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medical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status.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included: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Following</w:t>
      </w:r>
      <w:r w:rsidR="00574C7D">
        <w:t xml:space="preserve"> </w:t>
      </w:r>
      <w:r w:rsidR="00214A81" w:rsidRPr="009A0EAE">
        <w:t>up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psychosocial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placed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psychiatric</w:t>
      </w:r>
      <w:r w:rsidR="00574C7D">
        <w:t xml:space="preserve"> </w:t>
      </w:r>
      <w:r w:rsidR="00214A81" w:rsidRPr="009A0EAE">
        <w:t>hospitals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order.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light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Committee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recommendation,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security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must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periodically</w:t>
      </w:r>
      <w:r w:rsidR="00574C7D">
        <w:t xml:space="preserve"> </w:t>
      </w:r>
      <w:r w:rsidR="00214A81" w:rsidRPr="009A0EAE">
        <w:t>reviewed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prevent</w:t>
      </w:r>
      <w:r w:rsidR="00574C7D">
        <w:t xml:space="preserve"> </w:t>
      </w:r>
      <w:r w:rsidR="00214A81" w:rsidRPr="009A0EAE">
        <w:t>situations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declaration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unfitness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stand</w:t>
      </w:r>
      <w:r w:rsidR="00574C7D">
        <w:t xml:space="preserve"> </w:t>
      </w:r>
      <w:r w:rsidR="00214A81" w:rsidRPr="009A0EAE">
        <w:t>trial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used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pretext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applying</w:t>
      </w:r>
      <w:r w:rsidR="00574C7D">
        <w:t xml:space="preserve"> </w:t>
      </w:r>
      <w:r w:rsidR="00214A81" w:rsidRPr="009A0EAE">
        <w:t>security</w:t>
      </w:r>
      <w:r w:rsidR="00574C7D">
        <w:t xml:space="preserve"> </w:t>
      </w:r>
      <w:r w:rsidR="00214A81" w:rsidRPr="009A0EAE">
        <w:t>measures</w:t>
      </w:r>
      <w:r w:rsidR="00574C7D">
        <w:t xml:space="preserve"> </w:t>
      </w:r>
      <w:r w:rsidR="00214A81" w:rsidRPr="009A0EAE">
        <w:t>involving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indefinite</w:t>
      </w:r>
      <w:r w:rsidR="00574C7D">
        <w:t xml:space="preserve"> </w:t>
      </w:r>
      <w:r w:rsidR="00214A81" w:rsidRPr="009A0EAE">
        <w:t>deprivation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liberty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mental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conditions.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27</w:t>
      </w:r>
      <w:r w:rsidR="00574C7D">
        <w:t xml:space="preserve"> </w:t>
      </w:r>
      <w:r w:rsidR="00214A81" w:rsidRPr="009A0EAE">
        <w:t>patients</w:t>
      </w:r>
      <w:r w:rsidR="00574C7D">
        <w:t xml:space="preserve"> </w:t>
      </w:r>
      <w:r w:rsidR="00214A81" w:rsidRPr="009A0EAE">
        <w:t>hospitalized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reviewed.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Establishing</w:t>
      </w:r>
      <w:r w:rsidR="00574C7D">
        <w:t xml:space="preserve"> </w:t>
      </w:r>
      <w:r w:rsidR="00214A81" w:rsidRPr="009A0EAE">
        <w:t>inter-institutional</w:t>
      </w:r>
      <w:r w:rsidR="00574C7D">
        <w:t xml:space="preserve"> </w:t>
      </w:r>
      <w:r w:rsidR="00214A81" w:rsidRPr="009A0EAE">
        <w:t>working</w:t>
      </w:r>
      <w:r w:rsidR="00574C7D">
        <w:t xml:space="preserve"> </w:t>
      </w:r>
      <w:r w:rsidR="00214A81" w:rsidRPr="009A0EAE">
        <w:t>groups</w:t>
      </w:r>
      <w:r w:rsidR="00574C7D">
        <w:t xml:space="preserve"> </w:t>
      </w:r>
      <w:r w:rsidR="00214A81" w:rsidRPr="009A0EAE">
        <w:t>composed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representatives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Security,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Economic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Ombudsman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Office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look</w:t>
      </w:r>
      <w:r w:rsidR="00574C7D">
        <w:t xml:space="preserve"> </w:t>
      </w:r>
      <w:r w:rsidR="00214A81" w:rsidRPr="009A0EAE">
        <w:t>at</w:t>
      </w:r>
      <w:r w:rsidR="00574C7D">
        <w:t xml:space="preserve"> </w:t>
      </w:r>
      <w:r w:rsidR="00214A81" w:rsidRPr="009A0EAE">
        <w:t>case</w:t>
      </w:r>
      <w:r w:rsidR="00574C7D">
        <w:t xml:space="preserve"> </w:t>
      </w:r>
      <w:r w:rsidR="00214A81" w:rsidRPr="009A0EAE">
        <w:t>studies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draw</w:t>
      </w:r>
      <w:r w:rsidR="00574C7D">
        <w:t xml:space="preserve"> </w:t>
      </w:r>
      <w:r w:rsidR="00214A81" w:rsidRPr="009A0EAE">
        <w:t>up</w:t>
      </w:r>
      <w:r w:rsidR="00574C7D">
        <w:t xml:space="preserve"> </w:t>
      </w:r>
      <w:r w:rsidR="00214A81" w:rsidRPr="009A0EAE">
        <w:t>road</w:t>
      </w:r>
      <w:r w:rsidR="00574C7D">
        <w:t xml:space="preserve"> </w:t>
      </w:r>
      <w:r w:rsidR="00214A81" w:rsidRPr="009A0EAE">
        <w:t>maps</w:t>
      </w:r>
      <w:r w:rsidR="00574C7D">
        <w:t xml:space="preserve"> </w:t>
      </w:r>
      <w:r w:rsidR="00214A81" w:rsidRPr="009A0EAE">
        <w:t>proposing</w:t>
      </w:r>
      <w:r w:rsidR="00574C7D">
        <w:t xml:space="preserve"> </w:t>
      </w:r>
      <w:r w:rsidR="00214A81" w:rsidRPr="009A0EAE">
        <w:t>legislation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protect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ensure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provision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adequate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timely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registered</w:t>
      </w:r>
      <w:r w:rsidR="00574C7D">
        <w:t xml:space="preserve"> </w:t>
      </w:r>
      <w:r w:rsidR="00214A81" w:rsidRPr="009A0EAE">
        <w:t>cases.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Approving,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2016,</w:t>
      </w:r>
      <w:r w:rsidR="00574C7D">
        <w:t xml:space="preserve"> </w:t>
      </w:r>
      <w:r w:rsidR="00214A81" w:rsidRPr="009A0EAE">
        <w:t>guidelines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addressing</w:t>
      </w:r>
      <w:r w:rsidR="00574C7D">
        <w:t xml:space="preserve"> </w:t>
      </w:r>
      <w:r w:rsidR="00214A81" w:rsidRPr="009A0EAE">
        <w:t>offences</w:t>
      </w:r>
      <w:r w:rsidR="00574C7D">
        <w:t xml:space="preserve"> </w:t>
      </w:r>
      <w:r w:rsidR="00214A81" w:rsidRPr="009A0EAE">
        <w:t>committed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mental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conditions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establish</w:t>
      </w:r>
      <w:r w:rsidR="00574C7D">
        <w:t xml:space="preserve"> </w:t>
      </w:r>
      <w:r w:rsidR="00214A81" w:rsidRPr="009A0EAE">
        <w:t>when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how</w:t>
      </w:r>
      <w:r w:rsidR="00574C7D">
        <w:t xml:space="preserve"> </w:t>
      </w:r>
      <w:r w:rsidR="00214A81" w:rsidRPr="009A0EAE">
        <w:t>confinement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psychiatric</w:t>
      </w:r>
      <w:r w:rsidR="00574C7D">
        <w:t xml:space="preserve"> </w:t>
      </w:r>
      <w:r w:rsidR="00214A81" w:rsidRPr="009A0EAE">
        <w:t>hospital</w:t>
      </w:r>
      <w:r w:rsidR="00574C7D">
        <w:t xml:space="preserve"> </w:t>
      </w:r>
      <w:r w:rsidR="00214A81" w:rsidRPr="009A0EAE">
        <w:t>may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used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security</w:t>
      </w:r>
      <w:r w:rsidR="00574C7D">
        <w:t xml:space="preserve"> </w:t>
      </w:r>
      <w:r w:rsidR="00214A81" w:rsidRPr="009A0EAE">
        <w:t>measure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mental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conditions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conflict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law.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Approving,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2017,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declared</w:t>
      </w:r>
      <w:r w:rsidR="00574C7D">
        <w:t xml:space="preserve"> </w:t>
      </w:r>
      <w:r w:rsidR="00214A81" w:rsidRPr="009A0EAE">
        <w:t>unfit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stand</w:t>
      </w:r>
      <w:r w:rsidR="00574C7D">
        <w:t xml:space="preserve"> </w:t>
      </w:r>
      <w:r w:rsidR="00214A81" w:rsidRPr="009A0EAE">
        <w:t>trial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mental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reasons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provide</w:t>
      </w:r>
      <w:r w:rsidR="00574C7D">
        <w:t xml:space="preserve"> </w:t>
      </w:r>
      <w:r w:rsidR="00214A81" w:rsidRPr="009A0EAE">
        <w:t>guidance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provision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mental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conditions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conflict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law.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purpose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improve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response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health-care</w:t>
      </w:r>
      <w:r w:rsidR="00574C7D">
        <w:t xml:space="preserve"> </w:t>
      </w:r>
      <w:r w:rsidR="00214A81" w:rsidRPr="009A0EAE">
        <w:t>professionals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justice</w:t>
      </w:r>
      <w:r w:rsidR="00574C7D">
        <w:t xml:space="preserve"> </w:t>
      </w:r>
      <w:r w:rsidR="00214A81" w:rsidRPr="009A0EAE">
        <w:t>officials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kind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thus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patients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practice.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Monitoring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following</w:t>
      </w:r>
      <w:r w:rsidR="00574C7D">
        <w:t xml:space="preserve"> </w:t>
      </w:r>
      <w:r w:rsidR="00214A81" w:rsidRPr="009A0EAE">
        <w:t>up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which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have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declared</w:t>
      </w:r>
      <w:r w:rsidR="00574C7D">
        <w:t xml:space="preserve"> </w:t>
      </w:r>
      <w:r w:rsidR="00214A81" w:rsidRPr="009A0EAE">
        <w:t>unfit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stand</w:t>
      </w:r>
      <w:r w:rsidR="00574C7D">
        <w:t xml:space="preserve"> </w:t>
      </w:r>
      <w:r w:rsidR="00214A81" w:rsidRPr="009A0EAE">
        <w:t>trial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subsequently</w:t>
      </w:r>
      <w:r w:rsidR="00574C7D">
        <w:t xml:space="preserve"> </w:t>
      </w:r>
      <w:r w:rsidR="00214A81" w:rsidRPr="009A0EAE">
        <w:t>admitted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psychiatric</w:t>
      </w:r>
      <w:r w:rsidR="00574C7D">
        <w:t xml:space="preserve"> </w:t>
      </w:r>
      <w:r w:rsidR="00214A81" w:rsidRPr="009A0EAE">
        <w:t>hospital.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process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led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deinstitutionalization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patients</w:t>
      </w:r>
      <w:r w:rsidR="00574C7D">
        <w:t xml:space="preserve"> </w:t>
      </w:r>
      <w:r w:rsidR="00214A81" w:rsidRPr="009A0EAE">
        <w:t>originally</w:t>
      </w:r>
      <w:r w:rsidR="00574C7D">
        <w:t xml:space="preserve"> </w:t>
      </w:r>
      <w:r w:rsidR="00214A81" w:rsidRPr="009A0EAE">
        <w:t>hospitalized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court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helped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rights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care.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84.</w:t>
      </w:r>
      <w:r w:rsidRPr="009A0EAE">
        <w:tab/>
        <w:t>Although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abandoned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might</w:t>
      </w:r>
      <w:r w:rsidR="00574C7D">
        <w:t xml:space="preserve"> </w:t>
      </w:r>
      <w:r w:rsidRPr="009A0EAE">
        <w:t>end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institutionalized,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situations,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48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abandoning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circumstances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carry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penalties.</w:t>
      </w:r>
      <w:r w:rsidR="00574C7D">
        <w:t xml:space="preserve"> </w:t>
      </w:r>
      <w:r w:rsidRPr="009A0EAE">
        <w:t>Abandonment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defined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offence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153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Code,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found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abandoned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(or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member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another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group)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lastRenderedPageBreak/>
        <w:t>receive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custodial</w:t>
      </w:r>
      <w:r w:rsidR="00574C7D">
        <w:t xml:space="preserve"> </w:t>
      </w:r>
      <w:r w:rsidRPr="009A0EAE">
        <w:t>sentence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1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3</w:t>
      </w:r>
      <w:r w:rsidR="00574C7D">
        <w:t xml:space="preserve"> </w:t>
      </w:r>
      <w:r w:rsidRPr="009A0EAE">
        <w:t>years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liable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injuries</w:t>
      </w:r>
      <w:r w:rsidR="00574C7D">
        <w:t xml:space="preserve"> </w:t>
      </w:r>
      <w:r w:rsidRPr="009A0EAE">
        <w:t>incurred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abandoned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result.</w:t>
      </w:r>
      <w:bookmarkStart w:id="26" w:name="_Toc523242025"/>
    </w:p>
    <w:p w:rsidR="00214A81" w:rsidRPr="009A0EAE" w:rsidRDefault="00214A81" w:rsidP="00153994">
      <w:pPr>
        <w:pStyle w:val="H1G"/>
      </w:pPr>
      <w:r w:rsidRPr="009A0EAE">
        <w:tab/>
      </w:r>
      <w:r w:rsidRPr="009A0EAE">
        <w:tab/>
        <w:t>Freedom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exploitation,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abuse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16)</w:t>
      </w:r>
      <w:bookmarkEnd w:id="26"/>
    </w:p>
    <w:p w:rsidR="00214A81" w:rsidRPr="009A0EAE" w:rsidRDefault="00214A81" w:rsidP="00153994">
      <w:pPr>
        <w:pStyle w:val="H23G"/>
      </w:pPr>
      <w:bookmarkStart w:id="27" w:name="_Toc523242026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18</w:t>
      </w:r>
      <w:bookmarkEnd w:id="27"/>
    </w:p>
    <w:p w:rsidR="00214A81" w:rsidRPr="009A0EAE" w:rsidRDefault="00214A81" w:rsidP="00574C7D">
      <w:pPr>
        <w:pStyle w:val="SingleTxtG"/>
      </w:pPr>
      <w:r w:rsidRPr="009A0EAE">
        <w:t>85.</w:t>
      </w:r>
      <w:r w:rsidRPr="009A0EAE">
        <w:tab/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law-making</w:t>
      </w:r>
      <w:r w:rsidR="00574C7D">
        <w:t xml:space="preserve"> </w:t>
      </w:r>
      <w:r w:rsidRPr="009A0EAE">
        <w:t>system</w:t>
      </w:r>
      <w:r w:rsidRPr="00C51FEF">
        <w:rPr>
          <w:rStyle w:val="FootnoteReference"/>
        </w:rPr>
        <w:footnoteReference w:id="8"/>
      </w:r>
      <w:r w:rsidR="00574C7D">
        <w:t xml:space="preserve"> </w:t>
      </w:r>
      <w:r w:rsidRPr="009A0EAE">
        <w:t>described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monitors</w:t>
      </w:r>
      <w:r w:rsidR="00574C7D">
        <w:t xml:space="preserve"> </w:t>
      </w:r>
      <w:r w:rsidRPr="009A0EAE">
        <w:t>legislation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discussed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mainstreamed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law.</w:t>
      </w:r>
    </w:p>
    <w:p w:rsidR="00214A81" w:rsidRPr="009A0EAE" w:rsidRDefault="00214A81" w:rsidP="00574C7D">
      <w:pPr>
        <w:pStyle w:val="SingleTxtG"/>
      </w:pPr>
      <w:r w:rsidRPr="009A0EAE">
        <w:t>86.</w:t>
      </w:r>
      <w:r w:rsidRPr="009A0EAE">
        <w:tab/>
      </w:r>
      <w:r w:rsidR="00574C7D">
        <w:t xml:space="preserve"> </w:t>
      </w:r>
      <w:r w:rsidRPr="009A0EAE">
        <w:t>Accordingly,</w:t>
      </w:r>
      <w:r w:rsidR="00574C7D">
        <w:t xml:space="preserve"> </w:t>
      </w:r>
      <w:r w:rsidRPr="009A0EAE">
        <w:t>one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Prevention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Eradication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Women,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came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force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publication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Official</w:t>
      </w:r>
      <w:r w:rsidR="00574C7D">
        <w:t xml:space="preserve"> </w:t>
      </w:r>
      <w:r w:rsidRPr="009A0EAE">
        <w:t>Gazette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175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5</w:t>
      </w:r>
      <w:r w:rsidR="00574C7D">
        <w:t xml:space="preserve"> </w:t>
      </w:r>
      <w:r w:rsidRPr="009A0EAE">
        <w:t>February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justice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girls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compulsory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evaluation</w:t>
      </w:r>
      <w:r w:rsidR="00574C7D">
        <w:t xml:space="preserve"> </w:t>
      </w:r>
      <w:r w:rsidRPr="009A0EAE">
        <w:t>programme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servants,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runs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covers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gender</w:t>
      </w:r>
      <w:r w:rsidR="00574C7D">
        <w:t xml:space="preserve"> </w:t>
      </w:r>
      <w:r w:rsidRPr="009A0EAE">
        <w:t>perspective,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prevention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girls,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ages,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young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women.</w:t>
      </w:r>
    </w:p>
    <w:p w:rsidR="00214A81" w:rsidRPr="009A0EAE" w:rsidRDefault="00214A81" w:rsidP="00574C7D">
      <w:pPr>
        <w:pStyle w:val="SingleTxtG"/>
      </w:pPr>
      <w:r w:rsidRPr="009A0EAE">
        <w:t>87.</w:t>
      </w:r>
      <w:r w:rsidRPr="009A0EAE">
        <w:tab/>
        <w:t>Article</w:t>
      </w:r>
      <w:r w:rsidR="00574C7D">
        <w:t xml:space="preserve"> </w:t>
      </w:r>
      <w:r w:rsidRPr="009A0EAE">
        <w:t>22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="00E42790">
        <w:t>“</w:t>
      </w:r>
      <w:r w:rsidRPr="009A0EAE">
        <w:t>the</w:t>
      </w:r>
      <w:r w:rsidR="00574C7D">
        <w:t xml:space="preserve"> </w:t>
      </w:r>
      <w:r w:rsidRPr="009A0EAE">
        <w:t>cantonal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boards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Ombudsman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competent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agree</w:t>
      </w:r>
      <w:r w:rsidR="00574C7D">
        <w:t xml:space="preserve"> </w:t>
      </w:r>
      <w:r w:rsidR="00F96E92">
        <w:t xml:space="preserve">on </w:t>
      </w:r>
      <w:r w:rsidRPr="009A0EAE">
        <w:t>administrative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immediate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protected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Act</w:t>
      </w:r>
      <w:r w:rsidR="00E42790">
        <w:t>”</w:t>
      </w:r>
      <w:r w:rsidRPr="009A0EAE">
        <w:t>.</w:t>
      </w:r>
    </w:p>
    <w:p w:rsidR="00214A81" w:rsidRPr="009A0EAE" w:rsidRDefault="00214A81" w:rsidP="00574C7D">
      <w:pPr>
        <w:pStyle w:val="SingleTxtG"/>
      </w:pPr>
      <w:r w:rsidRPr="009A0EAE">
        <w:t>88.</w:t>
      </w:r>
      <w:r w:rsidRPr="009A0EAE">
        <w:tab/>
        <w:t>Article</w:t>
      </w:r>
      <w:r w:rsidR="00574C7D">
        <w:t xml:space="preserve"> </w:t>
      </w:r>
      <w:r w:rsidRPr="009A0EAE">
        <w:t>23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cantonal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boards,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regional</w:t>
      </w:r>
      <w:r w:rsidR="00574C7D">
        <w:t xml:space="preserve"> </w:t>
      </w:r>
      <w:r w:rsidRPr="009A0EAE">
        <w:t>branches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Ombudsman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gender</w:t>
      </w:r>
      <w:r w:rsidR="00574C7D">
        <w:t xml:space="preserve"> </w:t>
      </w:r>
      <w:r w:rsidRPr="009A0EAE">
        <w:t>specialists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staff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accorded</w:t>
      </w:r>
      <w:r w:rsidR="00574C7D">
        <w:t xml:space="preserve"> </w:t>
      </w:r>
      <w:r w:rsidRPr="009A0EAE">
        <w:t>adequate</w:t>
      </w:r>
      <w:r w:rsidR="00574C7D">
        <w:t xml:space="preserve"> </w:t>
      </w:r>
      <w:r w:rsidRPr="009A0EAE">
        <w:t>infrastructure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resources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apply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follow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administrative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measures</w:t>
      </w:r>
      <w:r w:rsidR="00E42790">
        <w:t>”</w:t>
      </w:r>
      <w:r w:rsidRPr="009A0EAE">
        <w:t>.</w:t>
      </w:r>
    </w:p>
    <w:p w:rsidR="00214A81" w:rsidRPr="009A0EAE" w:rsidRDefault="00214A81" w:rsidP="00574C7D">
      <w:pPr>
        <w:pStyle w:val="SingleTxtG"/>
      </w:pPr>
      <w:r w:rsidRPr="009A0EAE">
        <w:t>89.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Urban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runs</w:t>
      </w:r>
      <w:r w:rsidR="00574C7D">
        <w:t xml:space="preserve"> </w:t>
      </w:r>
      <w:r w:rsidRPr="009A0EAE">
        <w:t>decent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overseen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authorities</w:t>
      </w:r>
      <w:r w:rsidR="00574C7D">
        <w:t xml:space="preserve"> </w:t>
      </w:r>
      <w:r w:rsidRPr="009A0EAE">
        <w:t>and,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programmes,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able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housed</w:t>
      </w:r>
      <w:r w:rsidR="00574C7D">
        <w:t xml:space="preserve"> </w:t>
      </w:r>
      <w:r w:rsidRPr="009A0EAE">
        <w:t>together.</w:t>
      </w:r>
    </w:p>
    <w:p w:rsidR="00214A81" w:rsidRPr="009A0EAE" w:rsidRDefault="00214A81" w:rsidP="00574C7D">
      <w:pPr>
        <w:pStyle w:val="SingleTxtG"/>
      </w:pPr>
      <w:r w:rsidRPr="009A0EAE">
        <w:t>90.</w:t>
      </w:r>
      <w:r w:rsidRPr="009A0EAE">
        <w:tab/>
        <w:t>A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road</w:t>
      </w:r>
      <w:r w:rsidR="00574C7D">
        <w:t xml:space="preserve"> </w:t>
      </w:r>
      <w:r w:rsidRPr="009A0EAE">
        <w:t>maps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protocols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published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available</w:t>
      </w:r>
      <w:r w:rsidR="00574C7D">
        <w:t xml:space="preserve"> </w:t>
      </w:r>
      <w:r w:rsidRPr="009A0EAE">
        <w:t>nationwide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accessible</w:t>
      </w:r>
      <w:r w:rsidR="00574C7D">
        <w:t xml:space="preserve"> </w:t>
      </w:r>
      <w:r w:rsidRPr="009A0EAE">
        <w:t>formats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website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event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violated.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compendium</w:t>
      </w:r>
      <w:r w:rsidR="00574C7D">
        <w:t xml:space="preserve"> </w:t>
      </w:r>
      <w:r w:rsidRPr="009A0EAE">
        <w:t>offers</w:t>
      </w:r>
      <w:r w:rsidR="00574C7D">
        <w:t xml:space="preserve"> </w:t>
      </w:r>
      <w:r w:rsidRPr="009A0EAE">
        <w:t>clear</w:t>
      </w:r>
      <w:r w:rsidR="00574C7D">
        <w:t xml:space="preserve"> </w:t>
      </w:r>
      <w:r w:rsidRPr="009A0EAE">
        <w:t>guidance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contact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sympathetic</w:t>
      </w:r>
      <w:r w:rsidR="00574C7D">
        <w:t xml:space="preserve"> </w:t>
      </w:r>
      <w:r w:rsidRPr="009A0EAE">
        <w:t>support,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given</w:t>
      </w:r>
      <w:r w:rsidR="00574C7D">
        <w:t xml:space="preserve"> </w:t>
      </w:r>
      <w:r w:rsidRPr="009A0EAE">
        <w:t>preference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treated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non-discrimination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given</w:t>
      </w:r>
      <w:r w:rsidR="00574C7D">
        <w:t xml:space="preserve"> </w:t>
      </w:r>
      <w:r w:rsidRPr="009A0EAE">
        <w:t>due</w:t>
      </w:r>
      <w:r w:rsidR="00574C7D">
        <w:t xml:space="preserve"> </w:t>
      </w:r>
      <w:r w:rsidRPr="009A0EAE">
        <w:t>attention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recognition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law.</w:t>
      </w:r>
      <w:r w:rsidRPr="00C51FEF">
        <w:rPr>
          <w:rStyle w:val="FootnoteReference"/>
        </w:rPr>
        <w:footnoteReference w:id="9"/>
      </w:r>
    </w:p>
    <w:p w:rsidR="00214A81" w:rsidRPr="009A0EAE" w:rsidRDefault="00214A81" w:rsidP="00F96E92">
      <w:pPr>
        <w:pStyle w:val="SingleTxtG"/>
      </w:pPr>
      <w:r w:rsidRPr="009A0EAE">
        <w:t>91.</w:t>
      </w:r>
      <w:r w:rsidRPr="009A0EAE">
        <w:tab/>
        <w:t>Similarly,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series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protocols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dealing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identified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committed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Open</w:t>
      </w:r>
      <w:r w:rsidR="00574C7D">
        <w:t xml:space="preserve"> </w:t>
      </w:r>
      <w:r w:rsidRPr="009A0EAE">
        <w:t>Your</w:t>
      </w:r>
      <w:r w:rsidR="00574C7D">
        <w:t xml:space="preserve"> </w:t>
      </w:r>
      <w:r w:rsidRPr="009A0EAE">
        <w:t>Eyes</w:t>
      </w:r>
      <w:r w:rsidR="00E42790">
        <w:t>”</w:t>
      </w:r>
      <w:r w:rsidR="00574C7D">
        <w:t xml:space="preserve"> </w:t>
      </w:r>
      <w:r w:rsidRPr="009A0EAE">
        <w:t>campaign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child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abuse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exploitation,</w:t>
      </w:r>
      <w:r w:rsidR="00574C7D">
        <w:t xml:space="preserve"> </w:t>
      </w:r>
      <w:r w:rsidRPr="009A0EAE">
        <w:t>run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United</w:t>
      </w:r>
      <w:r w:rsidR="00574C7D">
        <w:t xml:space="preserve"> </w:t>
      </w:r>
      <w:r w:rsidRPr="009A0EAE">
        <w:t>Nations</w:t>
      </w:r>
      <w:r w:rsidR="00574C7D">
        <w:t xml:space="preserve"> </w:t>
      </w:r>
      <w:r w:rsidRPr="009A0EAE">
        <w:t>Children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Fund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Ecuador,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supported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Police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decentralized</w:t>
      </w:r>
      <w:r w:rsidR="00574C7D">
        <w:t xml:space="preserve"> </w:t>
      </w:r>
      <w:r w:rsidRPr="009A0EAE">
        <w:t>autonomous</w:t>
      </w:r>
      <w:r w:rsidR="00574C7D">
        <w:t xml:space="preserve"> </w:t>
      </w:r>
      <w:r w:rsidRPr="009A0EAE">
        <w:t>governments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campaign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efforts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abuse.</w:t>
      </w:r>
    </w:p>
    <w:p w:rsidR="00214A81" w:rsidRPr="009A0EAE" w:rsidRDefault="00214A81" w:rsidP="00574C7D">
      <w:pPr>
        <w:pStyle w:val="SingleTxtG"/>
      </w:pPr>
      <w:r w:rsidRPr="009A0EAE">
        <w:t>92.</w:t>
      </w:r>
      <w:r w:rsidRPr="009A0EAE">
        <w:tab/>
        <w:t>Ministerial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006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22</w:t>
      </w:r>
      <w:r w:rsidR="00574C7D">
        <w:t xml:space="preserve"> </w:t>
      </w:r>
      <w:r w:rsidRPr="009A0EAE">
        <w:t>January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Inclusion,</w:t>
      </w:r>
      <w:r w:rsidR="00574C7D">
        <w:t xml:space="preserve"> </w:t>
      </w:r>
      <w:r w:rsidRPr="009A0EAE">
        <w:t>contains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preventing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responding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incidents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physical,</w:t>
      </w:r>
      <w:r w:rsidR="00574C7D">
        <w:t xml:space="preserve"> </w:t>
      </w:r>
      <w:r w:rsidRPr="009A0EAE">
        <w:t>psychological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children,</w:t>
      </w:r>
      <w:r w:rsidR="00574C7D">
        <w:t xml:space="preserve"> </w:t>
      </w:r>
      <w:r w:rsidRPr="009A0EAE">
        <w:t>teenagers,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perpetrated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providers.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addition,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protocol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responding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children,</w:t>
      </w:r>
      <w:r w:rsidR="00574C7D">
        <w:t xml:space="preserve"> </w:t>
      </w:r>
      <w:r w:rsidRPr="009A0EAE">
        <w:t>teenagers,</w:t>
      </w:r>
      <w:r w:rsidR="00574C7D">
        <w:t xml:space="preserve"> </w:t>
      </w:r>
      <w:r w:rsidRPr="009A0EAE">
        <w:t>women,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adults,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Ministerial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014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5</w:t>
      </w:r>
      <w:r w:rsidR="00574C7D">
        <w:t xml:space="preserve"> </w:t>
      </w:r>
      <w:r w:rsidRPr="009A0EAE">
        <w:t>March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sets</w:t>
      </w:r>
      <w:r w:rsidR="00574C7D">
        <w:t xml:space="preserve"> </w:t>
      </w:r>
      <w:r w:rsidRPr="009A0EAE">
        <w:t>out</w:t>
      </w:r>
      <w:r w:rsidR="00574C7D">
        <w:t xml:space="preserve"> </w:t>
      </w:r>
      <w:r w:rsidR="00E42790">
        <w:t>“</w:t>
      </w:r>
      <w:r w:rsidRPr="009A0EAE">
        <w:t>procedures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standardizing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response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lastRenderedPageBreak/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teams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experts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incidents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committed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regulated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E42790">
        <w:t>”</w:t>
      </w:r>
      <w:r w:rsidRPr="009A0EAE">
        <w:t>.</w:t>
      </w:r>
    </w:p>
    <w:p w:rsidR="00214A81" w:rsidRPr="009A0EAE" w:rsidRDefault="00214A81" w:rsidP="00574C7D">
      <w:pPr>
        <w:pStyle w:val="SingleTxtG"/>
      </w:pPr>
      <w:r w:rsidRPr="009A0EAE">
        <w:t>93.</w:t>
      </w:r>
      <w:r w:rsidRPr="009A0EAE">
        <w:tab/>
        <w:t>In</w:t>
      </w:r>
      <w:r w:rsidR="00574C7D">
        <w:t xml:space="preserve"> </w:t>
      </w:r>
      <w:r w:rsidRPr="009A0EAE">
        <w:t>2015,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judicial</w:t>
      </w:r>
      <w:r w:rsidR="00574C7D">
        <w:t xml:space="preserve"> </w:t>
      </w:r>
      <w:r w:rsidRPr="009A0EAE">
        <w:t>authority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guide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protocols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caring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children,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victims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domestic</w:t>
      </w:r>
      <w:r w:rsidR="00574C7D">
        <w:t xml:space="preserve"> </w:t>
      </w:r>
      <w:r w:rsidRPr="009A0EAE">
        <w:t>and/or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violence.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2014,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Council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Judiciary</w:t>
      </w:r>
      <w:r w:rsidR="00574C7D">
        <w:t xml:space="preserve"> </w:t>
      </w:r>
      <w:r w:rsidRPr="009A0EAE">
        <w:t>adopted</w:t>
      </w:r>
      <w:r w:rsidR="00574C7D">
        <w:t xml:space="preserve"> </w:t>
      </w:r>
      <w:r w:rsidRPr="009A0EAE">
        <w:t>protocols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case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expert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assessment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cases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families.</w:t>
      </w:r>
    </w:p>
    <w:p w:rsidR="00214A81" w:rsidRPr="009A0EAE" w:rsidRDefault="00214A81" w:rsidP="00574C7D">
      <w:pPr>
        <w:pStyle w:val="SingleTxtG"/>
      </w:pPr>
      <w:r w:rsidRPr="009A0EAE">
        <w:t>94.</w:t>
      </w:r>
      <w:r w:rsidRPr="009A0EAE">
        <w:tab/>
        <w:t>The</w:t>
      </w:r>
      <w:r w:rsidR="00574C7D">
        <w:t xml:space="preserve"> </w:t>
      </w:r>
      <w:r w:rsidRPr="009A0EAE">
        <w:t>Attorney</w:t>
      </w:r>
      <w:r w:rsidR="00574C7D">
        <w:t xml:space="preserve"> </w:t>
      </w:r>
      <w:r w:rsidRPr="009A0EAE">
        <w:t>General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Office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reported</w:t>
      </w:r>
      <w:r w:rsidR="00574C7D">
        <w:t xml:space="preserve"> </w:t>
      </w:r>
      <w:r w:rsidRPr="009A0EAE">
        <w:t>that,</w:t>
      </w:r>
      <w:r w:rsidR="00574C7D">
        <w:t xml:space="preserve"> </w:t>
      </w:r>
      <w:r w:rsidRPr="009A0EAE">
        <w:t>nationwide,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period</w:t>
      </w:r>
      <w:r w:rsidR="00574C7D">
        <w:t xml:space="preserve"> </w:t>
      </w:r>
      <w:r w:rsidRPr="009A0EAE">
        <w:t>2014</w:t>
      </w:r>
      <w:r w:rsidR="00307071">
        <w:t>–</w:t>
      </w:r>
      <w:r w:rsidRPr="009A0EAE">
        <w:t>2017,</w:t>
      </w:r>
      <w:r w:rsidR="00574C7D">
        <w:t xml:space="preserve"> </w:t>
      </w:r>
      <w:r w:rsidRPr="009A0EAE">
        <w:t>234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received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Victims,</w:t>
      </w:r>
      <w:r w:rsidR="00574C7D">
        <w:t xml:space="preserve"> </w:t>
      </w:r>
      <w:r w:rsidRPr="009A0EAE">
        <w:t>Witnesses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Participants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Criminal</w:t>
      </w:r>
      <w:r w:rsidR="00574C7D">
        <w:t xml:space="preserve"> </w:t>
      </w:r>
      <w:r w:rsidRPr="009A0EAE">
        <w:t>Proceedings.</w:t>
      </w:r>
    </w:p>
    <w:p w:rsidR="00214A81" w:rsidRPr="009A0EAE" w:rsidRDefault="00214A81" w:rsidP="00574C7D">
      <w:pPr>
        <w:pStyle w:val="SingleTxtG"/>
      </w:pPr>
      <w:r w:rsidRPr="009A0EAE">
        <w:t>95.</w:t>
      </w:r>
      <w:r w:rsidRPr="009A0EAE">
        <w:tab/>
        <w:t>In</w:t>
      </w:r>
      <w:r w:rsidR="00574C7D">
        <w:t xml:space="preserve"> </w:t>
      </w:r>
      <w:r w:rsidRPr="009A0EAE">
        <w:t>2017,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Interior</w:t>
      </w:r>
      <w:r w:rsidR="00574C7D">
        <w:t xml:space="preserve"> </w:t>
      </w:r>
      <w:r w:rsidRPr="009A0EAE">
        <w:t>drew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policing</w:t>
      </w:r>
      <w:r w:rsidR="00574C7D">
        <w:t xml:space="preserve"> </w:t>
      </w:r>
      <w:r w:rsidRPr="009A0EAE">
        <w:t>protocol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arrest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detention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lesbian,</w:t>
      </w:r>
      <w:r w:rsidR="00574C7D">
        <w:t xml:space="preserve"> </w:t>
      </w:r>
      <w:r w:rsidRPr="009A0EAE">
        <w:t>gay,</w:t>
      </w:r>
      <w:r w:rsidR="00574C7D">
        <w:t xml:space="preserve"> </w:t>
      </w:r>
      <w:r w:rsidRPr="009A0EAE">
        <w:t>bisexual,</w:t>
      </w:r>
      <w:r w:rsidR="00574C7D">
        <w:t xml:space="preserve"> </w:t>
      </w:r>
      <w:r w:rsidRPr="009A0EAE">
        <w:t>transgender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intersex</w:t>
      </w:r>
      <w:r w:rsidR="00574C7D">
        <w:t xml:space="preserve"> </w:t>
      </w:r>
      <w:r w:rsidRPr="009A0EAE">
        <w:t>community,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conducting</w:t>
      </w:r>
      <w:r w:rsidR="00574C7D">
        <w:t xml:space="preserve"> </w:t>
      </w:r>
      <w:r w:rsidRPr="009A0EAE">
        <w:t>arrests</w:t>
      </w:r>
      <w:r w:rsidR="00574C7D">
        <w:t xml:space="preserve"> </w:t>
      </w:r>
      <w:r w:rsidRPr="009A0EAE">
        <w:t>while</w:t>
      </w:r>
      <w:r w:rsidR="00574C7D">
        <w:t xml:space="preserve"> </w:t>
      </w:r>
      <w:r w:rsidRPr="009A0EAE">
        <w:t>respecting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clearly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out.</w:t>
      </w:r>
    </w:p>
    <w:p w:rsidR="00214A81" w:rsidRPr="009A0EAE" w:rsidRDefault="00214A81" w:rsidP="00574C7D">
      <w:pPr>
        <w:pStyle w:val="SingleTxtG"/>
      </w:pPr>
      <w:r w:rsidRPr="009A0EAE">
        <w:t>96.</w:t>
      </w:r>
      <w:r w:rsidRPr="009A0EAE">
        <w:tab/>
        <w:t>The</w:t>
      </w:r>
      <w:r w:rsidR="00574C7D">
        <w:t xml:space="preserve"> </w:t>
      </w:r>
      <w:r w:rsidRPr="009A0EAE">
        <w:t>Guide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co-authored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United</w:t>
      </w:r>
      <w:r w:rsidR="00574C7D">
        <w:t xml:space="preserve"> </w:t>
      </w:r>
      <w:r w:rsidRPr="009A0EAE">
        <w:t>Nations</w:t>
      </w:r>
      <w:r w:rsidR="00574C7D">
        <w:t xml:space="preserve"> </w:t>
      </w:r>
      <w:r w:rsidRPr="009A0EAE">
        <w:t>Population</w:t>
      </w:r>
      <w:r w:rsidR="00574C7D">
        <w:t xml:space="preserve"> </w:t>
      </w:r>
      <w:r w:rsidRPr="009A0EAE">
        <w:t>Fund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efforts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gender-based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places</w:t>
      </w:r>
      <w:r w:rsidR="00574C7D">
        <w:t xml:space="preserve"> </w:t>
      </w:r>
      <w:r w:rsidRPr="009A0EAE">
        <w:t>particular</w:t>
      </w:r>
      <w:r w:rsidR="00574C7D">
        <w:t xml:space="preserve"> </w:t>
      </w:r>
      <w:r w:rsidRPr="009A0EAE">
        <w:t>emphasis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girls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Prevention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Eradication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came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force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February</w:t>
      </w:r>
      <w:r w:rsidR="00574C7D">
        <w:t xml:space="preserve"> </w:t>
      </w:r>
      <w:r w:rsidRPr="009A0EAE">
        <w:t>2018.</w:t>
      </w:r>
      <w:bookmarkStart w:id="28" w:name="_Toc523242027"/>
    </w:p>
    <w:p w:rsidR="00214A81" w:rsidRPr="009A0EAE" w:rsidRDefault="00214A81" w:rsidP="00956206">
      <w:pPr>
        <w:pStyle w:val="H1G"/>
      </w:pPr>
      <w:r w:rsidRPr="009A0EAE">
        <w:tab/>
      </w:r>
      <w:r w:rsidRPr="009A0EAE">
        <w:tab/>
        <w:t>Protecting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integrity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17)</w:t>
      </w:r>
      <w:bookmarkEnd w:id="28"/>
    </w:p>
    <w:p w:rsidR="00214A81" w:rsidRPr="009A0EAE" w:rsidRDefault="00214A81" w:rsidP="00956206">
      <w:pPr>
        <w:pStyle w:val="H23G"/>
      </w:pPr>
      <w:bookmarkStart w:id="29" w:name="_Toc523242028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19</w:t>
      </w:r>
      <w:bookmarkEnd w:id="29"/>
    </w:p>
    <w:p w:rsidR="00214A81" w:rsidRPr="009A0EAE" w:rsidRDefault="00214A81" w:rsidP="00574C7D">
      <w:pPr>
        <w:pStyle w:val="SingleTxtG"/>
      </w:pPr>
      <w:r w:rsidRPr="009A0EAE">
        <w:t>97.</w:t>
      </w:r>
      <w:r w:rsidRPr="009A0EAE">
        <w:tab/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System</w:t>
      </w:r>
      <w:r w:rsidRPr="00C51FEF">
        <w:rPr>
          <w:rStyle w:val="FootnoteReference"/>
        </w:rPr>
        <w:footnoteReference w:id="10"/>
      </w:r>
      <w:r w:rsidR="00574C7D">
        <w:t xml:space="preserve"> </w:t>
      </w:r>
      <w:r w:rsidRPr="009A0EAE">
        <w:t>guarantees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refuse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medical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intervention,</w:t>
      </w:r>
      <w:r w:rsidR="00574C7D">
        <w:t xml:space="preserve"> </w:t>
      </w:r>
      <w:r w:rsidRPr="009A0EAE">
        <w:t>subject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prior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consent,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expressly</w:t>
      </w:r>
      <w:r w:rsidR="00574C7D">
        <w:t xml:space="preserve"> </w:t>
      </w:r>
      <w:r w:rsidRPr="009A0EAE">
        <w:t>prohibits</w:t>
      </w:r>
      <w:r w:rsidR="00574C7D">
        <w:t xml:space="preserve"> </w:t>
      </w:r>
      <w:r w:rsidRPr="009A0EAE">
        <w:t>forced</w:t>
      </w:r>
      <w:r w:rsidR="00574C7D">
        <w:t xml:space="preserve"> </w:t>
      </w:r>
      <w:r w:rsidRPr="009A0EAE">
        <w:t>sterilization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circumstances.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98.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2017.</w:t>
      </w:r>
      <w:r w:rsidRPr="00C51FEF">
        <w:rPr>
          <w:rStyle w:val="FootnoteReference"/>
        </w:rPr>
        <w:footnoteReference w:id="11"/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conjunction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federations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plans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distribute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handbook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self-help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thus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emphasize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decisions</w:t>
      </w:r>
      <w:r w:rsidR="00574C7D">
        <w:t xml:space="preserve"> </w:t>
      </w:r>
      <w:r w:rsidRPr="009A0EAE">
        <w:t>freely.</w:t>
      </w:r>
      <w:r w:rsidR="00574C7D">
        <w:t xml:space="preserve"> </w:t>
      </w:r>
      <w:bookmarkStart w:id="30" w:name="_Toc523242029"/>
    </w:p>
    <w:p w:rsidR="00214A81" w:rsidRPr="009A0EAE" w:rsidRDefault="00214A81" w:rsidP="00527C1E">
      <w:pPr>
        <w:pStyle w:val="H1G"/>
      </w:pPr>
      <w:r w:rsidRPr="009A0EAE">
        <w:tab/>
      </w:r>
      <w:r w:rsidRPr="009A0EAE">
        <w:tab/>
        <w:t>Liberty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movement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nationality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18)</w:t>
      </w:r>
      <w:bookmarkEnd w:id="30"/>
    </w:p>
    <w:p w:rsidR="00214A81" w:rsidRPr="009A0EAE" w:rsidRDefault="00214A81" w:rsidP="00527C1E">
      <w:pPr>
        <w:pStyle w:val="H23G"/>
      </w:pPr>
      <w:bookmarkStart w:id="31" w:name="_Toc523242030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20</w:t>
      </w:r>
      <w:bookmarkEnd w:id="31"/>
    </w:p>
    <w:p w:rsidR="00214A81" w:rsidRPr="009A0EAE" w:rsidRDefault="00214A81" w:rsidP="00574C7D">
      <w:pPr>
        <w:pStyle w:val="SingleTxtG"/>
      </w:pPr>
      <w:r w:rsidRPr="009A0EAE">
        <w:t>99.</w:t>
      </w:r>
      <w:r w:rsidRPr="009A0EAE">
        <w:tab/>
        <w:t>To</w:t>
      </w:r>
      <w:r w:rsidR="00574C7D">
        <w:t xml:space="preserve"> </w:t>
      </w:r>
      <w:r w:rsidRPr="009A0EAE">
        <w:t>comply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416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Naturalization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repealed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replaced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Mobility.</w:t>
      </w:r>
      <w:r w:rsidRPr="00C51FEF">
        <w:rPr>
          <w:rStyle w:val="FootnoteReference"/>
        </w:rPr>
        <w:footnoteReference w:id="12"/>
      </w:r>
      <w:r w:rsidR="00574C7D">
        <w:t xml:space="preserve"> </w:t>
      </w:r>
      <w:r w:rsidRPr="009A0EAE">
        <w:t>Articles</w:t>
      </w:r>
      <w:r w:rsidR="00574C7D">
        <w:t xml:space="preserve"> </w:t>
      </w:r>
      <w:r w:rsidRPr="009A0EAE">
        <w:t>2,</w:t>
      </w:r>
      <w:r w:rsidR="00574C7D">
        <w:t xml:space="preserve"> </w:t>
      </w:r>
      <w:r w:rsidRPr="009A0EAE">
        <w:t>21,</w:t>
      </w:r>
      <w:r w:rsidR="00574C7D">
        <w:t xml:space="preserve"> </w:t>
      </w:r>
      <w:r w:rsidRPr="009A0EAE">
        <w:t>63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93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focus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establish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non-discrimination,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attention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preferential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reflected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migration,</w:t>
      </w:r>
      <w:r w:rsidR="00574C7D">
        <w:t xml:space="preserve"> </w:t>
      </w:r>
      <w:r w:rsidRPr="009A0EAE">
        <w:t>visas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naturalization.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100.</w:t>
      </w:r>
      <w:r w:rsidRPr="009A0EAE">
        <w:tab/>
        <w:t>Article</w:t>
      </w:r>
      <w:r w:rsidR="00574C7D">
        <w:t xml:space="preserve"> </w:t>
      </w:r>
      <w:r w:rsidRPr="009A0EAE">
        <w:t>2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Act,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before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law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non-discrimination,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migrants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enjoy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recognized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international</w:t>
      </w:r>
      <w:r w:rsidR="00574C7D">
        <w:t xml:space="preserve"> </w:t>
      </w:r>
      <w:r w:rsidRPr="009A0EAE">
        <w:t>instruments</w:t>
      </w:r>
      <w:r w:rsidR="00574C7D">
        <w:t xml:space="preserve"> </w:t>
      </w:r>
      <w:r w:rsidRPr="009A0EAE">
        <w:t>ratified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law,</w:t>
      </w:r>
      <w:r w:rsidR="00574C7D">
        <w:t xml:space="preserve"> </w:t>
      </w:r>
      <w:r w:rsidRPr="009A0EAE">
        <w:t>without</w:t>
      </w:r>
      <w:r w:rsidR="00574C7D">
        <w:t xml:space="preserve"> </w:t>
      </w:r>
      <w:r w:rsidRPr="009A0EAE">
        <w:t>discrimination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any</w:t>
      </w:r>
      <w:r w:rsidR="00574C7D">
        <w:t xml:space="preserve"> </w:t>
      </w:r>
      <w:r w:rsidRPr="009A0EAE">
        <w:t>form.</w:t>
      </w:r>
    </w:p>
    <w:p w:rsidR="00214A81" w:rsidRPr="009A0EAE" w:rsidRDefault="00214A81" w:rsidP="00574C7D">
      <w:pPr>
        <w:pStyle w:val="SingleTxtG"/>
      </w:pPr>
      <w:r w:rsidRPr="009A0EAE">
        <w:t>101.</w:t>
      </w:r>
      <w:r w:rsidRPr="009A0EAE">
        <w:tab/>
        <w:t>Article</w:t>
      </w:r>
      <w:r w:rsidR="00574C7D">
        <w:t xml:space="preserve"> </w:t>
      </w:r>
      <w:r w:rsidRPr="009A0EAE">
        <w:t>21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Act,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identifying</w:t>
      </w:r>
      <w:r w:rsidR="00574C7D">
        <w:t xml:space="preserve"> </w:t>
      </w:r>
      <w:r w:rsidRPr="009A0EAE">
        <w:t>vulnerability,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citizens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vulnerable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abroad,</w:t>
      </w:r>
      <w:r w:rsidR="00574C7D">
        <w:t xml:space="preserve"> </w:t>
      </w:r>
      <w:r w:rsidRPr="009A0EAE">
        <w:t>whether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transit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country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destination,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attention,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provisions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Act,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Ecuador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diplomatic</w:t>
      </w:r>
      <w:r w:rsidR="00574C7D">
        <w:t xml:space="preserve"> </w:t>
      </w:r>
      <w:r w:rsidRPr="009A0EAE">
        <w:t>missions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consular</w:t>
      </w:r>
      <w:r w:rsidR="00574C7D">
        <w:t xml:space="preserve"> </w:t>
      </w:r>
      <w:r w:rsidRPr="009A0EAE">
        <w:t>offices.</w:t>
      </w:r>
      <w:r w:rsidR="00FD0AB1">
        <w:t xml:space="preserve"> </w:t>
      </w:r>
      <w:r w:rsidRPr="009A0EAE">
        <w:t>Notice</w:t>
      </w:r>
      <w:r w:rsidR="00574C7D">
        <w:t xml:space="preserve"> </w:t>
      </w:r>
      <w:r w:rsidRPr="009A0EAE">
        <w:lastRenderedPageBreak/>
        <w:t>of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vulnerability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either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migration</w:t>
      </w:r>
      <w:r w:rsidR="00574C7D">
        <w:t xml:space="preserve"> </w:t>
      </w:r>
      <w:r w:rsidRPr="009A0EAE">
        <w:t>authorities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diplomatic</w:t>
      </w:r>
      <w:r w:rsidR="00574C7D">
        <w:t xml:space="preserve"> </w:t>
      </w:r>
      <w:r w:rsidRPr="009A0EAE">
        <w:t>missions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consular</w:t>
      </w:r>
      <w:r w:rsidR="00574C7D">
        <w:t xml:space="preserve"> </w:t>
      </w:r>
      <w:r w:rsidRPr="009A0EAE">
        <w:t>offices</w:t>
      </w:r>
      <w:r w:rsidR="00574C7D">
        <w:t xml:space="preserve"> </w:t>
      </w:r>
      <w:r w:rsidRPr="009A0EAE">
        <w:t>abroad.</w:t>
      </w:r>
    </w:p>
    <w:p w:rsidR="00214A81" w:rsidRPr="009A0EAE" w:rsidRDefault="00214A81" w:rsidP="00574C7D">
      <w:pPr>
        <w:pStyle w:val="SingleTxtG"/>
      </w:pPr>
      <w:r w:rsidRPr="009A0EAE">
        <w:t>102.</w:t>
      </w:r>
      <w:r w:rsidRPr="009A0EAE">
        <w:tab/>
        <w:t>Article</w:t>
      </w:r>
      <w:r w:rsidR="00574C7D">
        <w:t xml:space="preserve"> </w:t>
      </w:r>
      <w:r w:rsidRPr="009A0EAE">
        <w:t>63,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permanent</w:t>
      </w:r>
      <w:r w:rsidR="00574C7D">
        <w:t xml:space="preserve"> </w:t>
      </w:r>
      <w:r w:rsidRPr="009A0EAE">
        <w:t>residence,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dependent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foreign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permanently</w:t>
      </w:r>
      <w:r w:rsidR="00574C7D">
        <w:t xml:space="preserve"> </w:t>
      </w:r>
      <w:r w:rsidRPr="009A0EAE">
        <w:t>resident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Ecuador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entitled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aforementioned</w:t>
      </w:r>
      <w:r w:rsidR="00574C7D">
        <w:t xml:space="preserve"> </w:t>
      </w:r>
      <w:r w:rsidRPr="009A0EAE">
        <w:t>migration</w:t>
      </w:r>
      <w:r w:rsidR="00574C7D">
        <w:t xml:space="preserve"> </w:t>
      </w:r>
      <w:r w:rsidRPr="009A0EAE">
        <w:t>status.</w:t>
      </w:r>
    </w:p>
    <w:p w:rsidR="00214A81" w:rsidRPr="009A0EAE" w:rsidRDefault="00214A81" w:rsidP="00574C7D">
      <w:pPr>
        <w:pStyle w:val="SingleTxtG"/>
      </w:pPr>
      <w:r w:rsidRPr="009A0EAE">
        <w:t>103.</w:t>
      </w:r>
      <w:r w:rsidRPr="009A0EAE">
        <w:tab/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aforementioned</w:t>
      </w:r>
      <w:r w:rsidR="00574C7D">
        <w:t xml:space="preserve"> </w:t>
      </w:r>
      <w:r w:rsidRPr="009A0EAE">
        <w:t>articles,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non-discrimination,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attention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preferential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incorporated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migration,</w:t>
      </w:r>
      <w:r w:rsidR="00574C7D">
        <w:t xml:space="preserve"> </w:t>
      </w:r>
      <w:r w:rsidRPr="009A0EAE">
        <w:t>visas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naturalization.</w:t>
      </w:r>
    </w:p>
    <w:p w:rsidR="00214A81" w:rsidRPr="009A0EAE" w:rsidRDefault="00214A81" w:rsidP="00574C7D">
      <w:pPr>
        <w:pStyle w:val="SingleTxtG"/>
      </w:pPr>
      <w:r w:rsidRPr="009A0EAE">
        <w:t>104.</w:t>
      </w:r>
      <w:r w:rsidRPr="009A0EAE">
        <w:tab/>
        <w:t>In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Mobility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adopted,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consistent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2017</w:t>
      </w:r>
      <w:r w:rsidR="00307071">
        <w:t>–</w:t>
      </w:r>
      <w:r w:rsidRPr="009A0EAE">
        <w:t>2021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based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guiding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participation,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defined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Agenda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Mobility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perspective,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plans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long-term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prevent</w:t>
      </w:r>
      <w:r w:rsidR="00574C7D">
        <w:t xml:space="preserve"> </w:t>
      </w:r>
      <w:r w:rsidRPr="009A0EAE">
        <w:t>migrants</w:t>
      </w:r>
      <w:r w:rsidR="00574C7D">
        <w:t xml:space="preserve"> </w:t>
      </w:r>
      <w:r w:rsidRPr="009A0EAE">
        <w:t>belonging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attention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falling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vulnerability.</w:t>
      </w:r>
    </w:p>
    <w:p w:rsidR="00214A81" w:rsidRPr="009A0EAE" w:rsidRDefault="00214A81" w:rsidP="005D2A78">
      <w:pPr>
        <w:pStyle w:val="H1G"/>
      </w:pPr>
      <w:bookmarkStart w:id="32" w:name="_Toc523242031"/>
      <w:r w:rsidRPr="009A0EAE">
        <w:tab/>
      </w:r>
      <w:r w:rsidRPr="009A0EAE">
        <w:tab/>
        <w:t>Living</w:t>
      </w:r>
      <w:r w:rsidR="00574C7D">
        <w:t xml:space="preserve"> </w:t>
      </w:r>
      <w:r w:rsidRPr="009A0EAE">
        <w:t>independently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included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19)</w:t>
      </w:r>
      <w:bookmarkEnd w:id="32"/>
    </w:p>
    <w:p w:rsidR="00214A81" w:rsidRPr="009A0EAE" w:rsidRDefault="00214A81" w:rsidP="005D2A78">
      <w:pPr>
        <w:pStyle w:val="H23G"/>
      </w:pPr>
      <w:bookmarkStart w:id="33" w:name="_Toc523242032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21</w:t>
      </w:r>
      <w:bookmarkEnd w:id="33"/>
    </w:p>
    <w:p w:rsidR="00214A81" w:rsidRPr="009A0EAE" w:rsidRDefault="00214A81" w:rsidP="00574C7D">
      <w:pPr>
        <w:pStyle w:val="SingleTxtG"/>
      </w:pPr>
      <w:r w:rsidRPr="009A0EAE">
        <w:t>105.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responsible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both</w:t>
      </w:r>
      <w:r w:rsidR="00574C7D">
        <w:t xml:space="preserve"> </w:t>
      </w:r>
      <w:r w:rsidRPr="009A0EAE">
        <w:t>intramural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(provided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structure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complex)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extramural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(provided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beneficiary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home),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described</w:t>
      </w:r>
      <w:r w:rsidR="00574C7D">
        <w:t xml:space="preserve"> </w:t>
      </w:r>
      <w:r w:rsidRPr="009A0EAE">
        <w:t>below:</w:t>
      </w:r>
    </w:p>
    <w:p w:rsidR="00214A81" w:rsidRPr="009A0EAE" w:rsidRDefault="005D2A78" w:rsidP="005D2A78">
      <w:pPr>
        <w:pStyle w:val="H23G"/>
      </w:pPr>
      <w:r>
        <w:tab/>
      </w:r>
      <w:r>
        <w:tab/>
      </w:r>
      <w:r w:rsidR="00214A81" w:rsidRPr="009A0EAE">
        <w:t>Intramural</w:t>
      </w:r>
      <w:r w:rsidR="00574C7D">
        <w:t xml:space="preserve"> </w:t>
      </w:r>
      <w:r w:rsidR="00214A81" w:rsidRPr="009A0EAE">
        <w:t>services</w:t>
      </w:r>
    </w:p>
    <w:p w:rsidR="00214A81" w:rsidRPr="009A0EAE" w:rsidRDefault="00214A81" w:rsidP="00574C7D">
      <w:pPr>
        <w:pStyle w:val="SingleTxtG"/>
      </w:pPr>
      <w:r w:rsidRPr="009A0EAE">
        <w:tab/>
        <w:t>(a)</w:t>
      </w:r>
      <w:r w:rsidRPr="009A0EAE">
        <w:tab/>
        <w:t>Day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disabilities: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encourage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skills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together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open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eight</w:t>
      </w:r>
      <w:r w:rsidR="00574C7D">
        <w:t xml:space="preserve"> </w:t>
      </w:r>
      <w:r w:rsidRPr="009A0EAE">
        <w:t>hours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day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weekdays.</w:t>
      </w:r>
    </w:p>
    <w:p w:rsidR="00214A81" w:rsidRPr="009A0EAE" w:rsidRDefault="00214A81" w:rsidP="00574C7D">
      <w:pPr>
        <w:pStyle w:val="SingleTxtG"/>
      </w:pPr>
      <w:r w:rsidRPr="009A0EAE">
        <w:tab/>
        <w:t>(b)</w:t>
      </w:r>
      <w:r w:rsidRPr="009A0EAE">
        <w:tab/>
        <w:t>Inclusive</w:t>
      </w:r>
      <w:r w:rsidR="00574C7D">
        <w:t xml:space="preserve"> </w:t>
      </w:r>
      <w:r w:rsidRPr="009A0EAE">
        <w:t>referral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reception</w:t>
      </w:r>
      <w:r w:rsidR="00574C7D">
        <w:t xml:space="preserve"> </w:t>
      </w:r>
      <w:r w:rsidRPr="009A0EAE">
        <w:t>centres: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specialized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abandoned</w:t>
      </w:r>
      <w:r w:rsidR="00574C7D">
        <w:t xml:space="preserve"> </w:t>
      </w:r>
      <w:r w:rsidRPr="009A0EAE">
        <w:t>and/or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no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institutional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urgent,</w:t>
      </w:r>
      <w:r w:rsidR="00574C7D">
        <w:t xml:space="preserve"> </w:t>
      </w:r>
      <w:r w:rsidRPr="009A0EAE">
        <w:t>temporary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permanent</w:t>
      </w:r>
      <w:r w:rsidR="00574C7D">
        <w:t xml:space="preserve"> </w:t>
      </w:r>
      <w:r w:rsidRPr="009A0EAE">
        <w:t>basis.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24</w:t>
      </w:r>
      <w:r w:rsidR="00574C7D">
        <w:t xml:space="preserve"> </w:t>
      </w:r>
      <w:r w:rsidRPr="009A0EAE">
        <w:t>hours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day,</w:t>
      </w:r>
      <w:r w:rsidR="00574C7D">
        <w:t xml:space="preserve"> </w:t>
      </w:r>
      <w:r w:rsidRPr="009A0EAE">
        <w:t>365</w:t>
      </w:r>
      <w:r w:rsidR="00574C7D">
        <w:t xml:space="preserve"> </w:t>
      </w:r>
      <w:r w:rsidRPr="009A0EAE">
        <w:t>days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year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multidisciplinary</w:t>
      </w:r>
      <w:r w:rsidR="00574C7D">
        <w:t xml:space="preserve"> </w:t>
      </w:r>
      <w:r w:rsidRPr="009A0EAE">
        <w:t>team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professionals.</w:t>
      </w:r>
      <w:r w:rsidR="00574C7D">
        <w:t xml:space="preserve"> </w:t>
      </w:r>
    </w:p>
    <w:p w:rsidR="00214A81" w:rsidRPr="009A0EAE" w:rsidRDefault="005D2A78" w:rsidP="005D2A78">
      <w:pPr>
        <w:pStyle w:val="H23G"/>
      </w:pPr>
      <w:r>
        <w:tab/>
      </w:r>
      <w:r>
        <w:tab/>
      </w:r>
      <w:r w:rsidR="00214A81" w:rsidRPr="009A0EAE">
        <w:t>Extramural</w:t>
      </w:r>
      <w:r w:rsidR="00574C7D">
        <w:t xml:space="preserve"> </w:t>
      </w:r>
      <w:r w:rsidR="00214A81" w:rsidRPr="009A0EAE">
        <w:t>services</w:t>
      </w:r>
    </w:p>
    <w:p w:rsidR="00214A81" w:rsidRPr="009A0EAE" w:rsidRDefault="00214A81" w:rsidP="00574C7D">
      <w:pPr>
        <w:pStyle w:val="SingleTxtG"/>
      </w:pPr>
      <w:r w:rsidRPr="009A0EAE">
        <w:tab/>
        <w:t>(a)</w:t>
      </w:r>
      <w:r w:rsidRPr="009A0EAE">
        <w:tab/>
        <w:t>In-home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community-based</w:t>
      </w:r>
      <w:r w:rsidR="00574C7D">
        <w:t xml:space="preserve"> </w:t>
      </w:r>
      <w:r w:rsidRPr="009A0EAE">
        <w:t>assistance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severe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live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hard-to-reach</w:t>
      </w:r>
      <w:r w:rsidR="00574C7D">
        <w:t xml:space="preserve"> </w:t>
      </w:r>
      <w:r w:rsidRPr="009A0EAE">
        <w:t>locations: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skills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carers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practical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simple</w:t>
      </w:r>
      <w:r w:rsidR="00574C7D">
        <w:t xml:space="preserve"> </w:t>
      </w:r>
      <w:r w:rsidRPr="009A0EAE">
        <w:t>guidance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care.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106.</w:t>
      </w:r>
      <w:r w:rsidRPr="009A0EAE">
        <w:tab/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runs</w:t>
      </w:r>
      <w:r w:rsidR="00574C7D">
        <w:t xml:space="preserve"> </w:t>
      </w:r>
      <w:r w:rsidRPr="009A0EAE">
        <w:t>two</w:t>
      </w:r>
      <w:r w:rsidR="00574C7D">
        <w:t xml:space="preserve"> </w:t>
      </w:r>
      <w:r w:rsidRPr="009A0EAE">
        <w:t>cash</w:t>
      </w:r>
      <w:r w:rsidR="00574C7D">
        <w:t xml:space="preserve"> </w:t>
      </w:r>
      <w:r w:rsidRPr="009A0EAE">
        <w:t>transfer</w:t>
      </w:r>
      <w:r w:rsidR="00574C7D">
        <w:t xml:space="preserve"> </w:t>
      </w:r>
      <w:r w:rsidRPr="009A0EAE">
        <w:t>schemes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enhance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</w:p>
    <w:p w:rsidR="00214A81" w:rsidRPr="009A0EAE" w:rsidRDefault="00214A81" w:rsidP="005D2A78">
      <w:pPr>
        <w:pStyle w:val="H4G"/>
      </w:pPr>
      <w:r w:rsidRPr="009A0EAE">
        <w:tab/>
      </w:r>
      <w:r w:rsidRPr="009A0EAE">
        <w:tab/>
        <w:t>Joaquín</w:t>
      </w:r>
      <w:r w:rsidR="00574C7D">
        <w:t xml:space="preserve"> </w:t>
      </w:r>
      <w:r w:rsidRPr="009A0EAE">
        <w:t>Gallegos</w:t>
      </w:r>
      <w:r w:rsidR="00574C7D">
        <w:t xml:space="preserve"> </w:t>
      </w:r>
      <w:r w:rsidRPr="009A0EAE">
        <w:t>Lara</w:t>
      </w:r>
      <w:r w:rsidR="00574C7D">
        <w:t xml:space="preserve"> </w:t>
      </w:r>
      <w:r w:rsidRPr="009A0EAE">
        <w:t>voucher</w:t>
      </w:r>
      <w:r w:rsidR="00574C7D">
        <w:t xml:space="preserve"> </w:t>
      </w:r>
      <w:r w:rsidRPr="009A0EAE">
        <w:t>scheme</w:t>
      </w:r>
    </w:p>
    <w:p w:rsidR="00214A81" w:rsidRPr="009A0EAE" w:rsidRDefault="00214A81" w:rsidP="00574C7D">
      <w:pPr>
        <w:pStyle w:val="SingleTxtG"/>
      </w:pPr>
      <w:r w:rsidRPr="009A0EAE">
        <w:t>107.</w:t>
      </w:r>
      <w:r w:rsidRPr="009A0EAE">
        <w:tab/>
        <w:t>These</w:t>
      </w:r>
      <w:r w:rsidR="00574C7D">
        <w:t xml:space="preserve"> </w:t>
      </w:r>
      <w:r w:rsidRPr="009A0EAE">
        <w:t>vouchers</w:t>
      </w:r>
      <w:r w:rsidR="00574C7D">
        <w:t xml:space="preserve"> </w:t>
      </w:r>
      <w:r w:rsidRPr="009A0EAE">
        <w:t>correspond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conditional</w:t>
      </w:r>
      <w:r w:rsidR="00574C7D">
        <w:t xml:space="preserve"> </w:t>
      </w:r>
      <w:r w:rsidRPr="009A0EAE">
        <w:t>cash</w:t>
      </w:r>
      <w:r w:rsidR="00574C7D">
        <w:t xml:space="preserve"> </w:t>
      </w:r>
      <w:r w:rsidRPr="009A0EAE">
        <w:t>transfer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US$</w:t>
      </w:r>
      <w:r w:rsidR="00574C7D">
        <w:t xml:space="preserve"> </w:t>
      </w:r>
      <w:r w:rsidRPr="009A0EAE">
        <w:t>240</w:t>
      </w:r>
      <w:r w:rsidR="00574C7D">
        <w:t xml:space="preserve"> </w:t>
      </w:r>
      <w:r w:rsidRPr="009A0EAE">
        <w:t>intended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improve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very</w:t>
      </w:r>
      <w:r w:rsidR="00574C7D">
        <w:t xml:space="preserve"> </w:t>
      </w:r>
      <w:r w:rsidRPr="009A0EAE">
        <w:t>serious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critical</w:t>
      </w:r>
      <w:r w:rsidR="00574C7D">
        <w:t xml:space="preserve"> </w:t>
      </w:r>
      <w:r w:rsidRPr="009A0EAE">
        <w:t>socioeconomic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assistance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everyday</w:t>
      </w:r>
      <w:r w:rsidR="00574C7D">
        <w:t xml:space="preserve"> </w:t>
      </w:r>
      <w:r w:rsidRPr="009A0EAE">
        <w:t>activities.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108.</w:t>
      </w:r>
      <w:r w:rsidRPr="009A0EAE">
        <w:tab/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eligible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vouchers,</w:t>
      </w:r>
      <w:r w:rsidR="00574C7D">
        <w:t xml:space="preserve"> </w:t>
      </w:r>
      <w:r w:rsidRPr="009A0EAE">
        <w:t>caregivers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responsibility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money</w:t>
      </w:r>
      <w:r w:rsidR="00574C7D">
        <w:t xml:space="preserve"> </w:t>
      </w:r>
      <w:r w:rsidRPr="009A0EAE">
        <w:t>appropriately,</w:t>
      </w:r>
      <w:r w:rsidR="00574C7D">
        <w:t xml:space="preserve"> </w:t>
      </w:r>
      <w:r w:rsidRPr="009A0EAE">
        <w:t>i.e.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pay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medical</w:t>
      </w:r>
      <w:r w:rsidR="00574C7D">
        <w:t xml:space="preserve"> </w:t>
      </w:r>
      <w:r w:rsidRPr="009A0EAE">
        <w:t>equipment,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rehabilitation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habilitation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food,</w:t>
      </w:r>
      <w:r w:rsidR="00574C7D">
        <w:t xml:space="preserve"> </w:t>
      </w:r>
      <w:r w:rsidRPr="009A0EAE">
        <w:t>specialized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clothing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mobility</w:t>
      </w:r>
      <w:r w:rsidR="00574C7D">
        <w:t xml:space="preserve"> </w:t>
      </w:r>
      <w:r w:rsidRPr="009A0EAE">
        <w:t>devices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person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intended</w:t>
      </w:r>
      <w:r w:rsidR="00574C7D">
        <w:t xml:space="preserve"> </w:t>
      </w:r>
      <w:r w:rsidRPr="009A0EAE">
        <w:t>beneficiary.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training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carers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rights,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organization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organized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coordination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using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Guide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Carers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main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tool.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there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24,303</w:t>
      </w:r>
      <w:r w:rsidR="00574C7D">
        <w:t xml:space="preserve"> </w:t>
      </w:r>
      <w:r w:rsidRPr="009A0EAE">
        <w:t>registered</w:t>
      </w:r>
      <w:r w:rsidR="00574C7D">
        <w:t xml:space="preserve"> </w:t>
      </w:r>
      <w:r w:rsidRPr="009A0EAE">
        <w:t>beneficiaries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Joaquín</w:t>
      </w:r>
      <w:r w:rsidR="00574C7D">
        <w:t xml:space="preserve"> </w:t>
      </w:r>
      <w:r w:rsidRPr="009A0EAE">
        <w:t>Gallegos</w:t>
      </w:r>
      <w:r w:rsidR="00574C7D">
        <w:t xml:space="preserve"> </w:t>
      </w:r>
      <w:r w:rsidRPr="009A0EAE">
        <w:t>Lara</w:t>
      </w:r>
      <w:r w:rsidR="00574C7D">
        <w:t xml:space="preserve"> </w:t>
      </w:r>
      <w:r w:rsidRPr="009A0EAE">
        <w:t>voucher</w:t>
      </w:r>
      <w:r w:rsidR="00574C7D">
        <w:t xml:space="preserve"> </w:t>
      </w:r>
      <w:r w:rsidRPr="009A0EAE">
        <w:t>scheme.</w:t>
      </w:r>
    </w:p>
    <w:p w:rsidR="00214A81" w:rsidRPr="009A0EAE" w:rsidRDefault="00214A81" w:rsidP="005930F4">
      <w:pPr>
        <w:pStyle w:val="H4G"/>
      </w:pPr>
      <w:r w:rsidRPr="009A0EAE">
        <w:lastRenderedPageBreak/>
        <w:tab/>
      </w:r>
      <w:r w:rsidRPr="009A0EAE">
        <w:tab/>
        <w:t>Disability</w:t>
      </w:r>
      <w:r w:rsidR="00574C7D">
        <w:t xml:space="preserve"> </w:t>
      </w:r>
      <w:r w:rsidRPr="009A0EAE">
        <w:t>pension</w:t>
      </w:r>
    </w:p>
    <w:p w:rsidR="00214A81" w:rsidRPr="009A0EAE" w:rsidRDefault="00214A81" w:rsidP="00574C7D">
      <w:pPr>
        <w:pStyle w:val="SingleTxtG"/>
      </w:pPr>
      <w:r w:rsidRPr="009A0EAE">
        <w:t>109.</w:t>
      </w:r>
      <w:r w:rsidRPr="009A0EAE">
        <w:tab/>
        <w:t>To</w:t>
      </w:r>
      <w:r w:rsidR="00574C7D">
        <w:t xml:space="preserve"> </w:t>
      </w:r>
      <w:r w:rsidRPr="009A0EAE">
        <w:t>qualify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non-contributory</w:t>
      </w:r>
      <w:r w:rsidR="00574C7D">
        <w:t xml:space="preserve"> </w:t>
      </w:r>
      <w:r w:rsidRPr="009A0EAE">
        <w:t>pension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US$</w:t>
      </w:r>
      <w:r w:rsidR="00574C7D">
        <w:t xml:space="preserve"> </w:t>
      </w:r>
      <w:r w:rsidRPr="009A0EAE">
        <w:t>50,</w:t>
      </w:r>
      <w:r w:rsidR="00574C7D">
        <w:t xml:space="preserve"> </w:t>
      </w:r>
      <w:r w:rsidRPr="009A0EAE">
        <w:t>potential</w:t>
      </w:r>
      <w:r w:rsidR="00574C7D">
        <w:t xml:space="preserve"> </w:t>
      </w:r>
      <w:r w:rsidRPr="009A0EAE">
        <w:t>beneficiaries</w:t>
      </w:r>
      <w:r w:rsidR="00574C7D">
        <w:t xml:space="preserve"> </w:t>
      </w:r>
      <w:r w:rsidRPr="009A0EAE">
        <w:t>must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score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28.20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Register</w:t>
      </w:r>
      <w:r w:rsidR="00574C7D">
        <w:t xml:space="preserve"> </w:t>
      </w:r>
      <w:r w:rsidRPr="009A0EAE">
        <w:t>–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other</w:t>
      </w:r>
      <w:r w:rsidR="00574C7D">
        <w:t xml:space="preserve"> </w:t>
      </w:r>
      <w:r w:rsidRPr="009A0EAE">
        <w:t>words,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must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extreme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–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degree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40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more.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March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118,670</w:t>
      </w:r>
      <w:r w:rsidR="00574C7D">
        <w:t xml:space="preserve"> </w:t>
      </w:r>
      <w:r w:rsidRPr="009A0EAE">
        <w:t>people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benefiting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pension.</w:t>
      </w:r>
    </w:p>
    <w:p w:rsidR="00214A81" w:rsidRPr="009A0EAE" w:rsidRDefault="00214A81" w:rsidP="00574C7D">
      <w:pPr>
        <w:pStyle w:val="SingleTxtG"/>
      </w:pPr>
      <w:r w:rsidRPr="009A0EAE">
        <w:t>110.</w:t>
      </w:r>
      <w:r w:rsidRPr="009A0EAE">
        <w:tab/>
        <w:t>The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pension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supplemented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A</w:t>
      </w:r>
      <w:r w:rsidR="00574C7D">
        <w:t xml:space="preserve"> </w:t>
      </w:r>
      <w:r w:rsidRPr="009A0EAE">
        <w:t>Whole</w:t>
      </w:r>
      <w:r w:rsidR="00574C7D">
        <w:t xml:space="preserve"> </w:t>
      </w:r>
      <w:r w:rsidRPr="009A0EAE">
        <w:t>Life</w:t>
      </w:r>
      <w:r w:rsidR="00E42790">
        <w:t>”</w:t>
      </w:r>
      <w:r w:rsidR="00574C7D">
        <w:t xml:space="preserve"> </w:t>
      </w:r>
      <w:r w:rsidRPr="009A0EAE">
        <w:t>investment</w:t>
      </w:r>
      <w:r w:rsidR="00574C7D">
        <w:t xml:space="preserve"> </w:t>
      </w:r>
      <w:r w:rsidRPr="009A0EAE">
        <w:t>programme</w:t>
      </w:r>
      <w:r w:rsidR="00574C7D">
        <w:t xml:space="preserve"> </w:t>
      </w:r>
      <w:r w:rsidRPr="009A0EAE">
        <w:t>run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secretariat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same</w:t>
      </w:r>
      <w:r w:rsidR="00574C7D">
        <w:t xml:space="preserve"> </w:t>
      </w:r>
      <w:r w:rsidRPr="009A0EAE">
        <w:t>name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Las</w:t>
      </w:r>
      <w:r w:rsidR="00574C7D">
        <w:t xml:space="preserve"> </w:t>
      </w:r>
      <w:r w:rsidRPr="009A0EAE">
        <w:t>Manuelas</w:t>
      </w:r>
      <w:r w:rsidR="00E42790">
        <w:t>”</w:t>
      </w:r>
      <w:r w:rsidR="00574C7D">
        <w:t xml:space="preserve"> </w:t>
      </w:r>
      <w:r w:rsidRPr="009A0EAE">
        <w:t>mission.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April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programme</w:t>
      </w:r>
      <w:r w:rsidR="00574C7D">
        <w:t xml:space="preserve"> </w:t>
      </w:r>
      <w:r w:rsidRPr="009A0EAE">
        <w:t>had</w:t>
      </w:r>
      <w:r w:rsidR="00574C7D">
        <w:t xml:space="preserve"> </w:t>
      </w:r>
      <w:r w:rsidRPr="009A0EAE">
        <w:t>deployed</w:t>
      </w:r>
      <w:r w:rsidR="00574C7D">
        <w:t xml:space="preserve"> </w:t>
      </w:r>
      <w:r w:rsidRPr="009A0EAE">
        <w:t>74</w:t>
      </w:r>
      <w:r w:rsidR="00574C7D">
        <w:t xml:space="preserve"> </w:t>
      </w:r>
      <w:r w:rsidRPr="009A0EAE">
        <w:t>brigades</w:t>
      </w:r>
      <w:r w:rsidR="00574C7D">
        <w:t xml:space="preserve"> </w:t>
      </w:r>
      <w:r w:rsidRPr="009A0EAE">
        <w:t>across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carry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home</w:t>
      </w:r>
      <w:r w:rsidR="00574C7D">
        <w:t xml:space="preserve"> </w:t>
      </w:r>
      <w:r w:rsidRPr="009A0EAE">
        <w:t>visits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identify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34,817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12,054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thought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result,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13,491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referred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address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inter-agency</w:t>
      </w:r>
      <w:r w:rsidR="00574C7D">
        <w:t xml:space="preserve"> </w:t>
      </w:r>
      <w:r w:rsidRPr="009A0EAE">
        <w:t>coordination.</w:t>
      </w:r>
      <w:r w:rsidR="00574C7D">
        <w:t xml:space="preserve"> </w:t>
      </w:r>
    </w:p>
    <w:p w:rsidR="00214A81" w:rsidRPr="009A0EAE" w:rsidRDefault="00214A81" w:rsidP="005930F4">
      <w:pPr>
        <w:pStyle w:val="H4G"/>
      </w:pPr>
      <w:r w:rsidRPr="009A0EAE">
        <w:tab/>
      </w:r>
      <w:r w:rsidRPr="009A0EAE">
        <w:tab/>
      </w:r>
      <w:r w:rsidR="00574C7D">
        <w:t xml:space="preserve"> </w:t>
      </w:r>
      <w:r w:rsidR="00E42790">
        <w:t>“</w:t>
      </w:r>
      <w:r w:rsidRPr="009A0EAE">
        <w:t>Neighbourhood</w:t>
      </w:r>
      <w:r w:rsidR="00574C7D">
        <w:t xml:space="preserve"> </w:t>
      </w:r>
      <w:r w:rsidRPr="009A0EAE">
        <w:t>Doctors</w:t>
      </w:r>
      <w:r w:rsidR="00E42790">
        <w:t>”</w:t>
      </w:r>
      <w:r w:rsidR="00574C7D">
        <w:t xml:space="preserve"> </w:t>
      </w:r>
      <w:r w:rsidRPr="009A0EAE">
        <w:t>scheme</w:t>
      </w:r>
    </w:p>
    <w:p w:rsidR="00214A81" w:rsidRPr="009A0EAE" w:rsidRDefault="00214A81" w:rsidP="00574C7D">
      <w:pPr>
        <w:pStyle w:val="SingleTxtG"/>
      </w:pPr>
      <w:r w:rsidRPr="009A0EAE">
        <w:t>111.</w:t>
      </w:r>
      <w:r w:rsidRPr="009A0EAE">
        <w:tab/>
        <w:t>Launched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August</w:t>
      </w:r>
      <w:r w:rsidR="00574C7D">
        <w:t xml:space="preserve"> </w:t>
      </w:r>
      <w:r w:rsidRPr="009A0EAE">
        <w:t>2017,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scheme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vulnerable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attention.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entails</w:t>
      </w:r>
      <w:r w:rsidR="00574C7D">
        <w:t xml:space="preserve"> </w:t>
      </w:r>
      <w:r w:rsidRPr="009A0EAE">
        <w:t>making</w:t>
      </w:r>
      <w:r w:rsidR="00574C7D">
        <w:t xml:space="preserve"> </w:t>
      </w:r>
      <w:r w:rsidRPr="009A0EAE">
        <w:t>door-to-door</w:t>
      </w:r>
      <w:r w:rsidR="00574C7D">
        <w:t xml:space="preserve"> </w:t>
      </w:r>
      <w:r w:rsidRPr="009A0EAE">
        <w:t>visits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identify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need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care,</w:t>
      </w:r>
      <w:r w:rsidR="00574C7D">
        <w:t xml:space="preserve"> </w:t>
      </w:r>
      <w:r w:rsidRPr="009A0EAE">
        <w:t>pregnant</w:t>
      </w:r>
      <w:r w:rsidR="00574C7D">
        <w:t xml:space="preserve"> </w:t>
      </w:r>
      <w:r w:rsidRPr="009A0EAE">
        <w:t>women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risk,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5</w:t>
      </w:r>
      <w:r w:rsidR="00574C7D">
        <w:t xml:space="preserve"> </w:t>
      </w:r>
      <w:r w:rsidRPr="009A0EAE">
        <w:t>years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age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suffering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acute</w:t>
      </w:r>
      <w:r w:rsidR="00574C7D">
        <w:t xml:space="preserve"> </w:t>
      </w:r>
      <w:r w:rsidRPr="009A0EAE">
        <w:t>malnutrition,</w:t>
      </w:r>
      <w:r w:rsidR="00574C7D">
        <w:t xml:space="preserve"> </w:t>
      </w:r>
      <w:r w:rsidRPr="009A0EAE">
        <w:t>chronically</w:t>
      </w:r>
      <w:r w:rsidR="00574C7D">
        <w:t xml:space="preserve"> </w:t>
      </w:r>
      <w:r w:rsidRPr="009A0EAE">
        <w:t>ill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requiring</w:t>
      </w:r>
      <w:r w:rsidR="00574C7D">
        <w:t xml:space="preserve"> </w:t>
      </w:r>
      <w:r w:rsidRPr="009A0EAE">
        <w:t>prompt</w:t>
      </w:r>
      <w:r w:rsidR="00574C7D">
        <w:t xml:space="preserve"> </w:t>
      </w:r>
      <w:r w:rsidRPr="009A0EAE">
        <w:t>attention,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risk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genetic</w:t>
      </w:r>
      <w:r w:rsidR="00574C7D">
        <w:t xml:space="preserve"> </w:t>
      </w:r>
      <w:r w:rsidRPr="009A0EAE">
        <w:t>illness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suicidal</w:t>
      </w:r>
      <w:r w:rsidR="00574C7D">
        <w:t xml:space="preserve"> </w:t>
      </w:r>
      <w:r w:rsidRPr="009A0EAE">
        <w:t>tendencies.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scheme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A</w:t>
      </w:r>
      <w:r w:rsidR="00574C7D">
        <w:t xml:space="preserve"> </w:t>
      </w:r>
      <w:r w:rsidRPr="009A0EAE">
        <w:t>Whole</w:t>
      </w:r>
      <w:r w:rsidR="00574C7D">
        <w:t xml:space="preserve"> </w:t>
      </w:r>
      <w:r w:rsidRPr="009A0EAE">
        <w:t>Life</w:t>
      </w:r>
      <w:r w:rsidR="00E42790">
        <w:t>”</w:t>
      </w:r>
      <w:r w:rsidR="00574C7D">
        <w:t xml:space="preserve"> </w:t>
      </w:r>
      <w:r w:rsidRPr="009A0EAE">
        <w:t>programme.</w:t>
      </w:r>
      <w:bookmarkStart w:id="34" w:name="_Toc523242033"/>
    </w:p>
    <w:p w:rsidR="00214A81" w:rsidRPr="009A0EAE" w:rsidRDefault="00214A81" w:rsidP="00F671D1">
      <w:pPr>
        <w:pStyle w:val="H1G"/>
      </w:pPr>
      <w:r w:rsidRPr="009A0EAE">
        <w:tab/>
      </w:r>
      <w:r w:rsidRPr="009A0EAE">
        <w:tab/>
        <w:t>Freedom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expression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opinion,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21)</w:t>
      </w:r>
      <w:bookmarkEnd w:id="34"/>
    </w:p>
    <w:p w:rsidR="00214A81" w:rsidRPr="009A0EAE" w:rsidRDefault="00214A81" w:rsidP="00F671D1">
      <w:pPr>
        <w:pStyle w:val="H23G"/>
      </w:pPr>
      <w:bookmarkStart w:id="35" w:name="_Toc523242034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22</w:t>
      </w:r>
      <w:bookmarkEnd w:id="35"/>
    </w:p>
    <w:p w:rsidR="00214A81" w:rsidRPr="009A0EAE" w:rsidRDefault="00214A81" w:rsidP="00574C7D">
      <w:pPr>
        <w:pStyle w:val="SingleTxtG"/>
      </w:pPr>
      <w:r w:rsidRPr="009A0EAE">
        <w:t>112.</w:t>
      </w:r>
      <w:r w:rsidRPr="009A0EAE">
        <w:tab/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Communication</w:t>
      </w:r>
      <w:r w:rsidRPr="00C51FEF">
        <w:rPr>
          <w:rStyle w:val="FootnoteReference"/>
        </w:rPr>
        <w:footnoteReference w:id="13"/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drafted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input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multiple</w:t>
      </w:r>
      <w:r w:rsidR="00574C7D">
        <w:t xml:space="preserve"> </w:t>
      </w:r>
      <w:r w:rsidRPr="009A0EAE">
        <w:t>stakeholders,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protect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communicate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media.</w:t>
      </w:r>
    </w:p>
    <w:p w:rsidR="00214A81" w:rsidRPr="009A0EAE" w:rsidRDefault="00214A81" w:rsidP="00574C7D">
      <w:pPr>
        <w:pStyle w:val="SingleTxtG"/>
      </w:pPr>
      <w:r w:rsidRPr="009A0EAE">
        <w:t>113.</w:t>
      </w:r>
      <w:r w:rsidRPr="009A0EAE">
        <w:tab/>
        <w:t>Article</w:t>
      </w:r>
      <w:r w:rsidR="00574C7D">
        <w:t xml:space="preserve"> </w:t>
      </w:r>
      <w:r w:rsidRPr="009A0EAE">
        <w:t>10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prohibits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dissemination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messages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images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violate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dignity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guarantees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involving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language,</w:t>
      </w:r>
      <w:r w:rsidR="00574C7D">
        <w:t xml:space="preserve"> </w:t>
      </w:r>
      <w:r w:rsidRPr="009A0EAE">
        <w:t>subtitles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Braille.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114.</w:t>
      </w:r>
      <w:r w:rsidRPr="009A0EAE">
        <w:tab/>
        <w:t>The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consistent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Convention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(articles</w:t>
      </w:r>
      <w:r w:rsidR="00574C7D">
        <w:t xml:space="preserve"> </w:t>
      </w:r>
      <w:r w:rsidRPr="009A0EAE">
        <w:t>2,</w:t>
      </w:r>
      <w:r w:rsidR="00574C7D">
        <w:t xml:space="preserve"> </w:t>
      </w:r>
      <w:r w:rsidRPr="009A0EAE">
        <w:t>4,</w:t>
      </w:r>
      <w:r w:rsidR="00574C7D">
        <w:t xml:space="preserve"> </w:t>
      </w:r>
      <w:r w:rsidRPr="009A0EAE">
        <w:t>8,</w:t>
      </w:r>
      <w:r w:rsidR="00574C7D">
        <w:t xml:space="preserve"> </w:t>
      </w:r>
      <w:r w:rsidRPr="009A0EAE">
        <w:t>9,</w:t>
      </w:r>
      <w:r w:rsidR="00574C7D">
        <w:t xml:space="preserve"> </w:t>
      </w:r>
      <w:r w:rsidRPr="009A0EAE">
        <w:t>21,</w:t>
      </w:r>
      <w:r w:rsidR="00574C7D">
        <w:t xml:space="preserve"> </w:t>
      </w:r>
      <w:r w:rsidRPr="009A0EAE">
        <w:t>24)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conforms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therein,</w:t>
      </w:r>
      <w:r w:rsidR="00574C7D">
        <w:t xml:space="preserve"> </w:t>
      </w:r>
      <w:r w:rsidRPr="009A0EAE">
        <w:t>recognizing</w:t>
      </w:r>
      <w:r w:rsidR="00574C7D">
        <w:t xml:space="preserve"> </w:t>
      </w:r>
      <w:r w:rsidRPr="009A0EAE">
        <w:t>communication-based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freedom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expression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information,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technologies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communication.</w:t>
      </w:r>
    </w:p>
    <w:p w:rsidR="00214A81" w:rsidRPr="009A0EAE" w:rsidRDefault="00214A81" w:rsidP="00574C7D">
      <w:pPr>
        <w:pStyle w:val="SingleTxtG"/>
      </w:pPr>
      <w:r w:rsidRPr="009A0EAE">
        <w:t>115.</w:t>
      </w:r>
      <w:r w:rsidRPr="009A0EAE">
        <w:tab/>
        <w:t>Article</w:t>
      </w:r>
      <w:r w:rsidR="00574C7D">
        <w:t xml:space="preserve"> </w:t>
      </w:r>
      <w:r w:rsidRPr="009A0EAE">
        <w:t>15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regulations</w:t>
      </w:r>
      <w:r w:rsidR="00574C7D">
        <w:t xml:space="preserve"> </w:t>
      </w:r>
      <w:r w:rsidRPr="009A0EAE">
        <w:t>establishes</w:t>
      </w:r>
      <w:r w:rsidR="00574C7D">
        <w:t xml:space="preserve"> </w:t>
      </w:r>
      <w:r w:rsidRPr="009A0EAE">
        <w:t>mechanisms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facilitate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</w:p>
    <w:p w:rsidR="00214A81" w:rsidRPr="009A0EAE" w:rsidRDefault="00214A81" w:rsidP="00574C7D">
      <w:pPr>
        <w:pStyle w:val="SingleTxtG"/>
      </w:pPr>
      <w:r w:rsidRPr="009A0EAE">
        <w:t>116.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Assembly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discussing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reform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should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progressive</w:t>
      </w:r>
      <w:r w:rsidR="00574C7D">
        <w:t xml:space="preserve"> </w:t>
      </w:r>
      <w:r w:rsidRPr="009A0EAE">
        <w:t>adoption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mechanisms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give</w:t>
      </w:r>
      <w:r w:rsidR="00574C7D">
        <w:t xml:space="preserve"> </w:t>
      </w:r>
      <w:r w:rsidRPr="009A0EAE">
        <w:t>effect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</w:p>
    <w:p w:rsidR="00214A81" w:rsidRPr="009A0EAE" w:rsidRDefault="00214A81" w:rsidP="00574C7D">
      <w:pPr>
        <w:pStyle w:val="SingleTxtG"/>
      </w:pPr>
      <w:r w:rsidRPr="009A0EAE">
        <w:t>117.</w:t>
      </w:r>
      <w:r w:rsidRPr="009A0EAE">
        <w:tab/>
        <w:t>Lastly,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includes</w:t>
      </w:r>
      <w:r w:rsidR="00574C7D">
        <w:t xml:space="preserve"> </w:t>
      </w:r>
      <w:r w:rsidRPr="009A0EAE">
        <w:t>provisions</w:t>
      </w:r>
      <w:r w:rsidR="00574C7D">
        <w:t xml:space="preserve"> </w:t>
      </w:r>
      <w:r w:rsidRPr="009A0EAE">
        <w:t>promoting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(arts.</w:t>
      </w:r>
      <w:r w:rsidR="00574C7D">
        <w:t xml:space="preserve"> </w:t>
      </w:r>
      <w:r w:rsidRPr="009A0EAE">
        <w:t>4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63)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audiovisual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64)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recognition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sign</w:t>
      </w:r>
      <w:r w:rsidR="00574C7D">
        <w:t xml:space="preserve"> </w:t>
      </w:r>
      <w:r w:rsidRPr="009A0EAE">
        <w:t>language</w:t>
      </w:r>
      <w:r w:rsidR="00574C7D">
        <w:t xml:space="preserve"> </w:t>
      </w:r>
      <w:r w:rsidRPr="009A0EAE">
        <w:t>(arts.</w:t>
      </w:r>
      <w:r w:rsidR="00574C7D">
        <w:t xml:space="preserve"> </w:t>
      </w:r>
      <w:r w:rsidRPr="009A0EAE">
        <w:t>70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89)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means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communication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bookmarkStart w:id="36" w:name="_Toc523242035"/>
    </w:p>
    <w:p w:rsidR="00214A81" w:rsidRPr="009A0EAE" w:rsidRDefault="00214A81" w:rsidP="00CB785E">
      <w:pPr>
        <w:pStyle w:val="H1G"/>
      </w:pPr>
      <w:r w:rsidRPr="009A0EAE">
        <w:lastRenderedPageBreak/>
        <w:tab/>
      </w:r>
      <w:r w:rsidRPr="009A0EAE">
        <w:tab/>
        <w:t>Respect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home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23)</w:t>
      </w:r>
      <w:bookmarkEnd w:id="36"/>
    </w:p>
    <w:p w:rsidR="00214A81" w:rsidRPr="009A0EAE" w:rsidRDefault="00214A81" w:rsidP="00CB785E">
      <w:pPr>
        <w:pStyle w:val="H23G"/>
      </w:pPr>
      <w:bookmarkStart w:id="37" w:name="_Toc523242036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23</w:t>
      </w:r>
      <w:bookmarkEnd w:id="37"/>
    </w:p>
    <w:p w:rsidR="00214A81" w:rsidRPr="009A0EAE" w:rsidRDefault="00214A81" w:rsidP="00574C7D">
      <w:pPr>
        <w:pStyle w:val="SingleTxtG"/>
      </w:pPr>
      <w:r w:rsidRPr="009A0EAE">
        <w:t>118.</w:t>
      </w:r>
      <w:r w:rsidRPr="009A0EAE">
        <w:tab/>
        <w:t>CONADIS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Registry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identity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citizenship</w:t>
      </w:r>
      <w:r w:rsidR="00574C7D">
        <w:t xml:space="preserve"> </w:t>
      </w:r>
      <w:r w:rsidRPr="009A0EAE">
        <w:t>documents</w:t>
      </w:r>
      <w:r w:rsidR="00574C7D">
        <w:t xml:space="preserve"> </w:t>
      </w:r>
      <w:r w:rsidRPr="009A0EAE">
        <w:t>needed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marriage.</w:t>
      </w:r>
    </w:p>
    <w:p w:rsidR="00214A81" w:rsidRPr="009A0EAE" w:rsidRDefault="00214A81" w:rsidP="00574C7D">
      <w:pPr>
        <w:pStyle w:val="SingleTxtG"/>
      </w:pPr>
      <w:r w:rsidRPr="009A0EAE">
        <w:t>119.</w:t>
      </w:r>
      <w:r w:rsidRPr="009A0EAE">
        <w:tab/>
        <w:t>In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meeting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plenary,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promulgated</w:t>
      </w:r>
      <w:r w:rsidR="00574C7D">
        <w:t xml:space="preserve"> </w:t>
      </w:r>
      <w:r w:rsidRPr="009A0EAE">
        <w:t>resolution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004,</w:t>
      </w:r>
      <w:r w:rsidR="00574C7D">
        <w:t xml:space="preserve"> </w:t>
      </w:r>
      <w:r w:rsidRPr="009A0EAE">
        <w:t>establishing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conditions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enjoy</w:t>
      </w:r>
      <w:r w:rsidR="00574C7D">
        <w:t xml:space="preserve"> </w:t>
      </w:r>
      <w:r w:rsidRPr="009A0EAE">
        <w:t>free-of-charge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registration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marriage.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120.</w:t>
      </w:r>
      <w:r w:rsidRPr="009A0EAE">
        <w:tab/>
        <w:t>Subsequently,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statement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particularly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marriage,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took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action,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conjunction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Registry: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communiqué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protecting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right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marriage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full</w:t>
      </w:r>
      <w:r w:rsidR="00574C7D">
        <w:t xml:space="preserve"> </w:t>
      </w:r>
      <w:r w:rsidR="00214A81" w:rsidRPr="009A0EAE">
        <w:t>legal</w:t>
      </w:r>
      <w:r w:rsidR="00574C7D">
        <w:t xml:space="preserve"> </w:t>
      </w:r>
      <w:r w:rsidR="00214A81" w:rsidRPr="009A0EAE">
        <w:t>capacity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intellectual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enter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this</w:t>
      </w:r>
      <w:r w:rsidR="00574C7D">
        <w:t xml:space="preserve"> </w:t>
      </w:r>
      <w:r w:rsidR="00214A81" w:rsidRPr="009A0EAE">
        <w:t>type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contract</w:t>
      </w:r>
      <w:r w:rsidR="00574C7D">
        <w:t xml:space="preserve"> </w:t>
      </w:r>
      <w:r w:rsidR="00214A81" w:rsidRPr="009A0EAE">
        <w:t>was</w:t>
      </w:r>
      <w:r w:rsidR="00574C7D">
        <w:t xml:space="preserve"> </w:t>
      </w:r>
      <w:r w:rsidR="00214A81" w:rsidRPr="009A0EAE">
        <w:t>issued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civil</w:t>
      </w:r>
      <w:r w:rsidR="00574C7D">
        <w:t xml:space="preserve"> </w:t>
      </w:r>
      <w:r w:rsidR="00214A81" w:rsidRPr="009A0EAE">
        <w:t>registry</w:t>
      </w:r>
      <w:r w:rsidR="00574C7D">
        <w:t xml:space="preserve"> </w:t>
      </w:r>
      <w:r w:rsidR="00214A81" w:rsidRPr="009A0EAE">
        <w:t>judges.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Guidelines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how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ensure</w:t>
      </w:r>
      <w:r w:rsidR="00574C7D">
        <w:t xml:space="preserve"> </w:t>
      </w:r>
      <w:r w:rsidR="00214A81" w:rsidRPr="009A0EAE">
        <w:t>compliance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fee</w:t>
      </w:r>
      <w:r w:rsidR="00574C7D">
        <w:t xml:space="preserve"> </w:t>
      </w:r>
      <w:r w:rsidR="00214A81" w:rsidRPr="009A0EAE">
        <w:t>exemptions</w:t>
      </w:r>
      <w:r w:rsidR="00574C7D">
        <w:t xml:space="preserve"> </w:t>
      </w:r>
      <w:r w:rsidR="00214A81" w:rsidRPr="009A0EAE">
        <w:t>accorded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article</w:t>
      </w:r>
      <w:r w:rsidR="00574C7D">
        <w:t xml:space="preserve"> </w:t>
      </w:r>
      <w:r w:rsidR="00214A81" w:rsidRPr="009A0EAE">
        <w:t>22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Organic</w:t>
      </w:r>
      <w:r w:rsidR="00574C7D">
        <w:t xml:space="preserve"> </w:t>
      </w:r>
      <w:r w:rsidR="00214A81" w:rsidRPr="009A0EAE">
        <w:t>Act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were</w:t>
      </w:r>
      <w:r w:rsidR="00574C7D">
        <w:t xml:space="preserve"> </w:t>
      </w:r>
      <w:r w:rsidR="00214A81" w:rsidRPr="009A0EAE">
        <w:t>also</w:t>
      </w:r>
      <w:r w:rsidR="00574C7D">
        <w:t xml:space="preserve"> </w:t>
      </w:r>
      <w:r w:rsidR="00214A81" w:rsidRPr="009A0EAE">
        <w:t>issued.</w:t>
      </w:r>
    </w:p>
    <w:p w:rsidR="00214A81" w:rsidRPr="009A0EAE" w:rsidRDefault="00214A81" w:rsidP="00574C7D">
      <w:pPr>
        <w:pStyle w:val="SingleTxtG"/>
      </w:pPr>
      <w:r w:rsidRPr="009A0EAE">
        <w:t>121.</w:t>
      </w:r>
      <w:r w:rsidRPr="009A0EAE">
        <w:tab/>
        <w:t>The</w:t>
      </w:r>
      <w:r w:rsidR="00574C7D">
        <w:t xml:space="preserve"> </w:t>
      </w:r>
      <w:r w:rsidRPr="009A0EAE">
        <w:t>Guide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co-authored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United</w:t>
      </w:r>
      <w:r w:rsidR="00574C7D">
        <w:t xml:space="preserve"> </w:t>
      </w:r>
      <w:r w:rsidRPr="009A0EAE">
        <w:t>Nations</w:t>
      </w:r>
      <w:r w:rsidR="00574C7D">
        <w:t xml:space="preserve"> </w:t>
      </w:r>
      <w:r w:rsidRPr="009A0EAE">
        <w:t>Population</w:t>
      </w:r>
      <w:r w:rsidR="00574C7D">
        <w:t xml:space="preserve"> </w:t>
      </w:r>
      <w:r w:rsidRPr="009A0EAE">
        <w:t>Fund,</w:t>
      </w:r>
      <w:r w:rsidR="00574C7D">
        <w:t xml:space="preserve"> </w:t>
      </w:r>
      <w:r w:rsidRPr="009A0EAE">
        <w:t>highlights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informed</w:t>
      </w:r>
      <w:r w:rsidR="00574C7D">
        <w:t xml:space="preserve"> </w:t>
      </w:r>
      <w:r w:rsidRPr="009A0EAE">
        <w:t>choices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healthy</w:t>
      </w:r>
      <w:r w:rsidR="00574C7D">
        <w:t xml:space="preserve"> </w:t>
      </w:r>
      <w:r w:rsidRPr="009A0EAE">
        <w:t>sexuality</w:t>
      </w:r>
      <w:r w:rsidR="00574C7D">
        <w:t xml:space="preserve"> </w:t>
      </w:r>
      <w:r w:rsidRPr="009A0EAE">
        <w:t>and,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extension,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own</w:t>
      </w:r>
      <w:r w:rsidR="00574C7D">
        <w:t xml:space="preserve"> </w:t>
      </w:r>
      <w:r w:rsidRPr="009A0EAE">
        <w:t>choices</w:t>
      </w:r>
      <w:r w:rsidR="00574C7D">
        <w:t xml:space="preserve"> </w:t>
      </w:r>
      <w:r w:rsidRPr="009A0EAE">
        <w:t>about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nature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relationships,</w:t>
      </w:r>
      <w:r w:rsidR="00574C7D">
        <w:t xml:space="preserve"> </w:t>
      </w:r>
      <w:r w:rsidRPr="009A0EAE">
        <w:t>emphasizing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marriage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life</w:t>
      </w:r>
      <w:r w:rsidR="00574C7D">
        <w:t xml:space="preserve"> </w:t>
      </w:r>
      <w:r w:rsidRPr="009A0EAE">
        <w:t>choice</w:t>
      </w:r>
      <w:r w:rsidR="00574C7D">
        <w:t xml:space="preserve"> </w:t>
      </w:r>
      <w:r w:rsidRPr="009A0EAE">
        <w:t>open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capacity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enter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matrimony.</w:t>
      </w:r>
    </w:p>
    <w:p w:rsidR="00214A81" w:rsidRPr="009A0EAE" w:rsidRDefault="00214A81" w:rsidP="003A7668">
      <w:pPr>
        <w:pStyle w:val="H1G"/>
      </w:pPr>
      <w:bookmarkStart w:id="38" w:name="_Toc523242037"/>
      <w:r w:rsidRPr="009A0EAE">
        <w:tab/>
      </w:r>
      <w:r w:rsidRPr="009A0EAE">
        <w:tab/>
        <w:t>Education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24)</w:t>
      </w:r>
      <w:bookmarkEnd w:id="38"/>
    </w:p>
    <w:p w:rsidR="00214A81" w:rsidRPr="009A0EAE" w:rsidRDefault="00214A81" w:rsidP="003A7668">
      <w:pPr>
        <w:pStyle w:val="H23G"/>
      </w:pPr>
      <w:bookmarkStart w:id="39" w:name="_Toc523242038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24</w:t>
      </w:r>
      <w:bookmarkEnd w:id="39"/>
    </w:p>
    <w:p w:rsidR="00214A81" w:rsidRPr="009A0EAE" w:rsidRDefault="00214A81" w:rsidP="00574C7D">
      <w:pPr>
        <w:pStyle w:val="SingleTxtG"/>
      </w:pPr>
      <w:r w:rsidRPr="009A0EAE">
        <w:t>122.</w:t>
      </w:r>
      <w:r w:rsidRPr="009A0EAE">
        <w:tab/>
        <w:t>Ministerial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295-13,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regulates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mechanisms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supporting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needs,</w:t>
      </w:r>
      <w:r w:rsidR="00574C7D">
        <w:t xml:space="preserve"> </w:t>
      </w:r>
      <w:r w:rsidRPr="009A0EAE">
        <w:t>whether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related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disability,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institutions,</w:t>
      </w:r>
      <w:r w:rsidR="00574C7D">
        <w:t xml:space="preserve"> </w:t>
      </w:r>
      <w:r w:rsidRPr="009A0EAE">
        <w:t>mainstream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establishments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local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units.</w:t>
      </w:r>
    </w:p>
    <w:p w:rsidR="00214A81" w:rsidRPr="009A0EAE" w:rsidRDefault="00214A81" w:rsidP="00574C7D">
      <w:pPr>
        <w:pStyle w:val="SingleTxtG"/>
      </w:pPr>
      <w:r w:rsidRPr="009A0EAE">
        <w:t>123.</w:t>
      </w:r>
      <w:r w:rsidRPr="009A0EAE">
        <w:tab/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Agreement,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seeks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inclusive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does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neglect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groups.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end,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services: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Local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units:</w:t>
      </w:r>
      <w:r w:rsidR="00574C7D">
        <w:t xml:space="preserve"> </w:t>
      </w:r>
      <w:r w:rsidR="00214A81" w:rsidRPr="009A0EAE">
        <w:t>There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currently</w:t>
      </w:r>
      <w:r w:rsidR="00574C7D">
        <w:t xml:space="preserve"> </w:t>
      </w:r>
      <w:r w:rsidR="00214A81" w:rsidRPr="009A0EAE">
        <w:t>140</w:t>
      </w:r>
      <w:r w:rsidR="00574C7D">
        <w:t xml:space="preserve"> </w:t>
      </w:r>
      <w:r w:rsidR="00214A81" w:rsidRPr="009A0EAE">
        <w:t>local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units,</w:t>
      </w:r>
      <w:r w:rsidR="00574C7D">
        <w:t xml:space="preserve"> </w:t>
      </w:r>
      <w:r w:rsidR="00214A81" w:rsidRPr="009A0EAE">
        <w:t>including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every</w:t>
      </w:r>
      <w:r w:rsidR="00574C7D">
        <w:t xml:space="preserve"> </w:t>
      </w:r>
      <w:r w:rsidR="00214A81" w:rsidRPr="009A0EAE">
        <w:t>district,</w:t>
      </w:r>
      <w:r w:rsidR="00574C7D">
        <w:t xml:space="preserve"> </w:t>
      </w:r>
      <w:r w:rsidR="00214A81" w:rsidRPr="009A0EAE">
        <w:t>providing</w:t>
      </w:r>
      <w:r w:rsidR="00574C7D">
        <w:t xml:space="preserve"> </w:t>
      </w:r>
      <w:r w:rsidR="00214A81" w:rsidRPr="009A0EAE">
        <w:t>assistance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guidance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institutions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areas</w:t>
      </w:r>
      <w:r w:rsidR="00574C7D">
        <w:t xml:space="preserve"> </w:t>
      </w:r>
      <w:r w:rsidR="00214A81" w:rsidRPr="009A0EAE">
        <w:t>such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pedagogy,</w:t>
      </w:r>
      <w:r w:rsidR="00574C7D">
        <w:t xml:space="preserve"> </w:t>
      </w:r>
      <w:r w:rsidR="00214A81" w:rsidRPr="009A0EAE">
        <w:t>psychology,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inclusion,</w:t>
      </w:r>
      <w:r w:rsidR="00574C7D">
        <w:t xml:space="preserve"> </w:t>
      </w:r>
      <w:r w:rsidR="00214A81" w:rsidRPr="009A0EAE">
        <w:t>violence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discrimination.</w:t>
      </w:r>
      <w:r w:rsidR="00574C7D">
        <w:t xml:space="preserve"> </w:t>
      </w:r>
      <w:r w:rsidR="00214A81" w:rsidRPr="009A0EAE">
        <w:t>Each</w:t>
      </w:r>
      <w:r w:rsidR="00574C7D">
        <w:t xml:space="preserve"> </w:t>
      </w:r>
      <w:r w:rsidR="00214A81" w:rsidRPr="009A0EAE">
        <w:t>unit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staffed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clinical</w:t>
      </w:r>
      <w:r w:rsidR="00574C7D">
        <w:t xml:space="preserve"> </w:t>
      </w:r>
      <w:r w:rsidR="00214A81" w:rsidRPr="009A0EAE">
        <w:t>psychologist,</w:t>
      </w:r>
      <w:r w:rsidR="00574C7D">
        <w:t xml:space="preserve"> </w:t>
      </w:r>
      <w:r w:rsidR="00214A81" w:rsidRPr="009A0EAE">
        <w:t>two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psychologists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two</w:t>
      </w:r>
      <w:r w:rsidR="00574C7D">
        <w:t xml:space="preserve"> </w:t>
      </w:r>
      <w:r w:rsidR="00214A81" w:rsidRPr="009A0EAE">
        <w:t>educators.</w:t>
      </w:r>
      <w:r w:rsidR="00574C7D">
        <w:t xml:space="preserve"> </w:t>
      </w:r>
      <w:r w:rsidR="00214A81" w:rsidRPr="009A0EAE">
        <w:t>There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need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gradually</w:t>
      </w:r>
      <w:r w:rsidR="00574C7D">
        <w:t xml:space="preserve"> </w:t>
      </w:r>
      <w:r w:rsidR="00214A81" w:rsidRPr="009A0EAE">
        <w:t>increase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presence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sign</w:t>
      </w:r>
      <w:r w:rsidR="00574C7D">
        <w:t xml:space="preserve"> </w:t>
      </w:r>
      <w:r w:rsidR="00214A81" w:rsidRPr="009A0EAE">
        <w:t>language</w:t>
      </w:r>
      <w:r w:rsidR="00574C7D">
        <w:t xml:space="preserve"> </w:t>
      </w:r>
      <w:r w:rsidR="00214A81" w:rsidRPr="009A0EAE">
        <w:t>interpreters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order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improve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available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students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toolbox: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local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units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E42790">
        <w:t>“</w:t>
      </w:r>
      <w:r w:rsidR="00214A81" w:rsidRPr="009A0EAE">
        <w:t>toolbox</w:t>
      </w:r>
      <w:r w:rsidR="00E42790">
        <w:t>”</w:t>
      </w:r>
      <w:r w:rsidR="00574C7D">
        <w:t xml:space="preserve"> </w:t>
      </w:r>
      <w:r w:rsidR="00214A81" w:rsidRPr="009A0EAE">
        <w:t>method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carry</w:t>
      </w:r>
      <w:r w:rsidR="00574C7D">
        <w:t xml:space="preserve"> </w:t>
      </w:r>
      <w:r w:rsidR="00214A81" w:rsidRPr="009A0EAE">
        <w:t>out</w:t>
      </w:r>
      <w:r w:rsidR="00574C7D">
        <w:t xml:space="preserve"> </w:t>
      </w:r>
      <w:r w:rsidR="00214A81" w:rsidRPr="009A0EAE">
        <w:t>door-to-door</w:t>
      </w:r>
      <w:r w:rsidR="00574C7D">
        <w:t xml:space="preserve"> </w:t>
      </w:r>
      <w:r w:rsidR="00214A81" w:rsidRPr="009A0EAE">
        <w:t>surveys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identify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who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not</w:t>
      </w:r>
      <w:r w:rsidR="00574C7D">
        <w:t xml:space="preserve"> </w:t>
      </w:r>
      <w:r w:rsidR="00214A81" w:rsidRPr="009A0EAE">
        <w:t>enrolled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any</w:t>
      </w:r>
      <w:r w:rsidR="00574C7D">
        <w:t xml:space="preserve"> </w:t>
      </w:r>
      <w:r w:rsidR="00214A81" w:rsidRPr="009A0EAE">
        <w:t>form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schooling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various</w:t>
      </w:r>
      <w:r w:rsidR="00574C7D">
        <w:t xml:space="preserve"> </w:t>
      </w:r>
      <w:r w:rsidR="00214A81" w:rsidRPr="009A0EAE">
        <w:t>reasons,</w:t>
      </w:r>
      <w:r w:rsidR="00574C7D">
        <w:t xml:space="preserve"> </w:t>
      </w:r>
      <w:r w:rsidR="00214A81" w:rsidRPr="009A0EAE">
        <w:t>including</w:t>
      </w:r>
      <w:r w:rsidR="00574C7D">
        <w:t xml:space="preserve"> </w:t>
      </w:r>
      <w:r w:rsidR="00214A81" w:rsidRPr="009A0EAE">
        <w:t>disability.</w:t>
      </w:r>
      <w:r w:rsidR="00574C7D">
        <w:t xml:space="preserve"> </w:t>
      </w:r>
      <w:r w:rsidR="00214A81" w:rsidRPr="009A0EAE">
        <w:t>Whenever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person</w:t>
      </w:r>
      <w:r w:rsidR="00574C7D">
        <w:t xml:space="preserve"> </w:t>
      </w:r>
      <w:r w:rsidR="00214A81" w:rsidRPr="009A0EAE">
        <w:t>meeting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criteria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identified,</w:t>
      </w:r>
      <w:r w:rsidR="00574C7D">
        <w:t xml:space="preserve"> </w:t>
      </w:r>
      <w:r w:rsidR="00214A81" w:rsidRPr="009A0EAE">
        <w:t>inter-institutional</w:t>
      </w:r>
      <w:r w:rsidR="00574C7D">
        <w:t xml:space="preserve"> </w:t>
      </w:r>
      <w:r w:rsidR="00214A81" w:rsidRPr="009A0EAE">
        <w:t>efforts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provide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child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his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her</w:t>
      </w:r>
      <w:r w:rsidR="00574C7D">
        <w:t xml:space="preserve"> </w:t>
      </w:r>
      <w:r w:rsidR="00214A81" w:rsidRPr="009A0EAE">
        <w:t>family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network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affords</w:t>
      </w:r>
      <w:r w:rsidR="00574C7D">
        <w:t xml:space="preserve"> </w:t>
      </w:r>
      <w:r w:rsidR="00214A81" w:rsidRPr="009A0EAE">
        <w:t>them</w:t>
      </w:r>
      <w:r w:rsidR="00574C7D">
        <w:t xml:space="preserve"> </w:t>
      </w:r>
      <w:r w:rsidR="00214A81" w:rsidRPr="009A0EAE">
        <w:t>access</w:t>
      </w:r>
      <w:r w:rsidR="00574C7D">
        <w:t xml:space="preserve"> </w:t>
      </w:r>
      <w:r w:rsidR="00214A81" w:rsidRPr="009A0EAE">
        <w:t>to,</w:t>
      </w:r>
      <w:r w:rsidR="00574C7D">
        <w:t xml:space="preserve"> </w:t>
      </w:r>
      <w:r w:rsidR="00214A81" w:rsidRPr="009A0EAE">
        <w:t>inter</w:t>
      </w:r>
      <w:r w:rsidR="00574C7D">
        <w:t xml:space="preserve"> </w:t>
      </w:r>
      <w:r w:rsidR="00214A81" w:rsidRPr="009A0EAE">
        <w:t>alia,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services,</w:t>
      </w:r>
      <w:r w:rsidR="00574C7D">
        <w:t xml:space="preserve"> </w:t>
      </w:r>
      <w:r w:rsidR="00214A81" w:rsidRPr="009A0EAE">
        <w:t>social</w:t>
      </w:r>
      <w:r w:rsidR="00574C7D">
        <w:t xml:space="preserve"> </w:t>
      </w:r>
      <w:r w:rsidR="00214A81" w:rsidRPr="009A0EAE">
        <w:t>protection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care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initiated.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2017,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E42790">
        <w:t>“</w:t>
      </w:r>
      <w:r w:rsidR="00214A81" w:rsidRPr="009A0EAE">
        <w:t>toolbox</w:t>
      </w:r>
      <w:r w:rsidR="00E42790">
        <w:t>”</w:t>
      </w:r>
      <w:r w:rsidR="00574C7D">
        <w:t xml:space="preserve"> </w:t>
      </w:r>
      <w:r w:rsidR="00214A81" w:rsidRPr="009A0EAE">
        <w:t>method</w:t>
      </w:r>
      <w:r w:rsidR="00574C7D">
        <w:t xml:space="preserve"> </w:t>
      </w:r>
      <w:r w:rsidR="00214A81" w:rsidRPr="009A0EAE">
        <w:t>led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1,318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national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system.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Special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schools: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classroom-based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educational</w:t>
      </w:r>
      <w:r w:rsidR="00574C7D">
        <w:t xml:space="preserve"> </w:t>
      </w:r>
      <w:r w:rsidR="00214A81" w:rsidRPr="009A0EAE">
        <w:t>services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students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visual,</w:t>
      </w:r>
      <w:r w:rsidR="00574C7D">
        <w:t xml:space="preserve"> </w:t>
      </w:r>
      <w:r w:rsidR="00214A81" w:rsidRPr="009A0EAE">
        <w:t>hearing,</w:t>
      </w:r>
      <w:r w:rsidR="00574C7D">
        <w:t xml:space="preserve"> </w:t>
      </w:r>
      <w:r w:rsidR="00214A81" w:rsidRPr="009A0EAE">
        <w:t>physical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intellectual</w:t>
      </w:r>
      <w:r w:rsidR="00574C7D">
        <w:t xml:space="preserve"> </w:t>
      </w:r>
      <w:r w:rsidR="00214A81" w:rsidRPr="009A0EAE">
        <w:t>disabilities,</w:t>
      </w:r>
      <w:r w:rsidR="00574C7D">
        <w:t xml:space="preserve"> </w:t>
      </w:r>
      <w:r w:rsidR="00214A81" w:rsidRPr="009A0EAE">
        <w:t>autism</w:t>
      </w:r>
      <w:r w:rsidR="00574C7D">
        <w:t xml:space="preserve"> </w:t>
      </w:r>
      <w:r w:rsidR="00214A81" w:rsidRPr="009A0EAE">
        <w:t>spectrum</w:t>
      </w:r>
      <w:r w:rsidR="00574C7D">
        <w:t xml:space="preserve"> </w:t>
      </w:r>
      <w:r w:rsidR="00214A81" w:rsidRPr="009A0EAE">
        <w:t>disorder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multiple</w:t>
      </w:r>
      <w:r w:rsidR="00574C7D">
        <w:t xml:space="preserve"> </w:t>
      </w:r>
      <w:r w:rsidR="00214A81" w:rsidRPr="009A0EAE">
        <w:t>disabilities.</w:t>
      </w:r>
      <w:r w:rsidR="00574C7D">
        <w:t xml:space="preserve"> </w:t>
      </w:r>
      <w:r w:rsidR="00214A81" w:rsidRPr="009A0EAE">
        <w:t>There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currently</w:t>
      </w:r>
      <w:r w:rsidR="00574C7D">
        <w:t xml:space="preserve"> </w:t>
      </w:r>
      <w:r w:rsidR="00214A81" w:rsidRPr="009A0EAE">
        <w:t>106</w:t>
      </w:r>
      <w:r w:rsidR="00574C7D">
        <w:t xml:space="preserve"> </w:t>
      </w:r>
      <w:r w:rsidR="00214A81" w:rsidRPr="009A0EAE">
        <w:t>State-run</w:t>
      </w:r>
      <w:r w:rsidR="00574C7D">
        <w:t xml:space="preserve"> </w:t>
      </w:r>
      <w:r w:rsidR="00214A81" w:rsidRPr="009A0EAE">
        <w:t>special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schools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Inclusive</w:t>
      </w:r>
      <w:r w:rsidR="00574C7D">
        <w:t xml:space="preserve"> </w:t>
      </w:r>
      <w:r w:rsidR="00214A81" w:rsidRPr="009A0EAE">
        <w:t>schools:</w:t>
      </w:r>
      <w:r w:rsidR="00574C7D">
        <w:t xml:space="preserve"> </w:t>
      </w:r>
      <w:r w:rsidR="00214A81" w:rsidRPr="009A0EAE">
        <w:t>There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7,101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mainstream</w:t>
      </w:r>
      <w:r w:rsidR="00574C7D">
        <w:t xml:space="preserve"> </w:t>
      </w:r>
      <w:r w:rsidR="00214A81" w:rsidRPr="009A0EAE">
        <w:t>schools</w:t>
      </w:r>
      <w:r w:rsidR="00574C7D">
        <w:t xml:space="preserve"> </w:t>
      </w:r>
      <w:r w:rsidR="00214A81" w:rsidRPr="009A0EAE">
        <w:t>nationwide</w:t>
      </w:r>
      <w:r w:rsidR="00574C7D">
        <w:t xml:space="preserve"> </w:t>
      </w:r>
      <w:r w:rsidR="00214A81" w:rsidRPr="009A0EAE">
        <w:t>attended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students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varying</w:t>
      </w:r>
      <w:r w:rsidR="00574C7D">
        <w:t xml:space="preserve"> </w:t>
      </w:r>
      <w:r w:rsidR="00214A81" w:rsidRPr="009A0EAE">
        <w:t>levels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who,</w:t>
      </w:r>
      <w:r w:rsidR="00574C7D">
        <w:t xml:space="preserve"> </w:t>
      </w:r>
      <w:r w:rsidR="00214A81" w:rsidRPr="009A0EAE">
        <w:t>based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psychopedagogical</w:t>
      </w:r>
      <w:r w:rsidR="00574C7D">
        <w:t xml:space="preserve"> </w:t>
      </w:r>
      <w:r w:rsidR="00214A81" w:rsidRPr="009A0EAE">
        <w:t>assessment</w:t>
      </w:r>
      <w:r w:rsidR="00574C7D">
        <w:t xml:space="preserve"> </w:t>
      </w:r>
      <w:r w:rsidR="00214A81" w:rsidRPr="009A0EAE">
        <w:t>carried</w:t>
      </w:r>
      <w:r w:rsidR="00574C7D">
        <w:t xml:space="preserve"> </w:t>
      </w:r>
      <w:r w:rsidR="00214A81" w:rsidRPr="009A0EAE">
        <w:t>out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local</w:t>
      </w:r>
      <w:r w:rsidR="00574C7D">
        <w:t xml:space="preserve"> </w:t>
      </w:r>
      <w:r w:rsidR="00214A81" w:rsidRPr="009A0EAE">
        <w:t>inclusion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unit,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able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integrate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mainstream</w:t>
      </w:r>
      <w:r w:rsidR="00574C7D">
        <w:t xml:space="preserve"> </w:t>
      </w:r>
      <w:r w:rsidR="00214A81" w:rsidRPr="009A0EAE">
        <w:t>education.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schools</w:t>
      </w:r>
      <w:r w:rsidR="00574C7D">
        <w:t xml:space="preserve"> </w:t>
      </w:r>
      <w:r w:rsidR="00214A81" w:rsidRPr="009A0EAE">
        <w:t>adapt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curricula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methods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students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Inclusive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teachers: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2018,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trained</w:t>
      </w:r>
      <w:r w:rsidR="00574C7D">
        <w:t xml:space="preserve"> </w:t>
      </w:r>
      <w:r w:rsidR="00214A81" w:rsidRPr="009A0EAE">
        <w:t>250</w:t>
      </w:r>
      <w:r w:rsidR="00574C7D">
        <w:t xml:space="preserve"> </w:t>
      </w:r>
      <w:r w:rsidR="00214A81" w:rsidRPr="009A0EAE">
        <w:t>teachers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long-term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strategies.</w:t>
      </w:r>
      <w:r w:rsidR="00574C7D">
        <w:t xml:space="preserve"> </w:t>
      </w:r>
      <w:r w:rsidR="00214A81" w:rsidRPr="009A0EAE">
        <w:t>These</w:t>
      </w:r>
      <w:r w:rsidR="00574C7D">
        <w:t xml:space="preserve"> </w:t>
      </w:r>
      <w:r w:rsidR="00214A81" w:rsidRPr="009A0EAE">
        <w:t>teachers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themselves</w:t>
      </w:r>
      <w:r w:rsidR="00574C7D">
        <w:t xml:space="preserve"> </w:t>
      </w:r>
      <w:r w:rsidR="00214A81" w:rsidRPr="009A0EAE">
        <w:t>become</w:t>
      </w:r>
      <w:r w:rsidR="00574C7D">
        <w:t xml:space="preserve"> </w:t>
      </w:r>
      <w:r w:rsidR="00214A81" w:rsidRPr="009A0EAE">
        <w:t>trainers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will</w:t>
      </w:r>
      <w:r w:rsidR="00574C7D">
        <w:t xml:space="preserve"> </w:t>
      </w:r>
      <w:r w:rsidR="00214A81" w:rsidRPr="009A0EAE">
        <w:t>pass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their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further</w:t>
      </w:r>
      <w:r w:rsidR="00574C7D">
        <w:t xml:space="preserve"> </w:t>
      </w:r>
      <w:r w:rsidR="00214A81" w:rsidRPr="009A0EAE">
        <w:t>5,000</w:t>
      </w:r>
      <w:r w:rsidR="00574C7D">
        <w:t xml:space="preserve"> </w:t>
      </w:r>
      <w:r w:rsidR="00214A81" w:rsidRPr="009A0EAE">
        <w:t>teachers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inclusive</w:t>
      </w:r>
      <w:r w:rsidR="00574C7D">
        <w:t xml:space="preserve"> </w:t>
      </w:r>
      <w:r w:rsidR="00214A81" w:rsidRPr="009A0EAE">
        <w:t>mainstream</w:t>
      </w:r>
      <w:r w:rsidR="00574C7D">
        <w:t xml:space="preserve"> </w:t>
      </w:r>
      <w:r w:rsidR="00214A81" w:rsidRPr="009A0EAE">
        <w:t>schools.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Hospital-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home-based</w:t>
      </w:r>
      <w:r w:rsidR="00574C7D">
        <w:t xml:space="preserve"> </w:t>
      </w:r>
      <w:r w:rsidR="00214A81" w:rsidRPr="009A0EAE">
        <w:t>schooling:</w:t>
      </w:r>
      <w:r w:rsidR="00574C7D">
        <w:t xml:space="preserve"> </w:t>
      </w:r>
      <w:r w:rsidR="00214A81" w:rsidRPr="009A0EAE">
        <w:t>As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2017,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Education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Ministry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Health</w:t>
      </w:r>
      <w:r w:rsidR="00574C7D">
        <w:t xml:space="preserve"> </w:t>
      </w:r>
      <w:r w:rsidR="00214A81" w:rsidRPr="009A0EAE">
        <w:t>had</w:t>
      </w:r>
      <w:r w:rsidR="00574C7D">
        <w:t xml:space="preserve"> </w:t>
      </w:r>
      <w:r w:rsidR="00214A81" w:rsidRPr="009A0EAE">
        <w:t>set</w:t>
      </w:r>
      <w:r w:rsidR="00574C7D">
        <w:t xml:space="preserve"> </w:t>
      </w:r>
      <w:r w:rsidR="00214A81" w:rsidRPr="009A0EAE">
        <w:t>up</w:t>
      </w:r>
      <w:r w:rsidR="00574C7D">
        <w:t xml:space="preserve"> </w:t>
      </w:r>
      <w:r w:rsidR="00214A81" w:rsidRPr="009A0EAE">
        <w:t>52</w:t>
      </w:r>
      <w:r w:rsidR="00574C7D">
        <w:t xml:space="preserve"> </w:t>
      </w:r>
      <w:r w:rsidR="00214A81" w:rsidRPr="009A0EAE">
        <w:t>classrooms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public</w:t>
      </w:r>
      <w:r w:rsidR="00574C7D">
        <w:t xml:space="preserve"> </w:t>
      </w:r>
      <w:r w:rsidR="00214A81" w:rsidRPr="009A0EAE">
        <w:t>hospitals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country,</w:t>
      </w:r>
      <w:r w:rsidR="00574C7D">
        <w:t xml:space="preserve"> </w:t>
      </w:r>
      <w:r w:rsidR="00214A81" w:rsidRPr="009A0EAE">
        <w:t>benefiting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total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110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disabilities.</w:t>
      </w:r>
    </w:p>
    <w:p w:rsidR="00214A81" w:rsidRPr="009A0EAE" w:rsidRDefault="00214A81" w:rsidP="00574C7D">
      <w:pPr>
        <w:pStyle w:val="SingleTxtG"/>
      </w:pPr>
      <w:r w:rsidRPr="009A0EAE">
        <w:t>124.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recruited</w:t>
      </w:r>
      <w:r w:rsidR="00574C7D">
        <w:t xml:space="preserve"> </w:t>
      </w:r>
      <w:r w:rsidRPr="009A0EAE">
        <w:t>544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personnel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coastal</w:t>
      </w:r>
      <w:r w:rsidR="00574C7D">
        <w:t xml:space="preserve"> </w:t>
      </w:r>
      <w:r w:rsidRPr="009A0EAE">
        <w:t>catchment</w:t>
      </w:r>
      <w:r w:rsidR="00574C7D">
        <w:t xml:space="preserve"> </w:t>
      </w:r>
      <w:r w:rsidRPr="009A0EAE">
        <w:t>area.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professionals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advice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teachers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classroom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coordinate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local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units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each</w:t>
      </w:r>
      <w:r w:rsidR="00574C7D">
        <w:t xml:space="preserve"> </w:t>
      </w:r>
      <w:r w:rsidRPr="009A0EAE">
        <w:t>district.</w:t>
      </w:r>
    </w:p>
    <w:p w:rsidR="00214A81" w:rsidRPr="009A0EAE" w:rsidRDefault="00214A81" w:rsidP="00574C7D">
      <w:pPr>
        <w:pStyle w:val="SingleTxtG"/>
      </w:pPr>
      <w:r w:rsidRPr="009A0EAE">
        <w:t>125.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introduced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model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disability-related</w:t>
      </w:r>
      <w:r w:rsidR="00574C7D">
        <w:t xml:space="preserve"> </w:t>
      </w:r>
      <w:r w:rsidRPr="009A0EAE">
        <w:t>special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needs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bilingual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bicultural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model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hearing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models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learning</w:t>
      </w:r>
      <w:r w:rsidR="00574C7D">
        <w:t xml:space="preserve"> </w:t>
      </w:r>
      <w:r w:rsidRPr="009A0EAE">
        <w:t>processes,</w:t>
      </w:r>
      <w:r w:rsidR="00574C7D">
        <w:t xml:space="preserve"> </w:t>
      </w:r>
      <w:r w:rsidRPr="009A0EAE">
        <w:t>institutional</w:t>
      </w:r>
      <w:r w:rsidR="00574C7D">
        <w:t xml:space="preserve"> </w:t>
      </w:r>
      <w:r w:rsidRPr="009A0EAE">
        <w:t>planning,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assessment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advancement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disability-related</w:t>
      </w:r>
      <w:r w:rsidR="00574C7D">
        <w:t xml:space="preserve"> </w:t>
      </w:r>
      <w:r w:rsidRPr="009A0EAE">
        <w:t>educational</w:t>
      </w:r>
      <w:r w:rsidR="00574C7D">
        <w:t xml:space="preserve"> </w:t>
      </w:r>
      <w:r w:rsidRPr="009A0EAE">
        <w:t>needs.</w:t>
      </w:r>
    </w:p>
    <w:p w:rsidR="00214A81" w:rsidRPr="009A0EAE" w:rsidRDefault="00214A81" w:rsidP="005933FC">
      <w:pPr>
        <w:pStyle w:val="SingleTxtG"/>
        <w:spacing w:after="240"/>
      </w:pPr>
      <w:r w:rsidRPr="009A0EAE">
        <w:t>126.</w:t>
      </w:r>
      <w:r w:rsidRPr="009A0EAE">
        <w:tab/>
        <w:t>The</w:t>
      </w:r>
      <w:r w:rsidR="00574C7D">
        <w:t xml:space="preserve"> </w:t>
      </w:r>
      <w:r w:rsidRPr="009A0EAE">
        <w:t>table</w:t>
      </w:r>
      <w:r w:rsidR="00574C7D">
        <w:t xml:space="preserve"> </w:t>
      </w:r>
      <w:r w:rsidRPr="009A0EAE">
        <w:t>below</w:t>
      </w:r>
      <w:r w:rsidR="00574C7D">
        <w:t xml:space="preserve"> </w:t>
      </w:r>
      <w:r w:rsidRPr="009A0EAE">
        <w:t>shows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officially</w:t>
      </w:r>
      <w:r w:rsidR="00574C7D">
        <w:t xml:space="preserve"> </w:t>
      </w:r>
      <w:r w:rsidRPr="009A0EAE">
        <w:t>registered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7"/>
        <w:gridCol w:w="2324"/>
        <w:gridCol w:w="2159"/>
      </w:tblGrid>
      <w:tr w:rsidR="00214A81" w:rsidRPr="005933FC" w:rsidTr="005933FC">
        <w:trPr>
          <w:trHeight w:val="240"/>
          <w:tblHeader/>
        </w:trPr>
        <w:tc>
          <w:tcPr>
            <w:tcW w:w="2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5933FC">
              <w:rPr>
                <w:i/>
                <w:sz w:val="16"/>
              </w:rPr>
              <w:t>Type</w:t>
            </w:r>
            <w:r w:rsidR="00574C7D" w:rsidRPr="005933FC">
              <w:rPr>
                <w:i/>
                <w:sz w:val="16"/>
              </w:rPr>
              <w:t xml:space="preserve"> </w:t>
            </w:r>
            <w:r w:rsidRPr="005933FC">
              <w:rPr>
                <w:i/>
                <w:sz w:val="16"/>
              </w:rPr>
              <w:t>of</w:t>
            </w:r>
            <w:r w:rsidR="00574C7D" w:rsidRPr="005933FC">
              <w:rPr>
                <w:i/>
                <w:sz w:val="16"/>
              </w:rPr>
              <w:t xml:space="preserve"> </w:t>
            </w:r>
            <w:r w:rsidRPr="005933FC">
              <w:rPr>
                <w:i/>
                <w:sz w:val="16"/>
              </w:rPr>
              <w:t>education</w:t>
            </w:r>
          </w:p>
        </w:tc>
        <w:tc>
          <w:tcPr>
            <w:tcW w:w="2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06170" w:rsidP="005933F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2015/</w:t>
            </w:r>
            <w:r w:rsidR="00214A81" w:rsidRPr="005933FC">
              <w:rPr>
                <w:i/>
                <w:sz w:val="16"/>
              </w:rPr>
              <w:t>16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06170" w:rsidP="005933FC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2016/</w:t>
            </w:r>
            <w:r w:rsidR="00214A81" w:rsidRPr="005933FC">
              <w:rPr>
                <w:i/>
                <w:sz w:val="16"/>
              </w:rPr>
              <w:t>17</w:t>
            </w:r>
          </w:p>
        </w:tc>
      </w:tr>
      <w:tr w:rsidR="00214A81" w:rsidRPr="005933FC" w:rsidTr="005933FC">
        <w:trPr>
          <w:trHeight w:val="240"/>
        </w:trPr>
        <w:tc>
          <w:tcPr>
            <w:tcW w:w="2915" w:type="dxa"/>
            <w:tcBorders>
              <w:top w:val="single" w:sz="12" w:space="0" w:color="auto"/>
            </w:tcBorders>
            <w:shd w:val="clear" w:color="auto" w:fill="auto"/>
            <w:noWrap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33FC">
              <w:rPr>
                <w:sz w:val="18"/>
              </w:rPr>
              <w:t>Special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education</w:t>
            </w:r>
          </w:p>
        </w:tc>
        <w:tc>
          <w:tcPr>
            <w:tcW w:w="234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8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080</w:t>
            </w:r>
          </w:p>
        </w:tc>
        <w:tc>
          <w:tcPr>
            <w:tcW w:w="218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7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865</w:t>
            </w:r>
          </w:p>
        </w:tc>
      </w:tr>
      <w:tr w:rsidR="00214A81" w:rsidRPr="005933FC" w:rsidTr="005933FC">
        <w:trPr>
          <w:trHeight w:val="240"/>
        </w:trPr>
        <w:tc>
          <w:tcPr>
            <w:tcW w:w="2915" w:type="dxa"/>
            <w:shd w:val="clear" w:color="auto" w:fill="auto"/>
            <w:noWrap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33FC">
              <w:rPr>
                <w:sz w:val="18"/>
              </w:rPr>
              <w:t>Mainstream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education</w:t>
            </w:r>
          </w:p>
        </w:tc>
        <w:tc>
          <w:tcPr>
            <w:tcW w:w="2347" w:type="dxa"/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10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310</w:t>
            </w:r>
          </w:p>
        </w:tc>
        <w:tc>
          <w:tcPr>
            <w:tcW w:w="2180" w:type="dxa"/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11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533</w:t>
            </w:r>
          </w:p>
        </w:tc>
      </w:tr>
      <w:tr w:rsidR="00214A81" w:rsidRPr="005933FC" w:rsidTr="005933FC">
        <w:trPr>
          <w:trHeight w:val="240"/>
        </w:trPr>
        <w:tc>
          <w:tcPr>
            <w:tcW w:w="291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5933FC">
              <w:rPr>
                <w:sz w:val="18"/>
              </w:rPr>
              <w:t>Further</w:t>
            </w:r>
            <w:r w:rsidR="00574C7D" w:rsidRPr="005933FC">
              <w:rPr>
                <w:sz w:val="18"/>
              </w:rPr>
              <w:t xml:space="preserve"> </w:t>
            </w:r>
            <w:r w:rsidRPr="005933FC">
              <w:rPr>
                <w:sz w:val="18"/>
              </w:rPr>
              <w:t>education</w:t>
            </w:r>
          </w:p>
        </w:tc>
        <w:tc>
          <w:tcPr>
            <w:tcW w:w="23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531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5933FC">
              <w:rPr>
                <w:sz w:val="18"/>
              </w:rPr>
              <w:t>722</w:t>
            </w:r>
          </w:p>
        </w:tc>
      </w:tr>
      <w:tr w:rsidR="00214A81" w:rsidRPr="005933FC" w:rsidTr="005933FC">
        <w:trPr>
          <w:trHeight w:val="240"/>
        </w:trPr>
        <w:tc>
          <w:tcPr>
            <w:tcW w:w="2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33FC">
              <w:rPr>
                <w:b/>
                <w:sz w:val="18"/>
              </w:rPr>
              <w:t>Total</w:t>
            </w:r>
          </w:p>
        </w:tc>
        <w:tc>
          <w:tcPr>
            <w:tcW w:w="23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33FC">
              <w:rPr>
                <w:b/>
                <w:sz w:val="18"/>
              </w:rPr>
              <w:t>18</w:t>
            </w:r>
            <w:r w:rsidR="00574C7D" w:rsidRPr="005933FC">
              <w:rPr>
                <w:b/>
                <w:sz w:val="18"/>
              </w:rPr>
              <w:t xml:space="preserve"> </w:t>
            </w:r>
            <w:r w:rsidRPr="005933FC">
              <w:rPr>
                <w:b/>
                <w:sz w:val="18"/>
              </w:rPr>
              <w:t>921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14A81" w:rsidRPr="005933FC" w:rsidRDefault="00214A81" w:rsidP="005933FC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5933FC">
              <w:rPr>
                <w:b/>
                <w:sz w:val="18"/>
              </w:rPr>
              <w:t>20</w:t>
            </w:r>
            <w:r w:rsidR="00574C7D" w:rsidRPr="005933FC">
              <w:rPr>
                <w:b/>
                <w:sz w:val="18"/>
              </w:rPr>
              <w:t xml:space="preserve"> </w:t>
            </w:r>
            <w:r w:rsidRPr="005933FC">
              <w:rPr>
                <w:b/>
                <w:sz w:val="18"/>
              </w:rPr>
              <w:t>120</w:t>
            </w:r>
          </w:p>
        </w:tc>
      </w:tr>
    </w:tbl>
    <w:p w:rsidR="00214A81" w:rsidRPr="009A0EAE" w:rsidRDefault="00214A81" w:rsidP="005933FC">
      <w:pPr>
        <w:pStyle w:val="SingleTxtG"/>
        <w:spacing w:before="240"/>
      </w:pPr>
      <w:r w:rsidRPr="009A0EAE">
        <w:t>127.</w:t>
      </w:r>
      <w:r w:rsidRPr="009A0EAE">
        <w:tab/>
        <w:t>According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figures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number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students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rose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1,199,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6.33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cent,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8E6D86">
        <w:t>2015/</w:t>
      </w:r>
      <w:r w:rsidRPr="009A0EAE">
        <w:t>16</w:t>
      </w:r>
      <w:r w:rsidR="00574C7D">
        <w:t xml:space="preserve"> </w:t>
      </w:r>
      <w:r w:rsidRPr="009A0EAE">
        <w:t>and</w:t>
      </w:r>
      <w:r w:rsidR="00574C7D">
        <w:t xml:space="preserve"> </w:t>
      </w:r>
      <w:r w:rsidR="008E6D86">
        <w:t>2016/</w:t>
      </w:r>
      <w:r w:rsidRPr="009A0EAE">
        <w:t>17</w:t>
      </w:r>
      <w:r w:rsidR="00574C7D">
        <w:t xml:space="preserve"> </w:t>
      </w:r>
      <w:r w:rsidRPr="009A0EAE">
        <w:t>school</w:t>
      </w:r>
      <w:r w:rsidR="00574C7D">
        <w:t xml:space="preserve"> </w:t>
      </w:r>
      <w:r w:rsidRPr="009A0EAE">
        <w:t>years.</w:t>
      </w:r>
    </w:p>
    <w:p w:rsidR="00214A81" w:rsidRPr="009A0EAE" w:rsidRDefault="00214A81" w:rsidP="00574C7D">
      <w:pPr>
        <w:pStyle w:val="SingleTxtG"/>
      </w:pPr>
      <w:r w:rsidRPr="009A0EAE">
        <w:t>128.</w:t>
      </w:r>
      <w:r w:rsidRPr="009A0EAE">
        <w:tab/>
        <w:t>The</w:t>
      </w:r>
      <w:r w:rsidR="00574C7D">
        <w:t xml:space="preserve"> </w:t>
      </w:r>
      <w:r w:rsidRPr="009A0EAE">
        <w:t>above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Education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databases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cross-checked</w:t>
      </w:r>
      <w:r w:rsidR="00574C7D">
        <w:t xml:space="preserve"> </w:t>
      </w:r>
      <w:r w:rsidRPr="009A0EAE">
        <w:t>against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Register</w:t>
      </w:r>
      <w:r w:rsidR="00574C7D">
        <w:t xml:space="preserve"> </w:t>
      </w:r>
      <w:r w:rsidRPr="009A0EAE">
        <w:t>managed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CONADIS,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powers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mandate.</w:t>
      </w:r>
    </w:p>
    <w:p w:rsidR="00214A81" w:rsidRPr="009A0EAE" w:rsidRDefault="00214A81" w:rsidP="00D4302E">
      <w:pPr>
        <w:pStyle w:val="SingleTxtG"/>
        <w:spacing w:after="240"/>
      </w:pPr>
      <w:r w:rsidRPr="009A0EAE">
        <w:t>129.</w:t>
      </w:r>
      <w:r w:rsidRPr="009A0EAE">
        <w:tab/>
        <w:t>It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found,</w:t>
      </w:r>
      <w:r w:rsidR="00574C7D">
        <w:t xml:space="preserve"> </w:t>
      </w:r>
      <w:r w:rsidRPr="009A0EAE">
        <w:t>however,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some</w:t>
      </w:r>
      <w:r w:rsidR="00574C7D">
        <w:t xml:space="preserve"> </w:t>
      </w:r>
      <w:r w:rsidRPr="009A0EAE">
        <w:t>school-age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because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prevents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attending</w:t>
      </w:r>
      <w:r w:rsidR="00574C7D">
        <w:t xml:space="preserve"> </w:t>
      </w:r>
      <w:r w:rsidRPr="009A0EAE">
        <w:t>school.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teenagers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Inclusion.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9,340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severe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aged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3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18</w:t>
      </w:r>
      <w:r w:rsidR="00574C7D">
        <w:t xml:space="preserve"> </w:t>
      </w:r>
      <w:r w:rsidRPr="009A0EAE">
        <w:t>years</w:t>
      </w:r>
      <w:r w:rsidR="00574C7D">
        <w:t xml:space="preserve"> </w:t>
      </w:r>
      <w:r w:rsidRPr="009A0EAE">
        <w:t>old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not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Education</w:t>
      </w:r>
      <w:r w:rsidR="00574C7D">
        <w:t xml:space="preserve"> </w:t>
      </w:r>
      <w:r w:rsidRPr="009A0EAE">
        <w:t>System.</w:t>
      </w:r>
      <w:r w:rsidR="00574C7D"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0"/>
        <w:gridCol w:w="2940"/>
      </w:tblGrid>
      <w:tr w:rsidR="00214A81" w:rsidRPr="00D4302E" w:rsidTr="00D4302E">
        <w:trPr>
          <w:trHeight w:val="240"/>
          <w:tblHeader/>
        </w:trPr>
        <w:tc>
          <w:tcPr>
            <w:tcW w:w="4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D4302E">
              <w:rPr>
                <w:i/>
                <w:sz w:val="16"/>
              </w:rPr>
              <w:t>Service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D4302E">
              <w:rPr>
                <w:i/>
                <w:sz w:val="16"/>
              </w:rPr>
              <w:t>Total</w:t>
            </w:r>
          </w:p>
        </w:tc>
      </w:tr>
      <w:tr w:rsidR="00214A81" w:rsidRPr="00D4302E" w:rsidTr="00D4302E">
        <w:trPr>
          <w:trHeight w:val="240"/>
        </w:trPr>
        <w:tc>
          <w:tcPr>
            <w:tcW w:w="4430" w:type="dxa"/>
            <w:tcBorders>
              <w:top w:val="single" w:sz="12" w:space="0" w:color="auto"/>
            </w:tcBorders>
            <w:shd w:val="clear" w:color="auto" w:fill="auto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4302E">
              <w:rPr>
                <w:sz w:val="18"/>
              </w:rPr>
              <w:t>Joaquín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Gallegos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Lara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voucher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scheme</w:t>
            </w:r>
            <w:r w:rsidR="00574C7D" w:rsidRPr="00D4302E">
              <w:rPr>
                <w:sz w:val="18"/>
              </w:rPr>
              <w:t xml:space="preserve"> </w:t>
            </w:r>
          </w:p>
        </w:tc>
        <w:tc>
          <w:tcPr>
            <w:tcW w:w="29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4302E">
              <w:rPr>
                <w:sz w:val="18"/>
              </w:rPr>
              <w:t>7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708</w:t>
            </w:r>
          </w:p>
        </w:tc>
      </w:tr>
      <w:tr w:rsidR="00214A81" w:rsidRPr="00D4302E" w:rsidTr="00D4302E">
        <w:trPr>
          <w:trHeight w:val="240"/>
        </w:trPr>
        <w:tc>
          <w:tcPr>
            <w:tcW w:w="4430" w:type="dxa"/>
            <w:shd w:val="clear" w:color="auto" w:fill="auto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4302E">
              <w:rPr>
                <w:sz w:val="18"/>
              </w:rPr>
              <w:t>Community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and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home-based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support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services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4302E">
              <w:rPr>
                <w:sz w:val="18"/>
              </w:rPr>
              <w:t>1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218</w:t>
            </w:r>
          </w:p>
        </w:tc>
      </w:tr>
      <w:tr w:rsidR="00214A81" w:rsidRPr="00D4302E" w:rsidTr="00D4302E">
        <w:trPr>
          <w:trHeight w:val="240"/>
        </w:trPr>
        <w:tc>
          <w:tcPr>
            <w:tcW w:w="4430" w:type="dxa"/>
            <w:shd w:val="clear" w:color="auto" w:fill="auto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4302E">
              <w:rPr>
                <w:sz w:val="18"/>
              </w:rPr>
              <w:t>Referral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and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reception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centres</w:t>
            </w:r>
          </w:p>
        </w:tc>
        <w:tc>
          <w:tcPr>
            <w:tcW w:w="2940" w:type="dxa"/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4302E">
              <w:rPr>
                <w:sz w:val="18"/>
              </w:rPr>
              <w:t>53</w:t>
            </w:r>
          </w:p>
        </w:tc>
      </w:tr>
      <w:tr w:rsidR="00214A81" w:rsidRPr="00D4302E" w:rsidTr="00D4302E">
        <w:trPr>
          <w:trHeight w:val="240"/>
        </w:trPr>
        <w:tc>
          <w:tcPr>
            <w:tcW w:w="4430" w:type="dxa"/>
            <w:tcBorders>
              <w:bottom w:val="single" w:sz="4" w:space="0" w:color="auto"/>
            </w:tcBorders>
            <w:shd w:val="clear" w:color="auto" w:fill="auto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D4302E">
              <w:rPr>
                <w:sz w:val="18"/>
              </w:rPr>
              <w:t>Day-care</w:t>
            </w:r>
            <w:r w:rsidR="00574C7D" w:rsidRPr="00D4302E">
              <w:rPr>
                <w:sz w:val="18"/>
              </w:rPr>
              <w:t xml:space="preserve"> </w:t>
            </w:r>
            <w:r w:rsidRPr="00D4302E">
              <w:rPr>
                <w:sz w:val="18"/>
              </w:rPr>
              <w:t>centres</w:t>
            </w:r>
          </w:p>
        </w:tc>
        <w:tc>
          <w:tcPr>
            <w:tcW w:w="29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D4302E">
              <w:rPr>
                <w:sz w:val="18"/>
              </w:rPr>
              <w:t>361</w:t>
            </w:r>
          </w:p>
        </w:tc>
      </w:tr>
      <w:tr w:rsidR="00214A81" w:rsidRPr="00D4302E" w:rsidTr="00D4302E">
        <w:trPr>
          <w:trHeight w:val="240"/>
        </w:trPr>
        <w:tc>
          <w:tcPr>
            <w:tcW w:w="44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14A81" w:rsidRPr="00D4302E" w:rsidRDefault="00214A81" w:rsidP="00D4302E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4302E">
              <w:rPr>
                <w:b/>
                <w:sz w:val="18"/>
              </w:rPr>
              <w:t>Total</w:t>
            </w:r>
          </w:p>
        </w:tc>
        <w:tc>
          <w:tcPr>
            <w:tcW w:w="29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214A81" w:rsidRPr="00D4302E" w:rsidRDefault="00214A81" w:rsidP="00D4302E">
            <w:pPr>
              <w:pStyle w:val="SingleTxtG"/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D4302E">
              <w:rPr>
                <w:b/>
                <w:sz w:val="18"/>
              </w:rPr>
              <w:t>9</w:t>
            </w:r>
            <w:r w:rsidR="00574C7D" w:rsidRPr="00D4302E">
              <w:rPr>
                <w:b/>
                <w:sz w:val="18"/>
              </w:rPr>
              <w:t xml:space="preserve"> </w:t>
            </w:r>
            <w:r w:rsidRPr="00D4302E">
              <w:rPr>
                <w:b/>
                <w:sz w:val="18"/>
              </w:rPr>
              <w:t>340</w:t>
            </w:r>
          </w:p>
        </w:tc>
      </w:tr>
    </w:tbl>
    <w:p w:rsidR="00214A81" w:rsidRPr="009A0EAE" w:rsidRDefault="00214A81" w:rsidP="00AF1FA9">
      <w:pPr>
        <w:pStyle w:val="H1G"/>
      </w:pPr>
      <w:bookmarkStart w:id="40" w:name="_Toc523242039"/>
      <w:r w:rsidRPr="009A0EAE">
        <w:lastRenderedPageBreak/>
        <w:tab/>
      </w:r>
      <w:r w:rsidRPr="009A0EAE">
        <w:tab/>
        <w:t>Health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25)</w:t>
      </w:r>
      <w:bookmarkEnd w:id="40"/>
    </w:p>
    <w:p w:rsidR="00214A81" w:rsidRPr="009A0EAE" w:rsidRDefault="00214A81" w:rsidP="00AF1FA9">
      <w:pPr>
        <w:pStyle w:val="H23G"/>
      </w:pPr>
      <w:bookmarkStart w:id="41" w:name="_Toc523242040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bookmarkEnd w:id="41"/>
      <w:r w:rsidRPr="009A0EAE">
        <w:t>paragraph</w:t>
      </w:r>
      <w:r w:rsidR="00574C7D">
        <w:t xml:space="preserve"> </w:t>
      </w:r>
      <w:r w:rsidRPr="009A0EAE">
        <w:t>25</w:t>
      </w:r>
    </w:p>
    <w:p w:rsidR="00214A81" w:rsidRPr="009A0EAE" w:rsidRDefault="00214A81" w:rsidP="00574C7D">
      <w:pPr>
        <w:pStyle w:val="SingleTxtG"/>
      </w:pPr>
      <w:r w:rsidRPr="009A0EAE">
        <w:t>130.</w:t>
      </w:r>
      <w:r w:rsidRPr="009A0EAE">
        <w:tab/>
        <w:t>The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guarantees</w:t>
      </w:r>
      <w:r w:rsidR="00574C7D">
        <w:t xml:space="preserve"> </w:t>
      </w:r>
      <w:r w:rsidRPr="009A0EAE">
        <w:t>full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residents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families,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various</w:t>
      </w:r>
      <w:r w:rsidR="00574C7D">
        <w:t xml:space="preserve"> </w:t>
      </w:r>
      <w:r w:rsidRPr="009A0EAE">
        <w:t>bodies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make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System.</w:t>
      </w:r>
    </w:p>
    <w:p w:rsidR="00214A81" w:rsidRPr="009A0EAE" w:rsidRDefault="00214A81" w:rsidP="00574C7D">
      <w:pPr>
        <w:pStyle w:val="SingleTxtG"/>
      </w:pPr>
      <w:r w:rsidRPr="009A0EAE">
        <w:t>131.</w:t>
      </w:r>
      <w:r w:rsidRPr="009A0EAE">
        <w:tab/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="00E42790">
        <w:t>“</w:t>
      </w:r>
      <w:r w:rsidRPr="009A0EAE">
        <w:t>Neighbourhood</w:t>
      </w:r>
      <w:r w:rsidR="00574C7D">
        <w:t xml:space="preserve"> </w:t>
      </w:r>
      <w:r w:rsidRPr="009A0EAE">
        <w:t>Doctors</w:t>
      </w:r>
      <w:r w:rsidR="00E42790">
        <w:t>”</w:t>
      </w:r>
      <w:r w:rsidR="00574C7D">
        <w:t xml:space="preserve"> </w:t>
      </w:r>
      <w:r w:rsidRPr="009A0EAE">
        <w:t>scheme</w:t>
      </w:r>
      <w:r w:rsidR="00574C7D">
        <w:t xml:space="preserve"> </w:t>
      </w:r>
      <w:r w:rsidRPr="009A0EAE">
        <w:t>promotes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model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family,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intercultural</w:t>
      </w:r>
      <w:r w:rsidR="00574C7D">
        <w:t xml:space="preserve"> </w:t>
      </w:r>
      <w:r w:rsidRPr="009A0EAE">
        <w:t>focus.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objectives</w:t>
      </w:r>
      <w:r w:rsidR="00574C7D">
        <w:t xml:space="preserve"> </w:t>
      </w:r>
      <w:r w:rsidRPr="009A0EAE">
        <w:t>are:</w:t>
      </w:r>
      <w:r w:rsidR="00574C7D">
        <w:t xml:space="preserve"> </w:t>
      </w:r>
      <w:r w:rsidRPr="009A0EAE">
        <w:t>(a)</w:t>
      </w:r>
      <w:r w:rsidR="00574C7D">
        <w:t xml:space="preserve"> </w:t>
      </w:r>
      <w:r w:rsidRPr="009A0EAE">
        <w:t>guaranteeing</w:t>
      </w:r>
      <w:r w:rsidR="00574C7D">
        <w:t xml:space="preserve"> </w:t>
      </w:r>
      <w:r w:rsidRPr="009A0EAE">
        <w:t>equitable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focus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groups,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bringing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closer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community;</w:t>
      </w:r>
      <w:r w:rsidR="00574C7D">
        <w:t xml:space="preserve"> </w:t>
      </w:r>
      <w:r w:rsidRPr="009A0EAE">
        <w:t>(b)</w:t>
      </w:r>
      <w:r w:rsidR="00574C7D">
        <w:t xml:space="preserve"> </w:t>
      </w:r>
      <w:r w:rsidRPr="009A0EAE">
        <w:t>reorganizing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manner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resources</w:t>
      </w:r>
      <w:r w:rsidR="00574C7D">
        <w:t xml:space="preserve"> </w:t>
      </w:r>
      <w:r w:rsidRPr="009A0EAE">
        <w:t>available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levels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used;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(c)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everyday</w:t>
      </w:r>
      <w:r w:rsidR="00574C7D">
        <w:t xml:space="preserve"> </w:t>
      </w:r>
      <w:r w:rsidRPr="009A0EAE">
        <w:t>work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services.</w:t>
      </w:r>
      <w:r w:rsidRPr="00C51FEF">
        <w:rPr>
          <w:rStyle w:val="FootnoteReference"/>
        </w:rPr>
        <w:footnoteReference w:id="14"/>
      </w:r>
    </w:p>
    <w:p w:rsidR="00214A81" w:rsidRPr="009A0EAE" w:rsidRDefault="00214A81" w:rsidP="00574C7D">
      <w:pPr>
        <w:pStyle w:val="SingleTxtG"/>
      </w:pPr>
      <w:r w:rsidRPr="009A0EAE">
        <w:t>132.</w:t>
      </w:r>
      <w:r w:rsidRPr="009A0EAE">
        <w:tab/>
        <w:t>The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model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intended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reorient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bringing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closer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thus</w:t>
      </w:r>
      <w:r w:rsidR="00574C7D">
        <w:t xml:space="preserve"> </w:t>
      </w:r>
      <w:r w:rsidRPr="009A0EAE">
        <w:t>removing</w:t>
      </w:r>
      <w:r w:rsidR="00574C7D">
        <w:t xml:space="preserve"> </w:t>
      </w:r>
      <w:r w:rsidRPr="009A0EAE">
        <w:t>barriers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access,</w:t>
      </w:r>
      <w:r w:rsidR="00574C7D">
        <w:t xml:space="preserve"> </w:t>
      </w:r>
      <w:r w:rsidRPr="009A0EAE">
        <w:t>promoting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fostering</w:t>
      </w:r>
      <w:r w:rsidR="00574C7D">
        <w:t xml:space="preserve"> </w:t>
      </w:r>
      <w:r w:rsidRPr="009A0EAE">
        <w:t>cross-sector</w:t>
      </w:r>
      <w:r w:rsidR="00574C7D">
        <w:t xml:space="preserve"> </w:t>
      </w:r>
      <w:r w:rsidRPr="009A0EAE">
        <w:t>cooperation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local</w:t>
      </w:r>
      <w:r w:rsidR="00574C7D">
        <w:t xml:space="preserve"> </w:t>
      </w:r>
      <w:r w:rsidRPr="009A0EAE">
        <w:t>level.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runs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inclusivity</w:t>
      </w:r>
      <w:r w:rsidR="00574C7D">
        <w:t xml:space="preserve"> </w:t>
      </w:r>
      <w:r w:rsidRPr="009A0EAE">
        <w:t>certification</w:t>
      </w:r>
      <w:r w:rsidR="00574C7D">
        <w:t xml:space="preserve"> </w:t>
      </w:r>
      <w:r w:rsidRPr="009A0EAE">
        <w:t>programme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an</w:t>
      </w:r>
      <w:r w:rsidR="00574C7D">
        <w:t xml:space="preserve"> </w:t>
      </w:r>
      <w:r w:rsidRPr="009A0EAE">
        <w:t>inclusive,</w:t>
      </w:r>
      <w:r w:rsidR="00574C7D">
        <w:t xml:space="preserve"> </w:t>
      </w:r>
      <w:r w:rsidRPr="009A0EAE">
        <w:t>rights-based</w:t>
      </w:r>
      <w:r w:rsidR="00574C7D">
        <w:t xml:space="preserve"> </w:t>
      </w:r>
      <w:r w:rsidRPr="009A0EAE">
        <w:t>approach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primary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facilities.</w:t>
      </w:r>
    </w:p>
    <w:p w:rsidR="00214A81" w:rsidRPr="009A0EAE" w:rsidRDefault="00214A81" w:rsidP="00574C7D">
      <w:pPr>
        <w:pStyle w:val="SingleTxtG"/>
      </w:pPr>
      <w:r w:rsidRPr="009A0EAE">
        <w:t>133.</w:t>
      </w:r>
      <w:r w:rsidRPr="009A0EAE">
        <w:tab/>
        <w:t>Currently,</w:t>
      </w:r>
      <w:r w:rsidR="00574C7D">
        <w:t xml:space="preserve"> </w:t>
      </w:r>
      <w:r w:rsidRPr="009A0EAE">
        <w:t>725</w:t>
      </w:r>
      <w:r w:rsidR="00574C7D">
        <w:t xml:space="preserve"> </w:t>
      </w:r>
      <w:r w:rsidRPr="009A0EAE">
        <w:t>facilities,</w:t>
      </w:r>
      <w:r w:rsidR="00574C7D">
        <w:t xml:space="preserve"> </w:t>
      </w:r>
      <w:r w:rsidRPr="009A0EAE">
        <w:t>representing</w:t>
      </w:r>
      <w:r w:rsidR="00574C7D">
        <w:t xml:space="preserve"> </w:t>
      </w:r>
      <w:r w:rsidRPr="009A0EAE">
        <w:t>37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primary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facilities</w:t>
      </w:r>
      <w:r w:rsidR="00574C7D">
        <w:t xml:space="preserve"> </w:t>
      </w:r>
      <w:r w:rsidRPr="009A0EAE">
        <w:t>under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authority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Health,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inclusive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certification.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authorities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committed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facilities</w:t>
      </w:r>
      <w:r w:rsidR="00574C7D">
        <w:t xml:space="preserve"> </w:t>
      </w:r>
      <w:r w:rsidRPr="009A0EAE">
        <w:t>obtain</w:t>
      </w:r>
      <w:r w:rsidR="00574C7D">
        <w:t xml:space="preserve"> </w:t>
      </w:r>
      <w:r w:rsidRPr="009A0EAE">
        <w:t>certification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near</w:t>
      </w:r>
      <w:r w:rsidR="00574C7D">
        <w:t xml:space="preserve"> </w:t>
      </w:r>
      <w:r w:rsidRPr="009A0EAE">
        <w:t>future.</w:t>
      </w:r>
    </w:p>
    <w:p w:rsidR="00214A81" w:rsidRPr="009A0EAE" w:rsidRDefault="00214A81" w:rsidP="008E6D86">
      <w:pPr>
        <w:pStyle w:val="SingleTxtG"/>
      </w:pPr>
      <w:r w:rsidRPr="009A0EAE">
        <w:t>134.</w:t>
      </w:r>
      <w:r w:rsidRPr="009A0EAE">
        <w:tab/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provision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1,597</w:t>
      </w:r>
      <w:r w:rsidR="00574C7D">
        <w:t xml:space="preserve"> </w:t>
      </w:r>
      <w:r w:rsidRPr="009A0EAE">
        <w:t>facilities,</w:t>
      </w:r>
      <w:r w:rsidR="00574C7D">
        <w:t xml:space="preserve"> </w:t>
      </w:r>
      <w:r w:rsidRPr="009A0EAE">
        <w:t>including:</w:t>
      </w:r>
      <w:r w:rsidR="00574C7D">
        <w:t xml:space="preserve"> </w:t>
      </w:r>
      <w:r w:rsidRPr="009A0EAE">
        <w:t>1,272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clinics;</w:t>
      </w:r>
      <w:r w:rsidR="00574C7D">
        <w:t xml:space="preserve"> </w:t>
      </w:r>
      <w:r w:rsidRPr="009A0EAE">
        <w:t>102</w:t>
      </w:r>
      <w:r w:rsidR="00574C7D">
        <w:t xml:space="preserve"> </w:t>
      </w:r>
      <w:r w:rsidRPr="009A0EAE">
        <w:t>class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centres;</w:t>
      </w:r>
      <w:r w:rsidR="00574C7D">
        <w:t xml:space="preserve"> </w:t>
      </w:r>
      <w:r w:rsidRPr="009A0EAE">
        <w:t>39</w:t>
      </w:r>
      <w:r w:rsidR="00574C7D">
        <w:t xml:space="preserve"> </w:t>
      </w:r>
      <w:r w:rsidRPr="009A0EAE">
        <w:t>class</w:t>
      </w:r>
      <w:r w:rsidR="00574C7D">
        <w:t xml:space="preserve"> </w:t>
      </w:r>
      <w:r w:rsidRPr="009A0EAE">
        <w:t>B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centres;</w:t>
      </w:r>
      <w:r w:rsidR="00574C7D">
        <w:t xml:space="preserve"> </w:t>
      </w:r>
      <w:r w:rsidRPr="009A0EAE">
        <w:t>26</w:t>
      </w:r>
      <w:r w:rsidR="00574C7D">
        <w:t xml:space="preserve"> </w:t>
      </w:r>
      <w:r w:rsidRPr="009A0EAE">
        <w:t>class</w:t>
      </w:r>
      <w:r w:rsidR="00574C7D">
        <w:t xml:space="preserve"> </w:t>
      </w:r>
      <w:r w:rsidRPr="009A0EAE">
        <w:t>C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centres,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offer</w:t>
      </w:r>
      <w:r w:rsidR="00574C7D">
        <w:t xml:space="preserve"> </w:t>
      </w:r>
      <w:r w:rsidRPr="009A0EAE">
        <w:t>maternity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emergency</w:t>
      </w:r>
      <w:r w:rsidR="00574C7D">
        <w:t xml:space="preserve"> </w:t>
      </w:r>
      <w:r w:rsidRPr="009A0EAE">
        <w:t>services;</w:t>
      </w:r>
      <w:r w:rsidR="00574C7D">
        <w:t xml:space="preserve"> </w:t>
      </w:r>
      <w:r w:rsidRPr="009A0EAE">
        <w:t>24</w:t>
      </w:r>
      <w:r w:rsidR="00574C7D">
        <w:t xml:space="preserve"> </w:t>
      </w:r>
      <w:r w:rsidRPr="009A0EAE">
        <w:t>specialist</w:t>
      </w:r>
      <w:r w:rsidR="00574C7D">
        <w:t xml:space="preserve"> </w:t>
      </w:r>
      <w:r w:rsidRPr="009A0EAE">
        <w:t>centres;</w:t>
      </w:r>
      <w:r w:rsidR="00574C7D">
        <w:t xml:space="preserve"> </w:t>
      </w:r>
      <w:r w:rsidRPr="009A0EAE">
        <w:t>111</w:t>
      </w:r>
      <w:r w:rsidR="00574C7D">
        <w:t xml:space="preserve"> </w:t>
      </w:r>
      <w:r w:rsidRPr="009A0EAE">
        <w:t>rehabilitation</w:t>
      </w:r>
      <w:r w:rsidR="00574C7D">
        <w:t xml:space="preserve"> </w:t>
      </w:r>
      <w:r w:rsidRPr="009A0EAE">
        <w:t>centres;</w:t>
      </w:r>
      <w:r w:rsidR="00574C7D">
        <w:t xml:space="preserve"> </w:t>
      </w:r>
      <w:r w:rsidRPr="009A0EAE">
        <w:t>5</w:t>
      </w:r>
      <w:r w:rsidR="00574C7D">
        <w:t xml:space="preserve"> </w:t>
      </w:r>
      <w:r w:rsidRPr="009A0EAE">
        <w:t>specialist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rehabilitation</w:t>
      </w:r>
      <w:r w:rsidR="00574C7D">
        <w:t xml:space="preserve"> </w:t>
      </w:r>
      <w:r w:rsidRPr="009A0EAE">
        <w:t>centres;</w:t>
      </w:r>
      <w:r w:rsidR="00574C7D">
        <w:t xml:space="preserve"> </w:t>
      </w:r>
      <w:r w:rsidRPr="009A0EAE">
        <w:t>84</w:t>
      </w:r>
      <w:r w:rsidR="00574C7D">
        <w:t xml:space="preserve"> </w:t>
      </w:r>
      <w:r w:rsidRPr="009A0EAE">
        <w:t>basic</w:t>
      </w:r>
      <w:r w:rsidR="00574C7D">
        <w:t xml:space="preserve"> </w:t>
      </w:r>
      <w:r w:rsidRPr="009A0EAE">
        <w:t>hospitals;</w:t>
      </w:r>
      <w:r w:rsidR="00574C7D">
        <w:t xml:space="preserve"> </w:t>
      </w:r>
      <w:r w:rsidR="008E6D86">
        <w:t>3</w:t>
      </w:r>
      <w:r w:rsidR="00574C7D">
        <w:t xml:space="preserve"> </w:t>
      </w:r>
      <w:r w:rsidRPr="009A0EAE">
        <w:t>specialized</w:t>
      </w:r>
      <w:r w:rsidR="00574C7D">
        <w:t xml:space="preserve"> </w:t>
      </w:r>
      <w:r w:rsidRPr="009A0EAE">
        <w:t>hospitals;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32</w:t>
      </w:r>
      <w:r w:rsidR="00574C7D">
        <w:t xml:space="preserve"> </w:t>
      </w:r>
      <w:r w:rsidRPr="009A0EAE">
        <w:t>general</w:t>
      </w:r>
      <w:r w:rsidR="00574C7D">
        <w:t xml:space="preserve"> </w:t>
      </w:r>
      <w:r w:rsidRPr="009A0EAE">
        <w:t>hospitals.</w:t>
      </w:r>
      <w:r w:rsidRPr="00C51FEF">
        <w:rPr>
          <w:rStyle w:val="FootnoteReference"/>
        </w:rPr>
        <w:footnoteReference w:id="15"/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addition,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Security</w:t>
      </w:r>
      <w:r w:rsidR="00574C7D">
        <w:t xml:space="preserve"> </w:t>
      </w:r>
      <w:r w:rsidRPr="009A0EAE">
        <w:t>Institute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rural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security</w:t>
      </w:r>
      <w:r w:rsidR="00574C7D">
        <w:t xml:space="preserve"> </w:t>
      </w:r>
      <w:r w:rsidRPr="009A0EAE">
        <w:t>scheme</w:t>
      </w:r>
      <w:r w:rsidR="00574C7D">
        <w:t xml:space="preserve"> </w:t>
      </w:r>
      <w:r w:rsidRPr="009A0EAE">
        <w:t>brings</w:t>
      </w:r>
      <w:r w:rsidR="00574C7D">
        <w:t xml:space="preserve"> </w:t>
      </w:r>
      <w:r w:rsidRPr="009A0EAE">
        <w:t>health-care</w:t>
      </w:r>
      <w:r w:rsidR="00574C7D">
        <w:t xml:space="preserve"> </w:t>
      </w:r>
      <w:r w:rsidRPr="009A0EAE">
        <w:t>coverage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rural</w:t>
      </w:r>
      <w:r w:rsidR="00574C7D">
        <w:t xml:space="preserve"> </w:t>
      </w:r>
      <w:r w:rsidRPr="009A0EAE">
        <w:t>workers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working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small-scale</w:t>
      </w:r>
      <w:r w:rsidR="00574C7D">
        <w:t xml:space="preserve"> </w:t>
      </w:r>
      <w:r w:rsidRPr="009A0EAE">
        <w:t>fisheries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651</w:t>
      </w:r>
      <w:r w:rsidR="00574C7D">
        <w:t xml:space="preserve"> </w:t>
      </w:r>
      <w:r w:rsidRPr="009A0EAE">
        <w:t>clinics,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3,269</w:t>
      </w:r>
      <w:r w:rsidR="00574C7D">
        <w:t xml:space="preserve"> </w:t>
      </w:r>
      <w:r w:rsidRPr="009A0EAE">
        <w:t>organizations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344,675</w:t>
      </w:r>
      <w:r w:rsidR="00574C7D">
        <w:t xml:space="preserve"> </w:t>
      </w:r>
      <w:r w:rsidRPr="009A0EAE">
        <w:t>families,</w:t>
      </w:r>
      <w:r w:rsidR="00574C7D">
        <w:t xml:space="preserve"> </w:t>
      </w:r>
      <w:r w:rsidRPr="009A0EAE">
        <w:t>encompassing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total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1,155,157</w:t>
      </w:r>
      <w:r w:rsidR="00574C7D">
        <w:t xml:space="preserve"> </w:t>
      </w:r>
      <w:r w:rsidRPr="009A0EAE">
        <w:t>persons.</w:t>
      </w:r>
    </w:p>
    <w:p w:rsidR="00214A81" w:rsidRPr="009A0EAE" w:rsidRDefault="00214A81" w:rsidP="00574C7D">
      <w:pPr>
        <w:pStyle w:val="SingleTxtG"/>
      </w:pPr>
      <w:r w:rsidRPr="009A0EAE">
        <w:t>135.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launched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neonatal</w:t>
      </w:r>
      <w:r w:rsidR="00574C7D">
        <w:t xml:space="preserve"> </w:t>
      </w:r>
      <w:r w:rsidRPr="009A0EAE">
        <w:t>metabolic</w:t>
      </w:r>
      <w:r w:rsidR="00574C7D">
        <w:t xml:space="preserve"> </w:t>
      </w:r>
      <w:r w:rsidRPr="009A0EAE">
        <w:t>screening</w:t>
      </w:r>
      <w:r w:rsidR="00574C7D">
        <w:t xml:space="preserve"> </w:t>
      </w:r>
      <w:r w:rsidRPr="009A0EAE">
        <w:t>programme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reduce</w:t>
      </w:r>
      <w:r w:rsidR="00574C7D">
        <w:t xml:space="preserve"> </w:t>
      </w:r>
      <w:r w:rsidRPr="009A0EAE">
        <w:t>early</w:t>
      </w:r>
      <w:r w:rsidR="00574C7D">
        <w:t xml:space="preserve"> </w:t>
      </w:r>
      <w:r w:rsidRPr="009A0EAE">
        <w:t>death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newborns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early</w:t>
      </w:r>
      <w:r w:rsidR="00574C7D">
        <w:t xml:space="preserve"> </w:t>
      </w:r>
      <w:r w:rsidRPr="009A0EAE">
        <w:t>detection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metabolic</w:t>
      </w:r>
      <w:r w:rsidR="00574C7D">
        <w:t xml:space="preserve"> </w:t>
      </w:r>
      <w:r w:rsidRPr="009A0EAE">
        <w:t>disorders.</w:t>
      </w:r>
      <w:r w:rsidR="00574C7D">
        <w:t xml:space="preserve"> </w:t>
      </w:r>
      <w:r w:rsidRPr="009A0EAE">
        <w:t>Four</w:t>
      </w:r>
      <w:r w:rsidR="00574C7D">
        <w:t xml:space="preserve"> </w:t>
      </w:r>
      <w:r w:rsidRPr="009A0EAE">
        <w:t>types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disease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detected:</w:t>
      </w:r>
      <w:r w:rsidR="00574C7D">
        <w:t xml:space="preserve"> </w:t>
      </w:r>
      <w:r w:rsidRPr="009A0EAE">
        <w:t>congenital</w:t>
      </w:r>
      <w:r w:rsidR="00574C7D">
        <w:t xml:space="preserve"> </w:t>
      </w:r>
      <w:r w:rsidRPr="009A0EAE">
        <w:t>adrenal</w:t>
      </w:r>
      <w:r w:rsidR="00574C7D">
        <w:t xml:space="preserve"> </w:t>
      </w:r>
      <w:r w:rsidRPr="009A0EAE">
        <w:t>hyperplasia</w:t>
      </w:r>
      <w:r w:rsidR="00574C7D">
        <w:t xml:space="preserve"> </w:t>
      </w:r>
      <w:r w:rsidRPr="009A0EAE">
        <w:t>(linked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early</w:t>
      </w:r>
      <w:r w:rsidR="00574C7D">
        <w:t xml:space="preserve"> </w:t>
      </w:r>
      <w:r w:rsidRPr="009A0EAE">
        <w:t>death);</w:t>
      </w:r>
      <w:r w:rsidR="00574C7D">
        <w:t xml:space="preserve"> </w:t>
      </w:r>
      <w:r w:rsidRPr="009A0EAE">
        <w:t>hypothyroidism</w:t>
      </w:r>
      <w:r w:rsidR="00574C7D">
        <w:t xml:space="preserve"> </w:t>
      </w:r>
      <w:r w:rsidRPr="009A0EAE">
        <w:t>(linked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disability);</w:t>
      </w:r>
      <w:r w:rsidR="00574C7D">
        <w:t xml:space="preserve"> </w:t>
      </w:r>
      <w:r w:rsidRPr="009A0EAE">
        <w:t>galactosaemia</w:t>
      </w:r>
      <w:r w:rsidR="00574C7D">
        <w:t xml:space="preserve"> </w:t>
      </w:r>
      <w:r w:rsidRPr="009A0EAE">
        <w:t>(linked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early</w:t>
      </w:r>
      <w:r w:rsidR="00574C7D">
        <w:t xml:space="preserve"> </w:t>
      </w:r>
      <w:r w:rsidRPr="009A0EAE">
        <w:t>death);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phenylketonuria</w:t>
      </w:r>
      <w:r w:rsidR="00574C7D">
        <w:t xml:space="preserve"> </w:t>
      </w:r>
      <w:r w:rsidRPr="009A0EAE">
        <w:t>(linked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intellectual</w:t>
      </w:r>
      <w:r w:rsidR="00574C7D">
        <w:t xml:space="preserve"> </w:t>
      </w:r>
      <w:r w:rsidRPr="009A0EAE">
        <w:t>disability).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136.</w:t>
      </w:r>
      <w:r w:rsidRPr="009A0EAE">
        <w:tab/>
        <w:t>Every</w:t>
      </w:r>
      <w:r w:rsidR="00574C7D">
        <w:t xml:space="preserve"> </w:t>
      </w:r>
      <w:r w:rsidRPr="009A0EAE">
        <w:t>child</w:t>
      </w:r>
      <w:r w:rsidR="00574C7D">
        <w:t xml:space="preserve"> </w:t>
      </w:r>
      <w:r w:rsidRPr="009A0EAE">
        <w:t>diagnosed</w:t>
      </w:r>
      <w:r w:rsidR="00574C7D">
        <w:t xml:space="preserve"> </w:t>
      </w:r>
      <w:r w:rsidRPr="009A0EAE">
        <w:t>receives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treatment,</w:t>
      </w:r>
      <w:r w:rsidR="00574C7D">
        <w:t xml:space="preserve"> </w:t>
      </w:r>
      <w:r w:rsidRPr="009A0EAE">
        <w:t>including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services,</w:t>
      </w:r>
      <w:r w:rsidR="00574C7D">
        <w:t xml:space="preserve"> </w:t>
      </w:r>
      <w:r w:rsidRPr="009A0EAE">
        <w:t>continuous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condition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ongoing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medicine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centre</w:t>
      </w:r>
      <w:r w:rsidR="00574C7D">
        <w:t xml:space="preserve"> </w:t>
      </w:r>
      <w:r w:rsidRPr="009A0EAE">
        <w:t>nearest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his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her</w:t>
      </w:r>
      <w:r w:rsidR="00574C7D">
        <w:t xml:space="preserve"> </w:t>
      </w:r>
      <w:r w:rsidRPr="009A0EAE">
        <w:t>home.</w:t>
      </w:r>
      <w:r w:rsidRPr="00C51FEF">
        <w:rPr>
          <w:rStyle w:val="FootnoteReference"/>
        </w:rPr>
        <w:footnoteReference w:id="16"/>
      </w:r>
    </w:p>
    <w:p w:rsidR="00214A81" w:rsidRPr="009A0EAE" w:rsidRDefault="00214A81" w:rsidP="00574C7D">
      <w:pPr>
        <w:pStyle w:val="SingleTxtG"/>
      </w:pPr>
      <w:r w:rsidRPr="009A0EAE">
        <w:t>137.</w:t>
      </w:r>
      <w:r w:rsidRPr="009A0EAE">
        <w:tab/>
        <w:t>Through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operative</w:t>
      </w:r>
      <w:r w:rsidR="00574C7D">
        <w:t xml:space="preserve"> </w:t>
      </w:r>
      <w:r w:rsidRPr="009A0EAE">
        <w:t>units,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implementing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early</w:t>
      </w:r>
      <w:r w:rsidR="00574C7D">
        <w:t xml:space="preserve"> </w:t>
      </w:r>
      <w:r w:rsidRPr="009A0EAE">
        <w:t>detection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programmes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strategies: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Screening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otoacoustic</w:t>
      </w:r>
      <w:r w:rsidR="00574C7D">
        <w:t xml:space="preserve"> </w:t>
      </w:r>
      <w:r w:rsidR="00214A81" w:rsidRPr="009A0EAE">
        <w:t>emissions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1</w:t>
      </w:r>
      <w:r w:rsidR="00574C7D">
        <w:t xml:space="preserve"> </w:t>
      </w:r>
      <w:r w:rsidR="00214A81" w:rsidRPr="009A0EAE">
        <w:t>month</w:t>
      </w:r>
      <w:r w:rsidR="00574C7D">
        <w:t xml:space="preserve"> </w:t>
      </w:r>
      <w:r w:rsidR="00214A81" w:rsidRPr="009A0EAE">
        <w:t>old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detect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problems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early</w:t>
      </w:r>
      <w:r w:rsidR="00574C7D">
        <w:t xml:space="preserve"> </w:t>
      </w:r>
      <w:r w:rsidR="00214A81" w:rsidRPr="009A0EAE">
        <w:t>detection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among</w:t>
      </w:r>
      <w:r w:rsidR="00574C7D">
        <w:t xml:space="preserve"> </w:t>
      </w:r>
      <w:r w:rsidR="00214A81" w:rsidRPr="009A0EAE">
        <w:t>preschool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aged</w:t>
      </w:r>
      <w:r w:rsidR="00574C7D">
        <w:t xml:space="preserve"> </w:t>
      </w:r>
      <w:r w:rsidR="00214A81" w:rsidRPr="009A0EAE">
        <w:t>4</w:t>
      </w:r>
      <w:r w:rsidR="00574C7D">
        <w:t xml:space="preserve"> </w:t>
      </w:r>
      <w:r w:rsidR="00214A81" w:rsidRPr="009A0EAE">
        <w:t>years</w:t>
      </w:r>
      <w:r w:rsidR="00574C7D">
        <w:t xml:space="preserve"> </w:t>
      </w:r>
      <w:r w:rsidR="00214A81" w:rsidRPr="009A0EAE">
        <w:t>old</w:t>
      </w:r>
      <w:r w:rsidR="00574C7D">
        <w:t xml:space="preserve"> </w:t>
      </w:r>
      <w:r w:rsidR="00214A81" w:rsidRPr="009A0EAE">
        <w:t>or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school-age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aged</w:t>
      </w:r>
      <w:r w:rsidR="00574C7D">
        <w:t xml:space="preserve"> </w:t>
      </w:r>
      <w:r w:rsidR="00214A81" w:rsidRPr="009A0EAE">
        <w:t>5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9</w:t>
      </w:r>
      <w:r w:rsidR="00574C7D">
        <w:t xml:space="preserve"> </w:t>
      </w:r>
      <w:r w:rsidR="00214A81" w:rsidRPr="009A0EAE">
        <w:t>years</w:t>
      </w:r>
      <w:r w:rsidR="00574C7D">
        <w:t xml:space="preserve"> </w:t>
      </w:r>
      <w:r w:rsidR="00214A81" w:rsidRPr="009A0EAE">
        <w:t>old</w:t>
      </w:r>
      <w:r w:rsidR="00574C7D">
        <w:t xml:space="preserve"> </w:t>
      </w:r>
      <w:r w:rsidR="00214A81" w:rsidRPr="009A0EAE">
        <w:t>involving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early</w:t>
      </w:r>
      <w:r w:rsidR="00574C7D">
        <w:t xml:space="preserve"> </w:t>
      </w:r>
      <w:r w:rsidR="00214A81" w:rsidRPr="009A0EAE">
        <w:t>diagnosis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hearing</w:t>
      </w:r>
      <w:r w:rsidR="00574C7D">
        <w:t xml:space="preserve"> </w:t>
      </w:r>
      <w:r w:rsidR="00214A81" w:rsidRPr="009A0EAE">
        <w:t>problems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provision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specialized</w:t>
      </w:r>
      <w:r w:rsidR="00574C7D">
        <w:t xml:space="preserve"> </w:t>
      </w:r>
      <w:r w:rsidR="00214A81" w:rsidRPr="009A0EAE">
        <w:t>care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lastRenderedPageBreak/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sight</w:t>
      </w:r>
      <w:r w:rsidR="00574C7D">
        <w:t xml:space="preserve"> </w:t>
      </w:r>
      <w:r w:rsidR="00214A81" w:rsidRPr="009A0EAE">
        <w:t>screening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eye</w:t>
      </w:r>
      <w:r w:rsidR="00574C7D">
        <w:t xml:space="preserve"> </w:t>
      </w:r>
      <w:r w:rsidR="00214A81" w:rsidRPr="009A0EAE">
        <w:t>defects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early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timely</w:t>
      </w:r>
      <w:r w:rsidR="00574C7D">
        <w:t xml:space="preserve"> </w:t>
      </w:r>
      <w:r w:rsidR="00214A81" w:rsidRPr="009A0EAE">
        <w:t>detection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eyesight</w:t>
      </w:r>
      <w:r w:rsidR="00574C7D">
        <w:t xml:space="preserve"> </w:t>
      </w:r>
      <w:r w:rsidR="00214A81" w:rsidRPr="009A0EAE">
        <w:t>problems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newborns,</w:t>
      </w:r>
      <w:r w:rsidR="00574C7D">
        <w:t xml:space="preserve"> </w:t>
      </w:r>
      <w:r w:rsidR="00214A81" w:rsidRPr="009A0EAE">
        <w:t>preschool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school-age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visual</w:t>
      </w:r>
      <w:r w:rsidR="00574C7D">
        <w:t xml:space="preserve"> </w:t>
      </w:r>
      <w:r w:rsidR="00214A81" w:rsidRPr="009A0EAE">
        <w:t>acuity</w:t>
      </w:r>
      <w:r w:rsidR="00574C7D">
        <w:t xml:space="preserve"> </w:t>
      </w:r>
      <w:r w:rsidR="00214A81" w:rsidRPr="009A0EAE">
        <w:t>tests,</w:t>
      </w:r>
      <w:r w:rsidR="00574C7D">
        <w:t xml:space="preserve"> </w:t>
      </w:r>
      <w:r w:rsidR="00214A81" w:rsidRPr="009A0EAE">
        <w:t>ocular</w:t>
      </w:r>
      <w:r w:rsidR="00574C7D">
        <w:t xml:space="preserve"> </w:t>
      </w:r>
      <w:r w:rsidR="00214A81" w:rsidRPr="009A0EAE">
        <w:t>motor</w:t>
      </w:r>
      <w:r w:rsidR="00574C7D">
        <w:t xml:space="preserve"> </w:t>
      </w:r>
      <w:r w:rsidR="00214A81" w:rsidRPr="009A0EAE">
        <w:t>testing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screening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refractive</w:t>
      </w:r>
      <w:r w:rsidR="00574C7D">
        <w:t xml:space="preserve"> </w:t>
      </w:r>
      <w:r w:rsidR="00214A81" w:rsidRPr="009A0EAE">
        <w:t>errors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A</w:t>
      </w:r>
      <w:r w:rsidR="00574C7D">
        <w:t xml:space="preserve"> </w:t>
      </w:r>
      <w:r w:rsidR="00214A81" w:rsidRPr="009A0EAE">
        <w:t>neurodevelopmental</w:t>
      </w:r>
      <w:r w:rsidR="00574C7D">
        <w:t xml:space="preserve"> </w:t>
      </w:r>
      <w:r w:rsidR="00214A81" w:rsidRPr="009A0EAE">
        <w:t>screening</w:t>
      </w:r>
      <w:r w:rsidR="00574C7D">
        <w:t xml:space="preserve"> </w:t>
      </w:r>
      <w:r w:rsidR="00214A81" w:rsidRPr="009A0EAE">
        <w:t>programme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detect</w:t>
      </w:r>
      <w:r w:rsidR="00574C7D">
        <w:t xml:space="preserve"> </w:t>
      </w:r>
      <w:r w:rsidR="00214A81" w:rsidRPr="009A0EAE">
        <w:t>problems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psychomotor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under</w:t>
      </w:r>
      <w:r w:rsidR="00574C7D">
        <w:t xml:space="preserve"> </w:t>
      </w:r>
      <w:r w:rsidR="00214A81" w:rsidRPr="009A0EAE">
        <w:t>5</w:t>
      </w:r>
      <w:r w:rsidR="00574C7D">
        <w:t xml:space="preserve"> </w:t>
      </w:r>
      <w:r w:rsidR="00214A81" w:rsidRPr="009A0EAE">
        <w:t>years</w:t>
      </w:r>
      <w:r w:rsidR="00574C7D">
        <w:t xml:space="preserve"> </w:t>
      </w:r>
      <w:r w:rsidR="00214A81" w:rsidRPr="009A0EAE">
        <w:t>old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view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providing</w:t>
      </w:r>
      <w:r w:rsidR="00574C7D">
        <w:t xml:space="preserve"> </w:t>
      </w:r>
      <w:r w:rsidR="00214A81" w:rsidRPr="009A0EAE">
        <w:t>early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timely</w:t>
      </w:r>
      <w:r w:rsidR="00574C7D">
        <w:t xml:space="preserve"> </w:t>
      </w:r>
      <w:r w:rsidR="00214A81" w:rsidRPr="009A0EAE">
        <w:t>treatment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improves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child</w:t>
      </w:r>
      <w:r w:rsidR="00E42790">
        <w:t>’</w:t>
      </w:r>
      <w:r w:rsidR="00214A81" w:rsidRPr="009A0EAE">
        <w:t>s</w:t>
      </w:r>
      <w:r w:rsidR="00574C7D">
        <w:t xml:space="preserve"> </w:t>
      </w:r>
      <w:r w:rsidR="00214A81" w:rsidRPr="009A0EAE">
        <w:t>motor</w:t>
      </w:r>
      <w:r w:rsidR="00574C7D">
        <w:t xml:space="preserve"> </w:t>
      </w:r>
      <w:r w:rsidR="00214A81" w:rsidRPr="009A0EAE">
        <w:t>abilities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quality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life.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cases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children</w:t>
      </w:r>
      <w:r w:rsidR="00574C7D">
        <w:t xml:space="preserve"> </w:t>
      </w:r>
      <w:r w:rsidR="00214A81" w:rsidRPr="009A0EAE">
        <w:t>found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affected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retarded</w:t>
      </w:r>
      <w:r w:rsidR="00574C7D">
        <w:t xml:space="preserve"> </w:t>
      </w:r>
      <w:r w:rsidR="00214A81" w:rsidRPr="009A0EAE">
        <w:t>neurodevelopment</w:t>
      </w:r>
      <w:r w:rsidR="00574C7D">
        <w:t xml:space="preserve"> </w:t>
      </w:r>
      <w:r w:rsidR="00214A81" w:rsidRPr="009A0EAE">
        <w:t>are</w:t>
      </w:r>
      <w:r w:rsidR="00574C7D">
        <w:t xml:space="preserve"> </w:t>
      </w:r>
      <w:r w:rsidR="00214A81" w:rsidRPr="009A0EAE">
        <w:t>referred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specialized</w:t>
      </w:r>
      <w:r w:rsidR="00574C7D">
        <w:t xml:space="preserve"> </w:t>
      </w:r>
      <w:r w:rsidR="00214A81" w:rsidRPr="009A0EAE">
        <w:t>comprehensive</w:t>
      </w:r>
      <w:r w:rsidR="00574C7D">
        <w:t xml:space="preserve"> </w:t>
      </w:r>
      <w:r w:rsidR="00214A81" w:rsidRPr="009A0EAE">
        <w:t>rehabilitation</w:t>
      </w:r>
      <w:r w:rsidR="00574C7D">
        <w:t xml:space="preserve"> </w:t>
      </w:r>
      <w:r w:rsidR="00214A81" w:rsidRPr="009A0EAE">
        <w:t>centres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further</w:t>
      </w:r>
      <w:r w:rsidR="00574C7D">
        <w:t xml:space="preserve"> </w:t>
      </w:r>
      <w:r w:rsidR="00214A81" w:rsidRPr="009A0EAE">
        <w:t>action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follow-up</w:t>
      </w:r>
      <w:r w:rsidR="008E6D86">
        <w:t>.</w:t>
      </w:r>
    </w:p>
    <w:p w:rsidR="00214A81" w:rsidRPr="009A0EAE" w:rsidRDefault="00214A81" w:rsidP="00574C7D">
      <w:pPr>
        <w:pStyle w:val="SingleTxtG"/>
      </w:pPr>
      <w:r w:rsidRPr="009A0EAE">
        <w:t>138.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2017–2021</w:t>
      </w:r>
      <w:r w:rsidR="00574C7D">
        <w:t xml:space="preserve"> </w:t>
      </w:r>
      <w:r w:rsidRPr="009A0EAE">
        <w:t>promotes</w:t>
      </w:r>
      <w:r w:rsidR="00574C7D">
        <w:t xml:space="preserve"> </w:t>
      </w:r>
      <w:r w:rsidRPr="009A0EAE">
        <w:t>inclusion,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respect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human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within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framework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links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different</w:t>
      </w:r>
      <w:r w:rsidR="00574C7D">
        <w:t xml:space="preserve"> </w:t>
      </w:r>
      <w:r w:rsidRPr="009A0EAE">
        <w:t>aspects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view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resources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systematic</w:t>
      </w:r>
      <w:r w:rsidR="00574C7D">
        <w:t xml:space="preserve"> </w:t>
      </w:r>
      <w:r w:rsidRPr="009A0EAE">
        <w:t>processes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build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update</w:t>
      </w:r>
      <w:r w:rsidR="00574C7D">
        <w:t xml:space="preserve"> </w:t>
      </w:r>
      <w:r w:rsidRPr="009A0EAE">
        <w:t>knowledge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area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strategies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improving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system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indicators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represent</w:t>
      </w:r>
      <w:r w:rsidR="00574C7D">
        <w:t xml:space="preserve"> </w:t>
      </w:r>
      <w:r w:rsidRPr="009A0EAE">
        <w:t>priorities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country.</w:t>
      </w:r>
      <w:r w:rsidRPr="00C51FEF">
        <w:rPr>
          <w:rStyle w:val="FootnoteReference"/>
        </w:rPr>
        <w:footnoteReference w:id="17"/>
      </w:r>
    </w:p>
    <w:p w:rsidR="00214A81" w:rsidRPr="009A0EAE" w:rsidRDefault="00214A81" w:rsidP="00574C7D">
      <w:pPr>
        <w:pStyle w:val="SingleTxtG"/>
      </w:pPr>
      <w:r w:rsidRPr="009A0EAE">
        <w:t>139.</w:t>
      </w:r>
      <w:r w:rsidRPr="009A0EAE">
        <w:tab/>
        <w:t>With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CONADIS,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prepared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guidebook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guidebook</w:t>
      </w:r>
      <w:r w:rsidR="00574C7D">
        <w:t xml:space="preserve"> </w:t>
      </w:r>
      <w:r w:rsidRPr="009A0EAE">
        <w:t>was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fruit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Ecuador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involvement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We</w:t>
      </w:r>
      <w:r w:rsidR="00574C7D">
        <w:t xml:space="preserve"> </w:t>
      </w:r>
      <w:r w:rsidRPr="009A0EAE">
        <w:t>Decide</w:t>
      </w:r>
      <w:r w:rsidR="00E42790">
        <w:t>”</w:t>
      </w:r>
      <w:r w:rsidR="00574C7D">
        <w:t xml:space="preserve"> </w:t>
      </w:r>
      <w:r w:rsidRPr="009A0EAE">
        <w:t>study,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far-reaching</w:t>
      </w:r>
      <w:r w:rsidR="00574C7D">
        <w:t xml:space="preserve"> </w:t>
      </w:r>
      <w:r w:rsidRPr="009A0EAE">
        <w:t>research</w:t>
      </w:r>
      <w:r w:rsidR="00574C7D">
        <w:t xml:space="preserve"> </w:t>
      </w:r>
      <w:r w:rsidRPr="009A0EAE">
        <w:t>project</w:t>
      </w:r>
      <w:r w:rsidR="00574C7D">
        <w:t xml:space="preserve"> </w:t>
      </w:r>
      <w:r w:rsidRPr="009A0EAE">
        <w:t>led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United</w:t>
      </w:r>
      <w:r w:rsidR="00574C7D">
        <w:t xml:space="preserve"> </w:t>
      </w:r>
      <w:r w:rsidRPr="009A0EAE">
        <w:t>Nations</w:t>
      </w:r>
      <w:r w:rsidR="00574C7D">
        <w:t xml:space="preserve"> </w:t>
      </w:r>
      <w:r w:rsidRPr="009A0EAE">
        <w:t>Population</w:t>
      </w:r>
      <w:r w:rsidR="00574C7D">
        <w:t xml:space="preserve"> </w:t>
      </w:r>
      <w:r w:rsidRPr="009A0EAE">
        <w:t>Fund,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intended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help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Health</w:t>
      </w:r>
      <w:r w:rsidR="00E42790">
        <w:t>’</w:t>
      </w:r>
      <w:r w:rsidRPr="009A0EAE">
        <w:t>s</w:t>
      </w:r>
      <w:r w:rsidR="00574C7D">
        <w:t xml:space="preserve"> </w:t>
      </w:r>
      <w:r w:rsidRPr="009A0EAE">
        <w:t>operational</w:t>
      </w:r>
      <w:r w:rsidR="00574C7D">
        <w:t xml:space="preserve"> </w:t>
      </w:r>
      <w:r w:rsidRPr="009A0EAE">
        <w:t>staff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inclusion,</w:t>
      </w:r>
      <w:r w:rsidR="00574C7D">
        <w:t xml:space="preserve"> </w:t>
      </w:r>
      <w:r w:rsidRPr="009A0EAE">
        <w:t>combat</w:t>
      </w:r>
      <w:r w:rsidR="00574C7D">
        <w:t xml:space="preserve"> </w:t>
      </w:r>
      <w:r w:rsidRPr="009A0EAE">
        <w:t>gender-based</w:t>
      </w:r>
      <w:r w:rsidR="00574C7D">
        <w:t xml:space="preserve"> </w:t>
      </w:r>
      <w:r w:rsidRPr="009A0EAE">
        <w:t>discrimination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violence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guarantee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exercise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sexual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reproductive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bookmarkStart w:id="42" w:name="_Toc523242041"/>
    </w:p>
    <w:p w:rsidR="00214A81" w:rsidRPr="009A0EAE" w:rsidRDefault="00214A81" w:rsidP="00E72F52">
      <w:pPr>
        <w:pStyle w:val="H1G"/>
      </w:pPr>
      <w:r w:rsidRPr="009A0EAE">
        <w:tab/>
      </w:r>
      <w:r w:rsidRPr="009A0EAE">
        <w:tab/>
        <w:t>Work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employment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27)</w:t>
      </w:r>
      <w:bookmarkEnd w:id="42"/>
    </w:p>
    <w:p w:rsidR="00214A81" w:rsidRPr="009A0EAE" w:rsidRDefault="00214A81" w:rsidP="00E72F52">
      <w:pPr>
        <w:pStyle w:val="H23G"/>
      </w:pPr>
      <w:bookmarkStart w:id="43" w:name="_Toc523242042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26</w:t>
      </w:r>
      <w:bookmarkEnd w:id="43"/>
    </w:p>
    <w:p w:rsidR="00214A81" w:rsidRPr="009A0EAE" w:rsidRDefault="00214A81" w:rsidP="00574C7D">
      <w:pPr>
        <w:pStyle w:val="SingleTxtG"/>
      </w:pPr>
      <w:r w:rsidRPr="009A0EAE">
        <w:t>140.</w:t>
      </w:r>
      <w:r w:rsidRPr="009A0EAE">
        <w:tab/>
        <w:t>The</w:t>
      </w:r>
      <w:r w:rsidR="00574C7D">
        <w:t xml:space="preserve"> </w:t>
      </w:r>
      <w:r w:rsidRPr="009A0EAE">
        <w:t>employment</w:t>
      </w:r>
      <w:r w:rsidR="00574C7D">
        <w:t xml:space="preserve"> </w:t>
      </w:r>
      <w:r w:rsidRPr="009A0EAE">
        <w:t>rate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calculated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cross-referencing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data</w:t>
      </w:r>
      <w:r w:rsidR="00574C7D">
        <w:t xml:space="preserve"> </w:t>
      </w:r>
      <w:r w:rsidRPr="009A0EAE">
        <w:t>held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Register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data</w:t>
      </w:r>
      <w:r w:rsidR="00574C7D">
        <w:t xml:space="preserve"> </w:t>
      </w:r>
      <w:r w:rsidRPr="009A0EAE">
        <w:t>held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Security</w:t>
      </w:r>
      <w:r w:rsidR="00574C7D">
        <w:t xml:space="preserve"> </w:t>
      </w:r>
      <w:r w:rsidRPr="009A0EAE">
        <w:t>Institute.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process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identify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employment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therefore</w:t>
      </w:r>
      <w:r w:rsidR="00574C7D">
        <w:t xml:space="preserve"> </w:t>
      </w:r>
      <w:r w:rsidRPr="009A0EAE">
        <w:t>integrated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market.</w:t>
      </w:r>
    </w:p>
    <w:p w:rsidR="00214A81" w:rsidRPr="009A0EAE" w:rsidRDefault="00214A81" w:rsidP="00E72F52">
      <w:pPr>
        <w:pStyle w:val="SingleTxtG"/>
        <w:spacing w:after="240"/>
      </w:pPr>
      <w:r w:rsidRPr="009A0EAE">
        <w:t>141.</w:t>
      </w:r>
      <w:r w:rsidRPr="009A0EAE">
        <w:tab/>
        <w:t>Cross-referencing</w:t>
      </w:r>
      <w:r w:rsidR="00574C7D">
        <w:t xml:space="preserve"> </w:t>
      </w:r>
      <w:r w:rsidRPr="009A0EAE">
        <w:t>between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two</w:t>
      </w:r>
      <w:r w:rsidR="00574C7D">
        <w:t xml:space="preserve"> </w:t>
      </w:r>
      <w:r w:rsidRPr="009A0EAE">
        <w:t>databases</w:t>
      </w:r>
      <w:r w:rsidR="00574C7D">
        <w:t xml:space="preserve"> </w:t>
      </w:r>
      <w:r w:rsidRPr="009A0EAE">
        <w:t>revealed</w:t>
      </w:r>
      <w:r w:rsidR="00574C7D">
        <w:t xml:space="preserve"> </w:t>
      </w:r>
      <w:r w:rsidRPr="009A0EAE">
        <w:t>that,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February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65,804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integrated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job</w:t>
      </w:r>
      <w:r w:rsidR="00574C7D">
        <w:t xml:space="preserve"> </w:t>
      </w:r>
      <w:r w:rsidRPr="009A0EAE">
        <w:t>market,</w:t>
      </w:r>
      <w:r w:rsidR="00574C7D">
        <w:t xml:space="preserve"> </w:t>
      </w:r>
      <w:r w:rsidRPr="009A0EAE">
        <w:t>distributed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follows: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728"/>
        <w:gridCol w:w="2232"/>
      </w:tblGrid>
      <w:tr w:rsidR="00214A81" w:rsidRPr="007F3CF8" w:rsidTr="007F3CF8">
        <w:trPr>
          <w:trHeight w:val="240"/>
          <w:tblHeader/>
        </w:trPr>
        <w:tc>
          <w:tcPr>
            <w:tcW w:w="737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7F3CF8">
              <w:rPr>
                <w:i/>
                <w:sz w:val="16"/>
              </w:rPr>
              <w:t>Persons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with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disabilities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integrated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in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the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labour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market</w:t>
            </w:r>
          </w:p>
        </w:tc>
      </w:tr>
      <w:tr w:rsidR="00214A81" w:rsidRPr="007F3CF8" w:rsidTr="007F3CF8">
        <w:trPr>
          <w:trHeight w:val="240"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7F3CF8">
              <w:rPr>
                <w:i/>
                <w:sz w:val="16"/>
              </w:rPr>
              <w:t>Sector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F3CF8">
              <w:rPr>
                <w:i/>
                <w:sz w:val="16"/>
              </w:rPr>
              <w:t>No.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of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persons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with</w:t>
            </w:r>
            <w:r w:rsidR="00574C7D" w:rsidRPr="007F3CF8">
              <w:rPr>
                <w:i/>
                <w:sz w:val="16"/>
              </w:rPr>
              <w:t xml:space="preserve"> </w:t>
            </w:r>
            <w:r w:rsidRPr="007F3CF8">
              <w:rPr>
                <w:i/>
                <w:sz w:val="16"/>
              </w:rPr>
              <w:t>disabilities</w:t>
            </w:r>
          </w:p>
        </w:tc>
        <w:tc>
          <w:tcPr>
            <w:tcW w:w="2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7F3CF8">
              <w:rPr>
                <w:i/>
                <w:sz w:val="16"/>
              </w:rPr>
              <w:t>Percentage</w:t>
            </w:r>
          </w:p>
        </w:tc>
      </w:tr>
      <w:tr w:rsidR="00214A81" w:rsidRPr="007F3CF8" w:rsidTr="007F3CF8">
        <w:trPr>
          <w:trHeight w:val="240"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3CF8">
              <w:rPr>
                <w:sz w:val="18"/>
              </w:rPr>
              <w:t>Private</w:t>
            </w:r>
          </w:p>
        </w:tc>
        <w:tc>
          <w:tcPr>
            <w:tcW w:w="2728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47</w:t>
            </w:r>
            <w:r w:rsidR="00574C7D" w:rsidRPr="007F3CF8">
              <w:rPr>
                <w:sz w:val="18"/>
              </w:rPr>
              <w:t xml:space="preserve"> </w:t>
            </w:r>
            <w:r w:rsidRPr="007F3CF8">
              <w:rPr>
                <w:sz w:val="18"/>
              </w:rPr>
              <w:t>398</w:t>
            </w:r>
          </w:p>
        </w:tc>
        <w:tc>
          <w:tcPr>
            <w:tcW w:w="2232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72</w:t>
            </w:r>
          </w:p>
        </w:tc>
      </w:tr>
      <w:tr w:rsidR="00214A81" w:rsidRPr="007F3CF8" w:rsidTr="007F3CF8">
        <w:trPr>
          <w:trHeight w:val="240"/>
        </w:trPr>
        <w:tc>
          <w:tcPr>
            <w:tcW w:w="2410" w:type="dxa"/>
            <w:shd w:val="clear" w:color="auto" w:fill="auto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3CF8">
              <w:rPr>
                <w:sz w:val="18"/>
              </w:rPr>
              <w:t>Public</w:t>
            </w:r>
          </w:p>
        </w:tc>
        <w:tc>
          <w:tcPr>
            <w:tcW w:w="2728" w:type="dxa"/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16</w:t>
            </w:r>
            <w:r w:rsidR="00574C7D" w:rsidRPr="007F3CF8">
              <w:rPr>
                <w:sz w:val="18"/>
              </w:rPr>
              <w:t xml:space="preserve"> </w:t>
            </w:r>
            <w:r w:rsidRPr="007F3CF8">
              <w:rPr>
                <w:sz w:val="18"/>
              </w:rPr>
              <w:t>058</w:t>
            </w:r>
          </w:p>
        </w:tc>
        <w:tc>
          <w:tcPr>
            <w:tcW w:w="2232" w:type="dxa"/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24.4</w:t>
            </w:r>
          </w:p>
        </w:tc>
      </w:tr>
      <w:tr w:rsidR="00214A81" w:rsidRPr="007F3CF8" w:rsidTr="00534C47">
        <w:trPr>
          <w:trHeight w:val="240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7F3CF8">
              <w:rPr>
                <w:sz w:val="18"/>
              </w:rPr>
              <w:t>Carers</w:t>
            </w:r>
            <w:r w:rsidRPr="00C51FEF">
              <w:rPr>
                <w:rStyle w:val="FootnoteReference"/>
              </w:rPr>
              <w:footnoteReference w:id="18"/>
            </w:r>
          </w:p>
        </w:tc>
        <w:tc>
          <w:tcPr>
            <w:tcW w:w="272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2</w:t>
            </w:r>
            <w:r w:rsidR="00574C7D" w:rsidRPr="007F3CF8">
              <w:rPr>
                <w:sz w:val="18"/>
              </w:rPr>
              <w:t xml:space="preserve"> </w:t>
            </w:r>
            <w:r w:rsidRPr="007F3CF8">
              <w:rPr>
                <w:sz w:val="18"/>
              </w:rPr>
              <w:t>348</w:t>
            </w:r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7F3CF8">
              <w:rPr>
                <w:sz w:val="18"/>
              </w:rPr>
              <w:t>3.6</w:t>
            </w:r>
          </w:p>
        </w:tc>
      </w:tr>
      <w:tr w:rsidR="00214A81" w:rsidRPr="007F3CF8" w:rsidTr="00534C47">
        <w:trPr>
          <w:trHeight w:val="240"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7F3CF8">
            <w:pPr>
              <w:pStyle w:val="SingleTxtG"/>
              <w:suppressAutoHyphens w:val="0"/>
              <w:spacing w:before="40" w:after="40" w:line="220" w:lineRule="exact"/>
              <w:ind w:left="0" w:right="113"/>
              <w:jc w:val="left"/>
              <w:rPr>
                <w:b/>
                <w:sz w:val="18"/>
              </w:rPr>
            </w:pPr>
            <w:r w:rsidRPr="007F3CF8">
              <w:rPr>
                <w:b/>
                <w:sz w:val="18"/>
              </w:rPr>
              <w:t>Total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F3CF8">
              <w:rPr>
                <w:b/>
                <w:sz w:val="18"/>
              </w:rPr>
              <w:t>65</w:t>
            </w:r>
            <w:r w:rsidR="00574C7D" w:rsidRPr="007F3CF8">
              <w:rPr>
                <w:b/>
                <w:sz w:val="18"/>
              </w:rPr>
              <w:t xml:space="preserve"> </w:t>
            </w:r>
            <w:r w:rsidRPr="007F3CF8">
              <w:rPr>
                <w:b/>
                <w:sz w:val="18"/>
              </w:rPr>
              <w:t>804</w:t>
            </w:r>
          </w:p>
        </w:tc>
        <w:tc>
          <w:tcPr>
            <w:tcW w:w="2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214A81" w:rsidRPr="007F3CF8" w:rsidRDefault="00214A81" w:rsidP="005F7C75">
            <w:pPr>
              <w:pStyle w:val="SingleTxtG"/>
              <w:suppressAutoHyphens w:val="0"/>
              <w:spacing w:before="40" w:after="40" w:line="220" w:lineRule="exact"/>
              <w:ind w:left="0" w:right="113"/>
              <w:jc w:val="right"/>
              <w:rPr>
                <w:b/>
                <w:sz w:val="18"/>
              </w:rPr>
            </w:pPr>
            <w:r w:rsidRPr="007F3CF8">
              <w:rPr>
                <w:b/>
                <w:sz w:val="18"/>
              </w:rPr>
              <w:t>100</w:t>
            </w:r>
          </w:p>
        </w:tc>
      </w:tr>
    </w:tbl>
    <w:p w:rsidR="00214A81" w:rsidRPr="00472B7E" w:rsidRDefault="00214A81" w:rsidP="005F7C75">
      <w:pPr>
        <w:spacing w:before="120" w:after="240"/>
        <w:ind w:left="1134" w:right="1134" w:firstLine="170"/>
        <w:rPr>
          <w:sz w:val="18"/>
        </w:rPr>
      </w:pPr>
      <w:r w:rsidRPr="00472B7E">
        <w:rPr>
          <w:i/>
          <w:iCs/>
          <w:sz w:val="18"/>
        </w:rPr>
        <w:t>Source:</w:t>
      </w:r>
      <w:r w:rsidR="00472B7E">
        <w:rPr>
          <w:sz w:val="18"/>
        </w:rPr>
        <w:t xml:space="preserve"> 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Ecuadorian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Social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Security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Institute/National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Disabilities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Register</w:t>
      </w:r>
      <w:r w:rsidR="00574C7D" w:rsidRPr="00472B7E">
        <w:rPr>
          <w:sz w:val="18"/>
        </w:rPr>
        <w:t xml:space="preserve"> </w:t>
      </w:r>
      <w:r w:rsidRPr="00472B7E">
        <w:rPr>
          <w:sz w:val="18"/>
        </w:rPr>
        <w:t>FEB-2018.</w:t>
      </w:r>
    </w:p>
    <w:p w:rsidR="00214A81" w:rsidRPr="009A0EAE" w:rsidRDefault="00214A81" w:rsidP="00574C7D">
      <w:pPr>
        <w:pStyle w:val="SingleTxtG"/>
      </w:pPr>
      <w:r w:rsidRPr="009A0EAE">
        <w:t>142.</w:t>
      </w:r>
      <w:r w:rsidRPr="009A0EAE">
        <w:tab/>
        <w:t>These</w:t>
      </w:r>
      <w:r w:rsidR="00574C7D">
        <w:t xml:space="preserve"> </w:t>
      </w:r>
      <w:r w:rsidRPr="009A0EAE">
        <w:t>data</w:t>
      </w:r>
      <w:r w:rsidR="00574C7D">
        <w:t xml:space="preserve"> </w:t>
      </w:r>
      <w:r w:rsidRPr="009A0EAE">
        <w:t>reveal</w:t>
      </w:r>
      <w:r w:rsidR="00574C7D">
        <w:t xml:space="preserve"> </w:t>
      </w:r>
      <w:r w:rsidRPr="009A0EAE">
        <w:t>increased</w:t>
      </w:r>
      <w:r w:rsidR="00574C7D">
        <w:t xml:space="preserve"> </w:t>
      </w:r>
      <w:r w:rsidRPr="009A0EAE">
        <w:t>compliance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provisions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Code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42</w:t>
      </w:r>
      <w:r w:rsidR="00574C7D">
        <w:t xml:space="preserve"> </w:t>
      </w:r>
      <w:r w:rsidRPr="009A0EAE">
        <w:t>(33)),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64)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47),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provide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employers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sectors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than</w:t>
      </w:r>
      <w:r w:rsidR="00574C7D">
        <w:t xml:space="preserve"> </w:t>
      </w:r>
      <w:r w:rsidRPr="009A0EAE">
        <w:t>25</w:t>
      </w:r>
      <w:r w:rsidR="00574C7D">
        <w:t xml:space="preserve"> </w:t>
      </w:r>
      <w:r w:rsidRPr="009A0EAE">
        <w:t>employees</w:t>
      </w:r>
      <w:r w:rsidR="00574C7D">
        <w:t xml:space="preserve"> </w:t>
      </w:r>
      <w:r w:rsidRPr="009A0EAE">
        <w:t>must</w:t>
      </w:r>
      <w:r w:rsidR="00574C7D">
        <w:t xml:space="preserve"> </w:t>
      </w:r>
      <w:r w:rsidRPr="009A0EAE">
        <w:t>reserve</w:t>
      </w:r>
      <w:r w:rsidR="00574C7D">
        <w:t xml:space="preserve"> </w:t>
      </w:r>
      <w:r w:rsidRPr="009A0EAE">
        <w:t>4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positions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disabilities.</w:t>
      </w:r>
      <w:r w:rsidR="00574C7D">
        <w:t xml:space="preserve"> </w:t>
      </w:r>
      <w:r w:rsidRPr="009A0EAE">
        <w:t>This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evidenced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fact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65,804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have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integrated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workforce</w:t>
      </w:r>
      <w:r w:rsidR="00574C7D">
        <w:t xml:space="preserve"> </w:t>
      </w:r>
      <w:r w:rsidRPr="009A0EAE">
        <w:t>across</w:t>
      </w:r>
      <w:r w:rsidR="00574C7D">
        <w:t xml:space="preserve"> </w:t>
      </w:r>
      <w:r w:rsidRPr="009A0EAE">
        <w:t>28,722</w:t>
      </w:r>
      <w:r w:rsidR="00574C7D">
        <w:t xml:space="preserve"> </w:t>
      </w:r>
      <w:r w:rsidRPr="009A0EAE">
        <w:t>companies</w:t>
      </w:r>
      <w:r w:rsidR="00574C7D">
        <w:t xml:space="preserve"> </w:t>
      </w:r>
      <w:r w:rsidRPr="009A0EAE">
        <w:t>nationwide.</w:t>
      </w:r>
    </w:p>
    <w:p w:rsidR="00214A81" w:rsidRPr="009A0EAE" w:rsidRDefault="00214A81" w:rsidP="00574C7D">
      <w:pPr>
        <w:pStyle w:val="SingleTxtG"/>
      </w:pPr>
      <w:r w:rsidRPr="009A0EAE">
        <w:lastRenderedPageBreak/>
        <w:t>143.</w:t>
      </w:r>
      <w:r w:rsidRPr="009A0EAE">
        <w:tab/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carers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out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article</w:t>
      </w:r>
      <w:r w:rsidR="00574C7D">
        <w:t xml:space="preserve"> </w:t>
      </w:r>
      <w:r w:rsidRPr="009A0EAE">
        <w:t>48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Organic</w:t>
      </w:r>
      <w:r w:rsidR="00574C7D">
        <w:t xml:space="preserve"> </w:t>
      </w:r>
      <w:r w:rsidRPr="009A0EAE">
        <w:t>Act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which</w:t>
      </w:r>
      <w:r w:rsidR="00574C7D">
        <w:t xml:space="preserve"> </w:t>
      </w:r>
      <w:r w:rsidRPr="009A0EAE">
        <w:t>states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severe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adolescents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may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assisted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carer.</w:t>
      </w:r>
      <w:r w:rsidR="00574C7D">
        <w:t xml:space="preserve"> </w:t>
      </w:r>
      <w:r w:rsidRPr="009A0EAE">
        <w:t>Carers</w:t>
      </w:r>
      <w:r w:rsidR="00574C7D">
        <w:t xml:space="preserve"> </w:t>
      </w:r>
      <w:r w:rsidRPr="009A0EAE">
        <w:t>currently</w:t>
      </w:r>
      <w:r w:rsidR="00574C7D">
        <w:t xml:space="preserve"> </w:t>
      </w:r>
      <w:r w:rsidRPr="009A0EAE">
        <w:t>represent</w:t>
      </w:r>
      <w:r w:rsidR="00574C7D">
        <w:t xml:space="preserve"> </w:t>
      </w:r>
      <w:r w:rsidRPr="009A0EAE">
        <w:t>3.6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integrated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market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result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disability.</w:t>
      </w:r>
    </w:p>
    <w:p w:rsidR="00214A81" w:rsidRPr="009A0EAE" w:rsidRDefault="00214A81" w:rsidP="00574C7D">
      <w:pPr>
        <w:pStyle w:val="SingleTxtG"/>
      </w:pPr>
      <w:r w:rsidRPr="009A0EAE">
        <w:t>144.</w:t>
      </w:r>
      <w:r w:rsidRPr="009A0EAE">
        <w:tab/>
        <w:t>The</w:t>
      </w:r>
      <w:r w:rsidR="00574C7D">
        <w:t xml:space="preserve"> </w:t>
      </w:r>
      <w:r w:rsidRPr="009A0EAE">
        <w:t>tripartite</w:t>
      </w:r>
      <w:r w:rsidR="00574C7D">
        <w:t xml:space="preserve"> </w:t>
      </w:r>
      <w:r w:rsidRPr="009A0EAE">
        <w:t>inter-institutional</w:t>
      </w:r>
      <w:r w:rsidR="00574C7D">
        <w:t xml:space="preserve"> </w:t>
      </w:r>
      <w:r w:rsidRPr="009A0EAE">
        <w:t>cooperation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signed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Labour,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Federation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2017</w:t>
      </w:r>
      <w:r w:rsidR="00574C7D">
        <w:t xml:space="preserve"> </w:t>
      </w:r>
      <w:r w:rsidRPr="009A0EAE">
        <w:t>has,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Market</w:t>
      </w:r>
      <w:r w:rsidR="00574C7D">
        <w:t xml:space="preserve"> </w:t>
      </w:r>
      <w:r w:rsidRPr="009A0EAE">
        <w:t>Integration</w:t>
      </w:r>
      <w:r w:rsidR="00574C7D">
        <w:t xml:space="preserve"> </w:t>
      </w:r>
      <w:r w:rsidRPr="009A0EAE">
        <w:t>Service,</w:t>
      </w:r>
      <w:r w:rsidR="00574C7D">
        <w:t xml:space="preserve"> </w:t>
      </w:r>
      <w:r w:rsidRPr="009A0EAE">
        <w:t>facilitated</w:t>
      </w:r>
      <w:r w:rsidR="00574C7D">
        <w:t xml:space="preserve"> </w:t>
      </w:r>
      <w:r w:rsidRPr="009A0EAE">
        <w:t>joint</w:t>
      </w:r>
      <w:r w:rsidR="00574C7D">
        <w:t xml:space="preserve"> </w:t>
      </w:r>
      <w:r w:rsidRPr="009A0EAE">
        <w:t>activities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integration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into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workplace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sectors</w:t>
      </w:r>
      <w:r w:rsidR="00574C7D">
        <w:t xml:space="preserve"> </w:t>
      </w:r>
      <w:r w:rsidRPr="009A0EAE">
        <w:t>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level.</w:t>
      </w:r>
      <w:r w:rsidR="00574C7D">
        <w:t xml:space="preserve"> </w:t>
      </w:r>
      <w:r w:rsidRPr="009A0EAE">
        <w:t>Nationwide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inspections</w:t>
      </w:r>
      <w:r w:rsidR="00574C7D">
        <w:t xml:space="preserve"> </w:t>
      </w:r>
      <w:r w:rsidRPr="009A0EAE">
        <w:t>were</w:t>
      </w:r>
      <w:r w:rsidR="00574C7D">
        <w:t xml:space="preserve"> </w:t>
      </w:r>
      <w:r w:rsidRPr="009A0EAE">
        <w:t>conducted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November</w:t>
      </w:r>
      <w:r w:rsidR="00574C7D">
        <w:t xml:space="preserve"> </w:t>
      </w:r>
      <w:r w:rsidRPr="009A0EAE">
        <w:t>2017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April</w:t>
      </w:r>
      <w:r w:rsidR="00574C7D">
        <w:t xml:space="preserve"> </w:t>
      </w:r>
      <w:r w:rsidRPr="009A0EAE">
        <w:t>2018,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results: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Labour</w:t>
      </w:r>
      <w:r w:rsidR="00574C7D">
        <w:t xml:space="preserve"> </w:t>
      </w:r>
      <w:r w:rsidR="00214A81" w:rsidRPr="009A0EAE">
        <w:t>inspectors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customer</w:t>
      </w:r>
      <w:r w:rsidR="00574C7D">
        <w:t xml:space="preserve"> </w:t>
      </w:r>
      <w:r w:rsidR="00214A81" w:rsidRPr="009A0EAE">
        <w:t>service</w:t>
      </w:r>
      <w:r w:rsidR="00574C7D">
        <w:t xml:space="preserve"> </w:t>
      </w:r>
      <w:r w:rsidR="00214A81" w:rsidRPr="009A0EAE">
        <w:t>officers</w:t>
      </w:r>
      <w:r w:rsidR="00574C7D">
        <w:t xml:space="preserve"> </w:t>
      </w:r>
      <w:r w:rsidR="00214A81" w:rsidRPr="009A0EAE">
        <w:t>received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training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disability</w:t>
      </w:r>
      <w:r w:rsidR="00574C7D">
        <w:t xml:space="preserve"> </w:t>
      </w:r>
      <w:r w:rsidR="00214A81" w:rsidRPr="009A0EAE">
        <w:t>policies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use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positive</w:t>
      </w:r>
      <w:r w:rsidR="00574C7D">
        <w:t xml:space="preserve"> </w:t>
      </w:r>
      <w:r w:rsidR="00214A81" w:rsidRPr="009A0EAE">
        <w:t>language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Private</w:t>
      </w:r>
      <w:r w:rsidR="00574C7D">
        <w:t xml:space="preserve"> </w:t>
      </w:r>
      <w:r w:rsidR="00214A81" w:rsidRPr="009A0EAE">
        <w:t>companies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23</w:t>
      </w:r>
      <w:r w:rsidR="00574C7D">
        <w:t xml:space="preserve"> </w:t>
      </w:r>
      <w:r w:rsidR="00214A81" w:rsidRPr="009A0EAE">
        <w:t>provinces</w:t>
      </w:r>
      <w:r w:rsidR="00574C7D">
        <w:t xml:space="preserve"> </w:t>
      </w:r>
      <w:r w:rsidR="00214A81" w:rsidRPr="009A0EAE">
        <w:t>around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were</w:t>
      </w:r>
      <w:r w:rsidR="00574C7D">
        <w:t xml:space="preserve"> </w:t>
      </w:r>
      <w:r w:rsidR="00214A81" w:rsidRPr="009A0EAE">
        <w:t>inspected.</w:t>
      </w:r>
      <w:r w:rsidR="00574C7D">
        <w:t xml:space="preserve"> </w:t>
      </w:r>
      <w:r w:rsidR="00214A81" w:rsidRPr="009A0EAE">
        <w:t>Some</w:t>
      </w:r>
      <w:r w:rsidR="00574C7D">
        <w:t xml:space="preserve"> </w:t>
      </w:r>
      <w:r w:rsidR="00214A81" w:rsidRPr="009A0EAE">
        <w:t>were</w:t>
      </w:r>
      <w:r w:rsidR="00574C7D">
        <w:t xml:space="preserve"> </w:t>
      </w:r>
      <w:r w:rsidR="00214A81" w:rsidRPr="009A0EAE">
        <w:t>found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be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breach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recruitment</w:t>
      </w:r>
      <w:r w:rsidR="00574C7D">
        <w:t xml:space="preserve"> </w:t>
      </w:r>
      <w:r w:rsidR="00214A81" w:rsidRPr="009A0EAE">
        <w:t>regulations.</w:t>
      </w:r>
      <w:r w:rsidR="00574C7D">
        <w:t xml:space="preserve"> </w:t>
      </w:r>
      <w:r w:rsidR="00214A81" w:rsidRPr="009A0EAE">
        <w:t>Verification</w:t>
      </w:r>
      <w:r w:rsidR="00574C7D">
        <w:t xml:space="preserve"> </w:t>
      </w:r>
      <w:r w:rsidR="00214A81" w:rsidRPr="009A0EAE">
        <w:t>procedures</w:t>
      </w:r>
      <w:r w:rsidR="00574C7D">
        <w:t xml:space="preserve"> </w:t>
      </w:r>
      <w:r w:rsidR="00214A81" w:rsidRPr="009A0EAE">
        <w:t>were</w:t>
      </w:r>
      <w:r w:rsidR="00574C7D">
        <w:t xml:space="preserve"> </w:t>
      </w:r>
      <w:r w:rsidR="00214A81" w:rsidRPr="009A0EAE">
        <w:t>therefore</w:t>
      </w:r>
      <w:r w:rsidR="00574C7D">
        <w:t xml:space="preserve"> </w:t>
      </w:r>
      <w:r w:rsidR="00214A81" w:rsidRPr="009A0EAE">
        <w:t>initiated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Internal</w:t>
      </w:r>
      <w:r w:rsidR="00574C7D">
        <w:t xml:space="preserve"> </w:t>
      </w:r>
      <w:r w:rsidR="00214A81" w:rsidRPr="009A0EAE">
        <w:t>Revenue</w:t>
      </w:r>
      <w:r w:rsidR="00574C7D">
        <w:t xml:space="preserve"> </w:t>
      </w:r>
      <w:r w:rsidR="00214A81" w:rsidRPr="009A0EAE">
        <w:t>Service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view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imposition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fines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inspections</w:t>
      </w:r>
      <w:r w:rsidR="00574C7D">
        <w:t xml:space="preserve"> </w:t>
      </w:r>
      <w:r w:rsidR="00214A81" w:rsidRPr="009A0EAE">
        <w:t>identified</w:t>
      </w:r>
      <w:r w:rsidR="00574C7D">
        <w:t xml:space="preserve"> </w:t>
      </w:r>
      <w:r w:rsidR="00214A81" w:rsidRPr="009A0EAE">
        <w:t>job</w:t>
      </w:r>
      <w:r w:rsidR="00574C7D">
        <w:t xml:space="preserve"> </w:t>
      </w:r>
      <w:r w:rsidR="00214A81" w:rsidRPr="009A0EAE">
        <w:t>vacancies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number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provinces.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Service</w:t>
      </w:r>
      <w:r w:rsidR="00574C7D">
        <w:t xml:space="preserve"> </w:t>
      </w:r>
      <w:r w:rsidR="00214A81" w:rsidRPr="009A0EAE">
        <w:t>has</w:t>
      </w:r>
      <w:r w:rsidR="00574C7D">
        <w:t xml:space="preserve"> </w:t>
      </w:r>
      <w:r w:rsidR="00214A81" w:rsidRPr="009A0EAE">
        <w:t>therefore</w:t>
      </w:r>
      <w:r w:rsidR="00574C7D">
        <w:t xml:space="preserve"> </w:t>
      </w:r>
      <w:r w:rsidR="00214A81" w:rsidRPr="009A0EAE">
        <w:t>been</w:t>
      </w:r>
      <w:r w:rsidR="00574C7D">
        <w:t xml:space="preserve"> </w:t>
      </w:r>
      <w:r w:rsidR="00214A81" w:rsidRPr="009A0EAE">
        <w:t>organizing</w:t>
      </w:r>
      <w:r w:rsidR="00574C7D">
        <w:t xml:space="preserve"> </w:t>
      </w:r>
      <w:r w:rsidR="00214A81" w:rsidRPr="009A0EAE">
        <w:t>employment</w:t>
      </w:r>
      <w:r w:rsidR="00574C7D">
        <w:t xml:space="preserve"> </w:t>
      </w:r>
      <w:r w:rsidR="00214A81" w:rsidRPr="009A0EAE">
        <w:t>fairs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country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purpose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integrating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job</w:t>
      </w:r>
      <w:r w:rsidR="00574C7D">
        <w:t xml:space="preserve"> </w:t>
      </w:r>
      <w:r w:rsidR="00214A81" w:rsidRPr="009A0EAE">
        <w:t>market.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Service</w:t>
      </w:r>
      <w:r w:rsidR="00574C7D">
        <w:t xml:space="preserve"> </w:t>
      </w:r>
      <w:r w:rsidR="00214A81" w:rsidRPr="009A0EAE">
        <w:t>provides</w:t>
      </w:r>
      <w:r w:rsidR="00574C7D">
        <w:t xml:space="preserve"> </w:t>
      </w:r>
      <w:r w:rsidR="00214A81" w:rsidRPr="009A0EAE">
        <w:t>information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market,</w:t>
      </w:r>
      <w:r w:rsidR="00574C7D">
        <w:t xml:space="preserve"> </w:t>
      </w:r>
      <w:r w:rsidR="00214A81" w:rsidRPr="009A0EAE">
        <w:t>socioprofessional</w:t>
      </w:r>
      <w:r w:rsidR="00574C7D">
        <w:t xml:space="preserve"> </w:t>
      </w:r>
      <w:r w:rsidR="00214A81" w:rsidRPr="009A0EAE">
        <w:t>self-assessment</w:t>
      </w:r>
      <w:r w:rsidR="00574C7D">
        <w:t xml:space="preserve"> </w:t>
      </w:r>
      <w:r w:rsidR="00214A81" w:rsidRPr="009A0EAE">
        <w:t>services,</w:t>
      </w:r>
      <w:r w:rsidR="00574C7D">
        <w:t xml:space="preserve"> </w:t>
      </w:r>
      <w:r w:rsidR="00214A81" w:rsidRPr="009A0EAE">
        <w:t>training,</w:t>
      </w:r>
      <w:r w:rsidR="00574C7D">
        <w:t xml:space="preserve"> </w:t>
      </w:r>
      <w:r w:rsidR="00214A81" w:rsidRPr="009A0EAE">
        <w:t>proactive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exchange</w:t>
      </w:r>
      <w:r w:rsidR="00574C7D">
        <w:t xml:space="preserve"> </w:t>
      </w:r>
      <w:r w:rsidR="00214A81" w:rsidRPr="009A0EAE">
        <w:t>services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advice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support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an</w:t>
      </w:r>
      <w:r w:rsidR="00574C7D">
        <w:t xml:space="preserve"> </w:t>
      </w:r>
      <w:r w:rsidR="00214A81" w:rsidRPr="009A0EAE">
        <w:t>ongoing</w:t>
      </w:r>
      <w:r w:rsidR="00574C7D">
        <w:t xml:space="preserve"> </w:t>
      </w:r>
      <w:r w:rsidR="00214A81" w:rsidRPr="009A0EAE">
        <w:t>basis</w:t>
      </w:r>
      <w:r w:rsidR="00574C7D">
        <w:t xml:space="preserve"> </w:t>
      </w:r>
      <w:r w:rsidR="00214A81" w:rsidRPr="009A0EAE">
        <w:t>throughout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process</w:t>
      </w:r>
      <w:r w:rsidR="008E6D86">
        <w:t>.</w:t>
      </w:r>
    </w:p>
    <w:p w:rsidR="00214A81" w:rsidRPr="009A0EAE" w:rsidRDefault="00214A81" w:rsidP="00574C7D">
      <w:pPr>
        <w:pStyle w:val="SingleTxtG"/>
      </w:pPr>
      <w:r w:rsidRPr="009A0EAE">
        <w:t>145.</w:t>
      </w:r>
      <w:r w:rsidRPr="009A0EAE">
        <w:tab/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also</w:t>
      </w:r>
      <w:r w:rsidR="00574C7D">
        <w:t xml:space="preserve"> </w:t>
      </w:r>
      <w:r w:rsidRPr="009A0EAE">
        <w:t>offers</w:t>
      </w:r>
      <w:r w:rsidR="00574C7D">
        <w:t xml:space="preserve"> </w:t>
      </w:r>
      <w:r w:rsidRPr="009A0EAE">
        <w:t>support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guidance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fulfilment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employment-related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responsibilities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organizes</w:t>
      </w:r>
      <w:r w:rsidR="00574C7D">
        <w:t xml:space="preserve"> </w:t>
      </w:r>
      <w:r w:rsidRPr="009A0EAE">
        <w:t>awareness-raising</w:t>
      </w:r>
      <w:r w:rsidR="00574C7D">
        <w:t xml:space="preserve"> </w:t>
      </w:r>
      <w:r w:rsidRPr="009A0EAE">
        <w:t>workshops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integration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increase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sustainability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employment.</w:t>
      </w:r>
      <w:r w:rsidR="00574C7D">
        <w:t xml:space="preserve"> </w:t>
      </w:r>
      <w:r w:rsidRPr="009A0EAE">
        <w:t>It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important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raise</w:t>
      </w:r>
      <w:r w:rsidR="00574C7D">
        <w:t xml:space="preserve"> </w:t>
      </w:r>
      <w:r w:rsidRPr="009A0EAE">
        <w:t>awareness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employers</w:t>
      </w:r>
      <w:r w:rsidR="00574C7D">
        <w:t xml:space="preserve"> </w:t>
      </w:r>
      <w:r w:rsidRPr="009A0EAE">
        <w:t>so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employees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appropriate</w:t>
      </w:r>
      <w:r w:rsidR="00574C7D">
        <w:t xml:space="preserve"> </w:t>
      </w:r>
      <w:r w:rsidRPr="009A0EAE">
        <w:t>treatment.</w:t>
      </w:r>
    </w:p>
    <w:p w:rsidR="00214A81" w:rsidRPr="009A0EAE" w:rsidRDefault="00214A81" w:rsidP="00574C7D">
      <w:pPr>
        <w:pStyle w:val="SingleTxtG"/>
      </w:pPr>
      <w:r w:rsidRPr="009A0EAE">
        <w:t>146.</w:t>
      </w:r>
      <w:r w:rsidRPr="009A0EAE">
        <w:tab/>
        <w:t>Other</w:t>
      </w:r>
      <w:r w:rsidR="00574C7D">
        <w:t xml:space="preserve"> </w:t>
      </w:r>
      <w:r w:rsidRPr="009A0EAE">
        <w:t>measures</w:t>
      </w:r>
      <w:r w:rsidR="00574C7D">
        <w:t xml:space="preserve"> </w:t>
      </w:r>
      <w:r w:rsidRPr="009A0EAE">
        <w:t>taken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fulfil</w:t>
      </w:r>
      <w:r w:rsidR="00574C7D">
        <w:t xml:space="preserve"> </w:t>
      </w:r>
      <w:r w:rsidRPr="009A0EAE">
        <w:t>labour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include:</w:t>
      </w:r>
      <w:r w:rsidR="00574C7D">
        <w:t xml:space="preserve"> 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issuance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guidebook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best</w:t>
      </w:r>
      <w:r w:rsidR="00574C7D">
        <w:t xml:space="preserve"> </w:t>
      </w:r>
      <w:r w:rsidR="00214A81" w:rsidRPr="009A0EAE">
        <w:t>practices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into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market,</w:t>
      </w:r>
      <w:r w:rsidR="00574C7D">
        <w:t xml:space="preserve"> </w:t>
      </w:r>
      <w:r w:rsidR="00214A81" w:rsidRPr="009A0EAE">
        <w:t>prepared</w:t>
      </w:r>
      <w:r w:rsidR="00574C7D">
        <w:t xml:space="preserve"> </w:t>
      </w:r>
      <w:r w:rsidR="00214A81" w:rsidRPr="009A0EAE">
        <w:t>jointly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private</w:t>
      </w:r>
      <w:r w:rsidR="00574C7D">
        <w:t xml:space="preserve"> </w:t>
      </w:r>
      <w:r w:rsidR="00214A81" w:rsidRPr="009A0EAE">
        <w:t>sector</w:t>
      </w:r>
      <w:r w:rsidR="00574C7D">
        <w:t xml:space="preserve"> </w:t>
      </w:r>
      <w:r w:rsidR="00214A81" w:rsidRPr="009A0EAE">
        <w:t>partners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CONADIS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development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specific</w:t>
      </w:r>
      <w:r w:rsidR="00574C7D">
        <w:t xml:space="preserve"> </w:t>
      </w:r>
      <w:r w:rsidR="00214A81" w:rsidRPr="009A0EAE">
        <w:t>module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within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Inspector</w:t>
      </w:r>
      <w:r w:rsidR="00574C7D">
        <w:t xml:space="preserve"> </w:t>
      </w:r>
      <w:r w:rsidR="00214A81" w:rsidRPr="009A0EAE">
        <w:t>Integral</w:t>
      </w:r>
      <w:r w:rsidR="00574C7D">
        <w:t xml:space="preserve"> </w:t>
      </w:r>
      <w:r w:rsidR="00214A81" w:rsidRPr="009A0EAE">
        <w:t>2.0</w:t>
      </w:r>
      <w:r w:rsidR="00574C7D">
        <w:t xml:space="preserve"> </w:t>
      </w:r>
      <w:r w:rsidR="00214A81" w:rsidRPr="009A0EAE">
        <w:t>(Comprehensive</w:t>
      </w:r>
      <w:r w:rsidR="00574C7D">
        <w:t xml:space="preserve"> </w:t>
      </w:r>
      <w:r w:rsidR="00214A81" w:rsidRPr="009A0EAE">
        <w:t>Inspection)</w:t>
      </w:r>
      <w:r w:rsidR="00574C7D">
        <w:t xml:space="preserve"> </w:t>
      </w:r>
      <w:r w:rsidR="00214A81" w:rsidRPr="009A0EAE">
        <w:t>Platform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promote</w:t>
      </w:r>
      <w:r w:rsidR="00574C7D">
        <w:t xml:space="preserve"> </w:t>
      </w:r>
      <w:r w:rsidR="00214A81" w:rsidRPr="009A0EAE">
        <w:t>a</w:t>
      </w:r>
      <w:r w:rsidR="00574C7D">
        <w:t xml:space="preserve"> </w:t>
      </w:r>
      <w:r w:rsidR="00214A81" w:rsidRPr="009A0EAE">
        <w:t>new</w:t>
      </w:r>
      <w:r w:rsidR="00574C7D">
        <w:t xml:space="preserve"> </w:t>
      </w:r>
      <w:r w:rsidR="00214A81" w:rsidRPr="009A0EAE">
        <w:t>inspection</w:t>
      </w:r>
      <w:r w:rsidR="00574C7D">
        <w:t xml:space="preserve"> </w:t>
      </w:r>
      <w:r w:rsidR="00214A81" w:rsidRPr="009A0EAE">
        <w:t>model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adoption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Ministerial</w:t>
      </w:r>
      <w:r w:rsidR="00574C7D">
        <w:t xml:space="preserve"> </w:t>
      </w:r>
      <w:r w:rsidR="00214A81" w:rsidRPr="009A0EAE">
        <w:t>Agreement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82,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regulatory</w:t>
      </w:r>
      <w:r w:rsidR="00574C7D">
        <w:t xml:space="preserve"> </w:t>
      </w:r>
      <w:r w:rsidR="00214A81" w:rsidRPr="009A0EAE">
        <w:t>framework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elimination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discrimination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market,</w:t>
      </w:r>
      <w:r w:rsidR="00574C7D">
        <w:t xml:space="preserve"> </w:t>
      </w:r>
      <w:r w:rsidR="00214A81" w:rsidRPr="009A0EAE">
        <w:t>which,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one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its</w:t>
      </w:r>
      <w:r w:rsidR="00574C7D">
        <w:t xml:space="preserve"> </w:t>
      </w:r>
      <w:r w:rsidR="00214A81" w:rsidRPr="009A0EAE">
        <w:t>preambular</w:t>
      </w:r>
      <w:r w:rsidR="00574C7D">
        <w:t xml:space="preserve"> </w:t>
      </w:r>
      <w:r w:rsidR="00214A81" w:rsidRPr="009A0EAE">
        <w:t>paragraphs,</w:t>
      </w:r>
      <w:r w:rsidR="00574C7D">
        <w:t xml:space="preserve"> </w:t>
      </w:r>
      <w:r w:rsidR="00214A81" w:rsidRPr="009A0EAE">
        <w:t>cites</w:t>
      </w:r>
      <w:r w:rsidR="00574C7D">
        <w:t xml:space="preserve"> </w:t>
      </w:r>
      <w:r w:rsidR="00214A81" w:rsidRPr="009A0EAE">
        <w:t>article</w:t>
      </w:r>
      <w:r w:rsidR="00574C7D">
        <w:t xml:space="preserve"> </w:t>
      </w:r>
      <w:r w:rsidR="00214A81" w:rsidRPr="009A0EAE">
        <w:t>11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Constitution</w:t>
      </w:r>
      <w:r w:rsidR="00574C7D">
        <w:t xml:space="preserve"> </w:t>
      </w:r>
      <w:r w:rsidR="00214A81" w:rsidRPr="009A0EAE">
        <w:t>concerning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all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full</w:t>
      </w:r>
      <w:r w:rsidR="00574C7D">
        <w:t xml:space="preserve"> </w:t>
      </w:r>
      <w:r w:rsidR="00214A81" w:rsidRPr="009A0EAE">
        <w:t>exercise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rights,</w:t>
      </w:r>
      <w:r w:rsidR="00574C7D">
        <w:t xml:space="preserve"> </w:t>
      </w:r>
      <w:r w:rsidR="00214A81" w:rsidRPr="009A0EAE">
        <w:t>responsibilities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obligations.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purpose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Agreement</w:t>
      </w:r>
      <w:r w:rsidR="00574C7D">
        <w:t xml:space="preserve"> </w:t>
      </w:r>
      <w:r w:rsidR="00214A81" w:rsidRPr="009A0EAE">
        <w:t>is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establish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that</w:t>
      </w:r>
      <w:r w:rsidR="00574C7D">
        <w:t xml:space="preserve"> </w:t>
      </w:r>
      <w:r w:rsidR="00214A81" w:rsidRPr="009A0EAE">
        <w:t>ensure</w:t>
      </w:r>
      <w:r w:rsidR="00574C7D">
        <w:t xml:space="preserve"> </w:t>
      </w:r>
      <w:r w:rsidR="00214A81" w:rsidRPr="009A0EAE">
        <w:t>access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recruitment</w:t>
      </w:r>
      <w:r w:rsidR="00574C7D">
        <w:t xml:space="preserve"> </w:t>
      </w:r>
      <w:r w:rsidR="00214A81" w:rsidRPr="009A0EAE">
        <w:t>processes</w:t>
      </w:r>
      <w:r w:rsidR="00574C7D">
        <w:t xml:space="preserve"> </w:t>
      </w:r>
      <w:r w:rsidR="00214A81" w:rsidRPr="009A0EAE">
        <w:t>on</w:t>
      </w:r>
      <w:r w:rsidR="00574C7D">
        <w:t xml:space="preserve"> </w:t>
      </w:r>
      <w:r w:rsidR="00214A81" w:rsidRPr="009A0EAE">
        <w:t>equal</w:t>
      </w:r>
      <w:r w:rsidR="00574C7D">
        <w:t xml:space="preserve"> </w:t>
      </w:r>
      <w:r w:rsidR="00214A81" w:rsidRPr="009A0EAE">
        <w:t>terms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equality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non-discrimination</w:t>
      </w:r>
      <w:r w:rsidR="00574C7D">
        <w:t xml:space="preserve"> </w:t>
      </w:r>
      <w:r w:rsidR="00214A81" w:rsidRPr="009A0EAE">
        <w:t>in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workplace</w:t>
      </w:r>
      <w:r w:rsidR="00574C7D">
        <w:t xml:space="preserve"> </w:t>
      </w:r>
      <w:r w:rsidR="00214A81" w:rsidRPr="009A0EAE">
        <w:t>by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mechanisms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prevention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psychosocial</w:t>
      </w:r>
      <w:r w:rsidR="00574C7D">
        <w:t xml:space="preserve"> </w:t>
      </w:r>
      <w:r w:rsidR="00214A81" w:rsidRPr="009A0EAE">
        <w:t>risks</w:t>
      </w:r>
    </w:p>
    <w:p w:rsidR="00214A81" w:rsidRPr="009A0EAE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A0EAE">
        <w:t>•</w:t>
      </w:r>
      <w:r w:rsidRPr="009A0EAE">
        <w:tab/>
      </w:r>
      <w:r w:rsidR="00214A81" w:rsidRPr="009A0EAE">
        <w:t>The</w:t>
      </w:r>
      <w:r w:rsidR="00574C7D">
        <w:t xml:space="preserve"> </w:t>
      </w:r>
      <w:r w:rsidR="00214A81" w:rsidRPr="009A0EAE">
        <w:t>adoption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Ministerial</w:t>
      </w:r>
      <w:r w:rsidR="00574C7D">
        <w:t xml:space="preserve"> </w:t>
      </w:r>
      <w:r w:rsidR="00214A81" w:rsidRPr="009A0EAE">
        <w:t>Agreement</w:t>
      </w:r>
      <w:r w:rsidR="00574C7D">
        <w:t xml:space="preserve"> </w:t>
      </w:r>
      <w:r w:rsidR="00214A81" w:rsidRPr="009A0EAE">
        <w:t>No.</w:t>
      </w:r>
      <w:r w:rsidR="00574C7D">
        <w:t xml:space="preserve"> </w:t>
      </w:r>
      <w:r w:rsidR="00214A81" w:rsidRPr="009A0EAE">
        <w:t>108,</w:t>
      </w:r>
      <w:r w:rsidR="00574C7D">
        <w:t xml:space="preserve"> </w:t>
      </w:r>
      <w:r w:rsidR="00214A81" w:rsidRPr="009A0EAE">
        <w:t>establishing</w:t>
      </w:r>
      <w:r w:rsidR="00574C7D">
        <w:t xml:space="preserve"> </w:t>
      </w:r>
      <w:r w:rsidR="00214A81" w:rsidRPr="009A0EAE">
        <w:t>regulations</w:t>
      </w:r>
      <w:r w:rsidR="00574C7D">
        <w:t xml:space="preserve"> </w:t>
      </w:r>
      <w:r w:rsidR="00214A81" w:rsidRPr="009A0EAE">
        <w:t>to</w:t>
      </w:r>
      <w:r w:rsidR="00574C7D">
        <w:t xml:space="preserve"> </w:t>
      </w:r>
      <w:r w:rsidR="00214A81" w:rsidRPr="009A0EAE">
        <w:t>guarantee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labour</w:t>
      </w:r>
      <w:r w:rsidR="00574C7D">
        <w:t xml:space="preserve"> </w:t>
      </w:r>
      <w:r w:rsidR="00214A81" w:rsidRPr="009A0EAE">
        <w:t>market</w:t>
      </w:r>
      <w:r w:rsidR="00574C7D">
        <w:t xml:space="preserve"> </w:t>
      </w:r>
      <w:r w:rsidR="00214A81" w:rsidRPr="009A0EAE">
        <w:t>integration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  <w:r w:rsidR="00574C7D">
        <w:t xml:space="preserve"> </w:t>
      </w:r>
      <w:r w:rsidR="00214A81" w:rsidRPr="009A0EAE">
        <w:t>through</w:t>
      </w:r>
      <w:r w:rsidR="00574C7D">
        <w:t xml:space="preserve"> </w:t>
      </w:r>
      <w:r w:rsidR="00214A81" w:rsidRPr="009A0EAE">
        <w:t>the</w:t>
      </w:r>
      <w:r w:rsidR="00574C7D">
        <w:t xml:space="preserve"> </w:t>
      </w:r>
      <w:r w:rsidR="00214A81" w:rsidRPr="009A0EAE">
        <w:t>registration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oversight</w:t>
      </w:r>
      <w:r w:rsidR="00574C7D">
        <w:t xml:space="preserve"> </w:t>
      </w:r>
      <w:r w:rsidR="00214A81" w:rsidRPr="009A0EAE">
        <w:t>of</w:t>
      </w:r>
      <w:r w:rsidR="00574C7D">
        <w:t xml:space="preserve"> </w:t>
      </w:r>
      <w:r w:rsidR="00214A81" w:rsidRPr="009A0EAE">
        <w:t>carers,</w:t>
      </w:r>
      <w:r w:rsidR="00574C7D">
        <w:t xml:space="preserve"> </w:t>
      </w:r>
      <w:r w:rsidR="00214A81" w:rsidRPr="009A0EAE">
        <w:t>non-consanguineous</w:t>
      </w:r>
      <w:r w:rsidR="00574C7D">
        <w:t xml:space="preserve"> </w:t>
      </w:r>
      <w:r w:rsidR="00214A81" w:rsidRPr="009A0EAE">
        <w:t>carers</w:t>
      </w:r>
      <w:r w:rsidR="00574C7D">
        <w:t xml:space="preserve"> </w:t>
      </w:r>
      <w:r w:rsidR="00214A81" w:rsidRPr="009A0EAE">
        <w:t>and</w:t>
      </w:r>
      <w:r w:rsidR="00574C7D">
        <w:t xml:space="preserve"> </w:t>
      </w:r>
      <w:r w:rsidR="00214A81" w:rsidRPr="009A0EAE">
        <w:t>other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responsible</w:t>
      </w:r>
      <w:r w:rsidR="00574C7D">
        <w:t xml:space="preserve"> </w:t>
      </w:r>
      <w:r w:rsidR="00214A81" w:rsidRPr="009A0EAE">
        <w:t>for</w:t>
      </w:r>
      <w:r w:rsidR="00574C7D">
        <w:t xml:space="preserve"> </w:t>
      </w:r>
      <w:r w:rsidR="00214A81" w:rsidRPr="009A0EAE">
        <w:t>supporting</w:t>
      </w:r>
      <w:r w:rsidR="00574C7D">
        <w:t xml:space="preserve"> </w:t>
      </w:r>
      <w:r w:rsidR="00214A81" w:rsidRPr="009A0EAE">
        <w:t>persons</w:t>
      </w:r>
      <w:r w:rsidR="00574C7D">
        <w:t xml:space="preserve"> </w:t>
      </w:r>
      <w:r w:rsidR="00214A81" w:rsidRPr="009A0EAE">
        <w:t>with</w:t>
      </w:r>
      <w:r w:rsidR="00574C7D">
        <w:t xml:space="preserve"> </w:t>
      </w:r>
      <w:r w:rsidR="00214A81" w:rsidRPr="009A0EAE">
        <w:t>disabilities</w:t>
      </w:r>
    </w:p>
    <w:p w:rsidR="00214A81" w:rsidRPr="009A0EAE" w:rsidRDefault="00214A81" w:rsidP="00574C7D">
      <w:pPr>
        <w:pStyle w:val="SingleTxtG"/>
      </w:pPr>
      <w:r w:rsidRPr="009A0EAE">
        <w:t>147.</w:t>
      </w:r>
      <w:r w:rsidRPr="009A0EAE">
        <w:tab/>
        <w:t>Civil</w:t>
      </w:r>
      <w:r w:rsidR="00574C7D">
        <w:t xml:space="preserve"> </w:t>
      </w:r>
      <w:r w:rsidRPr="009A0EAE">
        <w:t>society</w:t>
      </w:r>
      <w:r w:rsidR="00574C7D">
        <w:t xml:space="preserve"> </w:t>
      </w:r>
      <w:r w:rsidRPr="009A0EAE">
        <w:t>contributes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policy</w:t>
      </w:r>
      <w:r w:rsidR="00574C7D">
        <w:t xml:space="preserve"> </w:t>
      </w:r>
      <w:r w:rsidRPr="009A0EAE">
        <w:t>through</w:t>
      </w:r>
      <w:r w:rsidR="00574C7D">
        <w:t xml:space="preserve"> </w:t>
      </w:r>
      <w:r w:rsidRPr="009A0EAE">
        <w:t>its</w:t>
      </w:r>
      <w:r w:rsidR="00574C7D">
        <w:t xml:space="preserve"> </w:t>
      </w:r>
      <w:r w:rsidRPr="009A0EAE">
        <w:t>continuous</w:t>
      </w:r>
      <w:r w:rsidR="00574C7D">
        <w:t xml:space="preserve"> </w:t>
      </w:r>
      <w:r w:rsidRPr="009A0EAE">
        <w:t>participation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discussion</w:t>
      </w:r>
      <w:r w:rsidR="00574C7D">
        <w:t xml:space="preserve"> </w:t>
      </w:r>
      <w:r w:rsidRPr="009A0EAE">
        <w:t>forums.</w:t>
      </w:r>
      <w:bookmarkStart w:id="44" w:name="_Toc523242043"/>
    </w:p>
    <w:p w:rsidR="00214A81" w:rsidRPr="009A0EAE" w:rsidRDefault="00214A81" w:rsidP="00A36D61">
      <w:pPr>
        <w:pStyle w:val="H1G"/>
      </w:pPr>
      <w:r w:rsidRPr="009A0EAE">
        <w:lastRenderedPageBreak/>
        <w:tab/>
      </w:r>
      <w:r w:rsidRPr="009A0EAE">
        <w:tab/>
        <w:t>Adequate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(art.</w:t>
      </w:r>
      <w:r w:rsidR="00574C7D">
        <w:t xml:space="preserve"> </w:t>
      </w:r>
      <w:r w:rsidRPr="009A0EAE">
        <w:t>28)</w:t>
      </w:r>
      <w:bookmarkEnd w:id="44"/>
    </w:p>
    <w:p w:rsidR="00214A81" w:rsidRPr="009A0EAE" w:rsidRDefault="00214A81" w:rsidP="00A36D61">
      <w:pPr>
        <w:pStyle w:val="H23G"/>
      </w:pPr>
      <w:bookmarkStart w:id="45" w:name="_Toc523242044"/>
      <w:r w:rsidRPr="009A0EAE">
        <w:tab/>
      </w:r>
      <w:r w:rsidRPr="009A0EAE">
        <w:tab/>
        <w:t>Reply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questions</w:t>
      </w:r>
      <w:r w:rsidR="00574C7D">
        <w:t xml:space="preserve"> </w:t>
      </w:r>
      <w:r w:rsidRPr="009A0EAE">
        <w:t>raised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paragraph</w:t>
      </w:r>
      <w:r w:rsidR="00574C7D">
        <w:t xml:space="preserve"> </w:t>
      </w:r>
      <w:r w:rsidRPr="009A0EAE">
        <w:t>27</w:t>
      </w:r>
      <w:bookmarkEnd w:id="45"/>
    </w:p>
    <w:p w:rsidR="00214A81" w:rsidRPr="009A0EAE" w:rsidRDefault="00214A81" w:rsidP="008961F8">
      <w:pPr>
        <w:pStyle w:val="H56G"/>
      </w:pPr>
      <w:r w:rsidRPr="009A0EAE">
        <w:tab/>
        <w:t>A.</w:t>
      </w:r>
      <w:r w:rsidRPr="009A0EAE">
        <w:tab/>
        <w:t>Investigations</w:t>
      </w:r>
      <w:r w:rsidR="00574C7D">
        <w:t xml:space="preserve"> </w:t>
      </w:r>
      <w:r w:rsidRPr="009A0EAE">
        <w:t>undertaken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State</w:t>
      </w:r>
      <w:r w:rsidR="00574C7D">
        <w:t xml:space="preserve"> </w:t>
      </w:r>
      <w:r w:rsidRPr="009A0EAE">
        <w:t>party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assess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respect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especially</w:t>
      </w:r>
      <w:r w:rsidR="00574C7D">
        <w:t xml:space="preserve"> </w:t>
      </w:r>
      <w:r w:rsidRPr="009A0EAE">
        <w:t>women,</w:t>
      </w:r>
      <w:r w:rsidR="00574C7D">
        <w:t xml:space="preserve"> </w:t>
      </w:r>
      <w:r w:rsidRPr="009A0EAE">
        <w:t>children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older</w:t>
      </w:r>
      <w:r w:rsidR="00574C7D">
        <w:t xml:space="preserve"> </w:t>
      </w:r>
      <w:r w:rsidRPr="009A0EAE">
        <w:t>persons,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order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develop</w:t>
      </w:r>
      <w:r w:rsidR="00574C7D">
        <w:t xml:space="preserve"> </w:t>
      </w:r>
      <w:r w:rsidRPr="009A0EAE">
        <w:t>appropriate</w:t>
      </w:r>
      <w:r w:rsidR="00574C7D">
        <w:t xml:space="preserve"> </w:t>
      </w:r>
      <w:r w:rsidRPr="009A0EAE">
        <w:t>strategies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reduction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provision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housing.</w:t>
      </w:r>
    </w:p>
    <w:p w:rsidR="00214A81" w:rsidRPr="009A0EAE" w:rsidRDefault="00214A81" w:rsidP="00574C7D">
      <w:pPr>
        <w:pStyle w:val="SingleTxtG"/>
      </w:pPr>
      <w:r w:rsidRPr="009A0EAE">
        <w:t>148.</w:t>
      </w:r>
      <w:r w:rsidRPr="009A0EAE">
        <w:tab/>
        <w:t>Analyses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management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current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disability-related</w:t>
      </w:r>
      <w:r w:rsidR="00574C7D">
        <w:t xml:space="preserve"> </w:t>
      </w:r>
      <w:r w:rsidRPr="009A0EAE">
        <w:t>issues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baseline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continuing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strengthening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policies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reduction,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fundamental</w:t>
      </w:r>
      <w:r w:rsidR="00574C7D">
        <w:t xml:space="preserve"> </w:t>
      </w:r>
      <w:r w:rsidRPr="009A0EAE">
        <w:t>forms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action.</w:t>
      </w:r>
    </w:p>
    <w:p w:rsidR="00214A81" w:rsidRPr="009A0EAE" w:rsidRDefault="00214A81" w:rsidP="00574C7D">
      <w:pPr>
        <w:pStyle w:val="SingleTxtG"/>
      </w:pPr>
      <w:r w:rsidRPr="009A0EAE">
        <w:t>149.</w:t>
      </w:r>
      <w:r w:rsidRPr="009A0EAE">
        <w:tab/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basis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Institute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Ecuadorian</w:t>
      </w:r>
      <w:r w:rsidR="00574C7D">
        <w:t xml:space="preserve"> </w:t>
      </w:r>
      <w:r w:rsidRPr="009A0EAE">
        <w:t>construction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(NEC-HS-AU),</w:t>
      </w:r>
      <w:r w:rsidR="00574C7D">
        <w:t xml:space="preserve"> </w:t>
      </w:r>
      <w:r w:rsidRPr="009A0EAE">
        <w:t>basic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universal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single-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multi-family</w:t>
      </w:r>
      <w:r w:rsidR="00574C7D">
        <w:t xml:space="preserve"> </w:t>
      </w:r>
      <w:r w:rsidRPr="009A0EAE">
        <w:t>occupancy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drawn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quality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built</w:t>
      </w:r>
      <w:r w:rsidR="00574C7D">
        <w:t xml:space="preserve"> </w:t>
      </w:r>
      <w:r w:rsidRPr="009A0EAE">
        <w:t>environment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appropriate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users.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units</w:t>
      </w:r>
      <w:r w:rsidR="00574C7D">
        <w:t xml:space="preserve"> </w:t>
      </w:r>
      <w:r w:rsidRPr="009A0EAE">
        <w:t>form</w:t>
      </w:r>
      <w:r w:rsidR="00574C7D">
        <w:t xml:space="preserve"> </w:t>
      </w:r>
      <w:r w:rsidRPr="009A0EAE">
        <w:t>part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="00E42790">
        <w:t>“</w:t>
      </w:r>
      <w:r w:rsidRPr="009A0EAE">
        <w:t>Together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You</w:t>
      </w:r>
      <w:r w:rsidR="00E42790">
        <w:t>”</w:t>
      </w:r>
      <w:r w:rsidR="00574C7D">
        <w:t xml:space="preserve"> </w:t>
      </w:r>
      <w:r w:rsidRPr="009A0EAE">
        <w:t>programme.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150.</w:t>
      </w:r>
      <w:r w:rsidRPr="009A0EAE">
        <w:tab/>
        <w:t>To</w:t>
      </w:r>
      <w:r w:rsidR="00574C7D">
        <w:t xml:space="preserve"> </w:t>
      </w:r>
      <w:r w:rsidRPr="009A0EAE">
        <w:t>assess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protection,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collected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from</w:t>
      </w:r>
      <w:r w:rsidR="00574C7D">
        <w:t xml:space="preserve"> </w:t>
      </w:r>
      <w:r w:rsidRPr="009A0EAE">
        <w:t>comprehensive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day-care</w:t>
      </w:r>
      <w:r w:rsidR="00574C7D">
        <w:t xml:space="preserve"> </w:t>
      </w:r>
      <w:r w:rsidRPr="009A0EAE">
        <w:t>centres,</w:t>
      </w:r>
      <w:r w:rsidR="00574C7D">
        <w:t xml:space="preserve"> </w:t>
      </w:r>
      <w:r w:rsidRPr="009A0EAE">
        <w:t>referral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reception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home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community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view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identifying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positive</w:t>
      </w:r>
      <w:r w:rsidR="00574C7D">
        <w:t xml:space="preserve"> </w:t>
      </w:r>
      <w:r w:rsidRPr="009A0EAE">
        <w:t>aspects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challenges</w:t>
      </w:r>
      <w:r w:rsidR="00574C7D">
        <w:t xml:space="preserve"> </w:t>
      </w:r>
      <w:r w:rsidRPr="009A0EAE">
        <w:t>inherent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current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procedures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models.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results</w:t>
      </w:r>
      <w:r w:rsidR="00574C7D">
        <w:t xml:space="preserve"> </w:t>
      </w:r>
      <w:r w:rsidRPr="009A0EAE">
        <w:t>showed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situation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service</w:t>
      </w:r>
      <w:r w:rsidR="00574C7D">
        <w:t xml:space="preserve"> </w:t>
      </w:r>
      <w:r w:rsidRPr="009A0EAE">
        <w:t>users</w:t>
      </w:r>
      <w:r w:rsidR="00574C7D">
        <w:t xml:space="preserve"> </w:t>
      </w:r>
      <w:r w:rsidRPr="009A0EAE">
        <w:t>can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assessed</w:t>
      </w:r>
      <w:r w:rsidR="00574C7D">
        <w:t xml:space="preserve"> </w:t>
      </w:r>
      <w:r w:rsidRPr="009A0EAE">
        <w:t>using</w:t>
      </w:r>
      <w:r w:rsidR="00574C7D">
        <w:t xml:space="preserve"> </w:t>
      </w:r>
      <w:r w:rsidRPr="009A0EAE">
        <w:t>instruments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tools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files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following</w:t>
      </w:r>
      <w:r w:rsidR="00574C7D">
        <w:t xml:space="preserve"> </w:t>
      </w:r>
      <w:r w:rsidRPr="009A0EAE">
        <w:t>up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monitoring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aptitudes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skills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records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socioeconomic,</w:t>
      </w:r>
      <w:r w:rsidR="00574C7D">
        <w:t xml:space="preserve"> </w:t>
      </w:r>
      <w:r w:rsidRPr="009A0EAE">
        <w:t>family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legal</w:t>
      </w:r>
      <w:r w:rsidR="00574C7D">
        <w:t xml:space="preserve"> </w:t>
      </w:r>
      <w:r w:rsidRPr="009A0EAE">
        <w:t>situations.</w:t>
      </w:r>
      <w:r w:rsidR="00574C7D">
        <w:t xml:space="preserve"> </w:t>
      </w:r>
    </w:p>
    <w:p w:rsidR="00214A81" w:rsidRPr="009A0EAE" w:rsidRDefault="00214A81" w:rsidP="00807F5B">
      <w:pPr>
        <w:pStyle w:val="H56G"/>
      </w:pPr>
      <w:r w:rsidRPr="009A0EAE">
        <w:tab/>
        <w:t>B.</w:t>
      </w:r>
      <w:r w:rsidRPr="009A0EAE">
        <w:tab/>
        <w:t>Whether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strategies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tenders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meet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criteria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universal</w:t>
      </w:r>
      <w:r w:rsidR="00574C7D">
        <w:t xml:space="preserve"> </w:t>
      </w:r>
      <w:r w:rsidRPr="009A0EAE">
        <w:t>design;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whether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welfare-based.</w:t>
      </w:r>
    </w:p>
    <w:p w:rsidR="00214A81" w:rsidRPr="009A0EAE" w:rsidRDefault="00214A81" w:rsidP="00574C7D">
      <w:pPr>
        <w:pStyle w:val="SingleTxtG"/>
      </w:pPr>
      <w:r w:rsidRPr="009A0EAE">
        <w:t>151.</w:t>
      </w:r>
      <w:r w:rsidRPr="009A0EAE">
        <w:tab/>
        <w:t>Ministerial</w:t>
      </w:r>
      <w:r w:rsidR="00574C7D">
        <w:t xml:space="preserve"> </w:t>
      </w:r>
      <w:r w:rsidRPr="009A0EAE">
        <w:t>Agreement</w:t>
      </w:r>
      <w:r w:rsidR="00574C7D">
        <w:t xml:space="preserve"> </w:t>
      </w:r>
      <w:r w:rsidRPr="009A0EAE">
        <w:t>No.</w:t>
      </w:r>
      <w:r w:rsidR="00574C7D">
        <w:t xml:space="preserve"> </w:t>
      </w:r>
      <w:r w:rsidRPr="009A0EAE">
        <w:t>002-2018-05-16,</w:t>
      </w:r>
      <w:r w:rsidR="00574C7D">
        <w:t xml:space="preserve"> </w:t>
      </w:r>
      <w:r w:rsidRPr="009A0EAE">
        <w:t>issued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Urban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Housing,</w:t>
      </w:r>
      <w:r w:rsidR="00574C7D">
        <w:t xml:space="preserve"> </w:t>
      </w:r>
      <w:r w:rsidRPr="009A0EAE">
        <w:t>contains</w:t>
      </w:r>
      <w:r w:rsidR="00574C7D">
        <w:t xml:space="preserve"> </w:t>
      </w:r>
      <w:r w:rsidRPr="009A0EAE">
        <w:t>guidelines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projects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beneficiaries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Development</w:t>
      </w:r>
      <w:r w:rsidR="00574C7D">
        <w:t xml:space="preserve"> </w:t>
      </w:r>
      <w:r w:rsidRPr="009A0EAE">
        <w:t>Plan</w:t>
      </w:r>
      <w:r w:rsidR="00574C7D">
        <w:t xml:space="preserve"> </w:t>
      </w:r>
      <w:r w:rsidRPr="009A0EAE">
        <w:t>2017–2021,</w:t>
      </w:r>
      <w:r w:rsidR="00574C7D">
        <w:t xml:space="preserve"> </w:t>
      </w:r>
      <w:r w:rsidRPr="009A0EAE">
        <w:t>entitled</w:t>
      </w:r>
      <w:r w:rsidR="00574C7D">
        <w:t xml:space="preserve"> </w:t>
      </w:r>
      <w:r w:rsidR="00E42790">
        <w:t>“</w:t>
      </w:r>
      <w:r w:rsidRPr="009A0EAE">
        <w:t>A</w:t>
      </w:r>
      <w:r w:rsidR="00574C7D">
        <w:t xml:space="preserve"> </w:t>
      </w:r>
      <w:r w:rsidRPr="009A0EAE">
        <w:t>Whole</w:t>
      </w:r>
      <w:r w:rsidR="00574C7D">
        <w:t xml:space="preserve"> </w:t>
      </w:r>
      <w:r w:rsidRPr="009A0EAE">
        <w:t>Life</w:t>
      </w:r>
      <w:r w:rsidR="00E42790">
        <w:t>”</w:t>
      </w:r>
      <w:r w:rsidRPr="009A0EAE">
        <w:t>.</w:t>
      </w:r>
      <w:r w:rsidR="00574C7D">
        <w:t xml:space="preserve"> </w:t>
      </w:r>
      <w:r w:rsidRPr="009A0EAE">
        <w:t>Pursuant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these</w:t>
      </w:r>
      <w:r w:rsidR="00574C7D">
        <w:t xml:space="preserve"> </w:t>
      </w:r>
      <w:r w:rsidRPr="009A0EAE">
        <w:t>guidelines,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housing</w:t>
      </w:r>
      <w:r w:rsidR="00574C7D">
        <w:t xml:space="preserve"> </w:t>
      </w:r>
      <w:r w:rsidRPr="009A0EAE">
        <w:t>projects</w:t>
      </w:r>
      <w:r w:rsidR="00574C7D">
        <w:t xml:space="preserve"> </w:t>
      </w:r>
      <w:r w:rsidRPr="009A0EAE">
        <w:t>must</w:t>
      </w:r>
      <w:r w:rsidR="00574C7D">
        <w:t xml:space="preserve"> </w:t>
      </w:r>
      <w:r w:rsidRPr="009A0EAE">
        <w:t>comply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national</w:t>
      </w:r>
      <w:r w:rsidR="00574C7D">
        <w:t xml:space="preserve"> </w:t>
      </w:r>
      <w:r w:rsidRPr="009A0EAE">
        <w:t>technical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governing</w:t>
      </w:r>
      <w:r w:rsidR="00574C7D">
        <w:t xml:space="preserve"> </w:t>
      </w:r>
      <w:r w:rsidRPr="009A0EAE">
        <w:t>universal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design.</w:t>
      </w:r>
      <w:r w:rsidR="00574C7D">
        <w:t xml:space="preserve"> </w:t>
      </w:r>
      <w:r w:rsidRPr="009A0EAE">
        <w:t>Among</w:t>
      </w:r>
      <w:r w:rsidR="00574C7D">
        <w:t xml:space="preserve"> </w:t>
      </w:r>
      <w:r w:rsidRPr="009A0EAE">
        <w:t>beneficiaries,</w:t>
      </w:r>
      <w:r w:rsidR="00574C7D">
        <w:t xml:space="preserve"> </w:t>
      </w:r>
      <w:r w:rsidRPr="009A0EAE">
        <w:t>priority</w:t>
      </w:r>
      <w:r w:rsidR="00574C7D">
        <w:t xml:space="preserve"> </w:t>
      </w:r>
      <w:r w:rsidRPr="009A0EAE">
        <w:t>will</w:t>
      </w:r>
      <w:r w:rsidR="00574C7D">
        <w:t xml:space="preserve"> </w:t>
      </w:r>
      <w:r w:rsidRPr="009A0EAE">
        <w:t>be</w:t>
      </w:r>
      <w:r w:rsidR="00574C7D">
        <w:t xml:space="preserve"> </w:t>
      </w:r>
      <w:r w:rsidRPr="009A0EAE">
        <w:t>given,</w:t>
      </w:r>
      <w:r w:rsidR="00574C7D">
        <w:t xml:space="preserve"> </w:t>
      </w:r>
      <w:r w:rsidRPr="009A0EAE">
        <w:t>inter</w:t>
      </w:r>
      <w:r w:rsidR="00574C7D">
        <w:t xml:space="preserve"> </w:t>
      </w:r>
      <w:r w:rsidRPr="009A0EAE">
        <w:t>alia,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dual</w:t>
      </w:r>
      <w:r w:rsidR="00574C7D">
        <w:t xml:space="preserve"> </w:t>
      </w:r>
      <w:r w:rsidRPr="009A0EAE">
        <w:t>vulnerability,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whose</w:t>
      </w:r>
      <w:r w:rsidR="00574C7D">
        <w:t xml:space="preserve"> </w:t>
      </w:r>
      <w:r w:rsidRPr="009A0EAE">
        <w:t>members</w:t>
      </w:r>
      <w:r w:rsidR="00574C7D">
        <w:t xml:space="preserve"> </w:t>
      </w:r>
      <w:r w:rsidRPr="009A0EAE">
        <w:t>include</w:t>
      </w:r>
      <w:r w:rsidR="00574C7D">
        <w:t xml:space="preserve"> </w:t>
      </w:r>
      <w:r w:rsidRPr="009A0EAE">
        <w:t>one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more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disabilities,</w:t>
      </w:r>
      <w:r w:rsidR="00574C7D">
        <w:t xml:space="preserve"> </w:t>
      </w:r>
      <w:r w:rsidRPr="009A0EAE">
        <w:t>female-headed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families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poverty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extreme</w:t>
      </w:r>
      <w:r w:rsidR="00574C7D">
        <w:t xml:space="preserve"> </w:t>
      </w:r>
      <w:r w:rsidRPr="009A0EAE">
        <w:t>poverty.</w:t>
      </w:r>
      <w:r w:rsidR="00574C7D">
        <w:t xml:space="preserve"> </w:t>
      </w:r>
    </w:p>
    <w:p w:rsidR="00214A81" w:rsidRPr="009A0EAE" w:rsidRDefault="00214A81" w:rsidP="00574C7D">
      <w:pPr>
        <w:pStyle w:val="SingleTxtG"/>
      </w:pPr>
      <w:r w:rsidRPr="009A0EAE">
        <w:t>152.</w:t>
      </w:r>
      <w:r w:rsidRPr="009A0EAE">
        <w:tab/>
        <w:t>The</w:t>
      </w:r>
      <w:r w:rsidR="00574C7D">
        <w:t xml:space="preserve"> </w:t>
      </w:r>
      <w:r w:rsidRPr="009A0EAE">
        <w:t>information</w:t>
      </w:r>
      <w:r w:rsidR="00574C7D">
        <w:t xml:space="preserve"> </w:t>
      </w:r>
      <w:r w:rsidRPr="009A0EAE">
        <w:t>gathered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CONADIS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day-care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residential</w:t>
      </w:r>
      <w:r w:rsidR="00574C7D">
        <w:t xml:space="preserve"> </w:t>
      </w:r>
      <w:r w:rsidRPr="009A0EAE">
        <w:t>centres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run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Ministry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Economic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</w:t>
      </w:r>
      <w:r w:rsidR="00574C7D">
        <w:t xml:space="preserve"> </w:t>
      </w:r>
      <w:r w:rsidRPr="009A0EAE">
        <w:t>has</w:t>
      </w:r>
      <w:r w:rsidR="00574C7D">
        <w:t xml:space="preserve"> </w:t>
      </w:r>
      <w:r w:rsidRPr="009A0EAE">
        <w:t>been</w:t>
      </w:r>
      <w:r w:rsidR="00574C7D">
        <w:t xml:space="preserve"> </w:t>
      </w:r>
      <w:r w:rsidRPr="009A0EAE">
        <w:t>used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identify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high-risk</w:t>
      </w:r>
      <w:r w:rsidR="00574C7D">
        <w:t xml:space="preserve"> </w:t>
      </w:r>
      <w:r w:rsidRPr="009A0EAE">
        <w:t>areas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unsanitary</w:t>
      </w:r>
      <w:r w:rsidR="00574C7D">
        <w:t xml:space="preserve"> </w:t>
      </w:r>
      <w:r w:rsidRPr="009A0EAE">
        <w:t>environments.</w:t>
      </w:r>
      <w:r w:rsidR="00574C7D">
        <w:t xml:space="preserve"> </w:t>
      </w:r>
      <w:r w:rsidRPr="009A0EAE">
        <w:t>Overall,</w:t>
      </w:r>
      <w:r w:rsidR="00574C7D">
        <w:t xml:space="preserve"> </w:t>
      </w:r>
      <w:r w:rsidRPr="009A0EAE">
        <w:t>75</w:t>
      </w:r>
      <w:r w:rsidR="00574C7D">
        <w:t xml:space="preserve"> </w:t>
      </w:r>
      <w:r w:rsidRPr="009A0EAE">
        <w:t>per</w:t>
      </w:r>
      <w:r w:rsidR="00574C7D">
        <w:t xml:space="preserve"> </w:t>
      </w:r>
      <w:r w:rsidRPr="009A0EAE">
        <w:t>cent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comply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architectural,</w:t>
      </w:r>
      <w:r w:rsidR="00574C7D">
        <w:t xml:space="preserve"> </w:t>
      </w:r>
      <w:r w:rsidRPr="009A0EAE">
        <w:t>interior</w:t>
      </w:r>
      <w:r w:rsidR="00574C7D">
        <w:t xml:space="preserve"> </w:t>
      </w:r>
      <w:r w:rsidRPr="009A0EAE">
        <w:t>design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functionality</w:t>
      </w:r>
      <w:r w:rsidR="00574C7D">
        <w:t xml:space="preserve"> </w:t>
      </w:r>
      <w:r w:rsidRPr="009A0EAE">
        <w:t>standards</w:t>
      </w:r>
      <w:r w:rsidR="00574C7D">
        <w:t xml:space="preserve"> </w:t>
      </w:r>
      <w:r w:rsidRPr="009A0EAE">
        <w:t>set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regulations</w:t>
      </w:r>
      <w:r w:rsidR="00574C7D">
        <w:t xml:space="preserve"> </w:t>
      </w:r>
      <w:r w:rsidRPr="009A0EAE">
        <w:t>on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accessibility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environment.</w:t>
      </w:r>
    </w:p>
    <w:p w:rsidR="00214A81" w:rsidRPr="009A0EAE" w:rsidRDefault="00214A81" w:rsidP="00807F5B">
      <w:pPr>
        <w:pStyle w:val="H56G"/>
      </w:pPr>
      <w:r w:rsidRPr="009A0EAE">
        <w:tab/>
        <w:t>C.</w:t>
      </w:r>
      <w:r w:rsidRPr="009A0EAE">
        <w:tab/>
        <w:t>Whether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care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is</w:t>
      </w:r>
      <w:r w:rsidR="00574C7D">
        <w:t xml:space="preserve"> </w:t>
      </w:r>
      <w:r w:rsidRPr="009A0EAE">
        <w:t>welfare-based.</w:t>
      </w:r>
    </w:p>
    <w:p w:rsidR="00214A81" w:rsidRPr="009A0EAE" w:rsidRDefault="00214A81" w:rsidP="00574C7D">
      <w:pPr>
        <w:pStyle w:val="SingleTxtG"/>
      </w:pPr>
      <w:r w:rsidRPr="009A0EAE">
        <w:t>153.</w:t>
      </w:r>
      <w:r w:rsidRPr="009A0EAE">
        <w:tab/>
        <w:t>Article</w:t>
      </w:r>
      <w:r w:rsidR="00574C7D">
        <w:t xml:space="preserve"> </w:t>
      </w:r>
      <w:r w:rsidRPr="009A0EAE">
        <w:t>35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</w:t>
      </w:r>
      <w:r w:rsidR="00574C7D">
        <w:t xml:space="preserve"> </w:t>
      </w:r>
      <w:r w:rsidRPr="009A0EAE">
        <w:t>provides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disabilities</w:t>
      </w:r>
      <w:r w:rsidR="00574C7D">
        <w:t xml:space="preserve"> </w:t>
      </w:r>
      <w:r w:rsidRPr="009A0EAE">
        <w:t>shall</w:t>
      </w:r>
      <w:r w:rsidR="00574C7D">
        <w:t xml:space="preserve"> </w:t>
      </w:r>
      <w:r w:rsidRPr="009A0EAE">
        <w:t>receive</w:t>
      </w:r>
      <w:r w:rsidR="00574C7D">
        <w:t xml:space="preserve"> </w:t>
      </w:r>
      <w:r w:rsidRPr="009A0EAE">
        <w:t>priority,</w:t>
      </w:r>
      <w:r w:rsidR="00574C7D">
        <w:t xml:space="preserve"> </w:t>
      </w:r>
      <w:r w:rsidRPr="009A0EAE">
        <w:t>specialized</w:t>
      </w:r>
      <w:r w:rsidR="00574C7D">
        <w:t xml:space="preserve"> </w:t>
      </w:r>
      <w:r w:rsidRPr="009A0EAE">
        <w:t>treatment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public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private</w:t>
      </w:r>
      <w:r w:rsidR="00574C7D">
        <w:t xml:space="preserve"> </w:t>
      </w:r>
      <w:r w:rsidRPr="009A0EAE">
        <w:t>spheres,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aim</w:t>
      </w:r>
      <w:r w:rsidR="00574C7D">
        <w:t xml:space="preserve"> </w:t>
      </w:r>
      <w:r w:rsidRPr="009A0EAE">
        <w:t>being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mitigate</w:t>
      </w:r>
      <w:r w:rsidR="00574C7D">
        <w:t xml:space="preserve"> </w:t>
      </w:r>
      <w:r w:rsidRPr="009A0EAE">
        <w:t>existing</w:t>
      </w:r>
      <w:r w:rsidR="00574C7D">
        <w:t xml:space="preserve"> </w:t>
      </w:r>
      <w:r w:rsidRPr="009A0EAE">
        <w:t>material</w:t>
      </w:r>
      <w:r w:rsidR="00574C7D">
        <w:t xml:space="preserve"> </w:t>
      </w:r>
      <w:r w:rsidRPr="009A0EAE">
        <w:t>inequalities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promote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conditions</w:t>
      </w:r>
      <w:r w:rsidR="00574C7D">
        <w:t xml:space="preserve"> </w:t>
      </w:r>
      <w:r w:rsidRPr="009A0EAE">
        <w:t>necessary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real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effective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by</w:t>
      </w:r>
      <w:r w:rsidR="00574C7D">
        <w:t xml:space="preserve"> </w:t>
      </w:r>
      <w:r w:rsidRPr="009A0EAE">
        <w:t>taking</w:t>
      </w:r>
      <w:r w:rsidR="00574C7D">
        <w:t xml:space="preserve"> </w:t>
      </w:r>
      <w:r w:rsidRPr="009A0EAE">
        <w:t>affirmative</w:t>
      </w:r>
      <w:r w:rsidR="00574C7D">
        <w:t xml:space="preserve"> </w:t>
      </w:r>
      <w:r w:rsidRPr="009A0EAE">
        <w:t>action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favour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discriminated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marginalized</w:t>
      </w:r>
      <w:r w:rsidR="00574C7D">
        <w:t xml:space="preserve"> </w:t>
      </w:r>
      <w:r w:rsidRPr="009A0EAE">
        <w:t>groups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thereby</w:t>
      </w:r>
      <w:r w:rsidR="00574C7D">
        <w:t xml:space="preserve"> </w:t>
      </w:r>
      <w:r w:rsidRPr="009A0EAE">
        <w:t>enhancing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for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who</w:t>
      </w:r>
      <w:r w:rsidR="00574C7D">
        <w:t xml:space="preserve"> </w:t>
      </w:r>
      <w:r w:rsidRPr="009A0EAE">
        <w:t>find</w:t>
      </w:r>
      <w:r w:rsidR="00574C7D">
        <w:t xml:space="preserve"> </w:t>
      </w:r>
      <w:r w:rsidRPr="009A0EAE">
        <w:t>themselves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situations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vulnerability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result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their</w:t>
      </w:r>
      <w:r w:rsidR="00574C7D">
        <w:t xml:space="preserve"> </w:t>
      </w:r>
      <w:r w:rsidRPr="009A0EAE">
        <w:t>economic,</w:t>
      </w:r>
      <w:r w:rsidR="00574C7D">
        <w:t xml:space="preserve"> </w:t>
      </w:r>
      <w:r w:rsidRPr="009A0EAE">
        <w:t>physical</w:t>
      </w:r>
      <w:r w:rsidR="00574C7D">
        <w:t xml:space="preserve"> </w:t>
      </w:r>
      <w:r w:rsidRPr="009A0EAE">
        <w:t>or</w:t>
      </w:r>
      <w:r w:rsidR="00574C7D">
        <w:t xml:space="preserve"> </w:t>
      </w:r>
      <w:r w:rsidRPr="009A0EAE">
        <w:t>mental</w:t>
      </w:r>
      <w:r w:rsidR="00574C7D">
        <w:t xml:space="preserve"> </w:t>
      </w:r>
      <w:r w:rsidRPr="009A0EAE">
        <w:t>situation.</w:t>
      </w:r>
    </w:p>
    <w:p w:rsidR="00214A81" w:rsidRPr="00020F82" w:rsidRDefault="00214A81" w:rsidP="00F83569">
      <w:pPr>
        <w:pStyle w:val="SingleTxtG"/>
      </w:pPr>
      <w:r w:rsidRPr="009A0EAE">
        <w:t>154.</w:t>
      </w:r>
      <w:r w:rsidRPr="009A0EAE">
        <w:tab/>
        <w:t>State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provided</w:t>
      </w:r>
      <w:r w:rsidR="00574C7D">
        <w:t xml:space="preserve"> </w:t>
      </w:r>
      <w:r w:rsidRPr="009A0EAE">
        <w:t>free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charge,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Constitution,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designed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create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protection</w:t>
      </w:r>
      <w:r w:rsidR="00574C7D">
        <w:t xml:space="preserve"> </w:t>
      </w:r>
      <w:r w:rsidRPr="009A0EAE">
        <w:t>floor.</w:t>
      </w:r>
      <w:r w:rsidR="00574C7D">
        <w:t xml:space="preserve"> </w:t>
      </w:r>
      <w:r w:rsidRPr="009A0EAE">
        <w:t>They</w:t>
      </w:r>
      <w:r w:rsidR="00574C7D">
        <w:t xml:space="preserve"> </w:t>
      </w:r>
      <w:r w:rsidRPr="009A0EAE">
        <w:t>constitute</w:t>
      </w:r>
      <w:r w:rsidR="00574C7D">
        <w:t xml:space="preserve"> </w:t>
      </w:r>
      <w:r w:rsidRPr="009A0EAE">
        <w:t>fundamental</w:t>
      </w:r>
      <w:r w:rsidR="00574C7D">
        <w:t xml:space="preserve"> </w:t>
      </w:r>
      <w:r w:rsidRPr="009A0EAE">
        <w:t>safeguards</w:t>
      </w:r>
      <w:r w:rsidR="00574C7D">
        <w:t xml:space="preserve"> </w:t>
      </w:r>
      <w:r w:rsidRPr="009A0EAE">
        <w:t>that</w:t>
      </w:r>
      <w:r w:rsidR="00574C7D">
        <w:t xml:space="preserve"> </w:t>
      </w:r>
      <w:r w:rsidRPr="009A0EAE">
        <w:t>ensure</w:t>
      </w:r>
      <w:r w:rsidR="00574C7D">
        <w:t xml:space="preserve"> </w:t>
      </w:r>
      <w:r w:rsidRPr="009A0EAE">
        <w:t>access</w:t>
      </w:r>
      <w:r w:rsidR="00574C7D">
        <w:t xml:space="preserve"> </w:t>
      </w:r>
      <w:r w:rsidRPr="009A0EAE">
        <w:t>to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enjoyment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fundamental</w:t>
      </w:r>
      <w:r w:rsidR="00574C7D">
        <w:t xml:space="preserve"> </w:t>
      </w:r>
      <w:r w:rsidRPr="009A0EAE">
        <w:t>rights</w:t>
      </w:r>
      <w:r w:rsidR="00574C7D">
        <w:t xml:space="preserve"> </w:t>
      </w:r>
      <w:r w:rsidRPr="009A0EAE">
        <w:t>such</w:t>
      </w:r>
      <w:r w:rsidR="00574C7D">
        <w:t xml:space="preserve"> </w:t>
      </w:r>
      <w:r w:rsidRPr="009A0EAE">
        <w:t>as</w:t>
      </w:r>
      <w:r w:rsidR="00574C7D">
        <w:t xml:space="preserve"> </w:t>
      </w:r>
      <w:r w:rsidRPr="009A0EAE">
        <w:t>education,</w:t>
      </w:r>
      <w:r w:rsidR="00574C7D">
        <w:t xml:space="preserve"> </w:t>
      </w:r>
      <w:r w:rsidRPr="009A0EAE">
        <w:t>health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social</w:t>
      </w:r>
      <w:r w:rsidR="00574C7D">
        <w:t xml:space="preserve"> </w:t>
      </w:r>
      <w:r w:rsidRPr="009A0EAE">
        <w:t>inclusion.</w:t>
      </w:r>
      <w:r w:rsidR="00574C7D">
        <w:t xml:space="preserve"> </w:t>
      </w:r>
      <w:r w:rsidRPr="009A0EAE">
        <w:t>Persons</w:t>
      </w:r>
      <w:r w:rsidR="00574C7D">
        <w:t xml:space="preserve"> </w:t>
      </w:r>
      <w:r w:rsidRPr="009A0EAE">
        <w:t>living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disadvantaged</w:t>
      </w:r>
      <w:r w:rsidR="00574C7D">
        <w:t xml:space="preserve"> </w:t>
      </w:r>
      <w:r w:rsidRPr="009A0EAE">
        <w:t>socioeconomic</w:t>
      </w:r>
      <w:r w:rsidR="00574C7D">
        <w:t xml:space="preserve"> </w:t>
      </w:r>
      <w:r w:rsidRPr="009A0EAE">
        <w:t>conditions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9A0EAE">
        <w:t>given</w:t>
      </w:r>
      <w:r w:rsidR="00574C7D">
        <w:t xml:space="preserve"> </w:t>
      </w:r>
      <w:r w:rsidRPr="009A0EAE">
        <w:t>priority,</w:t>
      </w:r>
      <w:r w:rsidR="00574C7D">
        <w:t xml:space="preserve"> </w:t>
      </w:r>
      <w:r w:rsidRPr="009A0EAE">
        <w:t>affording</w:t>
      </w:r>
      <w:r w:rsidR="00574C7D">
        <w:t xml:space="preserve"> </w:t>
      </w:r>
      <w:r w:rsidRPr="009A0EAE">
        <w:t>them</w:t>
      </w:r>
      <w:r w:rsidR="00574C7D">
        <w:t xml:space="preserve"> </w:t>
      </w:r>
      <w:r w:rsidRPr="009A0EAE">
        <w:t>a</w:t>
      </w:r>
      <w:r w:rsidR="00574C7D">
        <w:t xml:space="preserve"> </w:t>
      </w:r>
      <w:r w:rsidRPr="009A0EAE">
        <w:t>degree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basic</w:t>
      </w:r>
      <w:r w:rsidR="00574C7D">
        <w:t xml:space="preserve"> </w:t>
      </w:r>
      <w:r w:rsidRPr="009A0EAE">
        <w:t>independence</w:t>
      </w:r>
      <w:r w:rsidR="00574C7D">
        <w:t xml:space="preserve"> </w:t>
      </w:r>
      <w:r w:rsidRPr="009A0EAE">
        <w:t>in</w:t>
      </w:r>
      <w:r w:rsidR="00574C7D">
        <w:t xml:space="preserve"> </w:t>
      </w:r>
      <w:r w:rsidRPr="009A0EAE">
        <w:t>accordance</w:t>
      </w:r>
      <w:r w:rsidR="00574C7D">
        <w:t xml:space="preserve"> </w:t>
      </w:r>
      <w:r w:rsidRPr="009A0EAE">
        <w:t>with</w:t>
      </w:r>
      <w:r w:rsidR="00574C7D">
        <w:t xml:space="preserve"> </w:t>
      </w:r>
      <w:r w:rsidRPr="009A0EAE">
        <w:t>the</w:t>
      </w:r>
      <w:r w:rsidR="00574C7D">
        <w:t xml:space="preserve"> </w:t>
      </w:r>
      <w:r w:rsidRPr="009A0EAE">
        <w:t>principles</w:t>
      </w:r>
      <w:r w:rsidR="00574C7D">
        <w:t xml:space="preserve"> </w:t>
      </w:r>
      <w:r w:rsidRPr="009A0EAE">
        <w:t>of</w:t>
      </w:r>
      <w:r w:rsidR="00574C7D">
        <w:t xml:space="preserve"> </w:t>
      </w:r>
      <w:r w:rsidRPr="009A0EAE">
        <w:t>equality</w:t>
      </w:r>
      <w:r w:rsidR="00574C7D">
        <w:t xml:space="preserve"> </w:t>
      </w:r>
      <w:r w:rsidRPr="009A0EAE">
        <w:t>and</w:t>
      </w:r>
      <w:r w:rsidR="00574C7D">
        <w:t xml:space="preserve"> </w:t>
      </w:r>
      <w:r w:rsidRPr="009A0EAE">
        <w:t>equity.</w:t>
      </w:r>
      <w:r w:rsidR="00574C7D">
        <w:t xml:space="preserve"> </w:t>
      </w:r>
      <w:r w:rsidRPr="009A0EAE">
        <w:t>All</w:t>
      </w:r>
      <w:r w:rsidR="00574C7D">
        <w:t xml:space="preserve"> </w:t>
      </w:r>
      <w:r w:rsidRPr="009A0EAE">
        <w:t>non-contributory</w:t>
      </w:r>
      <w:r w:rsidR="00574C7D">
        <w:t xml:space="preserve"> </w:t>
      </w:r>
      <w:r w:rsidRPr="009A0EAE">
        <w:t>services</w:t>
      </w:r>
      <w:r w:rsidR="00574C7D">
        <w:t xml:space="preserve"> </w:t>
      </w:r>
      <w:r w:rsidRPr="009A0EAE">
        <w:t>are</w:t>
      </w:r>
      <w:r w:rsidR="00574C7D">
        <w:t xml:space="preserve"> </w:t>
      </w:r>
      <w:r w:rsidRPr="00020F82">
        <w:lastRenderedPageBreak/>
        <w:t>supplemented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family</w:t>
      </w:r>
      <w:r w:rsidR="00574C7D" w:rsidRPr="00020F82">
        <w:t xml:space="preserve"> </w:t>
      </w:r>
      <w:r w:rsidRPr="00020F82">
        <w:t>counselling</w:t>
      </w:r>
      <w:r w:rsidR="00574C7D" w:rsidRPr="00020F82">
        <w:t xml:space="preserve"> </w:t>
      </w:r>
      <w:r w:rsidRPr="00020F82">
        <w:t>services</w:t>
      </w:r>
      <w:r w:rsidR="00574C7D" w:rsidRPr="00020F82">
        <w:t xml:space="preserve"> </w:t>
      </w:r>
      <w:r w:rsidRPr="00020F82">
        <w:t>delivered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homes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communities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holders.</w:t>
      </w:r>
    </w:p>
    <w:p w:rsidR="00214A81" w:rsidRPr="00020F82" w:rsidRDefault="00214A81" w:rsidP="00A03722">
      <w:pPr>
        <w:pStyle w:val="H56G"/>
      </w:pPr>
      <w:r w:rsidRPr="00020F82">
        <w:tab/>
        <w:t>D.</w:t>
      </w:r>
      <w:r w:rsidRPr="00020F82">
        <w:tab/>
        <w:t>Measures</w:t>
      </w:r>
      <w:r w:rsidR="00574C7D" w:rsidRPr="00020F82">
        <w:t xml:space="preserve"> </w:t>
      </w:r>
      <w:r w:rsidRPr="00020F82">
        <w:t>taken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enable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meet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additional</w:t>
      </w:r>
      <w:r w:rsidR="00574C7D" w:rsidRPr="00020F82">
        <w:t xml:space="preserve"> </w:t>
      </w:r>
      <w:r w:rsidRPr="00020F82">
        <w:t>costs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arise</w:t>
      </w:r>
      <w:r w:rsidR="00574C7D" w:rsidRPr="00020F82">
        <w:t xml:space="preserve"> </w:t>
      </w:r>
      <w:r w:rsidRPr="00020F82">
        <w:t>from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disability.</w:t>
      </w:r>
    </w:p>
    <w:p w:rsidR="00214A81" w:rsidRPr="00020F82" w:rsidRDefault="00214A81" w:rsidP="00F83569">
      <w:pPr>
        <w:pStyle w:val="SingleTxtG"/>
      </w:pPr>
      <w:r w:rsidRPr="00020F82">
        <w:t>155.</w:t>
      </w:r>
      <w:r w:rsidRPr="00020F82">
        <w:tab/>
        <w:t>Annex</w:t>
      </w:r>
      <w:r w:rsidR="00574C7D" w:rsidRPr="00020F82">
        <w:t xml:space="preserve"> </w:t>
      </w:r>
      <w:r w:rsidRPr="00020F82">
        <w:t>1</w:t>
      </w:r>
      <w:r w:rsidR="00574C7D" w:rsidRPr="00020F82">
        <w:t xml:space="preserve"> </w:t>
      </w:r>
      <w:r w:rsidRPr="00020F82">
        <w:t>lists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affirmative</w:t>
      </w:r>
      <w:r w:rsidR="00574C7D" w:rsidRPr="00020F82">
        <w:t xml:space="preserve"> </w:t>
      </w:r>
      <w:r w:rsidRPr="00020F82">
        <w:t>action</w:t>
      </w:r>
      <w:r w:rsidR="00574C7D" w:rsidRPr="00020F82">
        <w:t xml:space="preserve"> </w:t>
      </w:r>
      <w:r w:rsidRPr="00020F82">
        <w:t>measures</w:t>
      </w:r>
      <w:r w:rsidR="00574C7D" w:rsidRPr="00020F82">
        <w:t xml:space="preserve"> </w:t>
      </w:r>
      <w:r w:rsidRPr="00020F82">
        <w:t>taken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State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support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families.</w:t>
      </w:r>
      <w:bookmarkStart w:id="46" w:name="_Toc523242045"/>
    </w:p>
    <w:p w:rsidR="00214A81" w:rsidRPr="00020F82" w:rsidRDefault="00214A81" w:rsidP="00A03722">
      <w:pPr>
        <w:pStyle w:val="H1G"/>
      </w:pPr>
      <w:r w:rsidRPr="00020F82">
        <w:tab/>
      </w:r>
      <w:r w:rsidRPr="00020F82">
        <w:tab/>
        <w:t>Participation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life</w:t>
      </w:r>
      <w:r w:rsidR="00574C7D" w:rsidRPr="00020F82">
        <w:t xml:space="preserve"> </w:t>
      </w:r>
      <w:r w:rsidRPr="00020F82">
        <w:t>(art.</w:t>
      </w:r>
      <w:r w:rsidR="00574C7D" w:rsidRPr="00020F82">
        <w:t xml:space="preserve"> </w:t>
      </w:r>
      <w:r w:rsidRPr="00020F82">
        <w:t>29)</w:t>
      </w:r>
      <w:bookmarkEnd w:id="46"/>
    </w:p>
    <w:p w:rsidR="00214A81" w:rsidRPr="00020F82" w:rsidRDefault="00214A81" w:rsidP="00A03722">
      <w:pPr>
        <w:pStyle w:val="H23G"/>
      </w:pPr>
      <w:bookmarkStart w:id="47" w:name="_Toc523242046"/>
      <w:r w:rsidRPr="00020F82">
        <w:tab/>
      </w:r>
      <w:r w:rsidRPr="00020F82">
        <w:tab/>
        <w:t>Reply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questions</w:t>
      </w:r>
      <w:r w:rsidR="00574C7D" w:rsidRPr="00020F82">
        <w:t xml:space="preserve"> </w:t>
      </w:r>
      <w:r w:rsidRPr="00020F82">
        <w:t>raised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paragraph</w:t>
      </w:r>
      <w:r w:rsidR="00574C7D" w:rsidRPr="00020F82">
        <w:t xml:space="preserve"> </w:t>
      </w:r>
      <w:r w:rsidRPr="00020F82">
        <w:t>28</w:t>
      </w:r>
      <w:bookmarkEnd w:id="47"/>
    </w:p>
    <w:p w:rsidR="00214A81" w:rsidRPr="00020F82" w:rsidRDefault="00214A81" w:rsidP="00F83569">
      <w:pPr>
        <w:pStyle w:val="SingleTxtG"/>
      </w:pPr>
      <w:r w:rsidRPr="00020F82">
        <w:t>156.</w:t>
      </w:r>
      <w:r w:rsidRPr="00020F82">
        <w:tab/>
        <w:t>In</w:t>
      </w:r>
      <w:r w:rsidR="00574C7D" w:rsidRPr="00020F82">
        <w:t xml:space="preserve"> </w:t>
      </w:r>
      <w:r w:rsidRPr="00020F82">
        <w:t>Ecuador,</w:t>
      </w:r>
      <w:r w:rsidR="00574C7D" w:rsidRPr="00020F82">
        <w:t xml:space="preserve"> </w:t>
      </w:r>
      <w:r w:rsidRPr="00020F82">
        <w:t>voting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optional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aged</w:t>
      </w:r>
      <w:r w:rsidR="00574C7D" w:rsidRPr="00020F82">
        <w:t xml:space="preserve"> </w:t>
      </w:r>
      <w:r w:rsidRPr="00020F82">
        <w:t>between</w:t>
      </w:r>
      <w:r w:rsidR="00574C7D" w:rsidRPr="00020F82">
        <w:t xml:space="preserve"> </w:t>
      </w:r>
      <w:r w:rsidRPr="00020F82">
        <w:t>16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18</w:t>
      </w:r>
      <w:r w:rsidR="00574C7D" w:rsidRPr="00020F82">
        <w:t xml:space="preserve"> </w:t>
      </w:r>
      <w:r w:rsidRPr="00020F82">
        <w:t>years</w:t>
      </w:r>
      <w:r w:rsidR="00574C7D" w:rsidRPr="00020F82">
        <w:t xml:space="preserve"> </w:t>
      </w:r>
      <w:r w:rsidRPr="00020F82">
        <w:t>old,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over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age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65</w:t>
      </w:r>
      <w:r w:rsidR="00574C7D" w:rsidRPr="00020F82">
        <w:t xml:space="preserve"> </w:t>
      </w:r>
      <w:r w:rsidRPr="00020F82">
        <w:t>years</w:t>
      </w:r>
      <w:r w:rsidR="00574C7D" w:rsidRPr="00020F82">
        <w:t xml:space="preserve"> </w:t>
      </w:r>
      <w:r w:rsidRPr="00020F82">
        <w:t>old,</w:t>
      </w:r>
      <w:r w:rsidR="00574C7D" w:rsidRPr="00020F82">
        <w:t xml:space="preserve"> </w:t>
      </w:r>
      <w:r w:rsidRPr="00020F82">
        <w:t>Ecuadorians</w:t>
      </w:r>
      <w:r w:rsidR="00574C7D" w:rsidRPr="00020F82">
        <w:t xml:space="preserve"> </w:t>
      </w:r>
      <w:r w:rsidRPr="00020F82">
        <w:t>living</w:t>
      </w:r>
      <w:r w:rsidR="00574C7D" w:rsidRPr="00020F82">
        <w:t xml:space="preserve"> </w:t>
      </w:r>
      <w:r w:rsidRPr="00020F82">
        <w:t>abroad,</w:t>
      </w:r>
      <w:r w:rsidR="00574C7D" w:rsidRPr="00020F82">
        <w:t xml:space="preserve"> </w:t>
      </w:r>
      <w:r w:rsidRPr="00020F82">
        <w:t>members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Armed</w:t>
      </w:r>
      <w:r w:rsidR="00574C7D" w:rsidRPr="00020F82">
        <w:t xml:space="preserve"> </w:t>
      </w:r>
      <w:r w:rsidRPr="00020F82">
        <w:t>Forces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Police,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</w:p>
    <w:p w:rsidR="00214A81" w:rsidRPr="00020F82" w:rsidRDefault="00214A81" w:rsidP="00F83569">
      <w:pPr>
        <w:pStyle w:val="SingleTxtG"/>
      </w:pPr>
      <w:r w:rsidRPr="00020F82">
        <w:t>157.</w:t>
      </w:r>
      <w:r w:rsidRPr="00020F82">
        <w:tab/>
        <w:t>The</w:t>
      </w:r>
      <w:r w:rsidR="00574C7D" w:rsidRPr="00020F82">
        <w:t xml:space="preserve"> </w:t>
      </w:r>
      <w:r w:rsidRPr="00020F82">
        <w:t>Democracy</w:t>
      </w:r>
      <w:r w:rsidR="00574C7D" w:rsidRPr="00020F82">
        <w:t xml:space="preserve"> </w:t>
      </w:r>
      <w:r w:rsidRPr="00020F82">
        <w:t>Code</w:t>
      </w:r>
      <w:r w:rsidRPr="00C51FEF">
        <w:rPr>
          <w:rStyle w:val="FootnoteReference"/>
        </w:rPr>
        <w:footnoteReference w:id="19"/>
      </w:r>
      <w:r w:rsidR="00574C7D" w:rsidRPr="00020F82">
        <w:t xml:space="preserve"> </w:t>
      </w:r>
      <w:r w:rsidRPr="00020F82">
        <w:t>guarantees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participate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exercise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direct</w:t>
      </w:r>
      <w:r w:rsidR="00574C7D" w:rsidRPr="00020F82">
        <w:t xml:space="preserve"> </w:t>
      </w:r>
      <w:r w:rsidRPr="00020F82">
        <w:t>democracy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various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processes.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basis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Code,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State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taken</w:t>
      </w:r>
      <w:r w:rsidR="00574C7D" w:rsidRPr="00020F82">
        <w:t xml:space="preserve"> </w:t>
      </w:r>
      <w:r w:rsidRPr="00020F82">
        <w:t>affirmative</w:t>
      </w:r>
      <w:r w:rsidR="00574C7D" w:rsidRPr="00020F82">
        <w:t xml:space="preserve"> </w:t>
      </w:r>
      <w:r w:rsidRPr="00020F82">
        <w:t>action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increase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marginalized</w:t>
      </w:r>
      <w:r w:rsidR="00574C7D" w:rsidRPr="00020F82">
        <w:t xml:space="preserve"> </w:t>
      </w:r>
      <w:r w:rsidRPr="00020F82">
        <w:t>sectors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society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elections.</w:t>
      </w:r>
    </w:p>
    <w:p w:rsidR="00214A81" w:rsidRPr="00020F82" w:rsidRDefault="00214A81" w:rsidP="00F83569">
      <w:pPr>
        <w:pStyle w:val="SingleTxtG"/>
      </w:pPr>
      <w:r w:rsidRPr="00020F82">
        <w:t>158.</w:t>
      </w:r>
      <w:r w:rsidRPr="00020F82">
        <w:tab/>
        <w:t>CONADIS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Council,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body</w:t>
      </w:r>
      <w:r w:rsidR="00574C7D" w:rsidRPr="00020F82">
        <w:t xml:space="preserve"> </w:t>
      </w:r>
      <w:r w:rsidRPr="00020F82">
        <w:t>responsible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guaranteeing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citizens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organizations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participate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life,</w:t>
      </w:r>
      <w:r w:rsidR="00574C7D" w:rsidRPr="00020F82">
        <w:t xml:space="preserve"> </w:t>
      </w:r>
      <w:r w:rsidRPr="00020F82">
        <w:t>use</w:t>
      </w:r>
      <w:r w:rsidR="00574C7D" w:rsidRPr="00020F82">
        <w:t xml:space="preserve"> </w:t>
      </w:r>
      <w:r w:rsidRPr="00020F82">
        <w:t>inter-institutional</w:t>
      </w:r>
      <w:r w:rsidR="00574C7D" w:rsidRPr="00020F82">
        <w:t xml:space="preserve"> </w:t>
      </w:r>
      <w:r w:rsidRPr="00020F82">
        <w:t>cooperation</w:t>
      </w:r>
      <w:r w:rsidR="00574C7D" w:rsidRPr="00020F82">
        <w:t xml:space="preserve"> </w:t>
      </w:r>
      <w:r w:rsidRPr="00020F82">
        <w:t>agreements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implement</w:t>
      </w:r>
      <w:r w:rsidR="00574C7D" w:rsidRPr="00020F82">
        <w:t xml:space="preserve"> </w:t>
      </w:r>
      <w:r w:rsidRPr="00020F82">
        <w:t>mechanisms</w:t>
      </w:r>
      <w:r w:rsidR="00574C7D" w:rsidRPr="00020F82">
        <w:t xml:space="preserve"> </w:t>
      </w:r>
      <w:r w:rsidRPr="00020F82">
        <w:t>designed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increase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democratic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elections.</w:t>
      </w:r>
      <w:r w:rsidR="00574C7D" w:rsidRPr="00020F82">
        <w:t xml:space="preserve"> </w:t>
      </w:r>
    </w:p>
    <w:p w:rsidR="00214A81" w:rsidRPr="00020F82" w:rsidRDefault="00214A81" w:rsidP="00293F7B">
      <w:pPr>
        <w:pStyle w:val="SingleTxtG"/>
      </w:pPr>
      <w:r w:rsidRPr="00020F82">
        <w:t>159.</w:t>
      </w:r>
      <w:r w:rsidRPr="00020F82">
        <w:tab/>
        <w:t>In</w:t>
      </w:r>
      <w:r w:rsidR="00574C7D" w:rsidRPr="00020F82">
        <w:t xml:space="preserve"> </w:t>
      </w:r>
      <w:r w:rsidRPr="00020F82">
        <w:t>2006,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Council</w:t>
      </w:r>
      <w:r w:rsidR="00574C7D" w:rsidRPr="00020F82">
        <w:t xml:space="preserve"> </w:t>
      </w:r>
      <w:r w:rsidRPr="00020F82">
        <w:t>made</w:t>
      </w:r>
      <w:r w:rsidR="00574C7D" w:rsidRPr="00020F82">
        <w:t xml:space="preserve"> </w:t>
      </w:r>
      <w:r w:rsidRPr="00020F82">
        <w:t>it</w:t>
      </w:r>
      <w:r w:rsidR="00574C7D" w:rsidRPr="00020F82">
        <w:t xml:space="preserve"> </w:t>
      </w:r>
      <w:r w:rsidRPr="00020F82">
        <w:t>mandatory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use</w:t>
      </w:r>
      <w:r w:rsidR="00574C7D" w:rsidRPr="00020F82">
        <w:t xml:space="preserve"> </w:t>
      </w:r>
      <w:r w:rsidRPr="00020F82">
        <w:t>media</w:t>
      </w:r>
      <w:r w:rsidR="00574C7D" w:rsidRPr="00020F82">
        <w:t xml:space="preserve"> </w:t>
      </w:r>
      <w:r w:rsidRPr="00020F82">
        <w:t>accessible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ensure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aware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right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vote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="00293F7B">
        <w:t xml:space="preserve">that they </w:t>
      </w:r>
      <w:r w:rsidRPr="00020F82">
        <w:t>can</w:t>
      </w:r>
      <w:r w:rsidR="00574C7D" w:rsidRPr="00020F82">
        <w:t xml:space="preserve"> </w:t>
      </w:r>
      <w:r w:rsidRPr="00020F82">
        <w:t>access</w:t>
      </w:r>
      <w:r w:rsidR="00574C7D" w:rsidRPr="00020F82">
        <w:t xml:space="preserve"> </w:t>
      </w:r>
      <w:r w:rsidRPr="00020F82">
        <w:t>information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candidates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elected</w:t>
      </w:r>
      <w:r w:rsidR="00574C7D" w:rsidRPr="00020F82">
        <w:t xml:space="preserve"> </w:t>
      </w:r>
      <w:r w:rsidRPr="00020F82">
        <w:t>offices.</w:t>
      </w:r>
    </w:p>
    <w:p w:rsidR="00214A81" w:rsidRPr="00020F82" w:rsidRDefault="00214A81" w:rsidP="00F83569">
      <w:pPr>
        <w:pStyle w:val="SingleTxtG"/>
      </w:pPr>
      <w:r w:rsidRPr="00020F82">
        <w:t>160.</w:t>
      </w:r>
      <w:r w:rsidRPr="00020F82">
        <w:tab/>
        <w:t>In</w:t>
      </w:r>
      <w:r w:rsidR="00574C7D" w:rsidRPr="00020F82">
        <w:t xml:space="preserve"> </w:t>
      </w:r>
      <w:r w:rsidRPr="00020F82">
        <w:t>2016,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Council</w:t>
      </w:r>
      <w:r w:rsidR="00574C7D" w:rsidRPr="00020F82">
        <w:t xml:space="preserve"> </w:t>
      </w:r>
      <w:r w:rsidRPr="00020F82">
        <w:t>carried</w:t>
      </w:r>
      <w:r w:rsidR="00574C7D" w:rsidRPr="00020F82">
        <w:t xml:space="preserve"> </w:t>
      </w:r>
      <w:r w:rsidRPr="00020F82">
        <w:t>out</w:t>
      </w:r>
      <w:r w:rsidR="00574C7D" w:rsidRPr="00020F82">
        <w:t xml:space="preserve"> </w:t>
      </w:r>
      <w:r w:rsidRPr="00020F82">
        <w:t>inclusion</w:t>
      </w:r>
      <w:r w:rsidR="00574C7D" w:rsidRPr="00020F82">
        <w:t xml:space="preserve"> </w:t>
      </w:r>
      <w:r w:rsidRPr="00020F82">
        <w:t>training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awareness-raising</w:t>
      </w:r>
      <w:r w:rsidR="00574C7D" w:rsidRPr="00020F82">
        <w:t xml:space="preserve"> </w:t>
      </w:r>
      <w:r w:rsidRPr="00020F82">
        <w:t>programmes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which</w:t>
      </w:r>
      <w:r w:rsidR="00574C7D" w:rsidRPr="00020F82">
        <w:t xml:space="preserve"> </w:t>
      </w:r>
      <w:r w:rsidRPr="00020F82">
        <w:t>142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organizations</w:t>
      </w:r>
      <w:r w:rsidR="00574C7D" w:rsidRPr="00020F82">
        <w:t xml:space="preserve"> </w:t>
      </w:r>
      <w:r w:rsidRPr="00020F82">
        <w:t>learnt</w:t>
      </w:r>
      <w:r w:rsidR="00574C7D" w:rsidRPr="00020F82">
        <w:t xml:space="preserve"> </w:t>
      </w:r>
      <w:r w:rsidRPr="00020F82">
        <w:t>how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promote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local</w:t>
      </w:r>
      <w:r w:rsidR="00574C7D" w:rsidRPr="00020F82">
        <w:t xml:space="preserve"> </w:t>
      </w:r>
      <w:r w:rsidRPr="00020F82">
        <w:t>elections.</w:t>
      </w:r>
      <w:r w:rsidR="00574C7D" w:rsidRPr="00020F82">
        <w:t xml:space="preserve"> </w:t>
      </w:r>
      <w:r w:rsidRPr="00020F82">
        <w:t>However,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stronger</w:t>
      </w:r>
      <w:r w:rsidR="00574C7D" w:rsidRPr="00020F82">
        <w:t xml:space="preserve"> </w:t>
      </w:r>
      <w:r w:rsidRPr="00020F82">
        <w:t>commitment</w:t>
      </w:r>
      <w:r w:rsidR="00574C7D" w:rsidRPr="00020F82">
        <w:t xml:space="preserve"> </w:t>
      </w:r>
      <w:r w:rsidRPr="00020F82">
        <w:t>from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organizations</w:t>
      </w:r>
      <w:r w:rsidR="00574C7D" w:rsidRPr="00020F82">
        <w:t xml:space="preserve"> </w:t>
      </w:r>
      <w:r w:rsidRPr="00020F82">
        <w:t>will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necessary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ensure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effective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exercise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right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="00E42790">
        <w:t>“</w:t>
      </w:r>
      <w:r w:rsidRPr="00020F82">
        <w:t>be</w:t>
      </w:r>
      <w:r w:rsidR="00574C7D" w:rsidRPr="00020F82">
        <w:t xml:space="preserve"> </w:t>
      </w:r>
      <w:r w:rsidRPr="00020F82">
        <w:t>elected</w:t>
      </w:r>
      <w:r w:rsidR="00E42790">
        <w:t>”</w:t>
      </w:r>
      <w:r w:rsidRPr="00020F82">
        <w:t>.</w:t>
      </w:r>
    </w:p>
    <w:p w:rsidR="00214A81" w:rsidRPr="00020F82" w:rsidRDefault="00214A81" w:rsidP="00F83569">
      <w:pPr>
        <w:pStyle w:val="SingleTxtG"/>
      </w:pPr>
      <w:r w:rsidRPr="00020F82">
        <w:t>161.</w:t>
      </w:r>
      <w:r w:rsidRPr="00020F82">
        <w:tab/>
        <w:t>The</w:t>
      </w:r>
      <w:r w:rsidR="00574C7D" w:rsidRPr="00020F82">
        <w:t xml:space="preserve"> </w:t>
      </w:r>
      <w:r w:rsidR="00E42790">
        <w:t>“</w:t>
      </w:r>
      <w:r w:rsidRPr="00020F82">
        <w:t>Right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Vote</w:t>
      </w:r>
      <w:r w:rsidR="00E42790">
        <w:t>”</w:t>
      </w:r>
      <w:r w:rsidR="00574C7D" w:rsidRPr="00020F82">
        <w:t xml:space="preserve"> </w:t>
      </w:r>
      <w:r w:rsidRPr="00020F82">
        <w:t>campaign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designed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foster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active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Observatory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also</w:t>
      </w:r>
      <w:r w:rsidR="00574C7D" w:rsidRPr="00020F82">
        <w:t xml:space="preserve"> </w:t>
      </w:r>
      <w:r w:rsidRPr="00020F82">
        <w:t>involved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work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guarantee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fulfilment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political</w:t>
      </w:r>
      <w:r w:rsidR="00574C7D" w:rsidRPr="00020F82">
        <w:t xml:space="preserve"> </w:t>
      </w:r>
      <w:r w:rsidRPr="00020F82">
        <w:t>rights,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established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Constitution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law.</w:t>
      </w:r>
    </w:p>
    <w:p w:rsidR="00214A81" w:rsidRPr="00020F82" w:rsidRDefault="00214A81" w:rsidP="00F83569">
      <w:pPr>
        <w:pStyle w:val="SingleTxtG"/>
      </w:pPr>
      <w:r w:rsidRPr="00020F82">
        <w:t>162.</w:t>
      </w:r>
      <w:r w:rsidRPr="00020F82">
        <w:tab/>
        <w:t>Various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mechanisms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now</w:t>
      </w:r>
      <w:r w:rsidR="00574C7D" w:rsidRPr="00020F82">
        <w:t xml:space="preserve"> </w:t>
      </w:r>
      <w:r w:rsidRPr="00020F82">
        <w:t>used</w:t>
      </w:r>
      <w:r w:rsidR="00574C7D" w:rsidRPr="00020F82">
        <w:t xml:space="preserve"> </w:t>
      </w:r>
      <w:r w:rsidRPr="00020F82">
        <w:t>during</w:t>
      </w:r>
      <w:r w:rsidR="00574C7D" w:rsidRPr="00020F82">
        <w:t xml:space="preserve"> </w:t>
      </w:r>
      <w:r w:rsidRPr="00020F82">
        <w:t>elections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encourage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vote,</w:t>
      </w:r>
      <w:r w:rsidR="00574C7D" w:rsidRPr="00020F82">
        <w:t xml:space="preserve"> </w:t>
      </w:r>
      <w:r w:rsidRPr="00020F82">
        <w:t>including: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Priority</w:t>
      </w:r>
      <w:r w:rsidR="00574C7D" w:rsidRPr="00020F82">
        <w:t xml:space="preserve"> </w:t>
      </w:r>
      <w:r w:rsidR="00214A81" w:rsidRPr="00020F82">
        <w:t>polling</w:t>
      </w:r>
      <w:r w:rsidR="00574C7D" w:rsidRPr="00020F82">
        <w:t xml:space="preserve"> </w:t>
      </w:r>
      <w:r w:rsidR="00214A81" w:rsidRPr="00020F82">
        <w:t>booths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all</w:t>
      </w:r>
      <w:r w:rsidR="00574C7D" w:rsidRPr="00020F82">
        <w:t xml:space="preserve"> </w:t>
      </w:r>
      <w:r w:rsidR="00214A81" w:rsidRPr="00020F82">
        <w:t>polling</w:t>
      </w:r>
      <w:r w:rsidR="00574C7D" w:rsidRPr="00020F82">
        <w:t xml:space="preserve"> </w:t>
      </w:r>
      <w:r w:rsidR="00214A81" w:rsidRPr="00020F82">
        <w:t>stations</w:t>
      </w:r>
      <w:r w:rsidR="00574C7D" w:rsidRPr="00020F82">
        <w:t xml:space="preserve"> </w:t>
      </w:r>
      <w:r w:rsidR="00214A81" w:rsidRPr="00020F82">
        <w:t>throughout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country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Preferential</w:t>
      </w:r>
      <w:r w:rsidR="00574C7D" w:rsidRPr="00020F82">
        <w:t xml:space="preserve"> </w:t>
      </w:r>
      <w:r w:rsidR="00214A81" w:rsidRPr="00020F82">
        <w:t>voting</w:t>
      </w:r>
      <w:r w:rsidR="00574C7D" w:rsidRPr="00020F82">
        <w:t xml:space="preserve"> 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Assisted</w:t>
      </w:r>
      <w:r w:rsidR="00574C7D" w:rsidRPr="00020F82">
        <w:t xml:space="preserve"> </w:t>
      </w:r>
      <w:r w:rsidR="00214A81" w:rsidRPr="00020F82">
        <w:t>voting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Braille</w:t>
      </w:r>
      <w:r w:rsidR="00574C7D" w:rsidRPr="00020F82">
        <w:t xml:space="preserve"> </w:t>
      </w:r>
      <w:r w:rsidR="00214A81" w:rsidRPr="00020F82">
        <w:t>voting</w:t>
      </w:r>
      <w:r w:rsidR="00574C7D" w:rsidRPr="00020F82">
        <w:t xml:space="preserve"> </w:t>
      </w:r>
      <w:r w:rsidR="00214A81" w:rsidRPr="00020F82">
        <w:t>cards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Home</w:t>
      </w:r>
      <w:r w:rsidR="00574C7D" w:rsidRPr="00020F82">
        <w:t xml:space="preserve"> </w:t>
      </w:r>
      <w:r w:rsidR="00214A81" w:rsidRPr="00020F82">
        <w:t>voting</w:t>
      </w:r>
      <w:r w:rsidR="001059A8">
        <w:t>.</w:t>
      </w:r>
    </w:p>
    <w:p w:rsidR="00214A81" w:rsidRPr="00020F82" w:rsidRDefault="00214A81" w:rsidP="00F83569">
      <w:pPr>
        <w:pStyle w:val="SingleTxtG"/>
      </w:pPr>
      <w:r w:rsidRPr="00020F82">
        <w:t>163.</w:t>
      </w:r>
      <w:r w:rsidRPr="00020F82">
        <w:tab/>
        <w:t>The</w:t>
      </w:r>
      <w:r w:rsidR="00574C7D" w:rsidRPr="00020F82">
        <w:t xml:space="preserve"> </w:t>
      </w:r>
      <w:r w:rsidRPr="00020F82">
        <w:t>introduction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mechanisms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increased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turnout</w:t>
      </w:r>
      <w:r w:rsidR="00574C7D" w:rsidRPr="00020F82">
        <w:t xml:space="preserve"> </w:t>
      </w:r>
      <w:r w:rsidRPr="00020F82">
        <w:t>among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disabilities,</w:t>
      </w:r>
      <w:r w:rsidR="00574C7D" w:rsidRPr="00020F82">
        <w:t xml:space="preserve"> </w:t>
      </w:r>
      <w:r w:rsidRPr="00020F82">
        <w:t>despite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fact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voting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optional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them.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total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75.64</w:t>
      </w:r>
      <w:r w:rsidR="00574C7D" w:rsidRPr="00020F82">
        <w:t xml:space="preserve"> </w:t>
      </w:r>
      <w:r w:rsidRPr="00020F82">
        <w:t>per</w:t>
      </w:r>
      <w:r w:rsidR="00574C7D" w:rsidRPr="00020F82">
        <w:t xml:space="preserve"> </w:t>
      </w:r>
      <w:r w:rsidRPr="00020F82">
        <w:t>cent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registered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participated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most</w:t>
      </w:r>
      <w:r w:rsidR="00574C7D" w:rsidRPr="00020F82">
        <w:t xml:space="preserve"> </w:t>
      </w:r>
      <w:r w:rsidRPr="00020F82">
        <w:t>recent</w:t>
      </w:r>
      <w:r w:rsidR="00574C7D" w:rsidRPr="00020F82">
        <w:t xml:space="preserve"> </w:t>
      </w:r>
      <w:r w:rsidRPr="00020F82">
        <w:t>election,</w:t>
      </w:r>
      <w:r w:rsidR="00574C7D" w:rsidRPr="00020F82">
        <w:t xml:space="preserve"> </w:t>
      </w:r>
      <w:r w:rsidRPr="00020F82">
        <w:t>held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February</w:t>
      </w:r>
      <w:r w:rsidR="00574C7D" w:rsidRPr="00020F82">
        <w:t xml:space="preserve"> </w:t>
      </w:r>
      <w:r w:rsidRPr="00020F82">
        <w:t>2018.</w:t>
      </w:r>
    </w:p>
    <w:p w:rsidR="00214A81" w:rsidRPr="00020F82" w:rsidRDefault="00214A81" w:rsidP="00F83569">
      <w:pPr>
        <w:pStyle w:val="SingleTxtG"/>
      </w:pPr>
      <w:r w:rsidRPr="00020F82">
        <w:t>164.</w:t>
      </w:r>
      <w:r w:rsidRPr="00020F82">
        <w:tab/>
        <w:t>Ecuador</w:t>
      </w:r>
      <w:r w:rsidR="00574C7D" w:rsidRPr="00020F82">
        <w:t xml:space="preserve"> </w:t>
      </w:r>
      <w:r w:rsidRPr="00020F82">
        <w:t>received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Award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2017</w:t>
      </w:r>
      <w:r w:rsidR="00574C7D" w:rsidRPr="00020F82">
        <w:t xml:space="preserve"> </w:t>
      </w:r>
      <w:r w:rsidRPr="00020F82">
        <w:t>International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Awards</w:t>
      </w:r>
      <w:r w:rsidR="00574C7D" w:rsidRPr="00020F82">
        <w:t xml:space="preserve"> </w:t>
      </w:r>
      <w:r w:rsidRPr="00020F82">
        <w:t>held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Jordan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5</w:t>
      </w:r>
      <w:r w:rsidR="00574C7D" w:rsidRPr="00020F82">
        <w:t xml:space="preserve"> </w:t>
      </w:r>
      <w:r w:rsidRPr="00020F82">
        <w:t>December</w:t>
      </w:r>
      <w:r w:rsidR="00574C7D" w:rsidRPr="00020F82">
        <w:t xml:space="preserve"> </w:t>
      </w:r>
      <w:r w:rsidRPr="00020F82">
        <w:t>2017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organized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International</w:t>
      </w:r>
      <w:r w:rsidR="00574C7D" w:rsidRPr="00020F82">
        <w:t xml:space="preserve"> </w:t>
      </w:r>
      <w:r w:rsidRPr="00020F82">
        <w:t>Centre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lastRenderedPageBreak/>
        <w:t>Parliamentary</w:t>
      </w:r>
      <w:r w:rsidR="00574C7D" w:rsidRPr="00020F82">
        <w:t xml:space="preserve"> </w:t>
      </w:r>
      <w:r w:rsidRPr="00020F82">
        <w:t>Studies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collaboration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Independent</w:t>
      </w:r>
      <w:r w:rsidR="00574C7D" w:rsidRPr="00020F82">
        <w:t xml:space="preserve"> </w:t>
      </w:r>
      <w:r w:rsidRPr="00020F82">
        <w:t>Election</w:t>
      </w:r>
      <w:r w:rsidR="00574C7D" w:rsidRPr="00020F82">
        <w:t xml:space="preserve"> </w:t>
      </w:r>
      <w:r w:rsidRPr="00020F82">
        <w:t>Commission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Jordan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European</w:t>
      </w:r>
      <w:r w:rsidR="00574C7D" w:rsidRPr="00020F82">
        <w:t xml:space="preserve"> </w:t>
      </w:r>
      <w:r w:rsidRPr="00020F82">
        <w:t>Centre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Electoral</w:t>
      </w:r>
      <w:r w:rsidR="00574C7D" w:rsidRPr="00020F82">
        <w:t xml:space="preserve"> </w:t>
      </w:r>
      <w:r w:rsidRPr="00020F82">
        <w:t>Support</w:t>
      </w:r>
      <w:bookmarkStart w:id="48" w:name="_Toc523242047"/>
      <w:r w:rsidRPr="00020F82">
        <w:t>.</w:t>
      </w:r>
    </w:p>
    <w:p w:rsidR="00214A81" w:rsidRPr="00020F82" w:rsidRDefault="00214A81" w:rsidP="00A03722">
      <w:pPr>
        <w:pStyle w:val="H1G"/>
      </w:pPr>
      <w:r w:rsidRPr="00020F82">
        <w:tab/>
      </w:r>
      <w:r w:rsidRPr="00020F82">
        <w:tab/>
        <w:t>Participation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cultural</w:t>
      </w:r>
      <w:r w:rsidR="00574C7D" w:rsidRPr="00020F82">
        <w:t xml:space="preserve"> </w:t>
      </w:r>
      <w:r w:rsidRPr="00020F82">
        <w:t>life,</w:t>
      </w:r>
      <w:r w:rsidR="00574C7D" w:rsidRPr="00020F82">
        <w:t xml:space="preserve"> </w:t>
      </w:r>
      <w:r w:rsidRPr="00020F82">
        <w:t>recreation,</w:t>
      </w:r>
      <w:r w:rsidR="00574C7D" w:rsidRPr="00020F82">
        <w:t xml:space="preserve"> </w:t>
      </w:r>
      <w:r w:rsidRPr="00020F82">
        <w:t>leisure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sport</w:t>
      </w:r>
      <w:r w:rsidR="00574C7D" w:rsidRPr="00020F82">
        <w:t xml:space="preserve"> </w:t>
      </w:r>
      <w:r w:rsidRPr="00020F82">
        <w:t>(art.</w:t>
      </w:r>
      <w:r w:rsidR="00574C7D" w:rsidRPr="00020F82">
        <w:t xml:space="preserve"> </w:t>
      </w:r>
      <w:r w:rsidRPr="00020F82">
        <w:t>30)</w:t>
      </w:r>
      <w:bookmarkEnd w:id="48"/>
    </w:p>
    <w:p w:rsidR="00214A81" w:rsidRPr="00020F82" w:rsidRDefault="00214A81" w:rsidP="00A03722">
      <w:pPr>
        <w:pStyle w:val="H23G"/>
      </w:pPr>
      <w:bookmarkStart w:id="49" w:name="_Toc523242048"/>
      <w:r w:rsidRPr="00020F82">
        <w:tab/>
      </w:r>
      <w:r w:rsidRPr="00020F82">
        <w:tab/>
        <w:t>Reply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questions</w:t>
      </w:r>
      <w:r w:rsidR="00574C7D" w:rsidRPr="00020F82">
        <w:t xml:space="preserve"> </w:t>
      </w:r>
      <w:r w:rsidRPr="00020F82">
        <w:t>raised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paragraph</w:t>
      </w:r>
      <w:r w:rsidR="00574C7D" w:rsidRPr="00020F82">
        <w:t xml:space="preserve"> </w:t>
      </w:r>
      <w:r w:rsidRPr="00020F82">
        <w:t>29</w:t>
      </w:r>
      <w:bookmarkEnd w:id="49"/>
    </w:p>
    <w:p w:rsidR="00214A81" w:rsidRPr="00020F82" w:rsidRDefault="00214A81" w:rsidP="00EE766D">
      <w:pPr>
        <w:pStyle w:val="SingleTxtG"/>
      </w:pPr>
      <w:r w:rsidRPr="00020F82">
        <w:t>165.</w:t>
      </w:r>
      <w:r w:rsidRPr="00020F82">
        <w:tab/>
        <w:t>Since</w:t>
      </w:r>
      <w:r w:rsidR="00574C7D" w:rsidRPr="00020F82">
        <w:t xml:space="preserve"> </w:t>
      </w:r>
      <w:r w:rsidRPr="00020F82">
        <w:t>2014,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Culture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Heritage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been</w:t>
      </w:r>
      <w:r w:rsidR="00574C7D" w:rsidRPr="00020F82">
        <w:t xml:space="preserve"> </w:t>
      </w:r>
      <w:r w:rsidRPr="00020F82">
        <w:t>running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competitive</w:t>
      </w:r>
      <w:r w:rsidR="00574C7D" w:rsidRPr="00020F82">
        <w:t xml:space="preserve"> </w:t>
      </w:r>
      <w:r w:rsidRPr="00020F82">
        <w:t>grants</w:t>
      </w:r>
      <w:r w:rsidR="00574C7D" w:rsidRPr="00020F82">
        <w:t xml:space="preserve"> </w:t>
      </w:r>
      <w:r w:rsidRPr="00020F82">
        <w:t>programme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arts</w:t>
      </w:r>
      <w:r w:rsidR="00574C7D" w:rsidRPr="00020F82">
        <w:t xml:space="preserve"> </w:t>
      </w:r>
      <w:r w:rsidRPr="00020F82">
        <w:t>festivals,</w:t>
      </w:r>
      <w:r w:rsidR="00574C7D" w:rsidRPr="00020F82">
        <w:t xml:space="preserve"> </w:t>
      </w:r>
      <w:r w:rsidRPr="00020F82">
        <w:t>including</w:t>
      </w:r>
      <w:r w:rsidR="00574C7D" w:rsidRPr="00020F82">
        <w:t xml:space="preserve"> </w:t>
      </w:r>
      <w:r w:rsidRPr="00020F82">
        <w:t>arts</w:t>
      </w:r>
      <w:r w:rsidR="00574C7D" w:rsidRPr="00020F82">
        <w:t xml:space="preserve"> </w:t>
      </w:r>
      <w:r w:rsidRPr="00020F82">
        <w:t>festivals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focus,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reserving</w:t>
      </w:r>
      <w:r w:rsidR="00574C7D" w:rsidRPr="00020F82">
        <w:t xml:space="preserve"> </w:t>
      </w:r>
      <w:r w:rsidRPr="00020F82">
        <w:t>5</w:t>
      </w:r>
      <w:r w:rsidR="00574C7D" w:rsidRPr="00020F82">
        <w:t xml:space="preserve"> </w:t>
      </w:r>
      <w:r w:rsidRPr="00020F82">
        <w:t>per</w:t>
      </w:r>
      <w:r w:rsidR="00574C7D" w:rsidRPr="00020F82">
        <w:t xml:space="preserve"> </w:t>
      </w:r>
      <w:r w:rsidRPr="00020F82">
        <w:t>cent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available</w:t>
      </w:r>
      <w:r w:rsidR="00574C7D" w:rsidRPr="00020F82">
        <w:t xml:space="preserve"> </w:t>
      </w:r>
      <w:r w:rsidRPr="00020F82">
        <w:t>funds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festivals</w:t>
      </w:r>
      <w:r w:rsidR="00574C7D" w:rsidRPr="00020F82">
        <w:t xml:space="preserve"> </w:t>
      </w:r>
      <w:r w:rsidRPr="00020F82">
        <w:t>organized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or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programme</w:t>
      </w:r>
      <w:r w:rsidR="00574C7D" w:rsidRPr="00020F82">
        <w:t xml:space="preserve"> </w:t>
      </w:r>
      <w:r w:rsidRPr="00020F82">
        <w:t>funds</w:t>
      </w:r>
      <w:r w:rsidR="00574C7D" w:rsidRPr="00020F82">
        <w:t xml:space="preserve"> </w:t>
      </w:r>
      <w:r w:rsidRPr="00020F82">
        <w:t>two</w:t>
      </w:r>
      <w:r w:rsidR="00574C7D" w:rsidRPr="00020F82">
        <w:t xml:space="preserve"> </w:t>
      </w:r>
      <w:r w:rsidRPr="00020F82">
        <w:t>types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activities:</w:t>
      </w:r>
      <w:r w:rsidR="00574C7D" w:rsidRPr="00020F82">
        <w:t xml:space="preserve"> </w:t>
      </w:r>
      <w:r w:rsidRPr="00020F82">
        <w:t>(a)</w:t>
      </w:r>
      <w:r w:rsidR="00574C7D" w:rsidRPr="00020F82">
        <w:t xml:space="preserve"> </w:t>
      </w:r>
      <w:r w:rsidR="00EE766D">
        <w:t>p</w:t>
      </w:r>
      <w:r w:rsidRPr="00020F82">
        <w:t>ractical</w:t>
      </w:r>
      <w:r w:rsidR="00574C7D" w:rsidRPr="00020F82">
        <w:t xml:space="preserve"> </w:t>
      </w:r>
      <w:r w:rsidRPr="00020F82">
        <w:t>proposals</w:t>
      </w:r>
      <w:r w:rsidR="00574C7D" w:rsidRPr="00020F82">
        <w:t xml:space="preserve"> </w:t>
      </w:r>
      <w:r w:rsidRPr="00020F82">
        <w:t>designed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build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artists</w:t>
      </w:r>
      <w:r w:rsidR="00E42790">
        <w:t>’</w:t>
      </w:r>
      <w:r w:rsidR="00574C7D" w:rsidRPr="00020F82">
        <w:t xml:space="preserve"> </w:t>
      </w:r>
      <w:r w:rsidRPr="00020F82">
        <w:t>skills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provide</w:t>
      </w:r>
      <w:r w:rsidR="00574C7D" w:rsidRPr="00020F82">
        <w:t xml:space="preserve"> </w:t>
      </w:r>
      <w:r w:rsidRPr="00020F82">
        <w:t>technical</w:t>
      </w:r>
      <w:r w:rsidR="00574C7D" w:rsidRPr="00020F82">
        <w:t xml:space="preserve"> </w:t>
      </w:r>
      <w:r w:rsidRPr="00020F82">
        <w:t>assistance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cultural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artists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disabilities,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discovering,</w:t>
      </w:r>
      <w:r w:rsidR="00574C7D" w:rsidRPr="00020F82">
        <w:t xml:space="preserve"> </w:t>
      </w:r>
      <w:r w:rsidRPr="00020F82">
        <w:t>fostering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publicizing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artistic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cultural</w:t>
      </w:r>
      <w:r w:rsidR="00574C7D" w:rsidRPr="00020F82">
        <w:t xml:space="preserve"> </w:t>
      </w:r>
      <w:r w:rsidRPr="00020F82">
        <w:t>work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curators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artists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every</w:t>
      </w:r>
      <w:r w:rsidR="00574C7D" w:rsidRPr="00020F82">
        <w:t xml:space="preserve"> </w:t>
      </w:r>
      <w:r w:rsidRPr="00020F82">
        <w:t>province,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support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decentralized</w:t>
      </w:r>
      <w:r w:rsidR="00574C7D" w:rsidRPr="00020F82">
        <w:t xml:space="preserve"> </w:t>
      </w:r>
      <w:r w:rsidRPr="00020F82">
        <w:t>autonomous</w:t>
      </w:r>
      <w:r w:rsidR="00574C7D" w:rsidRPr="00020F82">
        <w:t xml:space="preserve"> </w:t>
      </w:r>
      <w:r w:rsidRPr="00020F82">
        <w:t>governments</w:t>
      </w:r>
      <w:r w:rsidR="00EE766D">
        <w:t>;</w:t>
      </w:r>
      <w:r w:rsidR="00574C7D" w:rsidRPr="00020F82">
        <w:t xml:space="preserve"> </w:t>
      </w:r>
      <w:r w:rsidRPr="00020F82">
        <w:t>and</w:t>
      </w:r>
      <w:r w:rsidR="00EE766D">
        <w:t xml:space="preserve"> </w:t>
      </w:r>
      <w:r w:rsidRPr="00020F82">
        <w:t>(b)</w:t>
      </w:r>
      <w:r w:rsidR="00574C7D" w:rsidRPr="00020F82">
        <w:t xml:space="preserve"> </w:t>
      </w:r>
      <w:r w:rsidRPr="00020F82">
        <w:t>cross-cultural</w:t>
      </w:r>
      <w:r w:rsidR="00574C7D" w:rsidRPr="00020F82">
        <w:t xml:space="preserve"> </w:t>
      </w:r>
      <w:r w:rsidRPr="00020F82">
        <w:t>events</w:t>
      </w:r>
      <w:r w:rsidR="00574C7D" w:rsidRPr="00020F82">
        <w:t xml:space="preserve"> </w:t>
      </w:r>
      <w:r w:rsidRPr="00020F82">
        <w:t>showcasing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intercultural</w:t>
      </w:r>
      <w:r w:rsidR="00574C7D" w:rsidRPr="00020F82">
        <w:t xml:space="preserve"> </w:t>
      </w:r>
      <w:r w:rsidRPr="00020F82">
        <w:t>oral</w:t>
      </w:r>
      <w:r w:rsidR="00574C7D" w:rsidRPr="00020F82">
        <w:t xml:space="preserve"> </w:t>
      </w:r>
      <w:r w:rsidRPr="00020F82">
        <w:t>tradition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older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safeguarding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ancestral</w:t>
      </w:r>
      <w:r w:rsidR="00574C7D" w:rsidRPr="00020F82">
        <w:t xml:space="preserve"> </w:t>
      </w:r>
      <w:r w:rsidRPr="00020F82">
        <w:t>traditions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knowledge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form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Ecuador</w:t>
      </w:r>
      <w:r w:rsidR="00E42790">
        <w:t>’</w:t>
      </w:r>
      <w:r w:rsidRPr="00020F82">
        <w:t>s</w:t>
      </w:r>
      <w:r w:rsidR="00574C7D" w:rsidRPr="00020F82">
        <w:t xml:space="preserve"> </w:t>
      </w:r>
      <w:r w:rsidRPr="00020F82">
        <w:t>intangible</w:t>
      </w:r>
      <w:r w:rsidR="00574C7D" w:rsidRPr="00020F82">
        <w:t xml:space="preserve"> </w:t>
      </w:r>
      <w:r w:rsidRPr="00020F82">
        <w:t>heritage.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2017,</w:t>
      </w:r>
      <w:r w:rsidR="00574C7D" w:rsidRPr="00020F82">
        <w:t xml:space="preserve"> </w:t>
      </w:r>
      <w:r w:rsidRPr="00020F82">
        <w:t>three</w:t>
      </w:r>
      <w:r w:rsidR="00574C7D" w:rsidRPr="00020F82">
        <w:t xml:space="preserve"> </w:t>
      </w:r>
      <w:r w:rsidRPr="00020F82">
        <w:t>candidates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were</w:t>
      </w:r>
      <w:r w:rsidR="00574C7D" w:rsidRPr="00020F82">
        <w:t xml:space="preserve"> </w:t>
      </w:r>
      <w:r w:rsidRPr="00020F82">
        <w:t>awarded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total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$36,000.</w:t>
      </w:r>
    </w:p>
    <w:p w:rsidR="00214A81" w:rsidRPr="00020F82" w:rsidRDefault="00214A81" w:rsidP="00F83569">
      <w:pPr>
        <w:pStyle w:val="SingleTxtG"/>
      </w:pPr>
      <w:r w:rsidRPr="00020F82">
        <w:t>166.</w:t>
      </w:r>
      <w:r w:rsidRPr="00020F82">
        <w:tab/>
        <w:t>As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regeneration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earthquake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16</w:t>
      </w:r>
      <w:r w:rsidR="00574C7D" w:rsidRPr="00020F82">
        <w:t xml:space="preserve"> </w:t>
      </w:r>
      <w:r w:rsidRPr="00020F82">
        <w:t>April</w:t>
      </w:r>
      <w:r w:rsidR="00574C7D" w:rsidRPr="00020F82">
        <w:t xml:space="preserve"> </w:t>
      </w:r>
      <w:r w:rsidRPr="00020F82">
        <w:t>2016,</w:t>
      </w:r>
      <w:r w:rsidR="00574C7D" w:rsidRPr="00020F82">
        <w:t xml:space="preserve"> </w:t>
      </w:r>
      <w:r w:rsidRPr="00020F82">
        <w:t>proposals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enhance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three</w:t>
      </w:r>
      <w:r w:rsidR="00574C7D" w:rsidRPr="00020F82">
        <w:t xml:space="preserve"> </w:t>
      </w:r>
      <w:r w:rsidRPr="00020F82">
        <w:t>museums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province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Manabí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been</w:t>
      </w:r>
      <w:r w:rsidR="00574C7D" w:rsidRPr="00020F82">
        <w:t xml:space="preserve"> </w:t>
      </w:r>
      <w:r w:rsidRPr="00020F82">
        <w:t>drawn</w:t>
      </w:r>
      <w:r w:rsidR="00574C7D" w:rsidRPr="00020F82">
        <w:t xml:space="preserve"> </w:t>
      </w:r>
      <w:r w:rsidRPr="00020F82">
        <w:t>up.</w:t>
      </w:r>
    </w:p>
    <w:p w:rsidR="00214A81" w:rsidRPr="00020F82" w:rsidRDefault="00214A81" w:rsidP="00F83569">
      <w:pPr>
        <w:pStyle w:val="SingleTxtG"/>
      </w:pPr>
      <w:r w:rsidRPr="00020F82">
        <w:t>167.</w:t>
      </w:r>
      <w:r w:rsidRPr="00020F82">
        <w:tab/>
        <w:t>In</w:t>
      </w:r>
      <w:r w:rsidR="00574C7D" w:rsidRPr="00020F82">
        <w:t xml:space="preserve"> </w:t>
      </w:r>
      <w:r w:rsidRPr="00020F82">
        <w:t>2016,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launched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Register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Artists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386</w:t>
      </w:r>
      <w:r w:rsidR="00574C7D" w:rsidRPr="00020F82">
        <w:t xml:space="preserve"> </w:t>
      </w:r>
      <w:r w:rsidRPr="00020F82">
        <w:t>artists</w:t>
      </w:r>
      <w:r w:rsidR="00574C7D" w:rsidRPr="00020F82">
        <w:t xml:space="preserve"> </w:t>
      </w:r>
      <w:r w:rsidRPr="00020F82">
        <w:t>were</w:t>
      </w:r>
      <w:r w:rsidR="00574C7D" w:rsidRPr="00020F82">
        <w:t xml:space="preserve"> </w:t>
      </w:r>
      <w:r w:rsidRPr="00020F82">
        <w:t>registered.</w:t>
      </w:r>
      <w:r w:rsidR="00574C7D" w:rsidRPr="00020F82">
        <w:t xml:space="preserve"> </w:t>
      </w:r>
      <w:r w:rsidRPr="00020F82">
        <w:t>Registrations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made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website.</w:t>
      </w:r>
      <w:r w:rsidRPr="00C51FEF">
        <w:rPr>
          <w:rStyle w:val="FootnoteReference"/>
        </w:rPr>
        <w:footnoteReference w:id="20"/>
      </w:r>
    </w:p>
    <w:p w:rsidR="00214A81" w:rsidRPr="00020F82" w:rsidRDefault="00214A81" w:rsidP="00F83569">
      <w:pPr>
        <w:pStyle w:val="SingleTxtG"/>
      </w:pPr>
      <w:r w:rsidRPr="00020F82">
        <w:t>168.</w:t>
      </w:r>
      <w:r w:rsidRPr="00020F82">
        <w:tab/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city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Quito,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House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Culture</w:t>
      </w:r>
      <w:r w:rsidR="00574C7D" w:rsidRPr="00020F82">
        <w:t xml:space="preserve"> </w:t>
      </w:r>
      <w:r w:rsidRPr="00020F82">
        <w:t>runs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dance</w:t>
      </w:r>
      <w:r w:rsidR="00574C7D" w:rsidRPr="00020F82">
        <w:t xml:space="preserve"> </w:t>
      </w:r>
      <w:r w:rsidRPr="00020F82">
        <w:t>programme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Down</w:t>
      </w:r>
      <w:r w:rsidR="00574C7D" w:rsidRPr="00020F82">
        <w:t xml:space="preserve"> </w:t>
      </w:r>
      <w:r w:rsidRPr="00020F82">
        <w:t>syndrome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30</w:t>
      </w:r>
      <w:r w:rsidR="00574C7D" w:rsidRPr="00020F82">
        <w:t xml:space="preserve"> </w:t>
      </w:r>
      <w:r w:rsidRPr="00020F82">
        <w:t>participants.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premises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House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Culture</w:t>
      </w:r>
      <w:r w:rsidR="00574C7D" w:rsidRPr="00020F82">
        <w:t xml:space="preserve"> </w:t>
      </w:r>
      <w:r w:rsidRPr="00020F82">
        <w:t>were</w:t>
      </w:r>
      <w:r w:rsidR="00574C7D" w:rsidRPr="00020F82">
        <w:t xml:space="preserve"> </w:t>
      </w:r>
      <w:r w:rsidRPr="00020F82">
        <w:t>made</w:t>
      </w:r>
      <w:r w:rsidR="00574C7D" w:rsidRPr="00020F82">
        <w:t xml:space="preserve"> </w:t>
      </w:r>
      <w:r w:rsidRPr="00020F82">
        <w:t>more</w:t>
      </w:r>
      <w:r w:rsidR="00574C7D" w:rsidRPr="00020F82">
        <w:t xml:space="preserve"> </w:t>
      </w:r>
      <w:r w:rsidRPr="00020F82">
        <w:t>accessible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preparations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reopening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Museum.</w:t>
      </w:r>
    </w:p>
    <w:p w:rsidR="00214A81" w:rsidRPr="00020F82" w:rsidRDefault="00214A81" w:rsidP="00906165">
      <w:pPr>
        <w:pStyle w:val="H4G"/>
      </w:pPr>
      <w:r w:rsidRPr="00020F82">
        <w:tab/>
      </w:r>
      <w:r w:rsidRPr="00020F82">
        <w:tab/>
        <w:t>Measures</w:t>
      </w:r>
      <w:r w:rsidR="00574C7D" w:rsidRPr="00020F82">
        <w:t xml:space="preserve"> </w:t>
      </w:r>
      <w:r w:rsidRPr="00020F82">
        <w:t>taken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ensure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facilities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accessible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disabilities,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equal</w:t>
      </w:r>
      <w:r w:rsidR="00574C7D" w:rsidRPr="00020F82">
        <w:t xml:space="preserve"> </w:t>
      </w:r>
      <w:r w:rsidRPr="00020F82">
        <w:t>basis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others.</w:t>
      </w:r>
    </w:p>
    <w:p w:rsidR="00214A81" w:rsidRPr="00020F82" w:rsidRDefault="00214A81" w:rsidP="00F83569">
      <w:pPr>
        <w:pStyle w:val="SingleTxtG"/>
      </w:pPr>
      <w:r w:rsidRPr="00020F82">
        <w:t>169.</w:t>
      </w:r>
      <w:r w:rsidRPr="00020F82">
        <w:tab/>
        <w:t>The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governing</w:t>
      </w:r>
      <w:r w:rsidR="00574C7D" w:rsidRPr="00020F82">
        <w:t xml:space="preserve"> </w:t>
      </w:r>
      <w:r w:rsidRPr="00020F82">
        <w:t>body,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coordination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CONADIS,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currently</w:t>
      </w:r>
      <w:r w:rsidR="00574C7D" w:rsidRPr="00020F82">
        <w:t xml:space="preserve"> </w:t>
      </w:r>
      <w:r w:rsidRPr="00020F82">
        <w:t>teaching</w:t>
      </w:r>
      <w:r w:rsidR="00574C7D" w:rsidRPr="00020F82">
        <w:t xml:space="preserve"> </w:t>
      </w:r>
      <w:r w:rsidRPr="00020F82">
        <w:t>staff</w:t>
      </w:r>
      <w:r w:rsidR="00574C7D" w:rsidRPr="00020F82">
        <w:t xml:space="preserve"> </w:t>
      </w:r>
      <w:r w:rsidRPr="00020F82">
        <w:t>responsible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sporting</w:t>
      </w:r>
      <w:r w:rsidR="00574C7D" w:rsidRPr="00020F82">
        <w:t xml:space="preserve"> </w:t>
      </w:r>
      <w:r w:rsidRPr="00020F82">
        <w:t>infrastructure</w:t>
      </w:r>
      <w:r w:rsidR="00574C7D" w:rsidRPr="00020F82">
        <w:t xml:space="preserve"> </w:t>
      </w:r>
      <w:r w:rsidRPr="00020F82">
        <w:t>about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regulations</w:t>
      </w:r>
      <w:r w:rsidR="00574C7D" w:rsidRPr="00020F82">
        <w:t xml:space="preserve"> </w:t>
      </w:r>
      <w:r w:rsidRPr="00020F82">
        <w:t>set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Standards</w:t>
      </w:r>
      <w:r w:rsidR="00574C7D" w:rsidRPr="00020F82">
        <w:t xml:space="preserve"> </w:t>
      </w:r>
      <w:r w:rsidRPr="00020F82">
        <w:t>Institute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gradual</w:t>
      </w:r>
      <w:r w:rsidR="00574C7D" w:rsidRPr="00020F82">
        <w:t xml:space="preserve"> </w:t>
      </w:r>
      <w:r w:rsidRPr="00020F82">
        <w:t>implementation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facilities.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standards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covered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training: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Standards</w:t>
      </w:r>
      <w:r w:rsidR="00574C7D" w:rsidRPr="00020F82">
        <w:t xml:space="preserve"> </w:t>
      </w:r>
      <w:r w:rsidRPr="00020F82">
        <w:t>Institute</w:t>
      </w:r>
      <w:r w:rsidR="00574C7D" w:rsidRPr="00020F82">
        <w:t xml:space="preserve"> </w:t>
      </w:r>
      <w:r w:rsidRPr="00020F82">
        <w:t>technical</w:t>
      </w:r>
      <w:r w:rsidR="00574C7D" w:rsidRPr="00020F82">
        <w:t xml:space="preserve"> </w:t>
      </w:r>
      <w:r w:rsidRPr="00020F82">
        <w:t>standards</w:t>
      </w:r>
      <w:r w:rsidR="00574C7D" w:rsidRPr="00020F82">
        <w:t xml:space="preserve"> </w:t>
      </w:r>
      <w:r w:rsidRPr="00020F82">
        <w:t>Nos.</w:t>
      </w:r>
      <w:r w:rsidR="00574C7D" w:rsidRPr="00020F82">
        <w:t xml:space="preserve"> </w:t>
      </w:r>
      <w:r w:rsidRPr="00020F82">
        <w:t>3029-1,</w:t>
      </w:r>
      <w:r w:rsidR="00574C7D" w:rsidRPr="00020F82">
        <w:t xml:space="preserve"> </w:t>
      </w:r>
      <w:r w:rsidRPr="00020F82">
        <w:t>3029-2,</w:t>
      </w:r>
      <w:r w:rsidR="00574C7D" w:rsidRPr="00020F82">
        <w:t xml:space="preserve"> </w:t>
      </w:r>
      <w:r w:rsidRPr="00020F82">
        <w:t>3029-3,</w:t>
      </w:r>
      <w:r w:rsidR="00574C7D" w:rsidRPr="00020F82">
        <w:t xml:space="preserve"> </w:t>
      </w:r>
      <w:r w:rsidRPr="00020F82">
        <w:t>3029-4,</w:t>
      </w:r>
      <w:r w:rsidR="00574C7D" w:rsidRPr="00020F82">
        <w:t xml:space="preserve"> </w:t>
      </w:r>
      <w:r w:rsidRPr="00020F82">
        <w:t>3029-5,</w:t>
      </w:r>
      <w:r w:rsidR="00574C7D" w:rsidRPr="00020F82">
        <w:t xml:space="preserve"> </w:t>
      </w:r>
      <w:r w:rsidRPr="00020F82">
        <w:t>3029-6,</w:t>
      </w:r>
      <w:r w:rsidR="00574C7D" w:rsidRPr="00020F82">
        <w:t xml:space="preserve"> </w:t>
      </w:r>
      <w:r w:rsidRPr="00020F82">
        <w:t>3029-7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3029-11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equipment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playing</w:t>
      </w:r>
      <w:r w:rsidR="00574C7D" w:rsidRPr="00020F82">
        <w:t xml:space="preserve"> </w:t>
      </w:r>
      <w:r w:rsidRPr="00020F82">
        <w:t>fields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recreational</w:t>
      </w:r>
      <w:r w:rsidR="00574C7D" w:rsidRPr="00020F82">
        <w:t xml:space="preserve"> </w:t>
      </w:r>
      <w:r w:rsidRPr="00020F82">
        <w:t>areas,</w:t>
      </w:r>
      <w:r w:rsidR="00574C7D" w:rsidRPr="00020F82">
        <w:t xml:space="preserve"> </w:t>
      </w:r>
      <w:r w:rsidRPr="00020F82">
        <w:t>standard</w:t>
      </w:r>
      <w:r w:rsidR="00574C7D" w:rsidRPr="00020F82">
        <w:t xml:space="preserve"> </w:t>
      </w:r>
      <w:r w:rsidRPr="00020F82">
        <w:t>No.</w:t>
      </w:r>
      <w:r w:rsidR="00574C7D" w:rsidRPr="00020F82">
        <w:t xml:space="preserve"> </w:t>
      </w:r>
      <w:r w:rsidRPr="00020F82">
        <w:t>2239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physical</w:t>
      </w:r>
      <w:r w:rsidR="00574C7D" w:rsidRPr="00020F82">
        <w:t xml:space="preserve"> </w:t>
      </w:r>
      <w:r w:rsidRPr="00020F82">
        <w:t>environment,</w:t>
      </w:r>
      <w:r w:rsidR="00574C7D" w:rsidRPr="00020F82">
        <w:t xml:space="preserve"> </w:t>
      </w:r>
      <w:r w:rsidRPr="00020F82">
        <w:t>signage,</w:t>
      </w:r>
      <w:r w:rsidR="00574C7D" w:rsidRPr="00020F82">
        <w:t xml:space="preserve"> </w:t>
      </w:r>
      <w:r w:rsidRPr="00020F82">
        <w:t>requirements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classification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access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facilities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construction</w:t>
      </w:r>
      <w:r w:rsidR="00574C7D" w:rsidRPr="00020F82">
        <w:t xml:space="preserve"> </w:t>
      </w:r>
      <w:r w:rsidRPr="00020F82">
        <w:t>standard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universal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(NEC-HS-AU).</w:t>
      </w:r>
      <w:r w:rsidRPr="00C51FEF">
        <w:rPr>
          <w:rStyle w:val="FootnoteReference"/>
        </w:rPr>
        <w:footnoteReference w:id="21"/>
      </w:r>
    </w:p>
    <w:p w:rsidR="00214A81" w:rsidRPr="00020F82" w:rsidRDefault="00214A81" w:rsidP="00F83569">
      <w:pPr>
        <w:pStyle w:val="SingleTxtG"/>
      </w:pPr>
      <w:r w:rsidRPr="00020F82">
        <w:t>170.</w:t>
      </w:r>
      <w:r w:rsidRPr="00020F82">
        <w:tab/>
        <w:t>Consultations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also</w:t>
      </w:r>
      <w:r w:rsidR="00574C7D" w:rsidRPr="00020F82">
        <w:t xml:space="preserve"> </w:t>
      </w:r>
      <w:r w:rsidRPr="00020F82">
        <w:t>being</w:t>
      </w:r>
      <w:r w:rsidR="00574C7D" w:rsidRPr="00020F82">
        <w:t xml:space="preserve"> </w:t>
      </w:r>
      <w:r w:rsidRPr="00020F82">
        <w:t>held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determine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level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accessibility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facilities</w:t>
      </w:r>
      <w:r w:rsidR="00574C7D" w:rsidRPr="00020F82">
        <w:t xml:space="preserve"> </w:t>
      </w:r>
      <w:r w:rsidRPr="00020F82">
        <w:t>construction</w:t>
      </w:r>
      <w:r w:rsidR="00574C7D" w:rsidRPr="00020F82">
        <w:t xml:space="preserve"> </w:t>
      </w:r>
      <w:r w:rsidRPr="00020F82">
        <w:t>projects</w:t>
      </w:r>
      <w:r w:rsidR="00574C7D" w:rsidRPr="00020F82">
        <w:t xml:space="preserve"> </w:t>
      </w:r>
      <w:r w:rsidRPr="00020F82">
        <w:t>proposed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regional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local</w:t>
      </w:r>
      <w:r w:rsidR="00574C7D" w:rsidRPr="00020F82">
        <w:t xml:space="preserve"> </w:t>
      </w:r>
      <w:r w:rsidRPr="00020F82">
        <w:t>leagues.</w:t>
      </w:r>
    </w:p>
    <w:p w:rsidR="00214A81" w:rsidRPr="00020F82" w:rsidRDefault="00214A81" w:rsidP="00906165">
      <w:pPr>
        <w:pStyle w:val="H4G"/>
      </w:pPr>
      <w:r w:rsidRPr="00020F82">
        <w:tab/>
      </w:r>
      <w:r w:rsidRPr="00020F82">
        <w:tab/>
        <w:t>Ensure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disabilities,</w:t>
      </w:r>
      <w:r w:rsidR="00574C7D" w:rsidRPr="00020F82">
        <w:t xml:space="preserve"> </w:t>
      </w:r>
      <w:r w:rsidRPr="00020F82">
        <w:t>particularly</w:t>
      </w:r>
      <w:r w:rsidR="00574C7D" w:rsidRPr="00020F82">
        <w:t xml:space="preserve"> </w:t>
      </w:r>
      <w:r w:rsidRPr="00020F82">
        <w:t>children,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able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participate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sporting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equal</w:t>
      </w:r>
      <w:r w:rsidR="00574C7D" w:rsidRPr="00020F82">
        <w:t xml:space="preserve"> </w:t>
      </w:r>
      <w:r w:rsidRPr="00020F82">
        <w:t>basis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others.</w:t>
      </w:r>
    </w:p>
    <w:p w:rsidR="00214A81" w:rsidRPr="00020F82" w:rsidRDefault="00214A81" w:rsidP="00626DE4">
      <w:pPr>
        <w:pStyle w:val="SingleTxtG"/>
      </w:pPr>
      <w:r w:rsidRPr="00020F82">
        <w:t>171.</w:t>
      </w:r>
      <w:r w:rsidRPr="00020F82">
        <w:tab/>
        <w:t>Seven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initiation</w:t>
      </w:r>
      <w:r w:rsidR="00574C7D" w:rsidRPr="00020F82">
        <w:t xml:space="preserve"> </w:t>
      </w:r>
      <w:r w:rsidRPr="00020F82">
        <w:t>schools</w:t>
      </w:r>
      <w:r w:rsidR="00574C7D" w:rsidRPr="00020F82">
        <w:t xml:space="preserve"> </w:t>
      </w:r>
      <w:r w:rsidRPr="00020F82">
        <w:t>were</w:t>
      </w:r>
      <w:r w:rsidR="00574C7D" w:rsidRPr="00020F82">
        <w:t xml:space="preserve"> </w:t>
      </w:r>
      <w:r w:rsidRPr="00020F82">
        <w:t>opened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one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each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provinces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Imbabura,</w:t>
      </w:r>
      <w:r w:rsidR="00574C7D" w:rsidRPr="00020F82">
        <w:t xml:space="preserve"> </w:t>
      </w:r>
      <w:r w:rsidRPr="00020F82">
        <w:t>Sucumbíos,</w:t>
      </w:r>
      <w:r w:rsidR="00574C7D" w:rsidRPr="00020F82">
        <w:t xml:space="preserve"> </w:t>
      </w:r>
      <w:r w:rsidRPr="00020F82">
        <w:t>Guayas,</w:t>
      </w:r>
      <w:r w:rsidR="00574C7D" w:rsidRPr="00020F82">
        <w:t xml:space="preserve"> </w:t>
      </w:r>
      <w:r w:rsidRPr="00020F82">
        <w:t>Tungurahua,</w:t>
      </w:r>
      <w:r w:rsidR="00574C7D" w:rsidRPr="00020F82">
        <w:t xml:space="preserve"> </w:t>
      </w:r>
      <w:r w:rsidRPr="00020F82">
        <w:t>Manabí,</w:t>
      </w:r>
      <w:r w:rsidR="00574C7D" w:rsidRPr="00020F82">
        <w:t xml:space="preserve"> </w:t>
      </w:r>
      <w:r w:rsidRPr="00020F82">
        <w:t>El</w:t>
      </w:r>
      <w:r w:rsidR="00574C7D" w:rsidRPr="00020F82">
        <w:t xml:space="preserve"> </w:t>
      </w:r>
      <w:r w:rsidRPr="00020F82">
        <w:t>Oro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Morona-Santiago,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between</w:t>
      </w:r>
      <w:r w:rsidR="00574C7D" w:rsidRPr="00020F82">
        <w:t xml:space="preserve"> </w:t>
      </w:r>
      <w:r w:rsidRPr="00020F82">
        <w:t>them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currently</w:t>
      </w:r>
      <w:r w:rsidR="00574C7D" w:rsidRPr="00020F82">
        <w:t xml:space="preserve"> </w:t>
      </w:r>
      <w:r w:rsidRPr="00020F82">
        <w:t>catering</w:t>
      </w:r>
      <w:r w:rsidR="00626DE4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131</w:t>
      </w:r>
      <w:r w:rsidR="00574C7D" w:rsidRPr="00020F82">
        <w:t xml:space="preserve"> </w:t>
      </w:r>
      <w:r w:rsidRPr="00020F82">
        <w:t>children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Two</w:t>
      </w:r>
      <w:r w:rsidR="00574C7D" w:rsidRPr="00020F82">
        <w:t xml:space="preserve"> </w:t>
      </w:r>
      <w:r w:rsidRPr="00020F82">
        <w:t>single-sport</w:t>
      </w:r>
      <w:r w:rsidR="00574C7D" w:rsidRPr="00020F82">
        <w:t xml:space="preserve"> </w:t>
      </w:r>
      <w:r w:rsidRPr="00020F82">
        <w:t>schools</w:t>
      </w:r>
      <w:r w:rsidR="00574C7D" w:rsidRPr="00020F82">
        <w:t xml:space="preserve"> </w:t>
      </w:r>
      <w:r w:rsidRPr="00020F82">
        <w:t>were</w:t>
      </w:r>
      <w:r w:rsidR="00574C7D" w:rsidRPr="00020F82">
        <w:t xml:space="preserve"> </w:t>
      </w:r>
      <w:r w:rsidRPr="00020F82">
        <w:t>also</w:t>
      </w:r>
      <w:r w:rsidR="00574C7D" w:rsidRPr="00020F82">
        <w:t xml:space="preserve"> </w:t>
      </w:r>
      <w:r w:rsidRPr="00020F82">
        <w:t>opened: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athletics</w:t>
      </w:r>
      <w:r w:rsidR="00574C7D" w:rsidRPr="00020F82">
        <w:t xml:space="preserve"> </w:t>
      </w:r>
      <w:r w:rsidRPr="00020F82">
        <w:t>academy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province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El</w:t>
      </w:r>
      <w:r w:rsidR="00574C7D" w:rsidRPr="00020F82">
        <w:t xml:space="preserve"> </w:t>
      </w:r>
      <w:r w:rsidRPr="00020F82">
        <w:t>Oro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swimming</w:t>
      </w:r>
      <w:r w:rsidR="00574C7D" w:rsidRPr="00020F82">
        <w:t xml:space="preserve"> </w:t>
      </w:r>
      <w:r w:rsidRPr="00020F82">
        <w:t>academy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province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Orellana.</w:t>
      </w:r>
    </w:p>
    <w:p w:rsidR="00214A81" w:rsidRPr="00020F82" w:rsidRDefault="00214A81" w:rsidP="00F83569">
      <w:pPr>
        <w:pStyle w:val="SingleTxtG"/>
      </w:pPr>
      <w:r w:rsidRPr="00020F82">
        <w:lastRenderedPageBreak/>
        <w:t>172.</w:t>
      </w:r>
      <w:r w:rsidRPr="00020F82">
        <w:tab/>
        <w:t>The</w:t>
      </w:r>
      <w:r w:rsidR="00574C7D" w:rsidRPr="00020F82">
        <w:t xml:space="preserve"> </w:t>
      </w:r>
      <w:r w:rsidR="00E42790">
        <w:t>“</w:t>
      </w:r>
      <w:r w:rsidRPr="00020F82">
        <w:t>Active</w:t>
      </w:r>
      <w:r w:rsidR="00574C7D" w:rsidRPr="00020F82">
        <w:t xml:space="preserve"> </w:t>
      </w:r>
      <w:r w:rsidRPr="00020F82">
        <w:t>Ecuador</w:t>
      </w:r>
      <w:r w:rsidR="00E42790">
        <w:t>”</w:t>
      </w:r>
      <w:r w:rsidR="00574C7D" w:rsidRPr="00020F82">
        <w:t xml:space="preserve"> </w:t>
      </w:r>
      <w:r w:rsidRPr="00020F82">
        <w:t>project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Government-run</w:t>
      </w:r>
      <w:r w:rsidR="00574C7D" w:rsidRPr="00020F82">
        <w:t xml:space="preserve"> </w:t>
      </w:r>
      <w:r w:rsidRPr="00020F82">
        <w:t>recreational</w:t>
      </w:r>
      <w:r w:rsidR="00574C7D" w:rsidRPr="00020F82">
        <w:t xml:space="preserve"> </w:t>
      </w:r>
      <w:r w:rsidRPr="00020F82">
        <w:t>programme</w:t>
      </w:r>
      <w:r w:rsidR="00574C7D" w:rsidRPr="00020F82">
        <w:t xml:space="preserve"> </w:t>
      </w:r>
      <w:r w:rsidRPr="00020F82">
        <w:t>offering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such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dance</w:t>
      </w:r>
      <w:r w:rsidR="00574C7D" w:rsidRPr="00020F82">
        <w:t xml:space="preserve"> </w:t>
      </w:r>
      <w:r w:rsidRPr="00020F82">
        <w:t>therapy,</w:t>
      </w:r>
      <w:r w:rsidR="00574C7D" w:rsidRPr="00020F82">
        <w:t xml:space="preserve"> </w:t>
      </w:r>
      <w:r w:rsidRPr="00020F82">
        <w:t>recreational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traditional</w:t>
      </w:r>
      <w:r w:rsidR="00574C7D" w:rsidRPr="00020F82">
        <w:t xml:space="preserve"> </w:t>
      </w:r>
      <w:r w:rsidRPr="00020F82">
        <w:t>games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martial</w:t>
      </w:r>
      <w:r w:rsidR="00574C7D" w:rsidRPr="00020F82">
        <w:t xml:space="preserve"> </w:t>
      </w:r>
      <w:r w:rsidRPr="00020F82">
        <w:t>arts.</w:t>
      </w:r>
      <w:r w:rsidR="00574C7D" w:rsidRPr="00020F82">
        <w:t xml:space="preserve"> </w:t>
      </w:r>
      <w:r w:rsidRPr="00020F82">
        <w:t>It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open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everyone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operates</w:t>
      </w:r>
      <w:r w:rsidR="00574C7D" w:rsidRPr="00020F82">
        <w:t xml:space="preserve"> </w:t>
      </w:r>
      <w:r w:rsidRPr="00020F82">
        <w:t>nationally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1,150</w:t>
      </w:r>
      <w:r w:rsidR="00574C7D" w:rsidRPr="00020F82">
        <w:t xml:space="preserve"> </w:t>
      </w:r>
      <w:r w:rsidRPr="00020F82">
        <w:t>meetup</w:t>
      </w:r>
      <w:r w:rsidR="00574C7D" w:rsidRPr="00020F82">
        <w:t xml:space="preserve"> </w:t>
      </w:r>
      <w:r w:rsidRPr="00020F82">
        <w:t>points</w:t>
      </w:r>
      <w:r w:rsidR="00574C7D" w:rsidRPr="00020F82">
        <w:t xml:space="preserve"> </w:t>
      </w:r>
      <w:r w:rsidRPr="00020F82">
        <w:t>spread</w:t>
      </w:r>
      <w:r w:rsidR="00574C7D" w:rsidRPr="00020F82">
        <w:t xml:space="preserve"> </w:t>
      </w:r>
      <w:r w:rsidRPr="00020F82">
        <w:t>across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24</w:t>
      </w:r>
      <w:r w:rsidR="00574C7D" w:rsidRPr="00020F82">
        <w:t xml:space="preserve"> </w:t>
      </w:r>
      <w:r w:rsidRPr="00020F82">
        <w:t>provinces.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programme</w:t>
      </w:r>
      <w:r w:rsidR="00574C7D" w:rsidRPr="00020F82">
        <w:t xml:space="preserve"> </w:t>
      </w:r>
      <w:r w:rsidRPr="00020F82">
        <w:t>works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comprehensive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day-care</w:t>
      </w:r>
      <w:r w:rsidR="00574C7D" w:rsidRPr="00020F82">
        <w:t xml:space="preserve"> </w:t>
      </w:r>
      <w:r w:rsidRPr="00020F82">
        <w:t>centres</w:t>
      </w:r>
      <w:r w:rsidR="00574C7D" w:rsidRPr="00020F82">
        <w:t xml:space="preserve"> </w:t>
      </w:r>
      <w:r w:rsidRPr="00020F82">
        <w:t>run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Economic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Social</w:t>
      </w:r>
      <w:r w:rsidR="00574C7D" w:rsidRPr="00020F82">
        <w:t xml:space="preserve"> </w:t>
      </w:r>
      <w:r w:rsidRPr="00020F82">
        <w:t>Inclusion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encourage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take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meetups.</w:t>
      </w:r>
    </w:p>
    <w:p w:rsidR="00214A81" w:rsidRPr="00020F82" w:rsidRDefault="00214A81" w:rsidP="00F83569">
      <w:pPr>
        <w:pStyle w:val="SingleTxtG"/>
      </w:pPr>
      <w:r w:rsidRPr="00020F82">
        <w:t>173.</w:t>
      </w:r>
      <w:r w:rsidRPr="00020F82">
        <w:tab/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Committee</w:t>
      </w:r>
      <w:r w:rsidR="00574C7D" w:rsidRPr="00020F82">
        <w:t xml:space="preserve"> </w:t>
      </w:r>
      <w:r w:rsidRPr="00020F82">
        <w:t>was</w:t>
      </w:r>
      <w:r w:rsidR="00574C7D" w:rsidRPr="00020F82">
        <w:t xml:space="preserve"> </w:t>
      </w:r>
      <w:r w:rsidRPr="00020F82">
        <w:t>established</w:t>
      </w:r>
      <w:r w:rsidR="00574C7D" w:rsidRPr="00020F82">
        <w:t xml:space="preserve"> </w:t>
      </w:r>
      <w:r w:rsidRPr="00020F82">
        <w:t>pursuant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Ministerial</w:t>
      </w:r>
      <w:r w:rsidR="00574C7D" w:rsidRPr="00020F82">
        <w:t xml:space="preserve"> </w:t>
      </w:r>
      <w:r w:rsidRPr="00020F82">
        <w:t>Agreement</w:t>
      </w:r>
      <w:r w:rsidR="00574C7D" w:rsidRPr="00020F82">
        <w:t xml:space="preserve"> </w:t>
      </w:r>
      <w:r w:rsidRPr="00020F82">
        <w:t>No.</w:t>
      </w:r>
      <w:r w:rsidR="00574C7D" w:rsidRPr="00020F82">
        <w:t xml:space="preserve"> </w:t>
      </w:r>
      <w:r w:rsidRPr="00020F82">
        <w:t>1320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1</w:t>
      </w:r>
      <w:r w:rsidR="00574C7D" w:rsidRPr="00020F82">
        <w:t xml:space="preserve"> </w:t>
      </w:r>
      <w:r w:rsidRPr="00020F82">
        <w:t>November</w:t>
      </w:r>
      <w:r w:rsidR="00574C7D" w:rsidRPr="00020F82">
        <w:t xml:space="preserve"> </w:t>
      </w:r>
      <w:r w:rsidRPr="00020F82">
        <w:t>2012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sporting</w:t>
      </w:r>
      <w:r w:rsidR="00574C7D" w:rsidRPr="00020F82">
        <w:t xml:space="preserve"> </w:t>
      </w:r>
      <w:r w:rsidRPr="00020F82">
        <w:t>body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not-for-profit</w:t>
      </w:r>
      <w:r w:rsidR="00574C7D" w:rsidRPr="00020F82">
        <w:t xml:space="preserve"> </w:t>
      </w:r>
      <w:r w:rsidRPr="00020F82">
        <w:t>legal</w:t>
      </w:r>
      <w:r w:rsidR="00574C7D" w:rsidRPr="00020F82">
        <w:t xml:space="preserve"> </w:t>
      </w:r>
      <w:r w:rsidRPr="00020F82">
        <w:t>status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forms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system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promotes</w:t>
      </w:r>
      <w:r w:rsidR="00574C7D" w:rsidRPr="00020F82">
        <w:t xml:space="preserve"> </w:t>
      </w:r>
      <w:r w:rsidRPr="00020F82">
        <w:t>adapted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sports.</w:t>
      </w:r>
      <w:r w:rsidR="00574C7D" w:rsidRPr="00020F82">
        <w:t xml:space="preserve"> </w:t>
      </w:r>
      <w:r w:rsidRPr="00020F82">
        <w:t>It</w:t>
      </w:r>
      <w:r w:rsidR="00574C7D" w:rsidRPr="00020F82">
        <w:t xml:space="preserve"> </w:t>
      </w:r>
      <w:r w:rsidRPr="00020F82">
        <w:t>works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coordination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adapted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train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foster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sporting</w:t>
      </w:r>
      <w:r w:rsidR="00574C7D" w:rsidRPr="00020F82">
        <w:t xml:space="preserve"> </w:t>
      </w:r>
      <w:r w:rsidRPr="00020F82">
        <w:t>talents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high-performance</w:t>
      </w:r>
      <w:r w:rsidR="00574C7D" w:rsidRPr="00020F82">
        <w:t xml:space="preserve"> </w:t>
      </w:r>
      <w:r w:rsidRPr="00020F82">
        <w:t>events.</w:t>
      </w:r>
    </w:p>
    <w:p w:rsidR="00214A81" w:rsidRPr="00020F82" w:rsidRDefault="00214A81" w:rsidP="00F83569">
      <w:pPr>
        <w:pStyle w:val="SingleTxtG"/>
      </w:pPr>
      <w:r w:rsidRPr="00020F82">
        <w:t>174.</w:t>
      </w:r>
      <w:r w:rsidRPr="00020F82">
        <w:tab/>
        <w:t>In</w:t>
      </w:r>
      <w:r w:rsidR="00574C7D" w:rsidRPr="00020F82">
        <w:t xml:space="preserve"> </w:t>
      </w:r>
      <w:r w:rsidRPr="00020F82">
        <w:t>2016,</w:t>
      </w:r>
      <w:r w:rsidR="00574C7D" w:rsidRPr="00020F82">
        <w:t xml:space="preserve"> </w:t>
      </w:r>
      <w:r w:rsidRPr="00020F82">
        <w:t>high-performance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won</w:t>
      </w:r>
      <w:r w:rsidR="00574C7D" w:rsidRPr="00020F82">
        <w:t xml:space="preserve"> </w:t>
      </w:r>
      <w:r w:rsidRPr="00020F82">
        <w:t>six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diplomas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2017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number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them</w:t>
      </w:r>
      <w:r w:rsidR="00574C7D" w:rsidRPr="00020F82">
        <w:t xml:space="preserve"> </w:t>
      </w:r>
      <w:r w:rsidRPr="00020F82">
        <w:t>ranked</w:t>
      </w:r>
      <w:r w:rsidR="00574C7D" w:rsidRPr="00020F82">
        <w:t xml:space="preserve"> </w:t>
      </w:r>
      <w:r w:rsidRPr="00020F82">
        <w:t>among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world</w:t>
      </w:r>
      <w:r w:rsidR="00E42790">
        <w:t>’</w:t>
      </w:r>
      <w:r w:rsidRPr="00020F82">
        <w:t>s</w:t>
      </w:r>
      <w:r w:rsidR="00574C7D" w:rsidRPr="00020F82">
        <w:t xml:space="preserve"> </w:t>
      </w:r>
      <w:r w:rsidRPr="00020F82">
        <w:t>top</w:t>
      </w:r>
      <w:r w:rsidR="00574C7D" w:rsidRPr="00020F82">
        <w:t xml:space="preserve"> </w:t>
      </w:r>
      <w:r w:rsidRPr="00020F82">
        <w:t>three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field.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set</w:t>
      </w:r>
      <w:r w:rsidR="00574C7D" w:rsidRPr="00020F82">
        <w:t xml:space="preserve"> </w:t>
      </w:r>
      <w:r w:rsidRPr="00020F82">
        <w:t>themselves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challenge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winning</w:t>
      </w:r>
      <w:r w:rsidR="00574C7D" w:rsidRPr="00020F82">
        <w:t xml:space="preserve"> </w:t>
      </w:r>
      <w:r w:rsidRPr="00020F82">
        <w:t>podium</w:t>
      </w:r>
      <w:r w:rsidR="00574C7D" w:rsidRPr="00020F82">
        <w:t xml:space="preserve"> </w:t>
      </w:r>
      <w:r w:rsidRPr="00020F82">
        <w:t>positions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2020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Games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Tokyo.</w:t>
      </w:r>
      <w:r w:rsidR="00574C7D" w:rsidRPr="00020F82">
        <w:t xml:space="preserve"> </w:t>
      </w:r>
    </w:p>
    <w:p w:rsidR="00214A81" w:rsidRPr="00020F82" w:rsidRDefault="00214A81" w:rsidP="00F83569">
      <w:pPr>
        <w:pStyle w:val="SingleTxtG"/>
      </w:pPr>
      <w:r w:rsidRPr="00020F82">
        <w:t>175.</w:t>
      </w:r>
      <w:r w:rsidRPr="00020F82">
        <w:tab/>
        <w:t>In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19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joined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high-performance</w:t>
      </w:r>
      <w:r w:rsidR="00574C7D" w:rsidRPr="00020F82">
        <w:t xml:space="preserve"> </w:t>
      </w:r>
      <w:r w:rsidRPr="00020F82">
        <w:t>training</w:t>
      </w:r>
      <w:r w:rsidR="00574C7D" w:rsidRPr="00020F82">
        <w:t xml:space="preserve"> </w:t>
      </w:r>
      <w:r w:rsidRPr="00020F82">
        <w:t>programme.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receive</w:t>
      </w:r>
      <w:r w:rsidR="00574C7D" w:rsidRPr="00020F82">
        <w:t xml:space="preserve"> </w:t>
      </w:r>
      <w:r w:rsidRPr="00020F82">
        <w:t>all</w:t>
      </w:r>
      <w:r w:rsidR="00574C7D" w:rsidRPr="00020F82">
        <w:t xml:space="preserve"> </w:t>
      </w:r>
      <w:r w:rsidRPr="00020F82">
        <w:t>forms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support</w:t>
      </w:r>
      <w:r w:rsidR="00574C7D" w:rsidRPr="00020F82">
        <w:t xml:space="preserve"> </w:t>
      </w:r>
      <w:r w:rsidRPr="00020F82">
        <w:t>needed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ensure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top</w:t>
      </w:r>
      <w:r w:rsidR="00574C7D" w:rsidRPr="00020F82">
        <w:t xml:space="preserve"> </w:t>
      </w:r>
      <w:r w:rsidRPr="00020F82">
        <w:t>condition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international</w:t>
      </w:r>
      <w:r w:rsidR="00574C7D" w:rsidRPr="00020F82">
        <w:t xml:space="preserve"> </w:t>
      </w:r>
      <w:r w:rsidRPr="00020F82">
        <w:t>events,</w:t>
      </w:r>
      <w:r w:rsidR="00574C7D" w:rsidRPr="00020F82">
        <w:t xml:space="preserve"> </w:t>
      </w:r>
      <w:r w:rsidRPr="00020F82">
        <w:t>including</w:t>
      </w:r>
      <w:r w:rsidR="00574C7D" w:rsidRPr="00020F82">
        <w:t xml:space="preserve"> </w:t>
      </w:r>
      <w:r w:rsidRPr="00020F82">
        <w:t>clothing,</w:t>
      </w:r>
      <w:r w:rsidR="00574C7D" w:rsidRPr="00020F82">
        <w:t xml:space="preserve"> </w:t>
      </w:r>
      <w:r w:rsidRPr="00020F82">
        <w:t>nutrition,</w:t>
      </w:r>
      <w:r w:rsidR="00574C7D" w:rsidRPr="00020F82">
        <w:t xml:space="preserve"> </w:t>
      </w:r>
      <w:r w:rsidRPr="00020F82">
        <w:t>life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health</w:t>
      </w:r>
      <w:r w:rsidR="00574C7D" w:rsidRPr="00020F82">
        <w:t xml:space="preserve"> </w:t>
      </w:r>
      <w:r w:rsidRPr="00020F82">
        <w:t>insurance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assistance</w:t>
      </w:r>
      <w:r w:rsidR="00574C7D" w:rsidRPr="00020F82">
        <w:t xml:space="preserve"> </w:t>
      </w:r>
      <w:r w:rsidRPr="00020F82">
        <w:t>from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interdisciplinary</w:t>
      </w:r>
      <w:r w:rsidR="00574C7D" w:rsidRPr="00020F82">
        <w:t xml:space="preserve"> </w:t>
      </w:r>
      <w:r w:rsidRPr="00020F82">
        <w:t>team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physicians,</w:t>
      </w:r>
      <w:r w:rsidR="00574C7D" w:rsidRPr="00020F82">
        <w:t xml:space="preserve"> </w:t>
      </w:r>
      <w:r w:rsidRPr="00020F82">
        <w:t>psychologists,</w:t>
      </w:r>
      <w:r w:rsidR="00574C7D" w:rsidRPr="00020F82">
        <w:t xml:space="preserve"> </w:t>
      </w:r>
      <w:r w:rsidRPr="00020F82">
        <w:t>physiotherapists,</w:t>
      </w:r>
      <w:r w:rsidR="00574C7D" w:rsidRPr="00020F82">
        <w:t xml:space="preserve"> </w:t>
      </w:r>
      <w:r w:rsidRPr="00020F82">
        <w:t>coaches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assistants.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training</w:t>
      </w:r>
      <w:r w:rsidR="00574C7D" w:rsidRPr="00020F82">
        <w:t xml:space="preserve"> </w:t>
      </w:r>
      <w:r w:rsidRPr="00020F82">
        <w:t>incentives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also</w:t>
      </w:r>
      <w:r w:rsidR="00574C7D" w:rsidRPr="00020F82">
        <w:t xml:space="preserve"> </w:t>
      </w:r>
      <w:r w:rsidRPr="00020F82">
        <w:t>awarded,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form</w:t>
      </w:r>
      <w:r w:rsidR="00574C7D" w:rsidRPr="00020F82">
        <w:t xml:space="preserve"> </w:t>
      </w:r>
      <w:r w:rsidR="00AF730A">
        <w:t xml:space="preserve">of </w:t>
      </w:r>
      <w:r w:rsidRPr="00020F82">
        <w:t>a</w:t>
      </w:r>
      <w:r w:rsidR="00574C7D" w:rsidRPr="00020F82">
        <w:t xml:space="preserve"> </w:t>
      </w:r>
      <w:r w:rsidRPr="00020F82">
        <w:t>monthly</w:t>
      </w:r>
      <w:r w:rsidR="00574C7D" w:rsidRPr="00020F82">
        <w:t xml:space="preserve"> </w:t>
      </w:r>
      <w:r w:rsidRPr="00020F82">
        <w:t>payment</w:t>
      </w:r>
      <w:r w:rsidR="00574C7D" w:rsidRPr="00020F82">
        <w:t xml:space="preserve"> </w:t>
      </w:r>
      <w:r w:rsidRPr="00020F82">
        <w:t>linked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athlete</w:t>
      </w:r>
      <w:r w:rsidR="00E42790">
        <w:t>’</w:t>
      </w:r>
      <w:r w:rsidRPr="00020F82">
        <w:t>s</w:t>
      </w:r>
      <w:r w:rsidR="00574C7D" w:rsidRPr="00020F82">
        <w:t xml:space="preserve"> </w:t>
      </w:r>
      <w:r w:rsidRPr="00020F82">
        <w:t>chosen</w:t>
      </w:r>
      <w:r w:rsidR="00574C7D" w:rsidRPr="00020F82">
        <w:t xml:space="preserve"> </w:t>
      </w:r>
      <w:r w:rsidRPr="00020F82">
        <w:t>sport.</w:t>
      </w:r>
    </w:p>
    <w:p w:rsidR="00214A81" w:rsidRPr="00020F82" w:rsidRDefault="00214A81" w:rsidP="00F83569">
      <w:pPr>
        <w:pStyle w:val="SingleTxtG"/>
      </w:pPr>
      <w:r w:rsidRPr="00020F82">
        <w:t>176.</w:t>
      </w:r>
      <w:r w:rsidRPr="00020F82">
        <w:tab/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Committee</w:t>
      </w:r>
      <w:r w:rsidR="00574C7D" w:rsidRPr="00020F82">
        <w:t xml:space="preserve"> </w:t>
      </w:r>
      <w:r w:rsidRPr="00020F82">
        <w:t>supported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events: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</w:t>
      </w:r>
      <w:r w:rsidR="00574C7D" w:rsidRPr="00020F82">
        <w:t xml:space="preserve"> </w:t>
      </w:r>
      <w:r w:rsidR="00214A81" w:rsidRPr="00020F82">
        <w:t>Second</w:t>
      </w:r>
      <w:r w:rsidR="00574C7D" w:rsidRPr="00020F82">
        <w:t xml:space="preserve"> </w:t>
      </w:r>
      <w:r w:rsidR="00214A81" w:rsidRPr="00020F82">
        <w:t>International</w:t>
      </w:r>
      <w:r w:rsidR="00574C7D" w:rsidRPr="00020F82">
        <w:t xml:space="preserve"> </w:t>
      </w:r>
      <w:r w:rsidR="00214A81" w:rsidRPr="00020F82">
        <w:t>Para</w:t>
      </w:r>
      <w:r w:rsidR="00574C7D" w:rsidRPr="00020F82">
        <w:t xml:space="preserve"> </w:t>
      </w:r>
      <w:r w:rsidR="00214A81" w:rsidRPr="00020F82">
        <w:t>Athletic</w:t>
      </w:r>
      <w:r w:rsidR="00574C7D" w:rsidRPr="00020F82">
        <w:t xml:space="preserve"> </w:t>
      </w:r>
      <w:r w:rsidR="00214A81" w:rsidRPr="00020F82">
        <w:t>Open</w:t>
      </w:r>
      <w:r w:rsidR="00574C7D" w:rsidRPr="00020F82">
        <w:t xml:space="preserve"> </w:t>
      </w:r>
      <w:r w:rsidR="00214A81" w:rsidRPr="00020F82">
        <w:t>held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Ecuador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2017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Information</w:t>
      </w:r>
      <w:r w:rsidR="00574C7D" w:rsidRPr="00020F82">
        <w:t xml:space="preserve"> </w:t>
      </w:r>
      <w:r w:rsidR="00214A81" w:rsidRPr="00020F82">
        <w:t>sessions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province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Manabí,</w:t>
      </w:r>
      <w:r w:rsidR="00574C7D" w:rsidRPr="00020F82">
        <w:t xml:space="preserve"> </w:t>
      </w:r>
      <w:r w:rsidR="00214A81" w:rsidRPr="00020F82">
        <w:t>supported</w:t>
      </w:r>
      <w:r w:rsidR="00574C7D" w:rsidRPr="00020F82">
        <w:t xml:space="preserve"> </w:t>
      </w:r>
      <w:r w:rsidR="00214A81" w:rsidRPr="00020F82">
        <w:t>by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Agitos</w:t>
      </w:r>
      <w:r w:rsidR="00574C7D" w:rsidRPr="00020F82">
        <w:t xml:space="preserve"> </w:t>
      </w:r>
      <w:r w:rsidR="00214A81" w:rsidRPr="00020F82">
        <w:t>Foundation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</w:t>
      </w:r>
      <w:r w:rsidR="00574C7D" w:rsidRPr="00020F82">
        <w:t xml:space="preserve"> </w:t>
      </w:r>
      <w:r w:rsidR="00214A81" w:rsidRPr="00020F82">
        <w:t>First</w:t>
      </w:r>
      <w:r w:rsidR="00574C7D" w:rsidRPr="00020F82">
        <w:t xml:space="preserve"> </w:t>
      </w:r>
      <w:r w:rsidR="00214A81" w:rsidRPr="00020F82">
        <w:t>National</w:t>
      </w:r>
      <w:r w:rsidR="00574C7D" w:rsidRPr="00020F82">
        <w:t xml:space="preserve"> </w:t>
      </w:r>
      <w:r w:rsidR="00214A81" w:rsidRPr="00020F82">
        <w:t>Congress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Adapted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Inclusive</w:t>
      </w:r>
      <w:r w:rsidR="00574C7D" w:rsidRPr="00020F82">
        <w:t xml:space="preserve"> </w:t>
      </w:r>
      <w:r w:rsidR="00214A81" w:rsidRPr="00020F82">
        <w:t>Deaflympic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Paralympic</w:t>
      </w:r>
      <w:r w:rsidR="00574C7D" w:rsidRPr="00020F82">
        <w:t xml:space="preserve"> </w:t>
      </w:r>
      <w:r w:rsidR="00214A81" w:rsidRPr="00020F82">
        <w:t>Sports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Participation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an</w:t>
      </w:r>
      <w:r w:rsidR="00574C7D" w:rsidRPr="00020F82">
        <w:t xml:space="preserve"> </w:t>
      </w:r>
      <w:r w:rsidR="00214A81" w:rsidRPr="00020F82">
        <w:t>Ecuadorian</w:t>
      </w:r>
      <w:r w:rsidR="00574C7D" w:rsidRPr="00020F82">
        <w:t xml:space="preserve"> </w:t>
      </w:r>
      <w:r w:rsidR="00214A81" w:rsidRPr="00020F82">
        <w:t>team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2017</w:t>
      </w:r>
      <w:r w:rsidR="00574C7D" w:rsidRPr="00020F82">
        <w:t xml:space="preserve"> </w:t>
      </w:r>
      <w:r w:rsidR="00214A81" w:rsidRPr="00020F82">
        <w:t>World</w:t>
      </w:r>
      <w:r w:rsidR="00574C7D" w:rsidRPr="00020F82">
        <w:t xml:space="preserve"> </w:t>
      </w:r>
      <w:r w:rsidR="00214A81" w:rsidRPr="00020F82">
        <w:t>Para</w:t>
      </w:r>
      <w:r w:rsidR="00574C7D" w:rsidRPr="00020F82">
        <w:t xml:space="preserve"> </w:t>
      </w:r>
      <w:r w:rsidR="00214A81" w:rsidRPr="00020F82">
        <w:t>Athletics</w:t>
      </w:r>
      <w:r w:rsidR="00574C7D" w:rsidRPr="00020F82">
        <w:t xml:space="preserve"> </w:t>
      </w:r>
      <w:r w:rsidR="00214A81" w:rsidRPr="00020F82">
        <w:t>Championships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London</w:t>
      </w:r>
    </w:p>
    <w:p w:rsidR="00214A81" w:rsidRPr="00020F82" w:rsidRDefault="00214A81" w:rsidP="00F83569">
      <w:pPr>
        <w:pStyle w:val="SingleTxtG"/>
      </w:pPr>
      <w:r w:rsidRPr="00020F82">
        <w:t>177.</w:t>
      </w:r>
      <w:r w:rsidRPr="00020F82">
        <w:tab/>
        <w:t>Ecuador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adapted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sports: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Physical</w:t>
      </w:r>
      <w:r w:rsidR="00574C7D" w:rsidRPr="00020F82">
        <w:t xml:space="preserve"> </w:t>
      </w:r>
      <w:r w:rsidRPr="00020F82">
        <w:t>Disabilities;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Intellectual</w:t>
      </w:r>
      <w:r w:rsidR="00574C7D" w:rsidRPr="00020F82">
        <w:t xml:space="preserve"> </w:t>
      </w:r>
      <w:r w:rsidRPr="00020F82">
        <w:t>Disabilities;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Visual</w:t>
      </w:r>
      <w:r w:rsidR="00574C7D" w:rsidRPr="00020F82">
        <w:t xml:space="preserve"> </w:t>
      </w:r>
      <w:r w:rsidRPr="00020F82">
        <w:t>Disabilities;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Hearing</w:t>
      </w:r>
      <w:r w:rsidR="00574C7D" w:rsidRPr="00020F82">
        <w:t xml:space="preserve"> </w:t>
      </w:r>
      <w:r w:rsidRPr="00020F82">
        <w:t>and/or</w:t>
      </w:r>
      <w:r w:rsidR="00574C7D" w:rsidRPr="00020F82">
        <w:t xml:space="preserve"> </w:t>
      </w:r>
      <w:r w:rsidRPr="00020F82">
        <w:t>Language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between</w:t>
      </w:r>
      <w:r w:rsidR="00574C7D" w:rsidRPr="00020F82">
        <w:t xml:space="preserve"> </w:t>
      </w:r>
      <w:r w:rsidRPr="00020F82">
        <w:t>them</w:t>
      </w:r>
      <w:r w:rsidR="00574C7D" w:rsidRPr="00020F82">
        <w:t xml:space="preserve"> </w:t>
      </w:r>
      <w:r w:rsidRPr="00020F82">
        <w:t>set</w:t>
      </w:r>
      <w:r w:rsidR="00574C7D" w:rsidRPr="00020F82">
        <w:t xml:space="preserve"> </w:t>
      </w:r>
      <w:r w:rsidRPr="00020F82">
        <w:t>up</w:t>
      </w:r>
      <w:r w:rsidR="00574C7D" w:rsidRPr="00020F82">
        <w:t xml:space="preserve"> </w:t>
      </w:r>
      <w:r w:rsidRPr="00020F82">
        <w:t>42</w:t>
      </w:r>
      <w:r w:rsidR="00574C7D" w:rsidRPr="00020F82">
        <w:t xml:space="preserve"> </w:t>
      </w:r>
      <w:r w:rsidRPr="00020F82">
        <w:t>adapted</w:t>
      </w:r>
      <w:r w:rsidR="00574C7D" w:rsidRPr="00020F82">
        <w:t xml:space="preserve"> </w:t>
      </w:r>
      <w:r w:rsidRPr="00020F82">
        <w:t>and/or</w:t>
      </w:r>
      <w:r w:rsidR="00574C7D" w:rsidRPr="00020F82">
        <w:t xml:space="preserve"> </w:t>
      </w:r>
      <w:r w:rsidRPr="00020F82">
        <w:t>Paralympic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clubs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throughout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country.</w:t>
      </w:r>
    </w:p>
    <w:p w:rsidR="00214A81" w:rsidRPr="00020F82" w:rsidRDefault="00214A81" w:rsidP="00F83569">
      <w:pPr>
        <w:pStyle w:val="SingleTxtG"/>
      </w:pPr>
      <w:r w:rsidRPr="00020F82">
        <w:t>178.</w:t>
      </w:r>
      <w:r w:rsidRPr="00020F82">
        <w:tab/>
        <w:t>There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need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promote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organization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psychosocial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so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can</w:t>
      </w:r>
      <w:r w:rsidR="00574C7D" w:rsidRPr="00020F82">
        <w:t xml:space="preserve"> </w:t>
      </w:r>
      <w:r w:rsidRPr="00020F82">
        <w:t>set</w:t>
      </w:r>
      <w:r w:rsidR="00574C7D" w:rsidRPr="00020F82">
        <w:t xml:space="preserve"> </w:t>
      </w:r>
      <w:r w:rsidRPr="00020F82">
        <w:t>up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own.</w:t>
      </w:r>
    </w:p>
    <w:p w:rsidR="00214A81" w:rsidRPr="00020F82" w:rsidRDefault="00214A81" w:rsidP="00F83569">
      <w:pPr>
        <w:pStyle w:val="SingleTxtG"/>
      </w:pPr>
      <w:r w:rsidRPr="00020F82">
        <w:t>179.</w:t>
      </w:r>
      <w:r w:rsidRPr="00020F82">
        <w:tab/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Special</w:t>
      </w:r>
      <w:r w:rsidR="00574C7D" w:rsidRPr="00020F82">
        <w:t xml:space="preserve"> </w:t>
      </w:r>
      <w:r w:rsidRPr="00020F82">
        <w:t>Olympics</w:t>
      </w:r>
      <w:r w:rsidR="00574C7D" w:rsidRPr="00020F82">
        <w:t xml:space="preserve"> </w:t>
      </w:r>
      <w:r w:rsidRPr="00020F82">
        <w:t>Foundation,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sporting</w:t>
      </w:r>
      <w:r w:rsidR="00574C7D" w:rsidRPr="00020F82">
        <w:t xml:space="preserve"> </w:t>
      </w:r>
      <w:r w:rsidRPr="00020F82">
        <w:t>movement</w:t>
      </w:r>
      <w:r w:rsidR="00574C7D" w:rsidRPr="00020F82">
        <w:t xml:space="preserve"> </w:t>
      </w:r>
      <w:r w:rsidRPr="00020F82">
        <w:t>established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1979,</w:t>
      </w:r>
      <w:r w:rsidR="00574C7D" w:rsidRPr="00020F82">
        <w:t xml:space="preserve"> </w:t>
      </w:r>
      <w:r w:rsidRPr="00020F82">
        <w:t>offers</w:t>
      </w:r>
      <w:r w:rsidR="00574C7D" w:rsidRPr="00020F82">
        <w:t xml:space="preserve"> </w:t>
      </w:r>
      <w:r w:rsidRPr="00020F82">
        <w:t>training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sports</w:t>
      </w:r>
      <w:r w:rsidR="00574C7D" w:rsidRPr="00020F82">
        <w:t xml:space="preserve"> </w:t>
      </w:r>
      <w:r w:rsidRPr="00020F82">
        <w:t>competitions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more</w:t>
      </w:r>
      <w:r w:rsidR="00574C7D" w:rsidRPr="00020F82">
        <w:t xml:space="preserve"> </w:t>
      </w:r>
      <w:r w:rsidRPr="00020F82">
        <w:t>than</w:t>
      </w:r>
      <w:r w:rsidR="00574C7D" w:rsidRPr="00020F82">
        <w:t xml:space="preserve"> </w:t>
      </w:r>
      <w:r w:rsidRPr="00020F82">
        <w:t>22,000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intellectual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throughout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country.</w:t>
      </w:r>
      <w:r w:rsidR="00574C7D" w:rsidRPr="00020F82">
        <w:t xml:space="preserve"> </w:t>
      </w:r>
      <w:r w:rsidRPr="00020F82">
        <w:t>Each</w:t>
      </w:r>
      <w:r w:rsidR="00574C7D" w:rsidRPr="00020F82">
        <w:t xml:space="preserve"> </w:t>
      </w:r>
      <w:r w:rsidRPr="00020F82">
        <w:t>province</w:t>
      </w:r>
      <w:r w:rsidR="00574C7D" w:rsidRPr="00020F82">
        <w:t xml:space="preserve"> </w:t>
      </w:r>
      <w:r w:rsidRPr="00020F82">
        <w:t>holds</w:t>
      </w:r>
      <w:r w:rsidR="00574C7D" w:rsidRPr="00020F82">
        <w:t xml:space="preserve"> </w:t>
      </w:r>
      <w:r w:rsidRPr="00020F82">
        <w:t>annual</w:t>
      </w:r>
      <w:r w:rsidR="00574C7D" w:rsidRPr="00020F82">
        <w:t xml:space="preserve"> </w:t>
      </w:r>
      <w:r w:rsidRPr="00020F82">
        <w:t>provincial</w:t>
      </w:r>
      <w:r w:rsidR="00574C7D" w:rsidRPr="00020F82">
        <w:t xml:space="preserve"> </w:t>
      </w:r>
      <w:r w:rsidRPr="00020F82">
        <w:t>games,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total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800</w:t>
      </w:r>
      <w:r w:rsidR="00574C7D" w:rsidRPr="00020F82">
        <w:t xml:space="preserve"> </w:t>
      </w:r>
      <w:r w:rsidRPr="00020F82">
        <w:t>games</w:t>
      </w:r>
      <w:r w:rsidR="00574C7D" w:rsidRPr="00020F82">
        <w:t xml:space="preserve"> </w:t>
      </w:r>
      <w:r w:rsidRPr="00020F82">
        <w:t>having</w:t>
      </w:r>
      <w:r w:rsidR="00574C7D" w:rsidRPr="00020F82">
        <w:t xml:space="preserve"> </w:t>
      </w:r>
      <w:r w:rsidRPr="00020F82">
        <w:t>taken</w:t>
      </w:r>
      <w:r w:rsidR="00574C7D" w:rsidRPr="00020F82">
        <w:t xml:space="preserve"> </w:t>
      </w:r>
      <w:r w:rsidRPr="00020F82">
        <w:t>place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date.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all,</w:t>
      </w:r>
      <w:r w:rsidR="00574C7D" w:rsidRPr="00020F82">
        <w:t xml:space="preserve"> </w:t>
      </w:r>
      <w:r w:rsidRPr="00020F82">
        <w:t>18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games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been</w:t>
      </w:r>
      <w:r w:rsidR="00574C7D" w:rsidRPr="00020F82">
        <w:t xml:space="preserve"> </w:t>
      </w:r>
      <w:r w:rsidRPr="00020F82">
        <w:t>held</w:t>
      </w:r>
      <w:r w:rsidR="00574C7D" w:rsidRPr="00020F82">
        <w:t xml:space="preserve"> </w:t>
      </w:r>
      <w:r w:rsidRPr="00020F82">
        <w:t>over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past</w:t>
      </w:r>
      <w:r w:rsidR="00574C7D" w:rsidRPr="00020F82">
        <w:t xml:space="preserve"> </w:t>
      </w:r>
      <w:r w:rsidRPr="00020F82">
        <w:t>39</w:t>
      </w:r>
      <w:r w:rsidR="00574C7D" w:rsidRPr="00020F82">
        <w:t xml:space="preserve"> </w:t>
      </w:r>
      <w:r w:rsidRPr="00020F82">
        <w:t>years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cities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Quito,</w:t>
      </w:r>
      <w:r w:rsidR="00574C7D" w:rsidRPr="00020F82">
        <w:t xml:space="preserve"> </w:t>
      </w:r>
      <w:r w:rsidRPr="00020F82">
        <w:t>Guayaquil,</w:t>
      </w:r>
      <w:r w:rsidR="00574C7D" w:rsidRPr="00020F82">
        <w:t xml:space="preserve"> </w:t>
      </w:r>
      <w:r w:rsidRPr="00020F82">
        <w:t>Cuenca,</w:t>
      </w:r>
      <w:r w:rsidR="00574C7D" w:rsidRPr="00020F82">
        <w:t xml:space="preserve"> </w:t>
      </w:r>
      <w:r w:rsidRPr="00020F82">
        <w:t>Manta,</w:t>
      </w:r>
      <w:r w:rsidR="00574C7D" w:rsidRPr="00020F82">
        <w:t xml:space="preserve"> </w:t>
      </w:r>
      <w:r w:rsidRPr="00020F82">
        <w:t>Machala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Macas.</w:t>
      </w:r>
    </w:p>
    <w:p w:rsidR="00214A81" w:rsidRPr="00020F82" w:rsidRDefault="00214A81" w:rsidP="00F83569">
      <w:pPr>
        <w:pStyle w:val="SingleTxtG"/>
      </w:pPr>
      <w:r w:rsidRPr="00020F82">
        <w:t>180.</w:t>
      </w:r>
      <w:r w:rsidRPr="00020F82">
        <w:tab/>
        <w:t>Since</w:t>
      </w:r>
      <w:r w:rsidR="00574C7D" w:rsidRPr="00020F82">
        <w:t xml:space="preserve"> </w:t>
      </w:r>
      <w:r w:rsidRPr="00020F82">
        <w:t>2011,</w:t>
      </w:r>
      <w:r w:rsidR="00574C7D" w:rsidRPr="00020F82">
        <w:t xml:space="preserve"> </w:t>
      </w:r>
      <w:r w:rsidRPr="00020F82">
        <w:t>Grupo</w:t>
      </w:r>
      <w:r w:rsidR="00574C7D" w:rsidRPr="00020F82">
        <w:t xml:space="preserve"> </w:t>
      </w:r>
      <w:r w:rsidRPr="00020F82">
        <w:t>El</w:t>
      </w:r>
      <w:r w:rsidR="00574C7D" w:rsidRPr="00020F82">
        <w:t xml:space="preserve"> </w:t>
      </w:r>
      <w:r w:rsidRPr="00020F82">
        <w:t>Comercio</w:t>
      </w:r>
      <w:r w:rsidR="00574C7D" w:rsidRPr="00020F82">
        <w:t xml:space="preserve"> </w:t>
      </w:r>
      <w:r w:rsidRPr="00020F82">
        <w:t>(a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printed</w:t>
      </w:r>
      <w:r w:rsidR="00574C7D" w:rsidRPr="00020F82">
        <w:t xml:space="preserve"> </w:t>
      </w:r>
      <w:r w:rsidRPr="00020F82">
        <w:t>press</w:t>
      </w:r>
      <w:r w:rsidR="00574C7D" w:rsidRPr="00020F82">
        <w:t xml:space="preserve"> </w:t>
      </w:r>
      <w:r w:rsidRPr="00020F82">
        <w:t>agency),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partnership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CONADIS,</w:t>
      </w:r>
      <w:r w:rsidR="00574C7D" w:rsidRPr="00020F82">
        <w:t xml:space="preserve"> </w:t>
      </w:r>
      <w:r w:rsidRPr="00020F82">
        <w:t>has</w:t>
      </w:r>
      <w:r w:rsidR="00574C7D" w:rsidRPr="00020F82">
        <w:t xml:space="preserve"> </w:t>
      </w:r>
      <w:r w:rsidRPr="00020F82">
        <w:t>been</w:t>
      </w:r>
      <w:r w:rsidR="00574C7D" w:rsidRPr="00020F82">
        <w:t xml:space="preserve"> </w:t>
      </w:r>
      <w:r w:rsidRPr="00020F82">
        <w:t>organizing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inclusive,</w:t>
      </w:r>
      <w:r w:rsidR="00574C7D" w:rsidRPr="00020F82">
        <w:t xml:space="preserve"> </w:t>
      </w:r>
      <w:r w:rsidRPr="00020F82">
        <w:t>sponsored</w:t>
      </w:r>
      <w:r w:rsidR="00574C7D" w:rsidRPr="00020F82">
        <w:t xml:space="preserve"> </w:t>
      </w:r>
      <w:r w:rsidRPr="00020F82">
        <w:t>5</w:t>
      </w:r>
      <w:r w:rsidR="00574C7D" w:rsidRPr="00020F82">
        <w:t xml:space="preserve"> </w:t>
      </w:r>
      <w:r w:rsidRPr="00020F82">
        <w:t>kilometre</w:t>
      </w:r>
      <w:r w:rsidR="00574C7D" w:rsidRPr="00020F82">
        <w:t xml:space="preserve"> </w:t>
      </w:r>
      <w:r w:rsidRPr="00020F82">
        <w:t>run,</w:t>
      </w:r>
      <w:r w:rsidR="00574C7D" w:rsidRPr="00020F82">
        <w:t xml:space="preserve"> </w:t>
      </w:r>
      <w:r w:rsidRPr="00020F82">
        <w:t>known</w:t>
      </w:r>
      <w:r w:rsidR="00574C7D" w:rsidRPr="00020F82">
        <w:t xml:space="preserve"> </w:t>
      </w:r>
      <w:r w:rsidRPr="00020F82">
        <w:t>as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="00E42790">
        <w:t>“</w:t>
      </w:r>
      <w:r w:rsidRPr="00020F82">
        <w:t>Latest</w:t>
      </w:r>
      <w:r w:rsidR="00574C7D" w:rsidRPr="00020F82">
        <w:t xml:space="preserve"> </w:t>
      </w:r>
      <w:r w:rsidRPr="00020F82">
        <w:t>News</w:t>
      </w:r>
      <w:r w:rsidR="00E42790">
        <w:t>”</w:t>
      </w:r>
      <w:r w:rsidR="00574C7D" w:rsidRPr="00020F82">
        <w:t xml:space="preserve"> </w:t>
      </w:r>
      <w:r w:rsidRPr="00020F82">
        <w:t>run,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city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Quito.</w:t>
      </w:r>
      <w:r w:rsidR="00574C7D" w:rsidRPr="00020F82">
        <w:t xml:space="preserve"> </w:t>
      </w:r>
      <w:r w:rsidRPr="00020F82">
        <w:t>Athletes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encouraged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participate.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total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7,000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participated</w:t>
      </w:r>
      <w:r w:rsidR="00574C7D" w:rsidRPr="00020F82">
        <w:t xml:space="preserve"> </w:t>
      </w:r>
      <w:r w:rsidRPr="00020F82">
        <w:t>since</w:t>
      </w:r>
      <w:r w:rsidR="00574C7D" w:rsidRPr="00020F82">
        <w:t xml:space="preserve"> </w:t>
      </w:r>
      <w:r w:rsidRPr="00020F82">
        <w:t>2010.</w:t>
      </w:r>
    </w:p>
    <w:p w:rsidR="00214A81" w:rsidRPr="00020F82" w:rsidRDefault="00214A81" w:rsidP="00F83569">
      <w:pPr>
        <w:pStyle w:val="SingleTxtG"/>
      </w:pPr>
      <w:r w:rsidRPr="00020F82">
        <w:t>181.</w:t>
      </w:r>
      <w:r w:rsidRPr="00020F82">
        <w:tab/>
        <w:t>Since</w:t>
      </w:r>
      <w:r w:rsidR="00574C7D" w:rsidRPr="00020F82">
        <w:t xml:space="preserve"> </w:t>
      </w:r>
      <w:r w:rsidRPr="00020F82">
        <w:t>2016,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Tourism,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Physical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jointly</w:t>
      </w:r>
      <w:r w:rsidR="00574C7D" w:rsidRPr="00020F82">
        <w:t xml:space="preserve"> </w:t>
      </w:r>
      <w:r w:rsidRPr="00020F82">
        <w:t>organized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leisure-related</w:t>
      </w:r>
      <w:r w:rsidR="00574C7D" w:rsidRPr="00020F82">
        <w:t xml:space="preserve"> </w:t>
      </w:r>
      <w:r w:rsidRPr="00020F82">
        <w:t>activities: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lastRenderedPageBreak/>
        <w:t>•</w:t>
      </w:r>
      <w:r w:rsidRPr="00020F82">
        <w:tab/>
      </w:r>
      <w:r w:rsidR="00214A81" w:rsidRPr="00020F82">
        <w:t>The</w:t>
      </w:r>
      <w:r w:rsidR="00574C7D" w:rsidRPr="00020F82">
        <w:t xml:space="preserve"> </w:t>
      </w:r>
      <w:r w:rsidR="00214A81" w:rsidRPr="00020F82">
        <w:t>Second</w:t>
      </w:r>
      <w:r w:rsidR="00574C7D" w:rsidRPr="00020F82">
        <w:t xml:space="preserve"> </w:t>
      </w:r>
      <w:r w:rsidR="00214A81" w:rsidRPr="00020F82">
        <w:t>Latin</w:t>
      </w:r>
      <w:r w:rsidR="00574C7D" w:rsidRPr="00020F82">
        <w:t xml:space="preserve"> </w:t>
      </w:r>
      <w:r w:rsidR="00214A81" w:rsidRPr="00020F82">
        <w:t>American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Caribbean</w:t>
      </w:r>
      <w:r w:rsidR="00574C7D" w:rsidRPr="00020F82">
        <w:t xml:space="preserve"> </w:t>
      </w:r>
      <w:r w:rsidR="00214A81" w:rsidRPr="00020F82">
        <w:t>Conference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Accessible</w:t>
      </w:r>
      <w:r w:rsidR="00574C7D" w:rsidRPr="00020F82">
        <w:t xml:space="preserve"> </w:t>
      </w:r>
      <w:r w:rsidR="00214A81" w:rsidRPr="00020F82">
        <w:t>Tourism,</w:t>
      </w:r>
      <w:r w:rsidR="00574C7D" w:rsidRPr="00020F82">
        <w:t xml:space="preserve"> </w:t>
      </w:r>
      <w:r w:rsidR="00214A81" w:rsidRPr="00020F82">
        <w:t>held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province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Manabí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December</w:t>
      </w:r>
      <w:r w:rsidR="00574C7D" w:rsidRPr="00020F82">
        <w:t xml:space="preserve"> </w:t>
      </w:r>
      <w:r w:rsidR="00214A81" w:rsidRPr="00020F82">
        <w:t>2016.</w:t>
      </w:r>
      <w:r w:rsidR="00574C7D" w:rsidRPr="00020F82">
        <w:t xml:space="preserve"> </w:t>
      </w:r>
      <w:r w:rsidR="00214A81" w:rsidRPr="00020F82">
        <w:t>This</w:t>
      </w:r>
      <w:r w:rsidR="00574C7D" w:rsidRPr="00020F82">
        <w:t xml:space="preserve"> </w:t>
      </w:r>
      <w:r w:rsidR="00214A81" w:rsidRPr="00020F82">
        <w:t>event</w:t>
      </w:r>
      <w:r w:rsidR="00574C7D" w:rsidRPr="00020F82">
        <w:t xml:space="preserve"> </w:t>
      </w:r>
      <w:r w:rsidR="00214A81" w:rsidRPr="00020F82">
        <w:t>was</w:t>
      </w:r>
      <w:r w:rsidR="00574C7D" w:rsidRPr="00020F82">
        <w:t xml:space="preserve"> </w:t>
      </w:r>
      <w:r w:rsidR="00214A81" w:rsidRPr="00020F82">
        <w:t>attended</w:t>
      </w:r>
      <w:r w:rsidR="00574C7D" w:rsidRPr="00020F82">
        <w:t xml:space="preserve"> </w:t>
      </w:r>
      <w:r w:rsidR="00214A81" w:rsidRPr="00020F82">
        <w:t>by</w:t>
      </w:r>
      <w:r w:rsidR="00574C7D" w:rsidRPr="00020F82">
        <w:t xml:space="preserve"> </w:t>
      </w:r>
      <w:r w:rsidR="00214A81" w:rsidRPr="00020F82">
        <w:t>218</w:t>
      </w:r>
      <w:r w:rsidR="00574C7D" w:rsidRPr="00020F82">
        <w:t xml:space="preserve"> </w:t>
      </w:r>
      <w:r w:rsidR="00214A81" w:rsidRPr="00020F82">
        <w:t>guests,</w:t>
      </w:r>
      <w:r w:rsidR="00574C7D" w:rsidRPr="00020F82">
        <w:t xml:space="preserve"> </w:t>
      </w:r>
      <w:r w:rsidR="00214A81" w:rsidRPr="00020F82">
        <w:t>including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interested</w:t>
      </w:r>
      <w:r w:rsidR="00574C7D" w:rsidRPr="00020F82">
        <w:t xml:space="preserve"> </w:t>
      </w:r>
      <w:r w:rsidR="00214A81" w:rsidRPr="00020F82">
        <w:t>parties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sector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Development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an</w:t>
      </w:r>
      <w:r w:rsidR="00574C7D" w:rsidRPr="00020F82">
        <w:t xml:space="preserve"> </w:t>
      </w:r>
      <w:r w:rsidR="00214A81" w:rsidRPr="00020F82">
        <w:t>accessible</w:t>
      </w:r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website,</w:t>
      </w:r>
      <w:r w:rsidR="00574C7D" w:rsidRPr="00020F82">
        <w:t xml:space="preserve"> </w:t>
      </w:r>
      <w:r w:rsidR="00214A81" w:rsidRPr="00020F82">
        <w:t>www.turismoaccesible.ec,</w:t>
      </w:r>
      <w:r w:rsidR="00574C7D" w:rsidRPr="00020F82">
        <w:t xml:space="preserve"> </w:t>
      </w:r>
      <w:r w:rsidR="00214A81" w:rsidRPr="00020F82">
        <w:t>which</w:t>
      </w:r>
      <w:r w:rsidR="00574C7D" w:rsidRPr="00020F82">
        <w:t xml:space="preserve"> </w:t>
      </w:r>
      <w:r w:rsidR="00214A81" w:rsidRPr="00020F82">
        <w:t>contains</w:t>
      </w:r>
      <w:r w:rsidR="00574C7D" w:rsidRPr="00020F82">
        <w:t xml:space="preserve"> </w:t>
      </w:r>
      <w:r w:rsidR="00214A81" w:rsidRPr="00020F82">
        <w:t>information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more</w:t>
      </w:r>
      <w:r w:rsidR="00574C7D" w:rsidRPr="00020F82">
        <w:t xml:space="preserve"> </w:t>
      </w:r>
      <w:r w:rsidR="00214A81" w:rsidRPr="00020F82">
        <w:t>than</w:t>
      </w:r>
      <w:r w:rsidR="00574C7D" w:rsidRPr="00020F82">
        <w:t xml:space="preserve"> </w:t>
      </w:r>
      <w:r w:rsidR="00214A81" w:rsidRPr="00020F82">
        <w:t>240</w:t>
      </w:r>
      <w:r w:rsidR="00574C7D" w:rsidRPr="00020F82">
        <w:t xml:space="preserve"> </w:t>
      </w:r>
      <w:r w:rsidR="00214A81" w:rsidRPr="00020F82">
        <w:t>accessible</w:t>
      </w:r>
      <w:r w:rsidR="00574C7D" w:rsidRPr="00020F82">
        <w:t xml:space="preserve"> </w:t>
      </w:r>
      <w:r w:rsidR="00214A81" w:rsidRPr="00020F82">
        <w:t>places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eat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sleep</w:t>
      </w:r>
      <w:r w:rsidR="00574C7D" w:rsidRPr="00020F82">
        <w:t xml:space="preserve"> </w:t>
      </w:r>
      <w:r w:rsidR="00214A81" w:rsidRPr="00020F82">
        <w:t>throughout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country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Launch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a</w:t>
      </w:r>
      <w:r w:rsidR="00574C7D" w:rsidRPr="00020F82">
        <w:t xml:space="preserve"> </w:t>
      </w:r>
      <w:r w:rsidR="00214A81" w:rsidRPr="00020F82">
        <w:t>virtual</w:t>
      </w:r>
      <w:r w:rsidR="00574C7D" w:rsidRPr="00020F82">
        <w:t xml:space="preserve"> </w:t>
      </w:r>
      <w:r w:rsidR="00214A81" w:rsidRPr="00020F82">
        <w:t>course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needs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tourists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disabilities,</w:t>
      </w:r>
      <w:r w:rsidR="00574C7D" w:rsidRPr="00020F82">
        <w:t xml:space="preserve"> </w:t>
      </w:r>
      <w:r w:rsidR="00214A81" w:rsidRPr="00020F82">
        <w:t>developed</w:t>
      </w:r>
      <w:r w:rsidR="00574C7D" w:rsidRPr="00020F82">
        <w:t xml:space="preserve"> </w:t>
      </w:r>
      <w:r w:rsidR="00214A81" w:rsidRPr="00020F82">
        <w:t>by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National</w:t>
      </w:r>
      <w:r w:rsidR="00574C7D" w:rsidRPr="00020F82">
        <w:t xml:space="preserve"> </w:t>
      </w:r>
      <w:r w:rsidR="00214A81" w:rsidRPr="00020F82">
        <w:t>Federation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Physical</w:t>
      </w:r>
      <w:r w:rsidR="00574C7D" w:rsidRPr="00020F82">
        <w:t xml:space="preserve"> </w:t>
      </w:r>
      <w:r w:rsidR="00214A81" w:rsidRPr="00020F82">
        <w:t>Disabilities,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technical</w:t>
      </w:r>
      <w:r w:rsidR="00574C7D" w:rsidRPr="00020F82">
        <w:t xml:space="preserve"> </w:t>
      </w:r>
      <w:r w:rsidR="00214A81" w:rsidRPr="00020F82">
        <w:t>support</w:t>
      </w:r>
      <w:r w:rsidR="00574C7D" w:rsidRPr="00020F82">
        <w:t xml:space="preserve"> </w:t>
      </w:r>
      <w:r w:rsidR="00214A81" w:rsidRPr="00020F82">
        <w:t>from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Ministry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CONADIS,</w:t>
      </w:r>
      <w:r w:rsidR="00574C7D" w:rsidRPr="00020F82">
        <w:t xml:space="preserve"> </w:t>
      </w:r>
      <w:r w:rsidR="00214A81" w:rsidRPr="00020F82">
        <w:t>intended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help</w:t>
      </w:r>
      <w:r w:rsidR="00574C7D" w:rsidRPr="00020F82">
        <w:t xml:space="preserve"> </w:t>
      </w:r>
      <w:r w:rsidR="00214A81" w:rsidRPr="00020F82">
        <w:t>individuals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companies</w:t>
      </w:r>
      <w:r w:rsidR="00574C7D" w:rsidRPr="00020F82">
        <w:t xml:space="preserve"> </w:t>
      </w:r>
      <w:r w:rsidR="00214A81" w:rsidRPr="00020F82">
        <w:t>providing</w:t>
      </w:r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services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offer</w:t>
      </w:r>
      <w:r w:rsidR="00574C7D" w:rsidRPr="00020F82">
        <w:t xml:space="preserve"> </w:t>
      </w:r>
      <w:r w:rsidR="00214A81" w:rsidRPr="00020F82">
        <w:t>preferential,</w:t>
      </w:r>
      <w:r w:rsidR="00574C7D" w:rsidRPr="00020F82">
        <w:t xml:space="preserve"> </w:t>
      </w:r>
      <w:r w:rsidR="00214A81" w:rsidRPr="00020F82">
        <w:t>friendly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high-quality</w:t>
      </w:r>
      <w:r w:rsidR="00574C7D" w:rsidRPr="00020F82">
        <w:t xml:space="preserve"> </w:t>
      </w:r>
      <w:r w:rsidR="00214A81" w:rsidRPr="00020F82">
        <w:t>services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tourists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  <w:r w:rsidR="00214A81" w:rsidRPr="00C51FEF">
        <w:rPr>
          <w:rStyle w:val="FootnoteReference"/>
        </w:rPr>
        <w:footnoteReference w:id="22"/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Training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financial</w:t>
      </w:r>
      <w:r w:rsidR="00574C7D" w:rsidRPr="00020F82">
        <w:t xml:space="preserve"> </w:t>
      </w:r>
      <w:r w:rsidR="00214A81" w:rsidRPr="00020F82">
        <w:t>management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setting</w:t>
      </w:r>
      <w:r w:rsidR="00574C7D" w:rsidRPr="00020F82">
        <w:t xml:space="preserve"> </w:t>
      </w:r>
      <w:r w:rsidR="00214A81" w:rsidRPr="00020F82">
        <w:t>up</w:t>
      </w:r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businesses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various</w:t>
      </w:r>
      <w:r w:rsidR="00574C7D" w:rsidRPr="00020F82">
        <w:t xml:space="preserve"> </w:t>
      </w:r>
      <w:r w:rsidR="00214A81" w:rsidRPr="00020F82">
        <w:t>associations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organizations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In</w:t>
      </w:r>
      <w:r w:rsidR="00574C7D" w:rsidRPr="00020F82">
        <w:t xml:space="preserve"> </w:t>
      </w:r>
      <w:r w:rsidR="00214A81" w:rsidRPr="00020F82">
        <w:t>2017,</w:t>
      </w:r>
      <w:r w:rsidR="00574C7D" w:rsidRPr="00020F82">
        <w:t xml:space="preserve"> </w:t>
      </w:r>
      <w:r w:rsidR="00214A81" w:rsidRPr="00020F82">
        <w:t>launch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Public</w:t>
      </w:r>
      <w:r w:rsidR="00574C7D" w:rsidRPr="00020F82">
        <w:t xml:space="preserve"> </w:t>
      </w:r>
      <w:r w:rsidR="00214A81" w:rsidRPr="00020F82">
        <w:t>Enterprise</w:t>
      </w:r>
      <w:r w:rsidR="00574C7D" w:rsidRPr="00020F82">
        <w:t xml:space="preserve"> </w:t>
      </w:r>
      <w:r w:rsidR="00214A81" w:rsidRPr="00020F82">
        <w:t>Innovation</w:t>
      </w:r>
      <w:r w:rsidR="00574C7D" w:rsidRPr="00020F82">
        <w:t xml:space="preserve"> </w:t>
      </w:r>
      <w:r w:rsidR="00214A81" w:rsidRPr="00020F82">
        <w:t>Project</w:t>
      </w:r>
      <w:r w:rsidR="00574C7D" w:rsidRPr="00020F82">
        <w:t xml:space="preserve"> </w:t>
      </w:r>
      <w:r w:rsidR="00214A81" w:rsidRPr="00020F82">
        <w:t>(Innovativa</w:t>
      </w:r>
      <w:r w:rsidR="00574C7D" w:rsidRPr="00020F82">
        <w:t xml:space="preserve"> </w:t>
      </w:r>
      <w:r w:rsidR="00214A81" w:rsidRPr="00020F82">
        <w:t>E.P.)</w:t>
      </w:r>
      <w:r w:rsidR="00574C7D" w:rsidRPr="00020F82">
        <w:t xml:space="preserve"> </w:t>
      </w:r>
      <w:r w:rsidR="00214A81" w:rsidRPr="00020F82">
        <w:t>by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Ministry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Tourism,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collaboration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Armed</w:t>
      </w:r>
      <w:r w:rsidR="00574C7D" w:rsidRPr="00020F82">
        <w:t xml:space="preserve"> </w:t>
      </w:r>
      <w:r w:rsidR="00214A81" w:rsidRPr="00020F82">
        <w:t>Forces</w:t>
      </w:r>
      <w:r w:rsidR="00574C7D" w:rsidRPr="00020F82">
        <w:t xml:space="preserve"> </w:t>
      </w:r>
      <w:r w:rsidR="00214A81" w:rsidRPr="00020F82">
        <w:t>University,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National</w:t>
      </w:r>
      <w:r w:rsidR="00574C7D" w:rsidRPr="00020F82">
        <w:t xml:space="preserve"> </w:t>
      </w:r>
      <w:r w:rsidR="00214A81" w:rsidRPr="00020F82">
        <w:t>Federation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Blind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AGORA</w:t>
      </w:r>
      <w:r w:rsidR="00574C7D" w:rsidRPr="00020F82">
        <w:t xml:space="preserve"> </w:t>
      </w:r>
      <w:r w:rsidR="00214A81" w:rsidRPr="00020F82">
        <w:t>Latin</w:t>
      </w:r>
      <w:r w:rsidR="00574C7D" w:rsidRPr="00020F82">
        <w:t xml:space="preserve"> </w:t>
      </w:r>
      <w:r w:rsidR="00214A81" w:rsidRPr="00020F82">
        <w:t>American</w:t>
      </w:r>
      <w:r w:rsidR="00574C7D" w:rsidRPr="00020F82">
        <w:t xml:space="preserve"> </w:t>
      </w:r>
      <w:r w:rsidR="00214A81" w:rsidRPr="00020F82">
        <w:t>career</w:t>
      </w:r>
      <w:r w:rsidR="00574C7D" w:rsidRPr="00020F82">
        <w:t xml:space="preserve"> </w:t>
      </w:r>
      <w:r w:rsidR="00214A81" w:rsidRPr="00020F82">
        <w:t>training</w:t>
      </w:r>
      <w:r w:rsidR="00574C7D" w:rsidRPr="00020F82">
        <w:t xml:space="preserve"> </w:t>
      </w:r>
      <w:r w:rsidR="00214A81" w:rsidRPr="00020F82">
        <w:t>project,</w:t>
      </w:r>
      <w:r w:rsidR="00574C7D" w:rsidRPr="00020F82">
        <w:t xml:space="preserve"> </w:t>
      </w:r>
      <w:r w:rsidR="00214A81" w:rsidRPr="00020F82">
        <w:t>through</w:t>
      </w:r>
      <w:r w:rsidR="00574C7D" w:rsidRPr="00020F82">
        <w:t xml:space="preserve"> </w:t>
      </w:r>
      <w:r w:rsidR="00214A81" w:rsidRPr="00020F82">
        <w:t>which</w:t>
      </w:r>
      <w:r w:rsidR="00574C7D" w:rsidRPr="00020F82">
        <w:t xml:space="preserve"> </w:t>
      </w:r>
      <w:r w:rsidR="00214A81" w:rsidRPr="00020F82">
        <w:t>a</w:t>
      </w:r>
      <w:r w:rsidR="00574C7D" w:rsidRPr="00020F82">
        <w:t xml:space="preserve"> </w:t>
      </w:r>
      <w:r w:rsidR="00214A81" w:rsidRPr="00020F82">
        <w:t>total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26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visual</w:t>
      </w:r>
      <w:r w:rsidR="00574C7D" w:rsidRPr="00020F82">
        <w:t xml:space="preserve"> </w:t>
      </w:r>
      <w:r w:rsidR="00214A81" w:rsidRPr="00020F82">
        <w:t>disabilities</w:t>
      </w:r>
      <w:r w:rsidR="00574C7D" w:rsidRPr="00020F82">
        <w:t xml:space="preserve"> </w:t>
      </w:r>
      <w:r w:rsidR="00214A81" w:rsidRPr="00020F82">
        <w:t>qualified</w:t>
      </w:r>
      <w:r w:rsidR="00574C7D" w:rsidRPr="00020F82">
        <w:t xml:space="preserve"> </w:t>
      </w:r>
      <w:r w:rsidR="00214A81" w:rsidRPr="00020F82">
        <w:t>as</w:t>
      </w:r>
      <w:r w:rsidR="00574C7D" w:rsidRPr="00020F82">
        <w:t xml:space="preserve"> </w:t>
      </w:r>
      <w:r w:rsidR="00214A81" w:rsidRPr="00020F82">
        <w:t>local</w:t>
      </w:r>
      <w:bookmarkStart w:id="50" w:name="_GoBack"/>
      <w:bookmarkEnd w:id="50"/>
      <w:r w:rsidR="00574C7D" w:rsidRPr="00020F82">
        <w:t xml:space="preserve"> </w:t>
      </w:r>
      <w:r w:rsidR="00214A81" w:rsidRPr="00020F82">
        <w:t>tourism</w:t>
      </w:r>
      <w:r w:rsidR="00574C7D" w:rsidRPr="00020F82">
        <w:t xml:space="preserve"> </w:t>
      </w:r>
      <w:r w:rsidR="00214A81" w:rsidRPr="00020F82">
        <w:t>guides</w:t>
      </w:r>
      <w:r w:rsidR="00574C7D" w:rsidRPr="00020F82">
        <w:t xml:space="preserve"> </w:t>
      </w:r>
      <w:r w:rsidR="00214A81" w:rsidRPr="00020F82">
        <w:t>thanks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project</w:t>
      </w:r>
      <w:r w:rsidR="00E42790">
        <w:t>’</w:t>
      </w:r>
      <w:r w:rsidR="00214A81" w:rsidRPr="00020F82">
        <w:t>s</w:t>
      </w:r>
      <w:r w:rsidR="00574C7D" w:rsidRPr="00020F82">
        <w:t xml:space="preserve"> </w:t>
      </w:r>
      <w:r w:rsidR="00214A81" w:rsidRPr="00020F82">
        <w:t>adapted</w:t>
      </w:r>
      <w:r w:rsidR="00574C7D" w:rsidRPr="00020F82">
        <w:t xml:space="preserve"> </w:t>
      </w:r>
      <w:r w:rsidR="00214A81" w:rsidRPr="00020F82">
        <w:t>curriculum</w:t>
      </w:r>
      <w:r w:rsidR="00626DE4">
        <w:t>.</w:t>
      </w:r>
    </w:p>
    <w:p w:rsidR="00214A81" w:rsidRPr="00020F82" w:rsidRDefault="00214A81" w:rsidP="00F83569">
      <w:pPr>
        <w:pStyle w:val="SingleTxtG"/>
      </w:pPr>
      <w:r w:rsidRPr="00020F82">
        <w:t>182.</w:t>
      </w:r>
      <w:r w:rsidRPr="00020F82">
        <w:tab/>
        <w:t>In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Tourism,</w:t>
      </w:r>
      <w:r w:rsidR="00574C7D" w:rsidRPr="00020F82">
        <w:t xml:space="preserve"> </w:t>
      </w:r>
      <w:r w:rsidRPr="00020F82">
        <w:t>CONADIS,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Ecuadorian</w:t>
      </w:r>
      <w:r w:rsidR="00574C7D" w:rsidRPr="00020F82">
        <w:t xml:space="preserve"> </w:t>
      </w:r>
      <w:r w:rsidRPr="00020F82">
        <w:t>Municipalities</w:t>
      </w:r>
      <w:r w:rsidR="00574C7D" w:rsidRPr="00020F82">
        <w:t xml:space="preserve"> </w:t>
      </w:r>
      <w:r w:rsidRPr="00020F82">
        <w:t>Association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Federation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Physical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certified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accessible</w:t>
      </w:r>
      <w:r w:rsidR="00574C7D" w:rsidRPr="00020F82">
        <w:t xml:space="preserve"> </w:t>
      </w:r>
      <w:r w:rsidRPr="00020F82">
        <w:t>tourist</w:t>
      </w:r>
      <w:r w:rsidR="00574C7D" w:rsidRPr="00020F82">
        <w:t xml:space="preserve"> </w:t>
      </w:r>
      <w:r w:rsidRPr="00020F82">
        <w:t>circuits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provinces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Pichincha,</w:t>
      </w:r>
      <w:r w:rsidR="00574C7D" w:rsidRPr="00020F82">
        <w:t xml:space="preserve"> </w:t>
      </w:r>
      <w:r w:rsidRPr="00020F82">
        <w:t>Azuay,</w:t>
      </w:r>
      <w:r w:rsidR="00574C7D" w:rsidRPr="00020F82">
        <w:t xml:space="preserve"> </w:t>
      </w:r>
      <w:r w:rsidRPr="00020F82">
        <w:t>Guayas,</w:t>
      </w:r>
      <w:r w:rsidR="00574C7D" w:rsidRPr="00020F82">
        <w:t xml:space="preserve"> </w:t>
      </w:r>
      <w:r w:rsidRPr="00020F82">
        <w:t>Tungurahua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Imbabura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inclusion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official</w:t>
      </w:r>
      <w:r w:rsidR="00574C7D" w:rsidRPr="00020F82">
        <w:t xml:space="preserve"> </w:t>
      </w:r>
      <w:r w:rsidRPr="00020F82">
        <w:t>accessible</w:t>
      </w:r>
      <w:r w:rsidR="00574C7D" w:rsidRPr="00020F82">
        <w:t xml:space="preserve"> </w:t>
      </w:r>
      <w:r w:rsidRPr="00020F82">
        <w:t>tourism</w:t>
      </w:r>
      <w:r w:rsidR="00574C7D" w:rsidRPr="00020F82">
        <w:t xml:space="preserve"> </w:t>
      </w:r>
      <w:r w:rsidRPr="00020F82">
        <w:t>guide.</w:t>
      </w:r>
      <w:bookmarkStart w:id="51" w:name="_Toc523242049"/>
    </w:p>
    <w:p w:rsidR="00214A81" w:rsidRPr="00020F82" w:rsidRDefault="00214A81" w:rsidP="00864BAA">
      <w:pPr>
        <w:pStyle w:val="HChG"/>
      </w:pPr>
      <w:r w:rsidRPr="00020F82">
        <w:tab/>
        <w:t>C.</w:t>
      </w:r>
      <w:r w:rsidRPr="00020F82">
        <w:tab/>
        <w:t>Specific</w:t>
      </w:r>
      <w:r w:rsidR="00574C7D" w:rsidRPr="00020F82">
        <w:t xml:space="preserve"> </w:t>
      </w:r>
      <w:r w:rsidRPr="00020F82">
        <w:t>obligations</w:t>
      </w:r>
      <w:r w:rsidR="00574C7D" w:rsidRPr="00020F82">
        <w:t xml:space="preserve"> </w:t>
      </w:r>
      <w:bookmarkEnd w:id="51"/>
    </w:p>
    <w:p w:rsidR="00214A81" w:rsidRPr="00020F82" w:rsidRDefault="00214A81" w:rsidP="003E2BE8">
      <w:pPr>
        <w:pStyle w:val="H1G"/>
      </w:pPr>
      <w:bookmarkStart w:id="52" w:name="_Toc523242050"/>
      <w:r w:rsidRPr="00020F82">
        <w:tab/>
      </w:r>
      <w:r w:rsidRPr="00020F82">
        <w:tab/>
        <w:t>Statistics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data</w:t>
      </w:r>
      <w:r w:rsidR="00574C7D" w:rsidRPr="00020F82">
        <w:t xml:space="preserve"> </w:t>
      </w:r>
      <w:r w:rsidRPr="00020F82">
        <w:t>collection</w:t>
      </w:r>
      <w:r w:rsidR="00574C7D" w:rsidRPr="00020F82">
        <w:t xml:space="preserve"> </w:t>
      </w:r>
      <w:r w:rsidRPr="00020F82">
        <w:t>(art.</w:t>
      </w:r>
      <w:r w:rsidR="00574C7D" w:rsidRPr="00020F82">
        <w:t xml:space="preserve"> </w:t>
      </w:r>
      <w:r w:rsidRPr="00020F82">
        <w:t>31)</w:t>
      </w:r>
      <w:bookmarkEnd w:id="52"/>
    </w:p>
    <w:p w:rsidR="00214A81" w:rsidRPr="00020F82" w:rsidRDefault="00214A81" w:rsidP="003E2BE8">
      <w:pPr>
        <w:pStyle w:val="H23G"/>
      </w:pPr>
      <w:bookmarkStart w:id="53" w:name="_Toc523242051"/>
      <w:r w:rsidRPr="00020F82">
        <w:tab/>
      </w:r>
      <w:r w:rsidRPr="00020F82">
        <w:tab/>
        <w:t>Reply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questions</w:t>
      </w:r>
      <w:r w:rsidR="00574C7D" w:rsidRPr="00020F82">
        <w:t xml:space="preserve"> </w:t>
      </w:r>
      <w:r w:rsidRPr="00020F82">
        <w:t>raised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paragraph</w:t>
      </w:r>
      <w:r w:rsidR="00574C7D" w:rsidRPr="00020F82">
        <w:t xml:space="preserve"> </w:t>
      </w:r>
      <w:r w:rsidRPr="00020F82">
        <w:t>30</w:t>
      </w:r>
      <w:bookmarkEnd w:id="53"/>
    </w:p>
    <w:p w:rsidR="00214A81" w:rsidRPr="00020F82" w:rsidRDefault="00214A81" w:rsidP="00F83569">
      <w:pPr>
        <w:pStyle w:val="SingleTxtG"/>
      </w:pPr>
      <w:r w:rsidRPr="00020F82">
        <w:t>183.</w:t>
      </w:r>
      <w:r w:rsidRPr="00020F82">
        <w:tab/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Economic</w:t>
      </w:r>
      <w:r w:rsidR="00574C7D" w:rsidRPr="00020F82">
        <w:t xml:space="preserve"> </w:t>
      </w:r>
      <w:r w:rsidRPr="00020F82">
        <w:t>Affairs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Finance</w:t>
      </w:r>
      <w:r w:rsidR="00574C7D" w:rsidRPr="00020F82">
        <w:t xml:space="preserve"> </w:t>
      </w:r>
      <w:r w:rsidRPr="00020F82">
        <w:t>operates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expenditure</w:t>
      </w:r>
      <w:r w:rsidR="00574C7D" w:rsidRPr="00020F82">
        <w:t xml:space="preserve"> </w:t>
      </w:r>
      <w:r w:rsidRPr="00020F82">
        <w:t>guidance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classification</w:t>
      </w:r>
      <w:r w:rsidR="00574C7D" w:rsidRPr="00020F82">
        <w:t xml:space="preserve"> </w:t>
      </w:r>
      <w:r w:rsidRPr="00020F82">
        <w:t>system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used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record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budgetary</w:t>
      </w:r>
      <w:r w:rsidR="00574C7D" w:rsidRPr="00020F82">
        <w:t xml:space="preserve"> </w:t>
      </w:r>
      <w:r w:rsidRPr="00020F82">
        <w:t>resources</w:t>
      </w:r>
      <w:r w:rsidR="00574C7D" w:rsidRPr="00020F82">
        <w:t xml:space="preserve"> </w:t>
      </w:r>
      <w:r w:rsidRPr="00020F82">
        <w:t>invested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institutions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implementation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equality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defined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Equality</w:t>
      </w:r>
      <w:r w:rsidR="00574C7D" w:rsidRPr="00020F82">
        <w:t xml:space="preserve"> </w:t>
      </w:r>
      <w:r w:rsidRPr="00020F82">
        <w:t>Councils.</w:t>
      </w:r>
      <w:r w:rsidR="00574C7D" w:rsidRPr="00020F82">
        <w:t xml:space="preserve"> </w:t>
      </w:r>
      <w:r w:rsidRPr="00020F82">
        <w:t>All</w:t>
      </w:r>
      <w:r w:rsidR="00574C7D" w:rsidRPr="00020F82">
        <w:t xml:space="preserve"> </w:t>
      </w:r>
      <w:r w:rsidRPr="00020F82">
        <w:t>ministries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provide</w:t>
      </w:r>
      <w:r w:rsidR="00574C7D" w:rsidRPr="00020F82">
        <w:t xml:space="preserve"> </w:t>
      </w:r>
      <w:r w:rsidRPr="00020F82">
        <w:t>services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required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report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this</w:t>
      </w:r>
      <w:r w:rsidR="00574C7D" w:rsidRPr="00020F82">
        <w:t xml:space="preserve"> </w:t>
      </w:r>
      <w:r w:rsidRPr="00020F82">
        <w:t>system.</w:t>
      </w:r>
      <w:r w:rsidR="00574C7D" w:rsidRPr="00020F82">
        <w:t xml:space="preserve"> </w:t>
      </w:r>
    </w:p>
    <w:p w:rsidR="00214A81" w:rsidRPr="00020F82" w:rsidRDefault="00214A81" w:rsidP="00F83569">
      <w:pPr>
        <w:pStyle w:val="SingleTxtG"/>
      </w:pPr>
      <w:r w:rsidRPr="00020F82">
        <w:t>184.</w:t>
      </w:r>
      <w:r w:rsidRPr="00020F82">
        <w:tab/>
        <w:t>In</w:t>
      </w:r>
      <w:r w:rsidR="00574C7D" w:rsidRPr="00020F82">
        <w:t xml:space="preserve"> </w:t>
      </w:r>
      <w:r w:rsidRPr="00020F82">
        <w:t>addition,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Council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Citizen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Social</w:t>
      </w:r>
      <w:r w:rsidR="00574C7D" w:rsidRPr="00020F82">
        <w:t xml:space="preserve"> </w:t>
      </w:r>
      <w:r w:rsidRPr="00020F82">
        <w:t>Control</w:t>
      </w:r>
      <w:r w:rsidR="00574C7D" w:rsidRPr="00020F82">
        <w:t xml:space="preserve"> </w:t>
      </w:r>
      <w:r w:rsidRPr="00020F82">
        <w:t>compiles</w:t>
      </w:r>
      <w:r w:rsidR="00574C7D" w:rsidRPr="00020F82">
        <w:t xml:space="preserve"> </w:t>
      </w:r>
      <w:r w:rsidRPr="00020F82">
        <w:t>annual</w:t>
      </w:r>
      <w:r w:rsidR="00574C7D" w:rsidRPr="00020F82">
        <w:t xml:space="preserve"> </w:t>
      </w:r>
      <w:r w:rsidRPr="00020F82">
        <w:t>reports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management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executive</w:t>
      </w:r>
      <w:r w:rsidR="00574C7D" w:rsidRPr="00020F82">
        <w:t xml:space="preserve"> </w:t>
      </w:r>
      <w:r w:rsidRPr="00020F82">
        <w:t>agencies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which</w:t>
      </w:r>
      <w:r w:rsidR="00574C7D" w:rsidRPr="00020F82">
        <w:t xml:space="preserve"> </w:t>
      </w:r>
      <w:r w:rsidRPr="00020F82">
        <w:t>progress</w:t>
      </w:r>
      <w:r w:rsidR="00574C7D" w:rsidRPr="00020F82">
        <w:t xml:space="preserve"> </w:t>
      </w:r>
      <w:r w:rsidRPr="00020F82">
        <w:t>under</w:t>
      </w:r>
      <w:r w:rsidR="00574C7D" w:rsidRPr="00020F82">
        <w:t xml:space="preserve"> </w:t>
      </w:r>
      <w:r w:rsidRPr="00020F82">
        <w:t>various</w:t>
      </w:r>
      <w:r w:rsidR="00574C7D" w:rsidRPr="00020F82">
        <w:t xml:space="preserve"> </w:t>
      </w:r>
      <w:r w:rsidRPr="00020F82">
        <w:t>management</w:t>
      </w:r>
      <w:r w:rsidR="00574C7D" w:rsidRPr="00020F82">
        <w:t xml:space="preserve"> </w:t>
      </w:r>
      <w:r w:rsidRPr="00020F82">
        <w:t>indicators</w:t>
      </w:r>
      <w:r w:rsidR="00574C7D" w:rsidRPr="00020F82">
        <w:t xml:space="preserve"> </w:t>
      </w:r>
      <w:r w:rsidRPr="00020F82">
        <w:t>can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tracked.</w:t>
      </w:r>
    </w:p>
    <w:p w:rsidR="00214A81" w:rsidRPr="00020F82" w:rsidRDefault="00214A81" w:rsidP="00F83569">
      <w:pPr>
        <w:pStyle w:val="SingleTxtG"/>
      </w:pPr>
      <w:r w:rsidRPr="00020F82">
        <w:t>185.</w:t>
      </w:r>
      <w:r w:rsidRPr="00020F82">
        <w:tab/>
        <w:t>Working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Ministry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Health,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ensures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information</w:t>
      </w:r>
      <w:r w:rsidR="00574C7D" w:rsidRPr="00020F82">
        <w:t xml:space="preserve"> </w:t>
      </w:r>
      <w:r w:rsidRPr="00020F82">
        <w:t>held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Register</w:t>
      </w:r>
      <w:r w:rsidRPr="00C51FEF">
        <w:rPr>
          <w:rStyle w:val="FootnoteReference"/>
        </w:rPr>
        <w:footnoteReference w:id="23"/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disaggregated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type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degree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disability,</w:t>
      </w:r>
      <w:r w:rsidR="00574C7D" w:rsidRPr="00020F82">
        <w:t xml:space="preserve"> </w:t>
      </w:r>
      <w:r w:rsidRPr="00020F82">
        <w:t>location,</w:t>
      </w:r>
      <w:r w:rsidR="00574C7D" w:rsidRPr="00020F82">
        <w:t xml:space="preserve"> </w:t>
      </w:r>
      <w:r w:rsidRPr="00020F82">
        <w:t>age</w:t>
      </w:r>
      <w:r w:rsidR="00574C7D" w:rsidRPr="00020F82">
        <w:t xml:space="preserve"> </w:t>
      </w:r>
      <w:r w:rsidRPr="00020F82">
        <w:t>group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gender.</w:t>
      </w:r>
      <w:r w:rsidR="00574C7D" w:rsidRPr="00020F82">
        <w:t xml:space="preserve"> </w:t>
      </w:r>
      <w:r w:rsidRPr="00020F82">
        <w:t>Work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currently</w:t>
      </w:r>
      <w:r w:rsidR="00574C7D" w:rsidRPr="00020F82">
        <w:t xml:space="preserve"> </w:t>
      </w:r>
      <w:r w:rsidRPr="00020F82">
        <w:t>under</w:t>
      </w:r>
      <w:r w:rsidR="00574C7D" w:rsidRPr="00020F82">
        <w:t xml:space="preserve"> </w:t>
      </w:r>
      <w:r w:rsidRPr="00020F82">
        <w:t>way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add</w:t>
      </w:r>
      <w:r w:rsidR="00574C7D" w:rsidRPr="00020F82">
        <w:t xml:space="preserve"> </w:t>
      </w:r>
      <w:r w:rsidRPr="00020F82">
        <w:t>migration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ethnic</w:t>
      </w:r>
      <w:r w:rsidR="00574C7D" w:rsidRPr="00020F82">
        <w:t xml:space="preserve"> </w:t>
      </w:r>
      <w:r w:rsidRPr="00020F82">
        <w:t>self-identification</w:t>
      </w:r>
      <w:r w:rsidR="00574C7D" w:rsidRPr="00020F82">
        <w:t xml:space="preserve"> </w:t>
      </w:r>
      <w:r w:rsidRPr="00020F82">
        <w:t>variables.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Government</w:t>
      </w:r>
      <w:r w:rsidR="00574C7D" w:rsidRPr="00020F82">
        <w:t xml:space="preserve"> </w:t>
      </w:r>
      <w:r w:rsidRPr="00020F82">
        <w:t>keeps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central</w:t>
      </w:r>
      <w:r w:rsidR="00574C7D" w:rsidRPr="00020F82">
        <w:t xml:space="preserve"> </w:t>
      </w:r>
      <w:r w:rsidRPr="00020F82">
        <w:t>register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data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violence</w:t>
      </w:r>
      <w:r w:rsidR="00574C7D" w:rsidRPr="00020F82">
        <w:t xml:space="preserve"> </w:t>
      </w:r>
      <w:r w:rsidRPr="00020F82">
        <w:t>against</w:t>
      </w:r>
      <w:r w:rsidR="00574C7D" w:rsidRPr="00020F82">
        <w:t xml:space="preserve"> </w:t>
      </w:r>
      <w:r w:rsidRPr="00020F82">
        <w:t>women.</w:t>
      </w:r>
    </w:p>
    <w:p w:rsidR="00214A81" w:rsidRPr="00020F82" w:rsidRDefault="00214A81" w:rsidP="00F83569">
      <w:pPr>
        <w:pStyle w:val="SingleTxtG"/>
      </w:pPr>
      <w:r w:rsidRPr="00020F82">
        <w:t>186.</w:t>
      </w:r>
      <w:r w:rsidRPr="00020F82">
        <w:tab/>
        <w:t>As</w:t>
      </w:r>
      <w:r w:rsidR="00574C7D" w:rsidRPr="00020F82">
        <w:t xml:space="preserve"> </w:t>
      </w:r>
      <w:r w:rsidRPr="00020F82">
        <w:t>part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planning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period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2021,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information</w:t>
      </w:r>
      <w:r w:rsidR="00574C7D" w:rsidRPr="00020F82">
        <w:t xml:space="preserve"> </w:t>
      </w:r>
      <w:r w:rsidRPr="00020F82">
        <w:t>platform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measuring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monitoring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indicators</w:t>
      </w:r>
      <w:r w:rsidR="00574C7D" w:rsidRPr="00020F82">
        <w:t xml:space="preserve"> </w:t>
      </w:r>
      <w:r w:rsidRPr="00020F82">
        <w:t>set</w:t>
      </w:r>
      <w:r w:rsidR="00574C7D" w:rsidRPr="00020F82">
        <w:t xml:space="preserve"> </w:t>
      </w:r>
      <w:r w:rsidRPr="00020F82">
        <w:t>under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Agenda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2017–2021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due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launched.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Secretariat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Planning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oversees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results-based</w:t>
      </w:r>
      <w:r w:rsidR="00574C7D" w:rsidRPr="00020F82">
        <w:t xml:space="preserve"> </w:t>
      </w:r>
      <w:r w:rsidRPr="00020F82">
        <w:t>management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implemented</w:t>
      </w:r>
      <w:r w:rsidR="00574C7D" w:rsidRPr="00020F82">
        <w:t xml:space="preserve"> </w:t>
      </w:r>
      <w:r w:rsidRPr="00020F82">
        <w:t>under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Plan</w:t>
      </w:r>
      <w:r w:rsidR="00574C7D" w:rsidRPr="00020F82">
        <w:t xml:space="preserve"> </w:t>
      </w:r>
      <w:r w:rsidRPr="00020F82">
        <w:t>2017–2021,</w:t>
      </w:r>
      <w:r w:rsidR="00574C7D" w:rsidRPr="00020F82">
        <w:t xml:space="preserve"> </w:t>
      </w:r>
      <w:r w:rsidRPr="00020F82">
        <w:t>which</w:t>
      </w:r>
      <w:r w:rsidR="00574C7D" w:rsidRPr="00020F82">
        <w:t xml:space="preserve"> </w:t>
      </w:r>
      <w:r w:rsidRPr="00020F82">
        <w:t>includes</w:t>
      </w:r>
      <w:r w:rsidR="00574C7D" w:rsidRPr="00020F82">
        <w:t xml:space="preserve"> </w:t>
      </w:r>
      <w:r w:rsidRPr="00020F82">
        <w:t>sectoral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intersectoral</w:t>
      </w:r>
      <w:r w:rsidR="00574C7D" w:rsidRPr="00020F82">
        <w:t xml:space="preserve"> </w:t>
      </w:r>
      <w:r w:rsidRPr="00020F82">
        <w:t>planning.</w:t>
      </w:r>
    </w:p>
    <w:p w:rsidR="00214A81" w:rsidRPr="00020F82" w:rsidRDefault="00214A81" w:rsidP="00F83569">
      <w:pPr>
        <w:pStyle w:val="SingleTxtG"/>
      </w:pPr>
      <w:r w:rsidRPr="00020F82">
        <w:lastRenderedPageBreak/>
        <w:t>187.</w:t>
      </w:r>
      <w:r w:rsidRPr="00020F82">
        <w:tab/>
        <w:t>For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2017–2021</w:t>
      </w:r>
      <w:r w:rsidR="00574C7D" w:rsidRPr="00020F82">
        <w:t xml:space="preserve"> </w:t>
      </w:r>
      <w:r w:rsidRPr="00020F82">
        <w:t>period,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Plan</w:t>
      </w:r>
      <w:r w:rsidR="00574C7D" w:rsidRPr="00020F82">
        <w:t xml:space="preserve"> </w:t>
      </w:r>
      <w:r w:rsidRPr="00020F82">
        <w:t>2017–2021,</w:t>
      </w:r>
      <w:r w:rsidR="00574C7D" w:rsidRPr="00020F82">
        <w:t xml:space="preserve"> </w:t>
      </w:r>
      <w:r w:rsidRPr="00020F82">
        <w:t>entitled</w:t>
      </w:r>
      <w:r w:rsidR="00574C7D" w:rsidRPr="00020F82">
        <w:t xml:space="preserve"> </w:t>
      </w:r>
      <w:r w:rsidR="00E42790">
        <w:t>“</w:t>
      </w:r>
      <w:r w:rsidRPr="00020F82">
        <w:t>A</w:t>
      </w:r>
      <w:r w:rsidR="00574C7D" w:rsidRPr="00020F82">
        <w:t xml:space="preserve"> </w:t>
      </w:r>
      <w:r w:rsidRPr="00020F82">
        <w:t>Whole</w:t>
      </w:r>
      <w:r w:rsidR="00574C7D" w:rsidRPr="00020F82">
        <w:t xml:space="preserve"> </w:t>
      </w:r>
      <w:r w:rsidRPr="00020F82">
        <w:t>Life</w:t>
      </w:r>
      <w:r w:rsidR="00E42790">
        <w:t>”</w:t>
      </w:r>
      <w:r w:rsidRPr="00020F82">
        <w:t>,</w:t>
      </w:r>
      <w:r w:rsidR="00574C7D" w:rsidRPr="00020F82">
        <w:t xml:space="preserve"> </w:t>
      </w:r>
      <w:r w:rsidRPr="00020F82">
        <w:t>sets</w:t>
      </w:r>
      <w:r w:rsidR="00574C7D" w:rsidRPr="00020F82">
        <w:t xml:space="preserve"> </w:t>
      </w:r>
      <w:r w:rsidRPr="00020F82">
        <w:t>out</w:t>
      </w:r>
      <w:r w:rsidR="00574C7D" w:rsidRPr="00020F82">
        <w:t xml:space="preserve"> </w:t>
      </w:r>
      <w:r w:rsidRPr="00020F82">
        <w:t>81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designed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guarantee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all</w:t>
      </w:r>
      <w:r w:rsidR="00574C7D" w:rsidRPr="00020F82">
        <w:t xml:space="preserve"> </w:t>
      </w:r>
      <w:r w:rsidRPr="00020F82">
        <w:t>persons,</w:t>
      </w:r>
      <w:r w:rsidR="00574C7D" w:rsidRPr="00020F82">
        <w:t xml:space="preserve"> </w:t>
      </w:r>
      <w:r w:rsidRPr="00020F82">
        <w:t>including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Two</w:t>
      </w:r>
      <w:r w:rsidR="00574C7D" w:rsidRPr="00020F82">
        <w:t xml:space="preserve"> </w:t>
      </w:r>
      <w:r w:rsidRPr="00020F82">
        <w:t>key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should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highlighted:</w:t>
      </w:r>
    </w:p>
    <w:p w:rsidR="00214A81" w:rsidRPr="00020F82" w:rsidRDefault="00214A81" w:rsidP="00207CE5">
      <w:pPr>
        <w:pStyle w:val="H4G"/>
      </w:pPr>
      <w:r w:rsidRPr="00020F82">
        <w:tab/>
      </w:r>
      <w:r w:rsidRPr="00020F82">
        <w:tab/>
        <w:t>Policy</w:t>
      </w:r>
      <w:r w:rsidR="00574C7D" w:rsidRPr="00020F82">
        <w:t xml:space="preserve"> </w:t>
      </w:r>
      <w:r w:rsidRPr="00020F82">
        <w:t>1.4:</w:t>
      </w:r>
      <w:r w:rsidR="00574C7D" w:rsidRPr="00020F82">
        <w:t xml:space="preserve"> </w:t>
      </w:r>
      <w:r w:rsidRPr="00020F82">
        <w:t>Guarantee</w:t>
      </w:r>
      <w:r w:rsidR="00574C7D" w:rsidRPr="00020F82">
        <w:t xml:space="preserve"> </w:t>
      </w:r>
      <w:r w:rsidRPr="00020F82">
        <w:t>comprehensive</w:t>
      </w:r>
      <w:r w:rsidR="00574C7D" w:rsidRPr="00020F82">
        <w:t xml:space="preserve"> </w:t>
      </w:r>
      <w:r w:rsidRPr="00020F82">
        <w:t>child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order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stimulate</w:t>
      </w:r>
      <w:r w:rsidR="00574C7D" w:rsidRPr="00020F82">
        <w:t xml:space="preserve"> </w:t>
      </w:r>
      <w:r w:rsidRPr="00020F82">
        <w:t>children</w:t>
      </w:r>
      <w:r w:rsidR="00E42790">
        <w:t>’</w:t>
      </w:r>
      <w:r w:rsidRPr="00020F82">
        <w:t>s</w:t>
      </w:r>
      <w:r w:rsidR="00574C7D" w:rsidRPr="00020F82">
        <w:t xml:space="preserve"> </w:t>
      </w:r>
      <w:r w:rsidRPr="00020F82">
        <w:t>learning,</w:t>
      </w:r>
      <w:r w:rsidR="00574C7D" w:rsidRPr="00020F82">
        <w:t xml:space="preserve"> </w:t>
      </w:r>
      <w:r w:rsidRPr="00020F82">
        <w:t>taking</w:t>
      </w:r>
      <w:r w:rsidR="00574C7D" w:rsidRPr="00020F82">
        <w:t xml:space="preserve"> </w:t>
      </w:r>
      <w:r w:rsidRPr="00020F82">
        <w:t>due</w:t>
      </w:r>
      <w:r w:rsidR="00574C7D" w:rsidRPr="00020F82">
        <w:t xml:space="preserve"> </w:t>
      </w:r>
      <w:r w:rsidRPr="00020F82">
        <w:t>account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territorial</w:t>
      </w:r>
      <w:r w:rsidR="00574C7D" w:rsidRPr="00020F82">
        <w:t xml:space="preserve"> </w:t>
      </w:r>
      <w:r w:rsidRPr="00020F82">
        <w:t>specificities,</w:t>
      </w:r>
      <w:r w:rsidR="00574C7D" w:rsidRPr="00020F82">
        <w:t xml:space="preserve"> </w:t>
      </w:r>
      <w:r w:rsidRPr="00020F82">
        <w:t>cultural</w:t>
      </w:r>
      <w:r w:rsidR="00574C7D" w:rsidRPr="00020F82">
        <w:t xml:space="preserve"> </w:t>
      </w:r>
      <w:r w:rsidRPr="00020F82">
        <w:t>pluralism,</w:t>
      </w:r>
      <w:r w:rsidR="00574C7D" w:rsidRPr="00020F82">
        <w:t xml:space="preserve"> </w:t>
      </w:r>
      <w:r w:rsidRPr="00020F82">
        <w:t>gender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disabilities.</w:t>
      </w:r>
    </w:p>
    <w:p w:rsidR="00214A81" w:rsidRPr="00020F82" w:rsidRDefault="00214A81" w:rsidP="00F83569">
      <w:pPr>
        <w:pStyle w:val="SingleTxtG"/>
      </w:pPr>
      <w:r w:rsidRPr="00020F82">
        <w:t>188.</w:t>
      </w:r>
      <w:r w:rsidRPr="00020F82">
        <w:tab/>
        <w:t>Policy</w:t>
      </w:r>
      <w:r w:rsidR="00574C7D" w:rsidRPr="00020F82">
        <w:t xml:space="preserve"> </w:t>
      </w:r>
      <w:r w:rsidRPr="00020F82">
        <w:t>1.10:</w:t>
      </w:r>
      <w:r w:rsidR="00574C7D" w:rsidRPr="00020F82">
        <w:t xml:space="preserve"> </w:t>
      </w:r>
      <w:r w:rsidRPr="00020F82">
        <w:t>Eliminate</w:t>
      </w:r>
      <w:r w:rsidR="00574C7D" w:rsidRPr="00020F82">
        <w:t xml:space="preserve"> </w:t>
      </w:r>
      <w:r w:rsidRPr="00020F82">
        <w:t>all</w:t>
      </w:r>
      <w:r w:rsidR="00574C7D" w:rsidRPr="00020F82">
        <w:t xml:space="preserve"> </w:t>
      </w:r>
      <w:r w:rsidRPr="00020F82">
        <w:t>forms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discrimination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violence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ground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economic</w:t>
      </w:r>
      <w:r w:rsidR="00574C7D" w:rsidRPr="00020F82">
        <w:t xml:space="preserve"> </w:t>
      </w:r>
      <w:r w:rsidRPr="00020F82">
        <w:t>or</w:t>
      </w:r>
      <w:r w:rsidR="00574C7D" w:rsidRPr="00020F82">
        <w:t xml:space="preserve"> </w:t>
      </w:r>
      <w:r w:rsidRPr="00020F82">
        <w:t>social</w:t>
      </w:r>
      <w:r w:rsidR="00574C7D" w:rsidRPr="00020F82">
        <w:t xml:space="preserve"> </w:t>
      </w:r>
      <w:r w:rsidRPr="00020F82">
        <w:t>situation,</w:t>
      </w:r>
      <w:r w:rsidR="00574C7D" w:rsidRPr="00020F82">
        <w:t xml:space="preserve"> </w:t>
      </w:r>
      <w:r w:rsidRPr="00020F82">
        <w:t>cultural</w:t>
      </w:r>
      <w:r w:rsidR="00574C7D" w:rsidRPr="00020F82">
        <w:t xml:space="preserve"> </w:t>
      </w:r>
      <w:r w:rsidRPr="00020F82">
        <w:t>identity,</w:t>
      </w:r>
      <w:r w:rsidR="00574C7D" w:rsidRPr="00020F82">
        <w:t xml:space="preserve"> </w:t>
      </w:r>
      <w:r w:rsidRPr="00020F82">
        <w:t>religion,</w:t>
      </w:r>
      <w:r w:rsidR="00574C7D" w:rsidRPr="00020F82">
        <w:t xml:space="preserve"> </w:t>
      </w:r>
      <w:r w:rsidRPr="00020F82">
        <w:t>ethnicity,</w:t>
      </w:r>
      <w:r w:rsidR="00574C7D" w:rsidRPr="00020F82">
        <w:t xml:space="preserve"> </w:t>
      </w:r>
      <w:r w:rsidRPr="00020F82">
        <w:t>age,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or</w:t>
      </w:r>
      <w:r w:rsidR="00574C7D" w:rsidRPr="00020F82">
        <w:t xml:space="preserve"> </w:t>
      </w:r>
      <w:r w:rsidRPr="00020F82">
        <w:t>migration</w:t>
      </w:r>
      <w:r w:rsidR="00574C7D" w:rsidRPr="00020F82">
        <w:t xml:space="preserve"> </w:t>
      </w:r>
      <w:r w:rsidRPr="00020F82">
        <w:t>status,</w:t>
      </w:r>
      <w:bookmarkStart w:id="54" w:name="_Toc523242052"/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focus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gender-based</w:t>
      </w:r>
      <w:r w:rsidR="00574C7D" w:rsidRPr="00020F82">
        <w:t xml:space="preserve"> </w:t>
      </w:r>
      <w:r w:rsidRPr="00020F82">
        <w:t>violence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its</w:t>
      </w:r>
      <w:r w:rsidR="00574C7D" w:rsidRPr="00020F82">
        <w:t xml:space="preserve"> </w:t>
      </w:r>
      <w:r w:rsidRPr="00020F82">
        <w:t>various</w:t>
      </w:r>
      <w:r w:rsidR="00574C7D" w:rsidRPr="00020F82">
        <w:t xml:space="preserve"> </w:t>
      </w:r>
      <w:r w:rsidRPr="00020F82">
        <w:t>forms.</w:t>
      </w:r>
    </w:p>
    <w:p w:rsidR="00214A81" w:rsidRPr="00020F82" w:rsidRDefault="00214A81" w:rsidP="005E03AD">
      <w:pPr>
        <w:pStyle w:val="H1G"/>
      </w:pPr>
      <w:r w:rsidRPr="00020F82">
        <w:tab/>
      </w:r>
      <w:r w:rsidRPr="00020F82">
        <w:tab/>
        <w:t>International</w:t>
      </w:r>
      <w:r w:rsidR="00574C7D" w:rsidRPr="00020F82">
        <w:t xml:space="preserve"> </w:t>
      </w:r>
      <w:r w:rsidRPr="00020F82">
        <w:t>cooperation</w:t>
      </w:r>
      <w:r w:rsidR="00574C7D" w:rsidRPr="00020F82">
        <w:t xml:space="preserve"> </w:t>
      </w:r>
      <w:r w:rsidRPr="00020F82">
        <w:t>(art.</w:t>
      </w:r>
      <w:r w:rsidR="00574C7D" w:rsidRPr="00020F82">
        <w:t xml:space="preserve"> </w:t>
      </w:r>
      <w:r w:rsidRPr="00020F82">
        <w:t>32)</w:t>
      </w:r>
      <w:bookmarkEnd w:id="54"/>
    </w:p>
    <w:p w:rsidR="00214A81" w:rsidRPr="00020F82" w:rsidRDefault="00214A81" w:rsidP="005E03AD">
      <w:pPr>
        <w:pStyle w:val="H23G"/>
      </w:pPr>
      <w:bookmarkStart w:id="55" w:name="_Toc523242053"/>
      <w:r w:rsidRPr="00020F82">
        <w:tab/>
      </w:r>
      <w:r w:rsidRPr="00020F82">
        <w:tab/>
        <w:t>Reply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questions</w:t>
      </w:r>
      <w:r w:rsidR="00574C7D" w:rsidRPr="00020F82">
        <w:t xml:space="preserve"> </w:t>
      </w:r>
      <w:r w:rsidRPr="00020F82">
        <w:t>raised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paragraph</w:t>
      </w:r>
      <w:r w:rsidR="00574C7D" w:rsidRPr="00020F82">
        <w:t xml:space="preserve"> </w:t>
      </w:r>
      <w:r w:rsidRPr="00020F82">
        <w:t>31</w:t>
      </w:r>
      <w:bookmarkEnd w:id="55"/>
    </w:p>
    <w:p w:rsidR="00214A81" w:rsidRPr="00020F82" w:rsidRDefault="00214A81" w:rsidP="00F83569">
      <w:pPr>
        <w:pStyle w:val="SingleTxtG"/>
      </w:pPr>
      <w:r w:rsidRPr="00020F82">
        <w:t>189.</w:t>
      </w:r>
      <w:r w:rsidRPr="00020F82">
        <w:tab/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inclusion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plans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implement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2030</w:t>
      </w:r>
      <w:r w:rsidR="00574C7D" w:rsidRPr="00020F82">
        <w:t xml:space="preserve"> </w:t>
      </w:r>
      <w:r w:rsidRPr="00020F82">
        <w:t>Agenda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Sustainable</w:t>
      </w:r>
      <w:r w:rsidR="00574C7D" w:rsidRPr="00020F82">
        <w:t xml:space="preserve"> </w:t>
      </w:r>
      <w:r w:rsidRPr="00020F82">
        <w:t>Development,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United</w:t>
      </w:r>
      <w:r w:rsidR="00574C7D" w:rsidRPr="00020F82">
        <w:t xml:space="preserve"> </w:t>
      </w:r>
      <w:r w:rsidRPr="00020F82">
        <w:t>Nations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Assistance</w:t>
      </w:r>
      <w:r w:rsidR="00574C7D" w:rsidRPr="00020F82">
        <w:t xml:space="preserve"> </w:t>
      </w:r>
      <w:r w:rsidRPr="00020F82">
        <w:t>Framework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Ecuador</w:t>
      </w:r>
      <w:r w:rsidR="00574C7D" w:rsidRPr="00020F82">
        <w:t xml:space="preserve"> </w:t>
      </w:r>
      <w:r w:rsidRPr="00020F82">
        <w:t>2015–2018</w:t>
      </w:r>
      <w:r w:rsidR="00574C7D" w:rsidRPr="00020F82">
        <w:t xml:space="preserve"> </w:t>
      </w:r>
      <w:r w:rsidRPr="00020F82">
        <w:t>provides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centralized,</w:t>
      </w:r>
      <w:r w:rsidR="00574C7D" w:rsidRPr="00020F82">
        <w:t xml:space="preserve"> </w:t>
      </w:r>
      <w:r w:rsidRPr="00020F82">
        <w:t>strategic</w:t>
      </w:r>
      <w:r w:rsidR="00574C7D" w:rsidRPr="00020F82">
        <w:t xml:space="preserve"> </w:t>
      </w:r>
      <w:r w:rsidRPr="00020F82">
        <w:t>tool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ensuring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quality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coherence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plans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programmes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promote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international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overseen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United</w:t>
      </w:r>
      <w:r w:rsidR="00574C7D" w:rsidRPr="00020F82">
        <w:t xml:space="preserve"> </w:t>
      </w:r>
      <w:r w:rsidRPr="00020F82">
        <w:t>Nations</w:t>
      </w:r>
      <w:r w:rsidR="00574C7D" w:rsidRPr="00020F82">
        <w:t xml:space="preserve"> </w:t>
      </w:r>
      <w:r w:rsidRPr="00020F82">
        <w:t>system</w:t>
      </w:r>
      <w:r w:rsidR="00574C7D" w:rsidRPr="00020F82">
        <w:t xml:space="preserve"> </w:t>
      </w:r>
      <w:r w:rsidRPr="00020F82">
        <w:t>at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level.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plans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programmes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aligned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Plan</w:t>
      </w:r>
      <w:r w:rsidR="00574C7D" w:rsidRPr="00020F82">
        <w:t xml:space="preserve"> </w:t>
      </w:r>
      <w:r w:rsidRPr="00020F82">
        <w:t>2017–2021</w:t>
      </w:r>
      <w:r w:rsidR="00574C7D" w:rsidRPr="00020F82">
        <w:t xml:space="preserve"> </w:t>
      </w:r>
      <w:r w:rsidRPr="00020F82">
        <w:t>according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following</w:t>
      </w:r>
      <w:r w:rsidR="00574C7D" w:rsidRPr="00020F82">
        <w:t xml:space="preserve"> </w:t>
      </w:r>
      <w:r w:rsidRPr="00020F82">
        <w:t>themes: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Theme</w:t>
      </w:r>
      <w:r w:rsidR="00574C7D" w:rsidRPr="00020F82">
        <w:t xml:space="preserve"> </w:t>
      </w:r>
      <w:r w:rsidR="00214A81" w:rsidRPr="00020F82">
        <w:t>one:</w:t>
      </w:r>
      <w:r w:rsidR="00574C7D" w:rsidRPr="00020F82">
        <w:t xml:space="preserve"> </w:t>
      </w:r>
      <w:r w:rsidR="00214A81" w:rsidRPr="00020F82">
        <w:t>Lifelong</w:t>
      </w:r>
      <w:r w:rsidR="00574C7D" w:rsidRPr="00020F82">
        <w:t xml:space="preserve"> </w:t>
      </w:r>
      <w:r w:rsidR="00214A81" w:rsidRPr="00020F82">
        <w:t>rights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all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rights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nature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current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future</w:t>
      </w:r>
      <w:r w:rsidR="00574C7D" w:rsidRPr="00020F82">
        <w:t xml:space="preserve"> </w:t>
      </w:r>
      <w:r w:rsidR="00214A81" w:rsidRPr="00020F82">
        <w:t>generations,</w:t>
      </w:r>
      <w:r w:rsidR="00574C7D" w:rsidRPr="00020F82">
        <w:t xml:space="preserve"> </w:t>
      </w:r>
      <w:r w:rsidR="00214A81" w:rsidRPr="00020F82">
        <w:t>aligned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People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Planet</w:t>
      </w:r>
      <w:r w:rsidR="00574C7D" w:rsidRPr="00020F82">
        <w:t xml:space="preserve"> </w:t>
      </w:r>
      <w:r w:rsidR="00214A81" w:rsidRPr="00020F82">
        <w:t>areas.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Theme</w:t>
      </w:r>
      <w:r w:rsidR="00574C7D" w:rsidRPr="00020F82">
        <w:t xml:space="preserve"> </w:t>
      </w:r>
      <w:r w:rsidR="00214A81" w:rsidRPr="00020F82">
        <w:t>two: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economy</w:t>
      </w:r>
      <w:r w:rsidR="00574C7D" w:rsidRPr="00020F82">
        <w:t xml:space="preserve"> </w:t>
      </w:r>
      <w:r w:rsidR="00214A81" w:rsidRPr="00020F82">
        <w:t>at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service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society,</w:t>
      </w:r>
      <w:r w:rsidR="00574C7D" w:rsidRPr="00020F82">
        <w:t xml:space="preserve"> </w:t>
      </w:r>
      <w:r w:rsidR="00214A81" w:rsidRPr="00020F82">
        <w:t>aligned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Prosperity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Planet</w:t>
      </w:r>
      <w:r w:rsidR="00574C7D" w:rsidRPr="00020F82">
        <w:t xml:space="preserve"> </w:t>
      </w:r>
      <w:r w:rsidR="00214A81" w:rsidRPr="00020F82">
        <w:t>areas.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Theme</w:t>
      </w:r>
      <w:r w:rsidR="00574C7D" w:rsidRPr="00020F82">
        <w:t xml:space="preserve"> </w:t>
      </w:r>
      <w:r w:rsidR="00214A81" w:rsidRPr="00020F82">
        <w:t>three:</w:t>
      </w:r>
      <w:r w:rsidR="00574C7D" w:rsidRPr="00020F82">
        <w:t xml:space="preserve"> </w:t>
      </w:r>
      <w:r w:rsidR="00214A81" w:rsidRPr="00020F82">
        <w:t>More</w:t>
      </w:r>
      <w:r w:rsidR="00574C7D" w:rsidRPr="00020F82">
        <w:t xml:space="preserve"> </w:t>
      </w:r>
      <w:r w:rsidR="00214A81" w:rsidRPr="00020F82">
        <w:t>society,</w:t>
      </w:r>
      <w:r w:rsidR="00574C7D" w:rsidRPr="00020F82">
        <w:t xml:space="preserve"> </w:t>
      </w:r>
      <w:r w:rsidR="00214A81" w:rsidRPr="00020F82">
        <w:t>a</w:t>
      </w:r>
      <w:r w:rsidR="00574C7D" w:rsidRPr="00020F82">
        <w:t xml:space="preserve"> </w:t>
      </w:r>
      <w:r w:rsidR="00214A81" w:rsidRPr="00020F82">
        <w:t>better</w:t>
      </w:r>
      <w:r w:rsidR="00574C7D" w:rsidRPr="00020F82">
        <w:t xml:space="preserve"> </w:t>
      </w:r>
      <w:r w:rsidR="00214A81" w:rsidRPr="00020F82">
        <w:t>State,</w:t>
      </w:r>
      <w:r w:rsidR="00574C7D" w:rsidRPr="00020F82">
        <w:t xml:space="preserve"> </w:t>
      </w:r>
      <w:r w:rsidR="00214A81" w:rsidRPr="00020F82">
        <w:t>aligned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Peace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Cooperation</w:t>
      </w:r>
      <w:r w:rsidR="00574C7D" w:rsidRPr="00020F82">
        <w:t xml:space="preserve"> </w:t>
      </w:r>
      <w:r w:rsidR="00214A81" w:rsidRPr="00020F82">
        <w:t>areas.</w:t>
      </w:r>
    </w:p>
    <w:p w:rsidR="00214A81" w:rsidRPr="00020F82" w:rsidRDefault="00214A81" w:rsidP="00F83569">
      <w:pPr>
        <w:pStyle w:val="SingleTxtG"/>
      </w:pPr>
      <w:r w:rsidRPr="00020F82">
        <w:t>190.</w:t>
      </w:r>
      <w:r w:rsidRPr="00020F82">
        <w:tab/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view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coordinating</w:t>
      </w:r>
      <w:r w:rsidR="00574C7D" w:rsidRPr="00020F82">
        <w:t xml:space="preserve"> </w:t>
      </w:r>
      <w:r w:rsidRPr="00020F82">
        <w:t>regional</w:t>
      </w:r>
      <w:r w:rsidR="00574C7D" w:rsidRPr="00020F82">
        <w:t xml:space="preserve"> </w:t>
      </w:r>
      <w:r w:rsidRPr="00020F82">
        <w:t>progress,</w:t>
      </w:r>
      <w:r w:rsidR="00574C7D" w:rsidRPr="00020F82">
        <w:t xml:space="preserve"> </w:t>
      </w:r>
      <w:r w:rsidRPr="00020F82">
        <w:t>international</w:t>
      </w:r>
      <w:r w:rsidR="00574C7D" w:rsidRPr="00020F82">
        <w:t xml:space="preserve"> </w:t>
      </w:r>
      <w:r w:rsidRPr="00020F82">
        <w:t>cooperation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being</w:t>
      </w:r>
      <w:r w:rsidR="00574C7D" w:rsidRPr="00020F82">
        <w:t xml:space="preserve"> </w:t>
      </w:r>
      <w:r w:rsidRPr="00020F82">
        <w:t>used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extend</w:t>
      </w:r>
      <w:r w:rsidR="00574C7D" w:rsidRPr="00020F82">
        <w:t xml:space="preserve"> </w:t>
      </w:r>
      <w:r w:rsidRPr="00020F82">
        <w:t>knowledge-sharing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enhance</w:t>
      </w:r>
      <w:r w:rsidR="00574C7D" w:rsidRPr="00020F82">
        <w:t xml:space="preserve"> </w:t>
      </w:r>
      <w:r w:rsidRPr="00020F82">
        <w:t>practices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support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plans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achieving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Sustainable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Goals.</w:t>
      </w:r>
      <w:r w:rsidR="00574C7D" w:rsidRPr="00020F82">
        <w:t xml:space="preserve"> </w:t>
      </w:r>
      <w:r w:rsidRPr="00020F82">
        <w:t>North-South,</w:t>
      </w:r>
      <w:r w:rsidR="00574C7D" w:rsidRPr="00020F82">
        <w:t xml:space="preserve"> </w:t>
      </w:r>
      <w:r w:rsidRPr="00020F82">
        <w:t>South-South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triangular</w:t>
      </w:r>
      <w:r w:rsidR="00574C7D" w:rsidRPr="00020F82">
        <w:t xml:space="preserve"> </w:t>
      </w:r>
      <w:r w:rsidRPr="00020F82">
        <w:t>cooperation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rise.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2018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2019,</w:t>
      </w:r>
      <w:r w:rsidR="00574C7D" w:rsidRPr="00020F82">
        <w:t xml:space="preserve"> </w:t>
      </w:r>
      <w:r w:rsidRPr="00020F82">
        <w:t>knowledge-strengthening</w:t>
      </w:r>
      <w:r w:rsidR="00574C7D" w:rsidRPr="00020F82">
        <w:t xml:space="preserve"> </w:t>
      </w:r>
      <w:r w:rsidRPr="00020F82">
        <w:t>programmes</w:t>
      </w:r>
      <w:r w:rsidR="00574C7D" w:rsidRPr="00020F82">
        <w:t xml:space="preserve"> </w:t>
      </w:r>
      <w:r w:rsidRPr="00020F82">
        <w:t>focusing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workforce</w:t>
      </w:r>
      <w:r w:rsidR="00574C7D" w:rsidRPr="00020F82">
        <w:t xml:space="preserve"> </w:t>
      </w:r>
      <w:r w:rsidRPr="00020F82">
        <w:t>integration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assessment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qualification</w:t>
      </w:r>
      <w:r w:rsidR="00574C7D" w:rsidRPr="00020F82">
        <w:t xml:space="preserve"> </w:t>
      </w:r>
      <w:r w:rsidRPr="00020F82">
        <w:t>systems</w:t>
      </w:r>
      <w:r w:rsidR="00574C7D" w:rsidRPr="00020F82">
        <w:t xml:space="preserve"> </w:t>
      </w:r>
      <w:r w:rsidRPr="00020F82">
        <w:t>will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carried</w:t>
      </w:r>
      <w:r w:rsidR="00574C7D" w:rsidRPr="00020F82">
        <w:t xml:space="preserve"> </w:t>
      </w:r>
      <w:r w:rsidRPr="00020F82">
        <w:t>out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cooperation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Chile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Argentina.</w:t>
      </w:r>
      <w:r w:rsidR="00574C7D" w:rsidRPr="00020F82">
        <w:t xml:space="preserve"> </w:t>
      </w:r>
      <w:r w:rsidRPr="00020F82">
        <w:t>Organizations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participate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design,</w:t>
      </w:r>
      <w:r w:rsidR="00574C7D" w:rsidRPr="00020F82">
        <w:t xml:space="preserve"> </w:t>
      </w:r>
      <w:r w:rsidRPr="00020F82">
        <w:t>implementation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monitoring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plans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various</w:t>
      </w:r>
      <w:r w:rsidR="00574C7D" w:rsidRPr="00020F82">
        <w:t xml:space="preserve"> </w:t>
      </w:r>
      <w:r w:rsidRPr="00020F82">
        <w:t>strategies</w:t>
      </w:r>
      <w:r w:rsidR="00574C7D" w:rsidRPr="00020F82">
        <w:t xml:space="preserve"> </w:t>
      </w:r>
      <w:r w:rsidRPr="00020F82">
        <w:t>established</w:t>
      </w:r>
      <w:r w:rsidR="00574C7D" w:rsidRPr="00020F82">
        <w:t xml:space="preserve"> </w:t>
      </w:r>
      <w:r w:rsidRPr="00020F82">
        <w:t>under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Organic</w:t>
      </w:r>
      <w:r w:rsidR="00574C7D" w:rsidRPr="00020F82">
        <w:t xml:space="preserve"> </w:t>
      </w:r>
      <w:r w:rsidRPr="00020F82">
        <w:t>Act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Citizen</w:t>
      </w:r>
      <w:r w:rsidR="00574C7D" w:rsidRPr="00020F82">
        <w:t xml:space="preserve"> </w:t>
      </w:r>
      <w:r w:rsidRPr="00020F82">
        <w:t>Participation,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activities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Observatory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proposals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organizations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</w:p>
    <w:p w:rsidR="00214A81" w:rsidRPr="00020F82" w:rsidRDefault="00214A81" w:rsidP="00F83569">
      <w:pPr>
        <w:pStyle w:val="SingleTxtG"/>
      </w:pPr>
      <w:r w:rsidRPr="00020F82">
        <w:t>191.</w:t>
      </w:r>
      <w:r w:rsidRPr="00020F82">
        <w:tab/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Plan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contained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Agenda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2017–2018</w:t>
      </w:r>
      <w:r w:rsidR="00574C7D" w:rsidRPr="00020F82">
        <w:t xml:space="preserve"> </w:t>
      </w:r>
      <w:r w:rsidRPr="00020F82">
        <w:t>was</w:t>
      </w:r>
      <w:r w:rsidR="00574C7D" w:rsidRPr="00020F82">
        <w:t xml:space="preserve"> </w:t>
      </w:r>
      <w:r w:rsidRPr="00020F82">
        <w:t>prepared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conjunction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civil</w:t>
      </w:r>
      <w:r w:rsidR="00574C7D" w:rsidRPr="00020F82">
        <w:t xml:space="preserve"> </w:t>
      </w:r>
      <w:r w:rsidRPr="00020F82">
        <w:t>society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aligned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Sustainable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Goals</w:t>
      </w:r>
      <w:r w:rsidR="00574C7D" w:rsidRPr="00020F82">
        <w:t xml:space="preserve"> </w:t>
      </w:r>
      <w:r w:rsidRPr="00020F82">
        <w:t>3,</w:t>
      </w:r>
      <w:r w:rsidR="00574C7D" w:rsidRPr="00020F82">
        <w:t xml:space="preserve"> </w:t>
      </w:r>
      <w:r w:rsidRPr="00020F82">
        <w:t>4,</w:t>
      </w:r>
      <w:r w:rsidR="00574C7D" w:rsidRPr="00020F82">
        <w:t xml:space="preserve"> </w:t>
      </w:r>
      <w:r w:rsidRPr="00020F82">
        <w:t>5,</w:t>
      </w:r>
      <w:r w:rsidR="00574C7D" w:rsidRPr="00020F82">
        <w:t xml:space="preserve"> </w:t>
      </w:r>
      <w:r w:rsidRPr="00020F82">
        <w:t>8,</w:t>
      </w:r>
      <w:r w:rsidR="00574C7D" w:rsidRPr="00020F82">
        <w:t xml:space="preserve"> </w:t>
      </w:r>
      <w:r w:rsidRPr="00020F82">
        <w:t>9,</w:t>
      </w:r>
      <w:r w:rsidR="00574C7D" w:rsidRPr="00020F82">
        <w:t xml:space="preserve"> </w:t>
      </w:r>
      <w:r w:rsidRPr="00020F82">
        <w:t>10,</w:t>
      </w:r>
      <w:r w:rsidR="00574C7D" w:rsidRPr="00020F82">
        <w:t xml:space="preserve"> </w:t>
      </w:r>
      <w:r w:rsidRPr="00020F82">
        <w:t>11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16.</w:t>
      </w:r>
    </w:p>
    <w:p w:rsidR="00214A81" w:rsidRPr="00020F82" w:rsidRDefault="00214A81" w:rsidP="00F83569">
      <w:pPr>
        <w:pStyle w:val="SingleTxtG"/>
      </w:pPr>
      <w:r w:rsidRPr="00020F82">
        <w:t>192.</w:t>
      </w:r>
      <w:r w:rsidRPr="00020F82">
        <w:tab/>
        <w:t>Civil</w:t>
      </w:r>
      <w:r w:rsidR="00574C7D" w:rsidRPr="00020F82">
        <w:t xml:space="preserve"> </w:t>
      </w:r>
      <w:r w:rsidRPr="00020F82">
        <w:t>society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constantly</w:t>
      </w:r>
      <w:r w:rsidR="00574C7D" w:rsidRPr="00020F82">
        <w:t xml:space="preserve"> </w:t>
      </w:r>
      <w:r w:rsidRPr="00020F82">
        <w:t>being</w:t>
      </w:r>
      <w:r w:rsidR="00574C7D" w:rsidRPr="00020F82">
        <w:t xml:space="preserve"> </w:t>
      </w:r>
      <w:r w:rsidRPr="00020F82">
        <w:t>encouraged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contribute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work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executive</w:t>
      </w:r>
      <w:r w:rsidR="00574C7D" w:rsidRPr="00020F82">
        <w:t xml:space="preserve"> </w:t>
      </w:r>
      <w:r w:rsidRPr="00020F82">
        <w:t>agencies</w:t>
      </w:r>
      <w:r w:rsidR="00574C7D" w:rsidRPr="00020F82">
        <w:t xml:space="preserve"> </w:t>
      </w:r>
      <w:r w:rsidRPr="00020F82">
        <w:t>at</w:t>
      </w:r>
      <w:r w:rsidR="00574C7D" w:rsidRPr="00020F82">
        <w:t xml:space="preserve"> </w:t>
      </w:r>
      <w:r w:rsidRPr="00020F82">
        <w:t>meetings,</w:t>
      </w:r>
      <w:r w:rsidR="00574C7D" w:rsidRPr="00020F82">
        <w:t xml:space="preserve"> </w:t>
      </w:r>
      <w:r w:rsidRPr="00020F82">
        <w:t>round</w:t>
      </w:r>
      <w:r w:rsidR="00574C7D" w:rsidRPr="00020F82">
        <w:t xml:space="preserve"> </w:t>
      </w:r>
      <w:r w:rsidRPr="00020F82">
        <w:t>tables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conferences.</w:t>
      </w:r>
      <w:r w:rsidR="00574C7D" w:rsidRPr="00020F82">
        <w:t xml:space="preserve"> </w:t>
      </w:r>
      <w:r w:rsidRPr="00020F82">
        <w:t>Recent</w:t>
      </w:r>
      <w:r w:rsidR="00574C7D" w:rsidRPr="00020F82">
        <w:t xml:space="preserve"> </w:t>
      </w:r>
      <w:r w:rsidRPr="00020F82">
        <w:t>events</w:t>
      </w:r>
      <w:r w:rsidR="00574C7D" w:rsidRPr="00020F82">
        <w:t xml:space="preserve"> </w:t>
      </w:r>
      <w:r w:rsidRPr="00020F82">
        <w:t>have</w:t>
      </w:r>
      <w:r w:rsidR="00574C7D" w:rsidRPr="00020F82">
        <w:t xml:space="preserve"> </w:t>
      </w:r>
      <w:r w:rsidRPr="00020F82">
        <w:t>included: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The</w:t>
      </w:r>
      <w:r w:rsidR="00574C7D" w:rsidRPr="00020F82">
        <w:t xml:space="preserve"> </w:t>
      </w:r>
      <w:r w:rsidR="00E42790">
        <w:t>“</w:t>
      </w:r>
      <w:r w:rsidR="00214A81" w:rsidRPr="00020F82">
        <w:t>Building</w:t>
      </w:r>
      <w:r w:rsidR="00574C7D" w:rsidRPr="00020F82">
        <w:t xml:space="preserve"> </w:t>
      </w:r>
      <w:r w:rsidR="00214A81" w:rsidRPr="00020F82">
        <w:t>Equality</w:t>
      </w:r>
      <w:r w:rsidR="00E42790">
        <w:t>”</w:t>
      </w:r>
      <w:r w:rsidR="00574C7D" w:rsidRPr="00020F82">
        <w:t xml:space="preserve"> </w:t>
      </w:r>
      <w:r w:rsidR="00214A81" w:rsidRPr="00020F82">
        <w:t>Summit,</w:t>
      </w:r>
      <w:r w:rsidR="00574C7D" w:rsidRPr="00020F82">
        <w:t xml:space="preserve"> </w:t>
      </w:r>
      <w:r w:rsidR="00214A81" w:rsidRPr="00020F82">
        <w:t>held</w:t>
      </w:r>
      <w:r w:rsidR="00574C7D" w:rsidRPr="00020F82">
        <w:t xml:space="preserve"> </w:t>
      </w:r>
      <w:r w:rsidR="00214A81" w:rsidRPr="00020F82">
        <w:t>between</w:t>
      </w:r>
      <w:r w:rsidR="00574C7D" w:rsidRPr="00020F82">
        <w:t xml:space="preserve"> </w:t>
      </w:r>
      <w:r w:rsidR="00214A81" w:rsidRPr="00020F82">
        <w:t>20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24</w:t>
      </w:r>
      <w:r w:rsidR="00574C7D" w:rsidRPr="00020F82">
        <w:t xml:space="preserve"> </w:t>
      </w:r>
      <w:r w:rsidR="00214A81" w:rsidRPr="00020F82">
        <w:t>November</w:t>
      </w:r>
      <w:r w:rsidR="00574C7D" w:rsidRPr="00020F82">
        <w:t xml:space="preserve"> </w:t>
      </w:r>
      <w:r w:rsidR="00214A81" w:rsidRPr="00020F82">
        <w:t>2017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attended</w:t>
      </w:r>
      <w:r w:rsidR="00574C7D" w:rsidRPr="00020F82">
        <w:t xml:space="preserve"> </w:t>
      </w:r>
      <w:r w:rsidR="00214A81" w:rsidRPr="00020F82">
        <w:t>by</w:t>
      </w:r>
      <w:r w:rsidR="00574C7D" w:rsidRPr="00020F82">
        <w:t xml:space="preserve"> </w:t>
      </w:r>
      <w:r w:rsidR="00214A81" w:rsidRPr="00020F82">
        <w:t>400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45</w:t>
      </w:r>
      <w:r w:rsidR="00574C7D" w:rsidRPr="00020F82">
        <w:t xml:space="preserve"> </w:t>
      </w:r>
      <w:r w:rsidR="00214A81" w:rsidRPr="00020F82">
        <w:t>international</w:t>
      </w:r>
      <w:r w:rsidR="00574C7D" w:rsidRPr="00020F82">
        <w:t xml:space="preserve"> </w:t>
      </w:r>
      <w:r w:rsidR="00214A81" w:rsidRPr="00020F82">
        <w:t>speakers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disabilities.</w:t>
      </w:r>
      <w:r w:rsidR="00574C7D" w:rsidRPr="00020F82">
        <w:t xml:space="preserve"> </w:t>
      </w:r>
      <w:r w:rsidR="00214A81" w:rsidRPr="00020F82">
        <w:t>Within</w:t>
      </w:r>
      <w:r w:rsidR="00574C7D" w:rsidRPr="00020F82">
        <w:t xml:space="preserve"> </w:t>
      </w:r>
      <w:r w:rsidR="00214A81" w:rsidRPr="00020F82">
        <w:t>this</w:t>
      </w:r>
      <w:r w:rsidR="00574C7D" w:rsidRPr="00020F82">
        <w:t xml:space="preserve"> </w:t>
      </w:r>
      <w:r w:rsidR="00214A81" w:rsidRPr="00020F82">
        <w:t>framework,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Fourth</w:t>
      </w:r>
      <w:r w:rsidR="00574C7D" w:rsidRPr="00020F82">
        <w:t xml:space="preserve"> </w:t>
      </w:r>
      <w:r w:rsidR="00214A81" w:rsidRPr="00020F82">
        <w:t>Continental</w:t>
      </w:r>
      <w:r w:rsidR="00574C7D" w:rsidRPr="00020F82">
        <w:t xml:space="preserve"> </w:t>
      </w:r>
      <w:r w:rsidR="00214A81" w:rsidRPr="00020F82">
        <w:t>Congress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Community-based</w:t>
      </w:r>
      <w:r w:rsidR="00574C7D" w:rsidRPr="00020F82">
        <w:t xml:space="preserve"> </w:t>
      </w:r>
      <w:r w:rsidR="00214A81" w:rsidRPr="00020F82">
        <w:t>Rehabilitation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First</w:t>
      </w:r>
      <w:r w:rsidR="00574C7D" w:rsidRPr="00020F82">
        <w:t xml:space="preserve"> </w:t>
      </w:r>
      <w:r w:rsidR="00214A81" w:rsidRPr="00020F82">
        <w:t>Regional</w:t>
      </w:r>
      <w:r w:rsidR="00574C7D" w:rsidRPr="00020F82">
        <w:t xml:space="preserve"> </w:t>
      </w:r>
      <w:r w:rsidR="00214A81" w:rsidRPr="00020F82">
        <w:t>Meeting</w:t>
      </w:r>
      <w:r w:rsidR="00574C7D" w:rsidRPr="00020F82">
        <w:t xml:space="preserve"> </w:t>
      </w:r>
      <w:r w:rsidR="00214A81" w:rsidRPr="00020F82">
        <w:t>on</w:t>
      </w:r>
      <w:r w:rsidR="00574C7D" w:rsidRPr="00020F82">
        <w:t xml:space="preserve"> </w:t>
      </w:r>
      <w:r w:rsidR="00214A81" w:rsidRPr="00020F82">
        <w:t>Public</w:t>
      </w:r>
      <w:r w:rsidR="00574C7D" w:rsidRPr="00020F82">
        <w:t xml:space="preserve"> </w:t>
      </w:r>
      <w:r w:rsidR="00214A81" w:rsidRPr="00020F82">
        <w:t>Policies</w:t>
      </w:r>
      <w:r w:rsidR="00574C7D" w:rsidRPr="00020F82">
        <w:t xml:space="preserve"> </w:t>
      </w:r>
      <w:r w:rsidR="00214A81" w:rsidRPr="00020F82">
        <w:t>relating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Information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Communication</w:t>
      </w:r>
      <w:r w:rsidR="00574C7D" w:rsidRPr="00020F82">
        <w:t xml:space="preserve"> </w:t>
      </w:r>
      <w:r w:rsidR="00214A81" w:rsidRPr="00020F82">
        <w:t>Technologies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  <w:r w:rsidR="00574C7D" w:rsidRPr="00020F82">
        <w:t xml:space="preserve"> </w:t>
      </w:r>
      <w:r w:rsidR="00214A81" w:rsidRPr="00020F82">
        <w:t>were</w:t>
      </w:r>
      <w:r w:rsidR="00574C7D" w:rsidRPr="00020F82">
        <w:t xml:space="preserve"> </w:t>
      </w:r>
      <w:r w:rsidR="00214A81" w:rsidRPr="00020F82">
        <w:t>organized,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cooperation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regional</w:t>
      </w:r>
      <w:r w:rsidR="00574C7D" w:rsidRPr="00020F82">
        <w:t xml:space="preserve"> </w:t>
      </w:r>
      <w:r w:rsidR="00214A81" w:rsidRPr="00020F82">
        <w:t>office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United</w:t>
      </w:r>
      <w:r w:rsidR="00574C7D" w:rsidRPr="00020F82">
        <w:t xml:space="preserve"> </w:t>
      </w:r>
      <w:r w:rsidR="00214A81" w:rsidRPr="00020F82">
        <w:t>Nations</w:t>
      </w:r>
      <w:r w:rsidR="00574C7D" w:rsidRPr="00020F82">
        <w:t xml:space="preserve"> </w:t>
      </w:r>
      <w:r w:rsidR="00214A81" w:rsidRPr="00020F82">
        <w:t>Educational,</w:t>
      </w:r>
      <w:r w:rsidR="00574C7D" w:rsidRPr="00020F82">
        <w:t xml:space="preserve"> </w:t>
      </w:r>
      <w:r w:rsidR="00214A81" w:rsidRPr="00020F82">
        <w:t>Scientific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Cultural</w:t>
      </w:r>
      <w:r w:rsidR="00574C7D" w:rsidRPr="00020F82">
        <w:t xml:space="preserve"> </w:t>
      </w:r>
      <w:r w:rsidR="00214A81" w:rsidRPr="00020F82">
        <w:t>Organization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Quito,</w:t>
      </w:r>
      <w:r w:rsidR="00574C7D" w:rsidRPr="00020F82">
        <w:t xml:space="preserve"> </w:t>
      </w:r>
      <w:r w:rsidR="00214A81" w:rsidRPr="00020F82">
        <w:t>which</w:t>
      </w:r>
      <w:r w:rsidR="00574C7D" w:rsidRPr="00020F82">
        <w:t xml:space="preserve"> </w:t>
      </w:r>
      <w:r w:rsidR="00214A81" w:rsidRPr="00020F82">
        <w:t>represents</w:t>
      </w:r>
      <w:r w:rsidR="00574C7D" w:rsidRPr="00020F82">
        <w:t xml:space="preserve"> </w:t>
      </w:r>
      <w:r w:rsidR="00214A81" w:rsidRPr="00020F82">
        <w:t>Bolivia,</w:t>
      </w:r>
      <w:r w:rsidR="00574C7D" w:rsidRPr="00020F82">
        <w:t xml:space="preserve"> </w:t>
      </w:r>
      <w:r w:rsidR="00214A81" w:rsidRPr="00020F82">
        <w:t>Colombia,</w:t>
      </w:r>
      <w:r w:rsidR="00574C7D" w:rsidRPr="00020F82">
        <w:t xml:space="preserve"> </w:t>
      </w:r>
      <w:r w:rsidR="00214A81" w:rsidRPr="00020F82">
        <w:t>Ecuador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Venezuela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t>•</w:t>
      </w:r>
      <w:r w:rsidRPr="00020F82">
        <w:tab/>
      </w:r>
      <w:r w:rsidR="00214A81" w:rsidRPr="00020F82">
        <w:t>A</w:t>
      </w:r>
      <w:r w:rsidR="00574C7D" w:rsidRPr="00020F82">
        <w:t xml:space="preserve"> </w:t>
      </w:r>
      <w:r w:rsidR="00214A81" w:rsidRPr="00020F82">
        <w:t>technology</w:t>
      </w:r>
      <w:r w:rsidR="00574C7D" w:rsidRPr="00020F82">
        <w:t xml:space="preserve"> </w:t>
      </w:r>
      <w:r w:rsidR="00214A81" w:rsidRPr="00020F82">
        <w:t>fair</w:t>
      </w:r>
      <w:r w:rsidR="00574C7D" w:rsidRPr="00020F82">
        <w:t xml:space="preserve"> </w:t>
      </w:r>
      <w:r w:rsidR="00214A81" w:rsidRPr="00020F82">
        <w:t>held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November</w:t>
      </w:r>
      <w:r w:rsidR="00574C7D" w:rsidRPr="00020F82">
        <w:t xml:space="preserve"> </w:t>
      </w:r>
      <w:r w:rsidR="00214A81" w:rsidRPr="00020F82">
        <w:t>2017,</w:t>
      </w:r>
      <w:r w:rsidR="00574C7D" w:rsidRPr="00020F82">
        <w:t xml:space="preserve"> </w:t>
      </w:r>
      <w:r w:rsidR="00214A81" w:rsidRPr="00020F82">
        <w:t>at</w:t>
      </w:r>
      <w:r w:rsidR="00574C7D" w:rsidRPr="00020F82">
        <w:t xml:space="preserve"> </w:t>
      </w:r>
      <w:r w:rsidR="00214A81" w:rsidRPr="00020F82">
        <w:t>which</w:t>
      </w:r>
      <w:r w:rsidR="00574C7D" w:rsidRPr="00020F82">
        <w:t xml:space="preserve"> </w:t>
      </w:r>
      <w:r w:rsidR="00214A81" w:rsidRPr="00020F82">
        <w:t>nine</w:t>
      </w:r>
      <w:r w:rsidR="00574C7D" w:rsidRPr="00020F82">
        <w:t xml:space="preserve"> </w:t>
      </w:r>
      <w:r w:rsidR="00214A81" w:rsidRPr="00020F82">
        <w:t>universities</w:t>
      </w:r>
      <w:r w:rsidR="00574C7D" w:rsidRPr="00020F82">
        <w:t xml:space="preserve"> </w:t>
      </w:r>
      <w:r w:rsidR="00214A81" w:rsidRPr="00020F82">
        <w:t>presented</w:t>
      </w:r>
      <w:r w:rsidR="00574C7D" w:rsidRPr="00020F82">
        <w:t xml:space="preserve"> </w:t>
      </w:r>
      <w:r w:rsidR="00214A81" w:rsidRPr="00020F82">
        <w:t>39</w:t>
      </w:r>
      <w:r w:rsidR="00574C7D" w:rsidRPr="00020F82">
        <w:t xml:space="preserve"> </w:t>
      </w:r>
      <w:r w:rsidR="00214A81" w:rsidRPr="00020F82">
        <w:t>projects</w:t>
      </w:r>
      <w:r w:rsidR="00574C7D" w:rsidRPr="00020F82">
        <w:t xml:space="preserve"> </w:t>
      </w:r>
      <w:r w:rsidR="00214A81" w:rsidRPr="00020F82">
        <w:t>relating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accessibility</w:t>
      </w:r>
      <w:r w:rsidR="00574C7D" w:rsidRPr="00020F82">
        <w:t xml:space="preserve"> </w:t>
      </w:r>
      <w:r w:rsidR="00214A81" w:rsidRPr="00020F82">
        <w:t>technologies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</w:p>
    <w:p w:rsidR="00214A81" w:rsidRPr="00020F82" w:rsidRDefault="00E4733A" w:rsidP="00E4733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0F82">
        <w:lastRenderedPageBreak/>
        <w:t>•</w:t>
      </w:r>
      <w:r w:rsidRPr="00020F82">
        <w:tab/>
      </w:r>
      <w:r w:rsidR="00214A81" w:rsidRPr="00020F82">
        <w:t>The</w:t>
      </w:r>
      <w:r w:rsidR="00574C7D" w:rsidRPr="00020F82">
        <w:t xml:space="preserve"> </w:t>
      </w:r>
      <w:r w:rsidR="00214A81" w:rsidRPr="00020F82">
        <w:t>conclusion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an</w:t>
      </w:r>
      <w:r w:rsidR="00574C7D" w:rsidRPr="00020F82">
        <w:t xml:space="preserve"> </w:t>
      </w:r>
      <w:r w:rsidR="00214A81" w:rsidRPr="00020F82">
        <w:t>inter-institutional</w:t>
      </w:r>
      <w:r w:rsidR="00574C7D" w:rsidRPr="00020F82">
        <w:t xml:space="preserve"> </w:t>
      </w:r>
      <w:r w:rsidR="00214A81" w:rsidRPr="00020F82">
        <w:t>cooperation</w:t>
      </w:r>
      <w:r w:rsidR="00574C7D" w:rsidRPr="00020F82">
        <w:t xml:space="preserve"> </w:t>
      </w:r>
      <w:r w:rsidR="00214A81" w:rsidRPr="00020F82">
        <w:t>agreement</w:t>
      </w:r>
      <w:r w:rsidR="00574C7D" w:rsidRPr="00020F82">
        <w:t xml:space="preserve"> </w:t>
      </w:r>
      <w:r w:rsidR="00214A81" w:rsidRPr="00020F82">
        <w:t>between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Supreme</w:t>
      </w:r>
      <w:r w:rsidR="00574C7D" w:rsidRPr="00020F82">
        <w:t xml:space="preserve"> </w:t>
      </w:r>
      <w:r w:rsidR="00214A81" w:rsidRPr="00020F82">
        <w:t>Electoral</w:t>
      </w:r>
      <w:r w:rsidR="00574C7D" w:rsidRPr="00020F82">
        <w:t xml:space="preserve"> </w:t>
      </w:r>
      <w:r w:rsidR="00214A81" w:rsidRPr="00020F82">
        <w:t>Tribunal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Honduras,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Inter-American</w:t>
      </w:r>
      <w:r w:rsidR="00574C7D" w:rsidRPr="00020F82">
        <w:t xml:space="preserve"> </w:t>
      </w:r>
      <w:r w:rsidR="00214A81" w:rsidRPr="00020F82">
        <w:t>Institute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Human</w:t>
      </w:r>
      <w:r w:rsidR="00574C7D" w:rsidRPr="00020F82">
        <w:t xml:space="preserve"> </w:t>
      </w:r>
      <w:r w:rsidR="00214A81" w:rsidRPr="00020F82">
        <w:t>Rights,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Centre</w:t>
      </w:r>
      <w:r w:rsidR="00574C7D" w:rsidRPr="00020F82">
        <w:t xml:space="preserve"> </w:t>
      </w:r>
      <w:r w:rsidR="00214A81" w:rsidRPr="00020F82">
        <w:t>for</w:t>
      </w:r>
      <w:r w:rsidR="00574C7D" w:rsidRPr="00020F82">
        <w:t xml:space="preserve"> </w:t>
      </w:r>
      <w:r w:rsidR="00214A81" w:rsidRPr="00020F82">
        <w:t>Electoral</w:t>
      </w:r>
      <w:r w:rsidR="00574C7D" w:rsidRPr="00020F82">
        <w:t xml:space="preserve"> </w:t>
      </w:r>
      <w:r w:rsidR="00214A81" w:rsidRPr="00020F82">
        <w:t>Assistance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Promotion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Costa</w:t>
      </w:r>
      <w:r w:rsidR="00574C7D" w:rsidRPr="00020F82">
        <w:t xml:space="preserve"> </w:t>
      </w:r>
      <w:r w:rsidR="00214A81" w:rsidRPr="00020F82">
        <w:t>Rica,</w:t>
      </w:r>
      <w:r w:rsidR="00574C7D" w:rsidRPr="00020F82">
        <w:t xml:space="preserve"> </w:t>
      </w:r>
      <w:r w:rsidR="00214A81" w:rsidRPr="00020F82">
        <w:t>CONADIS,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National</w:t>
      </w:r>
      <w:r w:rsidR="00574C7D" w:rsidRPr="00020F82">
        <w:t xml:space="preserve"> </w:t>
      </w:r>
      <w:r w:rsidR="00214A81" w:rsidRPr="00020F82">
        <w:t>Electoral</w:t>
      </w:r>
      <w:r w:rsidR="00574C7D" w:rsidRPr="00020F82">
        <w:t xml:space="preserve"> </w:t>
      </w:r>
      <w:r w:rsidR="00214A81" w:rsidRPr="00020F82">
        <w:t>Council</w:t>
      </w:r>
      <w:r w:rsidR="00574C7D" w:rsidRPr="00020F82">
        <w:t xml:space="preserve"> </w:t>
      </w:r>
      <w:r w:rsidR="00214A81" w:rsidRPr="00020F82">
        <w:t>and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National</w:t>
      </w:r>
      <w:r w:rsidR="00574C7D" w:rsidRPr="00020F82">
        <w:t xml:space="preserve"> </w:t>
      </w:r>
      <w:r w:rsidR="00214A81" w:rsidRPr="00020F82">
        <w:t>Federation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Physical</w:t>
      </w:r>
      <w:r w:rsidR="00574C7D" w:rsidRPr="00020F82">
        <w:t xml:space="preserve"> </w:t>
      </w:r>
      <w:r w:rsidR="00214A81" w:rsidRPr="00020F82">
        <w:t>Disabilities,</w:t>
      </w:r>
      <w:r w:rsidR="00574C7D" w:rsidRPr="00020F82">
        <w:t xml:space="preserve"> </w:t>
      </w:r>
      <w:r w:rsidR="00214A81" w:rsidRPr="00020F82">
        <w:t>through</w:t>
      </w:r>
      <w:r w:rsidR="00574C7D" w:rsidRPr="00020F82">
        <w:t xml:space="preserve"> </w:t>
      </w:r>
      <w:r w:rsidR="00214A81" w:rsidRPr="00020F82">
        <w:t>which</w:t>
      </w:r>
      <w:r w:rsidR="00574C7D" w:rsidRPr="00020F82">
        <w:t xml:space="preserve"> </w:t>
      </w:r>
      <w:r w:rsidR="00214A81" w:rsidRPr="00020F82">
        <w:t>Ecuador</w:t>
      </w:r>
      <w:r w:rsidR="00574C7D" w:rsidRPr="00020F82">
        <w:t xml:space="preserve"> </w:t>
      </w:r>
      <w:r w:rsidR="00214A81" w:rsidRPr="00020F82">
        <w:t>provided</w:t>
      </w:r>
      <w:r w:rsidR="00574C7D" w:rsidRPr="00020F82">
        <w:t xml:space="preserve"> </w:t>
      </w:r>
      <w:r w:rsidR="00214A81" w:rsidRPr="00020F82">
        <w:t>technical</w:t>
      </w:r>
      <w:r w:rsidR="00574C7D" w:rsidRPr="00020F82">
        <w:t xml:space="preserve"> </w:t>
      </w:r>
      <w:r w:rsidR="00214A81" w:rsidRPr="00020F82">
        <w:t>assistance</w:t>
      </w:r>
      <w:r w:rsidR="00574C7D" w:rsidRPr="00020F82">
        <w:t xml:space="preserve"> </w:t>
      </w:r>
      <w:r w:rsidR="00214A81" w:rsidRPr="00020F82">
        <w:t>to</w:t>
      </w:r>
      <w:r w:rsidR="00574C7D" w:rsidRPr="00020F82">
        <w:t xml:space="preserve"> </w:t>
      </w:r>
      <w:r w:rsidR="00214A81" w:rsidRPr="00020F82">
        <w:t>promote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participation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persons</w:t>
      </w:r>
      <w:r w:rsidR="00574C7D" w:rsidRPr="00020F82">
        <w:t xml:space="preserve"> </w:t>
      </w:r>
      <w:r w:rsidR="00214A81" w:rsidRPr="00020F82">
        <w:t>with</w:t>
      </w:r>
      <w:r w:rsidR="00574C7D" w:rsidRPr="00020F82">
        <w:t xml:space="preserve"> </w:t>
      </w:r>
      <w:r w:rsidR="00214A81" w:rsidRPr="00020F82">
        <w:t>disabilities</w:t>
      </w:r>
      <w:r w:rsidR="00574C7D" w:rsidRPr="00020F82">
        <w:t xml:space="preserve"> </w:t>
      </w:r>
      <w:r w:rsidR="00214A81" w:rsidRPr="00020F82">
        <w:t>in</w:t>
      </w:r>
      <w:r w:rsidR="00574C7D" w:rsidRPr="00020F82">
        <w:t xml:space="preserve"> </w:t>
      </w:r>
      <w:r w:rsidR="00214A81" w:rsidRPr="00020F82">
        <w:t>the</w:t>
      </w:r>
      <w:r w:rsidR="00574C7D" w:rsidRPr="00020F82">
        <w:t xml:space="preserve"> </w:t>
      </w:r>
      <w:r w:rsidR="00214A81" w:rsidRPr="00020F82">
        <w:t>Honduran</w:t>
      </w:r>
      <w:r w:rsidR="00574C7D" w:rsidRPr="00020F82">
        <w:t xml:space="preserve"> </w:t>
      </w:r>
      <w:r w:rsidR="00214A81" w:rsidRPr="00020F82">
        <w:t>presidential</w:t>
      </w:r>
      <w:r w:rsidR="00574C7D" w:rsidRPr="00020F82">
        <w:t xml:space="preserve"> </w:t>
      </w:r>
      <w:r w:rsidR="00214A81" w:rsidRPr="00020F82">
        <w:t>elections</w:t>
      </w:r>
      <w:r w:rsidR="00574C7D" w:rsidRPr="00020F82">
        <w:t xml:space="preserve"> </w:t>
      </w:r>
      <w:r w:rsidR="00214A81" w:rsidRPr="00020F82">
        <w:t>of</w:t>
      </w:r>
      <w:r w:rsidR="00574C7D" w:rsidRPr="00020F82">
        <w:t xml:space="preserve"> </w:t>
      </w:r>
      <w:r w:rsidR="00214A81" w:rsidRPr="00020F82">
        <w:t>26</w:t>
      </w:r>
      <w:r w:rsidR="00574C7D" w:rsidRPr="00020F82">
        <w:t xml:space="preserve"> </w:t>
      </w:r>
      <w:r w:rsidR="00214A81" w:rsidRPr="00020F82">
        <w:t>November</w:t>
      </w:r>
      <w:r w:rsidR="00574C7D" w:rsidRPr="00020F82">
        <w:t xml:space="preserve"> </w:t>
      </w:r>
      <w:r w:rsidR="00214A81" w:rsidRPr="00020F82">
        <w:t>2017.</w:t>
      </w:r>
    </w:p>
    <w:p w:rsidR="00214A81" w:rsidRPr="00020F82" w:rsidRDefault="00214A81" w:rsidP="00F83569">
      <w:pPr>
        <w:pStyle w:val="SingleTxtG"/>
      </w:pPr>
      <w:r w:rsidRPr="00020F82">
        <w:t>193.</w:t>
      </w:r>
      <w:r w:rsidRPr="00020F82">
        <w:tab/>
        <w:t>In</w:t>
      </w:r>
      <w:r w:rsidR="00574C7D" w:rsidRPr="00020F82">
        <w:t xml:space="preserve"> </w:t>
      </w:r>
      <w:r w:rsidRPr="00020F82">
        <w:t>2018,</w:t>
      </w:r>
      <w:r w:rsidR="00574C7D" w:rsidRPr="00020F82">
        <w:t xml:space="preserve"> </w:t>
      </w:r>
      <w:r w:rsidRPr="00020F82">
        <w:t>Ecuador</w:t>
      </w:r>
      <w:r w:rsidR="00574C7D" w:rsidRPr="00020F82">
        <w:t xml:space="preserve"> </w:t>
      </w:r>
      <w:r w:rsidRPr="00020F82">
        <w:t>decided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present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voluntary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review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its</w:t>
      </w:r>
      <w:r w:rsidR="00574C7D" w:rsidRPr="00020F82">
        <w:t xml:space="preserve"> </w:t>
      </w:r>
      <w:r w:rsidRPr="00020F82">
        <w:t>progress</w:t>
      </w:r>
      <w:r w:rsidR="00574C7D" w:rsidRPr="00020F82">
        <w:t xml:space="preserve"> </w:t>
      </w:r>
      <w:r w:rsidRPr="00020F82">
        <w:t>towards</w:t>
      </w:r>
      <w:r w:rsidR="00574C7D" w:rsidRPr="00020F82">
        <w:t xml:space="preserve"> </w:t>
      </w:r>
      <w:r w:rsidRPr="00020F82">
        <w:t>achieving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Sustainable</w:t>
      </w:r>
      <w:r w:rsidR="00574C7D" w:rsidRPr="00020F82">
        <w:t xml:space="preserve"> </w:t>
      </w:r>
      <w:r w:rsidRPr="00020F82">
        <w:t>Development</w:t>
      </w:r>
      <w:r w:rsidR="00574C7D" w:rsidRPr="00020F82">
        <w:t xml:space="preserve"> </w:t>
      </w:r>
      <w:r w:rsidRPr="00020F82">
        <w:t>Goals.</w:t>
      </w:r>
      <w:r w:rsidR="00574C7D" w:rsidRPr="00020F82">
        <w:t xml:space="preserve"> </w:t>
      </w:r>
      <w:r w:rsidRPr="00020F82">
        <w:t>It</w:t>
      </w:r>
      <w:r w:rsidR="00574C7D" w:rsidRPr="00020F82">
        <w:t xml:space="preserve"> </w:t>
      </w:r>
      <w:r w:rsidRPr="00020F82">
        <w:t>was</w:t>
      </w:r>
      <w:r w:rsidR="00574C7D" w:rsidRPr="00020F82">
        <w:t xml:space="preserve"> </w:t>
      </w:r>
      <w:r w:rsidRPr="00020F82">
        <w:t>submitted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head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Secretariat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Planning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Development.</w:t>
      </w:r>
      <w:bookmarkStart w:id="56" w:name="_Toc523242054"/>
    </w:p>
    <w:p w:rsidR="00214A81" w:rsidRPr="00020F82" w:rsidRDefault="00214A81" w:rsidP="00A03862">
      <w:pPr>
        <w:pStyle w:val="H1G"/>
      </w:pPr>
      <w:r w:rsidRPr="00020F82">
        <w:tab/>
      </w:r>
      <w:r w:rsidRPr="00020F82">
        <w:tab/>
        <w:t>National</w:t>
      </w:r>
      <w:r w:rsidR="00574C7D" w:rsidRPr="00020F82">
        <w:t xml:space="preserve"> </w:t>
      </w:r>
      <w:r w:rsidRPr="00020F82">
        <w:t>implementation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monitoring</w:t>
      </w:r>
      <w:r w:rsidR="00574C7D" w:rsidRPr="00020F82">
        <w:t xml:space="preserve"> </w:t>
      </w:r>
      <w:r w:rsidRPr="00020F82">
        <w:t>(art.</w:t>
      </w:r>
      <w:r w:rsidR="00574C7D" w:rsidRPr="00020F82">
        <w:t xml:space="preserve"> </w:t>
      </w:r>
      <w:r w:rsidRPr="00020F82">
        <w:t>33)</w:t>
      </w:r>
      <w:bookmarkEnd w:id="56"/>
    </w:p>
    <w:p w:rsidR="00214A81" w:rsidRPr="00020F82" w:rsidRDefault="00214A81" w:rsidP="00A03862">
      <w:pPr>
        <w:pStyle w:val="H23G"/>
      </w:pPr>
      <w:bookmarkStart w:id="57" w:name="_Toc523242055"/>
      <w:r w:rsidRPr="00020F82">
        <w:tab/>
      </w:r>
      <w:r w:rsidRPr="00020F82">
        <w:tab/>
        <w:t>Reply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questions</w:t>
      </w:r>
      <w:r w:rsidR="00574C7D" w:rsidRPr="00020F82">
        <w:t xml:space="preserve"> </w:t>
      </w:r>
      <w:r w:rsidRPr="00020F82">
        <w:t>raised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paragraph</w:t>
      </w:r>
      <w:r w:rsidR="00574C7D" w:rsidRPr="00020F82">
        <w:t xml:space="preserve"> </w:t>
      </w:r>
      <w:r w:rsidRPr="00020F82">
        <w:t>32</w:t>
      </w:r>
      <w:bookmarkEnd w:id="57"/>
    </w:p>
    <w:p w:rsidR="00214A81" w:rsidRPr="00020F82" w:rsidRDefault="00214A81" w:rsidP="00F83569">
      <w:pPr>
        <w:pStyle w:val="SingleTxtG"/>
      </w:pPr>
      <w:r w:rsidRPr="00020F82">
        <w:t>194.</w:t>
      </w:r>
      <w:r w:rsidRPr="00020F82">
        <w:tab/>
        <w:t>Pursuant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its</w:t>
      </w:r>
      <w:r w:rsidR="00574C7D" w:rsidRPr="00020F82">
        <w:t xml:space="preserve"> </w:t>
      </w:r>
      <w:r w:rsidRPr="00020F82">
        <w:t>mandate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monitor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implementation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aligned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Convention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Disabilities,</w:t>
      </w:r>
      <w:r w:rsidR="00574C7D" w:rsidRPr="00020F82">
        <w:t xml:space="preserve"> </w:t>
      </w:r>
      <w:r w:rsidRPr="00020F82">
        <w:t>CONADIS</w:t>
      </w:r>
      <w:r w:rsidR="00574C7D" w:rsidRPr="00020F82">
        <w:t xml:space="preserve"> </w:t>
      </w:r>
      <w:r w:rsidRPr="00020F82">
        <w:t>regularly</w:t>
      </w:r>
      <w:r w:rsidR="00574C7D" w:rsidRPr="00020F82">
        <w:t xml:space="preserve"> </w:t>
      </w:r>
      <w:r w:rsidRPr="00020F82">
        <w:t>organizes</w:t>
      </w:r>
      <w:r w:rsidR="00574C7D" w:rsidRPr="00020F82">
        <w:t xml:space="preserve"> </w:t>
      </w:r>
      <w:r w:rsidRPr="00020F82">
        <w:t>regional</w:t>
      </w:r>
      <w:r w:rsidR="00574C7D" w:rsidRPr="00020F82">
        <w:t xml:space="preserve"> </w:t>
      </w:r>
      <w:r w:rsidRPr="00020F82">
        <w:t>intersectoral</w:t>
      </w:r>
      <w:r w:rsidR="00574C7D" w:rsidRPr="00020F82">
        <w:t xml:space="preserve"> </w:t>
      </w:r>
      <w:r w:rsidRPr="00020F82">
        <w:t>round</w:t>
      </w:r>
      <w:r w:rsidR="00574C7D" w:rsidRPr="00020F82">
        <w:t xml:space="preserve"> </w:t>
      </w:r>
      <w:r w:rsidRPr="00020F82">
        <w:t>tables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bring</w:t>
      </w:r>
      <w:r w:rsidR="00574C7D" w:rsidRPr="00020F82">
        <w:t xml:space="preserve"> </w:t>
      </w:r>
      <w:r w:rsidRPr="00020F82">
        <w:t>together</w:t>
      </w:r>
      <w:r w:rsidR="00574C7D" w:rsidRPr="00020F82">
        <w:t xml:space="preserve"> </w:t>
      </w:r>
      <w:r w:rsidRPr="00020F82">
        <w:t>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State</w:t>
      </w:r>
      <w:r w:rsidR="00574C7D" w:rsidRPr="00020F82">
        <w:t xml:space="preserve"> </w:t>
      </w:r>
      <w:r w:rsidRPr="00020F82">
        <w:t>agencies</w:t>
      </w:r>
      <w:r w:rsidR="00574C7D" w:rsidRPr="00020F82">
        <w:t xml:space="preserve"> </w:t>
      </w:r>
      <w:r w:rsidRPr="00020F82">
        <w:t>involved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implementing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civil</w:t>
      </w:r>
      <w:r w:rsidR="00574C7D" w:rsidRPr="00020F82">
        <w:t xml:space="preserve"> </w:t>
      </w:r>
      <w:r w:rsidRPr="00020F82">
        <w:t>society</w:t>
      </w:r>
      <w:r w:rsidR="00574C7D" w:rsidRPr="00020F82">
        <w:t xml:space="preserve"> </w:t>
      </w:r>
      <w:r w:rsidRPr="00020F82">
        <w:t>organizations,</w:t>
      </w:r>
      <w:r w:rsidR="00574C7D" w:rsidRPr="00020F82">
        <w:t xml:space="preserve"> </w:t>
      </w:r>
      <w:r w:rsidRPr="00020F82">
        <w:t>specifically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associations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These</w:t>
      </w:r>
      <w:r w:rsidR="00574C7D" w:rsidRPr="00020F82">
        <w:t xml:space="preserve"> </w:t>
      </w:r>
      <w:r w:rsidRPr="00020F82">
        <w:t>meetings</w:t>
      </w:r>
      <w:r w:rsidR="00574C7D" w:rsidRPr="00020F82">
        <w:t xml:space="preserve"> </w:t>
      </w:r>
      <w:r w:rsidRPr="00020F82">
        <w:t>provide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forum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interaction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identification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alternative</w:t>
      </w:r>
      <w:r w:rsidR="00574C7D" w:rsidRPr="00020F82">
        <w:t xml:space="preserve"> </w:t>
      </w:r>
      <w:r w:rsidRPr="00020F82">
        <w:t>solutions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ensuring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enforceability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families,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framework</w:t>
      </w:r>
      <w:r w:rsidR="00574C7D" w:rsidRPr="00020F82">
        <w:t xml:space="preserve"> </w:t>
      </w:r>
      <w:r w:rsidRPr="00020F82">
        <w:t>respectful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human</w:t>
      </w:r>
      <w:r w:rsidR="00574C7D" w:rsidRPr="00020F82">
        <w:t xml:space="preserve"> </w:t>
      </w:r>
      <w:r w:rsidRPr="00020F82">
        <w:t>rights.</w:t>
      </w:r>
      <w:r w:rsidR="00574C7D" w:rsidRPr="00020F82">
        <w:t xml:space="preserve"> </w:t>
      </w:r>
      <w:r w:rsidRPr="00020F82">
        <w:t>Ongoing</w:t>
      </w:r>
      <w:r w:rsidR="00574C7D" w:rsidRPr="00020F82">
        <w:t xml:space="preserve"> </w:t>
      </w:r>
      <w:r w:rsidRPr="00020F82">
        <w:t>contact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maintained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institutions</w:t>
      </w:r>
      <w:r w:rsidR="00574C7D" w:rsidRPr="00020F82">
        <w:t xml:space="preserve"> </w:t>
      </w:r>
      <w:r w:rsidRPr="00020F82">
        <w:t>involved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implementing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so</w:t>
      </w:r>
      <w:r w:rsidR="00574C7D" w:rsidRPr="00020F82">
        <w:t xml:space="preserve"> </w:t>
      </w:r>
      <w:r w:rsidRPr="00020F82">
        <w:t>that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work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area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can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coordinated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monitored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compliance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established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National</w:t>
      </w:r>
      <w:r w:rsidR="00574C7D" w:rsidRPr="00020F82">
        <w:t xml:space="preserve"> </w:t>
      </w:r>
      <w:r w:rsidRPr="00020F82">
        <w:t>Agenda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</w:t>
      </w:r>
      <w:r w:rsidR="00574C7D" w:rsidRPr="00020F82">
        <w:t xml:space="preserve"> </w:t>
      </w:r>
      <w:r w:rsidRPr="00020F82">
        <w:t>2017–2021</w:t>
      </w:r>
      <w:r w:rsidR="00574C7D" w:rsidRPr="00020F82">
        <w:t xml:space="preserve"> </w:t>
      </w:r>
      <w:r w:rsidRPr="00020F82">
        <w:t>can</w:t>
      </w:r>
      <w:r w:rsidR="00574C7D" w:rsidRPr="00020F82">
        <w:t xml:space="preserve"> </w:t>
      </w:r>
      <w:r w:rsidRPr="00020F82">
        <w:t>be</w:t>
      </w:r>
      <w:r w:rsidR="00574C7D" w:rsidRPr="00020F82">
        <w:t xml:space="preserve"> </w:t>
      </w:r>
      <w:r w:rsidRPr="00020F82">
        <w:t>verified.</w:t>
      </w:r>
    </w:p>
    <w:p w:rsidR="00214A81" w:rsidRPr="00020F82" w:rsidRDefault="00214A81" w:rsidP="00F83569">
      <w:pPr>
        <w:pStyle w:val="SingleTxtG"/>
      </w:pPr>
      <w:r w:rsidRPr="00020F82">
        <w:t>195.</w:t>
      </w:r>
      <w:r w:rsidRPr="00020F82">
        <w:tab/>
        <w:t>CONADIS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joint</w:t>
      </w:r>
      <w:r w:rsidR="00574C7D" w:rsidRPr="00020F82">
        <w:t xml:space="preserve"> </w:t>
      </w:r>
      <w:r w:rsidRPr="00020F82">
        <w:t>body</w:t>
      </w:r>
      <w:r w:rsidR="00574C7D" w:rsidRPr="00020F82">
        <w:t xml:space="preserve"> </w:t>
      </w:r>
      <w:r w:rsidRPr="00020F82">
        <w:t>composed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representatives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their</w:t>
      </w:r>
      <w:r w:rsidR="00574C7D" w:rsidRPr="00020F82">
        <w:t xml:space="preserve"> </w:t>
      </w:r>
      <w:r w:rsidRPr="00020F82">
        <w:t>alternates.</w:t>
      </w:r>
      <w:r w:rsidR="00574C7D" w:rsidRPr="00020F82">
        <w:t xml:space="preserve"> </w:t>
      </w:r>
      <w:r w:rsidRPr="00020F82">
        <w:t>Each</w:t>
      </w:r>
      <w:r w:rsidR="00574C7D" w:rsidRPr="00020F82">
        <w:t xml:space="preserve"> </w:t>
      </w:r>
      <w:r w:rsidRPr="00020F82">
        <w:t>member</w:t>
      </w:r>
      <w:r w:rsidR="00574C7D" w:rsidRPr="00020F82">
        <w:t xml:space="preserve"> </w:t>
      </w:r>
      <w:r w:rsidRPr="00020F82">
        <w:t>is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holder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represents</w:t>
      </w:r>
      <w:r w:rsidR="00574C7D" w:rsidRPr="00020F82">
        <w:t xml:space="preserve"> </w:t>
      </w:r>
      <w:r w:rsidRPr="00020F82">
        <w:t>one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types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(physical,</w:t>
      </w:r>
      <w:r w:rsidR="00574C7D" w:rsidRPr="00020F82">
        <w:t xml:space="preserve"> </w:t>
      </w:r>
      <w:r w:rsidRPr="00020F82">
        <w:t>visual,</w:t>
      </w:r>
      <w:r w:rsidR="00574C7D" w:rsidRPr="00020F82">
        <w:t xml:space="preserve"> </w:t>
      </w:r>
      <w:r w:rsidRPr="00020F82">
        <w:t>hearing,</w:t>
      </w:r>
      <w:r w:rsidR="00574C7D" w:rsidRPr="00020F82">
        <w:t xml:space="preserve"> </w:t>
      </w:r>
      <w:r w:rsidRPr="00020F82">
        <w:t>intellectual,</w:t>
      </w:r>
      <w:r w:rsidR="00574C7D" w:rsidRPr="00020F82">
        <w:t xml:space="preserve"> </w:t>
      </w:r>
      <w:r w:rsidRPr="00020F82">
        <w:t>psychological)</w:t>
      </w:r>
      <w:r w:rsidR="00574C7D" w:rsidRPr="00020F82">
        <w:t xml:space="preserve"> </w:t>
      </w:r>
      <w:r w:rsidRPr="00020F82">
        <w:t>within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plenary.</w:t>
      </w:r>
      <w:r w:rsidR="00574C7D" w:rsidRPr="00020F82">
        <w:t xml:space="preserve"> </w:t>
      </w:r>
      <w:r w:rsidRPr="00020F82">
        <w:t>They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elected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basis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merit</w:t>
      </w:r>
      <w:r w:rsidR="00574C7D" w:rsidRPr="00020F82">
        <w:t xml:space="preserve"> </w:t>
      </w:r>
      <w:r w:rsidRPr="00020F82">
        <w:t>through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competition</w:t>
      </w:r>
      <w:r w:rsidR="00574C7D" w:rsidRPr="00020F82">
        <w:t xml:space="preserve"> </w:t>
      </w:r>
      <w:r w:rsidRPr="00020F82">
        <w:t>organized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Council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Citizen</w:t>
      </w:r>
      <w:r w:rsidR="00574C7D" w:rsidRPr="00020F82">
        <w:t xml:space="preserve"> </w:t>
      </w:r>
      <w:r w:rsidRPr="00020F82">
        <w:t>Participation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Social</w:t>
      </w:r>
      <w:r w:rsidR="00574C7D" w:rsidRPr="00020F82">
        <w:t xml:space="preserve"> </w:t>
      </w:r>
      <w:r w:rsidRPr="00020F82">
        <w:t>Control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are</w:t>
      </w:r>
      <w:r w:rsidR="00574C7D" w:rsidRPr="00020F82">
        <w:t xml:space="preserve"> </w:t>
      </w:r>
      <w:r w:rsidRPr="00020F82">
        <w:t>responsible,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an</w:t>
      </w:r>
      <w:r w:rsidR="00574C7D" w:rsidRPr="00020F82">
        <w:t xml:space="preserve"> </w:t>
      </w:r>
      <w:r w:rsidRPr="00020F82">
        <w:t>equal</w:t>
      </w:r>
      <w:r w:rsidR="00574C7D" w:rsidRPr="00020F82">
        <w:t xml:space="preserve"> </w:t>
      </w:r>
      <w:r w:rsidRPr="00020F82">
        <w:t>basis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branches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State</w:t>
      </w:r>
      <w:r w:rsidR="00574C7D" w:rsidRPr="00020F82">
        <w:t xml:space="preserve"> </w:t>
      </w:r>
      <w:r w:rsidRPr="00020F82">
        <w:t>(executive,</w:t>
      </w:r>
      <w:r w:rsidR="00574C7D" w:rsidRPr="00020F82">
        <w:t xml:space="preserve"> </w:t>
      </w:r>
      <w:r w:rsidRPr="00020F82">
        <w:t>legislative,</w:t>
      </w:r>
      <w:r w:rsidR="00574C7D" w:rsidRPr="00020F82">
        <w:t xml:space="preserve"> </w:t>
      </w:r>
      <w:r w:rsidRPr="00020F82">
        <w:t>judicial,</w:t>
      </w:r>
      <w:r w:rsidR="00574C7D" w:rsidRPr="00020F82">
        <w:t xml:space="preserve"> </w:t>
      </w:r>
      <w:r w:rsidRPr="00020F82">
        <w:t>social</w:t>
      </w:r>
      <w:r w:rsidR="00574C7D" w:rsidRPr="00020F82">
        <w:t xml:space="preserve"> </w:t>
      </w:r>
      <w:r w:rsidRPr="00020F82">
        <w:t>oversight,</w:t>
      </w:r>
      <w:r w:rsidR="00574C7D" w:rsidRPr="00020F82">
        <w:t xml:space="preserve"> </w:t>
      </w:r>
      <w:r w:rsidRPr="00020F82">
        <w:t>electoral)</w:t>
      </w:r>
      <w:r w:rsidR="00574C7D" w:rsidRPr="00020F82">
        <w:t xml:space="preserve"> </w:t>
      </w:r>
      <w:r w:rsidRPr="00020F82">
        <w:t>for</w:t>
      </w:r>
      <w:r w:rsidR="00574C7D" w:rsidRPr="00020F82">
        <w:t xml:space="preserve"> </w:t>
      </w:r>
      <w:r w:rsidRPr="00020F82">
        <w:t>formulating,</w:t>
      </w:r>
      <w:r w:rsidR="00574C7D" w:rsidRPr="00020F82">
        <w:t xml:space="preserve"> </w:t>
      </w:r>
      <w:r w:rsidRPr="00020F82">
        <w:t>mainstreaming,</w:t>
      </w:r>
      <w:r w:rsidR="00574C7D" w:rsidRPr="00020F82">
        <w:t xml:space="preserve"> </w:t>
      </w:r>
      <w:r w:rsidRPr="00020F82">
        <w:t>implementing,</w:t>
      </w:r>
      <w:r w:rsidR="00574C7D" w:rsidRPr="00020F82">
        <w:t xml:space="preserve"> </w:t>
      </w:r>
      <w:r w:rsidRPr="00020F82">
        <w:t>monitoring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assessing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disability.</w:t>
      </w:r>
    </w:p>
    <w:p w:rsidR="00214A81" w:rsidRDefault="00214A81" w:rsidP="00F83569">
      <w:pPr>
        <w:pStyle w:val="SingleTxtG"/>
      </w:pPr>
      <w:r w:rsidRPr="00020F82">
        <w:t>196.</w:t>
      </w:r>
      <w:r w:rsidRPr="00020F82">
        <w:tab/>
        <w:t>This</w:t>
      </w:r>
      <w:r w:rsidR="00574C7D" w:rsidRPr="00020F82">
        <w:t xml:space="preserve"> </w:t>
      </w:r>
      <w:r w:rsidRPr="00020F82">
        <w:t>report</w:t>
      </w:r>
      <w:r w:rsidR="00574C7D" w:rsidRPr="00020F82">
        <w:t xml:space="preserve"> </w:t>
      </w:r>
      <w:r w:rsidRPr="00020F82">
        <w:t>sets</w:t>
      </w:r>
      <w:r w:rsidR="00574C7D" w:rsidRPr="00020F82">
        <w:t xml:space="preserve"> </w:t>
      </w:r>
      <w:r w:rsidRPr="00020F82">
        <w:t>out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continuing</w:t>
      </w:r>
      <w:r w:rsidR="00574C7D" w:rsidRPr="00020F82">
        <w:t xml:space="preserve"> </w:t>
      </w:r>
      <w:r w:rsidRPr="00020F82">
        <w:t>progress</w:t>
      </w:r>
      <w:r w:rsidR="00574C7D" w:rsidRPr="00020F82">
        <w:t xml:space="preserve"> </w:t>
      </w:r>
      <w:r w:rsidRPr="00020F82">
        <w:t>made</w:t>
      </w:r>
      <w:r w:rsidR="00574C7D" w:rsidRPr="00020F82">
        <w:t xml:space="preserve"> </w:t>
      </w:r>
      <w:r w:rsidRPr="00020F82">
        <w:t>by</w:t>
      </w:r>
      <w:r w:rsidR="00574C7D" w:rsidRPr="00020F82">
        <w:t xml:space="preserve"> </w:t>
      </w:r>
      <w:r w:rsidRPr="00020F82">
        <w:t>Ecuador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implementing</w:t>
      </w:r>
      <w:r w:rsidR="00574C7D" w:rsidRPr="00020F82">
        <w:t xml:space="preserve"> </w:t>
      </w:r>
      <w:r w:rsidRPr="00020F82">
        <w:t>public</w:t>
      </w:r>
      <w:r w:rsidR="00574C7D" w:rsidRPr="00020F82">
        <w:t xml:space="preserve"> </w:t>
      </w:r>
      <w:r w:rsidRPr="00020F82">
        <w:t>policies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disability</w:t>
      </w:r>
      <w:r w:rsidR="00574C7D" w:rsidRPr="00020F82">
        <w:t xml:space="preserve"> </w:t>
      </w:r>
      <w:r w:rsidRPr="00020F82">
        <w:t>pursuant</w:t>
      </w:r>
      <w:r w:rsidR="00574C7D" w:rsidRPr="00020F82">
        <w:t xml:space="preserve"> </w:t>
      </w:r>
      <w:r w:rsidRPr="00020F82">
        <w:t>to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Convention</w:t>
      </w:r>
      <w:r w:rsidR="00574C7D" w:rsidRPr="00020F82">
        <w:t xml:space="preserve"> </w:t>
      </w:r>
      <w:r w:rsidRPr="00020F82">
        <w:t>on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Rights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Persons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Disabilities.</w:t>
      </w:r>
      <w:r w:rsidR="00574C7D" w:rsidRPr="00020F82">
        <w:t xml:space="preserve"> </w:t>
      </w:r>
      <w:r w:rsidRPr="00020F82">
        <w:t>It</w:t>
      </w:r>
      <w:r w:rsidR="00574C7D" w:rsidRPr="00020F82">
        <w:t xml:space="preserve"> </w:t>
      </w:r>
      <w:r w:rsidRPr="00020F82">
        <w:t>was</w:t>
      </w:r>
      <w:r w:rsidR="00574C7D" w:rsidRPr="00020F82">
        <w:t xml:space="preserve"> </w:t>
      </w:r>
      <w:r w:rsidRPr="00020F82">
        <w:t>prepared</w:t>
      </w:r>
      <w:r w:rsidR="00574C7D" w:rsidRPr="00020F82">
        <w:t xml:space="preserve"> </w:t>
      </w:r>
      <w:r w:rsidRPr="00020F82">
        <w:t>in</w:t>
      </w:r>
      <w:r w:rsidR="00574C7D" w:rsidRPr="00020F82">
        <w:t xml:space="preserve"> </w:t>
      </w:r>
      <w:r w:rsidRPr="00020F82">
        <w:t>collaboration</w:t>
      </w:r>
      <w:r w:rsidR="00574C7D" w:rsidRPr="00020F82">
        <w:t xml:space="preserve"> </w:t>
      </w:r>
      <w:r w:rsidRPr="00020F82">
        <w:t>with</w:t>
      </w:r>
      <w:r w:rsidR="00574C7D" w:rsidRPr="00020F82">
        <w:t xml:space="preserve"> </w:t>
      </w:r>
      <w:r w:rsidRPr="00020F82">
        <w:t>a</w:t>
      </w:r>
      <w:r w:rsidR="00574C7D" w:rsidRPr="00020F82">
        <w:t xml:space="preserve"> </w:t>
      </w:r>
      <w:r w:rsidRPr="00020F82">
        <w:t>wide</w:t>
      </w:r>
      <w:r w:rsidR="00574C7D" w:rsidRPr="00020F82">
        <w:t xml:space="preserve"> </w:t>
      </w:r>
      <w:r w:rsidRPr="00020F82">
        <w:t>range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Government</w:t>
      </w:r>
      <w:r w:rsidR="00574C7D" w:rsidRPr="00020F82">
        <w:t xml:space="preserve"> </w:t>
      </w:r>
      <w:r w:rsidRPr="00020F82">
        <w:t>institutions</w:t>
      </w:r>
      <w:r w:rsidR="00574C7D" w:rsidRPr="00020F82">
        <w:t xml:space="preserve"> </w:t>
      </w:r>
      <w:r w:rsidRPr="00020F82">
        <w:t>(representatives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five</w:t>
      </w:r>
      <w:r w:rsidR="00574C7D" w:rsidRPr="00020F82">
        <w:t xml:space="preserve"> </w:t>
      </w:r>
      <w:r w:rsidRPr="00020F82">
        <w:t>branches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the</w:t>
      </w:r>
      <w:r w:rsidR="00574C7D" w:rsidRPr="00020F82">
        <w:t xml:space="preserve"> </w:t>
      </w:r>
      <w:r w:rsidRPr="00020F82">
        <w:t>State)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civil</w:t>
      </w:r>
      <w:r w:rsidR="00574C7D" w:rsidRPr="00020F82">
        <w:t xml:space="preserve"> </w:t>
      </w:r>
      <w:r w:rsidRPr="00020F82">
        <w:t>society</w:t>
      </w:r>
      <w:r w:rsidR="00574C7D" w:rsidRPr="00020F82">
        <w:t xml:space="preserve"> </w:t>
      </w:r>
      <w:r w:rsidRPr="00020F82">
        <w:t>stakeholders</w:t>
      </w:r>
      <w:r w:rsidR="00574C7D" w:rsidRPr="00020F82">
        <w:t xml:space="preserve"> </w:t>
      </w:r>
      <w:r w:rsidRPr="00020F82">
        <w:t>(representatives</w:t>
      </w:r>
      <w:r w:rsidR="00574C7D" w:rsidRPr="00020F82">
        <w:t xml:space="preserve"> </w:t>
      </w:r>
      <w:r w:rsidRPr="00020F82">
        <w:t>of</w:t>
      </w:r>
      <w:r w:rsidR="00574C7D" w:rsidRPr="00020F82">
        <w:t xml:space="preserve"> </w:t>
      </w:r>
      <w:r w:rsidRPr="00020F82">
        <w:t>federations</w:t>
      </w:r>
      <w:r w:rsidR="00574C7D" w:rsidRPr="00020F82">
        <w:t xml:space="preserve"> </w:t>
      </w:r>
      <w:r w:rsidRPr="00020F82">
        <w:t>and</w:t>
      </w:r>
      <w:r w:rsidR="00574C7D" w:rsidRPr="00020F82">
        <w:t xml:space="preserve"> </w:t>
      </w:r>
      <w:r w:rsidRPr="00020F82">
        <w:t>committees).</w:t>
      </w:r>
    </w:p>
    <w:p w:rsidR="00F3782F" w:rsidRPr="00020F82" w:rsidRDefault="00F3782F" w:rsidP="00F3782F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3782F" w:rsidRPr="00020F82" w:rsidSect="009C753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2D6" w:rsidRPr="00317DC1" w:rsidRDefault="000662D6" w:rsidP="00317DC1">
      <w:pPr>
        <w:pStyle w:val="Footer"/>
      </w:pPr>
    </w:p>
  </w:endnote>
  <w:endnote w:type="continuationSeparator" w:id="0">
    <w:p w:rsidR="000662D6" w:rsidRPr="00317DC1" w:rsidRDefault="000662D6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D6" w:rsidRDefault="000662D6" w:rsidP="00F96BDA">
    <w:pPr>
      <w:pStyle w:val="Footer"/>
      <w:tabs>
        <w:tab w:val="right" w:pos="9638"/>
      </w:tabs>
    </w:pPr>
    <w:r w:rsidRPr="00F96BDA">
      <w:rPr>
        <w:b/>
        <w:bCs/>
        <w:sz w:val="18"/>
      </w:rPr>
      <w:fldChar w:fldCharType="begin"/>
    </w:r>
    <w:r w:rsidRPr="00F96BDA">
      <w:rPr>
        <w:b/>
        <w:bCs/>
        <w:sz w:val="18"/>
      </w:rPr>
      <w:instrText xml:space="preserve"> PAGE  \* MERGEFORMAT </w:instrText>
    </w:r>
    <w:r w:rsidRPr="00F96BDA">
      <w:rPr>
        <w:b/>
        <w:bCs/>
        <w:sz w:val="18"/>
      </w:rPr>
      <w:fldChar w:fldCharType="separate"/>
    </w:r>
    <w:r w:rsidR="00E4733A">
      <w:rPr>
        <w:b/>
        <w:bCs/>
        <w:noProof/>
        <w:sz w:val="18"/>
      </w:rPr>
      <w:t>32</w:t>
    </w:r>
    <w:r w:rsidRPr="00F96BDA">
      <w:rPr>
        <w:b/>
        <w:bCs/>
        <w:sz w:val="18"/>
      </w:rPr>
      <w:fldChar w:fldCharType="end"/>
    </w:r>
    <w:r>
      <w:tab/>
      <w:t>GE.19-02234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D6" w:rsidRDefault="000662D6" w:rsidP="00F96BDA">
    <w:pPr>
      <w:pStyle w:val="Footer"/>
      <w:tabs>
        <w:tab w:val="right" w:pos="9638"/>
      </w:tabs>
    </w:pPr>
    <w:r>
      <w:t>GE.19-02234</w:t>
    </w:r>
    <w:r>
      <w:tab/>
    </w:r>
    <w:r w:rsidRPr="00F96BDA">
      <w:rPr>
        <w:b/>
        <w:bCs/>
        <w:sz w:val="18"/>
      </w:rPr>
      <w:fldChar w:fldCharType="begin"/>
    </w:r>
    <w:r w:rsidRPr="00F96BDA">
      <w:rPr>
        <w:b/>
        <w:bCs/>
        <w:sz w:val="18"/>
      </w:rPr>
      <w:instrText xml:space="preserve"> PAGE  \* MERGEFORMAT </w:instrText>
    </w:r>
    <w:r w:rsidRPr="00F96BDA">
      <w:rPr>
        <w:b/>
        <w:bCs/>
        <w:sz w:val="18"/>
      </w:rPr>
      <w:fldChar w:fldCharType="separate"/>
    </w:r>
    <w:r w:rsidR="00E4733A">
      <w:rPr>
        <w:b/>
        <w:bCs/>
        <w:noProof/>
        <w:sz w:val="18"/>
      </w:rPr>
      <w:t>31</w:t>
    </w:r>
    <w:r w:rsidRPr="00F96BD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D6" w:rsidRDefault="000662D6">
    <w:pPr>
      <w:pStyle w:val="Footer"/>
      <w:rPr>
        <w:sz w:val="20"/>
      </w:rPr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662D6" w:rsidRDefault="000662D6" w:rsidP="0063751E">
    <w:pPr>
      <w:pStyle w:val="Footer"/>
      <w:rPr>
        <w:sz w:val="20"/>
      </w:rPr>
    </w:pPr>
    <w:r>
      <w:rPr>
        <w:sz w:val="20"/>
      </w:rPr>
      <w:t xml:space="preserve">GE.19-02234  (E)    010519    </w:t>
    </w:r>
    <w:r w:rsidR="0063751E">
      <w:rPr>
        <w:sz w:val="20"/>
      </w:rPr>
      <w:t>03</w:t>
    </w:r>
    <w:r>
      <w:rPr>
        <w:sz w:val="20"/>
      </w:rPr>
      <w:t>0519</w:t>
    </w:r>
  </w:p>
  <w:p w:rsidR="000662D6" w:rsidRPr="00F96BDA" w:rsidRDefault="000662D6" w:rsidP="00F96BDA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PD/C/ECU/2-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CU/2-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2D6" w:rsidRPr="00317DC1" w:rsidRDefault="000662D6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0662D6" w:rsidRPr="00317DC1" w:rsidRDefault="000662D6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0662D6" w:rsidRPr="00214A81" w:rsidRDefault="000662D6" w:rsidP="00574C7D">
      <w:pPr>
        <w:pStyle w:val="FootnoteText"/>
      </w:pPr>
      <w:r>
        <w:rPr>
          <w:rStyle w:val="FootnoteReference"/>
        </w:rPr>
        <w:tab/>
      </w:r>
      <w:r w:rsidRPr="00214A8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editing.</w:t>
      </w:r>
    </w:p>
  </w:footnote>
  <w:footnote w:id="2">
    <w:p w:rsidR="000662D6" w:rsidRPr="00D610DA" w:rsidRDefault="000662D6" w:rsidP="00574C7D">
      <w:pPr>
        <w:pStyle w:val="FootnoteText"/>
      </w:pPr>
      <w:r>
        <w:tab/>
      </w:r>
      <w:r w:rsidRPr="00C51FEF">
        <w:rPr>
          <w:rStyle w:val="FootnoteReference"/>
        </w:rPr>
        <w:footnoteRef/>
      </w:r>
      <w:r>
        <w:t xml:space="preserve"> </w:t>
      </w:r>
      <w:r>
        <w:tab/>
      </w:r>
      <w:r w:rsidRPr="00D610DA">
        <w:t>Information</w:t>
      </w:r>
      <w:r>
        <w:t xml:space="preserve"> </w:t>
      </w:r>
      <w:r w:rsidRPr="00D610DA">
        <w:t>available</w:t>
      </w:r>
      <w:r>
        <w:t xml:space="preserve"> </w:t>
      </w:r>
      <w:r w:rsidRPr="00D610DA">
        <w:t>at</w:t>
      </w:r>
      <w:r>
        <w:t xml:space="preserve"> </w:t>
      </w:r>
      <w:hyperlink r:id="rId1" w:history="1">
        <w:r w:rsidRPr="00D610DA">
          <w:rPr>
            <w:rFonts w:eastAsia="DengXian"/>
          </w:rPr>
          <w:t>https://leyes.asambleanacional.gob.ec/</w:t>
        </w:r>
      </w:hyperlink>
      <w:r w:rsidRPr="00D610DA">
        <w:rPr>
          <w:rFonts w:eastAsia="DengXian"/>
        </w:rPr>
        <w:t>.</w:t>
      </w:r>
    </w:p>
  </w:footnote>
  <w:footnote w:id="3">
    <w:p w:rsidR="000662D6" w:rsidRPr="006C7FDC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www.consejodiscapacidades.gob.ec.</w:t>
      </w:r>
    </w:p>
  </w:footnote>
  <w:footnote w:id="4">
    <w:p w:rsidR="000662D6" w:rsidRPr="006C7FDC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www.consejodiscapacidades.gob.ec.</w:t>
      </w:r>
    </w:p>
  </w:footnote>
  <w:footnote w:id="5">
    <w:p w:rsidR="000662D6" w:rsidRPr="006C7FDC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www.cordicom.gob.ec.</w:t>
      </w:r>
    </w:p>
  </w:footnote>
  <w:footnote w:id="6">
    <w:p w:rsidR="000662D6" w:rsidRPr="006C7FDC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 xml:space="preserve">www.consejodiscapacidades.gob.ec. </w:t>
      </w:r>
    </w:p>
  </w:footnote>
  <w:footnote w:id="7">
    <w:p w:rsidR="000662D6" w:rsidRPr="003336FC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 w:rsidRPr="003336FC">
        <w:tab/>
        <w:t>Comprehensive</w:t>
      </w:r>
      <w:r>
        <w:t xml:space="preserve"> </w:t>
      </w:r>
      <w:r w:rsidRPr="003336FC">
        <w:t>Organic</w:t>
      </w:r>
      <w:r>
        <w:t xml:space="preserve"> Criminal Code</w:t>
      </w:r>
      <w:r w:rsidRPr="003336FC">
        <w:t>,</w:t>
      </w:r>
      <w:r>
        <w:t xml:space="preserve"> </w:t>
      </w:r>
      <w:r w:rsidRPr="003336FC">
        <w:rPr>
          <w:rFonts w:eastAsia="DengXian"/>
        </w:rPr>
        <w:t>Registro</w:t>
      </w:r>
      <w:r>
        <w:rPr>
          <w:rFonts w:eastAsia="DengXian"/>
        </w:rPr>
        <w:t xml:space="preserve"> </w:t>
      </w:r>
      <w:r w:rsidRPr="003336FC">
        <w:rPr>
          <w:rFonts w:eastAsia="DengXian"/>
        </w:rPr>
        <w:t>Oficial</w:t>
      </w:r>
      <w:r>
        <w:rPr>
          <w:rFonts w:eastAsia="DengXian"/>
        </w:rPr>
        <w:t xml:space="preserve"> </w:t>
      </w:r>
      <w:r w:rsidRPr="003336FC">
        <w:t>No.</w:t>
      </w:r>
      <w:r>
        <w:t xml:space="preserve"> </w:t>
      </w:r>
      <w:r w:rsidRPr="003336FC">
        <w:t>180,</w:t>
      </w:r>
      <w:r>
        <w:t xml:space="preserve"> </w:t>
      </w:r>
      <w:r w:rsidRPr="003336FC">
        <w:t>10</w:t>
      </w:r>
      <w:r>
        <w:t xml:space="preserve"> </w:t>
      </w:r>
      <w:r w:rsidRPr="003336FC">
        <w:t>February</w:t>
      </w:r>
      <w:r>
        <w:t xml:space="preserve"> </w:t>
      </w:r>
      <w:r w:rsidRPr="003336FC">
        <w:t>2014.</w:t>
      </w:r>
      <w:r>
        <w:t xml:space="preserve"> </w:t>
      </w:r>
    </w:p>
  </w:footnote>
  <w:footnote w:id="8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tab/>
      </w:r>
      <w:r w:rsidRPr="00C51FEF">
        <w:rPr>
          <w:rStyle w:val="FootnoteReference"/>
        </w:rPr>
        <w:footnoteRef/>
      </w:r>
      <w:r w:rsidRPr="003336FC">
        <w:tab/>
        <w:t>Information</w:t>
      </w:r>
      <w:r>
        <w:t xml:space="preserve"> </w:t>
      </w:r>
      <w:r w:rsidRPr="003336FC">
        <w:t>available</w:t>
      </w:r>
      <w:r>
        <w:t xml:space="preserve"> </w:t>
      </w:r>
      <w:r w:rsidRPr="003336FC">
        <w:t>at</w:t>
      </w:r>
      <w:r>
        <w:t xml:space="preserve"> </w:t>
      </w:r>
      <w:r w:rsidRPr="003336FC">
        <w:t>https://leyes.asambleanacional.gob.ec/.</w:t>
      </w:r>
    </w:p>
  </w:footnote>
  <w:footnote w:id="9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tab/>
      </w:r>
      <w:r w:rsidRPr="00C51FEF">
        <w:rPr>
          <w:rStyle w:val="FootnoteReference"/>
        </w:rPr>
        <w:footnoteRef/>
      </w:r>
      <w:r w:rsidRPr="003336FC">
        <w:tab/>
        <w:t>www.consejodiscapacidades.gob.ec.</w:t>
      </w:r>
    </w:p>
  </w:footnote>
  <w:footnote w:id="10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tab/>
      </w:r>
      <w:r w:rsidRPr="00C51FEF">
        <w:rPr>
          <w:rStyle w:val="FootnoteReference"/>
        </w:rPr>
        <w:footnoteRef/>
      </w:r>
      <w:r w:rsidRPr="003336FC">
        <w:tab/>
        <w:t>Organic</w:t>
      </w:r>
      <w:r>
        <w:t xml:space="preserve"> </w:t>
      </w:r>
      <w:r w:rsidRPr="003336FC">
        <w:t>Act</w:t>
      </w:r>
      <w:r>
        <w:t xml:space="preserve"> </w:t>
      </w:r>
      <w:r w:rsidRPr="003336FC">
        <w:t>on</w:t>
      </w:r>
      <w:r>
        <w:t xml:space="preserve"> </w:t>
      </w:r>
      <w:r w:rsidRPr="003336FC">
        <w:t>the</w:t>
      </w:r>
      <w:r>
        <w:t xml:space="preserve"> </w:t>
      </w:r>
      <w:r w:rsidRPr="003336FC">
        <w:t>Comprehensive</w:t>
      </w:r>
      <w:r>
        <w:t xml:space="preserve"> </w:t>
      </w:r>
      <w:r w:rsidRPr="003336FC">
        <w:t>Health</w:t>
      </w:r>
      <w:r>
        <w:t xml:space="preserve"> </w:t>
      </w:r>
      <w:r w:rsidRPr="003336FC">
        <w:t>System,</w:t>
      </w:r>
      <w:r>
        <w:t xml:space="preserve"> </w:t>
      </w:r>
      <w:r w:rsidRPr="003336FC">
        <w:rPr>
          <w:rFonts w:eastAsia="DengXian"/>
        </w:rPr>
        <w:t>Registro</w:t>
      </w:r>
      <w:r>
        <w:rPr>
          <w:rFonts w:eastAsia="DengXian"/>
        </w:rPr>
        <w:t xml:space="preserve"> </w:t>
      </w:r>
      <w:r w:rsidRPr="003336FC">
        <w:rPr>
          <w:rFonts w:eastAsia="DengXian"/>
        </w:rPr>
        <w:t>Oficial</w:t>
      </w:r>
      <w:r>
        <w:rPr>
          <w:rFonts w:eastAsia="DengXian"/>
        </w:rPr>
        <w:t xml:space="preserve"> </w:t>
      </w:r>
      <w:r w:rsidRPr="003336FC">
        <w:t>No.</w:t>
      </w:r>
      <w:r>
        <w:t xml:space="preserve"> </w:t>
      </w:r>
      <w:r w:rsidRPr="003336FC">
        <w:t>423,</w:t>
      </w:r>
      <w:r>
        <w:t xml:space="preserve"> </w:t>
      </w:r>
      <w:r w:rsidRPr="003336FC">
        <w:t>December</w:t>
      </w:r>
      <w:r>
        <w:t xml:space="preserve"> </w:t>
      </w:r>
      <w:r w:rsidRPr="003336FC">
        <w:t>2006.</w:t>
      </w:r>
      <w:r>
        <w:t xml:space="preserve"> </w:t>
      </w:r>
    </w:p>
  </w:footnote>
  <w:footnote w:id="11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rPr>
          <w:color w:val="0D0D0D"/>
        </w:rPr>
        <w:tab/>
      </w:r>
      <w:r w:rsidRPr="00C51FEF">
        <w:rPr>
          <w:rStyle w:val="FootnoteReference"/>
        </w:rPr>
        <w:footnoteRef/>
      </w:r>
      <w:r w:rsidRPr="003336FC">
        <w:tab/>
        <w:t>Download</w:t>
      </w:r>
      <w:r>
        <w:t xml:space="preserve"> </w:t>
      </w:r>
      <w:r w:rsidRPr="003336FC">
        <w:t>the</w:t>
      </w:r>
      <w:r>
        <w:t xml:space="preserve"> </w:t>
      </w:r>
      <w:r w:rsidRPr="003336FC">
        <w:t>guide</w:t>
      </w:r>
      <w:r>
        <w:t xml:space="preserve"> </w:t>
      </w:r>
      <w:r w:rsidRPr="003336FC">
        <w:t>at</w:t>
      </w:r>
      <w:r>
        <w:t xml:space="preserve"> </w:t>
      </w:r>
      <w:r w:rsidRPr="003336FC">
        <w:t>https://www.salud.gob.ec/wp-content/uploads/downloads/2017/09/</w:t>
      </w:r>
      <w:r>
        <w:t xml:space="preserve"> </w:t>
      </w:r>
      <w:r w:rsidRPr="003336FC">
        <w:t>manual-ss-disabilities-FINALWEB-1.pdf.</w:t>
      </w:r>
    </w:p>
  </w:footnote>
  <w:footnote w:id="12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tab/>
      </w:r>
      <w:r w:rsidRPr="00C51FEF">
        <w:rPr>
          <w:rStyle w:val="FootnoteReference"/>
        </w:rPr>
        <w:footnoteRef/>
      </w:r>
      <w:r w:rsidRPr="003336FC">
        <w:tab/>
        <w:t>Organic</w:t>
      </w:r>
      <w:r>
        <w:t xml:space="preserve"> </w:t>
      </w:r>
      <w:r w:rsidRPr="003336FC">
        <w:t>Act</w:t>
      </w:r>
      <w:r>
        <w:t xml:space="preserve"> </w:t>
      </w:r>
      <w:r w:rsidRPr="003336FC">
        <w:t>on</w:t>
      </w:r>
      <w:r>
        <w:t xml:space="preserve"> </w:t>
      </w:r>
      <w:r w:rsidRPr="003336FC">
        <w:t>Human</w:t>
      </w:r>
      <w:r>
        <w:t xml:space="preserve"> </w:t>
      </w:r>
      <w:r w:rsidRPr="003336FC">
        <w:t>Mobility,</w:t>
      </w:r>
      <w:r>
        <w:t xml:space="preserve"> </w:t>
      </w:r>
      <w:r w:rsidRPr="003336FC">
        <w:rPr>
          <w:rFonts w:eastAsia="DengXian"/>
        </w:rPr>
        <w:t>Registro</w:t>
      </w:r>
      <w:r>
        <w:rPr>
          <w:rFonts w:eastAsia="DengXian"/>
        </w:rPr>
        <w:t xml:space="preserve"> </w:t>
      </w:r>
      <w:r w:rsidRPr="003336FC">
        <w:rPr>
          <w:rFonts w:eastAsia="DengXian"/>
        </w:rPr>
        <w:t>Oficial</w:t>
      </w:r>
      <w:r>
        <w:rPr>
          <w:rFonts w:eastAsia="DengXian"/>
        </w:rPr>
        <w:t xml:space="preserve"> </w:t>
      </w:r>
      <w:r w:rsidRPr="003336FC">
        <w:t>No.</w:t>
      </w:r>
      <w:r>
        <w:t xml:space="preserve"> </w:t>
      </w:r>
      <w:r w:rsidRPr="003336FC">
        <w:t>938,</w:t>
      </w:r>
      <w:r>
        <w:t xml:space="preserve"> </w:t>
      </w:r>
      <w:r w:rsidRPr="003336FC">
        <w:t>February</w:t>
      </w:r>
      <w:r>
        <w:t xml:space="preserve"> </w:t>
      </w:r>
      <w:r w:rsidRPr="003336FC">
        <w:t>2017.</w:t>
      </w:r>
      <w:r>
        <w:t xml:space="preserve"> </w:t>
      </w:r>
    </w:p>
  </w:footnote>
  <w:footnote w:id="13">
    <w:p w:rsidR="000662D6" w:rsidRPr="003336FC" w:rsidRDefault="000662D6" w:rsidP="00574C7D">
      <w:pPr>
        <w:pStyle w:val="FootnoteText"/>
        <w:rPr>
          <w:rFonts w:eastAsia="DengXian"/>
        </w:rPr>
      </w:pPr>
      <w:r w:rsidRPr="003336FC">
        <w:tab/>
      </w:r>
      <w:r w:rsidRPr="00C51FEF">
        <w:rPr>
          <w:rStyle w:val="FootnoteReference"/>
        </w:rPr>
        <w:footnoteRef/>
      </w:r>
      <w:r w:rsidRPr="003336FC">
        <w:tab/>
        <w:t>Organic</w:t>
      </w:r>
      <w:r>
        <w:t xml:space="preserve"> </w:t>
      </w:r>
      <w:r w:rsidRPr="003336FC">
        <w:t>Act</w:t>
      </w:r>
      <w:r>
        <w:t xml:space="preserve"> </w:t>
      </w:r>
      <w:r w:rsidRPr="003336FC">
        <w:t>on</w:t>
      </w:r>
      <w:r>
        <w:t xml:space="preserve"> </w:t>
      </w:r>
      <w:r w:rsidRPr="003336FC">
        <w:t>Communication,</w:t>
      </w:r>
      <w:r>
        <w:t xml:space="preserve"> </w:t>
      </w:r>
      <w:r w:rsidRPr="003336FC">
        <w:rPr>
          <w:rFonts w:eastAsia="DengXian"/>
        </w:rPr>
        <w:t>Registro</w:t>
      </w:r>
      <w:r>
        <w:rPr>
          <w:rFonts w:eastAsia="DengXian"/>
        </w:rPr>
        <w:t xml:space="preserve"> </w:t>
      </w:r>
      <w:r w:rsidRPr="003336FC">
        <w:rPr>
          <w:rFonts w:eastAsia="DengXian"/>
        </w:rPr>
        <w:t>Oficial</w:t>
      </w:r>
      <w:r>
        <w:rPr>
          <w:rFonts w:eastAsia="DengXian"/>
        </w:rPr>
        <w:t xml:space="preserve"> </w:t>
      </w:r>
      <w:r w:rsidRPr="003336FC">
        <w:t>No.</w:t>
      </w:r>
      <w:r>
        <w:t xml:space="preserve"> </w:t>
      </w:r>
      <w:r w:rsidRPr="003336FC">
        <w:t>22,</w:t>
      </w:r>
      <w:r>
        <w:t xml:space="preserve"> </w:t>
      </w:r>
      <w:r w:rsidRPr="003336FC">
        <w:t>June</w:t>
      </w:r>
      <w:r>
        <w:t xml:space="preserve"> </w:t>
      </w:r>
      <w:r w:rsidRPr="003336FC">
        <w:t>2013.</w:t>
      </w:r>
      <w:r>
        <w:t xml:space="preserve"> </w:t>
      </w:r>
    </w:p>
  </w:footnote>
  <w:footnote w:id="14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 xml:space="preserve">References available on the website of the Ministry of Health: http://www.salud.gob.ec/wpcontent/ uploads/2018/02/Manual_De_Estrategia_de_Abordaje_Medico_del_Barrio_2018.pdf. </w:t>
      </w:r>
    </w:p>
  </w:footnote>
  <w:footnote w:id="15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</w:r>
      <w:r w:rsidRPr="00493D31">
        <w:t>Source</w:t>
      </w:r>
      <w:r>
        <w:t>: GeoSalud 3.0, Ministry of Public Health.</w:t>
      </w:r>
    </w:p>
  </w:footnote>
  <w:footnote w:id="16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See http://www.salud.gob.ec/guias-de-practica-clinica/.</w:t>
      </w:r>
    </w:p>
  </w:footnote>
  <w:footnote w:id="17">
    <w:p w:rsidR="000662D6" w:rsidRPr="00BD75A1" w:rsidRDefault="000662D6" w:rsidP="00574C7D">
      <w:pPr>
        <w:pStyle w:val="FootnoteText"/>
        <w:rPr>
          <w:rFonts w:eastAsia="DengXian"/>
        </w:rPr>
      </w:pPr>
      <w:r>
        <w:rPr>
          <w:szCs w:val="18"/>
        </w:rPr>
        <w:tab/>
      </w:r>
      <w:r w:rsidRPr="00C51FEF">
        <w:rPr>
          <w:rStyle w:val="FootnoteReference"/>
        </w:rPr>
        <w:footnoteRef/>
      </w:r>
      <w:r w:rsidRPr="00B30FC3">
        <w:tab/>
        <w:t>See</w:t>
      </w:r>
      <w:r>
        <w:t xml:space="preserve"> </w:t>
      </w:r>
      <w:r w:rsidRPr="00B30FC3">
        <w:t>http://ecuador.unfpa.org/sites/default/files/pubpdf/PLAN%20NACIONAL%</w:t>
      </w:r>
      <w:r>
        <w:t xml:space="preserve"> </w:t>
      </w:r>
      <w:r w:rsidRPr="00B30FC3">
        <w:t>20DE%20SS%</w:t>
      </w:r>
      <w:r>
        <w:t xml:space="preserve"> </w:t>
      </w:r>
      <w:r w:rsidRPr="00B30FC3">
        <w:t>20Y%20SR%202017-2021.pdf.</w:t>
      </w:r>
    </w:p>
  </w:footnote>
  <w:footnote w:id="18">
    <w:p w:rsidR="000662D6" w:rsidRPr="00B30FC3" w:rsidRDefault="000662D6" w:rsidP="00574C7D">
      <w:pPr>
        <w:pStyle w:val="FootnoteText"/>
        <w:rPr>
          <w:rFonts w:eastAsia="DengXian"/>
        </w:rPr>
      </w:pPr>
      <w:r w:rsidRPr="00B30FC3">
        <w:tab/>
      </w:r>
      <w:r w:rsidRPr="00C51FEF">
        <w:rPr>
          <w:rStyle w:val="FootnoteReference"/>
        </w:rPr>
        <w:footnoteRef/>
      </w:r>
      <w:r>
        <w:tab/>
        <w:t xml:space="preserve">Article 48 of the Organic Act on Disabilities defines a carer as a person who is responsible and/or cares for a person with disabilities. </w:t>
      </w:r>
    </w:p>
  </w:footnote>
  <w:footnote w:id="19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 xml:space="preserve">The Democracy Code. </w:t>
      </w:r>
    </w:p>
  </w:footnote>
  <w:footnote w:id="20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 xml:space="preserve">www.consejodiscapacidades.gob.ec. </w:t>
      </w:r>
    </w:p>
  </w:footnote>
  <w:footnote w:id="21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See: https://www.consejodiscapacidades.gob.ec/biblioteca/.</w:t>
      </w:r>
    </w:p>
  </w:footnote>
  <w:footnote w:id="22">
    <w:p w:rsidR="000662D6" w:rsidRPr="00B30FC3" w:rsidRDefault="000662D6" w:rsidP="00574C7D">
      <w:pPr>
        <w:pStyle w:val="FootnoteText"/>
        <w:rPr>
          <w:rFonts w:eastAsia="DengXian"/>
        </w:rPr>
      </w:pPr>
      <w:r>
        <w:tab/>
      </w:r>
      <w:r w:rsidRPr="00C51FEF">
        <w:rPr>
          <w:rStyle w:val="FootnoteReference"/>
        </w:rPr>
        <w:footnoteRef/>
      </w:r>
      <w:r>
        <w:tab/>
        <w:t>The course is accessible through the CONADIS training platform at http://plataformaconadis.gob.ec/ plataforma-virtual/ or the website of the National Federation of Persons with Physical Disabilities.</w:t>
      </w:r>
    </w:p>
  </w:footnote>
  <w:footnote w:id="23">
    <w:p w:rsidR="000662D6" w:rsidRPr="00B30FC3" w:rsidRDefault="000662D6" w:rsidP="00574C7D">
      <w:pPr>
        <w:pStyle w:val="FootnoteText"/>
        <w:rPr>
          <w:rFonts w:eastAsia="DengXian"/>
        </w:rPr>
      </w:pPr>
      <w:r>
        <w:rPr>
          <w:szCs w:val="18"/>
        </w:rPr>
        <w:tab/>
      </w:r>
      <w:r w:rsidRPr="00C51FEF">
        <w:rPr>
          <w:rStyle w:val="FootnoteReference"/>
        </w:rPr>
        <w:footnoteRef/>
      </w:r>
      <w:r>
        <w:tab/>
        <w:t>Information available at: https://www.consejodiscapacidades.gob.ec/wp-content/uploads/ downloads/2018/03/index.html.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D6" w:rsidRDefault="000662D6" w:rsidP="00F96BDA">
    <w:pPr>
      <w:pStyle w:val="Header"/>
    </w:pPr>
    <w:r>
      <w:t>CRPD/C/ECU/2-3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2D6" w:rsidRDefault="000662D6" w:rsidP="00F96BDA">
    <w:pPr>
      <w:pStyle w:val="Header"/>
      <w:jc w:val="right"/>
    </w:pPr>
    <w:r>
      <w:t>CRPD/C/ECU/2-3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D1C1F"/>
    <w:rsid w:val="00020F82"/>
    <w:rsid w:val="000410CE"/>
    <w:rsid w:val="00046E92"/>
    <w:rsid w:val="000662D6"/>
    <w:rsid w:val="00070FD2"/>
    <w:rsid w:val="00077880"/>
    <w:rsid w:val="000B2F4F"/>
    <w:rsid w:val="001059A8"/>
    <w:rsid w:val="001062BB"/>
    <w:rsid w:val="00153994"/>
    <w:rsid w:val="00157BB1"/>
    <w:rsid w:val="00167C88"/>
    <w:rsid w:val="001B7EAF"/>
    <w:rsid w:val="001D0ACE"/>
    <w:rsid w:val="00206170"/>
    <w:rsid w:val="00207CE5"/>
    <w:rsid w:val="00214A81"/>
    <w:rsid w:val="00247E2C"/>
    <w:rsid w:val="00280584"/>
    <w:rsid w:val="00287252"/>
    <w:rsid w:val="00292D81"/>
    <w:rsid w:val="00293F7B"/>
    <w:rsid w:val="00295714"/>
    <w:rsid w:val="002B1257"/>
    <w:rsid w:val="002D6C53"/>
    <w:rsid w:val="002F5595"/>
    <w:rsid w:val="00307071"/>
    <w:rsid w:val="00310641"/>
    <w:rsid w:val="00317DC1"/>
    <w:rsid w:val="00334F6A"/>
    <w:rsid w:val="00342AC8"/>
    <w:rsid w:val="003460C4"/>
    <w:rsid w:val="003559C2"/>
    <w:rsid w:val="003702C6"/>
    <w:rsid w:val="003756A8"/>
    <w:rsid w:val="003837FC"/>
    <w:rsid w:val="003A7668"/>
    <w:rsid w:val="003B4550"/>
    <w:rsid w:val="003E2BE8"/>
    <w:rsid w:val="00444DFB"/>
    <w:rsid w:val="00457791"/>
    <w:rsid w:val="00461253"/>
    <w:rsid w:val="00472B7E"/>
    <w:rsid w:val="004A1DC4"/>
    <w:rsid w:val="004A53B3"/>
    <w:rsid w:val="004B0B0F"/>
    <w:rsid w:val="004D50A1"/>
    <w:rsid w:val="005042C2"/>
    <w:rsid w:val="00527C1E"/>
    <w:rsid w:val="00534C47"/>
    <w:rsid w:val="00574C7D"/>
    <w:rsid w:val="005930F4"/>
    <w:rsid w:val="005933FC"/>
    <w:rsid w:val="005D2A78"/>
    <w:rsid w:val="005E03AD"/>
    <w:rsid w:val="005E08DF"/>
    <w:rsid w:val="005F7C75"/>
    <w:rsid w:val="00616A42"/>
    <w:rsid w:val="00626DE4"/>
    <w:rsid w:val="0063751E"/>
    <w:rsid w:val="00671529"/>
    <w:rsid w:val="006958FA"/>
    <w:rsid w:val="006976E8"/>
    <w:rsid w:val="006B6980"/>
    <w:rsid w:val="006C54AB"/>
    <w:rsid w:val="006E370F"/>
    <w:rsid w:val="006E4390"/>
    <w:rsid w:val="0072026E"/>
    <w:rsid w:val="007268F9"/>
    <w:rsid w:val="007768DC"/>
    <w:rsid w:val="007C52B0"/>
    <w:rsid w:val="007F3CF8"/>
    <w:rsid w:val="00807922"/>
    <w:rsid w:val="00807F5B"/>
    <w:rsid w:val="0086105F"/>
    <w:rsid w:val="00864BAA"/>
    <w:rsid w:val="008961F8"/>
    <w:rsid w:val="00896942"/>
    <w:rsid w:val="008C6C1C"/>
    <w:rsid w:val="008E6D86"/>
    <w:rsid w:val="008F51A9"/>
    <w:rsid w:val="00906165"/>
    <w:rsid w:val="009411B4"/>
    <w:rsid w:val="00947DE7"/>
    <w:rsid w:val="00956206"/>
    <w:rsid w:val="0097498A"/>
    <w:rsid w:val="009C7535"/>
    <w:rsid w:val="009D0139"/>
    <w:rsid w:val="009D1699"/>
    <w:rsid w:val="009D1C1F"/>
    <w:rsid w:val="009D792A"/>
    <w:rsid w:val="009E241A"/>
    <w:rsid w:val="009E3E78"/>
    <w:rsid w:val="009F5CDC"/>
    <w:rsid w:val="00A03722"/>
    <w:rsid w:val="00A03862"/>
    <w:rsid w:val="00A314A9"/>
    <w:rsid w:val="00A36D61"/>
    <w:rsid w:val="00A775CF"/>
    <w:rsid w:val="00AC3127"/>
    <w:rsid w:val="00AD6C78"/>
    <w:rsid w:val="00AE31F5"/>
    <w:rsid w:val="00AF0475"/>
    <w:rsid w:val="00AF1FA9"/>
    <w:rsid w:val="00AF730A"/>
    <w:rsid w:val="00B06045"/>
    <w:rsid w:val="00B26F64"/>
    <w:rsid w:val="00B378B9"/>
    <w:rsid w:val="00B37FB8"/>
    <w:rsid w:val="00B91FFF"/>
    <w:rsid w:val="00C35A27"/>
    <w:rsid w:val="00C46905"/>
    <w:rsid w:val="00C51FEF"/>
    <w:rsid w:val="00C77928"/>
    <w:rsid w:val="00C9007B"/>
    <w:rsid w:val="00C94EC6"/>
    <w:rsid w:val="00CB785E"/>
    <w:rsid w:val="00CC3AB5"/>
    <w:rsid w:val="00CD012A"/>
    <w:rsid w:val="00D01590"/>
    <w:rsid w:val="00D4302E"/>
    <w:rsid w:val="00D458A0"/>
    <w:rsid w:val="00D478A5"/>
    <w:rsid w:val="00D64C7F"/>
    <w:rsid w:val="00D82DF0"/>
    <w:rsid w:val="00DA31A6"/>
    <w:rsid w:val="00DE4839"/>
    <w:rsid w:val="00E02C2B"/>
    <w:rsid w:val="00E2178E"/>
    <w:rsid w:val="00E3133F"/>
    <w:rsid w:val="00E42790"/>
    <w:rsid w:val="00E4733A"/>
    <w:rsid w:val="00E72F52"/>
    <w:rsid w:val="00EB346C"/>
    <w:rsid w:val="00ED6C48"/>
    <w:rsid w:val="00EE766D"/>
    <w:rsid w:val="00F3782F"/>
    <w:rsid w:val="00F65F5D"/>
    <w:rsid w:val="00F671D1"/>
    <w:rsid w:val="00F708F7"/>
    <w:rsid w:val="00F750CB"/>
    <w:rsid w:val="00F83569"/>
    <w:rsid w:val="00F84DAB"/>
    <w:rsid w:val="00F86A3A"/>
    <w:rsid w:val="00F9685E"/>
    <w:rsid w:val="00F96BDA"/>
    <w:rsid w:val="00F96E92"/>
    <w:rsid w:val="00FB1AD5"/>
    <w:rsid w:val="00FB7B8D"/>
    <w:rsid w:val="00FD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D01BE56"/>
  <w15:docId w15:val="{B120784B-7E92-49B4-BE9C-318F6BA1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C46905"/>
    <w:pPr>
      <w:kinsoku w:val="0"/>
      <w:overflowPunct w:val="0"/>
      <w:autoSpaceDE w:val="0"/>
      <w:autoSpaceDN w:val="0"/>
      <w:spacing w:after="120"/>
      <w:ind w:left="1134" w:right="1134"/>
      <w:jc w:val="both"/>
    </w:pPr>
    <w:rPr>
      <w:rFonts w:eastAsia="Arial Unicode MS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C46905"/>
    <w:rPr>
      <w:rFonts w:ascii="Times New Roman" w:eastAsia="Arial Unicode MS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eyes.asambleanacional.gob.ec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54399-A25A-44CF-933D-B339D9CE9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34</Pages>
  <Words>17218</Words>
  <Characters>99604</Characters>
  <Application>Microsoft Office Word</Application>
  <DocSecurity>0</DocSecurity>
  <Lines>1643</Lines>
  <Paragraphs>511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CRPD/C/ECU/2-3</vt:lpstr>
    </vt:vector>
  </TitlesOfParts>
  <Company>DCM</Company>
  <LinksUpToDate>false</LinksUpToDate>
  <CharactersWithSpaces>116669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CRPD/C/ECU/2-3</dc:title>
  <dc:subject>1902234</dc:subject>
  <dc:creator>Brigoli</dc:creator>
  <cp:keywords/>
  <dc:description/>
  <cp:lastModifiedBy>Ma. Cristina Brigoli</cp:lastModifiedBy>
  <cp:revision>2</cp:revision>
  <cp:lastPrinted>2019-05-02T08:35:00Z</cp:lastPrinted>
  <dcterms:created xsi:type="dcterms:W3CDTF">2019-05-03T08:59:00Z</dcterms:created>
  <dcterms:modified xsi:type="dcterms:W3CDTF">2019-05-03T08:59:00Z</dcterms:modified>
</cp:coreProperties>
</file>