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1E57A9">
                <w:t>C/CAF/Q/1-6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1E57A9">
              <w:rPr>
                <w:lang w:val="en-US"/>
              </w:rPr>
              <w:t>27 March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1E57A9" w:rsidRDefault="001E57A9" w:rsidP="00B03603">
      <w:pPr>
        <w:spacing w:before="120" w:line="240" w:lineRule="auto"/>
        <w:rPr>
          <w:b/>
          <w:sz w:val="24"/>
        </w:rPr>
      </w:pPr>
      <w:r>
        <w:rPr>
          <w:b/>
          <w:sz w:val="24"/>
        </w:rPr>
        <w:t xml:space="preserve">Комитет по ликвидации дискриминации </w:t>
      </w:r>
      <w:r w:rsidR="00B03603" w:rsidRPr="00B03603">
        <w:rPr>
          <w:b/>
          <w:sz w:val="24"/>
        </w:rPr>
        <w:br/>
      </w:r>
      <w:r>
        <w:rPr>
          <w:b/>
          <w:sz w:val="24"/>
        </w:rPr>
        <w:t>в отношении женщин</w:t>
      </w:r>
    </w:p>
    <w:p w:rsidR="001E57A9" w:rsidRPr="004B074A" w:rsidRDefault="001E57A9" w:rsidP="00B03603">
      <w:pPr>
        <w:spacing w:line="240" w:lineRule="auto"/>
        <w:rPr>
          <w:b/>
        </w:rPr>
      </w:pPr>
      <w:r w:rsidRPr="004B074A">
        <w:rPr>
          <w:b/>
        </w:rPr>
        <w:t>Пятьдесят третья сессия</w:t>
      </w:r>
    </w:p>
    <w:p w:rsidR="001E57A9" w:rsidRPr="004B074A" w:rsidRDefault="001E57A9" w:rsidP="00B03603">
      <w:pPr>
        <w:spacing w:line="240" w:lineRule="auto"/>
      </w:pPr>
      <w:r w:rsidRPr="004B074A">
        <w:t>1−19 октября 2012 года</w:t>
      </w:r>
    </w:p>
    <w:p w:rsidR="001E57A9" w:rsidRDefault="004B074A" w:rsidP="004B074A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1E57A9">
        <w:t>Перечень тем и вопросов при отсутствии первоначального и периодического до</w:t>
      </w:r>
      <w:r w:rsidR="001E57A9">
        <w:t>к</w:t>
      </w:r>
      <w:r w:rsidR="001E57A9">
        <w:t>ладов</w:t>
      </w:r>
    </w:p>
    <w:p w:rsidR="001E57A9" w:rsidRDefault="004B074A" w:rsidP="004B074A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1E57A9">
        <w:t>Центральноафриканская Республика</w:t>
      </w:r>
    </w:p>
    <w:p w:rsidR="001E57A9" w:rsidRDefault="004B074A" w:rsidP="004B074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1E57A9">
        <w:t>Общие сведения</w:t>
      </w:r>
    </w:p>
    <w:p w:rsidR="001E57A9" w:rsidRDefault="001E57A9" w:rsidP="004B074A">
      <w:pPr>
        <w:pStyle w:val="SingleTxtGR"/>
      </w:pPr>
      <w:r>
        <w:t>1.</w:t>
      </w:r>
      <w:r>
        <w:tab/>
        <w:t>Просьба объяснить, почему Комитету не были представлены первон</w:t>
      </w:r>
      <w:r>
        <w:t>а</w:t>
      </w:r>
      <w:r>
        <w:t>чальный и последующий доклады, как того требует статья 18 Конвенции. Оп</w:t>
      </w:r>
      <w:r>
        <w:t>и</w:t>
      </w:r>
      <w:r>
        <w:t>шите любые усилия по подготовке докладов, предпринятые до настоящего вр</w:t>
      </w:r>
      <w:r>
        <w:t>е</w:t>
      </w:r>
      <w:r>
        <w:t>мени. Рассматривало ли государство-участник возможность обратиться за п</w:t>
      </w:r>
      <w:r>
        <w:t>о</w:t>
      </w:r>
      <w:r>
        <w:t>мощью в Управление Верховного комиссара по правам человека, структуру О</w:t>
      </w:r>
      <w:r>
        <w:t>р</w:t>
      </w:r>
      <w:r>
        <w:t>ганизации Объединенных Наций по вопросам гендерного равенства и расшир</w:t>
      </w:r>
      <w:r>
        <w:t>е</w:t>
      </w:r>
      <w:r>
        <w:t>ния прав и возможностей женщин и другие органы системы Организации Об</w:t>
      </w:r>
      <w:r>
        <w:t>ъ</w:t>
      </w:r>
      <w:r>
        <w:t>единенных Наций в целях скорейшей подготовки и представления доклада К</w:t>
      </w:r>
      <w:r>
        <w:t>о</w:t>
      </w:r>
      <w:r>
        <w:t>митету по ликвидации дискриминации в отношении женщин?</w:t>
      </w:r>
    </w:p>
    <w:p w:rsidR="001E57A9" w:rsidRDefault="004B074A" w:rsidP="004B074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1E57A9">
        <w:t>Женщины, затрагиваемые конфликтами</w:t>
      </w:r>
    </w:p>
    <w:p w:rsidR="001E57A9" w:rsidRDefault="001E57A9" w:rsidP="004B074A">
      <w:pPr>
        <w:pStyle w:val="SingleTxtGR"/>
      </w:pPr>
      <w:r>
        <w:t>2.</w:t>
      </w:r>
      <w:r>
        <w:tab/>
        <w:t>Просьба объяснить, как применялся на практике Закон об амнистии 2008</w:t>
      </w:r>
      <w:r w:rsidR="006A6039">
        <w:rPr>
          <w:lang w:val="en-US"/>
        </w:rPr>
        <w:t> </w:t>
      </w:r>
      <w:r>
        <w:t>года, предусматривавший амнистию за правонарушения, совершенные в период с 15 марта 2003 года по 2008 год всеми вооруженными силами, будь то военнослужащими государства или членами повстанческих групп, и указать, охватывает ли он акты сексуального насилия в отношении женщин и другие формы насилия в отношении женщин. Просьба представить информацию о м</w:t>
      </w:r>
      <w:r>
        <w:t>е</w:t>
      </w:r>
      <w:r>
        <w:t>рах, принятых с целью оказания помощи жертвам сексуального насилия в этот период. Просьба представить также информацию о мерах, принятых с целью обеспечения доступа к правосудию, средствам правовой защиты и медици</w:t>
      </w:r>
      <w:r>
        <w:t>н</w:t>
      </w:r>
      <w:r>
        <w:t>ским услугам для женщин, ставших жертвами насилия, в частности сексуальн</w:t>
      </w:r>
      <w:r>
        <w:t>о</w:t>
      </w:r>
      <w:r>
        <w:t>го насилия, в ходе недавних и продолжающихся конфликтов (за период с</w:t>
      </w:r>
      <w:r w:rsidR="00181136">
        <w:rPr>
          <w:lang w:val="en-US"/>
        </w:rPr>
        <w:t> </w:t>
      </w:r>
      <w:r>
        <w:t>2008</w:t>
      </w:r>
      <w:r w:rsidR="006A6039">
        <w:rPr>
          <w:lang w:val="en-US"/>
        </w:rPr>
        <w:t> </w:t>
      </w:r>
      <w:r>
        <w:t>года), а также обеспечения предъявления обвинений виновным и пр</w:t>
      </w:r>
      <w:r>
        <w:t>е</w:t>
      </w:r>
      <w:r>
        <w:t xml:space="preserve">следования их в судебном порядке. </w:t>
      </w:r>
    </w:p>
    <w:p w:rsidR="001E57A9" w:rsidRDefault="001E57A9" w:rsidP="004B074A">
      <w:pPr>
        <w:pStyle w:val="SingleTxtGR"/>
      </w:pPr>
      <w:r>
        <w:t>3.</w:t>
      </w:r>
      <w:r>
        <w:tab/>
        <w:t>По оценкам Организации Объединенных Наций, в 2011 году в Централ</w:t>
      </w:r>
      <w:r>
        <w:t>ь</w:t>
      </w:r>
      <w:r>
        <w:t>ноафриканской Республике около 160 000 человек по-прежнему являлись пер</w:t>
      </w:r>
      <w:r>
        <w:t>е</w:t>
      </w:r>
      <w:r>
        <w:t>мещенными л</w:t>
      </w:r>
      <w:r>
        <w:t>и</w:t>
      </w:r>
      <w:r>
        <w:t>цами. Просьба представить статистические данные, с разбивкой по полу, о числе перемещенных женщин и девочек в стране, а также информ</w:t>
      </w:r>
      <w:r>
        <w:t>а</w:t>
      </w:r>
      <w:r>
        <w:t>цию об их экономическом и социальном положении, их образовании и состо</w:t>
      </w:r>
      <w:r>
        <w:t>я</w:t>
      </w:r>
      <w:r>
        <w:t>нии здоровья и их свободе передвижения. Просьба сообщить о мерах по оказ</w:t>
      </w:r>
      <w:r>
        <w:t>а</w:t>
      </w:r>
      <w:r>
        <w:t>нию им поддержки, включая разработку стратегии по ликвидации насилия в о</w:t>
      </w:r>
      <w:r>
        <w:t>т</w:t>
      </w:r>
      <w:r>
        <w:t>ношении женщин из числа внутренне перемещенных лиц и по обеспечению им доступа к правосудию. Просьба также сообщить, учитывают ли программы или стратегии, направленные на улучшение положения перемещенных лиц, генде</w:t>
      </w:r>
      <w:r>
        <w:t>р</w:t>
      </w:r>
      <w:r>
        <w:t xml:space="preserve">ные аспекты. </w:t>
      </w:r>
    </w:p>
    <w:p w:rsidR="001E57A9" w:rsidRDefault="001E57A9" w:rsidP="004B074A">
      <w:pPr>
        <w:pStyle w:val="SingleTxtGR"/>
      </w:pPr>
      <w:r>
        <w:t>4.</w:t>
      </w:r>
      <w:r>
        <w:tab/>
        <w:t xml:space="preserve">Просьба указать, были ли включены вопросы о гендерном равенстве и положения Конвенции во всеохватывающий </w:t>
      </w:r>
      <w:r w:rsidR="00CA781E">
        <w:t>политический диалог 2008 года, Н</w:t>
      </w:r>
      <w:r>
        <w:t>ациональный диалог 2003 года и мирные соглашения в соответствии с рез</w:t>
      </w:r>
      <w:r>
        <w:t>о</w:t>
      </w:r>
      <w:r>
        <w:t>люциями 1325 (2000) и 1820 (2008) Совета Безопасности, и если да, то каким образом. Просьба также представить информацию о мерах, принятых госуда</w:t>
      </w:r>
      <w:r>
        <w:t>р</w:t>
      </w:r>
      <w:r>
        <w:t>ством-участником для обеспечения равного участия женщин в процессе прин</w:t>
      </w:r>
      <w:r>
        <w:t>я</w:t>
      </w:r>
      <w:r>
        <w:t>тия решений в рамках процессов миростроител</w:t>
      </w:r>
      <w:r>
        <w:t>ь</w:t>
      </w:r>
      <w:r>
        <w:t>ства и реконструкции. Просьба указать, был ли создан переходный механизм отправл</w:t>
      </w:r>
      <w:r>
        <w:t>е</w:t>
      </w:r>
      <w:r>
        <w:t xml:space="preserve">ния правосудия. </w:t>
      </w:r>
    </w:p>
    <w:p w:rsidR="001E57A9" w:rsidRDefault="004B074A" w:rsidP="004B074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1E57A9">
        <w:t>Правовой статус Конвенции и законодательные и институциональные рамки</w:t>
      </w:r>
    </w:p>
    <w:p w:rsidR="006A6039" w:rsidRPr="006A6039" w:rsidRDefault="001E57A9" w:rsidP="006A6039">
      <w:pPr>
        <w:pStyle w:val="SingleTxtGR"/>
      </w:pPr>
      <w:r>
        <w:t>5.</w:t>
      </w:r>
      <w:r>
        <w:tab/>
        <w:t>Просьба сообщить, каким образом осуществляется конституционный принцип р</w:t>
      </w:r>
      <w:r>
        <w:t>а</w:t>
      </w:r>
      <w:r>
        <w:t>венства между мужчинами и женщинами в том, что касается защиты и осуществления прав человека.</w:t>
      </w:r>
      <w:r w:rsidR="00B03603" w:rsidRPr="00B03603">
        <w:t xml:space="preserve"> </w:t>
      </w:r>
      <w:r w:rsidR="006A6039" w:rsidRPr="006A6039">
        <w:t>Просьба указать также, имеются ли какие-либо законы и программные заявления, в которых дается определение дискримин</w:t>
      </w:r>
      <w:r w:rsidR="006A6039" w:rsidRPr="006A6039">
        <w:t>а</w:t>
      </w:r>
      <w:r w:rsidR="006A6039" w:rsidRPr="006A6039">
        <w:t>ции в отношении ж</w:t>
      </w:r>
      <w:r w:rsidR="006A6039">
        <w:t>енщин в соответствии со статьей</w:t>
      </w:r>
      <w:r w:rsidR="006A6039" w:rsidRPr="006A6039">
        <w:t xml:space="preserve"> 1 Конвенции. Если они имеются, то поясните, пожалуйста, является ли определение достаточно шир</w:t>
      </w:r>
      <w:r w:rsidR="006A6039" w:rsidRPr="006A6039">
        <w:t>о</w:t>
      </w:r>
      <w:r w:rsidR="006A6039" w:rsidRPr="006A6039">
        <w:t>ким и подпадает ли под него любое действие, которое может повлечь за собой неодинаковое обращение с женщинами и мужчинами. Просьба указать также, распространяется ли это определение на действия, совершенные государстве</w:t>
      </w:r>
      <w:r w:rsidR="006A6039" w:rsidRPr="006A6039">
        <w:t>н</w:t>
      </w:r>
      <w:r w:rsidR="006A6039" w:rsidRPr="006A6039">
        <w:t>ными и частными субъектами, и предусматривает ли оно прямую и косвенную дискриминацию.</w:t>
      </w:r>
    </w:p>
    <w:p w:rsidR="006A6039" w:rsidRPr="006A6039" w:rsidRDefault="006A6039" w:rsidP="006A6039">
      <w:pPr>
        <w:pStyle w:val="SingleTxtGR"/>
      </w:pPr>
      <w:r w:rsidRPr="006A6039">
        <w:t>6.</w:t>
      </w:r>
      <w:r w:rsidRPr="006A6039">
        <w:tab/>
        <w:t>Просьба представить информацию о статусе Конвенции во внутреннем праве, в том числе информацию о том, имеют ли положения Конвенции пр</w:t>
      </w:r>
      <w:r w:rsidRPr="006A6039">
        <w:t>е</w:t>
      </w:r>
      <w:r w:rsidRPr="006A6039">
        <w:t>имущественную силу по отношению к положениям Конституции и других зак</w:t>
      </w:r>
      <w:r w:rsidRPr="006A6039">
        <w:t>о</w:t>
      </w:r>
      <w:r w:rsidRPr="006A6039">
        <w:t>нов в случае коллизии. Сообщите, пожалуйста, о том, подлежат ли положения Конвенции прямому применению, и если нет, то в течение какого срока прин</w:t>
      </w:r>
      <w:r w:rsidRPr="006A6039">
        <w:t>и</w:t>
      </w:r>
      <w:r w:rsidRPr="006A6039">
        <w:t>маются все законы, а также о том, имели ли место случаи, когда суды ссылались на положения Конвенции. Просьба указать, принимало ли государство-участник дополнительные меры по распространению и разъяснению Конвенции после семинара, организованного государ</w:t>
      </w:r>
      <w:r w:rsidR="00181136">
        <w:t>ством-участником в августе 1996</w:t>
      </w:r>
      <w:r w:rsidR="00181136" w:rsidRPr="00181136">
        <w:t xml:space="preserve"> </w:t>
      </w:r>
      <w:r w:rsidRPr="006A6039">
        <w:t>года, с ц</w:t>
      </w:r>
      <w:r w:rsidRPr="006A6039">
        <w:t>е</w:t>
      </w:r>
      <w:r w:rsidRPr="006A6039">
        <w:t>лью широкого распространения информации о Конвенции, особенно в сельских районах. Кроме того, просьба представить информацию о мерах, принятых для обеспечения того, чтобы в случае возникновения коллизий между официал</w:t>
      </w:r>
      <w:r w:rsidRPr="006A6039">
        <w:t>ь</w:t>
      </w:r>
      <w:r w:rsidRPr="006A6039">
        <w:t xml:space="preserve">ными законоположениями и обычным правом преобладающую силу имели официальные законоположения. </w:t>
      </w:r>
    </w:p>
    <w:p w:rsidR="006A6039" w:rsidRPr="006A6039" w:rsidRDefault="006A6039" w:rsidP="006A6039">
      <w:pPr>
        <w:pStyle w:val="SingleTxtGR"/>
      </w:pPr>
      <w:r w:rsidRPr="006A6039">
        <w:t>7.</w:t>
      </w:r>
      <w:r w:rsidRPr="006A6039">
        <w:tab/>
        <w:t>Просьба представить информацию о том, приняло ли или намеревается ли принять государство-участник меры для выявления всех законов, дискрим</w:t>
      </w:r>
      <w:r w:rsidRPr="006A6039">
        <w:t>и</w:t>
      </w:r>
      <w:r w:rsidRPr="006A6039">
        <w:t>национных по отношению к женщинам и не соответствующих положениям Конвенции, и внесения в них поправок. Просьба пояснить, предусмотрены ли какие-либо санкции или меры наказания за дискриминацию в отношении же</w:t>
      </w:r>
      <w:r w:rsidRPr="006A6039">
        <w:t>н</w:t>
      </w:r>
      <w:r w:rsidRPr="006A6039">
        <w:t>щин, и представить информацию об их характере и применении на практике. Кроме того, просьба представить сведения о законах или других программах, направленных на изменение обычаев и практики, которые влекут за собой ди</w:t>
      </w:r>
      <w:r w:rsidRPr="006A6039">
        <w:t>с</w:t>
      </w:r>
      <w:r w:rsidRPr="006A6039">
        <w:t>криминацию в отношении женщин или закрепляют ее.</w:t>
      </w:r>
    </w:p>
    <w:p w:rsidR="006A6039" w:rsidRPr="006A6039" w:rsidRDefault="006A6039" w:rsidP="006A6039">
      <w:pPr>
        <w:pStyle w:val="SingleTxtGR"/>
      </w:pPr>
      <w:r w:rsidRPr="006A6039">
        <w:t>8.</w:t>
      </w:r>
      <w:r w:rsidRPr="006A6039">
        <w:tab/>
        <w:t>Просьба представить информацию о мерах, принятых для расширения доступа женщин к системе правосудия; стимулирования женщин, особенно женщин, проживающих в сельских районах, обращаться в суды с требованиями об осуществлении своих прав и оказании им в этом помощи; повышения уровня информированности и осведомленности судей, юристов и сотрудников прав</w:t>
      </w:r>
      <w:r w:rsidRPr="006A6039">
        <w:t>о</w:t>
      </w:r>
      <w:r w:rsidRPr="006A6039">
        <w:t>охранительных органов об обязанностях государства-участника в соответствии с Конвенцией для обеспечения гендерного равенства.</w:t>
      </w:r>
    </w:p>
    <w:p w:rsidR="006A6039" w:rsidRPr="006A6039" w:rsidRDefault="006A6039" w:rsidP="006A6039">
      <w:pPr>
        <w:pStyle w:val="H23GR"/>
      </w:pPr>
      <w:r w:rsidRPr="006A6039">
        <w:tab/>
      </w:r>
      <w:r w:rsidRPr="006A6039">
        <w:tab/>
        <w:t>Национальные механизмы по улучшению положения женщин</w:t>
      </w:r>
    </w:p>
    <w:p w:rsidR="006A6039" w:rsidRPr="006A6039" w:rsidRDefault="006A6039" w:rsidP="006A6039">
      <w:pPr>
        <w:pStyle w:val="SingleTxtGR"/>
      </w:pPr>
      <w:r w:rsidRPr="006A6039">
        <w:t>9.</w:t>
      </w:r>
      <w:r w:rsidRPr="006A6039">
        <w:tab/>
        <w:t>Просьба представить информацию о статусе и функциях центральноа</w:t>
      </w:r>
      <w:r w:rsidRPr="006A6039">
        <w:t>ф</w:t>
      </w:r>
      <w:r w:rsidRPr="006A6039">
        <w:t>риканского Управления Верховного комиссара по вопросам прав человека и благому управлению, в частности указать, имеет ли оно конкретный мандат для рассмотрения вопросов, связанных с обеспечением гендерного равенства и осуществления прав, закрепленных в Конвенции. Просьба пояснить, какие м</w:t>
      </w:r>
      <w:r w:rsidRPr="006A6039">
        <w:t>е</w:t>
      </w:r>
      <w:r w:rsidRPr="006A6039">
        <w:t>ры принимает или намерено принять государство-участник для предоставления Управлению соответствующих полномочий по принятию решений и выделения ему финансовых и людских ресурсов. Представьте также обновленную инфо</w:t>
      </w:r>
      <w:r w:rsidRPr="006A6039">
        <w:t>р</w:t>
      </w:r>
      <w:r w:rsidRPr="006A6039">
        <w:t>мацию о Национальной комиссии по правам человека, в частности укажите, приняло ли государство-участник меры по ее восстановлению в соответствии с принципами, касающимися статуса национальных учреждений по поощрению и защите прав человека (Парижскими принципами). Просьба представить также дополнительную информацию о Комитете, учрежденном для контроля за ос</w:t>
      </w:r>
      <w:r w:rsidRPr="006A6039">
        <w:t>у</w:t>
      </w:r>
      <w:r w:rsidRPr="006A6039">
        <w:t>ществлением Конвенции, а также о Секторальном комитете по обеспечению гендерного равенства и сокращению масштабов нищеты. Как они функцион</w:t>
      </w:r>
      <w:r w:rsidRPr="006A6039">
        <w:t>и</w:t>
      </w:r>
      <w:r w:rsidRPr="006A6039">
        <w:t>руют и какова их роль в деле обеспечения эффективной защиты и недискрим</w:t>
      </w:r>
      <w:r w:rsidRPr="006A6039">
        <w:t>и</w:t>
      </w:r>
      <w:r w:rsidRPr="006A6039">
        <w:t>нации женщин? Существует ли какой-либо механизм для координации и отсл</w:t>
      </w:r>
      <w:r w:rsidRPr="006A6039">
        <w:t>е</w:t>
      </w:r>
      <w:r w:rsidRPr="006A6039">
        <w:t>живания мер на национальном, региональном и местном уровнях, принима</w:t>
      </w:r>
      <w:r w:rsidRPr="006A6039">
        <w:t>е</w:t>
      </w:r>
      <w:r w:rsidRPr="006A6039">
        <w:t>мых в целях улучшения положения женщин и поощрения гендерного равенс</w:t>
      </w:r>
      <w:r w:rsidRPr="006A6039">
        <w:t>т</w:t>
      </w:r>
      <w:r w:rsidRPr="006A6039">
        <w:t>ва? Если да, то просьба представить о нем информацию. Просьба сообщить о людских и финансовых ресурсах, имеющихся в распоряжении всех вышеуп</w:t>
      </w:r>
      <w:r w:rsidRPr="006A6039">
        <w:t>о</w:t>
      </w:r>
      <w:r w:rsidRPr="006A6039">
        <w:t>мянутых структур.</w:t>
      </w:r>
    </w:p>
    <w:p w:rsidR="00770BD2" w:rsidRPr="00172F75" w:rsidRDefault="00770BD2" w:rsidP="00682EAA">
      <w:pPr>
        <w:pStyle w:val="H23GR"/>
      </w:pPr>
      <w:r>
        <w:tab/>
      </w:r>
      <w:r>
        <w:tab/>
      </w:r>
      <w:r w:rsidRPr="00172F75">
        <w:t>Программы и планы действий</w:t>
      </w:r>
    </w:p>
    <w:p w:rsidR="00770BD2" w:rsidRPr="00172F75" w:rsidRDefault="00770BD2" w:rsidP="00682EAA">
      <w:pPr>
        <w:pStyle w:val="SingleTxtGR"/>
      </w:pPr>
      <w:r w:rsidRPr="00172F75">
        <w:t>10.</w:t>
      </w:r>
      <w:r w:rsidRPr="00172F75">
        <w:tab/>
        <w:t>Просьба представить информацию о Национальном плане действий на 2007−2011 годы, документе о стратегии сокращения масштабов нищеты, зая</w:t>
      </w:r>
      <w:r w:rsidRPr="00172F75">
        <w:t>в</w:t>
      </w:r>
      <w:r w:rsidRPr="00172F75">
        <w:t>лении 2005 года об общей политике и Плане действий по защите детей 2011 г</w:t>
      </w:r>
      <w:r w:rsidRPr="00172F75">
        <w:t>о</w:t>
      </w:r>
      <w:r w:rsidRPr="00172F75">
        <w:t>да, а также о любых других планах действий или стратегиях. Просьба соо</w:t>
      </w:r>
      <w:r w:rsidRPr="00172F75">
        <w:t>б</w:t>
      </w:r>
      <w:r w:rsidRPr="00172F75">
        <w:t>щить, учитываются ли в этих стратегиях и программах гендерные аспекты, и если да, то каким образом, пре</w:t>
      </w:r>
      <w:r>
        <w:t xml:space="preserve">дусматривают </w:t>
      </w:r>
      <w:r w:rsidRPr="00172F75">
        <w:t xml:space="preserve">ли </w:t>
      </w:r>
      <w:r>
        <w:t xml:space="preserve">они </w:t>
      </w:r>
      <w:r w:rsidRPr="00172F75">
        <w:t>участие женщин, и если да, то каким образом, и указать, как в них отражены положения Конвенции. Прос</w:t>
      </w:r>
      <w:r w:rsidRPr="00172F75">
        <w:t>ь</w:t>
      </w:r>
      <w:r w:rsidRPr="00172F75">
        <w:t>ба представить подробную информацию о целях, задачах и стратегиях Наци</w:t>
      </w:r>
      <w:r w:rsidRPr="00172F75">
        <w:t>о</w:t>
      </w:r>
      <w:r w:rsidRPr="00172F75">
        <w:t>нальной политики по поощрению равноправия и равенства между му</w:t>
      </w:r>
      <w:r w:rsidRPr="00172F75">
        <w:t>ж</w:t>
      </w:r>
      <w:r w:rsidRPr="00172F75">
        <w:t>чинами и женщинами 2005 года и других планов, а также сообщить о препятс</w:t>
      </w:r>
      <w:r w:rsidRPr="00172F75">
        <w:t>т</w:t>
      </w:r>
      <w:r w:rsidRPr="00172F75">
        <w:t>виях, стоящих на пути их эффективной реализации и осуществления, и о мерах, пр</w:t>
      </w:r>
      <w:r w:rsidRPr="00172F75">
        <w:t>и</w:t>
      </w:r>
      <w:r w:rsidRPr="00172F75">
        <w:t>нятых для устранения этих препятствий. Просьба сообщить о планах в отнош</w:t>
      </w:r>
      <w:r w:rsidRPr="00172F75">
        <w:t>е</w:t>
      </w:r>
      <w:r w:rsidRPr="00172F75">
        <w:t>нии будущей национальной политики по улучшению полож</w:t>
      </w:r>
      <w:r w:rsidRPr="00172F75">
        <w:t>е</w:t>
      </w:r>
      <w:r w:rsidRPr="00172F75">
        <w:t xml:space="preserve">ния женщин. </w:t>
      </w:r>
    </w:p>
    <w:p w:rsidR="00770BD2" w:rsidRPr="00172F75" w:rsidRDefault="00770BD2" w:rsidP="00682EAA">
      <w:pPr>
        <w:pStyle w:val="H23GR"/>
      </w:pPr>
      <w:r>
        <w:tab/>
      </w:r>
      <w:r>
        <w:tab/>
      </w:r>
      <w:r w:rsidRPr="00172F75">
        <w:t>Временные специальные меры</w:t>
      </w:r>
    </w:p>
    <w:p w:rsidR="00770BD2" w:rsidRPr="00172F75" w:rsidRDefault="00770BD2" w:rsidP="00682EAA">
      <w:pPr>
        <w:pStyle w:val="SingleTxtGR"/>
      </w:pPr>
      <w:r w:rsidRPr="00172F75">
        <w:t>11.</w:t>
      </w:r>
      <w:r w:rsidRPr="00172F75">
        <w:tab/>
        <w:t>Просьба сообщить, приняло ли государство-участник временные спец</w:t>
      </w:r>
      <w:r w:rsidRPr="00172F75">
        <w:t>и</w:t>
      </w:r>
      <w:r w:rsidRPr="00172F75">
        <w:t>альные меры в соответствии с пунктом 1 статьи 4 Конвенции и общей рекоме</w:t>
      </w:r>
      <w:r w:rsidRPr="00172F75">
        <w:t>н</w:t>
      </w:r>
      <w:r w:rsidRPr="00172F75">
        <w:t>дацией № 25 (2004) Комитета для обеспечения равенства между женщинами и мужчинами на всех уровнях и во всех государственных учреждениях, а также в политической жизни, в соответствии с его стремлением расширить степень участия женщин в политической жизни, выраженном в ходе рассмотрения его доклада в рамках механизма универсального периодического обзора в 2009 году (</w:t>
      </w:r>
      <w:r w:rsidRPr="00172F75">
        <w:rPr>
          <w:lang w:val="en-US"/>
        </w:rPr>
        <w:t>A</w:t>
      </w:r>
      <w:r w:rsidRPr="00172F75">
        <w:t>/</w:t>
      </w:r>
      <w:r w:rsidRPr="00172F75">
        <w:rPr>
          <w:lang w:val="en-US"/>
        </w:rPr>
        <w:t>HRC</w:t>
      </w:r>
      <w:r w:rsidRPr="00172F75">
        <w:t>/12/2, пункт 74.23). Просьба включить информацию о проявлениях н</w:t>
      </w:r>
      <w:r w:rsidRPr="00172F75">
        <w:t>е</w:t>
      </w:r>
      <w:r w:rsidRPr="00172F75">
        <w:t>равенства, которые эти меры призваны устранить, а также о том, обеспечивае</w:t>
      </w:r>
      <w:r w:rsidRPr="00172F75">
        <w:t>т</w:t>
      </w:r>
      <w:r w:rsidRPr="00172F75">
        <w:t xml:space="preserve">ся ли применение этих мер и осуществляется ли за этим контроль. </w:t>
      </w:r>
    </w:p>
    <w:p w:rsidR="00770BD2" w:rsidRPr="00172F75" w:rsidRDefault="00770BD2" w:rsidP="00682EAA">
      <w:pPr>
        <w:pStyle w:val="H23GR"/>
      </w:pPr>
      <w:r>
        <w:tab/>
      </w:r>
      <w:r>
        <w:tab/>
      </w:r>
      <w:r w:rsidRPr="00172F75">
        <w:t>Стереотипы и культурная практика</w:t>
      </w:r>
    </w:p>
    <w:p w:rsidR="00770BD2" w:rsidRPr="00172F75" w:rsidRDefault="00770BD2" w:rsidP="00682EAA">
      <w:pPr>
        <w:pStyle w:val="SingleTxtGR"/>
      </w:pPr>
      <w:r w:rsidRPr="00172F75">
        <w:t>12.</w:t>
      </w:r>
      <w:r w:rsidRPr="00172F75">
        <w:tab/>
        <w:t>Просьба представить информацию о том, какие виды культурной и тр</w:t>
      </w:r>
      <w:r w:rsidRPr="00172F75">
        <w:t>а</w:t>
      </w:r>
      <w:r w:rsidRPr="00172F75">
        <w:t>диционной практики или образа жизни препятствуют улучшению положения женщин в обществе. Просьба представить информацию о мерах, принятых для изменения социальных и культурных моделей поведения, которые ведут к фо</w:t>
      </w:r>
      <w:r w:rsidRPr="00172F75">
        <w:t>р</w:t>
      </w:r>
      <w:r w:rsidRPr="00172F75">
        <w:t xml:space="preserve">мированию стереотипов или </w:t>
      </w:r>
      <w:r>
        <w:t>усиливают представление о</w:t>
      </w:r>
      <w:r w:rsidRPr="00172F75">
        <w:t xml:space="preserve"> неполноценн</w:t>
      </w:r>
      <w:r w:rsidRPr="00172F75">
        <w:t>о</w:t>
      </w:r>
      <w:r w:rsidRPr="00172F75">
        <w:t>сти женщин, а также для решения проблемы, связанной с отношением к нек</w:t>
      </w:r>
      <w:r w:rsidRPr="00172F75">
        <w:t>о</w:t>
      </w:r>
      <w:r w:rsidRPr="00172F75">
        <w:t>торым женщинам как к "вед</w:t>
      </w:r>
      <w:r w:rsidRPr="00172F75">
        <w:t>ь</w:t>
      </w:r>
      <w:r w:rsidRPr="00172F75">
        <w:t xml:space="preserve">мам". </w:t>
      </w:r>
    </w:p>
    <w:p w:rsidR="00770BD2" w:rsidRPr="00172F75" w:rsidRDefault="00770BD2" w:rsidP="00682EAA">
      <w:pPr>
        <w:pStyle w:val="H23GR"/>
      </w:pPr>
      <w:r>
        <w:tab/>
      </w:r>
      <w:r>
        <w:tab/>
      </w:r>
      <w:r w:rsidRPr="00172F75">
        <w:t>Насилие в отношении женщин</w:t>
      </w:r>
    </w:p>
    <w:p w:rsidR="00770BD2" w:rsidRPr="00172F75" w:rsidRDefault="00770BD2" w:rsidP="00682EAA">
      <w:pPr>
        <w:pStyle w:val="SingleTxtGR"/>
      </w:pPr>
      <w:r w:rsidRPr="00172F75">
        <w:t>13.</w:t>
      </w:r>
      <w:r w:rsidRPr="00172F75">
        <w:tab/>
        <w:t>Просьба представить подробную обновленную информацию о нынешнем положении и тенденциях в том, что касается насилия в отношении женщин и девочек, такого как изнасилования, включ</w:t>
      </w:r>
      <w:r>
        <w:t>ая изнасилования в браке, других</w:t>
      </w:r>
      <w:r w:rsidRPr="00172F75">
        <w:t xml:space="preserve"> фор</w:t>
      </w:r>
      <w:r>
        <w:t>м</w:t>
      </w:r>
      <w:r w:rsidRPr="00172F75">
        <w:t xml:space="preserve"> сексуальных надругательств и насилия в семье, а также о числе возбу</w:t>
      </w:r>
      <w:r w:rsidRPr="00172F75">
        <w:t>ж</w:t>
      </w:r>
      <w:r w:rsidRPr="00172F75">
        <w:t>денных судебных дел и приговоров, вынесенных по делам, касающимся нас</w:t>
      </w:r>
      <w:r w:rsidRPr="00172F75">
        <w:t>и</w:t>
      </w:r>
      <w:r w:rsidRPr="00172F75">
        <w:t xml:space="preserve">лия в отношении женщин. </w:t>
      </w:r>
    </w:p>
    <w:p w:rsidR="00770BD2" w:rsidRPr="00172F75" w:rsidRDefault="00770BD2" w:rsidP="00682EAA">
      <w:pPr>
        <w:pStyle w:val="SingleTxtGR"/>
      </w:pPr>
      <w:r w:rsidRPr="00172F75">
        <w:t>14.</w:t>
      </w:r>
      <w:r w:rsidRPr="00172F75">
        <w:tab/>
        <w:t>Просьба представить информацию о За</w:t>
      </w:r>
      <w:r>
        <w:t>коне № 06-32 от 27 декабря 2006 </w:t>
      </w:r>
      <w:r w:rsidRPr="00172F75">
        <w:t>года о защите женщин от насилия в Центральноафриканской Республике и положениях пересмотренного Уголовного кодекса 2010 года, касающихся нас</w:t>
      </w:r>
      <w:r w:rsidRPr="00172F75">
        <w:t>и</w:t>
      </w:r>
      <w:r w:rsidRPr="00172F75">
        <w:t>лия в отношении женщин, а также о степени их соответствия положениям Ко</w:t>
      </w:r>
      <w:r w:rsidRPr="00172F75">
        <w:t>н</w:t>
      </w:r>
      <w:r w:rsidRPr="00172F75">
        <w:t>венции. Просьба указать, как эти два закона применяются на практике, являю</w:t>
      </w:r>
      <w:r w:rsidRPr="00172F75">
        <w:t>т</w:t>
      </w:r>
      <w:r w:rsidRPr="00172F75">
        <w:t>ся ли они взаимоусиливающими и существуют ли между ними какие-либо пр</w:t>
      </w:r>
      <w:r w:rsidRPr="00172F75">
        <w:t>о</w:t>
      </w:r>
      <w:r w:rsidRPr="00172F75">
        <w:t>тиворечия, которые могут препятствовать их осуществлению.</w:t>
      </w:r>
    </w:p>
    <w:p w:rsidR="00770BD2" w:rsidRPr="006B1F58" w:rsidRDefault="00770BD2" w:rsidP="00682EAA">
      <w:pPr>
        <w:pStyle w:val="SingleTxtGR"/>
      </w:pPr>
      <w:r w:rsidRPr="00172F75">
        <w:t>15.</w:t>
      </w:r>
      <w:r w:rsidRPr="00172F75">
        <w:tab/>
        <w:t>Просьба сообщить о мерах, принятых с целью предъявления обвинений и судебного преследования лиц, виновных в совершении актов насилия в отн</w:t>
      </w:r>
      <w:r w:rsidRPr="00172F75">
        <w:t>о</w:t>
      </w:r>
      <w:r w:rsidRPr="00172F75">
        <w:t>шении женщин, в частности сексуального насилия.</w:t>
      </w:r>
      <w:r>
        <w:t xml:space="preserve"> </w:t>
      </w:r>
      <w:r w:rsidRPr="006B1F58">
        <w:t>Просьба сообщить, обесп</w:t>
      </w:r>
      <w:r w:rsidRPr="006B1F58">
        <w:t>е</w:t>
      </w:r>
      <w:r w:rsidRPr="006B1F58">
        <w:t>чи</w:t>
      </w:r>
      <w:r>
        <w:t>вают ли принятые меры получение</w:t>
      </w:r>
      <w:r w:rsidRPr="006B1F58">
        <w:t xml:space="preserve"> женщинами и девочками, ставшими жер</w:t>
      </w:r>
      <w:r w:rsidRPr="006B1F58">
        <w:t>т</w:t>
      </w:r>
      <w:r w:rsidRPr="006B1F58">
        <w:t>вами сексуального насилия, включая изнасилования, поддержки и помощи, т</w:t>
      </w:r>
      <w:r w:rsidRPr="006B1F58">
        <w:t>а</w:t>
      </w:r>
      <w:r w:rsidRPr="006B1F58">
        <w:t>кой как доступ к приютам и реабилитационным услугам, а также средствам правовой защиты, включая компенсацию.</w:t>
      </w:r>
    </w:p>
    <w:p w:rsidR="00770BD2" w:rsidRPr="006B1F58" w:rsidRDefault="00770BD2" w:rsidP="00682EAA">
      <w:pPr>
        <w:pStyle w:val="SingleTxtGR"/>
      </w:pPr>
      <w:r w:rsidRPr="006B1F58">
        <w:t>16.</w:t>
      </w:r>
      <w:r w:rsidRPr="006B1F58">
        <w:tab/>
        <w:t>Просьба представить информацию о мерах, принятых государством-участником для ликвидации насилия в отношении женщин и девочек, которые считаются "ведьмами". Просьба указать, охватывают ли Закон о защите женщин от насилия в Центральноафриканской Республике и пересмотренный Уголо</w:t>
      </w:r>
      <w:r w:rsidRPr="006B1F58">
        <w:t>в</w:t>
      </w:r>
      <w:r w:rsidRPr="006B1F58">
        <w:t>ный кодекс этот вид насилия.</w:t>
      </w:r>
    </w:p>
    <w:p w:rsidR="00770BD2" w:rsidRPr="006B1F58" w:rsidRDefault="00770BD2" w:rsidP="00682EAA">
      <w:pPr>
        <w:pStyle w:val="SingleTxtGR"/>
      </w:pPr>
      <w:r w:rsidRPr="006B1F58">
        <w:t>17.</w:t>
      </w:r>
      <w:r w:rsidRPr="006B1F58">
        <w:tab/>
        <w:t>Просьба представить информацию о масштабах насилия в семье и о м</w:t>
      </w:r>
      <w:r w:rsidRPr="006B1F58">
        <w:t>е</w:t>
      </w:r>
      <w:r w:rsidRPr="006B1F58">
        <w:t>рах, принятых для отнесения его к категории преступлений. Просьба предст</w:t>
      </w:r>
      <w:r w:rsidRPr="006B1F58">
        <w:t>а</w:t>
      </w:r>
      <w:r w:rsidRPr="006B1F58">
        <w:t>вить также информацию о наличии медицинских и социальных услуг, а также приютов для жертв. Просьба сообщить, охватывают ли Закон 2006 года и пер</w:t>
      </w:r>
      <w:r w:rsidRPr="006B1F58">
        <w:t>е</w:t>
      </w:r>
      <w:r w:rsidRPr="006B1F58">
        <w:t>смотренный Уголовный кодекс насилие в семье и предусматривают ли они пр</w:t>
      </w:r>
      <w:r w:rsidRPr="006B1F58">
        <w:t>е</w:t>
      </w:r>
      <w:r w:rsidRPr="006B1F58">
        <w:t>доставление средств правовой защи</w:t>
      </w:r>
      <w:r>
        <w:t>ты женщинам и девочкам, ставшим</w:t>
      </w:r>
      <w:r w:rsidRPr="006B1F58">
        <w:t xml:space="preserve"> жертв</w:t>
      </w:r>
      <w:r w:rsidRPr="006B1F58">
        <w:t>а</w:t>
      </w:r>
      <w:r w:rsidRPr="006B1F58">
        <w:t xml:space="preserve">ми насилия. Просьба также сообщить, намеревается ли государство-участник изменить статью 46 Уголовного кодекса, согласно которой убийство супруги, застигнутой на месте совершения преступления адюльтера, </w:t>
      </w:r>
      <w:r>
        <w:t xml:space="preserve">является </w:t>
      </w:r>
      <w:r w:rsidRPr="006B1F58">
        <w:t>"проща</w:t>
      </w:r>
      <w:r w:rsidRPr="006B1F58">
        <w:t>е</w:t>
      </w:r>
      <w:r w:rsidRPr="006B1F58">
        <w:t>мым убийством".</w:t>
      </w:r>
    </w:p>
    <w:p w:rsidR="00770BD2" w:rsidRPr="006B1F58" w:rsidRDefault="00770BD2" w:rsidP="00682EAA">
      <w:pPr>
        <w:pStyle w:val="SingleTxtGR"/>
      </w:pPr>
      <w:r w:rsidRPr="006B1F58">
        <w:t>18.</w:t>
      </w:r>
      <w:r w:rsidRPr="006B1F58">
        <w:tab/>
        <w:t>Просьба представить информацию об обеспечении соблюдения Закона 2006 года о защите женщин от насилия и статей 114 и 115 пересмотренного Уголовного кодекса, которые запрещают и карают калечение женских половых органов, и указать результаты применения этих законов в сельских районах и в восточной части страны. Просьба также сообщить о мерах, принятых госуда</w:t>
      </w:r>
      <w:r w:rsidRPr="006B1F58">
        <w:t>р</w:t>
      </w:r>
      <w:r w:rsidRPr="006B1F58">
        <w:t>ством-участником для выполнения Национального плана действий на 2007−2011 годы о борьбе с вредной практикой, гендерным насилием и секс</w:t>
      </w:r>
      <w:r w:rsidRPr="006B1F58">
        <w:t>у</w:t>
      </w:r>
      <w:r w:rsidRPr="006B1F58">
        <w:t>альным насилием, включая калечение женских половых органов.</w:t>
      </w:r>
    </w:p>
    <w:p w:rsidR="00770BD2" w:rsidRPr="006B1F58" w:rsidRDefault="00770BD2" w:rsidP="00682EAA">
      <w:pPr>
        <w:pStyle w:val="H23GR"/>
      </w:pPr>
      <w:r>
        <w:tab/>
      </w:r>
      <w:r>
        <w:tab/>
      </w:r>
      <w:r w:rsidRPr="006B1F58">
        <w:t>Торговля женщинами и эксплуатация проституции</w:t>
      </w:r>
    </w:p>
    <w:p w:rsidR="00770BD2" w:rsidRPr="006B1F58" w:rsidRDefault="00770BD2" w:rsidP="00682EAA">
      <w:pPr>
        <w:pStyle w:val="SingleTxtGR"/>
      </w:pPr>
      <w:r w:rsidRPr="006B1F58">
        <w:t>19.</w:t>
      </w:r>
      <w:r w:rsidRPr="006B1F58">
        <w:tab/>
        <w:t>Просьба представить подробную информацию и сведения о степени ра</w:t>
      </w:r>
      <w:r w:rsidRPr="006B1F58">
        <w:t>с</w:t>
      </w:r>
      <w:r w:rsidRPr="006B1F58">
        <w:t>простра</w:t>
      </w:r>
      <w:r>
        <w:t>ненности торговли</w:t>
      </w:r>
      <w:r w:rsidRPr="006B1F58">
        <w:t xml:space="preserve"> женщинами и девочками в государстве-участнике. Просьба представить также информацию и сведения о судебном преследовании и наказании таких торговцев. Просьба сообщить, рассматривает ли государс</w:t>
      </w:r>
      <w:r w:rsidRPr="006B1F58">
        <w:t>т</w:t>
      </w:r>
      <w:r w:rsidRPr="006B1F58">
        <w:t>во-участник возможность проведения исследования о характере, масштабах, причинах и последствиях торговли людьми с целью разработки политики и стратегий по борьбе с этим явлением. Просьба сообщить, намеревается ли г</w:t>
      </w:r>
      <w:r w:rsidRPr="006B1F58">
        <w:t>о</w:t>
      </w:r>
      <w:r w:rsidRPr="006B1F58">
        <w:t>сударство-участник принять всеобъемлющий закон о борьбе с торговлей люд</w:t>
      </w:r>
      <w:r w:rsidRPr="006B1F58">
        <w:t>ь</w:t>
      </w:r>
      <w:r w:rsidRPr="006B1F58">
        <w:t>ми, полностью соответствующий положениям статьи 6 Конвенции, и создало ли оно механизмы для расследования соответствующих дел, судебного преслед</w:t>
      </w:r>
      <w:r w:rsidRPr="006B1F58">
        <w:t>о</w:t>
      </w:r>
      <w:r w:rsidRPr="006B1F58">
        <w:t xml:space="preserve">вания и наказания торговцев </w:t>
      </w:r>
      <w:r>
        <w:t xml:space="preserve">людьми </w:t>
      </w:r>
      <w:r w:rsidRPr="006B1F58">
        <w:t>и оказания помощи и поддержки жертвам. Просьба представить информацию о воздействии существующего законод</w:t>
      </w:r>
      <w:r w:rsidRPr="006B1F58">
        <w:t>а</w:t>
      </w:r>
      <w:r w:rsidRPr="006B1F58">
        <w:t>тельства на защиту женщин и девочек от экономической и сексуальной эк</w:t>
      </w:r>
      <w:r w:rsidRPr="006B1F58">
        <w:t>с</w:t>
      </w:r>
      <w:r w:rsidRPr="006B1F58">
        <w:t>плуатации, включая женщин, занимающихся проституцией. Просьба предст</w:t>
      </w:r>
      <w:r w:rsidRPr="006B1F58">
        <w:t>а</w:t>
      </w:r>
      <w:r w:rsidRPr="006B1F58">
        <w:t>вить также статистические данные, если таковые имеются, о числе женщин и девочек, з</w:t>
      </w:r>
      <w:r w:rsidRPr="006B1F58">
        <w:t>а</w:t>
      </w:r>
      <w:r w:rsidRPr="006B1F58">
        <w:t>нимающихся проституцией, особенно в городских районах.</w:t>
      </w:r>
    </w:p>
    <w:p w:rsidR="00770BD2" w:rsidRPr="006B1F58" w:rsidRDefault="00770BD2" w:rsidP="00682EAA">
      <w:pPr>
        <w:pStyle w:val="SingleTxtGR"/>
      </w:pPr>
      <w:r w:rsidRPr="006B1F58">
        <w:t>20.</w:t>
      </w:r>
      <w:r w:rsidRPr="006B1F58">
        <w:tab/>
        <w:t>Просьба сообщить о мерах, принятых государством-участником для з</w:t>
      </w:r>
      <w:r w:rsidRPr="006B1F58">
        <w:t>а</w:t>
      </w:r>
      <w:r w:rsidRPr="006B1F58">
        <w:t>щиты перемещенных девочек, в частности от экономической эксплуатации, и представить информацию о числе перемещенных девочек, находящихся в таком положении. Просьба сообщить о мерах правового и иного характера, принятых государством-участником для ликвидации практики обращения в рабство пи</w:t>
      </w:r>
      <w:r w:rsidRPr="006B1F58">
        <w:t>г</w:t>
      </w:r>
      <w:r w:rsidRPr="006B1F58">
        <w:t>меев и обеспечения защиты от нее женщин и девочек из коренных народов.</w:t>
      </w:r>
    </w:p>
    <w:p w:rsidR="00770BD2" w:rsidRPr="006B1F58" w:rsidRDefault="00770BD2" w:rsidP="00682EAA">
      <w:pPr>
        <w:pStyle w:val="H23GR"/>
      </w:pPr>
      <w:r>
        <w:tab/>
      </w:r>
      <w:r>
        <w:tab/>
      </w:r>
      <w:r w:rsidRPr="006B1F58">
        <w:t>Участие в общественной и политической жизни</w:t>
      </w:r>
    </w:p>
    <w:p w:rsidR="00770BD2" w:rsidRPr="006B1F58" w:rsidRDefault="00770BD2" w:rsidP="00682EAA">
      <w:pPr>
        <w:pStyle w:val="SingleTxtGR"/>
      </w:pPr>
      <w:r w:rsidRPr="006B1F58">
        <w:t>21.</w:t>
      </w:r>
      <w:r w:rsidRPr="006B1F58">
        <w:tab/>
        <w:t>Просьба представить информацию о принятых или планируемых ко</w:t>
      </w:r>
      <w:r w:rsidRPr="006B1F58">
        <w:t>н</w:t>
      </w:r>
      <w:r w:rsidRPr="006B1F58">
        <w:t xml:space="preserve">кретных мерах по обеспечению полного и равноправного участия </w:t>
      </w:r>
      <w:r>
        <w:t xml:space="preserve">и </w:t>
      </w:r>
      <w:r w:rsidRPr="006B1F58">
        <w:t>представ</w:t>
      </w:r>
      <w:r w:rsidRPr="006B1F58">
        <w:t>и</w:t>
      </w:r>
      <w:r w:rsidRPr="006B1F58">
        <w:t>тельства женщин на всех уровнях управления, в законодательных и судебных органах, а также на международном уровне с учетом общей рекомендации № 25 (2004) Комитета о временных специальных мерах и № 23 (1997) о политич</w:t>
      </w:r>
      <w:r w:rsidRPr="006B1F58">
        <w:t>е</w:t>
      </w:r>
      <w:r w:rsidRPr="006B1F58">
        <w:t>ской и общественной жизни.</w:t>
      </w:r>
    </w:p>
    <w:p w:rsidR="00770BD2" w:rsidRPr="006B1F58" w:rsidRDefault="00770BD2" w:rsidP="00682EAA">
      <w:pPr>
        <w:pStyle w:val="SingleTxtGR"/>
      </w:pPr>
      <w:r w:rsidRPr="006B1F58">
        <w:t>22.</w:t>
      </w:r>
      <w:r w:rsidRPr="006B1F58">
        <w:tab/>
        <w:t>Просьба представить информацию о процентной доле женщин, которые участвовали в законодательных выборах 2011 года. Просьба представить также информацию о числе женщин, включая женщин из коренных народов</w:t>
      </w:r>
      <w:r>
        <w:t xml:space="preserve"> и</w:t>
      </w:r>
      <w:r w:rsidRPr="006B1F58">
        <w:t xml:space="preserve"> же</w:t>
      </w:r>
      <w:r w:rsidRPr="006B1F58">
        <w:t>н</w:t>
      </w:r>
      <w:r w:rsidRPr="006B1F58">
        <w:t xml:space="preserve">щин-инвалидов, </w:t>
      </w:r>
      <w:r>
        <w:t xml:space="preserve">в </w:t>
      </w:r>
      <w:r w:rsidRPr="006B1F58">
        <w:t>парламенте, а также в правительстве, и о числе женщин на руководящих должностях в государственном секторе и учреждениях.</w:t>
      </w:r>
    </w:p>
    <w:p w:rsidR="006A4E50" w:rsidRPr="005B05D4" w:rsidRDefault="006A4E50" w:rsidP="00EE7C59">
      <w:pPr>
        <w:pStyle w:val="H23GR"/>
      </w:pPr>
      <w:r>
        <w:tab/>
      </w:r>
      <w:r>
        <w:tab/>
      </w:r>
      <w:r w:rsidRPr="005B05D4">
        <w:t>Гражданство</w:t>
      </w:r>
    </w:p>
    <w:p w:rsidR="006A4E50" w:rsidRPr="00135307" w:rsidRDefault="006A4E50" w:rsidP="00EE7C59">
      <w:pPr>
        <w:pStyle w:val="SingleTxtGR"/>
      </w:pPr>
      <w:r w:rsidRPr="005B05D4">
        <w:t>23.</w:t>
      </w:r>
      <w:r w:rsidRPr="005B05D4">
        <w:tab/>
        <w:t>Просьба представить информацию о Кодексе о гражданстве Центральн</w:t>
      </w:r>
      <w:r w:rsidRPr="005B05D4">
        <w:t>о</w:t>
      </w:r>
      <w:r w:rsidRPr="005B05D4">
        <w:t>африканской Республики, а также о Законе 1963 года, устанавливающем гра</w:t>
      </w:r>
      <w:r w:rsidRPr="005B05D4">
        <w:t>ж</w:t>
      </w:r>
      <w:r w:rsidRPr="005B05D4">
        <w:t>данство детей, рожденных от гражданок Центральноафриканской Республики, когда родители не состоят в законном гражданском браке. Просьба указать, имеют ли женщины равные права с мужчинами передавать свое гражданство иностранным мужьям, а также детям, независимо от их семейного положения, и</w:t>
      </w:r>
      <w:r>
        <w:t> </w:t>
      </w:r>
      <w:r w:rsidRPr="005B05D4">
        <w:t>приобретать гражданство Центральноафриканской Республики в результате заключения брака. Просьба указать, соблюдаются ли эти права как де-юре, так и де-факто</w:t>
      </w:r>
      <w:r>
        <w:t>.</w:t>
      </w:r>
    </w:p>
    <w:p w:rsidR="006A4E50" w:rsidRPr="005B05D4" w:rsidRDefault="006A4E50" w:rsidP="00EE7C59">
      <w:pPr>
        <w:pStyle w:val="H23GR"/>
      </w:pPr>
      <w:r>
        <w:tab/>
      </w:r>
      <w:r>
        <w:tab/>
      </w:r>
      <w:r w:rsidRPr="005B05D4">
        <w:t>Образование</w:t>
      </w:r>
    </w:p>
    <w:p w:rsidR="006A4E50" w:rsidRPr="005B05D4" w:rsidRDefault="006A4E50" w:rsidP="00EE7C59">
      <w:pPr>
        <w:pStyle w:val="SingleTxtGR"/>
      </w:pPr>
      <w:r w:rsidRPr="005B05D4">
        <w:t>24.</w:t>
      </w:r>
      <w:r w:rsidRPr="005B05D4">
        <w:tab/>
        <w:t>Просьба представить информацию о Плане действий в области всеобщего образования на 2003−2015 годы и Национальной стратегии в секторе образов</w:t>
      </w:r>
      <w:r w:rsidRPr="005B05D4">
        <w:t>а</w:t>
      </w:r>
      <w:r w:rsidRPr="005B05D4">
        <w:t>ния на 2008−2020 годы и пояснить, обеспечивают ли они равный доступ к обр</w:t>
      </w:r>
      <w:r w:rsidRPr="005B05D4">
        <w:t>а</w:t>
      </w:r>
      <w:r>
        <w:t>зованию для мужчин и женщин</w:t>
      </w:r>
      <w:r w:rsidR="00372198">
        <w:t>,</w:t>
      </w:r>
      <w:r w:rsidRPr="005B05D4">
        <w:t xml:space="preserve"> и если да, то в какой степени. В частности, просьба указать степень их воздействия на женщин и девочек в сельских ра</w:t>
      </w:r>
      <w:r w:rsidRPr="005B05D4">
        <w:t>й</w:t>
      </w:r>
      <w:r w:rsidRPr="005B05D4">
        <w:t>онах, а также на лиц, принадлежащих к общинам коренных народов. Просьба представить информацию о мерах, прин</w:t>
      </w:r>
      <w:r w:rsidRPr="005B05D4">
        <w:t>я</w:t>
      </w:r>
      <w:r w:rsidRPr="005B05D4">
        <w:t>тых государством-участником для улучшения показателей приема в учебные заведения и грамотности девочек и</w:t>
      </w:r>
      <w:r>
        <w:t> </w:t>
      </w:r>
      <w:r w:rsidRPr="005B05D4">
        <w:t xml:space="preserve">молодых женщин, уменьшения высоких показателей отсева девочек, в том числе </w:t>
      </w:r>
      <w:r>
        <w:t xml:space="preserve">в </w:t>
      </w:r>
      <w:r w:rsidRPr="005B05D4">
        <w:t>случаях ранних браков и беременности, а также о защите девочек от сексуальных надругательств и домогательств в школах и по дороге в школу и</w:t>
      </w:r>
      <w:r>
        <w:t> </w:t>
      </w:r>
      <w:r w:rsidRPr="005B05D4">
        <w:t>домой. В этой связи просьба представ</w:t>
      </w:r>
      <w:r>
        <w:t>и</w:t>
      </w:r>
      <w:r w:rsidRPr="005B05D4">
        <w:t>ть обновленную информацию об ос</w:t>
      </w:r>
      <w:r w:rsidRPr="005B05D4">
        <w:t>у</w:t>
      </w:r>
      <w:r w:rsidRPr="005B05D4">
        <w:t>ществлении изданного в 1966 году распоряжения об обеспечении защиты дев</w:t>
      </w:r>
      <w:r w:rsidRPr="005B05D4">
        <w:t>о</w:t>
      </w:r>
      <w:r w:rsidRPr="005B05D4">
        <w:t>чек, обучающихся в школах. Просьба представить последние статистические данные с разбивкой по признаку пола и проживания в сельских и городских районах, отражающие общую грамотность, число принятых в учебные завед</w:t>
      </w:r>
      <w:r w:rsidRPr="005B05D4">
        <w:t>е</w:t>
      </w:r>
      <w:r w:rsidRPr="005B05D4">
        <w:t>ния и</w:t>
      </w:r>
      <w:r>
        <w:t> </w:t>
      </w:r>
      <w:r w:rsidRPr="005B05D4">
        <w:t>закончивши</w:t>
      </w:r>
      <w:r>
        <w:t>х</w:t>
      </w:r>
      <w:r w:rsidRPr="005B05D4">
        <w:t xml:space="preserve"> их, а также показатели обучения девочек на всех уровнях образования и сл</w:t>
      </w:r>
      <w:r w:rsidRPr="005B05D4">
        <w:t>о</w:t>
      </w:r>
      <w:r w:rsidRPr="005B05D4">
        <w:t>живш</w:t>
      </w:r>
      <w:r>
        <w:t>и</w:t>
      </w:r>
      <w:r w:rsidRPr="005B05D4">
        <w:t>еся на протяжении определенных периодов тенденции.</w:t>
      </w:r>
    </w:p>
    <w:p w:rsidR="006A4E50" w:rsidRPr="006432D4" w:rsidRDefault="006A4E50" w:rsidP="00EE7C59">
      <w:pPr>
        <w:pStyle w:val="H23GR"/>
      </w:pPr>
      <w:r>
        <w:tab/>
      </w:r>
      <w:r>
        <w:tab/>
      </w:r>
      <w:r w:rsidRPr="005B05D4">
        <w:t>З</w:t>
      </w:r>
      <w:r w:rsidRPr="006432D4">
        <w:t>анятость</w:t>
      </w:r>
    </w:p>
    <w:p w:rsidR="006A4E50" w:rsidRPr="005B05D4" w:rsidRDefault="006A4E50" w:rsidP="00EE7C59">
      <w:pPr>
        <w:pStyle w:val="SingleTxtGR"/>
      </w:pPr>
      <w:r w:rsidRPr="005B05D4">
        <w:t>25.</w:t>
      </w:r>
      <w:r w:rsidRPr="005B05D4">
        <w:tab/>
        <w:t>Просьба пояснить, имеются ли какие-либо различия в практике приема на работу и трудоустро</w:t>
      </w:r>
      <w:r w:rsidRPr="005B05D4">
        <w:t>й</w:t>
      </w:r>
      <w:r w:rsidRPr="005B05D4">
        <w:t xml:space="preserve">ства женщин и мужчин, а также существуют ли какие-либо положения </w:t>
      </w:r>
      <w:r>
        <w:t xml:space="preserve">по </w:t>
      </w:r>
      <w:r w:rsidRPr="005B05D4">
        <w:t>ликвидации дискриминации в отношении женщин в сфере занятости. Просьба представить информацию о применении на практике пол</w:t>
      </w:r>
      <w:r w:rsidRPr="005B05D4">
        <w:t>о</w:t>
      </w:r>
      <w:r w:rsidRPr="005B05D4">
        <w:t>же</w:t>
      </w:r>
      <w:r>
        <w:t>ний Трудового кодекса</w:t>
      </w:r>
      <w:r w:rsidRPr="005B05D4">
        <w:t>, предусматривающих равное вознаграждение за ра</w:t>
      </w:r>
      <w:r w:rsidRPr="005B05D4">
        <w:t>в</w:t>
      </w:r>
      <w:r w:rsidRPr="005B05D4">
        <w:t>ный труд, и сообщить, планирует ли государство-участник внести изменения в Трудовой кодек</w:t>
      </w:r>
      <w:r>
        <w:t>с</w:t>
      </w:r>
      <w:r w:rsidRPr="005B05D4">
        <w:t xml:space="preserve"> для гарантирования соблюдения принципа равного вознагра</w:t>
      </w:r>
      <w:r w:rsidRPr="005B05D4">
        <w:t>ж</w:t>
      </w:r>
      <w:r w:rsidRPr="005B05D4">
        <w:t>дения за равный труд с целью обеспечения женщинам фактического равенства в</w:t>
      </w:r>
      <w:r>
        <w:t> сфере занятости.</w:t>
      </w:r>
      <w:r w:rsidRPr="005B05D4">
        <w:t xml:space="preserve"> Просьба представить информацию о существовании профе</w:t>
      </w:r>
      <w:r w:rsidRPr="005B05D4">
        <w:t>с</w:t>
      </w:r>
      <w:r w:rsidRPr="005B05D4">
        <w:t>сиональной сегрегации и о видах трудовой деятельности, которые запрещены для женщин. Просьба представить также информацию об осуществлении ст</w:t>
      </w:r>
      <w:r w:rsidRPr="005B05D4">
        <w:t>а</w:t>
      </w:r>
      <w:r w:rsidRPr="005B05D4">
        <w:t>тей 5 и 25 Закона 2006 года о защите женщин от насилия и статьи 96 Уголовн</w:t>
      </w:r>
      <w:r w:rsidRPr="005B05D4">
        <w:t>о</w:t>
      </w:r>
      <w:r w:rsidRPr="005B05D4">
        <w:t>го кодекса, касающихся сексуальных домогательств на рабочем месте. Просьба сообщить о проценте женщин, работающих в неформальном секторе и</w:t>
      </w:r>
      <w:r>
        <w:t> </w:t>
      </w:r>
      <w:r w:rsidRPr="005B05D4">
        <w:t>в сел</w:t>
      </w:r>
      <w:r w:rsidRPr="005B05D4">
        <w:t>ь</w:t>
      </w:r>
      <w:r w:rsidRPr="005B05D4">
        <w:t>ском хозяйстве, и представить информацию о защите и видах юридических, с</w:t>
      </w:r>
      <w:r w:rsidRPr="005B05D4">
        <w:t>о</w:t>
      </w:r>
      <w:r w:rsidRPr="005B05D4">
        <w:t>циальных или иных услуг, имеющихся или предусматриваемых для женщин в</w:t>
      </w:r>
      <w:r>
        <w:t> </w:t>
      </w:r>
      <w:r w:rsidRPr="005B05D4">
        <w:t>неформальном секторе.</w:t>
      </w:r>
    </w:p>
    <w:p w:rsidR="006A4E50" w:rsidRPr="005B05D4" w:rsidRDefault="006A4E50" w:rsidP="00EE7C59">
      <w:pPr>
        <w:pStyle w:val="H23GR"/>
      </w:pPr>
      <w:r>
        <w:tab/>
      </w:r>
      <w:r>
        <w:tab/>
      </w:r>
      <w:r w:rsidRPr="005B05D4">
        <w:t>Охрана здоровья</w:t>
      </w:r>
    </w:p>
    <w:p w:rsidR="006A4E50" w:rsidRPr="005B05D4" w:rsidRDefault="006A4E50" w:rsidP="00EE7C59">
      <w:pPr>
        <w:pStyle w:val="SingleTxtGR"/>
      </w:pPr>
      <w:r w:rsidRPr="005B05D4">
        <w:t>26.</w:t>
      </w:r>
      <w:r w:rsidRPr="005B05D4">
        <w:tab/>
        <w:t>Просьба представить информацию о Национальном плане развития здр</w:t>
      </w:r>
      <w:r w:rsidRPr="005B05D4">
        <w:t>а</w:t>
      </w:r>
      <w:r>
        <w:t>воохранения на 2006−2015 годы</w:t>
      </w:r>
      <w:r w:rsidRPr="005B05D4">
        <w:t xml:space="preserve"> и, в частности, указать, учтены ли в нем ге</w:t>
      </w:r>
      <w:r w:rsidRPr="005B05D4">
        <w:t>н</w:t>
      </w:r>
      <w:r w:rsidRPr="005B05D4">
        <w:t>дерные аспекты. Просьба представить та</w:t>
      </w:r>
      <w:r w:rsidRPr="005B05D4">
        <w:t>к</w:t>
      </w:r>
      <w:r w:rsidRPr="005B05D4">
        <w:t>же информацию о Плане сокращения материнской и младенческой смертности на 2004−2015 годы, а также о Законе об охране репродуктивн</w:t>
      </w:r>
      <w:r>
        <w:t>ого здоровья, принятом в июне 20</w:t>
      </w:r>
      <w:r w:rsidRPr="005B05D4">
        <w:t>06 года.</w:t>
      </w:r>
    </w:p>
    <w:p w:rsidR="006A4E50" w:rsidRPr="005B50B9" w:rsidRDefault="006A4E50" w:rsidP="00EE7C59">
      <w:pPr>
        <w:pStyle w:val="SingleTxtGR"/>
      </w:pPr>
      <w:r w:rsidRPr="005B05D4">
        <w:t>27.</w:t>
      </w:r>
      <w:r w:rsidRPr="005B05D4">
        <w:tab/>
        <w:t>Просьба представить информацию о программе профилактики передачи ВИЧ/СПИДа от родителей детям и указать, какие меры и программы были пр</w:t>
      </w:r>
      <w:r w:rsidRPr="005B05D4">
        <w:t>и</w:t>
      </w:r>
      <w:r w:rsidRPr="005B05D4">
        <w:t>няты для активизации проведения информац</w:t>
      </w:r>
      <w:r w:rsidRPr="005B05D4">
        <w:t>и</w:t>
      </w:r>
      <w:r w:rsidRPr="005B05D4">
        <w:t>онно-просветительских кампаний о болезнях, передаваемых половым путем, прежде всего о ВИЧ/СПИДе. Прос</w:t>
      </w:r>
      <w:r w:rsidRPr="005B05D4">
        <w:t>ь</w:t>
      </w:r>
      <w:r w:rsidRPr="005B05D4">
        <w:t>ба представить также информацию о мерах, принятых или предусматриваемых для сокращения непропорционально большого числа женщин, живущих с</w:t>
      </w:r>
      <w:r>
        <w:t> </w:t>
      </w:r>
      <w:r w:rsidRPr="005B05D4">
        <w:t>ВИЧ/СПИДом.</w:t>
      </w:r>
      <w:r>
        <w:t xml:space="preserve"> </w:t>
      </w:r>
      <w:r w:rsidRPr="005B50B9">
        <w:t xml:space="preserve">Просьба также </w:t>
      </w:r>
      <w:r>
        <w:t>сообщить</w:t>
      </w:r>
      <w:r w:rsidRPr="005B50B9">
        <w:t xml:space="preserve"> о мерах, принятых для борьбы с ди</w:t>
      </w:r>
      <w:r w:rsidRPr="005B50B9">
        <w:t>с</w:t>
      </w:r>
      <w:r>
        <w:t>криминацией</w:t>
      </w:r>
      <w:r w:rsidRPr="005B50B9">
        <w:t xml:space="preserve"> з</w:t>
      </w:r>
      <w:r w:rsidRPr="005B50B9">
        <w:t>а</w:t>
      </w:r>
      <w:r w:rsidRPr="005B50B9">
        <w:t>трагиваемых женщин и девочек.</w:t>
      </w:r>
    </w:p>
    <w:p w:rsidR="006A4E50" w:rsidRPr="005B50B9" w:rsidRDefault="006A4E50" w:rsidP="00EE7C59">
      <w:pPr>
        <w:pStyle w:val="SingleTxtGR"/>
      </w:pPr>
      <w:r w:rsidRPr="005B50B9">
        <w:t>28.</w:t>
      </w:r>
      <w:r w:rsidRPr="005B50B9">
        <w:tab/>
        <w:t>Просьба представить информацию о показателях использования против</w:t>
      </w:r>
      <w:r w:rsidRPr="005B50B9">
        <w:t>о</w:t>
      </w:r>
      <w:r w:rsidRPr="005B50B9">
        <w:t>зачаточных средств, а также о наличии и доступности комплексного обучения по вопросам, касающимся сексуального и репродуктивного здоровья и прав, а</w:t>
      </w:r>
      <w:r>
        <w:t> </w:t>
      </w:r>
      <w:r w:rsidRPr="005B50B9">
        <w:t>также услугам по планированию семьи. Просьба представить информацию об осуществлении статей 78−8</w:t>
      </w:r>
      <w:r>
        <w:t>0</w:t>
      </w:r>
      <w:r w:rsidRPr="005B50B9">
        <w:t xml:space="preserve"> Уголовного кодекса и представить сведения о чи</w:t>
      </w:r>
      <w:r w:rsidRPr="005B50B9">
        <w:t>с</w:t>
      </w:r>
      <w:r w:rsidRPr="005B50B9">
        <w:t>ле абортов за год в сельских и городских районах. Просьба представить инфо</w:t>
      </w:r>
      <w:r w:rsidRPr="005B50B9">
        <w:t>р</w:t>
      </w:r>
      <w:r w:rsidRPr="005B50B9">
        <w:t>мацию об осуществлении статей 78−8</w:t>
      </w:r>
      <w:r>
        <w:t>2</w:t>
      </w:r>
      <w:r w:rsidRPr="005B50B9">
        <w:t xml:space="preserve"> Уголовного кодекса и указать, </w:t>
      </w:r>
      <w:r>
        <w:t>у</w:t>
      </w:r>
      <w:r w:rsidRPr="005B50B9">
        <w:t>держ</w:t>
      </w:r>
      <w:r w:rsidRPr="005B50B9">
        <w:t>и</w:t>
      </w:r>
      <w:r w:rsidRPr="005B50B9">
        <w:t xml:space="preserve">вают ли требование о проведении абортов </w:t>
      </w:r>
      <w:r>
        <w:t xml:space="preserve">в </w:t>
      </w:r>
      <w:r w:rsidRPr="005B50B9">
        <w:t>больницах и ограничение, каса</w:t>
      </w:r>
      <w:r w:rsidRPr="005B50B9">
        <w:t>ю</w:t>
      </w:r>
      <w:r w:rsidRPr="005B50B9">
        <w:t>щееся первы</w:t>
      </w:r>
      <w:r>
        <w:t>х</w:t>
      </w:r>
      <w:r w:rsidRPr="005B50B9">
        <w:t xml:space="preserve"> восьми недель беременности, женщин, которые отвечают друг</w:t>
      </w:r>
      <w:r w:rsidRPr="005B50B9">
        <w:t>и</w:t>
      </w:r>
      <w:r>
        <w:t>м</w:t>
      </w:r>
      <w:r w:rsidRPr="005B50B9">
        <w:t xml:space="preserve"> критериям для аборта, от прерывания беременности по медицинским показан</w:t>
      </w:r>
      <w:r w:rsidRPr="005B50B9">
        <w:t>и</w:t>
      </w:r>
      <w:r w:rsidRPr="005B50B9">
        <w:t>ям.</w:t>
      </w:r>
    </w:p>
    <w:p w:rsidR="006A4E50" w:rsidRPr="005B50B9" w:rsidRDefault="006A4E50" w:rsidP="00EE7C59">
      <w:pPr>
        <w:pStyle w:val="H23GR"/>
      </w:pPr>
      <w:r>
        <w:tab/>
      </w:r>
      <w:r>
        <w:tab/>
      </w:r>
      <w:r w:rsidRPr="005B50B9">
        <w:t>Сельские женщины</w:t>
      </w:r>
    </w:p>
    <w:p w:rsidR="006A4E50" w:rsidRPr="005B50B9" w:rsidRDefault="006A4E50" w:rsidP="00EE7C59">
      <w:pPr>
        <w:pStyle w:val="SingleTxtGR"/>
      </w:pPr>
      <w:r w:rsidRPr="005B50B9">
        <w:t>29.</w:t>
      </w:r>
      <w:r w:rsidRPr="005B50B9">
        <w:tab/>
        <w:t>Просьба представить информацию о любых стратегиях или программах, осуществленных государством-участником с целью улучшения положения сельских женщин и девочек, вкл</w:t>
      </w:r>
      <w:r>
        <w:t>ючая их доступ к охране здоровья</w:t>
      </w:r>
      <w:r w:rsidRPr="005B50B9">
        <w:t>, образов</w:t>
      </w:r>
      <w:r w:rsidRPr="005B50B9">
        <w:t>а</w:t>
      </w:r>
      <w:r w:rsidRPr="005B50B9">
        <w:t>нию, занятости, земле, кредитам и принятию решений. В этой связи просьба представить более подробную информацию о позитивном воздействии Страт</w:t>
      </w:r>
      <w:r w:rsidRPr="005B50B9">
        <w:t>е</w:t>
      </w:r>
      <w:r w:rsidRPr="005B50B9">
        <w:t>гии по сокращению масштабов нищеты на положение сельских женщин, в ч</w:t>
      </w:r>
      <w:r w:rsidRPr="005B50B9">
        <w:t>а</w:t>
      </w:r>
      <w:r w:rsidRPr="005B50B9">
        <w:t>стности сельских женщин, живущих в условиях крайней нищеты.</w:t>
      </w:r>
    </w:p>
    <w:p w:rsidR="006A4E50" w:rsidRPr="005B50B9" w:rsidRDefault="006A4E50" w:rsidP="00EE7C59">
      <w:pPr>
        <w:pStyle w:val="H23GR"/>
      </w:pPr>
      <w:r>
        <w:tab/>
      </w:r>
      <w:r>
        <w:tab/>
      </w:r>
      <w:r w:rsidRPr="005B50B9">
        <w:t>Уязвимые группы женщин</w:t>
      </w:r>
    </w:p>
    <w:p w:rsidR="006A4E50" w:rsidRPr="005B50B9" w:rsidRDefault="006A4E50" w:rsidP="00EE7C59">
      <w:pPr>
        <w:pStyle w:val="SingleTxtGR"/>
      </w:pPr>
      <w:r w:rsidRPr="005B50B9">
        <w:t>30.</w:t>
      </w:r>
      <w:r w:rsidRPr="005B50B9">
        <w:tab/>
        <w:t>Просьба представить информацию о ходе работы над законопроектом о</w:t>
      </w:r>
      <w:r>
        <w:t> </w:t>
      </w:r>
      <w:r w:rsidRPr="005B50B9">
        <w:t>защите и поощрении коренных народов, законопроекте о защите престарелых, а также о Национальном плане действий по улучшению положения и защите престарелых. Просьба указать, учитывают ли они гендерные аспекты, и уто</w:t>
      </w:r>
      <w:r w:rsidRPr="005B50B9">
        <w:t>ч</w:t>
      </w:r>
      <w:r w:rsidRPr="005B50B9">
        <w:t>нить сроки их принятия. Просьба представить информацию о Законе № 00−007 от 20 декабря 2000 года, касающ</w:t>
      </w:r>
      <w:r>
        <w:t>ем</w:t>
      </w:r>
      <w:r w:rsidRPr="005B50B9">
        <w:t>ся статуса, защиты и улучшения положения инвалидов, и об осуществлении Декрета № 02−205 от 6 августа 2002 года, а</w:t>
      </w:r>
      <w:r>
        <w:t> </w:t>
      </w:r>
      <w:r w:rsidRPr="005B50B9">
        <w:t xml:space="preserve">также указать, насколько в нем отражен вопрос о дискриминации инвалидов из числа женщин и девочек. Просьба представить также статистические данные о числе женщин-инвалидов, воспользовавшихся результатами введения </w:t>
      </w:r>
      <w:r w:rsidR="00B937D5">
        <w:br/>
      </w:r>
      <w:r w:rsidRPr="005B50B9">
        <w:t>10</w:t>
      </w:r>
      <w:r>
        <w:t>-</w:t>
      </w:r>
      <w:r w:rsidRPr="005B50B9">
        <w:t>процентной квоты для приема инвалидов на гражданскую службу с учетом их професси</w:t>
      </w:r>
      <w:r w:rsidRPr="005B50B9">
        <w:t>о</w:t>
      </w:r>
      <w:r w:rsidRPr="005B50B9">
        <w:t>нальных навыков.</w:t>
      </w:r>
    </w:p>
    <w:p w:rsidR="006A4E50" w:rsidRPr="005B50B9" w:rsidRDefault="006A4E50" w:rsidP="00EE7C59">
      <w:pPr>
        <w:pStyle w:val="SingleTxtGR"/>
      </w:pPr>
      <w:r w:rsidRPr="005B50B9">
        <w:t>31.</w:t>
      </w:r>
      <w:r w:rsidRPr="005B50B9">
        <w:tab/>
        <w:t>Просьба представить информацию о числе и положении женщин, нах</w:t>
      </w:r>
      <w:r w:rsidRPr="005B50B9">
        <w:t>о</w:t>
      </w:r>
      <w:r w:rsidRPr="005B50B9">
        <w:t>дящихся в настоящее время в пенитенциарных учреждениях. Просьба соо</w:t>
      </w:r>
      <w:r w:rsidRPr="005B50B9">
        <w:t>б</w:t>
      </w:r>
      <w:r w:rsidRPr="005B50B9">
        <w:t>щить, содерж</w:t>
      </w:r>
      <w:r>
        <w:t>а</w:t>
      </w:r>
      <w:r w:rsidRPr="005B50B9">
        <w:t>тся ли заключенные-женщины отдельно от мужчин, обеспечив</w:t>
      </w:r>
      <w:r w:rsidRPr="005B50B9">
        <w:t>а</w:t>
      </w:r>
      <w:r w:rsidRPr="005B50B9">
        <w:t>ется ли им надлежащее питание</w:t>
      </w:r>
      <w:r>
        <w:t xml:space="preserve">, </w:t>
      </w:r>
      <w:r w:rsidRPr="005B50B9">
        <w:t>учитываются ли их особые медицинские п</w:t>
      </w:r>
      <w:r w:rsidRPr="005B50B9">
        <w:t>о</w:t>
      </w:r>
      <w:r w:rsidRPr="005B50B9">
        <w:t>требности и являются ли их охранниками исключительно женщины. Просьба сообщить о процентной доле заключенных-женщин, обвиненных в колдовстве.</w:t>
      </w:r>
    </w:p>
    <w:p w:rsidR="006A4E50" w:rsidRPr="005B50B9" w:rsidRDefault="006A4E50" w:rsidP="00EE7C59">
      <w:pPr>
        <w:pStyle w:val="H23GR"/>
      </w:pPr>
      <w:r>
        <w:tab/>
      </w:r>
      <w:r>
        <w:tab/>
      </w:r>
      <w:r w:rsidRPr="005B50B9">
        <w:t>Брак и семейные отношения</w:t>
      </w:r>
    </w:p>
    <w:p w:rsidR="006A4E50" w:rsidRPr="005B50B9" w:rsidRDefault="006A4E50" w:rsidP="00EE7C59">
      <w:pPr>
        <w:pStyle w:val="SingleTxtGR"/>
      </w:pPr>
      <w:r w:rsidRPr="005B50B9">
        <w:t>32.</w:t>
      </w:r>
      <w:r w:rsidRPr="005B50B9">
        <w:tab/>
        <w:t>Просьба пояснить</w:t>
      </w:r>
      <w:r>
        <w:t>,</w:t>
      </w:r>
      <w:r w:rsidRPr="005B50B9">
        <w:t xml:space="preserve"> нормы какого права (гражданского, обычного или с</w:t>
      </w:r>
      <w:r w:rsidRPr="005B50B9">
        <w:t>о</w:t>
      </w:r>
      <w:r w:rsidRPr="005B50B9">
        <w:t>четание норм обоих видов права) регулируют семейные отношения, а также предусматривают ли эти нормы равн</w:t>
      </w:r>
      <w:r>
        <w:t>ое</w:t>
      </w:r>
      <w:r w:rsidRPr="005B50B9">
        <w:t xml:space="preserve"> отношение к женщинам и мужчинам. В</w:t>
      </w:r>
      <w:r>
        <w:t> </w:t>
      </w:r>
      <w:r w:rsidRPr="005B50B9">
        <w:t>этой связи просьба сообщить, намерева</w:t>
      </w:r>
      <w:r>
        <w:t>е</w:t>
      </w:r>
      <w:r w:rsidRPr="005B50B9">
        <w:t>тся ли государств</w:t>
      </w:r>
      <w:r>
        <w:t>о-участник</w:t>
      </w:r>
      <w:r w:rsidRPr="005B50B9">
        <w:t xml:space="preserve"> изм</w:t>
      </w:r>
      <w:r w:rsidRPr="005B50B9">
        <w:t>е</w:t>
      </w:r>
      <w:r w:rsidRPr="005B50B9">
        <w:t xml:space="preserve">нить </w:t>
      </w:r>
      <w:r>
        <w:t>дискрими</w:t>
      </w:r>
      <w:r w:rsidRPr="005B50B9">
        <w:t>национн</w:t>
      </w:r>
      <w:r>
        <w:t>ы</w:t>
      </w:r>
      <w:r w:rsidRPr="005B50B9">
        <w:t>е положени</w:t>
      </w:r>
      <w:r>
        <w:t>я</w:t>
      </w:r>
      <w:r w:rsidRPr="005B50B9">
        <w:t>, касающ</w:t>
      </w:r>
      <w:r>
        <w:t>и</w:t>
      </w:r>
      <w:r w:rsidRPr="005B50B9">
        <w:t>еся принятия решений, род</w:t>
      </w:r>
      <w:r w:rsidRPr="005B50B9">
        <w:t>и</w:t>
      </w:r>
      <w:r w:rsidRPr="005B50B9">
        <w:t xml:space="preserve">тельских прав, выбора местожительства и прав женщин, </w:t>
      </w:r>
      <w:r>
        <w:t>связанных с</w:t>
      </w:r>
      <w:r w:rsidRPr="005B50B9">
        <w:t xml:space="preserve"> наслед</w:t>
      </w:r>
      <w:r w:rsidRPr="005B50B9">
        <w:t>о</w:t>
      </w:r>
      <w:r w:rsidRPr="005B50B9">
        <w:t>вани</w:t>
      </w:r>
      <w:r>
        <w:t>ем</w:t>
      </w:r>
      <w:r w:rsidRPr="005B50B9">
        <w:t>. Просьба сообщить, запрещает ли женщинам статья 93 пересмотренного Уголовного кодекса уходить из семьи в тех случаях, когда к ним проявляют враждебное о</w:t>
      </w:r>
      <w:r w:rsidRPr="005B50B9">
        <w:t>т</w:t>
      </w:r>
      <w:r w:rsidRPr="005B50B9">
        <w:t>ношени</w:t>
      </w:r>
      <w:r>
        <w:t>е</w:t>
      </w:r>
      <w:r w:rsidRPr="005B50B9">
        <w:t>.</w:t>
      </w:r>
    </w:p>
    <w:p w:rsidR="006A4E50" w:rsidRPr="005B50B9" w:rsidRDefault="006A4E50" w:rsidP="00EE7C59">
      <w:pPr>
        <w:pStyle w:val="SingleTxtGR"/>
      </w:pPr>
      <w:r w:rsidRPr="005B50B9">
        <w:t>33.</w:t>
      </w:r>
      <w:r w:rsidRPr="005B50B9">
        <w:tab/>
        <w:t>Просьба представить также информацию о мерах, принятых для ликв</w:t>
      </w:r>
      <w:r w:rsidRPr="005B50B9">
        <w:t>и</w:t>
      </w:r>
      <w:r w:rsidRPr="005B50B9">
        <w:t>дации традиционной практики насильственных браков в раннем возрасте</w:t>
      </w:r>
      <w:r>
        <w:t>,</w:t>
      </w:r>
      <w:r w:rsidRPr="005B50B9">
        <w:t xml:space="preserve"> и</w:t>
      </w:r>
      <w:r>
        <w:t> </w:t>
      </w:r>
      <w:r w:rsidRPr="005B50B9">
        <w:t>указать, рассматривает ли государство-участник вопрос о ликвидации пол</w:t>
      </w:r>
      <w:r w:rsidRPr="005B50B9">
        <w:t>и</w:t>
      </w:r>
      <w:r w:rsidRPr="005B50B9">
        <w:t>гамии и принятии эффективных мер по борьбе с ней. Просьба также указать предусмотренный законом минимальный возраст вступления в брак для же</w:t>
      </w:r>
      <w:r w:rsidRPr="005B50B9">
        <w:t>н</w:t>
      </w:r>
      <w:r w:rsidRPr="005B50B9">
        <w:t>щин и му</w:t>
      </w:r>
      <w:r w:rsidRPr="005B50B9">
        <w:t>ж</w:t>
      </w:r>
      <w:r w:rsidRPr="005B50B9">
        <w:t>чин, а также о мерах, призванных обеспечить регистрацию рождений и браков в рамках всеохватной и обязательной системы.</w:t>
      </w:r>
    </w:p>
    <w:p w:rsidR="006A4E50" w:rsidRPr="005B50B9" w:rsidRDefault="006A4E50" w:rsidP="00EE7C59">
      <w:pPr>
        <w:pStyle w:val="H23GR"/>
      </w:pPr>
      <w:r>
        <w:tab/>
      </w:r>
      <w:r>
        <w:tab/>
      </w:r>
      <w:r w:rsidRPr="005B50B9">
        <w:t>Сбор и анализ данных</w:t>
      </w:r>
    </w:p>
    <w:p w:rsidR="006A4E50" w:rsidRPr="005B50B9" w:rsidRDefault="006A4E50" w:rsidP="00EE7C59">
      <w:pPr>
        <w:pStyle w:val="SingleTxtGR"/>
      </w:pPr>
      <w:r w:rsidRPr="005B50B9">
        <w:t>34.</w:t>
      </w:r>
      <w:r w:rsidRPr="005B50B9">
        <w:tab/>
        <w:t>Просьба представить информацию о положении дел со сбором и анал</w:t>
      </w:r>
      <w:r w:rsidRPr="005B50B9">
        <w:t>и</w:t>
      </w:r>
      <w:r w:rsidRPr="005B50B9">
        <w:t>зом данных в стране в целом, и в частности данных о положении женщин с ра</w:t>
      </w:r>
      <w:r w:rsidRPr="005B50B9">
        <w:t>з</w:t>
      </w:r>
      <w:r w:rsidRPr="005B50B9">
        <w:t>бивкой по возрасту, полу и проживанию в городских и сельских районах. Просьба сообщить, каким образом правительство намеревается усовершенств</w:t>
      </w:r>
      <w:r w:rsidRPr="005B50B9">
        <w:t>о</w:t>
      </w:r>
      <w:r w:rsidRPr="005B50B9">
        <w:t>вать сбор и анализ таких данных в сферах, затрагиваемых Конвенцией и общ</w:t>
      </w:r>
      <w:r w:rsidRPr="005B50B9">
        <w:t>и</w:t>
      </w:r>
      <w:r w:rsidRPr="005B50B9">
        <w:t>ми рекомендациями Комитета, с тем чтобы содействовать формированию пол</w:t>
      </w:r>
      <w:r w:rsidRPr="005B50B9">
        <w:t>и</w:t>
      </w:r>
      <w:r w:rsidRPr="005B50B9">
        <w:t>тики и разработке программ</w:t>
      </w:r>
      <w:r>
        <w:t xml:space="preserve">, а также </w:t>
      </w:r>
      <w:r w:rsidRPr="005B50B9">
        <w:t>оценке прогресса в деле осуществления Конвенции.</w:t>
      </w:r>
    </w:p>
    <w:p w:rsidR="006A4E50" w:rsidRPr="005B50B9" w:rsidRDefault="006A4E50" w:rsidP="00EE7C59">
      <w:pPr>
        <w:pStyle w:val="H23GR"/>
      </w:pPr>
      <w:r>
        <w:tab/>
      </w:r>
      <w:r>
        <w:tab/>
      </w:r>
      <w:r w:rsidRPr="005B50B9">
        <w:t>Факультативный протокол и поправка к пункту 1 статьи 20</w:t>
      </w:r>
    </w:p>
    <w:p w:rsidR="006A4E50" w:rsidRPr="005B50B9" w:rsidRDefault="006A4E50" w:rsidP="00EE7C59">
      <w:pPr>
        <w:pStyle w:val="SingleTxtGR"/>
      </w:pPr>
      <w:r w:rsidRPr="005B50B9">
        <w:t>35.</w:t>
      </w:r>
      <w:r w:rsidRPr="005B50B9">
        <w:tab/>
        <w:t>Просьба сообщить о прогрессе, достигнутом в вопросе ратификации Ф</w:t>
      </w:r>
      <w:r w:rsidRPr="005B50B9">
        <w:t>а</w:t>
      </w:r>
      <w:r w:rsidRPr="005B50B9">
        <w:t>культативного протокола к Конвенции по ликвидации всех форм дискримин</w:t>
      </w:r>
      <w:r w:rsidRPr="005B50B9">
        <w:t>а</w:t>
      </w:r>
      <w:r w:rsidRPr="005B50B9">
        <w:t xml:space="preserve">ции в отношении женщин, о чем было заявлено государством-участником при рассмотрении его доклада в рамках универсального периодического обзора (A/HRC/12/2, пункт 74). Просьба также сообщить, когда государство-участник намеревается принять поправку к пункту 1 статьи 20 Конвенции, касающуюся </w:t>
      </w:r>
      <w:r>
        <w:t>времени проведения</w:t>
      </w:r>
      <w:r w:rsidRPr="005B50B9">
        <w:t xml:space="preserve"> сессий Комитета.</w:t>
      </w:r>
    </w:p>
    <w:p w:rsidR="006A4E50" w:rsidRPr="005B50B9" w:rsidRDefault="006A4E50" w:rsidP="00EE7C5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E57A9" w:rsidRPr="00B03603" w:rsidRDefault="001E57A9" w:rsidP="004B074A">
      <w:pPr>
        <w:pStyle w:val="SingleTxtGR"/>
      </w:pPr>
    </w:p>
    <w:sectPr w:rsidR="001E57A9" w:rsidRPr="00B03603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C59" w:rsidRDefault="00EE7C59">
      <w:r>
        <w:rPr>
          <w:lang w:val="en-US"/>
        </w:rPr>
        <w:tab/>
      </w:r>
      <w:r>
        <w:separator/>
      </w:r>
    </w:p>
  </w:endnote>
  <w:endnote w:type="continuationSeparator" w:id="0">
    <w:p w:rsidR="00EE7C59" w:rsidRDefault="00EE7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C59" w:rsidRPr="009A6F4A" w:rsidRDefault="00EE7C5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</w:r>
    <w:r w:rsidRPr="00491CE1">
      <w:rPr>
        <w:lang w:val="en-US"/>
      </w:rPr>
      <w:t>GE.12-41553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C59" w:rsidRPr="009A6F4A" w:rsidRDefault="00EE7C59">
    <w:pPr>
      <w:pStyle w:val="Footer"/>
      <w:rPr>
        <w:lang w:val="en-US"/>
      </w:rPr>
    </w:pPr>
    <w:r w:rsidRPr="00491CE1">
      <w:rPr>
        <w:lang w:val="en-US"/>
      </w:rPr>
      <w:t>GE.12-41553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C59" w:rsidRPr="009A6F4A" w:rsidRDefault="00EE7C59">
    <w:pPr>
      <w:pStyle w:val="Footer"/>
      <w:rPr>
        <w:sz w:val="20"/>
        <w:lang w:val="en-US"/>
      </w:rPr>
    </w:pPr>
    <w:r>
      <w:rPr>
        <w:sz w:val="20"/>
        <w:lang w:val="en-US"/>
      </w:rPr>
      <w:t>GE.12-41553  (R)  190412   200412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C59" w:rsidRPr="00F71F63" w:rsidRDefault="00EE7C5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E7C59" w:rsidRPr="00F71F63" w:rsidRDefault="00EE7C5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E7C59" w:rsidRPr="00635E86" w:rsidRDefault="00EE7C59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C59" w:rsidRPr="005E0092" w:rsidRDefault="00EE7C59">
    <w:pPr>
      <w:pStyle w:val="Header"/>
      <w:rPr>
        <w:lang w:val="en-US"/>
      </w:rPr>
    </w:pPr>
    <w:r>
      <w:rPr>
        <w:lang w:val="en-US"/>
      </w:rPr>
      <w:t>CEDAW/C/CAF/Q/1-6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C59" w:rsidRPr="009A6F4A" w:rsidRDefault="00EE7C59">
    <w:pPr>
      <w:pStyle w:val="Header"/>
      <w:rPr>
        <w:lang w:val="en-US"/>
      </w:rPr>
    </w:pPr>
    <w:r>
      <w:rPr>
        <w:lang w:val="en-US"/>
      </w:rPr>
      <w:tab/>
      <w:t>CEDAW/C/CAF/Q/1-6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57A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53C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3C2F"/>
    <w:rsid w:val="001463F7"/>
    <w:rsid w:val="0015769C"/>
    <w:rsid w:val="00180752"/>
    <w:rsid w:val="00181136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E57A9"/>
    <w:rsid w:val="001F2D04"/>
    <w:rsid w:val="0020059C"/>
    <w:rsid w:val="002019BD"/>
    <w:rsid w:val="00232D42"/>
    <w:rsid w:val="00237334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72198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91CE1"/>
    <w:rsid w:val="004A0DE8"/>
    <w:rsid w:val="004A4CB7"/>
    <w:rsid w:val="004A57B5"/>
    <w:rsid w:val="004B074A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6749D"/>
    <w:rsid w:val="006756F1"/>
    <w:rsid w:val="00677773"/>
    <w:rsid w:val="006805FC"/>
    <w:rsid w:val="00682EAA"/>
    <w:rsid w:val="006926C7"/>
    <w:rsid w:val="00694C37"/>
    <w:rsid w:val="006A1BEB"/>
    <w:rsid w:val="006A401C"/>
    <w:rsid w:val="006A4E50"/>
    <w:rsid w:val="006A6039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70BD2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1E19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476E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2EB1"/>
    <w:rsid w:val="00A07232"/>
    <w:rsid w:val="00A14800"/>
    <w:rsid w:val="00A156DE"/>
    <w:rsid w:val="00A157ED"/>
    <w:rsid w:val="00A2446A"/>
    <w:rsid w:val="00A353D9"/>
    <w:rsid w:val="00A4025D"/>
    <w:rsid w:val="00A618F8"/>
    <w:rsid w:val="00A800D1"/>
    <w:rsid w:val="00A92699"/>
    <w:rsid w:val="00AB5BF0"/>
    <w:rsid w:val="00AC1C95"/>
    <w:rsid w:val="00AC2CCB"/>
    <w:rsid w:val="00AC443A"/>
    <w:rsid w:val="00AE60E2"/>
    <w:rsid w:val="00B0169F"/>
    <w:rsid w:val="00B03603"/>
    <w:rsid w:val="00B05F21"/>
    <w:rsid w:val="00B14EA9"/>
    <w:rsid w:val="00B30A3C"/>
    <w:rsid w:val="00B81305"/>
    <w:rsid w:val="00B8138B"/>
    <w:rsid w:val="00B937D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29F6"/>
    <w:rsid w:val="00C51419"/>
    <w:rsid w:val="00C54056"/>
    <w:rsid w:val="00C663A3"/>
    <w:rsid w:val="00C75CB2"/>
    <w:rsid w:val="00C90723"/>
    <w:rsid w:val="00C90D5C"/>
    <w:rsid w:val="00CA609E"/>
    <w:rsid w:val="00CA781E"/>
    <w:rsid w:val="00CA7DA4"/>
    <w:rsid w:val="00CB31FB"/>
    <w:rsid w:val="00CE3D6F"/>
    <w:rsid w:val="00CE79A5"/>
    <w:rsid w:val="00CF0042"/>
    <w:rsid w:val="00CF262F"/>
    <w:rsid w:val="00D025D5"/>
    <w:rsid w:val="00D221DF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6BE4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E7C59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8</Pages>
  <Words>3154</Words>
  <Characters>20818</Characters>
  <Application>Microsoft Office Word</Application>
  <DocSecurity>4</DocSecurity>
  <Lines>378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23896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Соловьева Татьяна</dc:creator>
  <cp:keywords/>
  <dc:description/>
  <cp:lastModifiedBy>Ирина Сафонова</cp:lastModifiedBy>
  <cp:revision>2</cp:revision>
  <cp:lastPrinted>2010-03-22T14:34:00Z</cp:lastPrinted>
  <dcterms:created xsi:type="dcterms:W3CDTF">2012-04-20T08:52:00Z</dcterms:created>
  <dcterms:modified xsi:type="dcterms:W3CDTF">2012-04-20T08:52:00Z</dcterms:modified>
</cp:coreProperties>
</file>