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2A6043">
                <w:t>C/SYR/CO/3-4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A6043">
              <w:rPr>
                <w:lang w:val="en-US"/>
              </w:rPr>
              <w:t>9 February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437887" w:rsidRPr="00DF469F" w:rsidRDefault="00437887" w:rsidP="00437887">
      <w:pPr>
        <w:spacing w:before="120"/>
      </w:pPr>
      <w:r w:rsidRPr="00DF469F">
        <w:rPr>
          <w:b/>
          <w:sz w:val="24"/>
          <w:szCs w:val="24"/>
        </w:rPr>
        <w:t>Комитет по правам ребенка</w:t>
      </w:r>
      <w:r w:rsidRPr="00DF469F">
        <w:rPr>
          <w:b/>
        </w:rPr>
        <w:br/>
        <w:t>Пятьдесят восьмая сессия</w:t>
      </w:r>
      <w:r w:rsidRPr="00DF469F">
        <w:rPr>
          <w:b/>
        </w:rPr>
        <w:br/>
      </w:r>
      <w:r w:rsidRPr="00DF469F">
        <w:t>19 сентября − 7 октября 2011 года</w:t>
      </w:r>
    </w:p>
    <w:p w:rsidR="00437887" w:rsidRPr="00DF469F" w:rsidRDefault="00437887" w:rsidP="00437887">
      <w:pPr>
        <w:pStyle w:val="HChGR"/>
      </w:pPr>
      <w:r w:rsidRPr="00DF469F">
        <w:tab/>
      </w:r>
      <w:r w:rsidRPr="00DF469F">
        <w:tab/>
        <w:t>Рассмотрение докладов, представленных государствами-участниками в соответс</w:t>
      </w:r>
      <w:r w:rsidRPr="00DF469F">
        <w:t>т</w:t>
      </w:r>
      <w:r w:rsidRPr="00DF469F">
        <w:t>вии</w:t>
      </w:r>
      <w:r w:rsidRPr="00DF469F">
        <w:br/>
        <w:t>со статьей 44 Конвенции</w:t>
      </w:r>
    </w:p>
    <w:p w:rsidR="00437887" w:rsidRPr="00DF469F" w:rsidRDefault="00437887" w:rsidP="00437887">
      <w:pPr>
        <w:pStyle w:val="H1GR0"/>
      </w:pPr>
      <w:r w:rsidRPr="00DF469F">
        <w:tab/>
      </w:r>
      <w:r w:rsidRPr="00DF469F">
        <w:tab/>
        <w:t>Заключительные замечания: Сирийская Арабская Республика</w:t>
      </w:r>
    </w:p>
    <w:p w:rsidR="00437887" w:rsidRPr="00DF469F" w:rsidRDefault="00437887" w:rsidP="00437887">
      <w:pPr>
        <w:pStyle w:val="SingleTxtGR"/>
      </w:pPr>
      <w:r w:rsidRPr="00DF469F">
        <w:t>1.</w:t>
      </w:r>
      <w:r w:rsidRPr="00DF469F">
        <w:tab/>
        <w:t>Комитет рассмотрел сводный доклад, объединяющий третий и четве</w:t>
      </w:r>
      <w:r w:rsidRPr="00DF469F">
        <w:t>р</w:t>
      </w:r>
      <w:r w:rsidRPr="00DF469F">
        <w:t>тый периодические докл</w:t>
      </w:r>
      <w:r w:rsidRPr="00DF469F">
        <w:t>а</w:t>
      </w:r>
      <w:r w:rsidRPr="00DF469F">
        <w:t>ды Сирийской Арабской Республики, (CRC/C/SYR/3-4) на своих 1646-м и 1647-м заседаниях, сост</w:t>
      </w:r>
      <w:r w:rsidR="00A41088">
        <w:t>оявшихся 22 сентября 2011 года,</w:t>
      </w:r>
      <w:r w:rsidR="00A41088" w:rsidRPr="00A41088">
        <w:br/>
      </w:r>
      <w:r w:rsidRPr="00DF469F">
        <w:t>(см. CRC/C/SR.1646 и 1647) и на своем 1668-м заседании, состоявшемся 7 октября 2011 года, принял следующие заключительные зам</w:t>
      </w:r>
      <w:r w:rsidRPr="00DF469F">
        <w:t>е</w:t>
      </w:r>
      <w:r w:rsidRPr="00DF469F">
        <w:t>чания.</w:t>
      </w:r>
    </w:p>
    <w:p w:rsidR="00437887" w:rsidRPr="00DF469F" w:rsidRDefault="00437887" w:rsidP="00437887">
      <w:pPr>
        <w:pStyle w:val="HChGR"/>
      </w:pPr>
      <w:r w:rsidRPr="00DF469F">
        <w:tab/>
        <w:t>I.</w:t>
      </w:r>
      <w:r w:rsidRPr="00DF469F">
        <w:tab/>
        <w:t>Введение</w:t>
      </w:r>
    </w:p>
    <w:p w:rsidR="00437887" w:rsidRPr="00DF469F" w:rsidRDefault="00437887" w:rsidP="00437887">
      <w:pPr>
        <w:pStyle w:val="SingleTxtGR"/>
      </w:pPr>
      <w:r w:rsidRPr="00DF469F">
        <w:t>2.</w:t>
      </w:r>
      <w:r w:rsidRPr="00DF469F">
        <w:tab/>
        <w:t>Комитет приветствует представление государством-участником сводн</w:t>
      </w:r>
      <w:r w:rsidRPr="00DF469F">
        <w:t>о</w:t>
      </w:r>
      <w:r w:rsidRPr="00DF469F">
        <w:t>го доклада, объединяющего его третий и четвертый периодические доклады, и письменных отв</w:t>
      </w:r>
      <w:r w:rsidRPr="00DF469F">
        <w:t>е</w:t>
      </w:r>
      <w:r w:rsidRPr="00DF469F">
        <w:t>тов на перечень вопросов Комитета (CRC/C/SYR/Q/3-4/Add.1), а также дополнительной информации по представленному госуда</w:t>
      </w:r>
      <w:r w:rsidRPr="00DF469F">
        <w:t>р</w:t>
      </w:r>
      <w:r w:rsidRPr="00DF469F">
        <w:t>ством-участником докладу (CRC/C/SYR/3-4/Add.1), что позволяет лучше уяснить п</w:t>
      </w:r>
      <w:r w:rsidRPr="00DF469F">
        <w:t>о</w:t>
      </w:r>
      <w:r w:rsidRPr="00DF469F">
        <w:t>ложение детей в государстве-участнике. Он выражает государству-участнику признательность за приложенные им усилия к представлению да</w:t>
      </w:r>
      <w:r w:rsidRPr="00DF469F">
        <w:t>н</w:t>
      </w:r>
      <w:r w:rsidRPr="00DF469F">
        <w:t>ного доклада в установленные сроки, несмотря на недавние события в стране. Он также в</w:t>
      </w:r>
      <w:r w:rsidRPr="00DF469F">
        <w:t>ы</w:t>
      </w:r>
      <w:r w:rsidRPr="00DF469F">
        <w:t>ражает государству-участнику признательность за конструктивный интеракти</w:t>
      </w:r>
      <w:r w:rsidRPr="00DF469F">
        <w:t>в</w:t>
      </w:r>
      <w:r w:rsidRPr="00DF469F">
        <w:t>ный диалог с его делегацией, в состав которой вошли выс</w:t>
      </w:r>
      <w:r w:rsidRPr="00DF469F">
        <w:t>о</w:t>
      </w:r>
      <w:r w:rsidRPr="00DF469F">
        <w:t>копоставленные представители различных секторов.</w:t>
      </w:r>
    </w:p>
    <w:p w:rsidR="00437887" w:rsidRPr="00DF469F" w:rsidRDefault="00437887" w:rsidP="00437887">
      <w:pPr>
        <w:pStyle w:val="HChGR"/>
      </w:pPr>
      <w:r w:rsidRPr="00DF469F">
        <w:tab/>
        <w:t>II.</w:t>
      </w:r>
      <w:r w:rsidRPr="00DF469F">
        <w:tab/>
        <w:t>Последующие меры, принятые государством-участником, и достигнутый им прогресс</w:t>
      </w:r>
    </w:p>
    <w:p w:rsidR="00437887" w:rsidRPr="00DF469F" w:rsidRDefault="00437887" w:rsidP="00437887">
      <w:pPr>
        <w:pStyle w:val="SingleTxtGR"/>
      </w:pPr>
      <w:r w:rsidRPr="00DF469F">
        <w:t>3.</w:t>
      </w:r>
      <w:r w:rsidRPr="00DF469F">
        <w:tab/>
        <w:t>Комитет принимает к сведению принятие: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a</w:t>
      </w:r>
      <w:proofErr w:type="spellEnd"/>
      <w:r w:rsidRPr="00DF469F">
        <w:t>)</w:t>
      </w:r>
      <w:r w:rsidRPr="00DF469F">
        <w:tab/>
        <w:t>законодательного указа № 161 от 21 апреля 2011 года об отмене чрезвычайн</w:t>
      </w:r>
      <w:r w:rsidRPr="00DF469F">
        <w:t>о</w:t>
      </w:r>
      <w:r w:rsidRPr="00DF469F">
        <w:t>го положения;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b</w:t>
      </w:r>
      <w:proofErr w:type="spellEnd"/>
      <w:r w:rsidRPr="00DF469F">
        <w:t>)</w:t>
      </w:r>
      <w:r w:rsidRPr="00DF469F">
        <w:tab/>
        <w:t>законодательного указа № 54 от 21 апреля 2011 года о провед</w:t>
      </w:r>
      <w:r w:rsidRPr="00DF469F">
        <w:t>е</w:t>
      </w:r>
      <w:r w:rsidRPr="00DF469F">
        <w:t>нии мирных демонстраций в качестве одного из прав человека и фундаментальных свобод, гарантированных конституцией страны и международными догов</w:t>
      </w:r>
      <w:r w:rsidRPr="00DF469F">
        <w:t>о</w:t>
      </w:r>
      <w:r w:rsidRPr="00DF469F">
        <w:t>рами;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c</w:t>
      </w:r>
      <w:proofErr w:type="spellEnd"/>
      <w:r w:rsidRPr="00DF469F">
        <w:t>)</w:t>
      </w:r>
      <w:r w:rsidRPr="00DF469F">
        <w:tab/>
        <w:t>законодательного указа № 49 от 7 апреля 2011 года о статусе с</w:t>
      </w:r>
      <w:r w:rsidRPr="00DF469F">
        <w:t>и</w:t>
      </w:r>
      <w:r w:rsidRPr="00DF469F">
        <w:t>рийских ку</w:t>
      </w:r>
      <w:r w:rsidRPr="00DF469F">
        <w:t>р</w:t>
      </w:r>
      <w:r w:rsidRPr="00DF469F">
        <w:t>дов;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d</w:t>
      </w:r>
      <w:proofErr w:type="spellEnd"/>
      <w:r w:rsidRPr="00DF469F">
        <w:t>)</w:t>
      </w:r>
      <w:r w:rsidRPr="00DF469F">
        <w:tab/>
        <w:t>законодательного указа № 1 от 3 января 2011 года о внесении п</w:t>
      </w:r>
      <w:r w:rsidRPr="00DF469F">
        <w:t>о</w:t>
      </w:r>
      <w:r w:rsidRPr="00DF469F">
        <w:t>правок в статью 508 уголовного кодекса, которая освобождала насильников от любого н</w:t>
      </w:r>
      <w:r w:rsidRPr="00DF469F">
        <w:t>а</w:t>
      </w:r>
      <w:r w:rsidRPr="00DF469F">
        <w:t>казания в случае вступления в брак со своей жертвой;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e</w:t>
      </w:r>
      <w:proofErr w:type="spellEnd"/>
      <w:r w:rsidRPr="00DF469F">
        <w:t>)</w:t>
      </w:r>
      <w:r w:rsidRPr="00DF469F">
        <w:tab/>
        <w:t>законодательного указа № 3 от января 2010 года о запрете то</w:t>
      </w:r>
      <w:r w:rsidRPr="00DF469F">
        <w:t>р</w:t>
      </w:r>
      <w:r w:rsidRPr="00DF469F">
        <w:t>говли людьми;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f</w:t>
      </w:r>
      <w:proofErr w:type="spellEnd"/>
      <w:r w:rsidRPr="00DF469F">
        <w:t>)</w:t>
      </w:r>
      <w:r w:rsidRPr="00DF469F">
        <w:tab/>
        <w:t>закона № 17 от 2010 года, регулирующего трудовые отношения в частном секторе;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g</w:t>
      </w:r>
      <w:proofErr w:type="spellEnd"/>
      <w:r w:rsidRPr="00DF469F">
        <w:t>)</w:t>
      </w:r>
      <w:r w:rsidRPr="00DF469F">
        <w:tab/>
        <w:t>законодательного указа № 37 от 1 июля 2009 года об отмене пол</w:t>
      </w:r>
      <w:r w:rsidRPr="00DF469F">
        <w:t>о</w:t>
      </w:r>
      <w:r w:rsidRPr="00DF469F">
        <w:t xml:space="preserve">жения об освобождении от наказания лиц, совершивших </w:t>
      </w:r>
      <w:r>
        <w:t>"</w:t>
      </w:r>
      <w:r w:rsidRPr="00DF469F">
        <w:t>преступление по м</w:t>
      </w:r>
      <w:r w:rsidRPr="00DF469F">
        <w:t>о</w:t>
      </w:r>
      <w:r w:rsidRPr="00DF469F">
        <w:t>тивам чести</w:t>
      </w:r>
      <w:r>
        <w:t>"</w:t>
      </w:r>
      <w:r w:rsidRPr="00DF469F">
        <w:t>;</w:t>
      </w:r>
    </w:p>
    <w:p w:rsidR="00437887" w:rsidRPr="00DF469F" w:rsidRDefault="00437887" w:rsidP="00437887">
      <w:pPr>
        <w:pStyle w:val="SingleTxtGR"/>
      </w:pPr>
      <w:r w:rsidRPr="004F33D4">
        <w:tab/>
      </w:r>
      <w:proofErr w:type="spellStart"/>
      <w:r w:rsidRPr="00DF469F">
        <w:t>h</w:t>
      </w:r>
      <w:proofErr w:type="spellEnd"/>
      <w:r w:rsidRPr="00DF469F">
        <w:t>)</w:t>
      </w:r>
      <w:r w:rsidRPr="00DF469F">
        <w:tab/>
        <w:t>законодательного указа № 12 от февраля 2007 года о снятии гос</w:t>
      </w:r>
      <w:r w:rsidRPr="00DF469F">
        <w:t>у</w:t>
      </w:r>
      <w:r w:rsidRPr="00DF469F">
        <w:t>дарством-участником оговорок к статьям 20 и 21 Конвенции;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i</w:t>
      </w:r>
      <w:proofErr w:type="spellEnd"/>
      <w:r w:rsidRPr="00DF469F">
        <w:t>)</w:t>
      </w:r>
      <w:r w:rsidRPr="00DF469F">
        <w:tab/>
        <w:t>закона № 34 от июля 2004 года о лицах с особыми потребност</w:t>
      </w:r>
      <w:r w:rsidRPr="00DF469F">
        <w:t>я</w:t>
      </w:r>
      <w:r w:rsidRPr="00DF469F">
        <w:t>ми.</w:t>
      </w:r>
    </w:p>
    <w:p w:rsidR="00437887" w:rsidRPr="00DF469F" w:rsidRDefault="00437887" w:rsidP="00437887">
      <w:pPr>
        <w:pStyle w:val="SingleTxtGR"/>
      </w:pPr>
      <w:r w:rsidRPr="00DF469F">
        <w:t>4.</w:t>
      </w:r>
      <w:r w:rsidRPr="00DF469F">
        <w:tab/>
        <w:t>Комитет приветствует также ратификацию государством-участником сл</w:t>
      </w:r>
      <w:r w:rsidRPr="00DF469F">
        <w:t>е</w:t>
      </w:r>
      <w:r w:rsidRPr="00DF469F">
        <w:t>дующих международных договоров о правах человека: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a</w:t>
      </w:r>
      <w:proofErr w:type="spellEnd"/>
      <w:r w:rsidRPr="00DF469F">
        <w:t>)</w:t>
      </w:r>
      <w:r w:rsidRPr="00DF469F">
        <w:tab/>
        <w:t>Конвенции о правах инвалидов в 2009 году и Факультативного пр</w:t>
      </w:r>
      <w:r w:rsidRPr="00DF469F">
        <w:t>о</w:t>
      </w:r>
      <w:r w:rsidRPr="00DF469F">
        <w:t>токола к ней в том же году;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b</w:t>
      </w:r>
      <w:proofErr w:type="spellEnd"/>
      <w:r w:rsidRPr="00DF469F">
        <w:t>)</w:t>
      </w:r>
      <w:r w:rsidRPr="00DF469F">
        <w:tab/>
        <w:t>Протокола о предупреждении и пресечении торговли людьми, ос</w:t>
      </w:r>
      <w:r w:rsidRPr="00DF469F">
        <w:t>о</w:t>
      </w:r>
      <w:r w:rsidRPr="00DF469F">
        <w:t>бенно женщинами и детьми, и наказании за нее, дополняющего Конвенцию О</w:t>
      </w:r>
      <w:r w:rsidRPr="00DF469F">
        <w:t>р</w:t>
      </w:r>
      <w:r w:rsidRPr="00DF469F">
        <w:t>ганизации Объединенных Наций против транснациональной организованной преступности, в 2009 году;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c</w:t>
      </w:r>
      <w:proofErr w:type="spellEnd"/>
      <w:r w:rsidRPr="00DF469F">
        <w:t>)</w:t>
      </w:r>
      <w:r w:rsidRPr="00DF469F">
        <w:tab/>
        <w:t>Протокола против незаконного ввоза мигрантов по суше, морю и воздуху, дополняющего Конвенцию Организации Объединенных Наций пр</w:t>
      </w:r>
      <w:r w:rsidRPr="00DF469F">
        <w:t>о</w:t>
      </w:r>
      <w:r w:rsidRPr="00DF469F">
        <w:t>тив транснаци</w:t>
      </w:r>
      <w:r w:rsidRPr="00DF469F">
        <w:t>о</w:t>
      </w:r>
      <w:r w:rsidRPr="00DF469F">
        <w:t>нальной организованной преступности, в 2009 году;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d</w:t>
      </w:r>
      <w:proofErr w:type="spellEnd"/>
      <w:r w:rsidRPr="00DF469F">
        <w:t>)</w:t>
      </w:r>
      <w:r w:rsidRPr="00DF469F">
        <w:tab/>
        <w:t>Международной конвенции о борьбе с вербовкой, использован</w:t>
      </w:r>
      <w:r w:rsidRPr="00DF469F">
        <w:t>и</w:t>
      </w:r>
      <w:r w:rsidRPr="00DF469F">
        <w:t>ем, финанс</w:t>
      </w:r>
      <w:r w:rsidRPr="00DF469F">
        <w:t>и</w:t>
      </w:r>
      <w:r w:rsidRPr="00DF469F">
        <w:t>рованием и обучением наемников в 2008 году.</w:t>
      </w:r>
    </w:p>
    <w:p w:rsidR="00437887" w:rsidRPr="00DF469F" w:rsidRDefault="00437887" w:rsidP="00437887">
      <w:pPr>
        <w:pStyle w:val="SingleTxtGR"/>
      </w:pPr>
      <w:r w:rsidRPr="00DF469F">
        <w:t>5.</w:t>
      </w:r>
      <w:r w:rsidRPr="00DF469F">
        <w:tab/>
        <w:t>Комитет приветствует также при</w:t>
      </w:r>
      <w:r w:rsidR="00511AFB">
        <w:t>нятие следующих организационных</w:t>
      </w:r>
      <w:r w:rsidR="00511AFB" w:rsidRPr="00511AFB">
        <w:br/>
      </w:r>
      <w:r w:rsidRPr="00DF469F">
        <w:t>и п</w:t>
      </w:r>
      <w:r w:rsidRPr="00DF469F">
        <w:t>о</w:t>
      </w:r>
      <w:r w:rsidRPr="00DF469F">
        <w:t>литических мер: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a</w:t>
      </w:r>
      <w:proofErr w:type="spellEnd"/>
      <w:r w:rsidRPr="00DF469F">
        <w:t>)</w:t>
      </w:r>
      <w:r w:rsidRPr="00DF469F">
        <w:tab/>
        <w:t>принятие Национ</w:t>
      </w:r>
      <w:r w:rsidR="00511AFB">
        <w:t>ального плана по защите ребенка</w:t>
      </w:r>
      <w:r w:rsidR="00511AFB" w:rsidRPr="00511AFB">
        <w:br/>
      </w:r>
      <w:r w:rsidRPr="00DF469F">
        <w:t>(2005–2007 годы);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b</w:t>
      </w:r>
      <w:proofErr w:type="spellEnd"/>
      <w:r w:rsidRPr="00DF469F">
        <w:t>)</w:t>
      </w:r>
      <w:r w:rsidRPr="00DF469F">
        <w:tab/>
        <w:t>учреждение распоряжением премьер-министра № 2896 от 2 июня 2004 года Национального комитета по международному гуманитарному пр</w:t>
      </w:r>
      <w:r w:rsidRPr="00DF469F">
        <w:t>а</w:t>
      </w:r>
      <w:r w:rsidRPr="00DF469F">
        <w:t>ву;</w:t>
      </w:r>
    </w:p>
    <w:p w:rsidR="00437887" w:rsidRPr="00DF469F" w:rsidRDefault="00437887" w:rsidP="00437887">
      <w:pPr>
        <w:pStyle w:val="SingleTxtGR"/>
      </w:pPr>
      <w:r w:rsidRPr="00437887">
        <w:tab/>
      </w:r>
      <w:proofErr w:type="spellStart"/>
      <w:r w:rsidRPr="00DF469F">
        <w:t>c</w:t>
      </w:r>
      <w:proofErr w:type="spellEnd"/>
      <w:r w:rsidRPr="00DF469F">
        <w:t>)</w:t>
      </w:r>
      <w:r w:rsidRPr="00DF469F">
        <w:tab/>
        <w:t>учреждение согласно зако</w:t>
      </w:r>
      <w:r>
        <w:t>ну № 42/2003 Сирийской комиссии</w:t>
      </w:r>
      <w:r>
        <w:br/>
      </w:r>
      <w:r w:rsidRPr="00DF469F">
        <w:t>по вопросам с</w:t>
      </w:r>
      <w:r w:rsidRPr="00DF469F">
        <w:t>е</w:t>
      </w:r>
      <w:r w:rsidRPr="00DF469F">
        <w:t>мьи.</w:t>
      </w:r>
    </w:p>
    <w:p w:rsidR="00437887" w:rsidRPr="00DF469F" w:rsidRDefault="00437887" w:rsidP="00437887">
      <w:pPr>
        <w:pStyle w:val="HChGR"/>
        <w:rPr>
          <w:iCs/>
        </w:rPr>
      </w:pPr>
      <w:r w:rsidRPr="00DF469F">
        <w:rPr>
          <w:iCs/>
        </w:rPr>
        <w:tab/>
        <w:t>III.</w:t>
      </w:r>
      <w:r w:rsidRPr="00DF469F">
        <w:rPr>
          <w:iCs/>
        </w:rPr>
        <w:tab/>
      </w:r>
      <w:r w:rsidRPr="00DF469F">
        <w:t>Факторы и трудности, препятствующие осуществлению Ко</w:t>
      </w:r>
      <w:r w:rsidRPr="00DF469F">
        <w:t>н</w:t>
      </w:r>
      <w:r w:rsidRPr="00DF469F">
        <w:t>венции</w:t>
      </w:r>
    </w:p>
    <w:p w:rsidR="00437887" w:rsidRPr="00DF469F" w:rsidRDefault="00437887" w:rsidP="00437887">
      <w:pPr>
        <w:pStyle w:val="SingleTxtGR"/>
      </w:pPr>
      <w:r w:rsidRPr="00DF469F">
        <w:t>6.</w:t>
      </w:r>
      <w:r w:rsidRPr="00DF469F">
        <w:tab/>
        <w:t>Комитет придерживается того мнения, что чрезвычайные события, пр</w:t>
      </w:r>
      <w:r w:rsidRPr="00DF469F">
        <w:t>о</w:t>
      </w:r>
      <w:r w:rsidRPr="00DF469F">
        <w:t>исходившие и все еще происходящие в государстве-участнике с марта 2011 года, которые затрагивают население Сирии, в особенности детей, явл</w:t>
      </w:r>
      <w:r w:rsidRPr="00DF469F">
        <w:t>я</w:t>
      </w:r>
      <w:r w:rsidRPr="00DF469F">
        <w:t>ются серьезным препятствием к реализации всех прав ребенка, закрепленных в Конвенции. В этой связи Комитет с глубочайшей озабоченностью отмечает систематически поступающие убедительные и подтвержденные сообщения о грубых нарушениях прав детей, которые имели место с момента начала масс</w:t>
      </w:r>
      <w:r w:rsidRPr="00DF469F">
        <w:t>о</w:t>
      </w:r>
      <w:r w:rsidRPr="00DF469F">
        <w:t>вых выступлений в марте 2011 года; речь идет, в частности, о пр</w:t>
      </w:r>
      <w:r w:rsidRPr="00DF469F">
        <w:t>о</w:t>
      </w:r>
      <w:r w:rsidRPr="00DF469F">
        <w:t>извольных арестах и задержаниях, случаях убийства детей в ходе демонстр</w:t>
      </w:r>
      <w:r w:rsidRPr="00DF469F">
        <w:t>а</w:t>
      </w:r>
      <w:r w:rsidRPr="00DF469F">
        <w:t>ций, пытках и жестоком обращении. Комитет напоминает государству-участнику о том, что международные обязательства в области прав человека не утрачивают своей силы, и что права, закрепленные в Конвенции, распр</w:t>
      </w:r>
      <w:r w:rsidRPr="00DF469F">
        <w:t>о</w:t>
      </w:r>
      <w:r w:rsidRPr="00DF469F">
        <w:t>страняются на всех детей при любых обстоятельствах. Кроме того, Комитет напоминает государству-участнику о его первейшей обязанности обеспеч</w:t>
      </w:r>
      <w:r w:rsidRPr="00DF469F">
        <w:t>и</w:t>
      </w:r>
      <w:r w:rsidRPr="00DF469F">
        <w:t>вать защиту своих граждан, в силу которой оно должно принять незамедлительные меры к тому, чтобы пр</w:t>
      </w:r>
      <w:r w:rsidRPr="00DF469F">
        <w:t>е</w:t>
      </w:r>
      <w:r w:rsidRPr="00DF469F">
        <w:t>кратить применение чрезмерной смертоносной силы против гражданского н</w:t>
      </w:r>
      <w:r w:rsidRPr="00DF469F">
        <w:t>а</w:t>
      </w:r>
      <w:r w:rsidRPr="00DF469F">
        <w:t>селения и не допустить дальнейшего нас</w:t>
      </w:r>
      <w:r w:rsidRPr="00DF469F">
        <w:t>и</w:t>
      </w:r>
      <w:r w:rsidRPr="00DF469F">
        <w:t>лия в отношении детей, включая убийства и нанесение увечий.</w:t>
      </w:r>
    </w:p>
    <w:p w:rsidR="00437887" w:rsidRPr="00DF469F" w:rsidRDefault="00437887" w:rsidP="00437887">
      <w:pPr>
        <w:pStyle w:val="SingleTxtGR"/>
      </w:pPr>
      <w:r w:rsidRPr="00DF469F">
        <w:t>7.</w:t>
      </w:r>
      <w:r w:rsidRPr="00DF469F">
        <w:tab/>
        <w:t xml:space="preserve">Комитет разделяет серьезную озабоченность государства-участника по поводу трудностей в обеспечении прав сирийских детей на оккупированных сирийских </w:t>
      </w:r>
      <w:proofErr w:type="spellStart"/>
      <w:r w:rsidRPr="00DF469F">
        <w:t>Голанах</w:t>
      </w:r>
      <w:proofErr w:type="spellEnd"/>
      <w:r w:rsidRPr="00DF469F">
        <w:t>, где эти права нарушаются.</w:t>
      </w:r>
    </w:p>
    <w:p w:rsidR="00437887" w:rsidRPr="00DF469F" w:rsidRDefault="00437887" w:rsidP="00437887">
      <w:pPr>
        <w:pStyle w:val="HChGR"/>
      </w:pPr>
      <w:r w:rsidRPr="00DF469F">
        <w:tab/>
        <w:t>IV.</w:t>
      </w:r>
      <w:r w:rsidRPr="00DF469F">
        <w:tab/>
        <w:t>Основные проб</w:t>
      </w:r>
      <w:r>
        <w:t>лемы, вызывающие озабоченность,</w:t>
      </w:r>
      <w:r w:rsidRPr="004F33D4">
        <w:br/>
      </w:r>
      <w:r w:rsidRPr="00DF469F">
        <w:t>и рек</w:t>
      </w:r>
      <w:r w:rsidRPr="00DF469F">
        <w:t>о</w:t>
      </w:r>
      <w:r w:rsidRPr="00DF469F">
        <w:t>мендации</w:t>
      </w:r>
    </w:p>
    <w:p w:rsidR="00437887" w:rsidRPr="00DF469F" w:rsidRDefault="00437887" w:rsidP="00437887">
      <w:pPr>
        <w:pStyle w:val="H1GR0"/>
      </w:pPr>
      <w:r w:rsidRPr="00DF469F">
        <w:tab/>
        <w:t>A.</w:t>
      </w:r>
      <w:r w:rsidRPr="00DF469F">
        <w:tab/>
        <w:t>Общие меры по осущес</w:t>
      </w:r>
      <w:r w:rsidR="00511AFB">
        <w:t>твлению (статьи 4, 42 и пункт 6</w:t>
      </w:r>
      <w:r w:rsidR="00511AFB" w:rsidRPr="00511AFB">
        <w:br/>
      </w:r>
      <w:r w:rsidRPr="00DF469F">
        <w:t>статьи 44 Конвенции)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Предыдущие рекомендации Комитета</w:t>
      </w:r>
    </w:p>
    <w:p w:rsidR="00437887" w:rsidRPr="00DF469F" w:rsidRDefault="00437887" w:rsidP="00437887">
      <w:pPr>
        <w:pStyle w:val="SingleTxtGR"/>
        <w:rPr>
          <w:bCs/>
          <w:iCs/>
        </w:rPr>
      </w:pPr>
      <w:r w:rsidRPr="00DF469F">
        <w:rPr>
          <w:bCs/>
          <w:iCs/>
        </w:rPr>
        <w:t>8.</w:t>
      </w:r>
      <w:r w:rsidRPr="00DF469F">
        <w:rPr>
          <w:bCs/>
          <w:iCs/>
        </w:rPr>
        <w:tab/>
      </w:r>
      <w:r w:rsidRPr="00DF469F">
        <w:t>Комитет приветствует приложенные государством-участником усилия к выполнению заключительных замечаний Комитета по второму периодич</w:t>
      </w:r>
      <w:r w:rsidRPr="00DF469F">
        <w:t>е</w:t>
      </w:r>
      <w:r w:rsidRPr="00DF469F">
        <w:t>скому докладу государства-участника (CRC/C/15/Add.212). Вместе с тем Комитет с сожалением отмечает, что некоторые из сформулированных им озаб</w:t>
      </w:r>
      <w:r w:rsidRPr="00DF469F">
        <w:t>о</w:t>
      </w:r>
      <w:r w:rsidRPr="00DF469F">
        <w:t xml:space="preserve">ченностей и рекомендаций были учтены </w:t>
      </w:r>
      <w:proofErr w:type="spellStart"/>
      <w:r w:rsidRPr="00DF469F">
        <w:t>неполностью</w:t>
      </w:r>
      <w:proofErr w:type="spellEnd"/>
      <w:r w:rsidRPr="00DF469F">
        <w:t xml:space="preserve"> или лишь частично.</w:t>
      </w:r>
    </w:p>
    <w:p w:rsidR="00437887" w:rsidRPr="00DF469F" w:rsidRDefault="00437887" w:rsidP="00437887">
      <w:pPr>
        <w:pStyle w:val="SingleTxtGR"/>
        <w:rPr>
          <w:b/>
          <w:bCs/>
          <w:iCs/>
        </w:rPr>
      </w:pPr>
      <w:r w:rsidRPr="00DF469F">
        <w:rPr>
          <w:bCs/>
          <w:iCs/>
        </w:rPr>
        <w:t>9.</w:t>
      </w:r>
      <w:r w:rsidRPr="00DF469F">
        <w:rPr>
          <w:b/>
          <w:bCs/>
          <w:iCs/>
        </w:rPr>
        <w:tab/>
      </w:r>
      <w:r w:rsidRPr="00DF469F">
        <w:rPr>
          <w:b/>
          <w:bCs/>
        </w:rPr>
        <w:t>Комитет настоятельно призывает государство-участник принять все необходимые меры по выполнению тех рекомендаций, сформулир</w:t>
      </w:r>
      <w:r w:rsidRPr="00DF469F">
        <w:rPr>
          <w:b/>
          <w:bCs/>
        </w:rPr>
        <w:t>о</w:t>
      </w:r>
      <w:r w:rsidRPr="00DF469F">
        <w:rPr>
          <w:b/>
          <w:bCs/>
        </w:rPr>
        <w:t xml:space="preserve">ванных в заключительных замечаниях по его второму периодическому докладу, которые еще не были выполнены или были выполнены в недостаточной мере, в особенности тех, что касаются </w:t>
      </w:r>
      <w:r w:rsidRPr="00DF469F">
        <w:rPr>
          <w:b/>
          <w:bCs/>
          <w:iCs/>
        </w:rPr>
        <w:t xml:space="preserve">оговорок, законодательства, сбора данных, сотрудничества с гражданским обществом, </w:t>
      </w:r>
      <w:proofErr w:type="spellStart"/>
      <w:r w:rsidRPr="00DF469F">
        <w:rPr>
          <w:b/>
          <w:bCs/>
          <w:iCs/>
        </w:rPr>
        <w:t>недискриминации</w:t>
      </w:r>
      <w:proofErr w:type="spellEnd"/>
      <w:r w:rsidRPr="00DF469F">
        <w:rPr>
          <w:b/>
          <w:bCs/>
          <w:iCs/>
        </w:rPr>
        <w:t>, м</w:t>
      </w:r>
      <w:r w:rsidRPr="00DF469F">
        <w:rPr>
          <w:b/>
          <w:bCs/>
          <w:iCs/>
        </w:rPr>
        <w:t>и</w:t>
      </w:r>
      <w:r w:rsidRPr="00DF469F">
        <w:rPr>
          <w:b/>
          <w:bCs/>
          <w:iCs/>
        </w:rPr>
        <w:t>нимального установленного законом возраста для вступления в брак, б</w:t>
      </w:r>
      <w:r w:rsidRPr="00DF469F">
        <w:rPr>
          <w:b/>
          <w:bCs/>
          <w:iCs/>
        </w:rPr>
        <w:t>ы</w:t>
      </w:r>
      <w:r w:rsidRPr="00DF469F">
        <w:rPr>
          <w:b/>
          <w:bCs/>
          <w:iCs/>
        </w:rPr>
        <w:t>тового насилия и ювенального правосудия. Комитет также настоятельно призывает государство-участник принять адеква</w:t>
      </w:r>
      <w:r w:rsidRPr="00DF469F">
        <w:rPr>
          <w:b/>
          <w:bCs/>
          <w:iCs/>
        </w:rPr>
        <w:t>т</w:t>
      </w:r>
      <w:r w:rsidRPr="00DF469F">
        <w:rPr>
          <w:b/>
          <w:bCs/>
          <w:iCs/>
        </w:rPr>
        <w:t>ные последующие меры по выполнению рекоменд</w:t>
      </w:r>
      <w:r w:rsidRPr="00DF469F">
        <w:rPr>
          <w:b/>
          <w:bCs/>
          <w:iCs/>
        </w:rPr>
        <w:t>а</w:t>
      </w:r>
      <w:r w:rsidRPr="00DF469F">
        <w:rPr>
          <w:b/>
          <w:bCs/>
          <w:iCs/>
        </w:rPr>
        <w:t>ций, изложенных в настоящих заключительных замечаниях.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Оговорки</w:t>
      </w:r>
    </w:p>
    <w:p w:rsidR="00437887" w:rsidRPr="00DF469F" w:rsidRDefault="00437887" w:rsidP="00437887">
      <w:pPr>
        <w:pStyle w:val="SingleTxtGR"/>
      </w:pPr>
      <w:r w:rsidRPr="00DF469F">
        <w:t>10.</w:t>
      </w:r>
      <w:r w:rsidRPr="00DF469F">
        <w:tab/>
        <w:t>Приветствуя принятие указа № 12 от февраля 2007 года о снятии госуда</w:t>
      </w:r>
      <w:r w:rsidRPr="00DF469F">
        <w:t>р</w:t>
      </w:r>
      <w:r w:rsidRPr="00DF469F">
        <w:t>ством-участником оговорок к статьям 20 и 21 Конвенции, Комитет вместе с тем с озабоченностью констатирует, что государство-участник сохранило свою о</w:t>
      </w:r>
      <w:r w:rsidRPr="00DF469F">
        <w:t>б</w:t>
      </w:r>
      <w:r w:rsidRPr="00DF469F">
        <w:t>щую оговорку к Конвенции, а также свою оговорку к статье 14, которые прот</w:t>
      </w:r>
      <w:r w:rsidRPr="00DF469F">
        <w:t>и</w:t>
      </w:r>
      <w:r w:rsidRPr="00DF469F">
        <w:t>воречат смыслу и цели Конвенции.</w:t>
      </w:r>
    </w:p>
    <w:p w:rsidR="00437887" w:rsidRPr="00DF469F" w:rsidRDefault="00437887" w:rsidP="00437887">
      <w:pPr>
        <w:pStyle w:val="SingleTxtGR"/>
        <w:rPr>
          <w:b/>
          <w:bCs/>
        </w:rPr>
      </w:pPr>
      <w:r w:rsidRPr="00DF469F">
        <w:rPr>
          <w:bCs/>
        </w:rPr>
        <w:t>11.</w:t>
      </w:r>
      <w:r w:rsidRPr="00DF469F">
        <w:rPr>
          <w:b/>
          <w:bCs/>
        </w:rPr>
        <w:tab/>
        <w:t>Комитет подтверждает свои прежние рек</w:t>
      </w:r>
      <w:r>
        <w:rPr>
          <w:b/>
          <w:bCs/>
        </w:rPr>
        <w:t xml:space="preserve">омендации (CRC/C/15/ Add.212, пункт </w:t>
      </w:r>
      <w:r w:rsidRPr="00DF469F">
        <w:rPr>
          <w:b/>
          <w:bCs/>
        </w:rPr>
        <w:t>8) и побуждает государство-участник рассмот</w:t>
      </w:r>
      <w:r w:rsidR="00511AFB">
        <w:rPr>
          <w:b/>
          <w:bCs/>
        </w:rPr>
        <w:t>реть вопрос</w:t>
      </w:r>
      <w:r w:rsidR="00511AFB" w:rsidRPr="00511AFB">
        <w:rPr>
          <w:b/>
          <w:bCs/>
        </w:rPr>
        <w:br/>
      </w:r>
      <w:r w:rsidRPr="00DF469F">
        <w:rPr>
          <w:b/>
          <w:bCs/>
        </w:rPr>
        <w:t>о снятии своей общей оговорки к Конвенции и оговорки к ее ст</w:t>
      </w:r>
      <w:r w:rsidRPr="00DF469F">
        <w:rPr>
          <w:b/>
          <w:bCs/>
        </w:rPr>
        <w:t>а</w:t>
      </w:r>
      <w:r w:rsidRPr="00DF469F">
        <w:rPr>
          <w:b/>
          <w:bCs/>
        </w:rPr>
        <w:t>тье 14.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Законодательство</w:t>
      </w:r>
    </w:p>
    <w:p w:rsidR="00437887" w:rsidRPr="00DF469F" w:rsidRDefault="00437887" w:rsidP="00437887">
      <w:pPr>
        <w:pStyle w:val="SingleTxtGR"/>
      </w:pPr>
      <w:r w:rsidRPr="00DF469F">
        <w:t>12.</w:t>
      </w:r>
      <w:r w:rsidRPr="00DF469F">
        <w:tab/>
        <w:t>Признавая позитивность сигнала государства-участника о том, что в законопроекте о правах ребенка будут отражены все положения Конвенции, Комитет выражает озабоченность тем, что этот законопроект остается неприн</w:t>
      </w:r>
      <w:r w:rsidRPr="00DF469F">
        <w:t>я</w:t>
      </w:r>
      <w:r w:rsidRPr="00DF469F">
        <w:t>тым с 2006 года. Комитет также повторно высказывает озабоченность (CRC/C/15/Add.212, п. 9) по поводу применения различных источников права, а именно нормативных правовых актов, правовых обычаев и законодательных норм о личном статусе, что способно подорвать усилия государства-участника по приведению своего законодательства в соответствие с принципами и пол</w:t>
      </w:r>
      <w:r w:rsidRPr="00DF469F">
        <w:t>о</w:t>
      </w:r>
      <w:r w:rsidRPr="00DF469F">
        <w:t>жениями Конвенции. Комитет далее с озабоченностью констатирует, что еще не все принципы и положения Конвенции были перенесены во внутреннее закон</w:t>
      </w:r>
      <w:r w:rsidRPr="00DF469F">
        <w:t>о</w:t>
      </w:r>
      <w:r w:rsidRPr="00DF469F">
        <w:t>дательство и что остаются в силе законодател</w:t>
      </w:r>
      <w:r w:rsidRPr="00DF469F">
        <w:t>ь</w:t>
      </w:r>
      <w:r w:rsidRPr="00DF469F">
        <w:t>ные нормы, противоречащие Конвенции, в частности законы, дискри</w:t>
      </w:r>
      <w:r w:rsidR="00511AFB">
        <w:t>минационные в отношении девочек</w:t>
      </w:r>
      <w:r w:rsidR="00511AFB" w:rsidRPr="00511AFB">
        <w:br/>
      </w:r>
      <w:r w:rsidRPr="00DF469F">
        <w:t>и внебрачных детей.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13.</w:t>
      </w:r>
      <w:r w:rsidRPr="00DF469F">
        <w:rPr>
          <w:b/>
        </w:rPr>
        <w:tab/>
      </w:r>
      <w:r w:rsidRPr="00DF469F">
        <w:rPr>
          <w:b/>
          <w:bCs/>
        </w:rPr>
        <w:t>Комитет настоятельно призывает государство-участник</w:t>
      </w:r>
      <w:r w:rsidRPr="00DF469F">
        <w:rPr>
          <w:b/>
        </w:rPr>
        <w:t xml:space="preserve"> незамедл</w:t>
      </w:r>
      <w:r w:rsidRPr="00DF469F">
        <w:rPr>
          <w:b/>
        </w:rPr>
        <w:t>и</w:t>
      </w:r>
      <w:r w:rsidRPr="00DF469F">
        <w:rPr>
          <w:b/>
        </w:rPr>
        <w:t>тельно придать законопроекту о правах ребенка силу закона и обесп</w:t>
      </w:r>
      <w:r w:rsidRPr="00DF469F">
        <w:rPr>
          <w:b/>
        </w:rPr>
        <w:t>е</w:t>
      </w:r>
      <w:r w:rsidRPr="00DF469F">
        <w:rPr>
          <w:b/>
        </w:rPr>
        <w:t>чить включение в него всех принципов и положений Конвенции, а также ра</w:t>
      </w:r>
      <w:r w:rsidRPr="00DF469F">
        <w:rPr>
          <w:b/>
        </w:rPr>
        <w:t>с</w:t>
      </w:r>
      <w:r w:rsidRPr="00DF469F">
        <w:rPr>
          <w:b/>
        </w:rPr>
        <w:t>пространить его на всех детей, проживающих на территории госуда</w:t>
      </w:r>
      <w:r w:rsidRPr="00DF469F">
        <w:rPr>
          <w:b/>
        </w:rPr>
        <w:t>р</w:t>
      </w:r>
      <w:r w:rsidRPr="00DF469F">
        <w:rPr>
          <w:b/>
        </w:rPr>
        <w:t xml:space="preserve">ства-участника. Помимо этого </w:t>
      </w:r>
      <w:r w:rsidRPr="00DF469F">
        <w:rPr>
          <w:b/>
          <w:bCs/>
        </w:rPr>
        <w:t>Комитет настоятельно призывает госуда</w:t>
      </w:r>
      <w:r w:rsidRPr="00DF469F">
        <w:rPr>
          <w:b/>
          <w:bCs/>
        </w:rPr>
        <w:t>р</w:t>
      </w:r>
      <w:r w:rsidRPr="00DF469F">
        <w:rPr>
          <w:b/>
          <w:bCs/>
        </w:rPr>
        <w:t>ство-участник</w:t>
      </w:r>
      <w:r w:rsidRPr="00DF469F">
        <w:rPr>
          <w:b/>
        </w:rPr>
        <w:t xml:space="preserve"> обеспечить приведение нынешней внутренней законодательной базы, включая правовые обычаи и нормы, регулирующие ли</w:t>
      </w:r>
      <w:r w:rsidRPr="00DF469F">
        <w:rPr>
          <w:b/>
        </w:rPr>
        <w:t>ч</w:t>
      </w:r>
      <w:r w:rsidRPr="00DF469F">
        <w:rPr>
          <w:b/>
        </w:rPr>
        <w:t>ный статус, в соответствие с Конвенцией. С этой целью Комитет рекомендует обесп</w:t>
      </w:r>
      <w:r w:rsidRPr="00DF469F">
        <w:rPr>
          <w:b/>
        </w:rPr>
        <w:t>е</w:t>
      </w:r>
      <w:r w:rsidRPr="00DF469F">
        <w:rPr>
          <w:b/>
        </w:rPr>
        <w:t>чить, чтобы закон о правах ребенка, который будет принят на базе соо</w:t>
      </w:r>
      <w:r w:rsidRPr="00DF469F">
        <w:rPr>
          <w:b/>
        </w:rPr>
        <w:t>т</w:t>
      </w:r>
      <w:r w:rsidRPr="00DF469F">
        <w:rPr>
          <w:b/>
        </w:rPr>
        <w:t>ветствующего законопроекта, заменил собой все закон</w:t>
      </w:r>
      <w:r w:rsidRPr="00DF469F">
        <w:rPr>
          <w:b/>
        </w:rPr>
        <w:t>о</w:t>
      </w:r>
      <w:r w:rsidRPr="00DF469F">
        <w:rPr>
          <w:b/>
        </w:rPr>
        <w:t>дательные акты, не соответствующие Конвенции, и чтобы дискриминационные положения, з</w:t>
      </w:r>
      <w:r w:rsidRPr="00DF469F">
        <w:rPr>
          <w:b/>
        </w:rPr>
        <w:t>а</w:t>
      </w:r>
      <w:r w:rsidRPr="00DF469F">
        <w:rPr>
          <w:b/>
        </w:rPr>
        <w:t>трагивающие, в частности, права девочек и внебрачных детей, были отм</w:t>
      </w:r>
      <w:r w:rsidRPr="00DF469F">
        <w:rPr>
          <w:b/>
        </w:rPr>
        <w:t>е</w:t>
      </w:r>
      <w:r w:rsidRPr="00DF469F">
        <w:rPr>
          <w:b/>
        </w:rPr>
        <w:t>нены.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Координация</w:t>
      </w:r>
    </w:p>
    <w:p w:rsidR="00437887" w:rsidRPr="00DF469F" w:rsidRDefault="00437887" w:rsidP="00437887">
      <w:pPr>
        <w:pStyle w:val="SingleTxtGR"/>
      </w:pPr>
      <w:r w:rsidRPr="00DF469F">
        <w:t>14.</w:t>
      </w:r>
      <w:r w:rsidRPr="00DF469F">
        <w:tab/>
        <w:t>Комитет приветствует учреждение в 2003 году Сирийской комиссии по вопросам семьи в качестве органа, отвечающего за координацию действий по выпо</w:t>
      </w:r>
      <w:r w:rsidRPr="00DF469F">
        <w:t>л</w:t>
      </w:r>
      <w:r w:rsidRPr="00DF469F">
        <w:t>нению Конвенции, и положительно оценивает проведенные ею с момента учреждения многочисленные исследования и мероприятия. Вместе с тем Ком</w:t>
      </w:r>
      <w:r w:rsidRPr="00DF469F">
        <w:t>и</w:t>
      </w:r>
      <w:r w:rsidRPr="00DF469F">
        <w:t>тет испытывает озабоченность по поводу отсутствия четких положений, опр</w:t>
      </w:r>
      <w:r w:rsidRPr="00DF469F">
        <w:t>е</w:t>
      </w:r>
      <w:r w:rsidRPr="00DF469F">
        <w:t>деляющих мандат Комиссии и ее взаимоотношения с министерствами и гос</w:t>
      </w:r>
      <w:r w:rsidRPr="00DF469F">
        <w:t>у</w:t>
      </w:r>
      <w:r w:rsidRPr="00DF469F">
        <w:t>дарственными ведомствами. Комитет озабочен также тем, что Сирийская к</w:t>
      </w:r>
      <w:r w:rsidRPr="00DF469F">
        <w:t>о</w:t>
      </w:r>
      <w:r w:rsidRPr="00DF469F">
        <w:t>миссия по вопросам семьи не имеет филиалов в 14 других провинциях.</w:t>
      </w:r>
    </w:p>
    <w:p w:rsidR="00437887" w:rsidRPr="00DF469F" w:rsidRDefault="00437887" w:rsidP="00437887">
      <w:pPr>
        <w:pStyle w:val="SingleTxtGR"/>
        <w:rPr>
          <w:b/>
          <w:bCs/>
        </w:rPr>
      </w:pPr>
      <w:r w:rsidRPr="00DF469F">
        <w:rPr>
          <w:bCs/>
        </w:rPr>
        <w:t>15.</w:t>
      </w:r>
      <w:r w:rsidRPr="00DF469F">
        <w:rPr>
          <w:bCs/>
        </w:rPr>
        <w:tab/>
      </w:r>
      <w:r w:rsidRPr="00DF469F">
        <w:rPr>
          <w:b/>
          <w:bCs/>
        </w:rPr>
        <w:t xml:space="preserve">Комитет рекомендует государству-участнику укрепить </w:t>
      </w:r>
      <w:r w:rsidRPr="00DF469F">
        <w:rPr>
          <w:b/>
        </w:rPr>
        <w:t>Сирийскую комиссию по вопросам семьи</w:t>
      </w:r>
      <w:r w:rsidRPr="00DF469F">
        <w:rPr>
          <w:b/>
          <w:bCs/>
        </w:rPr>
        <w:t>, более четко определив ее мандат в качестве органа высокого уровня, ответственного за координацию действий между различными секторами и провинциями. В этой связи Комитет р</w:t>
      </w:r>
      <w:r w:rsidRPr="00DF469F">
        <w:rPr>
          <w:b/>
          <w:bCs/>
        </w:rPr>
        <w:t>е</w:t>
      </w:r>
      <w:r w:rsidRPr="00DF469F">
        <w:rPr>
          <w:b/>
          <w:bCs/>
        </w:rPr>
        <w:t xml:space="preserve">комендует государству-участнику создать филиалы </w:t>
      </w:r>
      <w:r w:rsidRPr="00DF469F">
        <w:rPr>
          <w:b/>
        </w:rPr>
        <w:t>Сирийской комиссии по вопросам семьи</w:t>
      </w:r>
      <w:r w:rsidRPr="00DF469F">
        <w:rPr>
          <w:b/>
          <w:bCs/>
        </w:rPr>
        <w:t xml:space="preserve"> во всех провинциях, выделив для этого достаточные кадровые, ф</w:t>
      </w:r>
      <w:r w:rsidRPr="00DF469F">
        <w:rPr>
          <w:b/>
          <w:bCs/>
        </w:rPr>
        <w:t>и</w:t>
      </w:r>
      <w:r w:rsidRPr="00DF469F">
        <w:rPr>
          <w:b/>
          <w:bCs/>
        </w:rPr>
        <w:t>нансовые и технические ресурсы, необходимые для выполнения ими фун</w:t>
      </w:r>
      <w:r w:rsidRPr="00DF469F">
        <w:rPr>
          <w:b/>
          <w:bCs/>
        </w:rPr>
        <w:t>к</w:t>
      </w:r>
      <w:r w:rsidRPr="00DF469F">
        <w:rPr>
          <w:b/>
          <w:bCs/>
        </w:rPr>
        <w:t>ций по координации, мониторингу и оценке.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Национальный план действий</w:t>
      </w:r>
    </w:p>
    <w:p w:rsidR="00437887" w:rsidRPr="00DF469F" w:rsidRDefault="00437887" w:rsidP="00437887">
      <w:pPr>
        <w:pStyle w:val="SingleTxtGR"/>
      </w:pPr>
      <w:r w:rsidRPr="00DF469F">
        <w:t>16.</w:t>
      </w:r>
      <w:r w:rsidRPr="00DF469F">
        <w:tab/>
        <w:t>Комитет обеспокоен тем, что после 2007 года на смену Национальному плану по защите ребенка (2005–2007 годы) не пришла какая-либо всеобъемл</w:t>
      </w:r>
      <w:r w:rsidRPr="00DF469F">
        <w:t>ю</w:t>
      </w:r>
      <w:r w:rsidRPr="00DF469F">
        <w:t>щая стратегия по выполнению Конвенции. Он озабочен также тем, что некот</w:t>
      </w:r>
      <w:r w:rsidRPr="00DF469F">
        <w:t>о</w:t>
      </w:r>
      <w:r w:rsidRPr="00DF469F">
        <w:t>рые из предусмотренных планом на 2005–2007 годы мер, таких, как у</w:t>
      </w:r>
      <w:r w:rsidRPr="00DF469F">
        <w:t>ч</w:t>
      </w:r>
      <w:r w:rsidRPr="00DF469F">
        <w:t xml:space="preserve">реждение на общенациональном уровне структуры по защите семьи, а также создание приютов для защиты детей и телефонной </w:t>
      </w:r>
      <w:r>
        <w:t>"</w:t>
      </w:r>
      <w:r w:rsidRPr="00DF469F">
        <w:t>горячей линии</w:t>
      </w:r>
      <w:r>
        <w:t>"</w:t>
      </w:r>
      <w:r w:rsidRPr="00DF469F">
        <w:t xml:space="preserve"> для детей, до сего времени не были реализ</w:t>
      </w:r>
      <w:r w:rsidRPr="00DF469F">
        <w:t>о</w:t>
      </w:r>
      <w:r w:rsidRPr="00DF469F">
        <w:t>ваны.</w:t>
      </w:r>
    </w:p>
    <w:p w:rsidR="00437887" w:rsidRPr="00DF469F" w:rsidRDefault="00437887" w:rsidP="00437887">
      <w:pPr>
        <w:pStyle w:val="SingleTxtGR"/>
        <w:rPr>
          <w:b/>
          <w:bCs/>
        </w:rPr>
      </w:pPr>
      <w:r w:rsidRPr="00DF469F">
        <w:rPr>
          <w:bCs/>
        </w:rPr>
        <w:t>17.</w:t>
      </w:r>
      <w:r w:rsidRPr="00DF469F">
        <w:rPr>
          <w:bCs/>
        </w:rPr>
        <w:tab/>
      </w:r>
      <w:r w:rsidRPr="00DF469F">
        <w:rPr>
          <w:b/>
          <w:bCs/>
        </w:rPr>
        <w:t>Комитет рекомендует государству-участнику разработать и реализ</w:t>
      </w:r>
      <w:r w:rsidRPr="00DF469F">
        <w:rPr>
          <w:b/>
          <w:bCs/>
        </w:rPr>
        <w:t>о</w:t>
      </w:r>
      <w:r w:rsidRPr="00DF469F">
        <w:rPr>
          <w:b/>
          <w:bCs/>
        </w:rPr>
        <w:t>вывать всеобъемлющую политику и стратегию в интересах детей и пр</w:t>
      </w:r>
      <w:r w:rsidRPr="00DF469F">
        <w:rPr>
          <w:b/>
          <w:bCs/>
        </w:rPr>
        <w:t>и</w:t>
      </w:r>
      <w:r w:rsidRPr="00DF469F">
        <w:rPr>
          <w:b/>
          <w:bCs/>
        </w:rPr>
        <w:t>нять соответствующий национальный план действий в поддержку детей либо учредить любой другой механизм для реализации прав детей, кот</w:t>
      </w:r>
      <w:r w:rsidRPr="00DF469F">
        <w:rPr>
          <w:b/>
          <w:bCs/>
        </w:rPr>
        <w:t>о</w:t>
      </w:r>
      <w:r w:rsidRPr="00DF469F">
        <w:rPr>
          <w:b/>
          <w:bCs/>
        </w:rPr>
        <w:t>рый охватывал бы все аспекты Конвенции. Комитет побуждает государс</w:t>
      </w:r>
      <w:r w:rsidRPr="00DF469F">
        <w:rPr>
          <w:b/>
          <w:bCs/>
        </w:rPr>
        <w:t>т</w:t>
      </w:r>
      <w:r w:rsidRPr="00DF469F">
        <w:rPr>
          <w:b/>
          <w:bCs/>
        </w:rPr>
        <w:t>во-участник принять все меры, необходимые для завершения еще не в</w:t>
      </w:r>
      <w:r w:rsidRPr="00DF469F">
        <w:rPr>
          <w:b/>
          <w:bCs/>
        </w:rPr>
        <w:t>ы</w:t>
      </w:r>
      <w:r w:rsidRPr="00DF469F">
        <w:rPr>
          <w:b/>
          <w:bCs/>
        </w:rPr>
        <w:t xml:space="preserve">полненных мероприятий, предусмотренных </w:t>
      </w:r>
      <w:r w:rsidRPr="00DF469F">
        <w:rPr>
          <w:b/>
        </w:rPr>
        <w:t>Национальным планом по з</w:t>
      </w:r>
      <w:r w:rsidRPr="00DF469F">
        <w:rPr>
          <w:b/>
        </w:rPr>
        <w:t>а</w:t>
      </w:r>
      <w:r w:rsidRPr="00DF469F">
        <w:rPr>
          <w:b/>
        </w:rPr>
        <w:t>щите ребенка (2005–2007 годы)</w:t>
      </w:r>
      <w:r w:rsidRPr="00DF469F">
        <w:rPr>
          <w:b/>
          <w:bCs/>
        </w:rPr>
        <w:t>, и учредить структуру, занимающуюся в</w:t>
      </w:r>
      <w:r w:rsidRPr="00DF469F">
        <w:rPr>
          <w:b/>
          <w:bCs/>
        </w:rPr>
        <w:t>о</w:t>
      </w:r>
      <w:r w:rsidRPr="00DF469F">
        <w:rPr>
          <w:b/>
          <w:bCs/>
        </w:rPr>
        <w:t xml:space="preserve">просами защиты семьи, приюты для защиты детей и телефонную </w:t>
      </w:r>
      <w:r>
        <w:rPr>
          <w:b/>
          <w:bCs/>
        </w:rPr>
        <w:t>"</w:t>
      </w:r>
      <w:r w:rsidRPr="00DF469F">
        <w:rPr>
          <w:b/>
          <w:bCs/>
        </w:rPr>
        <w:t>гор</w:t>
      </w:r>
      <w:r w:rsidRPr="00DF469F">
        <w:rPr>
          <w:b/>
          <w:bCs/>
        </w:rPr>
        <w:t>я</w:t>
      </w:r>
      <w:r w:rsidRPr="00DF469F">
        <w:rPr>
          <w:b/>
          <w:bCs/>
        </w:rPr>
        <w:t>чую линию</w:t>
      </w:r>
      <w:r>
        <w:rPr>
          <w:b/>
          <w:bCs/>
        </w:rPr>
        <w:t>"</w:t>
      </w:r>
      <w:r w:rsidRPr="00DF469F">
        <w:rPr>
          <w:b/>
          <w:bCs/>
        </w:rPr>
        <w:t xml:space="preserve"> для детей.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Независимый мониторинг</w:t>
      </w:r>
    </w:p>
    <w:p w:rsidR="00437887" w:rsidRPr="00DF469F" w:rsidRDefault="00437887" w:rsidP="00437887">
      <w:pPr>
        <w:pStyle w:val="SingleTxtGR"/>
      </w:pPr>
      <w:r w:rsidRPr="00DF469F">
        <w:t>18.</w:t>
      </w:r>
      <w:r w:rsidRPr="00DF469F">
        <w:tab/>
        <w:t>Комитет вновь высказывает ранее озвученную им озабоченность (CRC/C/15/Add.212, п. 15) по поводу отсутствия значимого прогресса в деле создания независимого механизма, наделенного мандатом, предусматрива</w:t>
      </w:r>
      <w:r w:rsidRPr="00DF469F">
        <w:t>ю</w:t>
      </w:r>
      <w:r w:rsidRPr="00DF469F">
        <w:t>щим систематический мониторинг успехов, достигнутых в деле реализации прав, провозглашенных в Конвенции, и полномочиями принимать от детей жало</w:t>
      </w:r>
      <w:r w:rsidR="00511AFB">
        <w:t>бы</w:t>
      </w:r>
      <w:r w:rsidR="00511AFB" w:rsidRPr="00511AFB">
        <w:br/>
      </w:r>
      <w:r w:rsidRPr="00DF469F">
        <w:t>и рассматривать их.</w:t>
      </w:r>
    </w:p>
    <w:p w:rsidR="00437887" w:rsidRPr="00DF469F" w:rsidRDefault="00437887" w:rsidP="00437887">
      <w:pPr>
        <w:pStyle w:val="SingleTxtGR"/>
        <w:rPr>
          <w:b/>
          <w:bCs/>
        </w:rPr>
      </w:pPr>
      <w:r w:rsidRPr="00DF469F">
        <w:rPr>
          <w:bCs/>
        </w:rPr>
        <w:t>19.</w:t>
      </w:r>
      <w:r w:rsidRPr="00DF469F">
        <w:rPr>
          <w:b/>
          <w:bCs/>
        </w:rPr>
        <w:tab/>
        <w:t>Руководствуясь своим замечанием общего порядка № 2 о р</w:t>
      </w:r>
      <w:r w:rsidRPr="00DF469F">
        <w:rPr>
          <w:b/>
        </w:rPr>
        <w:t>оли нез</w:t>
      </w:r>
      <w:r w:rsidRPr="00DF469F">
        <w:rPr>
          <w:b/>
        </w:rPr>
        <w:t>а</w:t>
      </w:r>
      <w:r w:rsidRPr="00DF469F">
        <w:rPr>
          <w:b/>
        </w:rPr>
        <w:t>висимых национальных правозащитных учреждений в деле поощрения и защиты прав ребенка</w:t>
      </w:r>
      <w:r w:rsidRPr="00DF469F">
        <w:rPr>
          <w:b/>
          <w:bCs/>
        </w:rPr>
        <w:t>, Комитет настоятельно призывает государс</w:t>
      </w:r>
      <w:r w:rsidRPr="00DF469F">
        <w:rPr>
          <w:b/>
          <w:bCs/>
        </w:rPr>
        <w:t>т</w:t>
      </w:r>
      <w:r w:rsidRPr="00DF469F">
        <w:rPr>
          <w:b/>
          <w:bCs/>
        </w:rPr>
        <w:t>во-участник учредить либо в рамках национального правозащитного о</w:t>
      </w:r>
      <w:r w:rsidRPr="00DF469F">
        <w:rPr>
          <w:b/>
          <w:bCs/>
        </w:rPr>
        <w:t>р</w:t>
      </w:r>
      <w:r w:rsidRPr="00DF469F">
        <w:rPr>
          <w:b/>
          <w:bCs/>
        </w:rPr>
        <w:t>гана, где имеется по</w:t>
      </w:r>
      <w:r w:rsidRPr="00DF469F">
        <w:rPr>
          <w:b/>
          <w:bCs/>
        </w:rPr>
        <w:t>д</w:t>
      </w:r>
      <w:r w:rsidRPr="00DF469F">
        <w:rPr>
          <w:b/>
          <w:bCs/>
        </w:rPr>
        <w:t>разделение, занимающееся проблемами детей, либо, в качестве предпочтительного варианта, на самостоятельной основе нез</w:t>
      </w:r>
      <w:r w:rsidRPr="00DF469F">
        <w:rPr>
          <w:b/>
          <w:bCs/>
        </w:rPr>
        <w:t>а</w:t>
      </w:r>
      <w:r w:rsidRPr="00DF469F">
        <w:rPr>
          <w:b/>
          <w:bCs/>
        </w:rPr>
        <w:t>висимый механизм (например, уполномоченный по делам детей), обесп</w:t>
      </w:r>
      <w:r w:rsidRPr="00DF469F">
        <w:rPr>
          <w:b/>
          <w:bCs/>
        </w:rPr>
        <w:t>е</w:t>
      </w:r>
      <w:r w:rsidRPr="00DF469F">
        <w:rPr>
          <w:b/>
          <w:bCs/>
        </w:rPr>
        <w:t>чив наделение его надлежащими ресурсами и его присутствие на всей те</w:t>
      </w:r>
      <w:r w:rsidRPr="00DF469F">
        <w:rPr>
          <w:b/>
          <w:bCs/>
        </w:rPr>
        <w:t>р</w:t>
      </w:r>
      <w:r w:rsidRPr="00DF469F">
        <w:rPr>
          <w:b/>
          <w:bCs/>
        </w:rPr>
        <w:t>ритории страны, с задачей сл</w:t>
      </w:r>
      <w:r w:rsidRPr="00DF469F">
        <w:rPr>
          <w:b/>
          <w:bCs/>
        </w:rPr>
        <w:t>е</w:t>
      </w:r>
      <w:r w:rsidRPr="00DF469F">
        <w:rPr>
          <w:b/>
          <w:bCs/>
        </w:rPr>
        <w:t>дить за реализацией провозглашенных в Конвенции прав и оперативно и в благожелательном к детям духе зан</w:t>
      </w:r>
      <w:r w:rsidRPr="00DF469F">
        <w:rPr>
          <w:b/>
          <w:bCs/>
        </w:rPr>
        <w:t>и</w:t>
      </w:r>
      <w:r w:rsidRPr="00DF469F">
        <w:rPr>
          <w:b/>
          <w:bCs/>
        </w:rPr>
        <w:t>маться поступающими от детей жалобами на случаи нарушения их прав.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Выделение ресурсов</w:t>
      </w:r>
    </w:p>
    <w:p w:rsidR="00437887" w:rsidRPr="00DF469F" w:rsidRDefault="00437887" w:rsidP="00437887">
      <w:pPr>
        <w:pStyle w:val="SingleTxtGR"/>
      </w:pPr>
      <w:r w:rsidRPr="00DF469F">
        <w:t>20.</w:t>
      </w:r>
      <w:r w:rsidRPr="00DF469F">
        <w:tab/>
        <w:t>Комитет продолжает испытывать озабоченность малым объемом ресу</w:t>
      </w:r>
      <w:r w:rsidRPr="00DF469F">
        <w:t>р</w:t>
      </w:r>
      <w:r w:rsidRPr="00DF469F">
        <w:t>сов, выделяемых на социальный сектор, скудным объемом информации об а</w:t>
      </w:r>
      <w:r w:rsidRPr="00DF469F">
        <w:t>с</w:t>
      </w:r>
      <w:r w:rsidRPr="00DF469F">
        <w:t>сигнованиях на нужды детей и отсутствием потенциала по наблюдению за ра</w:t>
      </w:r>
      <w:r w:rsidRPr="00DF469F">
        <w:t>с</w:t>
      </w:r>
      <w:r w:rsidRPr="00DF469F">
        <w:t>пределением ресурсов и результатами их использования с точки зрения реал</w:t>
      </w:r>
      <w:r w:rsidRPr="00DF469F">
        <w:t>и</w:t>
      </w:r>
      <w:r w:rsidRPr="00DF469F">
        <w:t>зации прав детей. Комитет озабочен также тем, что, несмотря на сущ</w:t>
      </w:r>
      <w:r w:rsidRPr="00DF469F">
        <w:t>е</w:t>
      </w:r>
      <w:r w:rsidRPr="00DF469F">
        <w:t>ствование законодательных норм по борьбе с коррупцией и проведенную в 2010 году о</w:t>
      </w:r>
      <w:r w:rsidRPr="00DF469F">
        <w:t>б</w:t>
      </w:r>
      <w:r w:rsidRPr="00DF469F">
        <w:t>щенациональную ка</w:t>
      </w:r>
      <w:r w:rsidRPr="00DF469F">
        <w:t>м</w:t>
      </w:r>
      <w:r w:rsidRPr="00DF469F">
        <w:t>панию по борьбе коррупцией, коррупция в государстве-участнике по-прежнему наблюдается повсеместно и продолжает отвлекать р</w:t>
      </w:r>
      <w:r w:rsidRPr="00DF469F">
        <w:t>е</w:t>
      </w:r>
      <w:r w:rsidRPr="00DF469F">
        <w:t>сурсы, которые позволили бы более полно реализовать права ребенка.</w:t>
      </w:r>
    </w:p>
    <w:p w:rsidR="00437887" w:rsidRPr="00DF469F" w:rsidRDefault="00437887" w:rsidP="00437887">
      <w:pPr>
        <w:pStyle w:val="SingleTxtGR"/>
        <w:rPr>
          <w:b/>
          <w:bCs/>
          <w:u w:val="single"/>
        </w:rPr>
      </w:pPr>
      <w:r w:rsidRPr="00DF469F">
        <w:rPr>
          <w:bCs/>
        </w:rPr>
        <w:t>21.</w:t>
      </w:r>
      <w:r w:rsidRPr="00DF469F">
        <w:rPr>
          <w:b/>
          <w:bCs/>
        </w:rPr>
        <w:tab/>
        <w:t>Комитет настоятельно призывает государство-участник: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исходить из задач реализации прав ребенка при составлении государственного бюджета с внедрением системы отслеживания, выдел</w:t>
      </w:r>
      <w:r w:rsidRPr="00DF469F">
        <w:rPr>
          <w:b/>
        </w:rPr>
        <w:t>е</w:t>
      </w:r>
      <w:r w:rsidRPr="00DF469F">
        <w:rPr>
          <w:b/>
        </w:rPr>
        <w:t>ния и использования ресурсов на нужды детей по всем статьям бюджета, тем самым обеспечивая открытость в вопросах выделения средств на ну</w:t>
      </w:r>
      <w:r w:rsidRPr="00DF469F">
        <w:rPr>
          <w:b/>
        </w:rPr>
        <w:t>ж</w:t>
      </w:r>
      <w:r w:rsidRPr="00DF469F">
        <w:rPr>
          <w:b/>
        </w:rPr>
        <w:t>ды детей. Комитет также настоятельно призывает использовать такую си</w:t>
      </w:r>
      <w:r w:rsidRPr="00DF469F">
        <w:rPr>
          <w:b/>
        </w:rPr>
        <w:t>с</w:t>
      </w:r>
      <w:r w:rsidRPr="00DF469F">
        <w:rPr>
          <w:b/>
        </w:rPr>
        <w:t>тему контроля для оценки отдачи в плане оптимизации использования а</w:t>
      </w:r>
      <w:r w:rsidRPr="00DF469F">
        <w:rPr>
          <w:b/>
        </w:rPr>
        <w:t>с</w:t>
      </w:r>
      <w:r w:rsidRPr="00DF469F">
        <w:rPr>
          <w:b/>
        </w:rPr>
        <w:t>сигнований в наилучших интересах детей во всех секторах, а также разн</w:t>
      </w:r>
      <w:r w:rsidRPr="00DF469F">
        <w:rPr>
          <w:b/>
        </w:rPr>
        <w:t>и</w:t>
      </w:r>
      <w:r w:rsidRPr="00DF469F">
        <w:rPr>
          <w:b/>
        </w:rPr>
        <w:t>цы в отдаче от таких ассигнований для девочек и для мал</w:t>
      </w:r>
      <w:r w:rsidRPr="00DF469F">
        <w:rPr>
          <w:b/>
        </w:rPr>
        <w:t>ь</w:t>
      </w:r>
      <w:r w:rsidRPr="00DF469F">
        <w:rPr>
          <w:b/>
        </w:rPr>
        <w:t>чиков;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провести всестороннюю оценку бюджетны</w:t>
      </w:r>
      <w:r w:rsidR="00511AFB">
        <w:rPr>
          <w:b/>
        </w:rPr>
        <w:t>х потребностей</w:t>
      </w:r>
      <w:r w:rsidR="00511AFB" w:rsidRPr="00511AFB">
        <w:rPr>
          <w:b/>
        </w:rPr>
        <w:br/>
      </w:r>
      <w:r w:rsidRPr="00DF469F">
        <w:rPr>
          <w:b/>
        </w:rPr>
        <w:t>и четко определить ассигнования по тем статьям, которые позволяют п</w:t>
      </w:r>
      <w:r w:rsidRPr="00DF469F">
        <w:rPr>
          <w:b/>
        </w:rPr>
        <w:t>о</w:t>
      </w:r>
      <w:r w:rsidRPr="00DF469F">
        <w:rPr>
          <w:b/>
        </w:rPr>
        <w:t>ступательно преодолевать разницу в показателях, касающихся прав д</w:t>
      </w:r>
      <w:r w:rsidRPr="00DF469F">
        <w:rPr>
          <w:b/>
        </w:rPr>
        <w:t>е</w:t>
      </w:r>
      <w:r w:rsidRPr="00DF469F">
        <w:rPr>
          <w:b/>
        </w:rPr>
        <w:t>тей;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c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выделять, руководствуясь статьей 4 Конвенции, достаточные бюджетные средства на цели осуществления прав детей, и в частности ув</w:t>
      </w:r>
      <w:r w:rsidRPr="00DF469F">
        <w:rPr>
          <w:b/>
        </w:rPr>
        <w:t>е</w:t>
      </w:r>
      <w:r w:rsidRPr="00DF469F">
        <w:rPr>
          <w:b/>
        </w:rPr>
        <w:t>личить бюдже</w:t>
      </w:r>
      <w:r w:rsidRPr="00DF469F">
        <w:rPr>
          <w:b/>
        </w:rPr>
        <w:t>т</w:t>
      </w:r>
      <w:r w:rsidRPr="00DF469F">
        <w:rPr>
          <w:b/>
        </w:rPr>
        <w:t>ные ассигнования на социальный сектор;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d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выделить бюджетные линии по стратегическим направлен</w:t>
      </w:r>
      <w:r w:rsidRPr="00DF469F">
        <w:rPr>
          <w:b/>
        </w:rPr>
        <w:t>и</w:t>
      </w:r>
      <w:r w:rsidRPr="00DF469F">
        <w:rPr>
          <w:b/>
        </w:rPr>
        <w:t>ям на поддержку детей, которые оказались в ущемленном или уязвимом п</w:t>
      </w:r>
      <w:r w:rsidRPr="00DF469F">
        <w:rPr>
          <w:b/>
        </w:rPr>
        <w:t>о</w:t>
      </w:r>
      <w:r w:rsidRPr="00DF469F">
        <w:rPr>
          <w:b/>
        </w:rPr>
        <w:t>ложении и могут нуждаться в позитивных социальных мерах, особенно тех, кто стал жертвой беспорядков в период после марта 2011 года, и обесп</w:t>
      </w:r>
      <w:r w:rsidRPr="00DF469F">
        <w:rPr>
          <w:b/>
        </w:rPr>
        <w:t>е</w:t>
      </w:r>
      <w:r w:rsidRPr="00DF469F">
        <w:rPr>
          <w:b/>
        </w:rPr>
        <w:t>чить надежность финансирования по этим бюджетным линиям даже в условиях экономического кризиса, природных бедствий или других чре</w:t>
      </w:r>
      <w:r w:rsidRPr="00DF469F">
        <w:rPr>
          <w:b/>
        </w:rPr>
        <w:t>з</w:t>
      </w:r>
      <w:r w:rsidRPr="00DF469F">
        <w:rPr>
          <w:b/>
        </w:rPr>
        <w:t>вычайных ситуаций;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e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незамедлительно принять меры по борьбе с коррупцией и у</w:t>
      </w:r>
      <w:r w:rsidRPr="00DF469F">
        <w:rPr>
          <w:b/>
        </w:rPr>
        <w:t>к</w:t>
      </w:r>
      <w:r w:rsidRPr="00DF469F">
        <w:rPr>
          <w:b/>
        </w:rPr>
        <w:t>репить организационный потенциал на направлениях эффективного обн</w:t>
      </w:r>
      <w:r w:rsidRPr="00DF469F">
        <w:rPr>
          <w:b/>
        </w:rPr>
        <w:t>а</w:t>
      </w:r>
      <w:r w:rsidRPr="00DF469F">
        <w:rPr>
          <w:b/>
        </w:rPr>
        <w:t>ружения, расследования и уголовного преследования случаев корру</w:t>
      </w:r>
      <w:r w:rsidRPr="00DF469F">
        <w:rPr>
          <w:b/>
        </w:rPr>
        <w:t>п</w:t>
      </w:r>
      <w:r w:rsidRPr="00DF469F">
        <w:rPr>
          <w:b/>
        </w:rPr>
        <w:t>ции;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f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принять во внимание рекомендации, сформулированные Ком</w:t>
      </w:r>
      <w:r w:rsidRPr="00DF469F">
        <w:rPr>
          <w:b/>
        </w:rPr>
        <w:t>и</w:t>
      </w:r>
      <w:r w:rsidRPr="00DF469F">
        <w:rPr>
          <w:b/>
        </w:rPr>
        <w:t>тетом по итогам проведенной в 2007 году однодневной общей диску</w:t>
      </w:r>
      <w:r w:rsidRPr="00DF469F">
        <w:rPr>
          <w:b/>
        </w:rPr>
        <w:t>с</w:t>
      </w:r>
      <w:r w:rsidRPr="00DF469F">
        <w:rPr>
          <w:b/>
        </w:rPr>
        <w:t>сии по вопросу об обязанности государств выделять ресурсы на цели осуществл</w:t>
      </w:r>
      <w:r w:rsidRPr="00DF469F">
        <w:rPr>
          <w:b/>
        </w:rPr>
        <w:t>е</w:t>
      </w:r>
      <w:r w:rsidRPr="00DF469F">
        <w:rPr>
          <w:b/>
        </w:rPr>
        <w:t>ния прав ребе</w:t>
      </w:r>
      <w:r w:rsidRPr="00DF469F">
        <w:rPr>
          <w:b/>
        </w:rPr>
        <w:t>н</w:t>
      </w:r>
      <w:r w:rsidRPr="00DF469F">
        <w:rPr>
          <w:b/>
        </w:rPr>
        <w:t>ка.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Сбор данных</w:t>
      </w:r>
    </w:p>
    <w:p w:rsidR="00437887" w:rsidRPr="00DF469F" w:rsidRDefault="00437887" w:rsidP="00437887">
      <w:pPr>
        <w:pStyle w:val="SingleTxtGR"/>
      </w:pPr>
      <w:r w:rsidRPr="00DF469F">
        <w:t>22.</w:t>
      </w:r>
      <w:r w:rsidRPr="00DF469F">
        <w:tab/>
        <w:t>Комитет принимает к сведению факт учреждения в 2008 году в Центральном статистическом управлении во взаимодействии с Сирийской к</w:t>
      </w:r>
      <w:r w:rsidRPr="00DF469F">
        <w:t>о</w:t>
      </w:r>
      <w:r w:rsidRPr="00DF469F">
        <w:t>миссией по вопросам семьи подразделения, занимающегося статистикой, к</w:t>
      </w:r>
      <w:r w:rsidRPr="00DF469F">
        <w:t>а</w:t>
      </w:r>
      <w:r w:rsidRPr="00DF469F">
        <w:t>сающейся детей. Вместе с тем он с сожалением констатирует, что эта система сбора данных функционирует не в полную силу, и что в государстве-участнике отсутствуют надежные и своевр</w:t>
      </w:r>
      <w:r w:rsidRPr="00DF469F">
        <w:t>е</w:t>
      </w:r>
      <w:r w:rsidRPr="00DF469F">
        <w:t>менные статистические сведения о детях; а это отрицательно сказывается на разработке связной научно-обоснованной полит</w:t>
      </w:r>
      <w:r w:rsidRPr="00DF469F">
        <w:t>и</w:t>
      </w:r>
      <w:r w:rsidRPr="00DF469F">
        <w:t>ки в отношении детей.</w:t>
      </w:r>
    </w:p>
    <w:p w:rsidR="00437887" w:rsidRPr="00DF469F" w:rsidRDefault="00437887" w:rsidP="00437887">
      <w:pPr>
        <w:pStyle w:val="SingleTxtGR"/>
        <w:rPr>
          <w:b/>
          <w:bCs/>
        </w:rPr>
      </w:pPr>
      <w:r w:rsidRPr="00DF469F">
        <w:rPr>
          <w:bCs/>
        </w:rPr>
        <w:t>23.</w:t>
      </w:r>
      <w:r w:rsidRPr="00DF469F">
        <w:rPr>
          <w:b/>
          <w:bCs/>
        </w:rPr>
        <w:tab/>
        <w:t>Комитет настоятельно призывает государство-участник принять н</w:t>
      </w:r>
      <w:r w:rsidRPr="00DF469F">
        <w:rPr>
          <w:b/>
          <w:bCs/>
        </w:rPr>
        <w:t>е</w:t>
      </w:r>
      <w:r w:rsidRPr="00DF469F">
        <w:rPr>
          <w:b/>
          <w:bCs/>
        </w:rPr>
        <w:t>обходимые меры, позволяющие добиться того, чтобы подразделение де</w:t>
      </w:r>
      <w:r w:rsidRPr="00DF469F">
        <w:rPr>
          <w:b/>
          <w:bCs/>
        </w:rPr>
        <w:t>т</w:t>
      </w:r>
      <w:r w:rsidRPr="00DF469F">
        <w:rPr>
          <w:b/>
          <w:bCs/>
        </w:rPr>
        <w:t>ской стат</w:t>
      </w:r>
      <w:r w:rsidRPr="00DF469F">
        <w:rPr>
          <w:b/>
          <w:bCs/>
        </w:rPr>
        <w:t>и</w:t>
      </w:r>
      <w:r w:rsidRPr="00DF469F">
        <w:rPr>
          <w:b/>
          <w:bCs/>
        </w:rPr>
        <w:t>стики заработало в полную силу, и обеспечить сбор данных в разбивке, в частности, по возрасту, полу, этнической принадлежности, территории пр</w:t>
      </w:r>
      <w:r w:rsidRPr="00DF469F">
        <w:rPr>
          <w:b/>
          <w:bCs/>
        </w:rPr>
        <w:t>о</w:t>
      </w:r>
      <w:r w:rsidRPr="00DF469F">
        <w:rPr>
          <w:b/>
          <w:bCs/>
        </w:rPr>
        <w:t>живания и социально-экономическому положению на всех направлениях выполнения Конвенции, с тем чтобы облегчить анализ усп</w:t>
      </w:r>
      <w:r w:rsidRPr="00DF469F">
        <w:rPr>
          <w:b/>
          <w:bCs/>
        </w:rPr>
        <w:t>е</w:t>
      </w:r>
      <w:r w:rsidRPr="00DF469F">
        <w:rPr>
          <w:b/>
          <w:bCs/>
        </w:rPr>
        <w:t>хов, достигнутых в деле реализации прав ребенка, и разработку политики и программ, нацеленных на выполнение Конвенции. Госуда</w:t>
      </w:r>
      <w:r w:rsidRPr="00DF469F">
        <w:rPr>
          <w:b/>
          <w:bCs/>
        </w:rPr>
        <w:t>р</w:t>
      </w:r>
      <w:r w:rsidRPr="00DF469F">
        <w:rPr>
          <w:b/>
          <w:bCs/>
        </w:rPr>
        <w:t>ству-участнику следует добиться того, чтобы в собираемой информации соде</w:t>
      </w:r>
      <w:r w:rsidRPr="00DF469F">
        <w:rPr>
          <w:b/>
          <w:bCs/>
        </w:rPr>
        <w:t>р</w:t>
      </w:r>
      <w:r w:rsidRPr="00DF469F">
        <w:rPr>
          <w:b/>
          <w:bCs/>
        </w:rPr>
        <w:t>жались свежие сведения о детях, вкл</w:t>
      </w:r>
      <w:r w:rsidRPr="00DF469F">
        <w:rPr>
          <w:b/>
          <w:bCs/>
        </w:rPr>
        <w:t>ю</w:t>
      </w:r>
      <w:r w:rsidRPr="00DF469F">
        <w:rPr>
          <w:b/>
          <w:bCs/>
        </w:rPr>
        <w:t>чая девочек, находящихся в уязвимом положении, а также о детях-инвалидах, неимущих детях и бе</w:t>
      </w:r>
      <w:r w:rsidRPr="00DF469F">
        <w:rPr>
          <w:b/>
          <w:bCs/>
        </w:rPr>
        <w:t>з</w:t>
      </w:r>
      <w:r w:rsidRPr="00DF469F">
        <w:rPr>
          <w:b/>
          <w:bCs/>
        </w:rPr>
        <w:t>надзорных детях. Комитет далее настоятельно призывает государство-участник разработать и проводить политику защиты личных данных о д</w:t>
      </w:r>
      <w:r w:rsidRPr="00DF469F">
        <w:rPr>
          <w:b/>
          <w:bCs/>
        </w:rPr>
        <w:t>е</w:t>
      </w:r>
      <w:r w:rsidRPr="00DF469F">
        <w:rPr>
          <w:b/>
          <w:bCs/>
        </w:rPr>
        <w:t>тях, зарегистрированных во всех национальных базах данных.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Распространение информации и повышение осведомленности</w:t>
      </w:r>
    </w:p>
    <w:p w:rsidR="00437887" w:rsidRPr="00DF469F" w:rsidRDefault="00437887" w:rsidP="00437887">
      <w:pPr>
        <w:pStyle w:val="SingleTxtGR"/>
      </w:pPr>
      <w:r w:rsidRPr="00DF469F">
        <w:t>24.</w:t>
      </w:r>
      <w:r w:rsidRPr="00DF469F">
        <w:tab/>
        <w:t>Комитет приветствует усилия государства-участника по распростран</w:t>
      </w:r>
      <w:r w:rsidRPr="00DF469F">
        <w:t>е</w:t>
      </w:r>
      <w:r w:rsidRPr="00DF469F">
        <w:t>нию информации о Конвенции и по последовательному отражению принципов и п</w:t>
      </w:r>
      <w:r w:rsidRPr="00DF469F">
        <w:t>о</w:t>
      </w:r>
      <w:r w:rsidRPr="00DF469F">
        <w:t>ложений Конвенции в школьных учебных программах на всех уро</w:t>
      </w:r>
      <w:r w:rsidRPr="00DF469F">
        <w:t>в</w:t>
      </w:r>
      <w:r w:rsidRPr="00DF469F">
        <w:t>нях. Вместе с тем Комитет испытывает озабоченность по поводу по-прежнему слабой осв</w:t>
      </w:r>
      <w:r w:rsidRPr="00DF469F">
        <w:t>е</w:t>
      </w:r>
      <w:r w:rsidRPr="00DF469F">
        <w:t>домленности о Конвенции; это особенно касается специалистов, работающих с детьми и в их интересах, сотрудников СМИ, род</w:t>
      </w:r>
      <w:r w:rsidRPr="00DF469F">
        <w:t>и</w:t>
      </w:r>
      <w:r w:rsidRPr="00DF469F">
        <w:t>телей и самих детей.</w:t>
      </w:r>
    </w:p>
    <w:p w:rsidR="00437887" w:rsidRPr="00DF469F" w:rsidRDefault="00437887" w:rsidP="00437887">
      <w:pPr>
        <w:pStyle w:val="SingleTxtGR"/>
        <w:rPr>
          <w:b/>
          <w:bCs/>
        </w:rPr>
      </w:pPr>
      <w:r w:rsidRPr="00DF469F">
        <w:rPr>
          <w:bCs/>
        </w:rPr>
        <w:t>25.</w:t>
      </w:r>
      <w:r w:rsidRPr="00DF469F">
        <w:rPr>
          <w:bCs/>
        </w:rPr>
        <w:tab/>
      </w:r>
      <w:r w:rsidRPr="00DF469F">
        <w:rPr>
          <w:b/>
          <w:bCs/>
        </w:rPr>
        <w:t>Комитет рекомендует государству-участнику наращивать усилия по систематическому распространению информации и популяризации Ко</w:t>
      </w:r>
      <w:r w:rsidRPr="00DF469F">
        <w:rPr>
          <w:b/>
          <w:bCs/>
        </w:rPr>
        <w:t>н</w:t>
      </w:r>
      <w:r w:rsidRPr="00DF469F">
        <w:rPr>
          <w:b/>
          <w:bCs/>
        </w:rPr>
        <w:t xml:space="preserve">венции среди широкой общественности, и в частности </w:t>
      </w:r>
      <w:r w:rsidRPr="00DF469F">
        <w:rPr>
          <w:b/>
        </w:rPr>
        <w:t>среди специ</w:t>
      </w:r>
      <w:r w:rsidRPr="00DF469F">
        <w:rPr>
          <w:b/>
        </w:rPr>
        <w:t>а</w:t>
      </w:r>
      <w:r w:rsidRPr="00DF469F">
        <w:rPr>
          <w:b/>
        </w:rPr>
        <w:t>листов, работающих с детьми и в их интересах, сотрудников СМИ, родителей и с</w:t>
      </w:r>
      <w:r w:rsidRPr="00DF469F">
        <w:rPr>
          <w:b/>
        </w:rPr>
        <w:t>а</w:t>
      </w:r>
      <w:r w:rsidRPr="00DF469F">
        <w:rPr>
          <w:b/>
        </w:rPr>
        <w:t>мих детей</w:t>
      </w:r>
      <w:r w:rsidRPr="00DF469F">
        <w:rPr>
          <w:b/>
          <w:bCs/>
        </w:rPr>
        <w:t>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Подготовка кадров</w:t>
      </w:r>
    </w:p>
    <w:p w:rsidR="00437887" w:rsidRPr="00DF469F" w:rsidRDefault="00437887" w:rsidP="00437887">
      <w:pPr>
        <w:pStyle w:val="SingleTxtGR"/>
      </w:pPr>
      <w:r w:rsidRPr="00DF469F">
        <w:t>26.</w:t>
      </w:r>
      <w:r w:rsidRPr="00DF469F">
        <w:tab/>
        <w:t>Давая положительную оценку проводимой в стране подготовке некоторых категорий специалистов, работающих с детьми и в их интересах, а также подг</w:t>
      </w:r>
      <w:r w:rsidRPr="00DF469F">
        <w:t>о</w:t>
      </w:r>
      <w:r w:rsidRPr="00DF469F">
        <w:t>товке в вузах специалистов по защите детей с выдачей соответствующих д</w:t>
      </w:r>
      <w:r w:rsidRPr="00DF469F">
        <w:t>и</w:t>
      </w:r>
      <w:r w:rsidRPr="00DF469F">
        <w:t>пломов, Комитет вместе с тем испытывает озабоченность по поводу того, что такая подготовка носит недостаточно широкий характер и не предусматривает подготовку специалистов всех профилей, необходимых для работы с детьми и в их интересах и в составе правоохранительных органов; не охвачены ею и с</w:t>
      </w:r>
      <w:r w:rsidRPr="00DF469F">
        <w:t>о</w:t>
      </w:r>
      <w:r w:rsidRPr="00DF469F">
        <w:t>трудники вооруженных сил и сил безопасности, а также журналисты, которые по-прежнему имеют слабое представление о Конве</w:t>
      </w:r>
      <w:r w:rsidRPr="00DF469F">
        <w:t>н</w:t>
      </w:r>
      <w:r w:rsidRPr="00DF469F">
        <w:t>ции.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27.</w:t>
      </w:r>
      <w:r w:rsidRPr="00DF469F">
        <w:tab/>
      </w:r>
      <w:r w:rsidRPr="00DF469F">
        <w:rPr>
          <w:b/>
          <w:bCs/>
        </w:rPr>
        <w:t xml:space="preserve">Комитет рекомендует государству-участнику </w:t>
      </w:r>
      <w:r w:rsidRPr="00DF469F">
        <w:rPr>
          <w:b/>
        </w:rPr>
        <w:t>наращивать усилия по повышению качества учебно-образовательных программ, исходя из при</w:t>
      </w:r>
      <w:r w:rsidRPr="00DF469F">
        <w:rPr>
          <w:b/>
        </w:rPr>
        <w:t>н</w:t>
      </w:r>
      <w:r w:rsidRPr="00DF469F">
        <w:rPr>
          <w:b/>
        </w:rPr>
        <w:t>ципов и положений Конвенции. Ими должны быть охвачены все группы специалистов, работающих с детьми и в  их интересах, таких, как судьи, юристы, сотрудники правоохранительных органов, военнослужащие и с</w:t>
      </w:r>
      <w:r w:rsidRPr="00DF469F">
        <w:rPr>
          <w:b/>
        </w:rPr>
        <w:t>о</w:t>
      </w:r>
      <w:r w:rsidRPr="00DF469F">
        <w:rPr>
          <w:b/>
        </w:rPr>
        <w:t>трудники сил безопасности, журналисты, гражданские служащие, специ</w:t>
      </w:r>
      <w:r w:rsidRPr="00DF469F">
        <w:rPr>
          <w:b/>
        </w:rPr>
        <w:t>а</w:t>
      </w:r>
      <w:r w:rsidRPr="00DF469F">
        <w:rPr>
          <w:b/>
        </w:rPr>
        <w:t>листы, работающие в детских учреждениях и местах содержания детей под стражей, преподаватели, медицинский персонал, включая психологов, и социальные работники. Комитет побуждает государство-участник обр</w:t>
      </w:r>
      <w:r w:rsidRPr="00DF469F">
        <w:rPr>
          <w:b/>
        </w:rPr>
        <w:t>а</w:t>
      </w:r>
      <w:r w:rsidRPr="00DF469F">
        <w:rPr>
          <w:b/>
        </w:rPr>
        <w:t>титься за технической помощью, в частности, в Управление Верховного комиссара Организации Объединенных Наций по правам человека и Де</w:t>
      </w:r>
      <w:r w:rsidRPr="00DF469F">
        <w:rPr>
          <w:b/>
        </w:rPr>
        <w:t>т</w:t>
      </w:r>
      <w:r w:rsidRPr="00DF469F">
        <w:rPr>
          <w:b/>
        </w:rPr>
        <w:t>ский фонд Организации Объединенных Н</w:t>
      </w:r>
      <w:r w:rsidRPr="00DF469F">
        <w:rPr>
          <w:b/>
        </w:rPr>
        <w:t>а</w:t>
      </w:r>
      <w:r w:rsidRPr="00DF469F">
        <w:rPr>
          <w:b/>
        </w:rPr>
        <w:t>ций (ЮНИСЕФ).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Сотрудничество с гражданским обществом</w:t>
      </w:r>
    </w:p>
    <w:p w:rsidR="00437887" w:rsidRPr="00DF469F" w:rsidRDefault="00437887" w:rsidP="00437887">
      <w:pPr>
        <w:pStyle w:val="SingleTxtGR"/>
        <w:rPr>
          <w:bCs/>
        </w:rPr>
      </w:pPr>
      <w:r w:rsidRPr="00DF469F">
        <w:rPr>
          <w:bCs/>
        </w:rPr>
        <w:t>28.</w:t>
      </w:r>
      <w:r w:rsidRPr="00DF469F">
        <w:rPr>
          <w:bCs/>
        </w:rPr>
        <w:tab/>
        <w:t>Комитет выражает глубокую озабоченность тем, что государство-участник продолжает налагать ограничения на деятельность правозащитных организаций, в том числе тех, которые отслеживают положение с правами д</w:t>
      </w:r>
      <w:r w:rsidRPr="00DF469F">
        <w:rPr>
          <w:bCs/>
        </w:rPr>
        <w:t>е</w:t>
      </w:r>
      <w:r w:rsidRPr="00DF469F">
        <w:rPr>
          <w:bCs/>
        </w:rPr>
        <w:t>тей, в частности, отказывая им в регистрации и лицензии. Комитет особенно обеспокоен тем, что сотрудники неправительственных правозащитных орган</w:t>
      </w:r>
      <w:r w:rsidRPr="00DF469F">
        <w:rPr>
          <w:bCs/>
        </w:rPr>
        <w:t>и</w:t>
      </w:r>
      <w:r w:rsidRPr="00DF469F">
        <w:rPr>
          <w:bCs/>
        </w:rPr>
        <w:t>заций постоянно подвергаются угрозам, притеснениям, физическим нападен</w:t>
      </w:r>
      <w:r w:rsidRPr="00DF469F">
        <w:rPr>
          <w:bCs/>
        </w:rPr>
        <w:t>и</w:t>
      </w:r>
      <w:r w:rsidRPr="00DF469F">
        <w:rPr>
          <w:bCs/>
        </w:rPr>
        <w:t>ям и арестам, и тем, что с начала протестов в марте 2011 года некоторые прав</w:t>
      </w:r>
      <w:r w:rsidRPr="00DF469F">
        <w:rPr>
          <w:bCs/>
        </w:rPr>
        <w:t>о</w:t>
      </w:r>
      <w:r w:rsidRPr="00DF469F">
        <w:rPr>
          <w:bCs/>
        </w:rPr>
        <w:t>защитники были задержаны или исчезли.</w:t>
      </w:r>
    </w:p>
    <w:p w:rsidR="00437887" w:rsidRPr="00DF469F" w:rsidRDefault="00437887" w:rsidP="00437887">
      <w:pPr>
        <w:pStyle w:val="SingleTxtGR"/>
      </w:pPr>
      <w:r w:rsidRPr="00DF469F">
        <w:t>29.</w:t>
      </w:r>
      <w:r w:rsidRPr="00DF469F">
        <w:tab/>
      </w:r>
      <w:r w:rsidRPr="00DF469F">
        <w:rPr>
          <w:b/>
          <w:bCs/>
        </w:rPr>
        <w:t xml:space="preserve">Комитет самым настоятельным образом призывает </w:t>
      </w:r>
      <w:r w:rsidRPr="00DF469F">
        <w:rPr>
          <w:b/>
        </w:rPr>
        <w:t>немедленно осв</w:t>
      </w:r>
      <w:r w:rsidRPr="00DF469F">
        <w:rPr>
          <w:b/>
        </w:rPr>
        <w:t>о</w:t>
      </w:r>
      <w:r w:rsidRPr="00DF469F">
        <w:rPr>
          <w:b/>
        </w:rPr>
        <w:t>бодить всех лиц, задержанных по поводу их законной и мирной деятельн</w:t>
      </w:r>
      <w:r w:rsidRPr="00DF469F">
        <w:rPr>
          <w:b/>
        </w:rPr>
        <w:t>о</w:t>
      </w:r>
      <w:r w:rsidRPr="00DF469F">
        <w:rPr>
          <w:b/>
        </w:rPr>
        <w:t>сти в защиту прав человека, и выявить местонахождение всех правоз</w:t>
      </w:r>
      <w:r w:rsidRPr="00DF469F">
        <w:rPr>
          <w:b/>
        </w:rPr>
        <w:t>а</w:t>
      </w:r>
      <w:r w:rsidRPr="00DF469F">
        <w:rPr>
          <w:b/>
        </w:rPr>
        <w:t xml:space="preserve">щитников, чья судьба остается неизвестной. </w:t>
      </w:r>
      <w:r w:rsidRPr="00DF469F">
        <w:rPr>
          <w:b/>
          <w:bCs/>
        </w:rPr>
        <w:t xml:space="preserve">Комитет </w:t>
      </w:r>
      <w:r w:rsidRPr="00DF469F">
        <w:rPr>
          <w:b/>
        </w:rPr>
        <w:t xml:space="preserve">также </w:t>
      </w:r>
      <w:r w:rsidRPr="00DF469F">
        <w:rPr>
          <w:b/>
          <w:bCs/>
        </w:rPr>
        <w:t>настоятельно призывает гос</w:t>
      </w:r>
      <w:r w:rsidRPr="00DF469F">
        <w:rPr>
          <w:b/>
          <w:bCs/>
        </w:rPr>
        <w:t>у</w:t>
      </w:r>
      <w:r w:rsidRPr="00DF469F">
        <w:rPr>
          <w:b/>
          <w:bCs/>
        </w:rPr>
        <w:t>дарство-участник</w:t>
      </w:r>
      <w:r w:rsidRPr="00DF469F">
        <w:rPr>
          <w:b/>
        </w:rPr>
        <w:t xml:space="preserve"> принять конкретные меры к тому, чтобы облегчить и обеспечить законное признание деятельности правозащитн</w:t>
      </w:r>
      <w:r w:rsidRPr="00DF469F">
        <w:rPr>
          <w:b/>
        </w:rPr>
        <w:t>и</w:t>
      </w:r>
      <w:r w:rsidRPr="00DF469F">
        <w:rPr>
          <w:b/>
        </w:rPr>
        <w:t>ков, включая тех, кто сообщает о нарушениях прав ребенка, на предмет принятия государством-участником надлежащих мер, и гарантировать н</w:t>
      </w:r>
      <w:r w:rsidRPr="00DF469F">
        <w:rPr>
          <w:b/>
        </w:rPr>
        <w:t>е</w:t>
      </w:r>
      <w:r w:rsidRPr="00DF469F">
        <w:rPr>
          <w:b/>
        </w:rPr>
        <w:t>правительственным организациям (НПО) возможность безопасно выпо</w:t>
      </w:r>
      <w:r w:rsidRPr="00DF469F">
        <w:rPr>
          <w:b/>
        </w:rPr>
        <w:t>л</w:t>
      </w:r>
      <w:r w:rsidRPr="00DF469F">
        <w:rPr>
          <w:b/>
        </w:rPr>
        <w:t>нять свои функции на основе принципов, действующих в демократическом обществе.</w:t>
      </w:r>
    </w:p>
    <w:p w:rsidR="00437887" w:rsidRPr="00DF469F" w:rsidRDefault="00437887" w:rsidP="00437887">
      <w:pPr>
        <w:pStyle w:val="H1GR0"/>
      </w:pPr>
      <w:r w:rsidRPr="00DF469F">
        <w:tab/>
        <w:t>B.</w:t>
      </w:r>
      <w:r w:rsidRPr="00DF469F">
        <w:tab/>
        <w:t>Определение понятия "ребенок" (статья 1 Конвенции)</w:t>
      </w:r>
    </w:p>
    <w:p w:rsidR="00437887" w:rsidRPr="00DF469F" w:rsidRDefault="00437887" w:rsidP="00437887">
      <w:pPr>
        <w:pStyle w:val="SingleTxtGR"/>
      </w:pPr>
      <w:r w:rsidRPr="00DF469F">
        <w:t>30.</w:t>
      </w:r>
      <w:r w:rsidRPr="00DF469F">
        <w:tab/>
        <w:t>Комитет вновь высказывает уже выражавшуюся им ранее озабоченность (CRC/C/15/Add.212, п. 23) наличием зафиксированной в кодексе о личном ст</w:t>
      </w:r>
      <w:r w:rsidRPr="00DF469F">
        <w:t>а</w:t>
      </w:r>
      <w:r w:rsidRPr="00DF469F">
        <w:t>тусе от 1957 года разницы в минимальном возрасте для вступления в брак для мальчиков (18 лет) и для девочек (17 лет). Кроме того, Комитет серьезно озаб</w:t>
      </w:r>
      <w:r w:rsidRPr="00DF469F">
        <w:t>о</w:t>
      </w:r>
      <w:r w:rsidRPr="00DF469F">
        <w:t>чен тем, что кодекс о личном статусе допускает еще более ранние браки, п</w:t>
      </w:r>
      <w:r w:rsidRPr="00DF469F">
        <w:t>о</w:t>
      </w:r>
      <w:r w:rsidRPr="00DF469F">
        <w:t>скольку позволяет судьям снизить брачный возраст для мальчиков до 15 лет, а для девочек – до 13 лет, в случае если брак заключается по их обоюдному с</w:t>
      </w:r>
      <w:r w:rsidRPr="00DF469F">
        <w:t>о</w:t>
      </w:r>
      <w:r w:rsidRPr="00DF469F">
        <w:t xml:space="preserve">гласию, если они являются </w:t>
      </w:r>
      <w:r>
        <w:t>"</w:t>
      </w:r>
      <w:r w:rsidRPr="00DF469F">
        <w:t>физически зрелыми</w:t>
      </w:r>
      <w:r>
        <w:t>"</w:t>
      </w:r>
      <w:r w:rsidRPr="00DF469F">
        <w:t xml:space="preserve"> и если имеется согласие на брак от отца или деда.</w:t>
      </w:r>
    </w:p>
    <w:p w:rsidR="00437887" w:rsidRPr="00DF469F" w:rsidRDefault="00437887" w:rsidP="00437887">
      <w:pPr>
        <w:pStyle w:val="SingleTxtGR"/>
        <w:rPr>
          <w:b/>
          <w:bCs/>
        </w:rPr>
      </w:pPr>
      <w:r w:rsidRPr="00DF469F">
        <w:rPr>
          <w:bCs/>
        </w:rPr>
        <w:t>31.</w:t>
      </w:r>
      <w:r w:rsidRPr="00DF469F">
        <w:rPr>
          <w:bCs/>
        </w:rPr>
        <w:tab/>
      </w:r>
      <w:r w:rsidRPr="00DF469F">
        <w:rPr>
          <w:b/>
          <w:bCs/>
        </w:rPr>
        <w:t xml:space="preserve">Комитет настоятельно призывает государство-участник устранить разницу в минимальном возрасте для вступления в брак в отношении мальчиков и девочек, повысив минимальный возраст для вступления в брак для девочек до установленных для мальчиков 18 лет, и отменить положения </w:t>
      </w:r>
      <w:r w:rsidRPr="00DF469F">
        <w:rPr>
          <w:b/>
        </w:rPr>
        <w:t>кодекса о ли</w:t>
      </w:r>
      <w:r w:rsidRPr="00DF469F">
        <w:rPr>
          <w:b/>
        </w:rPr>
        <w:t>ч</w:t>
      </w:r>
      <w:r w:rsidRPr="00DF469F">
        <w:rPr>
          <w:b/>
        </w:rPr>
        <w:t>ном статусе</w:t>
      </w:r>
      <w:r w:rsidRPr="00DF469F">
        <w:rPr>
          <w:b/>
          <w:bCs/>
        </w:rPr>
        <w:t>, потворствующие ранним бракам.</w:t>
      </w:r>
    </w:p>
    <w:p w:rsidR="00437887" w:rsidRPr="00DF469F" w:rsidRDefault="00437887" w:rsidP="00437887">
      <w:pPr>
        <w:pStyle w:val="H1GR0"/>
      </w:pPr>
      <w:r w:rsidRPr="00DF469F">
        <w:tab/>
        <w:t>C.</w:t>
      </w:r>
      <w:r w:rsidRPr="00DF469F">
        <w:tab/>
        <w:t>Общие принципы (статьи 2, 3, 6 и 12 Конвенции)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</w:r>
      <w:proofErr w:type="spellStart"/>
      <w:r w:rsidRPr="00DF469F">
        <w:t>Недискриминация</w:t>
      </w:r>
      <w:proofErr w:type="spellEnd"/>
    </w:p>
    <w:p w:rsidR="00437887" w:rsidRPr="00DF469F" w:rsidRDefault="00437887" w:rsidP="00437887">
      <w:pPr>
        <w:pStyle w:val="SingleTxtGR"/>
      </w:pPr>
      <w:r w:rsidRPr="00DF469F">
        <w:t>32.</w:t>
      </w:r>
      <w:r w:rsidRPr="00DF469F">
        <w:tab/>
        <w:t>Комитет выражает озабоченность по поводу сохраняющейся в государстве-участнике дискриминации в отношении девочек в правовой си</w:t>
      </w:r>
      <w:r w:rsidRPr="00DF469F">
        <w:t>с</w:t>
      </w:r>
      <w:r w:rsidRPr="00DF469F">
        <w:t>теме и в обществе. В частности, Комитет обеспокоен дискриминационными п</w:t>
      </w:r>
      <w:r w:rsidRPr="00DF469F">
        <w:t>о</w:t>
      </w:r>
      <w:r w:rsidRPr="00DF469F">
        <w:t>ложениями, содержащимися в законодательных нормах о личном статусе, н</w:t>
      </w:r>
      <w:r w:rsidRPr="00DF469F">
        <w:t>а</w:t>
      </w:r>
      <w:r w:rsidRPr="00DF469F">
        <w:t>пример, касающимися наследственных прав девочек. Он озабочен также тем, что государством-участником не принято достаточных мер, призванных пр</w:t>
      </w:r>
      <w:r w:rsidRPr="00DF469F">
        <w:t>е</w:t>
      </w:r>
      <w:r w:rsidRPr="00DF469F">
        <w:t>одолеть дискриминационное отношение и отказаться от стереотипного пре</w:t>
      </w:r>
      <w:r w:rsidRPr="00DF469F">
        <w:t>д</w:t>
      </w:r>
      <w:r w:rsidRPr="00DF469F">
        <w:t>ставления о роли мужчин и женщин.</w:t>
      </w:r>
    </w:p>
    <w:p w:rsidR="00437887" w:rsidRPr="00DF469F" w:rsidRDefault="00437887" w:rsidP="00437887">
      <w:pPr>
        <w:pStyle w:val="SingleTxtGR"/>
      </w:pPr>
      <w:r w:rsidRPr="00DF469F">
        <w:t>33.</w:t>
      </w:r>
      <w:r w:rsidRPr="00DF469F">
        <w:tab/>
        <w:t>Кроме того, Комитет выражает озабоченность по поводу дискримин</w:t>
      </w:r>
      <w:r w:rsidRPr="00DF469F">
        <w:t>а</w:t>
      </w:r>
      <w:r w:rsidRPr="00DF469F">
        <w:t>ции курдских детей, в особенности девочек, детей, проживающих в отдаленных районах, детей, содержащихся в </w:t>
      </w:r>
      <w:proofErr w:type="spellStart"/>
      <w:r w:rsidRPr="00DF469F">
        <w:t>специнтернатах</w:t>
      </w:r>
      <w:proofErr w:type="spellEnd"/>
      <w:r w:rsidRPr="00DF469F">
        <w:t>, внебрачных детей и безна</w:t>
      </w:r>
      <w:r w:rsidRPr="00DF469F">
        <w:t>д</w:t>
      </w:r>
      <w:r w:rsidRPr="00DF469F">
        <w:t>зорных д</w:t>
      </w:r>
      <w:r w:rsidRPr="00DF469F">
        <w:t>е</w:t>
      </w:r>
      <w:r w:rsidRPr="00DF469F">
        <w:t>тей.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34.</w:t>
      </w:r>
      <w:r w:rsidRPr="00DF469F">
        <w:rPr>
          <w:b/>
        </w:rPr>
        <w:tab/>
      </w:r>
      <w:r w:rsidRPr="00DF469F">
        <w:rPr>
          <w:b/>
          <w:bCs/>
        </w:rPr>
        <w:t>Комитет настоятельно призывает государство-участник</w:t>
      </w:r>
      <w:r w:rsidRPr="00DF469F">
        <w:rPr>
          <w:b/>
        </w:rPr>
        <w:t>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отменить правовые нормы, дискриминационные в отношении девочек, и принять все необходимые меры к устранению дискриминацио</w:t>
      </w:r>
      <w:r w:rsidRPr="00DF469F">
        <w:rPr>
          <w:b/>
        </w:rPr>
        <w:t>н</w:t>
      </w:r>
      <w:r w:rsidRPr="00DF469F">
        <w:rPr>
          <w:b/>
        </w:rPr>
        <w:t>ного отношения к ним в обществе посредством организации просветител</w:t>
      </w:r>
      <w:r w:rsidRPr="00DF469F">
        <w:rPr>
          <w:b/>
        </w:rPr>
        <w:t>ь</w:t>
      </w:r>
      <w:r w:rsidRPr="00DF469F">
        <w:rPr>
          <w:b/>
        </w:rPr>
        <w:t>ских программ, включая проведение кампаний во взаимодействии с авторитетными деятелями, членами семей и с</w:t>
      </w:r>
      <w:r w:rsidRPr="00DF469F">
        <w:rPr>
          <w:b/>
        </w:rPr>
        <w:t>о</w:t>
      </w:r>
      <w:r w:rsidRPr="00DF469F">
        <w:rPr>
          <w:b/>
        </w:rPr>
        <w:t>трудниками СМИ с целью преодоления стереотипного отношения к р</w:t>
      </w:r>
      <w:r w:rsidRPr="00DF469F">
        <w:rPr>
          <w:b/>
        </w:rPr>
        <w:t>о</w:t>
      </w:r>
      <w:r w:rsidRPr="00DF469F">
        <w:rPr>
          <w:b/>
        </w:rPr>
        <w:t>лям и обязанностям женщин и мужчин, в соответствии с рекомендациями Комитета по ликвидации ди</w:t>
      </w:r>
      <w:r w:rsidRPr="00DF469F">
        <w:rPr>
          <w:b/>
        </w:rPr>
        <w:t>с</w:t>
      </w:r>
      <w:r w:rsidRPr="00DF469F">
        <w:rPr>
          <w:b/>
        </w:rPr>
        <w:t>криминации в отнош</w:t>
      </w:r>
      <w:r w:rsidRPr="00DF469F">
        <w:rPr>
          <w:b/>
        </w:rPr>
        <w:t>е</w:t>
      </w:r>
      <w:r w:rsidRPr="00DF469F">
        <w:rPr>
          <w:b/>
        </w:rPr>
        <w:t>ни</w:t>
      </w:r>
      <w:r w:rsidR="00511AFB">
        <w:rPr>
          <w:b/>
        </w:rPr>
        <w:t xml:space="preserve">и женщин (CEDAW/C/SYR/CO/1, пункты </w:t>
      </w:r>
      <w:r w:rsidRPr="00DF469F">
        <w:rPr>
          <w:b/>
        </w:rPr>
        <w:t>28 и 34);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обеспечить пересмотр всех правовых норм, дискриминацио</w:t>
      </w:r>
      <w:r w:rsidRPr="00DF469F">
        <w:rPr>
          <w:b/>
        </w:rPr>
        <w:t>н</w:t>
      </w:r>
      <w:r w:rsidRPr="00DF469F">
        <w:rPr>
          <w:b/>
        </w:rPr>
        <w:t>ных в отношении внебрачных детей;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c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пристально отслеживать положение детей, подвергающихся дискриминации, в частности тех, кто принадлежит к вышеуказанным обездоленным группам, и разработать по результатам такого монитори</w:t>
      </w:r>
      <w:r w:rsidRPr="00DF469F">
        <w:rPr>
          <w:b/>
        </w:rPr>
        <w:t>н</w:t>
      </w:r>
      <w:r w:rsidRPr="00DF469F">
        <w:rPr>
          <w:b/>
        </w:rPr>
        <w:t>га всеобъемлющую стратегию, предусматривающую конкретные адресные меры, включая позитивные меры социального характера, нацеленные на ликвидацию всех форм дискриминации в их отношении.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Наилучшие интересы ребенка</w:t>
      </w:r>
    </w:p>
    <w:p w:rsidR="00437887" w:rsidRPr="00DF469F" w:rsidRDefault="00437887" w:rsidP="00437887">
      <w:pPr>
        <w:pStyle w:val="SingleTxtGR"/>
      </w:pPr>
      <w:r w:rsidRPr="00DF469F">
        <w:t>35.</w:t>
      </w:r>
      <w:r w:rsidRPr="00DF469F">
        <w:tab/>
        <w:t>Комитет повторяет ранее высказанную им оза</w:t>
      </w:r>
      <w:r w:rsidR="00511AFB">
        <w:t>боченность (CRC/C/15/Add.212, пункт</w:t>
      </w:r>
      <w:r w:rsidRPr="00DF469F">
        <w:t> 28) тем, что общий принцип наилучших интересов ребенка не перенесен во все законодательные нормы, касающиеся детей, и п</w:t>
      </w:r>
      <w:r w:rsidRPr="00DF469F">
        <w:t>о</w:t>
      </w:r>
      <w:r w:rsidRPr="00DF469F">
        <w:t>тому не всегда находит отражение в законодательных, административных и с</w:t>
      </w:r>
      <w:r w:rsidRPr="00DF469F">
        <w:t>у</w:t>
      </w:r>
      <w:r w:rsidRPr="00DF469F">
        <w:t>дебных процедурах, а также в стратегиях и программах, касающихся детей.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36.</w:t>
      </w:r>
      <w:r w:rsidRPr="00DF469F">
        <w:tab/>
      </w:r>
      <w:r w:rsidRPr="00DF469F">
        <w:rPr>
          <w:b/>
          <w:bCs/>
        </w:rPr>
        <w:t>Комитет настоятельно призывает государство-участник</w:t>
      </w:r>
      <w:r w:rsidRPr="00DF469F">
        <w:rPr>
          <w:b/>
        </w:rPr>
        <w:t xml:space="preserve"> умножить усилия к тому, чтобы принцип наилучших интересов ребенка был надл</w:t>
      </w:r>
      <w:r w:rsidRPr="00DF469F">
        <w:rPr>
          <w:b/>
        </w:rPr>
        <w:t>е</w:t>
      </w:r>
      <w:r w:rsidRPr="00DF469F">
        <w:rPr>
          <w:b/>
        </w:rPr>
        <w:t>жащим образом отражен и последовательно применялся во всех законод</w:t>
      </w:r>
      <w:r w:rsidRPr="00DF469F">
        <w:rPr>
          <w:b/>
        </w:rPr>
        <w:t>а</w:t>
      </w:r>
      <w:r w:rsidRPr="00DF469F">
        <w:rPr>
          <w:b/>
        </w:rPr>
        <w:t>тельных, административных и судебных процедурах, а также во всех стр</w:t>
      </w:r>
      <w:r w:rsidRPr="00DF469F">
        <w:rPr>
          <w:b/>
        </w:rPr>
        <w:t>а</w:t>
      </w:r>
      <w:r w:rsidRPr="00DF469F">
        <w:rPr>
          <w:b/>
        </w:rPr>
        <w:t>тегиях, программах и проектах, касающихся и затрагивающих д</w:t>
      </w:r>
      <w:r w:rsidRPr="00DF469F">
        <w:rPr>
          <w:b/>
        </w:rPr>
        <w:t>е</w:t>
      </w:r>
      <w:r w:rsidRPr="00DF469F">
        <w:rPr>
          <w:b/>
        </w:rPr>
        <w:t>тей. Этот принцип должен также лежать в основе юридического обосн</w:t>
      </w:r>
      <w:r w:rsidRPr="00DF469F">
        <w:rPr>
          <w:b/>
        </w:rPr>
        <w:t>о</w:t>
      </w:r>
      <w:r w:rsidRPr="00DF469F">
        <w:rPr>
          <w:b/>
        </w:rPr>
        <w:t>вания любых судебных и а</w:t>
      </w:r>
      <w:r w:rsidRPr="00DF469F">
        <w:rPr>
          <w:b/>
        </w:rPr>
        <w:t>д</w:t>
      </w:r>
      <w:r w:rsidRPr="00DF469F">
        <w:rPr>
          <w:b/>
        </w:rPr>
        <w:t>министративных постановлений и решений.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Право на жизнь, выживание и развитие</w:t>
      </w:r>
    </w:p>
    <w:p w:rsidR="00437887" w:rsidRPr="00DF469F" w:rsidRDefault="00437887" w:rsidP="00437887">
      <w:pPr>
        <w:pStyle w:val="SingleTxtGR"/>
      </w:pPr>
      <w:r w:rsidRPr="00DF469F">
        <w:t>37.</w:t>
      </w:r>
      <w:r w:rsidRPr="00DF469F">
        <w:tab/>
        <w:t>Комитет выражает глубочайшую озабоченность систематически пост</w:t>
      </w:r>
      <w:r w:rsidRPr="00DF469F">
        <w:t>у</w:t>
      </w:r>
      <w:r w:rsidRPr="00DF469F">
        <w:t>пающими убедительными и подтвержденными сообщениями о том, что в связи с протестами, начавшимися в стране в марте 2011 года, было убито более ста детей и значительно больше ранено и что прямая ответственность за их гибель ложится исключительно на государство-участник в лице его во</w:t>
      </w:r>
      <w:r w:rsidRPr="00DF469F">
        <w:t>о</w:t>
      </w:r>
      <w:r w:rsidRPr="00DF469F">
        <w:t>руженных сил. Помимо этого Комитет испытывает глубокую озабоченность по поводу мног</w:t>
      </w:r>
      <w:r w:rsidRPr="00DF469F">
        <w:t>о</w:t>
      </w:r>
      <w:r w:rsidRPr="00DF469F">
        <w:t>численных соо</w:t>
      </w:r>
      <w:r w:rsidRPr="00DF469F">
        <w:t>б</w:t>
      </w:r>
      <w:r w:rsidRPr="00DF469F">
        <w:t>щений о гибели детей в результате пыток в местах содержания под стражей. Комитет принимает к сведению информацию о создании спец</w:t>
      </w:r>
      <w:r w:rsidRPr="00DF469F">
        <w:t>и</w:t>
      </w:r>
      <w:r w:rsidRPr="00DF469F">
        <w:t>ального судебного комитета, возглавляемого генеральным прокурором, для ра</w:t>
      </w:r>
      <w:r w:rsidRPr="00DF469F">
        <w:t>с</w:t>
      </w:r>
      <w:r w:rsidRPr="00DF469F">
        <w:t>следования случаев нарушения прав человека, имевших место в период после начала протестов. Вместе с тем Комитет испытывает беспокойство по поводу того, что этот судебный комитет не облад</w:t>
      </w:r>
      <w:r w:rsidRPr="00DF469F">
        <w:t>а</w:t>
      </w:r>
      <w:r w:rsidRPr="00DF469F">
        <w:t xml:space="preserve">ет необходимой независимостью для объективного, непредвзятого и </w:t>
      </w:r>
      <w:proofErr w:type="spellStart"/>
      <w:r w:rsidRPr="00DF469F">
        <w:t>транспарентного</w:t>
      </w:r>
      <w:proofErr w:type="spellEnd"/>
      <w:r w:rsidRPr="00DF469F">
        <w:t xml:space="preserve"> выполнения своего мандата и что результаты проведенных им ра</w:t>
      </w:r>
      <w:r w:rsidRPr="00DF469F">
        <w:t>с</w:t>
      </w:r>
      <w:r w:rsidRPr="00DF469F">
        <w:t>следований все еще не обнародованы.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38.</w:t>
      </w:r>
      <w:r w:rsidRPr="00DF469F">
        <w:tab/>
      </w:r>
      <w:r w:rsidRPr="00DF469F">
        <w:rPr>
          <w:b/>
          <w:bCs/>
        </w:rPr>
        <w:t xml:space="preserve">Комитет самым настоятельным образом призывает государство-участник </w:t>
      </w:r>
      <w:r w:rsidRPr="00DF469F">
        <w:rPr>
          <w:b/>
        </w:rPr>
        <w:t>принять в самом приоритетном порядке все необходимые меры, включая дачу сотрудникам вооруженных сил и сил безопасности соотве</w:t>
      </w:r>
      <w:r w:rsidRPr="00DF469F">
        <w:rPr>
          <w:b/>
        </w:rPr>
        <w:t>т</w:t>
      </w:r>
      <w:r w:rsidRPr="00DF469F">
        <w:rPr>
          <w:b/>
        </w:rPr>
        <w:t>ствующих четких указаний, к недопущению причинения смерти и увечий детям. Комитет также присоединяется к адресованному Верховным коми</w:t>
      </w:r>
      <w:r w:rsidRPr="00DF469F">
        <w:rPr>
          <w:b/>
        </w:rPr>
        <w:t>с</w:t>
      </w:r>
      <w:r w:rsidRPr="00DF469F">
        <w:rPr>
          <w:b/>
        </w:rPr>
        <w:t>саром по правам человека и Генеральным секретарем приз</w:t>
      </w:r>
      <w:r w:rsidRPr="00DF469F">
        <w:rPr>
          <w:b/>
        </w:rPr>
        <w:t>ы</w:t>
      </w:r>
      <w:r w:rsidRPr="00DF469F">
        <w:rPr>
          <w:b/>
        </w:rPr>
        <w:t xml:space="preserve">ву к проведению незамедлительного, независимого, эффективного и </w:t>
      </w:r>
      <w:proofErr w:type="spellStart"/>
      <w:r w:rsidRPr="00DF469F">
        <w:rPr>
          <w:b/>
        </w:rPr>
        <w:t>трансп</w:t>
      </w:r>
      <w:r w:rsidRPr="00DF469F">
        <w:rPr>
          <w:b/>
        </w:rPr>
        <w:t>а</w:t>
      </w:r>
      <w:r w:rsidRPr="00DF469F">
        <w:rPr>
          <w:b/>
        </w:rPr>
        <w:t>рентного</w:t>
      </w:r>
      <w:proofErr w:type="spellEnd"/>
      <w:r w:rsidRPr="00DF469F">
        <w:rPr>
          <w:b/>
        </w:rPr>
        <w:t xml:space="preserve"> расследования грубых нарушений прав человека, допущенных с марта 2011 года. В этой связи </w:t>
      </w:r>
      <w:r w:rsidRPr="00DF469F">
        <w:rPr>
          <w:b/>
          <w:bCs/>
        </w:rPr>
        <w:t>Комитет настоятельно призывает госуда</w:t>
      </w:r>
      <w:r w:rsidRPr="00DF469F">
        <w:rPr>
          <w:b/>
          <w:bCs/>
        </w:rPr>
        <w:t>р</w:t>
      </w:r>
      <w:r w:rsidRPr="00DF469F">
        <w:rPr>
          <w:b/>
          <w:bCs/>
        </w:rPr>
        <w:t xml:space="preserve">ство-участник </w:t>
      </w:r>
      <w:r w:rsidRPr="00DF469F">
        <w:rPr>
          <w:b/>
        </w:rPr>
        <w:t>во всем сотрудничать с учрежденной Советом по правам ч</w:t>
      </w:r>
      <w:r w:rsidRPr="00DF469F">
        <w:rPr>
          <w:b/>
        </w:rPr>
        <w:t>е</w:t>
      </w:r>
      <w:r w:rsidRPr="00DF469F">
        <w:rPr>
          <w:b/>
        </w:rPr>
        <w:t>ловека на основе резолюции S-17/1 от 22 августа 2011 года международной комиссией по расследованию и предоставить беспрепя</w:t>
      </w:r>
      <w:r w:rsidRPr="00DF469F">
        <w:rPr>
          <w:b/>
        </w:rPr>
        <w:t>т</w:t>
      </w:r>
      <w:r w:rsidRPr="00DF469F">
        <w:rPr>
          <w:b/>
        </w:rPr>
        <w:t>ственный доступ ее членам.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Уважение мнений ребенка</w:t>
      </w:r>
    </w:p>
    <w:p w:rsidR="00437887" w:rsidRPr="00DF469F" w:rsidRDefault="00437887" w:rsidP="00437887">
      <w:pPr>
        <w:pStyle w:val="SingleTxtGR"/>
        <w:rPr>
          <w:bCs/>
          <w:u w:val="single"/>
        </w:rPr>
      </w:pPr>
      <w:r w:rsidRPr="00DF469F">
        <w:rPr>
          <w:bCs/>
        </w:rPr>
        <w:t>39.</w:t>
      </w:r>
      <w:r w:rsidRPr="00DF469F">
        <w:rPr>
          <w:bCs/>
        </w:rPr>
        <w:tab/>
        <w:t>Комитет приветствует различные инициативы, нацеленные на реализ</w:t>
      </w:r>
      <w:r w:rsidRPr="00DF469F">
        <w:rPr>
          <w:bCs/>
        </w:rPr>
        <w:t>а</w:t>
      </w:r>
      <w:r w:rsidRPr="00DF469F">
        <w:rPr>
          <w:bCs/>
        </w:rPr>
        <w:t xml:space="preserve">цию права ребенка быть заслушанным, и в частности вовлечение детей в процесс составления доклада государства-участника и инициирование </w:t>
      </w:r>
      <w:proofErr w:type="spellStart"/>
      <w:r w:rsidRPr="00DF469F">
        <w:rPr>
          <w:bCs/>
        </w:rPr>
        <w:t>пило</w:t>
      </w:r>
      <w:r w:rsidRPr="00DF469F">
        <w:rPr>
          <w:bCs/>
        </w:rPr>
        <w:t>т</w:t>
      </w:r>
      <w:r w:rsidRPr="00DF469F">
        <w:rPr>
          <w:bCs/>
        </w:rPr>
        <w:t>ного</w:t>
      </w:r>
      <w:proofErr w:type="spellEnd"/>
      <w:r w:rsidRPr="00DF469F">
        <w:rPr>
          <w:bCs/>
        </w:rPr>
        <w:t xml:space="preserve"> проекта, предусматривающего формирование в </w:t>
      </w:r>
      <w:proofErr w:type="spellStart"/>
      <w:r w:rsidRPr="00DF469F">
        <w:t>мухафазе</w:t>
      </w:r>
      <w:proofErr w:type="spellEnd"/>
      <w:r w:rsidRPr="00DF469F">
        <w:t xml:space="preserve"> </w:t>
      </w:r>
      <w:hyperlink r:id="rId8" w:tooltip="Эль-Кунейтра (мухафаза)" w:history="1"/>
      <w:proofErr w:type="spellStart"/>
      <w:r w:rsidRPr="00DF469F">
        <w:t>Дейр-эз-Зор</w:t>
      </w:r>
      <w:proofErr w:type="spellEnd"/>
      <w:r w:rsidRPr="00DF469F">
        <w:rPr>
          <w:bCs/>
        </w:rPr>
        <w:t xml:space="preserve"> де</w:t>
      </w:r>
      <w:r w:rsidRPr="00DF469F">
        <w:rPr>
          <w:bCs/>
        </w:rPr>
        <w:t>т</w:t>
      </w:r>
      <w:r w:rsidRPr="00DF469F">
        <w:rPr>
          <w:bCs/>
        </w:rPr>
        <w:t>ского парламента. Вместе с тем Комитет повторяет озвученную им ранее обе</w:t>
      </w:r>
      <w:r w:rsidRPr="00DF469F">
        <w:rPr>
          <w:bCs/>
        </w:rPr>
        <w:t>с</w:t>
      </w:r>
      <w:r w:rsidRPr="00DF469F">
        <w:rPr>
          <w:bCs/>
        </w:rPr>
        <w:t>покоенность</w:t>
      </w:r>
      <w:r w:rsidR="00511AFB">
        <w:t xml:space="preserve"> (CRC/C/15/Add.212, пункт </w:t>
      </w:r>
      <w:r w:rsidRPr="00DF469F">
        <w:t xml:space="preserve">30) </w:t>
      </w:r>
      <w:r w:rsidRPr="00DF469F">
        <w:rPr>
          <w:bCs/>
        </w:rPr>
        <w:t>тем, что уважение к мнению детей, особенно в семье и школе, по-прежнему страдает от трад</w:t>
      </w:r>
      <w:r w:rsidRPr="00DF469F">
        <w:rPr>
          <w:bCs/>
        </w:rPr>
        <w:t>и</w:t>
      </w:r>
      <w:r w:rsidRPr="00DF469F">
        <w:rPr>
          <w:bCs/>
        </w:rPr>
        <w:t>ционного отношения к ним в обществе и что государством-участником не было принято достаточно эффективных мер, обеспечивающих заслушивание мнений детей в контексте любых судебных и администр</w:t>
      </w:r>
      <w:r w:rsidRPr="00DF469F">
        <w:rPr>
          <w:bCs/>
        </w:rPr>
        <w:t>а</w:t>
      </w:r>
      <w:r w:rsidRPr="00DF469F">
        <w:rPr>
          <w:bCs/>
        </w:rPr>
        <w:t>тивных процедур.</w:t>
      </w:r>
    </w:p>
    <w:p w:rsidR="00437887" w:rsidRPr="00DF469F" w:rsidRDefault="00437887" w:rsidP="00437887">
      <w:pPr>
        <w:pStyle w:val="SingleTxtGR"/>
        <w:rPr>
          <w:b/>
          <w:bCs/>
          <w:u w:val="single"/>
        </w:rPr>
      </w:pPr>
      <w:r w:rsidRPr="00DF469F">
        <w:rPr>
          <w:bCs/>
        </w:rPr>
        <w:t>40.</w:t>
      </w:r>
      <w:r w:rsidRPr="00DF469F">
        <w:rPr>
          <w:b/>
          <w:bCs/>
        </w:rPr>
        <w:tab/>
        <w:t>Ссылаясь на свое замечание общего порядка № 12 (2009), Комитет напоминает государству-участнику о его обязательстве принимать надл</w:t>
      </w:r>
      <w:r w:rsidRPr="00DF469F">
        <w:rPr>
          <w:b/>
          <w:bCs/>
        </w:rPr>
        <w:t>е</w:t>
      </w:r>
      <w:r w:rsidRPr="00DF469F">
        <w:rPr>
          <w:b/>
          <w:bCs/>
        </w:rPr>
        <w:t>жащие меры с целью полного осуществления</w:t>
      </w:r>
      <w:r w:rsidRPr="00DF469F">
        <w:rPr>
          <w:b/>
        </w:rPr>
        <w:t xml:space="preserve"> права ребенка быть засл</w:t>
      </w:r>
      <w:r w:rsidRPr="00DF469F">
        <w:rPr>
          <w:b/>
        </w:rPr>
        <w:t>у</w:t>
      </w:r>
      <w:r w:rsidRPr="00DF469F">
        <w:rPr>
          <w:b/>
        </w:rPr>
        <w:t>шанным</w:t>
      </w:r>
      <w:r w:rsidRPr="00DF469F">
        <w:rPr>
          <w:b/>
          <w:bCs/>
        </w:rPr>
        <w:t>. Он рекомендует государству-участнику принять эффективные меры, призванные обеспечить уважение этого права и его отражение во всех судебных и административных процедурах, а также добиться более глубокого осознания важности права ребенка быть заслушанным сотру</w:t>
      </w:r>
      <w:r w:rsidRPr="00DF469F">
        <w:rPr>
          <w:b/>
          <w:bCs/>
        </w:rPr>
        <w:t>д</w:t>
      </w:r>
      <w:r w:rsidRPr="00DF469F">
        <w:rPr>
          <w:b/>
          <w:bCs/>
        </w:rPr>
        <w:t>никами всех учреждений, которые посещают дети, и на всех уровнях общ</w:t>
      </w:r>
      <w:r w:rsidRPr="00DF469F">
        <w:rPr>
          <w:b/>
          <w:bCs/>
        </w:rPr>
        <w:t>е</w:t>
      </w:r>
      <w:r w:rsidRPr="00DF469F">
        <w:rPr>
          <w:b/>
          <w:bCs/>
        </w:rPr>
        <w:t>ства, особенно на уровне семьи, общины и школы, включая проведение информационно-пропагандистских мероприятий и учебной подг</w:t>
      </w:r>
      <w:r w:rsidRPr="00DF469F">
        <w:rPr>
          <w:b/>
          <w:bCs/>
        </w:rPr>
        <w:t>о</w:t>
      </w:r>
      <w:r w:rsidRPr="00DF469F">
        <w:rPr>
          <w:b/>
          <w:bCs/>
        </w:rPr>
        <w:t>товки для взрослых и детей.</w:t>
      </w:r>
    </w:p>
    <w:p w:rsidR="00437887" w:rsidRPr="00DF469F" w:rsidRDefault="00437887" w:rsidP="00437887">
      <w:pPr>
        <w:pStyle w:val="H1GR0"/>
      </w:pPr>
      <w:r w:rsidRPr="00DF469F">
        <w:tab/>
        <w:t>D.</w:t>
      </w:r>
      <w:r w:rsidRPr="00DF469F">
        <w:tab/>
        <w:t>Гражданские права и свободы (статьи 7, 8, 13−17</w:t>
      </w:r>
      <w:r w:rsidR="00511AFB">
        <w:t>,</w:t>
      </w:r>
      <w:r w:rsidR="00511AFB">
        <w:br/>
      </w:r>
      <w:r w:rsidRPr="00DF469F">
        <w:t>19 и 37</w:t>
      </w:r>
      <w:r>
        <w:t xml:space="preserve"> </w:t>
      </w:r>
      <w:r w:rsidRPr="00DF469F">
        <w:t>а</w:t>
      </w:r>
      <w:r>
        <w:t>)</w:t>
      </w:r>
      <w:r w:rsidRPr="00DF469F">
        <w:t xml:space="preserve"> Конвенции)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Гражданство</w:t>
      </w:r>
    </w:p>
    <w:p w:rsidR="00437887" w:rsidRPr="00DF469F" w:rsidRDefault="00437887" w:rsidP="00437887">
      <w:pPr>
        <w:pStyle w:val="SingleTxtGR"/>
        <w:rPr>
          <w:u w:val="single"/>
        </w:rPr>
      </w:pPr>
      <w:r w:rsidRPr="00DF469F">
        <w:t>41.</w:t>
      </w:r>
      <w:r w:rsidRPr="00DF469F">
        <w:tab/>
        <w:t>Комитет приветствует законодательный указ № 49 от 7 апреля 2011 года, которым регулируется статус сирийских курдов. Вместе с тем К</w:t>
      </w:r>
      <w:r w:rsidRPr="00DF469F">
        <w:t>о</w:t>
      </w:r>
      <w:r w:rsidRPr="00DF469F">
        <w:t xml:space="preserve">митет с беспокойством констатирует, что данный указ может пойти на пользу только курдам, которые зарегистрированы в качестве </w:t>
      </w:r>
      <w:r>
        <w:t>"</w:t>
      </w:r>
      <w:r w:rsidRPr="00DF469F">
        <w:t>иностранцев</w:t>
      </w:r>
      <w:r>
        <w:t>"</w:t>
      </w:r>
      <w:r w:rsidRPr="00DF469F">
        <w:t xml:space="preserve"> (</w:t>
      </w:r>
      <w:proofErr w:type="spellStart"/>
      <w:r w:rsidRPr="00DF469F">
        <w:rPr>
          <w:bCs/>
        </w:rPr>
        <w:t>аджаниб</w:t>
      </w:r>
      <w:proofErr w:type="spellEnd"/>
      <w:r w:rsidRPr="00DF469F">
        <w:t xml:space="preserve">), но не курдам-апатридам, которых называют </w:t>
      </w:r>
      <w:r>
        <w:t>"</w:t>
      </w:r>
      <w:proofErr w:type="spellStart"/>
      <w:r w:rsidRPr="00DF469F">
        <w:t>мактумы</w:t>
      </w:r>
      <w:proofErr w:type="spellEnd"/>
      <w:r>
        <w:t>"</w:t>
      </w:r>
      <w:r w:rsidRPr="00DF469F">
        <w:t xml:space="preserve">. Комитет обеспокоен также тем, что поправка к статье 3 сирийского закона о гражданстве (№ 276 от 1969 года), которая лишает детей сириек, находящихся замужем за </w:t>
      </w:r>
      <w:proofErr w:type="spellStart"/>
      <w:r w:rsidRPr="00DF469F">
        <w:t>неграждан</w:t>
      </w:r>
      <w:r w:rsidRPr="00DF469F">
        <w:t>а</w:t>
      </w:r>
      <w:r w:rsidRPr="00DF469F">
        <w:t>ми</w:t>
      </w:r>
      <w:proofErr w:type="spellEnd"/>
      <w:r w:rsidRPr="00DF469F">
        <w:t>, права на приобретение сирийского гражданства, все еще не утверждена Парламентом.</w:t>
      </w:r>
    </w:p>
    <w:p w:rsidR="00437887" w:rsidRPr="00DF469F" w:rsidRDefault="00437887" w:rsidP="00437887">
      <w:pPr>
        <w:pStyle w:val="SingleTxtGR"/>
        <w:rPr>
          <w:b/>
          <w:bCs/>
        </w:rPr>
      </w:pPr>
      <w:r w:rsidRPr="00DF469F">
        <w:rPr>
          <w:bCs/>
        </w:rPr>
        <w:t>42.</w:t>
      </w:r>
      <w:r w:rsidRPr="00DF469F">
        <w:rPr>
          <w:b/>
          <w:bCs/>
        </w:rPr>
        <w:tab/>
        <w:t>Комитет напоминает государству-участнику о вытекающей для н</w:t>
      </w:r>
      <w:r w:rsidRPr="00DF469F">
        <w:rPr>
          <w:b/>
          <w:bCs/>
        </w:rPr>
        <w:t>е</w:t>
      </w:r>
      <w:r w:rsidRPr="00DF469F">
        <w:rPr>
          <w:b/>
          <w:bCs/>
        </w:rPr>
        <w:t>го из статей 2 и 7 Конвенции обязанности обеспечить всем детям, на к</w:t>
      </w:r>
      <w:r w:rsidRPr="00DF469F">
        <w:rPr>
          <w:b/>
          <w:bCs/>
        </w:rPr>
        <w:t>о</w:t>
      </w:r>
      <w:r w:rsidRPr="00DF469F">
        <w:rPr>
          <w:b/>
          <w:bCs/>
        </w:rPr>
        <w:t>торых распространяется юрисдикция государства-участника, право на регистр</w:t>
      </w:r>
      <w:r w:rsidRPr="00DF469F">
        <w:rPr>
          <w:b/>
          <w:bCs/>
        </w:rPr>
        <w:t>а</w:t>
      </w:r>
      <w:r w:rsidRPr="00DF469F">
        <w:rPr>
          <w:b/>
          <w:bCs/>
        </w:rPr>
        <w:t>цию и приобретение гражданства независимо от пола, расы, вероисповед</w:t>
      </w:r>
      <w:r w:rsidRPr="00DF469F">
        <w:rPr>
          <w:b/>
          <w:bCs/>
        </w:rPr>
        <w:t>а</w:t>
      </w:r>
      <w:r w:rsidRPr="00DF469F">
        <w:rPr>
          <w:b/>
          <w:bCs/>
        </w:rPr>
        <w:t>ния или этнического происхождения, социального происхождения или п</w:t>
      </w:r>
      <w:r w:rsidRPr="00DF469F">
        <w:rPr>
          <w:b/>
          <w:bCs/>
        </w:rPr>
        <w:t>о</w:t>
      </w:r>
      <w:r w:rsidRPr="00DF469F">
        <w:rPr>
          <w:b/>
          <w:bCs/>
        </w:rPr>
        <w:t>ложения самого ребенка либо его родителей или законных опекунов. Соо</w:t>
      </w:r>
      <w:r w:rsidRPr="00DF469F">
        <w:rPr>
          <w:b/>
          <w:bCs/>
        </w:rPr>
        <w:t>т</w:t>
      </w:r>
      <w:r w:rsidRPr="00DF469F">
        <w:rPr>
          <w:b/>
          <w:bCs/>
        </w:rPr>
        <w:t>ветственно, Комитет настоятельно призывает государс</w:t>
      </w:r>
      <w:r w:rsidRPr="00DF469F">
        <w:rPr>
          <w:b/>
          <w:bCs/>
        </w:rPr>
        <w:t>т</w:t>
      </w:r>
      <w:r w:rsidRPr="00DF469F">
        <w:rPr>
          <w:b/>
          <w:bCs/>
        </w:rPr>
        <w:t>во-участник:</w:t>
      </w:r>
    </w:p>
    <w:p w:rsidR="00437887" w:rsidRPr="00DF469F" w:rsidRDefault="00437887" w:rsidP="00437887">
      <w:pPr>
        <w:pStyle w:val="SingleTxtGR"/>
        <w:rPr>
          <w:b/>
          <w:bCs/>
          <w:u w:val="single"/>
        </w:rPr>
      </w:pPr>
      <w:r>
        <w:rPr>
          <w:b/>
          <w:bCs/>
        </w:rPr>
        <w:tab/>
      </w:r>
      <w:proofErr w:type="spellStart"/>
      <w:r w:rsidRPr="00DF469F">
        <w:rPr>
          <w:b/>
          <w:bCs/>
        </w:rPr>
        <w:t>a</w:t>
      </w:r>
      <w:proofErr w:type="spellEnd"/>
      <w:r w:rsidRPr="00DF469F">
        <w:rPr>
          <w:b/>
          <w:bCs/>
        </w:rPr>
        <w:t>)</w:t>
      </w:r>
      <w:r w:rsidRPr="00DF469F">
        <w:rPr>
          <w:b/>
          <w:bCs/>
        </w:rPr>
        <w:tab/>
        <w:t>незамедлительно принять меры, гарантирующие всем детям родившихся в Сирии родителей курдского происхождения, включая д</w:t>
      </w:r>
      <w:r w:rsidRPr="00DF469F">
        <w:rPr>
          <w:b/>
          <w:bCs/>
        </w:rPr>
        <w:t>е</w:t>
      </w:r>
      <w:r w:rsidRPr="00DF469F">
        <w:rPr>
          <w:b/>
          <w:bCs/>
        </w:rPr>
        <w:t xml:space="preserve">тей курдов без гражданства, известных в качестве </w:t>
      </w:r>
      <w:r>
        <w:rPr>
          <w:b/>
          <w:bCs/>
        </w:rPr>
        <w:t>"</w:t>
      </w:r>
      <w:proofErr w:type="spellStart"/>
      <w:r w:rsidRPr="00DF469F">
        <w:rPr>
          <w:b/>
          <w:bCs/>
        </w:rPr>
        <w:t>мактумов</w:t>
      </w:r>
      <w:proofErr w:type="spellEnd"/>
      <w:r>
        <w:rPr>
          <w:b/>
          <w:bCs/>
        </w:rPr>
        <w:t>"</w:t>
      </w:r>
      <w:r w:rsidRPr="00DF469F">
        <w:rPr>
          <w:b/>
          <w:bCs/>
        </w:rPr>
        <w:t>, скорейшее пр</w:t>
      </w:r>
      <w:r w:rsidRPr="00DF469F">
        <w:rPr>
          <w:b/>
          <w:bCs/>
        </w:rPr>
        <w:t>е</w:t>
      </w:r>
      <w:r w:rsidRPr="00DF469F">
        <w:rPr>
          <w:b/>
          <w:bCs/>
        </w:rPr>
        <w:t>доставление сирийского гражданства и возможности осуществлять свои права, не подвергаясь дискриминации;</w:t>
      </w:r>
    </w:p>
    <w:p w:rsidR="00437887" w:rsidRPr="00DF469F" w:rsidRDefault="00437887" w:rsidP="00437887">
      <w:pPr>
        <w:pStyle w:val="SingleTxtGR"/>
        <w:rPr>
          <w:b/>
          <w:bCs/>
          <w:u w:val="single"/>
        </w:rPr>
      </w:pPr>
      <w:r>
        <w:rPr>
          <w:b/>
          <w:bCs/>
        </w:rPr>
        <w:tab/>
      </w:r>
      <w:proofErr w:type="spellStart"/>
      <w:r w:rsidRPr="00DF469F">
        <w:rPr>
          <w:b/>
          <w:bCs/>
        </w:rPr>
        <w:t>b</w:t>
      </w:r>
      <w:proofErr w:type="spellEnd"/>
      <w:r w:rsidRPr="00DF469F">
        <w:rPr>
          <w:b/>
          <w:bCs/>
        </w:rPr>
        <w:t>)</w:t>
      </w:r>
      <w:r w:rsidRPr="00DF469F">
        <w:rPr>
          <w:b/>
          <w:bCs/>
        </w:rPr>
        <w:tab/>
        <w:t>дать ход поправке к закону о гражданстве, позволяющей д</w:t>
      </w:r>
      <w:r w:rsidRPr="00DF469F">
        <w:rPr>
          <w:b/>
          <w:bCs/>
        </w:rPr>
        <w:t>е</w:t>
      </w:r>
      <w:r w:rsidRPr="00DF469F">
        <w:rPr>
          <w:b/>
          <w:bCs/>
        </w:rPr>
        <w:t>тям сирийских матерей, находящихся замужем за иностранными гражданами, приобр</w:t>
      </w:r>
      <w:r w:rsidRPr="00DF469F">
        <w:rPr>
          <w:b/>
          <w:bCs/>
        </w:rPr>
        <w:t>е</w:t>
      </w:r>
      <w:r w:rsidRPr="00DF469F">
        <w:rPr>
          <w:b/>
          <w:bCs/>
        </w:rPr>
        <w:t>тать гражданство своих матерей;</w:t>
      </w:r>
    </w:p>
    <w:p w:rsidR="00437887" w:rsidRPr="00DF469F" w:rsidRDefault="00437887" w:rsidP="00437887">
      <w:pPr>
        <w:pStyle w:val="SingleTxtGR"/>
        <w:rPr>
          <w:b/>
          <w:bCs/>
          <w:u w:val="single"/>
        </w:rPr>
      </w:pPr>
      <w:r>
        <w:rPr>
          <w:b/>
          <w:bCs/>
        </w:rPr>
        <w:tab/>
      </w:r>
      <w:proofErr w:type="spellStart"/>
      <w:r w:rsidRPr="00DF469F">
        <w:rPr>
          <w:b/>
          <w:bCs/>
        </w:rPr>
        <w:t>c</w:t>
      </w:r>
      <w:proofErr w:type="spellEnd"/>
      <w:r w:rsidRPr="00DF469F">
        <w:rPr>
          <w:b/>
          <w:bCs/>
        </w:rPr>
        <w:t>)</w:t>
      </w:r>
      <w:r w:rsidRPr="00DF469F">
        <w:rPr>
          <w:b/>
          <w:bCs/>
        </w:rPr>
        <w:tab/>
        <w:t>ратифицировать</w:t>
      </w:r>
      <w:r w:rsidRPr="00DF469F">
        <w:rPr>
          <w:b/>
        </w:rPr>
        <w:t xml:space="preserve"> Конвенци</w:t>
      </w:r>
      <w:r w:rsidR="00BE2A3B">
        <w:rPr>
          <w:b/>
        </w:rPr>
        <w:t>ю 1954 года о статусе апатридов</w:t>
      </w:r>
      <w:r w:rsidR="00BE2A3B">
        <w:rPr>
          <w:b/>
        </w:rPr>
        <w:br/>
      </w:r>
      <w:r w:rsidRPr="00DF469F">
        <w:rPr>
          <w:b/>
        </w:rPr>
        <w:t xml:space="preserve">и Конвенцию 1961 года о сокращении </w:t>
      </w:r>
      <w:proofErr w:type="spellStart"/>
      <w:r w:rsidRPr="00DF469F">
        <w:rPr>
          <w:b/>
        </w:rPr>
        <w:t>безгражданства</w:t>
      </w:r>
      <w:proofErr w:type="spellEnd"/>
      <w:r w:rsidRPr="00DF469F">
        <w:rPr>
          <w:b/>
          <w:bCs/>
        </w:rPr>
        <w:t>.</w:t>
      </w:r>
    </w:p>
    <w:p w:rsidR="00437887" w:rsidRPr="00DF469F" w:rsidRDefault="00437887" w:rsidP="00437887">
      <w:pPr>
        <w:pStyle w:val="H23GR"/>
        <w:rPr>
          <w:i/>
          <w:iCs/>
        </w:rPr>
      </w:pPr>
      <w:r w:rsidRPr="00DF469F">
        <w:tab/>
      </w:r>
      <w:r w:rsidRPr="00DF469F">
        <w:tab/>
        <w:t>Регистрация рождений</w:t>
      </w:r>
    </w:p>
    <w:p w:rsidR="00437887" w:rsidRPr="00DF469F" w:rsidRDefault="00437887" w:rsidP="00437887">
      <w:pPr>
        <w:pStyle w:val="SingleTxtGR"/>
      </w:pPr>
      <w:r w:rsidRPr="00DF469F">
        <w:t>43.</w:t>
      </w:r>
      <w:r w:rsidRPr="00DF469F">
        <w:tab/>
        <w:t>Комитет признает позитивными усилия государства-участника, нацеле</w:t>
      </w:r>
      <w:r w:rsidRPr="00DF469F">
        <w:t>н</w:t>
      </w:r>
      <w:r w:rsidRPr="00DF469F">
        <w:t>ные на обеспечение регистрации каждого ребенка при рождении, и в частности принятие поправки 2007 года к кодексу о личном статусе (з</w:t>
      </w:r>
      <w:r w:rsidRPr="00DF469F">
        <w:t>а</w:t>
      </w:r>
      <w:r w:rsidRPr="00DF469F">
        <w:t>кон № 376 от 1957 года), которая придает регистрации рождения обязател</w:t>
      </w:r>
      <w:r w:rsidRPr="00DF469F">
        <w:t>ь</w:t>
      </w:r>
      <w:r w:rsidRPr="00DF469F">
        <w:t>ный характер. Вместе с тем Комитет с обеспокоенностью отмечает, что: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a</w:t>
      </w:r>
      <w:proofErr w:type="spellEnd"/>
      <w:r w:rsidRPr="00DF469F">
        <w:t>)</w:t>
      </w:r>
      <w:r w:rsidRPr="00DF469F">
        <w:tab/>
        <w:t xml:space="preserve">согласно кодексу о личном статусе брак между женщиной-мусульманкой и </w:t>
      </w:r>
      <w:proofErr w:type="spellStart"/>
      <w:r w:rsidRPr="00DF469F">
        <w:t>мужчиной-немусульманином</w:t>
      </w:r>
      <w:proofErr w:type="spellEnd"/>
      <w:r w:rsidRPr="00DF469F">
        <w:t xml:space="preserve"> не считается действительным, вследствие чего дети от такого брака не всегда признаются и не всегда регис</w:t>
      </w:r>
      <w:r w:rsidRPr="00DF469F">
        <w:t>т</w:t>
      </w:r>
      <w:r w:rsidRPr="00DF469F">
        <w:t>рируются;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b</w:t>
      </w:r>
      <w:proofErr w:type="spellEnd"/>
      <w:r w:rsidRPr="00DF469F">
        <w:t>)</w:t>
      </w:r>
      <w:r w:rsidRPr="00DF469F">
        <w:tab/>
        <w:t>не признается связь внебрачных детей с их отцами, вследствие чего дети ча</w:t>
      </w:r>
      <w:r w:rsidRPr="00DF469F">
        <w:t>с</w:t>
      </w:r>
      <w:r w:rsidRPr="00DF469F">
        <w:t>то остаются без опеки и затем попадают в </w:t>
      </w:r>
      <w:proofErr w:type="spellStart"/>
      <w:r w:rsidRPr="00DF469F">
        <w:t>специнтернаты</w:t>
      </w:r>
      <w:proofErr w:type="spellEnd"/>
      <w:r w:rsidRPr="00DF469F">
        <w:t>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c</w:t>
      </w:r>
      <w:proofErr w:type="spellEnd"/>
      <w:r w:rsidRPr="00DF469F">
        <w:t>)</w:t>
      </w:r>
      <w:r w:rsidRPr="00DF469F">
        <w:tab/>
        <w:t>мать, желающая зарегистрировать своего ребенка, родившегося в результате изнасилования или инцеста либо вне брака, обязана обратиться в полицию за справкой в качестве первого шага в расследовании обсто</w:t>
      </w:r>
      <w:r w:rsidRPr="00DF469F">
        <w:t>я</w:t>
      </w:r>
      <w:r w:rsidRPr="00DF469F">
        <w:t>тельств зачатия ребенка;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d</w:t>
      </w:r>
      <w:proofErr w:type="spellEnd"/>
      <w:r w:rsidRPr="00DF469F">
        <w:t>)</w:t>
      </w:r>
      <w:r w:rsidRPr="00DF469F">
        <w:tab/>
        <w:t>по-прежнему существуют проблемы с регистрацией родившихся детей в отдаленных районах.</w:t>
      </w:r>
    </w:p>
    <w:p w:rsidR="00437887" w:rsidRPr="00DF469F" w:rsidRDefault="00437887" w:rsidP="00437887">
      <w:pPr>
        <w:pStyle w:val="SingleTxtGR"/>
        <w:rPr>
          <w:b/>
          <w:bCs/>
        </w:rPr>
      </w:pPr>
      <w:r w:rsidRPr="00DF469F">
        <w:rPr>
          <w:bCs/>
        </w:rPr>
        <w:t>44.</w:t>
      </w:r>
      <w:r w:rsidRPr="00DF469F">
        <w:rPr>
          <w:bCs/>
        </w:rPr>
        <w:tab/>
      </w:r>
      <w:r w:rsidRPr="00DF469F">
        <w:rPr>
          <w:b/>
          <w:bCs/>
        </w:rPr>
        <w:t>Комитет настоятельно призывает государство-участник умножить усилия, с тем чтобы обеспечить эффективную регистрацию всех детей, р</w:t>
      </w:r>
      <w:r w:rsidRPr="00DF469F">
        <w:rPr>
          <w:b/>
          <w:bCs/>
        </w:rPr>
        <w:t>о</w:t>
      </w:r>
      <w:r w:rsidRPr="00DF469F">
        <w:rPr>
          <w:b/>
          <w:bCs/>
        </w:rPr>
        <w:t>дивши</w:t>
      </w:r>
      <w:r w:rsidRPr="00DF469F">
        <w:rPr>
          <w:b/>
          <w:bCs/>
        </w:rPr>
        <w:t>х</w:t>
      </w:r>
      <w:r w:rsidRPr="00DF469F">
        <w:rPr>
          <w:b/>
          <w:bCs/>
        </w:rPr>
        <w:t>ся в государстве-участнике, независимо от их происхождения и без какой бы то ни было дискриминации. Для этого Комитет настоятел</w:t>
      </w:r>
      <w:r w:rsidRPr="00DF469F">
        <w:rPr>
          <w:b/>
          <w:bCs/>
        </w:rPr>
        <w:t>ь</w:t>
      </w:r>
      <w:r w:rsidRPr="00DF469F">
        <w:rPr>
          <w:b/>
          <w:bCs/>
        </w:rPr>
        <w:t xml:space="preserve">но призывает государство-участник внести поправку в </w:t>
      </w:r>
      <w:r w:rsidRPr="00DF469F">
        <w:rPr>
          <w:b/>
        </w:rPr>
        <w:t>кодекс о личном ст</w:t>
      </w:r>
      <w:r w:rsidRPr="00DF469F">
        <w:rPr>
          <w:b/>
        </w:rPr>
        <w:t>а</w:t>
      </w:r>
      <w:r w:rsidRPr="00DF469F">
        <w:rPr>
          <w:b/>
        </w:rPr>
        <w:t>тусе</w:t>
      </w:r>
      <w:r w:rsidRPr="00DF469F">
        <w:rPr>
          <w:b/>
          <w:bCs/>
        </w:rPr>
        <w:t>, добиться полного признания всех смешанных браков и принять все необходимые меры для защиты и надлежащей регистрации внебрачных детей и детей из отдаленных районов.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Свобода мысли, совести и религии</w:t>
      </w:r>
    </w:p>
    <w:p w:rsidR="00437887" w:rsidRPr="00DF469F" w:rsidRDefault="00437887" w:rsidP="00437887">
      <w:pPr>
        <w:pStyle w:val="SingleTxtGR"/>
        <w:rPr>
          <w:b/>
          <w:u w:val="single"/>
        </w:rPr>
      </w:pPr>
      <w:r w:rsidRPr="00DF469F">
        <w:t>45.</w:t>
      </w:r>
      <w:r w:rsidRPr="00DF469F">
        <w:tab/>
      </w:r>
      <w:r w:rsidRPr="00DF469F">
        <w:rPr>
          <w:b/>
        </w:rPr>
        <w:t>Комитет повторяет ранее адресованную им государству-участнику рек</w:t>
      </w:r>
      <w:r w:rsidR="00BE2A3B">
        <w:rPr>
          <w:b/>
        </w:rPr>
        <w:t xml:space="preserve">омендацию (CRC/C/15/Add.212, пункт </w:t>
      </w:r>
      <w:r w:rsidRPr="00DF469F">
        <w:rPr>
          <w:b/>
        </w:rPr>
        <w:t>8) проанализировать свою ог</w:t>
      </w:r>
      <w:r w:rsidRPr="00DF469F">
        <w:rPr>
          <w:b/>
        </w:rPr>
        <w:t>о</w:t>
      </w:r>
      <w:r w:rsidRPr="00DF469F">
        <w:rPr>
          <w:b/>
        </w:rPr>
        <w:t>ворку к статье 14 Конвенции, руководствуясь Венской декларацией и пр</w:t>
      </w:r>
      <w:r w:rsidRPr="00DF469F">
        <w:rPr>
          <w:b/>
        </w:rPr>
        <w:t>о</w:t>
      </w:r>
      <w:r w:rsidRPr="00DF469F">
        <w:rPr>
          <w:b/>
        </w:rPr>
        <w:t>граммой действий и с учетом замечаний общего порядка № 22 (1993), на предмет ее снятия и с целью устранения любых ущемлений свободы мы</w:t>
      </w:r>
      <w:r w:rsidRPr="00DF469F">
        <w:rPr>
          <w:b/>
        </w:rPr>
        <w:t>с</w:t>
      </w:r>
      <w:r w:rsidRPr="00DF469F">
        <w:rPr>
          <w:b/>
        </w:rPr>
        <w:t>ли, совести и рел</w:t>
      </w:r>
      <w:r w:rsidRPr="00DF469F">
        <w:rPr>
          <w:b/>
        </w:rPr>
        <w:t>и</w:t>
      </w:r>
      <w:r w:rsidRPr="00DF469F">
        <w:rPr>
          <w:b/>
        </w:rPr>
        <w:t>гии в отношении детей.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Свобода выражения мнений, ассоциации и мирных собраний</w:t>
      </w:r>
    </w:p>
    <w:p w:rsidR="00437887" w:rsidRPr="00DF469F" w:rsidRDefault="00437887" w:rsidP="00437887">
      <w:pPr>
        <w:pStyle w:val="SingleTxtGR"/>
      </w:pPr>
      <w:r w:rsidRPr="00DF469F">
        <w:t>46.</w:t>
      </w:r>
      <w:r w:rsidRPr="00DF469F">
        <w:tab/>
        <w:t>Комитет с озабоченностью констатирует, что право ребенка на свободу выражения мнений, а также на свободу ассоциации и мирных собраний на деле не соблюдается и что государство-участник возлагает на родителей заботу о защите своих детей в ходе демонстраций. Комитет особенно обеспокоен ар</w:t>
      </w:r>
      <w:r w:rsidRPr="00DF469F">
        <w:t>е</w:t>
      </w:r>
      <w:r w:rsidRPr="00DF469F">
        <w:t>стом и содержан</w:t>
      </w:r>
      <w:r w:rsidRPr="00DF469F">
        <w:t>и</w:t>
      </w:r>
      <w:r w:rsidRPr="00DF469F">
        <w:t>ем под стражей без связи с внешним миром в марте 2011 года группы школьников в возрасте от 8 до 15 лет, которые были обв</w:t>
      </w:r>
      <w:r w:rsidRPr="00DF469F">
        <w:t>и</w:t>
      </w:r>
      <w:r w:rsidRPr="00DF469F">
        <w:t>нены в нанесении антиправительстве</w:t>
      </w:r>
      <w:r w:rsidRPr="00DF469F">
        <w:t>н</w:t>
      </w:r>
      <w:r w:rsidRPr="00DF469F">
        <w:t xml:space="preserve">ных лозунгов на стену школы в южном городе </w:t>
      </w:r>
      <w:proofErr w:type="spellStart"/>
      <w:r w:rsidRPr="00DF469F">
        <w:t>Дарайя</w:t>
      </w:r>
      <w:proofErr w:type="spellEnd"/>
      <w:r w:rsidRPr="00DF469F">
        <w:t>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47.</w:t>
      </w:r>
      <w:r w:rsidRPr="00DF469F">
        <w:tab/>
      </w:r>
      <w:r w:rsidRPr="00DF469F">
        <w:rPr>
          <w:b/>
          <w:bCs/>
        </w:rPr>
        <w:t>Комитет настоятельно призывает государство-участник</w:t>
      </w:r>
      <w:r w:rsidRPr="00DF469F">
        <w:rPr>
          <w:b/>
        </w:rPr>
        <w:t xml:space="preserve"> принять все необходимые меры, обеспечивающие максимально эффективное осущест</w:t>
      </w:r>
      <w:r w:rsidRPr="00DF469F">
        <w:rPr>
          <w:b/>
        </w:rPr>
        <w:t>в</w:t>
      </w:r>
      <w:r w:rsidRPr="00DF469F">
        <w:rPr>
          <w:b/>
        </w:rPr>
        <w:t>ление всеми, включая родителей, преподавателей и сотрудников сил без</w:t>
      </w:r>
      <w:r w:rsidRPr="00DF469F">
        <w:rPr>
          <w:b/>
        </w:rPr>
        <w:t>о</w:t>
      </w:r>
      <w:r w:rsidRPr="00DF469F">
        <w:rPr>
          <w:b/>
        </w:rPr>
        <w:t>пасности, права на свободу выражения мнений, свободу ассоциации и ми</w:t>
      </w:r>
      <w:r w:rsidRPr="00DF469F">
        <w:rPr>
          <w:b/>
        </w:rPr>
        <w:t>р</w:t>
      </w:r>
      <w:r w:rsidRPr="00DF469F">
        <w:rPr>
          <w:b/>
        </w:rPr>
        <w:t>ных собраний во исполнение статей 13 и 15 Конвенции.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Доступ к надлежащей информации</w:t>
      </w:r>
    </w:p>
    <w:p w:rsidR="00437887" w:rsidRPr="00DF469F" w:rsidRDefault="00437887" w:rsidP="00437887">
      <w:pPr>
        <w:pStyle w:val="SingleTxtGR"/>
        <w:rPr>
          <w:u w:val="single"/>
        </w:rPr>
      </w:pPr>
      <w:r w:rsidRPr="00DF469F">
        <w:t>48.</w:t>
      </w:r>
      <w:r w:rsidRPr="00DF469F">
        <w:tab/>
        <w:t>Комитет с озабоченностью отмечает, что доступ детей к надлежащей и</w:t>
      </w:r>
      <w:r w:rsidRPr="00DF469F">
        <w:t>н</w:t>
      </w:r>
      <w:r w:rsidRPr="00DF469F">
        <w:t>формации нередко ограничен в силу нехватки доступных для них книг и газет. Отмечая в качестве позитивного явления усилия государства-участника по з</w:t>
      </w:r>
      <w:r w:rsidRPr="00DF469F">
        <w:t>а</w:t>
      </w:r>
      <w:r w:rsidRPr="00DF469F">
        <w:t>щите детей от контакта с вредной информацией насильственного и порногр</w:t>
      </w:r>
      <w:r w:rsidRPr="00DF469F">
        <w:t>а</w:t>
      </w:r>
      <w:r w:rsidRPr="00DF469F">
        <w:t>фического содержания, которая распространяется через СМИ и Интернет, К</w:t>
      </w:r>
      <w:r w:rsidRPr="00DF469F">
        <w:t>о</w:t>
      </w:r>
      <w:r w:rsidRPr="00DF469F">
        <w:t>митет вместе с тем с озабоченностью отмечает, что официальная цензура, кот</w:t>
      </w:r>
      <w:r w:rsidRPr="00DF469F">
        <w:t>о</w:t>
      </w:r>
      <w:r w:rsidRPr="00DF469F">
        <w:t>рая установлена в отношении СМИ, а также на литературную и художестве</w:t>
      </w:r>
      <w:r w:rsidRPr="00DF469F">
        <w:t>н</w:t>
      </w:r>
      <w:r w:rsidRPr="00DF469F">
        <w:t>ную деятельность, д</w:t>
      </w:r>
      <w:r w:rsidRPr="00DF469F">
        <w:t>о</w:t>
      </w:r>
      <w:r w:rsidRPr="00DF469F">
        <w:t>полнительно ограничивает право детей на доступ к надлежащей информации.</w:t>
      </w:r>
    </w:p>
    <w:p w:rsidR="00437887" w:rsidRPr="00DF469F" w:rsidRDefault="00437887" w:rsidP="00437887">
      <w:pPr>
        <w:pStyle w:val="SingleTxtGR"/>
        <w:rPr>
          <w:b/>
          <w:bCs/>
        </w:rPr>
      </w:pPr>
      <w:r w:rsidRPr="00DF469F">
        <w:rPr>
          <w:bCs/>
        </w:rPr>
        <w:t>49.</w:t>
      </w:r>
      <w:r w:rsidRPr="00DF469F">
        <w:rPr>
          <w:b/>
          <w:bCs/>
        </w:rPr>
        <w:tab/>
        <w:t>Комитет настоятельно призывает государство-участник умножить усилия с целью расширить для детей доступ к информации, в частности, обеспечив более широкий доступ к газетам, библиотекам, радио- и тел</w:t>
      </w:r>
      <w:r w:rsidRPr="00DF469F">
        <w:rPr>
          <w:b/>
          <w:bCs/>
        </w:rPr>
        <w:t>е</w:t>
      </w:r>
      <w:r w:rsidRPr="00DF469F">
        <w:rPr>
          <w:b/>
          <w:bCs/>
        </w:rPr>
        <w:t>программам, и обеспечить защиту детей от вредной информации. Ком</w:t>
      </w:r>
      <w:r w:rsidRPr="00DF469F">
        <w:rPr>
          <w:b/>
          <w:bCs/>
        </w:rPr>
        <w:t>и</w:t>
      </w:r>
      <w:r w:rsidRPr="00DF469F">
        <w:rPr>
          <w:b/>
          <w:bCs/>
        </w:rPr>
        <w:t>тет также настоятельно призывает государство-участник обеспечить д</w:t>
      </w:r>
      <w:r w:rsidRPr="00DF469F">
        <w:rPr>
          <w:b/>
          <w:bCs/>
        </w:rPr>
        <w:t>е</w:t>
      </w:r>
      <w:r w:rsidRPr="00DF469F">
        <w:rPr>
          <w:b/>
          <w:bCs/>
        </w:rPr>
        <w:t xml:space="preserve">тям право </w:t>
      </w:r>
      <w:r w:rsidRPr="00DF469F">
        <w:rPr>
          <w:b/>
        </w:rPr>
        <w:t>искать, пол</w:t>
      </w:r>
      <w:r w:rsidRPr="00DF469F">
        <w:rPr>
          <w:b/>
        </w:rPr>
        <w:t>у</w:t>
      </w:r>
      <w:r w:rsidRPr="00DF469F">
        <w:rPr>
          <w:b/>
        </w:rPr>
        <w:t>чать и распространять всякого рода информацию</w:t>
      </w:r>
      <w:r w:rsidRPr="00DF469F">
        <w:rPr>
          <w:b/>
          <w:bCs/>
        </w:rPr>
        <w:t xml:space="preserve"> и идеи </w:t>
      </w:r>
      <w:r w:rsidRPr="00DF469F">
        <w:rPr>
          <w:b/>
        </w:rPr>
        <w:t>независимо от государственных границ любым способом </w:t>
      </w:r>
      <w:r w:rsidRPr="00DF469F">
        <w:rPr>
          <w:b/>
        </w:rPr>
        <w:noBreakHyphen/>
        <w:t xml:space="preserve"> устно, письменно или посредством печати, через художественные формы выраж</w:t>
      </w:r>
      <w:r w:rsidRPr="00DF469F">
        <w:rPr>
          <w:b/>
        </w:rPr>
        <w:t>е</w:t>
      </w:r>
      <w:r w:rsidRPr="00DF469F">
        <w:rPr>
          <w:b/>
        </w:rPr>
        <w:t>ния либо иными способами по в</w:t>
      </w:r>
      <w:r w:rsidRPr="00DF469F">
        <w:rPr>
          <w:b/>
        </w:rPr>
        <w:t>ы</w:t>
      </w:r>
      <w:r w:rsidRPr="00DF469F">
        <w:rPr>
          <w:b/>
        </w:rPr>
        <w:t>бору ребенка</w:t>
      </w:r>
      <w:r w:rsidRPr="00DF469F">
        <w:rPr>
          <w:b/>
          <w:bCs/>
        </w:rPr>
        <w:t>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Пытки и другие жестокие, бесчеловечные или унижающие достоинство виды обр</w:t>
      </w:r>
      <w:r w:rsidRPr="00DF469F">
        <w:t>а</w:t>
      </w:r>
      <w:r w:rsidRPr="00DF469F">
        <w:t>щения и наказания</w:t>
      </w:r>
    </w:p>
    <w:p w:rsidR="00437887" w:rsidRPr="00DF469F" w:rsidRDefault="00437887" w:rsidP="00437887">
      <w:pPr>
        <w:pStyle w:val="SingleTxtGR"/>
        <w:rPr>
          <w:bCs/>
        </w:rPr>
      </w:pPr>
      <w:r w:rsidRPr="00DF469F">
        <w:rPr>
          <w:bCs/>
        </w:rPr>
        <w:t>50.</w:t>
      </w:r>
      <w:r w:rsidRPr="00DF469F">
        <w:rPr>
          <w:bCs/>
        </w:rPr>
        <w:tab/>
        <w:t>Комитет глубоко обеспокоен поступившими сообщениями о том, что многие дети погибли от пыток и увечий, нанесенных им во время содержания под стражей в связи с протестами. Он глубоко озабочен также продолжа</w:t>
      </w:r>
      <w:r w:rsidRPr="00DF469F">
        <w:rPr>
          <w:bCs/>
        </w:rPr>
        <w:t>ю</w:t>
      </w:r>
      <w:r w:rsidRPr="00DF469F">
        <w:rPr>
          <w:bCs/>
        </w:rPr>
        <w:t xml:space="preserve">щими поступать сообщениями о том, что дети по-прежнему содержатся под стражей и сталкиваются с угрозой пыток. Комитет разделяет выраженную </w:t>
      </w:r>
      <w:r w:rsidRPr="00DF469F">
        <w:t>Комитетом пр</w:t>
      </w:r>
      <w:r w:rsidRPr="00DF469F">
        <w:t>о</w:t>
      </w:r>
      <w:r w:rsidRPr="00DF469F">
        <w:t xml:space="preserve">тив пыток </w:t>
      </w:r>
      <w:r w:rsidRPr="00DF469F">
        <w:rPr>
          <w:bCs/>
        </w:rPr>
        <w:t>озабоче</w:t>
      </w:r>
      <w:r w:rsidRPr="00DF469F">
        <w:rPr>
          <w:bCs/>
        </w:rPr>
        <w:t>н</w:t>
      </w:r>
      <w:r w:rsidRPr="00DF469F">
        <w:rPr>
          <w:bCs/>
        </w:rPr>
        <w:t xml:space="preserve">ность по поводу отсутствия независимости судей </w:t>
      </w:r>
      <w:r w:rsidR="00BE2A3B">
        <w:t xml:space="preserve">(CAT/C/SYR/CO/1, пункт </w:t>
      </w:r>
      <w:r w:rsidRPr="00DF469F">
        <w:t xml:space="preserve">12) </w:t>
      </w:r>
      <w:r w:rsidRPr="00DF469F">
        <w:rPr>
          <w:bCs/>
        </w:rPr>
        <w:t>и с беспокойством отмечает вероятность того, что з</w:t>
      </w:r>
      <w:r w:rsidRPr="00DF469F">
        <w:rPr>
          <w:bCs/>
        </w:rPr>
        <w:t>а</w:t>
      </w:r>
      <w:r w:rsidRPr="00DF469F">
        <w:rPr>
          <w:bCs/>
        </w:rPr>
        <w:t>конодательные указы 14/1969 и 69/2008, которые предоставляют сотрудникам служб безопасности и разведки, ответственным за нарушения прав человека, совершенные при исполнении служебных обязанностей, иммунитет от судебн</w:t>
      </w:r>
      <w:r w:rsidRPr="00DF469F">
        <w:rPr>
          <w:bCs/>
        </w:rPr>
        <w:t>о</w:t>
      </w:r>
      <w:r w:rsidRPr="00DF469F">
        <w:rPr>
          <w:bCs/>
        </w:rPr>
        <w:t>го преследования, служат к тому же препятствием для проведения независим</w:t>
      </w:r>
      <w:r w:rsidRPr="00DF469F">
        <w:rPr>
          <w:bCs/>
        </w:rPr>
        <w:t>о</w:t>
      </w:r>
      <w:r w:rsidRPr="00DF469F">
        <w:rPr>
          <w:bCs/>
        </w:rPr>
        <w:t>го расследования и фактором, способствующим непрекращающимся задерж</w:t>
      </w:r>
      <w:r w:rsidRPr="00DF469F">
        <w:rPr>
          <w:bCs/>
        </w:rPr>
        <w:t>а</w:t>
      </w:r>
      <w:r w:rsidRPr="00DF469F">
        <w:rPr>
          <w:bCs/>
        </w:rPr>
        <w:t>ниям и пыткам детей.</w:t>
      </w:r>
    </w:p>
    <w:p w:rsidR="00437887" w:rsidRPr="00DF469F" w:rsidRDefault="00437887" w:rsidP="00437887">
      <w:pPr>
        <w:pStyle w:val="SingleTxtGR"/>
      </w:pPr>
      <w:r w:rsidRPr="00DF469F">
        <w:t>51.</w:t>
      </w:r>
      <w:r w:rsidRPr="00DF469F">
        <w:tab/>
        <w:t>Серьезно обеспокоен Комитет и систематически поступающими сообщ</w:t>
      </w:r>
      <w:r w:rsidRPr="00DF469F">
        <w:t>е</w:t>
      </w:r>
      <w:r w:rsidRPr="00DF469F">
        <w:t>ниями о том, что некоторые школы используются силами безопасности гос</w:t>
      </w:r>
      <w:r w:rsidRPr="00DF469F">
        <w:t>у</w:t>
      </w:r>
      <w:r w:rsidRPr="00DF469F">
        <w:t>дарства-участника в качестве изоляторов.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52.</w:t>
      </w:r>
      <w:r w:rsidRPr="00DF469F">
        <w:tab/>
      </w:r>
      <w:r w:rsidRPr="00DF469F">
        <w:rPr>
          <w:b/>
          <w:bCs/>
        </w:rPr>
        <w:t xml:space="preserve">Комитет самым настоятельным образом призывает государство-участник </w:t>
      </w:r>
      <w:r w:rsidRPr="00DF469F">
        <w:rPr>
          <w:b/>
        </w:rPr>
        <w:t>незамедлительно и без каких-либо условий освободить всех д</w:t>
      </w:r>
      <w:r w:rsidRPr="00DF469F">
        <w:rPr>
          <w:b/>
        </w:rPr>
        <w:t>е</w:t>
      </w:r>
      <w:r w:rsidRPr="00DF469F">
        <w:rPr>
          <w:b/>
        </w:rPr>
        <w:t>тей, которые были произвольно арестованы и задержаны с марта 2011 года в связи с протестами, прекратить использовать школы в качестве изол</w:t>
      </w:r>
      <w:r w:rsidRPr="00DF469F">
        <w:rPr>
          <w:b/>
        </w:rPr>
        <w:t>я</w:t>
      </w:r>
      <w:r w:rsidRPr="00DF469F">
        <w:rPr>
          <w:b/>
        </w:rPr>
        <w:t>торов и обеспечить строгое соблюдение норм гуманитарного права и при</w:t>
      </w:r>
      <w:r w:rsidRPr="00DF469F">
        <w:rPr>
          <w:b/>
        </w:rPr>
        <w:t>н</w:t>
      </w:r>
      <w:r w:rsidRPr="00DF469F">
        <w:rPr>
          <w:b/>
        </w:rPr>
        <w:t xml:space="preserve">ципа проведения различий. Кроме того, </w:t>
      </w:r>
      <w:r w:rsidRPr="00DF469F">
        <w:rPr>
          <w:b/>
          <w:bCs/>
        </w:rPr>
        <w:t>Комитет настоятельно призывает государство-участник</w:t>
      </w:r>
      <w:r w:rsidRPr="00DF469F">
        <w:rPr>
          <w:b/>
        </w:rPr>
        <w:t xml:space="preserve"> отменить </w:t>
      </w:r>
      <w:r w:rsidRPr="00DF469F">
        <w:rPr>
          <w:b/>
          <w:bCs/>
        </w:rPr>
        <w:t>законодател</w:t>
      </w:r>
      <w:r w:rsidRPr="00DF469F">
        <w:rPr>
          <w:b/>
          <w:bCs/>
        </w:rPr>
        <w:t>ь</w:t>
      </w:r>
      <w:r w:rsidRPr="00DF469F">
        <w:rPr>
          <w:b/>
          <w:bCs/>
        </w:rPr>
        <w:t>ные указы 14/1969 и 69/2008</w:t>
      </w:r>
      <w:r w:rsidRPr="00DF469F">
        <w:rPr>
          <w:b/>
        </w:rPr>
        <w:t xml:space="preserve">, провести </w:t>
      </w:r>
      <w:proofErr w:type="spellStart"/>
      <w:r w:rsidRPr="00DF469F">
        <w:rPr>
          <w:b/>
        </w:rPr>
        <w:t>транспарентное</w:t>
      </w:r>
      <w:proofErr w:type="spellEnd"/>
      <w:r w:rsidRPr="00DF469F">
        <w:rPr>
          <w:b/>
        </w:rPr>
        <w:t xml:space="preserve">, объективное и беспристрастное расследование случаев произвольного задержания и пыток детей и привлечь виновных в этих нарушениях к ответственности. </w:t>
      </w:r>
      <w:r w:rsidRPr="00DF469F">
        <w:rPr>
          <w:b/>
          <w:bCs/>
        </w:rPr>
        <w:t xml:space="preserve">Комитет </w:t>
      </w:r>
      <w:r w:rsidRPr="00DF469F">
        <w:rPr>
          <w:b/>
        </w:rPr>
        <w:t xml:space="preserve">также </w:t>
      </w:r>
      <w:r w:rsidRPr="00DF469F">
        <w:rPr>
          <w:b/>
          <w:bCs/>
        </w:rPr>
        <w:t>настоятельно пр</w:t>
      </w:r>
      <w:r w:rsidRPr="00DF469F">
        <w:rPr>
          <w:b/>
          <w:bCs/>
        </w:rPr>
        <w:t>и</w:t>
      </w:r>
      <w:r w:rsidRPr="00DF469F">
        <w:rPr>
          <w:b/>
          <w:bCs/>
        </w:rPr>
        <w:t xml:space="preserve">зывает государство-участник </w:t>
      </w:r>
      <w:r w:rsidRPr="00DF469F">
        <w:rPr>
          <w:b/>
        </w:rPr>
        <w:t>предоставить детям, ставшим жертвами п</w:t>
      </w:r>
      <w:r w:rsidRPr="00DF469F">
        <w:rPr>
          <w:b/>
        </w:rPr>
        <w:t>ы</w:t>
      </w:r>
      <w:r w:rsidRPr="00DF469F">
        <w:rPr>
          <w:b/>
        </w:rPr>
        <w:t xml:space="preserve">ток, уход, психологическую поддержку, обеспечить им социальную </w:t>
      </w:r>
      <w:proofErr w:type="spellStart"/>
      <w:r w:rsidRPr="00DF469F">
        <w:rPr>
          <w:b/>
        </w:rPr>
        <w:t>реинт</w:t>
      </w:r>
      <w:r w:rsidRPr="00DF469F">
        <w:rPr>
          <w:b/>
        </w:rPr>
        <w:t>е</w:t>
      </w:r>
      <w:r w:rsidRPr="00DF469F">
        <w:rPr>
          <w:b/>
        </w:rPr>
        <w:t>грацию</w:t>
      </w:r>
      <w:proofErr w:type="spellEnd"/>
      <w:r w:rsidRPr="00DF469F">
        <w:rPr>
          <w:b/>
        </w:rPr>
        <w:t xml:space="preserve"> и выпл</w:t>
      </w:r>
      <w:r w:rsidRPr="00DF469F">
        <w:rPr>
          <w:b/>
        </w:rPr>
        <w:t>а</w:t>
      </w:r>
      <w:r w:rsidRPr="00DF469F">
        <w:rPr>
          <w:b/>
        </w:rPr>
        <w:t>тить им компенсацию.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Телесные наказания</w:t>
      </w:r>
    </w:p>
    <w:p w:rsidR="00437887" w:rsidRPr="00DF469F" w:rsidRDefault="00437887" w:rsidP="00437887">
      <w:pPr>
        <w:pStyle w:val="SingleTxtGR"/>
      </w:pPr>
      <w:r w:rsidRPr="00DF469F">
        <w:t>53.</w:t>
      </w:r>
      <w:r w:rsidRPr="00DF469F">
        <w:tab/>
        <w:t>Приветствуя изданные министерством образования циркулярные инс</w:t>
      </w:r>
      <w:r w:rsidRPr="00DF469F">
        <w:t>т</w:t>
      </w:r>
      <w:r w:rsidRPr="00DF469F">
        <w:t>рукции, касающиеся запрещения прибегать к физическому и вербальному нас</w:t>
      </w:r>
      <w:r w:rsidRPr="00DF469F">
        <w:t>и</w:t>
      </w:r>
      <w:r w:rsidRPr="00DF469F">
        <w:t>лию в школах, Комитет при этом по-прежнему озабочен тем, что уголовный к</w:t>
      </w:r>
      <w:r w:rsidRPr="00DF469F">
        <w:t>о</w:t>
      </w:r>
      <w:r w:rsidRPr="00DF469F">
        <w:t>декс и статья 170 кодекса о личном статусе прямо санкционируют применение учителями и родителями телесных наказаний, которые широко практикуются в семье, школах и в контексте альтернативных форм ухода за детьми. Комитет обеспокоен также отсутствием прямого запрета на телесные наказ</w:t>
      </w:r>
      <w:r w:rsidRPr="00DF469F">
        <w:t>а</w:t>
      </w:r>
      <w:r w:rsidRPr="00DF469F">
        <w:t>ния в качестве меры дисциплинарного воздействия в контексте альтернати</w:t>
      </w:r>
      <w:r w:rsidRPr="00DF469F">
        <w:t>в</w:t>
      </w:r>
      <w:r w:rsidRPr="00DF469F">
        <w:t>ных форм ухода за детьми и в пенитенциарных учреждениях.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54.</w:t>
      </w:r>
      <w:r w:rsidRPr="00DF469F">
        <w:tab/>
      </w:r>
      <w:r w:rsidRPr="00DF469F">
        <w:rPr>
          <w:b/>
        </w:rPr>
        <w:t>Ссылаясь на свое замечание общего порядка № 8 (2006) о праве р</w:t>
      </w:r>
      <w:r w:rsidRPr="00DF469F">
        <w:rPr>
          <w:b/>
        </w:rPr>
        <w:t>е</w:t>
      </w:r>
      <w:r w:rsidRPr="00DF469F">
        <w:rPr>
          <w:b/>
        </w:rPr>
        <w:t>бенка на защиту от телесных наказаний и других жестоких или унижа</w:t>
      </w:r>
      <w:r w:rsidRPr="00DF469F">
        <w:rPr>
          <w:b/>
        </w:rPr>
        <w:t>ю</w:t>
      </w:r>
      <w:r w:rsidRPr="00DF469F">
        <w:rPr>
          <w:b/>
        </w:rPr>
        <w:t>щих достоинство видов наказания, Комитет напоминает о ранее сформул</w:t>
      </w:r>
      <w:r w:rsidRPr="00DF469F">
        <w:rPr>
          <w:b/>
        </w:rPr>
        <w:t>и</w:t>
      </w:r>
      <w:r w:rsidRPr="00DF469F">
        <w:rPr>
          <w:b/>
        </w:rPr>
        <w:t>рованной им рек</w:t>
      </w:r>
      <w:r w:rsidR="00BE2A3B">
        <w:rPr>
          <w:b/>
        </w:rPr>
        <w:t xml:space="preserve">омендации (CRC/C/15/Add.212, пункт </w:t>
      </w:r>
      <w:r w:rsidRPr="00DF469F">
        <w:rPr>
          <w:b/>
        </w:rPr>
        <w:t xml:space="preserve">37) и </w:t>
      </w:r>
      <w:r w:rsidRPr="00DF469F">
        <w:rPr>
          <w:b/>
          <w:bCs/>
        </w:rPr>
        <w:t>настоятельно призывает государство-участник</w:t>
      </w:r>
      <w:r w:rsidRPr="00DF469F">
        <w:rPr>
          <w:b/>
        </w:rPr>
        <w:t>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отменить статью 170 кодекса о личном статусе и положения уголовного кодекса, которые дают санкцию на применение телесных нак</w:t>
      </w:r>
      <w:r w:rsidRPr="00DF469F">
        <w:rPr>
          <w:b/>
        </w:rPr>
        <w:t>а</w:t>
      </w:r>
      <w:r w:rsidRPr="00DF469F">
        <w:rPr>
          <w:b/>
        </w:rPr>
        <w:t>заний;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однозначно запретить в законодательном порядке и без дал</w:t>
      </w:r>
      <w:r w:rsidRPr="00DF469F">
        <w:rPr>
          <w:b/>
        </w:rPr>
        <w:t>ь</w:t>
      </w:r>
      <w:r w:rsidRPr="00DF469F">
        <w:rPr>
          <w:b/>
        </w:rPr>
        <w:t>нейших отлагательств применение телесных наказаний в семье, школах, в контексте альтернативных форм ухода за детьми и в пенитенциарных учреждениях;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c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обеспечить эффективное применение законодательных норм, запрещающих телесные наказания, и систематически возбуждать суде</w:t>
      </w:r>
      <w:r w:rsidRPr="00DF469F">
        <w:rPr>
          <w:b/>
        </w:rPr>
        <w:t>б</w:t>
      </w:r>
      <w:r w:rsidRPr="00DF469F">
        <w:rPr>
          <w:b/>
        </w:rPr>
        <w:t>ное преследов</w:t>
      </w:r>
      <w:r w:rsidRPr="00DF469F">
        <w:rPr>
          <w:b/>
        </w:rPr>
        <w:t>а</w:t>
      </w:r>
      <w:r w:rsidRPr="00DF469F">
        <w:rPr>
          <w:b/>
        </w:rPr>
        <w:t>ние лиц, виновных в жестоком обращении с детьми;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d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приступить к осуществлению последовательных программ просвещения общественности, повышения осведомленности и мобилиз</w:t>
      </w:r>
      <w:r w:rsidRPr="00DF469F">
        <w:rPr>
          <w:b/>
        </w:rPr>
        <w:t>а</w:t>
      </w:r>
      <w:r w:rsidRPr="00DF469F">
        <w:rPr>
          <w:b/>
        </w:rPr>
        <w:t>ции общества на тему о пагубных физических и психологических после</w:t>
      </w:r>
      <w:r w:rsidRPr="00DF469F">
        <w:rPr>
          <w:b/>
        </w:rPr>
        <w:t>д</w:t>
      </w:r>
      <w:r w:rsidRPr="00DF469F">
        <w:rPr>
          <w:b/>
        </w:rPr>
        <w:t>ствиях телесных наказаний с привлечением детей, членов семей, общин и религиозных лидеров с целью добиться изменения общего отношения к данному виду практики и содействовать внедрению позитивных, нен</w:t>
      </w:r>
      <w:r w:rsidRPr="00DF469F">
        <w:rPr>
          <w:b/>
        </w:rPr>
        <w:t>а</w:t>
      </w:r>
      <w:r w:rsidRPr="00DF469F">
        <w:rPr>
          <w:b/>
        </w:rPr>
        <w:t>сильственных и основанных на участии форм воспитания детей и подде</w:t>
      </w:r>
      <w:r w:rsidRPr="00DF469F">
        <w:rPr>
          <w:b/>
        </w:rPr>
        <w:t>р</w:t>
      </w:r>
      <w:r w:rsidRPr="00DF469F">
        <w:rPr>
          <w:b/>
        </w:rPr>
        <w:t>жания дисциплины в качестве альтерн</w:t>
      </w:r>
      <w:r w:rsidRPr="00DF469F">
        <w:rPr>
          <w:b/>
        </w:rPr>
        <w:t>а</w:t>
      </w:r>
      <w:r w:rsidRPr="00DF469F">
        <w:rPr>
          <w:b/>
        </w:rPr>
        <w:t>тивы телесным наказаниям;</w:t>
      </w:r>
    </w:p>
    <w:p w:rsidR="00437887" w:rsidRPr="00DF469F" w:rsidRDefault="00437887" w:rsidP="00437887">
      <w:pPr>
        <w:pStyle w:val="SingleTxtGR"/>
      </w:pPr>
      <w:r>
        <w:rPr>
          <w:b/>
        </w:rPr>
        <w:tab/>
      </w:r>
      <w:proofErr w:type="spellStart"/>
      <w:r w:rsidRPr="00DF469F">
        <w:rPr>
          <w:b/>
        </w:rPr>
        <w:t>e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обеспечить вовлечение и участие всего общества, включая д</w:t>
      </w:r>
      <w:r w:rsidRPr="00DF469F">
        <w:rPr>
          <w:b/>
        </w:rPr>
        <w:t>е</w:t>
      </w:r>
      <w:r w:rsidRPr="00DF469F">
        <w:rPr>
          <w:b/>
        </w:rPr>
        <w:t>тей, в деятельности по разработке и реализации стратегии предупре</w:t>
      </w:r>
      <w:r w:rsidRPr="00DF469F">
        <w:rPr>
          <w:b/>
        </w:rPr>
        <w:t>ж</w:t>
      </w:r>
      <w:r w:rsidRPr="00DF469F">
        <w:rPr>
          <w:b/>
        </w:rPr>
        <w:t>дения насилия и других форм неподобающего отношения к детям.</w:t>
      </w:r>
    </w:p>
    <w:p w:rsidR="00437887" w:rsidRPr="00DF469F" w:rsidRDefault="00437887" w:rsidP="00437887">
      <w:pPr>
        <w:pStyle w:val="H1GR0"/>
      </w:pPr>
      <w:r w:rsidRPr="00DF469F">
        <w:tab/>
        <w:t>E.</w:t>
      </w:r>
      <w:r w:rsidRPr="00DF469F">
        <w:tab/>
        <w:t xml:space="preserve">Семейное </w:t>
      </w:r>
      <w:r w:rsidR="00BE2A3B">
        <w:t>окружение и альтернативный уход</w:t>
      </w:r>
      <w:r w:rsidR="00BE2A3B">
        <w:br/>
      </w:r>
      <w:r w:rsidRPr="00DF469F">
        <w:t>(статья 5; пункты 1−2 ста</w:t>
      </w:r>
      <w:r w:rsidR="00BE2A3B">
        <w:t>тьи 18; статьи 9−11; 19−21;</w:t>
      </w:r>
      <w:r w:rsidR="00BE2A3B">
        <w:br/>
      </w:r>
      <w:r>
        <w:t>25;</w:t>
      </w:r>
      <w:r w:rsidR="00BE2A3B" w:rsidRPr="00DF469F">
        <w:t xml:space="preserve"> </w:t>
      </w:r>
      <w:r w:rsidRPr="00DF469F">
        <w:t>пункт 4 статьи 27 и статья 39 Конвенции)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Семейное окружение</w:t>
      </w:r>
    </w:p>
    <w:p w:rsidR="00437887" w:rsidRPr="00DF469F" w:rsidRDefault="00437887" w:rsidP="00437887">
      <w:pPr>
        <w:pStyle w:val="SingleTxtGR"/>
      </w:pPr>
      <w:r w:rsidRPr="00DF469F">
        <w:t>55.</w:t>
      </w:r>
      <w:r w:rsidRPr="00DF469F">
        <w:tab/>
        <w:t>Комитет приветствует поступивший от государства-участника сигнал о том, что намеченным к принятию законом о правах ребенка возраст прожив</w:t>
      </w:r>
      <w:r w:rsidRPr="00DF469F">
        <w:t>а</w:t>
      </w:r>
      <w:r w:rsidRPr="00DF469F">
        <w:t>ния при родителе как мальчиков, так и девочек будет установлен в 18 лет. Однако Комитет обеспокоен тем, что согласно кодексу о личном статусе с поправками от 2003 года матери в случае развода разрешается держать при себе сыновей лишь до 13-летнего возраста, а дочерей – до 15-летнего. Комитет озабочен та</w:t>
      </w:r>
      <w:r w:rsidRPr="00DF469F">
        <w:t>к</w:t>
      </w:r>
      <w:r w:rsidRPr="00DF469F">
        <w:t>же тем, что жена обязана повиноваться мужу в обмен на обеспечение ей соде</w:t>
      </w:r>
      <w:r w:rsidRPr="00DF469F">
        <w:t>р</w:t>
      </w:r>
      <w:r w:rsidRPr="00DF469F">
        <w:t>жания и что матери, желающие выехать за пределы страны вместе со своими детьми, обязаны получить разрешение от их отца или, в его отсутствие, от ро</w:t>
      </w:r>
      <w:r w:rsidRPr="00DF469F">
        <w:t>д</w:t>
      </w:r>
      <w:r w:rsidRPr="00DF469F">
        <w:t>ственников ребенка по отцовской линии.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56.</w:t>
      </w:r>
      <w:r w:rsidRPr="00DF469F">
        <w:tab/>
      </w:r>
      <w:r w:rsidRPr="00DF469F">
        <w:rPr>
          <w:b/>
          <w:bCs/>
        </w:rPr>
        <w:t xml:space="preserve">Комитет настоятельно призывает государство-участник </w:t>
      </w:r>
      <w:r w:rsidRPr="00DF469F">
        <w:rPr>
          <w:b/>
        </w:rPr>
        <w:t>принять все необходимые меры к тому, чтобы матери и отцы делили ответстве</w:t>
      </w:r>
      <w:r w:rsidRPr="00DF469F">
        <w:rPr>
          <w:b/>
        </w:rPr>
        <w:t>н</w:t>
      </w:r>
      <w:r w:rsidRPr="00DF469F">
        <w:rPr>
          <w:b/>
        </w:rPr>
        <w:t xml:space="preserve">ность за своих детей на равноправной основе, и к ликвидации различий в обязанностях в отношении девочек и мальчиков. </w:t>
      </w:r>
      <w:r w:rsidRPr="00DF469F">
        <w:rPr>
          <w:b/>
          <w:bCs/>
        </w:rPr>
        <w:t xml:space="preserve">Комитет </w:t>
      </w:r>
      <w:r w:rsidRPr="00DF469F">
        <w:rPr>
          <w:b/>
        </w:rPr>
        <w:t xml:space="preserve">далее </w:t>
      </w:r>
      <w:r w:rsidRPr="00DF469F">
        <w:rPr>
          <w:b/>
          <w:bCs/>
        </w:rPr>
        <w:t>насто</w:t>
      </w:r>
      <w:r w:rsidRPr="00DF469F">
        <w:rPr>
          <w:b/>
          <w:bCs/>
        </w:rPr>
        <w:t>я</w:t>
      </w:r>
      <w:r w:rsidRPr="00DF469F">
        <w:rPr>
          <w:b/>
          <w:bCs/>
        </w:rPr>
        <w:t xml:space="preserve">тельно призывает государство-участник </w:t>
      </w:r>
      <w:r w:rsidRPr="00DF469F">
        <w:rPr>
          <w:b/>
        </w:rPr>
        <w:t>пересмотреть положения кодекса о личном статусе таким образом, чтобы обеспечить свободу пер</w:t>
      </w:r>
      <w:r w:rsidRPr="00DF469F">
        <w:rPr>
          <w:b/>
        </w:rPr>
        <w:t>е</w:t>
      </w:r>
      <w:r w:rsidRPr="00DF469F">
        <w:rPr>
          <w:b/>
        </w:rPr>
        <w:t>движения женщин за пределами страны вместе со своими детьми без предварител</w:t>
      </w:r>
      <w:r w:rsidRPr="00DF469F">
        <w:rPr>
          <w:b/>
        </w:rPr>
        <w:t>ь</w:t>
      </w:r>
      <w:r w:rsidRPr="00DF469F">
        <w:rPr>
          <w:b/>
        </w:rPr>
        <w:t>ного согласования с отцом детей или их родственниками по отцовской л</w:t>
      </w:r>
      <w:r w:rsidRPr="00DF469F">
        <w:rPr>
          <w:b/>
        </w:rPr>
        <w:t>и</w:t>
      </w:r>
      <w:r w:rsidRPr="00DF469F">
        <w:rPr>
          <w:b/>
        </w:rPr>
        <w:t>нии.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Дети, лишенные семейного окружения</w:t>
      </w:r>
    </w:p>
    <w:p w:rsidR="00437887" w:rsidRPr="00DF469F" w:rsidRDefault="00437887" w:rsidP="00437887">
      <w:pPr>
        <w:pStyle w:val="SingleTxtGR"/>
      </w:pPr>
      <w:r w:rsidRPr="00DF469F">
        <w:t>57.</w:t>
      </w:r>
      <w:r w:rsidRPr="00DF469F">
        <w:tab/>
        <w:t>Комитет приветствует приведенную оценку работы служб и учреждений, занимающихся альтернативным уходом. Вместе с тем он с озабоченностью ко</w:t>
      </w:r>
      <w:r w:rsidRPr="00DF469F">
        <w:t>н</w:t>
      </w:r>
      <w:r w:rsidRPr="00DF469F">
        <w:t>стат</w:t>
      </w:r>
      <w:r w:rsidRPr="00DF469F">
        <w:t>и</w:t>
      </w:r>
      <w:r w:rsidRPr="00DF469F">
        <w:t>рует, что возможности для обеспечения такого ухода на базе общин по-прежнему крайне ограниченны, в связи с чем зачастую применяется вариант помещения р</w:t>
      </w:r>
      <w:r w:rsidRPr="00DF469F">
        <w:t>е</w:t>
      </w:r>
      <w:r w:rsidRPr="00DF469F">
        <w:t>бенка в </w:t>
      </w:r>
      <w:proofErr w:type="spellStart"/>
      <w:r w:rsidRPr="00DF469F">
        <w:t>специнтернат</w:t>
      </w:r>
      <w:proofErr w:type="spellEnd"/>
      <w:r w:rsidRPr="00DF469F">
        <w:t>. Далее, Комитет испытывает озабоченность по поводу того, что учреждения, занимающиеся альтернативными видами ух</w:t>
      </w:r>
      <w:r w:rsidRPr="00DF469F">
        <w:t>о</w:t>
      </w:r>
      <w:r w:rsidRPr="00DF469F">
        <w:t>да, укомплектованы недостаточно квалифицир</w:t>
      </w:r>
      <w:r w:rsidRPr="00DF469F">
        <w:t>о</w:t>
      </w:r>
      <w:r w:rsidRPr="00DF469F">
        <w:t>ванным персоналом и слабо контролируются министерством труда и социальных вопросов. Комитет серье</w:t>
      </w:r>
      <w:r w:rsidRPr="00DF469F">
        <w:t>з</w:t>
      </w:r>
      <w:r w:rsidRPr="00DF469F">
        <w:t>но обеспокоен также помещением сирот, родители которых известны, и тех, чьи родители неизвестны, в разные специализированные учреждения по уходу, а также известными случаями, когда дети, помещенные в сиротские дома, стр</w:t>
      </w:r>
      <w:r w:rsidRPr="00DF469F">
        <w:t>а</w:t>
      </w:r>
      <w:r w:rsidRPr="00DF469F">
        <w:t>дают от отсутствия ухода, изоляции и неподобающего обращения в иных фо</w:t>
      </w:r>
      <w:r w:rsidRPr="00DF469F">
        <w:t>р</w:t>
      </w:r>
      <w:r w:rsidRPr="00DF469F">
        <w:t>мах.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58.</w:t>
      </w:r>
      <w:r w:rsidRPr="00DF469F">
        <w:rPr>
          <w:b/>
        </w:rPr>
        <w:tab/>
      </w:r>
      <w:r w:rsidRPr="00DF469F">
        <w:rPr>
          <w:b/>
          <w:bCs/>
        </w:rPr>
        <w:t>Комитет рекомендует государству-участнику</w:t>
      </w:r>
      <w:r w:rsidRPr="00DF469F">
        <w:rPr>
          <w:b/>
        </w:rPr>
        <w:t>:</w:t>
      </w:r>
    </w:p>
    <w:p w:rsidR="00437887" w:rsidRPr="00DF469F" w:rsidRDefault="00437887" w:rsidP="00437887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DF469F">
        <w:rPr>
          <w:b/>
          <w:bCs/>
        </w:rPr>
        <w:t>a</w:t>
      </w:r>
      <w:proofErr w:type="spellEnd"/>
      <w:r w:rsidRPr="00DF469F">
        <w:rPr>
          <w:b/>
          <w:bCs/>
        </w:rPr>
        <w:t>)</w:t>
      </w:r>
      <w:r w:rsidRPr="00DF469F">
        <w:rPr>
          <w:b/>
          <w:bCs/>
        </w:rPr>
        <w:tab/>
        <w:t>развивать альтернативные формы ухода на базе общин, ос</w:t>
      </w:r>
      <w:r w:rsidRPr="00DF469F">
        <w:rPr>
          <w:b/>
          <w:bCs/>
        </w:rPr>
        <w:t>о</w:t>
      </w:r>
      <w:r w:rsidRPr="00DF469F">
        <w:rPr>
          <w:b/>
          <w:bCs/>
        </w:rPr>
        <w:t>бенно в сельской местности;</w:t>
      </w:r>
    </w:p>
    <w:p w:rsidR="00437887" w:rsidRPr="00DF469F" w:rsidRDefault="00437887" w:rsidP="00437887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DF469F">
        <w:rPr>
          <w:b/>
          <w:bCs/>
        </w:rPr>
        <w:t>b</w:t>
      </w:r>
      <w:proofErr w:type="spellEnd"/>
      <w:r w:rsidRPr="00DF469F">
        <w:rPr>
          <w:b/>
          <w:bCs/>
        </w:rPr>
        <w:t>)</w:t>
      </w:r>
      <w:r w:rsidRPr="00DF469F">
        <w:rPr>
          <w:b/>
          <w:bCs/>
        </w:rPr>
        <w:tab/>
        <w:t>обеспечить регистрацию всех альтернативных учреждений для ухода и контроль за ними со стороны независимого органа;</w:t>
      </w:r>
    </w:p>
    <w:p w:rsidR="00437887" w:rsidRPr="00DF469F" w:rsidRDefault="00437887" w:rsidP="00437887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DF469F">
        <w:rPr>
          <w:b/>
          <w:bCs/>
        </w:rPr>
        <w:t>c</w:t>
      </w:r>
      <w:proofErr w:type="spellEnd"/>
      <w:r w:rsidRPr="00DF469F">
        <w:rPr>
          <w:b/>
          <w:bCs/>
        </w:rPr>
        <w:t>)</w:t>
      </w:r>
      <w:r w:rsidRPr="00DF469F">
        <w:rPr>
          <w:b/>
          <w:bCs/>
        </w:rPr>
        <w:tab/>
        <w:t>обеспечить высокий уровень профессиональной подготовки всех сотру</w:t>
      </w:r>
      <w:r w:rsidRPr="00DF469F">
        <w:rPr>
          <w:b/>
          <w:bCs/>
        </w:rPr>
        <w:t>д</w:t>
      </w:r>
      <w:r w:rsidRPr="00DF469F">
        <w:rPr>
          <w:b/>
          <w:bCs/>
        </w:rPr>
        <w:t>ников, занятых альтернативными формами ухода за детьми;</w:t>
      </w:r>
    </w:p>
    <w:p w:rsidR="00437887" w:rsidRPr="00DF469F" w:rsidRDefault="00437887" w:rsidP="00437887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DF469F">
        <w:rPr>
          <w:b/>
          <w:bCs/>
        </w:rPr>
        <w:t>d</w:t>
      </w:r>
      <w:proofErr w:type="spellEnd"/>
      <w:r w:rsidRPr="00DF469F">
        <w:rPr>
          <w:b/>
          <w:bCs/>
        </w:rPr>
        <w:t>)</w:t>
      </w:r>
      <w:r w:rsidRPr="00DF469F">
        <w:rPr>
          <w:b/>
          <w:bCs/>
        </w:rPr>
        <w:tab/>
        <w:t>покончить с помещением си</w:t>
      </w:r>
      <w:r w:rsidR="00BE2A3B">
        <w:rPr>
          <w:b/>
          <w:bCs/>
        </w:rPr>
        <w:t>рот, родители которых известны,</w:t>
      </w:r>
      <w:r w:rsidR="00BE2A3B">
        <w:rPr>
          <w:b/>
          <w:bCs/>
        </w:rPr>
        <w:br/>
      </w:r>
      <w:r w:rsidRPr="00DF469F">
        <w:rPr>
          <w:b/>
          <w:bCs/>
        </w:rPr>
        <w:t xml:space="preserve">и тех, чьи родители неизвестны, в разные </w:t>
      </w:r>
      <w:proofErr w:type="spellStart"/>
      <w:r w:rsidRPr="00DF469F">
        <w:rPr>
          <w:b/>
          <w:bCs/>
        </w:rPr>
        <w:t>специнтернаты</w:t>
      </w:r>
      <w:proofErr w:type="spellEnd"/>
      <w:r w:rsidRPr="00DF469F">
        <w:rPr>
          <w:b/>
          <w:bCs/>
        </w:rPr>
        <w:t>;</w:t>
      </w:r>
    </w:p>
    <w:p w:rsidR="00437887" w:rsidRPr="00DF469F" w:rsidRDefault="00437887" w:rsidP="00437887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DF469F">
        <w:rPr>
          <w:b/>
          <w:bCs/>
        </w:rPr>
        <w:t>e</w:t>
      </w:r>
      <w:proofErr w:type="spellEnd"/>
      <w:r w:rsidRPr="00DF469F">
        <w:rPr>
          <w:b/>
          <w:bCs/>
        </w:rPr>
        <w:t>)</w:t>
      </w:r>
      <w:r w:rsidRPr="00DF469F">
        <w:rPr>
          <w:b/>
          <w:bCs/>
        </w:rPr>
        <w:tab/>
        <w:t>периодически проводить рассмотрение дел о помещении д</w:t>
      </w:r>
      <w:r w:rsidRPr="00DF469F">
        <w:rPr>
          <w:b/>
          <w:bCs/>
        </w:rPr>
        <w:t>е</w:t>
      </w:r>
      <w:r w:rsidRPr="00DF469F">
        <w:rPr>
          <w:b/>
          <w:bCs/>
        </w:rPr>
        <w:t>тей в альтернативные учреждения для ухода и глубоко вовлекать детей в рассмотрение дела об их помещении в такие учреждения;</w:t>
      </w:r>
    </w:p>
    <w:p w:rsidR="00437887" w:rsidRPr="00DF469F" w:rsidRDefault="00437887" w:rsidP="00437887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DF469F">
        <w:rPr>
          <w:b/>
          <w:bCs/>
        </w:rPr>
        <w:t>f</w:t>
      </w:r>
      <w:proofErr w:type="spellEnd"/>
      <w:r w:rsidRPr="00DF469F">
        <w:rPr>
          <w:b/>
          <w:bCs/>
        </w:rPr>
        <w:t>)</w:t>
      </w:r>
      <w:r w:rsidRPr="00DF469F">
        <w:rPr>
          <w:b/>
          <w:bCs/>
        </w:rPr>
        <w:tab/>
        <w:t>провести расследование по всем случаям неподобающего или жестокого обращения с детьми, помещенными в </w:t>
      </w:r>
      <w:proofErr w:type="spellStart"/>
      <w:r w:rsidRPr="00DF469F">
        <w:rPr>
          <w:b/>
          <w:bCs/>
        </w:rPr>
        <w:t>специнтернаты</w:t>
      </w:r>
      <w:proofErr w:type="spellEnd"/>
      <w:r w:rsidRPr="00DF469F">
        <w:rPr>
          <w:b/>
          <w:bCs/>
        </w:rPr>
        <w:t>;</w:t>
      </w:r>
    </w:p>
    <w:p w:rsidR="00437887" w:rsidRPr="00DF469F" w:rsidRDefault="00437887" w:rsidP="00437887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DF469F">
        <w:rPr>
          <w:b/>
          <w:bCs/>
        </w:rPr>
        <w:t>g</w:t>
      </w:r>
      <w:proofErr w:type="spellEnd"/>
      <w:r w:rsidRPr="00DF469F">
        <w:rPr>
          <w:b/>
          <w:bCs/>
        </w:rPr>
        <w:t>)</w:t>
      </w:r>
      <w:r w:rsidRPr="00DF469F">
        <w:rPr>
          <w:b/>
          <w:bCs/>
        </w:rPr>
        <w:tab/>
        <w:t>провести обзор законодательства, применимого к внебрачным детям, с целью не допустить лишения их родительской опеки и последу</w:t>
      </w:r>
      <w:r w:rsidRPr="00DF469F">
        <w:rPr>
          <w:b/>
          <w:bCs/>
        </w:rPr>
        <w:t>ю</w:t>
      </w:r>
      <w:r w:rsidRPr="00DF469F">
        <w:rPr>
          <w:b/>
          <w:bCs/>
        </w:rPr>
        <w:t>щего пом</w:t>
      </w:r>
      <w:r w:rsidRPr="00DF469F">
        <w:rPr>
          <w:b/>
          <w:bCs/>
        </w:rPr>
        <w:t>е</w:t>
      </w:r>
      <w:r w:rsidRPr="00DF469F">
        <w:rPr>
          <w:b/>
          <w:bCs/>
        </w:rPr>
        <w:t>щения в </w:t>
      </w:r>
      <w:proofErr w:type="spellStart"/>
      <w:r w:rsidRPr="00DF469F">
        <w:rPr>
          <w:b/>
          <w:bCs/>
        </w:rPr>
        <w:t>специнтернаты</w:t>
      </w:r>
      <w:proofErr w:type="spellEnd"/>
      <w:r w:rsidRPr="00DF469F">
        <w:rPr>
          <w:b/>
          <w:bCs/>
        </w:rPr>
        <w:t>;</w:t>
      </w:r>
    </w:p>
    <w:p w:rsidR="00437887" w:rsidRPr="00DF469F" w:rsidRDefault="00437887" w:rsidP="00437887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DF469F">
        <w:rPr>
          <w:b/>
          <w:bCs/>
        </w:rPr>
        <w:t>h</w:t>
      </w:r>
      <w:proofErr w:type="spellEnd"/>
      <w:r w:rsidRPr="00DF469F">
        <w:rPr>
          <w:b/>
          <w:bCs/>
        </w:rPr>
        <w:t>)</w:t>
      </w:r>
      <w:r w:rsidRPr="00DF469F">
        <w:rPr>
          <w:b/>
          <w:bCs/>
        </w:rPr>
        <w:tab/>
        <w:t xml:space="preserve">принимать во внимание </w:t>
      </w:r>
      <w:r w:rsidRPr="00DF469F">
        <w:rPr>
          <w:b/>
        </w:rPr>
        <w:t>Руководящие указания по альтерн</w:t>
      </w:r>
      <w:r w:rsidRPr="00DF469F">
        <w:rPr>
          <w:b/>
        </w:rPr>
        <w:t>а</w:t>
      </w:r>
      <w:r w:rsidRPr="00DF469F">
        <w:rPr>
          <w:b/>
        </w:rPr>
        <w:t>тивному уходу за детьми</w:t>
      </w:r>
      <w:r w:rsidRPr="00DF469F">
        <w:rPr>
          <w:b/>
          <w:bCs/>
        </w:rPr>
        <w:t xml:space="preserve"> (резолюция</w:t>
      </w:r>
      <w:r w:rsidR="00BE2A3B">
        <w:rPr>
          <w:b/>
          <w:bCs/>
        </w:rPr>
        <w:t> 64/142 Генеральной Ассамблеи</w:t>
      </w:r>
      <w:r w:rsidR="00BE2A3B">
        <w:rPr>
          <w:b/>
          <w:bCs/>
        </w:rPr>
        <w:br/>
      </w:r>
      <w:r w:rsidRPr="00DF469F">
        <w:rPr>
          <w:b/>
          <w:bCs/>
        </w:rPr>
        <w:t>от 18 декабря 2009 года, приложение).</w:t>
      </w:r>
    </w:p>
    <w:p w:rsidR="00437887" w:rsidRPr="00DF469F" w:rsidRDefault="00437887" w:rsidP="00437887">
      <w:pPr>
        <w:pStyle w:val="H23GR"/>
        <w:rPr>
          <w:bCs/>
        </w:rPr>
      </w:pPr>
      <w:r w:rsidRPr="00DF469F">
        <w:rPr>
          <w:bCs/>
        </w:rPr>
        <w:tab/>
      </w:r>
      <w:r w:rsidRPr="00DF469F">
        <w:rPr>
          <w:bCs/>
        </w:rPr>
        <w:tab/>
      </w:r>
      <w:r w:rsidRPr="00DF469F">
        <w:t>Насилие в отношении детей, включая жестокое обращение и отсутствие заботы</w:t>
      </w:r>
    </w:p>
    <w:p w:rsidR="00437887" w:rsidRPr="00DF469F" w:rsidRDefault="00437887" w:rsidP="00437887">
      <w:pPr>
        <w:pStyle w:val="SingleTxtGR"/>
      </w:pPr>
      <w:r w:rsidRPr="00DF469F">
        <w:t>59.</w:t>
      </w:r>
      <w:r w:rsidRPr="00DF469F">
        <w:tab/>
        <w:t>Принимая к сведению факт учреждения государством-участником наци</w:t>
      </w:r>
      <w:r w:rsidRPr="00DF469F">
        <w:t>о</w:t>
      </w:r>
      <w:r w:rsidRPr="00DF469F">
        <w:t>нального наблюдательного органа, занимающегося проблемами бытового нас</w:t>
      </w:r>
      <w:r w:rsidRPr="00DF469F">
        <w:t>и</w:t>
      </w:r>
      <w:r w:rsidRPr="00DF469F">
        <w:t>лия, и органа по защите семьи, Комитет выражает озабоченность продолжа</w:t>
      </w:r>
      <w:r w:rsidRPr="00DF469F">
        <w:t>ю</w:t>
      </w:r>
      <w:r w:rsidRPr="00DF469F">
        <w:t>щимся отсутствием в законодательстве страны положения, предусматривающ</w:t>
      </w:r>
      <w:r w:rsidRPr="00DF469F">
        <w:t>е</w:t>
      </w:r>
      <w:r w:rsidRPr="00DF469F">
        <w:t>го уголовное наказание за бытовое насилие, и ограниченностью конкретных мер по борьбе с широко распространенной практикой жестокого отношения и пренебрежения с</w:t>
      </w:r>
      <w:r w:rsidRPr="00DF469F">
        <w:t>е</w:t>
      </w:r>
      <w:r w:rsidRPr="00DF469F">
        <w:t>мейными обязанностями в семьях.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60.</w:t>
      </w:r>
      <w:r w:rsidRPr="00DF469F">
        <w:tab/>
      </w:r>
      <w:r w:rsidRPr="00DF469F">
        <w:rPr>
          <w:b/>
        </w:rPr>
        <w:t>Исходя из своего замечания общего порядка № 13 (2011) о праве р</w:t>
      </w:r>
      <w:r w:rsidRPr="00DF469F">
        <w:rPr>
          <w:b/>
        </w:rPr>
        <w:t>е</w:t>
      </w:r>
      <w:r w:rsidRPr="00DF469F">
        <w:rPr>
          <w:b/>
        </w:rPr>
        <w:t xml:space="preserve">бенка на свободу от всех форм насилия, </w:t>
      </w:r>
      <w:r w:rsidRPr="00DF469F">
        <w:rPr>
          <w:b/>
          <w:bCs/>
        </w:rPr>
        <w:t>Комитет настоятельно призывает государс</w:t>
      </w:r>
      <w:r w:rsidRPr="00DF469F">
        <w:rPr>
          <w:b/>
          <w:bCs/>
        </w:rPr>
        <w:t>т</w:t>
      </w:r>
      <w:r w:rsidRPr="00DF469F">
        <w:rPr>
          <w:b/>
          <w:bCs/>
        </w:rPr>
        <w:t>во-участник</w:t>
      </w:r>
      <w:r w:rsidRPr="00DF469F">
        <w:rPr>
          <w:b/>
        </w:rPr>
        <w:t>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уделять приоритетное внимание ликвидации всех форм нас</w:t>
      </w:r>
      <w:r w:rsidRPr="00DF469F">
        <w:rPr>
          <w:b/>
        </w:rPr>
        <w:t>и</w:t>
      </w:r>
      <w:r w:rsidRPr="00DF469F">
        <w:rPr>
          <w:b/>
        </w:rPr>
        <w:t>лия в отношении детей, в том числе посредством обеспечения выпо</w:t>
      </w:r>
      <w:r w:rsidRPr="00DF469F">
        <w:rPr>
          <w:b/>
        </w:rPr>
        <w:t>л</w:t>
      </w:r>
      <w:r w:rsidRPr="00DF469F">
        <w:rPr>
          <w:b/>
        </w:rPr>
        <w:t>нения рекомендаций, сформулированных в исследовании Организации Объед</w:t>
      </w:r>
      <w:r w:rsidRPr="00DF469F">
        <w:rPr>
          <w:b/>
        </w:rPr>
        <w:t>и</w:t>
      </w:r>
      <w:r w:rsidRPr="00DF469F">
        <w:rPr>
          <w:b/>
        </w:rPr>
        <w:t>ненных Наций по вопросу о насилии в отношении детей (А/61/299), при учете выводов и рекомендаций, вынесенных по итогам Регионального ко</w:t>
      </w:r>
      <w:r w:rsidRPr="00DF469F">
        <w:rPr>
          <w:b/>
        </w:rPr>
        <w:t>н</w:t>
      </w:r>
      <w:r w:rsidRPr="00DF469F">
        <w:rPr>
          <w:b/>
        </w:rPr>
        <w:t>сультативного совещания представителей стран Европы и Центральной Азии (состоялось 5–7 июля 2005 года в Любляне, Словения), и с </w:t>
      </w:r>
      <w:proofErr w:type="spellStart"/>
      <w:r w:rsidRPr="00DF469F">
        <w:rPr>
          <w:b/>
        </w:rPr>
        <w:t>уделением</w:t>
      </w:r>
      <w:proofErr w:type="spellEnd"/>
      <w:r w:rsidRPr="00DF469F">
        <w:rPr>
          <w:b/>
        </w:rPr>
        <w:t xml:space="preserve"> особого внимания </w:t>
      </w:r>
      <w:proofErr w:type="spellStart"/>
      <w:r w:rsidRPr="00DF469F">
        <w:rPr>
          <w:b/>
        </w:rPr>
        <w:t>генде</w:t>
      </w:r>
      <w:r w:rsidRPr="00DF469F">
        <w:rPr>
          <w:b/>
        </w:rPr>
        <w:t>р</w:t>
      </w:r>
      <w:r w:rsidRPr="00DF469F">
        <w:rPr>
          <w:b/>
        </w:rPr>
        <w:t>ной</w:t>
      </w:r>
      <w:proofErr w:type="spellEnd"/>
      <w:r w:rsidRPr="00DF469F">
        <w:rPr>
          <w:b/>
        </w:rPr>
        <w:t xml:space="preserve"> проблематике;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представить информацию о выполнении государством-участником рекомендаций, изложенных в вышеуказанном исследовании, в своем следующем периодическом докладе, обращая особое внимание на те из них, что были выделены Специальным представителем Генерал</w:t>
      </w:r>
      <w:r w:rsidRPr="00DF469F">
        <w:rPr>
          <w:b/>
        </w:rPr>
        <w:t>ь</w:t>
      </w:r>
      <w:r w:rsidRPr="00DF469F">
        <w:rPr>
          <w:b/>
        </w:rPr>
        <w:t>ного секр</w:t>
      </w:r>
      <w:r w:rsidRPr="00DF469F">
        <w:rPr>
          <w:b/>
        </w:rPr>
        <w:t>е</w:t>
      </w:r>
      <w:r w:rsidRPr="00DF469F">
        <w:rPr>
          <w:b/>
        </w:rPr>
        <w:t>таря по вопросу о насилии в отношении детей, и в частности о:</w:t>
      </w:r>
    </w:p>
    <w:p w:rsidR="00437887" w:rsidRPr="00DF469F" w:rsidRDefault="00437887" w:rsidP="00437887">
      <w:pPr>
        <w:pStyle w:val="SingleTxtGR"/>
        <w:ind w:left="1701" w:hanging="567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i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разработке в каждом государстве всеобъемлющей национал</w:t>
      </w:r>
      <w:r w:rsidRPr="00DF469F">
        <w:rPr>
          <w:b/>
        </w:rPr>
        <w:t>ь</w:t>
      </w:r>
      <w:r w:rsidRPr="00DF469F">
        <w:rPr>
          <w:b/>
        </w:rPr>
        <w:t>ной стратегии предотвращения всех форм насилия в отношении д</w:t>
      </w:r>
      <w:r w:rsidRPr="00DF469F">
        <w:rPr>
          <w:b/>
        </w:rPr>
        <w:t>е</w:t>
      </w:r>
      <w:r w:rsidRPr="00DF469F">
        <w:rPr>
          <w:b/>
        </w:rPr>
        <w:t>тей и жестокого обр</w:t>
      </w:r>
      <w:r w:rsidRPr="00DF469F">
        <w:rPr>
          <w:b/>
        </w:rPr>
        <w:t>а</w:t>
      </w:r>
      <w:r w:rsidRPr="00DF469F">
        <w:rPr>
          <w:b/>
        </w:rPr>
        <w:t>щения с ними и противодействия им;</w:t>
      </w:r>
    </w:p>
    <w:p w:rsidR="00437887" w:rsidRPr="00DF469F" w:rsidRDefault="00437887" w:rsidP="00437887">
      <w:pPr>
        <w:pStyle w:val="SingleTxtGR"/>
        <w:ind w:left="1701" w:hanging="567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ii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введении в стране в законодательном порядке прямого запр</w:t>
      </w:r>
      <w:r w:rsidRPr="00DF469F">
        <w:rPr>
          <w:b/>
        </w:rPr>
        <w:t>е</w:t>
      </w:r>
      <w:r w:rsidRPr="00DF469F">
        <w:rPr>
          <w:b/>
        </w:rPr>
        <w:t>та на все формы насилия в отношении детей в контексте любых форм ухода, в том числе прямого запрета на бытовое насилие;</w:t>
      </w:r>
    </w:p>
    <w:p w:rsidR="00437887" w:rsidRPr="00DF469F" w:rsidRDefault="00437887" w:rsidP="00437887">
      <w:pPr>
        <w:pStyle w:val="SingleTxtGR"/>
        <w:ind w:left="1701" w:hanging="567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iii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укреплении национальной системы сбора, анализа и распр</w:t>
      </w:r>
      <w:r w:rsidRPr="00DF469F">
        <w:rPr>
          <w:b/>
        </w:rPr>
        <w:t>о</w:t>
      </w:r>
      <w:r w:rsidRPr="00DF469F">
        <w:rPr>
          <w:b/>
        </w:rPr>
        <w:t>странения данных и о разработке программы исследований, посв</w:t>
      </w:r>
      <w:r w:rsidRPr="00DF469F">
        <w:rPr>
          <w:b/>
        </w:rPr>
        <w:t>я</w:t>
      </w:r>
      <w:r w:rsidRPr="00DF469F">
        <w:rPr>
          <w:b/>
        </w:rPr>
        <w:t>щенных насилию в отношении детей и жестокому обращению с ними.</w:t>
      </w:r>
    </w:p>
    <w:p w:rsidR="00437887" w:rsidRPr="00DF469F" w:rsidRDefault="00437887" w:rsidP="00437887">
      <w:pPr>
        <w:pStyle w:val="H1GR0"/>
      </w:pPr>
      <w:r w:rsidRPr="00DF469F">
        <w:tab/>
        <w:t>F.</w:t>
      </w:r>
      <w:r w:rsidRPr="00DF469F">
        <w:tab/>
        <w:t>Инвалидность, базовое медицинское обслуживание и социальное обеспечени</w:t>
      </w:r>
      <w:r w:rsidR="00BE2A3B">
        <w:t>е (статья 6; пункт 3 статьи 18;</w:t>
      </w:r>
      <w:r w:rsidR="00BE2A3B">
        <w:br/>
      </w:r>
      <w:r w:rsidRPr="00DF469F">
        <w:t>статьи 23; 24; 26 и пункты 1−3 статьи 27 Конвенции)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Дети-инвалиды</w:t>
      </w:r>
    </w:p>
    <w:p w:rsidR="00437887" w:rsidRPr="00DF469F" w:rsidRDefault="00437887" w:rsidP="00437887">
      <w:pPr>
        <w:pStyle w:val="SingleTxtGR"/>
      </w:pPr>
      <w:r w:rsidRPr="00DF469F">
        <w:t>61.</w:t>
      </w:r>
      <w:r w:rsidRPr="00DF469F">
        <w:tab/>
        <w:t>Комитет приветствует обнародование закона № 34 от 2004 года о лицах с особыми потребностями, принятие национального плана по борьбе с инвалидностью 2008 года и многочисленные инициативы по улучшению п</w:t>
      </w:r>
      <w:r w:rsidRPr="00DF469F">
        <w:t>о</w:t>
      </w:r>
      <w:r w:rsidRPr="00DF469F">
        <w:t>ложения детей-инвалидов. Вместе с тем Комитет с озабоченностью отмечает, что услуги по уходу за детьми-инвалидами и их реабилитации в основном ок</w:t>
      </w:r>
      <w:r w:rsidRPr="00DF469F">
        <w:t>а</w:t>
      </w:r>
      <w:r w:rsidRPr="00DF469F">
        <w:t>зываются организациями гражданского общества и что государство-участник выделяет недостаточно ресурсов на осуществление программ и планов, орие</w:t>
      </w:r>
      <w:r w:rsidRPr="00DF469F">
        <w:t>н</w:t>
      </w:r>
      <w:r w:rsidRPr="00DF469F">
        <w:t>тированных на детей-инвалидов.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62.</w:t>
      </w:r>
      <w:r w:rsidRPr="00DF469F">
        <w:tab/>
      </w:r>
      <w:r w:rsidRPr="00DF469F">
        <w:rPr>
          <w:b/>
        </w:rPr>
        <w:t xml:space="preserve">Исходя из своего </w:t>
      </w:r>
      <w:r w:rsidRPr="00DF469F">
        <w:rPr>
          <w:b/>
          <w:bCs/>
        </w:rPr>
        <w:t>замечания общего порядка № 9 (2006) о</w:t>
      </w:r>
      <w:r w:rsidRPr="00DF469F">
        <w:rPr>
          <w:b/>
        </w:rPr>
        <w:t xml:space="preserve"> правах д</w:t>
      </w:r>
      <w:r w:rsidRPr="00DF469F">
        <w:rPr>
          <w:b/>
        </w:rPr>
        <w:t>е</w:t>
      </w:r>
      <w:r w:rsidRPr="00DF469F">
        <w:rPr>
          <w:b/>
        </w:rPr>
        <w:t xml:space="preserve">тей-инвалидов, </w:t>
      </w:r>
      <w:r w:rsidRPr="00DF469F">
        <w:rPr>
          <w:b/>
          <w:bCs/>
        </w:rPr>
        <w:t>Комитет настоятельно призывает государство-участник</w:t>
      </w:r>
      <w:r w:rsidRPr="00DF469F">
        <w:rPr>
          <w:b/>
        </w:rPr>
        <w:t xml:space="preserve"> обеспечить детям-инвалидам возможность реализации всех их прав, пр</w:t>
      </w:r>
      <w:r w:rsidRPr="00DF469F">
        <w:rPr>
          <w:b/>
        </w:rPr>
        <w:t>о</w:t>
      </w:r>
      <w:r w:rsidRPr="00DF469F">
        <w:rPr>
          <w:b/>
        </w:rPr>
        <w:t>возглашенных в Конвенции, и с этой целью выделить необходимые кадр</w:t>
      </w:r>
      <w:r w:rsidRPr="00DF469F">
        <w:rPr>
          <w:b/>
        </w:rPr>
        <w:t>о</w:t>
      </w:r>
      <w:r w:rsidRPr="00DF469F">
        <w:rPr>
          <w:b/>
        </w:rPr>
        <w:t>вые, технические и финансовые ресурсы для полномасштабной и эффе</w:t>
      </w:r>
      <w:r w:rsidRPr="00DF469F">
        <w:rPr>
          <w:b/>
        </w:rPr>
        <w:t>к</w:t>
      </w:r>
      <w:r w:rsidRPr="00DF469F">
        <w:rPr>
          <w:b/>
        </w:rPr>
        <w:t>тивной реализации пр</w:t>
      </w:r>
      <w:r w:rsidRPr="00DF469F">
        <w:rPr>
          <w:b/>
        </w:rPr>
        <w:t>о</w:t>
      </w:r>
      <w:r w:rsidRPr="00DF469F">
        <w:rPr>
          <w:b/>
        </w:rPr>
        <w:t xml:space="preserve">грамм и планов, ориентированных на детей-инвалидов. </w:t>
      </w:r>
      <w:r w:rsidRPr="00DF469F">
        <w:rPr>
          <w:b/>
          <w:bCs/>
        </w:rPr>
        <w:t xml:space="preserve">Комитет рекомендует государству-участнику </w:t>
      </w:r>
      <w:r w:rsidRPr="00DF469F">
        <w:rPr>
          <w:b/>
        </w:rPr>
        <w:t>уделять особое внимание повышению качества всеохватного образования и доработать программы неформального образования, а также программы регулярн</w:t>
      </w:r>
      <w:r w:rsidRPr="00DF469F">
        <w:rPr>
          <w:b/>
        </w:rPr>
        <w:t>о</w:t>
      </w:r>
      <w:r w:rsidRPr="00DF469F">
        <w:rPr>
          <w:b/>
        </w:rPr>
        <w:t>го проведения всесторонних учебных мероприятий для преподавателей, ада</w:t>
      </w:r>
      <w:r w:rsidRPr="00DF469F">
        <w:rPr>
          <w:b/>
        </w:rPr>
        <w:t>п</w:t>
      </w:r>
      <w:r w:rsidRPr="00DF469F">
        <w:rPr>
          <w:b/>
        </w:rPr>
        <w:t>тированных к различным видам инвалидности.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Охрана здоровья и медицинское обслуживание</w:t>
      </w:r>
    </w:p>
    <w:p w:rsidR="00437887" w:rsidRPr="00DF469F" w:rsidRDefault="00437887" w:rsidP="00437887">
      <w:pPr>
        <w:pStyle w:val="SingleTxtGR"/>
      </w:pPr>
      <w:r w:rsidRPr="00DF469F">
        <w:t>63.</w:t>
      </w:r>
      <w:r w:rsidRPr="00DF469F">
        <w:tab/>
        <w:t>Комитет приветствует выдающиеся достижения государства-участника в деле снижения уровня младенческой, детской и материнской смертности и его непрекращающиеся усилия по обеспечению всеобщего доступа к службам о</w:t>
      </w:r>
      <w:r w:rsidRPr="00DF469F">
        <w:t>х</w:t>
      </w:r>
      <w:r w:rsidRPr="00DF469F">
        <w:t>раны материнского и детского здоровья. Вместе с тем Комитет с обеспокоенностью констат</w:t>
      </w:r>
      <w:r w:rsidRPr="00DF469F">
        <w:t>и</w:t>
      </w:r>
      <w:r w:rsidRPr="00DF469F">
        <w:t>рует, что: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a</w:t>
      </w:r>
      <w:proofErr w:type="spellEnd"/>
      <w:r w:rsidRPr="00DF469F">
        <w:t>)</w:t>
      </w:r>
      <w:r w:rsidRPr="00DF469F">
        <w:tab/>
        <w:t>между различными районами страны сохраняются различия в доступе к услугам здравоохранения, что приводит к значительным различ</w:t>
      </w:r>
      <w:r w:rsidRPr="00DF469F">
        <w:t>и</w:t>
      </w:r>
      <w:r w:rsidRPr="00DF469F">
        <w:t>ям в состоянии здоровья детей в зависимости от их региона проживания, причем особенно обездоленными оказываются дети, проживающие в отдаленных ра</w:t>
      </w:r>
      <w:r w:rsidRPr="00DF469F">
        <w:t>й</w:t>
      </w:r>
      <w:r w:rsidRPr="00DF469F">
        <w:t>онах;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b</w:t>
      </w:r>
      <w:proofErr w:type="spellEnd"/>
      <w:r w:rsidRPr="00DF469F">
        <w:t>)</w:t>
      </w:r>
      <w:r w:rsidRPr="00DF469F">
        <w:tab/>
        <w:t>доля валового внутреннего продукта, выделяемая на нужды здрав</w:t>
      </w:r>
      <w:r w:rsidRPr="00DF469F">
        <w:t>о</w:t>
      </w:r>
      <w:r w:rsidRPr="00DF469F">
        <w:t>охранения, не превышает 3,2 процента и что общий уровень расходов на здр</w:t>
      </w:r>
      <w:r w:rsidRPr="00DF469F">
        <w:t>а</w:t>
      </w:r>
      <w:r w:rsidRPr="00DF469F">
        <w:t>воохранение в расчете на душу населения сокращается;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c</w:t>
      </w:r>
      <w:proofErr w:type="spellEnd"/>
      <w:r w:rsidRPr="00DF469F">
        <w:t>)</w:t>
      </w:r>
      <w:r w:rsidRPr="00DF469F">
        <w:tab/>
        <w:t>детских больниц не хватает;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d</w:t>
      </w:r>
      <w:proofErr w:type="spellEnd"/>
      <w:r w:rsidRPr="00DF469F">
        <w:t>)</w:t>
      </w:r>
      <w:r w:rsidRPr="00DF469F">
        <w:tab/>
        <w:t>высока доля детей, страдающих серьезными задержками разв</w:t>
      </w:r>
      <w:r w:rsidRPr="00DF469F">
        <w:t>и</w:t>
      </w:r>
      <w:r w:rsidRPr="00DF469F">
        <w:t>тия;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e</w:t>
      </w:r>
      <w:proofErr w:type="spellEnd"/>
      <w:r w:rsidRPr="00DF469F">
        <w:t>)</w:t>
      </w:r>
      <w:r w:rsidRPr="00DF469F">
        <w:tab/>
        <w:t>крайне низка доля детей, вскармливаемых грудью.</w:t>
      </w:r>
    </w:p>
    <w:p w:rsidR="00437887" w:rsidRPr="00DF469F" w:rsidRDefault="00437887" w:rsidP="00BE2A3B">
      <w:pPr>
        <w:pStyle w:val="SingleTxtGR"/>
        <w:pageBreakBefore/>
        <w:rPr>
          <w:b/>
        </w:rPr>
      </w:pPr>
      <w:r w:rsidRPr="00DF469F">
        <w:t>64.</w:t>
      </w:r>
      <w:r w:rsidRPr="00DF469F">
        <w:tab/>
      </w:r>
      <w:r w:rsidRPr="00DF469F">
        <w:rPr>
          <w:b/>
          <w:bCs/>
        </w:rPr>
        <w:t xml:space="preserve">Комитет рекомендует государству-участнику </w:t>
      </w:r>
      <w:r w:rsidRPr="00DF469F">
        <w:rPr>
          <w:b/>
        </w:rPr>
        <w:t>наращивать усилия с целью: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увеличить объем финансовых и кадровых ресурсов, выделя</w:t>
      </w:r>
      <w:r w:rsidRPr="00DF469F">
        <w:rPr>
          <w:b/>
        </w:rPr>
        <w:t>е</w:t>
      </w:r>
      <w:r w:rsidRPr="00DF469F">
        <w:rPr>
          <w:b/>
        </w:rPr>
        <w:t>мых на сектор здравоохранения, с особым акцентом на организации баз</w:t>
      </w:r>
      <w:r w:rsidRPr="00DF469F">
        <w:rPr>
          <w:b/>
        </w:rPr>
        <w:t>о</w:t>
      </w:r>
      <w:r w:rsidRPr="00DF469F">
        <w:rPr>
          <w:b/>
        </w:rPr>
        <w:t>вой медицинской помощи с целью обеспечить всем детям, в том числе пр</w:t>
      </w:r>
      <w:r w:rsidRPr="00DF469F">
        <w:rPr>
          <w:b/>
        </w:rPr>
        <w:t>о</w:t>
      </w:r>
      <w:r w:rsidRPr="00DF469F">
        <w:rPr>
          <w:b/>
        </w:rPr>
        <w:t>живающим в отдаленных районах, равный доступ к качественной мед</w:t>
      </w:r>
      <w:r w:rsidRPr="00DF469F">
        <w:rPr>
          <w:b/>
        </w:rPr>
        <w:t>и</w:t>
      </w:r>
      <w:r w:rsidRPr="00DF469F">
        <w:rPr>
          <w:b/>
        </w:rPr>
        <w:t>цинской помощи;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увеличить число больниц, оказывающих специализированную п</w:t>
      </w:r>
      <w:r w:rsidRPr="00DF469F">
        <w:rPr>
          <w:b/>
        </w:rPr>
        <w:t>о</w:t>
      </w:r>
      <w:r w:rsidRPr="00DF469F">
        <w:rPr>
          <w:b/>
        </w:rPr>
        <w:t>мощь детям;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r w:rsidRPr="00DF469F">
        <w:rPr>
          <w:b/>
        </w:rPr>
        <w:t>с)</w:t>
      </w:r>
      <w:r w:rsidRPr="00DF469F">
        <w:rPr>
          <w:b/>
        </w:rPr>
        <w:tab/>
        <w:t>повысить качество просветительской работы и консультац</w:t>
      </w:r>
      <w:r w:rsidRPr="00DF469F">
        <w:rPr>
          <w:b/>
        </w:rPr>
        <w:t>и</w:t>
      </w:r>
      <w:r w:rsidRPr="00DF469F">
        <w:rPr>
          <w:b/>
        </w:rPr>
        <w:t>онных услуг на темы питания и определить конкретные регионы, округа и группы детей, нуждающиеся в приоритетных мерах;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d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учредить национальный комитет по грудному вскармлив</w:t>
      </w:r>
      <w:r w:rsidRPr="00DF469F">
        <w:rPr>
          <w:b/>
        </w:rPr>
        <w:t>а</w:t>
      </w:r>
      <w:r w:rsidRPr="00DF469F">
        <w:rPr>
          <w:b/>
        </w:rPr>
        <w:t>нию и вести систематический сбор данных о практике грудного вскармлив</w:t>
      </w:r>
      <w:r w:rsidRPr="00DF469F">
        <w:rPr>
          <w:b/>
        </w:rPr>
        <w:t>а</w:t>
      </w:r>
      <w:r w:rsidRPr="00DF469F">
        <w:rPr>
          <w:b/>
        </w:rPr>
        <w:t>ния, обеспечивая при этом внедрение Международного кодекса ма</w:t>
      </w:r>
      <w:r w:rsidRPr="00DF469F">
        <w:rPr>
          <w:b/>
        </w:rPr>
        <w:t>р</w:t>
      </w:r>
      <w:r w:rsidRPr="00DF469F">
        <w:rPr>
          <w:b/>
        </w:rPr>
        <w:t>кетинга заменителей грудного молока, укрепление больниц, оборудова</w:t>
      </w:r>
      <w:r w:rsidRPr="00DF469F">
        <w:rPr>
          <w:b/>
        </w:rPr>
        <w:t>н</w:t>
      </w:r>
      <w:r w:rsidRPr="00DF469F">
        <w:rPr>
          <w:b/>
        </w:rPr>
        <w:t>ных для оказания медицинской помощи младенцам, и включение предмета о гру</w:t>
      </w:r>
      <w:r w:rsidRPr="00DF469F">
        <w:rPr>
          <w:b/>
        </w:rPr>
        <w:t>д</w:t>
      </w:r>
      <w:r w:rsidRPr="00DF469F">
        <w:rPr>
          <w:b/>
        </w:rPr>
        <w:t>ном вскармливании в учебную программу подготовки медс</w:t>
      </w:r>
      <w:r w:rsidRPr="00DF469F">
        <w:rPr>
          <w:b/>
        </w:rPr>
        <w:t>е</w:t>
      </w:r>
      <w:r w:rsidRPr="00DF469F">
        <w:rPr>
          <w:b/>
        </w:rPr>
        <w:t>стер;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e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и впредь обращаться в ЮНИСЕФ и Всемирную организацию здравоохранения (ВОЗ) за техническим сотрудничеством.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Здоровье подростков</w:t>
      </w:r>
    </w:p>
    <w:p w:rsidR="00437887" w:rsidRPr="00DF469F" w:rsidRDefault="00437887" w:rsidP="00437887">
      <w:pPr>
        <w:pStyle w:val="SingleTxtGR"/>
      </w:pPr>
      <w:r w:rsidRPr="00DF469F">
        <w:t>65.</w:t>
      </w:r>
      <w:r w:rsidRPr="00DF469F">
        <w:tab/>
        <w:t>Комитет приветствует инициативы государства-участника по укрепл</w:t>
      </w:r>
      <w:r w:rsidRPr="00DF469F">
        <w:t>е</w:t>
      </w:r>
      <w:r w:rsidRPr="00DF469F">
        <w:t>нию здоровья подростков, в частности организацию министерством здравоохран</w:t>
      </w:r>
      <w:r w:rsidRPr="00DF469F">
        <w:t>е</w:t>
      </w:r>
      <w:r w:rsidRPr="00DF469F">
        <w:t>ния учебных программ для медицинского персонала, работающего с подрос</w:t>
      </w:r>
      <w:r w:rsidRPr="00DF469F">
        <w:t>т</w:t>
      </w:r>
      <w:r w:rsidRPr="00DF469F">
        <w:t>ками, а также учреждение в г. </w:t>
      </w:r>
      <w:hyperlink r:id="rId9" w:tooltip="Эль-Кунейтра (мухафаза)" w:history="1"/>
      <w:proofErr w:type="spellStart"/>
      <w:r w:rsidRPr="00DF469F">
        <w:t>Дейр-эз-Зор</w:t>
      </w:r>
      <w:proofErr w:type="spellEnd"/>
      <w:r w:rsidRPr="00DF469F">
        <w:t xml:space="preserve"> медицинского центра для подрос</w:t>
      </w:r>
      <w:r w:rsidRPr="00DF469F">
        <w:t>т</w:t>
      </w:r>
      <w:r w:rsidRPr="00DF469F">
        <w:t>ков. Вместе с тем Комитет обеспокоен неразвитостью адаптирова</w:t>
      </w:r>
      <w:r w:rsidRPr="00DF469F">
        <w:t>н</w:t>
      </w:r>
      <w:r w:rsidRPr="00DF469F">
        <w:t>ных к нуждам молодежи служб репродуктивного здоровья и имеющимся у подрос</w:t>
      </w:r>
      <w:r w:rsidRPr="00DF469F">
        <w:t>т</w:t>
      </w:r>
      <w:r w:rsidRPr="00DF469F">
        <w:t>ков слабым представлением о репродуктивном здоровье, заболеваниях, пер</w:t>
      </w:r>
      <w:r w:rsidRPr="00DF469F">
        <w:t>е</w:t>
      </w:r>
      <w:r w:rsidRPr="00DF469F">
        <w:t>дающихся половым путем, включая ВИЧ/СПИД, и вредных последствиях для здоровья употребления табачных изделий, алкоголя и наркотиков, а также ску</w:t>
      </w:r>
      <w:r w:rsidRPr="00DF469F">
        <w:t>д</w:t>
      </w:r>
      <w:r w:rsidRPr="00DF469F">
        <w:t>ностью информации и статистических данных по вопросу о положении подр</w:t>
      </w:r>
      <w:r w:rsidRPr="00DF469F">
        <w:t>о</w:t>
      </w:r>
      <w:r w:rsidRPr="00DF469F">
        <w:t>стков в государстве-участнике.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66.</w:t>
      </w:r>
      <w:r w:rsidRPr="00DF469F">
        <w:tab/>
      </w:r>
      <w:r w:rsidRPr="00DF469F">
        <w:rPr>
          <w:b/>
        </w:rPr>
        <w:t>Комитет отсылает государство-участник к его замечанию общего п</w:t>
      </w:r>
      <w:r w:rsidRPr="00DF469F">
        <w:rPr>
          <w:b/>
        </w:rPr>
        <w:t>о</w:t>
      </w:r>
      <w:r w:rsidRPr="00DF469F">
        <w:rPr>
          <w:b/>
        </w:rPr>
        <w:t>рядка № 4 (2003) о здоровье и развитии подростков в контексте Ко</w:t>
      </w:r>
      <w:r w:rsidRPr="00DF469F">
        <w:rPr>
          <w:b/>
        </w:rPr>
        <w:t>н</w:t>
      </w:r>
      <w:r w:rsidRPr="00DF469F">
        <w:rPr>
          <w:b/>
        </w:rPr>
        <w:t>венции о правах ребенка и настоятельно призывает его расширить до</w:t>
      </w:r>
      <w:r w:rsidRPr="00DF469F">
        <w:rPr>
          <w:b/>
        </w:rPr>
        <w:t>с</w:t>
      </w:r>
      <w:r w:rsidRPr="00DF469F">
        <w:rPr>
          <w:b/>
        </w:rPr>
        <w:t>тупность по всей стране медицинских услуг, оказываемых в конфиденциальном поря</w:t>
      </w:r>
      <w:r w:rsidRPr="00DF469F">
        <w:rPr>
          <w:b/>
        </w:rPr>
        <w:t>д</w:t>
      </w:r>
      <w:r w:rsidRPr="00DF469F">
        <w:rPr>
          <w:b/>
        </w:rPr>
        <w:t>ке и в благожелательном для молодых ключе, повысить доступность мед</w:t>
      </w:r>
      <w:r w:rsidRPr="00DF469F">
        <w:rPr>
          <w:b/>
        </w:rPr>
        <w:t>и</w:t>
      </w:r>
      <w:r w:rsidRPr="00DF469F">
        <w:rPr>
          <w:b/>
        </w:rPr>
        <w:t>цинских служб репродуктивного здоровья и наращивать просветительскую работу по вопросам полового и репродуктивного здоровья с ориентацией на девушек и юношей подросткового возраста. Он далее призывает гос</w:t>
      </w:r>
      <w:r w:rsidRPr="00DF469F">
        <w:rPr>
          <w:b/>
        </w:rPr>
        <w:t>у</w:t>
      </w:r>
      <w:r w:rsidRPr="00DF469F">
        <w:rPr>
          <w:b/>
        </w:rPr>
        <w:t>дарство-участник активизировать профилактику наркомании, алкоголи</w:t>
      </w:r>
      <w:r w:rsidRPr="00DF469F">
        <w:rPr>
          <w:b/>
        </w:rPr>
        <w:t>з</w:t>
      </w:r>
      <w:r w:rsidRPr="00DF469F">
        <w:rPr>
          <w:b/>
        </w:rPr>
        <w:t xml:space="preserve">ма и </w:t>
      </w:r>
      <w:proofErr w:type="spellStart"/>
      <w:r w:rsidRPr="00DF469F">
        <w:rPr>
          <w:b/>
        </w:rPr>
        <w:t>табакокурения</w:t>
      </w:r>
      <w:proofErr w:type="spellEnd"/>
      <w:r w:rsidRPr="00DF469F">
        <w:rPr>
          <w:b/>
        </w:rPr>
        <w:t xml:space="preserve"> среди подр</w:t>
      </w:r>
      <w:r w:rsidRPr="00DF469F">
        <w:rPr>
          <w:b/>
        </w:rPr>
        <w:t>о</w:t>
      </w:r>
      <w:r w:rsidRPr="00DF469F">
        <w:rPr>
          <w:b/>
        </w:rPr>
        <w:t>стков.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Вредные виды практики</w:t>
      </w:r>
    </w:p>
    <w:p w:rsidR="00437887" w:rsidRPr="00DF469F" w:rsidRDefault="00437887" w:rsidP="00437887">
      <w:pPr>
        <w:pStyle w:val="SingleTxtGR"/>
      </w:pPr>
      <w:r w:rsidRPr="00DF469F">
        <w:t>67.</w:t>
      </w:r>
      <w:r w:rsidRPr="00DF469F">
        <w:tab/>
        <w:t>Комитет приветствует отмену посредством издания законодательного указа № 37 от 1 июля 2009 года положения о неприменении наказания к лицам, совершившим в отношении женщин и девушек преступление по м</w:t>
      </w:r>
      <w:r w:rsidRPr="00DF469F">
        <w:t>о</w:t>
      </w:r>
      <w:r w:rsidRPr="00DF469F">
        <w:t>тивам чести. Вместе с тем Комитет с озабоченностью констатирует распространенность ра</w:t>
      </w:r>
      <w:r w:rsidRPr="00DF469F">
        <w:t>н</w:t>
      </w:r>
      <w:r w:rsidRPr="00DF469F">
        <w:t>них и принудительных браков и отсутствие необходимых мер по обузданию этого явления.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68.</w:t>
      </w:r>
      <w:r w:rsidRPr="00DF469F">
        <w:tab/>
      </w:r>
      <w:r w:rsidRPr="00DF469F">
        <w:rPr>
          <w:b/>
          <w:bCs/>
        </w:rPr>
        <w:t>Комитет настоятельно призывает государство-участник</w:t>
      </w:r>
      <w:r w:rsidRPr="00DF469F">
        <w:rPr>
          <w:b/>
        </w:rPr>
        <w:t xml:space="preserve"> незамедл</w:t>
      </w:r>
      <w:r w:rsidRPr="00DF469F">
        <w:rPr>
          <w:b/>
        </w:rPr>
        <w:t>и</w:t>
      </w:r>
      <w:r w:rsidRPr="00DF469F">
        <w:rPr>
          <w:b/>
        </w:rPr>
        <w:t>тельно принять меры к тому, чтобы: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обеспечить применение к лицам, виновным в преступлениях по мотивам чести, санкций, соизмеримых с тяжестью их преступлений;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запретить ранние и принудительные браки и отменить полож</w:t>
      </w:r>
      <w:r w:rsidRPr="00DF469F">
        <w:rPr>
          <w:b/>
        </w:rPr>
        <w:t>е</w:t>
      </w:r>
      <w:r w:rsidRPr="00DF469F">
        <w:rPr>
          <w:b/>
        </w:rPr>
        <w:t>ния кодекса о личном статусе, позволяющие судье снижать возраст для вст</w:t>
      </w:r>
      <w:r w:rsidRPr="00DF469F">
        <w:rPr>
          <w:b/>
        </w:rPr>
        <w:t>у</w:t>
      </w:r>
      <w:r w:rsidRPr="00DF469F">
        <w:rPr>
          <w:b/>
        </w:rPr>
        <w:t>пления в брак по юношам – до 15 лет, а по девушкам – до 13 лет;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c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принять ознакомительно-просветительские программы и ра</w:t>
      </w:r>
      <w:r w:rsidRPr="00DF469F">
        <w:rPr>
          <w:b/>
        </w:rPr>
        <w:t>з</w:t>
      </w:r>
      <w:r w:rsidRPr="00DF469F">
        <w:rPr>
          <w:b/>
        </w:rPr>
        <w:t xml:space="preserve">работать учебные пособия и учебники, отражающие </w:t>
      </w:r>
      <w:proofErr w:type="spellStart"/>
      <w:r w:rsidRPr="00DF469F">
        <w:rPr>
          <w:b/>
        </w:rPr>
        <w:t>гендерные</w:t>
      </w:r>
      <w:proofErr w:type="spellEnd"/>
      <w:r w:rsidRPr="00DF469F">
        <w:rPr>
          <w:b/>
        </w:rPr>
        <w:t xml:space="preserve"> аспекты, которые будут служить для привлечения внимания и ознакомления всех заинтересованных сторон, включая лидеров общин и религиозных лид</w:t>
      </w:r>
      <w:r w:rsidRPr="00DF469F">
        <w:rPr>
          <w:b/>
        </w:rPr>
        <w:t>е</w:t>
      </w:r>
      <w:r w:rsidRPr="00DF469F">
        <w:rPr>
          <w:b/>
        </w:rPr>
        <w:t>ров, с негативными последствиями ранних и принудительных бр</w:t>
      </w:r>
      <w:r w:rsidRPr="00DF469F">
        <w:rPr>
          <w:b/>
        </w:rPr>
        <w:t>а</w:t>
      </w:r>
      <w:r w:rsidRPr="00DF469F">
        <w:rPr>
          <w:b/>
        </w:rPr>
        <w:t>ков;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d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представить в своем следующем периодическом докладе вс</w:t>
      </w:r>
      <w:r w:rsidRPr="00DF469F">
        <w:rPr>
          <w:b/>
        </w:rPr>
        <w:t>е</w:t>
      </w:r>
      <w:r w:rsidRPr="00DF469F">
        <w:rPr>
          <w:b/>
        </w:rPr>
        <w:t>стороннюю информацию о конкретных мерах по пресечению ранних и принудительных браков, а также о санкциях, примененных в отношении лиц, виновных в пр</w:t>
      </w:r>
      <w:r w:rsidRPr="00DF469F">
        <w:rPr>
          <w:b/>
        </w:rPr>
        <w:t>е</w:t>
      </w:r>
      <w:r w:rsidRPr="00DF469F">
        <w:rPr>
          <w:b/>
        </w:rPr>
        <w:t>ступлениях по мотивам чести.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Жизненный уровень</w:t>
      </w:r>
    </w:p>
    <w:p w:rsidR="00437887" w:rsidRPr="00DF469F" w:rsidRDefault="00437887" w:rsidP="00437887">
      <w:pPr>
        <w:pStyle w:val="SingleTxtGR"/>
      </w:pPr>
      <w:r w:rsidRPr="00DF469F">
        <w:t>69.</w:t>
      </w:r>
      <w:r w:rsidRPr="00DF469F">
        <w:tab/>
        <w:t>Комитет принимает к сведению факт учреждения Национального фонда социальной помощи, предназначенного для защиты наиболее обездоленных и ущемленных семей, но по-прежнему испытывает беспокойство в связи с продолжающимся отсутствием более долгосрочной стратегии по преодол</w:t>
      </w:r>
      <w:r w:rsidRPr="00DF469F">
        <w:t>е</w:t>
      </w:r>
      <w:r w:rsidRPr="00DF469F">
        <w:t>нию структурных факторов, лежащих в основе бедности. Комитет озабочен также нерадивым управлением природными ресурсами и ухудшением их состояния, что явл</w:t>
      </w:r>
      <w:r w:rsidRPr="00DF469F">
        <w:t>я</w:t>
      </w:r>
      <w:r w:rsidRPr="00DF469F">
        <w:t>ется причиной постоянной миграции населения из сельской местности в города и фактором, способствующим расширению масштабов бедности в государстве-участнике вопреки достигнутому заметному экон</w:t>
      </w:r>
      <w:r w:rsidRPr="00DF469F">
        <w:t>о</w:t>
      </w:r>
      <w:r w:rsidRPr="00DF469F">
        <w:t>мическому росту. Комитет особенно обеспокоен разницей в жизненном уровне населения между регионами, а также положением неимущих детей и с</w:t>
      </w:r>
      <w:r w:rsidRPr="00DF469F">
        <w:t>е</w:t>
      </w:r>
      <w:r w:rsidRPr="00DF469F">
        <w:t>мей, живущих в засушливых и полузасушливых районах, детей кочевников и детей, прож</w:t>
      </w:r>
      <w:r w:rsidRPr="00DF469F">
        <w:t>и</w:t>
      </w:r>
      <w:r w:rsidRPr="00DF469F">
        <w:t>вающих в трущобах, которые страдают от загрязнения воздуха и питьевой в</w:t>
      </w:r>
      <w:r w:rsidRPr="00DF469F">
        <w:t>о</w:t>
      </w:r>
      <w:r w:rsidRPr="00DF469F">
        <w:t>ды.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70.</w:t>
      </w:r>
      <w:r w:rsidRPr="00DF469F">
        <w:tab/>
      </w:r>
      <w:r w:rsidRPr="00DF469F">
        <w:rPr>
          <w:b/>
        </w:rPr>
        <w:t xml:space="preserve">Комитет побуждает государство-участник заняться преодолением структурных факторов, лежащих в основе бедности и </w:t>
      </w:r>
      <w:proofErr w:type="spellStart"/>
      <w:r w:rsidRPr="00DF469F">
        <w:rPr>
          <w:b/>
        </w:rPr>
        <w:t>маргинализации</w:t>
      </w:r>
      <w:proofErr w:type="spellEnd"/>
      <w:r w:rsidRPr="00DF469F">
        <w:rPr>
          <w:b/>
        </w:rPr>
        <w:t xml:space="preserve">, при </w:t>
      </w:r>
      <w:proofErr w:type="spellStart"/>
      <w:r w:rsidRPr="00DF469F">
        <w:rPr>
          <w:b/>
        </w:rPr>
        <w:t>уделении</w:t>
      </w:r>
      <w:proofErr w:type="spellEnd"/>
      <w:r w:rsidRPr="00DF469F">
        <w:rPr>
          <w:b/>
        </w:rPr>
        <w:t xml:space="preserve"> дальнейшего внимания положению наиболее обездоленных и ущемленных д</w:t>
      </w:r>
      <w:r w:rsidRPr="00DF469F">
        <w:rPr>
          <w:b/>
        </w:rPr>
        <w:t>е</w:t>
      </w:r>
      <w:r w:rsidRPr="00DF469F">
        <w:rPr>
          <w:b/>
        </w:rPr>
        <w:t xml:space="preserve">тей и задаче преодоления региональных различий в жизненном уровне детей. Он также </w:t>
      </w:r>
      <w:r w:rsidRPr="00DF469F">
        <w:rPr>
          <w:b/>
          <w:bCs/>
        </w:rPr>
        <w:t>настоятельно призывает государс</w:t>
      </w:r>
      <w:r w:rsidRPr="00DF469F">
        <w:rPr>
          <w:b/>
          <w:bCs/>
        </w:rPr>
        <w:t>т</w:t>
      </w:r>
      <w:r w:rsidRPr="00DF469F">
        <w:rPr>
          <w:b/>
          <w:bCs/>
        </w:rPr>
        <w:t>во-участник</w:t>
      </w:r>
      <w:r w:rsidRPr="00DF469F">
        <w:rPr>
          <w:b/>
        </w:rPr>
        <w:t xml:space="preserve"> принять все необходимые меры по наращиванию потенци</w:t>
      </w:r>
      <w:r w:rsidRPr="00DF469F">
        <w:rPr>
          <w:b/>
        </w:rPr>
        <w:t>а</w:t>
      </w:r>
      <w:r w:rsidRPr="00DF469F">
        <w:rPr>
          <w:b/>
        </w:rPr>
        <w:t>ла с целью совершенствования управления природными, в частности водн</w:t>
      </w:r>
      <w:r w:rsidRPr="00DF469F">
        <w:rPr>
          <w:b/>
        </w:rPr>
        <w:t>ы</w:t>
      </w:r>
      <w:r w:rsidRPr="00DF469F">
        <w:rPr>
          <w:b/>
        </w:rPr>
        <w:t>ми, ресурсами ради обеспечения прав детей.</w:t>
      </w:r>
    </w:p>
    <w:p w:rsidR="00437887" w:rsidRPr="00DF469F" w:rsidRDefault="00437887" w:rsidP="00437887">
      <w:pPr>
        <w:pStyle w:val="H1GR0"/>
      </w:pPr>
      <w:r w:rsidRPr="00DF469F">
        <w:tab/>
        <w:t>G.</w:t>
      </w:r>
      <w:r w:rsidRPr="00DF469F">
        <w:tab/>
        <w:t xml:space="preserve">Образование, </w:t>
      </w:r>
      <w:r w:rsidR="00BE2A3B">
        <w:t>досуг и культурная деятельность</w:t>
      </w:r>
      <w:r w:rsidR="00BE2A3B">
        <w:br/>
      </w:r>
      <w:r w:rsidRPr="00DF469F">
        <w:t>(статьи 28, 29 и 31 Конвенции)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Образование, включая профессиональную подготовку и ор</w:t>
      </w:r>
      <w:r w:rsidRPr="00DF469F">
        <w:t>и</w:t>
      </w:r>
      <w:r w:rsidRPr="00DF469F">
        <w:t>ентацию</w:t>
      </w:r>
    </w:p>
    <w:p w:rsidR="00437887" w:rsidRPr="00DF469F" w:rsidRDefault="00437887" w:rsidP="00437887">
      <w:pPr>
        <w:pStyle w:val="SingleTxtGR"/>
      </w:pPr>
      <w:r w:rsidRPr="00DF469F">
        <w:t>71.</w:t>
      </w:r>
      <w:r w:rsidRPr="00DF469F">
        <w:tab/>
        <w:t>Комитет положительно оценивает достигнутые государством-участником за последние годы значительные успехи в повышении числа детей, посеща</w:t>
      </w:r>
      <w:r w:rsidRPr="00DF469F">
        <w:t>ю</w:t>
      </w:r>
      <w:r w:rsidRPr="00DF469F">
        <w:t xml:space="preserve">щих школу, в повышении уровня грамотности и выравнивании </w:t>
      </w:r>
      <w:proofErr w:type="spellStart"/>
      <w:r w:rsidRPr="00DF469F">
        <w:t>гендерного</w:t>
      </w:r>
      <w:proofErr w:type="spellEnd"/>
      <w:r w:rsidRPr="00DF469F">
        <w:t xml:space="preserve"> б</w:t>
      </w:r>
      <w:r w:rsidRPr="00DF469F">
        <w:t>а</w:t>
      </w:r>
      <w:r w:rsidRPr="00DF469F">
        <w:t>ланса в начальных учебных заведениях. Комитет приветствует также введение стимулов для преподавателей, работающих в отдаленных районах, учреждение передвижных школ с целью охвата детей в отдаленных и пустынных районах и принятие мер по обеспечению доступа к образованию и профессионально-технической ориентации значительному числу детей-беженцев. Вместе с тем Комитет испытывает озабоченность по поводу: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a</w:t>
      </w:r>
      <w:proofErr w:type="spellEnd"/>
      <w:r w:rsidRPr="00DF469F">
        <w:t>)</w:t>
      </w:r>
      <w:r w:rsidRPr="00DF469F">
        <w:tab/>
        <w:t>высокого уровня отсева и числа второгодников в школах, причем вероятность отсева среди девочек гораздо выше, чем среди мальчиков, в частности, по причине ранних и принудительных браков и привлечения дев</w:t>
      </w:r>
      <w:r w:rsidRPr="00DF469F">
        <w:t>о</w:t>
      </w:r>
      <w:r w:rsidRPr="00DF469F">
        <w:t>чек к домашней работе;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b</w:t>
      </w:r>
      <w:proofErr w:type="spellEnd"/>
      <w:r w:rsidRPr="00DF469F">
        <w:t>)</w:t>
      </w:r>
      <w:r w:rsidRPr="00DF469F">
        <w:tab/>
        <w:t>низкого качества школьных программ и их оторванности от жи</w:t>
      </w:r>
      <w:r w:rsidRPr="00DF469F">
        <w:t>з</w:t>
      </w:r>
      <w:r w:rsidRPr="00DF469F">
        <w:t>ни;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c</w:t>
      </w:r>
      <w:proofErr w:type="spellEnd"/>
      <w:r w:rsidRPr="00DF469F">
        <w:t>)</w:t>
      </w:r>
      <w:r w:rsidRPr="00DF469F">
        <w:tab/>
        <w:t>детей курдов, не имеющих гражданства, которые сталкиваются с трудностями при поступлении в средние школы и университеты и лишены возможности пол</w:t>
      </w:r>
      <w:r w:rsidRPr="00DF469F">
        <w:t>у</w:t>
      </w:r>
      <w:r w:rsidRPr="00DF469F">
        <w:t>чить широкое образование в случае инвалидности;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d</w:t>
      </w:r>
      <w:proofErr w:type="spellEnd"/>
      <w:r w:rsidRPr="00DF469F">
        <w:t>)</w:t>
      </w:r>
      <w:r w:rsidRPr="00DF469F">
        <w:tab/>
        <w:t>применения телесных наказаний и психологического насилия, к</w:t>
      </w:r>
      <w:r w:rsidRPr="00DF469F">
        <w:t>о</w:t>
      </w:r>
      <w:r w:rsidRPr="00DF469F">
        <w:t>торые считаются инструментом поддержания дисциплины среди детей, а также недостаточной квалификации преподавателей и школьных администр</w:t>
      </w:r>
      <w:r w:rsidRPr="00DF469F">
        <w:t>а</w:t>
      </w:r>
      <w:r w:rsidRPr="00DF469F">
        <w:t>торов по части использования альтернативных методов поддержания дисци</w:t>
      </w:r>
      <w:r w:rsidRPr="00DF469F">
        <w:t>п</w:t>
      </w:r>
      <w:r w:rsidRPr="00DF469F">
        <w:t>лины.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72.</w:t>
      </w:r>
      <w:r w:rsidRPr="00DF469F">
        <w:tab/>
      </w:r>
      <w:r w:rsidRPr="00DF469F">
        <w:rPr>
          <w:b/>
        </w:rPr>
        <w:t>Исходя из своего замечания общего порядка № 1 (2001) о целях обр</w:t>
      </w:r>
      <w:r w:rsidRPr="00DF469F">
        <w:rPr>
          <w:b/>
        </w:rPr>
        <w:t>а</w:t>
      </w:r>
      <w:r w:rsidRPr="00DF469F">
        <w:rPr>
          <w:b/>
        </w:rPr>
        <w:t xml:space="preserve">зования, </w:t>
      </w:r>
      <w:r w:rsidRPr="00DF469F">
        <w:rPr>
          <w:b/>
          <w:bCs/>
        </w:rPr>
        <w:t>Комитет рекомендует государству-участнику</w:t>
      </w:r>
      <w:r w:rsidRPr="00DF469F">
        <w:rPr>
          <w:b/>
        </w:rPr>
        <w:t>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умножить усилия по преодолению разницы между провинци</w:t>
      </w:r>
      <w:r w:rsidRPr="00DF469F">
        <w:rPr>
          <w:b/>
        </w:rPr>
        <w:t>я</w:t>
      </w:r>
      <w:r w:rsidRPr="00DF469F">
        <w:rPr>
          <w:b/>
        </w:rPr>
        <w:t>ми и округами в плане возможности использования и полной реализации права на образование, в том числе по части неравноправия девочек и в</w:t>
      </w:r>
      <w:r w:rsidRPr="00DF469F">
        <w:rPr>
          <w:b/>
        </w:rPr>
        <w:t>ы</w:t>
      </w:r>
      <w:r w:rsidRPr="00DF469F">
        <w:rPr>
          <w:b/>
        </w:rPr>
        <w:t>деляемых школам ресурсов;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повысить качество образования и добиться того, чтобы дети оканчивали школу, для чего требуется принятие конкретных мер по не</w:t>
      </w:r>
      <w:r w:rsidRPr="00DF469F">
        <w:rPr>
          <w:b/>
        </w:rPr>
        <w:t>й</w:t>
      </w:r>
      <w:r w:rsidRPr="00DF469F">
        <w:rPr>
          <w:b/>
        </w:rPr>
        <w:t>трализации факторов, благоприятствующих второгодничеству и отсеву из школ;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c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улучшить условия для получения подходящего профессионал</w:t>
      </w:r>
      <w:r w:rsidRPr="00DF469F">
        <w:rPr>
          <w:b/>
        </w:rPr>
        <w:t>ь</w:t>
      </w:r>
      <w:r w:rsidRPr="00DF469F">
        <w:rPr>
          <w:b/>
        </w:rPr>
        <w:t>но-технического образования детьми, бросившими школу, особенно дево</w:t>
      </w:r>
      <w:r w:rsidRPr="00DF469F">
        <w:rPr>
          <w:b/>
        </w:rPr>
        <w:t>ч</w:t>
      </w:r>
      <w:r w:rsidRPr="00DF469F">
        <w:rPr>
          <w:b/>
        </w:rPr>
        <w:t>ками и детьми в отдаленных районах, или для их повторного п</w:t>
      </w:r>
      <w:r w:rsidRPr="00DF469F">
        <w:rPr>
          <w:b/>
        </w:rPr>
        <w:t>о</w:t>
      </w:r>
      <w:r w:rsidRPr="00DF469F">
        <w:rPr>
          <w:b/>
        </w:rPr>
        <w:t>ступления в школу;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d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обеспечить курдским детям возможность эффективно реализ</w:t>
      </w:r>
      <w:r w:rsidRPr="00DF469F">
        <w:rPr>
          <w:b/>
        </w:rPr>
        <w:t>о</w:t>
      </w:r>
      <w:r w:rsidRPr="00DF469F">
        <w:rPr>
          <w:b/>
        </w:rPr>
        <w:t>вывать свое право на образование, в том числе на всеохватное образ</w:t>
      </w:r>
      <w:r w:rsidRPr="00DF469F">
        <w:rPr>
          <w:b/>
        </w:rPr>
        <w:t>о</w:t>
      </w:r>
      <w:r w:rsidRPr="00DF469F">
        <w:rPr>
          <w:b/>
        </w:rPr>
        <w:t>вание без дискриминации по признаку инвалидности, пола или на любой иной почве;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e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принять все необходимые меры к пресечению телесных нак</w:t>
      </w:r>
      <w:r w:rsidRPr="00DF469F">
        <w:rPr>
          <w:b/>
        </w:rPr>
        <w:t>а</w:t>
      </w:r>
      <w:r w:rsidRPr="00DF469F">
        <w:rPr>
          <w:b/>
        </w:rPr>
        <w:t>заний в школах и внедрить через надлежащее народное просвещение и профессиональную подготовку позитивные, основанные на всеобщем уч</w:t>
      </w:r>
      <w:r w:rsidRPr="00DF469F">
        <w:rPr>
          <w:b/>
        </w:rPr>
        <w:t>а</w:t>
      </w:r>
      <w:r w:rsidRPr="00DF469F">
        <w:rPr>
          <w:b/>
        </w:rPr>
        <w:t>стии и не сопряженные с насилием методы поддержания дисципл</w:t>
      </w:r>
      <w:r w:rsidRPr="00DF469F">
        <w:rPr>
          <w:b/>
        </w:rPr>
        <w:t>и</w:t>
      </w:r>
      <w:r w:rsidRPr="00DF469F">
        <w:rPr>
          <w:b/>
        </w:rPr>
        <w:t>ны;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f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внедрять в школах ориентированные на интересы детей мет</w:t>
      </w:r>
      <w:r w:rsidRPr="00DF469F">
        <w:rPr>
          <w:b/>
        </w:rPr>
        <w:t>о</w:t>
      </w:r>
      <w:r w:rsidRPr="00DF469F">
        <w:rPr>
          <w:b/>
        </w:rPr>
        <w:t>ды работы и обеспечить эффективное участие детей, родителей и общин в процессе пр</w:t>
      </w:r>
      <w:r w:rsidRPr="00DF469F">
        <w:rPr>
          <w:b/>
        </w:rPr>
        <w:t>и</w:t>
      </w:r>
      <w:r w:rsidRPr="00DF469F">
        <w:rPr>
          <w:b/>
        </w:rPr>
        <w:t>нятия решений и управлении школами.</w:t>
      </w:r>
    </w:p>
    <w:p w:rsidR="00437887" w:rsidRPr="00DF469F" w:rsidRDefault="00437887" w:rsidP="00437887">
      <w:pPr>
        <w:pStyle w:val="H1GR0"/>
      </w:pPr>
      <w:r w:rsidRPr="00DF469F">
        <w:tab/>
        <w:t>H.</w:t>
      </w:r>
      <w:r w:rsidRPr="00DF469F">
        <w:tab/>
        <w:t>Специальные меры защ</w:t>
      </w:r>
      <w:r>
        <w:t>иты (статьи 22, 30, 38, 39, 40,</w:t>
      </w:r>
      <w:r>
        <w:br/>
      </w:r>
      <w:r w:rsidRPr="00DF469F">
        <w:t xml:space="preserve">пункты </w:t>
      </w:r>
      <w:proofErr w:type="spellStart"/>
      <w:r w:rsidR="00BE2A3B">
        <w:t>b</w:t>
      </w:r>
      <w:proofErr w:type="spellEnd"/>
      <w:r w:rsidR="00BE2A3B">
        <w:t>)−</w:t>
      </w:r>
      <w:proofErr w:type="spellStart"/>
      <w:r w:rsidRPr="00DF469F">
        <w:t>d</w:t>
      </w:r>
      <w:proofErr w:type="spellEnd"/>
      <w:r w:rsidRPr="00DF469F">
        <w:t>) статьи 37 и статьи 32−36 Конвенции)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Дети – просители убежища и дети-беженцы</w:t>
      </w:r>
    </w:p>
    <w:p w:rsidR="00437887" w:rsidRPr="00DF469F" w:rsidRDefault="00437887" w:rsidP="00437887">
      <w:pPr>
        <w:pStyle w:val="SingleTxtGR"/>
      </w:pPr>
      <w:r w:rsidRPr="00DF469F">
        <w:t>73.</w:t>
      </w:r>
      <w:r w:rsidRPr="00DF469F">
        <w:tab/>
        <w:t>Комитет положительно оценивает постоянно прилагаемые государс</w:t>
      </w:r>
      <w:r w:rsidRPr="00DF469F">
        <w:t>т</w:t>
      </w:r>
      <w:r w:rsidRPr="00DF469F">
        <w:t>вом-участником усилия с целью обеспечить детям-беженцам доступ к ориентированным на интересы детей центрам, базовым медицинским учре</w:t>
      </w:r>
      <w:r w:rsidRPr="00DF469F">
        <w:t>ж</w:t>
      </w:r>
      <w:r w:rsidRPr="00DF469F">
        <w:t>дениям и учебным заведениям. Вместе с тем Комитет глубоко озабочен пост</w:t>
      </w:r>
      <w:r w:rsidRPr="00DF469F">
        <w:t>о</w:t>
      </w:r>
      <w:r w:rsidRPr="00DF469F">
        <w:t>янно поступающими подтвержденными сообщениями о том, что по меньшей мере 7 тысяч палестинских беженцев, включая детей, бежали из лагеря, расп</w:t>
      </w:r>
      <w:r w:rsidRPr="00DF469F">
        <w:t>о</w:t>
      </w:r>
      <w:r w:rsidRPr="00DF469F">
        <w:t xml:space="preserve">ложенного в районе </w:t>
      </w:r>
      <w:proofErr w:type="spellStart"/>
      <w:r w:rsidRPr="00DF469F">
        <w:t>Эр-Рамель</w:t>
      </w:r>
      <w:proofErr w:type="spellEnd"/>
      <w:r w:rsidRPr="00DF469F">
        <w:t xml:space="preserve"> в </w:t>
      </w:r>
      <w:proofErr w:type="spellStart"/>
      <w:r w:rsidRPr="00DF469F">
        <w:t>Латакии</w:t>
      </w:r>
      <w:proofErr w:type="spellEnd"/>
      <w:r w:rsidRPr="00DF469F">
        <w:t>, из-за того что в августе 2011 года с</w:t>
      </w:r>
      <w:r w:rsidRPr="00DF469F">
        <w:t>и</w:t>
      </w:r>
      <w:r w:rsidRPr="00DF469F">
        <w:t>лы безопасности вели плотный огонь по лагерю и окружающей местности, и о том, что в ходе этих военных опер</w:t>
      </w:r>
      <w:r w:rsidRPr="00DF469F">
        <w:t>а</w:t>
      </w:r>
      <w:r w:rsidRPr="00DF469F">
        <w:t>ций было убито несколько беженцев.</w:t>
      </w:r>
    </w:p>
    <w:p w:rsidR="00437887" w:rsidRPr="00DF469F" w:rsidRDefault="00437887" w:rsidP="00437887">
      <w:pPr>
        <w:pStyle w:val="SingleTxtGR"/>
      </w:pPr>
      <w:r w:rsidRPr="00DF469F">
        <w:t>74.</w:t>
      </w:r>
      <w:r w:rsidRPr="00DF469F">
        <w:tab/>
        <w:t>Комитет обеспокоен также сохраняющимся отсутствием организацио</w:t>
      </w:r>
      <w:r w:rsidRPr="00DF469F">
        <w:t>н</w:t>
      </w:r>
      <w:r w:rsidRPr="00DF469F">
        <w:t>но-правовой базы, регулирующей положение просителей убежища и беженцев, и тем, что дети-беженцы и их семьи сталкиваются с трудностями в приобретении удостоверений личности, что в ряде случаев стало причиной превращения их в апатридов и/или их принудительного возвращения в страны происхождения. Кроме того, Комитет обеспокоен сообщениями о том, что детей-беженцев ра</w:t>
      </w:r>
      <w:r w:rsidRPr="00DF469F">
        <w:t>з</w:t>
      </w:r>
      <w:r w:rsidRPr="00DF469F">
        <w:t>лучают со своими семьями при осуществлении высылки.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75.</w:t>
      </w:r>
      <w:r w:rsidRPr="00DF469F">
        <w:tab/>
      </w:r>
      <w:r w:rsidRPr="00DF469F">
        <w:rPr>
          <w:b/>
          <w:bCs/>
        </w:rPr>
        <w:t xml:space="preserve">Комитет самым настоятельным образом призывает государство-участник </w:t>
      </w:r>
      <w:r w:rsidRPr="00DF469F">
        <w:rPr>
          <w:b/>
        </w:rPr>
        <w:t xml:space="preserve">прекратить военные операции в лагерях беженцев и в окружающей местности и предоставить гуманитарным организациям полный доступ к беженцам. </w:t>
      </w:r>
      <w:r w:rsidRPr="00DF469F">
        <w:rPr>
          <w:b/>
          <w:bCs/>
        </w:rPr>
        <w:t>Комитет д</w:t>
      </w:r>
      <w:r w:rsidRPr="00DF469F">
        <w:rPr>
          <w:b/>
        </w:rPr>
        <w:t xml:space="preserve">алее </w:t>
      </w:r>
      <w:r w:rsidRPr="00DF469F">
        <w:rPr>
          <w:b/>
          <w:bCs/>
        </w:rPr>
        <w:t>настоятельно призывает гос</w:t>
      </w:r>
      <w:r w:rsidRPr="00DF469F">
        <w:rPr>
          <w:b/>
          <w:bCs/>
        </w:rPr>
        <w:t>у</w:t>
      </w:r>
      <w:r w:rsidRPr="00DF469F">
        <w:rPr>
          <w:b/>
          <w:bCs/>
        </w:rPr>
        <w:t xml:space="preserve">дарство-участник </w:t>
      </w:r>
      <w:r w:rsidRPr="00DF469F">
        <w:rPr>
          <w:b/>
        </w:rPr>
        <w:t>ускорить процесс принятия в стране закона о беже</w:t>
      </w:r>
      <w:r w:rsidRPr="00DF469F">
        <w:rPr>
          <w:b/>
        </w:rPr>
        <w:t>н</w:t>
      </w:r>
      <w:r w:rsidRPr="00DF469F">
        <w:rPr>
          <w:b/>
        </w:rPr>
        <w:t xml:space="preserve">цах и лицах, ищущих убежище. Он также </w:t>
      </w:r>
      <w:r w:rsidRPr="00DF469F">
        <w:rPr>
          <w:b/>
          <w:bCs/>
        </w:rPr>
        <w:t>настоятельно призывает гос</w:t>
      </w:r>
      <w:r w:rsidRPr="00DF469F">
        <w:rPr>
          <w:b/>
          <w:bCs/>
        </w:rPr>
        <w:t>у</w:t>
      </w:r>
      <w:r w:rsidRPr="00DF469F">
        <w:rPr>
          <w:b/>
          <w:bCs/>
        </w:rPr>
        <w:t>дарство-участник</w:t>
      </w:r>
      <w:r w:rsidRPr="00DF469F">
        <w:rPr>
          <w:b/>
        </w:rPr>
        <w:t>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гарантировать детям-беженцам и членам их семей операти</w:t>
      </w:r>
      <w:r w:rsidRPr="00DF469F">
        <w:rPr>
          <w:b/>
        </w:rPr>
        <w:t>в</w:t>
      </w:r>
      <w:r w:rsidRPr="00DF469F">
        <w:rPr>
          <w:b/>
        </w:rPr>
        <w:t>ное провед</w:t>
      </w:r>
      <w:r w:rsidRPr="00DF469F">
        <w:rPr>
          <w:b/>
        </w:rPr>
        <w:t>е</w:t>
      </w:r>
      <w:r w:rsidRPr="00DF469F">
        <w:rPr>
          <w:b/>
        </w:rPr>
        <w:t>ние их регистрации и выдачу удостоверений личности;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воздерживаться от отделения детей-иностранцев от своих с</w:t>
      </w:r>
      <w:r w:rsidRPr="00DF469F">
        <w:rPr>
          <w:b/>
        </w:rPr>
        <w:t>е</w:t>
      </w:r>
      <w:r w:rsidRPr="00DF469F">
        <w:rPr>
          <w:b/>
        </w:rPr>
        <w:t>мей в контексте высылки или принудительного возвращения в ином порядке их самих и членов их семей в страну происхождения;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c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рассмотреть вопрос о ратификации Конвенции 1951 года о ст</w:t>
      </w:r>
      <w:r w:rsidRPr="00DF469F">
        <w:rPr>
          <w:b/>
        </w:rPr>
        <w:t>а</w:t>
      </w:r>
      <w:r w:rsidRPr="00DF469F">
        <w:rPr>
          <w:b/>
        </w:rPr>
        <w:t>тусе беженцев и Протокола к ней 1967 года;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d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продолжить и углубить сотрудничество с Управлением Верхо</w:t>
      </w:r>
      <w:r w:rsidRPr="00DF469F">
        <w:rPr>
          <w:b/>
        </w:rPr>
        <w:t>в</w:t>
      </w:r>
      <w:r w:rsidRPr="00DF469F">
        <w:rPr>
          <w:b/>
        </w:rPr>
        <w:t>ного комиссара Организации Объединенных Наций по делам беже</w:t>
      </w:r>
      <w:r w:rsidRPr="00DF469F">
        <w:rPr>
          <w:b/>
        </w:rPr>
        <w:t>н</w:t>
      </w:r>
      <w:r w:rsidRPr="00DF469F">
        <w:rPr>
          <w:b/>
        </w:rPr>
        <w:t>цев (УВКБ) и исходить из Руководящих принципов УВКБ 2009 года, каса</w:t>
      </w:r>
      <w:r w:rsidRPr="00DF469F">
        <w:rPr>
          <w:b/>
        </w:rPr>
        <w:t>ю</w:t>
      </w:r>
      <w:r w:rsidRPr="00DF469F">
        <w:rPr>
          <w:b/>
        </w:rPr>
        <w:t>щихся предоставл</w:t>
      </w:r>
      <w:r w:rsidRPr="00DF469F">
        <w:rPr>
          <w:b/>
        </w:rPr>
        <w:t>е</w:t>
      </w:r>
      <w:r w:rsidRPr="00DF469F">
        <w:rPr>
          <w:b/>
        </w:rPr>
        <w:t>ния убежища детям.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Экономическая эксплуатация, включая детский труд</w:t>
      </w:r>
    </w:p>
    <w:p w:rsidR="00437887" w:rsidRPr="00DF469F" w:rsidRDefault="00437887" w:rsidP="00437887">
      <w:pPr>
        <w:pStyle w:val="SingleTxtGR"/>
      </w:pPr>
      <w:r w:rsidRPr="00DF469F">
        <w:t>76.</w:t>
      </w:r>
      <w:r w:rsidRPr="00DF469F">
        <w:tab/>
        <w:t xml:space="preserve">Принимая к сведению факт осуществления </w:t>
      </w:r>
      <w:proofErr w:type="spellStart"/>
      <w:r w:rsidRPr="00DF469F">
        <w:t>пилотной</w:t>
      </w:r>
      <w:proofErr w:type="spellEnd"/>
      <w:r w:rsidRPr="00DF469F">
        <w:t xml:space="preserve"> программы по обеспечению достойной работой и национальной программы по ликвидации всех форм детского труда, Комитет вместе с тем выражает глубокую озабоче</w:t>
      </w:r>
      <w:r w:rsidRPr="00DF469F">
        <w:t>н</w:t>
      </w:r>
      <w:r w:rsidRPr="00DF469F">
        <w:t>ность расширением масштабов детского труда, особенно в сельской мес</w:t>
      </w:r>
      <w:r w:rsidRPr="00DF469F">
        <w:t>т</w:t>
      </w:r>
      <w:r w:rsidRPr="00DF469F">
        <w:t>ности, а также тем, что дети все чаще бросают школу ради работы. Комитет обеспок</w:t>
      </w:r>
      <w:r w:rsidRPr="00DF469F">
        <w:t>о</w:t>
      </w:r>
      <w:r w:rsidRPr="00DF469F">
        <w:t>ен также тем, что: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a</w:t>
      </w:r>
      <w:proofErr w:type="spellEnd"/>
      <w:r w:rsidRPr="00DF469F">
        <w:t>)</w:t>
      </w:r>
      <w:r w:rsidRPr="00DF469F">
        <w:tab/>
        <w:t>отсутствует информация и свежие статистические данные в разбивке по мужчинам и женщинам о масштабах явления детского труда, что отрицательно сказывается на способности государства-участника противоде</w:t>
      </w:r>
      <w:r w:rsidRPr="00DF469F">
        <w:t>й</w:t>
      </w:r>
      <w:r w:rsidRPr="00DF469F">
        <w:t>ствовать этому явлению;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b</w:t>
      </w:r>
      <w:proofErr w:type="spellEnd"/>
      <w:r w:rsidRPr="00DF469F">
        <w:t>)</w:t>
      </w:r>
      <w:r w:rsidRPr="00DF469F">
        <w:tab/>
        <w:t>сирийские девушки, а также девушки из стран Юго-Восточной Азии и Восточной Африки работают в качестве домашней прислуги, порою в рабских условиях, и подвергаются всевозможным формам посягательств, включая сексуальное насилие, несмотря на наличие законодательства, запр</w:t>
      </w:r>
      <w:r w:rsidRPr="00DF469F">
        <w:t>е</w:t>
      </w:r>
      <w:r w:rsidRPr="00DF469F">
        <w:t xml:space="preserve">щающего </w:t>
      </w:r>
      <w:proofErr w:type="spellStart"/>
      <w:r w:rsidRPr="00DF469F">
        <w:t>найм</w:t>
      </w:r>
      <w:proofErr w:type="spellEnd"/>
      <w:r w:rsidRPr="00DF469F">
        <w:t xml:space="preserve"> детей в качестве домашней прислуги;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c</w:t>
      </w:r>
      <w:proofErr w:type="spellEnd"/>
      <w:r w:rsidRPr="00DF469F">
        <w:t>)</w:t>
      </w:r>
      <w:r w:rsidRPr="00DF469F">
        <w:tab/>
        <w:t>детей старше 15 лет допускают к опасным работам;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d</w:t>
      </w:r>
      <w:proofErr w:type="spellEnd"/>
      <w:r w:rsidRPr="00DF469F">
        <w:t>)</w:t>
      </w:r>
      <w:r w:rsidRPr="00DF469F">
        <w:tab/>
        <w:t>инспекция труда по-прежнему не наделена достаточно широкими полномочиями, чтобы требовать соблюдения законодательства и эффективно следить за с</w:t>
      </w:r>
      <w:r w:rsidRPr="00DF469F">
        <w:t>о</w:t>
      </w:r>
      <w:r w:rsidRPr="00DF469F">
        <w:t>блюдением трудовых норм;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e</w:t>
      </w:r>
      <w:proofErr w:type="spellEnd"/>
      <w:r w:rsidRPr="00DF469F">
        <w:t>)</w:t>
      </w:r>
      <w:r w:rsidRPr="00DF469F">
        <w:tab/>
        <w:t>дети, занятые на семейных предприятиях и в сельскохозяйственном секторе, не защищены трудовым законодательством и поэтому нередко подве</w:t>
      </w:r>
      <w:r w:rsidRPr="00DF469F">
        <w:t>р</w:t>
      </w:r>
      <w:r w:rsidRPr="00DF469F">
        <w:t>гаются эк</w:t>
      </w:r>
      <w:r w:rsidRPr="00DF469F">
        <w:t>с</w:t>
      </w:r>
      <w:r w:rsidRPr="00DF469F">
        <w:t>плуатации и сталкиваются с отказом в праве на образование.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77.</w:t>
      </w:r>
      <w:r w:rsidRPr="00DF469F">
        <w:tab/>
      </w:r>
      <w:r w:rsidRPr="00DF469F">
        <w:rPr>
          <w:b/>
          <w:bCs/>
        </w:rPr>
        <w:t>Комитет настоятельно призывает государство-участник</w:t>
      </w:r>
      <w:r w:rsidRPr="00DF469F">
        <w:rPr>
          <w:b/>
        </w:rPr>
        <w:t>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активнее принимать меры по недопущению экономической эксплуатации детей, в частности, путем сбора надежных, достоверных да</w:t>
      </w:r>
      <w:r w:rsidRPr="00DF469F">
        <w:rPr>
          <w:b/>
        </w:rPr>
        <w:t>н</w:t>
      </w:r>
      <w:r w:rsidRPr="00DF469F">
        <w:rPr>
          <w:b/>
        </w:rPr>
        <w:t>ных для выявления тенденций в сфере детского труда и для их использ</w:t>
      </w:r>
      <w:r w:rsidRPr="00DF469F">
        <w:rPr>
          <w:b/>
        </w:rPr>
        <w:t>о</w:t>
      </w:r>
      <w:r w:rsidRPr="00DF469F">
        <w:rPr>
          <w:b/>
        </w:rPr>
        <w:t>вания в качестве основы при выработке рекомендаций по преод</w:t>
      </w:r>
      <w:r w:rsidRPr="00DF469F">
        <w:rPr>
          <w:b/>
        </w:rPr>
        <w:t>о</w:t>
      </w:r>
      <w:r w:rsidRPr="00DF469F">
        <w:rPr>
          <w:b/>
        </w:rPr>
        <w:t>лению первопричин появления детского труда в стране и связанных с ним опа</w:t>
      </w:r>
      <w:r w:rsidRPr="00DF469F">
        <w:rPr>
          <w:b/>
        </w:rPr>
        <w:t>с</w:t>
      </w:r>
      <w:r w:rsidRPr="00DF469F">
        <w:rPr>
          <w:b/>
        </w:rPr>
        <w:t>ностей;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принять все необходимые меры к незамедлительному реш</w:t>
      </w:r>
      <w:r w:rsidRPr="00DF469F">
        <w:rPr>
          <w:b/>
        </w:rPr>
        <w:t>е</w:t>
      </w:r>
      <w:r w:rsidRPr="00DF469F">
        <w:rPr>
          <w:b/>
        </w:rPr>
        <w:t>нию проблемы использования детей в качестве домашней прислуги и привл</w:t>
      </w:r>
      <w:r w:rsidRPr="00DF469F">
        <w:rPr>
          <w:b/>
        </w:rPr>
        <w:t>е</w:t>
      </w:r>
      <w:r w:rsidRPr="00DF469F">
        <w:rPr>
          <w:b/>
        </w:rPr>
        <w:t>кать к ответственности тех, кто эксплуатирует их и посягает на них;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c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внести коррективы в трудовое законодательство, обеспеч</w:t>
      </w:r>
      <w:r w:rsidRPr="00DF469F">
        <w:rPr>
          <w:b/>
        </w:rPr>
        <w:t>и</w:t>
      </w:r>
      <w:r w:rsidRPr="00DF469F">
        <w:rPr>
          <w:b/>
        </w:rPr>
        <w:t>вающие адекватную защиту детей от трудовой эксплуатации во всех сект</w:t>
      </w:r>
      <w:r w:rsidRPr="00DF469F">
        <w:rPr>
          <w:b/>
        </w:rPr>
        <w:t>о</w:t>
      </w:r>
      <w:r w:rsidRPr="00DF469F">
        <w:rPr>
          <w:b/>
        </w:rPr>
        <w:t>рах, и не допу</w:t>
      </w:r>
      <w:r w:rsidRPr="00DF469F">
        <w:rPr>
          <w:b/>
        </w:rPr>
        <w:t>с</w:t>
      </w:r>
      <w:r w:rsidRPr="00DF469F">
        <w:rPr>
          <w:b/>
        </w:rPr>
        <w:t>кать использования детей на опасных работах;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d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расширить полномочия инспекции труда в плане эффекти</w:t>
      </w:r>
      <w:r w:rsidRPr="00DF469F">
        <w:rPr>
          <w:b/>
        </w:rPr>
        <w:t>в</w:t>
      </w:r>
      <w:r w:rsidRPr="00DF469F">
        <w:rPr>
          <w:b/>
        </w:rPr>
        <w:t>ного контр</w:t>
      </w:r>
      <w:r w:rsidRPr="00DF469F">
        <w:rPr>
          <w:b/>
        </w:rPr>
        <w:t>о</w:t>
      </w:r>
      <w:r w:rsidRPr="00DF469F">
        <w:rPr>
          <w:b/>
        </w:rPr>
        <w:t>ля за соблюдением законодательных норм о детском труде и в формальном, и в неформальном секторах;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e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подключать детей и представителей детских организаций к любым н</w:t>
      </w:r>
      <w:r w:rsidRPr="00DF469F">
        <w:rPr>
          <w:b/>
        </w:rPr>
        <w:t>а</w:t>
      </w:r>
      <w:r w:rsidRPr="00DF469F">
        <w:rPr>
          <w:b/>
        </w:rPr>
        <w:t>чинаниям по пресечению детского труда;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f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обеспечить возможность получения образования детьми, кот</w:t>
      </w:r>
      <w:r w:rsidRPr="00DF469F">
        <w:rPr>
          <w:b/>
        </w:rPr>
        <w:t>о</w:t>
      </w:r>
      <w:r w:rsidRPr="00DF469F">
        <w:rPr>
          <w:b/>
        </w:rPr>
        <w:t>рые вынуждены работать с целью добыть средства к существованию для своей семьи;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g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повысить осведомленность о негативных последствиях детск</w:t>
      </w:r>
      <w:r w:rsidRPr="00DF469F">
        <w:rPr>
          <w:b/>
        </w:rPr>
        <w:t>о</w:t>
      </w:r>
      <w:r w:rsidRPr="00DF469F">
        <w:rPr>
          <w:b/>
        </w:rPr>
        <w:t>го труда с помощью просветительских программ, включая организацию кампаний во взаимодействии с авторитетными деятелями, семьями и СМИ.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Безнадзорные дети</w:t>
      </w:r>
    </w:p>
    <w:p w:rsidR="00437887" w:rsidRPr="00DF469F" w:rsidRDefault="00437887" w:rsidP="00437887">
      <w:pPr>
        <w:pStyle w:val="SingleTxtGR"/>
      </w:pPr>
      <w:r w:rsidRPr="00DF469F">
        <w:t>78.</w:t>
      </w:r>
      <w:r w:rsidRPr="00DF469F">
        <w:tab/>
        <w:t>Комитет обеспокоен наличием большого числа безнадзорных детей, к</w:t>
      </w:r>
      <w:r w:rsidRPr="00DF469F">
        <w:t>о</w:t>
      </w:r>
      <w:r w:rsidRPr="00DF469F">
        <w:t>торые подвергаются множественным форма</w:t>
      </w:r>
      <w:r w:rsidR="00BE2A3B">
        <w:t>м посягательств и эксплуатации,</w:t>
      </w:r>
      <w:r w:rsidR="00BE2A3B">
        <w:br/>
      </w:r>
      <w:r w:rsidRPr="00DF469F">
        <w:t>а также отсутствием адекватных, достаточных и неотложных мер по преодол</w:t>
      </w:r>
      <w:r w:rsidRPr="00DF469F">
        <w:t>е</w:t>
      </w:r>
      <w:r w:rsidRPr="00DF469F">
        <w:t>нию этой пр</w:t>
      </w:r>
      <w:r w:rsidRPr="00DF469F">
        <w:t>о</w:t>
      </w:r>
      <w:r w:rsidRPr="00DF469F">
        <w:t>блемы.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79.</w:t>
      </w:r>
      <w:r w:rsidRPr="00DF469F">
        <w:tab/>
      </w:r>
      <w:r w:rsidRPr="00DF469F">
        <w:rPr>
          <w:b/>
        </w:rPr>
        <w:t xml:space="preserve">Соответственно, </w:t>
      </w:r>
      <w:r w:rsidRPr="00DF469F">
        <w:rPr>
          <w:b/>
          <w:bCs/>
        </w:rPr>
        <w:t>Комитет рекомендует государству-участнику</w:t>
      </w:r>
      <w:r w:rsidRPr="00DF469F">
        <w:rPr>
          <w:b/>
        </w:rPr>
        <w:t>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систематически проводить оценку условий существования бе</w:t>
      </w:r>
      <w:r w:rsidRPr="00DF469F">
        <w:rPr>
          <w:b/>
        </w:rPr>
        <w:t>з</w:t>
      </w:r>
      <w:r w:rsidRPr="00DF469F">
        <w:rPr>
          <w:b/>
        </w:rPr>
        <w:t>надзорных детей, с тем чтобы составить точное представление о первопр</w:t>
      </w:r>
      <w:r w:rsidRPr="00DF469F">
        <w:rPr>
          <w:b/>
        </w:rPr>
        <w:t>и</w:t>
      </w:r>
      <w:r w:rsidRPr="00DF469F">
        <w:rPr>
          <w:b/>
        </w:rPr>
        <w:t>чинах и масштабах проблемы и представить Комитету соответствующую информацию в своем следующем докладе;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разработать и реализовывать на началах активного вовлеч</w:t>
      </w:r>
      <w:r w:rsidRPr="00DF469F">
        <w:rPr>
          <w:b/>
        </w:rPr>
        <w:t>е</w:t>
      </w:r>
      <w:r w:rsidRPr="00DF469F">
        <w:rPr>
          <w:b/>
        </w:rPr>
        <w:t>ния затронутых детей всеобъемлющую политику, нацеленную на устранение первопричин, с целью предупредить это явление и сузить его ма</w:t>
      </w:r>
      <w:r w:rsidRPr="00DF469F">
        <w:rPr>
          <w:b/>
        </w:rPr>
        <w:t>с</w:t>
      </w:r>
      <w:r w:rsidRPr="00DF469F">
        <w:rPr>
          <w:b/>
        </w:rPr>
        <w:t>штабы;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c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на основе координации действий с НПО предоставить безна</w:t>
      </w:r>
      <w:r w:rsidRPr="00DF469F">
        <w:rPr>
          <w:b/>
        </w:rPr>
        <w:t>д</w:t>
      </w:r>
      <w:r w:rsidRPr="00DF469F">
        <w:rPr>
          <w:b/>
        </w:rPr>
        <w:t>зорным детям необходимую защиту, адекватную медицинскую помощь, о</w:t>
      </w:r>
      <w:r w:rsidRPr="00DF469F">
        <w:rPr>
          <w:b/>
        </w:rPr>
        <w:t>б</w:t>
      </w:r>
      <w:r w:rsidRPr="00DF469F">
        <w:rPr>
          <w:b/>
        </w:rPr>
        <w:t>разовательные и другие социальные услуги;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d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снабдить детей адекватной информацией о том, как им обезоп</w:t>
      </w:r>
      <w:r w:rsidRPr="00DF469F">
        <w:rPr>
          <w:b/>
        </w:rPr>
        <w:t>а</w:t>
      </w:r>
      <w:r w:rsidRPr="00DF469F">
        <w:rPr>
          <w:b/>
        </w:rPr>
        <w:t>сить себя и как подать жалобу на тех, кто их эксплуатирует;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e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содействовать реализации программ воссоединения семей в тех случаях, когда это соответствует наилучшим интересам ребенка.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Сексуальная эксплуатация и сексуальное посягательство</w:t>
      </w:r>
    </w:p>
    <w:p w:rsidR="00437887" w:rsidRPr="00DF469F" w:rsidRDefault="00437887" w:rsidP="00437887">
      <w:pPr>
        <w:pStyle w:val="SingleTxtGR"/>
      </w:pPr>
      <w:r w:rsidRPr="00DF469F">
        <w:t>80.</w:t>
      </w:r>
      <w:r w:rsidRPr="00DF469F">
        <w:tab/>
        <w:t>Комитет считает позитивным введение строгих наказаний, в том числе в виде тюремного заключения на срок не менее 12 лет (уголовный кодекс), за сексуальную эксплуатацию детей, а также отмену законодательным ук</w:t>
      </w:r>
      <w:r w:rsidRPr="00DF469F">
        <w:t>а</w:t>
      </w:r>
      <w:r w:rsidRPr="00DF469F">
        <w:t>зом № 1 от 3 января 2011 года статьи 508 уголовного кодекса, которая пред</w:t>
      </w:r>
      <w:r w:rsidRPr="00DF469F">
        <w:t>у</w:t>
      </w:r>
      <w:r w:rsidRPr="00DF469F">
        <w:t xml:space="preserve">сматривала освобождение насильников от какого-либо наказания в случае вступления в брак со своей жертвой. Вместе с тем Комитет с озабоченностью отмечает, что все возрастающее число иракских девушек, проживающих в государстве-участнике, принуждаются к занятию проституцией, что государство-участник все более становится местом притяжения для детского </w:t>
      </w:r>
      <w:proofErr w:type="spellStart"/>
      <w:r w:rsidRPr="00DF469F">
        <w:t>секс-туризма</w:t>
      </w:r>
      <w:proofErr w:type="spellEnd"/>
      <w:r w:rsidRPr="00DF469F">
        <w:t xml:space="preserve"> и что дети, вовлеченные в проституцию, нередко подвергаются уголовному преследов</w:t>
      </w:r>
      <w:r w:rsidRPr="00DF469F">
        <w:t>а</w:t>
      </w:r>
      <w:r w:rsidRPr="00DF469F">
        <w:t>нию.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81.</w:t>
      </w:r>
      <w:r w:rsidRPr="00DF469F">
        <w:tab/>
      </w:r>
      <w:r w:rsidRPr="00DF469F">
        <w:rPr>
          <w:b/>
          <w:bCs/>
        </w:rPr>
        <w:t>Комитет настоятельно призывает государство-участник</w:t>
      </w:r>
      <w:r w:rsidRPr="00DF469F">
        <w:rPr>
          <w:b/>
        </w:rPr>
        <w:t>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принять все необходимые меры к предупреждению и пресеч</w:t>
      </w:r>
      <w:r w:rsidRPr="00DF469F">
        <w:rPr>
          <w:b/>
        </w:rPr>
        <w:t>е</w:t>
      </w:r>
      <w:r w:rsidRPr="00DF469F">
        <w:rPr>
          <w:b/>
        </w:rPr>
        <w:t>нию сексуальных посягательств и эксплуатации на путях реализации вс</w:t>
      </w:r>
      <w:r w:rsidRPr="00DF469F">
        <w:rPr>
          <w:b/>
        </w:rPr>
        <w:t>е</w:t>
      </w:r>
      <w:r w:rsidRPr="00DF469F">
        <w:rPr>
          <w:b/>
        </w:rPr>
        <w:t>объемлющей стратегии, в частности, посредством уголовного преследов</w:t>
      </w:r>
      <w:r w:rsidRPr="00DF469F">
        <w:rPr>
          <w:b/>
        </w:rPr>
        <w:t>а</w:t>
      </w:r>
      <w:r w:rsidRPr="00DF469F">
        <w:rPr>
          <w:b/>
        </w:rPr>
        <w:t>ния виновных, проведения общественных дискуссий, а также просвет</w:t>
      </w:r>
      <w:r w:rsidRPr="00DF469F">
        <w:rPr>
          <w:b/>
        </w:rPr>
        <w:t>и</w:t>
      </w:r>
      <w:r w:rsidRPr="00DF469F">
        <w:rPr>
          <w:b/>
        </w:rPr>
        <w:t>тельских программ, включая кампании, во взаимодействии с авторитетными деятелями, семьями и СМИ;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не допускать уголовного преследования жертв сексуальных п</w:t>
      </w:r>
      <w:r w:rsidRPr="00DF469F">
        <w:rPr>
          <w:b/>
        </w:rPr>
        <w:t>о</w:t>
      </w:r>
      <w:r w:rsidRPr="00DF469F">
        <w:rPr>
          <w:b/>
        </w:rPr>
        <w:t xml:space="preserve">сягательств и эксплуатации и обеспечивать им доступ к соответствующим программам и службам по реабилитации и социальной </w:t>
      </w:r>
      <w:proofErr w:type="spellStart"/>
      <w:r w:rsidRPr="00DF469F">
        <w:rPr>
          <w:b/>
        </w:rPr>
        <w:t>реинт</w:t>
      </w:r>
      <w:r w:rsidRPr="00DF469F">
        <w:rPr>
          <w:b/>
        </w:rPr>
        <w:t>е</w:t>
      </w:r>
      <w:r w:rsidRPr="00DF469F">
        <w:rPr>
          <w:b/>
        </w:rPr>
        <w:t>грации</w:t>
      </w:r>
      <w:proofErr w:type="spellEnd"/>
      <w:r w:rsidRPr="00DF469F">
        <w:rPr>
          <w:b/>
        </w:rPr>
        <w:t>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c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обратиться за помощью, в частности, в ВОЗ и ЮНИСЕФ.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Торговля детьми</w:t>
      </w:r>
    </w:p>
    <w:p w:rsidR="00437887" w:rsidRPr="00DF469F" w:rsidRDefault="00437887" w:rsidP="00437887">
      <w:pPr>
        <w:pStyle w:val="SingleTxtGR"/>
      </w:pPr>
      <w:r w:rsidRPr="00DF469F">
        <w:t>82.</w:t>
      </w:r>
      <w:r w:rsidRPr="00DF469F">
        <w:tab/>
        <w:t>Комитет приветствует ратификацию в 2009 году Протокола о предупре</w:t>
      </w:r>
      <w:r w:rsidRPr="00DF469F">
        <w:t>ж</w:t>
      </w:r>
      <w:r w:rsidRPr="00DF469F">
        <w:t>дении и пресечении торговли людьми, особенно женщинами и детьми, и нак</w:t>
      </w:r>
      <w:r w:rsidRPr="00DF469F">
        <w:t>а</w:t>
      </w:r>
      <w:r w:rsidRPr="00DF469F">
        <w:t>зании за нее, дополняющего Конвенцию Организации Объединенных Наций против транснациональной организованной преступности, обнарод</w:t>
      </w:r>
      <w:r w:rsidRPr="00DF469F">
        <w:t>о</w:t>
      </w:r>
      <w:r w:rsidRPr="00DF469F">
        <w:t xml:space="preserve">вание в 2010 году законодательного указа № 3 о запрете торговли людьми и создание в Дамаске и </w:t>
      </w:r>
      <w:proofErr w:type="spellStart"/>
      <w:r w:rsidRPr="00DF469F">
        <w:t>Алеппо</w:t>
      </w:r>
      <w:proofErr w:type="spellEnd"/>
      <w:r w:rsidRPr="00DF469F">
        <w:t xml:space="preserve"> двух приютов для жертв торговли людьми. Вместе с тем Комитет обеспокоен скромными успехами государства-участника в выполнении рекомендаций Комитета (CRC/C/OPSC/SYR/CO/1) по линии Факультативного протокола, касающегося торговли детьми, детской проституции и детской по</w:t>
      </w:r>
      <w:r w:rsidRPr="00DF469F">
        <w:t>р</w:t>
      </w:r>
      <w:r w:rsidRPr="00DF469F">
        <w:t>нографии. Он далее обеспокоен: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a</w:t>
      </w:r>
      <w:proofErr w:type="spellEnd"/>
      <w:r w:rsidRPr="00DF469F">
        <w:t>)</w:t>
      </w:r>
      <w:r w:rsidRPr="00DF469F">
        <w:tab/>
        <w:t>отсутствием в новом законодательстве четкого определения то</w:t>
      </w:r>
      <w:r w:rsidRPr="00DF469F">
        <w:t>р</w:t>
      </w:r>
      <w:r w:rsidRPr="00DF469F">
        <w:t>говли людьми, а также отсутствием четких процедур выявления, проведения собеседований и направления по инстанции детей, ставших жертвами такой торговли;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b</w:t>
      </w:r>
      <w:proofErr w:type="spellEnd"/>
      <w:r w:rsidRPr="00DF469F">
        <w:t>)</w:t>
      </w:r>
      <w:r w:rsidRPr="00DF469F">
        <w:tab/>
        <w:t>отсутствием во внутреннем законодательстве конкретных полож</w:t>
      </w:r>
      <w:r w:rsidRPr="00DF469F">
        <w:t>е</w:t>
      </w:r>
      <w:r w:rsidRPr="00DF469F">
        <w:t>ний, предусматривающих уголовные санкции за торговлю детьми и детскую порнографию в соответствии с положениями Факультативного проток</w:t>
      </w:r>
      <w:r w:rsidRPr="00DF469F">
        <w:t>о</w:t>
      </w:r>
      <w:r w:rsidRPr="00DF469F">
        <w:t>ла;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c</w:t>
      </w:r>
      <w:proofErr w:type="spellEnd"/>
      <w:r w:rsidRPr="00DF469F">
        <w:t>)</w:t>
      </w:r>
      <w:r w:rsidRPr="00DF469F">
        <w:tab/>
        <w:t>сохраняющейся практикой заключения временных браков, в том числе с девочками в возрасте вплоть до 12 лет, которых выдают замуж в обмен на деньги;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d</w:t>
      </w:r>
      <w:proofErr w:type="spellEnd"/>
      <w:r w:rsidRPr="00DF469F">
        <w:t>)</w:t>
      </w:r>
      <w:r w:rsidRPr="00DF469F">
        <w:tab/>
        <w:t>вялостью усилий государства-участника по расследованию и нак</w:t>
      </w:r>
      <w:r w:rsidRPr="00DF469F">
        <w:t>а</w:t>
      </w:r>
      <w:r w:rsidRPr="00DF469F">
        <w:t>занию виновных в торговле людьми, информированию общественности о пра</w:t>
      </w:r>
      <w:r w:rsidRPr="00DF469F">
        <w:t>к</w:t>
      </w:r>
      <w:r w:rsidRPr="00DF469F">
        <w:t>тике торговли людьми и организации подготовки сотрудников правоохран</w:t>
      </w:r>
      <w:r w:rsidRPr="00DF469F">
        <w:t>и</w:t>
      </w:r>
      <w:r w:rsidRPr="00DF469F">
        <w:t>тельных органов по вопросам борьбы с торговлей людьми;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e</w:t>
      </w:r>
      <w:proofErr w:type="spellEnd"/>
      <w:r w:rsidRPr="00DF469F">
        <w:t>)</w:t>
      </w:r>
      <w:r w:rsidRPr="00DF469F">
        <w:tab/>
        <w:t>случаями предъявления детям, ставшим жертвами торговлей люд</w:t>
      </w:r>
      <w:r w:rsidRPr="00DF469F">
        <w:t>ь</w:t>
      </w:r>
      <w:r w:rsidRPr="00DF469F">
        <w:t>ми, обвинений в проституции и их помещения в изоляторы для несовершенн</w:t>
      </w:r>
      <w:r w:rsidRPr="00DF469F">
        <w:t>о</w:t>
      </w:r>
      <w:r w:rsidRPr="00DF469F">
        <w:t>летних или высылки в страну, откуда они были доставлены.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83.</w:t>
      </w:r>
      <w:r w:rsidRPr="00DF469F">
        <w:tab/>
      </w:r>
      <w:r w:rsidRPr="00DF469F">
        <w:rPr>
          <w:b/>
          <w:bCs/>
        </w:rPr>
        <w:t xml:space="preserve">Комитет призывает государство-участник </w:t>
      </w:r>
      <w:r w:rsidRPr="00DF469F">
        <w:rPr>
          <w:b/>
        </w:rPr>
        <w:t>принять все необходимые м</w:t>
      </w:r>
      <w:r w:rsidRPr="00DF469F">
        <w:rPr>
          <w:b/>
        </w:rPr>
        <w:t>е</w:t>
      </w:r>
      <w:r w:rsidRPr="00DF469F">
        <w:rPr>
          <w:b/>
        </w:rPr>
        <w:t xml:space="preserve">ры к выполнению рекомендаций Комитета, подготовленных в соответствии с Факультативным протоколом, касающимся торговли детьми, детской проституции и детской порнографии. </w:t>
      </w:r>
      <w:r w:rsidRPr="00DF469F">
        <w:rPr>
          <w:b/>
          <w:bCs/>
        </w:rPr>
        <w:t xml:space="preserve">Комитет </w:t>
      </w:r>
      <w:r w:rsidRPr="00DF469F">
        <w:rPr>
          <w:b/>
        </w:rPr>
        <w:t>также</w:t>
      </w:r>
      <w:r w:rsidRPr="00DF469F">
        <w:rPr>
          <w:b/>
          <w:bCs/>
        </w:rPr>
        <w:t xml:space="preserve"> н</w:t>
      </w:r>
      <w:r w:rsidRPr="00DF469F">
        <w:rPr>
          <w:b/>
          <w:bCs/>
        </w:rPr>
        <w:t>а</w:t>
      </w:r>
      <w:r w:rsidRPr="00DF469F">
        <w:rPr>
          <w:b/>
          <w:bCs/>
        </w:rPr>
        <w:t>стоятельно призывает гос</w:t>
      </w:r>
      <w:r w:rsidRPr="00DF469F">
        <w:rPr>
          <w:b/>
          <w:bCs/>
        </w:rPr>
        <w:t>у</w:t>
      </w:r>
      <w:r w:rsidRPr="00DF469F">
        <w:rPr>
          <w:b/>
          <w:bCs/>
        </w:rPr>
        <w:t>дарство-участник</w:t>
      </w:r>
      <w:r w:rsidRPr="00DF469F">
        <w:rPr>
          <w:b/>
        </w:rPr>
        <w:t>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внести поправки в свое законодательство против торговли людьми, предусматривающие четкое определение этого понятия, а также определяющие процедуры направления по инстанции, и систематически проводить ознако</w:t>
      </w:r>
      <w:r w:rsidRPr="00DF469F">
        <w:rPr>
          <w:b/>
        </w:rPr>
        <w:t>м</w:t>
      </w:r>
      <w:r w:rsidRPr="00DF469F">
        <w:rPr>
          <w:b/>
        </w:rPr>
        <w:t>ление сотрудников правоохранительных органов с законодательством, н</w:t>
      </w:r>
      <w:r w:rsidRPr="00DF469F">
        <w:rPr>
          <w:b/>
        </w:rPr>
        <w:t>а</w:t>
      </w:r>
      <w:r w:rsidRPr="00DF469F">
        <w:rPr>
          <w:b/>
        </w:rPr>
        <w:t>правленным против торговли людьми;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внести в уголовный кодекс поправки, содержащие четкое опр</w:t>
      </w:r>
      <w:r w:rsidRPr="00DF469F">
        <w:rPr>
          <w:b/>
        </w:rPr>
        <w:t>е</w:t>
      </w:r>
      <w:r w:rsidRPr="00DF469F">
        <w:rPr>
          <w:b/>
        </w:rPr>
        <w:t>деление и устанавливающие уголовные санкции за все преступления, о</w:t>
      </w:r>
      <w:r w:rsidRPr="00DF469F">
        <w:rPr>
          <w:b/>
        </w:rPr>
        <w:t>х</w:t>
      </w:r>
      <w:r w:rsidRPr="00DF469F">
        <w:rPr>
          <w:b/>
        </w:rPr>
        <w:t>ватываемые Факультативным протоколом, в соответствии с ранее вын</w:t>
      </w:r>
      <w:r w:rsidRPr="00DF469F">
        <w:rPr>
          <w:b/>
        </w:rPr>
        <w:t>е</w:t>
      </w:r>
      <w:r w:rsidRPr="00DF469F">
        <w:rPr>
          <w:b/>
        </w:rPr>
        <w:t>сенными Комитетом рекомендациями (CRC/C/OPSC/SYR/CO/1, п. 15a);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c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заняться проблемой временных браков, в том числе посредс</w:t>
      </w:r>
      <w:r w:rsidRPr="00DF469F">
        <w:rPr>
          <w:b/>
        </w:rPr>
        <w:t>т</w:t>
      </w:r>
      <w:r w:rsidRPr="00DF469F">
        <w:rPr>
          <w:b/>
        </w:rPr>
        <w:t>вом привлечения внимания детей, семей и общин к негативным последс</w:t>
      </w:r>
      <w:r w:rsidRPr="00DF469F">
        <w:rPr>
          <w:b/>
        </w:rPr>
        <w:t>т</w:t>
      </w:r>
      <w:r w:rsidRPr="00DF469F">
        <w:rPr>
          <w:b/>
        </w:rPr>
        <w:t>виям таких браков для физического и психического здоровья и общего благополучия девушек, и обеспечить уголовное преследование организат</w:t>
      </w:r>
      <w:r w:rsidRPr="00DF469F">
        <w:rPr>
          <w:b/>
        </w:rPr>
        <w:t>о</w:t>
      </w:r>
      <w:r w:rsidRPr="00DF469F">
        <w:rPr>
          <w:b/>
        </w:rPr>
        <w:t>ров таких браков;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d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наращивать усилия по налаживанию международного, реги</w:t>
      </w:r>
      <w:r w:rsidRPr="00DF469F">
        <w:rPr>
          <w:b/>
        </w:rPr>
        <w:t>о</w:t>
      </w:r>
      <w:r w:rsidRPr="00DF469F">
        <w:rPr>
          <w:b/>
        </w:rPr>
        <w:t>нального и двустороннего сотрудничества со странами происхождения, тра</w:t>
      </w:r>
      <w:r w:rsidRPr="00DF469F">
        <w:rPr>
          <w:b/>
        </w:rPr>
        <w:t>н</w:t>
      </w:r>
      <w:r w:rsidRPr="00DF469F">
        <w:rPr>
          <w:b/>
        </w:rPr>
        <w:t>зита и назначения, особенно посредством обмена информацией, в целях предупреждения торговли людьми;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e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активно добиваться уголовного преследования и наказания в</w:t>
      </w:r>
      <w:r w:rsidRPr="00DF469F">
        <w:rPr>
          <w:b/>
        </w:rPr>
        <w:t>и</w:t>
      </w:r>
      <w:r w:rsidRPr="00DF469F">
        <w:rPr>
          <w:b/>
        </w:rPr>
        <w:t>новных в торговле людьми, защищать детей, ставших жертвами торговли людьми, и более не допускать помещения детей, ставших жертвами торго</w:t>
      </w:r>
      <w:r w:rsidRPr="00DF469F">
        <w:rPr>
          <w:b/>
        </w:rPr>
        <w:t>в</w:t>
      </w:r>
      <w:r w:rsidRPr="00DF469F">
        <w:rPr>
          <w:b/>
        </w:rPr>
        <w:t>ли людьми, в тюрьмы или исправительные заведения для несовершенн</w:t>
      </w:r>
      <w:r w:rsidRPr="00DF469F">
        <w:rPr>
          <w:b/>
        </w:rPr>
        <w:t>о</w:t>
      </w:r>
      <w:r w:rsidRPr="00DF469F">
        <w:rPr>
          <w:b/>
        </w:rPr>
        <w:t>летних престу</w:t>
      </w:r>
      <w:r w:rsidRPr="00DF469F">
        <w:rPr>
          <w:b/>
        </w:rPr>
        <w:t>п</w:t>
      </w:r>
      <w:r w:rsidRPr="00DF469F">
        <w:rPr>
          <w:b/>
        </w:rPr>
        <w:t>ников;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f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умножить усилия по обеспечению физической и психологич</w:t>
      </w:r>
      <w:r w:rsidRPr="00DF469F">
        <w:rPr>
          <w:b/>
        </w:rPr>
        <w:t>е</w:t>
      </w:r>
      <w:r w:rsidRPr="00DF469F">
        <w:rPr>
          <w:b/>
        </w:rPr>
        <w:t xml:space="preserve">ской реабилитации и социальной </w:t>
      </w:r>
      <w:proofErr w:type="spellStart"/>
      <w:r w:rsidRPr="00DF469F">
        <w:rPr>
          <w:b/>
        </w:rPr>
        <w:t>реинтеграции</w:t>
      </w:r>
      <w:proofErr w:type="spellEnd"/>
      <w:r w:rsidRPr="00DF469F">
        <w:rPr>
          <w:b/>
        </w:rPr>
        <w:t xml:space="preserve"> детей, ставших жертвами эксплуатации и торговли людьми;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g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обеспечить организацию для всех лиц, работающих с детьми и в их интересах, учебно-ознакомительных программ, способных углубить их знания и с</w:t>
      </w:r>
      <w:r w:rsidRPr="00DF469F">
        <w:rPr>
          <w:b/>
        </w:rPr>
        <w:t>о</w:t>
      </w:r>
      <w:r w:rsidRPr="00DF469F">
        <w:rPr>
          <w:b/>
        </w:rPr>
        <w:t>действовать предупреждению торговли детьми.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Последующие мероприятия в рамках Факультативного протокола, касающегося участия детей в вооруженных конфликтах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84.</w:t>
      </w:r>
      <w:r w:rsidRPr="00DF469F">
        <w:tab/>
      </w:r>
      <w:r w:rsidRPr="00DF469F">
        <w:rPr>
          <w:b/>
        </w:rPr>
        <w:t>Комитет повторяет ранее озвученную им рекомендацию (CRC/C/OPAC/SYR/CO/1, п</w:t>
      </w:r>
      <w:r w:rsidR="00BE2A3B">
        <w:rPr>
          <w:b/>
        </w:rPr>
        <w:t xml:space="preserve">ункты </w:t>
      </w:r>
      <w:r w:rsidRPr="00DF469F">
        <w:rPr>
          <w:b/>
        </w:rPr>
        <w:t>9</w:t>
      </w:r>
      <w:r w:rsidR="003216AE">
        <w:rPr>
          <w:b/>
        </w:rPr>
        <w:t xml:space="preserve"> </w:t>
      </w:r>
      <w:proofErr w:type="spellStart"/>
      <w:r w:rsidRPr="00DF469F">
        <w:rPr>
          <w:b/>
        </w:rPr>
        <w:t>a</w:t>
      </w:r>
      <w:proofErr w:type="spellEnd"/>
      <w:r w:rsidR="00BE2A3B">
        <w:rPr>
          <w:b/>
        </w:rPr>
        <w:t>)</w:t>
      </w:r>
      <w:r w:rsidRPr="00DF469F">
        <w:rPr>
          <w:b/>
        </w:rPr>
        <w:t xml:space="preserve"> и 9</w:t>
      </w:r>
      <w:r w:rsidR="003216AE">
        <w:rPr>
          <w:b/>
        </w:rPr>
        <w:t xml:space="preserve"> </w:t>
      </w:r>
      <w:proofErr w:type="spellStart"/>
      <w:r w:rsidRPr="00DF469F">
        <w:rPr>
          <w:b/>
        </w:rPr>
        <w:t>d</w:t>
      </w:r>
      <w:proofErr w:type="spellEnd"/>
      <w:r w:rsidRPr="00DF469F">
        <w:rPr>
          <w:b/>
        </w:rPr>
        <w:t>)</w:t>
      </w:r>
      <w:r w:rsidR="00BE2A3B">
        <w:rPr>
          <w:b/>
        </w:rPr>
        <w:t xml:space="preserve">) о прямом запрещении в </w:t>
      </w:r>
      <w:r w:rsidRPr="00DF469F">
        <w:rPr>
          <w:b/>
        </w:rPr>
        <w:t>зак</w:t>
      </w:r>
      <w:r w:rsidRPr="00DF469F">
        <w:rPr>
          <w:b/>
        </w:rPr>
        <w:t>о</w:t>
      </w:r>
      <w:r w:rsidRPr="00DF469F">
        <w:rPr>
          <w:b/>
        </w:rPr>
        <w:t>нодательном порядке нарушения Факультативного протокола, касающег</w:t>
      </w:r>
      <w:r w:rsidRPr="00DF469F">
        <w:rPr>
          <w:b/>
        </w:rPr>
        <w:t>о</w:t>
      </w:r>
      <w:r w:rsidRPr="00DF469F">
        <w:rPr>
          <w:b/>
        </w:rPr>
        <w:t>ся участия детей в вооруженных конфликтах, где речь идет о призыве д</w:t>
      </w:r>
      <w:r w:rsidRPr="00DF469F">
        <w:rPr>
          <w:b/>
        </w:rPr>
        <w:t>е</w:t>
      </w:r>
      <w:r w:rsidRPr="00DF469F">
        <w:rPr>
          <w:b/>
        </w:rPr>
        <w:t>тей и их вовлечении в боевые действия, и о ратификации Римского статута Международного уг</w:t>
      </w:r>
      <w:r w:rsidRPr="00DF469F">
        <w:rPr>
          <w:b/>
        </w:rPr>
        <w:t>о</w:t>
      </w:r>
      <w:r w:rsidRPr="00DF469F">
        <w:rPr>
          <w:b/>
        </w:rPr>
        <w:t>ловного суда.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Отправление правосудия в отношении несовершеннолетних</w:t>
      </w:r>
    </w:p>
    <w:p w:rsidR="00437887" w:rsidRPr="00DF469F" w:rsidRDefault="00437887" w:rsidP="00437887">
      <w:pPr>
        <w:pStyle w:val="SingleTxtGR"/>
      </w:pPr>
      <w:r w:rsidRPr="00DF469F">
        <w:t>85.</w:t>
      </w:r>
      <w:r w:rsidRPr="00DF469F">
        <w:tab/>
        <w:t>Комитет отмечает в качестве позитивного факта подписание государс</w:t>
      </w:r>
      <w:r w:rsidRPr="00DF469F">
        <w:t>т</w:t>
      </w:r>
      <w:r w:rsidRPr="00DF469F">
        <w:t>вом-участником и Программой развития Организации Объединенны</w:t>
      </w:r>
      <w:r w:rsidR="00BE2A3B">
        <w:t>х Наций</w:t>
      </w:r>
      <w:r w:rsidR="00BE2A3B">
        <w:br/>
      </w:r>
      <w:r w:rsidRPr="00DF469F">
        <w:t>в феврале 2010 года документа о проекте в области правосудия для несове</w:t>
      </w:r>
      <w:r w:rsidRPr="00DF469F">
        <w:t>р</w:t>
      </w:r>
      <w:r w:rsidRPr="00DF469F">
        <w:t>шеннолетних, цель которого – укрепить систему ювенальной юстиции. Однако К</w:t>
      </w:r>
      <w:r w:rsidRPr="00DF469F">
        <w:t>о</w:t>
      </w:r>
      <w:r w:rsidRPr="00DF469F">
        <w:t>митет обеспокоен тем, что: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a</w:t>
      </w:r>
      <w:proofErr w:type="spellEnd"/>
      <w:r w:rsidRPr="00DF469F">
        <w:t>)</w:t>
      </w:r>
      <w:r w:rsidRPr="00DF469F">
        <w:tab/>
        <w:t>возраст наступления уголовной ответственности, который был п</w:t>
      </w:r>
      <w:r w:rsidRPr="00DF469F">
        <w:t>о</w:t>
      </w:r>
      <w:r w:rsidRPr="00DF469F">
        <w:t xml:space="preserve">вышен с 7 до 10 лет законодательным указом № 52 от 2003 года, остается на уровне, значительно более низком, чем </w:t>
      </w:r>
      <w:proofErr w:type="spellStart"/>
      <w:r w:rsidRPr="00DF469F">
        <w:t>международно</w:t>
      </w:r>
      <w:proofErr w:type="spellEnd"/>
      <w:r w:rsidRPr="00DF469F">
        <w:t xml:space="preserve"> признанные ста</w:t>
      </w:r>
      <w:r w:rsidRPr="00DF469F">
        <w:t>н</w:t>
      </w:r>
      <w:r w:rsidRPr="00DF469F">
        <w:t>дарты;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b</w:t>
      </w:r>
      <w:proofErr w:type="spellEnd"/>
      <w:r w:rsidRPr="00DF469F">
        <w:t>)</w:t>
      </w:r>
      <w:r w:rsidRPr="00DF469F">
        <w:tab/>
        <w:t>закон о несовершеннолетних (№ 18 от 1974 года) применяется лишь к детям в возрасте до 15 лет;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c</w:t>
      </w:r>
      <w:proofErr w:type="spellEnd"/>
      <w:r w:rsidRPr="00DF469F">
        <w:t>)</w:t>
      </w:r>
      <w:r w:rsidRPr="00DF469F">
        <w:tab/>
        <w:t>часто поступают сообщения о том, что дети подвергаются жест</w:t>
      </w:r>
      <w:r w:rsidRPr="00DF469F">
        <w:t>о</w:t>
      </w:r>
      <w:r w:rsidRPr="00DF469F">
        <w:t>кому обращению со стороны полицейских, изнасилованию и другим видам се</w:t>
      </w:r>
      <w:r w:rsidRPr="00DF469F">
        <w:t>к</w:t>
      </w:r>
      <w:r w:rsidRPr="00DF469F">
        <w:t>суальных посягательств в период нахождения в исправительных центрах; это, в частности, касается девушек, содержащихся в исправительном завед</w:t>
      </w:r>
      <w:r w:rsidRPr="00DF469F">
        <w:t>е</w:t>
      </w:r>
      <w:r w:rsidRPr="00DF469F">
        <w:t xml:space="preserve">нии для несовершеннолетних преступников </w:t>
      </w:r>
      <w:r>
        <w:t>"</w:t>
      </w:r>
      <w:proofErr w:type="spellStart"/>
      <w:r w:rsidRPr="00DF469F">
        <w:t>Баб-Мсалах</w:t>
      </w:r>
      <w:proofErr w:type="spellEnd"/>
      <w:r>
        <w:t>"</w:t>
      </w:r>
      <w:r w:rsidRPr="00DF469F">
        <w:t>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d</w:t>
      </w:r>
      <w:proofErr w:type="spellEnd"/>
      <w:r w:rsidRPr="00DF469F">
        <w:t>)</w:t>
      </w:r>
      <w:r w:rsidRPr="00DF469F">
        <w:tab/>
        <w:t>в изоляторах не всегда обеспечивается раздельное содержание д</w:t>
      </w:r>
      <w:r w:rsidRPr="00DF469F">
        <w:t>е</w:t>
      </w:r>
      <w:r w:rsidRPr="00DF469F">
        <w:t>тей и взро</w:t>
      </w:r>
      <w:r w:rsidRPr="00DF469F">
        <w:t>с</w:t>
      </w:r>
      <w:r w:rsidRPr="00DF469F">
        <w:t>лых;</w:t>
      </w:r>
    </w:p>
    <w:p w:rsidR="00437887" w:rsidRPr="00DF469F" w:rsidRDefault="00437887" w:rsidP="00437887">
      <w:pPr>
        <w:pStyle w:val="SingleTxtGR"/>
      </w:pPr>
      <w:r>
        <w:tab/>
      </w:r>
      <w:proofErr w:type="spellStart"/>
      <w:r w:rsidRPr="00DF469F">
        <w:t>e</w:t>
      </w:r>
      <w:proofErr w:type="spellEnd"/>
      <w:r w:rsidRPr="00DF469F">
        <w:t>)</w:t>
      </w:r>
      <w:r w:rsidRPr="00DF469F">
        <w:tab/>
        <w:t>сотрудники правоохранительных органов и работники системы ювенальной юстиции по-прежнему слабо знакомы с положениями Конве</w:t>
      </w:r>
      <w:r w:rsidRPr="00DF469F">
        <w:t>н</w:t>
      </w:r>
      <w:r w:rsidRPr="00DF469F">
        <w:t>ции.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86.</w:t>
      </w:r>
      <w:r w:rsidRPr="00DF469F">
        <w:tab/>
      </w:r>
      <w:r w:rsidRPr="00DF469F">
        <w:rPr>
          <w:b/>
        </w:rPr>
        <w:t>Комитет повторяет ранее озвученную им рекомендацию государс</w:t>
      </w:r>
      <w:r w:rsidRPr="00DF469F">
        <w:rPr>
          <w:b/>
        </w:rPr>
        <w:t>т</w:t>
      </w:r>
      <w:r w:rsidRPr="00DF469F">
        <w:rPr>
          <w:b/>
        </w:rPr>
        <w:t>ву-участнику (CRC/C/15/Add.212, п. 53) привести систему правосудия в отн</w:t>
      </w:r>
      <w:r w:rsidRPr="00DF469F">
        <w:rPr>
          <w:b/>
        </w:rPr>
        <w:t>о</w:t>
      </w:r>
      <w:r w:rsidRPr="00DF469F">
        <w:rPr>
          <w:b/>
        </w:rPr>
        <w:t>шении несовершеннолетних в полное соответствие с Конвенцией, в частн</w:t>
      </w:r>
      <w:r w:rsidRPr="00DF469F">
        <w:rPr>
          <w:b/>
        </w:rPr>
        <w:t>о</w:t>
      </w:r>
      <w:r w:rsidRPr="00DF469F">
        <w:rPr>
          <w:b/>
        </w:rPr>
        <w:t>сти со статьями 37, 39 и 40, с другими соответствующими межд</w:t>
      </w:r>
      <w:r w:rsidRPr="00DF469F">
        <w:rPr>
          <w:b/>
        </w:rPr>
        <w:t>у</w:t>
      </w:r>
      <w:r w:rsidRPr="00DF469F">
        <w:rPr>
          <w:b/>
        </w:rPr>
        <w:t>народными нормами, включая Минимальные стандартные правила О</w:t>
      </w:r>
      <w:r w:rsidRPr="00DF469F">
        <w:rPr>
          <w:b/>
        </w:rPr>
        <w:t>р</w:t>
      </w:r>
      <w:r w:rsidRPr="00DF469F">
        <w:rPr>
          <w:b/>
        </w:rPr>
        <w:t>ганизации Объединенных Наций, касающиеся отправления правосудия в отношении несовершеннолетних (Пекинские правила), Руководящие принципы Орг</w:t>
      </w:r>
      <w:r w:rsidRPr="00DF469F">
        <w:rPr>
          <w:b/>
        </w:rPr>
        <w:t>а</w:t>
      </w:r>
      <w:r w:rsidRPr="00DF469F">
        <w:rPr>
          <w:b/>
        </w:rPr>
        <w:t>низации Объединенных Наций для предупреждения преступности среди несовершеннолетних (</w:t>
      </w:r>
      <w:proofErr w:type="spellStart"/>
      <w:r w:rsidRPr="00DF469F">
        <w:rPr>
          <w:b/>
        </w:rPr>
        <w:t>Эр-Риядские</w:t>
      </w:r>
      <w:proofErr w:type="spellEnd"/>
      <w:r w:rsidRPr="00DF469F">
        <w:rPr>
          <w:b/>
        </w:rPr>
        <w:t xml:space="preserve"> руководящие принципы), Правила О</w:t>
      </w:r>
      <w:r w:rsidRPr="00DF469F">
        <w:rPr>
          <w:b/>
        </w:rPr>
        <w:t>р</w:t>
      </w:r>
      <w:r w:rsidRPr="00DF469F">
        <w:rPr>
          <w:b/>
        </w:rPr>
        <w:t>ганизации Объединенных Наций, касающиеся защиты несовершенноле</w:t>
      </w:r>
      <w:r w:rsidRPr="00DF469F">
        <w:rPr>
          <w:b/>
        </w:rPr>
        <w:t>т</w:t>
      </w:r>
      <w:r w:rsidRPr="00DF469F">
        <w:rPr>
          <w:b/>
        </w:rPr>
        <w:t>них, лишенных свободы, (Гаванские правила) и Р</w:t>
      </w:r>
      <w:r w:rsidRPr="00DF469F">
        <w:rPr>
          <w:b/>
        </w:rPr>
        <w:t>у</w:t>
      </w:r>
      <w:r w:rsidRPr="00DF469F">
        <w:rPr>
          <w:b/>
        </w:rPr>
        <w:t>ководящие принципы в отношении действий в интересах детей в системе уголовного правосудия, а также со своим замечанием общего порядка № 10 (2007) о правах детей в рамках отправления правосудия в отнош</w:t>
      </w:r>
      <w:r w:rsidRPr="00DF469F">
        <w:rPr>
          <w:b/>
        </w:rPr>
        <w:t>е</w:t>
      </w:r>
      <w:r w:rsidRPr="00DF469F">
        <w:rPr>
          <w:b/>
        </w:rPr>
        <w:t xml:space="preserve">нии несовершеннолетних. В этой связи </w:t>
      </w:r>
      <w:r w:rsidRPr="00DF469F">
        <w:rPr>
          <w:b/>
          <w:bCs/>
        </w:rPr>
        <w:t>Комитет рекомендует государс</w:t>
      </w:r>
      <w:r w:rsidRPr="00DF469F">
        <w:rPr>
          <w:b/>
          <w:bCs/>
        </w:rPr>
        <w:t>т</w:t>
      </w:r>
      <w:r w:rsidRPr="00DF469F">
        <w:rPr>
          <w:b/>
          <w:bCs/>
        </w:rPr>
        <w:t>ву-участнику</w:t>
      </w:r>
      <w:r w:rsidRPr="00DF469F">
        <w:rPr>
          <w:b/>
        </w:rPr>
        <w:t>: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a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повысить установленный законом возраст наступления уголо</w:t>
      </w:r>
      <w:r w:rsidRPr="00DF469F">
        <w:rPr>
          <w:b/>
        </w:rPr>
        <w:t>в</w:t>
      </w:r>
      <w:r w:rsidRPr="00DF469F">
        <w:rPr>
          <w:b/>
        </w:rPr>
        <w:t>ной ответственности до уровня, принятого в международном сообществе, принимая во внимание, что минимальный возраст наступления уголовной ответственности ни при каких обстоятельствах не должен составлять м</w:t>
      </w:r>
      <w:r w:rsidRPr="00DF469F">
        <w:rPr>
          <w:b/>
        </w:rPr>
        <w:t>е</w:t>
      </w:r>
      <w:r w:rsidRPr="00DF469F">
        <w:rPr>
          <w:b/>
        </w:rPr>
        <w:t>нее 12 лет;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b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распространить защиту, предусмотренную законом о несове</w:t>
      </w:r>
      <w:r w:rsidRPr="00DF469F">
        <w:rPr>
          <w:b/>
        </w:rPr>
        <w:t>р</w:t>
      </w:r>
      <w:r w:rsidRPr="00DF469F">
        <w:rPr>
          <w:b/>
        </w:rPr>
        <w:t>шеннолетних (№ 18), на всех детей;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c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добиться того, чтобы, в особенности на этапе ареста и следс</w:t>
      </w:r>
      <w:r w:rsidRPr="00DF469F">
        <w:rPr>
          <w:b/>
        </w:rPr>
        <w:t>т</w:t>
      </w:r>
      <w:r w:rsidRPr="00DF469F">
        <w:rPr>
          <w:b/>
        </w:rPr>
        <w:t>вия, ни один ребенок не подвергался посягательствам и пыткам в ходе своих контактов с сотрудниками правоохранительных органов, даже если он находится не в ладах с законом;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d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обеспечить, чтобы дети помещались под стражу лишь в качестве крайней меры и на возможно более короткий срок и чтобы во время содержания под стражей не допускалось нарушение установленных законом правил;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e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шире внедрять, по мере возможности, меры, альтернативные содержанию под стражей, такие, как выведение детей-правонарушителей из системы уголовного правосудия, пробация, консультационные услуги, выполнение о</w:t>
      </w:r>
      <w:r w:rsidRPr="00DF469F">
        <w:rPr>
          <w:b/>
        </w:rPr>
        <w:t>б</w:t>
      </w:r>
      <w:r w:rsidRPr="00DF469F">
        <w:rPr>
          <w:b/>
        </w:rPr>
        <w:t>щественных работ или назначение условного наказания;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f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ни в коем случае не допускать содержание детей под стражей совместно со взрослыми и обеспечивать им безопасную, учитывающую нужды детей среду и условия для регулярного поддержания контактов с их семьями, снабжение их пищей и получение ими образования и професси</w:t>
      </w:r>
      <w:r w:rsidRPr="00DF469F">
        <w:rPr>
          <w:b/>
        </w:rPr>
        <w:t>о</w:t>
      </w:r>
      <w:r w:rsidRPr="00DF469F">
        <w:rPr>
          <w:b/>
        </w:rPr>
        <w:t>нально-технической ор</w:t>
      </w:r>
      <w:r w:rsidRPr="00DF469F">
        <w:rPr>
          <w:b/>
        </w:rPr>
        <w:t>и</w:t>
      </w:r>
      <w:r w:rsidRPr="00DF469F">
        <w:rPr>
          <w:b/>
        </w:rPr>
        <w:t>ентации;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g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наделить детей, лишенных свободы в той или иной форме, пр</w:t>
      </w:r>
      <w:r w:rsidRPr="00DF469F">
        <w:rPr>
          <w:b/>
        </w:rPr>
        <w:t>а</w:t>
      </w:r>
      <w:r w:rsidRPr="00DF469F">
        <w:rPr>
          <w:b/>
        </w:rPr>
        <w:t>вом на пересмотр решения об их помещении в соответствующее зав</w:t>
      </w:r>
      <w:r w:rsidRPr="00DF469F">
        <w:rPr>
          <w:b/>
        </w:rPr>
        <w:t>е</w:t>
      </w:r>
      <w:r w:rsidRPr="00DF469F">
        <w:rPr>
          <w:b/>
        </w:rPr>
        <w:t>дение;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h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наращивать усилия по расширению сети специализирова</w:t>
      </w:r>
      <w:r w:rsidRPr="00DF469F">
        <w:rPr>
          <w:b/>
        </w:rPr>
        <w:t>н</w:t>
      </w:r>
      <w:r w:rsidRPr="00DF469F">
        <w:rPr>
          <w:b/>
        </w:rPr>
        <w:t>ных судов по делам несовершеннолетних в стране, по организации подготовки судей судов по делам несовершеннолетних и по разработке комплексной учебной программы для сотрудников полицейских бригад, судей и соц</w:t>
      </w:r>
      <w:r w:rsidRPr="00DF469F">
        <w:rPr>
          <w:b/>
        </w:rPr>
        <w:t>и</w:t>
      </w:r>
      <w:r w:rsidRPr="00DF469F">
        <w:rPr>
          <w:b/>
        </w:rPr>
        <w:t>альных работников, призванной укрепить технический потенциал и угл</w:t>
      </w:r>
      <w:r w:rsidRPr="00DF469F">
        <w:rPr>
          <w:b/>
        </w:rPr>
        <w:t>у</w:t>
      </w:r>
      <w:r w:rsidRPr="00DF469F">
        <w:rPr>
          <w:b/>
        </w:rPr>
        <w:t>бить знания по вопросам ювенальной юстиции и альтернатив соде</w:t>
      </w:r>
      <w:r w:rsidRPr="00DF469F">
        <w:rPr>
          <w:b/>
        </w:rPr>
        <w:t>р</w:t>
      </w:r>
      <w:r w:rsidRPr="00DF469F">
        <w:rPr>
          <w:b/>
        </w:rPr>
        <w:t>жанию под стражей;</w:t>
      </w:r>
    </w:p>
    <w:p w:rsidR="00437887" w:rsidRPr="00DF469F" w:rsidRDefault="00437887" w:rsidP="00437887">
      <w:pPr>
        <w:pStyle w:val="SingleTxtGR"/>
        <w:rPr>
          <w:b/>
        </w:rPr>
      </w:pPr>
      <w:r>
        <w:rPr>
          <w:b/>
        </w:rPr>
        <w:tab/>
      </w:r>
      <w:proofErr w:type="spellStart"/>
      <w:r w:rsidRPr="00DF469F">
        <w:rPr>
          <w:b/>
        </w:rPr>
        <w:t>i</w:t>
      </w:r>
      <w:proofErr w:type="spellEnd"/>
      <w:r w:rsidRPr="00DF469F">
        <w:rPr>
          <w:b/>
        </w:rPr>
        <w:t>)</w:t>
      </w:r>
      <w:r w:rsidRPr="00DF469F">
        <w:rPr>
          <w:b/>
        </w:rPr>
        <w:tab/>
        <w:t>использовать инструменты предоставления технической пом</w:t>
      </w:r>
      <w:r w:rsidRPr="00DF469F">
        <w:rPr>
          <w:b/>
        </w:rPr>
        <w:t>о</w:t>
      </w:r>
      <w:r w:rsidRPr="00DF469F">
        <w:rPr>
          <w:b/>
        </w:rPr>
        <w:t>щи, разработанные Межучережденческой группой Организации Объед</w:t>
      </w:r>
      <w:r w:rsidRPr="00DF469F">
        <w:rPr>
          <w:b/>
        </w:rPr>
        <w:t>и</w:t>
      </w:r>
      <w:r w:rsidRPr="00DF469F">
        <w:rPr>
          <w:b/>
        </w:rPr>
        <w:t>ненных Наций по вопросам правосудия в отношении несовершенн</w:t>
      </w:r>
      <w:r w:rsidRPr="00DF469F">
        <w:rPr>
          <w:b/>
        </w:rPr>
        <w:t>о</w:t>
      </w:r>
      <w:r w:rsidRPr="00DF469F">
        <w:rPr>
          <w:b/>
        </w:rPr>
        <w:t>летних и ее членами, в число которых входят представители Управления Орган</w:t>
      </w:r>
      <w:r w:rsidRPr="00DF469F">
        <w:rPr>
          <w:b/>
        </w:rPr>
        <w:t>и</w:t>
      </w:r>
      <w:r w:rsidRPr="00DF469F">
        <w:rPr>
          <w:b/>
        </w:rPr>
        <w:t>зации Объединенных Наций по наркотикам и преступности, ЮНИСЕФ, Управления Верховного комиссара Организации Объедине</w:t>
      </w:r>
      <w:r w:rsidRPr="00DF469F">
        <w:rPr>
          <w:b/>
        </w:rPr>
        <w:t>н</w:t>
      </w:r>
      <w:r w:rsidRPr="00DF469F">
        <w:rPr>
          <w:b/>
        </w:rPr>
        <w:t>ных Наций по правам человека и НПО, и обратиться к членам Группы с запросом о те</w:t>
      </w:r>
      <w:r w:rsidRPr="00DF469F">
        <w:rPr>
          <w:b/>
        </w:rPr>
        <w:t>х</w:t>
      </w:r>
      <w:r w:rsidRPr="00DF469F">
        <w:rPr>
          <w:b/>
        </w:rPr>
        <w:t>нической помощи по вопросам правосудия для несове</w:t>
      </w:r>
      <w:r w:rsidRPr="00DF469F">
        <w:rPr>
          <w:b/>
        </w:rPr>
        <w:t>р</w:t>
      </w:r>
      <w:r w:rsidRPr="00DF469F">
        <w:rPr>
          <w:b/>
        </w:rPr>
        <w:t>шеннолетних.</w:t>
      </w:r>
    </w:p>
    <w:p w:rsidR="00437887" w:rsidRPr="00DF469F" w:rsidRDefault="00437887" w:rsidP="00437887">
      <w:pPr>
        <w:pStyle w:val="H23GR"/>
      </w:pPr>
      <w:r w:rsidRPr="00DF469F">
        <w:tab/>
      </w:r>
      <w:r w:rsidRPr="00DF469F">
        <w:tab/>
        <w:t>Защита свидетелей и жертв преступлений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87.</w:t>
      </w:r>
      <w:r w:rsidRPr="00DF469F">
        <w:tab/>
      </w:r>
      <w:r w:rsidRPr="00DF469F">
        <w:rPr>
          <w:b/>
          <w:bCs/>
        </w:rPr>
        <w:t xml:space="preserve">Комитет </w:t>
      </w:r>
      <w:r w:rsidRPr="00DF469F">
        <w:rPr>
          <w:b/>
        </w:rPr>
        <w:t xml:space="preserve">также </w:t>
      </w:r>
      <w:r w:rsidRPr="00DF469F">
        <w:rPr>
          <w:b/>
          <w:bCs/>
        </w:rPr>
        <w:t xml:space="preserve">рекомендует государству-участнику </w:t>
      </w:r>
      <w:r w:rsidRPr="00DF469F">
        <w:rPr>
          <w:b/>
        </w:rPr>
        <w:t>обеспечить п</w:t>
      </w:r>
      <w:r w:rsidRPr="00DF469F">
        <w:rPr>
          <w:b/>
        </w:rPr>
        <w:t>у</w:t>
      </w:r>
      <w:r w:rsidRPr="00DF469F">
        <w:rPr>
          <w:b/>
        </w:rPr>
        <w:t>тем введения адекватных законодательных положений и правил всем детям, ставшим жертвами или свидетелями преступлений, например детям, по</w:t>
      </w:r>
      <w:r w:rsidRPr="00DF469F">
        <w:rPr>
          <w:b/>
        </w:rPr>
        <w:t>д</w:t>
      </w:r>
      <w:r w:rsidRPr="00DF469F">
        <w:rPr>
          <w:b/>
        </w:rPr>
        <w:t>вергшимся посягательствам, бытовому насилию, сексуальной и эконом</w:t>
      </w:r>
      <w:r w:rsidRPr="00DF469F">
        <w:rPr>
          <w:b/>
        </w:rPr>
        <w:t>и</w:t>
      </w:r>
      <w:r w:rsidRPr="00DF469F">
        <w:rPr>
          <w:b/>
        </w:rPr>
        <w:t>ческой эксплуатации, похищению и торговле людьми или ставшим свид</w:t>
      </w:r>
      <w:r w:rsidRPr="00DF469F">
        <w:rPr>
          <w:b/>
        </w:rPr>
        <w:t>е</w:t>
      </w:r>
      <w:r w:rsidRPr="00DF469F">
        <w:rPr>
          <w:b/>
        </w:rPr>
        <w:t>телями таких преступлений, включая те, что были совершены сотрудн</w:t>
      </w:r>
      <w:r w:rsidRPr="00DF469F">
        <w:rPr>
          <w:b/>
        </w:rPr>
        <w:t>и</w:t>
      </w:r>
      <w:r w:rsidRPr="00DF469F">
        <w:rPr>
          <w:b/>
        </w:rPr>
        <w:t>ками государственных органов и негосударственными субъектами со вр</w:t>
      </w:r>
      <w:r w:rsidRPr="00DF469F">
        <w:rPr>
          <w:b/>
        </w:rPr>
        <w:t>е</w:t>
      </w:r>
      <w:r w:rsidRPr="00DF469F">
        <w:rPr>
          <w:b/>
        </w:rPr>
        <w:t>мени протестов, име</w:t>
      </w:r>
      <w:r w:rsidRPr="00DF469F">
        <w:rPr>
          <w:b/>
        </w:rPr>
        <w:t>в</w:t>
      </w:r>
      <w:r w:rsidRPr="00DF469F">
        <w:rPr>
          <w:b/>
        </w:rPr>
        <w:t>ших место в марте 2011 года, защиты в соответствии с требованиями Конвенции и в полной мере принимать во внимание Рук</w:t>
      </w:r>
      <w:r w:rsidRPr="00DF469F">
        <w:rPr>
          <w:b/>
        </w:rPr>
        <w:t>о</w:t>
      </w:r>
      <w:r w:rsidRPr="00DF469F">
        <w:rPr>
          <w:b/>
        </w:rPr>
        <w:t>водящие принципы, касающиеся правосудия по вопр</w:t>
      </w:r>
      <w:r w:rsidRPr="00DF469F">
        <w:rPr>
          <w:b/>
        </w:rPr>
        <w:t>о</w:t>
      </w:r>
      <w:r w:rsidRPr="00DF469F">
        <w:rPr>
          <w:b/>
        </w:rPr>
        <w:t>сам, связанным с участием детей-жертв и детей </w:t>
      </w:r>
      <w:r w:rsidRPr="00DF469F">
        <w:rPr>
          <w:b/>
        </w:rPr>
        <w:sym w:font="Symbol" w:char="002D"/>
      </w:r>
      <w:r w:rsidRPr="00DF469F">
        <w:rPr>
          <w:b/>
        </w:rPr>
        <w:t xml:space="preserve"> свидетелей преступлений, (резол</w:t>
      </w:r>
      <w:r w:rsidRPr="00DF469F">
        <w:rPr>
          <w:b/>
        </w:rPr>
        <w:t>ю</w:t>
      </w:r>
      <w:r w:rsidRPr="00DF469F">
        <w:rPr>
          <w:b/>
        </w:rPr>
        <w:t>ция 2005/20 Экономического и Социального Совета от 22 июля 2005 года, приложение).</w:t>
      </w:r>
    </w:p>
    <w:p w:rsidR="00437887" w:rsidRPr="00DF469F" w:rsidRDefault="00437887" w:rsidP="00437887">
      <w:pPr>
        <w:pStyle w:val="H1GR0"/>
      </w:pPr>
      <w:r w:rsidRPr="00DF469F">
        <w:tab/>
        <w:t>I.</w:t>
      </w:r>
      <w:r w:rsidRPr="00DF469F">
        <w:tab/>
        <w:t>Ратификация международных и региональных договоров в области прав человека</w:t>
      </w:r>
    </w:p>
    <w:p w:rsidR="00437887" w:rsidRPr="00DF469F" w:rsidRDefault="00437887" w:rsidP="00437887">
      <w:pPr>
        <w:pStyle w:val="SingleTxtGR"/>
        <w:rPr>
          <w:b/>
        </w:rPr>
      </w:pPr>
      <w:r w:rsidRPr="00DF469F">
        <w:t>88.</w:t>
      </w:r>
      <w:r w:rsidRPr="00DF469F">
        <w:rPr>
          <w:b/>
        </w:rPr>
        <w:tab/>
        <w:t>Комитет побуждает государство-участник присоединиться ко всем ключевым договорам по правам человека, включая Международную ко</w:t>
      </w:r>
      <w:r w:rsidRPr="00DF469F">
        <w:rPr>
          <w:b/>
        </w:rPr>
        <w:t>н</w:t>
      </w:r>
      <w:r w:rsidRPr="00DF469F">
        <w:rPr>
          <w:b/>
        </w:rPr>
        <w:t>венцию о защите всех лиц от насильственных исчезновений и факульт</w:t>
      </w:r>
      <w:r w:rsidRPr="00DF469F">
        <w:rPr>
          <w:b/>
        </w:rPr>
        <w:t>а</w:t>
      </w:r>
      <w:r w:rsidRPr="00DF469F">
        <w:rPr>
          <w:b/>
        </w:rPr>
        <w:t>тивные протоколы к Международному пакту об экономических, социал</w:t>
      </w:r>
      <w:r w:rsidRPr="00DF469F">
        <w:rPr>
          <w:b/>
        </w:rPr>
        <w:t>ь</w:t>
      </w:r>
      <w:r w:rsidRPr="00DF469F">
        <w:rPr>
          <w:b/>
        </w:rPr>
        <w:t>ных и культурных правах, Международный пакт о гражданских и полит</w:t>
      </w:r>
      <w:r w:rsidRPr="00DF469F">
        <w:rPr>
          <w:b/>
        </w:rPr>
        <w:t>и</w:t>
      </w:r>
      <w:r w:rsidRPr="00DF469F">
        <w:rPr>
          <w:b/>
        </w:rPr>
        <w:t>ческих правах, Конвенцию о ликвидации всех форм дискриминации в о</w:t>
      </w:r>
      <w:r w:rsidRPr="00DF469F">
        <w:rPr>
          <w:b/>
        </w:rPr>
        <w:t>т</w:t>
      </w:r>
      <w:r w:rsidRPr="00DF469F">
        <w:rPr>
          <w:b/>
        </w:rPr>
        <w:t>ношении женщин и Конвенцию против пыток и других жестоких, бесчел</w:t>
      </w:r>
      <w:r w:rsidRPr="00DF469F">
        <w:rPr>
          <w:b/>
        </w:rPr>
        <w:t>о</w:t>
      </w:r>
      <w:r w:rsidRPr="00DF469F">
        <w:rPr>
          <w:b/>
        </w:rPr>
        <w:t>вечных или унижающих достоинство видов обращения и н</w:t>
      </w:r>
      <w:r w:rsidRPr="00DF469F">
        <w:rPr>
          <w:b/>
        </w:rPr>
        <w:t>а</w:t>
      </w:r>
      <w:r w:rsidRPr="00DF469F">
        <w:rPr>
          <w:b/>
        </w:rPr>
        <w:t>казания.</w:t>
      </w:r>
    </w:p>
    <w:p w:rsidR="00437887" w:rsidRPr="00DF469F" w:rsidRDefault="00437887" w:rsidP="00437887">
      <w:pPr>
        <w:pStyle w:val="H1GR0"/>
      </w:pPr>
      <w:r w:rsidRPr="00DF469F">
        <w:tab/>
        <w:t>J.</w:t>
      </w:r>
      <w:r w:rsidRPr="00DF469F">
        <w:tab/>
        <w:t>Последующие меры и распространение информации</w:t>
      </w:r>
    </w:p>
    <w:p w:rsidR="00437887" w:rsidRPr="00DF469F" w:rsidRDefault="00437887" w:rsidP="00437887">
      <w:pPr>
        <w:pStyle w:val="SingleTxtGR"/>
      </w:pPr>
      <w:r w:rsidRPr="00DF469F">
        <w:t>89.</w:t>
      </w:r>
      <w:r w:rsidRPr="00DF469F">
        <w:tab/>
      </w:r>
      <w:r w:rsidRPr="00DF469F">
        <w:rPr>
          <w:b/>
        </w:rPr>
        <w:t>Комитет рекомендует государству-участнику принять все надлеж</w:t>
      </w:r>
      <w:r w:rsidRPr="00DF469F">
        <w:rPr>
          <w:b/>
        </w:rPr>
        <w:t>а</w:t>
      </w:r>
      <w:r w:rsidRPr="00DF469F">
        <w:rPr>
          <w:b/>
        </w:rPr>
        <w:t>щие меры для обеспечения выполнения настоящих рекомендаций в по</w:t>
      </w:r>
      <w:r w:rsidRPr="00DF469F">
        <w:rPr>
          <w:b/>
        </w:rPr>
        <w:t>л</w:t>
      </w:r>
      <w:r w:rsidRPr="00DF469F">
        <w:rPr>
          <w:b/>
        </w:rPr>
        <w:t>ном объеме, в частности, посредством их препровождения главе государс</w:t>
      </w:r>
      <w:r w:rsidRPr="00DF469F">
        <w:rPr>
          <w:b/>
        </w:rPr>
        <w:t>т</w:t>
      </w:r>
      <w:r w:rsidRPr="00DF469F">
        <w:rPr>
          <w:b/>
        </w:rPr>
        <w:t>ва, Верховному суду, парламенту, соответствующим министерствам и мес</w:t>
      </w:r>
      <w:r w:rsidRPr="00DF469F">
        <w:rPr>
          <w:b/>
        </w:rPr>
        <w:t>т</w:t>
      </w:r>
      <w:r w:rsidRPr="00DF469F">
        <w:rPr>
          <w:b/>
        </w:rPr>
        <w:t>ным властям для надлежащего рассмотрения и дальнейших дейс</w:t>
      </w:r>
      <w:r w:rsidRPr="00DF469F">
        <w:rPr>
          <w:b/>
        </w:rPr>
        <w:t>т</w:t>
      </w:r>
      <w:r w:rsidRPr="00DF469F">
        <w:rPr>
          <w:b/>
        </w:rPr>
        <w:t>вий.</w:t>
      </w:r>
    </w:p>
    <w:p w:rsidR="00437887" w:rsidRPr="00DF469F" w:rsidRDefault="00437887" w:rsidP="00437887">
      <w:pPr>
        <w:pStyle w:val="SingleTxtGR"/>
      </w:pPr>
      <w:r w:rsidRPr="00DF469F">
        <w:t>90.</w:t>
      </w:r>
      <w:r w:rsidRPr="00DF469F">
        <w:tab/>
      </w:r>
      <w:r w:rsidRPr="00DF469F">
        <w:rPr>
          <w:b/>
        </w:rPr>
        <w:t>Комитет также рекомендует обеспечить широкое распространение сводного доклада, объединяющего третий и четвертый периодические до</w:t>
      </w:r>
      <w:r w:rsidRPr="00DF469F">
        <w:rPr>
          <w:b/>
        </w:rPr>
        <w:t>к</w:t>
      </w:r>
      <w:r w:rsidRPr="00DF469F">
        <w:rPr>
          <w:b/>
        </w:rPr>
        <w:t>лады, и письменных ответов, представ</w:t>
      </w:r>
      <w:r w:rsidR="003216AE">
        <w:rPr>
          <w:b/>
        </w:rPr>
        <w:t>ленных государством-участником,</w:t>
      </w:r>
      <w:r w:rsidR="003216AE">
        <w:rPr>
          <w:b/>
        </w:rPr>
        <w:br/>
      </w:r>
      <w:r w:rsidRPr="00DF469F">
        <w:rPr>
          <w:b/>
        </w:rPr>
        <w:t>а также соответствующих рекомендаций (заключительных замечаний) на используемых в стране языках, в том числе (но не исключительно) через Интернет, среди общественности, организаций гражданского общества, молодежных групп, профессиональных групп и детей с целью стимулир</w:t>
      </w:r>
      <w:r w:rsidRPr="00DF469F">
        <w:rPr>
          <w:b/>
        </w:rPr>
        <w:t>о</w:t>
      </w:r>
      <w:r w:rsidRPr="00DF469F">
        <w:rPr>
          <w:b/>
        </w:rPr>
        <w:t>вать дискуссию и повысить осведомленность о Конвенции, ходе ее осущ</w:t>
      </w:r>
      <w:r w:rsidRPr="00DF469F">
        <w:rPr>
          <w:b/>
        </w:rPr>
        <w:t>е</w:t>
      </w:r>
      <w:r w:rsidRPr="00DF469F">
        <w:rPr>
          <w:b/>
        </w:rPr>
        <w:t>ствления и контроле за ее собл</w:t>
      </w:r>
      <w:r w:rsidRPr="00DF469F">
        <w:rPr>
          <w:b/>
        </w:rPr>
        <w:t>ю</w:t>
      </w:r>
      <w:r w:rsidRPr="00DF469F">
        <w:rPr>
          <w:b/>
        </w:rPr>
        <w:t>дением.</w:t>
      </w:r>
    </w:p>
    <w:p w:rsidR="00437887" w:rsidRPr="00DF469F" w:rsidRDefault="00437887" w:rsidP="00437887">
      <w:pPr>
        <w:pStyle w:val="H1GR0"/>
      </w:pPr>
      <w:r w:rsidRPr="00DF469F">
        <w:tab/>
        <w:t>K.</w:t>
      </w:r>
      <w:r w:rsidRPr="00DF469F">
        <w:tab/>
        <w:t>Следующий доклад</w:t>
      </w:r>
    </w:p>
    <w:p w:rsidR="00437887" w:rsidRPr="00DF469F" w:rsidRDefault="00437887" w:rsidP="00437887">
      <w:pPr>
        <w:pStyle w:val="SingleTxtGR"/>
        <w:rPr>
          <w:b/>
        </w:rPr>
      </w:pPr>
      <w:r w:rsidRPr="005D5834">
        <w:t>91.</w:t>
      </w:r>
      <w:r w:rsidRPr="00DF469F">
        <w:rPr>
          <w:b/>
        </w:rPr>
        <w:tab/>
        <w:t>Комитет предлагает государству-участнику представить свой п</w:t>
      </w:r>
      <w:r w:rsidRPr="00DF469F">
        <w:rPr>
          <w:b/>
        </w:rPr>
        <w:t>я</w:t>
      </w:r>
      <w:r w:rsidRPr="00DF469F">
        <w:rPr>
          <w:b/>
        </w:rPr>
        <w:t>тый периодический доклад до 13 августа 2015 года и включить в него информ</w:t>
      </w:r>
      <w:r w:rsidRPr="00DF469F">
        <w:rPr>
          <w:b/>
        </w:rPr>
        <w:t>а</w:t>
      </w:r>
      <w:r w:rsidRPr="00DF469F">
        <w:rPr>
          <w:b/>
        </w:rPr>
        <w:t>цию о выполнении данных заключительных замечаний. Ком</w:t>
      </w:r>
      <w:r w:rsidRPr="00DF469F">
        <w:rPr>
          <w:b/>
        </w:rPr>
        <w:t>и</w:t>
      </w:r>
      <w:r w:rsidRPr="00DF469F">
        <w:rPr>
          <w:b/>
        </w:rPr>
        <w:t>тет обращает внимание на его согласованные руководящие принципы представления докладов по ко</w:t>
      </w:r>
      <w:r w:rsidRPr="00DF469F">
        <w:rPr>
          <w:b/>
        </w:rPr>
        <w:t>н</w:t>
      </w:r>
      <w:r w:rsidRPr="00DF469F">
        <w:rPr>
          <w:b/>
        </w:rPr>
        <w:t xml:space="preserve">кретным договорам, принятые 1 октября 2010 года, </w:t>
      </w:r>
      <w:r w:rsidRPr="00DF469F">
        <w:rPr>
          <w:b/>
          <w:bCs/>
        </w:rPr>
        <w:t xml:space="preserve">(CRC/C/58/Rev.2 и </w:t>
      </w:r>
      <w:r w:rsidRPr="00DF469F">
        <w:rPr>
          <w:b/>
        </w:rPr>
        <w:t>Corr.1</w:t>
      </w:r>
      <w:r w:rsidRPr="00DF469F">
        <w:rPr>
          <w:b/>
          <w:bCs/>
        </w:rPr>
        <w:t>) и напоминает государству-участнику, что сл</w:t>
      </w:r>
      <w:r w:rsidRPr="00DF469F">
        <w:rPr>
          <w:b/>
          <w:bCs/>
        </w:rPr>
        <w:t>е</w:t>
      </w:r>
      <w:r w:rsidRPr="00DF469F">
        <w:rPr>
          <w:b/>
          <w:bCs/>
        </w:rPr>
        <w:t>дующие доклады должны соотве</w:t>
      </w:r>
      <w:r w:rsidRPr="00DF469F">
        <w:rPr>
          <w:b/>
          <w:bCs/>
        </w:rPr>
        <w:t>т</w:t>
      </w:r>
      <w:r w:rsidRPr="00DF469F">
        <w:rPr>
          <w:b/>
          <w:bCs/>
        </w:rPr>
        <w:t>ствовать этим руководящим принципам и по объему не превышать 60 страниц. Комитет настоятельно призывает государство-участник представить свой доклад в соответствии с этими р</w:t>
      </w:r>
      <w:r w:rsidRPr="00DF469F">
        <w:rPr>
          <w:b/>
          <w:bCs/>
        </w:rPr>
        <w:t>у</w:t>
      </w:r>
      <w:r w:rsidRPr="00DF469F">
        <w:rPr>
          <w:b/>
          <w:bCs/>
        </w:rPr>
        <w:t>ководящими принципами. В случае представления доклада, объем котор</w:t>
      </w:r>
      <w:r w:rsidRPr="00DF469F">
        <w:rPr>
          <w:b/>
          <w:bCs/>
        </w:rPr>
        <w:t>о</w:t>
      </w:r>
      <w:r w:rsidRPr="00DF469F">
        <w:rPr>
          <w:b/>
          <w:bCs/>
        </w:rPr>
        <w:t>го будет превышать предельное количество страниц, г</w:t>
      </w:r>
      <w:r w:rsidRPr="00DF469F">
        <w:rPr>
          <w:b/>
          <w:bCs/>
        </w:rPr>
        <w:t>о</w:t>
      </w:r>
      <w:r w:rsidRPr="00DF469F">
        <w:rPr>
          <w:b/>
          <w:bCs/>
        </w:rPr>
        <w:t>сударству-участнику будет предложено пересмотреть и повторно пре</w:t>
      </w:r>
      <w:r w:rsidRPr="00DF469F">
        <w:rPr>
          <w:b/>
          <w:bCs/>
        </w:rPr>
        <w:t>д</w:t>
      </w:r>
      <w:r w:rsidRPr="00DF469F">
        <w:rPr>
          <w:b/>
          <w:bCs/>
        </w:rPr>
        <w:t>ставить доклад в соответствии с вышеупомянутыми руководящими принципами. Комитет напоминает государству-участнику, что, если оно не сможет пересмотреть и повторно представить свой доклад, нельзя будет гарантировать перевод доклада в целях его рассмотрения догово</w:t>
      </w:r>
      <w:r w:rsidRPr="00DF469F">
        <w:rPr>
          <w:b/>
          <w:bCs/>
        </w:rPr>
        <w:t>р</w:t>
      </w:r>
      <w:r w:rsidRPr="00DF469F">
        <w:rPr>
          <w:b/>
          <w:bCs/>
        </w:rPr>
        <w:t>ным органом.</w:t>
      </w:r>
    </w:p>
    <w:p w:rsidR="00437887" w:rsidRPr="00DF469F" w:rsidRDefault="00437887" w:rsidP="00437887">
      <w:pPr>
        <w:pStyle w:val="SingleTxtGR"/>
      </w:pPr>
      <w:r w:rsidRPr="00DF469F">
        <w:t>92.</w:t>
      </w:r>
      <w:r w:rsidRPr="00DF469F">
        <w:tab/>
      </w:r>
      <w:r w:rsidRPr="00DF469F">
        <w:rPr>
          <w:b/>
        </w:rPr>
        <w:t>Комитет также предлагает государству-участнику представить о</w:t>
      </w:r>
      <w:r w:rsidRPr="00DF469F">
        <w:rPr>
          <w:b/>
        </w:rPr>
        <w:t>б</w:t>
      </w:r>
      <w:r w:rsidRPr="00DF469F">
        <w:rPr>
          <w:b/>
        </w:rPr>
        <w:t>новленный базовый документ в соответствии с требованиями, предъя</w:t>
      </w:r>
      <w:r w:rsidRPr="00DF469F">
        <w:rPr>
          <w:b/>
        </w:rPr>
        <w:t>в</w:t>
      </w:r>
      <w:r w:rsidRPr="00DF469F">
        <w:rPr>
          <w:b/>
        </w:rPr>
        <w:t xml:space="preserve">ляемыми к общему базовому документу в согласованных руководящих принципах представления докладов, одобренных пятым </w:t>
      </w:r>
      <w:proofErr w:type="spellStart"/>
      <w:r w:rsidRPr="00DF469F">
        <w:rPr>
          <w:b/>
        </w:rPr>
        <w:t>Межкомите</w:t>
      </w:r>
      <w:r w:rsidRPr="00DF469F">
        <w:rPr>
          <w:b/>
        </w:rPr>
        <w:t>т</w:t>
      </w:r>
      <w:r w:rsidRPr="00DF469F">
        <w:rPr>
          <w:b/>
        </w:rPr>
        <w:t>ским</w:t>
      </w:r>
      <w:proofErr w:type="spellEnd"/>
      <w:r w:rsidRPr="00DF469F">
        <w:rPr>
          <w:b/>
        </w:rPr>
        <w:t xml:space="preserve"> совещанием дог</w:t>
      </w:r>
      <w:r w:rsidRPr="00DF469F">
        <w:rPr>
          <w:b/>
        </w:rPr>
        <w:t>о</w:t>
      </w:r>
      <w:r w:rsidRPr="00DF469F">
        <w:rPr>
          <w:b/>
        </w:rPr>
        <w:t xml:space="preserve">ворных органов по правам человека в июне 2006 года </w:t>
      </w:r>
      <w:r w:rsidRPr="00DF469F">
        <w:rPr>
          <w:b/>
          <w:bCs/>
        </w:rPr>
        <w:t>(HRI/MC/2006/3). Представление доклада по конкретному договору в сов</w:t>
      </w:r>
      <w:r w:rsidRPr="00DF469F">
        <w:rPr>
          <w:b/>
          <w:bCs/>
        </w:rPr>
        <w:t>о</w:t>
      </w:r>
      <w:r w:rsidRPr="00DF469F">
        <w:rPr>
          <w:b/>
          <w:bCs/>
        </w:rPr>
        <w:t>купности с общим базовым документом означает выполнение обязательс</w:t>
      </w:r>
      <w:r w:rsidRPr="00DF469F">
        <w:rPr>
          <w:b/>
          <w:bCs/>
        </w:rPr>
        <w:t>т</w:t>
      </w:r>
      <w:r w:rsidRPr="00DF469F">
        <w:rPr>
          <w:b/>
          <w:bCs/>
        </w:rPr>
        <w:t xml:space="preserve">ва по представлению в согласованном </w:t>
      </w:r>
      <w:r w:rsidR="003216AE">
        <w:rPr>
          <w:b/>
          <w:bCs/>
        </w:rPr>
        <w:t>формате докладов в соответствии</w:t>
      </w:r>
      <w:r w:rsidR="003216AE">
        <w:rPr>
          <w:b/>
          <w:bCs/>
        </w:rPr>
        <w:br/>
      </w:r>
      <w:r w:rsidRPr="00DF469F">
        <w:rPr>
          <w:b/>
          <w:bCs/>
        </w:rPr>
        <w:t>с Конвенцией о правах ребенка.</w:t>
      </w:r>
    </w:p>
    <w:p w:rsidR="00437887" w:rsidRPr="005D5834" w:rsidRDefault="00437887" w:rsidP="0043788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37887" w:rsidRPr="005D5834" w:rsidSect="0029248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2CF" w:rsidRDefault="002032CF">
      <w:r>
        <w:rPr>
          <w:lang w:val="en-US"/>
        </w:rPr>
        <w:tab/>
      </w:r>
      <w:r>
        <w:separator/>
      </w:r>
    </w:p>
  </w:endnote>
  <w:endnote w:type="continuationSeparator" w:id="0">
    <w:p w:rsidR="002032CF" w:rsidRDefault="00203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2CF" w:rsidRPr="009A6F4A" w:rsidRDefault="002032C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3E1E">
      <w:rPr>
        <w:rStyle w:val="PageNumber"/>
        <w:noProof/>
      </w:rPr>
      <w:t>26</w:t>
    </w:r>
    <w:r>
      <w:rPr>
        <w:rStyle w:val="PageNumber"/>
      </w:rPr>
      <w:fldChar w:fldCharType="end"/>
    </w:r>
    <w:r>
      <w:rPr>
        <w:lang w:val="en-US"/>
      </w:rPr>
      <w:tab/>
      <w:t>GE.12-40606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2CF" w:rsidRPr="009A6F4A" w:rsidRDefault="002032CF">
    <w:pPr>
      <w:pStyle w:val="Footer"/>
      <w:rPr>
        <w:lang w:val="en-US"/>
      </w:rPr>
    </w:pPr>
    <w:r>
      <w:rPr>
        <w:lang w:val="en-US"/>
      </w:rPr>
      <w:t>GE.12-40606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3E1E"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2CF" w:rsidRPr="009A6F4A" w:rsidRDefault="002032CF">
    <w:pPr>
      <w:pStyle w:val="Footer"/>
      <w:rPr>
        <w:sz w:val="20"/>
        <w:lang w:val="en-US"/>
      </w:rPr>
    </w:pPr>
    <w:r>
      <w:rPr>
        <w:sz w:val="20"/>
        <w:lang w:val="en-US"/>
      </w:rPr>
      <w:t>GE.12-40606  (R)  290212  290212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2CF" w:rsidRPr="00F71F63" w:rsidRDefault="002032C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032CF" w:rsidRPr="00F71F63" w:rsidRDefault="002032C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032CF" w:rsidRPr="00635E86" w:rsidRDefault="002032C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2CF" w:rsidRPr="005E0092" w:rsidRDefault="002032CF">
    <w:pPr>
      <w:pStyle w:val="Header"/>
      <w:rPr>
        <w:lang w:val="en-US"/>
      </w:rPr>
    </w:pPr>
    <w:r>
      <w:rPr>
        <w:lang w:val="en-US"/>
      </w:rPr>
      <w:t>CRC/C/SYR/CO/3-4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2CF" w:rsidRPr="005E0092" w:rsidRDefault="002032CF" w:rsidP="00A41088">
    <w:pPr>
      <w:pStyle w:val="Header"/>
      <w:rPr>
        <w:lang w:val="en-US"/>
      </w:rPr>
    </w:pPr>
    <w:r>
      <w:rPr>
        <w:lang w:val="en-US"/>
      </w:rPr>
      <w:tab/>
      <w:t>CRC/C/SYR/CO/3-4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 w:numId="25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04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32CF"/>
    <w:rsid w:val="00206F32"/>
    <w:rsid w:val="00232D42"/>
    <w:rsid w:val="00237334"/>
    <w:rsid w:val="002444F4"/>
    <w:rsid w:val="00257772"/>
    <w:rsid w:val="002629A0"/>
    <w:rsid w:val="0028492B"/>
    <w:rsid w:val="00291C8F"/>
    <w:rsid w:val="00292480"/>
    <w:rsid w:val="002A6043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16AE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37887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1AFB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6B3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1088"/>
    <w:rsid w:val="00A470DB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BE2A3B"/>
    <w:rsid w:val="00C07C0F"/>
    <w:rsid w:val="00C145C4"/>
    <w:rsid w:val="00C20D2F"/>
    <w:rsid w:val="00C2131B"/>
    <w:rsid w:val="00C23E1E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437887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link w:val="SingleTxtGChar"/>
    <w:rsid w:val="0043788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link w:val="HChGChar"/>
    <w:rsid w:val="0043788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Char">
    <w:name w:val="_ Single Txt_G Char"/>
    <w:link w:val="SingleTxtG"/>
    <w:locked/>
    <w:rsid w:val="00437887"/>
    <w:rPr>
      <w:lang w:val="en-GB" w:eastAsia="en-US" w:bidi="ar-SA"/>
    </w:rPr>
  </w:style>
  <w:style w:type="paragraph" w:customStyle="1" w:styleId="HMG">
    <w:name w:val="_ H __M_G"/>
    <w:basedOn w:val="Normal"/>
    <w:next w:val="Normal"/>
    <w:rsid w:val="0043788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jc w:val="both"/>
    </w:pPr>
    <w:rPr>
      <w:b/>
      <w:spacing w:val="0"/>
      <w:w w:val="100"/>
      <w:kern w:val="0"/>
      <w:sz w:val="34"/>
      <w:lang w:val="en-GB"/>
    </w:rPr>
  </w:style>
  <w:style w:type="character" w:customStyle="1" w:styleId="HChGChar">
    <w:name w:val="_ H _Ch_G Char"/>
    <w:link w:val="HChG"/>
    <w:locked/>
    <w:rsid w:val="00437887"/>
    <w:rPr>
      <w:b/>
      <w:sz w:val="28"/>
      <w:lang w:val="en-GB" w:eastAsia="en-US" w:bidi="ar-SA"/>
    </w:rPr>
  </w:style>
  <w:style w:type="paragraph" w:customStyle="1" w:styleId="SMG">
    <w:name w:val="__S_M_G"/>
    <w:basedOn w:val="Normal"/>
    <w:next w:val="Normal"/>
    <w:rsid w:val="00437887"/>
    <w:pPr>
      <w:keepNext/>
      <w:keepLines/>
      <w:suppressAutoHyphens/>
      <w:spacing w:before="240" w:after="240" w:line="420" w:lineRule="exact"/>
      <w:ind w:left="1134" w:right="1134"/>
      <w:jc w:val="both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437887"/>
    <w:pPr>
      <w:keepNext/>
      <w:keepLines/>
      <w:suppressAutoHyphens/>
      <w:spacing w:before="240" w:after="240" w:line="580" w:lineRule="exact"/>
      <w:ind w:left="1134" w:right="1134"/>
      <w:jc w:val="both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437887"/>
    <w:pPr>
      <w:keepNext/>
      <w:keepLines/>
      <w:suppressAutoHyphens/>
      <w:spacing w:before="240" w:after="240" w:line="300" w:lineRule="exact"/>
      <w:ind w:left="1134" w:right="1134"/>
      <w:jc w:val="both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437887"/>
    <w:pPr>
      <w:keepNext/>
      <w:keepLines/>
      <w:suppressAutoHyphens/>
      <w:spacing w:before="240" w:after="240" w:line="420" w:lineRule="exact"/>
      <w:ind w:left="1134" w:right="1134"/>
      <w:jc w:val="both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437887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437887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43788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jc w:val="both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qFormat/>
    <w:rsid w:val="0043788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jc w:val="both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43788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jc w:val="both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43788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jc w:val="both"/>
    </w:pPr>
    <w:rPr>
      <w:spacing w:val="0"/>
      <w:w w:val="100"/>
      <w:kern w:val="0"/>
      <w:lang w:val="en-GB"/>
    </w:rPr>
  </w:style>
  <w:style w:type="paragraph" w:styleId="BalloonText">
    <w:name w:val="Balloon Text"/>
    <w:basedOn w:val="Normal"/>
    <w:link w:val="BalloonTextChar"/>
    <w:rsid w:val="00437887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437887"/>
    <w:rPr>
      <w:rFonts w:ascii="Tahoma" w:hAnsi="Tahoma" w:cs="Tahoma"/>
      <w:sz w:val="16"/>
      <w:szCs w:val="16"/>
      <w:lang w:val="en-GB" w:eastAsia="en-US" w:bidi="ar-SA"/>
    </w:rPr>
  </w:style>
  <w:style w:type="paragraph" w:styleId="CommentText">
    <w:name w:val="annotation text"/>
    <w:basedOn w:val="Normal"/>
    <w:link w:val="CommentTextChar"/>
    <w:rsid w:val="00437887"/>
    <w:pPr>
      <w:suppressAutoHyphens/>
    </w:pPr>
    <w:rPr>
      <w:spacing w:val="0"/>
      <w:w w:val="100"/>
      <w:kern w:val="0"/>
      <w:lang w:val="en-GB"/>
    </w:rPr>
  </w:style>
  <w:style w:type="character" w:customStyle="1" w:styleId="CommentTextChar">
    <w:name w:val="Comment Text Char"/>
    <w:link w:val="CommentText"/>
    <w:rsid w:val="00437887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437887"/>
    <w:rPr>
      <w:b/>
      <w:bCs/>
    </w:rPr>
  </w:style>
  <w:style w:type="character" w:customStyle="1" w:styleId="CommentSubjectChar">
    <w:name w:val="Comment Subject Char"/>
    <w:link w:val="CommentSubject"/>
    <w:rsid w:val="00437887"/>
    <w:rPr>
      <w:b/>
      <w:bCs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D%D0%BB%D1%8C-%D0%9A%D1%83%D0%BD%D0%B5%D0%B9%D1%82%D1%80%D0%B0_%28%D0%BC%D1%83%D1%85%D0%B0%D1%84%D0%B0%D0%B7%D0%B0%29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AD%D0%BB%D1%8C-%D0%9A%D1%83%D0%BD%D0%B5%D0%B9%D1%82%D1%80%D0%B0_%28%D0%BC%D1%83%D1%85%D0%B0%D1%84%D0%B0%D0%B7%D0%B0%29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27</Pages>
  <Words>11020</Words>
  <Characters>62819</Characters>
  <Application>Microsoft Office Word</Application>
  <DocSecurity>4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73692</CharactersWithSpaces>
  <SharedDoc>false</SharedDoc>
  <HLinks>
    <vt:vector size="12" baseType="variant">
      <vt:variant>
        <vt:i4>8060953</vt:i4>
      </vt:variant>
      <vt:variant>
        <vt:i4>13</vt:i4>
      </vt:variant>
      <vt:variant>
        <vt:i4>0</vt:i4>
      </vt:variant>
      <vt:variant>
        <vt:i4>5</vt:i4>
      </vt:variant>
      <vt:variant>
        <vt:lpwstr>http://ru.wikipedia.org/wiki/%D0%AD%D0%BB%D1%8C-%D0%9A%D1%83%D0%BD%D0%B5%D0%B9%D1%82%D1%80%D0%B0_%28%D0%BC%D1%83%D1%85%D0%B0%D1%84%D0%B0%D0%B7%D0%B0%29</vt:lpwstr>
      </vt:variant>
      <vt:variant>
        <vt:lpwstr/>
      </vt:variant>
      <vt:variant>
        <vt:i4>8060953</vt:i4>
      </vt:variant>
      <vt:variant>
        <vt:i4>10</vt:i4>
      </vt:variant>
      <vt:variant>
        <vt:i4>0</vt:i4>
      </vt:variant>
      <vt:variant>
        <vt:i4>5</vt:i4>
      </vt:variant>
      <vt:variant>
        <vt:lpwstr>http://ru.wikipedia.org/wiki/%D0%AD%D0%BB%D1%8C-%D0%9A%D1%83%D0%BD%D0%B5%D0%B9%D1%82%D1%80%D0%B0_%28%D0%BC%D1%83%D1%85%D0%B0%D1%84%D0%B0%D0%B7%D0%B0%29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1601-01-01T00:00:00Z</cp:lastPrinted>
  <dcterms:created xsi:type="dcterms:W3CDTF">2012-02-29T12:16:00Z</dcterms:created>
  <dcterms:modified xsi:type="dcterms:W3CDTF">2012-02-29T12:16:00Z</dcterms:modified>
</cp:coreProperties>
</file>