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9972B6" w:rsidRDefault="009D776D" w:rsidP="005D3846">
            <w:pPr>
              <w:spacing w:line="240" w:lineRule="atLeast"/>
              <w:jc w:val="right"/>
              <w:rPr>
                <w:sz w:val="20"/>
                <w:szCs w:val="21"/>
              </w:rPr>
            </w:pPr>
            <w:proofErr w:type="spellStart"/>
            <w:r>
              <w:rPr>
                <w:sz w:val="40"/>
                <w:szCs w:val="21"/>
              </w:rPr>
              <w:t>CRPD</w:t>
            </w:r>
            <w:proofErr w:type="spellEnd"/>
            <w:r>
              <w:rPr>
                <w:sz w:val="20"/>
                <w:szCs w:val="21"/>
              </w:rPr>
              <w:t>/C/21/3</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9D776D" w:rsidP="005D3846">
            <w:pPr>
              <w:spacing w:before="240" w:line="240" w:lineRule="atLeast"/>
              <w:rPr>
                <w:sz w:val="20"/>
              </w:rPr>
            </w:pPr>
            <w:r>
              <w:rPr>
                <w:sz w:val="20"/>
              </w:rPr>
              <w:t>Distr.: General</w:t>
            </w:r>
          </w:p>
          <w:p w:rsidR="00816936" w:rsidRPr="00F124C6" w:rsidRDefault="009D776D" w:rsidP="005D3846">
            <w:pPr>
              <w:spacing w:line="240" w:lineRule="atLeast"/>
              <w:rPr>
                <w:sz w:val="20"/>
              </w:rPr>
            </w:pPr>
            <w:r>
              <w:rPr>
                <w:sz w:val="20"/>
              </w:rPr>
              <w:t>31</w:t>
            </w:r>
            <w:r w:rsidR="005157CF">
              <w:rPr>
                <w:sz w:val="20"/>
              </w:rPr>
              <w:t xml:space="preserve"> </w:t>
            </w:r>
            <w:r>
              <w:rPr>
                <w:sz w:val="20"/>
              </w:rPr>
              <w:t>July</w:t>
            </w:r>
            <w:r w:rsidR="00B44B82">
              <w:rPr>
                <w:sz w:val="20"/>
              </w:rPr>
              <w:t xml:space="preserve"> </w:t>
            </w:r>
            <w:r>
              <w:rPr>
                <w:sz w:val="20"/>
              </w:rPr>
              <w:t>2</w:t>
            </w:r>
            <w:r w:rsidR="00B44B82">
              <w:rPr>
                <w:sz w:val="20"/>
              </w:rPr>
              <w:t>0</w:t>
            </w:r>
            <w:r>
              <w:rPr>
                <w:sz w:val="20"/>
              </w:rPr>
              <w:t>19</w:t>
            </w:r>
          </w:p>
          <w:p w:rsidR="00816936" w:rsidRPr="00F124C6" w:rsidRDefault="009D776D" w:rsidP="005D3846">
            <w:pPr>
              <w:spacing w:line="240" w:lineRule="atLeast"/>
              <w:rPr>
                <w:sz w:val="20"/>
              </w:rPr>
            </w:pPr>
            <w:r>
              <w:rPr>
                <w:sz w:val="20"/>
              </w:rPr>
              <w:t>Chinese</w:t>
            </w:r>
            <w:r w:rsidR="00816936" w:rsidRPr="00F124C6">
              <w:rPr>
                <w:sz w:val="20"/>
              </w:rPr>
              <w:t xml:space="preserve"> </w:t>
            </w:r>
          </w:p>
          <w:p w:rsidR="00816936" w:rsidRPr="00F124C6" w:rsidRDefault="009D776D" w:rsidP="005D3846">
            <w:pPr>
              <w:spacing w:line="240" w:lineRule="atLeast"/>
            </w:pPr>
            <w:r>
              <w:rPr>
                <w:sz w:val="20"/>
              </w:rPr>
              <w:t>Original: English</w:t>
            </w:r>
          </w:p>
        </w:tc>
      </w:tr>
    </w:tbl>
    <w:p w:rsidR="005157CF" w:rsidRDefault="00816936" w:rsidP="00EE4BBF">
      <w:pPr>
        <w:spacing w:before="120"/>
        <w:rPr>
          <w:rFonts w:eastAsia="黑体"/>
          <w:sz w:val="24"/>
          <w:szCs w:val="24"/>
          <w:lang w:val="fr-CH"/>
        </w:rPr>
      </w:pPr>
      <w:r>
        <w:rPr>
          <w:rFonts w:eastAsia="黑体" w:hint="eastAsia"/>
          <w:sz w:val="24"/>
          <w:szCs w:val="24"/>
          <w:lang w:val="fr-CH"/>
        </w:rPr>
        <w:t>残疾人权利委员会</w:t>
      </w:r>
    </w:p>
    <w:p w:rsidR="003A0AB0" w:rsidRPr="003A0AB0" w:rsidRDefault="003A0AB0" w:rsidP="00EE4BBF">
      <w:pPr>
        <w:pStyle w:val="HChGC"/>
        <w:spacing w:before="560"/>
      </w:pPr>
      <w:r w:rsidRPr="003A0AB0">
        <w:tab/>
      </w:r>
      <w:r w:rsidRPr="003A0AB0">
        <w:tab/>
      </w:r>
      <w:r w:rsidRPr="003A0AB0">
        <w:t>个人来文后续进展情况报告</w:t>
      </w:r>
      <w:r w:rsidRPr="003A0AB0">
        <w:footnoteReference w:customMarkFollows="1" w:id="2"/>
        <w:t>*</w:t>
      </w:r>
    </w:p>
    <w:p w:rsidR="003A0AB0" w:rsidRPr="003A0AB0" w:rsidRDefault="003A0AB0" w:rsidP="003A0AB0">
      <w:pPr>
        <w:pStyle w:val="H1GC"/>
      </w:pPr>
      <w:r>
        <w:tab/>
      </w:r>
      <w:r w:rsidR="009D776D">
        <w:t>A</w:t>
      </w:r>
      <w:r w:rsidRPr="003A0AB0">
        <w:t>.</w:t>
      </w:r>
      <w:r w:rsidRPr="003A0AB0">
        <w:tab/>
      </w:r>
      <w:r w:rsidRPr="003A0AB0">
        <w:t>导言</w:t>
      </w:r>
    </w:p>
    <w:p w:rsidR="003A0AB0" w:rsidRPr="003A0AB0" w:rsidRDefault="009D776D" w:rsidP="003A0AB0">
      <w:pPr>
        <w:pStyle w:val="SingleTxtGC"/>
      </w:pPr>
      <w:r>
        <w:t>1.</w:t>
      </w:r>
      <w:r w:rsidR="003A0AB0" w:rsidRPr="003A0AB0">
        <w:tab/>
      </w:r>
      <w:r w:rsidR="003A0AB0" w:rsidRPr="003A0AB0">
        <w:t>本报告根据《公约任择议定书》第五条编写</w:t>
      </w:r>
      <w:r>
        <w:t>，</w:t>
      </w:r>
      <w:r w:rsidR="003A0AB0" w:rsidRPr="003A0AB0">
        <w:t>该条阐明</w:t>
      </w:r>
      <w:r>
        <w:t>，</w:t>
      </w:r>
      <w:r w:rsidR="003A0AB0" w:rsidRPr="003A0AB0">
        <w:t>委员会</w:t>
      </w:r>
      <w:r w:rsidR="003A0AB0" w:rsidRPr="003A0AB0">
        <w:rPr>
          <w:rFonts w:hint="eastAsia"/>
        </w:rPr>
        <w:t>应当</w:t>
      </w:r>
      <w:r w:rsidR="003A0AB0" w:rsidRPr="003A0AB0">
        <w:t>举行非公开会议</w:t>
      </w:r>
      <w:r>
        <w:rPr>
          <w:rFonts w:hint="eastAsia"/>
        </w:rPr>
        <w:t>，</w:t>
      </w:r>
      <w:r w:rsidR="003A0AB0" w:rsidRPr="003A0AB0">
        <w:t>审查根据</w:t>
      </w:r>
      <w:r w:rsidR="003A0AB0" w:rsidRPr="003A0AB0">
        <w:rPr>
          <w:rFonts w:hint="eastAsia"/>
        </w:rPr>
        <w:t>《</w:t>
      </w:r>
      <w:r w:rsidR="003A0AB0" w:rsidRPr="003A0AB0">
        <w:t>议定书</w:t>
      </w:r>
      <w:r w:rsidR="003A0AB0" w:rsidRPr="003A0AB0">
        <w:rPr>
          <w:rFonts w:hint="eastAsia"/>
        </w:rPr>
        <w:t>》</w:t>
      </w:r>
      <w:r w:rsidR="003A0AB0" w:rsidRPr="003A0AB0">
        <w:t>提交的来文</w:t>
      </w:r>
      <w:r>
        <w:rPr>
          <w:rFonts w:hint="eastAsia"/>
        </w:rPr>
        <w:t>；</w:t>
      </w:r>
      <w:r w:rsidR="003A0AB0" w:rsidRPr="003A0AB0">
        <w:t>委员会在审查来文后</w:t>
      </w:r>
      <w:r>
        <w:t>，</w:t>
      </w:r>
      <w:r w:rsidR="003A0AB0" w:rsidRPr="003A0AB0">
        <w:t>应将委员会的任何提议和建议</w:t>
      </w:r>
      <w:r w:rsidR="003A0AB0" w:rsidRPr="003A0AB0">
        <w:rPr>
          <w:rFonts w:hint="eastAsia"/>
        </w:rPr>
        <w:t>转</w:t>
      </w:r>
      <w:r w:rsidR="003A0AB0" w:rsidRPr="003A0AB0">
        <w:t>交有关缔约国和请愿人。本报告还根据委员会议事规则第</w:t>
      </w:r>
      <w:r>
        <w:t>75</w:t>
      </w:r>
      <w:r w:rsidR="003A0AB0" w:rsidRPr="003A0AB0">
        <w:t>条第</w:t>
      </w:r>
      <w:r>
        <w:t>7</w:t>
      </w:r>
      <w:r w:rsidR="003A0AB0" w:rsidRPr="003A0AB0">
        <w:t>款编写</w:t>
      </w:r>
      <w:r>
        <w:rPr>
          <w:rFonts w:hint="eastAsia"/>
        </w:rPr>
        <w:t>，</w:t>
      </w:r>
      <w:r w:rsidR="003A0AB0" w:rsidRPr="003A0AB0">
        <w:t>该款规定</w:t>
      </w:r>
      <w:r>
        <w:t>，</w:t>
      </w:r>
      <w:r w:rsidR="003A0AB0" w:rsidRPr="003A0AB0">
        <w:t>特别报告员或工作组应定期向委员会汇报后续活动</w:t>
      </w:r>
      <w:r>
        <w:t>，</w:t>
      </w:r>
      <w:r w:rsidR="003A0AB0" w:rsidRPr="003A0AB0">
        <w:t>查明缔约国为落实委员会的意见而采取的措施。</w:t>
      </w:r>
    </w:p>
    <w:p w:rsidR="003A0AB0" w:rsidRPr="003A0AB0" w:rsidRDefault="009D776D" w:rsidP="003A0AB0">
      <w:pPr>
        <w:pStyle w:val="SingleTxtGC"/>
      </w:pPr>
      <w:r>
        <w:t>2.</w:t>
      </w:r>
      <w:r w:rsidR="003A0AB0" w:rsidRPr="003A0AB0">
        <w:tab/>
      </w:r>
      <w:r w:rsidR="003A0AB0" w:rsidRPr="003A0AB0">
        <w:t>本报告载列了《意见》后续行动特别报告员在第十九届和第二十一届会议间隔期间依据委员会议事规则收到的资料</w:t>
      </w:r>
      <w:r>
        <w:t>，</w:t>
      </w:r>
      <w:r w:rsidR="003A0AB0" w:rsidRPr="003A0AB0">
        <w:t>以及委员会第二十一届会议期间的分析和通过的决定。评估标准如下</w:t>
      </w:r>
      <w:r>
        <w:t>：</w:t>
      </w:r>
    </w:p>
    <w:p w:rsidR="003A0AB0" w:rsidRPr="003A0AB0" w:rsidRDefault="005A609E" w:rsidP="005A609E">
      <w:pPr>
        <w:pStyle w:val="H23GC"/>
      </w:pPr>
      <w:r>
        <w:tab/>
      </w:r>
      <w:r>
        <w:tab/>
      </w:r>
      <w:r w:rsidR="003A0AB0" w:rsidRPr="003A0AB0">
        <w:t>评估标准</w:t>
      </w:r>
    </w:p>
    <w:p w:rsidR="003A0AB0" w:rsidRPr="003A0AB0" w:rsidRDefault="005A609E" w:rsidP="005A609E">
      <w:pPr>
        <w:pStyle w:val="H4GC"/>
      </w:pPr>
      <w:r>
        <w:tab/>
      </w:r>
      <w:r>
        <w:tab/>
      </w:r>
      <w:r w:rsidR="003A0AB0" w:rsidRPr="003A0AB0">
        <w:t>对行动满意</w:t>
      </w:r>
    </w:p>
    <w:p w:rsidR="003A0AB0" w:rsidRPr="003A0AB0" w:rsidRDefault="007F783B" w:rsidP="005B3ADC">
      <w:pPr>
        <w:pStyle w:val="SingleTxtGC"/>
        <w:tabs>
          <w:tab w:val="clear" w:pos="1565"/>
          <w:tab w:val="left" w:pos="1701"/>
        </w:tabs>
        <w:ind w:left="924"/>
      </w:pPr>
      <w:r>
        <w:tab/>
      </w:r>
      <w:r w:rsidR="009D776D">
        <w:rPr>
          <w:b/>
          <w:bCs/>
        </w:rPr>
        <w:t>A</w:t>
      </w:r>
      <w:r w:rsidR="005B3ADC">
        <w:rPr>
          <w:b/>
          <w:bCs/>
        </w:rPr>
        <w:tab/>
      </w:r>
      <w:r w:rsidR="003A0AB0" w:rsidRPr="003A0AB0">
        <w:t>对采取的措施基本满意</w:t>
      </w:r>
    </w:p>
    <w:p w:rsidR="003A0AB0" w:rsidRPr="003A0AB0" w:rsidRDefault="005A609E" w:rsidP="005A609E">
      <w:pPr>
        <w:pStyle w:val="H4GC"/>
      </w:pPr>
      <w:r>
        <w:tab/>
      </w:r>
      <w:r>
        <w:tab/>
      </w:r>
      <w:r w:rsidR="003A0AB0" w:rsidRPr="003A0AB0">
        <w:t>对行动部分满意</w:t>
      </w:r>
    </w:p>
    <w:p w:rsidR="003A0AB0" w:rsidRPr="003A0AB0" w:rsidRDefault="005B3ADC" w:rsidP="005B3ADC">
      <w:pPr>
        <w:pStyle w:val="SingleTxtGC"/>
        <w:tabs>
          <w:tab w:val="clear" w:pos="1565"/>
          <w:tab w:val="left" w:pos="1701"/>
        </w:tabs>
        <w:ind w:left="924"/>
      </w:pPr>
      <w:r>
        <w:rPr>
          <w:rFonts w:ascii="Time New Roman" w:eastAsia="黑体" w:hAnsi="Time New Roman"/>
          <w:b/>
          <w:bCs/>
        </w:rPr>
        <w:tab/>
      </w:r>
      <w:proofErr w:type="spellStart"/>
      <w:r w:rsidR="009D776D">
        <w:rPr>
          <w:rFonts w:ascii="Time New Roman" w:eastAsia="黑体" w:hAnsi="Time New Roman"/>
          <w:b/>
          <w:bCs/>
        </w:rPr>
        <w:t>B1</w:t>
      </w:r>
      <w:proofErr w:type="spellEnd"/>
      <w:r w:rsidR="005A609E">
        <w:tab/>
      </w:r>
      <w:r w:rsidR="003A0AB0" w:rsidRPr="003A0AB0">
        <w:t>已采取实质性行动</w:t>
      </w:r>
      <w:r w:rsidR="009D776D">
        <w:t>，</w:t>
      </w:r>
      <w:r w:rsidR="003A0AB0" w:rsidRPr="003A0AB0">
        <w:t>但须增补资料</w:t>
      </w:r>
    </w:p>
    <w:p w:rsidR="003A0AB0" w:rsidRPr="003A0AB0" w:rsidRDefault="005B3ADC" w:rsidP="005B3ADC">
      <w:pPr>
        <w:pStyle w:val="SingleTxtGC"/>
        <w:tabs>
          <w:tab w:val="clear" w:pos="1565"/>
          <w:tab w:val="left" w:pos="1701"/>
        </w:tabs>
        <w:ind w:left="924"/>
      </w:pPr>
      <w:r>
        <w:rPr>
          <w:rFonts w:ascii="Time New Roman" w:eastAsia="黑体" w:hAnsi="Time New Roman"/>
          <w:b/>
          <w:bCs/>
        </w:rPr>
        <w:tab/>
      </w:r>
      <w:proofErr w:type="spellStart"/>
      <w:r w:rsidR="009D776D">
        <w:rPr>
          <w:rFonts w:ascii="Time New Roman" w:eastAsia="黑体" w:hAnsi="Time New Roman"/>
          <w:b/>
          <w:bCs/>
        </w:rPr>
        <w:t>B2</w:t>
      </w:r>
      <w:proofErr w:type="spellEnd"/>
      <w:r w:rsidR="005A609E">
        <w:tab/>
      </w:r>
      <w:r w:rsidR="003A0AB0" w:rsidRPr="003A0AB0">
        <w:t>已采取初步行动</w:t>
      </w:r>
      <w:r w:rsidR="009D776D">
        <w:t>，</w:t>
      </w:r>
      <w:r w:rsidR="003A0AB0" w:rsidRPr="003A0AB0">
        <w:t>但须采取更多行动和增补资料</w:t>
      </w:r>
    </w:p>
    <w:p w:rsidR="003A0AB0" w:rsidRPr="003A0AB0" w:rsidRDefault="00E0354E" w:rsidP="00D51719">
      <w:pPr>
        <w:pStyle w:val="H4GC"/>
        <w:rPr>
          <w:i/>
          <w:iCs/>
        </w:rPr>
      </w:pPr>
      <w:r>
        <w:tab/>
      </w:r>
      <w:r>
        <w:tab/>
      </w:r>
      <w:r w:rsidR="003A0AB0" w:rsidRPr="00D51719">
        <w:t>对行动不满意</w:t>
      </w:r>
    </w:p>
    <w:p w:rsidR="003A0AB0" w:rsidRPr="003A0AB0" w:rsidRDefault="005B3ADC" w:rsidP="005B3ADC">
      <w:pPr>
        <w:pStyle w:val="SingleTxtGC"/>
        <w:tabs>
          <w:tab w:val="clear" w:pos="1565"/>
          <w:tab w:val="left" w:pos="1701"/>
        </w:tabs>
        <w:ind w:left="924"/>
      </w:pPr>
      <w:r>
        <w:rPr>
          <w:rFonts w:ascii="Time New Roman" w:eastAsia="黑体" w:hAnsi="Time New Roman"/>
          <w:b/>
          <w:bCs/>
        </w:rPr>
        <w:tab/>
      </w:r>
      <w:proofErr w:type="spellStart"/>
      <w:r w:rsidR="009D776D">
        <w:rPr>
          <w:rFonts w:ascii="Time New Roman" w:eastAsia="黑体" w:hAnsi="Time New Roman"/>
          <w:b/>
          <w:bCs/>
        </w:rPr>
        <w:t>C1</w:t>
      </w:r>
      <w:proofErr w:type="spellEnd"/>
      <w:r w:rsidR="00D51719">
        <w:rPr>
          <w:rFonts w:ascii="Time New Roman" w:eastAsia="黑体" w:hAnsi="Time New Roman"/>
        </w:rPr>
        <w:tab/>
      </w:r>
      <w:r w:rsidR="003A0AB0" w:rsidRPr="003A0AB0">
        <w:t>收到答复</w:t>
      </w:r>
      <w:r w:rsidR="009D776D">
        <w:t>，</w:t>
      </w:r>
      <w:r w:rsidR="003A0AB0" w:rsidRPr="003A0AB0">
        <w:t>但采取的行动并未落实《意见》</w:t>
      </w:r>
      <w:r w:rsidR="009D776D">
        <w:t>/</w:t>
      </w:r>
      <w:r w:rsidR="003A0AB0" w:rsidRPr="003A0AB0">
        <w:t>建议</w:t>
      </w:r>
    </w:p>
    <w:p w:rsidR="003A0AB0" w:rsidRPr="003A0AB0" w:rsidRDefault="005B3ADC" w:rsidP="005B3ADC">
      <w:pPr>
        <w:pStyle w:val="SingleTxtGC"/>
        <w:tabs>
          <w:tab w:val="clear" w:pos="1565"/>
          <w:tab w:val="left" w:pos="1701"/>
        </w:tabs>
        <w:ind w:left="924"/>
      </w:pPr>
      <w:r>
        <w:rPr>
          <w:rFonts w:ascii="Time New Roman" w:eastAsia="黑体" w:hAnsi="Time New Roman"/>
          <w:b/>
          <w:bCs/>
        </w:rPr>
        <w:tab/>
      </w:r>
      <w:proofErr w:type="spellStart"/>
      <w:r w:rsidR="009D776D">
        <w:rPr>
          <w:rFonts w:ascii="Time New Roman" w:eastAsia="黑体" w:hAnsi="Time New Roman"/>
          <w:b/>
          <w:bCs/>
        </w:rPr>
        <w:t>C2</w:t>
      </w:r>
      <w:proofErr w:type="spellEnd"/>
      <w:r w:rsidR="00D51719">
        <w:rPr>
          <w:rFonts w:ascii="Time New Roman" w:eastAsia="黑体" w:hAnsi="Time New Roman"/>
        </w:rPr>
        <w:tab/>
      </w:r>
      <w:r w:rsidR="003A0AB0" w:rsidRPr="003A0AB0">
        <w:t>收到答复</w:t>
      </w:r>
      <w:r w:rsidR="009D776D">
        <w:t>，</w:t>
      </w:r>
      <w:r w:rsidR="003A0AB0" w:rsidRPr="003A0AB0">
        <w:t>但与《意见》</w:t>
      </w:r>
      <w:r w:rsidR="009D776D">
        <w:t>/</w:t>
      </w:r>
      <w:r w:rsidR="003A0AB0" w:rsidRPr="003A0AB0">
        <w:t>建议无关</w:t>
      </w:r>
    </w:p>
    <w:p w:rsidR="003A0AB0" w:rsidRPr="00D51719" w:rsidRDefault="00D51719" w:rsidP="00D51719">
      <w:pPr>
        <w:pStyle w:val="H4GC"/>
      </w:pPr>
      <w:r>
        <w:lastRenderedPageBreak/>
        <w:tab/>
      </w:r>
      <w:r>
        <w:tab/>
      </w:r>
      <w:r w:rsidR="003A0AB0" w:rsidRPr="00D51719">
        <w:t>未与委员会合作</w:t>
      </w:r>
    </w:p>
    <w:p w:rsidR="003A0AB0" w:rsidRPr="003A0AB0" w:rsidRDefault="00B227D5" w:rsidP="00B227D5">
      <w:pPr>
        <w:pStyle w:val="SingleTxtGC"/>
        <w:tabs>
          <w:tab w:val="clear" w:pos="1565"/>
          <w:tab w:val="left" w:pos="1701"/>
        </w:tabs>
        <w:ind w:left="924"/>
      </w:pPr>
      <w:r>
        <w:rPr>
          <w:rFonts w:ascii="Time New Roman" w:eastAsia="黑体" w:hAnsi="Time New Roman"/>
          <w:b/>
          <w:bCs/>
        </w:rPr>
        <w:tab/>
      </w:r>
      <w:proofErr w:type="spellStart"/>
      <w:r w:rsidR="009D776D">
        <w:rPr>
          <w:rFonts w:ascii="Time New Roman" w:eastAsia="黑体" w:hAnsi="Time New Roman"/>
          <w:b/>
          <w:bCs/>
        </w:rPr>
        <w:t>D1</w:t>
      </w:r>
      <w:proofErr w:type="spellEnd"/>
      <w:r w:rsidR="00D51719">
        <w:rPr>
          <w:rFonts w:ascii="Time New Roman" w:eastAsia="黑体" w:hAnsi="Time New Roman"/>
        </w:rPr>
        <w:tab/>
      </w:r>
      <w:r w:rsidR="003A0AB0" w:rsidRPr="003A0AB0">
        <w:t>未对一项或多项建议或建议的某些部分</w:t>
      </w:r>
      <w:proofErr w:type="gramStart"/>
      <w:r w:rsidR="003A0AB0" w:rsidRPr="003A0AB0">
        <w:t>作出</w:t>
      </w:r>
      <w:proofErr w:type="gramEnd"/>
      <w:r w:rsidR="003A0AB0" w:rsidRPr="003A0AB0">
        <w:t>答复</w:t>
      </w:r>
    </w:p>
    <w:p w:rsidR="003A0AB0" w:rsidRPr="003A0AB0" w:rsidRDefault="00B227D5" w:rsidP="00B227D5">
      <w:pPr>
        <w:pStyle w:val="SingleTxtGC"/>
        <w:tabs>
          <w:tab w:val="clear" w:pos="1565"/>
          <w:tab w:val="left" w:pos="1701"/>
        </w:tabs>
        <w:ind w:left="924"/>
      </w:pPr>
      <w:r>
        <w:rPr>
          <w:rFonts w:ascii="Time New Roman" w:eastAsia="黑体" w:hAnsi="Time New Roman"/>
          <w:b/>
          <w:bCs/>
        </w:rPr>
        <w:tab/>
      </w:r>
      <w:proofErr w:type="spellStart"/>
      <w:r w:rsidR="009D776D">
        <w:rPr>
          <w:rFonts w:ascii="Time New Roman" w:eastAsia="黑体" w:hAnsi="Time New Roman"/>
          <w:b/>
          <w:bCs/>
        </w:rPr>
        <w:t>D2</w:t>
      </w:r>
      <w:proofErr w:type="spellEnd"/>
      <w:r w:rsidR="00D51719">
        <w:rPr>
          <w:rFonts w:ascii="Time New Roman" w:eastAsia="黑体" w:hAnsi="Time New Roman"/>
        </w:rPr>
        <w:tab/>
      </w:r>
      <w:r w:rsidR="003A0AB0" w:rsidRPr="003A0AB0">
        <w:t>经</w:t>
      </w:r>
      <w:r w:rsidR="009D776D">
        <w:t>(</w:t>
      </w:r>
      <w:r w:rsidR="003A0AB0" w:rsidRPr="003A0AB0">
        <w:t>多次</w:t>
      </w:r>
      <w:r w:rsidR="009D776D">
        <w:t>)</w:t>
      </w:r>
      <w:r w:rsidR="003A0AB0" w:rsidRPr="003A0AB0">
        <w:t>提醒仍未</w:t>
      </w:r>
      <w:proofErr w:type="gramStart"/>
      <w:r w:rsidR="003A0AB0" w:rsidRPr="003A0AB0">
        <w:t>作出</w:t>
      </w:r>
      <w:proofErr w:type="gramEnd"/>
      <w:r w:rsidR="003A0AB0" w:rsidRPr="003A0AB0">
        <w:t>答复</w:t>
      </w:r>
    </w:p>
    <w:p w:rsidR="003A0AB0" w:rsidRPr="00D51719" w:rsidRDefault="00D51719" w:rsidP="00D51719">
      <w:pPr>
        <w:pStyle w:val="H4GC"/>
      </w:pPr>
      <w:r>
        <w:tab/>
      </w:r>
      <w:r>
        <w:tab/>
      </w:r>
      <w:r w:rsidR="003A0AB0" w:rsidRPr="00D51719">
        <w:t>采取的措施与委员会的建议相悖</w:t>
      </w:r>
    </w:p>
    <w:p w:rsidR="003A0AB0" w:rsidRPr="003A0AB0" w:rsidRDefault="00B227D5" w:rsidP="00B227D5">
      <w:pPr>
        <w:pStyle w:val="SingleTxtGC"/>
        <w:tabs>
          <w:tab w:val="clear" w:pos="1565"/>
          <w:tab w:val="left" w:pos="1701"/>
        </w:tabs>
        <w:ind w:left="924"/>
      </w:pPr>
      <w:r>
        <w:tab/>
      </w:r>
      <w:r w:rsidR="009D776D">
        <w:rPr>
          <w:rFonts w:ascii="Time New Roman" w:eastAsia="黑体" w:hAnsi="Time New Roman"/>
          <w:b/>
          <w:bCs/>
        </w:rPr>
        <w:t>E</w:t>
      </w:r>
      <w:r w:rsidR="00FB7E36">
        <w:tab/>
      </w:r>
      <w:r w:rsidR="003A0AB0" w:rsidRPr="003A0AB0">
        <w:t>答复显示</w:t>
      </w:r>
      <w:r w:rsidR="009D776D">
        <w:t>，</w:t>
      </w:r>
      <w:r w:rsidR="003A0AB0" w:rsidRPr="003A0AB0">
        <w:t>所采取的措施与委员会的《意见》</w:t>
      </w:r>
      <w:r w:rsidR="009D776D">
        <w:t>/</w:t>
      </w:r>
      <w:r w:rsidR="003A0AB0" w:rsidRPr="003A0AB0">
        <w:t>建议相悖</w:t>
      </w:r>
    </w:p>
    <w:p w:rsidR="003A0AB0" w:rsidRPr="003A0AB0" w:rsidRDefault="00FB7E36" w:rsidP="00FB7E36">
      <w:pPr>
        <w:pStyle w:val="H1GC"/>
      </w:pPr>
      <w:r>
        <w:tab/>
      </w:r>
      <w:r w:rsidR="009D776D">
        <w:t>B</w:t>
      </w:r>
      <w:r w:rsidR="003A0AB0" w:rsidRPr="003A0AB0">
        <w:t>.</w:t>
      </w:r>
      <w:r w:rsidR="003A0AB0" w:rsidRPr="003A0AB0">
        <w:tab/>
      </w:r>
      <w:r w:rsidR="003A0AB0" w:rsidRPr="003A0AB0">
        <w:t>来文</w:t>
      </w:r>
    </w:p>
    <w:p w:rsidR="003A0AB0" w:rsidRDefault="00FB7E36" w:rsidP="00321375">
      <w:pPr>
        <w:pStyle w:val="H23GC"/>
        <w:spacing w:after="240"/>
      </w:pPr>
      <w:r>
        <w:tab/>
      </w:r>
      <w:r w:rsidR="009D776D">
        <w:t>1.</w:t>
      </w:r>
      <w:r w:rsidR="003A0AB0" w:rsidRPr="003A0AB0">
        <w:tab/>
      </w:r>
      <w:proofErr w:type="spellStart"/>
      <w:r w:rsidR="009D776D">
        <w:t>Nyusti</w:t>
      </w:r>
      <w:proofErr w:type="spellEnd"/>
      <w:r w:rsidR="003A0AB0" w:rsidRPr="003A0AB0">
        <w:t>和</w:t>
      </w:r>
      <w:proofErr w:type="spellStart"/>
      <w:r w:rsidR="009D776D">
        <w:t>Tak</w:t>
      </w:r>
      <w:r w:rsidR="003A0AB0" w:rsidRPr="003A0AB0">
        <w:t>á</w:t>
      </w:r>
      <w:r w:rsidR="009D776D">
        <w:t>cs</w:t>
      </w:r>
      <w:proofErr w:type="spellEnd"/>
      <w:r w:rsidR="003A0AB0" w:rsidRPr="003A0AB0">
        <w:t>诉匈牙利</w:t>
      </w:r>
      <w:r w:rsidR="009D776D">
        <w:t>(</w:t>
      </w:r>
      <w:proofErr w:type="spellStart"/>
      <w:r w:rsidR="009D776D">
        <w:t>CRPD</w:t>
      </w:r>
      <w:proofErr w:type="spellEnd"/>
      <w:r w:rsidR="009D776D">
        <w:t>/C/9/D/1/2</w:t>
      </w:r>
      <w:r w:rsidR="003A0AB0" w:rsidRPr="003A0AB0">
        <w:t>0</w:t>
      </w:r>
      <w:r w:rsidR="009D776D">
        <w:t>1</w:t>
      </w:r>
      <w:r w:rsidR="003A0AB0" w:rsidRPr="003A0AB0">
        <w:t>0</w:t>
      </w:r>
      <w:r w:rsidR="009D776D">
        <w:t>)</w:t>
      </w:r>
    </w:p>
    <w:tbl>
      <w:tblPr>
        <w:tblStyle w:val="afa"/>
        <w:tblW w:w="0" w:type="auto"/>
        <w:tblInd w:w="1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05"/>
        <w:gridCol w:w="4243"/>
      </w:tblGrid>
      <w:tr w:rsidR="009F0322" w:rsidTr="00021A37">
        <w:trPr>
          <w:cantSplit/>
        </w:trPr>
        <w:tc>
          <w:tcPr>
            <w:tcW w:w="3105" w:type="dxa"/>
          </w:tcPr>
          <w:p w:rsidR="009F0322" w:rsidRPr="006E7419" w:rsidRDefault="009F0322" w:rsidP="00021A37">
            <w:pPr>
              <w:pStyle w:val="SingleTxtGC"/>
              <w:ind w:left="0" w:right="0"/>
              <w:jc w:val="left"/>
              <w:rPr>
                <w:rFonts w:ascii="Time New Roman" w:hAnsi="Time New Roman" w:hint="eastAsia"/>
              </w:rPr>
            </w:pPr>
            <w:r w:rsidRPr="006E7419">
              <w:rPr>
                <w:rFonts w:ascii="Time New Roman" w:hAnsi="Time New Roman" w:hint="eastAsia"/>
              </w:rPr>
              <w:t>《意见》通过日期</w:t>
            </w:r>
            <w:r w:rsidR="009D776D">
              <w:rPr>
                <w:rFonts w:ascii="Time New Roman" w:hAnsi="Time New Roman" w:hint="eastAsia"/>
              </w:rPr>
              <w:t>：</w:t>
            </w:r>
          </w:p>
        </w:tc>
        <w:tc>
          <w:tcPr>
            <w:tcW w:w="4243" w:type="dxa"/>
          </w:tcPr>
          <w:p w:rsidR="009F0322" w:rsidRPr="00C74FB6" w:rsidRDefault="009D776D" w:rsidP="006E7419">
            <w:pPr>
              <w:pStyle w:val="SingleTxtGC"/>
              <w:ind w:left="340" w:right="0"/>
            </w:pPr>
            <w:r>
              <w:t>2</w:t>
            </w:r>
            <w:r w:rsidR="009F0322" w:rsidRPr="003A0AB0">
              <w:t>0</w:t>
            </w:r>
            <w:r>
              <w:t>13</w:t>
            </w:r>
            <w:r w:rsidR="009F0322" w:rsidRPr="003A0AB0">
              <w:t>年</w:t>
            </w:r>
            <w:r>
              <w:t>4</w:t>
            </w:r>
            <w:r w:rsidR="009F0322" w:rsidRPr="003A0AB0">
              <w:t>月</w:t>
            </w:r>
            <w:r>
              <w:t>16</w:t>
            </w:r>
            <w:r w:rsidR="009F0322" w:rsidRPr="003A0AB0">
              <w:t>日</w:t>
            </w:r>
          </w:p>
        </w:tc>
      </w:tr>
      <w:tr w:rsidR="009F0322" w:rsidTr="00021A37">
        <w:trPr>
          <w:cantSplit/>
        </w:trPr>
        <w:tc>
          <w:tcPr>
            <w:tcW w:w="3105" w:type="dxa"/>
          </w:tcPr>
          <w:p w:rsidR="009F0322" w:rsidRPr="006E7419" w:rsidRDefault="00113776" w:rsidP="00021A37">
            <w:pPr>
              <w:pStyle w:val="SingleTxtGC"/>
              <w:ind w:left="0" w:right="0"/>
              <w:jc w:val="left"/>
              <w:rPr>
                <w:rFonts w:ascii="Time New Roman" w:hAnsi="Time New Roman" w:hint="eastAsia"/>
              </w:rPr>
            </w:pPr>
            <w:r w:rsidRPr="006E7419">
              <w:rPr>
                <w:rFonts w:ascii="Time New Roman" w:hAnsi="Time New Roman" w:hint="eastAsia"/>
              </w:rPr>
              <w:t>缔约国的首次答复</w:t>
            </w:r>
            <w:r w:rsidR="009D776D">
              <w:rPr>
                <w:rFonts w:ascii="Time New Roman" w:hAnsi="Time New Roman" w:hint="eastAsia"/>
              </w:rPr>
              <w:t>：</w:t>
            </w:r>
          </w:p>
        </w:tc>
        <w:tc>
          <w:tcPr>
            <w:tcW w:w="4243" w:type="dxa"/>
          </w:tcPr>
          <w:p w:rsidR="009F0322" w:rsidRPr="00C74FB6" w:rsidRDefault="00113776" w:rsidP="006E7419">
            <w:pPr>
              <w:pStyle w:val="SingleTxtGC"/>
              <w:ind w:left="340" w:right="0"/>
            </w:pPr>
            <w:r w:rsidRPr="00113776">
              <w:rPr>
                <w:rFonts w:hint="eastAsia"/>
              </w:rPr>
              <w:t>应于</w:t>
            </w:r>
            <w:r w:rsidR="009D776D">
              <w:rPr>
                <w:rFonts w:hint="eastAsia"/>
              </w:rPr>
              <w:t>2</w:t>
            </w:r>
            <w:r w:rsidRPr="00113776">
              <w:rPr>
                <w:rFonts w:hint="eastAsia"/>
              </w:rPr>
              <w:t>0</w:t>
            </w:r>
            <w:r w:rsidR="009D776D">
              <w:rPr>
                <w:rFonts w:hint="eastAsia"/>
              </w:rPr>
              <w:t>13</w:t>
            </w:r>
            <w:r w:rsidRPr="00113776">
              <w:rPr>
                <w:rFonts w:hint="eastAsia"/>
              </w:rPr>
              <w:t>年</w:t>
            </w:r>
            <w:r w:rsidR="009D776D">
              <w:rPr>
                <w:rFonts w:hint="eastAsia"/>
              </w:rPr>
              <w:t>1</w:t>
            </w:r>
            <w:r w:rsidRPr="00113776">
              <w:rPr>
                <w:rFonts w:hint="eastAsia"/>
              </w:rPr>
              <w:t>0</w:t>
            </w:r>
            <w:r w:rsidRPr="00113776">
              <w:rPr>
                <w:rFonts w:hint="eastAsia"/>
              </w:rPr>
              <w:t>月</w:t>
            </w:r>
            <w:r w:rsidR="009D776D">
              <w:rPr>
                <w:rFonts w:hint="eastAsia"/>
              </w:rPr>
              <w:t>24</w:t>
            </w:r>
            <w:r w:rsidRPr="00113776">
              <w:rPr>
                <w:rFonts w:hint="eastAsia"/>
              </w:rPr>
              <w:t>日答复。</w:t>
            </w:r>
            <w:r w:rsidR="009D776D">
              <w:rPr>
                <w:rFonts w:hint="eastAsia"/>
              </w:rPr>
              <w:t>2</w:t>
            </w:r>
            <w:r w:rsidRPr="00113776">
              <w:rPr>
                <w:rFonts w:hint="eastAsia"/>
              </w:rPr>
              <w:t>0</w:t>
            </w:r>
            <w:r w:rsidR="009D776D">
              <w:rPr>
                <w:rFonts w:hint="eastAsia"/>
              </w:rPr>
              <w:t>14</w:t>
            </w:r>
            <w:r w:rsidRPr="00113776">
              <w:rPr>
                <w:rFonts w:hint="eastAsia"/>
              </w:rPr>
              <w:t>年</w:t>
            </w:r>
            <w:r w:rsidR="009D776D">
              <w:rPr>
                <w:rFonts w:hint="eastAsia"/>
              </w:rPr>
              <w:t>1</w:t>
            </w:r>
            <w:r w:rsidRPr="00113776">
              <w:rPr>
                <w:rFonts w:hint="eastAsia"/>
              </w:rPr>
              <w:t>月</w:t>
            </w:r>
            <w:r w:rsidR="009D776D">
              <w:rPr>
                <w:rFonts w:hint="eastAsia"/>
              </w:rPr>
              <w:t>8</w:t>
            </w:r>
            <w:r w:rsidRPr="00113776">
              <w:rPr>
                <w:rFonts w:hint="eastAsia"/>
              </w:rPr>
              <w:t>日收到答复。在第十一届会议上分析</w:t>
            </w:r>
            <w:r w:rsidR="009D776D">
              <w:rPr>
                <w:rFonts w:hint="eastAsia"/>
              </w:rPr>
              <w:t>(</w:t>
            </w:r>
            <w:r w:rsidRPr="00113776">
              <w:rPr>
                <w:rFonts w:hint="eastAsia"/>
              </w:rPr>
              <w:t>见</w:t>
            </w:r>
            <w:proofErr w:type="spellStart"/>
            <w:r w:rsidR="009D776D">
              <w:rPr>
                <w:rFonts w:hint="eastAsia"/>
              </w:rPr>
              <w:t>CRPD</w:t>
            </w:r>
            <w:proofErr w:type="spellEnd"/>
            <w:r w:rsidR="009D776D">
              <w:rPr>
                <w:rFonts w:hint="eastAsia"/>
              </w:rPr>
              <w:t>/C/11/5)</w:t>
            </w:r>
            <w:r w:rsidRPr="00113776">
              <w:rPr>
                <w:rFonts w:hint="eastAsia"/>
              </w:rPr>
              <w:t>。</w:t>
            </w:r>
          </w:p>
        </w:tc>
      </w:tr>
      <w:tr w:rsidR="009F0322" w:rsidTr="00021A37">
        <w:trPr>
          <w:cantSplit/>
        </w:trPr>
        <w:tc>
          <w:tcPr>
            <w:tcW w:w="3105" w:type="dxa"/>
          </w:tcPr>
          <w:p w:rsidR="009F0322" w:rsidRPr="00172E04" w:rsidRDefault="005E5F15" w:rsidP="00021A37">
            <w:pPr>
              <w:pStyle w:val="SingleTxtGC"/>
              <w:ind w:left="0" w:right="0"/>
              <w:jc w:val="left"/>
              <w:rPr>
                <w:rFonts w:eastAsia="楷体"/>
              </w:rPr>
            </w:pPr>
            <w:r w:rsidRPr="003A0AB0">
              <w:t>提交人的评论</w:t>
            </w:r>
            <w:r w:rsidR="009D776D">
              <w:t>(</w:t>
            </w:r>
            <w:r w:rsidRPr="003A0AB0">
              <w:t>首次</w:t>
            </w:r>
            <w:r w:rsidR="009D776D">
              <w:t>)</w:t>
            </w:r>
            <w:r w:rsidR="009D776D">
              <w:rPr>
                <w:rFonts w:ascii="Time New Roman" w:eastAsia="楷体" w:hAnsi="Time New Roman" w:hint="eastAsia"/>
              </w:rPr>
              <w:t>：</w:t>
            </w:r>
          </w:p>
        </w:tc>
        <w:tc>
          <w:tcPr>
            <w:tcW w:w="4243" w:type="dxa"/>
          </w:tcPr>
          <w:p w:rsidR="009F0322" w:rsidRPr="00C74FB6" w:rsidRDefault="009D776D" w:rsidP="006E7419">
            <w:pPr>
              <w:pStyle w:val="SingleTxtGC"/>
              <w:ind w:left="340" w:right="0"/>
            </w:pPr>
            <w:r>
              <w:t>2</w:t>
            </w:r>
            <w:r w:rsidR="005E5F15" w:rsidRPr="003A0AB0">
              <w:t>0</w:t>
            </w:r>
            <w:r>
              <w:t>14</w:t>
            </w:r>
            <w:r w:rsidR="005E5F15" w:rsidRPr="003A0AB0">
              <w:t>年</w:t>
            </w:r>
            <w:r>
              <w:t>3</w:t>
            </w:r>
            <w:r w:rsidR="005E5F15" w:rsidRPr="003A0AB0">
              <w:t>月</w:t>
            </w:r>
            <w:r>
              <w:t>13</w:t>
            </w:r>
            <w:r w:rsidR="005E5F15" w:rsidRPr="003A0AB0">
              <w:t>日收到。在第十一届会议上分析</w:t>
            </w:r>
            <w:r>
              <w:t>(</w:t>
            </w:r>
            <w:r w:rsidR="005E5F15" w:rsidRPr="003A0AB0">
              <w:t>见</w:t>
            </w:r>
            <w:proofErr w:type="spellStart"/>
            <w:r>
              <w:t>CRPD</w:t>
            </w:r>
            <w:proofErr w:type="spellEnd"/>
            <w:r>
              <w:t>/C/11/5)</w:t>
            </w:r>
            <w:r w:rsidR="005E5F15" w:rsidRPr="003A0AB0">
              <w:t>。</w:t>
            </w:r>
          </w:p>
        </w:tc>
      </w:tr>
      <w:tr w:rsidR="009F0322" w:rsidTr="00021A37">
        <w:trPr>
          <w:cantSplit/>
        </w:trPr>
        <w:tc>
          <w:tcPr>
            <w:tcW w:w="3105" w:type="dxa"/>
          </w:tcPr>
          <w:p w:rsidR="009F0322" w:rsidRPr="00172E04" w:rsidRDefault="005E5F15" w:rsidP="00021A37">
            <w:pPr>
              <w:pStyle w:val="SingleTxtGC"/>
              <w:ind w:left="0" w:right="0"/>
              <w:jc w:val="left"/>
              <w:rPr>
                <w:rFonts w:ascii="Time New Roman" w:eastAsia="楷体" w:hAnsi="Time New Roman" w:hint="eastAsia"/>
              </w:rPr>
            </w:pPr>
            <w:r w:rsidRPr="003A0AB0">
              <w:t>在第十一届会议上通过的决定</w:t>
            </w:r>
            <w:r w:rsidR="009D776D">
              <w:rPr>
                <w:rFonts w:ascii="Time New Roman" w:eastAsia="楷体" w:hAnsi="Time New Roman" w:hint="eastAsia"/>
              </w:rPr>
              <w:t>：</w:t>
            </w:r>
          </w:p>
        </w:tc>
        <w:tc>
          <w:tcPr>
            <w:tcW w:w="4243" w:type="dxa"/>
          </w:tcPr>
          <w:p w:rsidR="009F0322" w:rsidRPr="00C74FB6" w:rsidRDefault="009D776D" w:rsidP="006E7419">
            <w:pPr>
              <w:pStyle w:val="SingleTxtGC"/>
              <w:ind w:left="340" w:right="0"/>
            </w:pPr>
            <w:r>
              <w:t>2</w:t>
            </w:r>
            <w:r w:rsidR="005E5F15" w:rsidRPr="003A0AB0">
              <w:t>0</w:t>
            </w:r>
            <w:r>
              <w:t>14</w:t>
            </w:r>
            <w:r w:rsidR="005E5F15" w:rsidRPr="003A0AB0">
              <w:t>年</w:t>
            </w:r>
            <w:r>
              <w:t>5</w:t>
            </w:r>
            <w:r w:rsidR="005E5F15" w:rsidRPr="003A0AB0">
              <w:t>月</w:t>
            </w:r>
            <w:r>
              <w:t>8</w:t>
            </w:r>
            <w:r w:rsidR="005E5F15" w:rsidRPr="003A0AB0">
              <w:t>日向缔约国发出后续行动函</w:t>
            </w:r>
            <w:r>
              <w:t>(</w:t>
            </w:r>
            <w:r w:rsidR="005E5F15" w:rsidRPr="003A0AB0">
              <w:t>见</w:t>
            </w:r>
            <w:proofErr w:type="spellStart"/>
            <w:r>
              <w:t>CRPD</w:t>
            </w:r>
            <w:proofErr w:type="spellEnd"/>
            <w:r>
              <w:t>/C/12/3)</w:t>
            </w:r>
            <w:r>
              <w:t>，</w:t>
            </w:r>
            <w:r w:rsidR="005E5F15" w:rsidRPr="003A0AB0">
              <w:t>要求缔约国最迟在</w:t>
            </w:r>
            <w:r>
              <w:t>2</w:t>
            </w:r>
            <w:r w:rsidR="005E5F15" w:rsidRPr="003A0AB0">
              <w:t>0</w:t>
            </w:r>
            <w:r>
              <w:t>14</w:t>
            </w:r>
            <w:r w:rsidR="005E5F15" w:rsidRPr="003A0AB0">
              <w:t>年</w:t>
            </w:r>
            <w:r>
              <w:t>11</w:t>
            </w:r>
            <w:r w:rsidR="005E5F15" w:rsidRPr="003A0AB0">
              <w:t>月</w:t>
            </w:r>
            <w:r>
              <w:t>7</w:t>
            </w:r>
            <w:r w:rsidR="005E5F15" w:rsidRPr="003A0AB0">
              <w:t>日</w:t>
            </w:r>
            <w:proofErr w:type="gramStart"/>
            <w:r w:rsidR="005E5F15" w:rsidRPr="003A0AB0">
              <w:t>作出</w:t>
            </w:r>
            <w:proofErr w:type="gramEnd"/>
            <w:r w:rsidR="005E5F15" w:rsidRPr="003A0AB0">
              <w:t>评论。</w:t>
            </w:r>
          </w:p>
        </w:tc>
      </w:tr>
      <w:tr w:rsidR="009F0322" w:rsidTr="00021A37">
        <w:trPr>
          <w:cantSplit/>
        </w:trPr>
        <w:tc>
          <w:tcPr>
            <w:tcW w:w="3105" w:type="dxa"/>
          </w:tcPr>
          <w:p w:rsidR="009F0322" w:rsidRPr="00172E04" w:rsidRDefault="005E5F15" w:rsidP="00021A37">
            <w:pPr>
              <w:pStyle w:val="SingleTxtGC"/>
              <w:ind w:left="0" w:right="0"/>
              <w:jc w:val="left"/>
              <w:rPr>
                <w:rFonts w:ascii="Time New Roman" w:eastAsia="楷体" w:hAnsi="Time New Roman" w:hint="eastAsia"/>
              </w:rPr>
            </w:pPr>
            <w:r w:rsidRPr="003A0AB0">
              <w:t>缔约国的第二次答复</w:t>
            </w:r>
            <w:r w:rsidR="009D776D">
              <w:rPr>
                <w:rFonts w:ascii="Time New Roman" w:eastAsia="楷体" w:hAnsi="Time New Roman" w:hint="eastAsia"/>
              </w:rPr>
              <w:t>：</w:t>
            </w:r>
          </w:p>
        </w:tc>
        <w:tc>
          <w:tcPr>
            <w:tcW w:w="4243" w:type="dxa"/>
          </w:tcPr>
          <w:p w:rsidR="009F0322" w:rsidRPr="00C74FB6" w:rsidRDefault="009D776D" w:rsidP="006E7419">
            <w:pPr>
              <w:pStyle w:val="SingleTxtGC"/>
              <w:ind w:left="340" w:right="0"/>
              <w:rPr>
                <w:lang w:val="fr-CH"/>
              </w:rPr>
            </w:pPr>
            <w:r w:rsidRPr="0030772B">
              <w:rPr>
                <w:spacing w:val="-8"/>
              </w:rPr>
              <w:t>2</w:t>
            </w:r>
            <w:r w:rsidR="001C705F" w:rsidRPr="0030772B">
              <w:rPr>
                <w:spacing w:val="-8"/>
              </w:rPr>
              <w:t>0</w:t>
            </w:r>
            <w:r w:rsidRPr="0030772B">
              <w:rPr>
                <w:spacing w:val="-8"/>
              </w:rPr>
              <w:t>15</w:t>
            </w:r>
            <w:r w:rsidR="001C705F" w:rsidRPr="0030772B">
              <w:rPr>
                <w:spacing w:val="-8"/>
              </w:rPr>
              <w:t>年</w:t>
            </w:r>
            <w:r w:rsidRPr="0030772B">
              <w:rPr>
                <w:spacing w:val="-8"/>
              </w:rPr>
              <w:t>6</w:t>
            </w:r>
            <w:r w:rsidR="001C705F" w:rsidRPr="0030772B">
              <w:rPr>
                <w:spacing w:val="-8"/>
              </w:rPr>
              <w:t>月</w:t>
            </w:r>
            <w:r w:rsidRPr="0030772B">
              <w:rPr>
                <w:spacing w:val="-8"/>
              </w:rPr>
              <w:t>29</w:t>
            </w:r>
            <w:r w:rsidR="001C705F" w:rsidRPr="0030772B">
              <w:rPr>
                <w:spacing w:val="-8"/>
              </w:rPr>
              <w:t>日和</w:t>
            </w:r>
            <w:r w:rsidRPr="0030772B">
              <w:rPr>
                <w:spacing w:val="-8"/>
              </w:rPr>
              <w:t>2</w:t>
            </w:r>
            <w:r w:rsidR="001C705F" w:rsidRPr="0030772B">
              <w:rPr>
                <w:spacing w:val="-8"/>
              </w:rPr>
              <w:t>0</w:t>
            </w:r>
            <w:r w:rsidRPr="0030772B">
              <w:rPr>
                <w:spacing w:val="-8"/>
              </w:rPr>
              <w:t>16</w:t>
            </w:r>
            <w:r w:rsidR="001C705F" w:rsidRPr="0030772B">
              <w:rPr>
                <w:spacing w:val="-8"/>
              </w:rPr>
              <w:t>年</w:t>
            </w:r>
            <w:r w:rsidRPr="0030772B">
              <w:rPr>
                <w:spacing w:val="-8"/>
              </w:rPr>
              <w:t>5</w:t>
            </w:r>
            <w:r w:rsidR="001C705F" w:rsidRPr="0030772B">
              <w:rPr>
                <w:spacing w:val="-8"/>
              </w:rPr>
              <w:t>月</w:t>
            </w:r>
            <w:r w:rsidRPr="0030772B">
              <w:rPr>
                <w:spacing w:val="-8"/>
              </w:rPr>
              <w:t>27</w:t>
            </w:r>
            <w:r w:rsidR="001C705F" w:rsidRPr="0030772B">
              <w:rPr>
                <w:spacing w:val="-8"/>
              </w:rPr>
              <w:t>日收到。</w:t>
            </w:r>
            <w:r w:rsidR="001C705F" w:rsidRPr="003A0AB0">
              <w:t>在第十六届会议上分析</w:t>
            </w:r>
            <w:r>
              <w:t>(</w:t>
            </w:r>
            <w:r w:rsidR="001C705F" w:rsidRPr="003A0AB0">
              <w:t>见</w:t>
            </w:r>
            <w:proofErr w:type="spellStart"/>
            <w:r>
              <w:t>CRPD</w:t>
            </w:r>
            <w:proofErr w:type="spellEnd"/>
            <w:r>
              <w:t>/C/16/3)</w:t>
            </w:r>
            <w:r w:rsidR="001C705F" w:rsidRPr="003A0AB0">
              <w:t>。</w:t>
            </w:r>
          </w:p>
        </w:tc>
      </w:tr>
      <w:tr w:rsidR="009F0322" w:rsidTr="00021A37">
        <w:trPr>
          <w:cantSplit/>
        </w:trPr>
        <w:tc>
          <w:tcPr>
            <w:tcW w:w="3105" w:type="dxa"/>
          </w:tcPr>
          <w:p w:rsidR="009F0322" w:rsidRPr="00172E04" w:rsidRDefault="006E7419" w:rsidP="00021A37">
            <w:pPr>
              <w:pStyle w:val="SingleTxtGC"/>
              <w:ind w:left="0" w:right="0"/>
              <w:jc w:val="left"/>
              <w:rPr>
                <w:rFonts w:ascii="Time New Roman" w:eastAsia="楷体" w:hAnsi="Time New Roman" w:hint="eastAsia"/>
              </w:rPr>
            </w:pPr>
            <w:r w:rsidRPr="003A0AB0">
              <w:t>在第十六届会议上通过的决定</w:t>
            </w:r>
            <w:r w:rsidR="009D776D">
              <w:rPr>
                <w:rFonts w:ascii="Time New Roman" w:eastAsia="楷体" w:hAnsi="Time New Roman" w:hint="eastAsia"/>
              </w:rPr>
              <w:t>：</w:t>
            </w:r>
          </w:p>
        </w:tc>
        <w:tc>
          <w:tcPr>
            <w:tcW w:w="4243" w:type="dxa"/>
          </w:tcPr>
          <w:p w:rsidR="009F0322" w:rsidRPr="00C74FB6" w:rsidRDefault="006E7419" w:rsidP="006E7419">
            <w:pPr>
              <w:pStyle w:val="SingleTxtGC"/>
              <w:ind w:left="340" w:right="0"/>
              <w:rPr>
                <w:lang w:val="fr-CH"/>
              </w:rPr>
            </w:pPr>
            <w:r w:rsidRPr="003A0AB0">
              <w:t>继续跟进。</w:t>
            </w:r>
          </w:p>
        </w:tc>
      </w:tr>
    </w:tbl>
    <w:p w:rsidR="00EA0558" w:rsidRPr="00EA0558" w:rsidRDefault="00EA0558" w:rsidP="009F0322"/>
    <w:p w:rsidR="003A0AB0" w:rsidRPr="003A0AB0" w:rsidRDefault="003A0AB0" w:rsidP="00044485">
      <w:pPr>
        <w:pStyle w:val="H23GC"/>
        <w:spacing w:before="120"/>
      </w:pPr>
      <w:r w:rsidRPr="003A0AB0">
        <w:tab/>
      </w:r>
      <w:r w:rsidRPr="003A0AB0">
        <w:tab/>
      </w:r>
      <w:r w:rsidRPr="003A0AB0">
        <w:t>采取的行动</w:t>
      </w:r>
    </w:p>
    <w:p w:rsidR="003A0AB0" w:rsidRDefault="00A22DF9" w:rsidP="006B1F57">
      <w:pPr>
        <w:pStyle w:val="SingleTxtGC"/>
        <w:spacing w:after="240"/>
      </w:pPr>
      <w:r>
        <w:tab/>
      </w:r>
      <w:r w:rsidR="009D776D">
        <w:t>2</w:t>
      </w:r>
      <w:r w:rsidR="003A0AB0" w:rsidRPr="003A0AB0">
        <w:t>0</w:t>
      </w:r>
      <w:r w:rsidR="009D776D">
        <w:t>16</w:t>
      </w:r>
      <w:r w:rsidR="003A0AB0" w:rsidRPr="003A0AB0">
        <w:t>年</w:t>
      </w:r>
      <w:r w:rsidR="009D776D">
        <w:t>6</w:t>
      </w:r>
      <w:r w:rsidR="003A0AB0" w:rsidRPr="003A0AB0">
        <w:t>月</w:t>
      </w:r>
      <w:r w:rsidR="009D776D">
        <w:t>6</w:t>
      </w:r>
      <w:r w:rsidR="003A0AB0" w:rsidRPr="003A0AB0">
        <w:t>日</w:t>
      </w:r>
      <w:r w:rsidR="009D776D">
        <w:t>：</w:t>
      </w:r>
      <w:r w:rsidR="003A0AB0" w:rsidRPr="003A0AB0">
        <w:t>《意见》后续行动特别报告员致函缔约国</w:t>
      </w:r>
      <w:r w:rsidR="009D776D">
        <w:t>：</w:t>
      </w:r>
      <w:r w:rsidR="009D776D">
        <w:t>(a)</w:t>
      </w:r>
      <w:r w:rsidR="003A0AB0" w:rsidRPr="003A0AB0">
        <w:t xml:space="preserve"> </w:t>
      </w:r>
      <w:r w:rsidR="003A0AB0" w:rsidRPr="003A0AB0">
        <w:t>欢迎该国已向提交人支付补偿</w:t>
      </w:r>
      <w:r w:rsidR="009D776D">
        <w:t>；</w:t>
      </w:r>
      <w:r w:rsidR="009D776D">
        <w:t>(b)</w:t>
      </w:r>
      <w:r w:rsidR="003A0AB0" w:rsidRPr="003A0AB0">
        <w:t xml:space="preserve"> </w:t>
      </w:r>
      <w:r w:rsidR="003A0AB0" w:rsidRPr="003A0AB0">
        <w:t>请求提供最新资料</w:t>
      </w:r>
      <w:r w:rsidR="009D776D">
        <w:t>，</w:t>
      </w:r>
      <w:r w:rsidR="003A0AB0" w:rsidRPr="003A0AB0">
        <w:t>介绍委员会《意见》、自动柜员机四年发展方案的执行情况和缔约国启动的各项协商的结果。</w:t>
      </w:r>
    </w:p>
    <w:tbl>
      <w:tblPr>
        <w:tblStyle w:val="afa"/>
        <w:tblW w:w="0" w:type="auto"/>
        <w:tblInd w:w="1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05"/>
        <w:gridCol w:w="4243"/>
      </w:tblGrid>
      <w:tr w:rsidR="00EA0558" w:rsidRPr="00C74FB6" w:rsidTr="009D776D">
        <w:trPr>
          <w:cantSplit/>
        </w:trPr>
        <w:tc>
          <w:tcPr>
            <w:tcW w:w="3105" w:type="dxa"/>
          </w:tcPr>
          <w:p w:rsidR="00EA0558" w:rsidRPr="006E7419" w:rsidRDefault="00EA0558" w:rsidP="009D776D">
            <w:pPr>
              <w:pStyle w:val="SingleTxtGC"/>
              <w:ind w:left="0" w:right="0"/>
              <w:jc w:val="left"/>
              <w:rPr>
                <w:rFonts w:ascii="Time New Roman" w:hAnsi="Time New Roman" w:hint="eastAsia"/>
              </w:rPr>
            </w:pPr>
            <w:r w:rsidRPr="003A0AB0">
              <w:t>缔约国的第三次答复</w:t>
            </w:r>
            <w:r w:rsidR="009D776D">
              <w:rPr>
                <w:rFonts w:ascii="Time New Roman" w:hAnsi="Time New Roman" w:hint="eastAsia"/>
              </w:rPr>
              <w:t>：</w:t>
            </w:r>
          </w:p>
        </w:tc>
        <w:tc>
          <w:tcPr>
            <w:tcW w:w="4243" w:type="dxa"/>
          </w:tcPr>
          <w:p w:rsidR="00EA0558" w:rsidRPr="00C74FB6" w:rsidRDefault="009D776D" w:rsidP="008A696C">
            <w:pPr>
              <w:pStyle w:val="SingleTxtGC"/>
              <w:spacing w:after="240"/>
              <w:ind w:left="340" w:right="0"/>
            </w:pPr>
            <w:r>
              <w:t>2</w:t>
            </w:r>
            <w:r w:rsidR="00EA0558" w:rsidRPr="003A0AB0">
              <w:t>0</w:t>
            </w:r>
            <w:r>
              <w:t>16</w:t>
            </w:r>
            <w:r w:rsidR="00EA0558" w:rsidRPr="003A0AB0">
              <w:t>年</w:t>
            </w:r>
            <w:r>
              <w:t>8</w:t>
            </w:r>
            <w:r w:rsidR="00EA0558" w:rsidRPr="003A0AB0">
              <w:t>月</w:t>
            </w:r>
            <w:r>
              <w:t>3</w:t>
            </w:r>
            <w:r w:rsidR="00EA0558" w:rsidRPr="003A0AB0">
              <w:t>日收到。</w:t>
            </w:r>
          </w:p>
        </w:tc>
      </w:tr>
    </w:tbl>
    <w:p w:rsidR="003A0AB0" w:rsidRPr="003A0AB0" w:rsidRDefault="00A22DF9" w:rsidP="003A0AB0">
      <w:pPr>
        <w:pStyle w:val="SingleTxtGC"/>
      </w:pPr>
      <w:r>
        <w:tab/>
      </w:r>
      <w:r w:rsidR="003A0AB0" w:rsidRPr="003A0AB0">
        <w:t>缔约国指出</w:t>
      </w:r>
      <w:r w:rsidR="009D776D">
        <w:t>：</w:t>
      </w:r>
    </w:p>
    <w:p w:rsidR="003A0AB0" w:rsidRPr="003A0AB0" w:rsidRDefault="003A0AB0" w:rsidP="003A0AB0">
      <w:pPr>
        <w:pStyle w:val="SingleTxtGC"/>
      </w:pPr>
      <w:r w:rsidRPr="003A0AB0">
        <w:tab/>
      </w:r>
      <w:r w:rsidR="009D776D">
        <w:t>(a)</w:t>
      </w:r>
      <w:r w:rsidR="00A22DF9">
        <w:tab/>
      </w:r>
      <w:r w:rsidR="009D776D">
        <w:t>OTP</w:t>
      </w:r>
      <w:r w:rsidRPr="003A0AB0">
        <w:t>银行</w:t>
      </w:r>
      <w:r w:rsidRPr="003A0AB0">
        <w:rPr>
          <w:rFonts w:hint="eastAsia"/>
        </w:rPr>
        <w:t>使用</w:t>
      </w:r>
      <w:r w:rsidRPr="003A0AB0">
        <w:t>的所有自动柜员机的键盘或者包括盲文</w:t>
      </w:r>
      <w:r w:rsidR="009D776D">
        <w:t>，</w:t>
      </w:r>
      <w:r w:rsidRPr="003A0AB0">
        <w:t>或者有一个带有浮雕标志的中央按钮。到</w:t>
      </w:r>
      <w:r w:rsidR="009D776D">
        <w:t>2</w:t>
      </w:r>
      <w:r w:rsidRPr="003A0AB0">
        <w:t>0</w:t>
      </w:r>
      <w:r w:rsidR="009D776D">
        <w:t>15</w:t>
      </w:r>
      <w:r w:rsidRPr="003A0AB0">
        <w:t>年底</w:t>
      </w:r>
      <w:r w:rsidR="009D776D">
        <w:t>，</w:t>
      </w:r>
      <w:r w:rsidRPr="003A0AB0">
        <w:t>已有</w:t>
      </w:r>
      <w:r w:rsidR="009D776D">
        <w:t>115</w:t>
      </w:r>
      <w:r w:rsidRPr="003A0AB0">
        <w:t>台机器配备了</w:t>
      </w:r>
      <w:r w:rsidRPr="003A0AB0">
        <w:rPr>
          <w:rFonts w:hint="eastAsia"/>
        </w:rPr>
        <w:t>语音</w:t>
      </w:r>
      <w:r w:rsidRPr="003A0AB0">
        <w:t>工具包。计划在</w:t>
      </w:r>
      <w:r w:rsidR="009D776D">
        <w:t>2</w:t>
      </w:r>
      <w:r w:rsidRPr="003A0AB0">
        <w:t>0</w:t>
      </w:r>
      <w:r w:rsidR="009D776D">
        <w:t>16</w:t>
      </w:r>
      <w:r w:rsidRPr="003A0AB0">
        <w:t>年底之前提高这一数量。银行承诺在每个分支机构都配备一台支持</w:t>
      </w:r>
      <w:r w:rsidRPr="003A0AB0">
        <w:rPr>
          <w:rFonts w:hint="eastAsia"/>
        </w:rPr>
        <w:t>语音</w:t>
      </w:r>
      <w:r w:rsidRPr="003A0AB0">
        <w:t>工具包的机器</w:t>
      </w:r>
      <w:r w:rsidR="009D776D">
        <w:t>；</w:t>
      </w:r>
    </w:p>
    <w:p w:rsidR="003A0AB0" w:rsidRPr="003A0AB0" w:rsidRDefault="003A0AB0" w:rsidP="003A0AB0">
      <w:pPr>
        <w:pStyle w:val="SingleTxtGC"/>
      </w:pPr>
      <w:r w:rsidRPr="003A0AB0">
        <w:tab/>
      </w:r>
      <w:r w:rsidR="009D776D">
        <w:t>(b)</w:t>
      </w:r>
      <w:r w:rsidR="00A22DF9">
        <w:tab/>
      </w:r>
      <w:r w:rsidR="009D776D">
        <w:t>2</w:t>
      </w:r>
      <w:r w:rsidRPr="003A0AB0">
        <w:t>0</w:t>
      </w:r>
      <w:r w:rsidR="009D776D">
        <w:t>15</w:t>
      </w:r>
      <w:r w:rsidRPr="003A0AB0">
        <w:t>年</w:t>
      </w:r>
      <w:r w:rsidR="009D776D">
        <w:t>，</w:t>
      </w:r>
      <w:r w:rsidR="009D776D">
        <w:t>OTP</w:t>
      </w:r>
      <w:r w:rsidRPr="003A0AB0">
        <w:t>银行开始</w:t>
      </w:r>
      <w:r w:rsidRPr="003A0AB0">
        <w:rPr>
          <w:rFonts w:hint="eastAsia"/>
        </w:rPr>
        <w:t>翻修</w:t>
      </w:r>
      <w:r w:rsidRPr="003A0AB0">
        <w:t>支行</w:t>
      </w:r>
      <w:r w:rsidR="009D776D">
        <w:t>，</w:t>
      </w:r>
      <w:r w:rsidRPr="003A0AB0">
        <w:t>安装了触觉引导条</w:t>
      </w:r>
      <w:r w:rsidR="009D776D">
        <w:t>，</w:t>
      </w:r>
      <w:r w:rsidRPr="003A0AB0">
        <w:t>以便视障者使用。作为该项目的一部分</w:t>
      </w:r>
      <w:r w:rsidR="009D776D">
        <w:t>，</w:t>
      </w:r>
      <w:r w:rsidRPr="003A0AB0">
        <w:t>已在</w:t>
      </w:r>
      <w:r w:rsidR="009D776D">
        <w:t>119</w:t>
      </w:r>
      <w:r w:rsidRPr="003A0AB0">
        <w:t>个</w:t>
      </w:r>
      <w:r w:rsidRPr="003A0AB0">
        <w:rPr>
          <w:rFonts w:hint="eastAsia"/>
        </w:rPr>
        <w:t>客户</w:t>
      </w:r>
      <w:r w:rsidRPr="003A0AB0">
        <w:t>量最多的分支机构安装了触觉引导条。这一进程在</w:t>
      </w:r>
      <w:r w:rsidR="009D776D">
        <w:t>2</w:t>
      </w:r>
      <w:r w:rsidRPr="003A0AB0">
        <w:t>0</w:t>
      </w:r>
      <w:r w:rsidR="009D776D">
        <w:t>16</w:t>
      </w:r>
      <w:r w:rsidRPr="003A0AB0">
        <w:t>年继续进行</w:t>
      </w:r>
      <w:r w:rsidR="009D776D">
        <w:t>，</w:t>
      </w:r>
      <w:r w:rsidRPr="003A0AB0">
        <w:t>在另外</w:t>
      </w:r>
      <w:r w:rsidR="009D776D">
        <w:t>14</w:t>
      </w:r>
      <w:r w:rsidRPr="003A0AB0">
        <w:t>个分支机构安装了设备。结果是有</w:t>
      </w:r>
      <w:r w:rsidR="009D776D">
        <w:t>33%</w:t>
      </w:r>
      <w:r w:rsidRPr="003A0AB0">
        <w:t>的银行分行可供视力障碍者使用。缔约国补充说</w:t>
      </w:r>
      <w:r w:rsidR="009D776D">
        <w:t>，</w:t>
      </w:r>
      <w:r w:rsidRPr="003A0AB0">
        <w:t>使用轮椅者现在可以进入</w:t>
      </w:r>
      <w:r w:rsidR="009D776D">
        <w:t>98%</w:t>
      </w:r>
      <w:r w:rsidRPr="003A0AB0">
        <w:t>的分支机构。为了使听力障碍人士能够平等使用服务</w:t>
      </w:r>
      <w:r w:rsidR="009D776D">
        <w:t>，</w:t>
      </w:r>
      <w:r w:rsidR="009D776D">
        <w:t>33%</w:t>
      </w:r>
      <w:r w:rsidRPr="003A0AB0">
        <w:t>的分支机构配备了信号放大器。银行员工继续接受手语课程</w:t>
      </w:r>
      <w:r w:rsidRPr="003A0AB0">
        <w:rPr>
          <w:rFonts w:hint="eastAsia"/>
        </w:rPr>
        <w:t>培训</w:t>
      </w:r>
      <w:r w:rsidR="009D776D">
        <w:t>；</w:t>
      </w:r>
    </w:p>
    <w:p w:rsidR="003A0AB0" w:rsidRPr="003A0AB0" w:rsidRDefault="003A0AB0" w:rsidP="003A0AB0">
      <w:pPr>
        <w:pStyle w:val="SingleTxtGC"/>
      </w:pPr>
      <w:r w:rsidRPr="003A0AB0">
        <w:tab/>
      </w:r>
      <w:r w:rsidR="009D776D">
        <w:t>(c)</w:t>
      </w:r>
      <w:r w:rsidR="00A22DF9">
        <w:tab/>
      </w:r>
      <w:r w:rsidRPr="003A0AB0">
        <w:t>就立法框架的协商而言</w:t>
      </w:r>
      <w:r w:rsidR="009D776D">
        <w:t>，</w:t>
      </w:r>
      <w:r w:rsidRPr="003A0AB0">
        <w:t>第</w:t>
      </w:r>
      <w:r w:rsidR="009D776D">
        <w:t>22/2</w:t>
      </w:r>
      <w:r w:rsidRPr="003A0AB0">
        <w:t>0</w:t>
      </w:r>
      <w:r w:rsidR="009D776D">
        <w:t>16(</w:t>
      </w:r>
      <w:proofErr w:type="spellStart"/>
      <w:r w:rsidR="009D776D">
        <w:t>VI</w:t>
      </w:r>
      <w:r w:rsidRPr="003A0AB0">
        <w:t>.</w:t>
      </w:r>
      <w:r w:rsidR="009D776D">
        <w:t>29</w:t>
      </w:r>
      <w:proofErr w:type="spellEnd"/>
      <w:r w:rsidR="009D776D">
        <w:t>)</w:t>
      </w:r>
      <w:r w:rsidRPr="003A0AB0">
        <w:t>号法令于</w:t>
      </w:r>
      <w:r w:rsidR="009D776D">
        <w:t>2</w:t>
      </w:r>
      <w:r w:rsidRPr="003A0AB0">
        <w:t>0</w:t>
      </w:r>
      <w:r w:rsidR="009D776D">
        <w:t>16</w:t>
      </w:r>
      <w:r w:rsidRPr="003A0AB0">
        <w:t>年</w:t>
      </w:r>
      <w:r w:rsidR="009D776D">
        <w:t>6</w:t>
      </w:r>
      <w:r w:rsidRPr="003A0AB0">
        <w:t>月</w:t>
      </w:r>
      <w:r w:rsidR="009D776D">
        <w:t>29</w:t>
      </w:r>
      <w:r w:rsidRPr="003A0AB0">
        <w:t>日通过</w:t>
      </w:r>
      <w:r w:rsidR="009D776D">
        <w:t>，</w:t>
      </w:r>
      <w:r w:rsidRPr="003A0AB0">
        <w:t>规范残疾人平等获得信贷机构金融服务的机会。立法框架的要求之一是</w:t>
      </w:r>
      <w:r w:rsidRPr="004F2B0B">
        <w:rPr>
          <w:spacing w:val="-4"/>
        </w:rPr>
        <w:t>制定一项战略</w:t>
      </w:r>
      <w:r w:rsidR="009D776D">
        <w:rPr>
          <w:spacing w:val="-4"/>
        </w:rPr>
        <w:t>，</w:t>
      </w:r>
      <w:r w:rsidRPr="004F2B0B">
        <w:rPr>
          <w:spacing w:val="-4"/>
        </w:rPr>
        <w:t>帮助促进残疾人平等使用金融服务。信贷机构有义务在</w:t>
      </w:r>
      <w:r w:rsidR="009D776D">
        <w:rPr>
          <w:spacing w:val="-4"/>
        </w:rPr>
        <w:t>2</w:t>
      </w:r>
      <w:r w:rsidRPr="004F2B0B">
        <w:rPr>
          <w:spacing w:val="-4"/>
        </w:rPr>
        <w:t>0</w:t>
      </w:r>
      <w:r w:rsidR="009D776D">
        <w:rPr>
          <w:spacing w:val="-4"/>
        </w:rPr>
        <w:t>16</w:t>
      </w:r>
      <w:r w:rsidRPr="004F2B0B">
        <w:rPr>
          <w:spacing w:val="-4"/>
        </w:rPr>
        <w:t>年</w:t>
      </w:r>
      <w:r w:rsidR="009D776D">
        <w:rPr>
          <w:spacing w:val="-4"/>
        </w:rPr>
        <w:t>9</w:t>
      </w:r>
      <w:r w:rsidRPr="004F2B0B">
        <w:rPr>
          <w:spacing w:val="-4"/>
        </w:rPr>
        <w:t>月</w:t>
      </w:r>
      <w:r w:rsidR="009D776D">
        <w:t>15</w:t>
      </w:r>
      <w:r w:rsidRPr="003A0AB0">
        <w:t>日之前通过这样一项战略和政策</w:t>
      </w:r>
      <w:r w:rsidR="009D776D">
        <w:t>，</w:t>
      </w:r>
      <w:r w:rsidRPr="003A0AB0">
        <w:t>并在必要时每两年对其进行审查和更新。</w:t>
      </w:r>
    </w:p>
    <w:p w:rsidR="003A0AB0" w:rsidRPr="003A0AB0" w:rsidRDefault="003A0AB0" w:rsidP="00A22DF9">
      <w:pPr>
        <w:pStyle w:val="H23GC"/>
      </w:pPr>
      <w:r w:rsidRPr="003A0AB0">
        <w:tab/>
      </w:r>
      <w:r w:rsidRPr="003A0AB0">
        <w:tab/>
      </w:r>
      <w:r w:rsidRPr="003A0AB0">
        <w:t>采取的行动</w:t>
      </w:r>
    </w:p>
    <w:p w:rsidR="003A0AB0" w:rsidRPr="003A0AB0" w:rsidRDefault="00A22DF9" w:rsidP="003A0AB0">
      <w:pPr>
        <w:pStyle w:val="SingleTxtGC"/>
      </w:pPr>
      <w:r>
        <w:tab/>
      </w:r>
      <w:r w:rsidR="009D776D">
        <w:t>2</w:t>
      </w:r>
      <w:r w:rsidR="003A0AB0" w:rsidRPr="003A0AB0">
        <w:t>0</w:t>
      </w:r>
      <w:r w:rsidR="009D776D">
        <w:t>16</w:t>
      </w:r>
      <w:r w:rsidR="003A0AB0" w:rsidRPr="003A0AB0">
        <w:t>年</w:t>
      </w:r>
      <w:r w:rsidR="009D776D">
        <w:t>8</w:t>
      </w:r>
      <w:r w:rsidR="003A0AB0" w:rsidRPr="003A0AB0">
        <w:t>月</w:t>
      </w:r>
      <w:r w:rsidR="009D776D">
        <w:t>16</w:t>
      </w:r>
      <w:r w:rsidR="003A0AB0" w:rsidRPr="003A0AB0">
        <w:t>日</w:t>
      </w:r>
      <w:r w:rsidR="009D776D">
        <w:t>：</w:t>
      </w:r>
      <w:r w:rsidR="003A0AB0" w:rsidRPr="003A0AB0">
        <w:t>确认向缔约国发送的后续信息</w:t>
      </w:r>
      <w:r w:rsidR="009D776D">
        <w:t>，</w:t>
      </w:r>
      <w:r w:rsidR="003A0AB0" w:rsidRPr="003A0AB0">
        <w:t>并转交提交人</w:t>
      </w:r>
      <w:proofErr w:type="gramStart"/>
      <w:r w:rsidR="003A0AB0" w:rsidRPr="003A0AB0">
        <w:rPr>
          <w:rFonts w:hint="eastAsia"/>
        </w:rPr>
        <w:t>作出</w:t>
      </w:r>
      <w:proofErr w:type="gramEnd"/>
      <w:r w:rsidR="003A0AB0" w:rsidRPr="003A0AB0">
        <w:rPr>
          <w:rFonts w:hint="eastAsia"/>
        </w:rPr>
        <w:t>评论</w:t>
      </w:r>
      <w:r w:rsidR="009D776D">
        <w:t>，</w:t>
      </w:r>
      <w:r w:rsidR="003A0AB0" w:rsidRPr="003A0AB0">
        <w:rPr>
          <w:rFonts w:hint="eastAsia"/>
        </w:rPr>
        <w:t>要求提交人最迟在</w:t>
      </w:r>
      <w:r w:rsidR="009D776D">
        <w:t>2</w:t>
      </w:r>
      <w:r w:rsidR="003A0AB0" w:rsidRPr="003A0AB0">
        <w:t>0</w:t>
      </w:r>
      <w:r w:rsidR="009D776D">
        <w:t>16</w:t>
      </w:r>
      <w:r w:rsidR="003A0AB0" w:rsidRPr="003A0AB0">
        <w:t>年</w:t>
      </w:r>
      <w:r w:rsidR="009D776D">
        <w:t>1</w:t>
      </w:r>
      <w:r w:rsidR="003A0AB0" w:rsidRPr="003A0AB0">
        <w:t>0</w:t>
      </w:r>
      <w:r w:rsidR="003A0AB0" w:rsidRPr="003A0AB0">
        <w:t>月</w:t>
      </w:r>
      <w:r w:rsidR="009D776D">
        <w:t>17</w:t>
      </w:r>
      <w:r w:rsidR="003A0AB0" w:rsidRPr="003A0AB0">
        <w:t>日</w:t>
      </w:r>
      <w:proofErr w:type="gramStart"/>
      <w:r w:rsidR="003A0AB0" w:rsidRPr="003A0AB0">
        <w:rPr>
          <w:rFonts w:hint="eastAsia"/>
        </w:rPr>
        <w:t>作出</w:t>
      </w:r>
      <w:proofErr w:type="gramEnd"/>
      <w:r w:rsidR="003A0AB0" w:rsidRPr="003A0AB0">
        <w:rPr>
          <w:rFonts w:hint="eastAsia"/>
        </w:rPr>
        <w:t>评论</w:t>
      </w:r>
      <w:r w:rsidR="003A0AB0" w:rsidRPr="003A0AB0">
        <w:t>。</w:t>
      </w:r>
    </w:p>
    <w:p w:rsidR="003A0AB0" w:rsidRPr="003A0AB0" w:rsidRDefault="00A22DF9" w:rsidP="003A0AB0">
      <w:pPr>
        <w:pStyle w:val="SingleTxtGC"/>
      </w:pPr>
      <w:r>
        <w:tab/>
      </w:r>
      <w:r w:rsidR="009D776D">
        <w:t>2</w:t>
      </w:r>
      <w:r w:rsidR="003A0AB0" w:rsidRPr="003A0AB0">
        <w:t>0</w:t>
      </w:r>
      <w:r w:rsidR="009D776D">
        <w:t>17</w:t>
      </w:r>
      <w:r w:rsidR="003A0AB0" w:rsidRPr="003A0AB0">
        <w:t>年</w:t>
      </w:r>
      <w:r w:rsidR="009D776D">
        <w:t>3</w:t>
      </w:r>
      <w:r w:rsidR="003A0AB0" w:rsidRPr="003A0AB0">
        <w:t>月</w:t>
      </w:r>
      <w:r w:rsidR="009D776D">
        <w:t>27</w:t>
      </w:r>
      <w:r w:rsidR="003A0AB0" w:rsidRPr="003A0AB0">
        <w:t>日</w:t>
      </w:r>
      <w:r w:rsidR="009D776D">
        <w:t>：</w:t>
      </w:r>
      <w:r w:rsidR="003A0AB0" w:rsidRPr="003A0AB0">
        <w:t>向提交人发出第一封提醒函</w:t>
      </w:r>
      <w:r w:rsidR="009D776D">
        <w:t>，</w:t>
      </w:r>
      <w:r w:rsidR="003A0AB0" w:rsidRPr="003A0AB0">
        <w:t>要求</w:t>
      </w:r>
      <w:r w:rsidR="003A0AB0" w:rsidRPr="003A0AB0">
        <w:rPr>
          <w:rFonts w:hint="eastAsia"/>
        </w:rPr>
        <w:t>提交人</w:t>
      </w:r>
      <w:r w:rsidR="003A0AB0" w:rsidRPr="003A0AB0">
        <w:t>最迟在</w:t>
      </w:r>
      <w:r w:rsidR="009D776D">
        <w:t>2</w:t>
      </w:r>
      <w:r w:rsidR="003A0AB0" w:rsidRPr="003A0AB0">
        <w:t>0</w:t>
      </w:r>
      <w:r w:rsidR="009D776D">
        <w:t>17</w:t>
      </w:r>
      <w:r w:rsidR="003A0AB0" w:rsidRPr="003A0AB0">
        <w:t>年</w:t>
      </w:r>
      <w:r w:rsidR="009D776D">
        <w:t>5</w:t>
      </w:r>
      <w:r w:rsidR="003A0AB0" w:rsidRPr="003A0AB0">
        <w:t>月</w:t>
      </w:r>
      <w:r w:rsidR="009D776D">
        <w:t>26</w:t>
      </w:r>
      <w:r w:rsidR="003A0AB0" w:rsidRPr="003A0AB0">
        <w:t>日</w:t>
      </w:r>
      <w:proofErr w:type="gramStart"/>
      <w:r w:rsidR="003A0AB0" w:rsidRPr="003A0AB0">
        <w:t>作出</w:t>
      </w:r>
      <w:proofErr w:type="gramEnd"/>
      <w:r w:rsidR="003A0AB0" w:rsidRPr="003A0AB0">
        <w:t>答复。</w:t>
      </w:r>
    </w:p>
    <w:p w:rsidR="003A0AB0" w:rsidRPr="003A0AB0" w:rsidRDefault="00A22DF9" w:rsidP="003A0AB0">
      <w:pPr>
        <w:pStyle w:val="SingleTxtGC"/>
      </w:pPr>
      <w:r>
        <w:tab/>
      </w:r>
      <w:r w:rsidR="009D776D">
        <w:t>2</w:t>
      </w:r>
      <w:r w:rsidR="003A0AB0" w:rsidRPr="003A0AB0">
        <w:t>0</w:t>
      </w:r>
      <w:r w:rsidR="009D776D">
        <w:t>18</w:t>
      </w:r>
      <w:r w:rsidR="003A0AB0" w:rsidRPr="003A0AB0">
        <w:t>年</w:t>
      </w:r>
      <w:r w:rsidR="009D776D">
        <w:t>1</w:t>
      </w:r>
      <w:r w:rsidR="003A0AB0" w:rsidRPr="003A0AB0">
        <w:t>月</w:t>
      </w:r>
      <w:r w:rsidR="009D776D">
        <w:t>19</w:t>
      </w:r>
      <w:r w:rsidR="003A0AB0" w:rsidRPr="003A0AB0">
        <w:t>日</w:t>
      </w:r>
      <w:r w:rsidR="009D776D">
        <w:t>：</w:t>
      </w:r>
      <w:r w:rsidR="003A0AB0" w:rsidRPr="003A0AB0">
        <w:t>向提交人发出第</w:t>
      </w:r>
      <w:r w:rsidR="003A0AB0" w:rsidRPr="003A0AB0">
        <w:rPr>
          <w:rFonts w:hint="eastAsia"/>
        </w:rPr>
        <w:t>二</w:t>
      </w:r>
      <w:r w:rsidR="003A0AB0" w:rsidRPr="003A0AB0">
        <w:t>封提醒函</w:t>
      </w:r>
      <w:r w:rsidR="009D776D">
        <w:t>，</w:t>
      </w:r>
      <w:r w:rsidR="003A0AB0" w:rsidRPr="003A0AB0">
        <w:t>要求</w:t>
      </w:r>
      <w:r w:rsidR="003A0AB0" w:rsidRPr="003A0AB0">
        <w:rPr>
          <w:rFonts w:hint="eastAsia"/>
        </w:rPr>
        <w:t>提交人</w:t>
      </w:r>
      <w:r w:rsidR="003A0AB0" w:rsidRPr="003A0AB0">
        <w:t>最迟在</w:t>
      </w:r>
      <w:r w:rsidR="009D776D">
        <w:t>2</w:t>
      </w:r>
      <w:r w:rsidR="003A0AB0" w:rsidRPr="003A0AB0">
        <w:t>0</w:t>
      </w:r>
      <w:r w:rsidR="009D776D">
        <w:t>18</w:t>
      </w:r>
      <w:r w:rsidR="003A0AB0" w:rsidRPr="003A0AB0">
        <w:t>年</w:t>
      </w:r>
      <w:r w:rsidR="009D776D">
        <w:t>3</w:t>
      </w:r>
      <w:r w:rsidR="003A0AB0" w:rsidRPr="003A0AB0">
        <w:t>月</w:t>
      </w:r>
      <w:r w:rsidR="009D776D">
        <w:t>19</w:t>
      </w:r>
      <w:r w:rsidR="003A0AB0" w:rsidRPr="003A0AB0">
        <w:t>日</w:t>
      </w:r>
      <w:proofErr w:type="gramStart"/>
      <w:r w:rsidR="003A0AB0" w:rsidRPr="003A0AB0">
        <w:t>作出</w:t>
      </w:r>
      <w:proofErr w:type="gramEnd"/>
      <w:r w:rsidR="003A0AB0" w:rsidRPr="003A0AB0">
        <w:t>答复。</w:t>
      </w:r>
    </w:p>
    <w:p w:rsidR="003A0AB0" w:rsidRPr="003A0AB0" w:rsidRDefault="003A0AB0" w:rsidP="00A22DF9">
      <w:pPr>
        <w:pStyle w:val="H23GC"/>
      </w:pPr>
      <w:r w:rsidRPr="003A0AB0">
        <w:tab/>
      </w:r>
      <w:r w:rsidRPr="003A0AB0">
        <w:tab/>
      </w:r>
      <w:r w:rsidRPr="003A0AB0">
        <w:t>决定</w:t>
      </w:r>
    </w:p>
    <w:p w:rsidR="003A0AB0" w:rsidRPr="003A0AB0" w:rsidRDefault="00A22DF9" w:rsidP="003A0AB0">
      <w:pPr>
        <w:pStyle w:val="SingleTxtGC"/>
      </w:pPr>
      <w:r>
        <w:tab/>
      </w:r>
      <w:r w:rsidR="003A0AB0" w:rsidRPr="003A0AB0">
        <w:rPr>
          <w:rFonts w:hint="eastAsia"/>
        </w:rPr>
        <w:t>评为</w:t>
      </w:r>
      <w:r w:rsidR="009D776D">
        <w:rPr>
          <w:rFonts w:hint="eastAsia"/>
        </w:rPr>
        <w:t>“</w:t>
      </w:r>
      <w:r w:rsidR="009D776D">
        <w:t>A</w:t>
      </w:r>
      <w:r w:rsidR="009D776D">
        <w:rPr>
          <w:rFonts w:hint="eastAsia"/>
        </w:rPr>
        <w:t>”</w:t>
      </w:r>
      <w:r w:rsidR="003A0AB0" w:rsidRPr="003A0AB0">
        <w:rPr>
          <w:rFonts w:hint="eastAsia"/>
        </w:rPr>
        <w:t>级</w:t>
      </w:r>
      <w:r w:rsidR="009D776D">
        <w:t>：</w:t>
      </w:r>
      <w:r w:rsidR="003A0AB0" w:rsidRPr="003A0AB0">
        <w:t>缔约国采取的措施基本令人满意。因此</w:t>
      </w:r>
      <w:r w:rsidR="009D776D">
        <w:t>，</w:t>
      </w:r>
      <w:r w:rsidR="003A0AB0" w:rsidRPr="003A0AB0">
        <w:t>委员会决定停止后续程序。</w:t>
      </w:r>
    </w:p>
    <w:p w:rsidR="003A0AB0" w:rsidRPr="003A0AB0" w:rsidRDefault="00A22DF9" w:rsidP="003A0AB0">
      <w:pPr>
        <w:pStyle w:val="SingleTxtGC"/>
      </w:pPr>
      <w:r>
        <w:tab/>
      </w:r>
      <w:r w:rsidR="003A0AB0" w:rsidRPr="003A0AB0">
        <w:t>将向缔约国和提交人发出一封信</w:t>
      </w:r>
      <w:r w:rsidR="003A0AB0" w:rsidRPr="003A0AB0">
        <w:rPr>
          <w:rFonts w:hint="eastAsia"/>
        </w:rPr>
        <w:t>函</w:t>
      </w:r>
      <w:r w:rsidR="009D776D">
        <w:t>，</w:t>
      </w:r>
      <w:r w:rsidR="003A0AB0" w:rsidRPr="003A0AB0">
        <w:t>通知他们后续程序已停止</w:t>
      </w:r>
      <w:r w:rsidR="009D776D">
        <w:t>，</w:t>
      </w:r>
      <w:r w:rsidR="003A0AB0" w:rsidRPr="003A0AB0">
        <w:t>并将在委员会的半年期报告中列入</w:t>
      </w:r>
      <w:r w:rsidR="009D776D">
        <w:rPr>
          <w:rFonts w:hint="eastAsia"/>
        </w:rPr>
        <w:t>“</w:t>
      </w:r>
      <w:r w:rsidR="009D776D">
        <w:t>A</w:t>
      </w:r>
      <w:r w:rsidR="009D776D">
        <w:rPr>
          <w:rFonts w:hint="eastAsia"/>
        </w:rPr>
        <w:t>”</w:t>
      </w:r>
      <w:r w:rsidR="003A0AB0" w:rsidRPr="003A0AB0">
        <w:t>级评估。</w:t>
      </w:r>
    </w:p>
    <w:p w:rsidR="003A0AB0" w:rsidRDefault="00A22DF9" w:rsidP="005D2220">
      <w:pPr>
        <w:pStyle w:val="H23GC"/>
        <w:spacing w:after="240"/>
      </w:pPr>
      <w:r>
        <w:tab/>
      </w:r>
      <w:r w:rsidR="009D776D">
        <w:t>2.</w:t>
      </w:r>
      <w:r w:rsidR="003A0AB0" w:rsidRPr="003A0AB0">
        <w:tab/>
      </w:r>
      <w:proofErr w:type="spellStart"/>
      <w:r w:rsidR="009D776D">
        <w:t>Bujdos</w:t>
      </w:r>
      <w:r w:rsidR="003A0AB0" w:rsidRPr="003A0AB0">
        <w:t>ó</w:t>
      </w:r>
      <w:proofErr w:type="spellEnd"/>
      <w:r w:rsidR="003A0AB0" w:rsidRPr="003A0AB0">
        <w:t>等人诉匈牙利</w:t>
      </w:r>
      <w:r w:rsidR="009D776D">
        <w:t>(</w:t>
      </w:r>
      <w:proofErr w:type="spellStart"/>
      <w:r w:rsidR="009D776D">
        <w:t>CRPD</w:t>
      </w:r>
      <w:proofErr w:type="spellEnd"/>
      <w:r w:rsidR="009D776D">
        <w:t>/C/1</w:t>
      </w:r>
      <w:r w:rsidR="003A0AB0" w:rsidRPr="003A0AB0">
        <w:t>0</w:t>
      </w:r>
      <w:r w:rsidR="009D776D">
        <w:t>/D/4/2</w:t>
      </w:r>
      <w:r w:rsidR="003A0AB0" w:rsidRPr="003A0AB0">
        <w:t>0</w:t>
      </w:r>
      <w:r w:rsidR="009D776D">
        <w:t>11)</w:t>
      </w:r>
    </w:p>
    <w:tbl>
      <w:tblPr>
        <w:tblStyle w:val="af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261"/>
        <w:gridCol w:w="4109"/>
      </w:tblGrid>
      <w:tr w:rsidR="000D4ACB" w:rsidRPr="005D2220" w:rsidTr="002E4D4F">
        <w:tc>
          <w:tcPr>
            <w:tcW w:w="3261" w:type="dxa"/>
            <w:shd w:val="clear" w:color="auto" w:fill="auto"/>
            <w:vAlign w:val="bottom"/>
          </w:tcPr>
          <w:p w:rsidR="000D4ACB" w:rsidRPr="005D2220" w:rsidRDefault="000D4ACB" w:rsidP="00503C68">
            <w:pPr>
              <w:pStyle w:val="a5"/>
              <w:overflowPunct/>
              <w:spacing w:after="120"/>
              <w:ind w:right="0"/>
              <w:rPr>
                <w:rStyle w:val="af9"/>
                <w:sz w:val="21"/>
                <w:szCs w:val="21"/>
                <w:lang w:val="fr-CH"/>
              </w:rPr>
            </w:pPr>
            <w:r w:rsidRPr="005D2220">
              <w:rPr>
                <w:rStyle w:val="af9"/>
                <w:rFonts w:hint="eastAsia"/>
                <w:sz w:val="21"/>
                <w:szCs w:val="21"/>
                <w:lang w:val="fr-CH"/>
              </w:rPr>
              <w:t>《意见》通过日期</w:t>
            </w:r>
            <w:r w:rsidR="009D776D">
              <w:rPr>
                <w:rStyle w:val="af9"/>
                <w:rFonts w:hint="eastAsia"/>
                <w:sz w:val="21"/>
                <w:szCs w:val="21"/>
                <w:lang w:val="fr-CH"/>
              </w:rPr>
              <w:t>：</w:t>
            </w:r>
          </w:p>
        </w:tc>
        <w:tc>
          <w:tcPr>
            <w:tcW w:w="4109" w:type="dxa"/>
            <w:shd w:val="clear" w:color="auto" w:fill="auto"/>
            <w:vAlign w:val="bottom"/>
          </w:tcPr>
          <w:p w:rsidR="000D4ACB" w:rsidRPr="005D2220" w:rsidRDefault="009D776D" w:rsidP="00B74757">
            <w:pPr>
              <w:pStyle w:val="a5"/>
              <w:overflowPunct/>
              <w:spacing w:after="120"/>
              <w:ind w:right="0"/>
              <w:rPr>
                <w:rStyle w:val="af9"/>
                <w:sz w:val="21"/>
                <w:szCs w:val="21"/>
                <w:lang w:val="fr-CH"/>
              </w:rPr>
            </w:pPr>
            <w:r>
              <w:rPr>
                <w:rStyle w:val="af9"/>
                <w:rFonts w:hint="eastAsia"/>
                <w:sz w:val="21"/>
                <w:szCs w:val="21"/>
                <w:lang w:val="fr-CH"/>
              </w:rPr>
              <w:t>2</w:t>
            </w:r>
            <w:r w:rsidR="000D4ACB" w:rsidRPr="005D2220">
              <w:rPr>
                <w:rStyle w:val="af9"/>
                <w:rFonts w:hint="eastAsia"/>
                <w:sz w:val="21"/>
                <w:szCs w:val="21"/>
                <w:lang w:val="fr-CH"/>
              </w:rPr>
              <w:t>0</w:t>
            </w:r>
            <w:r>
              <w:rPr>
                <w:rStyle w:val="af9"/>
                <w:rFonts w:hint="eastAsia"/>
                <w:sz w:val="21"/>
                <w:szCs w:val="21"/>
                <w:lang w:val="fr-CH"/>
              </w:rPr>
              <w:t>13</w:t>
            </w:r>
            <w:r w:rsidR="000D4ACB" w:rsidRPr="005D2220">
              <w:rPr>
                <w:rStyle w:val="af9"/>
                <w:rFonts w:hint="eastAsia"/>
                <w:sz w:val="21"/>
                <w:szCs w:val="21"/>
                <w:lang w:val="fr-CH"/>
              </w:rPr>
              <w:t>年</w:t>
            </w:r>
            <w:r>
              <w:rPr>
                <w:rStyle w:val="af9"/>
                <w:rFonts w:hint="eastAsia"/>
                <w:sz w:val="21"/>
                <w:szCs w:val="21"/>
                <w:lang w:val="fr-CH"/>
              </w:rPr>
              <w:t>9</w:t>
            </w:r>
            <w:r w:rsidR="000D4ACB" w:rsidRPr="005D2220">
              <w:rPr>
                <w:rStyle w:val="af9"/>
                <w:rFonts w:hint="eastAsia"/>
                <w:sz w:val="21"/>
                <w:szCs w:val="21"/>
                <w:lang w:val="fr-CH"/>
              </w:rPr>
              <w:t>月</w:t>
            </w:r>
            <w:r>
              <w:rPr>
                <w:rStyle w:val="af9"/>
                <w:rFonts w:hint="eastAsia"/>
                <w:sz w:val="21"/>
                <w:szCs w:val="21"/>
                <w:lang w:val="fr-CH"/>
              </w:rPr>
              <w:t>9</w:t>
            </w:r>
            <w:r w:rsidR="000D4ACB" w:rsidRPr="005D2220">
              <w:rPr>
                <w:rStyle w:val="af9"/>
                <w:rFonts w:hint="eastAsia"/>
                <w:sz w:val="21"/>
                <w:szCs w:val="21"/>
                <w:lang w:val="fr-CH"/>
              </w:rPr>
              <w:t>日</w:t>
            </w:r>
          </w:p>
        </w:tc>
      </w:tr>
      <w:tr w:rsidR="000D4ACB" w:rsidRPr="005D2220" w:rsidTr="002E4D4F">
        <w:tc>
          <w:tcPr>
            <w:tcW w:w="3261" w:type="dxa"/>
            <w:shd w:val="clear" w:color="auto" w:fill="auto"/>
          </w:tcPr>
          <w:p w:rsidR="000D4ACB" w:rsidRPr="005D2220" w:rsidRDefault="000D4ACB" w:rsidP="00503C68">
            <w:pPr>
              <w:pStyle w:val="a5"/>
              <w:suppressAutoHyphens w:val="0"/>
              <w:overflowPunct/>
              <w:spacing w:after="120"/>
              <w:ind w:right="0"/>
              <w:jc w:val="left"/>
              <w:rPr>
                <w:rStyle w:val="af9"/>
                <w:sz w:val="21"/>
                <w:szCs w:val="21"/>
                <w:lang w:val="fr-CH"/>
              </w:rPr>
            </w:pPr>
            <w:r w:rsidRPr="005D2220">
              <w:rPr>
                <w:rStyle w:val="af9"/>
                <w:rFonts w:hint="eastAsia"/>
                <w:sz w:val="21"/>
                <w:szCs w:val="21"/>
                <w:lang w:val="fr-CH"/>
              </w:rPr>
              <w:t>缔约国的首次答复</w:t>
            </w:r>
            <w:r w:rsidR="009D776D">
              <w:rPr>
                <w:rStyle w:val="af9"/>
                <w:rFonts w:hint="eastAsia"/>
                <w:sz w:val="21"/>
                <w:szCs w:val="21"/>
                <w:lang w:val="fr-CH"/>
              </w:rPr>
              <w:t>：</w:t>
            </w:r>
          </w:p>
        </w:tc>
        <w:tc>
          <w:tcPr>
            <w:tcW w:w="4109" w:type="dxa"/>
            <w:shd w:val="clear" w:color="auto" w:fill="auto"/>
          </w:tcPr>
          <w:p w:rsidR="000D4ACB" w:rsidRPr="005D2220" w:rsidRDefault="009D776D" w:rsidP="00B74757">
            <w:pPr>
              <w:pStyle w:val="a5"/>
              <w:suppressAutoHyphens w:val="0"/>
              <w:overflowPunct/>
              <w:spacing w:after="120"/>
              <w:ind w:right="0"/>
              <w:rPr>
                <w:rStyle w:val="af9"/>
                <w:sz w:val="21"/>
                <w:szCs w:val="21"/>
                <w:lang w:val="fr-CH"/>
              </w:rPr>
            </w:pPr>
            <w:r>
              <w:rPr>
                <w:rStyle w:val="af9"/>
                <w:rFonts w:hint="eastAsia"/>
                <w:sz w:val="21"/>
                <w:szCs w:val="21"/>
                <w:lang w:val="fr-CH"/>
              </w:rPr>
              <w:t>2</w:t>
            </w:r>
            <w:r w:rsidR="000D4ACB" w:rsidRPr="005D2220">
              <w:rPr>
                <w:rStyle w:val="af9"/>
                <w:rFonts w:hint="eastAsia"/>
                <w:sz w:val="21"/>
                <w:szCs w:val="21"/>
                <w:lang w:val="fr-CH"/>
              </w:rPr>
              <w:t>0</w:t>
            </w:r>
            <w:r>
              <w:rPr>
                <w:rStyle w:val="af9"/>
                <w:rFonts w:hint="eastAsia"/>
                <w:sz w:val="21"/>
                <w:szCs w:val="21"/>
                <w:lang w:val="fr-CH"/>
              </w:rPr>
              <w:t>14</w:t>
            </w:r>
            <w:r w:rsidR="000D4ACB" w:rsidRPr="005D2220">
              <w:rPr>
                <w:rStyle w:val="af9"/>
                <w:rFonts w:hint="eastAsia"/>
                <w:sz w:val="21"/>
                <w:szCs w:val="21"/>
                <w:lang w:val="fr-CH"/>
              </w:rPr>
              <w:t>年</w:t>
            </w:r>
            <w:r>
              <w:rPr>
                <w:rStyle w:val="af9"/>
                <w:rFonts w:hint="eastAsia"/>
                <w:sz w:val="21"/>
                <w:szCs w:val="21"/>
                <w:lang w:val="fr-CH"/>
              </w:rPr>
              <w:t>3</w:t>
            </w:r>
            <w:r w:rsidR="000D4ACB" w:rsidRPr="005D2220">
              <w:rPr>
                <w:rStyle w:val="af9"/>
                <w:rFonts w:hint="eastAsia"/>
                <w:sz w:val="21"/>
                <w:szCs w:val="21"/>
                <w:lang w:val="fr-CH"/>
              </w:rPr>
              <w:t>月</w:t>
            </w:r>
            <w:r>
              <w:rPr>
                <w:rStyle w:val="af9"/>
                <w:rFonts w:hint="eastAsia"/>
                <w:sz w:val="21"/>
                <w:szCs w:val="21"/>
                <w:lang w:val="fr-CH"/>
              </w:rPr>
              <w:t>26</w:t>
            </w:r>
            <w:r w:rsidR="000D4ACB" w:rsidRPr="005D2220">
              <w:rPr>
                <w:rStyle w:val="af9"/>
                <w:rFonts w:hint="eastAsia"/>
                <w:sz w:val="21"/>
                <w:szCs w:val="21"/>
                <w:lang w:val="fr-CH"/>
              </w:rPr>
              <w:t>日收到</w:t>
            </w:r>
            <w:r>
              <w:rPr>
                <w:rStyle w:val="af9"/>
                <w:rFonts w:hint="eastAsia"/>
                <w:sz w:val="21"/>
                <w:szCs w:val="21"/>
                <w:lang w:val="fr-CH"/>
              </w:rPr>
              <w:t>(</w:t>
            </w:r>
            <w:r w:rsidR="000D4ACB" w:rsidRPr="005D2220">
              <w:rPr>
                <w:rStyle w:val="af9"/>
                <w:rFonts w:hint="eastAsia"/>
                <w:sz w:val="21"/>
                <w:szCs w:val="21"/>
                <w:lang w:val="fr-CH"/>
              </w:rPr>
              <w:t>见</w:t>
            </w:r>
            <w:proofErr w:type="spellStart"/>
            <w:r>
              <w:rPr>
                <w:rStyle w:val="af9"/>
                <w:rFonts w:hint="eastAsia"/>
                <w:sz w:val="21"/>
                <w:szCs w:val="21"/>
                <w:lang w:val="fr-CH"/>
              </w:rPr>
              <w:t>CRPD</w:t>
            </w:r>
            <w:proofErr w:type="spellEnd"/>
            <w:r>
              <w:rPr>
                <w:rStyle w:val="af9"/>
                <w:rFonts w:hint="eastAsia"/>
                <w:sz w:val="21"/>
                <w:szCs w:val="21"/>
                <w:lang w:val="fr-CH"/>
              </w:rPr>
              <w:t>/C/12/3)</w:t>
            </w:r>
            <w:r w:rsidR="000D4ACB" w:rsidRPr="005D2220">
              <w:rPr>
                <w:rStyle w:val="af9"/>
                <w:rFonts w:hint="eastAsia"/>
                <w:sz w:val="21"/>
                <w:szCs w:val="21"/>
                <w:lang w:val="fr-CH"/>
              </w:rPr>
              <w:t>。</w:t>
            </w:r>
          </w:p>
        </w:tc>
      </w:tr>
      <w:tr w:rsidR="000D4ACB" w:rsidRPr="005D2220" w:rsidTr="002E4D4F">
        <w:tc>
          <w:tcPr>
            <w:tcW w:w="3261" w:type="dxa"/>
            <w:shd w:val="clear" w:color="auto" w:fill="auto"/>
          </w:tcPr>
          <w:p w:rsidR="000D4ACB" w:rsidRPr="005D2220" w:rsidRDefault="000D4ACB" w:rsidP="00503C68">
            <w:pPr>
              <w:pStyle w:val="a5"/>
              <w:suppressAutoHyphens w:val="0"/>
              <w:overflowPunct/>
              <w:spacing w:after="120"/>
              <w:ind w:right="0"/>
              <w:jc w:val="left"/>
              <w:rPr>
                <w:rStyle w:val="af9"/>
                <w:sz w:val="21"/>
                <w:szCs w:val="21"/>
                <w:lang w:val="fr-CH"/>
              </w:rPr>
            </w:pPr>
            <w:r w:rsidRPr="005D2220">
              <w:rPr>
                <w:rStyle w:val="af9"/>
                <w:rFonts w:hint="eastAsia"/>
                <w:sz w:val="21"/>
                <w:szCs w:val="21"/>
                <w:lang w:val="fr-CH"/>
              </w:rPr>
              <w:t>提交人的评论</w:t>
            </w:r>
            <w:r w:rsidR="009D776D">
              <w:rPr>
                <w:rStyle w:val="af9"/>
                <w:rFonts w:hint="eastAsia"/>
                <w:sz w:val="21"/>
                <w:szCs w:val="21"/>
                <w:lang w:val="fr-CH"/>
              </w:rPr>
              <w:t>(</w:t>
            </w:r>
            <w:r w:rsidRPr="005D2220">
              <w:rPr>
                <w:rStyle w:val="af9"/>
                <w:rFonts w:hint="eastAsia"/>
                <w:sz w:val="21"/>
                <w:szCs w:val="21"/>
                <w:lang w:val="fr-CH"/>
              </w:rPr>
              <w:t>首次和第二次</w:t>
            </w:r>
            <w:r w:rsidR="009D776D">
              <w:rPr>
                <w:rStyle w:val="af9"/>
                <w:rFonts w:hint="eastAsia"/>
                <w:sz w:val="21"/>
                <w:szCs w:val="21"/>
                <w:lang w:val="fr-CH"/>
              </w:rPr>
              <w:t>)</w:t>
            </w:r>
            <w:r w:rsidR="009D776D">
              <w:rPr>
                <w:rStyle w:val="af9"/>
                <w:rFonts w:hint="eastAsia"/>
                <w:sz w:val="21"/>
                <w:szCs w:val="21"/>
                <w:lang w:val="fr-CH"/>
              </w:rPr>
              <w:t>：</w:t>
            </w:r>
          </w:p>
        </w:tc>
        <w:tc>
          <w:tcPr>
            <w:tcW w:w="4109" w:type="dxa"/>
            <w:shd w:val="clear" w:color="auto" w:fill="auto"/>
          </w:tcPr>
          <w:p w:rsidR="000D4ACB" w:rsidRPr="005D2220" w:rsidRDefault="009D776D" w:rsidP="00B74757">
            <w:pPr>
              <w:pStyle w:val="a5"/>
              <w:suppressAutoHyphens w:val="0"/>
              <w:overflowPunct/>
              <w:spacing w:after="120"/>
              <w:ind w:right="0"/>
              <w:rPr>
                <w:rStyle w:val="af9"/>
                <w:sz w:val="21"/>
                <w:szCs w:val="21"/>
                <w:lang w:val="fr-CH"/>
              </w:rPr>
            </w:pPr>
            <w:r>
              <w:rPr>
                <w:rStyle w:val="af9"/>
                <w:rFonts w:hint="eastAsia"/>
                <w:sz w:val="21"/>
                <w:szCs w:val="21"/>
                <w:lang w:val="fr-CH"/>
              </w:rPr>
              <w:t>2</w:t>
            </w:r>
            <w:r w:rsidR="000D4ACB" w:rsidRPr="005D2220">
              <w:rPr>
                <w:rStyle w:val="af9"/>
                <w:rFonts w:hint="eastAsia"/>
                <w:sz w:val="21"/>
                <w:szCs w:val="21"/>
                <w:lang w:val="fr-CH"/>
              </w:rPr>
              <w:t>0</w:t>
            </w:r>
            <w:r>
              <w:rPr>
                <w:rStyle w:val="af9"/>
                <w:rFonts w:hint="eastAsia"/>
                <w:sz w:val="21"/>
                <w:szCs w:val="21"/>
                <w:lang w:val="fr-CH"/>
              </w:rPr>
              <w:t>14</w:t>
            </w:r>
            <w:r w:rsidR="000D4ACB" w:rsidRPr="005D2220">
              <w:rPr>
                <w:rStyle w:val="af9"/>
                <w:rFonts w:hint="eastAsia"/>
                <w:sz w:val="21"/>
                <w:szCs w:val="21"/>
                <w:lang w:val="fr-CH"/>
              </w:rPr>
              <w:t>年</w:t>
            </w:r>
            <w:r>
              <w:rPr>
                <w:rStyle w:val="af9"/>
                <w:rFonts w:hint="eastAsia"/>
                <w:sz w:val="21"/>
                <w:szCs w:val="21"/>
                <w:lang w:val="fr-CH"/>
              </w:rPr>
              <w:t>5</w:t>
            </w:r>
            <w:r w:rsidR="000D4ACB" w:rsidRPr="005D2220">
              <w:rPr>
                <w:rStyle w:val="af9"/>
                <w:rFonts w:hint="eastAsia"/>
                <w:sz w:val="21"/>
                <w:szCs w:val="21"/>
                <w:lang w:val="fr-CH"/>
              </w:rPr>
              <w:t>月</w:t>
            </w:r>
            <w:r>
              <w:rPr>
                <w:rStyle w:val="af9"/>
                <w:rFonts w:hint="eastAsia"/>
                <w:sz w:val="21"/>
                <w:szCs w:val="21"/>
                <w:lang w:val="fr-CH"/>
              </w:rPr>
              <w:t>5</w:t>
            </w:r>
            <w:r w:rsidR="000D4ACB" w:rsidRPr="005D2220">
              <w:rPr>
                <w:rStyle w:val="af9"/>
                <w:rFonts w:hint="eastAsia"/>
                <w:sz w:val="21"/>
                <w:szCs w:val="21"/>
                <w:lang w:val="fr-CH"/>
              </w:rPr>
              <w:t>日收到</w:t>
            </w:r>
            <w:r>
              <w:rPr>
                <w:rStyle w:val="af9"/>
                <w:rFonts w:hint="eastAsia"/>
                <w:sz w:val="21"/>
                <w:szCs w:val="21"/>
                <w:lang w:val="fr-CH"/>
              </w:rPr>
              <w:t>(</w:t>
            </w:r>
            <w:r w:rsidR="000D4ACB" w:rsidRPr="005D2220">
              <w:rPr>
                <w:rStyle w:val="af9"/>
                <w:rFonts w:hint="eastAsia"/>
                <w:sz w:val="21"/>
                <w:szCs w:val="21"/>
                <w:lang w:val="fr-CH"/>
              </w:rPr>
              <w:t>见</w:t>
            </w:r>
            <w:proofErr w:type="spellStart"/>
            <w:r>
              <w:rPr>
                <w:rStyle w:val="af9"/>
                <w:rFonts w:hint="eastAsia"/>
                <w:sz w:val="21"/>
                <w:szCs w:val="21"/>
                <w:lang w:val="fr-CH"/>
              </w:rPr>
              <w:t>CRPD</w:t>
            </w:r>
            <w:proofErr w:type="spellEnd"/>
            <w:r>
              <w:rPr>
                <w:rStyle w:val="af9"/>
                <w:rFonts w:hint="eastAsia"/>
                <w:sz w:val="21"/>
                <w:szCs w:val="21"/>
                <w:lang w:val="fr-CH"/>
              </w:rPr>
              <w:t>/C/12/3)</w:t>
            </w:r>
            <w:r w:rsidR="000D4ACB" w:rsidRPr="005D2220">
              <w:rPr>
                <w:rStyle w:val="af9"/>
                <w:rFonts w:hint="eastAsia"/>
                <w:sz w:val="21"/>
                <w:szCs w:val="21"/>
                <w:lang w:val="fr-CH"/>
              </w:rPr>
              <w:t>。</w:t>
            </w:r>
          </w:p>
        </w:tc>
      </w:tr>
      <w:tr w:rsidR="000D4ACB" w:rsidRPr="005D2220" w:rsidTr="002E4D4F">
        <w:tc>
          <w:tcPr>
            <w:tcW w:w="3261" w:type="dxa"/>
            <w:shd w:val="clear" w:color="auto" w:fill="auto"/>
          </w:tcPr>
          <w:p w:rsidR="000D4ACB" w:rsidRPr="005D2220" w:rsidRDefault="000D4ACB" w:rsidP="00503C68">
            <w:pPr>
              <w:pStyle w:val="a5"/>
              <w:suppressAutoHyphens w:val="0"/>
              <w:overflowPunct/>
              <w:spacing w:after="120"/>
              <w:ind w:right="0"/>
              <w:jc w:val="left"/>
              <w:rPr>
                <w:rStyle w:val="af9"/>
                <w:sz w:val="21"/>
                <w:szCs w:val="21"/>
                <w:lang w:val="fr-CH"/>
              </w:rPr>
            </w:pPr>
            <w:r w:rsidRPr="005D2220">
              <w:rPr>
                <w:rStyle w:val="af9"/>
                <w:rFonts w:hint="eastAsia"/>
                <w:sz w:val="21"/>
                <w:szCs w:val="21"/>
                <w:lang w:val="fr-CH"/>
              </w:rPr>
              <w:t>在第十一届会议上通过的决定</w:t>
            </w:r>
            <w:r w:rsidR="009D776D">
              <w:rPr>
                <w:rStyle w:val="af9"/>
                <w:rFonts w:hint="eastAsia"/>
                <w:sz w:val="21"/>
                <w:szCs w:val="21"/>
                <w:lang w:val="fr-CH"/>
              </w:rPr>
              <w:t>：</w:t>
            </w:r>
          </w:p>
        </w:tc>
        <w:tc>
          <w:tcPr>
            <w:tcW w:w="4109" w:type="dxa"/>
            <w:shd w:val="clear" w:color="auto" w:fill="auto"/>
          </w:tcPr>
          <w:p w:rsidR="000D4ACB" w:rsidRPr="005D2220" w:rsidRDefault="009D776D" w:rsidP="00B74757">
            <w:pPr>
              <w:pStyle w:val="a5"/>
              <w:suppressAutoHyphens w:val="0"/>
              <w:overflowPunct/>
              <w:spacing w:after="120"/>
              <w:ind w:right="0"/>
              <w:rPr>
                <w:rStyle w:val="af9"/>
                <w:sz w:val="21"/>
                <w:szCs w:val="21"/>
                <w:lang w:val="fr-CH"/>
              </w:rPr>
            </w:pPr>
            <w:r>
              <w:rPr>
                <w:rStyle w:val="af9"/>
                <w:rFonts w:hint="eastAsia"/>
                <w:sz w:val="21"/>
                <w:szCs w:val="21"/>
                <w:lang w:val="fr-CH"/>
              </w:rPr>
              <w:t>2</w:t>
            </w:r>
            <w:r w:rsidR="000D4ACB" w:rsidRPr="005D2220">
              <w:rPr>
                <w:rStyle w:val="af9"/>
                <w:rFonts w:hint="eastAsia"/>
                <w:sz w:val="21"/>
                <w:szCs w:val="21"/>
                <w:lang w:val="fr-CH"/>
              </w:rPr>
              <w:t>0</w:t>
            </w:r>
            <w:r>
              <w:rPr>
                <w:rStyle w:val="af9"/>
                <w:rFonts w:hint="eastAsia"/>
                <w:sz w:val="21"/>
                <w:szCs w:val="21"/>
                <w:lang w:val="fr-CH"/>
              </w:rPr>
              <w:t>14</w:t>
            </w:r>
            <w:r w:rsidR="000D4ACB" w:rsidRPr="005D2220">
              <w:rPr>
                <w:rStyle w:val="af9"/>
                <w:rFonts w:hint="eastAsia"/>
                <w:sz w:val="21"/>
                <w:szCs w:val="21"/>
                <w:lang w:val="fr-CH"/>
              </w:rPr>
              <w:t>年</w:t>
            </w:r>
            <w:r>
              <w:rPr>
                <w:rStyle w:val="af9"/>
                <w:rFonts w:hint="eastAsia"/>
                <w:sz w:val="21"/>
                <w:szCs w:val="21"/>
                <w:lang w:val="fr-CH"/>
              </w:rPr>
              <w:t>5</w:t>
            </w:r>
            <w:r w:rsidR="000D4ACB" w:rsidRPr="005D2220">
              <w:rPr>
                <w:rStyle w:val="af9"/>
                <w:rFonts w:hint="eastAsia"/>
                <w:sz w:val="21"/>
                <w:szCs w:val="21"/>
                <w:lang w:val="fr-CH"/>
              </w:rPr>
              <w:t>月</w:t>
            </w:r>
            <w:r>
              <w:rPr>
                <w:rStyle w:val="af9"/>
                <w:rFonts w:hint="eastAsia"/>
                <w:sz w:val="21"/>
                <w:szCs w:val="21"/>
                <w:lang w:val="fr-CH"/>
              </w:rPr>
              <w:t>8</w:t>
            </w:r>
            <w:r w:rsidR="000D4ACB" w:rsidRPr="005D2220">
              <w:rPr>
                <w:rStyle w:val="af9"/>
                <w:rFonts w:hint="eastAsia"/>
                <w:sz w:val="21"/>
                <w:szCs w:val="21"/>
                <w:lang w:val="fr-CH"/>
              </w:rPr>
              <w:t>日向缔约国发出后续行动函</w:t>
            </w:r>
            <w:r>
              <w:rPr>
                <w:rStyle w:val="af9"/>
                <w:rFonts w:hint="eastAsia"/>
                <w:sz w:val="21"/>
                <w:szCs w:val="21"/>
                <w:lang w:val="fr-CH"/>
              </w:rPr>
              <w:t>(</w:t>
            </w:r>
            <w:r w:rsidR="000D4ACB" w:rsidRPr="005D2220">
              <w:rPr>
                <w:rStyle w:val="af9"/>
                <w:rFonts w:hint="eastAsia"/>
                <w:sz w:val="21"/>
                <w:szCs w:val="21"/>
                <w:lang w:val="fr-CH"/>
              </w:rPr>
              <w:t>见</w:t>
            </w:r>
            <w:proofErr w:type="spellStart"/>
            <w:r>
              <w:rPr>
                <w:rStyle w:val="af9"/>
                <w:rFonts w:hint="eastAsia"/>
                <w:sz w:val="21"/>
                <w:szCs w:val="21"/>
                <w:lang w:val="fr-CH"/>
              </w:rPr>
              <w:t>CRPD</w:t>
            </w:r>
            <w:proofErr w:type="spellEnd"/>
            <w:r>
              <w:rPr>
                <w:rStyle w:val="af9"/>
                <w:rFonts w:hint="eastAsia"/>
                <w:sz w:val="21"/>
                <w:szCs w:val="21"/>
                <w:lang w:val="fr-CH"/>
              </w:rPr>
              <w:t>/C/12/3)</w:t>
            </w:r>
            <w:r>
              <w:rPr>
                <w:rStyle w:val="af9"/>
                <w:rFonts w:hint="eastAsia"/>
                <w:sz w:val="21"/>
                <w:szCs w:val="21"/>
                <w:lang w:val="fr-CH"/>
              </w:rPr>
              <w:t>，</w:t>
            </w:r>
            <w:r w:rsidR="000D4ACB" w:rsidRPr="005D2220">
              <w:rPr>
                <w:rStyle w:val="af9"/>
                <w:rFonts w:hint="eastAsia"/>
                <w:sz w:val="21"/>
                <w:szCs w:val="21"/>
                <w:lang w:val="fr-CH"/>
              </w:rPr>
              <w:t>要求缔约国最迟在</w:t>
            </w:r>
            <w:r>
              <w:rPr>
                <w:rStyle w:val="af9"/>
                <w:rFonts w:hint="eastAsia"/>
                <w:sz w:val="21"/>
                <w:szCs w:val="21"/>
                <w:lang w:val="fr-CH"/>
              </w:rPr>
              <w:t>2</w:t>
            </w:r>
            <w:r w:rsidR="000D4ACB" w:rsidRPr="005D2220">
              <w:rPr>
                <w:rStyle w:val="af9"/>
                <w:rFonts w:hint="eastAsia"/>
                <w:sz w:val="21"/>
                <w:szCs w:val="21"/>
                <w:lang w:val="fr-CH"/>
              </w:rPr>
              <w:t>0</w:t>
            </w:r>
            <w:r>
              <w:rPr>
                <w:rStyle w:val="af9"/>
                <w:rFonts w:hint="eastAsia"/>
                <w:sz w:val="21"/>
                <w:szCs w:val="21"/>
                <w:lang w:val="fr-CH"/>
              </w:rPr>
              <w:t>14</w:t>
            </w:r>
            <w:r w:rsidR="000D4ACB" w:rsidRPr="005D2220">
              <w:rPr>
                <w:rStyle w:val="af9"/>
                <w:rFonts w:hint="eastAsia"/>
                <w:sz w:val="21"/>
                <w:szCs w:val="21"/>
                <w:lang w:val="fr-CH"/>
              </w:rPr>
              <w:t>年</w:t>
            </w:r>
            <w:r>
              <w:rPr>
                <w:rStyle w:val="af9"/>
                <w:rFonts w:hint="eastAsia"/>
                <w:sz w:val="21"/>
                <w:szCs w:val="21"/>
                <w:lang w:val="fr-CH"/>
              </w:rPr>
              <w:t>11</w:t>
            </w:r>
            <w:r w:rsidR="000D4ACB" w:rsidRPr="005D2220">
              <w:rPr>
                <w:rStyle w:val="af9"/>
                <w:rFonts w:hint="eastAsia"/>
                <w:sz w:val="21"/>
                <w:szCs w:val="21"/>
                <w:lang w:val="fr-CH"/>
              </w:rPr>
              <w:t>月</w:t>
            </w:r>
            <w:r>
              <w:rPr>
                <w:rStyle w:val="af9"/>
                <w:rFonts w:hint="eastAsia"/>
                <w:sz w:val="21"/>
                <w:szCs w:val="21"/>
                <w:lang w:val="fr-CH"/>
              </w:rPr>
              <w:t>7</w:t>
            </w:r>
            <w:r w:rsidR="000D4ACB" w:rsidRPr="005D2220">
              <w:rPr>
                <w:rStyle w:val="af9"/>
                <w:rFonts w:hint="eastAsia"/>
                <w:sz w:val="21"/>
                <w:szCs w:val="21"/>
                <w:lang w:val="fr-CH"/>
              </w:rPr>
              <w:t>日</w:t>
            </w:r>
            <w:proofErr w:type="gramStart"/>
            <w:r w:rsidR="000D4ACB" w:rsidRPr="005D2220">
              <w:rPr>
                <w:rStyle w:val="af9"/>
                <w:rFonts w:hint="eastAsia"/>
                <w:sz w:val="21"/>
                <w:szCs w:val="21"/>
                <w:lang w:val="fr-CH"/>
              </w:rPr>
              <w:t>作出</w:t>
            </w:r>
            <w:proofErr w:type="gramEnd"/>
            <w:r w:rsidR="000D4ACB" w:rsidRPr="005D2220">
              <w:rPr>
                <w:rStyle w:val="af9"/>
                <w:rFonts w:hint="eastAsia"/>
                <w:sz w:val="21"/>
                <w:szCs w:val="21"/>
                <w:lang w:val="fr-CH"/>
              </w:rPr>
              <w:t>评论。</w:t>
            </w:r>
          </w:p>
        </w:tc>
      </w:tr>
      <w:tr w:rsidR="000D4ACB" w:rsidRPr="005D2220" w:rsidTr="002E4D4F">
        <w:tc>
          <w:tcPr>
            <w:tcW w:w="3261" w:type="dxa"/>
            <w:shd w:val="clear" w:color="auto" w:fill="auto"/>
          </w:tcPr>
          <w:p w:rsidR="000D4ACB" w:rsidRPr="005D2220" w:rsidRDefault="000D4ACB" w:rsidP="00503C68">
            <w:pPr>
              <w:pStyle w:val="a5"/>
              <w:suppressAutoHyphens w:val="0"/>
              <w:overflowPunct/>
              <w:spacing w:after="120"/>
              <w:ind w:right="0"/>
              <w:jc w:val="left"/>
              <w:rPr>
                <w:rStyle w:val="af9"/>
                <w:sz w:val="21"/>
                <w:szCs w:val="21"/>
                <w:lang w:val="fr-CH"/>
              </w:rPr>
            </w:pPr>
            <w:r w:rsidRPr="005D2220">
              <w:rPr>
                <w:rStyle w:val="af9"/>
                <w:rFonts w:hint="eastAsia"/>
                <w:sz w:val="21"/>
                <w:szCs w:val="21"/>
                <w:lang w:val="fr-CH"/>
              </w:rPr>
              <w:t>缔约国的第二次答复</w:t>
            </w:r>
            <w:r w:rsidR="009D776D">
              <w:rPr>
                <w:rStyle w:val="af9"/>
                <w:rFonts w:hint="eastAsia"/>
                <w:sz w:val="21"/>
                <w:szCs w:val="21"/>
                <w:lang w:val="fr-CH"/>
              </w:rPr>
              <w:t>：</w:t>
            </w:r>
          </w:p>
        </w:tc>
        <w:tc>
          <w:tcPr>
            <w:tcW w:w="4109" w:type="dxa"/>
            <w:shd w:val="clear" w:color="auto" w:fill="auto"/>
          </w:tcPr>
          <w:p w:rsidR="000D4ACB" w:rsidRPr="005D2220" w:rsidRDefault="009D776D" w:rsidP="00B74757">
            <w:pPr>
              <w:pStyle w:val="a5"/>
              <w:suppressAutoHyphens w:val="0"/>
              <w:overflowPunct/>
              <w:spacing w:after="120"/>
              <w:ind w:right="0"/>
              <w:rPr>
                <w:rStyle w:val="af9"/>
                <w:sz w:val="21"/>
                <w:szCs w:val="21"/>
                <w:lang w:val="fr-CH"/>
              </w:rPr>
            </w:pPr>
            <w:r>
              <w:rPr>
                <w:rStyle w:val="af9"/>
                <w:rFonts w:hint="eastAsia"/>
                <w:sz w:val="21"/>
                <w:szCs w:val="21"/>
                <w:lang w:val="fr-CH"/>
              </w:rPr>
              <w:t>2</w:t>
            </w:r>
            <w:r w:rsidR="000D4ACB" w:rsidRPr="005D2220">
              <w:rPr>
                <w:rStyle w:val="af9"/>
                <w:rFonts w:hint="eastAsia"/>
                <w:sz w:val="21"/>
                <w:szCs w:val="21"/>
                <w:lang w:val="fr-CH"/>
              </w:rPr>
              <w:t>0</w:t>
            </w:r>
            <w:r>
              <w:rPr>
                <w:rStyle w:val="af9"/>
                <w:rFonts w:hint="eastAsia"/>
                <w:sz w:val="21"/>
                <w:szCs w:val="21"/>
                <w:lang w:val="fr-CH"/>
              </w:rPr>
              <w:t>14</w:t>
            </w:r>
            <w:r w:rsidR="000D4ACB" w:rsidRPr="005D2220">
              <w:rPr>
                <w:rStyle w:val="af9"/>
                <w:rFonts w:hint="eastAsia"/>
                <w:sz w:val="21"/>
                <w:szCs w:val="21"/>
                <w:lang w:val="fr-CH"/>
              </w:rPr>
              <w:t>年</w:t>
            </w:r>
            <w:r>
              <w:rPr>
                <w:rStyle w:val="af9"/>
                <w:rFonts w:hint="eastAsia"/>
                <w:sz w:val="21"/>
                <w:szCs w:val="21"/>
                <w:lang w:val="fr-CH"/>
              </w:rPr>
              <w:t>7</w:t>
            </w:r>
            <w:r w:rsidR="000D4ACB" w:rsidRPr="005D2220">
              <w:rPr>
                <w:rStyle w:val="af9"/>
                <w:rFonts w:hint="eastAsia"/>
                <w:sz w:val="21"/>
                <w:szCs w:val="21"/>
                <w:lang w:val="fr-CH"/>
              </w:rPr>
              <w:t>月</w:t>
            </w:r>
            <w:r>
              <w:rPr>
                <w:rStyle w:val="af9"/>
                <w:rFonts w:hint="eastAsia"/>
                <w:sz w:val="21"/>
                <w:szCs w:val="21"/>
                <w:lang w:val="fr-CH"/>
              </w:rPr>
              <w:t>8</w:t>
            </w:r>
            <w:r w:rsidR="000D4ACB" w:rsidRPr="005D2220">
              <w:rPr>
                <w:rStyle w:val="af9"/>
                <w:rFonts w:hint="eastAsia"/>
                <w:sz w:val="21"/>
                <w:szCs w:val="21"/>
                <w:lang w:val="fr-CH"/>
              </w:rPr>
              <w:t>日收到</w:t>
            </w:r>
            <w:r>
              <w:rPr>
                <w:rStyle w:val="af9"/>
                <w:rFonts w:hint="eastAsia"/>
                <w:sz w:val="21"/>
                <w:szCs w:val="21"/>
                <w:lang w:val="fr-CH"/>
              </w:rPr>
              <w:t>(</w:t>
            </w:r>
            <w:r w:rsidR="000D4ACB" w:rsidRPr="005D2220">
              <w:rPr>
                <w:rStyle w:val="af9"/>
                <w:rFonts w:hint="eastAsia"/>
                <w:sz w:val="21"/>
                <w:szCs w:val="21"/>
                <w:lang w:val="fr-CH"/>
              </w:rPr>
              <w:t>见</w:t>
            </w:r>
            <w:proofErr w:type="spellStart"/>
            <w:r>
              <w:rPr>
                <w:rStyle w:val="af9"/>
                <w:rFonts w:hint="eastAsia"/>
                <w:sz w:val="21"/>
                <w:szCs w:val="21"/>
                <w:lang w:val="fr-CH"/>
              </w:rPr>
              <w:t>CRPD</w:t>
            </w:r>
            <w:proofErr w:type="spellEnd"/>
            <w:r>
              <w:rPr>
                <w:rStyle w:val="af9"/>
                <w:rFonts w:hint="eastAsia"/>
                <w:sz w:val="21"/>
                <w:szCs w:val="21"/>
                <w:lang w:val="fr-CH"/>
              </w:rPr>
              <w:t>/C/12/3)</w:t>
            </w:r>
            <w:r w:rsidR="000D4ACB" w:rsidRPr="005D2220">
              <w:rPr>
                <w:rStyle w:val="af9"/>
                <w:rFonts w:hint="eastAsia"/>
                <w:sz w:val="21"/>
                <w:szCs w:val="21"/>
                <w:lang w:val="fr-CH"/>
              </w:rPr>
              <w:t>。</w:t>
            </w:r>
          </w:p>
        </w:tc>
      </w:tr>
      <w:tr w:rsidR="000D4ACB" w:rsidRPr="005D2220" w:rsidTr="002E4D4F">
        <w:tc>
          <w:tcPr>
            <w:tcW w:w="3261" w:type="dxa"/>
            <w:shd w:val="clear" w:color="auto" w:fill="auto"/>
          </w:tcPr>
          <w:p w:rsidR="000D4ACB" w:rsidRPr="005D2220" w:rsidRDefault="000D4ACB" w:rsidP="00503C68">
            <w:pPr>
              <w:pStyle w:val="a5"/>
              <w:suppressAutoHyphens w:val="0"/>
              <w:overflowPunct/>
              <w:spacing w:after="120"/>
              <w:ind w:right="0"/>
              <w:jc w:val="left"/>
              <w:rPr>
                <w:rStyle w:val="af9"/>
                <w:sz w:val="21"/>
                <w:szCs w:val="21"/>
                <w:lang w:val="fr-CH"/>
              </w:rPr>
            </w:pPr>
            <w:r w:rsidRPr="005D2220">
              <w:rPr>
                <w:rStyle w:val="af9"/>
                <w:rFonts w:hint="eastAsia"/>
                <w:sz w:val="21"/>
                <w:szCs w:val="21"/>
                <w:lang w:val="fr-CH"/>
              </w:rPr>
              <w:t>提交人的评论</w:t>
            </w:r>
            <w:r w:rsidR="009D776D">
              <w:rPr>
                <w:rStyle w:val="af9"/>
                <w:rFonts w:hint="eastAsia"/>
                <w:sz w:val="21"/>
                <w:szCs w:val="21"/>
                <w:lang w:val="fr-CH"/>
              </w:rPr>
              <w:t>(</w:t>
            </w:r>
            <w:r w:rsidRPr="005D2220">
              <w:rPr>
                <w:rStyle w:val="af9"/>
                <w:rFonts w:hint="eastAsia"/>
                <w:sz w:val="21"/>
                <w:szCs w:val="21"/>
                <w:lang w:val="fr-CH"/>
              </w:rPr>
              <w:t>第三次</w:t>
            </w:r>
            <w:r w:rsidR="009D776D">
              <w:rPr>
                <w:rStyle w:val="af9"/>
                <w:rFonts w:hint="eastAsia"/>
                <w:sz w:val="21"/>
                <w:szCs w:val="21"/>
                <w:lang w:val="fr-CH"/>
              </w:rPr>
              <w:t>)</w:t>
            </w:r>
            <w:r w:rsidR="009D776D">
              <w:rPr>
                <w:rStyle w:val="af9"/>
                <w:rFonts w:hint="eastAsia"/>
                <w:sz w:val="21"/>
                <w:szCs w:val="21"/>
                <w:lang w:val="fr-CH"/>
              </w:rPr>
              <w:t>：</w:t>
            </w:r>
          </w:p>
        </w:tc>
        <w:tc>
          <w:tcPr>
            <w:tcW w:w="4109" w:type="dxa"/>
            <w:shd w:val="clear" w:color="auto" w:fill="auto"/>
          </w:tcPr>
          <w:p w:rsidR="000D4ACB" w:rsidRPr="005D2220" w:rsidRDefault="009D776D" w:rsidP="00B74757">
            <w:pPr>
              <w:pStyle w:val="a5"/>
              <w:suppressAutoHyphens w:val="0"/>
              <w:overflowPunct/>
              <w:spacing w:after="120"/>
              <w:ind w:right="0"/>
              <w:rPr>
                <w:rStyle w:val="af9"/>
                <w:sz w:val="21"/>
                <w:szCs w:val="21"/>
                <w:lang w:val="fr-CH"/>
              </w:rPr>
            </w:pPr>
            <w:r>
              <w:rPr>
                <w:rStyle w:val="af9"/>
                <w:rFonts w:hint="eastAsia"/>
                <w:sz w:val="21"/>
                <w:szCs w:val="21"/>
                <w:lang w:val="fr-CH"/>
              </w:rPr>
              <w:t>2</w:t>
            </w:r>
            <w:r w:rsidR="000D4ACB" w:rsidRPr="005D2220">
              <w:rPr>
                <w:rStyle w:val="af9"/>
                <w:rFonts w:hint="eastAsia"/>
                <w:sz w:val="21"/>
                <w:szCs w:val="21"/>
                <w:lang w:val="fr-CH"/>
              </w:rPr>
              <w:t>0</w:t>
            </w:r>
            <w:r>
              <w:rPr>
                <w:rStyle w:val="af9"/>
                <w:rFonts w:hint="eastAsia"/>
                <w:sz w:val="21"/>
                <w:szCs w:val="21"/>
                <w:lang w:val="fr-CH"/>
              </w:rPr>
              <w:t>15</w:t>
            </w:r>
            <w:r w:rsidR="000D4ACB" w:rsidRPr="005D2220">
              <w:rPr>
                <w:rStyle w:val="af9"/>
                <w:rFonts w:hint="eastAsia"/>
                <w:sz w:val="21"/>
                <w:szCs w:val="21"/>
                <w:lang w:val="fr-CH"/>
              </w:rPr>
              <w:t>年</w:t>
            </w:r>
            <w:r>
              <w:rPr>
                <w:rStyle w:val="af9"/>
                <w:rFonts w:hint="eastAsia"/>
                <w:sz w:val="21"/>
                <w:szCs w:val="21"/>
                <w:lang w:val="fr-CH"/>
              </w:rPr>
              <w:t>8</w:t>
            </w:r>
            <w:r w:rsidR="000D4ACB" w:rsidRPr="005D2220">
              <w:rPr>
                <w:rStyle w:val="af9"/>
                <w:rFonts w:hint="eastAsia"/>
                <w:sz w:val="21"/>
                <w:szCs w:val="21"/>
                <w:lang w:val="fr-CH"/>
              </w:rPr>
              <w:t>月</w:t>
            </w:r>
            <w:r>
              <w:rPr>
                <w:rStyle w:val="af9"/>
                <w:rFonts w:hint="eastAsia"/>
                <w:sz w:val="21"/>
                <w:szCs w:val="21"/>
                <w:lang w:val="fr-CH"/>
              </w:rPr>
              <w:t>25</w:t>
            </w:r>
            <w:r w:rsidR="000D4ACB" w:rsidRPr="005D2220">
              <w:rPr>
                <w:rStyle w:val="af9"/>
                <w:rFonts w:hint="eastAsia"/>
                <w:sz w:val="21"/>
                <w:szCs w:val="21"/>
                <w:lang w:val="fr-CH"/>
              </w:rPr>
              <w:t>日收到。</w:t>
            </w:r>
          </w:p>
        </w:tc>
      </w:tr>
      <w:tr w:rsidR="000D4ACB" w:rsidRPr="005D2220" w:rsidTr="002E4D4F">
        <w:tc>
          <w:tcPr>
            <w:tcW w:w="3261" w:type="dxa"/>
            <w:shd w:val="clear" w:color="auto" w:fill="auto"/>
          </w:tcPr>
          <w:p w:rsidR="000D4ACB" w:rsidRPr="005D2220" w:rsidRDefault="000D4ACB" w:rsidP="00503C68">
            <w:pPr>
              <w:pStyle w:val="a5"/>
              <w:suppressAutoHyphens w:val="0"/>
              <w:overflowPunct/>
              <w:spacing w:after="120"/>
              <w:ind w:right="0"/>
              <w:jc w:val="left"/>
              <w:rPr>
                <w:rStyle w:val="af9"/>
                <w:sz w:val="21"/>
                <w:szCs w:val="21"/>
                <w:lang w:val="fr-CH"/>
              </w:rPr>
            </w:pPr>
            <w:r w:rsidRPr="005D2220">
              <w:rPr>
                <w:rStyle w:val="af9"/>
                <w:rFonts w:hint="eastAsia"/>
                <w:sz w:val="21"/>
                <w:szCs w:val="21"/>
                <w:lang w:val="fr-CH"/>
              </w:rPr>
              <w:t>缔约国的第三次答复</w:t>
            </w:r>
            <w:r w:rsidR="009D776D">
              <w:rPr>
                <w:rStyle w:val="af9"/>
                <w:rFonts w:hint="eastAsia"/>
                <w:sz w:val="21"/>
                <w:szCs w:val="21"/>
                <w:lang w:val="fr-CH"/>
              </w:rPr>
              <w:t>：</w:t>
            </w:r>
          </w:p>
        </w:tc>
        <w:tc>
          <w:tcPr>
            <w:tcW w:w="4109" w:type="dxa"/>
            <w:shd w:val="clear" w:color="auto" w:fill="auto"/>
          </w:tcPr>
          <w:p w:rsidR="000D4ACB" w:rsidRPr="005D2220" w:rsidRDefault="009D776D" w:rsidP="00B74757">
            <w:pPr>
              <w:pStyle w:val="a5"/>
              <w:suppressAutoHyphens w:val="0"/>
              <w:overflowPunct/>
              <w:spacing w:after="120"/>
              <w:ind w:right="0"/>
              <w:rPr>
                <w:rStyle w:val="af9"/>
                <w:sz w:val="21"/>
                <w:szCs w:val="21"/>
                <w:lang w:val="fr-CH"/>
              </w:rPr>
            </w:pPr>
            <w:r>
              <w:rPr>
                <w:rStyle w:val="af9"/>
                <w:rFonts w:hint="eastAsia"/>
                <w:sz w:val="21"/>
                <w:szCs w:val="21"/>
                <w:lang w:val="fr-CH"/>
              </w:rPr>
              <w:t>2</w:t>
            </w:r>
            <w:r w:rsidR="000D4ACB" w:rsidRPr="005D2220">
              <w:rPr>
                <w:rStyle w:val="af9"/>
                <w:rFonts w:hint="eastAsia"/>
                <w:sz w:val="21"/>
                <w:szCs w:val="21"/>
                <w:lang w:val="fr-CH"/>
              </w:rPr>
              <w:t>0</w:t>
            </w:r>
            <w:r>
              <w:rPr>
                <w:rStyle w:val="af9"/>
                <w:rFonts w:hint="eastAsia"/>
                <w:sz w:val="21"/>
                <w:szCs w:val="21"/>
                <w:lang w:val="fr-CH"/>
              </w:rPr>
              <w:t>15</w:t>
            </w:r>
            <w:r w:rsidR="000D4ACB" w:rsidRPr="005D2220">
              <w:rPr>
                <w:rStyle w:val="af9"/>
                <w:rFonts w:hint="eastAsia"/>
                <w:sz w:val="21"/>
                <w:szCs w:val="21"/>
                <w:lang w:val="fr-CH"/>
              </w:rPr>
              <w:t>年</w:t>
            </w:r>
            <w:r>
              <w:rPr>
                <w:rStyle w:val="af9"/>
                <w:rFonts w:hint="eastAsia"/>
                <w:sz w:val="21"/>
                <w:szCs w:val="21"/>
                <w:lang w:val="fr-CH"/>
              </w:rPr>
              <w:t>6</w:t>
            </w:r>
            <w:r w:rsidR="000D4ACB" w:rsidRPr="005D2220">
              <w:rPr>
                <w:rStyle w:val="af9"/>
                <w:rFonts w:hint="eastAsia"/>
                <w:sz w:val="21"/>
                <w:szCs w:val="21"/>
                <w:lang w:val="fr-CH"/>
              </w:rPr>
              <w:t>月</w:t>
            </w:r>
            <w:r>
              <w:rPr>
                <w:rStyle w:val="af9"/>
                <w:rFonts w:hint="eastAsia"/>
                <w:sz w:val="21"/>
                <w:szCs w:val="21"/>
                <w:lang w:val="fr-CH"/>
              </w:rPr>
              <w:t>29</w:t>
            </w:r>
            <w:r w:rsidR="000D4ACB" w:rsidRPr="005D2220">
              <w:rPr>
                <w:rStyle w:val="af9"/>
                <w:rFonts w:hint="eastAsia"/>
                <w:sz w:val="21"/>
                <w:szCs w:val="21"/>
                <w:lang w:val="fr-CH"/>
              </w:rPr>
              <w:t>日收到</w:t>
            </w:r>
            <w:r>
              <w:rPr>
                <w:rStyle w:val="af9"/>
                <w:rFonts w:hint="eastAsia"/>
                <w:sz w:val="21"/>
                <w:szCs w:val="21"/>
                <w:lang w:val="fr-CH"/>
              </w:rPr>
              <w:t>(</w:t>
            </w:r>
            <w:r w:rsidR="000D4ACB" w:rsidRPr="005D2220">
              <w:rPr>
                <w:rStyle w:val="af9"/>
                <w:rFonts w:hint="eastAsia"/>
                <w:sz w:val="21"/>
                <w:szCs w:val="21"/>
                <w:lang w:val="fr-CH"/>
              </w:rPr>
              <w:t>见</w:t>
            </w:r>
            <w:proofErr w:type="spellStart"/>
            <w:r>
              <w:rPr>
                <w:rStyle w:val="af9"/>
                <w:rFonts w:hint="eastAsia"/>
                <w:sz w:val="21"/>
                <w:szCs w:val="21"/>
                <w:lang w:val="fr-CH"/>
              </w:rPr>
              <w:t>CRPD</w:t>
            </w:r>
            <w:proofErr w:type="spellEnd"/>
            <w:r>
              <w:rPr>
                <w:rStyle w:val="af9"/>
                <w:rFonts w:hint="eastAsia"/>
                <w:sz w:val="21"/>
                <w:szCs w:val="21"/>
                <w:lang w:val="fr-CH"/>
              </w:rPr>
              <w:t>/C/16/3)</w:t>
            </w:r>
            <w:r w:rsidR="000D4ACB" w:rsidRPr="005D2220">
              <w:rPr>
                <w:rStyle w:val="af9"/>
                <w:rFonts w:hint="eastAsia"/>
                <w:sz w:val="21"/>
                <w:szCs w:val="21"/>
                <w:lang w:val="fr-CH"/>
              </w:rPr>
              <w:t>。</w:t>
            </w:r>
          </w:p>
        </w:tc>
      </w:tr>
      <w:tr w:rsidR="000D4ACB" w:rsidRPr="005D2220" w:rsidTr="002E4D4F">
        <w:tc>
          <w:tcPr>
            <w:tcW w:w="3261" w:type="dxa"/>
            <w:shd w:val="clear" w:color="auto" w:fill="auto"/>
          </w:tcPr>
          <w:p w:rsidR="000D4ACB" w:rsidRPr="005D2220" w:rsidRDefault="000D4ACB" w:rsidP="00503C68">
            <w:pPr>
              <w:pStyle w:val="a5"/>
              <w:suppressAutoHyphens w:val="0"/>
              <w:overflowPunct/>
              <w:spacing w:after="120"/>
              <w:ind w:right="0"/>
              <w:jc w:val="left"/>
              <w:rPr>
                <w:rStyle w:val="af9"/>
                <w:sz w:val="21"/>
                <w:szCs w:val="21"/>
                <w:lang w:val="fr-CH"/>
              </w:rPr>
            </w:pPr>
            <w:r w:rsidRPr="005D2220">
              <w:rPr>
                <w:rStyle w:val="af9"/>
                <w:rFonts w:hint="eastAsia"/>
                <w:sz w:val="21"/>
                <w:szCs w:val="21"/>
                <w:lang w:val="fr-CH"/>
              </w:rPr>
              <w:t>在第十五届会议上通过的决定</w:t>
            </w:r>
            <w:r w:rsidR="009D776D">
              <w:rPr>
                <w:rStyle w:val="af9"/>
                <w:rFonts w:hint="eastAsia"/>
                <w:sz w:val="21"/>
                <w:szCs w:val="21"/>
                <w:lang w:val="fr-CH"/>
              </w:rPr>
              <w:t>：</w:t>
            </w:r>
          </w:p>
        </w:tc>
        <w:tc>
          <w:tcPr>
            <w:tcW w:w="4109" w:type="dxa"/>
            <w:shd w:val="clear" w:color="auto" w:fill="auto"/>
          </w:tcPr>
          <w:p w:rsidR="000D4ACB" w:rsidRPr="005D2220" w:rsidRDefault="000D4ACB" w:rsidP="00B74757">
            <w:pPr>
              <w:pStyle w:val="a5"/>
              <w:suppressAutoHyphens w:val="0"/>
              <w:overflowPunct/>
              <w:spacing w:after="120"/>
              <w:ind w:right="0"/>
              <w:rPr>
                <w:rStyle w:val="af9"/>
                <w:sz w:val="21"/>
                <w:szCs w:val="21"/>
                <w:lang w:val="fr-CH"/>
              </w:rPr>
            </w:pPr>
            <w:r w:rsidRPr="005D2220">
              <w:rPr>
                <w:rStyle w:val="af9"/>
                <w:rFonts w:hint="eastAsia"/>
                <w:sz w:val="21"/>
                <w:szCs w:val="21"/>
                <w:lang w:val="fr-CH"/>
              </w:rPr>
              <w:t>继续跟进。</w:t>
            </w:r>
            <w:r w:rsidR="009D776D">
              <w:rPr>
                <w:rStyle w:val="af9"/>
                <w:rFonts w:hint="eastAsia"/>
                <w:sz w:val="21"/>
                <w:szCs w:val="21"/>
                <w:lang w:val="fr-CH"/>
              </w:rPr>
              <w:t>2</w:t>
            </w:r>
            <w:r w:rsidRPr="005D2220">
              <w:rPr>
                <w:rStyle w:val="af9"/>
                <w:rFonts w:hint="eastAsia"/>
                <w:sz w:val="21"/>
                <w:szCs w:val="21"/>
                <w:lang w:val="fr-CH"/>
              </w:rPr>
              <w:t>0</w:t>
            </w:r>
            <w:r w:rsidR="009D776D">
              <w:rPr>
                <w:rStyle w:val="af9"/>
                <w:rFonts w:hint="eastAsia"/>
                <w:sz w:val="21"/>
                <w:szCs w:val="21"/>
                <w:lang w:val="fr-CH"/>
              </w:rPr>
              <w:t>16</w:t>
            </w:r>
            <w:r w:rsidRPr="005D2220">
              <w:rPr>
                <w:rStyle w:val="af9"/>
                <w:rFonts w:hint="eastAsia"/>
                <w:sz w:val="21"/>
                <w:szCs w:val="21"/>
                <w:lang w:val="fr-CH"/>
              </w:rPr>
              <w:t>年</w:t>
            </w:r>
            <w:r w:rsidR="009D776D">
              <w:rPr>
                <w:rStyle w:val="af9"/>
                <w:rFonts w:hint="eastAsia"/>
                <w:sz w:val="21"/>
                <w:szCs w:val="21"/>
                <w:lang w:val="fr-CH"/>
              </w:rPr>
              <w:t>6</w:t>
            </w:r>
            <w:r w:rsidRPr="005D2220">
              <w:rPr>
                <w:rStyle w:val="af9"/>
                <w:rFonts w:hint="eastAsia"/>
                <w:sz w:val="21"/>
                <w:szCs w:val="21"/>
                <w:lang w:val="fr-CH"/>
              </w:rPr>
              <w:t>月</w:t>
            </w:r>
            <w:r w:rsidR="009D776D">
              <w:rPr>
                <w:rStyle w:val="af9"/>
                <w:rFonts w:hint="eastAsia"/>
                <w:sz w:val="21"/>
                <w:szCs w:val="21"/>
                <w:lang w:val="fr-CH"/>
              </w:rPr>
              <w:t>14</w:t>
            </w:r>
            <w:r w:rsidRPr="005D2220">
              <w:rPr>
                <w:rStyle w:val="af9"/>
                <w:rFonts w:hint="eastAsia"/>
                <w:sz w:val="21"/>
                <w:szCs w:val="21"/>
                <w:lang w:val="fr-CH"/>
              </w:rPr>
              <w:t>日向缔约国发出后续行动函</w:t>
            </w:r>
            <w:r w:rsidR="009D776D">
              <w:rPr>
                <w:rStyle w:val="af9"/>
                <w:rFonts w:hint="eastAsia"/>
                <w:sz w:val="21"/>
                <w:szCs w:val="21"/>
                <w:lang w:val="fr-CH"/>
              </w:rPr>
              <w:t>(</w:t>
            </w:r>
            <w:r w:rsidRPr="005D2220">
              <w:rPr>
                <w:rStyle w:val="af9"/>
                <w:rFonts w:hint="eastAsia"/>
                <w:sz w:val="21"/>
                <w:szCs w:val="21"/>
                <w:lang w:val="fr-CH"/>
              </w:rPr>
              <w:t>见</w:t>
            </w:r>
            <w:proofErr w:type="spellStart"/>
            <w:r w:rsidR="009D776D">
              <w:rPr>
                <w:rStyle w:val="af9"/>
                <w:rFonts w:hint="eastAsia"/>
                <w:sz w:val="21"/>
                <w:szCs w:val="21"/>
                <w:lang w:val="fr-CH"/>
              </w:rPr>
              <w:t>CRPD</w:t>
            </w:r>
            <w:proofErr w:type="spellEnd"/>
            <w:r w:rsidR="009D776D">
              <w:rPr>
                <w:rStyle w:val="af9"/>
                <w:rFonts w:hint="eastAsia"/>
                <w:sz w:val="21"/>
                <w:szCs w:val="21"/>
                <w:lang w:val="fr-CH"/>
              </w:rPr>
              <w:t>/C/16/3)</w:t>
            </w:r>
            <w:r w:rsidR="009D776D">
              <w:rPr>
                <w:rStyle w:val="af9"/>
                <w:rFonts w:hint="eastAsia"/>
                <w:sz w:val="21"/>
                <w:szCs w:val="21"/>
                <w:lang w:val="fr-CH"/>
              </w:rPr>
              <w:t>，</w:t>
            </w:r>
            <w:r w:rsidRPr="005D2220">
              <w:rPr>
                <w:rStyle w:val="af9"/>
                <w:rFonts w:hint="eastAsia"/>
                <w:sz w:val="21"/>
                <w:szCs w:val="21"/>
                <w:lang w:val="fr-CH"/>
              </w:rPr>
              <w:t>要求缔约国最迟在</w:t>
            </w:r>
            <w:r w:rsidR="009D776D">
              <w:rPr>
                <w:rStyle w:val="af9"/>
                <w:rFonts w:hint="eastAsia"/>
                <w:sz w:val="21"/>
                <w:szCs w:val="21"/>
                <w:lang w:val="fr-CH"/>
              </w:rPr>
              <w:t>2</w:t>
            </w:r>
            <w:r w:rsidRPr="005D2220">
              <w:rPr>
                <w:rStyle w:val="af9"/>
                <w:rFonts w:hint="eastAsia"/>
                <w:sz w:val="21"/>
                <w:szCs w:val="21"/>
                <w:lang w:val="fr-CH"/>
              </w:rPr>
              <w:t>0</w:t>
            </w:r>
            <w:r w:rsidR="009D776D">
              <w:rPr>
                <w:rStyle w:val="af9"/>
                <w:rFonts w:hint="eastAsia"/>
                <w:sz w:val="21"/>
                <w:szCs w:val="21"/>
                <w:lang w:val="fr-CH"/>
              </w:rPr>
              <w:t>16</w:t>
            </w:r>
            <w:r w:rsidRPr="005D2220">
              <w:rPr>
                <w:rStyle w:val="af9"/>
                <w:rFonts w:hint="eastAsia"/>
                <w:sz w:val="21"/>
                <w:szCs w:val="21"/>
                <w:lang w:val="fr-CH"/>
              </w:rPr>
              <w:t>年</w:t>
            </w:r>
            <w:r w:rsidR="009D776D">
              <w:rPr>
                <w:rStyle w:val="af9"/>
                <w:rFonts w:hint="eastAsia"/>
                <w:sz w:val="21"/>
                <w:szCs w:val="21"/>
                <w:lang w:val="fr-CH"/>
              </w:rPr>
              <w:t>8</w:t>
            </w:r>
            <w:r w:rsidRPr="005D2220">
              <w:rPr>
                <w:rStyle w:val="af9"/>
                <w:rFonts w:hint="eastAsia"/>
                <w:sz w:val="21"/>
                <w:szCs w:val="21"/>
                <w:lang w:val="fr-CH"/>
              </w:rPr>
              <w:t>月</w:t>
            </w:r>
            <w:r w:rsidR="009D776D">
              <w:rPr>
                <w:rStyle w:val="af9"/>
                <w:rFonts w:hint="eastAsia"/>
                <w:sz w:val="21"/>
                <w:szCs w:val="21"/>
                <w:lang w:val="fr-CH"/>
              </w:rPr>
              <w:t>9</w:t>
            </w:r>
            <w:r w:rsidRPr="005D2220">
              <w:rPr>
                <w:rStyle w:val="af9"/>
                <w:rFonts w:hint="eastAsia"/>
                <w:sz w:val="21"/>
                <w:szCs w:val="21"/>
                <w:lang w:val="fr-CH"/>
              </w:rPr>
              <w:t>日</w:t>
            </w:r>
            <w:proofErr w:type="gramStart"/>
            <w:r w:rsidRPr="005D2220">
              <w:rPr>
                <w:rStyle w:val="af9"/>
                <w:rFonts w:hint="eastAsia"/>
                <w:sz w:val="21"/>
                <w:szCs w:val="21"/>
                <w:lang w:val="fr-CH"/>
              </w:rPr>
              <w:t>作出</w:t>
            </w:r>
            <w:proofErr w:type="gramEnd"/>
            <w:r w:rsidRPr="005D2220">
              <w:rPr>
                <w:rStyle w:val="af9"/>
                <w:rFonts w:hint="eastAsia"/>
                <w:sz w:val="21"/>
                <w:szCs w:val="21"/>
                <w:lang w:val="fr-CH"/>
              </w:rPr>
              <w:t>答复。</w:t>
            </w:r>
          </w:p>
        </w:tc>
      </w:tr>
      <w:tr w:rsidR="000D4ACB" w:rsidRPr="005D2220" w:rsidTr="002E4D4F">
        <w:tc>
          <w:tcPr>
            <w:tcW w:w="3261" w:type="dxa"/>
            <w:shd w:val="clear" w:color="auto" w:fill="auto"/>
          </w:tcPr>
          <w:p w:rsidR="000D4ACB" w:rsidRPr="005D2220" w:rsidRDefault="000D4ACB" w:rsidP="00503C68">
            <w:pPr>
              <w:pStyle w:val="a5"/>
              <w:suppressAutoHyphens w:val="0"/>
              <w:overflowPunct/>
              <w:spacing w:after="120"/>
              <w:ind w:right="0"/>
              <w:jc w:val="left"/>
              <w:rPr>
                <w:rStyle w:val="af9"/>
                <w:sz w:val="21"/>
                <w:szCs w:val="21"/>
                <w:lang w:val="fr-CH"/>
              </w:rPr>
            </w:pPr>
            <w:r w:rsidRPr="005D2220">
              <w:rPr>
                <w:rStyle w:val="af9"/>
                <w:rFonts w:hint="eastAsia"/>
                <w:sz w:val="21"/>
                <w:szCs w:val="21"/>
                <w:lang w:val="fr-CH"/>
              </w:rPr>
              <w:t>缔约国的第四次答复</w:t>
            </w:r>
            <w:r w:rsidR="009D776D">
              <w:rPr>
                <w:rStyle w:val="af9"/>
                <w:rFonts w:hint="eastAsia"/>
                <w:sz w:val="21"/>
                <w:szCs w:val="21"/>
                <w:lang w:val="fr-CH"/>
              </w:rPr>
              <w:t>：</w:t>
            </w:r>
          </w:p>
        </w:tc>
        <w:tc>
          <w:tcPr>
            <w:tcW w:w="4109" w:type="dxa"/>
            <w:shd w:val="clear" w:color="auto" w:fill="auto"/>
          </w:tcPr>
          <w:p w:rsidR="000D4ACB" w:rsidRPr="005D2220" w:rsidRDefault="009D776D" w:rsidP="00B74757">
            <w:pPr>
              <w:pStyle w:val="a5"/>
              <w:suppressAutoHyphens w:val="0"/>
              <w:overflowPunct/>
              <w:spacing w:after="120"/>
              <w:ind w:right="0"/>
              <w:rPr>
                <w:rStyle w:val="af9"/>
                <w:sz w:val="21"/>
                <w:szCs w:val="21"/>
                <w:lang w:val="fr-CH"/>
              </w:rPr>
            </w:pPr>
            <w:r>
              <w:rPr>
                <w:rStyle w:val="af9"/>
                <w:rFonts w:hint="eastAsia"/>
                <w:sz w:val="21"/>
                <w:szCs w:val="21"/>
                <w:lang w:val="fr-CH"/>
              </w:rPr>
              <w:t>2</w:t>
            </w:r>
            <w:r w:rsidR="000D4ACB" w:rsidRPr="005D2220">
              <w:rPr>
                <w:rStyle w:val="af9"/>
                <w:rFonts w:hint="eastAsia"/>
                <w:sz w:val="21"/>
                <w:szCs w:val="21"/>
                <w:lang w:val="fr-CH"/>
              </w:rPr>
              <w:t>0</w:t>
            </w:r>
            <w:r>
              <w:rPr>
                <w:rStyle w:val="af9"/>
                <w:rFonts w:hint="eastAsia"/>
                <w:sz w:val="21"/>
                <w:szCs w:val="21"/>
                <w:lang w:val="fr-CH"/>
              </w:rPr>
              <w:t>16</w:t>
            </w:r>
            <w:r w:rsidR="000D4ACB" w:rsidRPr="005D2220">
              <w:rPr>
                <w:rStyle w:val="af9"/>
                <w:rFonts w:hint="eastAsia"/>
                <w:sz w:val="21"/>
                <w:szCs w:val="21"/>
                <w:lang w:val="fr-CH"/>
              </w:rPr>
              <w:t>年</w:t>
            </w:r>
            <w:r>
              <w:rPr>
                <w:rStyle w:val="af9"/>
                <w:rFonts w:hint="eastAsia"/>
                <w:sz w:val="21"/>
                <w:szCs w:val="21"/>
                <w:lang w:val="fr-CH"/>
              </w:rPr>
              <w:t>8</w:t>
            </w:r>
            <w:r w:rsidR="000D4ACB" w:rsidRPr="005D2220">
              <w:rPr>
                <w:rStyle w:val="af9"/>
                <w:rFonts w:hint="eastAsia"/>
                <w:sz w:val="21"/>
                <w:szCs w:val="21"/>
                <w:lang w:val="fr-CH"/>
              </w:rPr>
              <w:t>月</w:t>
            </w:r>
            <w:r>
              <w:rPr>
                <w:rStyle w:val="af9"/>
                <w:rFonts w:hint="eastAsia"/>
                <w:sz w:val="21"/>
                <w:szCs w:val="21"/>
                <w:lang w:val="fr-CH"/>
              </w:rPr>
              <w:t>12</w:t>
            </w:r>
            <w:r w:rsidR="000D4ACB" w:rsidRPr="005D2220">
              <w:rPr>
                <w:rStyle w:val="af9"/>
                <w:rFonts w:hint="eastAsia"/>
                <w:sz w:val="21"/>
                <w:szCs w:val="21"/>
                <w:lang w:val="fr-CH"/>
              </w:rPr>
              <w:t>日收到</w:t>
            </w:r>
            <w:r>
              <w:rPr>
                <w:rStyle w:val="af9"/>
                <w:rFonts w:hint="eastAsia"/>
                <w:sz w:val="21"/>
                <w:szCs w:val="21"/>
                <w:lang w:val="fr-CH"/>
              </w:rPr>
              <w:t>(</w:t>
            </w:r>
            <w:r w:rsidR="000D4ACB" w:rsidRPr="005D2220">
              <w:rPr>
                <w:rStyle w:val="af9"/>
                <w:rFonts w:hint="eastAsia"/>
                <w:sz w:val="21"/>
                <w:szCs w:val="21"/>
                <w:lang w:val="fr-CH"/>
              </w:rPr>
              <w:t>见</w:t>
            </w:r>
            <w:proofErr w:type="spellStart"/>
            <w:r>
              <w:rPr>
                <w:rStyle w:val="af9"/>
                <w:rFonts w:hint="eastAsia"/>
                <w:sz w:val="21"/>
                <w:szCs w:val="21"/>
                <w:lang w:val="fr-CH"/>
              </w:rPr>
              <w:t>CRPD</w:t>
            </w:r>
            <w:proofErr w:type="spellEnd"/>
            <w:r>
              <w:rPr>
                <w:rStyle w:val="af9"/>
                <w:rFonts w:hint="eastAsia"/>
                <w:sz w:val="21"/>
                <w:szCs w:val="21"/>
                <w:lang w:val="fr-CH"/>
              </w:rPr>
              <w:t>/C/16/3)</w:t>
            </w:r>
            <w:r w:rsidR="000D4ACB" w:rsidRPr="005D2220">
              <w:rPr>
                <w:rStyle w:val="af9"/>
                <w:rFonts w:hint="eastAsia"/>
                <w:sz w:val="21"/>
                <w:szCs w:val="21"/>
                <w:lang w:val="fr-CH"/>
              </w:rPr>
              <w:t>。</w:t>
            </w:r>
          </w:p>
        </w:tc>
      </w:tr>
      <w:tr w:rsidR="000D4ACB" w:rsidRPr="005D2220" w:rsidTr="002E4D4F">
        <w:tc>
          <w:tcPr>
            <w:tcW w:w="3261" w:type="dxa"/>
            <w:shd w:val="clear" w:color="auto" w:fill="auto"/>
          </w:tcPr>
          <w:p w:rsidR="000D4ACB" w:rsidRPr="005D2220" w:rsidRDefault="000D4ACB" w:rsidP="00503C68">
            <w:pPr>
              <w:pStyle w:val="a5"/>
              <w:suppressAutoHyphens w:val="0"/>
              <w:overflowPunct/>
              <w:spacing w:after="120"/>
              <w:ind w:right="0"/>
              <w:jc w:val="left"/>
              <w:rPr>
                <w:rStyle w:val="af9"/>
                <w:sz w:val="21"/>
                <w:szCs w:val="21"/>
                <w:lang w:val="fr-CH"/>
              </w:rPr>
            </w:pPr>
            <w:r w:rsidRPr="005D2220">
              <w:rPr>
                <w:rStyle w:val="af9"/>
                <w:rFonts w:hint="eastAsia"/>
                <w:sz w:val="21"/>
                <w:szCs w:val="21"/>
                <w:lang w:val="fr-CH"/>
              </w:rPr>
              <w:t>提交人的评论</w:t>
            </w:r>
            <w:r w:rsidR="009D776D">
              <w:rPr>
                <w:rStyle w:val="af9"/>
                <w:rFonts w:hint="eastAsia"/>
                <w:sz w:val="21"/>
                <w:szCs w:val="21"/>
                <w:lang w:val="fr-CH"/>
              </w:rPr>
              <w:t>(</w:t>
            </w:r>
            <w:r w:rsidRPr="005D2220">
              <w:rPr>
                <w:rStyle w:val="af9"/>
                <w:rFonts w:hint="eastAsia"/>
                <w:sz w:val="21"/>
                <w:szCs w:val="21"/>
                <w:lang w:val="fr-CH"/>
              </w:rPr>
              <w:t>第四次</w:t>
            </w:r>
            <w:r w:rsidR="009D776D">
              <w:rPr>
                <w:rStyle w:val="af9"/>
                <w:rFonts w:hint="eastAsia"/>
                <w:sz w:val="21"/>
                <w:szCs w:val="21"/>
                <w:lang w:val="fr-CH"/>
              </w:rPr>
              <w:t>)</w:t>
            </w:r>
            <w:r w:rsidR="009D776D">
              <w:rPr>
                <w:rStyle w:val="af9"/>
                <w:rFonts w:hint="eastAsia"/>
                <w:sz w:val="21"/>
                <w:szCs w:val="21"/>
                <w:lang w:val="fr-CH"/>
              </w:rPr>
              <w:t>：</w:t>
            </w:r>
          </w:p>
        </w:tc>
        <w:tc>
          <w:tcPr>
            <w:tcW w:w="4109" w:type="dxa"/>
            <w:shd w:val="clear" w:color="auto" w:fill="auto"/>
          </w:tcPr>
          <w:p w:rsidR="000D4ACB" w:rsidRPr="005D2220" w:rsidRDefault="009D776D" w:rsidP="00B74757">
            <w:pPr>
              <w:pStyle w:val="a5"/>
              <w:suppressAutoHyphens w:val="0"/>
              <w:overflowPunct/>
              <w:spacing w:after="120"/>
              <w:ind w:right="0"/>
              <w:rPr>
                <w:rStyle w:val="af9"/>
                <w:sz w:val="21"/>
                <w:szCs w:val="21"/>
                <w:lang w:val="fr-CH"/>
              </w:rPr>
            </w:pPr>
            <w:r>
              <w:rPr>
                <w:rStyle w:val="af9"/>
                <w:rFonts w:hint="eastAsia"/>
                <w:sz w:val="21"/>
                <w:szCs w:val="21"/>
                <w:lang w:val="fr-CH"/>
              </w:rPr>
              <w:t>2</w:t>
            </w:r>
            <w:r w:rsidR="000D4ACB" w:rsidRPr="005D2220">
              <w:rPr>
                <w:rStyle w:val="af9"/>
                <w:rFonts w:hint="eastAsia"/>
                <w:sz w:val="21"/>
                <w:szCs w:val="21"/>
                <w:lang w:val="fr-CH"/>
              </w:rPr>
              <w:t>0</w:t>
            </w:r>
            <w:r>
              <w:rPr>
                <w:rStyle w:val="af9"/>
                <w:rFonts w:hint="eastAsia"/>
                <w:sz w:val="21"/>
                <w:szCs w:val="21"/>
                <w:lang w:val="fr-CH"/>
              </w:rPr>
              <w:t>16</w:t>
            </w:r>
            <w:r w:rsidR="000D4ACB" w:rsidRPr="005D2220">
              <w:rPr>
                <w:rStyle w:val="af9"/>
                <w:rFonts w:hint="eastAsia"/>
                <w:sz w:val="21"/>
                <w:szCs w:val="21"/>
                <w:lang w:val="fr-CH"/>
              </w:rPr>
              <w:t>年</w:t>
            </w:r>
            <w:r>
              <w:rPr>
                <w:rStyle w:val="af9"/>
                <w:rFonts w:hint="eastAsia"/>
                <w:sz w:val="21"/>
                <w:szCs w:val="21"/>
                <w:lang w:val="fr-CH"/>
              </w:rPr>
              <w:t>8</w:t>
            </w:r>
            <w:r w:rsidR="000D4ACB" w:rsidRPr="005D2220">
              <w:rPr>
                <w:rStyle w:val="af9"/>
                <w:rFonts w:hint="eastAsia"/>
                <w:sz w:val="21"/>
                <w:szCs w:val="21"/>
                <w:lang w:val="fr-CH"/>
              </w:rPr>
              <w:t>月</w:t>
            </w:r>
            <w:r>
              <w:rPr>
                <w:rStyle w:val="af9"/>
                <w:rFonts w:hint="eastAsia"/>
                <w:sz w:val="21"/>
                <w:szCs w:val="21"/>
                <w:lang w:val="fr-CH"/>
              </w:rPr>
              <w:t>17</w:t>
            </w:r>
            <w:r w:rsidR="000D4ACB" w:rsidRPr="005D2220">
              <w:rPr>
                <w:rStyle w:val="af9"/>
                <w:rFonts w:hint="eastAsia"/>
                <w:sz w:val="21"/>
                <w:szCs w:val="21"/>
                <w:lang w:val="fr-CH"/>
              </w:rPr>
              <w:t>日收到</w:t>
            </w:r>
            <w:r>
              <w:rPr>
                <w:rStyle w:val="af9"/>
                <w:rFonts w:hint="eastAsia"/>
                <w:sz w:val="21"/>
                <w:szCs w:val="21"/>
                <w:lang w:val="fr-CH"/>
              </w:rPr>
              <w:t>(</w:t>
            </w:r>
            <w:r w:rsidR="000D4ACB" w:rsidRPr="005D2220">
              <w:rPr>
                <w:rStyle w:val="af9"/>
                <w:rFonts w:hint="eastAsia"/>
                <w:sz w:val="21"/>
                <w:szCs w:val="21"/>
                <w:lang w:val="fr-CH"/>
              </w:rPr>
              <w:t>见</w:t>
            </w:r>
            <w:proofErr w:type="spellStart"/>
            <w:r>
              <w:rPr>
                <w:rStyle w:val="af9"/>
                <w:rFonts w:hint="eastAsia"/>
                <w:sz w:val="21"/>
                <w:szCs w:val="21"/>
                <w:lang w:val="fr-CH"/>
              </w:rPr>
              <w:t>CRPD</w:t>
            </w:r>
            <w:proofErr w:type="spellEnd"/>
            <w:r>
              <w:rPr>
                <w:rStyle w:val="af9"/>
                <w:rFonts w:hint="eastAsia"/>
                <w:sz w:val="21"/>
                <w:szCs w:val="21"/>
                <w:lang w:val="fr-CH"/>
              </w:rPr>
              <w:t>/C/16/3)</w:t>
            </w:r>
            <w:r w:rsidR="000D4ACB" w:rsidRPr="005D2220">
              <w:rPr>
                <w:rStyle w:val="af9"/>
                <w:rFonts w:hint="eastAsia"/>
                <w:sz w:val="21"/>
                <w:szCs w:val="21"/>
                <w:lang w:val="fr-CH"/>
              </w:rPr>
              <w:t>。</w:t>
            </w:r>
          </w:p>
        </w:tc>
      </w:tr>
      <w:tr w:rsidR="000D4ACB" w:rsidRPr="005D2220" w:rsidTr="002E4D4F">
        <w:tc>
          <w:tcPr>
            <w:tcW w:w="3261" w:type="dxa"/>
            <w:shd w:val="clear" w:color="auto" w:fill="auto"/>
          </w:tcPr>
          <w:p w:rsidR="000D4ACB" w:rsidRPr="005D2220" w:rsidRDefault="000D4ACB" w:rsidP="00503C68">
            <w:pPr>
              <w:pStyle w:val="a5"/>
              <w:suppressAutoHyphens w:val="0"/>
              <w:overflowPunct/>
              <w:spacing w:after="120"/>
              <w:ind w:right="0"/>
              <w:jc w:val="left"/>
              <w:rPr>
                <w:rStyle w:val="af9"/>
                <w:sz w:val="21"/>
                <w:szCs w:val="21"/>
                <w:lang w:val="fr-CH"/>
              </w:rPr>
            </w:pPr>
            <w:r w:rsidRPr="005D2220">
              <w:rPr>
                <w:rStyle w:val="af9"/>
                <w:rFonts w:hint="eastAsia"/>
                <w:sz w:val="21"/>
                <w:szCs w:val="21"/>
                <w:lang w:val="fr-CH"/>
              </w:rPr>
              <w:t>采取的行动</w:t>
            </w:r>
            <w:r w:rsidR="009D776D">
              <w:rPr>
                <w:rStyle w:val="af9"/>
                <w:rFonts w:hint="eastAsia"/>
                <w:sz w:val="21"/>
                <w:szCs w:val="21"/>
                <w:lang w:val="fr-CH"/>
              </w:rPr>
              <w:t>：</w:t>
            </w:r>
          </w:p>
        </w:tc>
        <w:tc>
          <w:tcPr>
            <w:tcW w:w="4109" w:type="dxa"/>
            <w:shd w:val="clear" w:color="auto" w:fill="auto"/>
          </w:tcPr>
          <w:p w:rsidR="000D4ACB" w:rsidRPr="005D2220" w:rsidRDefault="009D776D" w:rsidP="00B74757">
            <w:pPr>
              <w:pStyle w:val="a5"/>
              <w:suppressAutoHyphens w:val="0"/>
              <w:overflowPunct/>
              <w:spacing w:after="120"/>
              <w:ind w:right="0"/>
              <w:rPr>
                <w:rStyle w:val="af9"/>
                <w:sz w:val="21"/>
                <w:szCs w:val="21"/>
                <w:lang w:val="fr-CH"/>
              </w:rPr>
            </w:pPr>
            <w:r>
              <w:rPr>
                <w:rStyle w:val="af9"/>
                <w:rFonts w:hint="eastAsia"/>
                <w:sz w:val="21"/>
                <w:szCs w:val="21"/>
                <w:lang w:val="fr-CH"/>
              </w:rPr>
              <w:t>2</w:t>
            </w:r>
            <w:r w:rsidR="000D4ACB" w:rsidRPr="005D2220">
              <w:rPr>
                <w:rStyle w:val="af9"/>
                <w:rFonts w:hint="eastAsia"/>
                <w:sz w:val="21"/>
                <w:szCs w:val="21"/>
                <w:lang w:val="fr-CH"/>
              </w:rPr>
              <w:t>0</w:t>
            </w:r>
            <w:r>
              <w:rPr>
                <w:rStyle w:val="af9"/>
                <w:rFonts w:hint="eastAsia"/>
                <w:sz w:val="21"/>
                <w:szCs w:val="21"/>
                <w:lang w:val="fr-CH"/>
              </w:rPr>
              <w:t>16</w:t>
            </w:r>
            <w:r w:rsidR="000D4ACB" w:rsidRPr="005D2220">
              <w:rPr>
                <w:rStyle w:val="af9"/>
                <w:rFonts w:hint="eastAsia"/>
                <w:sz w:val="21"/>
                <w:szCs w:val="21"/>
                <w:lang w:val="fr-CH"/>
              </w:rPr>
              <w:t>年</w:t>
            </w:r>
            <w:r>
              <w:rPr>
                <w:rStyle w:val="af9"/>
                <w:rFonts w:hint="eastAsia"/>
                <w:sz w:val="21"/>
                <w:szCs w:val="21"/>
                <w:lang w:val="fr-CH"/>
              </w:rPr>
              <w:t>11</w:t>
            </w:r>
            <w:r w:rsidR="000D4ACB" w:rsidRPr="005D2220">
              <w:rPr>
                <w:rStyle w:val="af9"/>
                <w:rFonts w:hint="eastAsia"/>
                <w:sz w:val="21"/>
                <w:szCs w:val="21"/>
                <w:lang w:val="fr-CH"/>
              </w:rPr>
              <w:t>月</w:t>
            </w:r>
            <w:r>
              <w:rPr>
                <w:rStyle w:val="af9"/>
                <w:rFonts w:hint="eastAsia"/>
                <w:sz w:val="21"/>
                <w:szCs w:val="21"/>
                <w:lang w:val="fr-CH"/>
              </w:rPr>
              <w:t>18</w:t>
            </w:r>
            <w:r w:rsidR="000D4ACB" w:rsidRPr="005D2220">
              <w:rPr>
                <w:rStyle w:val="af9"/>
                <w:rFonts w:hint="eastAsia"/>
                <w:sz w:val="21"/>
                <w:szCs w:val="21"/>
                <w:lang w:val="fr-CH"/>
              </w:rPr>
              <w:t>日向缔约国发出后续行动函</w:t>
            </w:r>
            <w:r>
              <w:rPr>
                <w:rStyle w:val="af9"/>
                <w:rFonts w:hint="eastAsia"/>
                <w:sz w:val="21"/>
                <w:szCs w:val="21"/>
                <w:lang w:val="fr-CH"/>
              </w:rPr>
              <w:t>(</w:t>
            </w:r>
            <w:r w:rsidR="000D4ACB" w:rsidRPr="005D2220">
              <w:rPr>
                <w:rStyle w:val="af9"/>
                <w:rFonts w:hint="eastAsia"/>
                <w:sz w:val="21"/>
                <w:szCs w:val="21"/>
                <w:lang w:val="fr-CH"/>
              </w:rPr>
              <w:t>见</w:t>
            </w:r>
            <w:proofErr w:type="spellStart"/>
            <w:r>
              <w:rPr>
                <w:rStyle w:val="af9"/>
                <w:rFonts w:hint="eastAsia"/>
                <w:sz w:val="21"/>
                <w:szCs w:val="21"/>
                <w:lang w:val="fr-CH"/>
              </w:rPr>
              <w:t>CRPD</w:t>
            </w:r>
            <w:proofErr w:type="spellEnd"/>
            <w:r>
              <w:rPr>
                <w:rStyle w:val="af9"/>
                <w:rFonts w:hint="eastAsia"/>
                <w:sz w:val="21"/>
                <w:szCs w:val="21"/>
                <w:lang w:val="fr-CH"/>
              </w:rPr>
              <w:t>/C/17/3)</w:t>
            </w:r>
            <w:r w:rsidR="000D4ACB" w:rsidRPr="005D2220">
              <w:rPr>
                <w:rStyle w:val="af9"/>
                <w:rFonts w:hint="eastAsia"/>
                <w:sz w:val="21"/>
                <w:szCs w:val="21"/>
                <w:lang w:val="fr-CH"/>
              </w:rPr>
              <w:t>。</w:t>
            </w:r>
          </w:p>
        </w:tc>
      </w:tr>
      <w:tr w:rsidR="000D4ACB" w:rsidRPr="005D2220" w:rsidTr="002E4D4F">
        <w:tc>
          <w:tcPr>
            <w:tcW w:w="3261" w:type="dxa"/>
            <w:shd w:val="clear" w:color="auto" w:fill="auto"/>
          </w:tcPr>
          <w:p w:rsidR="000D4ACB" w:rsidRPr="005D2220" w:rsidRDefault="000D4ACB" w:rsidP="00503C68">
            <w:pPr>
              <w:pStyle w:val="a5"/>
              <w:suppressAutoHyphens w:val="0"/>
              <w:overflowPunct/>
              <w:spacing w:after="120"/>
              <w:ind w:right="0"/>
              <w:jc w:val="left"/>
              <w:rPr>
                <w:rStyle w:val="af9"/>
                <w:sz w:val="21"/>
                <w:szCs w:val="21"/>
                <w:lang w:val="fr-CH"/>
              </w:rPr>
            </w:pPr>
            <w:r w:rsidRPr="005D2220">
              <w:rPr>
                <w:rStyle w:val="af9"/>
                <w:rFonts w:hint="eastAsia"/>
                <w:sz w:val="21"/>
                <w:szCs w:val="21"/>
                <w:lang w:val="fr-CH"/>
              </w:rPr>
              <w:t>缔约国的第五次答复</w:t>
            </w:r>
            <w:r w:rsidR="009D776D">
              <w:rPr>
                <w:rStyle w:val="af9"/>
                <w:rFonts w:hint="eastAsia"/>
                <w:sz w:val="21"/>
                <w:szCs w:val="21"/>
                <w:lang w:val="fr-CH"/>
              </w:rPr>
              <w:t>：</w:t>
            </w:r>
          </w:p>
        </w:tc>
        <w:tc>
          <w:tcPr>
            <w:tcW w:w="4109" w:type="dxa"/>
            <w:shd w:val="clear" w:color="auto" w:fill="auto"/>
          </w:tcPr>
          <w:p w:rsidR="000D4ACB" w:rsidRPr="005D2220" w:rsidRDefault="009D776D" w:rsidP="00B74757">
            <w:pPr>
              <w:pStyle w:val="a5"/>
              <w:suppressAutoHyphens w:val="0"/>
              <w:overflowPunct/>
              <w:spacing w:after="120"/>
              <w:ind w:right="0"/>
              <w:rPr>
                <w:rStyle w:val="af9"/>
                <w:sz w:val="21"/>
                <w:szCs w:val="21"/>
                <w:lang w:val="fr-CH"/>
              </w:rPr>
            </w:pPr>
            <w:r>
              <w:rPr>
                <w:rStyle w:val="af9"/>
                <w:rFonts w:hint="eastAsia"/>
                <w:sz w:val="21"/>
                <w:szCs w:val="21"/>
                <w:lang w:val="fr-CH"/>
              </w:rPr>
              <w:t>2</w:t>
            </w:r>
            <w:r w:rsidR="000D4ACB" w:rsidRPr="005D2220">
              <w:rPr>
                <w:rStyle w:val="af9"/>
                <w:rFonts w:hint="eastAsia"/>
                <w:sz w:val="21"/>
                <w:szCs w:val="21"/>
                <w:lang w:val="fr-CH"/>
              </w:rPr>
              <w:t>0</w:t>
            </w:r>
            <w:r>
              <w:rPr>
                <w:rStyle w:val="af9"/>
                <w:rFonts w:hint="eastAsia"/>
                <w:sz w:val="21"/>
                <w:szCs w:val="21"/>
                <w:lang w:val="fr-CH"/>
              </w:rPr>
              <w:t>17</w:t>
            </w:r>
            <w:r w:rsidR="000D4ACB" w:rsidRPr="005D2220">
              <w:rPr>
                <w:rStyle w:val="af9"/>
                <w:rFonts w:hint="eastAsia"/>
                <w:sz w:val="21"/>
                <w:szCs w:val="21"/>
                <w:lang w:val="fr-CH"/>
              </w:rPr>
              <w:t>年</w:t>
            </w:r>
            <w:r>
              <w:rPr>
                <w:rStyle w:val="af9"/>
                <w:rFonts w:hint="eastAsia"/>
                <w:sz w:val="21"/>
                <w:szCs w:val="21"/>
                <w:lang w:val="fr-CH"/>
              </w:rPr>
              <w:t>1</w:t>
            </w:r>
            <w:r w:rsidR="000D4ACB" w:rsidRPr="005D2220">
              <w:rPr>
                <w:rStyle w:val="af9"/>
                <w:rFonts w:hint="eastAsia"/>
                <w:sz w:val="21"/>
                <w:szCs w:val="21"/>
                <w:lang w:val="fr-CH"/>
              </w:rPr>
              <w:t>月</w:t>
            </w:r>
            <w:r>
              <w:rPr>
                <w:rStyle w:val="af9"/>
                <w:rFonts w:hint="eastAsia"/>
                <w:sz w:val="21"/>
                <w:szCs w:val="21"/>
                <w:lang w:val="fr-CH"/>
              </w:rPr>
              <w:t>17</w:t>
            </w:r>
            <w:r w:rsidR="000D4ACB" w:rsidRPr="005D2220">
              <w:rPr>
                <w:rStyle w:val="af9"/>
                <w:rFonts w:hint="eastAsia"/>
                <w:sz w:val="21"/>
                <w:szCs w:val="21"/>
                <w:lang w:val="fr-CH"/>
              </w:rPr>
              <w:t>日收到</w:t>
            </w:r>
            <w:r>
              <w:rPr>
                <w:rStyle w:val="af9"/>
                <w:rFonts w:hint="eastAsia"/>
                <w:sz w:val="21"/>
                <w:szCs w:val="21"/>
                <w:lang w:val="fr-CH"/>
              </w:rPr>
              <w:t>(</w:t>
            </w:r>
            <w:r w:rsidR="000D4ACB" w:rsidRPr="005D2220">
              <w:rPr>
                <w:rStyle w:val="af9"/>
                <w:rFonts w:hint="eastAsia"/>
                <w:sz w:val="21"/>
                <w:szCs w:val="21"/>
                <w:lang w:val="fr-CH"/>
              </w:rPr>
              <w:t>见</w:t>
            </w:r>
            <w:proofErr w:type="spellStart"/>
            <w:r>
              <w:rPr>
                <w:rStyle w:val="af9"/>
                <w:rFonts w:hint="eastAsia"/>
                <w:sz w:val="21"/>
                <w:szCs w:val="21"/>
                <w:lang w:val="fr-CH"/>
              </w:rPr>
              <w:t>CRPD</w:t>
            </w:r>
            <w:proofErr w:type="spellEnd"/>
            <w:r>
              <w:rPr>
                <w:rStyle w:val="af9"/>
                <w:rFonts w:hint="eastAsia"/>
                <w:sz w:val="21"/>
                <w:szCs w:val="21"/>
                <w:lang w:val="fr-CH"/>
              </w:rPr>
              <w:t>/C/17/3)</w:t>
            </w:r>
            <w:r w:rsidR="000D4ACB" w:rsidRPr="005D2220">
              <w:rPr>
                <w:rStyle w:val="af9"/>
                <w:rFonts w:hint="eastAsia"/>
                <w:sz w:val="21"/>
                <w:szCs w:val="21"/>
                <w:lang w:val="fr-CH"/>
              </w:rPr>
              <w:t>。</w:t>
            </w:r>
          </w:p>
        </w:tc>
      </w:tr>
      <w:tr w:rsidR="000D4ACB" w:rsidRPr="005D2220" w:rsidTr="002E4D4F">
        <w:tc>
          <w:tcPr>
            <w:tcW w:w="3261" w:type="dxa"/>
            <w:shd w:val="clear" w:color="auto" w:fill="auto"/>
          </w:tcPr>
          <w:p w:rsidR="000D4ACB" w:rsidRPr="005D2220" w:rsidRDefault="000D4ACB" w:rsidP="00503C68">
            <w:pPr>
              <w:pStyle w:val="a5"/>
              <w:suppressAutoHyphens w:val="0"/>
              <w:overflowPunct/>
              <w:spacing w:after="120"/>
              <w:ind w:right="0"/>
              <w:jc w:val="left"/>
              <w:rPr>
                <w:rStyle w:val="af9"/>
                <w:sz w:val="21"/>
                <w:szCs w:val="21"/>
                <w:lang w:val="fr-CH"/>
              </w:rPr>
            </w:pPr>
            <w:r w:rsidRPr="005D2220">
              <w:rPr>
                <w:rStyle w:val="af9"/>
                <w:rFonts w:hint="eastAsia"/>
                <w:sz w:val="21"/>
                <w:szCs w:val="21"/>
                <w:lang w:val="fr-CH"/>
              </w:rPr>
              <w:t>提交人的评论</w:t>
            </w:r>
            <w:r w:rsidR="009D776D">
              <w:rPr>
                <w:rStyle w:val="af9"/>
                <w:rFonts w:hint="eastAsia"/>
                <w:sz w:val="21"/>
                <w:szCs w:val="21"/>
                <w:lang w:val="fr-CH"/>
              </w:rPr>
              <w:t>(</w:t>
            </w:r>
            <w:r w:rsidRPr="005D2220">
              <w:rPr>
                <w:rStyle w:val="af9"/>
                <w:rFonts w:hint="eastAsia"/>
                <w:sz w:val="21"/>
                <w:szCs w:val="21"/>
                <w:lang w:val="fr-CH"/>
              </w:rPr>
              <w:t>第五次</w:t>
            </w:r>
            <w:r w:rsidR="009D776D">
              <w:rPr>
                <w:rStyle w:val="af9"/>
                <w:rFonts w:hint="eastAsia"/>
                <w:sz w:val="21"/>
                <w:szCs w:val="21"/>
                <w:lang w:val="fr-CH"/>
              </w:rPr>
              <w:t>)</w:t>
            </w:r>
            <w:r w:rsidR="009D776D">
              <w:rPr>
                <w:rStyle w:val="af9"/>
                <w:rFonts w:hint="eastAsia"/>
                <w:sz w:val="21"/>
                <w:szCs w:val="21"/>
                <w:lang w:val="fr-CH"/>
              </w:rPr>
              <w:t>：</w:t>
            </w:r>
          </w:p>
        </w:tc>
        <w:tc>
          <w:tcPr>
            <w:tcW w:w="4109" w:type="dxa"/>
            <w:shd w:val="clear" w:color="auto" w:fill="auto"/>
          </w:tcPr>
          <w:p w:rsidR="000D4ACB" w:rsidRPr="005D2220" w:rsidRDefault="009D776D" w:rsidP="00B74757">
            <w:pPr>
              <w:pStyle w:val="a5"/>
              <w:suppressAutoHyphens w:val="0"/>
              <w:overflowPunct/>
              <w:spacing w:after="120"/>
              <w:ind w:right="0"/>
              <w:rPr>
                <w:rStyle w:val="af9"/>
                <w:sz w:val="21"/>
                <w:szCs w:val="21"/>
                <w:lang w:val="fr-CH"/>
              </w:rPr>
            </w:pPr>
            <w:r>
              <w:rPr>
                <w:rStyle w:val="af9"/>
                <w:rFonts w:hint="eastAsia"/>
                <w:sz w:val="21"/>
                <w:szCs w:val="21"/>
                <w:lang w:val="fr-CH"/>
              </w:rPr>
              <w:t>2</w:t>
            </w:r>
            <w:r w:rsidR="000D4ACB" w:rsidRPr="005D2220">
              <w:rPr>
                <w:rStyle w:val="af9"/>
                <w:rFonts w:hint="eastAsia"/>
                <w:sz w:val="21"/>
                <w:szCs w:val="21"/>
                <w:lang w:val="fr-CH"/>
              </w:rPr>
              <w:t>0</w:t>
            </w:r>
            <w:r>
              <w:rPr>
                <w:rStyle w:val="af9"/>
                <w:rFonts w:hint="eastAsia"/>
                <w:sz w:val="21"/>
                <w:szCs w:val="21"/>
                <w:lang w:val="fr-CH"/>
              </w:rPr>
              <w:t>17</w:t>
            </w:r>
            <w:r w:rsidR="000D4ACB" w:rsidRPr="005D2220">
              <w:rPr>
                <w:rStyle w:val="af9"/>
                <w:rFonts w:hint="eastAsia"/>
                <w:sz w:val="21"/>
                <w:szCs w:val="21"/>
                <w:lang w:val="fr-CH"/>
              </w:rPr>
              <w:t>年</w:t>
            </w:r>
            <w:r>
              <w:rPr>
                <w:rStyle w:val="af9"/>
                <w:rFonts w:hint="eastAsia"/>
                <w:sz w:val="21"/>
                <w:szCs w:val="21"/>
                <w:lang w:val="fr-CH"/>
              </w:rPr>
              <w:t>3</w:t>
            </w:r>
            <w:r w:rsidR="000D4ACB" w:rsidRPr="005D2220">
              <w:rPr>
                <w:rStyle w:val="af9"/>
                <w:rFonts w:hint="eastAsia"/>
                <w:sz w:val="21"/>
                <w:szCs w:val="21"/>
                <w:lang w:val="fr-CH"/>
              </w:rPr>
              <w:t>月</w:t>
            </w:r>
            <w:r>
              <w:rPr>
                <w:rStyle w:val="af9"/>
                <w:rFonts w:hint="eastAsia"/>
                <w:sz w:val="21"/>
                <w:szCs w:val="21"/>
                <w:lang w:val="fr-CH"/>
              </w:rPr>
              <w:t>1</w:t>
            </w:r>
            <w:r w:rsidR="000D4ACB" w:rsidRPr="005D2220">
              <w:rPr>
                <w:rStyle w:val="af9"/>
                <w:rFonts w:hint="eastAsia"/>
                <w:sz w:val="21"/>
                <w:szCs w:val="21"/>
                <w:lang w:val="fr-CH"/>
              </w:rPr>
              <w:t>0</w:t>
            </w:r>
            <w:r w:rsidR="000D4ACB" w:rsidRPr="005D2220">
              <w:rPr>
                <w:rStyle w:val="af9"/>
                <w:rFonts w:hint="eastAsia"/>
                <w:sz w:val="21"/>
                <w:szCs w:val="21"/>
                <w:lang w:val="fr-CH"/>
              </w:rPr>
              <w:t>日收到</w:t>
            </w:r>
            <w:r>
              <w:rPr>
                <w:rStyle w:val="af9"/>
                <w:rFonts w:hint="eastAsia"/>
                <w:sz w:val="21"/>
                <w:szCs w:val="21"/>
                <w:lang w:val="fr-CH"/>
              </w:rPr>
              <w:t>(</w:t>
            </w:r>
            <w:r w:rsidR="000D4ACB" w:rsidRPr="005D2220">
              <w:rPr>
                <w:rStyle w:val="af9"/>
                <w:rFonts w:hint="eastAsia"/>
                <w:sz w:val="21"/>
                <w:szCs w:val="21"/>
                <w:lang w:val="fr-CH"/>
              </w:rPr>
              <w:t>见</w:t>
            </w:r>
            <w:proofErr w:type="spellStart"/>
            <w:r>
              <w:rPr>
                <w:rStyle w:val="af9"/>
                <w:rFonts w:hint="eastAsia"/>
                <w:sz w:val="21"/>
                <w:szCs w:val="21"/>
                <w:lang w:val="fr-CH"/>
              </w:rPr>
              <w:t>CRPD</w:t>
            </w:r>
            <w:proofErr w:type="spellEnd"/>
            <w:r>
              <w:rPr>
                <w:rStyle w:val="af9"/>
                <w:rFonts w:hint="eastAsia"/>
                <w:sz w:val="21"/>
                <w:szCs w:val="21"/>
                <w:lang w:val="fr-CH"/>
              </w:rPr>
              <w:t>/C/17/3)</w:t>
            </w:r>
            <w:r w:rsidR="000D4ACB" w:rsidRPr="005D2220">
              <w:rPr>
                <w:rStyle w:val="af9"/>
                <w:rFonts w:hint="eastAsia"/>
                <w:sz w:val="21"/>
                <w:szCs w:val="21"/>
                <w:lang w:val="fr-CH"/>
              </w:rPr>
              <w:t>。</w:t>
            </w:r>
          </w:p>
        </w:tc>
      </w:tr>
      <w:tr w:rsidR="000D4ACB" w:rsidRPr="005D2220" w:rsidTr="002E4D4F">
        <w:tc>
          <w:tcPr>
            <w:tcW w:w="3261" w:type="dxa"/>
            <w:shd w:val="clear" w:color="auto" w:fill="auto"/>
          </w:tcPr>
          <w:p w:rsidR="000D4ACB" w:rsidRPr="008F64D2" w:rsidRDefault="000D4ACB" w:rsidP="008F64D2">
            <w:pPr>
              <w:pStyle w:val="a5"/>
              <w:tabs>
                <w:tab w:val="clear" w:pos="2427"/>
                <w:tab w:val="left" w:pos="2550"/>
              </w:tabs>
              <w:suppressAutoHyphens w:val="0"/>
              <w:overflowPunct/>
              <w:spacing w:after="120"/>
              <w:ind w:right="0"/>
              <w:jc w:val="left"/>
              <w:rPr>
                <w:rStyle w:val="af9"/>
                <w:spacing w:val="-8"/>
                <w:sz w:val="21"/>
                <w:szCs w:val="21"/>
                <w:lang w:val="fr-CH"/>
              </w:rPr>
            </w:pPr>
            <w:r w:rsidRPr="008F64D2">
              <w:rPr>
                <w:rStyle w:val="af9"/>
                <w:rFonts w:hint="eastAsia"/>
                <w:spacing w:val="-8"/>
                <w:sz w:val="21"/>
                <w:szCs w:val="21"/>
                <w:lang w:val="fr-CH"/>
              </w:rPr>
              <w:t>特别报告员与缔约国的非公开会议</w:t>
            </w:r>
            <w:r w:rsidR="009D776D" w:rsidRPr="008F64D2">
              <w:rPr>
                <w:rStyle w:val="af9"/>
                <w:rFonts w:hint="eastAsia"/>
                <w:spacing w:val="-8"/>
                <w:sz w:val="21"/>
                <w:szCs w:val="21"/>
                <w:lang w:val="fr-CH"/>
              </w:rPr>
              <w:t>：</w:t>
            </w:r>
          </w:p>
        </w:tc>
        <w:tc>
          <w:tcPr>
            <w:tcW w:w="4109" w:type="dxa"/>
            <w:shd w:val="clear" w:color="auto" w:fill="auto"/>
          </w:tcPr>
          <w:p w:rsidR="000D4ACB" w:rsidRPr="005D2220" w:rsidRDefault="009D776D" w:rsidP="00B74757">
            <w:pPr>
              <w:pStyle w:val="a5"/>
              <w:suppressAutoHyphens w:val="0"/>
              <w:overflowPunct/>
              <w:spacing w:after="120"/>
              <w:ind w:right="0"/>
              <w:rPr>
                <w:rStyle w:val="af9"/>
                <w:sz w:val="21"/>
                <w:szCs w:val="21"/>
                <w:lang w:val="fr-CH"/>
              </w:rPr>
            </w:pPr>
            <w:r>
              <w:rPr>
                <w:rStyle w:val="af9"/>
                <w:rFonts w:hint="eastAsia"/>
                <w:sz w:val="21"/>
                <w:szCs w:val="21"/>
                <w:lang w:val="fr-CH"/>
              </w:rPr>
              <w:t>2</w:t>
            </w:r>
            <w:r w:rsidR="000D4ACB" w:rsidRPr="005D2220">
              <w:rPr>
                <w:rStyle w:val="af9"/>
                <w:rFonts w:hint="eastAsia"/>
                <w:sz w:val="21"/>
                <w:szCs w:val="21"/>
                <w:lang w:val="fr-CH"/>
              </w:rPr>
              <w:t>0</w:t>
            </w:r>
            <w:r>
              <w:rPr>
                <w:rStyle w:val="af9"/>
                <w:rFonts w:hint="eastAsia"/>
                <w:sz w:val="21"/>
                <w:szCs w:val="21"/>
                <w:lang w:val="fr-CH"/>
              </w:rPr>
              <w:t>17</w:t>
            </w:r>
            <w:r w:rsidR="000D4ACB" w:rsidRPr="005D2220">
              <w:rPr>
                <w:rStyle w:val="af9"/>
                <w:rFonts w:hint="eastAsia"/>
                <w:sz w:val="21"/>
                <w:szCs w:val="21"/>
                <w:lang w:val="fr-CH"/>
              </w:rPr>
              <w:t>年</w:t>
            </w:r>
            <w:r>
              <w:rPr>
                <w:rStyle w:val="af9"/>
                <w:rFonts w:hint="eastAsia"/>
                <w:sz w:val="21"/>
                <w:szCs w:val="21"/>
                <w:lang w:val="fr-CH"/>
              </w:rPr>
              <w:t>4</w:t>
            </w:r>
            <w:r w:rsidR="000D4ACB" w:rsidRPr="005D2220">
              <w:rPr>
                <w:rStyle w:val="af9"/>
                <w:rFonts w:hint="eastAsia"/>
                <w:sz w:val="21"/>
                <w:szCs w:val="21"/>
                <w:lang w:val="fr-CH"/>
              </w:rPr>
              <w:t>月</w:t>
            </w:r>
            <w:r>
              <w:rPr>
                <w:rStyle w:val="af9"/>
                <w:rFonts w:hint="eastAsia"/>
                <w:sz w:val="21"/>
                <w:szCs w:val="21"/>
                <w:lang w:val="fr-CH"/>
              </w:rPr>
              <w:t>6</w:t>
            </w:r>
            <w:r w:rsidR="000D4ACB" w:rsidRPr="005D2220">
              <w:rPr>
                <w:rStyle w:val="af9"/>
                <w:rFonts w:hint="eastAsia"/>
                <w:sz w:val="21"/>
                <w:szCs w:val="21"/>
                <w:lang w:val="fr-CH"/>
              </w:rPr>
              <w:t>日</w:t>
            </w:r>
          </w:p>
        </w:tc>
      </w:tr>
      <w:tr w:rsidR="000D4ACB" w:rsidRPr="005D2220" w:rsidTr="002E4D4F">
        <w:tc>
          <w:tcPr>
            <w:tcW w:w="3261" w:type="dxa"/>
            <w:shd w:val="clear" w:color="auto" w:fill="auto"/>
          </w:tcPr>
          <w:p w:rsidR="000D4ACB" w:rsidRPr="005D2220" w:rsidRDefault="000D4ACB" w:rsidP="00503C68">
            <w:pPr>
              <w:pStyle w:val="a5"/>
              <w:suppressAutoHyphens w:val="0"/>
              <w:overflowPunct/>
              <w:spacing w:after="120"/>
              <w:ind w:right="0"/>
              <w:jc w:val="left"/>
              <w:rPr>
                <w:rStyle w:val="af9"/>
                <w:sz w:val="21"/>
                <w:szCs w:val="21"/>
                <w:lang w:val="fr-CH"/>
              </w:rPr>
            </w:pPr>
            <w:r w:rsidRPr="005D2220">
              <w:rPr>
                <w:rStyle w:val="af9"/>
                <w:rFonts w:hint="eastAsia"/>
                <w:sz w:val="21"/>
                <w:szCs w:val="21"/>
                <w:lang w:val="fr-CH"/>
              </w:rPr>
              <w:t>在第十七届会议上通过的决定</w:t>
            </w:r>
            <w:r w:rsidR="009D776D">
              <w:rPr>
                <w:rStyle w:val="af9"/>
                <w:rFonts w:hint="eastAsia"/>
                <w:sz w:val="21"/>
                <w:szCs w:val="21"/>
                <w:lang w:val="fr-CH"/>
              </w:rPr>
              <w:t>：</w:t>
            </w:r>
          </w:p>
        </w:tc>
        <w:tc>
          <w:tcPr>
            <w:tcW w:w="4109" w:type="dxa"/>
            <w:shd w:val="clear" w:color="auto" w:fill="auto"/>
          </w:tcPr>
          <w:p w:rsidR="000D4ACB" w:rsidRPr="005D2220" w:rsidRDefault="000D4ACB" w:rsidP="00B74757">
            <w:pPr>
              <w:pStyle w:val="a5"/>
              <w:suppressAutoHyphens w:val="0"/>
              <w:overflowPunct/>
              <w:spacing w:after="120"/>
              <w:ind w:right="0"/>
              <w:rPr>
                <w:rStyle w:val="af9"/>
                <w:sz w:val="21"/>
                <w:szCs w:val="21"/>
                <w:lang w:val="fr-CH"/>
              </w:rPr>
            </w:pPr>
            <w:r w:rsidRPr="005D2220">
              <w:rPr>
                <w:rStyle w:val="af9"/>
                <w:rFonts w:hint="eastAsia"/>
                <w:sz w:val="21"/>
                <w:szCs w:val="21"/>
                <w:lang w:val="fr-CH"/>
              </w:rPr>
              <w:t>评为</w:t>
            </w:r>
            <w:r w:rsidR="009D776D">
              <w:rPr>
                <w:rStyle w:val="af9"/>
                <w:rFonts w:hint="eastAsia"/>
                <w:sz w:val="21"/>
                <w:szCs w:val="21"/>
                <w:lang w:val="fr-CH"/>
              </w:rPr>
              <w:t>“</w:t>
            </w:r>
            <w:r w:rsidR="009D776D">
              <w:rPr>
                <w:rStyle w:val="af9"/>
                <w:rFonts w:hint="eastAsia"/>
                <w:sz w:val="21"/>
                <w:szCs w:val="21"/>
                <w:lang w:val="fr-CH"/>
              </w:rPr>
              <w:t>D1</w:t>
            </w:r>
            <w:r w:rsidR="009D776D">
              <w:rPr>
                <w:rStyle w:val="af9"/>
                <w:rFonts w:hint="eastAsia"/>
                <w:sz w:val="21"/>
                <w:szCs w:val="21"/>
                <w:lang w:val="fr-CH"/>
              </w:rPr>
              <w:t>”</w:t>
            </w:r>
            <w:r w:rsidRPr="005D2220">
              <w:rPr>
                <w:rStyle w:val="af9"/>
                <w:rFonts w:hint="eastAsia"/>
                <w:sz w:val="21"/>
                <w:szCs w:val="21"/>
                <w:lang w:val="fr-CH"/>
              </w:rPr>
              <w:t>级</w:t>
            </w:r>
            <w:r w:rsidR="009D776D">
              <w:rPr>
                <w:rStyle w:val="af9"/>
                <w:rFonts w:hint="eastAsia"/>
                <w:sz w:val="21"/>
                <w:szCs w:val="21"/>
                <w:lang w:val="fr-CH"/>
              </w:rPr>
              <w:t>：</w:t>
            </w:r>
            <w:r w:rsidRPr="005D2220">
              <w:rPr>
                <w:rStyle w:val="af9"/>
                <w:rFonts w:hint="eastAsia"/>
                <w:sz w:val="21"/>
                <w:szCs w:val="21"/>
                <w:lang w:val="fr-CH"/>
              </w:rPr>
              <w:t>继续跟进。特别报告员于</w:t>
            </w:r>
            <w:r w:rsidR="009D776D">
              <w:rPr>
                <w:rStyle w:val="af9"/>
                <w:rFonts w:hint="eastAsia"/>
                <w:sz w:val="21"/>
                <w:szCs w:val="21"/>
                <w:lang w:val="fr-CH"/>
              </w:rPr>
              <w:t>2</w:t>
            </w:r>
            <w:r w:rsidRPr="005D2220">
              <w:rPr>
                <w:rStyle w:val="af9"/>
                <w:rFonts w:hint="eastAsia"/>
                <w:sz w:val="21"/>
                <w:szCs w:val="21"/>
                <w:lang w:val="fr-CH"/>
              </w:rPr>
              <w:t>0</w:t>
            </w:r>
            <w:r w:rsidR="009D776D">
              <w:rPr>
                <w:rStyle w:val="af9"/>
                <w:rFonts w:hint="eastAsia"/>
                <w:sz w:val="21"/>
                <w:szCs w:val="21"/>
                <w:lang w:val="fr-CH"/>
              </w:rPr>
              <w:t>17</w:t>
            </w:r>
            <w:r w:rsidRPr="005D2220">
              <w:rPr>
                <w:rStyle w:val="af9"/>
                <w:rFonts w:hint="eastAsia"/>
                <w:sz w:val="21"/>
                <w:szCs w:val="21"/>
                <w:lang w:val="fr-CH"/>
              </w:rPr>
              <w:t>年</w:t>
            </w:r>
            <w:r w:rsidR="009D776D">
              <w:rPr>
                <w:rStyle w:val="af9"/>
                <w:rFonts w:hint="eastAsia"/>
                <w:sz w:val="21"/>
                <w:szCs w:val="21"/>
                <w:lang w:val="fr-CH"/>
              </w:rPr>
              <w:t>11</w:t>
            </w:r>
            <w:r w:rsidRPr="005D2220">
              <w:rPr>
                <w:rStyle w:val="af9"/>
                <w:rFonts w:hint="eastAsia"/>
                <w:sz w:val="21"/>
                <w:szCs w:val="21"/>
                <w:lang w:val="fr-CH"/>
              </w:rPr>
              <w:t>月</w:t>
            </w:r>
            <w:r w:rsidR="009D776D">
              <w:rPr>
                <w:rStyle w:val="af9"/>
                <w:rFonts w:hint="eastAsia"/>
                <w:sz w:val="21"/>
                <w:szCs w:val="21"/>
                <w:lang w:val="fr-CH"/>
              </w:rPr>
              <w:t>23</w:t>
            </w:r>
            <w:r w:rsidRPr="005D2220">
              <w:rPr>
                <w:rStyle w:val="af9"/>
                <w:rFonts w:hint="eastAsia"/>
                <w:sz w:val="21"/>
                <w:szCs w:val="21"/>
                <w:lang w:val="fr-CH"/>
              </w:rPr>
              <w:t>日发出后续行动函</w:t>
            </w:r>
            <w:r w:rsidR="009D776D">
              <w:rPr>
                <w:rStyle w:val="af9"/>
                <w:rFonts w:hint="eastAsia"/>
                <w:sz w:val="21"/>
                <w:szCs w:val="21"/>
                <w:lang w:val="fr-CH"/>
              </w:rPr>
              <w:t>，</w:t>
            </w:r>
            <w:r w:rsidRPr="005D2220">
              <w:rPr>
                <w:rStyle w:val="af9"/>
                <w:rFonts w:hint="eastAsia"/>
                <w:sz w:val="21"/>
                <w:szCs w:val="21"/>
                <w:lang w:val="fr-CH"/>
              </w:rPr>
              <w:t>要求</w:t>
            </w:r>
            <w:r w:rsidRPr="0018325E">
              <w:rPr>
                <w:rStyle w:val="af9"/>
                <w:rFonts w:hint="eastAsia"/>
                <w:spacing w:val="-4"/>
                <w:sz w:val="21"/>
                <w:szCs w:val="21"/>
                <w:lang w:val="fr-CH"/>
              </w:rPr>
              <w:t>缔约国最迟在</w:t>
            </w:r>
            <w:r w:rsidR="009D776D">
              <w:rPr>
                <w:rStyle w:val="af9"/>
                <w:rFonts w:hint="eastAsia"/>
                <w:spacing w:val="-4"/>
                <w:sz w:val="21"/>
                <w:szCs w:val="21"/>
                <w:lang w:val="fr-CH"/>
              </w:rPr>
              <w:t>2</w:t>
            </w:r>
            <w:r w:rsidRPr="0018325E">
              <w:rPr>
                <w:rStyle w:val="af9"/>
                <w:rFonts w:hint="eastAsia"/>
                <w:spacing w:val="-4"/>
                <w:sz w:val="21"/>
                <w:szCs w:val="21"/>
                <w:lang w:val="fr-CH"/>
              </w:rPr>
              <w:t>0</w:t>
            </w:r>
            <w:r w:rsidR="009D776D">
              <w:rPr>
                <w:rStyle w:val="af9"/>
                <w:rFonts w:hint="eastAsia"/>
                <w:spacing w:val="-4"/>
                <w:sz w:val="21"/>
                <w:szCs w:val="21"/>
                <w:lang w:val="fr-CH"/>
              </w:rPr>
              <w:t>18</w:t>
            </w:r>
            <w:r w:rsidRPr="0018325E">
              <w:rPr>
                <w:rStyle w:val="af9"/>
                <w:rFonts w:hint="eastAsia"/>
                <w:spacing w:val="-4"/>
                <w:sz w:val="21"/>
                <w:szCs w:val="21"/>
                <w:lang w:val="fr-CH"/>
              </w:rPr>
              <w:t>年</w:t>
            </w:r>
            <w:r w:rsidR="009D776D">
              <w:rPr>
                <w:rStyle w:val="af9"/>
                <w:rFonts w:hint="eastAsia"/>
                <w:spacing w:val="-4"/>
                <w:sz w:val="21"/>
                <w:szCs w:val="21"/>
                <w:lang w:val="fr-CH"/>
              </w:rPr>
              <w:t>1</w:t>
            </w:r>
            <w:r w:rsidRPr="0018325E">
              <w:rPr>
                <w:rStyle w:val="af9"/>
                <w:rFonts w:hint="eastAsia"/>
                <w:spacing w:val="-4"/>
                <w:sz w:val="21"/>
                <w:szCs w:val="21"/>
                <w:lang w:val="fr-CH"/>
              </w:rPr>
              <w:t>月</w:t>
            </w:r>
            <w:r w:rsidR="009D776D">
              <w:rPr>
                <w:rStyle w:val="af9"/>
                <w:rFonts w:hint="eastAsia"/>
                <w:spacing w:val="-4"/>
                <w:sz w:val="21"/>
                <w:szCs w:val="21"/>
                <w:lang w:val="fr-CH"/>
              </w:rPr>
              <w:t>23</w:t>
            </w:r>
            <w:r w:rsidRPr="0018325E">
              <w:rPr>
                <w:rStyle w:val="af9"/>
                <w:rFonts w:hint="eastAsia"/>
                <w:spacing w:val="-4"/>
                <w:sz w:val="21"/>
                <w:szCs w:val="21"/>
                <w:lang w:val="fr-CH"/>
              </w:rPr>
              <w:t>日</w:t>
            </w:r>
            <w:proofErr w:type="gramStart"/>
            <w:r w:rsidRPr="0018325E">
              <w:rPr>
                <w:rStyle w:val="af9"/>
                <w:rFonts w:hint="eastAsia"/>
                <w:spacing w:val="-4"/>
                <w:sz w:val="21"/>
                <w:szCs w:val="21"/>
                <w:lang w:val="fr-CH"/>
              </w:rPr>
              <w:t>作出</w:t>
            </w:r>
            <w:proofErr w:type="gramEnd"/>
            <w:r w:rsidRPr="0018325E">
              <w:rPr>
                <w:rStyle w:val="af9"/>
                <w:rFonts w:hint="eastAsia"/>
                <w:spacing w:val="-4"/>
                <w:sz w:val="21"/>
                <w:szCs w:val="21"/>
                <w:lang w:val="fr-CH"/>
              </w:rPr>
              <w:t>答复。</w:t>
            </w:r>
          </w:p>
        </w:tc>
      </w:tr>
      <w:tr w:rsidR="000D4ACB" w:rsidRPr="005D2220" w:rsidTr="002E4D4F">
        <w:tc>
          <w:tcPr>
            <w:tcW w:w="3261" w:type="dxa"/>
            <w:shd w:val="clear" w:color="auto" w:fill="auto"/>
          </w:tcPr>
          <w:p w:rsidR="000D4ACB" w:rsidRPr="005D2220" w:rsidRDefault="000D4ACB" w:rsidP="00503C68">
            <w:pPr>
              <w:pStyle w:val="a5"/>
              <w:suppressAutoHyphens w:val="0"/>
              <w:overflowPunct/>
              <w:spacing w:after="240"/>
              <w:ind w:right="0"/>
              <w:jc w:val="left"/>
              <w:rPr>
                <w:rStyle w:val="af9"/>
                <w:sz w:val="21"/>
                <w:szCs w:val="21"/>
                <w:lang w:val="fr-CH"/>
              </w:rPr>
            </w:pPr>
            <w:r w:rsidRPr="005D2220">
              <w:rPr>
                <w:rStyle w:val="af9"/>
                <w:rFonts w:hint="eastAsia"/>
                <w:sz w:val="21"/>
                <w:szCs w:val="21"/>
                <w:lang w:val="fr-CH"/>
              </w:rPr>
              <w:t>缔约国的第六次答复</w:t>
            </w:r>
            <w:r w:rsidR="009D776D">
              <w:rPr>
                <w:rStyle w:val="af9"/>
                <w:rFonts w:hint="eastAsia"/>
                <w:sz w:val="21"/>
                <w:szCs w:val="21"/>
                <w:lang w:val="fr-CH"/>
              </w:rPr>
              <w:t>：</w:t>
            </w:r>
          </w:p>
        </w:tc>
        <w:tc>
          <w:tcPr>
            <w:tcW w:w="4109" w:type="dxa"/>
            <w:shd w:val="clear" w:color="auto" w:fill="auto"/>
          </w:tcPr>
          <w:p w:rsidR="000D4ACB" w:rsidRPr="005D2220" w:rsidRDefault="009D776D" w:rsidP="00B74757">
            <w:pPr>
              <w:pStyle w:val="a5"/>
              <w:suppressAutoHyphens w:val="0"/>
              <w:overflowPunct/>
              <w:spacing w:after="120"/>
              <w:ind w:right="0"/>
              <w:rPr>
                <w:rStyle w:val="af9"/>
                <w:sz w:val="21"/>
                <w:szCs w:val="21"/>
                <w:lang w:val="fr-CH"/>
              </w:rPr>
            </w:pPr>
            <w:r>
              <w:rPr>
                <w:rStyle w:val="af9"/>
                <w:rFonts w:hint="eastAsia"/>
                <w:sz w:val="21"/>
                <w:szCs w:val="21"/>
                <w:lang w:val="fr-CH"/>
              </w:rPr>
              <w:t>2</w:t>
            </w:r>
            <w:r w:rsidR="000D4ACB" w:rsidRPr="005D2220">
              <w:rPr>
                <w:rStyle w:val="af9"/>
                <w:rFonts w:hint="eastAsia"/>
                <w:sz w:val="21"/>
                <w:szCs w:val="21"/>
                <w:lang w:val="fr-CH"/>
              </w:rPr>
              <w:t>0</w:t>
            </w:r>
            <w:r>
              <w:rPr>
                <w:rStyle w:val="af9"/>
                <w:rFonts w:hint="eastAsia"/>
                <w:sz w:val="21"/>
                <w:szCs w:val="21"/>
                <w:lang w:val="fr-CH"/>
              </w:rPr>
              <w:t>18</w:t>
            </w:r>
            <w:r w:rsidR="000D4ACB" w:rsidRPr="005D2220">
              <w:rPr>
                <w:rStyle w:val="af9"/>
                <w:rFonts w:hint="eastAsia"/>
                <w:sz w:val="21"/>
                <w:szCs w:val="21"/>
                <w:lang w:val="fr-CH"/>
              </w:rPr>
              <w:t>年</w:t>
            </w:r>
            <w:r>
              <w:rPr>
                <w:rStyle w:val="af9"/>
                <w:rFonts w:hint="eastAsia"/>
                <w:sz w:val="21"/>
                <w:szCs w:val="21"/>
                <w:lang w:val="fr-CH"/>
              </w:rPr>
              <w:t>7</w:t>
            </w:r>
            <w:r w:rsidR="000D4ACB" w:rsidRPr="005D2220">
              <w:rPr>
                <w:rStyle w:val="af9"/>
                <w:rFonts w:hint="eastAsia"/>
                <w:sz w:val="21"/>
                <w:szCs w:val="21"/>
                <w:lang w:val="fr-CH"/>
              </w:rPr>
              <w:t>月</w:t>
            </w:r>
            <w:r>
              <w:rPr>
                <w:rStyle w:val="af9"/>
                <w:rFonts w:hint="eastAsia"/>
                <w:sz w:val="21"/>
                <w:szCs w:val="21"/>
                <w:lang w:val="fr-CH"/>
              </w:rPr>
              <w:t>1</w:t>
            </w:r>
            <w:r w:rsidR="000D4ACB" w:rsidRPr="005D2220">
              <w:rPr>
                <w:rStyle w:val="af9"/>
                <w:rFonts w:hint="eastAsia"/>
                <w:sz w:val="21"/>
                <w:szCs w:val="21"/>
                <w:lang w:val="fr-CH"/>
              </w:rPr>
              <w:t>0</w:t>
            </w:r>
            <w:r w:rsidR="000D4ACB" w:rsidRPr="005D2220">
              <w:rPr>
                <w:rStyle w:val="af9"/>
                <w:rFonts w:hint="eastAsia"/>
                <w:sz w:val="21"/>
                <w:szCs w:val="21"/>
                <w:lang w:val="fr-CH"/>
              </w:rPr>
              <w:t>日收到。</w:t>
            </w:r>
          </w:p>
        </w:tc>
      </w:tr>
    </w:tbl>
    <w:p w:rsidR="003A0AB0" w:rsidRPr="003A0AB0" w:rsidRDefault="00205DAC" w:rsidP="003A0AB0">
      <w:pPr>
        <w:pStyle w:val="SingleTxtGC"/>
      </w:pPr>
      <w:r>
        <w:tab/>
      </w:r>
      <w:r w:rsidR="003A0AB0" w:rsidRPr="003A0AB0">
        <w:t>缔约国表示</w:t>
      </w:r>
      <w:r w:rsidR="009D776D">
        <w:t>，</w:t>
      </w:r>
      <w:r w:rsidR="003A0AB0" w:rsidRPr="003A0AB0">
        <w:t>人力资源部于</w:t>
      </w:r>
      <w:r w:rsidR="009D776D">
        <w:t>2</w:t>
      </w:r>
      <w:r w:rsidR="003A0AB0" w:rsidRPr="003A0AB0">
        <w:t>0</w:t>
      </w:r>
      <w:r w:rsidR="009D776D">
        <w:t>17</w:t>
      </w:r>
      <w:r w:rsidR="003A0AB0" w:rsidRPr="003A0AB0">
        <w:t>年</w:t>
      </w:r>
      <w:r w:rsidR="009D776D">
        <w:t>3</w:t>
      </w:r>
      <w:r w:rsidR="003A0AB0" w:rsidRPr="003A0AB0">
        <w:t>月和</w:t>
      </w:r>
      <w:r w:rsidR="009D776D">
        <w:t>4</w:t>
      </w:r>
      <w:r w:rsidR="003A0AB0" w:rsidRPr="003A0AB0">
        <w:t>月与提交人签订了合同</w:t>
      </w:r>
      <w:r w:rsidR="009D776D">
        <w:t>，</w:t>
      </w:r>
      <w:r w:rsidR="003A0AB0" w:rsidRPr="003A0AB0">
        <w:t>在此基础上向提交人的银行账户支付了</w:t>
      </w:r>
      <w:r w:rsidR="009D776D">
        <w:t>3</w:t>
      </w:r>
      <w:r w:rsidR="003A0AB0" w:rsidRPr="003A0AB0">
        <w:t>0</w:t>
      </w:r>
      <w:r w:rsidR="009D776D">
        <w:t>0,</w:t>
      </w:r>
      <w:r w:rsidR="003A0AB0" w:rsidRPr="003A0AB0">
        <w:t>000</w:t>
      </w:r>
      <w:r w:rsidR="003A0AB0" w:rsidRPr="003A0AB0">
        <w:t>福林</w:t>
      </w:r>
      <w:r w:rsidR="009D776D">
        <w:t>(</w:t>
      </w:r>
      <w:r w:rsidR="003A0AB0" w:rsidRPr="003A0AB0">
        <w:t>约</w:t>
      </w:r>
      <w:r w:rsidR="009D776D">
        <w:t>1,</w:t>
      </w:r>
      <w:r w:rsidR="003A0AB0" w:rsidRPr="003A0AB0">
        <w:t>0</w:t>
      </w:r>
      <w:r w:rsidR="009D776D">
        <w:t>72</w:t>
      </w:r>
      <w:r w:rsidR="003A0AB0" w:rsidRPr="003A0AB0">
        <w:t>美元</w:t>
      </w:r>
      <w:r w:rsidR="009D776D">
        <w:t>)</w:t>
      </w:r>
      <w:r w:rsidR="003A0AB0" w:rsidRPr="003A0AB0">
        <w:rPr>
          <w:rFonts w:hint="eastAsia"/>
        </w:rPr>
        <w:t>作为</w:t>
      </w:r>
      <w:r w:rsidR="003A0AB0" w:rsidRPr="003A0AB0">
        <w:t>赔偿和费用报销额。</w:t>
      </w:r>
      <w:proofErr w:type="spellStart"/>
      <w:r w:rsidR="009D776D">
        <w:t>Zsolt</w:t>
      </w:r>
      <w:proofErr w:type="spellEnd"/>
      <w:r w:rsidR="003A0AB0" w:rsidRPr="003A0AB0">
        <w:t xml:space="preserve"> </w:t>
      </w:r>
      <w:proofErr w:type="spellStart"/>
      <w:r w:rsidR="009D776D">
        <w:t>Bujdos</w:t>
      </w:r>
      <w:r w:rsidR="003A0AB0" w:rsidRPr="003A0AB0">
        <w:t>ó</w:t>
      </w:r>
      <w:proofErr w:type="spellEnd"/>
      <w:r w:rsidR="003A0AB0" w:rsidRPr="003A0AB0">
        <w:t>和</w:t>
      </w:r>
      <w:proofErr w:type="spellStart"/>
      <w:r w:rsidR="009D776D">
        <w:t>S</w:t>
      </w:r>
      <w:r w:rsidR="003A0AB0" w:rsidRPr="003A0AB0">
        <w:t>á</w:t>
      </w:r>
      <w:r w:rsidR="009D776D">
        <w:t>ndor</w:t>
      </w:r>
      <w:proofErr w:type="spellEnd"/>
      <w:r w:rsidR="003A0AB0" w:rsidRPr="003A0AB0">
        <w:t xml:space="preserve"> </w:t>
      </w:r>
      <w:proofErr w:type="spellStart"/>
      <w:r w:rsidR="009D776D">
        <w:t>M</w:t>
      </w:r>
      <w:r w:rsidR="003A0AB0" w:rsidRPr="003A0AB0">
        <w:t>é</w:t>
      </w:r>
      <w:r w:rsidR="009D776D">
        <w:t>sz</w:t>
      </w:r>
      <w:r w:rsidR="003A0AB0" w:rsidRPr="003A0AB0">
        <w:t>á</w:t>
      </w:r>
      <w:r w:rsidR="009D776D">
        <w:t>ros</w:t>
      </w:r>
      <w:proofErr w:type="spellEnd"/>
      <w:r w:rsidR="003A0AB0" w:rsidRPr="003A0AB0">
        <w:t>自己签署了合同。受监护的提交人的合同已由他们各自指定的监护人签署。赔偿和报销的费用可应监护人的要求代表受监护的提交人使用。</w:t>
      </w:r>
    </w:p>
    <w:p w:rsidR="003A0AB0" w:rsidRPr="003A0AB0" w:rsidRDefault="003A0AB0" w:rsidP="00205DAC">
      <w:pPr>
        <w:pStyle w:val="H23GC"/>
      </w:pPr>
      <w:r w:rsidRPr="003A0AB0">
        <w:tab/>
      </w:r>
      <w:r w:rsidRPr="003A0AB0">
        <w:tab/>
      </w:r>
      <w:r w:rsidRPr="003A0AB0">
        <w:t>采取的行动</w:t>
      </w:r>
    </w:p>
    <w:p w:rsidR="003A0AB0" w:rsidRPr="003A0AB0" w:rsidRDefault="00205DAC" w:rsidP="003A0AB0">
      <w:pPr>
        <w:pStyle w:val="SingleTxtGC"/>
      </w:pPr>
      <w:r>
        <w:tab/>
      </w:r>
      <w:r w:rsidR="003A0AB0" w:rsidRPr="003A0AB0">
        <w:t>缔约国的后续答复已转交提交人</w:t>
      </w:r>
      <w:proofErr w:type="gramStart"/>
      <w:r w:rsidR="003A0AB0" w:rsidRPr="003A0AB0">
        <w:t>作出</w:t>
      </w:r>
      <w:proofErr w:type="gramEnd"/>
      <w:r w:rsidR="003A0AB0" w:rsidRPr="003A0AB0">
        <w:t>评论</w:t>
      </w:r>
      <w:r w:rsidR="009D776D">
        <w:t>，</w:t>
      </w:r>
      <w:r w:rsidR="003A0AB0" w:rsidRPr="003A0AB0">
        <w:t>要求</w:t>
      </w:r>
      <w:r w:rsidR="003A0AB0" w:rsidRPr="003A0AB0">
        <w:rPr>
          <w:rFonts w:hint="eastAsia"/>
        </w:rPr>
        <w:t>提交人</w:t>
      </w:r>
      <w:r w:rsidR="003A0AB0" w:rsidRPr="003A0AB0">
        <w:t>最迟在</w:t>
      </w:r>
      <w:r w:rsidR="009D776D">
        <w:t>2</w:t>
      </w:r>
      <w:r w:rsidR="003A0AB0" w:rsidRPr="003A0AB0">
        <w:t>0</w:t>
      </w:r>
      <w:r w:rsidR="009D776D">
        <w:t>18</w:t>
      </w:r>
      <w:r w:rsidR="003A0AB0" w:rsidRPr="003A0AB0">
        <w:t>年</w:t>
      </w:r>
      <w:r w:rsidR="009D776D">
        <w:t>1</w:t>
      </w:r>
      <w:r w:rsidR="003A0AB0" w:rsidRPr="003A0AB0">
        <w:t>0</w:t>
      </w:r>
      <w:r w:rsidR="003A0AB0" w:rsidRPr="003A0AB0">
        <w:t>月</w:t>
      </w:r>
      <w:r w:rsidR="009D776D">
        <w:t>15</w:t>
      </w:r>
      <w:r w:rsidR="003A0AB0" w:rsidRPr="003A0AB0">
        <w:t>日</w:t>
      </w:r>
      <w:proofErr w:type="gramStart"/>
      <w:r w:rsidR="003A0AB0" w:rsidRPr="003A0AB0">
        <w:t>作出</w:t>
      </w:r>
      <w:proofErr w:type="gramEnd"/>
      <w:r w:rsidR="003A0AB0" w:rsidRPr="003A0AB0">
        <w:t>评论。</w:t>
      </w:r>
    </w:p>
    <w:p w:rsidR="003A0AB0" w:rsidRPr="003A0AB0" w:rsidRDefault="00205DAC" w:rsidP="003A0AB0">
      <w:pPr>
        <w:pStyle w:val="SingleTxtGC"/>
      </w:pPr>
      <w:r>
        <w:tab/>
      </w:r>
      <w:r w:rsidR="009D776D">
        <w:t>2</w:t>
      </w:r>
      <w:r w:rsidR="003A0AB0" w:rsidRPr="003A0AB0">
        <w:t>0</w:t>
      </w:r>
      <w:r w:rsidR="009D776D">
        <w:t>19</w:t>
      </w:r>
      <w:r w:rsidR="003A0AB0" w:rsidRPr="003A0AB0">
        <w:t>年</w:t>
      </w:r>
      <w:r w:rsidR="009D776D">
        <w:t>2</w:t>
      </w:r>
      <w:r w:rsidR="003A0AB0" w:rsidRPr="003A0AB0">
        <w:t>月</w:t>
      </w:r>
      <w:r w:rsidR="009D776D">
        <w:t>7</w:t>
      </w:r>
      <w:r w:rsidR="003A0AB0" w:rsidRPr="003A0AB0">
        <w:t>日</w:t>
      </w:r>
      <w:r w:rsidR="009D776D">
        <w:t>：</w:t>
      </w:r>
      <w:r w:rsidR="003A0AB0" w:rsidRPr="003A0AB0">
        <w:t>向提交人发出了第一封提醒函</w:t>
      </w:r>
      <w:r w:rsidR="009D776D">
        <w:t>，</w:t>
      </w:r>
      <w:r w:rsidR="003A0AB0" w:rsidRPr="003A0AB0">
        <w:t>要求</w:t>
      </w:r>
      <w:r w:rsidR="003A0AB0" w:rsidRPr="003A0AB0">
        <w:rPr>
          <w:rFonts w:hint="eastAsia"/>
        </w:rPr>
        <w:t>提交人</w:t>
      </w:r>
      <w:r w:rsidR="003A0AB0" w:rsidRPr="003A0AB0">
        <w:t>最迟在</w:t>
      </w:r>
      <w:r w:rsidR="009D776D">
        <w:t>2</w:t>
      </w:r>
      <w:r w:rsidR="003A0AB0" w:rsidRPr="003A0AB0">
        <w:t>0</w:t>
      </w:r>
      <w:r w:rsidR="009D776D">
        <w:t>19</w:t>
      </w:r>
      <w:r w:rsidR="003A0AB0" w:rsidRPr="003A0AB0">
        <w:t>年</w:t>
      </w:r>
      <w:r w:rsidR="009D776D">
        <w:t>4</w:t>
      </w:r>
      <w:r w:rsidR="003A0AB0" w:rsidRPr="003A0AB0">
        <w:t>月</w:t>
      </w:r>
      <w:r w:rsidR="009D776D">
        <w:t>7</w:t>
      </w:r>
      <w:r w:rsidR="003A0AB0" w:rsidRPr="003A0AB0">
        <w:t>日</w:t>
      </w:r>
      <w:proofErr w:type="gramStart"/>
      <w:r w:rsidR="003A0AB0" w:rsidRPr="003A0AB0">
        <w:t>作出</w:t>
      </w:r>
      <w:proofErr w:type="gramEnd"/>
      <w:r w:rsidR="003A0AB0" w:rsidRPr="003A0AB0">
        <w:t>答复。</w:t>
      </w:r>
    </w:p>
    <w:p w:rsidR="003A0AB0" w:rsidRPr="003A0AB0" w:rsidRDefault="003A0AB0" w:rsidP="00205DAC">
      <w:pPr>
        <w:pStyle w:val="H23GC"/>
      </w:pPr>
      <w:r w:rsidRPr="003A0AB0">
        <w:tab/>
      </w:r>
      <w:r w:rsidRPr="003A0AB0">
        <w:tab/>
      </w:r>
      <w:r w:rsidRPr="003A0AB0">
        <w:t>决定</w:t>
      </w:r>
    </w:p>
    <w:p w:rsidR="003A0AB0" w:rsidRPr="003A0AB0" w:rsidRDefault="00205DAC" w:rsidP="00966E94">
      <w:pPr>
        <w:pStyle w:val="SingleTxtGC"/>
      </w:pPr>
      <w:r>
        <w:tab/>
      </w:r>
      <w:r w:rsidR="003A0AB0" w:rsidRPr="003A0AB0">
        <w:t>评为</w:t>
      </w:r>
      <w:r w:rsidR="009D776D">
        <w:rPr>
          <w:rFonts w:hint="eastAsia"/>
        </w:rPr>
        <w:t>“</w:t>
      </w:r>
      <w:proofErr w:type="spellStart"/>
      <w:r w:rsidR="00966E94">
        <w:t>B</w:t>
      </w:r>
      <w:r w:rsidR="009D776D">
        <w:t>2</w:t>
      </w:r>
      <w:proofErr w:type="spellEnd"/>
      <w:r w:rsidR="009D776D">
        <w:rPr>
          <w:rFonts w:hint="eastAsia"/>
        </w:rPr>
        <w:t>”</w:t>
      </w:r>
      <w:r w:rsidR="003A0AB0" w:rsidRPr="003A0AB0">
        <w:t>级</w:t>
      </w:r>
      <w:r w:rsidR="009D776D">
        <w:t>：</w:t>
      </w:r>
      <w:r w:rsidR="003A0AB0" w:rsidRPr="003A0AB0">
        <w:t>继续跟进。等待提交人的评论。</w:t>
      </w:r>
    </w:p>
    <w:p w:rsidR="00853CF3" w:rsidRDefault="00205DAC" w:rsidP="00B508E6">
      <w:pPr>
        <w:pStyle w:val="H23GC"/>
        <w:spacing w:after="240"/>
      </w:pPr>
      <w:r>
        <w:tab/>
      </w:r>
      <w:r w:rsidR="009D776D">
        <w:t>3.</w:t>
      </w:r>
      <w:r w:rsidR="003A0AB0" w:rsidRPr="003A0AB0">
        <w:tab/>
      </w:r>
      <w:r w:rsidR="009D776D">
        <w:t>F</w:t>
      </w:r>
      <w:r w:rsidR="003A0AB0" w:rsidRPr="003A0AB0">
        <w:t>诉奥地利</w:t>
      </w:r>
      <w:r w:rsidR="009D776D">
        <w:t>(</w:t>
      </w:r>
      <w:proofErr w:type="spellStart"/>
      <w:r w:rsidR="009D776D">
        <w:t>CRPD</w:t>
      </w:r>
      <w:proofErr w:type="spellEnd"/>
      <w:r w:rsidR="009D776D">
        <w:t>/C/14/D/21/2</w:t>
      </w:r>
      <w:r w:rsidR="003A0AB0" w:rsidRPr="003A0AB0">
        <w:t>0</w:t>
      </w:r>
      <w:r w:rsidR="009D776D">
        <w:t>14)</w:t>
      </w:r>
    </w:p>
    <w:tbl>
      <w:tblPr>
        <w:tblStyle w:val="af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119"/>
        <w:gridCol w:w="4251"/>
      </w:tblGrid>
      <w:tr w:rsidR="00A00C3A" w:rsidRPr="008A7183" w:rsidTr="00A00C3A">
        <w:tc>
          <w:tcPr>
            <w:tcW w:w="3119" w:type="dxa"/>
            <w:shd w:val="clear" w:color="auto" w:fill="auto"/>
            <w:vAlign w:val="bottom"/>
          </w:tcPr>
          <w:p w:rsidR="00A00C3A" w:rsidRPr="008A7183" w:rsidRDefault="00A00C3A" w:rsidP="009B7370">
            <w:pPr>
              <w:pStyle w:val="a4"/>
              <w:ind w:right="0"/>
              <w:rPr>
                <w:rStyle w:val="af9"/>
                <w:rFonts w:eastAsia="宋体"/>
                <w:sz w:val="21"/>
                <w:szCs w:val="21"/>
                <w:lang w:val="fr-CH"/>
              </w:rPr>
            </w:pPr>
            <w:r w:rsidRPr="008A7183">
              <w:rPr>
                <w:rStyle w:val="af9"/>
                <w:rFonts w:eastAsia="宋体"/>
                <w:sz w:val="21"/>
                <w:szCs w:val="21"/>
                <w:lang w:val="fr-CH"/>
              </w:rPr>
              <w:t>《意见》通过日期</w:t>
            </w:r>
            <w:r w:rsidR="009D776D">
              <w:rPr>
                <w:rStyle w:val="af9"/>
                <w:rFonts w:eastAsia="宋体"/>
                <w:sz w:val="21"/>
                <w:szCs w:val="21"/>
                <w:lang w:val="fr-CH"/>
              </w:rPr>
              <w:t>：</w:t>
            </w:r>
          </w:p>
        </w:tc>
        <w:tc>
          <w:tcPr>
            <w:tcW w:w="4251" w:type="dxa"/>
            <w:shd w:val="clear" w:color="auto" w:fill="auto"/>
            <w:vAlign w:val="bottom"/>
          </w:tcPr>
          <w:p w:rsidR="00A00C3A" w:rsidRPr="008A7183" w:rsidRDefault="009D776D" w:rsidP="00A00C3A">
            <w:pPr>
              <w:pStyle w:val="a4"/>
              <w:ind w:right="0"/>
              <w:rPr>
                <w:rStyle w:val="af9"/>
                <w:rFonts w:eastAsia="宋体"/>
                <w:sz w:val="21"/>
                <w:szCs w:val="21"/>
                <w:lang w:val="fr-CH"/>
              </w:rPr>
            </w:pPr>
            <w:r>
              <w:rPr>
                <w:rStyle w:val="af9"/>
                <w:rFonts w:eastAsia="宋体"/>
                <w:sz w:val="21"/>
                <w:szCs w:val="21"/>
                <w:lang w:val="fr-CH"/>
              </w:rPr>
              <w:t>2</w:t>
            </w:r>
            <w:r w:rsidR="00A00C3A" w:rsidRPr="008A7183">
              <w:rPr>
                <w:rStyle w:val="af9"/>
                <w:rFonts w:eastAsia="宋体"/>
                <w:sz w:val="21"/>
                <w:szCs w:val="21"/>
                <w:lang w:val="fr-CH"/>
              </w:rPr>
              <w:t>0</w:t>
            </w:r>
            <w:r>
              <w:rPr>
                <w:rStyle w:val="af9"/>
                <w:rFonts w:eastAsia="宋体"/>
                <w:sz w:val="21"/>
                <w:szCs w:val="21"/>
                <w:lang w:val="fr-CH"/>
              </w:rPr>
              <w:t>15</w:t>
            </w:r>
            <w:r w:rsidR="00A00C3A" w:rsidRPr="008A7183">
              <w:rPr>
                <w:rStyle w:val="af9"/>
                <w:rFonts w:eastAsia="宋体"/>
                <w:sz w:val="21"/>
                <w:szCs w:val="21"/>
                <w:lang w:val="fr-CH"/>
              </w:rPr>
              <w:t>年</w:t>
            </w:r>
            <w:r>
              <w:rPr>
                <w:rStyle w:val="af9"/>
                <w:rFonts w:eastAsia="宋体"/>
                <w:sz w:val="21"/>
                <w:szCs w:val="21"/>
                <w:lang w:val="fr-CH"/>
              </w:rPr>
              <w:t>8</w:t>
            </w:r>
            <w:r w:rsidR="00A00C3A" w:rsidRPr="008A7183">
              <w:rPr>
                <w:rStyle w:val="af9"/>
                <w:rFonts w:eastAsia="宋体"/>
                <w:sz w:val="21"/>
                <w:szCs w:val="21"/>
                <w:lang w:val="fr-CH"/>
              </w:rPr>
              <w:t>月</w:t>
            </w:r>
            <w:r>
              <w:rPr>
                <w:rStyle w:val="af9"/>
                <w:rFonts w:eastAsia="宋体"/>
                <w:sz w:val="21"/>
                <w:szCs w:val="21"/>
                <w:lang w:val="fr-CH"/>
              </w:rPr>
              <w:t>21</w:t>
            </w:r>
            <w:r w:rsidR="00A00C3A" w:rsidRPr="008A7183">
              <w:rPr>
                <w:rStyle w:val="af9"/>
                <w:rFonts w:eastAsia="宋体"/>
                <w:sz w:val="21"/>
                <w:szCs w:val="21"/>
                <w:lang w:val="fr-CH"/>
              </w:rPr>
              <w:t>日</w:t>
            </w:r>
          </w:p>
        </w:tc>
      </w:tr>
      <w:tr w:rsidR="00A00C3A" w:rsidRPr="008A7183" w:rsidTr="00A00C3A">
        <w:tc>
          <w:tcPr>
            <w:tcW w:w="3119" w:type="dxa"/>
            <w:shd w:val="clear" w:color="auto" w:fill="auto"/>
          </w:tcPr>
          <w:p w:rsidR="00A00C3A" w:rsidRPr="008A7183" w:rsidRDefault="00A00C3A" w:rsidP="009B7370">
            <w:pPr>
              <w:pStyle w:val="a5"/>
              <w:suppressAutoHyphens w:val="0"/>
              <w:overflowPunct/>
              <w:spacing w:after="120"/>
              <w:ind w:right="0"/>
              <w:jc w:val="left"/>
              <w:rPr>
                <w:rStyle w:val="af9"/>
                <w:sz w:val="21"/>
                <w:szCs w:val="21"/>
                <w:lang w:val="fr-CH"/>
              </w:rPr>
            </w:pPr>
            <w:r w:rsidRPr="008A7183">
              <w:rPr>
                <w:rStyle w:val="af9"/>
                <w:sz w:val="21"/>
                <w:szCs w:val="21"/>
                <w:lang w:val="fr-CH"/>
              </w:rPr>
              <w:t>缔约国的首次答复</w:t>
            </w:r>
            <w:r w:rsidR="009D776D">
              <w:rPr>
                <w:rStyle w:val="af9"/>
                <w:sz w:val="21"/>
                <w:szCs w:val="21"/>
                <w:lang w:val="fr-CH"/>
              </w:rPr>
              <w:t>：</w:t>
            </w:r>
          </w:p>
        </w:tc>
        <w:tc>
          <w:tcPr>
            <w:tcW w:w="4251" w:type="dxa"/>
            <w:shd w:val="clear" w:color="auto" w:fill="auto"/>
          </w:tcPr>
          <w:p w:rsidR="00A00C3A" w:rsidRPr="008A7183" w:rsidRDefault="00A00C3A" w:rsidP="00A00C3A">
            <w:pPr>
              <w:pStyle w:val="a5"/>
              <w:suppressAutoHyphens w:val="0"/>
              <w:overflowPunct/>
              <w:spacing w:after="120"/>
              <w:ind w:right="0"/>
              <w:rPr>
                <w:rStyle w:val="af9"/>
                <w:sz w:val="21"/>
                <w:szCs w:val="21"/>
                <w:lang w:val="fr-CH"/>
              </w:rPr>
            </w:pPr>
            <w:r w:rsidRPr="008A7183">
              <w:rPr>
                <w:rStyle w:val="af9"/>
                <w:sz w:val="21"/>
                <w:szCs w:val="21"/>
                <w:lang w:val="fr-CH"/>
              </w:rPr>
              <w:t>应于</w:t>
            </w:r>
            <w:r w:rsidR="009D776D">
              <w:rPr>
                <w:rStyle w:val="af9"/>
                <w:sz w:val="21"/>
                <w:szCs w:val="21"/>
                <w:lang w:val="fr-CH"/>
              </w:rPr>
              <w:t>2</w:t>
            </w:r>
            <w:r w:rsidRPr="008A7183">
              <w:rPr>
                <w:rStyle w:val="af9"/>
                <w:sz w:val="21"/>
                <w:szCs w:val="21"/>
                <w:lang w:val="fr-CH"/>
              </w:rPr>
              <w:t>0</w:t>
            </w:r>
            <w:r w:rsidR="009D776D">
              <w:rPr>
                <w:rStyle w:val="af9"/>
                <w:sz w:val="21"/>
                <w:szCs w:val="21"/>
                <w:lang w:val="fr-CH"/>
              </w:rPr>
              <w:t>16</w:t>
            </w:r>
            <w:r w:rsidRPr="008A7183">
              <w:rPr>
                <w:rStyle w:val="af9"/>
                <w:sz w:val="21"/>
                <w:szCs w:val="21"/>
                <w:lang w:val="fr-CH"/>
              </w:rPr>
              <w:t>年</w:t>
            </w:r>
            <w:r w:rsidR="009D776D">
              <w:rPr>
                <w:rStyle w:val="af9"/>
                <w:sz w:val="21"/>
                <w:szCs w:val="21"/>
                <w:lang w:val="fr-CH"/>
              </w:rPr>
              <w:t>3</w:t>
            </w:r>
            <w:r w:rsidRPr="008A7183">
              <w:rPr>
                <w:rStyle w:val="af9"/>
                <w:sz w:val="21"/>
                <w:szCs w:val="21"/>
                <w:lang w:val="fr-CH"/>
              </w:rPr>
              <w:t>月</w:t>
            </w:r>
            <w:r w:rsidR="009D776D">
              <w:rPr>
                <w:rStyle w:val="af9"/>
                <w:sz w:val="21"/>
                <w:szCs w:val="21"/>
                <w:lang w:val="fr-CH"/>
              </w:rPr>
              <w:t>9</w:t>
            </w:r>
            <w:r w:rsidRPr="008A7183">
              <w:rPr>
                <w:rStyle w:val="af9"/>
                <w:sz w:val="21"/>
                <w:szCs w:val="21"/>
                <w:lang w:val="fr-CH"/>
              </w:rPr>
              <w:t>日提交答复。</w:t>
            </w:r>
            <w:r w:rsidR="009D776D">
              <w:rPr>
                <w:rStyle w:val="af9"/>
                <w:sz w:val="21"/>
                <w:szCs w:val="21"/>
                <w:lang w:val="fr-CH"/>
              </w:rPr>
              <w:t>2</w:t>
            </w:r>
            <w:r w:rsidRPr="008A7183">
              <w:rPr>
                <w:rStyle w:val="af9"/>
                <w:sz w:val="21"/>
                <w:szCs w:val="21"/>
                <w:lang w:val="fr-CH"/>
              </w:rPr>
              <w:t>0</w:t>
            </w:r>
            <w:r w:rsidR="009D776D">
              <w:rPr>
                <w:rStyle w:val="af9"/>
                <w:sz w:val="21"/>
                <w:szCs w:val="21"/>
                <w:lang w:val="fr-CH"/>
              </w:rPr>
              <w:t>16</w:t>
            </w:r>
            <w:r w:rsidRPr="008A7183">
              <w:rPr>
                <w:rStyle w:val="af9"/>
                <w:sz w:val="21"/>
                <w:szCs w:val="21"/>
                <w:lang w:val="fr-CH"/>
              </w:rPr>
              <w:t>年</w:t>
            </w:r>
            <w:r w:rsidR="009D776D">
              <w:rPr>
                <w:rStyle w:val="af9"/>
                <w:sz w:val="21"/>
                <w:szCs w:val="21"/>
                <w:lang w:val="fr-CH"/>
              </w:rPr>
              <w:t>2</w:t>
            </w:r>
            <w:r w:rsidRPr="008A7183">
              <w:rPr>
                <w:rStyle w:val="af9"/>
                <w:sz w:val="21"/>
                <w:szCs w:val="21"/>
                <w:lang w:val="fr-CH"/>
              </w:rPr>
              <w:t>月</w:t>
            </w:r>
            <w:r w:rsidR="009D776D">
              <w:rPr>
                <w:rStyle w:val="af9"/>
                <w:sz w:val="21"/>
                <w:szCs w:val="21"/>
                <w:lang w:val="fr-CH"/>
              </w:rPr>
              <w:t>24</w:t>
            </w:r>
            <w:r w:rsidRPr="008A7183">
              <w:rPr>
                <w:rStyle w:val="af9"/>
                <w:sz w:val="21"/>
                <w:szCs w:val="21"/>
                <w:lang w:val="fr-CH"/>
              </w:rPr>
              <w:t>日收到答复</w:t>
            </w:r>
            <w:r w:rsidR="009D776D">
              <w:rPr>
                <w:rStyle w:val="af9"/>
                <w:sz w:val="21"/>
                <w:szCs w:val="21"/>
                <w:lang w:val="fr-CH"/>
              </w:rPr>
              <w:t>(</w:t>
            </w:r>
            <w:r w:rsidRPr="008A7183">
              <w:rPr>
                <w:rStyle w:val="af9"/>
                <w:sz w:val="21"/>
                <w:szCs w:val="21"/>
                <w:lang w:val="fr-CH"/>
              </w:rPr>
              <w:t>见</w:t>
            </w:r>
            <w:proofErr w:type="spellStart"/>
            <w:r w:rsidR="009D776D">
              <w:rPr>
                <w:rStyle w:val="af9"/>
                <w:sz w:val="21"/>
                <w:szCs w:val="21"/>
                <w:lang w:val="fr-CH"/>
              </w:rPr>
              <w:t>CRPD</w:t>
            </w:r>
            <w:proofErr w:type="spellEnd"/>
            <w:r w:rsidR="009D776D">
              <w:rPr>
                <w:rStyle w:val="af9"/>
                <w:sz w:val="21"/>
                <w:szCs w:val="21"/>
                <w:lang w:val="fr-CH"/>
              </w:rPr>
              <w:t>/C/16/3)</w:t>
            </w:r>
            <w:r w:rsidRPr="008A7183">
              <w:rPr>
                <w:rStyle w:val="af9"/>
                <w:sz w:val="21"/>
                <w:szCs w:val="21"/>
                <w:lang w:val="fr-CH"/>
              </w:rPr>
              <w:t>。</w:t>
            </w:r>
          </w:p>
        </w:tc>
      </w:tr>
      <w:tr w:rsidR="00A00C3A" w:rsidRPr="008A7183" w:rsidTr="00A00C3A">
        <w:tc>
          <w:tcPr>
            <w:tcW w:w="3119" w:type="dxa"/>
            <w:shd w:val="clear" w:color="auto" w:fill="auto"/>
          </w:tcPr>
          <w:p w:rsidR="00A00C3A" w:rsidRPr="008A7183" w:rsidRDefault="00A00C3A" w:rsidP="009B7370">
            <w:pPr>
              <w:pStyle w:val="a5"/>
              <w:suppressAutoHyphens w:val="0"/>
              <w:overflowPunct/>
              <w:spacing w:after="120"/>
              <w:ind w:right="0"/>
              <w:jc w:val="left"/>
              <w:rPr>
                <w:rStyle w:val="af9"/>
                <w:sz w:val="21"/>
                <w:szCs w:val="21"/>
                <w:lang w:val="fr-CH"/>
              </w:rPr>
            </w:pPr>
            <w:r w:rsidRPr="008A7183">
              <w:rPr>
                <w:rStyle w:val="af9"/>
                <w:sz w:val="21"/>
                <w:szCs w:val="21"/>
                <w:lang w:val="fr-CH"/>
              </w:rPr>
              <w:t>提交人的评论</w:t>
            </w:r>
            <w:r w:rsidR="009D776D">
              <w:rPr>
                <w:rStyle w:val="af9"/>
                <w:sz w:val="21"/>
                <w:szCs w:val="21"/>
                <w:lang w:val="fr-CH"/>
              </w:rPr>
              <w:t>(</w:t>
            </w:r>
            <w:r w:rsidRPr="008A7183">
              <w:rPr>
                <w:rStyle w:val="af9"/>
                <w:sz w:val="21"/>
                <w:szCs w:val="21"/>
                <w:lang w:val="fr-CH"/>
              </w:rPr>
              <w:t>首次</w:t>
            </w:r>
            <w:r w:rsidR="009D776D">
              <w:rPr>
                <w:rStyle w:val="af9"/>
                <w:sz w:val="21"/>
                <w:szCs w:val="21"/>
                <w:lang w:val="fr-CH"/>
              </w:rPr>
              <w:t>)</w:t>
            </w:r>
            <w:r w:rsidR="009D776D">
              <w:rPr>
                <w:rStyle w:val="af9"/>
                <w:sz w:val="21"/>
                <w:szCs w:val="21"/>
                <w:lang w:val="fr-CH"/>
              </w:rPr>
              <w:t>：</w:t>
            </w:r>
          </w:p>
        </w:tc>
        <w:tc>
          <w:tcPr>
            <w:tcW w:w="4251" w:type="dxa"/>
            <w:shd w:val="clear" w:color="auto" w:fill="auto"/>
          </w:tcPr>
          <w:p w:rsidR="00A00C3A" w:rsidRPr="008A7183" w:rsidRDefault="009D776D" w:rsidP="00A00C3A">
            <w:pPr>
              <w:pStyle w:val="a5"/>
              <w:suppressAutoHyphens w:val="0"/>
              <w:overflowPunct/>
              <w:spacing w:after="120"/>
              <w:ind w:right="0"/>
              <w:rPr>
                <w:rStyle w:val="af9"/>
                <w:sz w:val="21"/>
                <w:szCs w:val="21"/>
                <w:lang w:val="fr-CH"/>
              </w:rPr>
            </w:pPr>
            <w:r>
              <w:rPr>
                <w:rStyle w:val="af9"/>
                <w:sz w:val="21"/>
                <w:szCs w:val="21"/>
                <w:lang w:val="fr-CH"/>
              </w:rPr>
              <w:t>2</w:t>
            </w:r>
            <w:r w:rsidR="00A00C3A" w:rsidRPr="008A7183">
              <w:rPr>
                <w:rStyle w:val="af9"/>
                <w:sz w:val="21"/>
                <w:szCs w:val="21"/>
                <w:lang w:val="fr-CH"/>
              </w:rPr>
              <w:t>0</w:t>
            </w:r>
            <w:r>
              <w:rPr>
                <w:rStyle w:val="af9"/>
                <w:sz w:val="21"/>
                <w:szCs w:val="21"/>
                <w:lang w:val="fr-CH"/>
              </w:rPr>
              <w:t>16</w:t>
            </w:r>
            <w:r w:rsidR="00A00C3A" w:rsidRPr="008A7183">
              <w:rPr>
                <w:rStyle w:val="af9"/>
                <w:sz w:val="21"/>
                <w:szCs w:val="21"/>
                <w:lang w:val="fr-CH"/>
              </w:rPr>
              <w:t>年</w:t>
            </w:r>
            <w:r>
              <w:rPr>
                <w:rStyle w:val="af9"/>
                <w:sz w:val="21"/>
                <w:szCs w:val="21"/>
                <w:lang w:val="fr-CH"/>
              </w:rPr>
              <w:t>6</w:t>
            </w:r>
            <w:r w:rsidR="00A00C3A" w:rsidRPr="008A7183">
              <w:rPr>
                <w:rStyle w:val="af9"/>
                <w:sz w:val="21"/>
                <w:szCs w:val="21"/>
                <w:lang w:val="fr-CH"/>
              </w:rPr>
              <w:t>月</w:t>
            </w:r>
            <w:r>
              <w:rPr>
                <w:rStyle w:val="af9"/>
                <w:sz w:val="21"/>
                <w:szCs w:val="21"/>
                <w:lang w:val="fr-CH"/>
              </w:rPr>
              <w:t>22</w:t>
            </w:r>
            <w:r w:rsidR="00A00C3A" w:rsidRPr="008A7183">
              <w:rPr>
                <w:rStyle w:val="af9"/>
                <w:sz w:val="21"/>
                <w:szCs w:val="21"/>
                <w:lang w:val="fr-CH"/>
              </w:rPr>
              <w:t>日收到</w:t>
            </w:r>
            <w:r>
              <w:rPr>
                <w:rStyle w:val="af9"/>
                <w:sz w:val="21"/>
                <w:szCs w:val="21"/>
                <w:lang w:val="fr-CH"/>
              </w:rPr>
              <w:t>(</w:t>
            </w:r>
            <w:r w:rsidR="00A00C3A" w:rsidRPr="008A7183">
              <w:rPr>
                <w:rStyle w:val="af9"/>
                <w:sz w:val="21"/>
                <w:szCs w:val="21"/>
                <w:lang w:val="fr-CH"/>
              </w:rPr>
              <w:t>见</w:t>
            </w:r>
            <w:proofErr w:type="spellStart"/>
            <w:r>
              <w:rPr>
                <w:rStyle w:val="af9"/>
                <w:sz w:val="21"/>
                <w:szCs w:val="21"/>
                <w:lang w:val="fr-CH"/>
              </w:rPr>
              <w:t>CRPD</w:t>
            </w:r>
            <w:proofErr w:type="spellEnd"/>
            <w:r>
              <w:rPr>
                <w:rStyle w:val="af9"/>
                <w:sz w:val="21"/>
                <w:szCs w:val="21"/>
                <w:lang w:val="fr-CH"/>
              </w:rPr>
              <w:t>/C/16/3)</w:t>
            </w:r>
            <w:r w:rsidR="00A00C3A" w:rsidRPr="008A7183">
              <w:rPr>
                <w:rStyle w:val="af9"/>
                <w:sz w:val="21"/>
                <w:szCs w:val="21"/>
                <w:lang w:val="fr-CH"/>
              </w:rPr>
              <w:t>。</w:t>
            </w:r>
          </w:p>
        </w:tc>
      </w:tr>
      <w:tr w:rsidR="00A00C3A" w:rsidRPr="008A7183" w:rsidTr="00A00C3A">
        <w:tc>
          <w:tcPr>
            <w:tcW w:w="3119" w:type="dxa"/>
            <w:shd w:val="clear" w:color="auto" w:fill="auto"/>
          </w:tcPr>
          <w:p w:rsidR="00A00C3A" w:rsidRPr="008A7183" w:rsidRDefault="00A00C3A" w:rsidP="009B7370">
            <w:pPr>
              <w:pStyle w:val="a5"/>
              <w:suppressAutoHyphens w:val="0"/>
              <w:overflowPunct/>
              <w:spacing w:after="120"/>
              <w:ind w:right="0"/>
              <w:jc w:val="left"/>
              <w:rPr>
                <w:rStyle w:val="af9"/>
                <w:sz w:val="21"/>
                <w:szCs w:val="21"/>
                <w:lang w:val="fr-CH"/>
              </w:rPr>
            </w:pPr>
            <w:r w:rsidRPr="008A7183">
              <w:rPr>
                <w:rStyle w:val="af9"/>
                <w:sz w:val="21"/>
                <w:szCs w:val="21"/>
                <w:lang w:val="fr-CH"/>
              </w:rPr>
              <w:t>采取的行动</w:t>
            </w:r>
            <w:r w:rsidR="009D776D">
              <w:rPr>
                <w:rStyle w:val="af9"/>
                <w:sz w:val="21"/>
                <w:szCs w:val="21"/>
                <w:lang w:val="fr-CH"/>
              </w:rPr>
              <w:t>：</w:t>
            </w:r>
          </w:p>
        </w:tc>
        <w:tc>
          <w:tcPr>
            <w:tcW w:w="4251" w:type="dxa"/>
            <w:shd w:val="clear" w:color="auto" w:fill="auto"/>
          </w:tcPr>
          <w:p w:rsidR="00A00C3A" w:rsidRPr="008A7183" w:rsidRDefault="009D776D" w:rsidP="00A00C3A">
            <w:pPr>
              <w:pStyle w:val="a5"/>
              <w:suppressAutoHyphens w:val="0"/>
              <w:overflowPunct/>
              <w:spacing w:after="120"/>
              <w:ind w:right="0"/>
              <w:rPr>
                <w:rStyle w:val="af9"/>
                <w:sz w:val="21"/>
                <w:szCs w:val="21"/>
                <w:lang w:val="fr-CH"/>
              </w:rPr>
            </w:pPr>
            <w:r>
              <w:rPr>
                <w:rStyle w:val="af9"/>
                <w:sz w:val="21"/>
                <w:szCs w:val="21"/>
                <w:lang w:val="fr-CH"/>
              </w:rPr>
              <w:t>2</w:t>
            </w:r>
            <w:r w:rsidR="00A00C3A" w:rsidRPr="008A7183">
              <w:rPr>
                <w:rStyle w:val="af9"/>
                <w:sz w:val="21"/>
                <w:szCs w:val="21"/>
                <w:lang w:val="fr-CH"/>
              </w:rPr>
              <w:t>0</w:t>
            </w:r>
            <w:r>
              <w:rPr>
                <w:rStyle w:val="af9"/>
                <w:sz w:val="21"/>
                <w:szCs w:val="21"/>
                <w:lang w:val="fr-CH"/>
              </w:rPr>
              <w:t>16</w:t>
            </w:r>
            <w:r w:rsidR="00A00C3A" w:rsidRPr="008A7183">
              <w:rPr>
                <w:rStyle w:val="af9"/>
                <w:sz w:val="21"/>
                <w:szCs w:val="21"/>
                <w:lang w:val="fr-CH"/>
              </w:rPr>
              <w:t>年</w:t>
            </w:r>
            <w:r>
              <w:rPr>
                <w:rStyle w:val="af9"/>
                <w:sz w:val="21"/>
                <w:szCs w:val="21"/>
                <w:lang w:val="fr-CH"/>
              </w:rPr>
              <w:t>12</w:t>
            </w:r>
            <w:r w:rsidR="00A00C3A" w:rsidRPr="008A7183">
              <w:rPr>
                <w:rStyle w:val="af9"/>
                <w:sz w:val="21"/>
                <w:szCs w:val="21"/>
                <w:lang w:val="fr-CH"/>
              </w:rPr>
              <w:t>月</w:t>
            </w:r>
            <w:r>
              <w:rPr>
                <w:rStyle w:val="af9"/>
                <w:sz w:val="21"/>
                <w:szCs w:val="21"/>
                <w:lang w:val="fr-CH"/>
              </w:rPr>
              <w:t>5</w:t>
            </w:r>
            <w:r w:rsidR="00A00C3A" w:rsidRPr="008A7183">
              <w:rPr>
                <w:rStyle w:val="af9"/>
                <w:sz w:val="21"/>
                <w:szCs w:val="21"/>
                <w:lang w:val="fr-CH"/>
              </w:rPr>
              <w:t>日向缔约国发出后续行动函</w:t>
            </w:r>
            <w:r>
              <w:rPr>
                <w:rStyle w:val="af9"/>
                <w:sz w:val="21"/>
                <w:szCs w:val="21"/>
                <w:lang w:val="fr-CH"/>
              </w:rPr>
              <w:t>(</w:t>
            </w:r>
            <w:r w:rsidR="00A00C3A" w:rsidRPr="008A7183">
              <w:rPr>
                <w:rStyle w:val="af9"/>
                <w:sz w:val="21"/>
                <w:szCs w:val="21"/>
                <w:lang w:val="fr-CH"/>
              </w:rPr>
              <w:t>见</w:t>
            </w:r>
            <w:proofErr w:type="spellStart"/>
            <w:r>
              <w:rPr>
                <w:rStyle w:val="af9"/>
                <w:sz w:val="21"/>
                <w:szCs w:val="21"/>
                <w:lang w:val="fr-CH"/>
              </w:rPr>
              <w:t>CRPD</w:t>
            </w:r>
            <w:proofErr w:type="spellEnd"/>
            <w:r>
              <w:rPr>
                <w:rStyle w:val="af9"/>
                <w:sz w:val="21"/>
                <w:szCs w:val="21"/>
                <w:lang w:val="fr-CH"/>
              </w:rPr>
              <w:t>/C/17/3)</w:t>
            </w:r>
            <w:r w:rsidR="00A00C3A" w:rsidRPr="008A7183">
              <w:rPr>
                <w:rStyle w:val="af9"/>
                <w:sz w:val="21"/>
                <w:szCs w:val="21"/>
                <w:lang w:val="fr-CH"/>
              </w:rPr>
              <w:t>。</w:t>
            </w:r>
          </w:p>
        </w:tc>
      </w:tr>
      <w:tr w:rsidR="00A00C3A" w:rsidRPr="008A7183" w:rsidTr="00A00C3A">
        <w:tc>
          <w:tcPr>
            <w:tcW w:w="3119" w:type="dxa"/>
            <w:shd w:val="clear" w:color="auto" w:fill="auto"/>
          </w:tcPr>
          <w:p w:rsidR="00A00C3A" w:rsidRPr="008A7183" w:rsidRDefault="00A00C3A" w:rsidP="009B7370">
            <w:pPr>
              <w:pStyle w:val="a5"/>
              <w:suppressAutoHyphens w:val="0"/>
              <w:overflowPunct/>
              <w:spacing w:after="120"/>
              <w:ind w:right="0"/>
              <w:jc w:val="left"/>
              <w:rPr>
                <w:rStyle w:val="af9"/>
                <w:sz w:val="21"/>
                <w:szCs w:val="21"/>
                <w:lang w:val="fr-CH"/>
              </w:rPr>
            </w:pPr>
            <w:r w:rsidRPr="008A7183">
              <w:rPr>
                <w:rStyle w:val="af9"/>
                <w:sz w:val="21"/>
                <w:szCs w:val="21"/>
                <w:lang w:val="fr-CH"/>
              </w:rPr>
              <w:t>缔约国的第二次答复</w:t>
            </w:r>
            <w:r w:rsidR="009D776D">
              <w:rPr>
                <w:rStyle w:val="af9"/>
                <w:sz w:val="21"/>
                <w:szCs w:val="21"/>
                <w:lang w:val="fr-CH"/>
              </w:rPr>
              <w:t>：</w:t>
            </w:r>
          </w:p>
        </w:tc>
        <w:tc>
          <w:tcPr>
            <w:tcW w:w="4251" w:type="dxa"/>
            <w:shd w:val="clear" w:color="auto" w:fill="auto"/>
          </w:tcPr>
          <w:p w:rsidR="00A00C3A" w:rsidRPr="008A7183" w:rsidRDefault="009D776D" w:rsidP="00A00C3A">
            <w:pPr>
              <w:pStyle w:val="a5"/>
              <w:suppressAutoHyphens w:val="0"/>
              <w:overflowPunct/>
              <w:spacing w:after="120"/>
              <w:ind w:right="0"/>
              <w:rPr>
                <w:rStyle w:val="af9"/>
                <w:sz w:val="21"/>
                <w:szCs w:val="21"/>
                <w:lang w:val="fr-CH"/>
              </w:rPr>
            </w:pPr>
            <w:r>
              <w:rPr>
                <w:rStyle w:val="af9"/>
                <w:sz w:val="21"/>
                <w:szCs w:val="21"/>
                <w:lang w:val="fr-CH"/>
              </w:rPr>
              <w:t>2</w:t>
            </w:r>
            <w:r w:rsidR="00A00C3A" w:rsidRPr="008A7183">
              <w:rPr>
                <w:rStyle w:val="af9"/>
                <w:sz w:val="21"/>
                <w:szCs w:val="21"/>
                <w:lang w:val="fr-CH"/>
              </w:rPr>
              <w:t>0</w:t>
            </w:r>
            <w:r>
              <w:rPr>
                <w:rStyle w:val="af9"/>
                <w:sz w:val="21"/>
                <w:szCs w:val="21"/>
                <w:lang w:val="fr-CH"/>
              </w:rPr>
              <w:t>17</w:t>
            </w:r>
            <w:r w:rsidR="00A00C3A" w:rsidRPr="008A7183">
              <w:rPr>
                <w:rStyle w:val="af9"/>
                <w:sz w:val="21"/>
                <w:szCs w:val="21"/>
                <w:lang w:val="fr-CH"/>
              </w:rPr>
              <w:t>年</w:t>
            </w:r>
            <w:r>
              <w:rPr>
                <w:rStyle w:val="af9"/>
                <w:sz w:val="21"/>
                <w:szCs w:val="21"/>
                <w:lang w:val="fr-CH"/>
              </w:rPr>
              <w:t>1</w:t>
            </w:r>
            <w:r w:rsidR="00A00C3A" w:rsidRPr="008A7183">
              <w:rPr>
                <w:rStyle w:val="af9"/>
                <w:sz w:val="21"/>
                <w:szCs w:val="21"/>
                <w:lang w:val="fr-CH"/>
              </w:rPr>
              <w:t>月</w:t>
            </w:r>
            <w:r>
              <w:rPr>
                <w:rStyle w:val="af9"/>
                <w:sz w:val="21"/>
                <w:szCs w:val="21"/>
                <w:lang w:val="fr-CH"/>
              </w:rPr>
              <w:t>24</w:t>
            </w:r>
            <w:r w:rsidR="00A00C3A" w:rsidRPr="008A7183">
              <w:rPr>
                <w:rStyle w:val="af9"/>
                <w:sz w:val="21"/>
                <w:szCs w:val="21"/>
                <w:lang w:val="fr-CH"/>
              </w:rPr>
              <w:t>日收到</w:t>
            </w:r>
            <w:r>
              <w:rPr>
                <w:rStyle w:val="af9"/>
                <w:sz w:val="21"/>
                <w:szCs w:val="21"/>
                <w:lang w:val="fr-CH"/>
              </w:rPr>
              <w:t>(</w:t>
            </w:r>
            <w:r w:rsidR="00A00C3A" w:rsidRPr="008A7183">
              <w:rPr>
                <w:rStyle w:val="af9"/>
                <w:sz w:val="21"/>
                <w:szCs w:val="21"/>
                <w:lang w:val="fr-CH"/>
              </w:rPr>
              <w:t>见</w:t>
            </w:r>
            <w:proofErr w:type="spellStart"/>
            <w:r>
              <w:rPr>
                <w:rStyle w:val="af9"/>
                <w:sz w:val="21"/>
                <w:szCs w:val="21"/>
                <w:lang w:val="fr-CH"/>
              </w:rPr>
              <w:t>CRPD</w:t>
            </w:r>
            <w:proofErr w:type="spellEnd"/>
            <w:r>
              <w:rPr>
                <w:rStyle w:val="af9"/>
                <w:sz w:val="21"/>
                <w:szCs w:val="21"/>
                <w:lang w:val="fr-CH"/>
              </w:rPr>
              <w:t>/C/17/3)</w:t>
            </w:r>
            <w:r w:rsidR="00A00C3A" w:rsidRPr="008A7183">
              <w:rPr>
                <w:rStyle w:val="af9"/>
                <w:sz w:val="21"/>
                <w:szCs w:val="21"/>
                <w:lang w:val="fr-CH"/>
              </w:rPr>
              <w:t>。</w:t>
            </w:r>
          </w:p>
        </w:tc>
      </w:tr>
      <w:tr w:rsidR="00A00C3A" w:rsidRPr="008A7183" w:rsidTr="00A00C3A">
        <w:tc>
          <w:tcPr>
            <w:tcW w:w="3119" w:type="dxa"/>
            <w:shd w:val="clear" w:color="auto" w:fill="auto"/>
          </w:tcPr>
          <w:p w:rsidR="00A00C3A" w:rsidRPr="008A7183" w:rsidRDefault="00A00C3A" w:rsidP="009B7370">
            <w:pPr>
              <w:pStyle w:val="a5"/>
              <w:suppressAutoHyphens w:val="0"/>
              <w:overflowPunct/>
              <w:spacing w:after="120"/>
              <w:ind w:right="0"/>
              <w:jc w:val="left"/>
              <w:rPr>
                <w:rStyle w:val="af9"/>
                <w:sz w:val="21"/>
                <w:szCs w:val="21"/>
                <w:lang w:val="fr-CH"/>
              </w:rPr>
            </w:pPr>
            <w:r w:rsidRPr="008A7183">
              <w:rPr>
                <w:rStyle w:val="af9"/>
                <w:sz w:val="21"/>
                <w:szCs w:val="21"/>
                <w:lang w:val="fr-CH"/>
              </w:rPr>
              <w:t>采取的行动</w:t>
            </w:r>
            <w:r w:rsidR="009D776D">
              <w:rPr>
                <w:rStyle w:val="af9"/>
                <w:sz w:val="21"/>
                <w:szCs w:val="21"/>
                <w:lang w:val="fr-CH"/>
              </w:rPr>
              <w:t>：</w:t>
            </w:r>
          </w:p>
        </w:tc>
        <w:tc>
          <w:tcPr>
            <w:tcW w:w="4251" w:type="dxa"/>
            <w:shd w:val="clear" w:color="auto" w:fill="auto"/>
          </w:tcPr>
          <w:p w:rsidR="00A00C3A" w:rsidRPr="008A7183" w:rsidRDefault="00A00C3A" w:rsidP="00A00C3A">
            <w:pPr>
              <w:pStyle w:val="a5"/>
              <w:suppressAutoHyphens w:val="0"/>
              <w:overflowPunct/>
              <w:spacing w:after="120"/>
              <w:ind w:right="0"/>
              <w:rPr>
                <w:rStyle w:val="af9"/>
                <w:sz w:val="21"/>
                <w:szCs w:val="21"/>
                <w:lang w:val="fr-CH"/>
              </w:rPr>
            </w:pPr>
            <w:r w:rsidRPr="008A7183">
              <w:rPr>
                <w:rStyle w:val="af9"/>
                <w:sz w:val="21"/>
                <w:szCs w:val="21"/>
                <w:lang w:val="fr-CH"/>
              </w:rPr>
              <w:t>缔约国的后续答复已转交提交人</w:t>
            </w:r>
            <w:proofErr w:type="gramStart"/>
            <w:r w:rsidRPr="008A7183">
              <w:rPr>
                <w:rStyle w:val="af9"/>
                <w:sz w:val="21"/>
                <w:szCs w:val="21"/>
                <w:lang w:val="fr-CH"/>
              </w:rPr>
              <w:t>作出</w:t>
            </w:r>
            <w:proofErr w:type="gramEnd"/>
            <w:r w:rsidRPr="008A7183">
              <w:rPr>
                <w:rStyle w:val="af9"/>
                <w:sz w:val="21"/>
                <w:szCs w:val="21"/>
                <w:lang w:val="fr-CH"/>
              </w:rPr>
              <w:t>评论</w:t>
            </w:r>
            <w:r w:rsidR="009D776D">
              <w:rPr>
                <w:rStyle w:val="af9"/>
                <w:sz w:val="21"/>
                <w:szCs w:val="21"/>
                <w:lang w:val="fr-CH"/>
              </w:rPr>
              <w:t>，</w:t>
            </w:r>
            <w:r w:rsidRPr="00E24432">
              <w:rPr>
                <w:rStyle w:val="af9"/>
                <w:spacing w:val="6"/>
                <w:sz w:val="21"/>
                <w:szCs w:val="21"/>
                <w:lang w:val="fr-CH"/>
              </w:rPr>
              <w:t>要求提交人最迟在</w:t>
            </w:r>
            <w:r w:rsidR="009D776D" w:rsidRPr="00E24432">
              <w:rPr>
                <w:rStyle w:val="af9"/>
                <w:spacing w:val="6"/>
                <w:sz w:val="21"/>
                <w:szCs w:val="21"/>
                <w:lang w:val="fr-CH"/>
              </w:rPr>
              <w:t>2</w:t>
            </w:r>
            <w:r w:rsidRPr="00E24432">
              <w:rPr>
                <w:rStyle w:val="af9"/>
                <w:spacing w:val="6"/>
                <w:sz w:val="21"/>
                <w:szCs w:val="21"/>
                <w:lang w:val="fr-CH"/>
              </w:rPr>
              <w:t>0</w:t>
            </w:r>
            <w:r w:rsidR="009D776D" w:rsidRPr="00E24432">
              <w:rPr>
                <w:rStyle w:val="af9"/>
                <w:spacing w:val="6"/>
                <w:sz w:val="21"/>
                <w:szCs w:val="21"/>
                <w:lang w:val="fr-CH"/>
              </w:rPr>
              <w:t>17</w:t>
            </w:r>
            <w:r w:rsidRPr="00E24432">
              <w:rPr>
                <w:rStyle w:val="af9"/>
                <w:spacing w:val="6"/>
                <w:sz w:val="21"/>
                <w:szCs w:val="21"/>
                <w:lang w:val="fr-CH"/>
              </w:rPr>
              <w:t>年</w:t>
            </w:r>
            <w:r w:rsidR="009D776D" w:rsidRPr="00E24432">
              <w:rPr>
                <w:rStyle w:val="af9"/>
                <w:spacing w:val="6"/>
                <w:sz w:val="21"/>
                <w:szCs w:val="21"/>
                <w:lang w:val="fr-CH"/>
              </w:rPr>
              <w:t>4</w:t>
            </w:r>
            <w:r w:rsidRPr="00E24432">
              <w:rPr>
                <w:rStyle w:val="af9"/>
                <w:spacing w:val="6"/>
                <w:sz w:val="21"/>
                <w:szCs w:val="21"/>
                <w:lang w:val="fr-CH"/>
              </w:rPr>
              <w:t>月</w:t>
            </w:r>
            <w:r w:rsidR="009D776D" w:rsidRPr="00E24432">
              <w:rPr>
                <w:rStyle w:val="af9"/>
                <w:spacing w:val="6"/>
                <w:sz w:val="21"/>
                <w:szCs w:val="21"/>
                <w:lang w:val="fr-CH"/>
              </w:rPr>
              <w:t>13</w:t>
            </w:r>
            <w:r w:rsidRPr="00E24432">
              <w:rPr>
                <w:rStyle w:val="af9"/>
                <w:spacing w:val="6"/>
                <w:sz w:val="21"/>
                <w:szCs w:val="21"/>
                <w:lang w:val="fr-CH"/>
              </w:rPr>
              <w:t>日</w:t>
            </w:r>
            <w:proofErr w:type="gramStart"/>
            <w:r w:rsidRPr="00E24432">
              <w:rPr>
                <w:rStyle w:val="af9"/>
                <w:spacing w:val="6"/>
                <w:sz w:val="21"/>
                <w:szCs w:val="21"/>
                <w:lang w:val="fr-CH"/>
              </w:rPr>
              <w:t>作出</w:t>
            </w:r>
            <w:proofErr w:type="gramEnd"/>
            <w:r w:rsidRPr="00E24432">
              <w:rPr>
                <w:rStyle w:val="af9"/>
                <w:spacing w:val="6"/>
                <w:sz w:val="21"/>
                <w:szCs w:val="21"/>
                <w:lang w:val="fr-CH"/>
              </w:rPr>
              <w:t>评论。</w:t>
            </w:r>
          </w:p>
        </w:tc>
      </w:tr>
      <w:tr w:rsidR="00A00C3A" w:rsidRPr="008A7183" w:rsidTr="00A00C3A">
        <w:tc>
          <w:tcPr>
            <w:tcW w:w="3119" w:type="dxa"/>
            <w:shd w:val="clear" w:color="auto" w:fill="auto"/>
          </w:tcPr>
          <w:p w:rsidR="00A00C3A" w:rsidRPr="008A7183" w:rsidRDefault="00A00C3A" w:rsidP="009B7370">
            <w:pPr>
              <w:pStyle w:val="a5"/>
              <w:suppressAutoHyphens w:val="0"/>
              <w:overflowPunct/>
              <w:spacing w:after="120"/>
              <w:ind w:right="0"/>
              <w:jc w:val="left"/>
              <w:rPr>
                <w:rStyle w:val="af9"/>
                <w:sz w:val="21"/>
                <w:szCs w:val="21"/>
                <w:lang w:val="fr-CH"/>
              </w:rPr>
            </w:pPr>
            <w:r w:rsidRPr="008A7183">
              <w:rPr>
                <w:rStyle w:val="af9"/>
                <w:sz w:val="21"/>
                <w:szCs w:val="21"/>
                <w:lang w:val="fr-CH"/>
              </w:rPr>
              <w:t>提交人的评论</w:t>
            </w:r>
            <w:r w:rsidR="009D776D">
              <w:rPr>
                <w:rStyle w:val="af9"/>
                <w:sz w:val="21"/>
                <w:szCs w:val="21"/>
                <w:lang w:val="fr-CH"/>
              </w:rPr>
              <w:t>(</w:t>
            </w:r>
            <w:r w:rsidRPr="008A7183">
              <w:rPr>
                <w:rStyle w:val="af9"/>
                <w:sz w:val="21"/>
                <w:szCs w:val="21"/>
                <w:lang w:val="fr-CH"/>
              </w:rPr>
              <w:t>第二次</w:t>
            </w:r>
            <w:r w:rsidR="009D776D">
              <w:rPr>
                <w:rStyle w:val="af9"/>
                <w:sz w:val="21"/>
                <w:szCs w:val="21"/>
                <w:lang w:val="fr-CH"/>
              </w:rPr>
              <w:t>)</w:t>
            </w:r>
            <w:r w:rsidR="009D776D">
              <w:rPr>
                <w:rStyle w:val="af9"/>
                <w:sz w:val="21"/>
                <w:szCs w:val="21"/>
                <w:lang w:val="fr-CH"/>
              </w:rPr>
              <w:t>：</w:t>
            </w:r>
          </w:p>
        </w:tc>
        <w:tc>
          <w:tcPr>
            <w:tcW w:w="4251" w:type="dxa"/>
            <w:shd w:val="clear" w:color="auto" w:fill="auto"/>
          </w:tcPr>
          <w:p w:rsidR="00A00C3A" w:rsidRPr="008A7183" w:rsidRDefault="009D776D" w:rsidP="00A00C3A">
            <w:pPr>
              <w:pStyle w:val="a5"/>
              <w:suppressAutoHyphens w:val="0"/>
              <w:overflowPunct/>
              <w:spacing w:after="120"/>
              <w:ind w:right="0"/>
              <w:rPr>
                <w:rStyle w:val="af9"/>
                <w:sz w:val="21"/>
                <w:szCs w:val="21"/>
                <w:lang w:val="fr-CH"/>
              </w:rPr>
            </w:pPr>
            <w:r>
              <w:rPr>
                <w:rStyle w:val="af9"/>
                <w:sz w:val="21"/>
                <w:szCs w:val="21"/>
                <w:lang w:val="fr-CH"/>
              </w:rPr>
              <w:t>2</w:t>
            </w:r>
            <w:r w:rsidR="00A00C3A" w:rsidRPr="008A7183">
              <w:rPr>
                <w:rStyle w:val="af9"/>
                <w:sz w:val="21"/>
                <w:szCs w:val="21"/>
                <w:lang w:val="fr-CH"/>
              </w:rPr>
              <w:t>0</w:t>
            </w:r>
            <w:r>
              <w:rPr>
                <w:rStyle w:val="af9"/>
                <w:sz w:val="21"/>
                <w:szCs w:val="21"/>
                <w:lang w:val="fr-CH"/>
              </w:rPr>
              <w:t>17</w:t>
            </w:r>
            <w:r w:rsidR="00A00C3A" w:rsidRPr="008A7183">
              <w:rPr>
                <w:rStyle w:val="af9"/>
                <w:sz w:val="21"/>
                <w:szCs w:val="21"/>
                <w:lang w:val="fr-CH"/>
              </w:rPr>
              <w:t>年</w:t>
            </w:r>
            <w:r>
              <w:rPr>
                <w:rStyle w:val="af9"/>
                <w:sz w:val="21"/>
                <w:szCs w:val="21"/>
                <w:lang w:val="fr-CH"/>
              </w:rPr>
              <w:t>1</w:t>
            </w:r>
            <w:r w:rsidR="00A00C3A" w:rsidRPr="008A7183">
              <w:rPr>
                <w:rStyle w:val="af9"/>
                <w:sz w:val="21"/>
                <w:szCs w:val="21"/>
                <w:lang w:val="fr-CH"/>
              </w:rPr>
              <w:t>月</w:t>
            </w:r>
            <w:r>
              <w:rPr>
                <w:rStyle w:val="af9"/>
                <w:sz w:val="21"/>
                <w:szCs w:val="21"/>
                <w:lang w:val="fr-CH"/>
              </w:rPr>
              <w:t>27</w:t>
            </w:r>
            <w:r w:rsidR="00A00C3A" w:rsidRPr="008A7183">
              <w:rPr>
                <w:rStyle w:val="af9"/>
                <w:sz w:val="21"/>
                <w:szCs w:val="21"/>
                <w:lang w:val="fr-CH"/>
              </w:rPr>
              <w:t>日收到</w:t>
            </w:r>
            <w:r>
              <w:rPr>
                <w:rStyle w:val="af9"/>
                <w:sz w:val="21"/>
                <w:szCs w:val="21"/>
                <w:lang w:val="fr-CH"/>
              </w:rPr>
              <w:t>(</w:t>
            </w:r>
            <w:r w:rsidR="00A00C3A" w:rsidRPr="008A7183">
              <w:rPr>
                <w:rStyle w:val="af9"/>
                <w:sz w:val="21"/>
                <w:szCs w:val="21"/>
                <w:lang w:val="fr-CH"/>
              </w:rPr>
              <w:t>见</w:t>
            </w:r>
            <w:proofErr w:type="spellStart"/>
            <w:r>
              <w:rPr>
                <w:rStyle w:val="af9"/>
                <w:sz w:val="21"/>
                <w:szCs w:val="21"/>
                <w:lang w:val="fr-CH"/>
              </w:rPr>
              <w:t>CRPD</w:t>
            </w:r>
            <w:proofErr w:type="spellEnd"/>
            <w:r>
              <w:rPr>
                <w:rStyle w:val="af9"/>
                <w:sz w:val="21"/>
                <w:szCs w:val="21"/>
                <w:lang w:val="fr-CH"/>
              </w:rPr>
              <w:t>/C/17/3)</w:t>
            </w:r>
            <w:r w:rsidR="00A00C3A" w:rsidRPr="008A7183">
              <w:rPr>
                <w:rStyle w:val="af9"/>
                <w:sz w:val="21"/>
                <w:szCs w:val="21"/>
                <w:lang w:val="fr-CH"/>
              </w:rPr>
              <w:t>。</w:t>
            </w:r>
          </w:p>
        </w:tc>
      </w:tr>
      <w:tr w:rsidR="00A00C3A" w:rsidRPr="008A7183" w:rsidTr="00A00C3A">
        <w:tc>
          <w:tcPr>
            <w:tcW w:w="3119" w:type="dxa"/>
            <w:shd w:val="clear" w:color="auto" w:fill="auto"/>
          </w:tcPr>
          <w:p w:rsidR="00A00C3A" w:rsidRPr="008A7183" w:rsidRDefault="00A00C3A" w:rsidP="009B7370">
            <w:pPr>
              <w:pStyle w:val="a5"/>
              <w:suppressAutoHyphens w:val="0"/>
              <w:overflowPunct/>
              <w:spacing w:after="120"/>
              <w:ind w:right="0"/>
              <w:jc w:val="left"/>
              <w:rPr>
                <w:rStyle w:val="af9"/>
                <w:sz w:val="21"/>
                <w:szCs w:val="21"/>
                <w:lang w:val="fr-CH"/>
              </w:rPr>
            </w:pPr>
            <w:r w:rsidRPr="008A7183">
              <w:rPr>
                <w:rStyle w:val="af9"/>
                <w:sz w:val="21"/>
                <w:szCs w:val="21"/>
                <w:lang w:val="fr-CH"/>
              </w:rPr>
              <w:t>在第十七届会议上通过的决定</w:t>
            </w:r>
            <w:r w:rsidR="009D776D">
              <w:rPr>
                <w:rStyle w:val="af9"/>
                <w:sz w:val="21"/>
                <w:szCs w:val="21"/>
                <w:lang w:val="fr-CH"/>
              </w:rPr>
              <w:t>：</w:t>
            </w:r>
          </w:p>
        </w:tc>
        <w:tc>
          <w:tcPr>
            <w:tcW w:w="4251" w:type="dxa"/>
            <w:shd w:val="clear" w:color="auto" w:fill="auto"/>
          </w:tcPr>
          <w:p w:rsidR="00A00C3A" w:rsidRPr="008A7183" w:rsidRDefault="00A00C3A" w:rsidP="00A00C3A">
            <w:pPr>
              <w:pStyle w:val="a5"/>
              <w:suppressAutoHyphens w:val="0"/>
              <w:overflowPunct/>
              <w:spacing w:after="120"/>
              <w:ind w:right="0"/>
              <w:rPr>
                <w:rStyle w:val="af9"/>
                <w:sz w:val="21"/>
                <w:szCs w:val="21"/>
                <w:lang w:val="fr-CH"/>
              </w:rPr>
            </w:pPr>
            <w:r w:rsidRPr="008A7183">
              <w:rPr>
                <w:rStyle w:val="af9"/>
                <w:sz w:val="21"/>
                <w:szCs w:val="21"/>
                <w:lang w:val="fr-CH"/>
              </w:rPr>
              <w:t>评为</w:t>
            </w:r>
            <w:r w:rsidR="009D776D">
              <w:rPr>
                <w:rStyle w:val="af9"/>
                <w:rFonts w:hint="eastAsia"/>
                <w:sz w:val="21"/>
                <w:szCs w:val="21"/>
                <w:lang w:val="fr-CH"/>
              </w:rPr>
              <w:t>“</w:t>
            </w:r>
            <w:proofErr w:type="spellStart"/>
            <w:r w:rsidR="009D776D">
              <w:rPr>
                <w:rStyle w:val="af9"/>
                <w:sz w:val="21"/>
                <w:szCs w:val="21"/>
                <w:lang w:val="fr-CH"/>
              </w:rPr>
              <w:t>B2</w:t>
            </w:r>
            <w:proofErr w:type="spellEnd"/>
            <w:r w:rsidR="009D776D">
              <w:rPr>
                <w:rStyle w:val="af9"/>
                <w:rFonts w:hint="eastAsia"/>
                <w:sz w:val="21"/>
                <w:szCs w:val="21"/>
                <w:lang w:val="fr-CH"/>
              </w:rPr>
              <w:t>”</w:t>
            </w:r>
            <w:r w:rsidRPr="008A7183">
              <w:rPr>
                <w:rStyle w:val="af9"/>
                <w:sz w:val="21"/>
                <w:szCs w:val="21"/>
                <w:lang w:val="fr-CH"/>
              </w:rPr>
              <w:t>级</w:t>
            </w:r>
            <w:r w:rsidR="009D776D">
              <w:rPr>
                <w:rStyle w:val="af9"/>
                <w:sz w:val="21"/>
                <w:szCs w:val="21"/>
                <w:lang w:val="fr-CH"/>
              </w:rPr>
              <w:t>：</w:t>
            </w:r>
            <w:r w:rsidRPr="008A7183">
              <w:rPr>
                <w:rStyle w:val="af9"/>
                <w:sz w:val="21"/>
                <w:szCs w:val="21"/>
                <w:lang w:val="fr-CH"/>
              </w:rPr>
              <w:t>继续跟进。特别报告员于</w:t>
            </w:r>
            <w:r w:rsidR="009D776D">
              <w:rPr>
                <w:rStyle w:val="af9"/>
                <w:sz w:val="21"/>
                <w:szCs w:val="21"/>
                <w:lang w:val="fr-CH"/>
              </w:rPr>
              <w:t>2</w:t>
            </w:r>
            <w:r w:rsidRPr="008A7183">
              <w:rPr>
                <w:rStyle w:val="af9"/>
                <w:sz w:val="21"/>
                <w:szCs w:val="21"/>
                <w:lang w:val="fr-CH"/>
              </w:rPr>
              <w:t>0</w:t>
            </w:r>
            <w:r w:rsidR="009D776D">
              <w:rPr>
                <w:rStyle w:val="af9"/>
                <w:sz w:val="21"/>
                <w:szCs w:val="21"/>
                <w:lang w:val="fr-CH"/>
              </w:rPr>
              <w:t>17</w:t>
            </w:r>
            <w:r w:rsidRPr="008A7183">
              <w:rPr>
                <w:rStyle w:val="af9"/>
                <w:sz w:val="21"/>
                <w:szCs w:val="21"/>
                <w:lang w:val="fr-CH"/>
              </w:rPr>
              <w:t>年</w:t>
            </w:r>
            <w:r w:rsidR="009D776D">
              <w:rPr>
                <w:rStyle w:val="af9"/>
                <w:sz w:val="21"/>
                <w:szCs w:val="21"/>
                <w:lang w:val="fr-CH"/>
              </w:rPr>
              <w:t>11</w:t>
            </w:r>
            <w:r w:rsidRPr="008A7183">
              <w:rPr>
                <w:rStyle w:val="af9"/>
                <w:sz w:val="21"/>
                <w:szCs w:val="21"/>
                <w:lang w:val="fr-CH"/>
              </w:rPr>
              <w:t>月</w:t>
            </w:r>
            <w:r w:rsidR="009D776D">
              <w:rPr>
                <w:rStyle w:val="af9"/>
                <w:sz w:val="21"/>
                <w:szCs w:val="21"/>
                <w:lang w:val="fr-CH"/>
              </w:rPr>
              <w:t>21</w:t>
            </w:r>
            <w:r w:rsidRPr="008A7183">
              <w:rPr>
                <w:rStyle w:val="af9"/>
                <w:sz w:val="21"/>
                <w:szCs w:val="21"/>
                <w:lang w:val="fr-CH"/>
              </w:rPr>
              <w:t>日发出后续行动函</w:t>
            </w:r>
            <w:r w:rsidR="009D776D">
              <w:rPr>
                <w:rStyle w:val="af9"/>
                <w:sz w:val="21"/>
                <w:szCs w:val="21"/>
                <w:lang w:val="fr-CH"/>
              </w:rPr>
              <w:t>，</w:t>
            </w:r>
            <w:r w:rsidRPr="008A7183">
              <w:rPr>
                <w:rStyle w:val="af9"/>
                <w:sz w:val="21"/>
                <w:szCs w:val="21"/>
                <w:lang w:val="fr-CH"/>
              </w:rPr>
              <w:t>要求缔约国最迟在</w:t>
            </w:r>
            <w:r w:rsidR="009D776D">
              <w:rPr>
                <w:rStyle w:val="af9"/>
                <w:sz w:val="21"/>
                <w:szCs w:val="21"/>
                <w:lang w:val="fr-CH"/>
              </w:rPr>
              <w:t>2</w:t>
            </w:r>
            <w:r w:rsidRPr="008A7183">
              <w:rPr>
                <w:rStyle w:val="af9"/>
                <w:sz w:val="21"/>
                <w:szCs w:val="21"/>
                <w:lang w:val="fr-CH"/>
              </w:rPr>
              <w:t>0</w:t>
            </w:r>
            <w:r w:rsidR="009D776D">
              <w:rPr>
                <w:rStyle w:val="af9"/>
                <w:sz w:val="21"/>
                <w:szCs w:val="21"/>
                <w:lang w:val="fr-CH"/>
              </w:rPr>
              <w:t>18</w:t>
            </w:r>
            <w:r w:rsidRPr="008A7183">
              <w:rPr>
                <w:rStyle w:val="af9"/>
                <w:sz w:val="21"/>
                <w:szCs w:val="21"/>
                <w:lang w:val="fr-CH"/>
              </w:rPr>
              <w:t>年</w:t>
            </w:r>
            <w:r w:rsidR="009D776D">
              <w:rPr>
                <w:rStyle w:val="af9"/>
                <w:sz w:val="21"/>
                <w:szCs w:val="21"/>
                <w:lang w:val="fr-CH"/>
              </w:rPr>
              <w:t>1</w:t>
            </w:r>
            <w:r w:rsidRPr="008A7183">
              <w:rPr>
                <w:rStyle w:val="af9"/>
                <w:sz w:val="21"/>
                <w:szCs w:val="21"/>
                <w:lang w:val="fr-CH"/>
              </w:rPr>
              <w:t>月</w:t>
            </w:r>
            <w:r w:rsidR="009D776D">
              <w:rPr>
                <w:rStyle w:val="af9"/>
                <w:sz w:val="21"/>
                <w:szCs w:val="21"/>
                <w:lang w:val="fr-CH"/>
              </w:rPr>
              <w:t>23</w:t>
            </w:r>
            <w:r w:rsidRPr="008A7183">
              <w:rPr>
                <w:rStyle w:val="af9"/>
                <w:sz w:val="21"/>
                <w:szCs w:val="21"/>
                <w:lang w:val="fr-CH"/>
              </w:rPr>
              <w:t>日</w:t>
            </w:r>
            <w:proofErr w:type="gramStart"/>
            <w:r w:rsidRPr="008A7183">
              <w:rPr>
                <w:rStyle w:val="af9"/>
                <w:sz w:val="21"/>
                <w:szCs w:val="21"/>
                <w:lang w:val="fr-CH"/>
              </w:rPr>
              <w:t>作出</w:t>
            </w:r>
            <w:proofErr w:type="gramEnd"/>
            <w:r w:rsidRPr="008A7183">
              <w:rPr>
                <w:rStyle w:val="af9"/>
                <w:sz w:val="21"/>
                <w:szCs w:val="21"/>
                <w:lang w:val="fr-CH"/>
              </w:rPr>
              <w:t>答复。</w:t>
            </w:r>
          </w:p>
        </w:tc>
      </w:tr>
      <w:tr w:rsidR="00A00C3A" w:rsidRPr="008A7183" w:rsidTr="00A00C3A">
        <w:tc>
          <w:tcPr>
            <w:tcW w:w="3119" w:type="dxa"/>
            <w:shd w:val="clear" w:color="auto" w:fill="auto"/>
          </w:tcPr>
          <w:p w:rsidR="00A00C3A" w:rsidRPr="008A7183" w:rsidRDefault="00A00C3A" w:rsidP="009B7370">
            <w:pPr>
              <w:pStyle w:val="a5"/>
              <w:suppressAutoHyphens w:val="0"/>
              <w:overflowPunct/>
              <w:spacing w:after="120"/>
              <w:ind w:right="0"/>
              <w:jc w:val="left"/>
              <w:rPr>
                <w:rStyle w:val="af9"/>
                <w:sz w:val="21"/>
                <w:szCs w:val="21"/>
                <w:lang w:val="fr-CH"/>
              </w:rPr>
            </w:pPr>
            <w:r w:rsidRPr="008A7183">
              <w:rPr>
                <w:rStyle w:val="af9"/>
                <w:sz w:val="21"/>
                <w:szCs w:val="21"/>
                <w:lang w:val="fr-CH"/>
              </w:rPr>
              <w:t>缔约国的第三次答复</w:t>
            </w:r>
            <w:r w:rsidR="009D776D">
              <w:rPr>
                <w:rStyle w:val="af9"/>
                <w:sz w:val="21"/>
                <w:szCs w:val="21"/>
                <w:lang w:val="fr-CH"/>
              </w:rPr>
              <w:t>：</w:t>
            </w:r>
          </w:p>
        </w:tc>
        <w:tc>
          <w:tcPr>
            <w:tcW w:w="4251" w:type="dxa"/>
            <w:shd w:val="clear" w:color="auto" w:fill="auto"/>
          </w:tcPr>
          <w:p w:rsidR="00A00C3A" w:rsidRPr="008A7183" w:rsidRDefault="009D776D" w:rsidP="00A00C3A">
            <w:pPr>
              <w:pStyle w:val="a5"/>
              <w:suppressAutoHyphens w:val="0"/>
              <w:overflowPunct/>
              <w:spacing w:after="120"/>
              <w:ind w:right="0"/>
              <w:rPr>
                <w:rStyle w:val="af9"/>
                <w:sz w:val="21"/>
                <w:szCs w:val="21"/>
                <w:lang w:val="fr-CH"/>
              </w:rPr>
            </w:pPr>
            <w:r>
              <w:rPr>
                <w:rStyle w:val="af9"/>
                <w:sz w:val="21"/>
                <w:szCs w:val="21"/>
                <w:lang w:val="fr-CH"/>
              </w:rPr>
              <w:t>2</w:t>
            </w:r>
            <w:r w:rsidR="00A00C3A" w:rsidRPr="008A7183">
              <w:rPr>
                <w:rStyle w:val="af9"/>
                <w:sz w:val="21"/>
                <w:szCs w:val="21"/>
                <w:lang w:val="fr-CH"/>
              </w:rPr>
              <w:t>0</w:t>
            </w:r>
            <w:r>
              <w:rPr>
                <w:rStyle w:val="af9"/>
                <w:sz w:val="21"/>
                <w:szCs w:val="21"/>
                <w:lang w:val="fr-CH"/>
              </w:rPr>
              <w:t>18</w:t>
            </w:r>
            <w:r w:rsidR="00A00C3A" w:rsidRPr="008A7183">
              <w:rPr>
                <w:rStyle w:val="af9"/>
                <w:sz w:val="21"/>
                <w:szCs w:val="21"/>
                <w:lang w:val="fr-CH"/>
              </w:rPr>
              <w:t>年</w:t>
            </w:r>
            <w:r>
              <w:rPr>
                <w:rStyle w:val="af9"/>
                <w:sz w:val="21"/>
                <w:szCs w:val="21"/>
                <w:lang w:val="fr-CH"/>
              </w:rPr>
              <w:t>1</w:t>
            </w:r>
            <w:r w:rsidR="00A00C3A" w:rsidRPr="008A7183">
              <w:rPr>
                <w:rStyle w:val="af9"/>
                <w:sz w:val="21"/>
                <w:szCs w:val="21"/>
                <w:lang w:val="fr-CH"/>
              </w:rPr>
              <w:t>月</w:t>
            </w:r>
            <w:r>
              <w:rPr>
                <w:rStyle w:val="af9"/>
                <w:sz w:val="21"/>
                <w:szCs w:val="21"/>
                <w:lang w:val="fr-CH"/>
              </w:rPr>
              <w:t>2</w:t>
            </w:r>
            <w:r w:rsidR="00A00C3A" w:rsidRPr="008A7183">
              <w:rPr>
                <w:rStyle w:val="af9"/>
                <w:sz w:val="21"/>
                <w:szCs w:val="21"/>
                <w:lang w:val="fr-CH"/>
              </w:rPr>
              <w:t>0</w:t>
            </w:r>
            <w:r w:rsidR="00A00C3A" w:rsidRPr="008A7183">
              <w:rPr>
                <w:rStyle w:val="af9"/>
                <w:sz w:val="21"/>
                <w:szCs w:val="21"/>
                <w:lang w:val="fr-CH"/>
              </w:rPr>
              <w:t>日收到。</w:t>
            </w:r>
          </w:p>
        </w:tc>
      </w:tr>
    </w:tbl>
    <w:p w:rsidR="00503C68" w:rsidRDefault="00503C68" w:rsidP="00343EE8">
      <w:pPr>
        <w:pStyle w:val="SingleTxtGC"/>
        <w:spacing w:after="0"/>
      </w:pPr>
    </w:p>
    <w:p w:rsidR="003A0AB0" w:rsidRPr="003A0AB0" w:rsidRDefault="00853CF3" w:rsidP="003A0AB0">
      <w:pPr>
        <w:pStyle w:val="SingleTxtGC"/>
      </w:pPr>
      <w:r>
        <w:tab/>
      </w:r>
      <w:r w:rsidR="003A0AB0" w:rsidRPr="003A0AB0">
        <w:t>缔约国</w:t>
      </w:r>
      <w:proofErr w:type="gramStart"/>
      <w:r w:rsidR="003A0AB0" w:rsidRPr="003A0AB0">
        <w:t>作出</w:t>
      </w:r>
      <w:proofErr w:type="gramEnd"/>
      <w:r w:rsidR="003A0AB0" w:rsidRPr="003A0AB0">
        <w:t>以下评论</w:t>
      </w:r>
      <w:r w:rsidR="009D776D">
        <w:t>：</w:t>
      </w:r>
    </w:p>
    <w:p w:rsidR="003A0AB0" w:rsidRPr="003A0AB0" w:rsidRDefault="003A0AB0" w:rsidP="003A0AB0">
      <w:pPr>
        <w:pStyle w:val="SingleTxtGC"/>
      </w:pPr>
      <w:r w:rsidRPr="003A0AB0">
        <w:tab/>
      </w:r>
      <w:r w:rsidR="009D776D">
        <w:t>(a)</w:t>
      </w:r>
      <w:r w:rsidR="00853CF3">
        <w:tab/>
      </w:r>
      <w:r w:rsidRPr="003A0AB0">
        <w:t>缔约国重申其</w:t>
      </w:r>
      <w:r w:rsidR="009D776D">
        <w:t>2</w:t>
      </w:r>
      <w:r w:rsidRPr="003A0AB0">
        <w:t>0</w:t>
      </w:r>
      <w:r w:rsidR="009D776D">
        <w:t>17</w:t>
      </w:r>
      <w:r w:rsidRPr="003A0AB0">
        <w:t>年</w:t>
      </w:r>
      <w:r w:rsidR="009D776D">
        <w:t>1</w:t>
      </w:r>
      <w:r w:rsidRPr="003A0AB0">
        <w:t>月</w:t>
      </w:r>
      <w:r w:rsidR="009D776D">
        <w:t>24</w:t>
      </w:r>
      <w:r w:rsidRPr="003A0AB0">
        <w:t>日的立场</w:t>
      </w:r>
      <w:r w:rsidR="009D776D">
        <w:t>，</w:t>
      </w:r>
      <w:r w:rsidRPr="003A0AB0">
        <w:t>即作为原则</w:t>
      </w:r>
      <w:r w:rsidR="009D776D">
        <w:t>，</w:t>
      </w:r>
      <w:r w:rsidRPr="003A0AB0">
        <w:t>缔约国</w:t>
      </w:r>
      <w:r w:rsidRPr="003A0AB0">
        <w:rPr>
          <w:rFonts w:hint="eastAsia"/>
        </w:rPr>
        <w:t>不</w:t>
      </w:r>
      <w:r w:rsidRPr="003A0AB0">
        <w:t>对条约机构程序中的申诉人补偿其提交来文产生的费用。缔约国还指出</w:t>
      </w:r>
      <w:r w:rsidR="009D776D">
        <w:t>，</w:t>
      </w:r>
      <w:r w:rsidRPr="003A0AB0">
        <w:t>提交人在国内法院诉讼中发生的费用取决于最后的裁决</w:t>
      </w:r>
      <w:r w:rsidR="009D776D">
        <w:t>，</w:t>
      </w:r>
      <w:r w:rsidRPr="003A0AB0">
        <w:t>因此缔约国无法遵守关于赔偿的建议</w:t>
      </w:r>
      <w:r w:rsidR="009D776D">
        <w:t>；</w:t>
      </w:r>
    </w:p>
    <w:p w:rsidR="003A0AB0" w:rsidRPr="003A0AB0" w:rsidRDefault="003A0AB0" w:rsidP="003A0AB0">
      <w:pPr>
        <w:pStyle w:val="SingleTxtGC"/>
      </w:pPr>
      <w:r w:rsidRPr="003A0AB0">
        <w:tab/>
      </w:r>
      <w:r w:rsidR="009D776D">
        <w:t>(b)</w:t>
      </w:r>
      <w:r w:rsidR="00853CF3">
        <w:tab/>
      </w:r>
      <w:r w:rsidRPr="003A0AB0">
        <w:t>林茨市为促进视力障碍者使用公共交通系统</w:t>
      </w:r>
      <w:proofErr w:type="gramStart"/>
      <w:r w:rsidRPr="003A0AB0">
        <w:t>作出</w:t>
      </w:r>
      <w:proofErr w:type="gramEnd"/>
      <w:r w:rsidRPr="003A0AB0">
        <w:t>了多项努力</w:t>
      </w:r>
      <w:r w:rsidR="009D776D">
        <w:t>，</w:t>
      </w:r>
      <w:r w:rsidRPr="003A0AB0">
        <w:t>包括</w:t>
      </w:r>
      <w:r w:rsidR="009D776D">
        <w:t>：</w:t>
      </w:r>
      <w:r w:rsidRPr="003A0AB0">
        <w:t>为所有售票机配备了</w:t>
      </w:r>
      <w:r w:rsidR="009D776D">
        <w:rPr>
          <w:rFonts w:hint="eastAsia"/>
        </w:rPr>
        <w:t>“</w:t>
      </w:r>
      <w:r w:rsidRPr="003A0AB0">
        <w:t>文字转语音</w:t>
      </w:r>
      <w:r w:rsidR="009D776D">
        <w:rPr>
          <w:rFonts w:hint="eastAsia"/>
        </w:rPr>
        <w:t>”</w:t>
      </w:r>
      <w:r w:rsidRPr="003A0AB0">
        <w:t>功能</w:t>
      </w:r>
      <w:r w:rsidR="009D776D">
        <w:t>；</w:t>
      </w:r>
      <w:r w:rsidRPr="003A0AB0">
        <w:t>为售票机配备允许用户扫描快速响应码</w:t>
      </w:r>
      <w:r w:rsidR="009D776D">
        <w:t>(</w:t>
      </w:r>
      <w:proofErr w:type="spellStart"/>
      <w:r w:rsidR="009D776D">
        <w:t>QR</w:t>
      </w:r>
      <w:proofErr w:type="spellEnd"/>
      <w:r w:rsidRPr="003A0AB0">
        <w:t>码</w:t>
      </w:r>
      <w:r w:rsidR="009D776D">
        <w:t>)</w:t>
      </w:r>
      <w:r w:rsidRPr="003A0AB0">
        <w:t>并获得相同票证的系统</w:t>
      </w:r>
      <w:r w:rsidR="009D776D">
        <w:t>；</w:t>
      </w:r>
      <w:r w:rsidRPr="003A0AB0">
        <w:t>优化公交时刻表的智能手机应用</w:t>
      </w:r>
      <w:r w:rsidR="009D776D">
        <w:rPr>
          <w:rFonts w:hint="eastAsia"/>
        </w:rPr>
        <w:t>“</w:t>
      </w:r>
      <w:proofErr w:type="spellStart"/>
      <w:r w:rsidR="009D776D">
        <w:t>Qando</w:t>
      </w:r>
      <w:proofErr w:type="spellEnd"/>
      <w:r w:rsidR="009D776D">
        <w:rPr>
          <w:rFonts w:hint="eastAsia"/>
        </w:rPr>
        <w:t>”</w:t>
      </w:r>
      <w:r w:rsidR="009D776D">
        <w:t>；</w:t>
      </w:r>
      <w:r w:rsidRPr="003A0AB0">
        <w:t>为林</w:t>
      </w:r>
      <w:proofErr w:type="gramStart"/>
      <w:r w:rsidRPr="003A0AB0">
        <w:t>茨</w:t>
      </w:r>
      <w:proofErr w:type="gramEnd"/>
      <w:r w:rsidRPr="003A0AB0">
        <w:t>公共交通系统的所有车站和停靠站配备了触觉引导系统</w:t>
      </w:r>
      <w:r w:rsidR="009D776D">
        <w:t>；</w:t>
      </w:r>
      <w:r w:rsidRPr="003A0AB0">
        <w:t>为所有公共汽车和有轨电车配备了传声系统</w:t>
      </w:r>
      <w:r w:rsidR="009D776D">
        <w:t>，</w:t>
      </w:r>
      <w:r w:rsidRPr="003A0AB0">
        <w:t>当公共汽车或有轨电车接近车站时</w:t>
      </w:r>
      <w:r w:rsidR="009D776D">
        <w:t>，</w:t>
      </w:r>
      <w:r w:rsidRPr="003A0AB0">
        <w:t>传感器启动信号并播报公共汽车或有轨电车线路及其目的地</w:t>
      </w:r>
      <w:r w:rsidR="009D776D">
        <w:t>；</w:t>
      </w:r>
      <w:r w:rsidRPr="003A0AB0">
        <w:t>电梯的操作系统配备了盲文</w:t>
      </w:r>
      <w:r w:rsidR="009D776D">
        <w:t>；</w:t>
      </w:r>
      <w:r w:rsidRPr="003A0AB0">
        <w:t>确保城市线路与区域铁路线的无障碍连接</w:t>
      </w:r>
      <w:r w:rsidR="009D776D">
        <w:t>；</w:t>
      </w:r>
      <w:r w:rsidRPr="003A0AB0">
        <w:t>提供最先进的公共交通车队</w:t>
      </w:r>
      <w:r w:rsidR="009D776D">
        <w:t>，</w:t>
      </w:r>
      <w:r w:rsidRPr="003A0AB0">
        <w:t>确保残疾人</w:t>
      </w:r>
      <w:r w:rsidR="009D776D">
        <w:t>(</w:t>
      </w:r>
      <w:r w:rsidRPr="003A0AB0">
        <w:t>包括视障人士</w:t>
      </w:r>
      <w:r w:rsidR="009D776D">
        <w:t>)</w:t>
      </w:r>
      <w:r w:rsidRPr="003A0AB0">
        <w:t>在上车时以及在车内自由行动</w:t>
      </w:r>
      <w:r w:rsidR="009D776D">
        <w:t>；</w:t>
      </w:r>
      <w:r w:rsidRPr="003A0AB0">
        <w:t>还为所有交通工具配备了方便上下的低地板技术</w:t>
      </w:r>
      <w:r w:rsidR="009D776D">
        <w:t>；</w:t>
      </w:r>
    </w:p>
    <w:p w:rsidR="003A0AB0" w:rsidRPr="003A0AB0" w:rsidRDefault="003A0AB0" w:rsidP="003A0AB0">
      <w:pPr>
        <w:pStyle w:val="SingleTxtGC"/>
      </w:pPr>
      <w:r w:rsidRPr="003A0AB0">
        <w:tab/>
      </w:r>
      <w:r w:rsidR="009D776D">
        <w:t>(c)</w:t>
      </w:r>
      <w:r w:rsidR="00853CF3">
        <w:tab/>
      </w:r>
      <w:r w:rsidRPr="003A0AB0">
        <w:t>林</w:t>
      </w:r>
      <w:proofErr w:type="gramStart"/>
      <w:r w:rsidRPr="003A0AB0">
        <w:t>茨</w:t>
      </w:r>
      <w:proofErr w:type="gramEnd"/>
      <w:r w:rsidRPr="003A0AB0">
        <w:t>的公交系统将继续现有的努力</w:t>
      </w:r>
      <w:r w:rsidR="009D776D">
        <w:t>，</w:t>
      </w:r>
      <w:r w:rsidRPr="003A0AB0">
        <w:t>与奥地利盲人和视觉受损人员联合会密切合作</w:t>
      </w:r>
      <w:r w:rsidR="009D776D">
        <w:t>，</w:t>
      </w:r>
      <w:r w:rsidRPr="003A0AB0">
        <w:t>进一步改善残疾人的无障碍环境。</w:t>
      </w:r>
    </w:p>
    <w:p w:rsidR="003A0AB0" w:rsidRPr="003A0AB0" w:rsidRDefault="00853CF3" w:rsidP="00821D1F">
      <w:pPr>
        <w:pStyle w:val="SingleTxtGC"/>
      </w:pPr>
      <w:r>
        <w:tab/>
      </w:r>
      <w:r w:rsidR="003A0AB0" w:rsidRPr="003A0AB0">
        <w:t>目前正在对负责公共交通的联邦部长关于电车轨道建设和运营的条例进行审查</w:t>
      </w:r>
      <w:r w:rsidR="009D776D">
        <w:t>，</w:t>
      </w:r>
      <w:r w:rsidR="003A0AB0" w:rsidRPr="003A0AB0">
        <w:t>将很快出版。计划的修正案将包括一个新的与无障碍环境有关的</w:t>
      </w:r>
      <w:proofErr w:type="spellStart"/>
      <w:r w:rsidR="009D776D">
        <w:t>5a</w:t>
      </w:r>
      <w:proofErr w:type="spellEnd"/>
      <w:r w:rsidR="003A0AB0" w:rsidRPr="003A0AB0">
        <w:t>节</w:t>
      </w:r>
      <w:r w:rsidR="009D776D">
        <w:t>，</w:t>
      </w:r>
      <w:r w:rsidR="003A0AB0" w:rsidRPr="003A0AB0">
        <w:t>以及最新的技术指标</w:t>
      </w:r>
      <w:r w:rsidR="009D776D">
        <w:t>，</w:t>
      </w:r>
      <w:r w:rsidR="003A0AB0" w:rsidRPr="003A0AB0">
        <w:t>这些都是与奥地利盲人和视觉受损人员联合会康复工作组密切合作编写的。</w:t>
      </w:r>
      <w:proofErr w:type="spellStart"/>
      <w:r w:rsidR="009D776D">
        <w:t>5a</w:t>
      </w:r>
      <w:proofErr w:type="spellEnd"/>
      <w:r w:rsidR="003A0AB0" w:rsidRPr="003A0AB0">
        <w:t>节将提及《联邦残疾人平等法》</w:t>
      </w:r>
      <w:r w:rsidR="009D776D">
        <w:t>，</w:t>
      </w:r>
      <w:r w:rsidR="003A0AB0" w:rsidRPr="003A0AB0">
        <w:t>其中涵盖了视觉和其他感官障碍者。该条例将制定措施</w:t>
      </w:r>
      <w:r w:rsidR="009D776D">
        <w:t>，</w:t>
      </w:r>
      <w:r w:rsidR="003A0AB0" w:rsidRPr="003A0AB0">
        <w:t>方便所有人在无障碍和不需要第三人协助的情况下使用公共交通工具。一项执行法令将具体列出这些技术指标的进一步细节</w:t>
      </w:r>
      <w:r w:rsidR="009D776D">
        <w:t>，</w:t>
      </w:r>
      <w:r w:rsidR="003A0AB0" w:rsidRPr="003A0AB0">
        <w:t>并使其适应新的情况。该法令将以</w:t>
      </w:r>
      <w:r w:rsidR="009D776D">
        <w:t>(</w:t>
      </w:r>
      <w:r w:rsidR="003A0AB0" w:rsidRPr="003A0AB0">
        <w:t>欧盟</w:t>
      </w:r>
      <w:r w:rsidR="009D776D">
        <w:t>)</w:t>
      </w:r>
      <w:r w:rsidR="003A0AB0" w:rsidRPr="003A0AB0">
        <w:t>委员会为残疾人和行动不便者制定的欧盟铁路系统在无障碍方面的互操作性技术规范</w:t>
      </w:r>
      <w:r w:rsidR="009D776D" w:rsidRPr="009D776D">
        <w:rPr>
          <w:rFonts w:hint="eastAsia"/>
          <w:spacing w:val="-40"/>
        </w:rPr>
        <w:t>――</w:t>
      </w:r>
      <w:r w:rsidR="009D776D" w:rsidRPr="009D776D">
        <w:rPr>
          <w:rFonts w:hint="eastAsia"/>
          <w:spacing w:val="-40"/>
        </w:rPr>
        <w:t xml:space="preserve"> </w:t>
      </w:r>
      <w:r w:rsidR="009D776D">
        <w:t>2</w:t>
      </w:r>
      <w:r w:rsidR="003A0AB0" w:rsidRPr="003A0AB0">
        <w:t>0</w:t>
      </w:r>
      <w:r w:rsidR="009D776D">
        <w:t>14</w:t>
      </w:r>
      <w:r w:rsidR="003A0AB0" w:rsidRPr="003A0AB0">
        <w:t>年</w:t>
      </w:r>
      <w:r w:rsidR="009D776D">
        <w:t>11</w:t>
      </w:r>
      <w:r w:rsidR="003A0AB0" w:rsidRPr="003A0AB0">
        <w:t>月</w:t>
      </w:r>
      <w:r w:rsidR="009D776D">
        <w:t>18</w:t>
      </w:r>
      <w:r w:rsidR="003A0AB0" w:rsidRPr="003A0AB0">
        <w:t>日第</w:t>
      </w:r>
      <w:r w:rsidR="009D776D">
        <w:t>13</w:t>
      </w:r>
      <w:r w:rsidR="003A0AB0" w:rsidRPr="003A0AB0">
        <w:t>00</w:t>
      </w:r>
      <w:r w:rsidR="009D776D">
        <w:t>/2</w:t>
      </w:r>
      <w:r w:rsidR="003A0AB0" w:rsidRPr="003A0AB0">
        <w:t>0</w:t>
      </w:r>
      <w:r w:rsidR="009D776D">
        <w:t>14</w:t>
      </w:r>
      <w:r w:rsidR="003A0AB0" w:rsidRPr="003A0AB0">
        <w:t>号条例为基础</w:t>
      </w:r>
      <w:r w:rsidR="009D776D">
        <w:t>，</w:t>
      </w:r>
      <w:r w:rsidR="003A0AB0" w:rsidRPr="003A0AB0">
        <w:t>还将</w:t>
      </w:r>
      <w:r w:rsidR="003A0AB0" w:rsidRPr="003A0AB0">
        <w:rPr>
          <w:rFonts w:hint="eastAsia"/>
        </w:rPr>
        <w:t>纳入关于</w:t>
      </w:r>
      <w:r w:rsidR="003A0AB0" w:rsidRPr="003A0AB0">
        <w:t>电梯、交通灯上的</w:t>
      </w:r>
      <w:r w:rsidR="003A0AB0" w:rsidRPr="003A0AB0">
        <w:rPr>
          <w:rFonts w:hint="eastAsia"/>
        </w:rPr>
        <w:t>声音</w:t>
      </w:r>
      <w:r w:rsidR="003A0AB0" w:rsidRPr="003A0AB0">
        <w:t>和触觉辅助信号、视觉障碍者的便携式传感器和其他措施的技术规范。</w:t>
      </w:r>
    </w:p>
    <w:p w:rsidR="003A0AB0" w:rsidRPr="003A0AB0" w:rsidRDefault="003A0AB0" w:rsidP="00821D1F">
      <w:pPr>
        <w:pStyle w:val="H23GC"/>
      </w:pPr>
      <w:r w:rsidRPr="003A0AB0">
        <w:tab/>
      </w:r>
      <w:r w:rsidRPr="003A0AB0">
        <w:tab/>
      </w:r>
      <w:r w:rsidRPr="003A0AB0">
        <w:t>采取的行动</w:t>
      </w:r>
    </w:p>
    <w:p w:rsidR="003A0AB0" w:rsidRPr="003A0AB0" w:rsidRDefault="00821D1F" w:rsidP="003A0AB0">
      <w:pPr>
        <w:pStyle w:val="SingleTxtGC"/>
      </w:pPr>
      <w:r>
        <w:tab/>
      </w:r>
      <w:r w:rsidR="003A0AB0" w:rsidRPr="003A0AB0">
        <w:t>缔约国的后续答复已转交提交人</w:t>
      </w:r>
      <w:proofErr w:type="gramStart"/>
      <w:r w:rsidR="003A0AB0" w:rsidRPr="003A0AB0">
        <w:t>作出</w:t>
      </w:r>
      <w:proofErr w:type="gramEnd"/>
      <w:r w:rsidR="003A0AB0" w:rsidRPr="003A0AB0">
        <w:t>评论</w:t>
      </w:r>
      <w:r w:rsidR="009D776D">
        <w:t>，</w:t>
      </w:r>
      <w:r w:rsidR="003A0AB0" w:rsidRPr="003A0AB0">
        <w:t>要求提交人最迟在</w:t>
      </w:r>
      <w:r w:rsidR="009D776D">
        <w:t>2</w:t>
      </w:r>
      <w:r w:rsidR="003A0AB0" w:rsidRPr="003A0AB0">
        <w:t>0</w:t>
      </w:r>
      <w:r w:rsidR="009D776D">
        <w:t>18</w:t>
      </w:r>
      <w:r w:rsidR="003A0AB0" w:rsidRPr="003A0AB0">
        <w:t>年</w:t>
      </w:r>
      <w:r w:rsidR="009D776D">
        <w:t>2</w:t>
      </w:r>
      <w:r w:rsidR="003A0AB0" w:rsidRPr="003A0AB0">
        <w:t>月</w:t>
      </w:r>
      <w:r w:rsidR="009D776D">
        <w:t>23</w:t>
      </w:r>
      <w:r w:rsidR="003A0AB0" w:rsidRPr="003A0AB0">
        <w:t>日</w:t>
      </w:r>
      <w:proofErr w:type="gramStart"/>
      <w:r w:rsidR="003A0AB0" w:rsidRPr="003A0AB0">
        <w:t>作出</w:t>
      </w:r>
      <w:proofErr w:type="gramEnd"/>
      <w:r w:rsidR="003A0AB0" w:rsidRPr="003A0AB0">
        <w:t>评论。已于</w:t>
      </w:r>
      <w:r w:rsidR="009D776D">
        <w:t>2</w:t>
      </w:r>
      <w:r w:rsidR="003A0AB0" w:rsidRPr="003A0AB0">
        <w:t>0</w:t>
      </w:r>
      <w:r w:rsidR="009D776D">
        <w:t>19</w:t>
      </w:r>
      <w:r w:rsidR="003A0AB0" w:rsidRPr="003A0AB0">
        <w:t>年</w:t>
      </w:r>
      <w:r w:rsidR="009D776D">
        <w:t>2</w:t>
      </w:r>
      <w:r w:rsidR="003A0AB0" w:rsidRPr="003A0AB0">
        <w:t>月</w:t>
      </w:r>
      <w:r w:rsidR="009D776D">
        <w:t>12</w:t>
      </w:r>
      <w:r w:rsidR="003A0AB0" w:rsidRPr="003A0AB0">
        <w:t>日向提交人发出提醒</w:t>
      </w:r>
      <w:r w:rsidR="003A0AB0" w:rsidRPr="003A0AB0">
        <w:rPr>
          <w:rFonts w:hint="eastAsia"/>
        </w:rPr>
        <w:t>函</w:t>
      </w:r>
      <w:r w:rsidR="009D776D">
        <w:t>，</w:t>
      </w:r>
      <w:r w:rsidR="003A0AB0" w:rsidRPr="003A0AB0">
        <w:t>要求提交人最迟在</w:t>
      </w:r>
      <w:r w:rsidR="009D776D">
        <w:t>2</w:t>
      </w:r>
      <w:r w:rsidR="003A0AB0" w:rsidRPr="003A0AB0">
        <w:t>0</w:t>
      </w:r>
      <w:r w:rsidR="009D776D">
        <w:t>19</w:t>
      </w:r>
      <w:r w:rsidR="003A0AB0" w:rsidRPr="003A0AB0">
        <w:t>年</w:t>
      </w:r>
      <w:r w:rsidR="009D776D">
        <w:t>3</w:t>
      </w:r>
      <w:r w:rsidR="003A0AB0" w:rsidRPr="003A0AB0">
        <w:t>月</w:t>
      </w:r>
      <w:r w:rsidR="009D776D">
        <w:t>12</w:t>
      </w:r>
      <w:r w:rsidR="003A0AB0" w:rsidRPr="003A0AB0">
        <w:t>日</w:t>
      </w:r>
      <w:proofErr w:type="gramStart"/>
      <w:r w:rsidR="003A0AB0" w:rsidRPr="003A0AB0">
        <w:t>作出</w:t>
      </w:r>
      <w:proofErr w:type="gramEnd"/>
      <w:r w:rsidR="003A0AB0" w:rsidRPr="003A0AB0">
        <w:rPr>
          <w:rFonts w:hint="eastAsia"/>
        </w:rPr>
        <w:t>答复</w:t>
      </w:r>
      <w:r w:rsidR="003A0AB0" w:rsidRPr="003A0AB0">
        <w:t>。</w:t>
      </w:r>
    </w:p>
    <w:p w:rsidR="003A0AB0" w:rsidRPr="003A0AB0" w:rsidRDefault="003A0AB0" w:rsidP="00821D1F">
      <w:pPr>
        <w:pStyle w:val="H23GC"/>
      </w:pPr>
      <w:r w:rsidRPr="003A0AB0">
        <w:tab/>
      </w:r>
      <w:r w:rsidRPr="003A0AB0">
        <w:tab/>
      </w:r>
      <w:r w:rsidRPr="003A0AB0">
        <w:t>决定</w:t>
      </w:r>
    </w:p>
    <w:p w:rsidR="003A0AB0" w:rsidRPr="003A0AB0" w:rsidRDefault="00821D1F" w:rsidP="003A0AB0">
      <w:pPr>
        <w:pStyle w:val="SingleTxtGC"/>
      </w:pPr>
      <w:r>
        <w:tab/>
      </w:r>
      <w:r w:rsidR="003A0AB0" w:rsidRPr="003A0AB0">
        <w:t>评为</w:t>
      </w:r>
      <w:r w:rsidR="009D776D">
        <w:rPr>
          <w:rFonts w:hint="eastAsia"/>
        </w:rPr>
        <w:t>“</w:t>
      </w:r>
      <w:proofErr w:type="spellStart"/>
      <w:r w:rsidR="009D776D">
        <w:t>B1</w:t>
      </w:r>
      <w:proofErr w:type="spellEnd"/>
      <w:r w:rsidR="009D776D">
        <w:rPr>
          <w:rFonts w:hint="eastAsia"/>
        </w:rPr>
        <w:t>”</w:t>
      </w:r>
      <w:r w:rsidR="003A0AB0" w:rsidRPr="003A0AB0">
        <w:t>级</w:t>
      </w:r>
      <w:r w:rsidR="009D776D">
        <w:t>：</w:t>
      </w:r>
      <w:r w:rsidR="003A0AB0" w:rsidRPr="003A0AB0">
        <w:t>继续跟进。等待提交人的评论。将要求缔约国在经修订的</w:t>
      </w:r>
      <w:r w:rsidR="009D776D">
        <w:rPr>
          <w:rFonts w:hint="eastAsia"/>
        </w:rPr>
        <w:t>“</w:t>
      </w:r>
      <w:r w:rsidR="003A0AB0" w:rsidRPr="003A0AB0">
        <w:t>负责公共交通的联邦部长关于电车轨道建设和运营的条例</w:t>
      </w:r>
      <w:r w:rsidR="009D776D">
        <w:rPr>
          <w:rFonts w:hint="eastAsia"/>
        </w:rPr>
        <w:t>”</w:t>
      </w:r>
      <w:r w:rsidR="003A0AB0" w:rsidRPr="003A0AB0">
        <w:t>生效后</w:t>
      </w:r>
      <w:r w:rsidR="009D776D">
        <w:t>，</w:t>
      </w:r>
      <w:r w:rsidR="003A0AB0" w:rsidRPr="003A0AB0">
        <w:t>提供一份条例副本。</w:t>
      </w:r>
    </w:p>
    <w:p w:rsidR="003A0AB0" w:rsidRDefault="00821D1F" w:rsidP="000E0937">
      <w:pPr>
        <w:pStyle w:val="H23GC"/>
        <w:spacing w:after="240"/>
      </w:pPr>
      <w:r>
        <w:tab/>
      </w:r>
      <w:r w:rsidR="009D776D">
        <w:t>4.</w:t>
      </w:r>
      <w:r w:rsidR="003A0AB0" w:rsidRPr="003A0AB0">
        <w:tab/>
      </w:r>
      <w:r w:rsidR="009D776D">
        <w:t>Given</w:t>
      </w:r>
      <w:r w:rsidR="003A0AB0" w:rsidRPr="003A0AB0">
        <w:t>诉澳大利亚</w:t>
      </w:r>
      <w:r w:rsidR="009D776D">
        <w:t>(</w:t>
      </w:r>
      <w:proofErr w:type="spellStart"/>
      <w:r w:rsidR="009D776D">
        <w:t>CRPD</w:t>
      </w:r>
      <w:proofErr w:type="spellEnd"/>
      <w:r w:rsidR="009D776D">
        <w:t>/C/19/D/19/2</w:t>
      </w:r>
      <w:r w:rsidR="003A0AB0" w:rsidRPr="003A0AB0">
        <w:t>0</w:t>
      </w:r>
      <w:r w:rsidR="009D776D">
        <w:t>14)</w:t>
      </w:r>
      <w:bookmarkStart w:id="0" w:name="_Hlk15372152"/>
      <w:bookmarkEnd w:id="0"/>
    </w:p>
    <w:tbl>
      <w:tblPr>
        <w:tblStyle w:val="af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119"/>
        <w:gridCol w:w="4251"/>
      </w:tblGrid>
      <w:tr w:rsidR="009B7370" w:rsidRPr="008A7183" w:rsidTr="009D776D">
        <w:tc>
          <w:tcPr>
            <w:tcW w:w="3119" w:type="dxa"/>
            <w:shd w:val="clear" w:color="auto" w:fill="auto"/>
            <w:vAlign w:val="bottom"/>
          </w:tcPr>
          <w:p w:rsidR="009B7370" w:rsidRPr="008A7183" w:rsidRDefault="009B7370" w:rsidP="009D776D">
            <w:pPr>
              <w:pStyle w:val="a4"/>
              <w:ind w:right="0"/>
              <w:rPr>
                <w:rStyle w:val="af9"/>
                <w:rFonts w:eastAsia="宋体"/>
                <w:sz w:val="21"/>
                <w:szCs w:val="21"/>
                <w:lang w:val="fr-CH"/>
              </w:rPr>
            </w:pPr>
            <w:r w:rsidRPr="008A7183">
              <w:rPr>
                <w:rStyle w:val="af9"/>
                <w:rFonts w:eastAsia="宋体"/>
                <w:sz w:val="21"/>
                <w:szCs w:val="21"/>
                <w:lang w:val="fr-CH"/>
              </w:rPr>
              <w:t>《意见》通过日期</w:t>
            </w:r>
            <w:r w:rsidR="009D776D">
              <w:rPr>
                <w:rStyle w:val="af9"/>
                <w:rFonts w:eastAsia="宋体"/>
                <w:sz w:val="21"/>
                <w:szCs w:val="21"/>
                <w:lang w:val="fr-CH"/>
              </w:rPr>
              <w:t>：</w:t>
            </w:r>
          </w:p>
        </w:tc>
        <w:tc>
          <w:tcPr>
            <w:tcW w:w="4251" w:type="dxa"/>
            <w:shd w:val="clear" w:color="auto" w:fill="auto"/>
            <w:vAlign w:val="bottom"/>
          </w:tcPr>
          <w:p w:rsidR="009B7370" w:rsidRPr="008A7183" w:rsidRDefault="009D776D" w:rsidP="009D776D">
            <w:pPr>
              <w:pStyle w:val="a4"/>
              <w:ind w:right="0"/>
              <w:rPr>
                <w:rStyle w:val="af9"/>
                <w:rFonts w:eastAsia="宋体"/>
                <w:sz w:val="21"/>
                <w:szCs w:val="21"/>
                <w:lang w:val="fr-CH"/>
              </w:rPr>
            </w:pPr>
            <w:r>
              <w:rPr>
                <w:rStyle w:val="af9"/>
                <w:rFonts w:eastAsia="宋体" w:hint="eastAsia"/>
                <w:sz w:val="21"/>
                <w:szCs w:val="21"/>
                <w:lang w:val="fr-CH"/>
              </w:rPr>
              <w:t>2</w:t>
            </w:r>
            <w:r w:rsidR="005416DE" w:rsidRPr="005416DE">
              <w:rPr>
                <w:rStyle w:val="af9"/>
                <w:rFonts w:eastAsia="宋体" w:hint="eastAsia"/>
                <w:sz w:val="21"/>
                <w:szCs w:val="21"/>
                <w:lang w:val="fr-CH"/>
              </w:rPr>
              <w:t>0</w:t>
            </w:r>
            <w:r>
              <w:rPr>
                <w:rStyle w:val="af9"/>
                <w:rFonts w:eastAsia="宋体" w:hint="eastAsia"/>
                <w:sz w:val="21"/>
                <w:szCs w:val="21"/>
                <w:lang w:val="fr-CH"/>
              </w:rPr>
              <w:t>18</w:t>
            </w:r>
            <w:r w:rsidR="005416DE" w:rsidRPr="005416DE">
              <w:rPr>
                <w:rStyle w:val="af9"/>
                <w:rFonts w:eastAsia="宋体" w:hint="eastAsia"/>
                <w:sz w:val="21"/>
                <w:szCs w:val="21"/>
                <w:lang w:val="fr-CH"/>
              </w:rPr>
              <w:t>年</w:t>
            </w:r>
            <w:r>
              <w:rPr>
                <w:rStyle w:val="af9"/>
                <w:rFonts w:eastAsia="宋体" w:hint="eastAsia"/>
                <w:sz w:val="21"/>
                <w:szCs w:val="21"/>
                <w:lang w:val="fr-CH"/>
              </w:rPr>
              <w:t>2</w:t>
            </w:r>
            <w:r w:rsidR="005416DE" w:rsidRPr="005416DE">
              <w:rPr>
                <w:rStyle w:val="af9"/>
                <w:rFonts w:eastAsia="宋体" w:hint="eastAsia"/>
                <w:sz w:val="21"/>
                <w:szCs w:val="21"/>
                <w:lang w:val="fr-CH"/>
              </w:rPr>
              <w:t>月</w:t>
            </w:r>
            <w:r>
              <w:rPr>
                <w:rStyle w:val="af9"/>
                <w:rFonts w:eastAsia="宋体" w:hint="eastAsia"/>
                <w:sz w:val="21"/>
                <w:szCs w:val="21"/>
                <w:lang w:val="fr-CH"/>
              </w:rPr>
              <w:t>16</w:t>
            </w:r>
            <w:r w:rsidR="005416DE" w:rsidRPr="005416DE">
              <w:rPr>
                <w:rStyle w:val="af9"/>
                <w:rFonts w:eastAsia="宋体" w:hint="eastAsia"/>
                <w:sz w:val="21"/>
                <w:szCs w:val="21"/>
                <w:lang w:val="fr-CH"/>
              </w:rPr>
              <w:t>日</w:t>
            </w:r>
          </w:p>
        </w:tc>
      </w:tr>
      <w:tr w:rsidR="009B7370" w:rsidRPr="008A7183" w:rsidTr="009D776D">
        <w:tc>
          <w:tcPr>
            <w:tcW w:w="3119" w:type="dxa"/>
            <w:shd w:val="clear" w:color="auto" w:fill="auto"/>
          </w:tcPr>
          <w:p w:rsidR="009B7370" w:rsidRPr="008A7183" w:rsidRDefault="009B7370" w:rsidP="009D776D">
            <w:pPr>
              <w:pStyle w:val="a5"/>
              <w:suppressAutoHyphens w:val="0"/>
              <w:overflowPunct/>
              <w:spacing w:after="120"/>
              <w:ind w:right="0"/>
              <w:jc w:val="left"/>
              <w:rPr>
                <w:rStyle w:val="af9"/>
                <w:sz w:val="21"/>
                <w:szCs w:val="21"/>
                <w:lang w:val="fr-CH"/>
              </w:rPr>
            </w:pPr>
            <w:r w:rsidRPr="008A7183">
              <w:rPr>
                <w:rStyle w:val="af9"/>
                <w:sz w:val="21"/>
                <w:szCs w:val="21"/>
                <w:lang w:val="fr-CH"/>
              </w:rPr>
              <w:t>缔约国的首次答复</w:t>
            </w:r>
            <w:r w:rsidR="009D776D">
              <w:rPr>
                <w:rStyle w:val="af9"/>
                <w:sz w:val="21"/>
                <w:szCs w:val="21"/>
                <w:lang w:val="fr-CH"/>
              </w:rPr>
              <w:t>：</w:t>
            </w:r>
          </w:p>
        </w:tc>
        <w:tc>
          <w:tcPr>
            <w:tcW w:w="4251" w:type="dxa"/>
            <w:shd w:val="clear" w:color="auto" w:fill="auto"/>
          </w:tcPr>
          <w:p w:rsidR="009B7370" w:rsidRPr="008A7183" w:rsidRDefault="005416DE" w:rsidP="009D776D">
            <w:pPr>
              <w:pStyle w:val="a5"/>
              <w:suppressAutoHyphens w:val="0"/>
              <w:overflowPunct/>
              <w:spacing w:after="120"/>
              <w:ind w:right="0"/>
              <w:rPr>
                <w:rStyle w:val="af9"/>
                <w:sz w:val="21"/>
                <w:szCs w:val="21"/>
                <w:lang w:val="fr-CH"/>
              </w:rPr>
            </w:pPr>
            <w:r w:rsidRPr="005416DE">
              <w:rPr>
                <w:rStyle w:val="af9"/>
                <w:rFonts w:hint="eastAsia"/>
                <w:sz w:val="21"/>
                <w:szCs w:val="21"/>
                <w:lang w:val="fr-CH"/>
              </w:rPr>
              <w:t>应于</w:t>
            </w:r>
            <w:r w:rsidR="009D776D">
              <w:rPr>
                <w:rStyle w:val="af9"/>
                <w:rFonts w:hint="eastAsia"/>
                <w:sz w:val="21"/>
                <w:szCs w:val="21"/>
                <w:lang w:val="fr-CH"/>
              </w:rPr>
              <w:t>2</w:t>
            </w:r>
            <w:r w:rsidRPr="005416DE">
              <w:rPr>
                <w:rStyle w:val="af9"/>
                <w:rFonts w:hint="eastAsia"/>
                <w:sz w:val="21"/>
                <w:szCs w:val="21"/>
                <w:lang w:val="fr-CH"/>
              </w:rPr>
              <w:t>0</w:t>
            </w:r>
            <w:r w:rsidR="009D776D">
              <w:rPr>
                <w:rStyle w:val="af9"/>
                <w:rFonts w:hint="eastAsia"/>
                <w:sz w:val="21"/>
                <w:szCs w:val="21"/>
                <w:lang w:val="fr-CH"/>
              </w:rPr>
              <w:t>18</w:t>
            </w:r>
            <w:r w:rsidRPr="005416DE">
              <w:rPr>
                <w:rStyle w:val="af9"/>
                <w:rFonts w:hint="eastAsia"/>
                <w:sz w:val="21"/>
                <w:szCs w:val="21"/>
                <w:lang w:val="fr-CH"/>
              </w:rPr>
              <w:t>年</w:t>
            </w:r>
            <w:r w:rsidR="009D776D">
              <w:rPr>
                <w:rStyle w:val="af9"/>
                <w:rFonts w:hint="eastAsia"/>
                <w:sz w:val="21"/>
                <w:szCs w:val="21"/>
                <w:lang w:val="fr-CH"/>
              </w:rPr>
              <w:t>9</w:t>
            </w:r>
            <w:r w:rsidRPr="005416DE">
              <w:rPr>
                <w:rStyle w:val="af9"/>
                <w:rFonts w:hint="eastAsia"/>
                <w:sz w:val="21"/>
                <w:szCs w:val="21"/>
                <w:lang w:val="fr-CH"/>
              </w:rPr>
              <w:t>月</w:t>
            </w:r>
            <w:r w:rsidR="009D776D">
              <w:rPr>
                <w:rStyle w:val="af9"/>
                <w:rFonts w:hint="eastAsia"/>
                <w:sz w:val="21"/>
                <w:szCs w:val="21"/>
                <w:lang w:val="fr-CH"/>
              </w:rPr>
              <w:t>13</w:t>
            </w:r>
            <w:r w:rsidRPr="005416DE">
              <w:rPr>
                <w:rStyle w:val="af9"/>
                <w:rFonts w:hint="eastAsia"/>
                <w:sz w:val="21"/>
                <w:szCs w:val="21"/>
                <w:lang w:val="fr-CH"/>
              </w:rPr>
              <w:t>日提交答复。</w:t>
            </w:r>
            <w:r w:rsidR="009D776D">
              <w:rPr>
                <w:rStyle w:val="af9"/>
                <w:rFonts w:hint="eastAsia"/>
                <w:sz w:val="21"/>
                <w:szCs w:val="21"/>
                <w:lang w:val="fr-CH"/>
              </w:rPr>
              <w:t>2</w:t>
            </w:r>
            <w:r w:rsidRPr="005416DE">
              <w:rPr>
                <w:rStyle w:val="af9"/>
                <w:rFonts w:hint="eastAsia"/>
                <w:sz w:val="21"/>
                <w:szCs w:val="21"/>
                <w:lang w:val="fr-CH"/>
              </w:rPr>
              <w:t>0</w:t>
            </w:r>
            <w:r w:rsidR="009D776D">
              <w:rPr>
                <w:rStyle w:val="af9"/>
                <w:rFonts w:hint="eastAsia"/>
                <w:sz w:val="21"/>
                <w:szCs w:val="21"/>
                <w:lang w:val="fr-CH"/>
              </w:rPr>
              <w:t>18</w:t>
            </w:r>
            <w:r w:rsidRPr="005416DE">
              <w:rPr>
                <w:rStyle w:val="af9"/>
                <w:rFonts w:hint="eastAsia"/>
                <w:sz w:val="21"/>
                <w:szCs w:val="21"/>
                <w:lang w:val="fr-CH"/>
              </w:rPr>
              <w:t>年</w:t>
            </w:r>
            <w:r w:rsidR="009D776D">
              <w:rPr>
                <w:rStyle w:val="af9"/>
                <w:rFonts w:hint="eastAsia"/>
                <w:sz w:val="21"/>
                <w:szCs w:val="21"/>
                <w:lang w:val="fr-CH"/>
              </w:rPr>
              <w:t>12</w:t>
            </w:r>
            <w:r w:rsidRPr="005416DE">
              <w:rPr>
                <w:rStyle w:val="af9"/>
                <w:rFonts w:hint="eastAsia"/>
                <w:sz w:val="21"/>
                <w:szCs w:val="21"/>
                <w:lang w:val="fr-CH"/>
              </w:rPr>
              <w:t>月</w:t>
            </w:r>
            <w:r w:rsidR="009D776D">
              <w:rPr>
                <w:rStyle w:val="af9"/>
                <w:rFonts w:hint="eastAsia"/>
                <w:sz w:val="21"/>
                <w:szCs w:val="21"/>
                <w:lang w:val="fr-CH"/>
              </w:rPr>
              <w:t>1</w:t>
            </w:r>
            <w:r w:rsidRPr="005416DE">
              <w:rPr>
                <w:rStyle w:val="af9"/>
                <w:rFonts w:hint="eastAsia"/>
                <w:sz w:val="21"/>
                <w:szCs w:val="21"/>
                <w:lang w:val="fr-CH"/>
              </w:rPr>
              <w:t>0</w:t>
            </w:r>
            <w:r w:rsidRPr="005416DE">
              <w:rPr>
                <w:rStyle w:val="af9"/>
                <w:rFonts w:hint="eastAsia"/>
                <w:sz w:val="21"/>
                <w:szCs w:val="21"/>
                <w:lang w:val="fr-CH"/>
              </w:rPr>
              <w:t>日收到答复。</w:t>
            </w:r>
          </w:p>
        </w:tc>
      </w:tr>
    </w:tbl>
    <w:p w:rsidR="009B7370" w:rsidRPr="009B7370" w:rsidRDefault="009B7370" w:rsidP="009B7370"/>
    <w:p w:rsidR="003A0AB0" w:rsidRPr="003A0AB0" w:rsidRDefault="00145D4C" w:rsidP="003A0AB0">
      <w:pPr>
        <w:pStyle w:val="SingleTxtGC"/>
      </w:pPr>
      <w:r>
        <w:tab/>
      </w:r>
      <w:r w:rsidR="003A0AB0" w:rsidRPr="003A0AB0">
        <w:t>缔约国称</w:t>
      </w:r>
      <w:r w:rsidR="009D776D">
        <w:t>，</w:t>
      </w:r>
      <w:r w:rsidR="003A0AB0" w:rsidRPr="003A0AB0">
        <w:t>已按委员会建议</w:t>
      </w:r>
      <w:r w:rsidR="009D776D">
        <w:t>，</w:t>
      </w:r>
      <w:r w:rsidR="003A0AB0" w:rsidRPr="003A0AB0">
        <w:t>在澳大利亚司法部网站</w:t>
      </w:r>
      <w:r w:rsidR="003A0AB0" w:rsidRPr="003A0AB0">
        <w:rPr>
          <w:rFonts w:hint="eastAsia"/>
        </w:rPr>
        <w:t>上</w:t>
      </w:r>
      <w:r w:rsidR="003A0AB0" w:rsidRPr="003A0AB0">
        <w:t>发布《意见》并妥善审议。</w:t>
      </w:r>
    </w:p>
    <w:p w:rsidR="003A0AB0" w:rsidRPr="003A0AB0" w:rsidRDefault="00145D4C" w:rsidP="003A0AB0">
      <w:pPr>
        <w:pStyle w:val="SingleTxtGC"/>
      </w:pPr>
      <w:r w:rsidRPr="000E0937">
        <w:rPr>
          <w:spacing w:val="4"/>
        </w:rPr>
        <w:tab/>
      </w:r>
      <w:r w:rsidR="003A0AB0" w:rsidRPr="000E0937">
        <w:rPr>
          <w:spacing w:val="4"/>
        </w:rPr>
        <w:t>缔约国表示承诺向残疾人提供支持</w:t>
      </w:r>
      <w:r w:rsidR="009D776D" w:rsidRPr="000E0937">
        <w:rPr>
          <w:spacing w:val="4"/>
        </w:rPr>
        <w:t>，</w:t>
      </w:r>
      <w:r w:rsidR="003A0AB0" w:rsidRPr="000E0937">
        <w:rPr>
          <w:spacing w:val="4"/>
        </w:rPr>
        <w:t>使他们能够参与</w:t>
      </w:r>
      <w:r w:rsidR="009D776D" w:rsidRPr="000E0937">
        <w:rPr>
          <w:spacing w:val="4"/>
        </w:rPr>
        <w:t>，</w:t>
      </w:r>
      <w:r w:rsidR="003A0AB0" w:rsidRPr="000E0937">
        <w:rPr>
          <w:spacing w:val="4"/>
        </w:rPr>
        <w:t>并促进他们融入社</w:t>
      </w:r>
      <w:r w:rsidR="003A0AB0" w:rsidRPr="003A0AB0">
        <w:t>区。</w:t>
      </w:r>
    </w:p>
    <w:p w:rsidR="003A0AB0" w:rsidRPr="003A0AB0" w:rsidRDefault="00145D4C" w:rsidP="003A0AB0">
      <w:pPr>
        <w:pStyle w:val="SingleTxtGC"/>
      </w:pPr>
      <w:r>
        <w:tab/>
      </w:r>
      <w:r w:rsidR="003A0AB0" w:rsidRPr="003A0AB0">
        <w:t>缔约国不同意委员会的结论</w:t>
      </w:r>
      <w:r w:rsidR="009D776D">
        <w:t>，</w:t>
      </w:r>
      <w:r w:rsidR="003A0AB0" w:rsidRPr="003A0AB0">
        <w:t>特别是委员会对《公约》第二十九条的解释。缔约国指出</w:t>
      </w:r>
      <w:r w:rsidR="009D776D">
        <w:t>，</w:t>
      </w:r>
      <w:r w:rsidR="003A0AB0" w:rsidRPr="003A0AB0">
        <w:t>无记名投票权受到某些合理的限制</w:t>
      </w:r>
      <w:r w:rsidR="009D776D">
        <w:t>，</w:t>
      </w:r>
      <w:r w:rsidR="003A0AB0" w:rsidRPr="003A0AB0">
        <w:t>人权事务委员会在其关于参与公共生活和投票的权利的第</w:t>
      </w:r>
      <w:r w:rsidR="009D776D">
        <w:t>25</w:t>
      </w:r>
      <w:r w:rsidR="003A0AB0" w:rsidRPr="003A0AB0">
        <w:t>号一般性意见</w:t>
      </w:r>
      <w:r w:rsidR="009D776D">
        <w:t>(1996</w:t>
      </w:r>
      <w:r w:rsidR="003A0AB0" w:rsidRPr="003A0AB0">
        <w:t>年</w:t>
      </w:r>
      <w:r w:rsidR="009D776D">
        <w:t>)</w:t>
      </w:r>
      <w:r w:rsidR="003A0AB0" w:rsidRPr="003A0AB0">
        <w:t>中解释了这一点。缔约国指出</w:t>
      </w:r>
      <w:r w:rsidR="009D776D">
        <w:t>，</w:t>
      </w:r>
      <w:r w:rsidR="003A0AB0" w:rsidRPr="003A0AB0">
        <w:t>如果选举人得到他们选择的另一人或另一名独立人士的协助</w:t>
      </w:r>
      <w:r w:rsidR="009D776D">
        <w:t>，</w:t>
      </w:r>
      <w:r w:rsidR="003A0AB0" w:rsidRPr="003A0AB0">
        <w:t>投票仍然可以是秘密的</w:t>
      </w:r>
      <w:r w:rsidR="009D776D">
        <w:t>，</w:t>
      </w:r>
      <w:r w:rsidR="003A0AB0" w:rsidRPr="003A0AB0">
        <w:t>但条件是投票者受到保护</w:t>
      </w:r>
      <w:r w:rsidR="009D776D">
        <w:t>，</w:t>
      </w:r>
      <w:r w:rsidR="003A0AB0" w:rsidRPr="003A0AB0">
        <w:t>不受胁迫或强迫</w:t>
      </w:r>
      <w:r w:rsidR="009D776D">
        <w:t>，</w:t>
      </w:r>
      <w:r w:rsidR="003A0AB0" w:rsidRPr="003A0AB0">
        <w:t>也不用向国家当局</w:t>
      </w:r>
      <w:r w:rsidR="003A0AB0" w:rsidRPr="003A0AB0">
        <w:rPr>
          <w:rFonts w:hint="eastAsia"/>
        </w:rPr>
        <w:t>透露</w:t>
      </w:r>
      <w:r w:rsidR="003A0AB0" w:rsidRPr="003A0AB0">
        <w:t>投票情况。</w:t>
      </w:r>
    </w:p>
    <w:p w:rsidR="003A0AB0" w:rsidRPr="003A0AB0" w:rsidRDefault="00145D4C" w:rsidP="003A0AB0">
      <w:pPr>
        <w:pStyle w:val="SingleTxtGC"/>
      </w:pPr>
      <w:r>
        <w:tab/>
      </w:r>
      <w:r w:rsidR="003A0AB0" w:rsidRPr="003A0AB0">
        <w:t>缔约国认为</w:t>
      </w:r>
      <w:r w:rsidR="009D776D">
        <w:t>，</w:t>
      </w:r>
      <w:r w:rsidR="003A0AB0" w:rsidRPr="003A0AB0">
        <w:t>使用电子投票</w:t>
      </w:r>
      <w:r w:rsidR="003A0AB0" w:rsidRPr="003A0AB0">
        <w:rPr>
          <w:rFonts w:hint="eastAsia"/>
        </w:rPr>
        <w:t>做法</w:t>
      </w:r>
      <w:r w:rsidR="003A0AB0" w:rsidRPr="003A0AB0">
        <w:t>将造成过度负担。缔约国在</w:t>
      </w:r>
      <w:r w:rsidR="009D776D">
        <w:t>2</w:t>
      </w:r>
      <w:r w:rsidR="003A0AB0" w:rsidRPr="003A0AB0">
        <w:t>00</w:t>
      </w:r>
      <w:r w:rsidR="009D776D">
        <w:t>7</w:t>
      </w:r>
      <w:r w:rsidR="003A0AB0" w:rsidRPr="003A0AB0">
        <w:t>年联邦选举时进行了为盲人选民或视力低下的选民建立独立</w:t>
      </w:r>
      <w:proofErr w:type="gramStart"/>
      <w:r w:rsidR="003A0AB0" w:rsidRPr="003A0AB0">
        <w:t>投票机</w:t>
      </w:r>
      <w:proofErr w:type="gramEnd"/>
      <w:r w:rsidR="003A0AB0" w:rsidRPr="003A0AB0">
        <w:t>的试验</w:t>
      </w:r>
      <w:r w:rsidR="009D776D">
        <w:t>，</w:t>
      </w:r>
      <w:r w:rsidR="003A0AB0" w:rsidRPr="003A0AB0">
        <w:t>结果显示选民对这一做法的参与度较低</w:t>
      </w:r>
      <w:r w:rsidR="009D776D">
        <w:t>，</w:t>
      </w:r>
      <w:r w:rsidR="003A0AB0" w:rsidRPr="003A0AB0">
        <w:t>每票成本为</w:t>
      </w:r>
      <w:r w:rsidR="009D776D">
        <w:t>2,597</w:t>
      </w:r>
      <w:r w:rsidR="003A0AB0" w:rsidRPr="003A0AB0">
        <w:t>澳元</w:t>
      </w:r>
      <w:r w:rsidR="009D776D">
        <w:t>，</w:t>
      </w:r>
      <w:r w:rsidR="003A0AB0" w:rsidRPr="003A0AB0">
        <w:t>而每名选民的平均成本为</w:t>
      </w:r>
      <w:r w:rsidR="009D776D">
        <w:t>8.36</w:t>
      </w:r>
      <w:r w:rsidR="003A0AB0" w:rsidRPr="003A0AB0">
        <w:t>澳元。澳大利亚议会定期审议电子辅助投票的适当性</w:t>
      </w:r>
      <w:r w:rsidR="009D776D">
        <w:t>，</w:t>
      </w:r>
      <w:r w:rsidR="003A0AB0" w:rsidRPr="003A0AB0">
        <w:t>但得出结论认为</w:t>
      </w:r>
      <w:r w:rsidR="009D776D">
        <w:t>，</w:t>
      </w:r>
      <w:r w:rsidR="003A0AB0" w:rsidRPr="003A0AB0">
        <w:rPr>
          <w:rFonts w:hint="eastAsia"/>
        </w:rPr>
        <w:t>此做法</w:t>
      </w:r>
      <w:r w:rsidR="003A0AB0" w:rsidRPr="003A0AB0">
        <w:t>在安全和数据完整性方面存在大量成本和缺陷。但是</w:t>
      </w:r>
      <w:r w:rsidR="009D776D">
        <w:t>，</w:t>
      </w:r>
      <w:r w:rsidR="003A0AB0" w:rsidRPr="003A0AB0">
        <w:t>该国将继续考虑电子辅助投票</w:t>
      </w:r>
      <w:r w:rsidR="009D776D">
        <w:t>，</w:t>
      </w:r>
      <w:r w:rsidR="003A0AB0" w:rsidRPr="003A0AB0">
        <w:rPr>
          <w:rFonts w:hint="eastAsia"/>
        </w:rPr>
        <w:t>包括</w:t>
      </w:r>
      <w:r w:rsidR="003A0AB0" w:rsidRPr="003A0AB0">
        <w:t>考虑是否有可能修订《选举法》</w:t>
      </w:r>
      <w:r w:rsidR="009D776D">
        <w:t>，</w:t>
      </w:r>
      <w:r w:rsidR="003A0AB0" w:rsidRPr="003A0AB0">
        <w:t>将这种投票形式扩大到视觉障碍以外的残疾人。</w:t>
      </w:r>
    </w:p>
    <w:p w:rsidR="003A0AB0" w:rsidRPr="003A0AB0" w:rsidRDefault="00145D4C" w:rsidP="003A0AB0">
      <w:pPr>
        <w:pStyle w:val="SingleTxtGC"/>
      </w:pPr>
      <w:r>
        <w:tab/>
      </w:r>
      <w:r w:rsidR="003A0AB0" w:rsidRPr="003A0AB0">
        <w:t>缔约国承认对待提交人的方式是一种失败</w:t>
      </w:r>
      <w:r w:rsidR="009D776D">
        <w:t>，</w:t>
      </w:r>
      <w:r w:rsidR="003A0AB0" w:rsidRPr="003A0AB0">
        <w:t>特别是拒绝现场援助</w:t>
      </w:r>
      <w:r w:rsidR="003A0AB0" w:rsidRPr="003A0AB0">
        <w:rPr>
          <w:rFonts w:hint="eastAsia"/>
        </w:rPr>
        <w:t>的行为</w:t>
      </w:r>
      <w:r w:rsidR="003A0AB0" w:rsidRPr="003A0AB0">
        <w:t>。缔约国注意到委员会的建议</w:t>
      </w:r>
      <w:r w:rsidR="009D776D">
        <w:t>，</w:t>
      </w:r>
      <w:r w:rsidR="003A0AB0" w:rsidRPr="003A0AB0">
        <w:t>即通过法律要求在现场向选民提供援助的主持官员对该选民的选票进行保密</w:t>
      </w:r>
      <w:r w:rsidR="009D776D">
        <w:t>，</w:t>
      </w:r>
      <w:r w:rsidR="003A0AB0" w:rsidRPr="003A0AB0">
        <w:t>并表示</w:t>
      </w:r>
      <w:r w:rsidR="009D776D">
        <w:t>，</w:t>
      </w:r>
      <w:r w:rsidR="003A0AB0" w:rsidRPr="003A0AB0">
        <w:t>虽然在选举周期的当前阶段不可能进行立法修改</w:t>
      </w:r>
      <w:r w:rsidR="009D776D">
        <w:t>，</w:t>
      </w:r>
      <w:r w:rsidR="003A0AB0" w:rsidRPr="003A0AB0">
        <w:t>但缔约国已经为所有投票工作人员编制了关于在投票站为残疾选民提供支持的培训材料。</w:t>
      </w:r>
    </w:p>
    <w:p w:rsidR="003A0AB0" w:rsidRPr="003A0AB0" w:rsidRDefault="00145D4C" w:rsidP="003A0AB0">
      <w:pPr>
        <w:pStyle w:val="SingleTxtGC"/>
      </w:pPr>
      <w:r>
        <w:tab/>
      </w:r>
      <w:r w:rsidR="003A0AB0" w:rsidRPr="003A0AB0">
        <w:t>缔约国认为</w:t>
      </w:r>
      <w:r w:rsidR="009D776D">
        <w:t>，</w:t>
      </w:r>
      <w:r w:rsidR="003A0AB0" w:rsidRPr="003A0AB0">
        <w:t>《公约》第九条第一款不适用于本案</w:t>
      </w:r>
      <w:r w:rsidR="009D776D">
        <w:t>，</w:t>
      </w:r>
      <w:r w:rsidR="003A0AB0" w:rsidRPr="003A0AB0">
        <w:t>因为该款涉及使用某些实际地点、设施和服务</w:t>
      </w:r>
      <w:r w:rsidR="009D776D">
        <w:t>，</w:t>
      </w:r>
      <w:r w:rsidR="003A0AB0" w:rsidRPr="003A0AB0">
        <w:t>而不是投票。缔约国补充说</w:t>
      </w:r>
      <w:r w:rsidR="009D776D">
        <w:t>，</w:t>
      </w:r>
      <w:r w:rsidR="003A0AB0" w:rsidRPr="003A0AB0">
        <w:t>电子辅助投票并不是向公众</w:t>
      </w:r>
      <w:r w:rsidR="003A0AB0" w:rsidRPr="003A0AB0">
        <w:rPr>
          <w:rFonts w:hint="eastAsia"/>
        </w:rPr>
        <w:t>普遍</w:t>
      </w:r>
      <w:r w:rsidR="003A0AB0" w:rsidRPr="003A0AB0">
        <w:t>提供的服务。</w:t>
      </w:r>
    </w:p>
    <w:p w:rsidR="003A0AB0" w:rsidRPr="003A0AB0" w:rsidRDefault="003A0AB0" w:rsidP="00145D4C">
      <w:pPr>
        <w:pStyle w:val="H23GC"/>
      </w:pPr>
      <w:r w:rsidRPr="003A0AB0">
        <w:tab/>
      </w:r>
      <w:r w:rsidRPr="003A0AB0">
        <w:tab/>
      </w:r>
      <w:r w:rsidRPr="003A0AB0">
        <w:t>采取的行动</w:t>
      </w:r>
    </w:p>
    <w:p w:rsidR="003A0AB0" w:rsidRPr="003A0AB0" w:rsidRDefault="00145D4C" w:rsidP="003A0AB0">
      <w:pPr>
        <w:pStyle w:val="SingleTxtGC"/>
      </w:pPr>
      <w:r>
        <w:tab/>
      </w:r>
      <w:r w:rsidR="009D776D">
        <w:t>2</w:t>
      </w:r>
      <w:r w:rsidR="003A0AB0" w:rsidRPr="003A0AB0">
        <w:t>0</w:t>
      </w:r>
      <w:r w:rsidR="009D776D">
        <w:t>18</w:t>
      </w:r>
      <w:r w:rsidR="003A0AB0" w:rsidRPr="003A0AB0">
        <w:t>年</w:t>
      </w:r>
      <w:r w:rsidR="009D776D">
        <w:t>12</w:t>
      </w:r>
      <w:r w:rsidR="003A0AB0" w:rsidRPr="003A0AB0">
        <w:t>月</w:t>
      </w:r>
      <w:r w:rsidR="009D776D">
        <w:t>19</w:t>
      </w:r>
      <w:r w:rsidR="003A0AB0" w:rsidRPr="003A0AB0">
        <w:t>日</w:t>
      </w:r>
      <w:r w:rsidR="009D776D">
        <w:t>：</w:t>
      </w:r>
      <w:r w:rsidR="003A0AB0" w:rsidRPr="003A0AB0">
        <w:t>确认向缔约国</w:t>
      </w:r>
      <w:r w:rsidR="003A0AB0" w:rsidRPr="003A0AB0">
        <w:rPr>
          <w:rFonts w:hint="eastAsia"/>
        </w:rPr>
        <w:t>发送的</w:t>
      </w:r>
      <w:r w:rsidR="003A0AB0" w:rsidRPr="003A0AB0">
        <w:t>后续信息</w:t>
      </w:r>
      <w:r w:rsidR="009D776D">
        <w:rPr>
          <w:rFonts w:hint="eastAsia"/>
        </w:rPr>
        <w:t>，</w:t>
      </w:r>
      <w:r w:rsidR="003A0AB0" w:rsidRPr="003A0AB0">
        <w:rPr>
          <w:rFonts w:hint="eastAsia"/>
        </w:rPr>
        <w:t>并</w:t>
      </w:r>
      <w:r w:rsidR="003A0AB0" w:rsidRPr="003A0AB0">
        <w:t>转交提交人</w:t>
      </w:r>
      <w:proofErr w:type="gramStart"/>
      <w:r w:rsidR="003A0AB0" w:rsidRPr="003A0AB0">
        <w:rPr>
          <w:rFonts w:hint="eastAsia"/>
        </w:rPr>
        <w:t>作出</w:t>
      </w:r>
      <w:proofErr w:type="gramEnd"/>
      <w:r w:rsidR="003A0AB0" w:rsidRPr="003A0AB0">
        <w:t>评论</w:t>
      </w:r>
      <w:r w:rsidR="009D776D">
        <w:t>，</w:t>
      </w:r>
      <w:r w:rsidR="003A0AB0" w:rsidRPr="003A0AB0">
        <w:t>要求提交人最迟在</w:t>
      </w:r>
      <w:r w:rsidR="009D776D">
        <w:t>2</w:t>
      </w:r>
      <w:r w:rsidR="003A0AB0" w:rsidRPr="003A0AB0">
        <w:t>0</w:t>
      </w:r>
      <w:r w:rsidR="009D776D">
        <w:t>19</w:t>
      </w:r>
      <w:r w:rsidR="003A0AB0" w:rsidRPr="003A0AB0">
        <w:t>年</w:t>
      </w:r>
      <w:r w:rsidR="009D776D">
        <w:t>2</w:t>
      </w:r>
      <w:r w:rsidR="003A0AB0" w:rsidRPr="003A0AB0">
        <w:t>月</w:t>
      </w:r>
      <w:r w:rsidR="009D776D">
        <w:t>19</w:t>
      </w:r>
      <w:r w:rsidR="003A0AB0" w:rsidRPr="003A0AB0">
        <w:t>日</w:t>
      </w:r>
      <w:proofErr w:type="gramStart"/>
      <w:r w:rsidR="003A0AB0" w:rsidRPr="003A0AB0">
        <w:t>作出</w:t>
      </w:r>
      <w:proofErr w:type="gramEnd"/>
      <w:r w:rsidR="003A0AB0" w:rsidRPr="003A0AB0">
        <w:t>评论。</w:t>
      </w:r>
    </w:p>
    <w:p w:rsidR="003A0AB0" w:rsidRPr="003A0AB0" w:rsidRDefault="003A0AB0" w:rsidP="00145D4C">
      <w:pPr>
        <w:pStyle w:val="H23GC"/>
      </w:pPr>
      <w:r w:rsidRPr="003A0AB0">
        <w:tab/>
      </w:r>
      <w:r w:rsidRPr="003A0AB0">
        <w:tab/>
      </w:r>
      <w:r w:rsidRPr="003A0AB0">
        <w:t>决定</w:t>
      </w:r>
    </w:p>
    <w:p w:rsidR="003A0AB0" w:rsidRPr="003A0AB0" w:rsidRDefault="00145D4C" w:rsidP="003A0AB0">
      <w:pPr>
        <w:pStyle w:val="SingleTxtGC"/>
      </w:pPr>
      <w:r>
        <w:tab/>
      </w:r>
      <w:r w:rsidR="003A0AB0" w:rsidRPr="003A0AB0">
        <w:t>评为</w:t>
      </w:r>
      <w:r w:rsidR="009D776D">
        <w:rPr>
          <w:rFonts w:hint="eastAsia"/>
        </w:rPr>
        <w:t>“</w:t>
      </w:r>
      <w:proofErr w:type="spellStart"/>
      <w:r w:rsidR="009D776D">
        <w:t>B2</w:t>
      </w:r>
      <w:proofErr w:type="spellEnd"/>
      <w:r w:rsidR="009D776D">
        <w:rPr>
          <w:rFonts w:hint="eastAsia"/>
        </w:rPr>
        <w:t>”</w:t>
      </w:r>
      <w:r w:rsidR="003A0AB0" w:rsidRPr="003A0AB0">
        <w:t>级</w:t>
      </w:r>
      <w:r w:rsidR="009D776D">
        <w:t>：</w:t>
      </w:r>
      <w:r w:rsidR="003A0AB0" w:rsidRPr="003A0AB0">
        <w:t>继续跟进。等待提交人的评论。委员会决定</w:t>
      </w:r>
      <w:r w:rsidR="009D776D">
        <w:t>，</w:t>
      </w:r>
      <w:r w:rsidR="003A0AB0" w:rsidRPr="003A0AB0">
        <w:t>后续评估应以《公约》第九条的遵守情况为重点。在这方面</w:t>
      </w:r>
      <w:r w:rsidR="009D776D">
        <w:t>，</w:t>
      </w:r>
      <w:r w:rsidR="003A0AB0" w:rsidRPr="003A0AB0">
        <w:t>缔约国应说明提交人可以采取哪些替代电子投票的措施</w:t>
      </w:r>
      <w:r w:rsidR="009D776D">
        <w:t>，</w:t>
      </w:r>
      <w:r w:rsidR="003A0AB0" w:rsidRPr="003A0AB0">
        <w:t>以确保她可以行使无记名投票的权利。</w:t>
      </w:r>
    </w:p>
    <w:p w:rsidR="003A0AB0" w:rsidRDefault="00145D4C" w:rsidP="00BD5443">
      <w:pPr>
        <w:pStyle w:val="H23GC"/>
        <w:spacing w:after="240"/>
      </w:pPr>
      <w:r>
        <w:tab/>
      </w:r>
      <w:r w:rsidR="009D776D">
        <w:t>5.</w:t>
      </w:r>
      <w:r w:rsidR="003A0AB0" w:rsidRPr="003A0AB0">
        <w:tab/>
      </w:r>
      <w:proofErr w:type="spellStart"/>
      <w:r w:rsidR="009D776D">
        <w:t>Bacher</w:t>
      </w:r>
      <w:proofErr w:type="spellEnd"/>
      <w:r w:rsidR="003A0AB0" w:rsidRPr="003A0AB0">
        <w:t>诉奥地利</w:t>
      </w:r>
      <w:r w:rsidR="009D776D">
        <w:t>(</w:t>
      </w:r>
      <w:proofErr w:type="spellStart"/>
      <w:r w:rsidR="009D776D">
        <w:t>CRPD</w:t>
      </w:r>
      <w:proofErr w:type="spellEnd"/>
      <w:r w:rsidR="009D776D">
        <w:t>/C/1</w:t>
      </w:r>
      <w:r w:rsidR="00BD5443">
        <w:t>9</w:t>
      </w:r>
      <w:r w:rsidR="009D776D">
        <w:t>/D/2</w:t>
      </w:r>
      <w:r w:rsidR="00BD5443">
        <w:t>6</w:t>
      </w:r>
      <w:r w:rsidR="009D776D">
        <w:t>/2</w:t>
      </w:r>
      <w:r w:rsidR="003A0AB0" w:rsidRPr="003A0AB0">
        <w:t>0</w:t>
      </w:r>
      <w:r w:rsidR="009D776D">
        <w:t>14)</w:t>
      </w:r>
    </w:p>
    <w:tbl>
      <w:tblPr>
        <w:tblStyle w:val="af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119"/>
        <w:gridCol w:w="4251"/>
      </w:tblGrid>
      <w:tr w:rsidR="00FC5606" w:rsidRPr="008A7183" w:rsidTr="009D776D">
        <w:tc>
          <w:tcPr>
            <w:tcW w:w="3119" w:type="dxa"/>
            <w:shd w:val="clear" w:color="auto" w:fill="auto"/>
            <w:vAlign w:val="bottom"/>
          </w:tcPr>
          <w:p w:rsidR="00FC5606" w:rsidRPr="008A7183" w:rsidRDefault="00FC5606" w:rsidP="009D776D">
            <w:pPr>
              <w:pStyle w:val="a4"/>
              <w:ind w:right="0"/>
              <w:rPr>
                <w:rStyle w:val="af9"/>
                <w:rFonts w:eastAsia="宋体"/>
                <w:sz w:val="21"/>
                <w:szCs w:val="21"/>
                <w:lang w:val="fr-CH"/>
              </w:rPr>
            </w:pPr>
            <w:r w:rsidRPr="008A7183">
              <w:rPr>
                <w:rStyle w:val="af9"/>
                <w:rFonts w:eastAsia="宋体"/>
                <w:sz w:val="21"/>
                <w:szCs w:val="21"/>
                <w:lang w:val="fr-CH"/>
              </w:rPr>
              <w:t>《意见》通过日期</w:t>
            </w:r>
            <w:r w:rsidR="009D776D">
              <w:rPr>
                <w:rStyle w:val="af9"/>
                <w:rFonts w:eastAsia="宋体"/>
                <w:sz w:val="21"/>
                <w:szCs w:val="21"/>
                <w:lang w:val="fr-CH"/>
              </w:rPr>
              <w:t>：</w:t>
            </w:r>
          </w:p>
        </w:tc>
        <w:tc>
          <w:tcPr>
            <w:tcW w:w="4251" w:type="dxa"/>
            <w:shd w:val="clear" w:color="auto" w:fill="auto"/>
            <w:vAlign w:val="bottom"/>
          </w:tcPr>
          <w:p w:rsidR="00FC5606" w:rsidRPr="008A7183" w:rsidRDefault="009D776D" w:rsidP="009D776D">
            <w:pPr>
              <w:pStyle w:val="a4"/>
              <w:ind w:right="0"/>
              <w:rPr>
                <w:rStyle w:val="af9"/>
                <w:rFonts w:eastAsia="宋体"/>
                <w:sz w:val="21"/>
                <w:szCs w:val="21"/>
                <w:lang w:val="fr-CH"/>
              </w:rPr>
            </w:pPr>
            <w:r>
              <w:rPr>
                <w:rStyle w:val="af9"/>
                <w:rFonts w:eastAsia="宋体" w:hint="eastAsia"/>
                <w:sz w:val="21"/>
                <w:szCs w:val="21"/>
                <w:lang w:val="fr-CH"/>
              </w:rPr>
              <w:t>2</w:t>
            </w:r>
            <w:r w:rsidR="00FC5606" w:rsidRPr="005416DE">
              <w:rPr>
                <w:rStyle w:val="af9"/>
                <w:rFonts w:eastAsia="宋体" w:hint="eastAsia"/>
                <w:sz w:val="21"/>
                <w:szCs w:val="21"/>
                <w:lang w:val="fr-CH"/>
              </w:rPr>
              <w:t>0</w:t>
            </w:r>
            <w:r>
              <w:rPr>
                <w:rStyle w:val="af9"/>
                <w:rFonts w:eastAsia="宋体" w:hint="eastAsia"/>
                <w:sz w:val="21"/>
                <w:szCs w:val="21"/>
                <w:lang w:val="fr-CH"/>
              </w:rPr>
              <w:t>18</w:t>
            </w:r>
            <w:r w:rsidR="00FC5606" w:rsidRPr="005416DE">
              <w:rPr>
                <w:rStyle w:val="af9"/>
                <w:rFonts w:eastAsia="宋体" w:hint="eastAsia"/>
                <w:sz w:val="21"/>
                <w:szCs w:val="21"/>
                <w:lang w:val="fr-CH"/>
              </w:rPr>
              <w:t>年</w:t>
            </w:r>
            <w:r>
              <w:rPr>
                <w:rStyle w:val="af9"/>
                <w:rFonts w:eastAsia="宋体" w:hint="eastAsia"/>
                <w:sz w:val="21"/>
                <w:szCs w:val="21"/>
                <w:lang w:val="fr-CH"/>
              </w:rPr>
              <w:t>2</w:t>
            </w:r>
            <w:r w:rsidR="00FC5606" w:rsidRPr="005416DE">
              <w:rPr>
                <w:rStyle w:val="af9"/>
                <w:rFonts w:eastAsia="宋体" w:hint="eastAsia"/>
                <w:sz w:val="21"/>
                <w:szCs w:val="21"/>
                <w:lang w:val="fr-CH"/>
              </w:rPr>
              <w:t>月</w:t>
            </w:r>
            <w:r>
              <w:rPr>
                <w:rStyle w:val="af9"/>
                <w:rFonts w:eastAsia="宋体" w:hint="eastAsia"/>
                <w:sz w:val="21"/>
                <w:szCs w:val="21"/>
                <w:lang w:val="fr-CH"/>
              </w:rPr>
              <w:t>16</w:t>
            </w:r>
            <w:r w:rsidR="00FC5606" w:rsidRPr="005416DE">
              <w:rPr>
                <w:rStyle w:val="af9"/>
                <w:rFonts w:eastAsia="宋体" w:hint="eastAsia"/>
                <w:sz w:val="21"/>
                <w:szCs w:val="21"/>
                <w:lang w:val="fr-CH"/>
              </w:rPr>
              <w:t>日</w:t>
            </w:r>
          </w:p>
        </w:tc>
      </w:tr>
      <w:tr w:rsidR="00FC5606" w:rsidRPr="008A7183" w:rsidTr="009D776D">
        <w:tc>
          <w:tcPr>
            <w:tcW w:w="3119" w:type="dxa"/>
            <w:shd w:val="clear" w:color="auto" w:fill="auto"/>
          </w:tcPr>
          <w:p w:rsidR="00FC5606" w:rsidRPr="008A7183" w:rsidRDefault="00FC5606" w:rsidP="009D776D">
            <w:pPr>
              <w:pStyle w:val="a5"/>
              <w:suppressAutoHyphens w:val="0"/>
              <w:overflowPunct/>
              <w:spacing w:after="120"/>
              <w:ind w:right="0"/>
              <w:jc w:val="left"/>
              <w:rPr>
                <w:rStyle w:val="af9"/>
                <w:sz w:val="21"/>
                <w:szCs w:val="21"/>
                <w:lang w:val="fr-CH"/>
              </w:rPr>
            </w:pPr>
            <w:r w:rsidRPr="008A7183">
              <w:rPr>
                <w:rStyle w:val="af9"/>
                <w:sz w:val="21"/>
                <w:szCs w:val="21"/>
                <w:lang w:val="fr-CH"/>
              </w:rPr>
              <w:t>缔约国的首次答复</w:t>
            </w:r>
            <w:r w:rsidR="009D776D">
              <w:rPr>
                <w:rStyle w:val="af9"/>
                <w:sz w:val="21"/>
                <w:szCs w:val="21"/>
                <w:lang w:val="fr-CH"/>
              </w:rPr>
              <w:t>：</w:t>
            </w:r>
          </w:p>
        </w:tc>
        <w:tc>
          <w:tcPr>
            <w:tcW w:w="4251" w:type="dxa"/>
            <w:shd w:val="clear" w:color="auto" w:fill="auto"/>
          </w:tcPr>
          <w:p w:rsidR="00FC5606" w:rsidRPr="008A7183" w:rsidRDefault="009D776D" w:rsidP="009D776D">
            <w:pPr>
              <w:pStyle w:val="a5"/>
              <w:suppressAutoHyphens w:val="0"/>
              <w:overflowPunct/>
              <w:spacing w:after="120"/>
              <w:ind w:right="0"/>
              <w:rPr>
                <w:rStyle w:val="af9"/>
                <w:sz w:val="21"/>
                <w:szCs w:val="21"/>
                <w:lang w:val="fr-CH"/>
              </w:rPr>
            </w:pPr>
            <w:r>
              <w:rPr>
                <w:rStyle w:val="af9"/>
                <w:rFonts w:hint="eastAsia"/>
                <w:sz w:val="21"/>
                <w:szCs w:val="21"/>
                <w:lang w:val="fr-CH"/>
              </w:rPr>
              <w:t>2</w:t>
            </w:r>
            <w:r w:rsidR="00FF1587" w:rsidRPr="00FF1587">
              <w:rPr>
                <w:rStyle w:val="af9"/>
                <w:rFonts w:hint="eastAsia"/>
                <w:sz w:val="21"/>
                <w:szCs w:val="21"/>
                <w:lang w:val="fr-CH"/>
              </w:rPr>
              <w:t>0</w:t>
            </w:r>
            <w:r>
              <w:rPr>
                <w:rStyle w:val="af9"/>
                <w:rFonts w:hint="eastAsia"/>
                <w:sz w:val="21"/>
                <w:szCs w:val="21"/>
                <w:lang w:val="fr-CH"/>
              </w:rPr>
              <w:t>18</w:t>
            </w:r>
            <w:r w:rsidR="00FF1587" w:rsidRPr="00FF1587">
              <w:rPr>
                <w:rStyle w:val="af9"/>
                <w:rFonts w:hint="eastAsia"/>
                <w:sz w:val="21"/>
                <w:szCs w:val="21"/>
                <w:lang w:val="fr-CH"/>
              </w:rPr>
              <w:t>年</w:t>
            </w:r>
            <w:r>
              <w:rPr>
                <w:rStyle w:val="af9"/>
                <w:rFonts w:hint="eastAsia"/>
                <w:sz w:val="21"/>
                <w:szCs w:val="21"/>
                <w:lang w:val="fr-CH"/>
              </w:rPr>
              <w:t>9</w:t>
            </w:r>
            <w:r w:rsidR="00FF1587" w:rsidRPr="00FF1587">
              <w:rPr>
                <w:rStyle w:val="af9"/>
                <w:rFonts w:hint="eastAsia"/>
                <w:sz w:val="21"/>
                <w:szCs w:val="21"/>
                <w:lang w:val="fr-CH"/>
              </w:rPr>
              <w:t>月</w:t>
            </w:r>
            <w:r>
              <w:rPr>
                <w:rStyle w:val="af9"/>
                <w:rFonts w:hint="eastAsia"/>
                <w:sz w:val="21"/>
                <w:szCs w:val="21"/>
                <w:lang w:val="fr-CH"/>
              </w:rPr>
              <w:t>1</w:t>
            </w:r>
            <w:r w:rsidR="00FF1587" w:rsidRPr="00FF1587">
              <w:rPr>
                <w:rStyle w:val="af9"/>
                <w:rFonts w:hint="eastAsia"/>
                <w:sz w:val="21"/>
                <w:szCs w:val="21"/>
                <w:lang w:val="fr-CH"/>
              </w:rPr>
              <w:t>0</w:t>
            </w:r>
            <w:r w:rsidR="00FF1587" w:rsidRPr="00FF1587">
              <w:rPr>
                <w:rStyle w:val="af9"/>
                <w:rFonts w:hint="eastAsia"/>
                <w:sz w:val="21"/>
                <w:szCs w:val="21"/>
                <w:lang w:val="fr-CH"/>
              </w:rPr>
              <w:t>日收到。</w:t>
            </w:r>
          </w:p>
        </w:tc>
      </w:tr>
      <w:tr w:rsidR="00FC5606" w:rsidRPr="00286006" w:rsidTr="009D776D">
        <w:tc>
          <w:tcPr>
            <w:tcW w:w="3119" w:type="dxa"/>
            <w:shd w:val="clear" w:color="auto" w:fill="auto"/>
          </w:tcPr>
          <w:p w:rsidR="00FC5606" w:rsidRPr="008A7183" w:rsidRDefault="0003262C" w:rsidP="0003262C">
            <w:pPr>
              <w:pStyle w:val="a5"/>
              <w:overflowPunct/>
              <w:spacing w:after="120"/>
              <w:jc w:val="left"/>
              <w:rPr>
                <w:rStyle w:val="af9"/>
                <w:sz w:val="21"/>
                <w:szCs w:val="21"/>
                <w:lang w:val="fr-CH"/>
              </w:rPr>
            </w:pPr>
            <w:r w:rsidRPr="0003262C">
              <w:rPr>
                <w:rStyle w:val="af9"/>
                <w:rFonts w:hint="eastAsia"/>
                <w:sz w:val="21"/>
                <w:szCs w:val="21"/>
                <w:lang w:val="fr-CH"/>
              </w:rPr>
              <w:t>提交人的评论</w:t>
            </w:r>
            <w:r>
              <w:rPr>
                <w:rStyle w:val="af9"/>
                <w:sz w:val="21"/>
                <w:szCs w:val="21"/>
                <w:lang w:val="fr-CH"/>
              </w:rPr>
              <w:br/>
            </w:r>
            <w:r w:rsidR="009D776D">
              <w:rPr>
                <w:rStyle w:val="af9"/>
                <w:rFonts w:hint="eastAsia"/>
                <w:sz w:val="21"/>
                <w:szCs w:val="21"/>
                <w:lang w:val="fr-CH"/>
              </w:rPr>
              <w:t>(</w:t>
            </w:r>
            <w:r w:rsidRPr="0003262C">
              <w:rPr>
                <w:rStyle w:val="af9"/>
                <w:rFonts w:hint="eastAsia"/>
                <w:sz w:val="21"/>
                <w:szCs w:val="21"/>
                <w:lang w:val="fr-CH"/>
              </w:rPr>
              <w:t>第一、二、三、四次</w:t>
            </w:r>
            <w:r w:rsidR="009D776D">
              <w:rPr>
                <w:rStyle w:val="af9"/>
                <w:rFonts w:hint="eastAsia"/>
                <w:sz w:val="21"/>
                <w:szCs w:val="21"/>
                <w:lang w:val="fr-CH"/>
              </w:rPr>
              <w:t>)</w:t>
            </w:r>
            <w:r w:rsidR="009D776D">
              <w:rPr>
                <w:rStyle w:val="af9"/>
                <w:rFonts w:hint="eastAsia"/>
                <w:sz w:val="21"/>
                <w:szCs w:val="21"/>
                <w:lang w:val="fr-CH"/>
              </w:rPr>
              <w:t>：</w:t>
            </w:r>
          </w:p>
        </w:tc>
        <w:tc>
          <w:tcPr>
            <w:tcW w:w="4251" w:type="dxa"/>
            <w:shd w:val="clear" w:color="auto" w:fill="auto"/>
          </w:tcPr>
          <w:p w:rsidR="00FC5606" w:rsidRPr="005416DE" w:rsidRDefault="009D776D" w:rsidP="00CB7E1C">
            <w:pPr>
              <w:pStyle w:val="a5"/>
              <w:overflowPunct/>
              <w:spacing w:after="240"/>
              <w:ind w:right="0"/>
              <w:rPr>
                <w:rStyle w:val="af9"/>
                <w:sz w:val="21"/>
                <w:szCs w:val="21"/>
                <w:lang w:val="fr-CH"/>
              </w:rPr>
            </w:pPr>
            <w:r>
              <w:rPr>
                <w:rStyle w:val="af9"/>
                <w:rFonts w:hint="eastAsia"/>
                <w:sz w:val="21"/>
                <w:szCs w:val="21"/>
                <w:lang w:val="fr-CH"/>
              </w:rPr>
              <w:t>2</w:t>
            </w:r>
            <w:r w:rsidR="0003262C" w:rsidRPr="0003262C">
              <w:rPr>
                <w:rStyle w:val="af9"/>
                <w:rFonts w:hint="eastAsia"/>
                <w:sz w:val="21"/>
                <w:szCs w:val="21"/>
                <w:lang w:val="fr-CH"/>
              </w:rPr>
              <w:t>0</w:t>
            </w:r>
            <w:r>
              <w:rPr>
                <w:rStyle w:val="af9"/>
                <w:rFonts w:hint="eastAsia"/>
                <w:sz w:val="21"/>
                <w:szCs w:val="21"/>
                <w:lang w:val="fr-CH"/>
              </w:rPr>
              <w:t>18</w:t>
            </w:r>
            <w:r w:rsidR="0003262C" w:rsidRPr="0003262C">
              <w:rPr>
                <w:rStyle w:val="af9"/>
                <w:rFonts w:hint="eastAsia"/>
                <w:sz w:val="21"/>
                <w:szCs w:val="21"/>
                <w:lang w:val="fr-CH"/>
              </w:rPr>
              <w:t>年</w:t>
            </w:r>
            <w:r>
              <w:rPr>
                <w:rStyle w:val="af9"/>
                <w:rFonts w:hint="eastAsia"/>
                <w:sz w:val="21"/>
                <w:szCs w:val="21"/>
                <w:lang w:val="fr-CH"/>
              </w:rPr>
              <w:t>1</w:t>
            </w:r>
            <w:r w:rsidR="0003262C" w:rsidRPr="0003262C">
              <w:rPr>
                <w:rStyle w:val="af9"/>
                <w:rFonts w:hint="eastAsia"/>
                <w:sz w:val="21"/>
                <w:szCs w:val="21"/>
                <w:lang w:val="fr-CH"/>
              </w:rPr>
              <w:t>0</w:t>
            </w:r>
            <w:r w:rsidR="0003262C" w:rsidRPr="0003262C">
              <w:rPr>
                <w:rStyle w:val="af9"/>
                <w:rFonts w:hint="eastAsia"/>
                <w:sz w:val="21"/>
                <w:szCs w:val="21"/>
                <w:lang w:val="fr-CH"/>
              </w:rPr>
              <w:t>月</w:t>
            </w:r>
            <w:r>
              <w:rPr>
                <w:rStyle w:val="af9"/>
                <w:rFonts w:hint="eastAsia"/>
                <w:sz w:val="21"/>
                <w:szCs w:val="21"/>
                <w:lang w:val="fr-CH"/>
              </w:rPr>
              <w:t>11</w:t>
            </w:r>
            <w:r w:rsidR="0003262C" w:rsidRPr="0003262C">
              <w:rPr>
                <w:rStyle w:val="af9"/>
                <w:rFonts w:hint="eastAsia"/>
                <w:sz w:val="21"/>
                <w:szCs w:val="21"/>
                <w:lang w:val="fr-CH"/>
              </w:rPr>
              <w:t>日、</w:t>
            </w:r>
            <w:r>
              <w:rPr>
                <w:rStyle w:val="af9"/>
                <w:rFonts w:hint="eastAsia"/>
                <w:sz w:val="21"/>
                <w:szCs w:val="21"/>
                <w:lang w:val="fr-CH"/>
              </w:rPr>
              <w:t>2</w:t>
            </w:r>
            <w:r w:rsidR="0003262C" w:rsidRPr="0003262C">
              <w:rPr>
                <w:rStyle w:val="af9"/>
                <w:rFonts w:hint="eastAsia"/>
                <w:sz w:val="21"/>
                <w:szCs w:val="21"/>
                <w:lang w:val="fr-CH"/>
              </w:rPr>
              <w:t>0</w:t>
            </w:r>
            <w:r>
              <w:rPr>
                <w:rStyle w:val="af9"/>
                <w:rFonts w:hint="eastAsia"/>
                <w:sz w:val="21"/>
                <w:szCs w:val="21"/>
                <w:lang w:val="fr-CH"/>
              </w:rPr>
              <w:t>18</w:t>
            </w:r>
            <w:r w:rsidR="0003262C" w:rsidRPr="0003262C">
              <w:rPr>
                <w:rStyle w:val="af9"/>
                <w:rFonts w:hint="eastAsia"/>
                <w:sz w:val="21"/>
                <w:szCs w:val="21"/>
                <w:lang w:val="fr-CH"/>
              </w:rPr>
              <w:t>年</w:t>
            </w:r>
            <w:r>
              <w:rPr>
                <w:rStyle w:val="af9"/>
                <w:rFonts w:hint="eastAsia"/>
                <w:sz w:val="21"/>
                <w:szCs w:val="21"/>
                <w:lang w:val="fr-CH"/>
              </w:rPr>
              <w:t>1</w:t>
            </w:r>
            <w:r w:rsidR="0003262C" w:rsidRPr="0003262C">
              <w:rPr>
                <w:rStyle w:val="af9"/>
                <w:rFonts w:hint="eastAsia"/>
                <w:sz w:val="21"/>
                <w:szCs w:val="21"/>
                <w:lang w:val="fr-CH"/>
              </w:rPr>
              <w:t>0</w:t>
            </w:r>
            <w:r w:rsidR="0003262C" w:rsidRPr="0003262C">
              <w:rPr>
                <w:rStyle w:val="af9"/>
                <w:rFonts w:hint="eastAsia"/>
                <w:sz w:val="21"/>
                <w:szCs w:val="21"/>
                <w:lang w:val="fr-CH"/>
              </w:rPr>
              <w:t>月</w:t>
            </w:r>
            <w:r>
              <w:rPr>
                <w:rStyle w:val="af9"/>
                <w:rFonts w:hint="eastAsia"/>
                <w:sz w:val="21"/>
                <w:szCs w:val="21"/>
                <w:lang w:val="fr-CH"/>
              </w:rPr>
              <w:t>23</w:t>
            </w:r>
            <w:r w:rsidR="0003262C" w:rsidRPr="0003262C">
              <w:rPr>
                <w:rStyle w:val="af9"/>
                <w:rFonts w:hint="eastAsia"/>
                <w:sz w:val="21"/>
                <w:szCs w:val="21"/>
                <w:lang w:val="fr-CH"/>
              </w:rPr>
              <w:t>日、</w:t>
            </w:r>
            <w:r w:rsidRPr="00CB7E1C">
              <w:rPr>
                <w:rStyle w:val="af9"/>
                <w:rFonts w:hint="eastAsia"/>
                <w:spacing w:val="-4"/>
                <w:sz w:val="21"/>
                <w:szCs w:val="21"/>
                <w:lang w:val="fr-CH"/>
              </w:rPr>
              <w:t>2</w:t>
            </w:r>
            <w:r w:rsidR="0003262C" w:rsidRPr="00CB7E1C">
              <w:rPr>
                <w:rStyle w:val="af9"/>
                <w:rFonts w:hint="eastAsia"/>
                <w:spacing w:val="-4"/>
                <w:sz w:val="21"/>
                <w:szCs w:val="21"/>
                <w:lang w:val="fr-CH"/>
              </w:rPr>
              <w:t>0</w:t>
            </w:r>
            <w:r w:rsidRPr="00CB7E1C">
              <w:rPr>
                <w:rStyle w:val="af9"/>
                <w:rFonts w:hint="eastAsia"/>
                <w:spacing w:val="-4"/>
                <w:sz w:val="21"/>
                <w:szCs w:val="21"/>
                <w:lang w:val="fr-CH"/>
              </w:rPr>
              <w:t>18</w:t>
            </w:r>
            <w:r w:rsidR="0003262C" w:rsidRPr="00CB7E1C">
              <w:rPr>
                <w:rStyle w:val="af9"/>
                <w:rFonts w:hint="eastAsia"/>
                <w:spacing w:val="-4"/>
                <w:sz w:val="21"/>
                <w:szCs w:val="21"/>
                <w:lang w:val="fr-CH"/>
              </w:rPr>
              <w:t>年</w:t>
            </w:r>
            <w:r w:rsidRPr="00CB7E1C">
              <w:rPr>
                <w:rStyle w:val="af9"/>
                <w:rFonts w:hint="eastAsia"/>
                <w:spacing w:val="-4"/>
                <w:sz w:val="21"/>
                <w:szCs w:val="21"/>
                <w:lang w:val="fr-CH"/>
              </w:rPr>
              <w:t>11</w:t>
            </w:r>
            <w:r w:rsidR="0003262C" w:rsidRPr="00CB7E1C">
              <w:rPr>
                <w:rStyle w:val="af9"/>
                <w:rFonts w:hint="eastAsia"/>
                <w:spacing w:val="-4"/>
                <w:sz w:val="21"/>
                <w:szCs w:val="21"/>
                <w:lang w:val="fr-CH"/>
              </w:rPr>
              <w:t>月</w:t>
            </w:r>
            <w:r w:rsidRPr="00CB7E1C">
              <w:rPr>
                <w:rStyle w:val="af9"/>
                <w:rFonts w:hint="eastAsia"/>
                <w:spacing w:val="-4"/>
                <w:sz w:val="21"/>
                <w:szCs w:val="21"/>
                <w:lang w:val="fr-CH"/>
              </w:rPr>
              <w:t>3</w:t>
            </w:r>
            <w:r w:rsidR="0003262C" w:rsidRPr="00CB7E1C">
              <w:rPr>
                <w:rStyle w:val="af9"/>
                <w:rFonts w:hint="eastAsia"/>
                <w:spacing w:val="-4"/>
                <w:sz w:val="21"/>
                <w:szCs w:val="21"/>
                <w:lang w:val="fr-CH"/>
              </w:rPr>
              <w:t>日和</w:t>
            </w:r>
            <w:r w:rsidRPr="00CB7E1C">
              <w:rPr>
                <w:rStyle w:val="af9"/>
                <w:rFonts w:hint="eastAsia"/>
                <w:spacing w:val="-4"/>
                <w:sz w:val="21"/>
                <w:szCs w:val="21"/>
                <w:lang w:val="fr-CH"/>
              </w:rPr>
              <w:t>2</w:t>
            </w:r>
            <w:r w:rsidR="0003262C" w:rsidRPr="00CB7E1C">
              <w:rPr>
                <w:rStyle w:val="af9"/>
                <w:rFonts w:hint="eastAsia"/>
                <w:spacing w:val="-4"/>
                <w:sz w:val="21"/>
                <w:szCs w:val="21"/>
                <w:lang w:val="fr-CH"/>
              </w:rPr>
              <w:t>0</w:t>
            </w:r>
            <w:r w:rsidRPr="00CB7E1C">
              <w:rPr>
                <w:rStyle w:val="af9"/>
                <w:rFonts w:hint="eastAsia"/>
                <w:spacing w:val="-4"/>
                <w:sz w:val="21"/>
                <w:szCs w:val="21"/>
                <w:lang w:val="fr-CH"/>
              </w:rPr>
              <w:t>18</w:t>
            </w:r>
            <w:r w:rsidR="0003262C" w:rsidRPr="00CB7E1C">
              <w:rPr>
                <w:rStyle w:val="af9"/>
                <w:rFonts w:hint="eastAsia"/>
                <w:spacing w:val="-4"/>
                <w:sz w:val="21"/>
                <w:szCs w:val="21"/>
                <w:lang w:val="fr-CH"/>
              </w:rPr>
              <w:t>年</w:t>
            </w:r>
            <w:r w:rsidRPr="00CB7E1C">
              <w:rPr>
                <w:rStyle w:val="af9"/>
                <w:rFonts w:hint="eastAsia"/>
                <w:spacing w:val="-4"/>
                <w:sz w:val="21"/>
                <w:szCs w:val="21"/>
                <w:lang w:val="fr-CH"/>
              </w:rPr>
              <w:t>11</w:t>
            </w:r>
            <w:r w:rsidR="0003262C" w:rsidRPr="00CB7E1C">
              <w:rPr>
                <w:rStyle w:val="af9"/>
                <w:rFonts w:hint="eastAsia"/>
                <w:spacing w:val="-4"/>
                <w:sz w:val="21"/>
                <w:szCs w:val="21"/>
                <w:lang w:val="fr-CH"/>
              </w:rPr>
              <w:t>月</w:t>
            </w:r>
            <w:r w:rsidRPr="00CB7E1C">
              <w:rPr>
                <w:rStyle w:val="af9"/>
                <w:rFonts w:hint="eastAsia"/>
                <w:spacing w:val="-4"/>
                <w:sz w:val="21"/>
                <w:szCs w:val="21"/>
                <w:lang w:val="fr-CH"/>
              </w:rPr>
              <w:t>2</w:t>
            </w:r>
            <w:r w:rsidR="0003262C" w:rsidRPr="00CB7E1C">
              <w:rPr>
                <w:rStyle w:val="af9"/>
                <w:rFonts w:hint="eastAsia"/>
                <w:spacing w:val="-4"/>
                <w:sz w:val="21"/>
                <w:szCs w:val="21"/>
                <w:lang w:val="fr-CH"/>
              </w:rPr>
              <w:t>0</w:t>
            </w:r>
            <w:r w:rsidR="0003262C" w:rsidRPr="00CB7E1C">
              <w:rPr>
                <w:rStyle w:val="af9"/>
                <w:rFonts w:hint="eastAsia"/>
                <w:spacing w:val="-4"/>
                <w:sz w:val="21"/>
                <w:szCs w:val="21"/>
                <w:lang w:val="fr-CH"/>
              </w:rPr>
              <w:t>日收到。</w:t>
            </w:r>
          </w:p>
        </w:tc>
      </w:tr>
    </w:tbl>
    <w:p w:rsidR="003A0AB0" w:rsidRPr="003A0AB0" w:rsidRDefault="00D80C4C" w:rsidP="003F799C">
      <w:pPr>
        <w:pStyle w:val="SingleTxtGC"/>
        <w:spacing w:after="240"/>
      </w:pPr>
      <w:r w:rsidRPr="009D776D">
        <w:rPr>
          <w:lang w:val="fr-CH"/>
        </w:rPr>
        <w:tab/>
      </w:r>
      <w:r w:rsidR="003A0AB0" w:rsidRPr="003A0AB0">
        <w:t>提交人指出</w:t>
      </w:r>
      <w:r w:rsidR="009D776D">
        <w:t>，</w:t>
      </w:r>
      <w:r w:rsidR="003A0AB0" w:rsidRPr="003A0AB0">
        <w:t>屋顶仍未重修</w:t>
      </w:r>
      <w:r w:rsidR="009D776D">
        <w:t>，</w:t>
      </w:r>
      <w:r w:rsidR="003A0AB0" w:rsidRPr="003A0AB0">
        <w:t>它只有</w:t>
      </w:r>
      <w:r w:rsidR="009D776D">
        <w:t>18</w:t>
      </w:r>
      <w:r w:rsidR="003A0AB0" w:rsidRPr="003A0AB0">
        <w:t>米长</w:t>
      </w:r>
      <w:r w:rsidR="009D776D">
        <w:t>，</w:t>
      </w:r>
      <w:r w:rsidR="003A0AB0" w:rsidRPr="003A0AB0">
        <w:t>他的家人需要经济支持支付屋顶费用。</w:t>
      </w:r>
    </w:p>
    <w:p w:rsidR="003A0AB0" w:rsidRPr="003A0AB0" w:rsidRDefault="003A0AB0" w:rsidP="003F799C">
      <w:pPr>
        <w:pStyle w:val="SingleTxtGC"/>
        <w:tabs>
          <w:tab w:val="left" w:pos="4242"/>
        </w:tabs>
        <w:spacing w:after="180"/>
      </w:pPr>
      <w:r w:rsidRPr="003A0AB0">
        <w:t>缔约国的第二次答复</w:t>
      </w:r>
      <w:r w:rsidR="009D776D">
        <w:t>：</w:t>
      </w:r>
      <w:r w:rsidRPr="003A0AB0">
        <w:tab/>
      </w:r>
      <w:r w:rsidR="009D776D">
        <w:t>2</w:t>
      </w:r>
      <w:r w:rsidRPr="003A0AB0">
        <w:t>0</w:t>
      </w:r>
      <w:r w:rsidR="009D776D">
        <w:t>19</w:t>
      </w:r>
      <w:r w:rsidRPr="003A0AB0">
        <w:t>年</w:t>
      </w:r>
      <w:r w:rsidR="009D776D">
        <w:t>1</w:t>
      </w:r>
      <w:r w:rsidRPr="003A0AB0">
        <w:t>月</w:t>
      </w:r>
      <w:r w:rsidR="009D776D">
        <w:t>23</w:t>
      </w:r>
      <w:r w:rsidRPr="003A0AB0">
        <w:t>日收到。</w:t>
      </w:r>
    </w:p>
    <w:p w:rsidR="003A0AB0" w:rsidRPr="003A0AB0" w:rsidRDefault="00B408E3" w:rsidP="003A0AB0">
      <w:pPr>
        <w:pStyle w:val="SingleTxtGC"/>
      </w:pPr>
      <w:r>
        <w:tab/>
      </w:r>
      <w:r w:rsidR="003A0AB0" w:rsidRPr="003A0AB0">
        <w:t>缔约国表示</w:t>
      </w:r>
      <w:r w:rsidR="009D776D">
        <w:t>，</w:t>
      </w:r>
      <w:r w:rsidR="003A0AB0" w:rsidRPr="003A0AB0">
        <w:t>已在地面层建造了通往提交人住宅的无障碍通道</w:t>
      </w:r>
      <w:r w:rsidR="009D776D">
        <w:t>，</w:t>
      </w:r>
      <w:r w:rsidR="003A0AB0" w:rsidRPr="003A0AB0">
        <w:t>还有一个短期停车位</w:t>
      </w:r>
      <w:r w:rsidR="009D776D">
        <w:t>，</w:t>
      </w:r>
      <w:r w:rsidR="003A0AB0" w:rsidRPr="003A0AB0">
        <w:t>以及与地下停车场相通的无障碍通道。市长曾提出在地下停车场购买一个停车位</w:t>
      </w:r>
      <w:r w:rsidR="009D776D">
        <w:t>，</w:t>
      </w:r>
      <w:r w:rsidR="003A0AB0" w:rsidRPr="003A0AB0">
        <w:t>并以象征性的价格出租给提交人的家庭</w:t>
      </w:r>
      <w:r w:rsidR="009D776D">
        <w:t>，</w:t>
      </w:r>
      <w:r w:rsidR="003A0AB0" w:rsidRPr="003A0AB0">
        <w:t>但这家人决定购买该车位。虽然这项购买没有补贴</w:t>
      </w:r>
      <w:r w:rsidR="009D776D">
        <w:t>，</w:t>
      </w:r>
      <w:r w:rsidR="003A0AB0" w:rsidRPr="003A0AB0">
        <w:t>但这家人从一个非政府组织获得了</w:t>
      </w:r>
      <w:r w:rsidR="009D776D">
        <w:t>8</w:t>
      </w:r>
      <w:r w:rsidR="003A0AB0" w:rsidRPr="003A0AB0">
        <w:t>00</w:t>
      </w:r>
      <w:r w:rsidR="003A0AB0" w:rsidRPr="003A0AB0">
        <w:t>欧元的特别补贴。关于在通往提交人家的小</w:t>
      </w:r>
      <w:r w:rsidR="003A0AB0" w:rsidRPr="003A0AB0">
        <w:rPr>
          <w:rFonts w:hint="eastAsia"/>
        </w:rPr>
        <w:t>路</w:t>
      </w:r>
      <w:r w:rsidR="003A0AB0" w:rsidRPr="003A0AB0">
        <w:t>上重修屋顶的问题</w:t>
      </w:r>
      <w:r w:rsidR="009D776D">
        <w:t>，</w:t>
      </w:r>
      <w:r w:rsidR="003A0AB0" w:rsidRPr="003A0AB0">
        <w:t>缔约国指出</w:t>
      </w:r>
      <w:r w:rsidR="009D776D">
        <w:t>，</w:t>
      </w:r>
      <w:r w:rsidR="003A0AB0" w:rsidRPr="003A0AB0">
        <w:t>建造的屋顶超过现有屋顶</w:t>
      </w:r>
      <w:r w:rsidR="009D776D">
        <w:t>5</w:t>
      </w:r>
      <w:r w:rsidR="003A0AB0" w:rsidRPr="003A0AB0">
        <w:t>0</w:t>
      </w:r>
      <w:r w:rsidR="009D776D">
        <w:t>%</w:t>
      </w:r>
      <w:r w:rsidR="003A0AB0" w:rsidRPr="003A0AB0">
        <w:t>以上需要与邻近住户达成协议</w:t>
      </w:r>
      <w:r w:rsidR="009D776D">
        <w:t>，</w:t>
      </w:r>
      <w:r w:rsidR="003A0AB0" w:rsidRPr="003A0AB0">
        <w:t>虽然地方当局试图进行调解</w:t>
      </w:r>
      <w:r w:rsidR="009D776D">
        <w:t>，</w:t>
      </w:r>
      <w:r w:rsidR="003A0AB0" w:rsidRPr="003A0AB0">
        <w:t>但最终未达成协议。鉴于这一事实</w:t>
      </w:r>
      <w:r w:rsidR="009D776D">
        <w:t>，</w:t>
      </w:r>
      <w:r w:rsidR="003A0AB0" w:rsidRPr="003A0AB0">
        <w:t>提交人的家人修改了他们的建筑许可申请</w:t>
      </w:r>
      <w:r w:rsidR="009D776D">
        <w:t>，</w:t>
      </w:r>
      <w:r w:rsidR="003A0AB0" w:rsidRPr="003A0AB0">
        <w:t>将屋顶限制在现有屋顶的</w:t>
      </w:r>
      <w:r w:rsidR="009D776D">
        <w:t>5</w:t>
      </w:r>
      <w:r w:rsidR="003A0AB0" w:rsidRPr="003A0AB0">
        <w:t>0</w:t>
      </w:r>
      <w:r w:rsidR="009D776D">
        <w:t>%</w:t>
      </w:r>
      <w:r w:rsidR="003A0AB0" w:rsidRPr="003A0AB0">
        <w:t>。该许可已于</w:t>
      </w:r>
      <w:r w:rsidR="009D776D">
        <w:t>2</w:t>
      </w:r>
      <w:r w:rsidR="003A0AB0" w:rsidRPr="003A0AB0">
        <w:t>0</w:t>
      </w:r>
      <w:r w:rsidR="009D776D">
        <w:t>18</w:t>
      </w:r>
      <w:r w:rsidR="003A0AB0" w:rsidRPr="003A0AB0">
        <w:t>年</w:t>
      </w:r>
      <w:r w:rsidR="009D776D">
        <w:t>11</w:t>
      </w:r>
      <w:r w:rsidR="003A0AB0" w:rsidRPr="003A0AB0">
        <w:t>月</w:t>
      </w:r>
      <w:r w:rsidR="003A0AB0" w:rsidRPr="003A0AB0">
        <w:rPr>
          <w:rFonts w:hint="eastAsia"/>
        </w:rPr>
        <w:t>获得</w:t>
      </w:r>
      <w:r w:rsidR="003A0AB0" w:rsidRPr="003A0AB0">
        <w:t>批准</w:t>
      </w:r>
      <w:r w:rsidR="009D776D">
        <w:t>，</w:t>
      </w:r>
      <w:r w:rsidR="003A0AB0" w:rsidRPr="003A0AB0">
        <w:t>现在可以建造屋顶。一项获批的补贴将支付重建屋顶</w:t>
      </w:r>
      <w:r w:rsidR="009D776D">
        <w:t>25%</w:t>
      </w:r>
      <w:r w:rsidR="003A0AB0" w:rsidRPr="003A0AB0">
        <w:t>的费用。也已发放了</w:t>
      </w:r>
      <w:r w:rsidR="009D776D">
        <w:t>5,693</w:t>
      </w:r>
      <w:r w:rsidR="003A0AB0" w:rsidRPr="003A0AB0">
        <w:t>欧元的临时额外补贴。</w:t>
      </w:r>
    </w:p>
    <w:p w:rsidR="003A0AB0" w:rsidRPr="003A0AB0" w:rsidRDefault="00B408E3" w:rsidP="003A0AB0">
      <w:pPr>
        <w:pStyle w:val="SingleTxtGC"/>
      </w:pPr>
      <w:r>
        <w:tab/>
      </w:r>
      <w:r w:rsidR="003A0AB0" w:rsidRPr="003A0AB0">
        <w:t>缔约国请求结束后续程序。</w:t>
      </w:r>
    </w:p>
    <w:p w:rsidR="003A0AB0" w:rsidRPr="003A0AB0" w:rsidRDefault="003A0AB0" w:rsidP="00B408E3">
      <w:pPr>
        <w:pStyle w:val="H23GC"/>
      </w:pPr>
      <w:r w:rsidRPr="003A0AB0">
        <w:tab/>
      </w:r>
      <w:r w:rsidRPr="003A0AB0">
        <w:tab/>
      </w:r>
      <w:r w:rsidRPr="003A0AB0">
        <w:t>决定</w:t>
      </w:r>
    </w:p>
    <w:p w:rsidR="003A0AB0" w:rsidRPr="003A0AB0" w:rsidRDefault="00B408E3" w:rsidP="003A0AB0">
      <w:pPr>
        <w:pStyle w:val="SingleTxtGC"/>
      </w:pPr>
      <w:r>
        <w:tab/>
      </w:r>
      <w:r w:rsidR="003A0AB0" w:rsidRPr="003A0AB0">
        <w:t>评为</w:t>
      </w:r>
      <w:r w:rsidR="009D776D">
        <w:rPr>
          <w:rFonts w:hint="eastAsia"/>
        </w:rPr>
        <w:t>“</w:t>
      </w:r>
      <w:proofErr w:type="spellStart"/>
      <w:r w:rsidR="009D776D">
        <w:t>B2</w:t>
      </w:r>
      <w:proofErr w:type="spellEnd"/>
      <w:r w:rsidR="009D776D">
        <w:rPr>
          <w:rFonts w:hint="eastAsia"/>
        </w:rPr>
        <w:t>”</w:t>
      </w:r>
      <w:r w:rsidR="003A0AB0" w:rsidRPr="003A0AB0">
        <w:t>级</w:t>
      </w:r>
      <w:r w:rsidR="009D776D">
        <w:t>：</w:t>
      </w:r>
      <w:r w:rsidR="003A0AB0" w:rsidRPr="003A0AB0">
        <w:t>继续跟进。将请缔约国提供资料</w:t>
      </w:r>
      <w:r w:rsidR="009D776D">
        <w:t>，</w:t>
      </w:r>
      <w:r w:rsidR="003A0AB0" w:rsidRPr="003A0AB0">
        <w:t>说明为执行《意见》所载的一般性建议采取的措施。</w:t>
      </w:r>
    </w:p>
    <w:p w:rsidR="003A0AB0" w:rsidRDefault="00B408E3" w:rsidP="00A52DF8">
      <w:pPr>
        <w:pStyle w:val="H23GC"/>
        <w:spacing w:after="240"/>
        <w:rPr>
          <w:rFonts w:hint="eastAsia"/>
        </w:rPr>
      </w:pPr>
      <w:r>
        <w:tab/>
      </w:r>
      <w:r w:rsidR="009D776D">
        <w:t>6.</w:t>
      </w:r>
      <w:r w:rsidR="003A0AB0" w:rsidRPr="003A0AB0">
        <w:tab/>
      </w:r>
      <w:r w:rsidR="009D776D">
        <w:t>Makarov</w:t>
      </w:r>
      <w:r w:rsidR="003A0AB0" w:rsidRPr="003A0AB0">
        <w:t>诉立陶宛</w:t>
      </w:r>
      <w:r w:rsidR="009D776D">
        <w:t>(</w:t>
      </w:r>
      <w:proofErr w:type="spellStart"/>
      <w:r w:rsidR="009D776D">
        <w:t>CRPD</w:t>
      </w:r>
      <w:proofErr w:type="spellEnd"/>
      <w:r w:rsidR="009D776D">
        <w:t>/C/18/D/3</w:t>
      </w:r>
      <w:r w:rsidR="003A0AB0" w:rsidRPr="003A0AB0">
        <w:t>0</w:t>
      </w:r>
      <w:r w:rsidR="009D776D">
        <w:t>/2</w:t>
      </w:r>
      <w:r w:rsidR="003A0AB0" w:rsidRPr="003A0AB0">
        <w:t>0</w:t>
      </w:r>
      <w:r w:rsidR="009D776D">
        <w:t>15)</w:t>
      </w:r>
      <w:bookmarkStart w:id="1" w:name="_GoBack"/>
      <w:bookmarkEnd w:id="1"/>
    </w:p>
    <w:tbl>
      <w:tblPr>
        <w:tblStyle w:val="af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119"/>
        <w:gridCol w:w="4251"/>
      </w:tblGrid>
      <w:tr w:rsidR="00DC4585" w:rsidRPr="008A7183" w:rsidTr="009D776D">
        <w:tc>
          <w:tcPr>
            <w:tcW w:w="3119" w:type="dxa"/>
            <w:shd w:val="clear" w:color="auto" w:fill="auto"/>
            <w:vAlign w:val="bottom"/>
          </w:tcPr>
          <w:p w:rsidR="00DC4585" w:rsidRPr="008A7183" w:rsidRDefault="00DC4585" w:rsidP="009D776D">
            <w:pPr>
              <w:pStyle w:val="a4"/>
              <w:ind w:right="0"/>
              <w:rPr>
                <w:rStyle w:val="af9"/>
                <w:rFonts w:eastAsia="宋体"/>
                <w:sz w:val="21"/>
                <w:szCs w:val="21"/>
                <w:lang w:val="fr-CH"/>
              </w:rPr>
            </w:pPr>
            <w:r w:rsidRPr="008A7183">
              <w:rPr>
                <w:rStyle w:val="af9"/>
                <w:rFonts w:eastAsia="宋体"/>
                <w:sz w:val="21"/>
                <w:szCs w:val="21"/>
                <w:lang w:val="fr-CH"/>
              </w:rPr>
              <w:t>《意见》通过日期</w:t>
            </w:r>
            <w:r w:rsidR="009D776D">
              <w:rPr>
                <w:rStyle w:val="af9"/>
                <w:rFonts w:eastAsia="宋体"/>
                <w:sz w:val="21"/>
                <w:szCs w:val="21"/>
                <w:lang w:val="fr-CH"/>
              </w:rPr>
              <w:t>：</w:t>
            </w:r>
          </w:p>
        </w:tc>
        <w:tc>
          <w:tcPr>
            <w:tcW w:w="4251" w:type="dxa"/>
            <w:shd w:val="clear" w:color="auto" w:fill="auto"/>
            <w:vAlign w:val="bottom"/>
          </w:tcPr>
          <w:p w:rsidR="00DC4585" w:rsidRPr="008A7183" w:rsidRDefault="009D776D" w:rsidP="009D776D">
            <w:pPr>
              <w:pStyle w:val="a4"/>
              <w:ind w:right="0"/>
              <w:rPr>
                <w:rStyle w:val="af9"/>
                <w:rFonts w:eastAsia="宋体"/>
                <w:sz w:val="21"/>
                <w:szCs w:val="21"/>
                <w:lang w:val="fr-CH"/>
              </w:rPr>
            </w:pPr>
            <w:r>
              <w:rPr>
                <w:rStyle w:val="af9"/>
                <w:rFonts w:eastAsia="宋体" w:hint="eastAsia"/>
                <w:sz w:val="21"/>
                <w:szCs w:val="21"/>
                <w:lang w:val="fr-CH"/>
              </w:rPr>
              <w:t>2</w:t>
            </w:r>
            <w:r w:rsidR="00DC4585" w:rsidRPr="00DC4585">
              <w:rPr>
                <w:rStyle w:val="af9"/>
                <w:rFonts w:eastAsia="宋体" w:hint="eastAsia"/>
                <w:sz w:val="21"/>
                <w:szCs w:val="21"/>
                <w:lang w:val="fr-CH"/>
              </w:rPr>
              <w:t>0</w:t>
            </w:r>
            <w:r>
              <w:rPr>
                <w:rStyle w:val="af9"/>
                <w:rFonts w:eastAsia="宋体" w:hint="eastAsia"/>
                <w:sz w:val="21"/>
                <w:szCs w:val="21"/>
                <w:lang w:val="fr-CH"/>
              </w:rPr>
              <w:t>17</w:t>
            </w:r>
            <w:r w:rsidR="00DC4585" w:rsidRPr="00DC4585">
              <w:rPr>
                <w:rStyle w:val="af9"/>
                <w:rFonts w:eastAsia="宋体" w:hint="eastAsia"/>
                <w:sz w:val="21"/>
                <w:szCs w:val="21"/>
                <w:lang w:val="fr-CH"/>
              </w:rPr>
              <w:t>年</w:t>
            </w:r>
            <w:r>
              <w:rPr>
                <w:rStyle w:val="af9"/>
                <w:rFonts w:eastAsia="宋体" w:hint="eastAsia"/>
                <w:sz w:val="21"/>
                <w:szCs w:val="21"/>
                <w:lang w:val="fr-CH"/>
              </w:rPr>
              <w:t>8</w:t>
            </w:r>
            <w:r w:rsidR="00DC4585" w:rsidRPr="00DC4585">
              <w:rPr>
                <w:rStyle w:val="af9"/>
                <w:rFonts w:eastAsia="宋体" w:hint="eastAsia"/>
                <w:sz w:val="21"/>
                <w:szCs w:val="21"/>
                <w:lang w:val="fr-CH"/>
              </w:rPr>
              <w:t>月</w:t>
            </w:r>
            <w:r>
              <w:rPr>
                <w:rStyle w:val="af9"/>
                <w:rFonts w:eastAsia="宋体" w:hint="eastAsia"/>
                <w:sz w:val="21"/>
                <w:szCs w:val="21"/>
                <w:lang w:val="fr-CH"/>
              </w:rPr>
              <w:t>18</w:t>
            </w:r>
            <w:r w:rsidR="00DC4585" w:rsidRPr="00DC4585">
              <w:rPr>
                <w:rStyle w:val="af9"/>
                <w:rFonts w:eastAsia="宋体" w:hint="eastAsia"/>
                <w:sz w:val="21"/>
                <w:szCs w:val="21"/>
                <w:lang w:val="fr-CH"/>
              </w:rPr>
              <w:t>日</w:t>
            </w:r>
          </w:p>
        </w:tc>
      </w:tr>
      <w:tr w:rsidR="00DC4585" w:rsidRPr="008A7183" w:rsidTr="009D776D">
        <w:tc>
          <w:tcPr>
            <w:tcW w:w="3119" w:type="dxa"/>
            <w:shd w:val="clear" w:color="auto" w:fill="auto"/>
          </w:tcPr>
          <w:p w:rsidR="00DC4585" w:rsidRPr="008A7183" w:rsidRDefault="00DC4585" w:rsidP="009D776D">
            <w:pPr>
              <w:pStyle w:val="a5"/>
              <w:suppressAutoHyphens w:val="0"/>
              <w:overflowPunct/>
              <w:spacing w:after="120"/>
              <w:ind w:right="0"/>
              <w:jc w:val="left"/>
              <w:rPr>
                <w:rStyle w:val="af9"/>
                <w:sz w:val="21"/>
                <w:szCs w:val="21"/>
                <w:lang w:val="fr-CH"/>
              </w:rPr>
            </w:pPr>
            <w:r w:rsidRPr="008A7183">
              <w:rPr>
                <w:rStyle w:val="af9"/>
                <w:sz w:val="21"/>
                <w:szCs w:val="21"/>
                <w:lang w:val="fr-CH"/>
              </w:rPr>
              <w:t>缔约国的首次答复</w:t>
            </w:r>
            <w:r w:rsidR="009D776D">
              <w:rPr>
                <w:rStyle w:val="af9"/>
                <w:sz w:val="21"/>
                <w:szCs w:val="21"/>
                <w:lang w:val="fr-CH"/>
              </w:rPr>
              <w:t>：</w:t>
            </w:r>
          </w:p>
        </w:tc>
        <w:tc>
          <w:tcPr>
            <w:tcW w:w="4251" w:type="dxa"/>
            <w:shd w:val="clear" w:color="auto" w:fill="auto"/>
          </w:tcPr>
          <w:p w:rsidR="00DC4585" w:rsidRPr="008A7183" w:rsidRDefault="009D776D" w:rsidP="005B17BF">
            <w:pPr>
              <w:pStyle w:val="a5"/>
              <w:suppressAutoHyphens w:val="0"/>
              <w:overflowPunct/>
              <w:spacing w:after="320"/>
              <w:ind w:right="0"/>
              <w:rPr>
                <w:rStyle w:val="af9"/>
                <w:sz w:val="21"/>
                <w:szCs w:val="21"/>
                <w:lang w:val="fr-CH"/>
              </w:rPr>
            </w:pPr>
            <w:r>
              <w:rPr>
                <w:rStyle w:val="af9"/>
                <w:rFonts w:hint="eastAsia"/>
                <w:sz w:val="21"/>
                <w:szCs w:val="21"/>
                <w:lang w:val="fr-CH"/>
              </w:rPr>
              <w:t>2</w:t>
            </w:r>
            <w:r w:rsidR="0003594C" w:rsidRPr="0003594C">
              <w:rPr>
                <w:rStyle w:val="af9"/>
                <w:rFonts w:hint="eastAsia"/>
                <w:sz w:val="21"/>
                <w:szCs w:val="21"/>
                <w:lang w:val="fr-CH"/>
              </w:rPr>
              <w:t>0</w:t>
            </w:r>
            <w:r>
              <w:rPr>
                <w:rStyle w:val="af9"/>
                <w:rFonts w:hint="eastAsia"/>
                <w:sz w:val="21"/>
                <w:szCs w:val="21"/>
                <w:lang w:val="fr-CH"/>
              </w:rPr>
              <w:t>19</w:t>
            </w:r>
            <w:r w:rsidR="0003594C" w:rsidRPr="0003594C">
              <w:rPr>
                <w:rStyle w:val="af9"/>
                <w:rFonts w:hint="eastAsia"/>
                <w:sz w:val="21"/>
                <w:szCs w:val="21"/>
                <w:lang w:val="fr-CH"/>
              </w:rPr>
              <w:t>年</w:t>
            </w:r>
            <w:r>
              <w:rPr>
                <w:rStyle w:val="af9"/>
                <w:rFonts w:hint="eastAsia"/>
                <w:sz w:val="21"/>
                <w:szCs w:val="21"/>
                <w:lang w:val="fr-CH"/>
              </w:rPr>
              <w:t>2</w:t>
            </w:r>
            <w:r w:rsidR="0003594C" w:rsidRPr="0003594C">
              <w:rPr>
                <w:rStyle w:val="af9"/>
                <w:rFonts w:hint="eastAsia"/>
                <w:sz w:val="21"/>
                <w:szCs w:val="21"/>
                <w:lang w:val="fr-CH"/>
              </w:rPr>
              <w:t>月</w:t>
            </w:r>
            <w:r>
              <w:rPr>
                <w:rStyle w:val="af9"/>
                <w:rFonts w:hint="eastAsia"/>
                <w:sz w:val="21"/>
                <w:szCs w:val="21"/>
                <w:lang w:val="fr-CH"/>
              </w:rPr>
              <w:t>12</w:t>
            </w:r>
            <w:r w:rsidR="0003594C" w:rsidRPr="0003594C">
              <w:rPr>
                <w:rStyle w:val="af9"/>
                <w:rFonts w:hint="eastAsia"/>
                <w:sz w:val="21"/>
                <w:szCs w:val="21"/>
                <w:lang w:val="fr-CH"/>
              </w:rPr>
              <w:t>日收到。</w:t>
            </w:r>
          </w:p>
        </w:tc>
      </w:tr>
    </w:tbl>
    <w:p w:rsidR="003A0AB0" w:rsidRPr="003A0AB0" w:rsidRDefault="00B408E3" w:rsidP="003A0AB0">
      <w:pPr>
        <w:pStyle w:val="SingleTxtGC"/>
      </w:pPr>
      <w:r>
        <w:tab/>
      </w:r>
      <w:r w:rsidR="003A0AB0" w:rsidRPr="003A0AB0">
        <w:t>缔约国指出</w:t>
      </w:r>
      <w:r w:rsidR="009D776D">
        <w:t>，</w:t>
      </w:r>
      <w:r w:rsidR="003A0AB0" w:rsidRPr="003A0AB0">
        <w:t>司法部已经启动了对提交人的损害赔偿程序。在此背景下</w:t>
      </w:r>
      <w:r w:rsidR="009D776D">
        <w:t>，</w:t>
      </w:r>
      <w:r w:rsidR="003A0AB0" w:rsidRPr="003A0AB0">
        <w:t>缔约国于</w:t>
      </w:r>
      <w:r w:rsidR="009D776D">
        <w:t>2</w:t>
      </w:r>
      <w:r w:rsidR="003A0AB0" w:rsidRPr="003A0AB0">
        <w:t>0</w:t>
      </w:r>
      <w:r w:rsidR="009D776D">
        <w:t>17</w:t>
      </w:r>
      <w:r w:rsidR="003A0AB0" w:rsidRPr="003A0AB0">
        <w:t>年</w:t>
      </w:r>
      <w:r w:rsidR="009D776D">
        <w:t>12</w:t>
      </w:r>
      <w:r w:rsidR="003A0AB0" w:rsidRPr="003A0AB0">
        <w:t>月</w:t>
      </w:r>
      <w:r w:rsidR="009D776D">
        <w:t>21</w:t>
      </w:r>
      <w:r w:rsidR="003A0AB0" w:rsidRPr="003A0AB0">
        <w:t>日要求提交人具体说明金钱损失和非金钱损失</w:t>
      </w:r>
      <w:r w:rsidR="009D776D">
        <w:t>，</w:t>
      </w:r>
      <w:r w:rsidR="003A0AB0" w:rsidRPr="003A0AB0">
        <w:t>并提交能够证明损失的任何相关文件。</w:t>
      </w:r>
      <w:r w:rsidR="009D776D">
        <w:t>2</w:t>
      </w:r>
      <w:r w:rsidR="003A0AB0" w:rsidRPr="003A0AB0">
        <w:t>0</w:t>
      </w:r>
      <w:r w:rsidR="009D776D">
        <w:t>18</w:t>
      </w:r>
      <w:r w:rsidR="003A0AB0" w:rsidRPr="003A0AB0">
        <w:t>年</w:t>
      </w:r>
      <w:r w:rsidR="009D776D">
        <w:t>1</w:t>
      </w:r>
      <w:r w:rsidR="003A0AB0" w:rsidRPr="003A0AB0">
        <w:t>月</w:t>
      </w:r>
      <w:r w:rsidR="009D776D">
        <w:t>2</w:t>
      </w:r>
      <w:r w:rsidR="003A0AB0" w:rsidRPr="003A0AB0">
        <w:t>日</w:t>
      </w:r>
      <w:r w:rsidR="009D776D">
        <w:t>，</w:t>
      </w:r>
      <w:r w:rsidR="003A0AB0" w:rsidRPr="003A0AB0">
        <w:t>提交人向司法部</w:t>
      </w:r>
      <w:proofErr w:type="gramStart"/>
      <w:r w:rsidR="003A0AB0" w:rsidRPr="003A0AB0">
        <w:t>作出</w:t>
      </w:r>
      <w:proofErr w:type="gramEnd"/>
      <w:r w:rsidR="003A0AB0" w:rsidRPr="003A0AB0">
        <w:t>答复</w:t>
      </w:r>
      <w:r w:rsidR="009D776D">
        <w:t>，</w:t>
      </w:r>
      <w:r w:rsidR="003A0AB0" w:rsidRPr="003A0AB0">
        <w:t>但没有具体说明损害金额</w:t>
      </w:r>
      <w:r w:rsidR="009D776D">
        <w:t>，</w:t>
      </w:r>
      <w:r w:rsidR="003A0AB0" w:rsidRPr="003A0AB0">
        <w:t>提交人还告知司法部</w:t>
      </w:r>
      <w:r w:rsidR="009D776D">
        <w:t>，</w:t>
      </w:r>
      <w:r w:rsidR="003A0AB0" w:rsidRPr="003A0AB0">
        <w:t>他已就损害赔偿问题向法院提出上诉。</w:t>
      </w:r>
    </w:p>
    <w:p w:rsidR="003A0AB0" w:rsidRPr="003A0AB0" w:rsidRDefault="00B408E3" w:rsidP="003A0AB0">
      <w:pPr>
        <w:pStyle w:val="SingleTxtGC"/>
      </w:pPr>
      <w:r>
        <w:tab/>
      </w:r>
      <w:r w:rsidR="003A0AB0" w:rsidRPr="003A0AB0">
        <w:t>缔约国指出</w:t>
      </w:r>
      <w:r w:rsidR="009D776D">
        <w:t>，</w:t>
      </w:r>
      <w:r w:rsidR="003A0AB0" w:rsidRPr="003A0AB0">
        <w:t>根据关于熟悉法院审理案件的材料的规则</w:t>
      </w:r>
      <w:r w:rsidR="009D776D">
        <w:t>，</w:t>
      </w:r>
      <w:r w:rsidR="003A0AB0" w:rsidRPr="003A0AB0">
        <w:t>任何人都有权向相关法院提出请求</w:t>
      </w:r>
      <w:r w:rsidR="009D776D">
        <w:t>，</w:t>
      </w:r>
      <w:r w:rsidR="003A0AB0" w:rsidRPr="003A0AB0">
        <w:t>以便</w:t>
      </w:r>
      <w:r w:rsidR="003A0AB0" w:rsidRPr="003A0AB0">
        <w:rPr>
          <w:rFonts w:hint="eastAsia"/>
        </w:rPr>
        <w:t>进入</w:t>
      </w:r>
      <w:r w:rsidR="003A0AB0" w:rsidRPr="003A0AB0">
        <w:t>法院和免费获得调查材料。在得到法院院长同意后</w:t>
      </w:r>
      <w:r w:rsidR="009D776D">
        <w:t>，</w:t>
      </w:r>
      <w:r w:rsidR="003A0AB0" w:rsidRPr="003A0AB0">
        <w:t>相关人士可以复制这些材料或拍照。</w:t>
      </w:r>
    </w:p>
    <w:p w:rsidR="003A0AB0" w:rsidRPr="003A0AB0" w:rsidRDefault="00B408E3" w:rsidP="003A0AB0">
      <w:pPr>
        <w:pStyle w:val="SingleTxtGC"/>
      </w:pPr>
      <w:r w:rsidRPr="00D177CA">
        <w:rPr>
          <w:spacing w:val="2"/>
        </w:rPr>
        <w:tab/>
      </w:r>
      <w:r w:rsidR="003A0AB0" w:rsidRPr="00D177CA">
        <w:rPr>
          <w:spacing w:val="2"/>
        </w:rPr>
        <w:t>缔约国表示</w:t>
      </w:r>
      <w:r w:rsidR="009D776D">
        <w:rPr>
          <w:spacing w:val="2"/>
        </w:rPr>
        <w:t>，</w:t>
      </w:r>
      <w:r w:rsidR="003A0AB0" w:rsidRPr="00D177CA">
        <w:rPr>
          <w:spacing w:val="2"/>
        </w:rPr>
        <w:t>《意见》已翻译成立陶宛语</w:t>
      </w:r>
      <w:r w:rsidR="009D776D">
        <w:rPr>
          <w:spacing w:val="2"/>
        </w:rPr>
        <w:t>，</w:t>
      </w:r>
      <w:r w:rsidR="003A0AB0" w:rsidRPr="00D177CA">
        <w:rPr>
          <w:spacing w:val="2"/>
        </w:rPr>
        <w:t>并在社会保障和劳动部网站上公</w:t>
      </w:r>
      <w:r w:rsidR="003A0AB0" w:rsidRPr="003A0AB0">
        <w:t>布。</w:t>
      </w:r>
    </w:p>
    <w:p w:rsidR="003A0AB0" w:rsidRPr="003A0AB0" w:rsidRDefault="00B408E3" w:rsidP="003A0AB0">
      <w:pPr>
        <w:pStyle w:val="SingleTxtGC"/>
      </w:pPr>
      <w:r>
        <w:tab/>
      </w:r>
      <w:r w:rsidR="003A0AB0" w:rsidRPr="003A0AB0">
        <w:t>缔约国指出</w:t>
      </w:r>
      <w:r w:rsidR="009D776D">
        <w:t>，</w:t>
      </w:r>
      <w:r w:rsidR="003A0AB0" w:rsidRPr="003A0AB0">
        <w:t>规范免费法律援助权利的立法已经修改</w:t>
      </w:r>
      <w:r w:rsidR="009D776D">
        <w:t>，</w:t>
      </w:r>
      <w:r w:rsidR="003A0AB0" w:rsidRPr="003A0AB0">
        <w:t>提供这种援助的系统也进行了重组。为司法工作人员举办了培训活动</w:t>
      </w:r>
      <w:r w:rsidR="009D776D">
        <w:t>，</w:t>
      </w:r>
      <w:r w:rsidR="003A0AB0" w:rsidRPr="003A0AB0">
        <w:t>以确保为残疾人提供充分的法律援助。</w:t>
      </w:r>
    </w:p>
    <w:p w:rsidR="003A0AB0" w:rsidRPr="003A0AB0" w:rsidRDefault="00B408E3" w:rsidP="003A0AB0">
      <w:pPr>
        <w:pStyle w:val="SingleTxtGC"/>
      </w:pPr>
      <w:r>
        <w:tab/>
      </w:r>
      <w:r w:rsidR="003A0AB0" w:rsidRPr="003A0AB0">
        <w:t>根据社会保障和劳动部部长的一项命令</w:t>
      </w:r>
      <w:r w:rsidR="009D776D">
        <w:t>，</w:t>
      </w:r>
      <w:r w:rsidR="003A0AB0" w:rsidRPr="003A0AB0">
        <w:t>缔约国通过了一项计划</w:t>
      </w:r>
      <w:r w:rsidR="009D776D">
        <w:t>，</w:t>
      </w:r>
      <w:r w:rsidR="003A0AB0" w:rsidRPr="003A0AB0">
        <w:t>旨在</w:t>
      </w:r>
      <w:r w:rsidR="009D776D">
        <w:t>2</w:t>
      </w:r>
      <w:r w:rsidR="003A0AB0" w:rsidRPr="003A0AB0">
        <w:t>0</w:t>
      </w:r>
      <w:r w:rsidR="009D776D">
        <w:t>16</w:t>
      </w:r>
      <w:r w:rsidR="003A0AB0" w:rsidRPr="003A0AB0">
        <w:t>-</w:t>
      </w:r>
      <w:r w:rsidR="009D776D">
        <w:t>2</w:t>
      </w:r>
      <w:r w:rsidR="003A0AB0" w:rsidRPr="003A0AB0">
        <w:t>0</w:t>
      </w:r>
      <w:r w:rsidR="009D776D">
        <w:t>2</w:t>
      </w:r>
      <w:r w:rsidR="003A0AB0" w:rsidRPr="003A0AB0">
        <w:t>0</w:t>
      </w:r>
      <w:r w:rsidR="003A0AB0" w:rsidRPr="003A0AB0">
        <w:t>年为执行委员会的建议采取措施</w:t>
      </w:r>
      <w:r w:rsidR="009D776D">
        <w:t>，</w:t>
      </w:r>
      <w:r w:rsidR="003A0AB0" w:rsidRPr="003A0AB0">
        <w:t>包括在建设新监狱和翻修现有监狱的项目草案中调整某些场所的</w:t>
      </w:r>
      <w:r w:rsidR="003A0AB0" w:rsidRPr="003A0AB0">
        <w:rPr>
          <w:rFonts w:hint="eastAsia"/>
        </w:rPr>
        <w:t>条件</w:t>
      </w:r>
      <w:r w:rsidR="009D776D">
        <w:t>，</w:t>
      </w:r>
      <w:r w:rsidR="003A0AB0" w:rsidRPr="003A0AB0">
        <w:t>以满足残疾人的需要</w:t>
      </w:r>
      <w:r w:rsidR="009D776D">
        <w:t>，</w:t>
      </w:r>
      <w:r w:rsidR="003A0AB0" w:rsidRPr="003A0AB0">
        <w:t>以及为监狱官员组织培训活动。</w:t>
      </w:r>
    </w:p>
    <w:p w:rsidR="003A0AB0" w:rsidRPr="003A0AB0" w:rsidRDefault="00B408E3" w:rsidP="00C111DA">
      <w:pPr>
        <w:pStyle w:val="SingleTxtGC"/>
        <w:spacing w:after="180" w:line="340" w:lineRule="exact"/>
      </w:pPr>
      <w:r>
        <w:tab/>
      </w:r>
      <w:r w:rsidR="003A0AB0" w:rsidRPr="003A0AB0">
        <w:t>关于监测所有公共和私营部门为残疾人提供合理便利的情况</w:t>
      </w:r>
      <w:r w:rsidR="009D776D">
        <w:t>，</w:t>
      </w:r>
      <w:r w:rsidR="003A0AB0" w:rsidRPr="003A0AB0">
        <w:t>缔约国指出</w:t>
      </w:r>
      <w:r w:rsidR="009D776D">
        <w:t>，</w:t>
      </w:r>
      <w:r w:rsidR="003A0AB0" w:rsidRPr="003A0AB0">
        <w:t>残疾人事务部对《残疾人社会融入法》和《公约》的执行情况进行了监测。</w:t>
      </w:r>
      <w:r w:rsidR="009D776D">
        <w:t>2</w:t>
      </w:r>
      <w:r w:rsidR="003A0AB0" w:rsidRPr="003A0AB0">
        <w:t>0</w:t>
      </w:r>
      <w:r w:rsidR="009D776D">
        <w:t>17</w:t>
      </w:r>
      <w:r w:rsidR="003A0AB0" w:rsidRPr="003A0AB0">
        <w:t>年</w:t>
      </w:r>
      <w:r w:rsidR="009D776D">
        <w:t>，</w:t>
      </w:r>
      <w:r w:rsidR="003A0AB0" w:rsidRPr="003A0AB0">
        <w:t>该部与非政府组织一起在以下领域开展了监测活动</w:t>
      </w:r>
      <w:r w:rsidR="009D776D">
        <w:t>：</w:t>
      </w:r>
      <w:r w:rsidR="003A0AB0" w:rsidRPr="003A0AB0">
        <w:t>评估关于残疾人的媒体信息</w:t>
      </w:r>
      <w:r w:rsidR="009D776D">
        <w:t>；</w:t>
      </w:r>
      <w:r w:rsidR="003A0AB0" w:rsidRPr="003A0AB0">
        <w:t>进行了关于医疗机构为残疾人调整物理环境的研究</w:t>
      </w:r>
      <w:r w:rsidR="009D776D">
        <w:t>；</w:t>
      </w:r>
      <w:r w:rsidR="003A0AB0" w:rsidRPr="003A0AB0">
        <w:t>进行了公共交通为残疾人进行调整的评估研究</w:t>
      </w:r>
      <w:r w:rsidR="009D776D">
        <w:t>；</w:t>
      </w:r>
      <w:r w:rsidR="003A0AB0" w:rsidRPr="003A0AB0">
        <w:t>以及对残疾人进行意见调查。此外</w:t>
      </w:r>
      <w:r w:rsidR="009D776D">
        <w:t>，</w:t>
      </w:r>
      <w:r w:rsidR="003A0AB0" w:rsidRPr="003A0AB0">
        <w:t>平等机会监察员监测了《工作场所机会平等法》的执行情况。为此</w:t>
      </w:r>
      <w:r w:rsidR="009D776D">
        <w:t>，</w:t>
      </w:r>
      <w:r w:rsidR="003A0AB0" w:rsidRPr="003A0AB0">
        <w:t>监察员在</w:t>
      </w:r>
      <w:r w:rsidR="009D776D">
        <w:t>2</w:t>
      </w:r>
      <w:r w:rsidR="003A0AB0" w:rsidRPr="003A0AB0">
        <w:t>0</w:t>
      </w:r>
      <w:r w:rsidR="009D776D">
        <w:t>15</w:t>
      </w:r>
      <w:r w:rsidR="003A0AB0" w:rsidRPr="003A0AB0">
        <w:t>-</w:t>
      </w:r>
      <w:r w:rsidR="009D776D">
        <w:t>2</w:t>
      </w:r>
      <w:r w:rsidR="003A0AB0" w:rsidRPr="003A0AB0">
        <w:t>0</w:t>
      </w:r>
      <w:r w:rsidR="009D776D">
        <w:t>16</w:t>
      </w:r>
      <w:r w:rsidR="003A0AB0" w:rsidRPr="003A0AB0">
        <w:t>年对各城市进行了访问</w:t>
      </w:r>
      <w:r w:rsidR="009D776D">
        <w:t>，</w:t>
      </w:r>
      <w:r w:rsidR="003A0AB0" w:rsidRPr="003A0AB0">
        <w:t>访问表明</w:t>
      </w:r>
      <w:r w:rsidR="009D776D">
        <w:t>，</w:t>
      </w:r>
      <w:r w:rsidR="003A0AB0" w:rsidRPr="003A0AB0">
        <w:t>地方行政部门的雇员缺乏关于平等机会的信息。因此于</w:t>
      </w:r>
      <w:r w:rsidR="009D776D">
        <w:t>2</w:t>
      </w:r>
      <w:r w:rsidR="003A0AB0" w:rsidRPr="003A0AB0">
        <w:t>0</w:t>
      </w:r>
      <w:r w:rsidR="009D776D">
        <w:t>16</w:t>
      </w:r>
      <w:r w:rsidR="003A0AB0" w:rsidRPr="003A0AB0">
        <w:t>年启动了</w:t>
      </w:r>
      <w:r w:rsidR="009D776D">
        <w:rPr>
          <w:rFonts w:hint="eastAsia"/>
        </w:rPr>
        <w:t>“</w:t>
      </w:r>
      <w:r w:rsidR="003A0AB0" w:rsidRPr="003A0AB0">
        <w:t>市政当局的成功代码</w:t>
      </w:r>
      <w:r w:rsidR="009D776D">
        <w:t>：</w:t>
      </w:r>
      <w:r w:rsidR="003A0AB0" w:rsidRPr="003A0AB0">
        <w:t>性别平等</w:t>
      </w:r>
      <w:r w:rsidR="009D776D">
        <w:rPr>
          <w:rFonts w:hint="eastAsia"/>
        </w:rPr>
        <w:t>”</w:t>
      </w:r>
      <w:r w:rsidR="003A0AB0" w:rsidRPr="003A0AB0">
        <w:t>项目</w:t>
      </w:r>
      <w:r w:rsidR="009D776D">
        <w:t>，</w:t>
      </w:r>
      <w:r w:rsidR="003A0AB0" w:rsidRPr="003A0AB0">
        <w:t>并成立了一个工作组。</w:t>
      </w:r>
    </w:p>
    <w:p w:rsidR="003A0AB0" w:rsidRPr="003A0AB0" w:rsidRDefault="003A0AB0" w:rsidP="00C111DA">
      <w:pPr>
        <w:pStyle w:val="SingleTxtGC"/>
        <w:spacing w:after="180" w:line="340" w:lineRule="exact"/>
      </w:pPr>
      <w:r w:rsidRPr="003A0AB0">
        <w:t>提交人的评论</w:t>
      </w:r>
      <w:r w:rsidR="009D776D">
        <w:t>(</w:t>
      </w:r>
      <w:r w:rsidRPr="003A0AB0">
        <w:t>首次和第二次</w:t>
      </w:r>
      <w:r w:rsidR="009D776D">
        <w:t>)</w:t>
      </w:r>
      <w:r w:rsidR="009D776D">
        <w:t>：</w:t>
      </w:r>
      <w:r w:rsidRPr="003A0AB0">
        <w:tab/>
      </w:r>
      <w:r w:rsidR="00684EAB">
        <w:tab/>
      </w:r>
      <w:r w:rsidR="009D776D">
        <w:t>2</w:t>
      </w:r>
      <w:r w:rsidRPr="003A0AB0">
        <w:t>0</w:t>
      </w:r>
      <w:r w:rsidR="009D776D">
        <w:t>18</w:t>
      </w:r>
      <w:r w:rsidRPr="003A0AB0">
        <w:t>年</w:t>
      </w:r>
      <w:r w:rsidR="009D776D">
        <w:t>3</w:t>
      </w:r>
      <w:r w:rsidRPr="003A0AB0">
        <w:t>月</w:t>
      </w:r>
      <w:r w:rsidR="009D776D">
        <w:t>18</w:t>
      </w:r>
      <w:r w:rsidRPr="003A0AB0">
        <w:t>日收到。</w:t>
      </w:r>
    </w:p>
    <w:p w:rsidR="003A0AB0" w:rsidRPr="003A0AB0" w:rsidRDefault="00B408E3" w:rsidP="00C111DA">
      <w:pPr>
        <w:pStyle w:val="SingleTxtGC"/>
        <w:spacing w:line="340" w:lineRule="exact"/>
      </w:pPr>
      <w:r>
        <w:tab/>
      </w:r>
      <w:r w:rsidR="003A0AB0" w:rsidRPr="003A0AB0">
        <w:t>提交人指出</w:t>
      </w:r>
      <w:r w:rsidR="009D776D">
        <w:t>，</w:t>
      </w:r>
      <w:r w:rsidR="003A0AB0" w:rsidRPr="003A0AB0">
        <w:t>缔约国没有对他提供赔偿。</w:t>
      </w:r>
      <w:r w:rsidR="009D776D">
        <w:t>2</w:t>
      </w:r>
      <w:r w:rsidR="003A0AB0" w:rsidRPr="003A0AB0">
        <w:t>0</w:t>
      </w:r>
      <w:r w:rsidR="009D776D">
        <w:t>17</w:t>
      </w:r>
      <w:r w:rsidR="003A0AB0" w:rsidRPr="003A0AB0">
        <w:t>年</w:t>
      </w:r>
      <w:r w:rsidR="009D776D">
        <w:t>9</w:t>
      </w:r>
      <w:r w:rsidR="003A0AB0" w:rsidRPr="003A0AB0">
        <w:t>月</w:t>
      </w:r>
      <w:r w:rsidR="009D776D">
        <w:t>18</w:t>
      </w:r>
      <w:r w:rsidR="003A0AB0" w:rsidRPr="003A0AB0">
        <w:t>日</w:t>
      </w:r>
      <w:r w:rsidR="009D776D">
        <w:t>，</w:t>
      </w:r>
      <w:r w:rsidR="003A0AB0" w:rsidRPr="003A0AB0">
        <w:t>提交人通过他的律师向维尔</w:t>
      </w:r>
      <w:proofErr w:type="gramStart"/>
      <w:r w:rsidR="003A0AB0" w:rsidRPr="003A0AB0">
        <w:t>纽</w:t>
      </w:r>
      <w:proofErr w:type="gramEnd"/>
      <w:r w:rsidR="003A0AB0" w:rsidRPr="003A0AB0">
        <w:t>斯</w:t>
      </w:r>
      <w:r w:rsidR="003A0AB0" w:rsidRPr="003A0AB0">
        <w:rPr>
          <w:rFonts w:hint="eastAsia"/>
        </w:rPr>
        <w:t>地方</w:t>
      </w:r>
      <w:r w:rsidR="003A0AB0" w:rsidRPr="003A0AB0">
        <w:t>法院提出申诉</w:t>
      </w:r>
      <w:r w:rsidR="009D776D">
        <w:t>，</w:t>
      </w:r>
      <w:r w:rsidR="003A0AB0" w:rsidRPr="003A0AB0">
        <w:t>并要求缔约国赔偿他所遭受的损害。法院认定该申诉存在缺陷</w:t>
      </w:r>
      <w:r w:rsidR="009D776D">
        <w:t>，</w:t>
      </w:r>
      <w:r w:rsidR="003A0AB0" w:rsidRPr="003A0AB0">
        <w:t>并给律师四个月的时间纠正这些缺陷。然而</w:t>
      </w:r>
      <w:r w:rsidR="009D776D">
        <w:t>，</w:t>
      </w:r>
      <w:r w:rsidR="003A0AB0" w:rsidRPr="003A0AB0">
        <w:t>四个月后</w:t>
      </w:r>
      <w:r w:rsidR="009D776D">
        <w:t>，</w:t>
      </w:r>
      <w:r w:rsidR="003A0AB0" w:rsidRPr="003A0AB0">
        <w:t>即</w:t>
      </w:r>
      <w:r w:rsidR="009D776D">
        <w:t>2</w:t>
      </w:r>
      <w:r w:rsidR="003A0AB0" w:rsidRPr="003A0AB0">
        <w:t>0</w:t>
      </w:r>
      <w:r w:rsidR="009D776D">
        <w:t>18</w:t>
      </w:r>
      <w:r w:rsidR="003A0AB0" w:rsidRPr="003A0AB0">
        <w:t>年</w:t>
      </w:r>
      <w:r w:rsidR="009D776D">
        <w:t>2</w:t>
      </w:r>
      <w:r w:rsidR="003A0AB0" w:rsidRPr="003A0AB0">
        <w:t>月</w:t>
      </w:r>
      <w:r w:rsidR="009D776D">
        <w:t>5</w:t>
      </w:r>
      <w:r w:rsidR="003A0AB0" w:rsidRPr="003A0AB0">
        <w:t>日</w:t>
      </w:r>
      <w:r w:rsidR="009D776D">
        <w:t>，</w:t>
      </w:r>
      <w:r w:rsidR="003A0AB0" w:rsidRPr="003A0AB0">
        <w:t>法院拒绝审理此案。</w:t>
      </w:r>
    </w:p>
    <w:p w:rsidR="003A0AB0" w:rsidRPr="003A0AB0" w:rsidRDefault="00B408E3" w:rsidP="00C111DA">
      <w:pPr>
        <w:pStyle w:val="SingleTxtGC"/>
        <w:spacing w:line="340" w:lineRule="exact"/>
      </w:pPr>
      <w:r>
        <w:tab/>
      </w:r>
      <w:r w:rsidR="009D776D">
        <w:t>2</w:t>
      </w:r>
      <w:r w:rsidR="003A0AB0" w:rsidRPr="003A0AB0">
        <w:t>0</w:t>
      </w:r>
      <w:r w:rsidR="009D776D">
        <w:t>18</w:t>
      </w:r>
      <w:r w:rsidR="003A0AB0" w:rsidRPr="003A0AB0">
        <w:t>年</w:t>
      </w:r>
      <w:r w:rsidR="009D776D">
        <w:t>2</w:t>
      </w:r>
      <w:r w:rsidR="003A0AB0" w:rsidRPr="003A0AB0">
        <w:t>月</w:t>
      </w:r>
      <w:r w:rsidR="009D776D">
        <w:t>22</w:t>
      </w:r>
      <w:r w:rsidR="003A0AB0" w:rsidRPr="003A0AB0">
        <w:t>日</w:t>
      </w:r>
      <w:r w:rsidR="009D776D">
        <w:t>，</w:t>
      </w:r>
      <w:r w:rsidR="003A0AB0" w:rsidRPr="003A0AB0">
        <w:t>提交人的律师再次试图就损害索赔问题起诉。</w:t>
      </w:r>
      <w:r w:rsidR="009D776D">
        <w:t>2</w:t>
      </w:r>
      <w:r w:rsidR="003A0AB0" w:rsidRPr="003A0AB0">
        <w:t>0</w:t>
      </w:r>
      <w:r w:rsidR="009D776D">
        <w:t>18</w:t>
      </w:r>
      <w:r w:rsidR="003A0AB0" w:rsidRPr="003A0AB0">
        <w:t>年</w:t>
      </w:r>
      <w:r w:rsidR="009D776D">
        <w:t>2</w:t>
      </w:r>
      <w:r w:rsidR="003A0AB0" w:rsidRPr="003A0AB0">
        <w:t>月</w:t>
      </w:r>
      <w:r w:rsidR="009D776D">
        <w:t>28</w:t>
      </w:r>
      <w:r w:rsidR="003A0AB0" w:rsidRPr="003A0AB0">
        <w:t>日对申诉进行了修改</w:t>
      </w:r>
      <w:r w:rsidR="009D776D">
        <w:t>，</w:t>
      </w:r>
      <w:r w:rsidR="003A0AB0" w:rsidRPr="003A0AB0">
        <w:t>列入了所要求赔偿的书面金额</w:t>
      </w:r>
      <w:r w:rsidR="009D776D">
        <w:t>，</w:t>
      </w:r>
      <w:r w:rsidR="003A0AB0" w:rsidRPr="003A0AB0">
        <w:t>共计</w:t>
      </w:r>
      <w:r w:rsidR="009D776D">
        <w:t>91,324.77</w:t>
      </w:r>
      <w:r w:rsidR="003A0AB0" w:rsidRPr="003A0AB0">
        <w:t>欧元。维尔纽斯</w:t>
      </w:r>
      <w:r w:rsidR="003A0AB0" w:rsidRPr="003A0AB0">
        <w:rPr>
          <w:rFonts w:hint="eastAsia"/>
        </w:rPr>
        <w:t>地方</w:t>
      </w:r>
      <w:r w:rsidR="003A0AB0" w:rsidRPr="003A0AB0">
        <w:t>法院再次拒绝审理这一申诉</w:t>
      </w:r>
      <w:r w:rsidR="009D776D">
        <w:t>，</w:t>
      </w:r>
      <w:r w:rsidR="003A0AB0" w:rsidRPr="003A0AB0">
        <w:t>声称高于</w:t>
      </w:r>
      <w:r w:rsidR="009D776D">
        <w:t>43,5</w:t>
      </w:r>
      <w:r w:rsidR="003A0AB0" w:rsidRPr="003A0AB0">
        <w:t>00</w:t>
      </w:r>
      <w:r w:rsidR="003A0AB0" w:rsidRPr="003A0AB0">
        <w:t>欧元赔偿额的申诉应向维尔</w:t>
      </w:r>
      <w:proofErr w:type="gramStart"/>
      <w:r w:rsidR="003A0AB0" w:rsidRPr="003A0AB0">
        <w:t>纽斯</w:t>
      </w:r>
      <w:r w:rsidR="003A0AB0" w:rsidRPr="003A0AB0">
        <w:rPr>
          <w:rFonts w:hint="eastAsia"/>
        </w:rPr>
        <w:t>区域</w:t>
      </w:r>
      <w:proofErr w:type="gramEnd"/>
      <w:r w:rsidR="003A0AB0" w:rsidRPr="003A0AB0">
        <w:t>法院提出。立陶宛最高法院规定</w:t>
      </w:r>
      <w:r w:rsidR="009D776D">
        <w:t>，</w:t>
      </w:r>
      <w:r w:rsidR="003A0AB0" w:rsidRPr="003A0AB0">
        <w:t>要求赔偿的申诉应由审理刑事案件的同一法院审理。因此</w:t>
      </w:r>
      <w:r w:rsidR="009D776D">
        <w:t>，</w:t>
      </w:r>
      <w:r w:rsidR="003A0AB0" w:rsidRPr="003A0AB0">
        <w:t>提交人对维尔纽斯</w:t>
      </w:r>
      <w:r w:rsidR="003A0AB0" w:rsidRPr="003A0AB0">
        <w:rPr>
          <w:rFonts w:hint="eastAsia"/>
        </w:rPr>
        <w:t>地方</w:t>
      </w:r>
      <w:r w:rsidR="003A0AB0" w:rsidRPr="003A0AB0">
        <w:t>法院的决定提出上诉。由于法院的案件积压</w:t>
      </w:r>
      <w:r w:rsidR="009D776D">
        <w:t>，</w:t>
      </w:r>
      <w:r w:rsidR="003A0AB0" w:rsidRPr="003A0AB0">
        <w:t>预计该裁决将在</w:t>
      </w:r>
      <w:r w:rsidR="009D776D">
        <w:t>2</w:t>
      </w:r>
      <w:r w:rsidR="003A0AB0" w:rsidRPr="003A0AB0">
        <w:t>0</w:t>
      </w:r>
      <w:r w:rsidR="009D776D">
        <w:t>18</w:t>
      </w:r>
      <w:r w:rsidR="003A0AB0" w:rsidRPr="003A0AB0">
        <w:t>年做出。</w:t>
      </w:r>
      <w:r w:rsidR="003A0AB0" w:rsidRPr="003A0AB0">
        <w:rPr>
          <w:vertAlign w:val="superscript"/>
        </w:rPr>
        <w:footnoteReference w:id="3"/>
      </w:r>
    </w:p>
    <w:p w:rsidR="003A0AB0" w:rsidRPr="003A0AB0" w:rsidRDefault="00B408E3" w:rsidP="00C111DA">
      <w:pPr>
        <w:pStyle w:val="SingleTxtGC"/>
        <w:spacing w:line="340" w:lineRule="exact"/>
      </w:pPr>
      <w:r>
        <w:tab/>
      </w:r>
      <w:r w:rsidR="003A0AB0" w:rsidRPr="003A0AB0">
        <w:t>应该指出的是</w:t>
      </w:r>
      <w:r w:rsidR="009D776D">
        <w:t>，</w:t>
      </w:r>
      <w:r w:rsidR="009D776D">
        <w:t>1</w:t>
      </w:r>
      <w:r w:rsidR="003A0AB0" w:rsidRPr="003A0AB0">
        <w:t>0</w:t>
      </w:r>
      <w:r w:rsidR="003A0AB0" w:rsidRPr="003A0AB0">
        <w:t>年的赔偿时效将于</w:t>
      </w:r>
      <w:r w:rsidR="009D776D">
        <w:t>2</w:t>
      </w:r>
      <w:r w:rsidR="003A0AB0" w:rsidRPr="003A0AB0">
        <w:t>0</w:t>
      </w:r>
      <w:r w:rsidR="009D776D">
        <w:t>18</w:t>
      </w:r>
      <w:r w:rsidR="003A0AB0" w:rsidRPr="003A0AB0">
        <w:t>年</w:t>
      </w:r>
      <w:r w:rsidR="009D776D">
        <w:t>5</w:t>
      </w:r>
      <w:r w:rsidR="003A0AB0" w:rsidRPr="003A0AB0">
        <w:t>月</w:t>
      </w:r>
      <w:r w:rsidR="009D776D">
        <w:t>22</w:t>
      </w:r>
      <w:r w:rsidR="003A0AB0" w:rsidRPr="003A0AB0">
        <w:t>日到期</w:t>
      </w:r>
      <w:r w:rsidR="009D776D">
        <w:t>，</w:t>
      </w:r>
      <w:r w:rsidR="003A0AB0" w:rsidRPr="003A0AB0">
        <w:t>届时提交人将无法就自己及其已故妻子所遭受的伤害收取任何金额。因此</w:t>
      </w:r>
      <w:r w:rsidR="009D776D">
        <w:t>，</w:t>
      </w:r>
      <w:r w:rsidR="003A0AB0" w:rsidRPr="003A0AB0">
        <w:t>提交人确信</w:t>
      </w:r>
      <w:r w:rsidR="009D776D">
        <w:t>，</w:t>
      </w:r>
      <w:r w:rsidR="003A0AB0" w:rsidRPr="003A0AB0">
        <w:t>委员会的决定永远不会得到执行。</w:t>
      </w:r>
    </w:p>
    <w:p w:rsidR="003A0AB0" w:rsidRPr="003A0AB0" w:rsidRDefault="00B408E3" w:rsidP="00C111DA">
      <w:pPr>
        <w:pStyle w:val="SingleTxtGC"/>
        <w:spacing w:line="340" w:lineRule="exact"/>
      </w:pPr>
      <w:r>
        <w:tab/>
      </w:r>
      <w:r w:rsidR="003A0AB0" w:rsidRPr="003A0AB0">
        <w:t>提交人还提出</w:t>
      </w:r>
      <w:r w:rsidR="009D776D">
        <w:t>，</w:t>
      </w:r>
      <w:r w:rsidR="003A0AB0" w:rsidRPr="003A0AB0">
        <w:t>他收到了日期为</w:t>
      </w:r>
      <w:r w:rsidR="009D776D">
        <w:t>2</w:t>
      </w:r>
      <w:r w:rsidR="003A0AB0" w:rsidRPr="003A0AB0">
        <w:t>0</w:t>
      </w:r>
      <w:r w:rsidR="009D776D">
        <w:t>17</w:t>
      </w:r>
      <w:r w:rsidR="003A0AB0" w:rsidRPr="003A0AB0">
        <w:t>年</w:t>
      </w:r>
      <w:r w:rsidR="009D776D">
        <w:t>12</w:t>
      </w:r>
      <w:r w:rsidR="003A0AB0" w:rsidRPr="003A0AB0">
        <w:t>月</w:t>
      </w:r>
      <w:r w:rsidR="009D776D">
        <w:t>21</w:t>
      </w:r>
      <w:r w:rsidR="003A0AB0" w:rsidRPr="003A0AB0">
        <w:t>日的一封信</w:t>
      </w:r>
      <w:r w:rsidR="009D776D">
        <w:t>，</w:t>
      </w:r>
      <w:r w:rsidR="003A0AB0" w:rsidRPr="003A0AB0">
        <w:t>建议进行庭外和解</w:t>
      </w:r>
      <w:r w:rsidR="009D776D">
        <w:t>，</w:t>
      </w:r>
      <w:r w:rsidR="003A0AB0" w:rsidRPr="003A0AB0">
        <w:t>赔偿其物质损害</w:t>
      </w:r>
      <w:r w:rsidR="009D776D">
        <w:t>29</w:t>
      </w:r>
      <w:r w:rsidR="003A0AB0" w:rsidRPr="003A0AB0">
        <w:t>00</w:t>
      </w:r>
      <w:r w:rsidR="003A0AB0" w:rsidRPr="003A0AB0">
        <w:t>欧元</w:t>
      </w:r>
      <w:r w:rsidR="009D776D">
        <w:t>，</w:t>
      </w:r>
      <w:r w:rsidR="003A0AB0" w:rsidRPr="003A0AB0">
        <w:t>精神损害</w:t>
      </w:r>
      <w:r w:rsidR="009D776D">
        <w:t>15</w:t>
      </w:r>
      <w:r w:rsidR="003A0AB0" w:rsidRPr="003A0AB0">
        <w:t>00</w:t>
      </w:r>
      <w:r w:rsidR="003A0AB0" w:rsidRPr="003A0AB0">
        <w:t>欧元。这些金额与现实不符</w:t>
      </w:r>
      <w:r w:rsidR="009D776D">
        <w:t>，</w:t>
      </w:r>
      <w:r w:rsidR="003A0AB0" w:rsidRPr="003A0AB0">
        <w:rPr>
          <w:rFonts w:hint="eastAsia"/>
        </w:rPr>
        <w:t>因为</w:t>
      </w:r>
      <w:r w:rsidR="003A0AB0" w:rsidRPr="003A0AB0">
        <w:t>经证明的损害赔偿达</w:t>
      </w:r>
      <w:r w:rsidR="009D776D">
        <w:t>91,324.77</w:t>
      </w:r>
      <w:r w:rsidR="003A0AB0" w:rsidRPr="003A0AB0">
        <w:t>欧元。</w:t>
      </w:r>
    </w:p>
    <w:p w:rsidR="003A0AB0" w:rsidRPr="003A0AB0" w:rsidRDefault="00B408E3" w:rsidP="00C111DA">
      <w:pPr>
        <w:pStyle w:val="SingleTxtGC"/>
        <w:spacing w:line="340" w:lineRule="exact"/>
      </w:pPr>
      <w:r>
        <w:tab/>
      </w:r>
      <w:r w:rsidR="003A0AB0" w:rsidRPr="003A0AB0">
        <w:t>提交人声称</w:t>
      </w:r>
      <w:r w:rsidR="009D776D">
        <w:t>，</w:t>
      </w:r>
      <w:r w:rsidR="003A0AB0" w:rsidRPr="003A0AB0">
        <w:t>缔约国对委员会关于接触法院和获取调查文件资料的决定</w:t>
      </w:r>
      <w:proofErr w:type="gramStart"/>
      <w:r w:rsidR="003A0AB0" w:rsidRPr="003A0AB0">
        <w:t>作出</w:t>
      </w:r>
      <w:proofErr w:type="gramEnd"/>
      <w:r w:rsidR="003A0AB0" w:rsidRPr="003A0AB0">
        <w:rPr>
          <w:rFonts w:hint="eastAsia"/>
        </w:rPr>
        <w:t>的</w:t>
      </w:r>
      <w:r w:rsidR="003A0AB0" w:rsidRPr="003A0AB0">
        <w:t>答复不准确。缔约国声称</w:t>
      </w:r>
      <w:r w:rsidR="009D776D">
        <w:t>，</w:t>
      </w:r>
      <w:r w:rsidR="003A0AB0" w:rsidRPr="003A0AB0">
        <w:t>受害者或其代表有权查阅调查材料并复印。但反之</w:t>
      </w:r>
      <w:r w:rsidR="009D776D">
        <w:t>，</w:t>
      </w:r>
      <w:r w:rsidR="003A0AB0" w:rsidRPr="003A0AB0">
        <w:t>《刑事诉讼法》第</w:t>
      </w:r>
      <w:r w:rsidR="009D776D">
        <w:t>181(6)</w:t>
      </w:r>
      <w:r w:rsidR="00013824">
        <w:t xml:space="preserve"> </w:t>
      </w:r>
      <w:r w:rsidR="009D776D">
        <w:t>(2)</w:t>
      </w:r>
      <w:r w:rsidR="003A0AB0" w:rsidRPr="003A0AB0">
        <w:t>条禁止复制任何载有法庭听证参与者个人资料的文件。法院传播提交人妻子的个人信息</w:t>
      </w:r>
      <w:r w:rsidR="009D776D">
        <w:t>，</w:t>
      </w:r>
      <w:r w:rsidR="003A0AB0" w:rsidRPr="003A0AB0">
        <w:t>违反了保密规则。非法传播私人信息是刑事犯罪。缔约国泄露关于其妻子残疾的信息</w:t>
      </w:r>
      <w:r w:rsidR="009D776D">
        <w:t>，</w:t>
      </w:r>
      <w:r w:rsidR="003A0AB0" w:rsidRPr="003A0AB0">
        <w:t>违反了《宪法》、《保护人权与基本自由公约》</w:t>
      </w:r>
      <w:r w:rsidR="009D776D">
        <w:t>(</w:t>
      </w:r>
      <w:r w:rsidR="003A0AB0" w:rsidRPr="003A0AB0">
        <w:t>《欧洲人权公约》</w:t>
      </w:r>
      <w:r w:rsidR="009D776D">
        <w:t>)</w:t>
      </w:r>
      <w:r w:rsidR="003A0AB0" w:rsidRPr="003A0AB0">
        <w:t>和《残疾人权利公约》。缔约国还声称</w:t>
      </w:r>
      <w:r w:rsidR="009D776D">
        <w:t>，</w:t>
      </w:r>
      <w:r w:rsidR="003A0AB0" w:rsidRPr="003A0AB0">
        <w:t>《刑事诉讼法》第</w:t>
      </w:r>
      <w:r w:rsidR="009D776D">
        <w:t>53</w:t>
      </w:r>
      <w:r w:rsidR="003A0AB0" w:rsidRPr="003A0AB0">
        <w:t>条规定</w:t>
      </w:r>
      <w:r w:rsidR="009D776D">
        <w:t>，</w:t>
      </w:r>
      <w:r w:rsidR="003A0AB0" w:rsidRPr="003A0AB0">
        <w:t>残疾人的案件必须有律师参加。事实并非如此</w:t>
      </w:r>
      <w:r w:rsidR="009D776D">
        <w:t>：</w:t>
      </w:r>
      <w:r w:rsidR="003A0AB0" w:rsidRPr="003A0AB0">
        <w:t>该条规定</w:t>
      </w:r>
      <w:r w:rsidR="009D776D">
        <w:t>，</w:t>
      </w:r>
      <w:r w:rsidR="003A0AB0" w:rsidRPr="003A0AB0">
        <w:t>检察官或法官可以允许代表参加。</w:t>
      </w:r>
    </w:p>
    <w:p w:rsidR="00C111DA" w:rsidRDefault="00C111DA">
      <w:pPr>
        <w:tabs>
          <w:tab w:val="clear" w:pos="431"/>
        </w:tabs>
        <w:overflowPunct/>
        <w:adjustRightInd/>
        <w:snapToGrid/>
        <w:spacing w:line="240" w:lineRule="auto"/>
        <w:jc w:val="left"/>
      </w:pPr>
      <w:r>
        <w:br w:type="page"/>
      </w:r>
    </w:p>
    <w:p w:rsidR="003A0AB0" w:rsidRPr="003A0AB0" w:rsidRDefault="00B408E3" w:rsidP="003A0AB0">
      <w:pPr>
        <w:pStyle w:val="SingleTxtGC"/>
      </w:pPr>
      <w:r>
        <w:tab/>
      </w:r>
      <w:r w:rsidR="003A0AB0" w:rsidRPr="003A0AB0">
        <w:t>缔约国还提供了关于发表委员会意见的误导性信息。提交人直到</w:t>
      </w:r>
      <w:r w:rsidR="009D776D">
        <w:t>2</w:t>
      </w:r>
      <w:r w:rsidR="003A0AB0" w:rsidRPr="003A0AB0">
        <w:t>0</w:t>
      </w:r>
      <w:r w:rsidR="009D776D">
        <w:t>18</w:t>
      </w:r>
      <w:r w:rsidR="003A0AB0" w:rsidRPr="003A0AB0">
        <w:t>年</w:t>
      </w:r>
      <w:r w:rsidR="009D776D">
        <w:t>2</w:t>
      </w:r>
      <w:r w:rsidR="003A0AB0" w:rsidRPr="003A0AB0">
        <w:t>月</w:t>
      </w:r>
      <w:r w:rsidR="009D776D">
        <w:t>8</w:t>
      </w:r>
      <w:r w:rsidR="003A0AB0" w:rsidRPr="003A0AB0">
        <w:t>日才收到立陶宛语的委员会</w:t>
      </w:r>
      <w:r w:rsidR="003A0AB0" w:rsidRPr="003A0AB0">
        <w:rPr>
          <w:rFonts w:hint="eastAsia"/>
        </w:rPr>
        <w:t>《</w:t>
      </w:r>
      <w:r w:rsidR="003A0AB0" w:rsidRPr="003A0AB0">
        <w:t>意见</w:t>
      </w:r>
      <w:r w:rsidR="003A0AB0" w:rsidRPr="003A0AB0">
        <w:rPr>
          <w:rFonts w:hint="eastAsia"/>
        </w:rPr>
        <w:t>》</w:t>
      </w:r>
      <w:r w:rsidR="003A0AB0" w:rsidRPr="003A0AB0">
        <w:t>。当提交人试图提出申诉时</w:t>
      </w:r>
      <w:r w:rsidR="009D776D">
        <w:t>，</w:t>
      </w:r>
      <w:r w:rsidR="003A0AB0" w:rsidRPr="003A0AB0">
        <w:t>法院没有</w:t>
      </w:r>
      <w:r w:rsidR="003A0AB0" w:rsidRPr="003A0AB0">
        <w:rPr>
          <w:rFonts w:hint="eastAsia"/>
        </w:rPr>
        <w:t>收到</w:t>
      </w:r>
      <w:r w:rsidR="003A0AB0" w:rsidRPr="003A0AB0">
        <w:t>本国语版本的《意见》。社会保障和劳动部和残疾人司都没有在其网站上公布这些《意见》。即使他们公布</w:t>
      </w:r>
      <w:r w:rsidR="009D776D">
        <w:t>，</w:t>
      </w:r>
      <w:r w:rsidR="003A0AB0" w:rsidRPr="003A0AB0">
        <w:t>这些《意见》也不会广泛传播</w:t>
      </w:r>
      <w:r w:rsidR="009D776D">
        <w:t>，</w:t>
      </w:r>
      <w:r w:rsidR="003A0AB0" w:rsidRPr="003A0AB0">
        <w:t>因为访问这些网站的人很少。</w:t>
      </w:r>
    </w:p>
    <w:p w:rsidR="003A0AB0" w:rsidRPr="003A0AB0" w:rsidRDefault="00710468" w:rsidP="003A0AB0">
      <w:pPr>
        <w:pStyle w:val="SingleTxtGC"/>
      </w:pPr>
      <w:r>
        <w:tab/>
      </w:r>
      <w:r w:rsidR="003A0AB0" w:rsidRPr="003A0AB0">
        <w:t>最后</w:t>
      </w:r>
      <w:r w:rsidR="009D776D">
        <w:t>，</w:t>
      </w:r>
      <w:r w:rsidR="003A0AB0" w:rsidRPr="003A0AB0">
        <w:t>提交人声称</w:t>
      </w:r>
      <w:r w:rsidR="009D776D">
        <w:t>，</w:t>
      </w:r>
      <w:r w:rsidR="003A0AB0" w:rsidRPr="003A0AB0">
        <w:t>尽管委员会提出了《意见》</w:t>
      </w:r>
      <w:r w:rsidR="009D776D">
        <w:t>，</w:t>
      </w:r>
      <w:r w:rsidR="003A0AB0" w:rsidRPr="003A0AB0">
        <w:t>但缔约国没有花时间了解提交人案件的情况</w:t>
      </w:r>
      <w:r w:rsidR="009D776D">
        <w:t>，</w:t>
      </w:r>
      <w:r w:rsidR="003A0AB0" w:rsidRPr="003A0AB0">
        <w:t>也没有采取措施防止今后发生类似的不公正侵权行为。</w:t>
      </w:r>
    </w:p>
    <w:p w:rsidR="003A0AB0" w:rsidRPr="003A0AB0" w:rsidRDefault="003A0AB0" w:rsidP="00710468">
      <w:pPr>
        <w:pStyle w:val="H23GC"/>
      </w:pPr>
      <w:r w:rsidRPr="003A0AB0">
        <w:tab/>
      </w:r>
      <w:r w:rsidRPr="003A0AB0">
        <w:tab/>
      </w:r>
      <w:r w:rsidRPr="003A0AB0">
        <w:t>决定</w:t>
      </w:r>
    </w:p>
    <w:p w:rsidR="005157CF" w:rsidRDefault="00710468" w:rsidP="003A0AB0">
      <w:pPr>
        <w:pStyle w:val="SingleTxtGC"/>
      </w:pPr>
      <w:r>
        <w:tab/>
      </w:r>
      <w:r w:rsidR="003A0AB0" w:rsidRPr="003A0AB0">
        <w:t>评为</w:t>
      </w:r>
      <w:r w:rsidR="009D776D">
        <w:rPr>
          <w:rFonts w:hint="eastAsia"/>
        </w:rPr>
        <w:t>“</w:t>
      </w:r>
      <w:proofErr w:type="spellStart"/>
      <w:r w:rsidR="009D776D">
        <w:t>B2</w:t>
      </w:r>
      <w:proofErr w:type="spellEnd"/>
      <w:r w:rsidR="009D776D">
        <w:rPr>
          <w:rFonts w:hint="eastAsia"/>
        </w:rPr>
        <w:t>”</w:t>
      </w:r>
      <w:r w:rsidR="003A0AB0" w:rsidRPr="003A0AB0">
        <w:t>级</w:t>
      </w:r>
      <w:r w:rsidR="009D776D">
        <w:t>：</w:t>
      </w:r>
      <w:r w:rsidR="003A0AB0" w:rsidRPr="003A0AB0">
        <w:t>继续跟进。将向缔约国发出一项说明</w:t>
      </w:r>
      <w:r w:rsidR="009D776D">
        <w:t>，</w:t>
      </w:r>
      <w:r w:rsidR="003A0AB0" w:rsidRPr="003A0AB0">
        <w:t>要求其提供资料</w:t>
      </w:r>
      <w:r w:rsidR="009D776D">
        <w:t>，</w:t>
      </w:r>
      <w:r w:rsidR="003A0AB0" w:rsidRPr="003A0AB0">
        <w:t>说明采取了哪些措施执行《意见》所载的一般性建议</w:t>
      </w:r>
      <w:r w:rsidR="009D776D">
        <w:t>，</w:t>
      </w:r>
      <w:r w:rsidR="003A0AB0" w:rsidRPr="003A0AB0">
        <w:t>包括立法修正案</w:t>
      </w:r>
      <w:r w:rsidR="009D776D">
        <w:t>，</w:t>
      </w:r>
      <w:r w:rsidR="003A0AB0" w:rsidRPr="003A0AB0">
        <w:t>以确保定期向残疾人提供免费法律援助</w:t>
      </w:r>
      <w:r w:rsidR="009D776D">
        <w:t>，</w:t>
      </w:r>
      <w:r w:rsidR="003A0AB0" w:rsidRPr="003A0AB0">
        <w:t>监测为残疾人提供合理便利的情况</w:t>
      </w:r>
      <w:r w:rsidR="009D776D">
        <w:t>，</w:t>
      </w:r>
      <w:r w:rsidR="003A0AB0" w:rsidRPr="003A0AB0">
        <w:t>从而确保他们在与其他人平等的基础上诉诸司法。缔约国还应说明提交人可依据哪种替代程序获得赔偿。</w:t>
      </w:r>
    </w:p>
    <w:p w:rsidR="009F5917" w:rsidRPr="009F5917" w:rsidRDefault="009F5917" w:rsidP="009F591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F5917" w:rsidRPr="009F5917"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776D" w:rsidRPr="000D319F" w:rsidRDefault="009D776D" w:rsidP="000D319F">
      <w:pPr>
        <w:pStyle w:val="af0"/>
        <w:spacing w:after="240"/>
        <w:ind w:left="907"/>
        <w:rPr>
          <w:rFonts w:asciiTheme="majorBidi" w:eastAsia="宋体" w:hAnsiTheme="majorBidi" w:cstheme="majorBidi"/>
          <w:sz w:val="21"/>
          <w:szCs w:val="21"/>
          <w:lang w:val="en-US"/>
        </w:rPr>
      </w:pPr>
    </w:p>
    <w:p w:rsidR="009D776D" w:rsidRPr="000D319F" w:rsidRDefault="009D776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D776D" w:rsidRPr="000D319F" w:rsidRDefault="009D776D" w:rsidP="000D319F">
      <w:pPr>
        <w:pStyle w:val="af0"/>
      </w:pPr>
    </w:p>
  </w:endnote>
  <w:endnote w:type="continuationNotice" w:id="1">
    <w:p w:rsidR="009D776D" w:rsidRDefault="009D77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76D" w:rsidRPr="009972B6" w:rsidRDefault="009D776D" w:rsidP="009972B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105B86">
      <w:rPr>
        <w:rStyle w:val="af2"/>
        <w:noProof/>
      </w:rPr>
      <w:t>8</w:t>
    </w:r>
    <w:r>
      <w:rPr>
        <w:rStyle w:val="af2"/>
      </w:rPr>
      <w:fldChar w:fldCharType="end"/>
    </w:r>
    <w:r>
      <w:rPr>
        <w:rStyle w:val="af2"/>
      </w:rPr>
      <w:tab/>
    </w:r>
    <w:proofErr w:type="spellStart"/>
    <w:r w:rsidRPr="009972B6">
      <w:rPr>
        <w:rStyle w:val="af2"/>
        <w:b w:val="0"/>
        <w:snapToGrid w:val="0"/>
        <w:sz w:val="16"/>
      </w:rPr>
      <w:t>GE.19</w:t>
    </w:r>
    <w:proofErr w:type="spellEnd"/>
    <w:r w:rsidRPr="009972B6">
      <w:rPr>
        <w:rStyle w:val="af2"/>
        <w:b w:val="0"/>
        <w:snapToGrid w:val="0"/>
        <w:sz w:val="16"/>
      </w:rPr>
      <w:t>-13100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76D" w:rsidRPr="009972B6" w:rsidRDefault="009D776D" w:rsidP="009972B6">
    <w:pPr>
      <w:pStyle w:val="af0"/>
      <w:tabs>
        <w:tab w:val="clear" w:pos="431"/>
        <w:tab w:val="right" w:pos="9638"/>
      </w:tabs>
      <w:rPr>
        <w:rStyle w:val="af2"/>
      </w:rPr>
    </w:pPr>
    <w:proofErr w:type="spellStart"/>
    <w:r>
      <w:t>GE.19</w:t>
    </w:r>
    <w:proofErr w:type="spellEnd"/>
    <w:r>
      <w:t>-13100</w:t>
    </w:r>
    <w:r>
      <w:tab/>
    </w:r>
    <w:r>
      <w:rPr>
        <w:rStyle w:val="af2"/>
      </w:rPr>
      <w:fldChar w:fldCharType="begin"/>
    </w:r>
    <w:r>
      <w:rPr>
        <w:rStyle w:val="af2"/>
      </w:rPr>
      <w:instrText xml:space="preserve"> PAGE  \* MERGEFORMAT </w:instrText>
    </w:r>
    <w:r>
      <w:rPr>
        <w:rStyle w:val="af2"/>
      </w:rPr>
      <w:fldChar w:fldCharType="separate"/>
    </w:r>
    <w:r w:rsidR="00EE55D9">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76D" w:rsidRPr="00B44B82" w:rsidRDefault="009D776D" w:rsidP="005157CF">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-13100</w:t>
    </w:r>
    <w:r w:rsidRPr="00EE277A">
      <w:rPr>
        <w:sz w:val="20"/>
        <w:lang w:eastAsia="zh-CN"/>
      </w:rPr>
      <w:t xml:space="preserve"> (C)</w:t>
    </w:r>
    <w:r>
      <w:rPr>
        <w:sz w:val="20"/>
        <w:lang w:eastAsia="zh-CN"/>
      </w:rPr>
      <w:tab/>
      <w:t>12091</w:t>
    </w:r>
    <w:r>
      <w:rPr>
        <w:rFonts w:eastAsiaTheme="minorEastAsia"/>
        <w:sz w:val="20"/>
        <w:lang w:eastAsia="zh-CN"/>
      </w:rPr>
      <w:t>9</w:t>
    </w:r>
    <w:r>
      <w:rPr>
        <w:sz w:val="20"/>
        <w:lang w:eastAsia="zh-CN"/>
      </w:rPr>
      <w:tab/>
      <w:t>20091</w:t>
    </w:r>
    <w:r>
      <w:rPr>
        <w:rFonts w:eastAsiaTheme="minorEastAsia"/>
        <w:sz w:val="20"/>
        <w:lang w:eastAsia="zh-CN"/>
      </w:rPr>
      <w:t>9</w:t>
    </w:r>
  </w:p>
  <w:p w:rsidR="009D776D" w:rsidRPr="00487939" w:rsidRDefault="009D776D" w:rsidP="003A0AB0">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21/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1/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776D" w:rsidRPr="000157B1" w:rsidRDefault="009D776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D776D" w:rsidRPr="000157B1" w:rsidRDefault="009D776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D776D" w:rsidRDefault="009D776D"/>
  </w:footnote>
  <w:footnote w:id="2">
    <w:p w:rsidR="009D776D" w:rsidRPr="005838EE" w:rsidRDefault="009D776D" w:rsidP="003A0AB0">
      <w:pPr>
        <w:pStyle w:val="a6"/>
      </w:pPr>
      <w:r>
        <w:rPr>
          <w:lang w:val="zh-CN"/>
        </w:rPr>
        <w:tab/>
        <w:t>*</w:t>
      </w:r>
      <w:r>
        <w:rPr>
          <w:lang w:val="zh-CN"/>
        </w:rPr>
        <w:tab/>
      </w:r>
      <w:r>
        <w:rPr>
          <w:lang w:val="zh-CN"/>
        </w:rPr>
        <w:t>委员会第二十一届会议</w:t>
      </w:r>
      <w:r>
        <w:rPr>
          <w:lang w:val="zh-CN"/>
        </w:rPr>
        <w:t>(2019</w:t>
      </w:r>
      <w:r>
        <w:rPr>
          <w:lang w:val="zh-CN"/>
        </w:rPr>
        <w:t>年</w:t>
      </w:r>
      <w:r>
        <w:rPr>
          <w:lang w:val="zh-CN"/>
        </w:rPr>
        <w:t>3</w:t>
      </w:r>
      <w:r>
        <w:rPr>
          <w:lang w:val="zh-CN"/>
        </w:rPr>
        <w:t>月</w:t>
      </w:r>
      <w:r>
        <w:rPr>
          <w:lang w:val="zh-CN"/>
        </w:rPr>
        <w:t>11</w:t>
      </w:r>
      <w:r>
        <w:rPr>
          <w:lang w:val="zh-CN"/>
        </w:rPr>
        <w:t>日至</w:t>
      </w:r>
      <w:r>
        <w:rPr>
          <w:lang w:val="zh-CN"/>
        </w:rPr>
        <w:t>4</w:t>
      </w:r>
      <w:r>
        <w:rPr>
          <w:lang w:val="zh-CN"/>
        </w:rPr>
        <w:t>月</w:t>
      </w:r>
      <w:r>
        <w:rPr>
          <w:lang w:val="zh-CN"/>
        </w:rPr>
        <w:t>5</w:t>
      </w:r>
      <w:r>
        <w:rPr>
          <w:lang w:val="zh-CN"/>
        </w:rPr>
        <w:t>日</w:t>
      </w:r>
      <w:r>
        <w:rPr>
          <w:lang w:val="zh-CN"/>
        </w:rPr>
        <w:t>)</w:t>
      </w:r>
      <w:r>
        <w:rPr>
          <w:lang w:val="zh-CN"/>
        </w:rPr>
        <w:t>通过。</w:t>
      </w:r>
    </w:p>
  </w:footnote>
  <w:footnote w:id="3">
    <w:p w:rsidR="009D776D" w:rsidRPr="004338D9" w:rsidRDefault="009D776D" w:rsidP="003A0AB0">
      <w:pPr>
        <w:pStyle w:val="a6"/>
      </w:pPr>
      <w:r>
        <w:rPr>
          <w:lang w:val="zh-CN"/>
        </w:rPr>
        <w:tab/>
      </w:r>
      <w:r w:rsidRPr="00602189">
        <w:rPr>
          <w:rStyle w:val="a8"/>
          <w:rFonts w:eastAsia="宋体"/>
          <w:lang w:val="zh-CN"/>
        </w:rPr>
        <w:footnoteRef/>
      </w:r>
      <w:r>
        <w:rPr>
          <w:lang w:val="zh-CN"/>
        </w:rPr>
        <w:tab/>
      </w:r>
      <w:r>
        <w:rPr>
          <w:lang w:val="zh-CN"/>
        </w:rPr>
        <w:t>提交人没有提交</w:t>
      </w:r>
      <w:r>
        <w:rPr>
          <w:rFonts w:hint="eastAsia"/>
          <w:lang w:val="zh-CN"/>
        </w:rPr>
        <w:t>补充</w:t>
      </w:r>
      <w:r>
        <w:rPr>
          <w:lang w:val="zh-CN"/>
        </w:rPr>
        <w:t>资料。</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76D" w:rsidRDefault="009D776D" w:rsidP="009972B6">
    <w:pPr>
      <w:pStyle w:val="af3"/>
    </w:pPr>
    <w:proofErr w:type="spellStart"/>
    <w:r>
      <w:t>CRPD</w:t>
    </w:r>
    <w:proofErr w:type="spellEnd"/>
    <w:r>
      <w:t>/C/21/3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76D" w:rsidRPr="00202A30" w:rsidRDefault="009D776D" w:rsidP="009972B6">
    <w:pPr>
      <w:pStyle w:val="af3"/>
      <w:jc w:val="right"/>
    </w:pPr>
    <w:proofErr w:type="spellStart"/>
    <w:r>
      <w:t>CRPD</w:t>
    </w:r>
    <w:proofErr w:type="spellEnd"/>
    <w:r>
      <w:t>/C/21/3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activeWritingStyle w:appName="MSWord" w:lang="en-US" w:vendorID="64" w:dllVersion="131078" w:nlCheck="1" w:checkStyle="0"/>
  <w:activeWritingStyle w:appName="MSWord" w:lang="zh-CN" w:vendorID="64" w:dllVersion="131077" w:nlCheck="1" w:checkStyle="1"/>
  <w:activeWritingStyle w:appName="MSWord" w:lang="en-GB" w:vendorID="64" w:dllVersion="131078" w:nlCheck="1" w:checkStyle="0"/>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429"/>
    <w:rsid w:val="00011483"/>
    <w:rsid w:val="00013824"/>
    <w:rsid w:val="00021A37"/>
    <w:rsid w:val="000305AC"/>
    <w:rsid w:val="0003262C"/>
    <w:rsid w:val="0003594C"/>
    <w:rsid w:val="00037545"/>
    <w:rsid w:val="00044485"/>
    <w:rsid w:val="00085AA0"/>
    <w:rsid w:val="000A0A55"/>
    <w:rsid w:val="000B4967"/>
    <w:rsid w:val="000D319F"/>
    <w:rsid w:val="000D4ACB"/>
    <w:rsid w:val="000E0937"/>
    <w:rsid w:val="000E4D0E"/>
    <w:rsid w:val="001000CC"/>
    <w:rsid w:val="00105B86"/>
    <w:rsid w:val="00113776"/>
    <w:rsid w:val="00125AC6"/>
    <w:rsid w:val="00144B69"/>
    <w:rsid w:val="00145D4C"/>
    <w:rsid w:val="001470EC"/>
    <w:rsid w:val="00153E86"/>
    <w:rsid w:val="0016404E"/>
    <w:rsid w:val="00171466"/>
    <w:rsid w:val="0018325E"/>
    <w:rsid w:val="001A674D"/>
    <w:rsid w:val="001B1BD1"/>
    <w:rsid w:val="001B3E36"/>
    <w:rsid w:val="001C3EF2"/>
    <w:rsid w:val="001C705F"/>
    <w:rsid w:val="001D17F6"/>
    <w:rsid w:val="001D2C3F"/>
    <w:rsid w:val="00204B42"/>
    <w:rsid w:val="00205DAC"/>
    <w:rsid w:val="002231C3"/>
    <w:rsid w:val="0024417F"/>
    <w:rsid w:val="00250F8D"/>
    <w:rsid w:val="002511F6"/>
    <w:rsid w:val="00285160"/>
    <w:rsid w:val="00286006"/>
    <w:rsid w:val="002E1C97"/>
    <w:rsid w:val="002E4D4F"/>
    <w:rsid w:val="002E6974"/>
    <w:rsid w:val="002F5834"/>
    <w:rsid w:val="0030772B"/>
    <w:rsid w:val="00321375"/>
    <w:rsid w:val="00326EBF"/>
    <w:rsid w:val="00327FE4"/>
    <w:rsid w:val="00343EE8"/>
    <w:rsid w:val="00392F6C"/>
    <w:rsid w:val="003A0AB0"/>
    <w:rsid w:val="003D7D4D"/>
    <w:rsid w:val="003F27E8"/>
    <w:rsid w:val="003F799C"/>
    <w:rsid w:val="00413D23"/>
    <w:rsid w:val="00427F63"/>
    <w:rsid w:val="004A17D1"/>
    <w:rsid w:val="004C4A0A"/>
    <w:rsid w:val="004C5016"/>
    <w:rsid w:val="004D56DE"/>
    <w:rsid w:val="004F2B0B"/>
    <w:rsid w:val="004F2BB3"/>
    <w:rsid w:val="00503C68"/>
    <w:rsid w:val="005157CF"/>
    <w:rsid w:val="005172F7"/>
    <w:rsid w:val="005416DE"/>
    <w:rsid w:val="00543EBA"/>
    <w:rsid w:val="005455EE"/>
    <w:rsid w:val="00551C33"/>
    <w:rsid w:val="00581E42"/>
    <w:rsid w:val="005A609E"/>
    <w:rsid w:val="005B17BF"/>
    <w:rsid w:val="005B3ADC"/>
    <w:rsid w:val="005D0F8B"/>
    <w:rsid w:val="005D2220"/>
    <w:rsid w:val="005D3846"/>
    <w:rsid w:val="005E403A"/>
    <w:rsid w:val="005E4CFE"/>
    <w:rsid w:val="005E5F15"/>
    <w:rsid w:val="005F00C7"/>
    <w:rsid w:val="00626A0F"/>
    <w:rsid w:val="00635907"/>
    <w:rsid w:val="00645F38"/>
    <w:rsid w:val="00660EB6"/>
    <w:rsid w:val="006667DA"/>
    <w:rsid w:val="00680656"/>
    <w:rsid w:val="00684EAB"/>
    <w:rsid w:val="006B1119"/>
    <w:rsid w:val="006B1F57"/>
    <w:rsid w:val="006E2FAC"/>
    <w:rsid w:val="006E3E46"/>
    <w:rsid w:val="006E71B1"/>
    <w:rsid w:val="006E7419"/>
    <w:rsid w:val="006F3F80"/>
    <w:rsid w:val="00705D89"/>
    <w:rsid w:val="00710468"/>
    <w:rsid w:val="00712133"/>
    <w:rsid w:val="00731A42"/>
    <w:rsid w:val="00761EE2"/>
    <w:rsid w:val="00767E69"/>
    <w:rsid w:val="0077079A"/>
    <w:rsid w:val="007832FC"/>
    <w:rsid w:val="007A4CB7"/>
    <w:rsid w:val="007A5599"/>
    <w:rsid w:val="007B5396"/>
    <w:rsid w:val="007F783B"/>
    <w:rsid w:val="00816936"/>
    <w:rsid w:val="00821D1F"/>
    <w:rsid w:val="00834033"/>
    <w:rsid w:val="00850BB9"/>
    <w:rsid w:val="00853CF3"/>
    <w:rsid w:val="00856233"/>
    <w:rsid w:val="008577E5"/>
    <w:rsid w:val="00860F27"/>
    <w:rsid w:val="00863E51"/>
    <w:rsid w:val="00892B75"/>
    <w:rsid w:val="008A696C"/>
    <w:rsid w:val="008B0560"/>
    <w:rsid w:val="008B2BFA"/>
    <w:rsid w:val="008F64D2"/>
    <w:rsid w:val="008F6B34"/>
    <w:rsid w:val="00934278"/>
    <w:rsid w:val="00936F03"/>
    <w:rsid w:val="00940025"/>
    <w:rsid w:val="00943528"/>
    <w:rsid w:val="00943B69"/>
    <w:rsid w:val="00944CB3"/>
    <w:rsid w:val="009516AF"/>
    <w:rsid w:val="00953EE9"/>
    <w:rsid w:val="00966E94"/>
    <w:rsid w:val="009972B6"/>
    <w:rsid w:val="009B09D7"/>
    <w:rsid w:val="009B7370"/>
    <w:rsid w:val="009C18A3"/>
    <w:rsid w:val="009D35ED"/>
    <w:rsid w:val="009D776D"/>
    <w:rsid w:val="009F0322"/>
    <w:rsid w:val="009F5917"/>
    <w:rsid w:val="00A00C3A"/>
    <w:rsid w:val="00A03CB6"/>
    <w:rsid w:val="00A1364C"/>
    <w:rsid w:val="00A21076"/>
    <w:rsid w:val="00A22DF9"/>
    <w:rsid w:val="00A27D73"/>
    <w:rsid w:val="00A3739A"/>
    <w:rsid w:val="00A52DAF"/>
    <w:rsid w:val="00A52DF8"/>
    <w:rsid w:val="00A84072"/>
    <w:rsid w:val="00B16570"/>
    <w:rsid w:val="00B227D5"/>
    <w:rsid w:val="00B408E3"/>
    <w:rsid w:val="00B44B82"/>
    <w:rsid w:val="00B508E6"/>
    <w:rsid w:val="00B53320"/>
    <w:rsid w:val="00B74757"/>
    <w:rsid w:val="00BC6522"/>
    <w:rsid w:val="00BD104C"/>
    <w:rsid w:val="00BD5443"/>
    <w:rsid w:val="00C050BA"/>
    <w:rsid w:val="00C111DA"/>
    <w:rsid w:val="00C121D5"/>
    <w:rsid w:val="00C134D9"/>
    <w:rsid w:val="00C17349"/>
    <w:rsid w:val="00C351AA"/>
    <w:rsid w:val="00C50AFD"/>
    <w:rsid w:val="00C546C4"/>
    <w:rsid w:val="00C7253F"/>
    <w:rsid w:val="00C91F60"/>
    <w:rsid w:val="00CA5EDE"/>
    <w:rsid w:val="00CB4429"/>
    <w:rsid w:val="00CB7E1C"/>
    <w:rsid w:val="00D11A79"/>
    <w:rsid w:val="00D177CA"/>
    <w:rsid w:val="00D259EA"/>
    <w:rsid w:val="00D26A05"/>
    <w:rsid w:val="00D310FE"/>
    <w:rsid w:val="00D32465"/>
    <w:rsid w:val="00D43C7E"/>
    <w:rsid w:val="00D51719"/>
    <w:rsid w:val="00D80C4C"/>
    <w:rsid w:val="00D94F15"/>
    <w:rsid w:val="00D97B98"/>
    <w:rsid w:val="00DC4585"/>
    <w:rsid w:val="00DC671F"/>
    <w:rsid w:val="00DD7812"/>
    <w:rsid w:val="00DE4DA7"/>
    <w:rsid w:val="00E0354E"/>
    <w:rsid w:val="00E24432"/>
    <w:rsid w:val="00E33B38"/>
    <w:rsid w:val="00E47FE5"/>
    <w:rsid w:val="00E574AF"/>
    <w:rsid w:val="00E61599"/>
    <w:rsid w:val="00EA0558"/>
    <w:rsid w:val="00EE4BBF"/>
    <w:rsid w:val="00EE55D9"/>
    <w:rsid w:val="00F714DA"/>
    <w:rsid w:val="00F90004"/>
    <w:rsid w:val="00FB432F"/>
    <w:rsid w:val="00FB456B"/>
    <w:rsid w:val="00FB5E40"/>
    <w:rsid w:val="00FB7E36"/>
    <w:rsid w:val="00FC5606"/>
    <w:rsid w:val="00FD51EE"/>
    <w:rsid w:val="00FE5254"/>
    <w:rsid w:val="00FF158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B051FB"/>
  <w15:docId w15:val="{B8B5C9AB-EA8B-4CDE-AEB1-270A7D211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uiPriority w:val="99"/>
    <w:semiHidden/>
    <w:rsid w:val="00645F38"/>
    <w:rPr>
      <w:color w:val="auto"/>
      <w:u w:val="none"/>
    </w:rPr>
  </w:style>
  <w:style w:type="table" w:styleId="afa">
    <w:name w:val="Table Grid"/>
    <w:basedOn w:val="a1"/>
    <w:uiPriority w:val="59"/>
    <w:rsid w:val="009F032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C7A78-0B2D-44B2-A382-BFC54DE0A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6624</Words>
  <Characters>7584</Characters>
  <Application>Microsoft Office Word</Application>
  <DocSecurity>0</DocSecurity>
  <Lines>337</Lines>
  <Paragraphs>171</Paragraphs>
  <ScaleCrop>false</ScaleCrop>
  <Company>DCM</Company>
  <LinksUpToDate>false</LinksUpToDate>
  <CharactersWithSpaces>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CRPD/C/21/3</dc:title>
  <dc:subject>1913100</dc:subject>
  <dc:creator>tian</dc:creator>
  <cp:keywords/>
  <dc:description/>
  <cp:lastModifiedBy>Hui Tian</cp:lastModifiedBy>
  <cp:revision>2</cp:revision>
  <cp:lastPrinted>2014-05-09T11:28:00Z</cp:lastPrinted>
  <dcterms:created xsi:type="dcterms:W3CDTF">2019-09-20T14:49:00Z</dcterms:created>
  <dcterms:modified xsi:type="dcterms:W3CDTF">2019-09-20T14:49:00Z</dcterms:modified>
</cp:coreProperties>
</file>