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717266" w:rsidTr="000D1B89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717266" w:rsidRDefault="00717266" w:rsidP="000D1B89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717266" w:rsidRPr="00B97172" w:rsidRDefault="00717266" w:rsidP="000D1B89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</w:t>
            </w:r>
            <w:r w:rsidR="00E5154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717266" w:rsidRPr="00D47EEA" w:rsidRDefault="00DC7D81" w:rsidP="00DC7D81">
            <w:pPr>
              <w:suppressAutoHyphens w:val="0"/>
              <w:spacing w:after="20"/>
              <w:jc w:val="right"/>
            </w:pPr>
            <w:bookmarkStart w:id="0" w:name="_GoBack"/>
            <w:bookmarkEnd w:id="0"/>
            <w:r w:rsidRPr="00DC7D81">
              <w:rPr>
                <w:sz w:val="40"/>
              </w:rPr>
              <w:t>E</w:t>
            </w:r>
            <w:r>
              <w:t>/C.12/SVK/Q/3</w:t>
            </w:r>
          </w:p>
        </w:tc>
      </w:tr>
      <w:tr w:rsidR="00717266" w:rsidTr="000D1B89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717266" w:rsidRDefault="00717266" w:rsidP="000D1B89">
            <w:pPr>
              <w:spacing w:before="120"/>
            </w:pPr>
            <w:r>
              <w:rPr>
                <w:noProof/>
                <w:lang w:eastAsia="zh-CN"/>
              </w:rPr>
              <w:drawing>
                <wp:inline distT="0" distB="0" distL="0" distR="0" wp14:anchorId="72310D29" wp14:editId="5ED2DEC5">
                  <wp:extent cx="714375" cy="590550"/>
                  <wp:effectExtent l="0" t="0" r="9525" b="0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17266" w:rsidRPr="00D773DF" w:rsidRDefault="00717266" w:rsidP="000D1B89">
            <w:pPr>
              <w:spacing w:before="120" w:line="420" w:lineRule="exact"/>
              <w:rPr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Economic</w:t>
            </w:r>
            <w:r w:rsidR="00E5154C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and</w:t>
            </w:r>
            <w:r w:rsidR="00E5154C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Social</w:t>
            </w:r>
            <w:r w:rsidR="00E5154C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Council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717266" w:rsidRDefault="00DC7D81" w:rsidP="00DC7D81">
            <w:pPr>
              <w:suppressAutoHyphens w:val="0"/>
              <w:spacing w:before="240" w:line="240" w:lineRule="exact"/>
            </w:pPr>
            <w:r>
              <w:t>Distr.:</w:t>
            </w:r>
            <w:r w:rsidR="00E5154C">
              <w:t xml:space="preserve"> </w:t>
            </w:r>
            <w:r>
              <w:t>General</w:t>
            </w:r>
          </w:p>
          <w:p w:rsidR="00DC7D81" w:rsidRDefault="00DC7D81" w:rsidP="00DC7D81">
            <w:pPr>
              <w:suppressAutoHyphens w:val="0"/>
            </w:pPr>
            <w:r>
              <w:t>19</w:t>
            </w:r>
            <w:r w:rsidR="00E5154C">
              <w:t xml:space="preserve"> </w:t>
            </w:r>
            <w:r>
              <w:t>April</w:t>
            </w:r>
            <w:r w:rsidR="00E5154C">
              <w:t xml:space="preserve"> </w:t>
            </w:r>
            <w:r>
              <w:t>2018</w:t>
            </w:r>
          </w:p>
          <w:p w:rsidR="00DC7D81" w:rsidRDefault="00DC7D81" w:rsidP="00DC7D81">
            <w:pPr>
              <w:suppressAutoHyphens w:val="0"/>
            </w:pPr>
          </w:p>
          <w:p w:rsidR="00DC7D81" w:rsidRDefault="00DC7D81" w:rsidP="00DC7D81">
            <w:pPr>
              <w:suppressAutoHyphens w:val="0"/>
            </w:pPr>
            <w:r>
              <w:t>Original:</w:t>
            </w:r>
            <w:r w:rsidR="00E5154C">
              <w:t xml:space="preserve"> </w:t>
            </w:r>
            <w:r>
              <w:t>English</w:t>
            </w:r>
          </w:p>
          <w:p w:rsidR="00DC7D81" w:rsidRDefault="00DC7D81" w:rsidP="00DC7D81">
            <w:pPr>
              <w:suppressAutoHyphens w:val="0"/>
            </w:pPr>
            <w:r>
              <w:t>English,</w:t>
            </w:r>
            <w:r w:rsidR="00E5154C">
              <w:t xml:space="preserve"> </w:t>
            </w:r>
            <w:r>
              <w:t>French</w:t>
            </w:r>
            <w:r w:rsidR="00E5154C">
              <w:t xml:space="preserve"> </w:t>
            </w:r>
            <w:r>
              <w:t>and</w:t>
            </w:r>
            <w:r w:rsidR="00E5154C">
              <w:t xml:space="preserve"> </w:t>
            </w:r>
            <w:r>
              <w:t>Spanish</w:t>
            </w:r>
            <w:r w:rsidR="00E5154C">
              <w:t xml:space="preserve"> </w:t>
            </w:r>
            <w:r>
              <w:t>onl</w:t>
            </w:r>
            <w:r w:rsidR="0027246D">
              <w:t>y</w:t>
            </w:r>
          </w:p>
        </w:tc>
      </w:tr>
    </w:tbl>
    <w:p w:rsidR="0027246D" w:rsidRPr="0027246D" w:rsidRDefault="0027246D" w:rsidP="0027246D">
      <w:pPr>
        <w:spacing w:before="120"/>
        <w:rPr>
          <w:b/>
          <w:bCs/>
          <w:sz w:val="24"/>
          <w:szCs w:val="24"/>
        </w:rPr>
      </w:pPr>
      <w:r w:rsidRPr="0027246D">
        <w:rPr>
          <w:b/>
          <w:bCs/>
          <w:sz w:val="24"/>
          <w:szCs w:val="24"/>
        </w:rPr>
        <w:t>Committee</w:t>
      </w:r>
      <w:r w:rsidR="00E5154C">
        <w:rPr>
          <w:b/>
          <w:bCs/>
          <w:sz w:val="24"/>
          <w:szCs w:val="24"/>
        </w:rPr>
        <w:t xml:space="preserve"> </w:t>
      </w:r>
      <w:r w:rsidRPr="0027246D">
        <w:rPr>
          <w:b/>
          <w:bCs/>
          <w:sz w:val="24"/>
          <w:szCs w:val="24"/>
        </w:rPr>
        <w:t>on</w:t>
      </w:r>
      <w:r w:rsidR="00E5154C">
        <w:rPr>
          <w:b/>
          <w:bCs/>
          <w:sz w:val="24"/>
          <w:szCs w:val="24"/>
        </w:rPr>
        <w:t xml:space="preserve"> </w:t>
      </w:r>
      <w:r w:rsidRPr="0027246D">
        <w:rPr>
          <w:b/>
          <w:bCs/>
          <w:sz w:val="24"/>
          <w:szCs w:val="24"/>
        </w:rPr>
        <w:t>Economic,</w:t>
      </w:r>
      <w:r w:rsidR="00E5154C">
        <w:rPr>
          <w:b/>
          <w:bCs/>
          <w:sz w:val="24"/>
          <w:szCs w:val="24"/>
        </w:rPr>
        <w:t xml:space="preserve"> </w:t>
      </w:r>
      <w:r w:rsidRPr="0027246D">
        <w:rPr>
          <w:b/>
          <w:bCs/>
          <w:sz w:val="24"/>
          <w:szCs w:val="24"/>
        </w:rPr>
        <w:t>Social</w:t>
      </w:r>
      <w:r w:rsidR="00E5154C">
        <w:rPr>
          <w:b/>
          <w:bCs/>
          <w:sz w:val="24"/>
          <w:szCs w:val="24"/>
        </w:rPr>
        <w:t xml:space="preserve"> </w:t>
      </w:r>
      <w:r w:rsidRPr="0027246D">
        <w:rPr>
          <w:b/>
          <w:bCs/>
          <w:sz w:val="24"/>
          <w:szCs w:val="24"/>
        </w:rPr>
        <w:t>and</w:t>
      </w:r>
      <w:r w:rsidR="00E5154C">
        <w:rPr>
          <w:b/>
          <w:bCs/>
          <w:sz w:val="24"/>
          <w:szCs w:val="24"/>
        </w:rPr>
        <w:t xml:space="preserve"> </w:t>
      </w:r>
      <w:r w:rsidRPr="0027246D">
        <w:rPr>
          <w:b/>
          <w:bCs/>
          <w:sz w:val="24"/>
          <w:szCs w:val="24"/>
        </w:rPr>
        <w:t>Cultural</w:t>
      </w:r>
      <w:r w:rsidR="00E5154C">
        <w:rPr>
          <w:b/>
          <w:bCs/>
          <w:sz w:val="24"/>
          <w:szCs w:val="24"/>
        </w:rPr>
        <w:t xml:space="preserve"> </w:t>
      </w:r>
      <w:r w:rsidRPr="0027246D">
        <w:rPr>
          <w:b/>
          <w:bCs/>
          <w:sz w:val="24"/>
          <w:szCs w:val="24"/>
        </w:rPr>
        <w:t>Rights</w:t>
      </w:r>
    </w:p>
    <w:p w:rsidR="0027246D" w:rsidRPr="004A26B9" w:rsidRDefault="0027246D" w:rsidP="00AD2DEC">
      <w:pPr>
        <w:pStyle w:val="HChG"/>
      </w:pPr>
      <w:r w:rsidRPr="004A26B9">
        <w:tab/>
      </w:r>
      <w:r w:rsidRPr="004A26B9">
        <w:tab/>
        <w:t>List</w:t>
      </w:r>
      <w:r w:rsidR="00E5154C">
        <w:t xml:space="preserve"> </w:t>
      </w:r>
      <w:r w:rsidRPr="004A26B9">
        <w:t>of</w:t>
      </w:r>
      <w:r w:rsidR="00E5154C">
        <w:t xml:space="preserve"> </w:t>
      </w:r>
      <w:r w:rsidRPr="004A26B9">
        <w:t>issues</w:t>
      </w:r>
      <w:r w:rsidR="00E5154C">
        <w:t xml:space="preserve"> </w:t>
      </w:r>
      <w:r w:rsidRPr="004A26B9">
        <w:t>in</w:t>
      </w:r>
      <w:r w:rsidR="00E5154C">
        <w:t xml:space="preserve"> </w:t>
      </w:r>
      <w:r w:rsidRPr="004A26B9">
        <w:t>relation</w:t>
      </w:r>
      <w:r w:rsidR="00E5154C">
        <w:t xml:space="preserve"> </w:t>
      </w:r>
      <w:r w:rsidRPr="004A26B9">
        <w:t>to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third</w:t>
      </w:r>
      <w:r w:rsidR="00E5154C">
        <w:t xml:space="preserve"> </w:t>
      </w:r>
      <w:r w:rsidRPr="004A26B9">
        <w:t>periodic</w:t>
      </w:r>
      <w:r w:rsidR="00E5154C">
        <w:t xml:space="preserve"> </w:t>
      </w:r>
      <w:r w:rsidRPr="004A26B9">
        <w:t>report</w:t>
      </w:r>
      <w:r w:rsidR="00E5154C">
        <w:t xml:space="preserve"> </w:t>
      </w:r>
      <w:r w:rsidR="003867F4">
        <w:br/>
      </w:r>
      <w:r w:rsidRPr="004A26B9">
        <w:t>of</w:t>
      </w:r>
      <w:r w:rsidR="00E5154C">
        <w:t xml:space="preserve"> </w:t>
      </w:r>
      <w:r w:rsidRPr="004A26B9">
        <w:t>Slovakia</w:t>
      </w:r>
      <w:r w:rsidR="00E5154C" w:rsidRPr="00E5154C">
        <w:rPr>
          <w:rStyle w:val="FootnoteReference"/>
          <w:b w:val="0"/>
          <w:bCs/>
          <w:sz w:val="20"/>
          <w:vertAlign w:val="baseline"/>
        </w:rPr>
        <w:footnoteReference w:customMarkFollows="1" w:id="1"/>
        <w:t>*</w:t>
      </w:r>
    </w:p>
    <w:p w:rsidR="0027246D" w:rsidRPr="004A26B9" w:rsidRDefault="0027246D" w:rsidP="0027246D">
      <w:pPr>
        <w:pStyle w:val="HChG"/>
      </w:pPr>
      <w:r w:rsidRPr="004A26B9">
        <w:tab/>
        <w:t>I.</w:t>
      </w:r>
      <w:r w:rsidRPr="004A26B9">
        <w:tab/>
        <w:t>General</w:t>
      </w:r>
      <w:r w:rsidR="00E5154C">
        <w:t xml:space="preserve"> </w:t>
      </w:r>
      <w:r w:rsidRPr="004A26B9">
        <w:t>information</w:t>
      </w:r>
    </w:p>
    <w:p w:rsidR="0027246D" w:rsidRPr="004A26B9" w:rsidRDefault="0027246D" w:rsidP="0027246D">
      <w:pPr>
        <w:pStyle w:val="SingleTxtG"/>
      </w:pPr>
      <w:r w:rsidRPr="004A26B9">
        <w:t>1.</w:t>
      </w:r>
      <w:r w:rsidRPr="004A26B9">
        <w:tab/>
        <w:t>In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light</w:t>
      </w:r>
      <w:r w:rsidR="00E5154C">
        <w:t xml:space="preserve"> </w:t>
      </w:r>
      <w:r w:rsidRPr="004A26B9">
        <w:t>of</w:t>
      </w:r>
      <w:r w:rsidR="00E5154C">
        <w:t xml:space="preserve"> </w:t>
      </w:r>
      <w:r w:rsidRPr="004A26B9">
        <w:t>paragraph</w:t>
      </w:r>
      <w:r w:rsidR="00E5154C">
        <w:t xml:space="preserve"> </w:t>
      </w:r>
      <w:r w:rsidRPr="004A26B9">
        <w:t>113</w:t>
      </w:r>
      <w:r w:rsidR="00E5154C">
        <w:t xml:space="preserve"> </w:t>
      </w:r>
      <w:r w:rsidRPr="004A26B9">
        <w:t>of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State</w:t>
      </w:r>
      <w:r w:rsidR="00E5154C">
        <w:t xml:space="preserve"> </w:t>
      </w:r>
      <w:r w:rsidRPr="004A26B9">
        <w:t>party</w:t>
      </w:r>
      <w:r w:rsidR="00AD2DEC">
        <w:t>’</w:t>
      </w:r>
      <w:r w:rsidRPr="004A26B9">
        <w:t>s</w:t>
      </w:r>
      <w:r w:rsidR="00E5154C">
        <w:t xml:space="preserve"> </w:t>
      </w:r>
      <w:r w:rsidRPr="004A26B9">
        <w:t>report</w:t>
      </w:r>
      <w:r w:rsidR="00E5154C">
        <w:t xml:space="preserve"> </w:t>
      </w:r>
      <w:r w:rsidRPr="004A26B9">
        <w:t>regarding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applicability</w:t>
      </w:r>
      <w:r w:rsidR="00E5154C">
        <w:t xml:space="preserve"> </w:t>
      </w:r>
      <w:r w:rsidRPr="004A26B9">
        <w:t>of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Covenant,</w:t>
      </w:r>
      <w:r w:rsidR="00E5154C">
        <w:t xml:space="preserve"> </w:t>
      </w:r>
      <w:r w:rsidRPr="004A26B9">
        <w:t>please</w:t>
      </w:r>
      <w:r w:rsidR="00E5154C">
        <w:t xml:space="preserve"> </w:t>
      </w:r>
      <w:r w:rsidRPr="004A26B9">
        <w:t>provide</w:t>
      </w:r>
      <w:r w:rsidR="00E5154C">
        <w:t xml:space="preserve"> </w:t>
      </w:r>
      <w:r w:rsidRPr="004A26B9">
        <w:t>concrete</w:t>
      </w:r>
      <w:r w:rsidR="00E5154C">
        <w:t xml:space="preserve"> </w:t>
      </w:r>
      <w:r w:rsidRPr="004A26B9">
        <w:t>information</w:t>
      </w:r>
      <w:r w:rsidR="00E5154C">
        <w:t xml:space="preserve"> </w:t>
      </w:r>
      <w:r w:rsidRPr="004A26B9">
        <w:t>on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decisions</w:t>
      </w:r>
      <w:r w:rsidR="00E5154C">
        <w:t xml:space="preserve"> </w:t>
      </w:r>
      <w:r w:rsidRPr="004A26B9">
        <w:t>where</w:t>
      </w:r>
      <w:r w:rsidR="00E5154C">
        <w:t xml:space="preserve"> </w:t>
      </w:r>
      <w:r w:rsidRPr="004A26B9">
        <w:t>provisions</w:t>
      </w:r>
      <w:r w:rsidR="00E5154C">
        <w:t xml:space="preserve"> </w:t>
      </w:r>
      <w:r w:rsidRPr="004A26B9">
        <w:t>of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Covenant</w:t>
      </w:r>
      <w:r w:rsidR="00E5154C">
        <w:t xml:space="preserve"> </w:t>
      </w:r>
      <w:r w:rsidRPr="004A26B9">
        <w:t>have</w:t>
      </w:r>
      <w:r w:rsidR="00E5154C">
        <w:t xml:space="preserve"> </w:t>
      </w:r>
      <w:r w:rsidRPr="004A26B9">
        <w:t>been</w:t>
      </w:r>
      <w:r w:rsidR="00E5154C">
        <w:t xml:space="preserve"> </w:t>
      </w:r>
      <w:r w:rsidRPr="004A26B9">
        <w:t>directly</w:t>
      </w:r>
      <w:r w:rsidR="00E5154C">
        <w:t xml:space="preserve"> </w:t>
      </w:r>
      <w:r w:rsidRPr="004A26B9">
        <w:t>applied</w:t>
      </w:r>
      <w:r w:rsidR="00E5154C">
        <w:t xml:space="preserve"> </w:t>
      </w:r>
      <w:r w:rsidRPr="004A26B9">
        <w:t>by</w:t>
      </w:r>
      <w:r w:rsidR="00E5154C">
        <w:t xml:space="preserve"> </w:t>
      </w:r>
      <w:r w:rsidRPr="004A26B9">
        <w:t>judges,</w:t>
      </w:r>
      <w:r w:rsidR="00E5154C">
        <w:t xml:space="preserve"> </w:t>
      </w:r>
      <w:r w:rsidRPr="004A26B9">
        <w:t>particularly</w:t>
      </w:r>
      <w:r w:rsidR="00E5154C">
        <w:t xml:space="preserve"> </w:t>
      </w:r>
      <w:r w:rsidRPr="004A26B9">
        <w:t>by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regional</w:t>
      </w:r>
      <w:r w:rsidR="00E5154C">
        <w:t xml:space="preserve"> </w:t>
      </w:r>
      <w:r w:rsidRPr="004A26B9">
        <w:t>courts</w:t>
      </w:r>
      <w:r w:rsidR="00E5154C">
        <w:t xml:space="preserve"> </w:t>
      </w:r>
      <w:r w:rsidRPr="004A26B9">
        <w:t>in</w:t>
      </w:r>
      <w:r w:rsidR="00E5154C">
        <w:t xml:space="preserve"> </w:t>
      </w:r>
      <w:r w:rsidRPr="004A26B9">
        <w:t>Trenčin</w:t>
      </w:r>
      <w:r w:rsidR="00E5154C">
        <w:t xml:space="preserve"> </w:t>
      </w:r>
      <w:r w:rsidRPr="004A26B9">
        <w:t>and</w:t>
      </w:r>
      <w:r w:rsidR="00E5154C">
        <w:t xml:space="preserve"> </w:t>
      </w:r>
      <w:r w:rsidRPr="004A26B9">
        <w:t>Košice.</w:t>
      </w:r>
    </w:p>
    <w:p w:rsidR="0027246D" w:rsidRPr="004A26B9" w:rsidRDefault="0027246D" w:rsidP="0027246D">
      <w:pPr>
        <w:pStyle w:val="SingleTxtG"/>
      </w:pPr>
      <w:r w:rsidRPr="004A26B9">
        <w:t>2.</w:t>
      </w:r>
      <w:r w:rsidRPr="004A26B9">
        <w:tab/>
        <w:t>Please</w:t>
      </w:r>
      <w:r w:rsidR="00E5154C">
        <w:t xml:space="preserve"> </w:t>
      </w:r>
      <w:r w:rsidRPr="004A26B9">
        <w:t>provide</w:t>
      </w:r>
      <w:r w:rsidR="00E5154C">
        <w:t xml:space="preserve"> </w:t>
      </w:r>
      <w:r w:rsidRPr="004A26B9">
        <w:t>information</w:t>
      </w:r>
      <w:r w:rsidR="00E5154C">
        <w:t xml:space="preserve"> </w:t>
      </w:r>
      <w:r w:rsidRPr="004A26B9">
        <w:t>on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recent</w:t>
      </w:r>
      <w:r w:rsidR="00E5154C">
        <w:t xml:space="preserve"> </w:t>
      </w:r>
      <w:r w:rsidRPr="004A26B9">
        <w:t>measures</w:t>
      </w:r>
      <w:r w:rsidR="00E5154C">
        <w:t xml:space="preserve"> </w:t>
      </w:r>
      <w:r w:rsidRPr="004A26B9">
        <w:t>taken</w:t>
      </w:r>
      <w:r w:rsidR="00E5154C">
        <w:t xml:space="preserve"> </w:t>
      </w:r>
      <w:r w:rsidRPr="004A26B9">
        <w:t>by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State</w:t>
      </w:r>
      <w:r w:rsidR="00E5154C">
        <w:t xml:space="preserve"> </w:t>
      </w:r>
      <w:r w:rsidRPr="004A26B9">
        <w:t>party</w:t>
      </w:r>
      <w:r w:rsidR="00E5154C">
        <w:t xml:space="preserve"> </w:t>
      </w:r>
      <w:r w:rsidRPr="004A26B9">
        <w:t>to</w:t>
      </w:r>
      <w:r w:rsidR="00E5154C">
        <w:t xml:space="preserve"> </w:t>
      </w:r>
      <w:r w:rsidRPr="004A26B9">
        <w:t>strengthen</w:t>
      </w:r>
      <w:r w:rsidR="00E5154C">
        <w:t xml:space="preserve"> </w:t>
      </w:r>
      <w:r w:rsidRPr="004A26B9">
        <w:t>preventive</w:t>
      </w:r>
      <w:r w:rsidR="00E5154C">
        <w:t xml:space="preserve"> </w:t>
      </w:r>
      <w:r w:rsidRPr="004A26B9">
        <w:t>and</w:t>
      </w:r>
      <w:r w:rsidR="00E5154C">
        <w:t xml:space="preserve"> </w:t>
      </w:r>
      <w:r w:rsidRPr="004A26B9">
        <w:t>anti-corruption</w:t>
      </w:r>
      <w:r w:rsidR="00E5154C">
        <w:t xml:space="preserve"> </w:t>
      </w:r>
      <w:r w:rsidRPr="004A26B9">
        <w:t>mechanisms,</w:t>
      </w:r>
      <w:r w:rsidR="00E5154C">
        <w:t xml:space="preserve"> </w:t>
      </w:r>
      <w:r w:rsidRPr="004A26B9">
        <w:t>and</w:t>
      </w:r>
      <w:r w:rsidR="00E5154C">
        <w:t xml:space="preserve"> </w:t>
      </w:r>
      <w:r w:rsidRPr="004A26B9">
        <w:t>to</w:t>
      </w:r>
      <w:r w:rsidR="00E5154C">
        <w:t xml:space="preserve"> </w:t>
      </w:r>
      <w:r w:rsidRPr="004A26B9">
        <w:t>establish</w:t>
      </w:r>
      <w:r w:rsidR="00E5154C">
        <w:t xml:space="preserve"> </w:t>
      </w:r>
      <w:r w:rsidRPr="004A26B9">
        <w:t>an</w:t>
      </w:r>
      <w:r w:rsidR="00E5154C">
        <w:t xml:space="preserve"> </w:t>
      </w:r>
      <w:r w:rsidRPr="004A26B9">
        <w:t>independent</w:t>
      </w:r>
      <w:r w:rsidR="00E5154C">
        <w:t xml:space="preserve"> </w:t>
      </w:r>
      <w:r w:rsidRPr="004A26B9">
        <w:t>and</w:t>
      </w:r>
      <w:r w:rsidR="00E5154C">
        <w:t xml:space="preserve"> </w:t>
      </w:r>
      <w:r w:rsidRPr="004A26B9">
        <w:t>specialized</w:t>
      </w:r>
      <w:r w:rsidR="00E5154C">
        <w:t xml:space="preserve"> </w:t>
      </w:r>
      <w:r w:rsidRPr="004A26B9">
        <w:t>anti-corruption</w:t>
      </w:r>
      <w:r w:rsidR="00E5154C">
        <w:t xml:space="preserve"> </w:t>
      </w:r>
      <w:r w:rsidRPr="004A26B9">
        <w:t>body.</w:t>
      </w:r>
      <w:r w:rsidR="00E5154C">
        <w:t xml:space="preserve"> </w:t>
      </w:r>
      <w:r w:rsidRPr="004A26B9">
        <w:t>Please</w:t>
      </w:r>
      <w:r w:rsidR="00E5154C">
        <w:t xml:space="preserve"> </w:t>
      </w:r>
      <w:r w:rsidRPr="004A26B9">
        <w:t>provide</w:t>
      </w:r>
      <w:r w:rsidR="00E5154C">
        <w:t xml:space="preserve"> </w:t>
      </w:r>
      <w:r w:rsidRPr="004A26B9">
        <w:t>statistical</w:t>
      </w:r>
      <w:r w:rsidR="00E5154C">
        <w:t xml:space="preserve"> </w:t>
      </w:r>
      <w:r w:rsidRPr="004A26B9">
        <w:t>data</w:t>
      </w:r>
      <w:r w:rsidR="00E5154C">
        <w:t xml:space="preserve"> </w:t>
      </w:r>
      <w:r w:rsidRPr="004A26B9">
        <w:t>on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number</w:t>
      </w:r>
      <w:r w:rsidR="00E5154C">
        <w:t xml:space="preserve"> </w:t>
      </w:r>
      <w:r w:rsidRPr="004A26B9">
        <w:t>of</w:t>
      </w:r>
      <w:r w:rsidR="00E5154C">
        <w:t xml:space="preserve"> </w:t>
      </w:r>
      <w:r w:rsidRPr="004A26B9">
        <w:t>complaints</w:t>
      </w:r>
      <w:r w:rsidR="00E5154C">
        <w:t xml:space="preserve"> </w:t>
      </w:r>
      <w:r w:rsidRPr="004A26B9">
        <w:t>of</w:t>
      </w:r>
      <w:r w:rsidR="00E5154C">
        <w:t xml:space="preserve"> </w:t>
      </w:r>
      <w:r w:rsidRPr="004A26B9">
        <w:t>corruption</w:t>
      </w:r>
      <w:r w:rsidR="00E5154C">
        <w:t xml:space="preserve"> </w:t>
      </w:r>
      <w:r w:rsidRPr="004A26B9">
        <w:t>that</w:t>
      </w:r>
      <w:r w:rsidR="00E5154C">
        <w:t xml:space="preserve"> </w:t>
      </w:r>
      <w:r w:rsidRPr="004A26B9">
        <w:t>have</w:t>
      </w:r>
      <w:r w:rsidR="00E5154C">
        <w:t xml:space="preserve"> </w:t>
      </w:r>
      <w:r w:rsidRPr="004A26B9">
        <w:t>been</w:t>
      </w:r>
      <w:r w:rsidR="00E5154C">
        <w:t xml:space="preserve"> </w:t>
      </w:r>
      <w:r w:rsidRPr="004A26B9">
        <w:t>lodged</w:t>
      </w:r>
      <w:r w:rsidR="00E5154C">
        <w:t xml:space="preserve"> </w:t>
      </w:r>
      <w:r w:rsidRPr="004A26B9">
        <w:t>in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last</w:t>
      </w:r>
      <w:r w:rsidR="00E5154C">
        <w:t xml:space="preserve"> </w:t>
      </w:r>
      <w:r w:rsidRPr="004A26B9">
        <w:t>five</w:t>
      </w:r>
      <w:r w:rsidR="00E5154C">
        <w:t xml:space="preserve"> </w:t>
      </w:r>
      <w:r w:rsidRPr="004A26B9">
        <w:t>years,</w:t>
      </w:r>
      <w:r w:rsidR="00E5154C">
        <w:t xml:space="preserve"> </w:t>
      </w:r>
      <w:r w:rsidRPr="004A26B9">
        <w:t>on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investigations</w:t>
      </w:r>
      <w:r w:rsidR="00E5154C">
        <w:t xml:space="preserve"> </w:t>
      </w:r>
      <w:r w:rsidRPr="004A26B9">
        <w:t>conducted</w:t>
      </w:r>
      <w:r w:rsidR="00E5154C">
        <w:t xml:space="preserve"> </w:t>
      </w:r>
      <w:r w:rsidRPr="004A26B9">
        <w:t>and</w:t>
      </w:r>
      <w:r w:rsidR="00E5154C">
        <w:t xml:space="preserve"> </w:t>
      </w:r>
      <w:r w:rsidRPr="004A26B9">
        <w:t>their</w:t>
      </w:r>
      <w:r w:rsidR="00E5154C">
        <w:t xml:space="preserve"> </w:t>
      </w:r>
      <w:r w:rsidRPr="004A26B9">
        <w:t>outcomes,</w:t>
      </w:r>
      <w:r w:rsidR="00E5154C">
        <w:t xml:space="preserve"> </w:t>
      </w:r>
      <w:r w:rsidRPr="004A26B9">
        <w:t>including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prosecution</w:t>
      </w:r>
      <w:r w:rsidR="00E5154C">
        <w:t xml:space="preserve"> </w:t>
      </w:r>
      <w:r w:rsidRPr="004A26B9">
        <w:t>and</w:t>
      </w:r>
      <w:r w:rsidR="00E5154C">
        <w:t xml:space="preserve"> </w:t>
      </w:r>
      <w:r w:rsidRPr="004A26B9">
        <w:t>punishment</w:t>
      </w:r>
      <w:r w:rsidR="00E5154C">
        <w:t xml:space="preserve"> </w:t>
      </w:r>
      <w:r w:rsidRPr="004A26B9">
        <w:t>of</w:t>
      </w:r>
      <w:r w:rsidR="00E5154C">
        <w:t xml:space="preserve"> </w:t>
      </w:r>
      <w:r w:rsidRPr="004A26B9">
        <w:t>perpetrators.</w:t>
      </w:r>
    </w:p>
    <w:p w:rsidR="0027246D" w:rsidRPr="004A26B9" w:rsidRDefault="0027246D" w:rsidP="00E5154C">
      <w:pPr>
        <w:pStyle w:val="HChG"/>
      </w:pPr>
      <w:r w:rsidRPr="004A26B9">
        <w:tab/>
        <w:t>II.</w:t>
      </w:r>
      <w:r w:rsidRPr="004A26B9">
        <w:tab/>
        <w:t>Issues</w:t>
      </w:r>
      <w:r w:rsidR="00E5154C">
        <w:t xml:space="preserve"> </w:t>
      </w:r>
      <w:r w:rsidRPr="004A26B9">
        <w:t>relating</w:t>
      </w:r>
      <w:r w:rsidR="00E5154C">
        <w:t xml:space="preserve"> </w:t>
      </w:r>
      <w:r w:rsidRPr="004A26B9">
        <w:t>to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general</w:t>
      </w:r>
      <w:r w:rsidR="00E5154C">
        <w:t xml:space="preserve"> </w:t>
      </w:r>
      <w:r w:rsidRPr="004A26B9">
        <w:t>provisions</w:t>
      </w:r>
      <w:r w:rsidR="00E5154C">
        <w:t xml:space="preserve"> </w:t>
      </w:r>
      <w:r w:rsidRPr="004A26B9">
        <w:t>of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Covenant</w:t>
      </w:r>
      <w:r w:rsidR="00E5154C">
        <w:t xml:space="preserve"> </w:t>
      </w:r>
      <w:r w:rsidRPr="004A26B9">
        <w:t>(arts.</w:t>
      </w:r>
      <w:r w:rsidR="00E5154C">
        <w:t xml:space="preserve"> </w:t>
      </w:r>
      <w:r w:rsidRPr="004A26B9">
        <w:t>1</w:t>
      </w:r>
      <w:r w:rsidR="00AD2DEC">
        <w:t>–</w:t>
      </w:r>
      <w:r w:rsidRPr="004A26B9">
        <w:t>5)</w:t>
      </w:r>
    </w:p>
    <w:p w:rsidR="0027246D" w:rsidRPr="004A26B9" w:rsidRDefault="0027246D" w:rsidP="00E5154C">
      <w:pPr>
        <w:pStyle w:val="H1G"/>
      </w:pPr>
      <w:r w:rsidRPr="004A26B9">
        <w:tab/>
      </w:r>
      <w:r w:rsidRPr="004A26B9">
        <w:tab/>
        <w:t>Maximum</w:t>
      </w:r>
      <w:r w:rsidR="00E5154C">
        <w:t xml:space="preserve"> </w:t>
      </w:r>
      <w:r w:rsidRPr="004A26B9">
        <w:t>available</w:t>
      </w:r>
      <w:r w:rsidR="00E5154C">
        <w:t xml:space="preserve"> </w:t>
      </w:r>
      <w:r w:rsidRPr="004A26B9">
        <w:t>resources</w:t>
      </w:r>
      <w:r w:rsidR="00E5154C">
        <w:t xml:space="preserve"> </w:t>
      </w:r>
      <w:r w:rsidRPr="004A26B9">
        <w:t>(art.</w:t>
      </w:r>
      <w:r w:rsidR="00E5154C">
        <w:t xml:space="preserve"> </w:t>
      </w:r>
      <w:r w:rsidRPr="004A26B9">
        <w:t>2</w:t>
      </w:r>
      <w:r w:rsidR="00E5154C">
        <w:t xml:space="preserve"> </w:t>
      </w:r>
      <w:r w:rsidRPr="004A26B9">
        <w:t>(1))</w:t>
      </w:r>
    </w:p>
    <w:p w:rsidR="0027246D" w:rsidRPr="004A26B9" w:rsidRDefault="0027246D" w:rsidP="0027246D">
      <w:pPr>
        <w:pStyle w:val="SingleTxtG"/>
      </w:pPr>
      <w:r w:rsidRPr="004A26B9">
        <w:t>3.</w:t>
      </w:r>
      <w:r w:rsidRPr="004A26B9">
        <w:tab/>
        <w:t>In</w:t>
      </w:r>
      <w:r w:rsidR="00E5154C">
        <w:t xml:space="preserve"> </w:t>
      </w:r>
      <w:r w:rsidRPr="004A26B9">
        <w:t>order</w:t>
      </w:r>
      <w:r w:rsidR="00E5154C">
        <w:t xml:space="preserve"> </w:t>
      </w:r>
      <w:r w:rsidRPr="004A26B9">
        <w:t>to</w:t>
      </w:r>
      <w:r w:rsidR="00E5154C">
        <w:t xml:space="preserve"> </w:t>
      </w:r>
      <w:r w:rsidRPr="004A26B9">
        <w:t>asses</w:t>
      </w:r>
      <w:r w:rsidR="00E5154C">
        <w:t xml:space="preserve"> </w:t>
      </w:r>
      <w:r w:rsidRPr="004A26B9">
        <w:t>if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State</w:t>
      </w:r>
      <w:r w:rsidR="00E5154C">
        <w:t xml:space="preserve"> </w:t>
      </w:r>
      <w:r w:rsidRPr="004A26B9">
        <w:t>party</w:t>
      </w:r>
      <w:r w:rsidR="00E5154C">
        <w:t xml:space="preserve"> </w:t>
      </w:r>
      <w:r w:rsidRPr="004A26B9">
        <w:t>is</w:t>
      </w:r>
      <w:r w:rsidR="00E5154C">
        <w:t xml:space="preserve"> </w:t>
      </w:r>
      <w:r w:rsidRPr="004A26B9">
        <w:t>using</w:t>
      </w:r>
      <w:r w:rsidR="00E5154C">
        <w:t xml:space="preserve"> </w:t>
      </w:r>
      <w:r w:rsidRPr="004A26B9">
        <w:t>its</w:t>
      </w:r>
      <w:r w:rsidR="00E5154C">
        <w:t xml:space="preserve"> </w:t>
      </w:r>
      <w:r w:rsidRPr="004A26B9">
        <w:t>maximum</w:t>
      </w:r>
      <w:r w:rsidR="00E5154C">
        <w:t xml:space="preserve"> </w:t>
      </w:r>
      <w:r w:rsidRPr="004A26B9">
        <w:t>available</w:t>
      </w:r>
      <w:r w:rsidR="00E5154C">
        <w:t xml:space="preserve"> </w:t>
      </w:r>
      <w:r w:rsidRPr="004A26B9">
        <w:t>resources</w:t>
      </w:r>
      <w:r w:rsidR="00E5154C">
        <w:t xml:space="preserve"> </w:t>
      </w:r>
      <w:r w:rsidRPr="004A26B9">
        <w:t>to</w:t>
      </w:r>
      <w:r w:rsidR="00E5154C">
        <w:t xml:space="preserve"> </w:t>
      </w:r>
      <w:r w:rsidRPr="004A26B9">
        <w:t>realize</w:t>
      </w:r>
      <w:r w:rsidR="00E5154C">
        <w:t xml:space="preserve"> </w:t>
      </w:r>
      <w:r w:rsidRPr="004A26B9">
        <w:t>Covenant</w:t>
      </w:r>
      <w:r w:rsidR="00E5154C">
        <w:t xml:space="preserve"> </w:t>
      </w:r>
      <w:r w:rsidRPr="004A26B9">
        <w:t>rights,</w:t>
      </w:r>
      <w:r w:rsidR="00E5154C">
        <w:t xml:space="preserve"> </w:t>
      </w:r>
      <w:r w:rsidRPr="004A26B9">
        <w:t>please</w:t>
      </w:r>
      <w:r w:rsidR="00E5154C">
        <w:t xml:space="preserve"> </w:t>
      </w:r>
      <w:r w:rsidRPr="004A26B9">
        <w:t>provide</w:t>
      </w:r>
      <w:r w:rsidR="00E5154C">
        <w:t xml:space="preserve"> </w:t>
      </w:r>
      <w:r w:rsidRPr="004A26B9">
        <w:t>information</w:t>
      </w:r>
      <w:r w:rsidR="00E5154C">
        <w:t xml:space="preserve"> </w:t>
      </w:r>
      <w:r w:rsidRPr="004A26B9">
        <w:t>on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evolution,</w:t>
      </w:r>
      <w:r w:rsidR="00E5154C">
        <w:t xml:space="preserve"> </w:t>
      </w:r>
      <w:r w:rsidRPr="004A26B9">
        <w:t>over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past</w:t>
      </w:r>
      <w:r w:rsidR="00E5154C">
        <w:t xml:space="preserve"> </w:t>
      </w:r>
      <w:r w:rsidRPr="004A26B9">
        <w:t>five</w:t>
      </w:r>
      <w:r w:rsidR="00E5154C">
        <w:t xml:space="preserve"> </w:t>
      </w:r>
      <w:r w:rsidRPr="004A26B9">
        <w:t>years,</w:t>
      </w:r>
      <w:r w:rsidR="00E5154C">
        <w:t xml:space="preserve"> </w:t>
      </w:r>
      <w:r w:rsidRPr="004A26B9">
        <w:t>of:</w:t>
      </w:r>
    </w:p>
    <w:p w:rsidR="00BF3848" w:rsidRDefault="0027246D" w:rsidP="00BF3848">
      <w:pPr>
        <w:pStyle w:val="SingleTxtG"/>
        <w:ind w:firstLine="567"/>
      </w:pPr>
      <w:r w:rsidRPr="004A26B9">
        <w:t>(a)</w:t>
      </w:r>
      <w:r w:rsidRPr="004A26B9">
        <w:tab/>
        <w:t>The</w:t>
      </w:r>
      <w:r w:rsidR="00E5154C">
        <w:t xml:space="preserve"> </w:t>
      </w:r>
      <w:r w:rsidRPr="004A26B9">
        <w:t>proportion</w:t>
      </w:r>
      <w:r w:rsidR="00E5154C">
        <w:t xml:space="preserve"> </w:t>
      </w:r>
      <w:r w:rsidRPr="004A26B9">
        <w:t>of</w:t>
      </w:r>
      <w:r w:rsidR="00E5154C">
        <w:t xml:space="preserve"> </w:t>
      </w:r>
      <w:r w:rsidRPr="004A26B9">
        <w:t>people</w:t>
      </w:r>
      <w:r w:rsidR="00E5154C">
        <w:t xml:space="preserve"> </w:t>
      </w:r>
      <w:r w:rsidRPr="004A26B9">
        <w:t>below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poverty</w:t>
      </w:r>
      <w:r w:rsidR="00E5154C">
        <w:t xml:space="preserve"> </w:t>
      </w:r>
      <w:r w:rsidRPr="004A26B9">
        <w:t>line</w:t>
      </w:r>
      <w:r w:rsidR="00E5154C">
        <w:t xml:space="preserve"> </w:t>
      </w:r>
      <w:r w:rsidRPr="004A26B9">
        <w:t>and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levels</w:t>
      </w:r>
      <w:r w:rsidR="00E5154C">
        <w:t xml:space="preserve"> </w:t>
      </w:r>
      <w:r w:rsidRPr="004A26B9">
        <w:t>of</w:t>
      </w:r>
      <w:r w:rsidR="00E5154C">
        <w:t xml:space="preserve"> </w:t>
      </w:r>
      <w:r w:rsidRPr="004A26B9">
        <w:t>inequality;</w:t>
      </w:r>
    </w:p>
    <w:p w:rsidR="00BF3848" w:rsidRDefault="0027246D" w:rsidP="00BF3848">
      <w:pPr>
        <w:pStyle w:val="SingleTxtG"/>
        <w:ind w:firstLine="567"/>
      </w:pPr>
      <w:r w:rsidRPr="004A26B9">
        <w:t>(b)</w:t>
      </w:r>
      <w:r w:rsidRPr="004A26B9">
        <w:tab/>
        <w:t>The</w:t>
      </w:r>
      <w:r w:rsidR="00E5154C">
        <w:t xml:space="preserve"> </w:t>
      </w:r>
      <w:r w:rsidRPr="004A26B9">
        <w:t>proportion</w:t>
      </w:r>
      <w:r w:rsidR="00E5154C">
        <w:t xml:space="preserve"> </w:t>
      </w:r>
      <w:r w:rsidRPr="004A26B9">
        <w:t>of</w:t>
      </w:r>
      <w:r w:rsidR="00E5154C">
        <w:t xml:space="preserve"> </w:t>
      </w:r>
      <w:r w:rsidRPr="004A26B9">
        <w:t>public</w:t>
      </w:r>
      <w:r w:rsidR="00E5154C">
        <w:t xml:space="preserve"> </w:t>
      </w:r>
      <w:r w:rsidRPr="004A26B9">
        <w:t>revenue</w:t>
      </w:r>
      <w:r w:rsidR="00E5154C">
        <w:t xml:space="preserve"> </w:t>
      </w:r>
      <w:r w:rsidRPr="004A26B9">
        <w:t>that</w:t>
      </w:r>
      <w:r w:rsidR="00E5154C">
        <w:t xml:space="preserve"> </w:t>
      </w:r>
      <w:r w:rsidRPr="004A26B9">
        <w:t>is</w:t>
      </w:r>
      <w:r w:rsidR="00E5154C">
        <w:t xml:space="preserve"> </w:t>
      </w:r>
      <w:r w:rsidRPr="004A26B9">
        <w:t>financed</w:t>
      </w:r>
      <w:r w:rsidR="00E5154C">
        <w:t xml:space="preserve"> </w:t>
      </w:r>
      <w:r w:rsidRPr="004A26B9">
        <w:t>through</w:t>
      </w:r>
      <w:r w:rsidR="00E5154C">
        <w:t xml:space="preserve"> </w:t>
      </w:r>
      <w:r w:rsidRPr="004A26B9">
        <w:t>taxes;</w:t>
      </w:r>
    </w:p>
    <w:p w:rsidR="0027246D" w:rsidRPr="004A26B9" w:rsidRDefault="0027246D" w:rsidP="00BF3848">
      <w:pPr>
        <w:pStyle w:val="SingleTxtG"/>
        <w:ind w:firstLine="567"/>
      </w:pPr>
      <w:r w:rsidRPr="004A26B9">
        <w:t>(c)</w:t>
      </w:r>
      <w:r w:rsidRPr="004A26B9">
        <w:tab/>
        <w:t>Public</w:t>
      </w:r>
      <w:r w:rsidR="00E5154C">
        <w:t xml:space="preserve"> </w:t>
      </w:r>
      <w:r w:rsidRPr="004A26B9">
        <w:t>expenditure</w:t>
      </w:r>
      <w:r w:rsidR="00E5154C">
        <w:t xml:space="preserve"> </w:t>
      </w:r>
      <w:r w:rsidRPr="004A26B9">
        <w:t>as</w:t>
      </w:r>
      <w:r w:rsidR="00E5154C">
        <w:t xml:space="preserve"> </w:t>
      </w:r>
      <w:r w:rsidRPr="004A26B9">
        <w:t>a</w:t>
      </w:r>
      <w:r w:rsidR="00E5154C">
        <w:t xml:space="preserve"> </w:t>
      </w:r>
      <w:r w:rsidRPr="004A26B9">
        <w:t>percentage</w:t>
      </w:r>
      <w:r w:rsidR="00E5154C">
        <w:t xml:space="preserve"> </w:t>
      </w:r>
      <w:r w:rsidRPr="004A26B9">
        <w:t>of</w:t>
      </w:r>
      <w:r w:rsidR="00E5154C">
        <w:t xml:space="preserve"> </w:t>
      </w:r>
      <w:r w:rsidRPr="004A26B9">
        <w:t>gross</w:t>
      </w:r>
      <w:r w:rsidR="00E5154C">
        <w:t xml:space="preserve"> </w:t>
      </w:r>
      <w:r w:rsidRPr="004A26B9">
        <w:t>domestic</w:t>
      </w:r>
      <w:r w:rsidR="00E5154C">
        <w:t xml:space="preserve"> </w:t>
      </w:r>
      <w:r w:rsidRPr="004A26B9">
        <w:t>product</w:t>
      </w:r>
      <w:r w:rsidR="00E5154C">
        <w:t xml:space="preserve"> </w:t>
      </w:r>
      <w:r w:rsidRPr="004A26B9">
        <w:t>and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proportion</w:t>
      </w:r>
      <w:r w:rsidR="00E5154C">
        <w:t xml:space="preserve"> </w:t>
      </w:r>
      <w:r w:rsidRPr="004A26B9">
        <w:t>of</w:t>
      </w:r>
      <w:r w:rsidR="00E5154C">
        <w:t xml:space="preserve"> </w:t>
      </w:r>
      <w:r w:rsidRPr="004A26B9">
        <w:t>total</w:t>
      </w:r>
      <w:r w:rsidR="00E5154C">
        <w:t xml:space="preserve"> </w:t>
      </w:r>
      <w:r w:rsidRPr="004A26B9">
        <w:t>public</w:t>
      </w:r>
      <w:r w:rsidR="00E5154C">
        <w:t xml:space="preserve"> </w:t>
      </w:r>
      <w:r w:rsidRPr="004A26B9">
        <w:t>expenditure</w:t>
      </w:r>
      <w:r w:rsidR="00E5154C">
        <w:t xml:space="preserve"> </w:t>
      </w:r>
      <w:r w:rsidRPr="004A26B9">
        <w:t>that</w:t>
      </w:r>
      <w:r w:rsidR="00E5154C">
        <w:t xml:space="preserve"> </w:t>
      </w:r>
      <w:r w:rsidRPr="004A26B9">
        <w:t>is</w:t>
      </w:r>
      <w:r w:rsidR="00E5154C">
        <w:t xml:space="preserve"> </w:t>
      </w:r>
      <w:r w:rsidRPr="004A26B9">
        <w:t>dedicated</w:t>
      </w:r>
      <w:r w:rsidR="00E5154C">
        <w:t xml:space="preserve"> </w:t>
      </w:r>
      <w:r w:rsidRPr="004A26B9">
        <w:t>to</w:t>
      </w:r>
      <w:r w:rsidR="00E5154C">
        <w:t xml:space="preserve"> </w:t>
      </w:r>
      <w:r w:rsidRPr="004A26B9">
        <w:t>social</w:t>
      </w:r>
      <w:r w:rsidR="00E5154C">
        <w:t xml:space="preserve"> </w:t>
      </w:r>
      <w:r w:rsidRPr="004A26B9">
        <w:t>spending</w:t>
      </w:r>
      <w:r w:rsidR="00E5154C">
        <w:t xml:space="preserve"> </w:t>
      </w:r>
      <w:r w:rsidRPr="004A26B9">
        <w:t>(social</w:t>
      </w:r>
      <w:r w:rsidR="00E5154C">
        <w:t xml:space="preserve"> </w:t>
      </w:r>
      <w:r w:rsidRPr="004A26B9">
        <w:t>security,</w:t>
      </w:r>
      <w:r w:rsidR="00E5154C">
        <w:t xml:space="preserve"> </w:t>
      </w:r>
      <w:r w:rsidRPr="004A26B9">
        <w:t>food,</w:t>
      </w:r>
      <w:r w:rsidR="00E5154C">
        <w:t xml:space="preserve"> </w:t>
      </w:r>
      <w:r w:rsidRPr="004A26B9">
        <w:t>housing,</w:t>
      </w:r>
      <w:r w:rsidR="00E5154C">
        <w:t xml:space="preserve"> </w:t>
      </w:r>
      <w:r w:rsidRPr="004A26B9">
        <w:t>water</w:t>
      </w:r>
      <w:r w:rsidR="00E5154C">
        <w:t xml:space="preserve"> </w:t>
      </w:r>
      <w:r w:rsidRPr="004A26B9">
        <w:t>and</w:t>
      </w:r>
      <w:r w:rsidR="00E5154C">
        <w:t xml:space="preserve"> </w:t>
      </w:r>
      <w:r w:rsidRPr="004A26B9">
        <w:t>sanitation,</w:t>
      </w:r>
      <w:r w:rsidR="00E5154C">
        <w:t xml:space="preserve"> </w:t>
      </w:r>
      <w:r w:rsidRPr="004A26B9">
        <w:t>health</w:t>
      </w:r>
      <w:r w:rsidR="00E5154C">
        <w:t xml:space="preserve"> </w:t>
      </w:r>
      <w:r w:rsidRPr="004A26B9">
        <w:t>and</w:t>
      </w:r>
      <w:r w:rsidR="00E5154C">
        <w:t xml:space="preserve"> </w:t>
      </w:r>
      <w:r w:rsidRPr="004A26B9">
        <w:t>education).</w:t>
      </w:r>
    </w:p>
    <w:p w:rsidR="0027246D" w:rsidRPr="004A26B9" w:rsidRDefault="0027246D" w:rsidP="00E5154C">
      <w:pPr>
        <w:pStyle w:val="H1G"/>
      </w:pPr>
      <w:r w:rsidRPr="004A26B9">
        <w:tab/>
      </w:r>
      <w:r w:rsidRPr="004A26B9">
        <w:tab/>
        <w:t>Non-discrimination</w:t>
      </w:r>
      <w:r w:rsidR="00E5154C">
        <w:t xml:space="preserve"> </w:t>
      </w:r>
      <w:r w:rsidRPr="004A26B9">
        <w:t>(art.</w:t>
      </w:r>
      <w:r w:rsidR="00E5154C">
        <w:t xml:space="preserve"> </w:t>
      </w:r>
      <w:r w:rsidRPr="004A26B9">
        <w:t>2</w:t>
      </w:r>
      <w:r w:rsidR="00E5154C">
        <w:t xml:space="preserve"> </w:t>
      </w:r>
      <w:r w:rsidRPr="004A26B9">
        <w:t>(2))</w:t>
      </w:r>
    </w:p>
    <w:p w:rsidR="0027246D" w:rsidRPr="004A26B9" w:rsidRDefault="0027246D" w:rsidP="0027246D">
      <w:pPr>
        <w:pStyle w:val="SingleTxtG"/>
      </w:pPr>
      <w:r w:rsidRPr="004A26B9">
        <w:t>4.</w:t>
      </w:r>
      <w:r w:rsidRPr="004A26B9">
        <w:tab/>
        <w:t>Please</w:t>
      </w:r>
      <w:r w:rsidR="00E5154C">
        <w:t xml:space="preserve"> </w:t>
      </w:r>
      <w:r w:rsidRPr="004A26B9">
        <w:t>provide</w:t>
      </w:r>
      <w:r w:rsidR="00E5154C">
        <w:t xml:space="preserve"> </w:t>
      </w:r>
      <w:r w:rsidRPr="004A26B9">
        <w:t>information</w:t>
      </w:r>
      <w:r w:rsidR="00E5154C">
        <w:t xml:space="preserve"> </w:t>
      </w:r>
      <w:r w:rsidRPr="004A26B9">
        <w:t>on</w:t>
      </w:r>
      <w:r w:rsidR="00E5154C">
        <w:t xml:space="preserve"> </w:t>
      </w:r>
      <w:r w:rsidRPr="004A26B9">
        <w:t>measures</w:t>
      </w:r>
      <w:r w:rsidR="00E5154C">
        <w:t xml:space="preserve"> </w:t>
      </w:r>
      <w:r w:rsidRPr="004A26B9">
        <w:t>taken</w:t>
      </w:r>
      <w:r w:rsidR="00E5154C">
        <w:t xml:space="preserve"> </w:t>
      </w:r>
      <w:r w:rsidRPr="004A26B9">
        <w:t>to</w:t>
      </w:r>
      <w:r w:rsidR="00E5154C">
        <w:t xml:space="preserve"> </w:t>
      </w:r>
      <w:r w:rsidRPr="004A26B9">
        <w:t>ensure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effective</w:t>
      </w:r>
      <w:r w:rsidR="00E5154C">
        <w:t xml:space="preserve"> </w:t>
      </w:r>
      <w:r w:rsidRPr="004A26B9">
        <w:t>enforcement</w:t>
      </w:r>
      <w:r w:rsidR="00E5154C">
        <w:t xml:space="preserve"> </w:t>
      </w:r>
      <w:r w:rsidRPr="004A26B9">
        <w:t>of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Anti-Discrimination</w:t>
      </w:r>
      <w:r w:rsidR="00E5154C">
        <w:t xml:space="preserve"> </w:t>
      </w:r>
      <w:r w:rsidRPr="004A26B9">
        <w:t>Act.</w:t>
      </w:r>
      <w:r w:rsidR="00E5154C">
        <w:t xml:space="preserve"> </w:t>
      </w:r>
      <w:r w:rsidRPr="004A26B9">
        <w:t>Please</w:t>
      </w:r>
      <w:r w:rsidR="00E5154C">
        <w:t xml:space="preserve"> </w:t>
      </w:r>
      <w:r w:rsidRPr="004A26B9">
        <w:t>also</w:t>
      </w:r>
      <w:r w:rsidR="00E5154C">
        <w:t xml:space="preserve"> </w:t>
      </w:r>
      <w:r w:rsidRPr="004A26B9">
        <w:t>provide</w:t>
      </w:r>
      <w:r w:rsidR="00E5154C">
        <w:t xml:space="preserve"> </w:t>
      </w:r>
      <w:r w:rsidRPr="004A26B9">
        <w:t>information</w:t>
      </w:r>
      <w:r w:rsidR="00E5154C">
        <w:t xml:space="preserve"> </w:t>
      </w:r>
      <w:r w:rsidRPr="004A26B9">
        <w:t>on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number</w:t>
      </w:r>
      <w:r w:rsidR="00E5154C">
        <w:t xml:space="preserve"> </w:t>
      </w:r>
      <w:r w:rsidRPr="004A26B9">
        <w:t>of</w:t>
      </w:r>
      <w:r w:rsidR="00E5154C">
        <w:t xml:space="preserve"> </w:t>
      </w:r>
      <w:r w:rsidRPr="004A26B9">
        <w:t>administrative</w:t>
      </w:r>
      <w:r w:rsidR="00E5154C">
        <w:t xml:space="preserve"> </w:t>
      </w:r>
      <w:r w:rsidRPr="004A26B9">
        <w:t>and</w:t>
      </w:r>
      <w:r w:rsidR="00E5154C">
        <w:t xml:space="preserve"> </w:t>
      </w:r>
      <w:r w:rsidRPr="004A26B9">
        <w:t>judicial</w:t>
      </w:r>
      <w:r w:rsidR="00E5154C">
        <w:t xml:space="preserve"> </w:t>
      </w:r>
      <w:r w:rsidRPr="004A26B9">
        <w:t>cases</w:t>
      </w:r>
      <w:r w:rsidR="00E5154C">
        <w:t xml:space="preserve"> </w:t>
      </w:r>
      <w:r w:rsidRPr="004A26B9">
        <w:t>of</w:t>
      </w:r>
      <w:r w:rsidR="00E5154C">
        <w:t xml:space="preserve"> </w:t>
      </w:r>
      <w:r w:rsidRPr="004A26B9">
        <w:t>discrimination</w:t>
      </w:r>
      <w:r w:rsidR="00E5154C">
        <w:t xml:space="preserve"> </w:t>
      </w:r>
      <w:r w:rsidRPr="004A26B9">
        <w:t>that</w:t>
      </w:r>
      <w:r w:rsidR="00E5154C">
        <w:t xml:space="preserve"> </w:t>
      </w:r>
      <w:r w:rsidRPr="004A26B9">
        <w:t>have</w:t>
      </w:r>
      <w:r w:rsidR="00E5154C">
        <w:t xml:space="preserve"> </w:t>
      </w:r>
      <w:r w:rsidRPr="004A26B9">
        <w:t>been</w:t>
      </w:r>
      <w:r w:rsidR="00E5154C">
        <w:t xml:space="preserve"> </w:t>
      </w:r>
      <w:r w:rsidRPr="004A26B9">
        <w:t>investigated,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decisions</w:t>
      </w:r>
      <w:r w:rsidR="00E5154C">
        <w:t xml:space="preserve"> </w:t>
      </w:r>
      <w:r w:rsidRPr="004A26B9">
        <w:t>rendered</w:t>
      </w:r>
      <w:r w:rsidR="00E5154C">
        <w:t xml:space="preserve"> </w:t>
      </w:r>
      <w:r w:rsidRPr="004A26B9">
        <w:t>on</w:t>
      </w:r>
      <w:r w:rsidR="00E5154C">
        <w:t xml:space="preserve"> </w:t>
      </w:r>
      <w:r w:rsidRPr="004A26B9">
        <w:t>them</w:t>
      </w:r>
      <w:r w:rsidR="00E5154C">
        <w:t xml:space="preserve"> </w:t>
      </w:r>
      <w:r w:rsidRPr="004A26B9">
        <w:t>and</w:t>
      </w:r>
      <w:r w:rsidR="00E5154C">
        <w:t xml:space="preserve"> </w:t>
      </w:r>
      <w:r w:rsidRPr="004A26B9">
        <w:t>whether</w:t>
      </w:r>
      <w:r w:rsidR="00E5154C">
        <w:t xml:space="preserve"> </w:t>
      </w:r>
      <w:r w:rsidRPr="004A26B9">
        <w:t>any</w:t>
      </w:r>
      <w:r w:rsidR="00E5154C">
        <w:t xml:space="preserve"> </w:t>
      </w:r>
      <w:r w:rsidRPr="004A26B9">
        <w:t>compensation</w:t>
      </w:r>
      <w:r w:rsidR="00E5154C">
        <w:t xml:space="preserve"> </w:t>
      </w:r>
      <w:r w:rsidRPr="004A26B9">
        <w:t>has</w:t>
      </w:r>
      <w:r w:rsidR="00E5154C">
        <w:t xml:space="preserve"> </w:t>
      </w:r>
      <w:r w:rsidRPr="004A26B9">
        <w:t>been</w:t>
      </w:r>
      <w:r w:rsidR="00E5154C">
        <w:t xml:space="preserve"> </w:t>
      </w:r>
      <w:r w:rsidRPr="004A26B9">
        <w:t>awarded</w:t>
      </w:r>
      <w:r w:rsidR="00E5154C">
        <w:t xml:space="preserve"> </w:t>
      </w:r>
      <w:r w:rsidRPr="004A26B9">
        <w:t>to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victims</w:t>
      </w:r>
      <w:r w:rsidR="00E5154C">
        <w:t xml:space="preserve"> </w:t>
      </w:r>
      <w:r w:rsidRPr="004A26B9">
        <w:t>of</w:t>
      </w:r>
      <w:r w:rsidR="00E5154C">
        <w:t xml:space="preserve"> </w:t>
      </w:r>
      <w:r w:rsidRPr="004A26B9">
        <w:t>discrimination.</w:t>
      </w:r>
    </w:p>
    <w:p w:rsidR="0027246D" w:rsidRPr="004A26B9" w:rsidRDefault="0027246D" w:rsidP="0027246D">
      <w:pPr>
        <w:pStyle w:val="SingleTxtG"/>
      </w:pPr>
      <w:r w:rsidRPr="004A26B9">
        <w:lastRenderedPageBreak/>
        <w:t>5.</w:t>
      </w:r>
      <w:r w:rsidRPr="004A26B9">
        <w:tab/>
        <w:t>Please</w:t>
      </w:r>
      <w:r w:rsidR="00E5154C">
        <w:t xml:space="preserve"> </w:t>
      </w:r>
      <w:r w:rsidRPr="004A26B9">
        <w:t>provide</w:t>
      </w:r>
      <w:r w:rsidR="00E5154C">
        <w:t xml:space="preserve"> </w:t>
      </w:r>
      <w:r w:rsidRPr="004A26B9">
        <w:t>information</w:t>
      </w:r>
      <w:r w:rsidR="00E5154C">
        <w:t xml:space="preserve"> </w:t>
      </w:r>
      <w:r w:rsidRPr="004A26B9">
        <w:t>on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impact</w:t>
      </w:r>
      <w:r w:rsidR="00E5154C">
        <w:t xml:space="preserve"> </w:t>
      </w:r>
      <w:r w:rsidRPr="004A26B9">
        <w:t>of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measures</w:t>
      </w:r>
      <w:r w:rsidR="00E5154C">
        <w:t xml:space="preserve"> </w:t>
      </w:r>
      <w:r w:rsidRPr="004A26B9">
        <w:t>taken</w:t>
      </w:r>
      <w:r w:rsidR="00E5154C">
        <w:t xml:space="preserve"> </w:t>
      </w:r>
      <w:r w:rsidRPr="004A26B9">
        <w:t>to</w:t>
      </w:r>
      <w:r w:rsidR="00E5154C">
        <w:t xml:space="preserve"> </w:t>
      </w:r>
      <w:r w:rsidRPr="004A26B9">
        <w:t>combat</w:t>
      </w:r>
      <w:r w:rsidR="00E5154C">
        <w:t xml:space="preserve"> </w:t>
      </w:r>
      <w:r w:rsidRPr="004A26B9">
        <w:t>discrimination</w:t>
      </w:r>
      <w:r w:rsidR="00E5154C">
        <w:t xml:space="preserve"> </w:t>
      </w:r>
      <w:r w:rsidRPr="004A26B9">
        <w:t>against</w:t>
      </w:r>
      <w:r w:rsidR="00E5154C">
        <w:t xml:space="preserve"> </w:t>
      </w:r>
      <w:r w:rsidRPr="004A26B9">
        <w:t>persons</w:t>
      </w:r>
      <w:r w:rsidR="00E5154C">
        <w:t xml:space="preserve"> </w:t>
      </w:r>
      <w:r w:rsidRPr="004A26B9">
        <w:t>with</w:t>
      </w:r>
      <w:r w:rsidR="00E5154C">
        <w:t xml:space="preserve"> </w:t>
      </w:r>
      <w:r w:rsidRPr="004A26B9">
        <w:t>disabilities.</w:t>
      </w:r>
    </w:p>
    <w:p w:rsidR="0027246D" w:rsidRPr="004A26B9" w:rsidRDefault="0027246D" w:rsidP="0027246D">
      <w:pPr>
        <w:pStyle w:val="SingleTxtG"/>
      </w:pPr>
      <w:r w:rsidRPr="004A26B9">
        <w:t>6.</w:t>
      </w:r>
      <w:r w:rsidRPr="004A26B9">
        <w:tab/>
        <w:t>Please</w:t>
      </w:r>
      <w:r w:rsidR="00E5154C">
        <w:t xml:space="preserve"> </w:t>
      </w:r>
      <w:r w:rsidRPr="004A26B9">
        <w:t>provide</w:t>
      </w:r>
      <w:r w:rsidR="00E5154C">
        <w:t xml:space="preserve"> </w:t>
      </w:r>
      <w:r w:rsidRPr="004A26B9">
        <w:t>information</w:t>
      </w:r>
      <w:r w:rsidR="00E5154C">
        <w:t xml:space="preserve"> </w:t>
      </w:r>
      <w:r w:rsidRPr="004A26B9">
        <w:t>on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impact</w:t>
      </w:r>
      <w:r w:rsidR="00E5154C">
        <w:t xml:space="preserve"> </w:t>
      </w:r>
      <w:r w:rsidRPr="004A26B9">
        <w:t>of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measures</w:t>
      </w:r>
      <w:r w:rsidR="00E5154C">
        <w:t xml:space="preserve"> </w:t>
      </w:r>
      <w:r w:rsidRPr="004A26B9">
        <w:t>taken</w:t>
      </w:r>
      <w:r w:rsidR="00E5154C">
        <w:t xml:space="preserve"> </w:t>
      </w:r>
      <w:r w:rsidRPr="004A26B9">
        <w:t>to</w:t>
      </w:r>
      <w:r w:rsidR="00E5154C">
        <w:t xml:space="preserve"> </w:t>
      </w:r>
      <w:r w:rsidRPr="004A26B9">
        <w:t>combat</w:t>
      </w:r>
      <w:r w:rsidR="00E5154C">
        <w:t xml:space="preserve"> </w:t>
      </w:r>
      <w:r w:rsidRPr="004A26B9">
        <w:t>discrimination</w:t>
      </w:r>
      <w:r w:rsidR="00E5154C">
        <w:t xml:space="preserve"> </w:t>
      </w:r>
      <w:r w:rsidRPr="004A26B9">
        <w:t>on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grounds</w:t>
      </w:r>
      <w:r w:rsidR="00E5154C">
        <w:t xml:space="preserve"> </w:t>
      </w:r>
      <w:r w:rsidRPr="004A26B9">
        <w:t>of</w:t>
      </w:r>
      <w:r w:rsidR="00E5154C">
        <w:t xml:space="preserve"> </w:t>
      </w:r>
      <w:r w:rsidRPr="004A26B9">
        <w:t>gender</w:t>
      </w:r>
      <w:r w:rsidR="00E5154C">
        <w:t xml:space="preserve"> </w:t>
      </w:r>
      <w:r w:rsidRPr="004A26B9">
        <w:t>identity</w:t>
      </w:r>
      <w:r w:rsidR="00E5154C">
        <w:t xml:space="preserve"> </w:t>
      </w:r>
      <w:r w:rsidRPr="004A26B9">
        <w:t>and/or</w:t>
      </w:r>
      <w:r w:rsidR="00E5154C">
        <w:t xml:space="preserve"> </w:t>
      </w:r>
      <w:r w:rsidRPr="004A26B9">
        <w:t>sexual</w:t>
      </w:r>
      <w:r w:rsidR="00E5154C">
        <w:t xml:space="preserve"> </w:t>
      </w:r>
      <w:r w:rsidRPr="004A26B9">
        <w:t>orientation,</w:t>
      </w:r>
      <w:r w:rsidR="00E5154C">
        <w:t xml:space="preserve"> </w:t>
      </w:r>
      <w:r w:rsidRPr="004A26B9">
        <w:t>particularly</w:t>
      </w:r>
      <w:r w:rsidR="00E5154C">
        <w:t xml:space="preserve"> </w:t>
      </w:r>
      <w:r w:rsidRPr="004A26B9">
        <w:t>with</w:t>
      </w:r>
      <w:r w:rsidR="00E5154C">
        <w:t xml:space="preserve"> </w:t>
      </w:r>
      <w:r w:rsidRPr="004A26B9">
        <w:t>respect</w:t>
      </w:r>
      <w:r w:rsidR="00E5154C">
        <w:t xml:space="preserve"> </w:t>
      </w:r>
      <w:r w:rsidRPr="004A26B9">
        <w:t>to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exercise</w:t>
      </w:r>
      <w:r w:rsidR="00E5154C">
        <w:t xml:space="preserve"> </w:t>
      </w:r>
      <w:r w:rsidRPr="004A26B9">
        <w:t>of</w:t>
      </w:r>
      <w:r w:rsidR="00E5154C">
        <w:t xml:space="preserve"> </w:t>
      </w:r>
      <w:r w:rsidRPr="004A26B9">
        <w:t>economic,</w:t>
      </w:r>
      <w:r w:rsidR="00E5154C">
        <w:t xml:space="preserve"> </w:t>
      </w:r>
      <w:r w:rsidRPr="004A26B9">
        <w:t>social</w:t>
      </w:r>
      <w:r w:rsidR="00E5154C">
        <w:t xml:space="preserve"> </w:t>
      </w:r>
      <w:r w:rsidRPr="004A26B9">
        <w:t>and</w:t>
      </w:r>
      <w:r w:rsidR="00E5154C">
        <w:t xml:space="preserve"> </w:t>
      </w:r>
      <w:r w:rsidRPr="004A26B9">
        <w:t>cultural</w:t>
      </w:r>
      <w:r w:rsidR="00E5154C">
        <w:t xml:space="preserve"> </w:t>
      </w:r>
      <w:r w:rsidRPr="004A26B9">
        <w:t>rights.</w:t>
      </w:r>
    </w:p>
    <w:p w:rsidR="0027246D" w:rsidRPr="004A26B9" w:rsidRDefault="0027246D" w:rsidP="00E5154C">
      <w:pPr>
        <w:pStyle w:val="H1G"/>
      </w:pPr>
      <w:r w:rsidRPr="004A26B9">
        <w:tab/>
      </w:r>
      <w:r w:rsidRPr="004A26B9">
        <w:tab/>
        <w:t>Equal</w:t>
      </w:r>
      <w:r w:rsidR="00E5154C">
        <w:t xml:space="preserve"> </w:t>
      </w:r>
      <w:r w:rsidRPr="004A26B9">
        <w:t>rights</w:t>
      </w:r>
      <w:r w:rsidR="00E5154C">
        <w:t xml:space="preserve"> </w:t>
      </w:r>
      <w:r w:rsidRPr="004A26B9">
        <w:t>of</w:t>
      </w:r>
      <w:r w:rsidR="00E5154C">
        <w:t xml:space="preserve"> </w:t>
      </w:r>
      <w:r w:rsidRPr="004A26B9">
        <w:t>men</w:t>
      </w:r>
      <w:r w:rsidR="00E5154C">
        <w:t xml:space="preserve"> </w:t>
      </w:r>
      <w:r w:rsidRPr="004A26B9">
        <w:t>and</w:t>
      </w:r>
      <w:r w:rsidR="00E5154C">
        <w:t xml:space="preserve"> </w:t>
      </w:r>
      <w:r w:rsidRPr="004A26B9">
        <w:t>women</w:t>
      </w:r>
      <w:r w:rsidR="00E5154C">
        <w:t xml:space="preserve"> </w:t>
      </w:r>
      <w:r w:rsidRPr="004A26B9">
        <w:t>(art.</w:t>
      </w:r>
      <w:r w:rsidR="00E5154C">
        <w:t xml:space="preserve"> </w:t>
      </w:r>
      <w:r w:rsidRPr="004A26B9">
        <w:t>3)</w:t>
      </w:r>
    </w:p>
    <w:p w:rsidR="0027246D" w:rsidRPr="004A26B9" w:rsidRDefault="0027246D" w:rsidP="0027246D">
      <w:pPr>
        <w:pStyle w:val="SingleTxtG"/>
      </w:pPr>
      <w:r w:rsidRPr="004A26B9">
        <w:t>7.</w:t>
      </w:r>
      <w:r w:rsidRPr="004A26B9">
        <w:tab/>
        <w:t>Please</w:t>
      </w:r>
      <w:r w:rsidR="00E5154C">
        <w:t xml:space="preserve"> </w:t>
      </w:r>
      <w:r w:rsidRPr="004A26B9">
        <w:t>provide</w:t>
      </w:r>
      <w:r w:rsidR="00E5154C">
        <w:t xml:space="preserve"> </w:t>
      </w:r>
      <w:r w:rsidRPr="004A26B9">
        <w:t>information</w:t>
      </w:r>
      <w:r w:rsidR="00E5154C">
        <w:t xml:space="preserve"> </w:t>
      </w:r>
      <w:r w:rsidRPr="004A26B9">
        <w:t>on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results</w:t>
      </w:r>
      <w:r w:rsidR="00E5154C">
        <w:t xml:space="preserve"> </w:t>
      </w:r>
      <w:r w:rsidRPr="004A26B9">
        <w:t>of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implementation</w:t>
      </w:r>
      <w:r w:rsidR="00E5154C">
        <w:t xml:space="preserve"> </w:t>
      </w:r>
      <w:r w:rsidRPr="004A26B9">
        <w:t>of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National</w:t>
      </w:r>
      <w:r w:rsidR="00E5154C">
        <w:t xml:space="preserve"> </w:t>
      </w:r>
      <w:r w:rsidRPr="004A26B9">
        <w:t>Strategy</w:t>
      </w:r>
      <w:r w:rsidR="00E5154C">
        <w:t xml:space="preserve"> </w:t>
      </w:r>
      <w:r w:rsidRPr="004A26B9">
        <w:t>for</w:t>
      </w:r>
      <w:r w:rsidR="00E5154C">
        <w:t xml:space="preserve"> </w:t>
      </w:r>
      <w:r w:rsidRPr="004A26B9">
        <w:t>gender</w:t>
      </w:r>
      <w:r w:rsidR="00E5154C">
        <w:t xml:space="preserve"> </w:t>
      </w:r>
      <w:r w:rsidRPr="004A26B9">
        <w:t>equality</w:t>
      </w:r>
      <w:r w:rsidR="00E5154C">
        <w:t xml:space="preserve"> </w:t>
      </w:r>
      <w:r w:rsidRPr="004A26B9">
        <w:t>and</w:t>
      </w:r>
      <w:r w:rsidR="00E5154C">
        <w:t xml:space="preserve"> </w:t>
      </w:r>
      <w:r w:rsidRPr="004A26B9">
        <w:t>its</w:t>
      </w:r>
      <w:r w:rsidR="00E5154C">
        <w:t xml:space="preserve"> </w:t>
      </w:r>
      <w:r w:rsidRPr="004A26B9">
        <w:t>plan</w:t>
      </w:r>
      <w:r w:rsidR="00E5154C">
        <w:t xml:space="preserve"> </w:t>
      </w:r>
      <w:r w:rsidRPr="004A26B9">
        <w:t>of</w:t>
      </w:r>
      <w:r w:rsidR="00E5154C">
        <w:t xml:space="preserve"> </w:t>
      </w:r>
      <w:r w:rsidRPr="004A26B9">
        <w:t>action</w:t>
      </w:r>
      <w:r w:rsidR="00E5154C">
        <w:t xml:space="preserve"> </w:t>
      </w:r>
      <w:r w:rsidRPr="004A26B9">
        <w:t>for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period</w:t>
      </w:r>
      <w:r w:rsidR="00E5154C">
        <w:t xml:space="preserve"> </w:t>
      </w:r>
      <w:r w:rsidRPr="004A26B9">
        <w:t>2014–2019</w:t>
      </w:r>
      <w:r w:rsidR="00E5154C">
        <w:t xml:space="preserve"> </w:t>
      </w:r>
      <w:r w:rsidRPr="004A26B9">
        <w:t>and</w:t>
      </w:r>
      <w:r w:rsidR="00E5154C">
        <w:t xml:space="preserve"> </w:t>
      </w:r>
      <w:r w:rsidRPr="004A26B9">
        <w:t>how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State</w:t>
      </w:r>
      <w:r w:rsidR="00E5154C">
        <w:t xml:space="preserve"> </w:t>
      </w:r>
      <w:r w:rsidRPr="004A26B9">
        <w:t>party</w:t>
      </w:r>
      <w:r w:rsidR="00E5154C">
        <w:t xml:space="preserve"> </w:t>
      </w:r>
      <w:r w:rsidRPr="004A26B9">
        <w:t>envisages</w:t>
      </w:r>
      <w:r w:rsidR="00E5154C">
        <w:t xml:space="preserve"> </w:t>
      </w:r>
      <w:r w:rsidRPr="004A26B9">
        <w:t>addressing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remaining</w:t>
      </w:r>
      <w:r w:rsidR="00E5154C">
        <w:t xml:space="preserve"> </w:t>
      </w:r>
      <w:r w:rsidRPr="004A26B9">
        <w:t>challenges</w:t>
      </w:r>
      <w:r w:rsidR="00E5154C">
        <w:t xml:space="preserve"> </w:t>
      </w:r>
      <w:r w:rsidRPr="004A26B9">
        <w:t>with</w:t>
      </w:r>
      <w:r w:rsidR="00E5154C">
        <w:t xml:space="preserve"> </w:t>
      </w:r>
      <w:r w:rsidRPr="004A26B9">
        <w:t>respect</w:t>
      </w:r>
      <w:r w:rsidR="00E5154C">
        <w:t xml:space="preserve"> </w:t>
      </w:r>
      <w:r w:rsidRPr="004A26B9">
        <w:t>to</w:t>
      </w:r>
      <w:r w:rsidR="00E5154C">
        <w:t xml:space="preserve"> </w:t>
      </w:r>
      <w:r w:rsidRPr="004A26B9">
        <w:t>equality</w:t>
      </w:r>
      <w:r w:rsidR="00E5154C">
        <w:t xml:space="preserve"> </w:t>
      </w:r>
      <w:r w:rsidRPr="004A26B9">
        <w:t>between</w:t>
      </w:r>
      <w:r w:rsidR="00E5154C">
        <w:t xml:space="preserve"> </w:t>
      </w:r>
      <w:r w:rsidRPr="004A26B9">
        <w:t>men</w:t>
      </w:r>
      <w:r w:rsidR="00E5154C">
        <w:t xml:space="preserve"> </w:t>
      </w:r>
      <w:r w:rsidRPr="004A26B9">
        <w:t>and</w:t>
      </w:r>
      <w:r w:rsidR="00E5154C">
        <w:t xml:space="preserve"> </w:t>
      </w:r>
      <w:r w:rsidRPr="004A26B9">
        <w:t>women</w:t>
      </w:r>
      <w:r w:rsidR="00E5154C">
        <w:t xml:space="preserve"> </w:t>
      </w:r>
      <w:r w:rsidRPr="004A26B9">
        <w:t>in</w:t>
      </w:r>
      <w:r w:rsidR="00E5154C">
        <w:t xml:space="preserve"> </w:t>
      </w:r>
      <w:r w:rsidRPr="004A26B9">
        <w:t>all</w:t>
      </w:r>
      <w:r w:rsidR="00E5154C">
        <w:t xml:space="preserve"> </w:t>
      </w:r>
      <w:r w:rsidRPr="004A26B9">
        <w:t>areas.</w:t>
      </w:r>
    </w:p>
    <w:p w:rsidR="0027246D" w:rsidRPr="004A26B9" w:rsidRDefault="0027246D" w:rsidP="00E5154C">
      <w:pPr>
        <w:pStyle w:val="HChG"/>
      </w:pPr>
      <w:r w:rsidRPr="004A26B9">
        <w:tab/>
        <w:t>III.</w:t>
      </w:r>
      <w:r w:rsidRPr="004A26B9">
        <w:tab/>
        <w:t>Issues</w:t>
      </w:r>
      <w:r w:rsidR="00E5154C">
        <w:t xml:space="preserve"> </w:t>
      </w:r>
      <w:r w:rsidRPr="004A26B9">
        <w:t>relating</w:t>
      </w:r>
      <w:r w:rsidR="00E5154C">
        <w:t xml:space="preserve"> </w:t>
      </w:r>
      <w:r w:rsidRPr="004A26B9">
        <w:t>to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specific</w:t>
      </w:r>
      <w:r w:rsidR="00E5154C">
        <w:t xml:space="preserve"> </w:t>
      </w:r>
      <w:r w:rsidRPr="004A26B9">
        <w:t>provisions</w:t>
      </w:r>
      <w:r w:rsidR="00E5154C">
        <w:t xml:space="preserve"> </w:t>
      </w:r>
      <w:r w:rsidRPr="004A26B9">
        <w:t>of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Covenant</w:t>
      </w:r>
      <w:r w:rsidR="00E5154C">
        <w:t xml:space="preserve"> </w:t>
      </w:r>
      <w:r w:rsidRPr="004A26B9">
        <w:t>(arts.</w:t>
      </w:r>
      <w:r w:rsidR="00E5154C">
        <w:t xml:space="preserve"> </w:t>
      </w:r>
      <w:r w:rsidRPr="004A26B9">
        <w:t>6</w:t>
      </w:r>
      <w:r w:rsidR="00AD2DEC">
        <w:t>–</w:t>
      </w:r>
      <w:r w:rsidRPr="004A26B9">
        <w:t>15)</w:t>
      </w:r>
    </w:p>
    <w:p w:rsidR="0027246D" w:rsidRPr="004A26B9" w:rsidRDefault="0027246D" w:rsidP="00E5154C">
      <w:pPr>
        <w:pStyle w:val="H1G"/>
      </w:pPr>
      <w:r w:rsidRPr="004A26B9">
        <w:tab/>
      </w:r>
      <w:r w:rsidRPr="004A26B9">
        <w:tab/>
        <w:t>Right</w:t>
      </w:r>
      <w:r w:rsidR="00E5154C">
        <w:t xml:space="preserve"> </w:t>
      </w:r>
      <w:r w:rsidRPr="004A26B9">
        <w:t>to</w:t>
      </w:r>
      <w:r w:rsidR="00E5154C">
        <w:t xml:space="preserve"> </w:t>
      </w:r>
      <w:r w:rsidRPr="004A26B9">
        <w:t>work</w:t>
      </w:r>
      <w:r w:rsidR="00E5154C">
        <w:t xml:space="preserve"> </w:t>
      </w:r>
      <w:r w:rsidRPr="004A26B9">
        <w:t>(art.</w:t>
      </w:r>
      <w:r w:rsidR="00E5154C">
        <w:t xml:space="preserve"> </w:t>
      </w:r>
      <w:r w:rsidRPr="004A26B9">
        <w:t>6)</w:t>
      </w:r>
    </w:p>
    <w:p w:rsidR="0027246D" w:rsidRPr="004A26B9" w:rsidRDefault="0027246D" w:rsidP="0027246D">
      <w:pPr>
        <w:pStyle w:val="SingleTxtG"/>
      </w:pPr>
      <w:r w:rsidRPr="004A26B9">
        <w:t>8.</w:t>
      </w:r>
      <w:r w:rsidRPr="004A26B9">
        <w:tab/>
        <w:t>Please</w:t>
      </w:r>
      <w:r w:rsidR="00E5154C">
        <w:t xml:space="preserve"> </w:t>
      </w:r>
      <w:r w:rsidRPr="004A26B9">
        <w:t>provide</w:t>
      </w:r>
      <w:r w:rsidR="00E5154C">
        <w:t xml:space="preserve"> </w:t>
      </w:r>
      <w:r w:rsidRPr="004A26B9">
        <w:t>information</w:t>
      </w:r>
      <w:r w:rsidR="00E5154C">
        <w:t xml:space="preserve"> </w:t>
      </w:r>
      <w:r w:rsidRPr="004A26B9">
        <w:t>on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impact</w:t>
      </w:r>
      <w:r w:rsidR="00E5154C">
        <w:t xml:space="preserve"> </w:t>
      </w:r>
      <w:r w:rsidRPr="004A26B9">
        <w:t>of</w:t>
      </w:r>
      <w:r w:rsidR="00E5154C">
        <w:t xml:space="preserve"> </w:t>
      </w:r>
      <w:r w:rsidRPr="004A26B9">
        <w:t>policies</w:t>
      </w:r>
      <w:r w:rsidR="00E5154C">
        <w:t xml:space="preserve"> </w:t>
      </w:r>
      <w:r w:rsidRPr="004A26B9">
        <w:t>and</w:t>
      </w:r>
      <w:r w:rsidR="00E5154C">
        <w:t xml:space="preserve"> </w:t>
      </w:r>
      <w:r w:rsidRPr="004A26B9">
        <w:t>strategies</w:t>
      </w:r>
      <w:r w:rsidR="00E5154C">
        <w:t xml:space="preserve"> </w:t>
      </w:r>
      <w:r w:rsidRPr="004A26B9">
        <w:t>aimed</w:t>
      </w:r>
      <w:r w:rsidR="00E5154C">
        <w:t xml:space="preserve"> </w:t>
      </w:r>
      <w:r w:rsidRPr="004A26B9">
        <w:t>at</w:t>
      </w:r>
      <w:r w:rsidR="00E5154C">
        <w:t xml:space="preserve"> </w:t>
      </w:r>
      <w:r w:rsidRPr="004A26B9">
        <w:t>reducing</w:t>
      </w:r>
      <w:r w:rsidR="00E5154C">
        <w:t xml:space="preserve"> </w:t>
      </w:r>
      <w:r w:rsidRPr="004A26B9">
        <w:t>unemployment</w:t>
      </w:r>
      <w:r w:rsidR="00E5154C">
        <w:t xml:space="preserve"> </w:t>
      </w:r>
      <w:r w:rsidRPr="004A26B9">
        <w:t>and</w:t>
      </w:r>
      <w:r w:rsidR="00E5154C">
        <w:t xml:space="preserve"> </w:t>
      </w:r>
      <w:r w:rsidRPr="004A26B9">
        <w:t>long-term</w:t>
      </w:r>
      <w:r w:rsidR="00E5154C">
        <w:t xml:space="preserve"> </w:t>
      </w:r>
      <w:r w:rsidRPr="004A26B9">
        <w:t>unemployment,</w:t>
      </w:r>
      <w:r w:rsidR="00E5154C">
        <w:t xml:space="preserve"> </w:t>
      </w:r>
      <w:r w:rsidRPr="004A26B9">
        <w:t>in</w:t>
      </w:r>
      <w:r w:rsidR="00E5154C">
        <w:t xml:space="preserve"> </w:t>
      </w:r>
      <w:r w:rsidRPr="004A26B9">
        <w:t>particular</w:t>
      </w:r>
      <w:r w:rsidR="00E5154C">
        <w:t xml:space="preserve"> </w:t>
      </w:r>
      <w:r w:rsidRPr="004A26B9">
        <w:t>among</w:t>
      </w:r>
      <w:r w:rsidR="00E5154C">
        <w:t xml:space="preserve"> </w:t>
      </w:r>
      <w:r w:rsidRPr="004A26B9">
        <w:t>young</w:t>
      </w:r>
      <w:r w:rsidR="00E5154C">
        <w:t xml:space="preserve"> </w:t>
      </w:r>
      <w:r w:rsidRPr="004A26B9">
        <w:t>people,</w:t>
      </w:r>
      <w:r w:rsidR="00E5154C">
        <w:t xml:space="preserve"> </w:t>
      </w:r>
      <w:r w:rsidRPr="004A26B9">
        <w:t>low-skilled</w:t>
      </w:r>
      <w:r w:rsidR="00E5154C">
        <w:t xml:space="preserve"> </w:t>
      </w:r>
      <w:r w:rsidRPr="004A26B9">
        <w:t>workers,</w:t>
      </w:r>
      <w:r w:rsidR="00E5154C">
        <w:t xml:space="preserve"> </w:t>
      </w:r>
      <w:r w:rsidRPr="004A26B9">
        <w:t>women</w:t>
      </w:r>
      <w:r w:rsidR="00E5154C">
        <w:t xml:space="preserve"> </w:t>
      </w:r>
      <w:r w:rsidRPr="004A26B9">
        <w:t>and</w:t>
      </w:r>
      <w:r w:rsidR="00E5154C">
        <w:t xml:space="preserve"> </w:t>
      </w:r>
      <w:r w:rsidRPr="004A26B9">
        <w:t>Roma,</w:t>
      </w:r>
      <w:r w:rsidR="00E5154C">
        <w:t xml:space="preserve"> </w:t>
      </w:r>
      <w:r w:rsidRPr="004A26B9">
        <w:t>and</w:t>
      </w:r>
      <w:r w:rsidR="00E5154C">
        <w:t xml:space="preserve"> </w:t>
      </w:r>
      <w:r w:rsidRPr="004A26B9">
        <w:t>how</w:t>
      </w:r>
      <w:r w:rsidR="00E5154C">
        <w:t xml:space="preserve"> </w:t>
      </w:r>
      <w:r w:rsidRPr="004A26B9">
        <w:t>such</w:t>
      </w:r>
      <w:r w:rsidR="00E5154C">
        <w:t xml:space="preserve"> </w:t>
      </w:r>
      <w:r w:rsidRPr="004A26B9">
        <w:t>policies</w:t>
      </w:r>
      <w:r w:rsidR="00E5154C">
        <w:t xml:space="preserve"> </w:t>
      </w:r>
      <w:r w:rsidRPr="004A26B9">
        <w:t>have</w:t>
      </w:r>
      <w:r w:rsidR="00E5154C">
        <w:t xml:space="preserve"> </w:t>
      </w:r>
      <w:r w:rsidRPr="004A26B9">
        <w:t>contributed</w:t>
      </w:r>
      <w:r w:rsidR="00E5154C">
        <w:t xml:space="preserve"> </w:t>
      </w:r>
      <w:r w:rsidRPr="004A26B9">
        <w:t>to</w:t>
      </w:r>
      <w:r w:rsidR="00E5154C">
        <w:t xml:space="preserve"> </w:t>
      </w:r>
      <w:r w:rsidRPr="004A26B9">
        <w:t>reducing</w:t>
      </w:r>
      <w:r w:rsidR="00E5154C">
        <w:t xml:space="preserve"> </w:t>
      </w:r>
      <w:r w:rsidRPr="004A26B9">
        <w:t>unemployment</w:t>
      </w:r>
      <w:r w:rsidR="00E5154C">
        <w:t xml:space="preserve"> </w:t>
      </w:r>
      <w:r w:rsidRPr="004A26B9">
        <w:t>disparities</w:t>
      </w:r>
      <w:r w:rsidR="00E5154C">
        <w:t xml:space="preserve"> </w:t>
      </w:r>
      <w:r w:rsidRPr="004A26B9">
        <w:t>between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different</w:t>
      </w:r>
      <w:r w:rsidR="00E5154C">
        <w:t xml:space="preserve"> </w:t>
      </w:r>
      <w:r w:rsidRPr="004A26B9">
        <w:t>regions.</w:t>
      </w:r>
      <w:r w:rsidR="00E5154C">
        <w:t xml:space="preserve"> </w:t>
      </w:r>
      <w:r w:rsidRPr="004A26B9">
        <w:t>Please</w:t>
      </w:r>
      <w:r w:rsidR="00E5154C">
        <w:t xml:space="preserve"> </w:t>
      </w:r>
      <w:r w:rsidRPr="004A26B9">
        <w:t>provide</w:t>
      </w:r>
      <w:r w:rsidR="00E5154C">
        <w:t xml:space="preserve"> </w:t>
      </w:r>
      <w:r w:rsidRPr="004A26B9">
        <w:t>statistical</w:t>
      </w:r>
      <w:r w:rsidR="00E5154C">
        <w:t xml:space="preserve"> </w:t>
      </w:r>
      <w:r w:rsidRPr="004A26B9">
        <w:t>data</w:t>
      </w:r>
      <w:r w:rsidR="00E5154C">
        <w:t xml:space="preserve"> </w:t>
      </w:r>
      <w:r w:rsidRPr="004A26B9">
        <w:t>on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employment</w:t>
      </w:r>
      <w:r w:rsidR="00E5154C">
        <w:t xml:space="preserve"> </w:t>
      </w:r>
      <w:r w:rsidRPr="004A26B9">
        <w:t>situation</w:t>
      </w:r>
      <w:r w:rsidR="00E5154C">
        <w:t xml:space="preserve"> </w:t>
      </w:r>
      <w:r w:rsidRPr="004A26B9">
        <w:t>in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State</w:t>
      </w:r>
      <w:r w:rsidR="00E5154C">
        <w:t xml:space="preserve"> </w:t>
      </w:r>
      <w:r w:rsidRPr="004A26B9">
        <w:t>party,</w:t>
      </w:r>
      <w:r w:rsidR="00E5154C">
        <w:t xml:space="preserve"> </w:t>
      </w:r>
      <w:r w:rsidRPr="004A26B9">
        <w:t>disaggregated</w:t>
      </w:r>
      <w:r w:rsidR="00E5154C">
        <w:t xml:space="preserve"> </w:t>
      </w:r>
      <w:r w:rsidRPr="004A26B9">
        <w:t>by</w:t>
      </w:r>
      <w:r w:rsidR="00E5154C">
        <w:t xml:space="preserve"> </w:t>
      </w:r>
      <w:r w:rsidRPr="004A26B9">
        <w:t>age,</w:t>
      </w:r>
      <w:r w:rsidR="00E5154C">
        <w:t xml:space="preserve"> </w:t>
      </w:r>
      <w:r w:rsidRPr="004A26B9">
        <w:t>sex,</w:t>
      </w:r>
      <w:r w:rsidR="00E5154C">
        <w:t xml:space="preserve"> </w:t>
      </w:r>
      <w:r w:rsidRPr="004A26B9">
        <w:t>disability,</w:t>
      </w:r>
      <w:r w:rsidR="00E5154C">
        <w:t xml:space="preserve"> </w:t>
      </w:r>
      <w:r w:rsidRPr="004A26B9">
        <w:t>ethnic</w:t>
      </w:r>
      <w:r w:rsidR="00E5154C">
        <w:t xml:space="preserve"> </w:t>
      </w:r>
      <w:r w:rsidRPr="004A26B9">
        <w:t>or</w:t>
      </w:r>
      <w:r w:rsidR="00E5154C">
        <w:t xml:space="preserve"> </w:t>
      </w:r>
      <w:r w:rsidRPr="004A26B9">
        <w:t>national</w:t>
      </w:r>
      <w:r w:rsidR="00E5154C">
        <w:t xml:space="preserve"> </w:t>
      </w:r>
      <w:r w:rsidRPr="004A26B9">
        <w:t>origin</w:t>
      </w:r>
      <w:r w:rsidR="00E5154C">
        <w:t xml:space="preserve"> </w:t>
      </w:r>
      <w:r w:rsidRPr="004A26B9">
        <w:t>and</w:t>
      </w:r>
      <w:r w:rsidR="00E5154C">
        <w:t xml:space="preserve"> </w:t>
      </w:r>
      <w:r w:rsidRPr="004A26B9">
        <w:t>region</w:t>
      </w:r>
      <w:r w:rsidR="00E5154C">
        <w:t xml:space="preserve"> </w:t>
      </w:r>
      <w:r w:rsidRPr="004A26B9">
        <w:t>of</w:t>
      </w:r>
      <w:r w:rsidR="00E5154C">
        <w:t xml:space="preserve"> </w:t>
      </w:r>
      <w:r w:rsidRPr="004A26B9">
        <w:t>residence.</w:t>
      </w:r>
    </w:p>
    <w:p w:rsidR="0027246D" w:rsidRPr="004A26B9" w:rsidRDefault="0027246D" w:rsidP="0027246D">
      <w:pPr>
        <w:pStyle w:val="SingleTxtG"/>
      </w:pPr>
      <w:r w:rsidRPr="004A26B9">
        <w:t>9.</w:t>
      </w:r>
      <w:r w:rsidRPr="004A26B9">
        <w:tab/>
        <w:t>Please</w:t>
      </w:r>
      <w:r w:rsidR="00E5154C">
        <w:t xml:space="preserve"> </w:t>
      </w:r>
      <w:r w:rsidRPr="004A26B9">
        <w:t>provide</w:t>
      </w:r>
      <w:r w:rsidR="00E5154C">
        <w:t xml:space="preserve"> </w:t>
      </w:r>
      <w:r w:rsidRPr="004A26B9">
        <w:t>information,</w:t>
      </w:r>
      <w:r w:rsidR="00E5154C">
        <w:t xml:space="preserve"> </w:t>
      </w:r>
      <w:r w:rsidRPr="004A26B9">
        <w:t>including</w:t>
      </w:r>
      <w:r w:rsidR="00E5154C">
        <w:t xml:space="preserve"> </w:t>
      </w:r>
      <w:r w:rsidRPr="004A26B9">
        <w:t>statistical</w:t>
      </w:r>
      <w:r w:rsidR="00E5154C">
        <w:t xml:space="preserve"> </w:t>
      </w:r>
      <w:r w:rsidRPr="004A26B9">
        <w:t>data,</w:t>
      </w:r>
      <w:r w:rsidR="00E5154C">
        <w:t xml:space="preserve"> </w:t>
      </w:r>
      <w:r w:rsidRPr="004A26B9">
        <w:t>on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enrolment</w:t>
      </w:r>
      <w:r w:rsidR="00E5154C">
        <w:t xml:space="preserve"> </w:t>
      </w:r>
      <w:r w:rsidRPr="004A26B9">
        <w:t>rate</w:t>
      </w:r>
      <w:r w:rsidR="00E5154C">
        <w:t xml:space="preserve"> </w:t>
      </w:r>
      <w:r w:rsidRPr="004A26B9">
        <w:t>in</w:t>
      </w:r>
      <w:r w:rsidR="00E5154C">
        <w:t xml:space="preserve"> </w:t>
      </w:r>
      <w:r w:rsidRPr="004A26B9">
        <w:t>vocational</w:t>
      </w:r>
      <w:r w:rsidR="00E5154C">
        <w:t xml:space="preserve"> </w:t>
      </w:r>
      <w:r w:rsidRPr="004A26B9">
        <w:t>education</w:t>
      </w:r>
      <w:r w:rsidR="00E5154C">
        <w:t xml:space="preserve"> </w:t>
      </w:r>
      <w:r w:rsidRPr="004A26B9">
        <w:t>and</w:t>
      </w:r>
      <w:r w:rsidR="00E5154C">
        <w:t xml:space="preserve"> </w:t>
      </w:r>
      <w:r w:rsidRPr="004A26B9">
        <w:t>training</w:t>
      </w:r>
      <w:r w:rsidR="00E5154C">
        <w:t xml:space="preserve"> </w:t>
      </w:r>
      <w:r w:rsidRPr="004A26B9">
        <w:t>programmes.</w:t>
      </w:r>
      <w:r w:rsidR="00E5154C">
        <w:t xml:space="preserve"> </w:t>
      </w:r>
      <w:r w:rsidRPr="004A26B9">
        <w:t>Please</w:t>
      </w:r>
      <w:r w:rsidR="00E5154C">
        <w:t xml:space="preserve"> </w:t>
      </w:r>
      <w:r w:rsidRPr="004A26B9">
        <w:t>indicate</w:t>
      </w:r>
      <w:r w:rsidR="00E5154C">
        <w:t xml:space="preserve"> </w:t>
      </w:r>
      <w:r w:rsidRPr="004A26B9">
        <w:t>how</w:t>
      </w:r>
      <w:r w:rsidR="00E5154C">
        <w:t xml:space="preserve"> </w:t>
      </w:r>
      <w:r w:rsidRPr="004A26B9">
        <w:t>those</w:t>
      </w:r>
      <w:r w:rsidR="00E5154C">
        <w:t xml:space="preserve"> </w:t>
      </w:r>
      <w:r w:rsidRPr="004A26B9">
        <w:t>programmes</w:t>
      </w:r>
      <w:r w:rsidR="00E5154C">
        <w:t xml:space="preserve"> </w:t>
      </w:r>
      <w:r w:rsidRPr="004A26B9">
        <w:t>are</w:t>
      </w:r>
      <w:r w:rsidR="00E5154C">
        <w:t xml:space="preserve"> </w:t>
      </w:r>
      <w:r w:rsidRPr="004A26B9">
        <w:t>adapted</w:t>
      </w:r>
      <w:r w:rsidR="00E5154C">
        <w:t xml:space="preserve"> </w:t>
      </w:r>
      <w:r w:rsidRPr="004A26B9">
        <w:t>to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needs</w:t>
      </w:r>
      <w:r w:rsidR="00E5154C">
        <w:t xml:space="preserve"> </w:t>
      </w:r>
      <w:r w:rsidRPr="004A26B9">
        <w:t>of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job</w:t>
      </w:r>
      <w:r w:rsidR="00E5154C">
        <w:t xml:space="preserve"> </w:t>
      </w:r>
      <w:r w:rsidRPr="004A26B9">
        <w:t>market</w:t>
      </w:r>
      <w:r w:rsidR="00E5154C">
        <w:t xml:space="preserve"> </w:t>
      </w:r>
      <w:r w:rsidRPr="004A26B9">
        <w:t>and</w:t>
      </w:r>
      <w:r w:rsidR="00E5154C">
        <w:t xml:space="preserve"> </w:t>
      </w:r>
      <w:r w:rsidRPr="004A26B9">
        <w:t>how</w:t>
      </w:r>
      <w:r w:rsidR="00E5154C">
        <w:t xml:space="preserve"> </w:t>
      </w:r>
      <w:r w:rsidRPr="004A26B9">
        <w:t>they</w:t>
      </w:r>
      <w:r w:rsidR="00E5154C">
        <w:t xml:space="preserve"> </w:t>
      </w:r>
      <w:r w:rsidRPr="004A26B9">
        <w:t>take</w:t>
      </w:r>
      <w:r w:rsidR="00E5154C">
        <w:t xml:space="preserve"> </w:t>
      </w:r>
      <w:r w:rsidRPr="004A26B9">
        <w:t>into</w:t>
      </w:r>
      <w:r w:rsidR="00E5154C">
        <w:t xml:space="preserve"> </w:t>
      </w:r>
      <w:r w:rsidRPr="004A26B9">
        <w:t>consideration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needs</w:t>
      </w:r>
      <w:r w:rsidR="00E5154C">
        <w:t xml:space="preserve"> </w:t>
      </w:r>
      <w:r w:rsidRPr="004A26B9">
        <w:t>of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most</w:t>
      </w:r>
      <w:r w:rsidR="00E5154C">
        <w:t xml:space="preserve"> </w:t>
      </w:r>
      <w:r w:rsidRPr="004A26B9">
        <w:t>marginalized</w:t>
      </w:r>
      <w:r w:rsidR="00E5154C">
        <w:t xml:space="preserve"> </w:t>
      </w:r>
      <w:r w:rsidRPr="004A26B9">
        <w:t>and</w:t>
      </w:r>
      <w:r w:rsidR="00E5154C">
        <w:t xml:space="preserve"> </w:t>
      </w:r>
      <w:r w:rsidRPr="004A26B9">
        <w:t>disadvantaged</w:t>
      </w:r>
      <w:r w:rsidR="00E5154C">
        <w:t xml:space="preserve"> </w:t>
      </w:r>
      <w:r w:rsidRPr="004A26B9">
        <w:t>persons</w:t>
      </w:r>
      <w:r w:rsidR="00E5154C">
        <w:t xml:space="preserve"> </w:t>
      </w:r>
      <w:r w:rsidRPr="004A26B9">
        <w:t>and</w:t>
      </w:r>
      <w:r w:rsidR="00E5154C">
        <w:t xml:space="preserve"> </w:t>
      </w:r>
      <w:r w:rsidRPr="004A26B9">
        <w:t>groups.</w:t>
      </w:r>
    </w:p>
    <w:p w:rsidR="0027246D" w:rsidRPr="004A26B9" w:rsidRDefault="0027246D" w:rsidP="00E5154C">
      <w:pPr>
        <w:pStyle w:val="H1G"/>
      </w:pPr>
      <w:r w:rsidRPr="004A26B9">
        <w:tab/>
      </w:r>
      <w:r w:rsidRPr="004A26B9">
        <w:tab/>
        <w:t>Right</w:t>
      </w:r>
      <w:r w:rsidR="00E5154C">
        <w:t xml:space="preserve"> </w:t>
      </w:r>
      <w:r w:rsidRPr="004A26B9">
        <w:t>to</w:t>
      </w:r>
      <w:r w:rsidR="00E5154C">
        <w:t xml:space="preserve"> </w:t>
      </w:r>
      <w:r w:rsidRPr="004A26B9">
        <w:t>just</w:t>
      </w:r>
      <w:r w:rsidR="00E5154C">
        <w:t xml:space="preserve"> </w:t>
      </w:r>
      <w:r w:rsidRPr="004A26B9">
        <w:t>and</w:t>
      </w:r>
      <w:r w:rsidR="00E5154C">
        <w:t xml:space="preserve"> </w:t>
      </w:r>
      <w:r w:rsidRPr="004A26B9">
        <w:t>favourable</w:t>
      </w:r>
      <w:r w:rsidR="00E5154C">
        <w:t xml:space="preserve"> </w:t>
      </w:r>
      <w:r w:rsidRPr="004A26B9">
        <w:t>conditions</w:t>
      </w:r>
      <w:r w:rsidR="00E5154C">
        <w:t xml:space="preserve"> </w:t>
      </w:r>
      <w:r w:rsidRPr="004A26B9">
        <w:t>of</w:t>
      </w:r>
      <w:r w:rsidR="00E5154C">
        <w:t xml:space="preserve"> </w:t>
      </w:r>
      <w:r w:rsidRPr="004A26B9">
        <w:t>work</w:t>
      </w:r>
      <w:r w:rsidR="00E5154C">
        <w:t xml:space="preserve"> </w:t>
      </w:r>
      <w:r w:rsidRPr="004A26B9">
        <w:t>(art.</w:t>
      </w:r>
      <w:r w:rsidR="00E5154C">
        <w:t xml:space="preserve"> </w:t>
      </w:r>
      <w:r w:rsidRPr="004A26B9">
        <w:t>7)</w:t>
      </w:r>
    </w:p>
    <w:p w:rsidR="0027246D" w:rsidRPr="004A26B9" w:rsidRDefault="0027246D" w:rsidP="0027246D">
      <w:pPr>
        <w:pStyle w:val="SingleTxtG"/>
      </w:pPr>
      <w:r w:rsidRPr="004A26B9">
        <w:t>10.</w:t>
      </w:r>
      <w:r w:rsidRPr="004A26B9">
        <w:tab/>
        <w:t>Please</w:t>
      </w:r>
      <w:r w:rsidR="00E5154C">
        <w:t xml:space="preserve"> </w:t>
      </w:r>
      <w:r w:rsidRPr="004A26B9">
        <w:t>provide</w:t>
      </w:r>
      <w:r w:rsidR="00E5154C">
        <w:t xml:space="preserve"> </w:t>
      </w:r>
      <w:r w:rsidRPr="004A26B9">
        <w:t>information</w:t>
      </w:r>
      <w:r w:rsidR="00E5154C">
        <w:t xml:space="preserve"> </w:t>
      </w:r>
      <w:r w:rsidRPr="004A26B9">
        <w:t>on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measures</w:t>
      </w:r>
      <w:r w:rsidR="00E5154C">
        <w:t xml:space="preserve"> </w:t>
      </w:r>
      <w:r w:rsidRPr="004A26B9">
        <w:t>taken</w:t>
      </w:r>
      <w:r w:rsidR="00E5154C">
        <w:t xml:space="preserve"> </w:t>
      </w:r>
      <w:r w:rsidRPr="004A26B9">
        <w:t>to</w:t>
      </w:r>
      <w:r w:rsidR="00E5154C">
        <w:t xml:space="preserve"> </w:t>
      </w:r>
      <w:r w:rsidRPr="004A26B9">
        <w:t>combat</w:t>
      </w:r>
      <w:r w:rsidR="00E5154C">
        <w:t xml:space="preserve"> </w:t>
      </w:r>
      <w:r w:rsidRPr="004A26B9">
        <w:t>vertical</w:t>
      </w:r>
      <w:r w:rsidR="00E5154C">
        <w:t xml:space="preserve"> </w:t>
      </w:r>
      <w:r w:rsidRPr="004A26B9">
        <w:t>and</w:t>
      </w:r>
      <w:r w:rsidR="00E5154C">
        <w:t xml:space="preserve"> </w:t>
      </w:r>
      <w:r w:rsidRPr="004A26B9">
        <w:t>horizontal</w:t>
      </w:r>
      <w:r w:rsidR="00E5154C">
        <w:t xml:space="preserve"> </w:t>
      </w:r>
      <w:r w:rsidRPr="004A26B9">
        <w:t>gender-based</w:t>
      </w:r>
      <w:r w:rsidR="00E5154C">
        <w:t xml:space="preserve"> </w:t>
      </w:r>
      <w:r w:rsidRPr="004A26B9">
        <w:t>segregation</w:t>
      </w:r>
      <w:r w:rsidR="00E5154C">
        <w:t xml:space="preserve"> </w:t>
      </w:r>
      <w:r w:rsidRPr="004A26B9">
        <w:t>in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labour</w:t>
      </w:r>
      <w:r w:rsidR="00E5154C">
        <w:t xml:space="preserve"> </w:t>
      </w:r>
      <w:r w:rsidRPr="004A26B9">
        <w:t>market</w:t>
      </w:r>
      <w:r w:rsidR="00E5154C">
        <w:t xml:space="preserve"> </w:t>
      </w:r>
      <w:r w:rsidRPr="004A26B9">
        <w:t>and</w:t>
      </w:r>
      <w:r w:rsidR="00E5154C">
        <w:t xml:space="preserve"> </w:t>
      </w:r>
      <w:r w:rsidRPr="004A26B9">
        <w:t>to</w:t>
      </w:r>
      <w:r w:rsidR="00E5154C">
        <w:t xml:space="preserve"> </w:t>
      </w:r>
      <w:r w:rsidRPr="004A26B9">
        <w:t>what</w:t>
      </w:r>
      <w:r w:rsidR="00E5154C">
        <w:t xml:space="preserve"> </w:t>
      </w:r>
      <w:r w:rsidRPr="004A26B9">
        <w:t>extent</w:t>
      </w:r>
      <w:r w:rsidR="00E5154C">
        <w:t xml:space="preserve"> </w:t>
      </w:r>
      <w:r w:rsidRPr="004A26B9">
        <w:t>they</w:t>
      </w:r>
      <w:r w:rsidR="00E5154C">
        <w:t xml:space="preserve"> </w:t>
      </w:r>
      <w:r w:rsidRPr="004A26B9">
        <w:t>close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wage</w:t>
      </w:r>
      <w:r w:rsidR="00E5154C">
        <w:t xml:space="preserve"> </w:t>
      </w:r>
      <w:r w:rsidRPr="004A26B9">
        <w:t>gap</w:t>
      </w:r>
      <w:r w:rsidR="00E5154C">
        <w:t xml:space="preserve"> </w:t>
      </w:r>
      <w:r w:rsidRPr="004A26B9">
        <w:t>between</w:t>
      </w:r>
      <w:r w:rsidR="00E5154C">
        <w:t xml:space="preserve"> </w:t>
      </w:r>
      <w:r w:rsidRPr="004A26B9">
        <w:t>men</w:t>
      </w:r>
      <w:r w:rsidR="00E5154C">
        <w:t xml:space="preserve"> </w:t>
      </w:r>
      <w:r w:rsidRPr="004A26B9">
        <w:t>and</w:t>
      </w:r>
      <w:r w:rsidR="00E5154C">
        <w:t xml:space="preserve"> </w:t>
      </w:r>
      <w:r w:rsidRPr="004A26B9">
        <w:t>women</w:t>
      </w:r>
      <w:r w:rsidR="00E5154C">
        <w:t xml:space="preserve"> </w:t>
      </w:r>
      <w:r w:rsidRPr="004A26B9">
        <w:t>and</w:t>
      </w:r>
      <w:r w:rsidR="00E5154C">
        <w:t xml:space="preserve"> </w:t>
      </w:r>
      <w:r w:rsidRPr="004A26B9">
        <w:t>enable</w:t>
      </w:r>
      <w:r w:rsidR="00E5154C">
        <w:t xml:space="preserve"> </w:t>
      </w:r>
      <w:r w:rsidRPr="004A26B9">
        <w:t>women</w:t>
      </w:r>
      <w:r w:rsidR="00E5154C">
        <w:t xml:space="preserve"> </w:t>
      </w:r>
      <w:r w:rsidRPr="004A26B9">
        <w:t>to</w:t>
      </w:r>
      <w:r w:rsidR="00E5154C">
        <w:t xml:space="preserve"> </w:t>
      </w:r>
      <w:r w:rsidRPr="004A26B9">
        <w:t>access</w:t>
      </w:r>
      <w:r w:rsidR="00E5154C">
        <w:t xml:space="preserve"> </w:t>
      </w:r>
      <w:r w:rsidRPr="004A26B9">
        <w:t>decision-making</w:t>
      </w:r>
      <w:r w:rsidR="00E5154C">
        <w:t xml:space="preserve"> </w:t>
      </w:r>
      <w:r w:rsidRPr="004A26B9">
        <w:t>positions.</w:t>
      </w:r>
    </w:p>
    <w:p w:rsidR="0027246D" w:rsidRPr="004A26B9" w:rsidRDefault="0027246D" w:rsidP="0027246D">
      <w:pPr>
        <w:pStyle w:val="SingleTxtG"/>
      </w:pPr>
      <w:r w:rsidRPr="004A26B9">
        <w:t>11.</w:t>
      </w:r>
      <w:r w:rsidRPr="004A26B9">
        <w:tab/>
        <w:t>Please</w:t>
      </w:r>
      <w:r w:rsidR="00E5154C">
        <w:t xml:space="preserve"> </w:t>
      </w:r>
      <w:r w:rsidRPr="004A26B9">
        <w:t>provide</w:t>
      </w:r>
      <w:r w:rsidR="00E5154C">
        <w:t xml:space="preserve"> </w:t>
      </w:r>
      <w:r w:rsidRPr="004A26B9">
        <w:t>information</w:t>
      </w:r>
      <w:r w:rsidR="00E5154C">
        <w:t xml:space="preserve"> </w:t>
      </w:r>
      <w:r w:rsidRPr="004A26B9">
        <w:t>on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measures</w:t>
      </w:r>
      <w:r w:rsidR="00E5154C">
        <w:t xml:space="preserve"> </w:t>
      </w:r>
      <w:r w:rsidRPr="004A26B9">
        <w:t>taken</w:t>
      </w:r>
      <w:r w:rsidR="00E5154C">
        <w:t xml:space="preserve"> </w:t>
      </w:r>
      <w:r w:rsidRPr="004A26B9">
        <w:t>to</w:t>
      </w:r>
      <w:r w:rsidR="00E5154C">
        <w:t xml:space="preserve"> </w:t>
      </w:r>
      <w:r w:rsidRPr="004A26B9">
        <w:t>ensure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effective</w:t>
      </w:r>
      <w:r w:rsidR="00E5154C">
        <w:t xml:space="preserve"> </w:t>
      </w:r>
      <w:r w:rsidRPr="004A26B9">
        <w:t>application</w:t>
      </w:r>
      <w:r w:rsidR="00E5154C">
        <w:t xml:space="preserve"> </w:t>
      </w:r>
      <w:r w:rsidRPr="004A26B9">
        <w:t>of</w:t>
      </w:r>
      <w:r w:rsidR="00E5154C">
        <w:t xml:space="preserve"> </w:t>
      </w:r>
      <w:r w:rsidRPr="004A26B9">
        <w:t>labour</w:t>
      </w:r>
      <w:r w:rsidR="00E5154C">
        <w:t xml:space="preserve"> </w:t>
      </w:r>
      <w:r w:rsidRPr="004A26B9">
        <w:t>legislation</w:t>
      </w:r>
      <w:r w:rsidR="00E5154C">
        <w:t xml:space="preserve"> </w:t>
      </w:r>
      <w:r w:rsidRPr="004A26B9">
        <w:t>in</w:t>
      </w:r>
      <w:r w:rsidR="00E5154C">
        <w:t xml:space="preserve"> </w:t>
      </w:r>
      <w:r w:rsidRPr="004A26B9">
        <w:t>protecting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rights</w:t>
      </w:r>
      <w:r w:rsidR="00E5154C">
        <w:t xml:space="preserve"> </w:t>
      </w:r>
      <w:r w:rsidRPr="004A26B9">
        <w:t>of</w:t>
      </w:r>
      <w:r w:rsidR="00E5154C">
        <w:t xml:space="preserve"> </w:t>
      </w:r>
      <w:r w:rsidRPr="004A26B9">
        <w:t>employees</w:t>
      </w:r>
      <w:r w:rsidR="00E5154C">
        <w:t xml:space="preserve"> </w:t>
      </w:r>
      <w:r w:rsidRPr="004A26B9">
        <w:t>to</w:t>
      </w:r>
      <w:r w:rsidR="00E5154C">
        <w:t xml:space="preserve"> </w:t>
      </w:r>
      <w:r w:rsidRPr="004A26B9">
        <w:t>just</w:t>
      </w:r>
      <w:r w:rsidR="00E5154C">
        <w:t xml:space="preserve"> </w:t>
      </w:r>
      <w:r w:rsidRPr="004A26B9">
        <w:t>and</w:t>
      </w:r>
      <w:r w:rsidR="00E5154C">
        <w:t xml:space="preserve"> </w:t>
      </w:r>
      <w:r w:rsidRPr="004A26B9">
        <w:t>favourable</w:t>
      </w:r>
      <w:r w:rsidR="00E5154C">
        <w:t xml:space="preserve"> </w:t>
      </w:r>
      <w:r w:rsidRPr="004A26B9">
        <w:t>conditions</w:t>
      </w:r>
      <w:r w:rsidR="00E5154C">
        <w:t xml:space="preserve"> </w:t>
      </w:r>
      <w:r w:rsidRPr="004A26B9">
        <w:t>of</w:t>
      </w:r>
      <w:r w:rsidR="00E5154C">
        <w:t xml:space="preserve"> </w:t>
      </w:r>
      <w:r w:rsidRPr="004A26B9">
        <w:t>work,</w:t>
      </w:r>
      <w:r w:rsidR="00E5154C">
        <w:t xml:space="preserve"> </w:t>
      </w:r>
      <w:r w:rsidRPr="004A26B9">
        <w:t>particularly</w:t>
      </w:r>
      <w:r w:rsidR="00E5154C">
        <w:t xml:space="preserve"> </w:t>
      </w:r>
      <w:r w:rsidRPr="004A26B9">
        <w:t>in</w:t>
      </w:r>
      <w:r w:rsidR="00E5154C">
        <w:t xml:space="preserve"> </w:t>
      </w:r>
      <w:r w:rsidRPr="004A26B9">
        <w:t>order</w:t>
      </w:r>
      <w:r w:rsidR="00E5154C">
        <w:t xml:space="preserve"> </w:t>
      </w:r>
      <w:r w:rsidRPr="004A26B9">
        <w:t>to</w:t>
      </w:r>
      <w:r w:rsidR="00E5154C">
        <w:t xml:space="preserve"> </w:t>
      </w:r>
      <w:r w:rsidRPr="004A26B9">
        <w:t>prevent</w:t>
      </w:r>
      <w:r w:rsidR="00E5154C">
        <w:t xml:space="preserve"> </w:t>
      </w:r>
      <w:r w:rsidRPr="004A26B9">
        <w:t>work</w:t>
      </w:r>
      <w:r w:rsidR="00E5154C">
        <w:t xml:space="preserve"> </w:t>
      </w:r>
      <w:r w:rsidRPr="004A26B9">
        <w:t>and</w:t>
      </w:r>
      <w:r w:rsidR="00E5154C">
        <w:t xml:space="preserve"> </w:t>
      </w:r>
      <w:r w:rsidRPr="004A26B9">
        <w:t>employment</w:t>
      </w:r>
      <w:r w:rsidR="00E5154C">
        <w:t xml:space="preserve"> </w:t>
      </w:r>
      <w:r w:rsidRPr="004A26B9">
        <w:t>in</w:t>
      </w:r>
      <w:r w:rsidR="00E5154C">
        <w:t xml:space="preserve"> </w:t>
      </w:r>
      <w:r w:rsidRPr="004A26B9">
        <w:t>precarious</w:t>
      </w:r>
      <w:r w:rsidR="00E5154C">
        <w:t xml:space="preserve"> </w:t>
      </w:r>
      <w:r w:rsidRPr="004A26B9">
        <w:t>conditions.</w:t>
      </w:r>
      <w:r w:rsidR="00E5154C">
        <w:t xml:space="preserve"> </w:t>
      </w:r>
      <w:r w:rsidRPr="004A26B9">
        <w:t>Please</w:t>
      </w:r>
      <w:r w:rsidR="00E5154C">
        <w:t xml:space="preserve"> </w:t>
      </w:r>
      <w:r w:rsidRPr="004A26B9">
        <w:t>provide</w:t>
      </w:r>
      <w:r w:rsidR="00E5154C">
        <w:t xml:space="preserve"> </w:t>
      </w:r>
      <w:r w:rsidRPr="004A26B9">
        <w:t>annual</w:t>
      </w:r>
      <w:r w:rsidR="00E5154C">
        <w:t xml:space="preserve"> </w:t>
      </w:r>
      <w:r w:rsidRPr="004A26B9">
        <w:t>statistical</w:t>
      </w:r>
      <w:r w:rsidR="00E5154C">
        <w:t xml:space="preserve"> </w:t>
      </w:r>
      <w:r w:rsidRPr="004A26B9">
        <w:t>data</w:t>
      </w:r>
      <w:r w:rsidR="00E5154C">
        <w:t xml:space="preserve"> </w:t>
      </w:r>
      <w:r w:rsidRPr="004A26B9">
        <w:t>collected</w:t>
      </w:r>
      <w:r w:rsidR="00E5154C">
        <w:t xml:space="preserve"> </w:t>
      </w:r>
      <w:r w:rsidRPr="004A26B9">
        <w:t>since</w:t>
      </w:r>
      <w:r w:rsidR="00E5154C">
        <w:t xml:space="preserve"> </w:t>
      </w:r>
      <w:r w:rsidRPr="004A26B9">
        <w:t>2013</w:t>
      </w:r>
      <w:r w:rsidR="00E5154C">
        <w:t xml:space="preserve"> </w:t>
      </w:r>
      <w:r w:rsidRPr="004A26B9">
        <w:t>on</w:t>
      </w:r>
      <w:r w:rsidR="00E5154C">
        <w:t xml:space="preserve"> </w:t>
      </w:r>
      <w:r w:rsidRPr="004A26B9">
        <w:t>inspections</w:t>
      </w:r>
      <w:r w:rsidR="00E5154C">
        <w:t xml:space="preserve"> </w:t>
      </w:r>
      <w:r w:rsidRPr="004A26B9">
        <w:t>carried</w:t>
      </w:r>
      <w:r w:rsidR="00E5154C">
        <w:t xml:space="preserve"> </w:t>
      </w:r>
      <w:r w:rsidRPr="004A26B9">
        <w:t>out</w:t>
      </w:r>
      <w:r w:rsidR="00E5154C">
        <w:t xml:space="preserve"> </w:t>
      </w:r>
      <w:r w:rsidRPr="004A26B9">
        <w:t>by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National</w:t>
      </w:r>
      <w:r w:rsidR="00E5154C">
        <w:t xml:space="preserve"> </w:t>
      </w:r>
      <w:r w:rsidRPr="004A26B9">
        <w:t>Labour</w:t>
      </w:r>
      <w:r w:rsidR="00E5154C">
        <w:t xml:space="preserve"> </w:t>
      </w:r>
      <w:r w:rsidRPr="004A26B9">
        <w:t>Inspectorate</w:t>
      </w:r>
      <w:r w:rsidR="00E5154C">
        <w:t xml:space="preserve"> </w:t>
      </w:r>
      <w:r w:rsidRPr="004A26B9">
        <w:t>in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area</w:t>
      </w:r>
      <w:r w:rsidR="00E5154C">
        <w:t xml:space="preserve"> </w:t>
      </w:r>
      <w:r w:rsidRPr="004A26B9">
        <w:t>of</w:t>
      </w:r>
      <w:r w:rsidR="00E5154C">
        <w:t xml:space="preserve"> </w:t>
      </w:r>
      <w:r w:rsidRPr="004A26B9">
        <w:t>labour</w:t>
      </w:r>
      <w:r w:rsidR="00E5154C">
        <w:t xml:space="preserve"> </w:t>
      </w:r>
      <w:r w:rsidRPr="004A26B9">
        <w:t>and</w:t>
      </w:r>
      <w:r w:rsidR="00E5154C">
        <w:t xml:space="preserve"> </w:t>
      </w:r>
      <w:r w:rsidRPr="004A26B9">
        <w:t>safety</w:t>
      </w:r>
      <w:r w:rsidR="00E5154C">
        <w:t xml:space="preserve"> </w:t>
      </w:r>
      <w:r w:rsidRPr="004A26B9">
        <w:t>at</w:t>
      </w:r>
      <w:r w:rsidR="00E5154C">
        <w:t xml:space="preserve"> </w:t>
      </w:r>
      <w:r w:rsidRPr="004A26B9">
        <w:t>work,</w:t>
      </w:r>
      <w:r w:rsidR="00E5154C">
        <w:t xml:space="preserve"> </w:t>
      </w:r>
      <w:r w:rsidRPr="004A26B9">
        <w:t>and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outcomes</w:t>
      </w:r>
      <w:r w:rsidR="00E5154C">
        <w:t xml:space="preserve"> </w:t>
      </w:r>
      <w:r w:rsidRPr="004A26B9">
        <w:t>of</w:t>
      </w:r>
      <w:r w:rsidR="00E5154C">
        <w:t xml:space="preserve"> </w:t>
      </w:r>
      <w:r w:rsidRPr="004A26B9">
        <w:t>those</w:t>
      </w:r>
      <w:r w:rsidR="00E5154C">
        <w:t xml:space="preserve"> </w:t>
      </w:r>
      <w:r w:rsidRPr="004A26B9">
        <w:t>inspections.</w:t>
      </w:r>
    </w:p>
    <w:p w:rsidR="0027246D" w:rsidRPr="004A26B9" w:rsidRDefault="0027246D" w:rsidP="0027246D">
      <w:pPr>
        <w:pStyle w:val="SingleTxtG"/>
      </w:pPr>
      <w:r w:rsidRPr="004A26B9">
        <w:t>12.</w:t>
      </w:r>
      <w:r w:rsidRPr="004A26B9">
        <w:tab/>
        <w:t>Please</w:t>
      </w:r>
      <w:r w:rsidR="00E5154C">
        <w:t xml:space="preserve"> </w:t>
      </w:r>
      <w:r w:rsidRPr="004A26B9">
        <w:t>provide</w:t>
      </w:r>
      <w:r w:rsidR="00E5154C">
        <w:t xml:space="preserve"> </w:t>
      </w:r>
      <w:r w:rsidRPr="004A26B9">
        <w:t>information</w:t>
      </w:r>
      <w:r w:rsidR="00E5154C">
        <w:t xml:space="preserve"> </w:t>
      </w:r>
      <w:r w:rsidRPr="004A26B9">
        <w:t>about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extent</w:t>
      </w:r>
      <w:r w:rsidR="00E5154C">
        <w:t xml:space="preserve"> </w:t>
      </w:r>
      <w:r w:rsidRPr="004A26B9">
        <w:t>to</w:t>
      </w:r>
      <w:r w:rsidR="00E5154C">
        <w:t xml:space="preserve"> </w:t>
      </w:r>
      <w:r w:rsidRPr="004A26B9">
        <w:t>which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minimum</w:t>
      </w:r>
      <w:r w:rsidR="00E5154C">
        <w:t xml:space="preserve"> </w:t>
      </w:r>
      <w:r w:rsidRPr="004A26B9">
        <w:t>wage</w:t>
      </w:r>
      <w:r w:rsidR="00E5154C">
        <w:t xml:space="preserve"> </w:t>
      </w:r>
      <w:r w:rsidRPr="004A26B9">
        <w:t>is</w:t>
      </w:r>
      <w:r w:rsidR="00E5154C">
        <w:t xml:space="preserve"> </w:t>
      </w:r>
      <w:r w:rsidRPr="004A26B9">
        <w:t>respected</w:t>
      </w:r>
      <w:r w:rsidR="00E5154C">
        <w:t xml:space="preserve"> </w:t>
      </w:r>
      <w:r w:rsidRPr="004A26B9">
        <w:t>in</w:t>
      </w:r>
      <w:r w:rsidR="00E5154C">
        <w:t xml:space="preserve"> </w:t>
      </w:r>
      <w:r w:rsidRPr="004A26B9">
        <w:t>practice</w:t>
      </w:r>
      <w:r w:rsidR="00E5154C">
        <w:t xml:space="preserve"> </w:t>
      </w:r>
      <w:r w:rsidRPr="004A26B9">
        <w:t>by</w:t>
      </w:r>
      <w:r w:rsidR="00E5154C">
        <w:t xml:space="preserve"> </w:t>
      </w:r>
      <w:r w:rsidRPr="004A26B9">
        <w:t>employers</w:t>
      </w:r>
      <w:r w:rsidR="00E5154C">
        <w:t xml:space="preserve"> </w:t>
      </w:r>
      <w:r w:rsidRPr="004A26B9">
        <w:t>in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public</w:t>
      </w:r>
      <w:r w:rsidR="00E5154C">
        <w:t xml:space="preserve"> </w:t>
      </w:r>
      <w:r w:rsidRPr="004A26B9">
        <w:t>and</w:t>
      </w:r>
      <w:r w:rsidR="00E5154C">
        <w:t xml:space="preserve"> </w:t>
      </w:r>
      <w:r w:rsidRPr="004A26B9">
        <w:t>private</w:t>
      </w:r>
      <w:r w:rsidR="00E5154C">
        <w:t xml:space="preserve"> </w:t>
      </w:r>
      <w:r w:rsidRPr="004A26B9">
        <w:t>sectors.</w:t>
      </w:r>
      <w:r w:rsidR="00E5154C">
        <w:t xml:space="preserve"> </w:t>
      </w:r>
      <w:r w:rsidRPr="004A26B9">
        <w:t>Please</w:t>
      </w:r>
      <w:r w:rsidR="00E5154C">
        <w:t xml:space="preserve"> </w:t>
      </w:r>
      <w:r w:rsidRPr="004A26B9">
        <w:t>explain</w:t>
      </w:r>
      <w:r w:rsidR="00E5154C">
        <w:t xml:space="preserve"> </w:t>
      </w:r>
      <w:r w:rsidRPr="004A26B9">
        <w:t>whether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minimum</w:t>
      </w:r>
      <w:r w:rsidR="00E5154C">
        <w:t xml:space="preserve"> </w:t>
      </w:r>
      <w:r w:rsidRPr="004A26B9">
        <w:t>wage</w:t>
      </w:r>
      <w:r w:rsidR="00E5154C">
        <w:t xml:space="preserve"> </w:t>
      </w:r>
      <w:r w:rsidRPr="004A26B9">
        <w:t>allows</w:t>
      </w:r>
      <w:r w:rsidR="00E5154C">
        <w:t xml:space="preserve"> </w:t>
      </w:r>
      <w:r w:rsidRPr="004A26B9">
        <w:t>workers</w:t>
      </w:r>
      <w:r w:rsidR="00E5154C">
        <w:t xml:space="preserve"> </w:t>
      </w:r>
      <w:r w:rsidRPr="004A26B9">
        <w:t>and</w:t>
      </w:r>
      <w:r w:rsidR="00E5154C">
        <w:t xml:space="preserve"> </w:t>
      </w:r>
      <w:r w:rsidRPr="004A26B9">
        <w:t>their</w:t>
      </w:r>
      <w:r w:rsidR="00E5154C">
        <w:t xml:space="preserve"> </w:t>
      </w:r>
      <w:r w:rsidRPr="004A26B9">
        <w:t>families</w:t>
      </w:r>
      <w:r w:rsidR="00E5154C">
        <w:t xml:space="preserve"> </w:t>
      </w:r>
      <w:r w:rsidRPr="004A26B9">
        <w:t>to</w:t>
      </w:r>
      <w:r w:rsidR="00E5154C">
        <w:t xml:space="preserve"> </w:t>
      </w:r>
      <w:r w:rsidRPr="004A26B9">
        <w:t>enjoy</w:t>
      </w:r>
      <w:r w:rsidR="00E5154C">
        <w:t xml:space="preserve"> </w:t>
      </w:r>
      <w:r w:rsidRPr="004A26B9">
        <w:t>a</w:t>
      </w:r>
      <w:r w:rsidR="00E5154C">
        <w:t xml:space="preserve"> </w:t>
      </w:r>
      <w:r w:rsidRPr="004A26B9">
        <w:t>decent</w:t>
      </w:r>
      <w:r w:rsidR="00E5154C">
        <w:t xml:space="preserve"> </w:t>
      </w:r>
      <w:r w:rsidRPr="004A26B9">
        <w:t>living</w:t>
      </w:r>
      <w:r w:rsidR="00E5154C">
        <w:t xml:space="preserve"> </w:t>
      </w:r>
      <w:r w:rsidRPr="004A26B9">
        <w:t>in</w:t>
      </w:r>
      <w:r w:rsidR="00E5154C">
        <w:t xml:space="preserve"> </w:t>
      </w:r>
      <w:r w:rsidRPr="004A26B9">
        <w:t>line</w:t>
      </w:r>
      <w:r w:rsidR="00E5154C">
        <w:t xml:space="preserve"> </w:t>
      </w:r>
      <w:r w:rsidRPr="004A26B9">
        <w:t>with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Covenant.</w:t>
      </w:r>
    </w:p>
    <w:p w:rsidR="0027246D" w:rsidRPr="004A26B9" w:rsidRDefault="0027246D" w:rsidP="00E5154C">
      <w:pPr>
        <w:pStyle w:val="H1G"/>
      </w:pPr>
      <w:r w:rsidRPr="004A26B9">
        <w:tab/>
      </w:r>
      <w:r w:rsidRPr="004A26B9">
        <w:tab/>
        <w:t>Trade</w:t>
      </w:r>
      <w:r w:rsidR="00E5154C">
        <w:t xml:space="preserve"> </w:t>
      </w:r>
      <w:r w:rsidRPr="004A26B9">
        <w:t>union</w:t>
      </w:r>
      <w:r w:rsidR="00E5154C">
        <w:t xml:space="preserve"> </w:t>
      </w:r>
      <w:r w:rsidRPr="004A26B9">
        <w:t>rights</w:t>
      </w:r>
      <w:r w:rsidR="00E5154C">
        <w:t xml:space="preserve"> </w:t>
      </w:r>
      <w:r w:rsidRPr="004A26B9">
        <w:t>(art.</w:t>
      </w:r>
      <w:r w:rsidR="00E5154C">
        <w:t xml:space="preserve"> </w:t>
      </w:r>
      <w:r w:rsidRPr="004A26B9">
        <w:t>8)</w:t>
      </w:r>
    </w:p>
    <w:p w:rsidR="0027246D" w:rsidRPr="004A26B9" w:rsidRDefault="0027246D" w:rsidP="0027246D">
      <w:pPr>
        <w:pStyle w:val="SingleTxtG"/>
      </w:pPr>
      <w:r w:rsidRPr="004A26B9">
        <w:t>13.</w:t>
      </w:r>
      <w:r w:rsidRPr="004A26B9">
        <w:tab/>
        <w:t>Please</w:t>
      </w:r>
      <w:r w:rsidR="00E5154C">
        <w:t xml:space="preserve"> </w:t>
      </w:r>
      <w:r w:rsidRPr="004A26B9">
        <w:t>provide</w:t>
      </w:r>
      <w:r w:rsidR="00E5154C">
        <w:t xml:space="preserve"> </w:t>
      </w:r>
      <w:r w:rsidRPr="004A26B9">
        <w:t>information</w:t>
      </w:r>
      <w:r w:rsidR="00E5154C">
        <w:t xml:space="preserve"> </w:t>
      </w:r>
      <w:r w:rsidRPr="004A26B9">
        <w:t>about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safeguards</w:t>
      </w:r>
      <w:r w:rsidR="00E5154C">
        <w:t xml:space="preserve"> </w:t>
      </w:r>
      <w:r w:rsidRPr="004A26B9">
        <w:t>in</w:t>
      </w:r>
      <w:r w:rsidR="00E5154C">
        <w:t xml:space="preserve"> </w:t>
      </w:r>
      <w:r w:rsidRPr="004A26B9">
        <w:t>place</w:t>
      </w:r>
      <w:r w:rsidR="00E5154C">
        <w:t xml:space="preserve"> </w:t>
      </w:r>
      <w:r w:rsidRPr="004A26B9">
        <w:t>to</w:t>
      </w:r>
      <w:r w:rsidR="00E5154C">
        <w:t xml:space="preserve"> </w:t>
      </w:r>
      <w:r w:rsidRPr="004A26B9">
        <w:t>ensure</w:t>
      </w:r>
      <w:r w:rsidR="00E5154C">
        <w:t xml:space="preserve"> </w:t>
      </w:r>
      <w:r w:rsidRPr="004A26B9">
        <w:t>that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rights</w:t>
      </w:r>
      <w:r w:rsidR="00E5154C">
        <w:t xml:space="preserve"> </w:t>
      </w:r>
      <w:r w:rsidRPr="004A26B9">
        <w:t>to</w:t>
      </w:r>
      <w:r w:rsidR="00E5154C">
        <w:t xml:space="preserve"> </w:t>
      </w:r>
      <w:r w:rsidRPr="004A26B9">
        <w:t>strike</w:t>
      </w:r>
      <w:r w:rsidR="00E5154C">
        <w:t xml:space="preserve"> </w:t>
      </w:r>
      <w:r w:rsidRPr="004A26B9">
        <w:t>and</w:t>
      </w:r>
      <w:r w:rsidR="00E5154C">
        <w:t xml:space="preserve"> </w:t>
      </w:r>
      <w:r w:rsidRPr="004A26B9">
        <w:t>to</w:t>
      </w:r>
      <w:r w:rsidR="00E5154C">
        <w:t xml:space="preserve"> </w:t>
      </w:r>
      <w:r w:rsidRPr="004A26B9">
        <w:t>collective</w:t>
      </w:r>
      <w:r w:rsidR="00E5154C">
        <w:t xml:space="preserve"> </w:t>
      </w:r>
      <w:r w:rsidRPr="004A26B9">
        <w:t>bargaining</w:t>
      </w:r>
      <w:r w:rsidR="00E5154C">
        <w:t xml:space="preserve"> </w:t>
      </w:r>
      <w:r w:rsidRPr="004A26B9">
        <w:t>can</w:t>
      </w:r>
      <w:r w:rsidR="00E5154C">
        <w:t xml:space="preserve"> </w:t>
      </w:r>
      <w:r w:rsidRPr="004A26B9">
        <w:t>be</w:t>
      </w:r>
      <w:r w:rsidR="00E5154C">
        <w:t xml:space="preserve"> </w:t>
      </w:r>
      <w:r w:rsidRPr="004A26B9">
        <w:t>exercised</w:t>
      </w:r>
      <w:r w:rsidR="00E5154C">
        <w:t xml:space="preserve"> </w:t>
      </w:r>
      <w:r w:rsidRPr="004A26B9">
        <w:t>effectively</w:t>
      </w:r>
      <w:r w:rsidR="00E5154C">
        <w:t xml:space="preserve"> </w:t>
      </w:r>
      <w:r w:rsidRPr="004A26B9">
        <w:t>and</w:t>
      </w:r>
      <w:r w:rsidR="00E5154C">
        <w:t xml:space="preserve"> </w:t>
      </w:r>
      <w:r w:rsidRPr="004A26B9">
        <w:t>in</w:t>
      </w:r>
      <w:r w:rsidR="00E5154C">
        <w:t xml:space="preserve"> </w:t>
      </w:r>
      <w:r w:rsidRPr="004A26B9">
        <w:t>accordance</w:t>
      </w:r>
      <w:r w:rsidR="00E5154C">
        <w:t xml:space="preserve"> </w:t>
      </w:r>
      <w:r w:rsidRPr="004A26B9">
        <w:t>with</w:t>
      </w:r>
      <w:r w:rsidR="00E5154C">
        <w:t xml:space="preserve"> </w:t>
      </w:r>
      <w:r w:rsidRPr="004A26B9">
        <w:t>article</w:t>
      </w:r>
      <w:r w:rsidR="00BF3848">
        <w:t> </w:t>
      </w:r>
      <w:r w:rsidRPr="004A26B9">
        <w:t>8</w:t>
      </w:r>
      <w:r w:rsidR="00E5154C">
        <w:t xml:space="preserve"> </w:t>
      </w:r>
      <w:r w:rsidRPr="004A26B9">
        <w:t>of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Covenant.</w:t>
      </w:r>
    </w:p>
    <w:p w:rsidR="0027246D" w:rsidRPr="004A26B9" w:rsidRDefault="0027246D" w:rsidP="00E5154C">
      <w:pPr>
        <w:pStyle w:val="H1G"/>
      </w:pPr>
      <w:r w:rsidRPr="004A26B9">
        <w:lastRenderedPageBreak/>
        <w:tab/>
      </w:r>
      <w:r w:rsidRPr="004A26B9">
        <w:tab/>
        <w:t>Right</w:t>
      </w:r>
      <w:r w:rsidR="00E5154C">
        <w:t xml:space="preserve"> </w:t>
      </w:r>
      <w:r w:rsidRPr="004A26B9">
        <w:t>to</w:t>
      </w:r>
      <w:r w:rsidR="00E5154C">
        <w:t xml:space="preserve"> </w:t>
      </w:r>
      <w:r w:rsidRPr="004A26B9">
        <w:t>social</w:t>
      </w:r>
      <w:r w:rsidR="00E5154C">
        <w:t xml:space="preserve"> </w:t>
      </w:r>
      <w:r w:rsidRPr="004A26B9">
        <w:t>security</w:t>
      </w:r>
      <w:r w:rsidR="00E5154C">
        <w:t xml:space="preserve"> </w:t>
      </w:r>
      <w:r w:rsidRPr="004A26B9">
        <w:t>(art.</w:t>
      </w:r>
      <w:r w:rsidR="00E5154C">
        <w:t xml:space="preserve"> </w:t>
      </w:r>
      <w:r w:rsidRPr="004A26B9">
        <w:t>9)</w:t>
      </w:r>
    </w:p>
    <w:p w:rsidR="0027246D" w:rsidRPr="004A26B9" w:rsidRDefault="0027246D" w:rsidP="0027246D">
      <w:pPr>
        <w:pStyle w:val="SingleTxtG"/>
      </w:pPr>
      <w:r w:rsidRPr="004A26B9">
        <w:t>14.</w:t>
      </w:r>
      <w:r w:rsidRPr="004A26B9">
        <w:tab/>
        <w:t>Please</w:t>
      </w:r>
      <w:r w:rsidR="00E5154C">
        <w:t xml:space="preserve"> </w:t>
      </w:r>
      <w:r w:rsidRPr="004A26B9">
        <w:t>provide</w:t>
      </w:r>
      <w:r w:rsidR="00E5154C">
        <w:t xml:space="preserve"> </w:t>
      </w:r>
      <w:r w:rsidRPr="004A26B9">
        <w:t>information</w:t>
      </w:r>
      <w:r w:rsidR="00E5154C">
        <w:t xml:space="preserve"> </w:t>
      </w:r>
      <w:r w:rsidRPr="004A26B9">
        <w:t>on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non-contributory</w:t>
      </w:r>
      <w:r w:rsidR="00E5154C">
        <w:t xml:space="preserve"> </w:t>
      </w:r>
      <w:r w:rsidRPr="004A26B9">
        <w:t>schemes</w:t>
      </w:r>
      <w:r w:rsidR="00E5154C">
        <w:t xml:space="preserve"> </w:t>
      </w:r>
      <w:r w:rsidRPr="004A26B9">
        <w:t>available</w:t>
      </w:r>
      <w:r w:rsidR="00E5154C">
        <w:t xml:space="preserve"> </w:t>
      </w:r>
      <w:r w:rsidRPr="004A26B9">
        <w:t>for</w:t>
      </w:r>
      <w:r w:rsidR="00E5154C">
        <w:t xml:space="preserve"> </w:t>
      </w:r>
      <w:r w:rsidRPr="004A26B9">
        <w:t>disadvantaged</w:t>
      </w:r>
      <w:r w:rsidR="00E5154C">
        <w:t xml:space="preserve"> </w:t>
      </w:r>
      <w:r w:rsidRPr="004A26B9">
        <w:t>and</w:t>
      </w:r>
      <w:r w:rsidR="00E5154C">
        <w:t xml:space="preserve"> </w:t>
      </w:r>
      <w:r w:rsidRPr="004A26B9">
        <w:t>marginalized</w:t>
      </w:r>
      <w:r w:rsidR="00E5154C">
        <w:t xml:space="preserve"> </w:t>
      </w:r>
      <w:r w:rsidRPr="004A26B9">
        <w:t>individuals</w:t>
      </w:r>
      <w:r w:rsidR="00E5154C">
        <w:t xml:space="preserve"> </w:t>
      </w:r>
      <w:r w:rsidRPr="004A26B9">
        <w:t>and</w:t>
      </w:r>
      <w:r w:rsidR="00E5154C">
        <w:t xml:space="preserve"> </w:t>
      </w:r>
      <w:r w:rsidRPr="004A26B9">
        <w:t>groups,</w:t>
      </w:r>
      <w:r w:rsidR="00E5154C">
        <w:t xml:space="preserve"> </w:t>
      </w:r>
      <w:r w:rsidRPr="004A26B9">
        <w:t>including</w:t>
      </w:r>
      <w:r w:rsidR="00E5154C">
        <w:t xml:space="preserve"> </w:t>
      </w:r>
      <w:r w:rsidRPr="004A26B9">
        <w:t>low-income</w:t>
      </w:r>
      <w:r w:rsidR="00E5154C">
        <w:t xml:space="preserve"> </w:t>
      </w:r>
      <w:r w:rsidRPr="004A26B9">
        <w:t>families;</w:t>
      </w:r>
      <w:r w:rsidR="00E5154C">
        <w:t xml:space="preserve"> </w:t>
      </w:r>
      <w:r w:rsidRPr="004A26B9">
        <w:t>ethnic</w:t>
      </w:r>
      <w:r w:rsidR="00E5154C">
        <w:t xml:space="preserve"> </w:t>
      </w:r>
      <w:r w:rsidRPr="004A26B9">
        <w:t>minorities;</w:t>
      </w:r>
      <w:r w:rsidR="00E5154C">
        <w:t xml:space="preserve"> </w:t>
      </w:r>
      <w:r w:rsidRPr="004A26B9">
        <w:t>persons</w:t>
      </w:r>
      <w:r w:rsidR="00E5154C">
        <w:t xml:space="preserve"> </w:t>
      </w:r>
      <w:r w:rsidRPr="004A26B9">
        <w:t>with</w:t>
      </w:r>
      <w:r w:rsidR="00E5154C">
        <w:t xml:space="preserve"> </w:t>
      </w:r>
      <w:r w:rsidRPr="004A26B9">
        <w:t>disabilities;</w:t>
      </w:r>
      <w:r w:rsidR="00E5154C">
        <w:t xml:space="preserve"> </w:t>
      </w:r>
      <w:r w:rsidRPr="004A26B9">
        <w:t>migrant</w:t>
      </w:r>
      <w:r w:rsidR="00E5154C">
        <w:t xml:space="preserve"> </w:t>
      </w:r>
      <w:r w:rsidRPr="004A26B9">
        <w:t>workers;</w:t>
      </w:r>
      <w:r w:rsidR="00E5154C">
        <w:t xml:space="preserve"> </w:t>
      </w:r>
      <w:r w:rsidRPr="004A26B9">
        <w:t>and</w:t>
      </w:r>
      <w:r w:rsidR="00E5154C">
        <w:t xml:space="preserve"> </w:t>
      </w:r>
      <w:r w:rsidRPr="004A26B9">
        <w:t>refugees</w:t>
      </w:r>
      <w:r w:rsidR="00E5154C">
        <w:t xml:space="preserve"> </w:t>
      </w:r>
      <w:r w:rsidRPr="004A26B9">
        <w:t>and</w:t>
      </w:r>
      <w:r w:rsidR="00E5154C">
        <w:t xml:space="preserve"> </w:t>
      </w:r>
      <w:r w:rsidRPr="004A26B9">
        <w:t>asylum</w:t>
      </w:r>
      <w:r w:rsidR="00E5154C">
        <w:t xml:space="preserve"> </w:t>
      </w:r>
      <w:r w:rsidRPr="004A26B9">
        <w:t>seekers.</w:t>
      </w:r>
      <w:r w:rsidR="00E5154C">
        <w:t xml:space="preserve"> </w:t>
      </w:r>
      <w:r w:rsidRPr="004A26B9">
        <w:t>Please</w:t>
      </w:r>
      <w:r w:rsidR="00E5154C">
        <w:t xml:space="preserve"> </w:t>
      </w:r>
      <w:r w:rsidRPr="004A26B9">
        <w:t>indicate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eligibility</w:t>
      </w:r>
      <w:r w:rsidR="00E5154C">
        <w:t xml:space="preserve"> </w:t>
      </w:r>
      <w:r w:rsidRPr="004A26B9">
        <w:t>criteria</w:t>
      </w:r>
      <w:r w:rsidR="00E5154C">
        <w:t xml:space="preserve"> </w:t>
      </w:r>
      <w:r w:rsidRPr="004A26B9">
        <w:t>for</w:t>
      </w:r>
      <w:r w:rsidR="00E5154C">
        <w:t xml:space="preserve"> </w:t>
      </w:r>
      <w:r w:rsidRPr="004A26B9">
        <w:t>such</w:t>
      </w:r>
      <w:r w:rsidR="00E5154C">
        <w:t xml:space="preserve"> </w:t>
      </w:r>
      <w:r w:rsidRPr="004A26B9">
        <w:t>schemes,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proportion</w:t>
      </w:r>
      <w:r w:rsidR="00E5154C">
        <w:t xml:space="preserve"> </w:t>
      </w:r>
      <w:r w:rsidRPr="004A26B9">
        <w:t>of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population</w:t>
      </w:r>
      <w:r w:rsidR="00E5154C">
        <w:t xml:space="preserve"> </w:t>
      </w:r>
      <w:r w:rsidRPr="004A26B9">
        <w:t>covered</w:t>
      </w:r>
      <w:r w:rsidR="00E5154C">
        <w:t xml:space="preserve"> </w:t>
      </w:r>
      <w:r w:rsidRPr="004A26B9">
        <w:t>and</w:t>
      </w:r>
      <w:r w:rsidR="00E5154C">
        <w:t xml:space="preserve"> </w:t>
      </w:r>
      <w:r w:rsidRPr="004A26B9">
        <w:t>whether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level</w:t>
      </w:r>
      <w:r w:rsidR="00E5154C">
        <w:t xml:space="preserve"> </w:t>
      </w:r>
      <w:r w:rsidRPr="004A26B9">
        <w:t>of</w:t>
      </w:r>
      <w:r w:rsidR="00E5154C">
        <w:t xml:space="preserve"> </w:t>
      </w:r>
      <w:r w:rsidRPr="004A26B9">
        <w:t>benefits</w:t>
      </w:r>
      <w:r w:rsidR="00E5154C">
        <w:t xml:space="preserve"> </w:t>
      </w:r>
      <w:r w:rsidRPr="004A26B9">
        <w:t>is</w:t>
      </w:r>
      <w:r w:rsidR="00E5154C">
        <w:t xml:space="preserve"> </w:t>
      </w:r>
      <w:r w:rsidRPr="004A26B9">
        <w:t>sufficient</w:t>
      </w:r>
      <w:r w:rsidR="00E5154C">
        <w:t xml:space="preserve"> </w:t>
      </w:r>
      <w:r w:rsidRPr="004A26B9">
        <w:t>to</w:t>
      </w:r>
      <w:r w:rsidR="00E5154C">
        <w:t xml:space="preserve"> </w:t>
      </w:r>
      <w:r w:rsidRPr="004A26B9">
        <w:t>ensure</w:t>
      </w:r>
      <w:r w:rsidR="00E5154C">
        <w:t xml:space="preserve"> </w:t>
      </w:r>
      <w:r w:rsidRPr="004A26B9">
        <w:t>an</w:t>
      </w:r>
      <w:r w:rsidR="00E5154C">
        <w:t xml:space="preserve"> </w:t>
      </w:r>
      <w:r w:rsidRPr="004A26B9">
        <w:t>adequate</w:t>
      </w:r>
      <w:r w:rsidR="00E5154C">
        <w:t xml:space="preserve"> </w:t>
      </w:r>
      <w:r w:rsidRPr="004A26B9">
        <w:t>standard</w:t>
      </w:r>
      <w:r w:rsidR="00E5154C">
        <w:t xml:space="preserve"> </w:t>
      </w:r>
      <w:r w:rsidRPr="004A26B9">
        <w:t>of</w:t>
      </w:r>
      <w:r w:rsidR="00E5154C">
        <w:t xml:space="preserve"> </w:t>
      </w:r>
      <w:r w:rsidRPr="004A26B9">
        <w:t>living.</w:t>
      </w:r>
    </w:p>
    <w:p w:rsidR="0027246D" w:rsidRPr="004A26B9" w:rsidRDefault="0027246D" w:rsidP="00E5154C">
      <w:pPr>
        <w:pStyle w:val="H1G"/>
      </w:pPr>
      <w:r w:rsidRPr="004A26B9">
        <w:tab/>
      </w:r>
      <w:r w:rsidRPr="004A26B9">
        <w:tab/>
        <w:t>Protection</w:t>
      </w:r>
      <w:r w:rsidR="00E5154C">
        <w:t xml:space="preserve"> </w:t>
      </w:r>
      <w:r w:rsidRPr="004A26B9">
        <w:t>of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family</w:t>
      </w:r>
      <w:r w:rsidR="00E5154C">
        <w:t xml:space="preserve"> </w:t>
      </w:r>
      <w:r w:rsidRPr="004A26B9">
        <w:t>and</w:t>
      </w:r>
      <w:r w:rsidR="00E5154C">
        <w:t xml:space="preserve"> </w:t>
      </w:r>
      <w:r w:rsidRPr="004A26B9">
        <w:t>children</w:t>
      </w:r>
      <w:r w:rsidR="00E5154C">
        <w:t xml:space="preserve"> </w:t>
      </w:r>
      <w:r w:rsidRPr="004A26B9">
        <w:t>(art.</w:t>
      </w:r>
      <w:r w:rsidR="00E5154C">
        <w:t xml:space="preserve"> </w:t>
      </w:r>
      <w:r w:rsidRPr="004A26B9">
        <w:t>10)</w:t>
      </w:r>
    </w:p>
    <w:p w:rsidR="0027246D" w:rsidRPr="004A26B9" w:rsidRDefault="0027246D" w:rsidP="0027246D">
      <w:pPr>
        <w:pStyle w:val="SingleTxtG"/>
      </w:pPr>
      <w:r w:rsidRPr="004A26B9">
        <w:t>15.</w:t>
      </w:r>
      <w:r w:rsidRPr="004A26B9">
        <w:tab/>
        <w:t>Please</w:t>
      </w:r>
      <w:r w:rsidR="00E5154C">
        <w:t xml:space="preserve"> </w:t>
      </w:r>
      <w:r w:rsidRPr="004A26B9">
        <w:t>provide</w:t>
      </w:r>
      <w:r w:rsidR="00E5154C">
        <w:t xml:space="preserve"> </w:t>
      </w:r>
      <w:r w:rsidRPr="004A26B9">
        <w:t>information</w:t>
      </w:r>
      <w:r w:rsidR="00E5154C">
        <w:t xml:space="preserve"> </w:t>
      </w:r>
      <w:r w:rsidRPr="004A26B9">
        <w:t>on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concrete</w:t>
      </w:r>
      <w:r w:rsidR="00E5154C">
        <w:t xml:space="preserve"> </w:t>
      </w:r>
      <w:r w:rsidRPr="004A26B9">
        <w:t>measures</w:t>
      </w:r>
      <w:r w:rsidR="00E5154C">
        <w:t xml:space="preserve"> </w:t>
      </w:r>
      <w:r w:rsidRPr="004A26B9">
        <w:t>that</w:t>
      </w:r>
      <w:r w:rsidR="00E5154C">
        <w:t xml:space="preserve"> </w:t>
      </w:r>
      <w:r w:rsidRPr="004A26B9">
        <w:t>have</w:t>
      </w:r>
      <w:r w:rsidR="00E5154C">
        <w:t xml:space="preserve"> </w:t>
      </w:r>
      <w:r w:rsidRPr="004A26B9">
        <w:t>been</w:t>
      </w:r>
      <w:r w:rsidR="00E5154C">
        <w:t xml:space="preserve"> </w:t>
      </w:r>
      <w:r w:rsidRPr="004A26B9">
        <w:t>adopted</w:t>
      </w:r>
      <w:r w:rsidR="00E5154C">
        <w:t xml:space="preserve"> </w:t>
      </w:r>
      <w:r w:rsidRPr="004A26B9">
        <w:t>to</w:t>
      </w:r>
      <w:r w:rsidR="00E5154C">
        <w:t xml:space="preserve"> </w:t>
      </w:r>
      <w:r w:rsidRPr="004A26B9">
        <w:t>make</w:t>
      </w:r>
      <w:r w:rsidR="00E5154C">
        <w:t xml:space="preserve"> </w:t>
      </w:r>
      <w:r w:rsidRPr="004A26B9">
        <w:t>childcare</w:t>
      </w:r>
      <w:r w:rsidR="00E5154C">
        <w:t xml:space="preserve"> </w:t>
      </w:r>
      <w:r w:rsidRPr="004A26B9">
        <w:t>services</w:t>
      </w:r>
      <w:r w:rsidR="00E5154C">
        <w:t xml:space="preserve"> </w:t>
      </w:r>
      <w:r w:rsidRPr="004A26B9">
        <w:t>available,</w:t>
      </w:r>
      <w:r w:rsidR="00E5154C">
        <w:t xml:space="preserve"> </w:t>
      </w:r>
      <w:r w:rsidRPr="004A26B9">
        <w:t>accessible</w:t>
      </w:r>
      <w:r w:rsidR="00E5154C">
        <w:t xml:space="preserve"> </w:t>
      </w:r>
      <w:r w:rsidRPr="004A26B9">
        <w:t>and</w:t>
      </w:r>
      <w:r w:rsidR="00E5154C">
        <w:t xml:space="preserve"> </w:t>
      </w:r>
      <w:r w:rsidRPr="004A26B9">
        <w:t>affordable</w:t>
      </w:r>
      <w:r w:rsidR="00E5154C">
        <w:t xml:space="preserve"> </w:t>
      </w:r>
      <w:r w:rsidRPr="004A26B9">
        <w:t>throughout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State</w:t>
      </w:r>
      <w:r w:rsidR="00E5154C">
        <w:t xml:space="preserve"> </w:t>
      </w:r>
      <w:r w:rsidRPr="004A26B9">
        <w:t>party.</w:t>
      </w:r>
      <w:r w:rsidR="00E5154C">
        <w:t xml:space="preserve"> </w:t>
      </w:r>
      <w:r w:rsidRPr="004A26B9">
        <w:t>Please</w:t>
      </w:r>
      <w:r w:rsidR="00E5154C">
        <w:t xml:space="preserve"> </w:t>
      </w:r>
      <w:r w:rsidRPr="004A26B9">
        <w:t>also</w:t>
      </w:r>
      <w:r w:rsidR="00E5154C">
        <w:t xml:space="preserve"> </w:t>
      </w:r>
      <w:r w:rsidRPr="004A26B9">
        <w:t>provide</w:t>
      </w:r>
      <w:r w:rsidR="00E5154C">
        <w:t xml:space="preserve"> </w:t>
      </w:r>
      <w:r w:rsidRPr="004A26B9">
        <w:t>information</w:t>
      </w:r>
      <w:r w:rsidR="00E5154C">
        <w:t xml:space="preserve"> </w:t>
      </w:r>
      <w:r w:rsidRPr="004A26B9">
        <w:t>on</w:t>
      </w:r>
      <w:r w:rsidR="00E5154C">
        <w:t xml:space="preserve"> </w:t>
      </w:r>
      <w:r w:rsidRPr="004A26B9">
        <w:t>whether</w:t>
      </w:r>
      <w:r w:rsidR="00E5154C">
        <w:t xml:space="preserve"> </w:t>
      </w:r>
      <w:r w:rsidRPr="004A26B9">
        <w:t>paternity</w:t>
      </w:r>
      <w:r w:rsidR="00E5154C">
        <w:t xml:space="preserve"> </w:t>
      </w:r>
      <w:r w:rsidRPr="004A26B9">
        <w:t>leave</w:t>
      </w:r>
      <w:r w:rsidR="00E5154C">
        <w:t xml:space="preserve"> </w:t>
      </w:r>
      <w:r w:rsidRPr="004A26B9">
        <w:t>is</w:t>
      </w:r>
      <w:r w:rsidR="00E5154C">
        <w:t xml:space="preserve"> </w:t>
      </w:r>
      <w:r w:rsidRPr="004A26B9">
        <w:t>granted</w:t>
      </w:r>
      <w:r w:rsidR="00E5154C">
        <w:t xml:space="preserve"> </w:t>
      </w:r>
      <w:r w:rsidRPr="004A26B9">
        <w:t>and</w:t>
      </w:r>
      <w:r w:rsidR="00E5154C">
        <w:t xml:space="preserve"> </w:t>
      </w:r>
      <w:r w:rsidRPr="004A26B9">
        <w:t>measures</w:t>
      </w:r>
      <w:r w:rsidR="00E5154C">
        <w:t xml:space="preserve"> </w:t>
      </w:r>
      <w:r w:rsidRPr="004A26B9">
        <w:t>adopted</w:t>
      </w:r>
      <w:r w:rsidR="00E5154C">
        <w:t xml:space="preserve"> </w:t>
      </w:r>
      <w:r w:rsidRPr="004A26B9">
        <w:t>to</w:t>
      </w:r>
      <w:r w:rsidR="00E5154C">
        <w:t xml:space="preserve"> </w:t>
      </w:r>
      <w:r w:rsidRPr="004A26B9">
        <w:t>promote</w:t>
      </w:r>
      <w:r w:rsidR="00E5154C">
        <w:t xml:space="preserve"> </w:t>
      </w:r>
      <w:r w:rsidRPr="004A26B9">
        <w:t>and</w:t>
      </w:r>
      <w:r w:rsidR="00E5154C">
        <w:t xml:space="preserve"> </w:t>
      </w:r>
      <w:r w:rsidRPr="004A26B9">
        <w:t>raise</w:t>
      </w:r>
      <w:r w:rsidR="00E5154C">
        <w:t xml:space="preserve"> </w:t>
      </w:r>
      <w:r w:rsidRPr="004A26B9">
        <w:t>awareness</w:t>
      </w:r>
      <w:r w:rsidR="00E5154C">
        <w:t xml:space="preserve"> </w:t>
      </w:r>
      <w:r w:rsidRPr="004A26B9">
        <w:t>about</w:t>
      </w:r>
      <w:r w:rsidR="00E5154C">
        <w:t xml:space="preserve"> </w:t>
      </w:r>
      <w:r w:rsidRPr="004A26B9">
        <w:t>this</w:t>
      </w:r>
      <w:r w:rsidR="00E5154C">
        <w:t xml:space="preserve"> </w:t>
      </w:r>
      <w:r w:rsidRPr="004A26B9">
        <w:t>right</w:t>
      </w:r>
      <w:r w:rsidR="00E5154C">
        <w:t xml:space="preserve"> </w:t>
      </w:r>
      <w:r w:rsidRPr="004A26B9">
        <w:t>and</w:t>
      </w:r>
      <w:r w:rsidR="00E5154C">
        <w:t xml:space="preserve"> </w:t>
      </w:r>
      <w:r w:rsidRPr="004A26B9">
        <w:t>to</w:t>
      </w:r>
      <w:r w:rsidR="00E5154C">
        <w:t xml:space="preserve"> </w:t>
      </w:r>
      <w:r w:rsidRPr="004A26B9">
        <w:t>facilitate</w:t>
      </w:r>
      <w:r w:rsidR="00E5154C">
        <w:t xml:space="preserve"> </w:t>
      </w:r>
      <w:r w:rsidRPr="004A26B9">
        <w:t>access</w:t>
      </w:r>
      <w:r w:rsidR="00E5154C">
        <w:t xml:space="preserve"> </w:t>
      </w:r>
      <w:r w:rsidRPr="004A26B9">
        <w:t>to</w:t>
      </w:r>
      <w:r w:rsidR="00E5154C">
        <w:t xml:space="preserve"> </w:t>
      </w:r>
      <w:r w:rsidRPr="004A26B9">
        <w:t>it.</w:t>
      </w:r>
    </w:p>
    <w:p w:rsidR="0027246D" w:rsidRPr="004A26B9" w:rsidRDefault="0027246D" w:rsidP="0027246D">
      <w:pPr>
        <w:pStyle w:val="SingleTxtG"/>
      </w:pPr>
      <w:r w:rsidRPr="004A26B9">
        <w:t>16.</w:t>
      </w:r>
      <w:r w:rsidRPr="004A26B9">
        <w:tab/>
        <w:t>Please</w:t>
      </w:r>
      <w:r w:rsidR="00E5154C">
        <w:t xml:space="preserve"> </w:t>
      </w:r>
      <w:r w:rsidRPr="004A26B9">
        <w:t>provide</w:t>
      </w:r>
      <w:r w:rsidR="00E5154C">
        <w:t xml:space="preserve"> </w:t>
      </w:r>
      <w:r w:rsidRPr="004A26B9">
        <w:t>information</w:t>
      </w:r>
      <w:r w:rsidR="00E5154C">
        <w:t xml:space="preserve"> </w:t>
      </w:r>
      <w:r w:rsidRPr="004A26B9">
        <w:t>on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availability,</w:t>
      </w:r>
      <w:r w:rsidR="00E5154C">
        <w:t xml:space="preserve"> </w:t>
      </w:r>
      <w:r w:rsidRPr="004A26B9">
        <w:t>accessibility,</w:t>
      </w:r>
      <w:r w:rsidR="00E5154C">
        <w:t xml:space="preserve"> </w:t>
      </w:r>
      <w:r w:rsidRPr="004A26B9">
        <w:t>coverage</w:t>
      </w:r>
      <w:r w:rsidR="00E5154C">
        <w:t xml:space="preserve"> </w:t>
      </w:r>
      <w:r w:rsidRPr="004A26B9">
        <w:t>and</w:t>
      </w:r>
      <w:r w:rsidR="00E5154C">
        <w:t xml:space="preserve"> </w:t>
      </w:r>
      <w:r w:rsidRPr="004A26B9">
        <w:t>funding</w:t>
      </w:r>
      <w:r w:rsidR="00E5154C">
        <w:t xml:space="preserve"> </w:t>
      </w:r>
      <w:r w:rsidRPr="004A26B9">
        <w:t>of</w:t>
      </w:r>
      <w:r w:rsidR="00E5154C">
        <w:t xml:space="preserve"> </w:t>
      </w:r>
      <w:r w:rsidRPr="004A26B9">
        <w:t>social</w:t>
      </w:r>
      <w:r w:rsidR="00E5154C">
        <w:t xml:space="preserve"> </w:t>
      </w:r>
      <w:r w:rsidRPr="004A26B9">
        <w:t>services</w:t>
      </w:r>
      <w:r w:rsidR="00E5154C">
        <w:t xml:space="preserve"> </w:t>
      </w:r>
      <w:r w:rsidRPr="004A26B9">
        <w:t>to</w:t>
      </w:r>
      <w:r w:rsidR="00E5154C">
        <w:t xml:space="preserve"> </w:t>
      </w:r>
      <w:r w:rsidRPr="004A26B9">
        <w:t>support</w:t>
      </w:r>
      <w:r w:rsidR="00E5154C">
        <w:t xml:space="preserve"> </w:t>
      </w:r>
      <w:r w:rsidRPr="004A26B9">
        <w:t>older</w:t>
      </w:r>
      <w:r w:rsidR="00E5154C">
        <w:t xml:space="preserve"> </w:t>
      </w:r>
      <w:r w:rsidRPr="004A26B9">
        <w:t>persons</w:t>
      </w:r>
      <w:r w:rsidR="00E5154C">
        <w:t xml:space="preserve"> </w:t>
      </w:r>
      <w:r w:rsidRPr="004A26B9">
        <w:t>and</w:t>
      </w:r>
      <w:r w:rsidR="00E5154C">
        <w:t xml:space="preserve"> </w:t>
      </w:r>
      <w:r w:rsidRPr="004A26B9">
        <w:t>persons</w:t>
      </w:r>
      <w:r w:rsidR="00E5154C">
        <w:t xml:space="preserve"> </w:t>
      </w:r>
      <w:r w:rsidRPr="004A26B9">
        <w:t>with</w:t>
      </w:r>
      <w:r w:rsidR="00E5154C">
        <w:t xml:space="preserve"> </w:t>
      </w:r>
      <w:r w:rsidRPr="004A26B9">
        <w:t>disabilities</w:t>
      </w:r>
      <w:r w:rsidR="00E5154C">
        <w:t xml:space="preserve"> </w:t>
      </w:r>
      <w:r w:rsidRPr="004A26B9">
        <w:t>to</w:t>
      </w:r>
      <w:r w:rsidR="00E5154C">
        <w:t xml:space="preserve"> </w:t>
      </w:r>
      <w:r w:rsidRPr="004A26B9">
        <w:t>live</w:t>
      </w:r>
      <w:r w:rsidR="00E5154C">
        <w:t xml:space="preserve"> </w:t>
      </w:r>
      <w:r w:rsidRPr="004A26B9">
        <w:t>independently,</w:t>
      </w:r>
      <w:r w:rsidR="00E5154C">
        <w:t xml:space="preserve"> </w:t>
      </w:r>
      <w:r w:rsidRPr="004A26B9">
        <w:t>and</w:t>
      </w:r>
      <w:r w:rsidR="00E5154C">
        <w:t xml:space="preserve"> </w:t>
      </w:r>
      <w:r w:rsidRPr="004A26B9">
        <w:t>to</w:t>
      </w:r>
      <w:r w:rsidR="00E5154C">
        <w:t xml:space="preserve"> </w:t>
      </w:r>
      <w:r w:rsidRPr="004A26B9">
        <w:t>have</w:t>
      </w:r>
      <w:r w:rsidR="00E5154C">
        <w:t xml:space="preserve"> </w:t>
      </w:r>
      <w:r w:rsidRPr="004A26B9">
        <w:t>access</w:t>
      </w:r>
      <w:r w:rsidR="00E5154C">
        <w:t xml:space="preserve"> </w:t>
      </w:r>
      <w:r w:rsidRPr="004A26B9">
        <w:t>to</w:t>
      </w:r>
      <w:r w:rsidR="00E5154C">
        <w:t xml:space="preserve"> </w:t>
      </w:r>
      <w:r w:rsidRPr="004A26B9">
        <w:t>adequate</w:t>
      </w:r>
      <w:r w:rsidR="00E5154C">
        <w:t xml:space="preserve"> </w:t>
      </w:r>
      <w:r w:rsidRPr="004A26B9">
        <w:t>and</w:t>
      </w:r>
      <w:r w:rsidR="00E5154C">
        <w:t xml:space="preserve"> </w:t>
      </w:r>
      <w:r w:rsidRPr="004A26B9">
        <w:t>integrated</w:t>
      </w:r>
      <w:r w:rsidR="00E5154C">
        <w:t xml:space="preserve"> </w:t>
      </w:r>
      <w:r w:rsidRPr="004A26B9">
        <w:t>health</w:t>
      </w:r>
      <w:r w:rsidR="00E5154C">
        <w:t xml:space="preserve"> </w:t>
      </w:r>
      <w:r w:rsidRPr="004A26B9">
        <w:t>and</w:t>
      </w:r>
      <w:r w:rsidR="00E5154C">
        <w:t xml:space="preserve"> </w:t>
      </w:r>
      <w:r w:rsidRPr="004A26B9">
        <w:t>social</w:t>
      </w:r>
      <w:r w:rsidR="00E5154C">
        <w:t xml:space="preserve"> </w:t>
      </w:r>
      <w:r w:rsidRPr="004A26B9">
        <w:t>care</w:t>
      </w:r>
      <w:r w:rsidR="00E5154C">
        <w:t xml:space="preserve"> </w:t>
      </w:r>
      <w:r w:rsidRPr="004A26B9">
        <w:t>when</w:t>
      </w:r>
      <w:r w:rsidR="00E5154C">
        <w:t xml:space="preserve"> </w:t>
      </w:r>
      <w:r w:rsidRPr="004A26B9">
        <w:t>they</w:t>
      </w:r>
      <w:r w:rsidR="00E5154C">
        <w:t xml:space="preserve"> </w:t>
      </w:r>
      <w:r w:rsidRPr="004A26B9">
        <w:t>are</w:t>
      </w:r>
      <w:r w:rsidR="00E5154C">
        <w:t xml:space="preserve"> </w:t>
      </w:r>
      <w:r w:rsidRPr="004A26B9">
        <w:t>dependent.</w:t>
      </w:r>
    </w:p>
    <w:p w:rsidR="0027246D" w:rsidRPr="004A26B9" w:rsidRDefault="0027246D" w:rsidP="00E5154C">
      <w:pPr>
        <w:pStyle w:val="H1G"/>
      </w:pPr>
      <w:r w:rsidRPr="004A26B9">
        <w:tab/>
      </w:r>
      <w:r w:rsidRPr="004A26B9">
        <w:tab/>
        <w:t>Right</w:t>
      </w:r>
      <w:r w:rsidR="00E5154C">
        <w:t xml:space="preserve"> </w:t>
      </w:r>
      <w:r w:rsidRPr="004A26B9">
        <w:t>to</w:t>
      </w:r>
      <w:r w:rsidR="00E5154C">
        <w:t xml:space="preserve"> </w:t>
      </w:r>
      <w:r w:rsidRPr="004A26B9">
        <w:t>an</w:t>
      </w:r>
      <w:r w:rsidR="00E5154C">
        <w:t xml:space="preserve"> </w:t>
      </w:r>
      <w:r w:rsidRPr="004A26B9">
        <w:t>adequate</w:t>
      </w:r>
      <w:r w:rsidR="00E5154C">
        <w:t xml:space="preserve"> </w:t>
      </w:r>
      <w:r w:rsidRPr="004A26B9">
        <w:t>standard</w:t>
      </w:r>
      <w:r w:rsidR="00E5154C">
        <w:t xml:space="preserve"> </w:t>
      </w:r>
      <w:r w:rsidRPr="004A26B9">
        <w:t>of</w:t>
      </w:r>
      <w:r w:rsidR="00E5154C">
        <w:t xml:space="preserve"> </w:t>
      </w:r>
      <w:r w:rsidRPr="004A26B9">
        <w:t>living</w:t>
      </w:r>
      <w:r w:rsidR="00E5154C">
        <w:t xml:space="preserve"> </w:t>
      </w:r>
      <w:r w:rsidRPr="004A26B9">
        <w:t>(art.</w:t>
      </w:r>
      <w:r w:rsidR="00E5154C">
        <w:t xml:space="preserve"> </w:t>
      </w:r>
      <w:r w:rsidRPr="004A26B9">
        <w:t>11)</w:t>
      </w:r>
    </w:p>
    <w:p w:rsidR="0027246D" w:rsidRPr="004A26B9" w:rsidRDefault="0027246D" w:rsidP="0027246D">
      <w:pPr>
        <w:pStyle w:val="SingleTxtG"/>
      </w:pPr>
      <w:r w:rsidRPr="004A26B9">
        <w:t>17.</w:t>
      </w:r>
      <w:r w:rsidRPr="004A26B9">
        <w:tab/>
        <w:t>Please</w:t>
      </w:r>
      <w:r w:rsidR="00E5154C">
        <w:t xml:space="preserve"> </w:t>
      </w:r>
      <w:r w:rsidRPr="004A26B9">
        <w:t>provide</w:t>
      </w:r>
      <w:r w:rsidR="00E5154C">
        <w:t xml:space="preserve"> </w:t>
      </w:r>
      <w:r w:rsidRPr="004A26B9">
        <w:t>information</w:t>
      </w:r>
      <w:r w:rsidR="00E5154C">
        <w:t xml:space="preserve"> </w:t>
      </w:r>
      <w:r w:rsidRPr="004A26B9">
        <w:t>on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impact</w:t>
      </w:r>
      <w:r w:rsidR="00E5154C">
        <w:t xml:space="preserve"> </w:t>
      </w:r>
      <w:r w:rsidRPr="004A26B9">
        <w:t>of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National</w:t>
      </w:r>
      <w:r w:rsidR="00E5154C">
        <w:t xml:space="preserve"> </w:t>
      </w:r>
      <w:r w:rsidRPr="004A26B9">
        <w:t>Strategy</w:t>
      </w:r>
      <w:r w:rsidR="00E5154C">
        <w:t xml:space="preserve"> </w:t>
      </w:r>
      <w:r w:rsidRPr="004A26B9">
        <w:t>for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integration</w:t>
      </w:r>
      <w:r w:rsidR="00E5154C">
        <w:t xml:space="preserve"> </w:t>
      </w:r>
      <w:r w:rsidRPr="004A26B9">
        <w:t>of</w:t>
      </w:r>
      <w:r w:rsidR="00E5154C">
        <w:t xml:space="preserve"> </w:t>
      </w:r>
      <w:r w:rsidRPr="004A26B9">
        <w:t>Roma</w:t>
      </w:r>
      <w:r w:rsidR="00E5154C">
        <w:t xml:space="preserve"> </w:t>
      </w:r>
      <w:r w:rsidRPr="004A26B9">
        <w:t>in</w:t>
      </w:r>
      <w:r w:rsidR="00E5154C">
        <w:t xml:space="preserve"> </w:t>
      </w:r>
      <w:r w:rsidRPr="004A26B9">
        <w:t>combating</w:t>
      </w:r>
      <w:r w:rsidR="00E5154C">
        <w:t xml:space="preserve"> </w:t>
      </w:r>
      <w:r w:rsidRPr="004A26B9">
        <w:t>poverty</w:t>
      </w:r>
      <w:r w:rsidR="00E5154C">
        <w:t xml:space="preserve"> </w:t>
      </w:r>
      <w:r w:rsidRPr="004A26B9">
        <w:t>among</w:t>
      </w:r>
      <w:r w:rsidR="00E5154C">
        <w:t xml:space="preserve"> </w:t>
      </w:r>
      <w:r w:rsidRPr="004A26B9">
        <w:t>this</w:t>
      </w:r>
      <w:r w:rsidR="00E5154C">
        <w:t xml:space="preserve"> </w:t>
      </w:r>
      <w:r w:rsidRPr="004A26B9">
        <w:t>group.</w:t>
      </w:r>
    </w:p>
    <w:p w:rsidR="0027246D" w:rsidRPr="004A26B9" w:rsidRDefault="0027246D" w:rsidP="0027246D">
      <w:pPr>
        <w:pStyle w:val="SingleTxtG"/>
      </w:pPr>
      <w:r w:rsidRPr="004A26B9">
        <w:t>18.</w:t>
      </w:r>
      <w:r w:rsidRPr="004A26B9">
        <w:tab/>
        <w:t>Please</w:t>
      </w:r>
      <w:r w:rsidR="00E5154C">
        <w:t xml:space="preserve"> </w:t>
      </w:r>
      <w:r w:rsidRPr="004A26B9">
        <w:t>provide</w:t>
      </w:r>
      <w:r w:rsidR="00E5154C">
        <w:t xml:space="preserve"> </w:t>
      </w:r>
      <w:r w:rsidRPr="004A26B9">
        <w:t>information</w:t>
      </w:r>
      <w:r w:rsidR="00E5154C">
        <w:t xml:space="preserve"> </w:t>
      </w:r>
      <w:r w:rsidRPr="004A26B9">
        <w:t>on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programmes</w:t>
      </w:r>
      <w:r w:rsidR="00E5154C">
        <w:t xml:space="preserve"> </w:t>
      </w:r>
      <w:r w:rsidRPr="004A26B9">
        <w:t>in</w:t>
      </w:r>
      <w:r w:rsidR="00E5154C">
        <w:t xml:space="preserve"> </w:t>
      </w:r>
      <w:r w:rsidRPr="004A26B9">
        <w:t>place</w:t>
      </w:r>
      <w:r w:rsidR="00E5154C">
        <w:t xml:space="preserve"> </w:t>
      </w:r>
      <w:r w:rsidRPr="004A26B9">
        <w:t>to</w:t>
      </w:r>
      <w:r w:rsidR="00E5154C">
        <w:t xml:space="preserve"> </w:t>
      </w:r>
      <w:r w:rsidRPr="004A26B9">
        <w:t>facilitate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integration</w:t>
      </w:r>
      <w:r w:rsidR="00E5154C">
        <w:t xml:space="preserve"> </w:t>
      </w:r>
      <w:r w:rsidRPr="004A26B9">
        <w:t>of</w:t>
      </w:r>
      <w:r w:rsidR="00E5154C">
        <w:t xml:space="preserve"> </w:t>
      </w:r>
      <w:r w:rsidRPr="004A26B9">
        <w:t>non-nationals,</w:t>
      </w:r>
      <w:r w:rsidR="00E5154C">
        <w:t xml:space="preserve"> </w:t>
      </w:r>
      <w:r w:rsidRPr="004A26B9">
        <w:t>including</w:t>
      </w:r>
      <w:r w:rsidR="00E5154C">
        <w:t xml:space="preserve"> </w:t>
      </w:r>
      <w:r w:rsidRPr="004A26B9">
        <w:t>refugees</w:t>
      </w:r>
      <w:r w:rsidR="00E5154C">
        <w:t xml:space="preserve"> </w:t>
      </w:r>
      <w:r w:rsidRPr="004A26B9">
        <w:t>and</w:t>
      </w:r>
      <w:r w:rsidR="00E5154C">
        <w:t xml:space="preserve"> </w:t>
      </w:r>
      <w:r w:rsidRPr="004A26B9">
        <w:t>asylum</w:t>
      </w:r>
      <w:r w:rsidR="00E5154C">
        <w:t xml:space="preserve"> </w:t>
      </w:r>
      <w:r w:rsidRPr="004A26B9">
        <w:t>seekers,</w:t>
      </w:r>
      <w:r w:rsidR="00E5154C">
        <w:t xml:space="preserve"> </w:t>
      </w:r>
      <w:r w:rsidRPr="004A26B9">
        <w:t>in</w:t>
      </w:r>
      <w:r w:rsidR="00E5154C">
        <w:t xml:space="preserve"> </w:t>
      </w:r>
      <w:r w:rsidRPr="004A26B9">
        <w:t>order</w:t>
      </w:r>
      <w:r w:rsidR="00E5154C">
        <w:t xml:space="preserve"> </w:t>
      </w:r>
      <w:r w:rsidRPr="004A26B9">
        <w:t>to</w:t>
      </w:r>
      <w:r w:rsidR="00E5154C">
        <w:t xml:space="preserve"> </w:t>
      </w:r>
      <w:r w:rsidRPr="004A26B9">
        <w:t>assure</w:t>
      </w:r>
      <w:r w:rsidR="00E5154C">
        <w:t xml:space="preserve"> </w:t>
      </w:r>
      <w:r w:rsidRPr="004A26B9">
        <w:t>them</w:t>
      </w:r>
      <w:r w:rsidR="00E5154C">
        <w:t xml:space="preserve"> </w:t>
      </w:r>
      <w:r w:rsidRPr="004A26B9">
        <w:t>access</w:t>
      </w:r>
      <w:r w:rsidR="00E5154C">
        <w:t xml:space="preserve"> </w:t>
      </w:r>
      <w:r w:rsidRPr="004A26B9">
        <w:t>to</w:t>
      </w:r>
      <w:r w:rsidR="00E5154C">
        <w:t xml:space="preserve"> </w:t>
      </w:r>
      <w:r w:rsidRPr="004A26B9">
        <w:t>an</w:t>
      </w:r>
      <w:r w:rsidR="00E5154C">
        <w:t xml:space="preserve"> </w:t>
      </w:r>
      <w:r w:rsidRPr="004A26B9">
        <w:t>adequate</w:t>
      </w:r>
      <w:r w:rsidR="00E5154C">
        <w:t xml:space="preserve"> </w:t>
      </w:r>
      <w:r w:rsidRPr="004A26B9">
        <w:t>standard</w:t>
      </w:r>
      <w:r w:rsidR="00E5154C">
        <w:t xml:space="preserve"> </w:t>
      </w:r>
      <w:r w:rsidRPr="004A26B9">
        <w:t>of</w:t>
      </w:r>
      <w:r w:rsidR="00E5154C">
        <w:t xml:space="preserve"> </w:t>
      </w:r>
      <w:r w:rsidRPr="004A26B9">
        <w:t>living.</w:t>
      </w:r>
    </w:p>
    <w:p w:rsidR="0027246D" w:rsidRPr="004A26B9" w:rsidRDefault="0027246D" w:rsidP="0027246D">
      <w:pPr>
        <w:pStyle w:val="SingleTxtG"/>
      </w:pPr>
      <w:r w:rsidRPr="004A26B9">
        <w:t>19.</w:t>
      </w:r>
      <w:r w:rsidRPr="004A26B9">
        <w:tab/>
        <w:t>Please</w:t>
      </w:r>
      <w:r w:rsidR="00E5154C">
        <w:t xml:space="preserve"> </w:t>
      </w:r>
      <w:r w:rsidRPr="004A26B9">
        <w:t>explain</w:t>
      </w:r>
      <w:r w:rsidR="00E5154C">
        <w:t xml:space="preserve"> </w:t>
      </w:r>
      <w:r w:rsidRPr="004A26B9">
        <w:t>how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measures</w:t>
      </w:r>
      <w:r w:rsidR="00E5154C">
        <w:t xml:space="preserve"> </w:t>
      </w:r>
      <w:r w:rsidRPr="004A26B9">
        <w:t>adopted</w:t>
      </w:r>
      <w:r w:rsidR="00E5154C">
        <w:t xml:space="preserve"> </w:t>
      </w:r>
      <w:r w:rsidRPr="004A26B9">
        <w:t>by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State</w:t>
      </w:r>
      <w:r w:rsidR="00E5154C">
        <w:t xml:space="preserve"> </w:t>
      </w:r>
      <w:r w:rsidRPr="004A26B9">
        <w:t>party</w:t>
      </w:r>
      <w:r w:rsidR="00E5154C">
        <w:t xml:space="preserve"> </w:t>
      </w:r>
      <w:r w:rsidRPr="004A26B9">
        <w:t>have</w:t>
      </w:r>
      <w:r w:rsidR="00E5154C">
        <w:t xml:space="preserve"> </w:t>
      </w:r>
      <w:r w:rsidRPr="004A26B9">
        <w:t>contributed</w:t>
      </w:r>
      <w:r w:rsidR="00E5154C">
        <w:t xml:space="preserve"> </w:t>
      </w:r>
      <w:r w:rsidRPr="004A26B9">
        <w:t>to</w:t>
      </w:r>
      <w:r w:rsidR="00E5154C">
        <w:t xml:space="preserve"> </w:t>
      </w:r>
      <w:r w:rsidRPr="004A26B9">
        <w:t>provide</w:t>
      </w:r>
      <w:r w:rsidR="00E5154C">
        <w:t xml:space="preserve"> </w:t>
      </w:r>
      <w:r w:rsidRPr="004A26B9">
        <w:t>access</w:t>
      </w:r>
      <w:r w:rsidR="00E5154C">
        <w:t xml:space="preserve"> </w:t>
      </w:r>
      <w:r w:rsidRPr="004A26B9">
        <w:t>to</w:t>
      </w:r>
      <w:r w:rsidR="00E5154C">
        <w:t xml:space="preserve"> </w:t>
      </w:r>
      <w:r w:rsidRPr="004A26B9">
        <w:t>adequate</w:t>
      </w:r>
      <w:r w:rsidR="00E5154C">
        <w:t xml:space="preserve"> </w:t>
      </w:r>
      <w:r w:rsidRPr="004A26B9">
        <w:t>social</w:t>
      </w:r>
      <w:r w:rsidR="00E5154C">
        <w:t xml:space="preserve"> </w:t>
      </w:r>
      <w:r w:rsidRPr="004A26B9">
        <w:t>housing</w:t>
      </w:r>
      <w:r w:rsidR="00E5154C">
        <w:t xml:space="preserve"> </w:t>
      </w:r>
      <w:r w:rsidRPr="004A26B9">
        <w:t>for</w:t>
      </w:r>
      <w:r w:rsidR="00E5154C">
        <w:t xml:space="preserve"> </w:t>
      </w:r>
      <w:r w:rsidRPr="004A26B9">
        <w:t>disadvantaged</w:t>
      </w:r>
      <w:r w:rsidR="00E5154C">
        <w:t xml:space="preserve"> </w:t>
      </w:r>
      <w:r w:rsidRPr="004A26B9">
        <w:t>and</w:t>
      </w:r>
      <w:r w:rsidR="00E5154C">
        <w:t xml:space="preserve"> </w:t>
      </w:r>
      <w:r w:rsidRPr="004A26B9">
        <w:t>marginalized</w:t>
      </w:r>
      <w:r w:rsidR="00E5154C">
        <w:t xml:space="preserve"> </w:t>
      </w:r>
      <w:r w:rsidRPr="004A26B9">
        <w:t>individuals,</w:t>
      </w:r>
      <w:r w:rsidR="00E5154C">
        <w:t xml:space="preserve"> </w:t>
      </w:r>
      <w:r w:rsidRPr="004A26B9">
        <w:t>their</w:t>
      </w:r>
      <w:r w:rsidR="00E5154C">
        <w:t xml:space="preserve"> </w:t>
      </w:r>
      <w:r w:rsidRPr="004A26B9">
        <w:t>families</w:t>
      </w:r>
      <w:r w:rsidR="00E5154C">
        <w:t xml:space="preserve"> </w:t>
      </w:r>
      <w:r w:rsidRPr="004A26B9">
        <w:t>and</w:t>
      </w:r>
      <w:r w:rsidR="00E5154C">
        <w:t xml:space="preserve"> </w:t>
      </w:r>
      <w:r w:rsidRPr="004A26B9">
        <w:t>groups,</w:t>
      </w:r>
      <w:r w:rsidR="00E5154C">
        <w:t xml:space="preserve"> </w:t>
      </w:r>
      <w:r w:rsidRPr="004A26B9">
        <w:t>particularly</w:t>
      </w:r>
      <w:r w:rsidR="00E5154C">
        <w:t xml:space="preserve"> </w:t>
      </w:r>
      <w:r w:rsidRPr="004A26B9">
        <w:t>low-income</w:t>
      </w:r>
      <w:r w:rsidR="00E5154C">
        <w:t xml:space="preserve"> </w:t>
      </w:r>
      <w:r w:rsidRPr="004A26B9">
        <w:t>groups</w:t>
      </w:r>
      <w:r w:rsidR="00E5154C">
        <w:t xml:space="preserve"> </w:t>
      </w:r>
      <w:r w:rsidRPr="004A26B9">
        <w:t>and</w:t>
      </w:r>
      <w:r w:rsidR="00E5154C">
        <w:t xml:space="preserve"> </w:t>
      </w:r>
      <w:r w:rsidRPr="004A26B9">
        <w:t>Roma.</w:t>
      </w:r>
    </w:p>
    <w:p w:rsidR="0027246D" w:rsidRPr="004A26B9" w:rsidRDefault="0027246D" w:rsidP="0027246D">
      <w:pPr>
        <w:pStyle w:val="SingleTxtG"/>
      </w:pPr>
      <w:r w:rsidRPr="004A26B9">
        <w:t>20.</w:t>
      </w:r>
      <w:r w:rsidRPr="004A26B9">
        <w:tab/>
        <w:t>Please</w:t>
      </w:r>
      <w:r w:rsidR="00E5154C">
        <w:t xml:space="preserve"> </w:t>
      </w:r>
      <w:r w:rsidRPr="004A26B9">
        <w:t>provide</w:t>
      </w:r>
      <w:r w:rsidR="00E5154C">
        <w:t xml:space="preserve"> </w:t>
      </w:r>
      <w:r w:rsidRPr="004A26B9">
        <w:t>information</w:t>
      </w:r>
      <w:r w:rsidR="00E5154C">
        <w:t xml:space="preserve"> </w:t>
      </w:r>
      <w:r w:rsidRPr="004A26B9">
        <w:t>on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extent</w:t>
      </w:r>
      <w:r w:rsidR="00E5154C">
        <w:t xml:space="preserve"> </w:t>
      </w:r>
      <w:r w:rsidRPr="004A26B9">
        <w:t>of</w:t>
      </w:r>
      <w:r w:rsidR="00E5154C">
        <w:t xml:space="preserve"> </w:t>
      </w:r>
      <w:r w:rsidRPr="004A26B9">
        <w:t>homelessness</w:t>
      </w:r>
      <w:r w:rsidR="00E5154C">
        <w:t xml:space="preserve"> </w:t>
      </w:r>
      <w:r w:rsidRPr="004A26B9">
        <w:t>in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State</w:t>
      </w:r>
      <w:r w:rsidR="00E5154C">
        <w:t xml:space="preserve"> </w:t>
      </w:r>
      <w:r w:rsidRPr="004A26B9">
        <w:t>party</w:t>
      </w:r>
      <w:r w:rsidR="00E5154C">
        <w:t xml:space="preserve"> </w:t>
      </w:r>
      <w:r w:rsidRPr="004A26B9">
        <w:t>and</w:t>
      </w:r>
      <w:r w:rsidR="00E5154C">
        <w:t xml:space="preserve"> </w:t>
      </w:r>
      <w:r w:rsidRPr="004A26B9">
        <w:t>indicate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measures</w:t>
      </w:r>
      <w:r w:rsidR="00E5154C">
        <w:t xml:space="preserve"> </w:t>
      </w:r>
      <w:r w:rsidRPr="004A26B9">
        <w:t>taken</w:t>
      </w:r>
      <w:r w:rsidR="00E5154C">
        <w:t xml:space="preserve"> </w:t>
      </w:r>
      <w:r w:rsidRPr="004A26B9">
        <w:t>to</w:t>
      </w:r>
      <w:r w:rsidR="00E5154C">
        <w:t xml:space="preserve"> </w:t>
      </w:r>
      <w:r w:rsidRPr="004A26B9">
        <w:t>find</w:t>
      </w:r>
      <w:r w:rsidR="00E5154C">
        <w:t xml:space="preserve"> </w:t>
      </w:r>
      <w:r w:rsidRPr="004A26B9">
        <w:t>lasting</w:t>
      </w:r>
      <w:r w:rsidR="00E5154C">
        <w:t xml:space="preserve"> </w:t>
      </w:r>
      <w:r w:rsidRPr="004A26B9">
        <w:t>and</w:t>
      </w:r>
      <w:r w:rsidR="00E5154C">
        <w:t xml:space="preserve"> </w:t>
      </w:r>
      <w:r w:rsidRPr="004A26B9">
        <w:t>appropriate</w:t>
      </w:r>
      <w:r w:rsidR="00E5154C">
        <w:t xml:space="preserve"> </w:t>
      </w:r>
      <w:r w:rsidRPr="004A26B9">
        <w:t>solutions</w:t>
      </w:r>
      <w:r w:rsidR="00E5154C">
        <w:t xml:space="preserve"> </w:t>
      </w:r>
      <w:r w:rsidRPr="004A26B9">
        <w:t>to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question</w:t>
      </w:r>
      <w:r w:rsidR="00E5154C">
        <w:t xml:space="preserve"> </w:t>
      </w:r>
      <w:r w:rsidRPr="004A26B9">
        <w:t>of</w:t>
      </w:r>
      <w:r w:rsidR="00E5154C">
        <w:t xml:space="preserve"> </w:t>
      </w:r>
      <w:r w:rsidRPr="004A26B9">
        <w:t>housing</w:t>
      </w:r>
      <w:r w:rsidR="00E5154C">
        <w:t xml:space="preserve"> </w:t>
      </w:r>
      <w:r w:rsidRPr="004A26B9">
        <w:t>for</w:t>
      </w:r>
      <w:r w:rsidR="00E5154C">
        <w:t xml:space="preserve"> </w:t>
      </w:r>
      <w:r w:rsidRPr="004A26B9">
        <w:t>homeless</w:t>
      </w:r>
      <w:r w:rsidR="00E5154C">
        <w:t xml:space="preserve"> </w:t>
      </w:r>
      <w:r w:rsidRPr="004A26B9">
        <w:t>persons.</w:t>
      </w:r>
    </w:p>
    <w:p w:rsidR="0027246D" w:rsidRPr="004A26B9" w:rsidRDefault="0027246D" w:rsidP="0027246D">
      <w:pPr>
        <w:pStyle w:val="SingleTxtG"/>
      </w:pPr>
      <w:r w:rsidRPr="004A26B9">
        <w:t>21.</w:t>
      </w:r>
      <w:r w:rsidRPr="004A26B9">
        <w:tab/>
        <w:t>Please</w:t>
      </w:r>
      <w:r w:rsidR="00E5154C">
        <w:t xml:space="preserve"> </w:t>
      </w:r>
      <w:r w:rsidRPr="004A26B9">
        <w:t>provide</w:t>
      </w:r>
      <w:r w:rsidR="00E5154C">
        <w:t xml:space="preserve"> </w:t>
      </w:r>
      <w:r w:rsidRPr="004A26B9">
        <w:t>information</w:t>
      </w:r>
      <w:r w:rsidR="00E5154C">
        <w:t xml:space="preserve"> </w:t>
      </w:r>
      <w:r w:rsidRPr="004A26B9">
        <w:t>on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results</w:t>
      </w:r>
      <w:r w:rsidR="00E5154C">
        <w:t xml:space="preserve"> </w:t>
      </w:r>
      <w:r w:rsidRPr="004A26B9">
        <w:t>achieved</w:t>
      </w:r>
      <w:r w:rsidR="00E5154C">
        <w:t xml:space="preserve"> </w:t>
      </w:r>
      <w:r w:rsidRPr="004A26B9">
        <w:t>by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implementation</w:t>
      </w:r>
      <w:r w:rsidR="00E5154C">
        <w:t xml:space="preserve"> </w:t>
      </w:r>
      <w:r w:rsidRPr="004A26B9">
        <w:t>of</w:t>
      </w:r>
      <w:r w:rsidR="00E5154C">
        <w:t xml:space="preserve"> </w:t>
      </w:r>
      <w:r w:rsidRPr="004A26B9">
        <w:t>measures</w:t>
      </w:r>
      <w:r w:rsidR="00E5154C">
        <w:t xml:space="preserve"> </w:t>
      </w:r>
      <w:r w:rsidRPr="004A26B9">
        <w:t>to</w:t>
      </w:r>
      <w:r w:rsidR="00E5154C">
        <w:t xml:space="preserve"> </w:t>
      </w:r>
      <w:r w:rsidRPr="004A26B9">
        <w:t>address</w:t>
      </w:r>
      <w:r w:rsidR="00E5154C">
        <w:t xml:space="preserve"> </w:t>
      </w:r>
      <w:r w:rsidRPr="004A26B9">
        <w:t>residential</w:t>
      </w:r>
      <w:r w:rsidR="00E5154C">
        <w:t xml:space="preserve"> </w:t>
      </w:r>
      <w:r w:rsidRPr="004A26B9">
        <w:t>segregation,</w:t>
      </w:r>
      <w:r w:rsidR="00E5154C">
        <w:t xml:space="preserve"> </w:t>
      </w:r>
      <w:r w:rsidRPr="004A26B9">
        <w:t>affecting</w:t>
      </w:r>
      <w:r w:rsidR="00E5154C">
        <w:t xml:space="preserve"> </w:t>
      </w:r>
      <w:r w:rsidRPr="004A26B9">
        <w:t>mainly</w:t>
      </w:r>
      <w:r w:rsidR="00E5154C">
        <w:t xml:space="preserve"> </w:t>
      </w:r>
      <w:r w:rsidRPr="004A26B9">
        <w:t>Roma,</w:t>
      </w:r>
      <w:r w:rsidR="00E5154C">
        <w:t xml:space="preserve"> </w:t>
      </w:r>
      <w:r w:rsidRPr="004A26B9">
        <w:t>and</w:t>
      </w:r>
      <w:r w:rsidR="00E5154C">
        <w:t xml:space="preserve"> </w:t>
      </w:r>
      <w:r w:rsidRPr="004A26B9">
        <w:t>also</w:t>
      </w:r>
      <w:r w:rsidR="00E5154C">
        <w:t xml:space="preserve"> </w:t>
      </w:r>
      <w:r w:rsidRPr="004A26B9">
        <w:t>explain</w:t>
      </w:r>
      <w:r w:rsidR="00E5154C">
        <w:t xml:space="preserve"> </w:t>
      </w:r>
      <w:r w:rsidRPr="004A26B9">
        <w:t>how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implementation</w:t>
      </w:r>
      <w:r w:rsidR="00E5154C">
        <w:t xml:space="preserve"> </w:t>
      </w:r>
      <w:r w:rsidRPr="004A26B9">
        <w:t>of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Construction</w:t>
      </w:r>
      <w:r w:rsidR="00E5154C">
        <w:t xml:space="preserve"> </w:t>
      </w:r>
      <w:r w:rsidRPr="004A26B9">
        <w:t>Act</w:t>
      </w:r>
      <w:r w:rsidR="00E5154C">
        <w:t xml:space="preserve"> </w:t>
      </w:r>
      <w:r w:rsidRPr="004A26B9">
        <w:t>of</w:t>
      </w:r>
      <w:r w:rsidR="00E5154C">
        <w:t xml:space="preserve"> </w:t>
      </w:r>
      <w:r w:rsidRPr="004A26B9">
        <w:t>May</w:t>
      </w:r>
      <w:r w:rsidR="00E5154C">
        <w:t xml:space="preserve"> </w:t>
      </w:r>
      <w:r w:rsidRPr="004A26B9">
        <w:t>2015</w:t>
      </w:r>
      <w:r w:rsidR="00E5154C">
        <w:t xml:space="preserve"> </w:t>
      </w:r>
      <w:r w:rsidRPr="004A26B9">
        <w:t>has</w:t>
      </w:r>
      <w:r w:rsidR="00E5154C">
        <w:t xml:space="preserve"> </w:t>
      </w:r>
      <w:r w:rsidRPr="004A26B9">
        <w:t>contributed</w:t>
      </w:r>
      <w:r w:rsidR="00E5154C">
        <w:t xml:space="preserve"> </w:t>
      </w:r>
      <w:r w:rsidRPr="004A26B9">
        <w:t>to</w:t>
      </w:r>
      <w:r w:rsidR="00E5154C">
        <w:t xml:space="preserve"> </w:t>
      </w:r>
      <w:r w:rsidRPr="004A26B9">
        <w:t>protecting</w:t>
      </w:r>
      <w:r w:rsidR="00E5154C">
        <w:t xml:space="preserve"> </w:t>
      </w:r>
      <w:r w:rsidRPr="004A26B9">
        <w:t>legal</w:t>
      </w:r>
      <w:r w:rsidR="00E5154C">
        <w:t xml:space="preserve"> </w:t>
      </w:r>
      <w:r w:rsidRPr="004A26B9">
        <w:t>security</w:t>
      </w:r>
      <w:r w:rsidR="00E5154C">
        <w:t xml:space="preserve"> </w:t>
      </w:r>
      <w:r w:rsidRPr="004A26B9">
        <w:t>of</w:t>
      </w:r>
      <w:r w:rsidR="00E5154C">
        <w:t xml:space="preserve"> </w:t>
      </w:r>
      <w:r w:rsidRPr="004A26B9">
        <w:t>tenure</w:t>
      </w:r>
      <w:r w:rsidR="00E5154C">
        <w:t xml:space="preserve"> </w:t>
      </w:r>
      <w:r w:rsidRPr="004A26B9">
        <w:t>for</w:t>
      </w:r>
      <w:r w:rsidR="00E5154C">
        <w:t xml:space="preserve"> </w:t>
      </w:r>
      <w:r w:rsidRPr="004A26B9">
        <w:t>Roma</w:t>
      </w:r>
      <w:r w:rsidR="00E5154C">
        <w:t xml:space="preserve"> </w:t>
      </w:r>
      <w:r w:rsidRPr="004A26B9">
        <w:t>people.</w:t>
      </w:r>
      <w:r w:rsidR="00E5154C">
        <w:t xml:space="preserve"> </w:t>
      </w:r>
      <w:r w:rsidRPr="004A26B9">
        <w:t>Please</w:t>
      </w:r>
      <w:r w:rsidR="00E5154C">
        <w:t xml:space="preserve"> </w:t>
      </w:r>
      <w:r w:rsidRPr="004A26B9">
        <w:t>provide</w:t>
      </w:r>
      <w:r w:rsidR="00E5154C">
        <w:t xml:space="preserve"> </w:t>
      </w:r>
      <w:r w:rsidRPr="004A26B9">
        <w:t>information</w:t>
      </w:r>
      <w:r w:rsidR="00E5154C">
        <w:t xml:space="preserve"> </w:t>
      </w:r>
      <w:r w:rsidRPr="004A26B9">
        <w:t>on</w:t>
      </w:r>
      <w:r w:rsidR="00E5154C">
        <w:t xml:space="preserve"> </w:t>
      </w:r>
      <w:r w:rsidRPr="004A26B9">
        <w:t>other</w:t>
      </w:r>
      <w:r w:rsidR="00E5154C">
        <w:t xml:space="preserve"> </w:t>
      </w:r>
      <w:r w:rsidRPr="004A26B9">
        <w:t>measures</w:t>
      </w:r>
      <w:r w:rsidR="00E5154C">
        <w:t xml:space="preserve"> </w:t>
      </w:r>
      <w:r w:rsidRPr="004A26B9">
        <w:t>taken</w:t>
      </w:r>
      <w:r w:rsidR="00E5154C">
        <w:t xml:space="preserve"> </w:t>
      </w:r>
      <w:r w:rsidRPr="004A26B9">
        <w:t>to</w:t>
      </w:r>
      <w:r w:rsidR="00E5154C">
        <w:t xml:space="preserve"> </w:t>
      </w:r>
      <w:r w:rsidRPr="004A26B9">
        <w:t>provide</w:t>
      </w:r>
      <w:r w:rsidR="00E5154C">
        <w:t xml:space="preserve"> </w:t>
      </w:r>
      <w:r w:rsidRPr="004A26B9">
        <w:t>effective</w:t>
      </w:r>
      <w:r w:rsidR="00E5154C">
        <w:t xml:space="preserve"> </w:t>
      </w:r>
      <w:r w:rsidRPr="004A26B9">
        <w:t>legal</w:t>
      </w:r>
      <w:r w:rsidR="00E5154C">
        <w:t xml:space="preserve"> </w:t>
      </w:r>
      <w:r w:rsidRPr="004A26B9">
        <w:t>protection</w:t>
      </w:r>
      <w:r w:rsidR="00E5154C">
        <w:t xml:space="preserve"> </w:t>
      </w:r>
      <w:r w:rsidRPr="004A26B9">
        <w:t>against</w:t>
      </w:r>
      <w:r w:rsidR="00E5154C">
        <w:t xml:space="preserve"> </w:t>
      </w:r>
      <w:r w:rsidRPr="004A26B9">
        <w:t>forced</w:t>
      </w:r>
      <w:r w:rsidR="00E5154C">
        <w:t xml:space="preserve"> </w:t>
      </w:r>
      <w:r w:rsidRPr="004A26B9">
        <w:t>evictions</w:t>
      </w:r>
      <w:r w:rsidR="00E5154C">
        <w:t xml:space="preserve"> </w:t>
      </w:r>
      <w:r w:rsidRPr="004A26B9">
        <w:t>and</w:t>
      </w:r>
      <w:r w:rsidR="00E5154C">
        <w:t xml:space="preserve"> </w:t>
      </w:r>
      <w:r w:rsidRPr="004A26B9">
        <w:t>access</w:t>
      </w:r>
      <w:r w:rsidR="00E5154C">
        <w:t xml:space="preserve"> </w:t>
      </w:r>
      <w:r w:rsidRPr="004A26B9">
        <w:t>to</w:t>
      </w:r>
      <w:r w:rsidR="00E5154C">
        <w:t xml:space="preserve"> </w:t>
      </w:r>
      <w:r w:rsidRPr="004A26B9">
        <w:t>legal</w:t>
      </w:r>
      <w:r w:rsidR="00E5154C">
        <w:t xml:space="preserve"> </w:t>
      </w:r>
      <w:r w:rsidRPr="004A26B9">
        <w:t>remedies,</w:t>
      </w:r>
      <w:r w:rsidR="00E5154C">
        <w:t xml:space="preserve"> </w:t>
      </w:r>
      <w:r w:rsidRPr="004A26B9">
        <w:t>compensation</w:t>
      </w:r>
      <w:r w:rsidR="00E5154C">
        <w:t xml:space="preserve"> </w:t>
      </w:r>
      <w:r w:rsidRPr="004A26B9">
        <w:t>and</w:t>
      </w:r>
      <w:r w:rsidR="00E5154C">
        <w:t xml:space="preserve"> </w:t>
      </w:r>
      <w:r w:rsidRPr="004A26B9">
        <w:t>alternative</w:t>
      </w:r>
      <w:r w:rsidR="00E5154C">
        <w:t xml:space="preserve"> </w:t>
      </w:r>
      <w:r w:rsidRPr="004A26B9">
        <w:t>accommodation</w:t>
      </w:r>
      <w:r w:rsidR="00E5154C">
        <w:t xml:space="preserve"> </w:t>
      </w:r>
      <w:r w:rsidRPr="004A26B9">
        <w:t>for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victims</w:t>
      </w:r>
      <w:r w:rsidR="00E5154C">
        <w:t xml:space="preserve"> </w:t>
      </w:r>
      <w:r w:rsidRPr="004A26B9">
        <w:t>of</w:t>
      </w:r>
      <w:r w:rsidR="00E5154C">
        <w:t xml:space="preserve"> </w:t>
      </w:r>
      <w:r w:rsidRPr="004A26B9">
        <w:t>forced</w:t>
      </w:r>
      <w:r w:rsidR="00E5154C">
        <w:t xml:space="preserve"> </w:t>
      </w:r>
      <w:r w:rsidRPr="004A26B9">
        <w:t>evictions.</w:t>
      </w:r>
    </w:p>
    <w:p w:rsidR="0027246D" w:rsidRPr="004A26B9" w:rsidRDefault="0027246D" w:rsidP="0027246D">
      <w:pPr>
        <w:pStyle w:val="SingleTxtG"/>
      </w:pPr>
      <w:r w:rsidRPr="004A26B9">
        <w:t>22.</w:t>
      </w:r>
      <w:r w:rsidRPr="004A26B9">
        <w:tab/>
        <w:t>Please</w:t>
      </w:r>
      <w:r w:rsidR="00E5154C">
        <w:t xml:space="preserve"> </w:t>
      </w:r>
      <w:r w:rsidRPr="004A26B9">
        <w:t>also</w:t>
      </w:r>
      <w:r w:rsidR="00E5154C">
        <w:t xml:space="preserve"> </w:t>
      </w:r>
      <w:r w:rsidRPr="004A26B9">
        <w:t>provide</w:t>
      </w:r>
      <w:r w:rsidR="00E5154C">
        <w:t xml:space="preserve"> </w:t>
      </w:r>
      <w:r w:rsidRPr="004A26B9">
        <w:t>information</w:t>
      </w:r>
      <w:r w:rsidR="00E5154C">
        <w:t xml:space="preserve"> </w:t>
      </w:r>
      <w:r w:rsidRPr="004A26B9">
        <w:t>on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concrete</w:t>
      </w:r>
      <w:r w:rsidR="00E5154C">
        <w:t xml:space="preserve"> </w:t>
      </w:r>
      <w:r w:rsidRPr="004A26B9">
        <w:t>measures</w:t>
      </w:r>
      <w:r w:rsidR="00E5154C">
        <w:t xml:space="preserve"> </w:t>
      </w:r>
      <w:r w:rsidRPr="004A26B9">
        <w:t>taken</w:t>
      </w:r>
      <w:r w:rsidR="00E5154C">
        <w:t xml:space="preserve"> </w:t>
      </w:r>
      <w:r w:rsidRPr="004A26B9">
        <w:t>and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resources</w:t>
      </w:r>
      <w:r w:rsidR="00E5154C">
        <w:t xml:space="preserve"> </w:t>
      </w:r>
      <w:r w:rsidRPr="004A26B9">
        <w:t>allocated</w:t>
      </w:r>
      <w:r w:rsidR="00E5154C">
        <w:t xml:space="preserve"> </w:t>
      </w:r>
      <w:r w:rsidRPr="004A26B9">
        <w:t>to</w:t>
      </w:r>
      <w:r w:rsidR="00E5154C">
        <w:t xml:space="preserve"> </w:t>
      </w:r>
      <w:r w:rsidRPr="004A26B9">
        <w:t>improving</w:t>
      </w:r>
      <w:r w:rsidR="00E5154C">
        <w:t xml:space="preserve"> </w:t>
      </w:r>
      <w:r w:rsidRPr="004A26B9">
        <w:t>living</w:t>
      </w:r>
      <w:r w:rsidR="00E5154C">
        <w:t xml:space="preserve"> </w:t>
      </w:r>
      <w:r w:rsidRPr="004A26B9">
        <w:t>conditions</w:t>
      </w:r>
      <w:r w:rsidR="00E5154C">
        <w:t xml:space="preserve"> </w:t>
      </w:r>
      <w:r w:rsidRPr="004A26B9">
        <w:t>for</w:t>
      </w:r>
      <w:r w:rsidR="00E5154C">
        <w:t xml:space="preserve"> </w:t>
      </w:r>
      <w:r w:rsidRPr="004A26B9">
        <w:t>disadvantaged</w:t>
      </w:r>
      <w:r w:rsidR="00E5154C">
        <w:t xml:space="preserve"> </w:t>
      </w:r>
      <w:r w:rsidRPr="004A26B9">
        <w:t>and</w:t>
      </w:r>
      <w:r w:rsidR="00E5154C">
        <w:t xml:space="preserve"> </w:t>
      </w:r>
      <w:r w:rsidRPr="004A26B9">
        <w:t>marginalized</w:t>
      </w:r>
      <w:r w:rsidR="00E5154C">
        <w:t xml:space="preserve"> </w:t>
      </w:r>
      <w:r w:rsidRPr="004A26B9">
        <w:t>individuals</w:t>
      </w:r>
      <w:r w:rsidR="00E5154C">
        <w:t xml:space="preserve"> </w:t>
      </w:r>
      <w:r w:rsidRPr="004A26B9">
        <w:t>and</w:t>
      </w:r>
      <w:r w:rsidR="00E5154C">
        <w:t xml:space="preserve"> </w:t>
      </w:r>
      <w:r w:rsidRPr="004A26B9">
        <w:t>groups</w:t>
      </w:r>
      <w:r w:rsidR="00E5154C">
        <w:t xml:space="preserve"> </w:t>
      </w:r>
      <w:r w:rsidRPr="004A26B9">
        <w:t>living</w:t>
      </w:r>
      <w:r w:rsidR="00E5154C">
        <w:t xml:space="preserve"> </w:t>
      </w:r>
      <w:r w:rsidRPr="004A26B9">
        <w:t>in</w:t>
      </w:r>
      <w:r w:rsidR="00E5154C">
        <w:t xml:space="preserve"> </w:t>
      </w:r>
      <w:r w:rsidRPr="004A26B9">
        <w:t>informal</w:t>
      </w:r>
      <w:r w:rsidR="00E5154C">
        <w:t xml:space="preserve"> </w:t>
      </w:r>
      <w:r w:rsidRPr="004A26B9">
        <w:t>settlements</w:t>
      </w:r>
      <w:r w:rsidR="00E5154C">
        <w:t xml:space="preserve"> </w:t>
      </w:r>
      <w:r w:rsidRPr="004A26B9">
        <w:t>and</w:t>
      </w:r>
      <w:r w:rsidR="00E5154C">
        <w:t xml:space="preserve"> </w:t>
      </w:r>
      <w:r w:rsidRPr="004A26B9">
        <w:t>rural</w:t>
      </w:r>
      <w:r w:rsidR="00E5154C">
        <w:t xml:space="preserve"> </w:t>
      </w:r>
      <w:r w:rsidRPr="004A26B9">
        <w:t>areas,</w:t>
      </w:r>
      <w:r w:rsidR="00E5154C">
        <w:t xml:space="preserve"> </w:t>
      </w:r>
      <w:r w:rsidRPr="004A26B9">
        <w:t>including</w:t>
      </w:r>
      <w:r w:rsidR="00E5154C">
        <w:t xml:space="preserve"> </w:t>
      </w:r>
      <w:r w:rsidRPr="004A26B9">
        <w:t>access</w:t>
      </w:r>
      <w:r w:rsidR="00E5154C">
        <w:t xml:space="preserve"> </w:t>
      </w:r>
      <w:r w:rsidRPr="004A26B9">
        <w:t>to</w:t>
      </w:r>
      <w:r w:rsidR="00E5154C">
        <w:t xml:space="preserve"> </w:t>
      </w:r>
      <w:r w:rsidRPr="004A26B9">
        <w:t>safe</w:t>
      </w:r>
      <w:r w:rsidR="00E5154C">
        <w:t xml:space="preserve"> </w:t>
      </w:r>
      <w:r w:rsidRPr="004A26B9">
        <w:t>drinking</w:t>
      </w:r>
      <w:r w:rsidR="00E5154C">
        <w:t xml:space="preserve"> </w:t>
      </w:r>
      <w:r w:rsidRPr="004A26B9">
        <w:t>water,</w:t>
      </w:r>
      <w:r w:rsidR="00E5154C">
        <w:t xml:space="preserve"> </w:t>
      </w:r>
      <w:r w:rsidRPr="004A26B9">
        <w:t>adequate</w:t>
      </w:r>
      <w:r w:rsidR="00E5154C">
        <w:t xml:space="preserve"> </w:t>
      </w:r>
      <w:r w:rsidRPr="004A26B9">
        <w:t>sanitation</w:t>
      </w:r>
      <w:r w:rsidR="00E5154C">
        <w:t xml:space="preserve"> </w:t>
      </w:r>
      <w:r w:rsidRPr="004A26B9">
        <w:t>facilities,</w:t>
      </w:r>
      <w:r w:rsidR="00E5154C">
        <w:t xml:space="preserve"> </w:t>
      </w:r>
      <w:r w:rsidRPr="004A26B9">
        <w:t>electricity</w:t>
      </w:r>
      <w:r w:rsidR="00E5154C">
        <w:t xml:space="preserve"> </w:t>
      </w:r>
      <w:r w:rsidRPr="004A26B9">
        <w:t>and</w:t>
      </w:r>
      <w:r w:rsidR="00E5154C">
        <w:t xml:space="preserve"> </w:t>
      </w:r>
      <w:r w:rsidRPr="004A26B9">
        <w:t>other</w:t>
      </w:r>
      <w:r w:rsidR="00E5154C">
        <w:t xml:space="preserve"> </w:t>
      </w:r>
      <w:r w:rsidRPr="004A26B9">
        <w:t>basic</w:t>
      </w:r>
      <w:r w:rsidR="00E5154C">
        <w:t xml:space="preserve"> </w:t>
      </w:r>
      <w:r w:rsidRPr="004A26B9">
        <w:t>services.</w:t>
      </w:r>
    </w:p>
    <w:p w:rsidR="0027246D" w:rsidRPr="004A26B9" w:rsidRDefault="0027246D" w:rsidP="0027246D">
      <w:pPr>
        <w:pStyle w:val="SingleTxtG"/>
      </w:pPr>
      <w:r w:rsidRPr="004A26B9">
        <w:t>23.</w:t>
      </w:r>
      <w:r w:rsidRPr="004A26B9">
        <w:tab/>
        <w:t>Please</w:t>
      </w:r>
      <w:r w:rsidR="00E5154C">
        <w:t xml:space="preserve"> </w:t>
      </w:r>
      <w:r w:rsidRPr="004A26B9">
        <w:t>provide</w:t>
      </w:r>
      <w:r w:rsidR="00E5154C">
        <w:t xml:space="preserve"> </w:t>
      </w:r>
      <w:r w:rsidRPr="004A26B9">
        <w:t>information</w:t>
      </w:r>
      <w:r w:rsidR="00E5154C">
        <w:t xml:space="preserve"> </w:t>
      </w:r>
      <w:r w:rsidRPr="004A26B9">
        <w:t>on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measures</w:t>
      </w:r>
      <w:r w:rsidR="00E5154C">
        <w:t xml:space="preserve"> </w:t>
      </w:r>
      <w:r w:rsidRPr="004A26B9">
        <w:t>taken</w:t>
      </w:r>
      <w:r w:rsidR="00E5154C">
        <w:t xml:space="preserve"> </w:t>
      </w:r>
      <w:r w:rsidRPr="004A26B9">
        <w:t>to</w:t>
      </w:r>
      <w:r w:rsidR="00E5154C">
        <w:t xml:space="preserve"> </w:t>
      </w:r>
      <w:r w:rsidRPr="004A26B9">
        <w:t>promote</w:t>
      </w:r>
      <w:r w:rsidR="00E5154C">
        <w:t xml:space="preserve"> </w:t>
      </w:r>
      <w:r w:rsidRPr="004A26B9">
        <w:t>a</w:t>
      </w:r>
      <w:r w:rsidR="00E5154C">
        <w:t xml:space="preserve"> </w:t>
      </w:r>
      <w:r w:rsidRPr="004A26B9">
        <w:t>healthy</w:t>
      </w:r>
      <w:r w:rsidR="00E5154C">
        <w:t xml:space="preserve"> </w:t>
      </w:r>
      <w:r w:rsidRPr="004A26B9">
        <w:t>diet</w:t>
      </w:r>
      <w:r w:rsidR="00E5154C">
        <w:t xml:space="preserve"> </w:t>
      </w:r>
      <w:r w:rsidRPr="004A26B9">
        <w:t>in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State</w:t>
      </w:r>
      <w:r w:rsidR="00E5154C">
        <w:t xml:space="preserve"> </w:t>
      </w:r>
      <w:r w:rsidRPr="004A26B9">
        <w:t>party</w:t>
      </w:r>
      <w:r w:rsidR="00E5154C">
        <w:t xml:space="preserve"> </w:t>
      </w:r>
      <w:r w:rsidRPr="004A26B9">
        <w:t>and</w:t>
      </w:r>
      <w:r w:rsidR="00E5154C">
        <w:t xml:space="preserve"> </w:t>
      </w:r>
      <w:r w:rsidRPr="004A26B9">
        <w:t>on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measures</w:t>
      </w:r>
      <w:r w:rsidR="00E5154C">
        <w:t xml:space="preserve"> </w:t>
      </w:r>
      <w:r w:rsidRPr="004A26B9">
        <w:t>undertaken</w:t>
      </w:r>
      <w:r w:rsidR="00E5154C">
        <w:t xml:space="preserve"> </w:t>
      </w:r>
      <w:r w:rsidRPr="004A26B9">
        <w:t>to</w:t>
      </w:r>
      <w:r w:rsidR="00E5154C">
        <w:t xml:space="preserve"> </w:t>
      </w:r>
      <w:r w:rsidRPr="004A26B9">
        <w:t>combat</w:t>
      </w:r>
      <w:r w:rsidR="00E5154C">
        <w:t xml:space="preserve"> </w:t>
      </w:r>
      <w:r w:rsidRPr="004A26B9">
        <w:t>obesity.</w:t>
      </w:r>
    </w:p>
    <w:p w:rsidR="0027246D" w:rsidRPr="004A26B9" w:rsidRDefault="0027246D" w:rsidP="00E5154C">
      <w:pPr>
        <w:pStyle w:val="H1G"/>
      </w:pPr>
      <w:r w:rsidRPr="004A26B9">
        <w:tab/>
      </w:r>
      <w:r w:rsidRPr="004A26B9">
        <w:tab/>
        <w:t>Right</w:t>
      </w:r>
      <w:r w:rsidR="00E5154C">
        <w:t xml:space="preserve"> </w:t>
      </w:r>
      <w:r w:rsidRPr="004A26B9">
        <w:t>to</w:t>
      </w:r>
      <w:r w:rsidR="00E5154C">
        <w:t xml:space="preserve"> </w:t>
      </w:r>
      <w:r w:rsidRPr="004A26B9">
        <w:t>physical</w:t>
      </w:r>
      <w:r w:rsidR="00E5154C">
        <w:t xml:space="preserve"> </w:t>
      </w:r>
      <w:r w:rsidRPr="004A26B9">
        <w:t>and</w:t>
      </w:r>
      <w:r w:rsidR="00E5154C">
        <w:t xml:space="preserve"> </w:t>
      </w:r>
      <w:r w:rsidRPr="004A26B9">
        <w:t>mental</w:t>
      </w:r>
      <w:r w:rsidR="00E5154C">
        <w:t xml:space="preserve"> </w:t>
      </w:r>
      <w:r w:rsidRPr="004A26B9">
        <w:t>health</w:t>
      </w:r>
      <w:r w:rsidR="00E5154C">
        <w:t xml:space="preserve"> </w:t>
      </w:r>
      <w:r w:rsidRPr="004A26B9">
        <w:t>(art.</w:t>
      </w:r>
      <w:r w:rsidR="00E5154C">
        <w:t xml:space="preserve"> </w:t>
      </w:r>
      <w:r w:rsidRPr="004A26B9">
        <w:t>12)</w:t>
      </w:r>
    </w:p>
    <w:p w:rsidR="0027246D" w:rsidRPr="004A26B9" w:rsidRDefault="0027246D" w:rsidP="0027246D">
      <w:pPr>
        <w:pStyle w:val="SingleTxtG"/>
      </w:pPr>
      <w:r w:rsidRPr="004A26B9">
        <w:t>24.</w:t>
      </w:r>
      <w:r w:rsidRPr="004A26B9">
        <w:tab/>
        <w:t>Please</w:t>
      </w:r>
      <w:r w:rsidR="00E5154C">
        <w:t xml:space="preserve"> </w:t>
      </w:r>
      <w:r w:rsidRPr="004A26B9">
        <w:t>provide</w:t>
      </w:r>
      <w:r w:rsidR="00E5154C">
        <w:t xml:space="preserve"> </w:t>
      </w:r>
      <w:r w:rsidRPr="004A26B9">
        <w:t>information</w:t>
      </w:r>
      <w:r w:rsidR="00E5154C">
        <w:t xml:space="preserve"> </w:t>
      </w:r>
      <w:r w:rsidRPr="004A26B9">
        <w:t>on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impact</w:t>
      </w:r>
      <w:r w:rsidR="00E5154C">
        <w:t xml:space="preserve"> </w:t>
      </w:r>
      <w:r w:rsidRPr="004A26B9">
        <w:t>of</w:t>
      </w:r>
      <w:r w:rsidR="00E5154C">
        <w:t xml:space="preserve"> </w:t>
      </w:r>
      <w:r w:rsidRPr="004A26B9">
        <w:t>measures</w:t>
      </w:r>
      <w:r w:rsidR="00E5154C">
        <w:t xml:space="preserve"> </w:t>
      </w:r>
      <w:r w:rsidRPr="004A26B9">
        <w:t>taken</w:t>
      </w:r>
      <w:r w:rsidR="00E5154C">
        <w:t xml:space="preserve"> </w:t>
      </w:r>
      <w:r w:rsidRPr="004A26B9">
        <w:t>to</w:t>
      </w:r>
      <w:r w:rsidR="00E5154C">
        <w:t xml:space="preserve"> </w:t>
      </w:r>
      <w:r w:rsidRPr="004A26B9">
        <w:t>ensure</w:t>
      </w:r>
      <w:r w:rsidR="00E5154C">
        <w:t xml:space="preserve"> </w:t>
      </w:r>
      <w:r w:rsidRPr="004A26B9">
        <w:t>equal</w:t>
      </w:r>
      <w:r w:rsidR="00E5154C">
        <w:t xml:space="preserve"> </w:t>
      </w:r>
      <w:r w:rsidRPr="004A26B9">
        <w:t>access</w:t>
      </w:r>
      <w:r w:rsidR="00E5154C">
        <w:t xml:space="preserve"> </w:t>
      </w:r>
      <w:r w:rsidRPr="004A26B9">
        <w:t>to</w:t>
      </w:r>
      <w:r w:rsidR="00E5154C">
        <w:t xml:space="preserve"> </w:t>
      </w:r>
      <w:r w:rsidRPr="004A26B9">
        <w:t>quality</w:t>
      </w:r>
      <w:r w:rsidR="00E5154C">
        <w:t xml:space="preserve"> </w:t>
      </w:r>
      <w:r w:rsidRPr="004A26B9">
        <w:t>primary</w:t>
      </w:r>
      <w:r w:rsidR="00E5154C">
        <w:t xml:space="preserve"> </w:t>
      </w:r>
      <w:r w:rsidRPr="004A26B9">
        <w:t>health</w:t>
      </w:r>
      <w:r w:rsidR="00E5154C">
        <w:t xml:space="preserve"> </w:t>
      </w:r>
      <w:r w:rsidRPr="004A26B9">
        <w:t>care</w:t>
      </w:r>
      <w:r w:rsidR="00E5154C">
        <w:t xml:space="preserve"> </w:t>
      </w:r>
      <w:r w:rsidRPr="004A26B9">
        <w:t>throughout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State</w:t>
      </w:r>
      <w:r w:rsidR="00E5154C">
        <w:t xml:space="preserve"> </w:t>
      </w:r>
      <w:r w:rsidRPr="004A26B9">
        <w:t>party,</w:t>
      </w:r>
      <w:r w:rsidR="00E5154C">
        <w:t xml:space="preserve"> </w:t>
      </w:r>
      <w:r w:rsidRPr="004A26B9">
        <w:t>including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measures</w:t>
      </w:r>
      <w:r w:rsidR="00E5154C">
        <w:t xml:space="preserve"> </w:t>
      </w:r>
      <w:r w:rsidRPr="004A26B9">
        <w:t>taken</w:t>
      </w:r>
      <w:r w:rsidR="00E5154C">
        <w:t xml:space="preserve"> </w:t>
      </w:r>
      <w:r w:rsidRPr="004A26B9">
        <w:t>to</w:t>
      </w:r>
      <w:r w:rsidR="00E5154C">
        <w:t xml:space="preserve"> </w:t>
      </w:r>
      <w:r w:rsidRPr="004A26B9">
        <w:t>allocate</w:t>
      </w:r>
      <w:r w:rsidR="00E5154C">
        <w:t xml:space="preserve"> </w:t>
      </w:r>
      <w:r w:rsidRPr="004A26B9">
        <w:t>adequate</w:t>
      </w:r>
      <w:r w:rsidR="00E5154C">
        <w:t xml:space="preserve"> </w:t>
      </w:r>
      <w:r w:rsidRPr="004A26B9">
        <w:t>human</w:t>
      </w:r>
      <w:r w:rsidR="00E5154C">
        <w:t xml:space="preserve"> </w:t>
      </w:r>
      <w:r w:rsidRPr="004A26B9">
        <w:t>resources,</w:t>
      </w:r>
      <w:r w:rsidR="00E5154C">
        <w:t xml:space="preserve"> </w:t>
      </w:r>
      <w:r w:rsidRPr="004A26B9">
        <w:t>infrastructure</w:t>
      </w:r>
      <w:r w:rsidR="00E5154C">
        <w:t xml:space="preserve"> </w:t>
      </w:r>
      <w:r w:rsidRPr="004A26B9">
        <w:t>and</w:t>
      </w:r>
      <w:r w:rsidR="00E5154C">
        <w:t xml:space="preserve"> </w:t>
      </w:r>
      <w:r w:rsidRPr="004A26B9">
        <w:t>equipment,</w:t>
      </w:r>
      <w:r w:rsidR="00E5154C">
        <w:t xml:space="preserve"> </w:t>
      </w:r>
      <w:r w:rsidRPr="004A26B9">
        <w:t>and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availability</w:t>
      </w:r>
      <w:r w:rsidR="00E5154C">
        <w:t xml:space="preserve"> </w:t>
      </w:r>
      <w:r w:rsidRPr="004A26B9">
        <w:t>of</w:t>
      </w:r>
      <w:r w:rsidR="00E5154C">
        <w:t xml:space="preserve"> </w:t>
      </w:r>
      <w:r w:rsidRPr="004A26B9">
        <w:t>essential</w:t>
      </w:r>
      <w:r w:rsidR="00E5154C">
        <w:t xml:space="preserve"> </w:t>
      </w:r>
      <w:r w:rsidRPr="004A26B9">
        <w:t>medicines</w:t>
      </w:r>
      <w:r w:rsidR="00E5154C">
        <w:t xml:space="preserve"> </w:t>
      </w:r>
      <w:r w:rsidRPr="004A26B9">
        <w:t>at</w:t>
      </w:r>
      <w:r w:rsidR="00E5154C">
        <w:t xml:space="preserve"> </w:t>
      </w:r>
      <w:r w:rsidRPr="004A26B9">
        <w:t>public</w:t>
      </w:r>
      <w:r w:rsidR="00E5154C">
        <w:t xml:space="preserve"> </w:t>
      </w:r>
      <w:r w:rsidRPr="004A26B9">
        <w:t>health-care</w:t>
      </w:r>
      <w:r w:rsidR="00E5154C">
        <w:t xml:space="preserve"> </w:t>
      </w:r>
      <w:r w:rsidRPr="004A26B9">
        <w:t>facilities.</w:t>
      </w:r>
    </w:p>
    <w:p w:rsidR="0027246D" w:rsidRPr="004A26B9" w:rsidRDefault="0027246D" w:rsidP="0027246D">
      <w:pPr>
        <w:pStyle w:val="SingleTxtG"/>
      </w:pPr>
      <w:r w:rsidRPr="004A26B9">
        <w:lastRenderedPageBreak/>
        <w:t>25.</w:t>
      </w:r>
      <w:r w:rsidRPr="004A26B9">
        <w:tab/>
        <w:t>Please</w:t>
      </w:r>
      <w:r w:rsidR="00E5154C">
        <w:t xml:space="preserve"> </w:t>
      </w:r>
      <w:r w:rsidRPr="004A26B9">
        <w:t>also</w:t>
      </w:r>
      <w:r w:rsidR="00E5154C">
        <w:t xml:space="preserve"> </w:t>
      </w:r>
      <w:r w:rsidRPr="004A26B9">
        <w:t>indicate</w:t>
      </w:r>
      <w:r w:rsidR="00E5154C">
        <w:t xml:space="preserve"> </w:t>
      </w:r>
      <w:r w:rsidRPr="004A26B9">
        <w:t>whether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use</w:t>
      </w:r>
      <w:r w:rsidR="00E5154C">
        <w:t xml:space="preserve"> </w:t>
      </w:r>
      <w:r w:rsidRPr="004A26B9">
        <w:t>of</w:t>
      </w:r>
      <w:r w:rsidR="00E5154C">
        <w:t xml:space="preserve"> </w:t>
      </w:r>
      <w:r w:rsidRPr="004A26B9">
        <w:t>force</w:t>
      </w:r>
      <w:r w:rsidR="00E5154C">
        <w:t xml:space="preserve"> </w:t>
      </w:r>
      <w:r w:rsidRPr="004A26B9">
        <w:t>is</w:t>
      </w:r>
      <w:r w:rsidR="00E5154C">
        <w:t xml:space="preserve"> </w:t>
      </w:r>
      <w:r w:rsidRPr="004A26B9">
        <w:t>prohibited</w:t>
      </w:r>
      <w:r w:rsidR="00E5154C">
        <w:t xml:space="preserve"> </w:t>
      </w:r>
      <w:r w:rsidRPr="004A26B9">
        <w:t>in</w:t>
      </w:r>
      <w:r w:rsidR="00E5154C">
        <w:t xml:space="preserve"> </w:t>
      </w:r>
      <w:r w:rsidRPr="004A26B9">
        <w:t>mental</w:t>
      </w:r>
      <w:r w:rsidR="00E5154C">
        <w:t xml:space="preserve"> </w:t>
      </w:r>
      <w:r w:rsidRPr="004A26B9">
        <w:t>health</w:t>
      </w:r>
      <w:r w:rsidR="00E5154C">
        <w:t xml:space="preserve"> </w:t>
      </w:r>
      <w:r w:rsidRPr="004A26B9">
        <w:t>institutions,</w:t>
      </w:r>
      <w:r w:rsidR="00E5154C">
        <w:t xml:space="preserve"> </w:t>
      </w:r>
      <w:r w:rsidRPr="004A26B9">
        <w:t>including</w:t>
      </w:r>
      <w:r w:rsidR="00E5154C">
        <w:t xml:space="preserve"> </w:t>
      </w:r>
      <w:r w:rsidRPr="004A26B9">
        <w:t>when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patient</w:t>
      </w:r>
      <w:r w:rsidR="00E5154C">
        <w:t xml:space="preserve"> </w:t>
      </w:r>
      <w:r w:rsidRPr="004A26B9">
        <w:t>poses</w:t>
      </w:r>
      <w:r w:rsidR="00E5154C">
        <w:t xml:space="preserve"> </w:t>
      </w:r>
      <w:r w:rsidRPr="004A26B9">
        <w:t>or</w:t>
      </w:r>
      <w:r w:rsidR="00E5154C">
        <w:t xml:space="preserve"> </w:t>
      </w:r>
      <w:r w:rsidRPr="004A26B9">
        <w:t>is</w:t>
      </w:r>
      <w:r w:rsidR="00E5154C">
        <w:t xml:space="preserve"> </w:t>
      </w:r>
      <w:r w:rsidRPr="004A26B9">
        <w:t>perceived</w:t>
      </w:r>
      <w:r w:rsidR="00E5154C">
        <w:t xml:space="preserve"> </w:t>
      </w:r>
      <w:r w:rsidRPr="004A26B9">
        <w:t>to</w:t>
      </w:r>
      <w:r w:rsidR="00E5154C">
        <w:t xml:space="preserve"> </w:t>
      </w:r>
      <w:r w:rsidRPr="004A26B9">
        <w:t>pose</w:t>
      </w:r>
      <w:r w:rsidR="00E5154C">
        <w:t xml:space="preserve"> </w:t>
      </w:r>
      <w:r w:rsidRPr="004A26B9">
        <w:t>a</w:t>
      </w:r>
      <w:r w:rsidR="00E5154C">
        <w:t xml:space="preserve"> </w:t>
      </w:r>
      <w:r w:rsidRPr="004A26B9">
        <w:t>danger</w:t>
      </w:r>
      <w:r w:rsidR="00E5154C">
        <w:t xml:space="preserve"> </w:t>
      </w:r>
      <w:r w:rsidRPr="004A26B9">
        <w:t>to</w:t>
      </w:r>
      <w:r w:rsidR="00E5154C">
        <w:t xml:space="preserve"> </w:t>
      </w:r>
      <w:r w:rsidRPr="004A26B9">
        <w:t>others,</w:t>
      </w:r>
      <w:r w:rsidR="00E5154C">
        <w:t xml:space="preserve"> </w:t>
      </w:r>
      <w:r w:rsidRPr="004A26B9">
        <w:t>and</w:t>
      </w:r>
      <w:r w:rsidR="00E5154C">
        <w:t xml:space="preserve"> </w:t>
      </w:r>
      <w:r w:rsidRPr="004A26B9">
        <w:t>describe</w:t>
      </w:r>
      <w:r w:rsidR="00E5154C">
        <w:t xml:space="preserve"> </w:t>
      </w:r>
      <w:r w:rsidRPr="004A26B9">
        <w:t>any</w:t>
      </w:r>
      <w:r w:rsidR="00E5154C">
        <w:t xml:space="preserve"> </w:t>
      </w:r>
      <w:r w:rsidRPr="004A26B9">
        <w:t>reporting</w:t>
      </w:r>
      <w:r w:rsidR="00E5154C">
        <w:t xml:space="preserve"> </w:t>
      </w:r>
      <w:r w:rsidRPr="004A26B9">
        <w:t>system</w:t>
      </w:r>
      <w:r w:rsidR="00E5154C">
        <w:t xml:space="preserve"> </w:t>
      </w:r>
      <w:r w:rsidRPr="004A26B9">
        <w:t>in</w:t>
      </w:r>
      <w:r w:rsidR="00E5154C">
        <w:t xml:space="preserve"> </w:t>
      </w:r>
      <w:r w:rsidRPr="004A26B9">
        <w:t>place</w:t>
      </w:r>
      <w:r w:rsidR="00E5154C">
        <w:t xml:space="preserve"> </w:t>
      </w:r>
      <w:r w:rsidRPr="004A26B9">
        <w:t>to</w:t>
      </w:r>
      <w:r w:rsidR="00E5154C">
        <w:t xml:space="preserve"> </w:t>
      </w:r>
      <w:r w:rsidRPr="004A26B9">
        <w:t>monitor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use</w:t>
      </w:r>
      <w:r w:rsidR="00E5154C">
        <w:t xml:space="preserve"> </w:t>
      </w:r>
      <w:r w:rsidRPr="004A26B9">
        <w:t>of</w:t>
      </w:r>
      <w:r w:rsidR="00E5154C">
        <w:t xml:space="preserve"> </w:t>
      </w:r>
      <w:r w:rsidRPr="004A26B9">
        <w:t>force</w:t>
      </w:r>
      <w:r w:rsidR="00E5154C">
        <w:t xml:space="preserve"> </w:t>
      </w:r>
      <w:r w:rsidRPr="004A26B9">
        <w:t>in</w:t>
      </w:r>
      <w:r w:rsidR="00E5154C">
        <w:t xml:space="preserve"> </w:t>
      </w:r>
      <w:r w:rsidRPr="004A26B9">
        <w:t>mental</w:t>
      </w:r>
      <w:r w:rsidR="00E5154C">
        <w:t xml:space="preserve"> </w:t>
      </w:r>
      <w:r w:rsidRPr="004A26B9">
        <w:t>health</w:t>
      </w:r>
      <w:r w:rsidR="00E5154C">
        <w:t xml:space="preserve"> </w:t>
      </w:r>
      <w:r w:rsidRPr="004A26B9">
        <w:t>institutions.</w:t>
      </w:r>
    </w:p>
    <w:p w:rsidR="0027246D" w:rsidRPr="004A26B9" w:rsidRDefault="0027246D" w:rsidP="0027246D">
      <w:pPr>
        <w:pStyle w:val="SingleTxtG"/>
      </w:pPr>
      <w:r w:rsidRPr="004A26B9">
        <w:t>26.</w:t>
      </w:r>
      <w:r w:rsidRPr="004A26B9">
        <w:tab/>
        <w:t>Please</w:t>
      </w:r>
      <w:r w:rsidR="00E5154C">
        <w:t xml:space="preserve"> </w:t>
      </w:r>
      <w:r w:rsidRPr="004A26B9">
        <w:t>report</w:t>
      </w:r>
      <w:r w:rsidR="00E5154C">
        <w:t xml:space="preserve"> </w:t>
      </w:r>
      <w:r w:rsidRPr="004A26B9">
        <w:t>on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steps</w:t>
      </w:r>
      <w:r w:rsidR="00E5154C">
        <w:t xml:space="preserve"> </w:t>
      </w:r>
      <w:r w:rsidRPr="004A26B9">
        <w:t>taken</w:t>
      </w:r>
      <w:r w:rsidR="00E5154C">
        <w:t xml:space="preserve"> </w:t>
      </w:r>
      <w:r w:rsidRPr="004A26B9">
        <w:t>by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State</w:t>
      </w:r>
      <w:r w:rsidR="00E5154C">
        <w:t xml:space="preserve"> </w:t>
      </w:r>
      <w:r w:rsidRPr="004A26B9">
        <w:t>party</w:t>
      </w:r>
      <w:r w:rsidR="00E5154C">
        <w:t xml:space="preserve"> </w:t>
      </w:r>
      <w:r w:rsidRPr="004A26B9">
        <w:t>to</w:t>
      </w:r>
      <w:r w:rsidR="00E5154C">
        <w:t xml:space="preserve"> </w:t>
      </w:r>
      <w:r w:rsidRPr="004A26B9">
        <w:t>ensure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accessibility,</w:t>
      </w:r>
      <w:r w:rsidR="00E5154C">
        <w:t xml:space="preserve"> </w:t>
      </w:r>
      <w:r w:rsidRPr="004A26B9">
        <w:t>availability</w:t>
      </w:r>
      <w:r w:rsidR="00E5154C">
        <w:t xml:space="preserve"> </w:t>
      </w:r>
      <w:r w:rsidRPr="004A26B9">
        <w:t>and</w:t>
      </w:r>
      <w:r w:rsidR="00E5154C">
        <w:t xml:space="preserve"> </w:t>
      </w:r>
      <w:r w:rsidRPr="004A26B9">
        <w:t>quality</w:t>
      </w:r>
      <w:r w:rsidR="00E5154C">
        <w:t xml:space="preserve"> </w:t>
      </w:r>
      <w:r w:rsidRPr="004A26B9">
        <w:t>of</w:t>
      </w:r>
      <w:r w:rsidR="00E5154C">
        <w:t xml:space="preserve"> </w:t>
      </w:r>
      <w:r w:rsidRPr="004A26B9">
        <w:t>sexual</w:t>
      </w:r>
      <w:r w:rsidR="00E5154C">
        <w:t xml:space="preserve"> </w:t>
      </w:r>
      <w:r w:rsidRPr="004A26B9">
        <w:t>and</w:t>
      </w:r>
      <w:r w:rsidR="00E5154C">
        <w:t xml:space="preserve"> </w:t>
      </w:r>
      <w:r w:rsidRPr="004A26B9">
        <w:t>reproductive</w:t>
      </w:r>
      <w:r w:rsidR="00E5154C">
        <w:t xml:space="preserve"> </w:t>
      </w:r>
      <w:r w:rsidRPr="004A26B9">
        <w:t>health</w:t>
      </w:r>
      <w:r w:rsidR="00E5154C">
        <w:t xml:space="preserve"> </w:t>
      </w:r>
      <w:r w:rsidRPr="004A26B9">
        <w:t>services</w:t>
      </w:r>
      <w:r w:rsidR="00E5154C">
        <w:t xml:space="preserve"> </w:t>
      </w:r>
      <w:r w:rsidRPr="004A26B9">
        <w:t>and</w:t>
      </w:r>
      <w:r w:rsidR="00E5154C">
        <w:t xml:space="preserve"> </w:t>
      </w:r>
      <w:r w:rsidRPr="004A26B9">
        <w:t>information</w:t>
      </w:r>
      <w:r w:rsidR="00E5154C">
        <w:t xml:space="preserve"> </w:t>
      </w:r>
      <w:r w:rsidRPr="004A26B9">
        <w:t>for</w:t>
      </w:r>
      <w:r w:rsidR="00E5154C">
        <w:t xml:space="preserve"> </w:t>
      </w:r>
      <w:r w:rsidRPr="004A26B9">
        <w:t>women</w:t>
      </w:r>
      <w:r w:rsidR="00E5154C">
        <w:t xml:space="preserve"> </w:t>
      </w:r>
      <w:r w:rsidRPr="004A26B9">
        <w:t>and</w:t>
      </w:r>
      <w:r w:rsidR="00E5154C">
        <w:t xml:space="preserve"> </w:t>
      </w:r>
      <w:r w:rsidRPr="004A26B9">
        <w:t>adolescents,</w:t>
      </w:r>
      <w:r w:rsidR="00E5154C">
        <w:t xml:space="preserve"> </w:t>
      </w:r>
      <w:r w:rsidRPr="004A26B9">
        <w:t>including</w:t>
      </w:r>
      <w:r w:rsidR="00E5154C">
        <w:t xml:space="preserve"> </w:t>
      </w:r>
      <w:r w:rsidRPr="004A26B9">
        <w:t>Roma.</w:t>
      </w:r>
      <w:r w:rsidR="00E5154C">
        <w:t xml:space="preserve"> </w:t>
      </w:r>
      <w:r w:rsidRPr="004A26B9">
        <w:t>Please</w:t>
      </w:r>
      <w:r w:rsidR="00E5154C">
        <w:t xml:space="preserve"> </w:t>
      </w:r>
      <w:r w:rsidRPr="004A26B9">
        <w:t>provide</w:t>
      </w:r>
      <w:r w:rsidR="00E5154C">
        <w:t xml:space="preserve"> </w:t>
      </w:r>
      <w:r w:rsidRPr="004A26B9">
        <w:t>information</w:t>
      </w:r>
      <w:r w:rsidR="00E5154C">
        <w:t xml:space="preserve"> </w:t>
      </w:r>
      <w:r w:rsidRPr="004A26B9">
        <w:t>on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steps</w:t>
      </w:r>
      <w:r w:rsidR="00E5154C">
        <w:t xml:space="preserve"> </w:t>
      </w:r>
      <w:r w:rsidRPr="004A26B9">
        <w:t>taken</w:t>
      </w:r>
      <w:r w:rsidR="00E5154C">
        <w:t xml:space="preserve"> </w:t>
      </w:r>
      <w:r w:rsidRPr="004A26B9">
        <w:t>by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State</w:t>
      </w:r>
      <w:r w:rsidR="00E5154C">
        <w:t xml:space="preserve"> </w:t>
      </w:r>
      <w:r w:rsidRPr="004A26B9">
        <w:t>party</w:t>
      </w:r>
      <w:r w:rsidR="00E5154C">
        <w:t xml:space="preserve"> </w:t>
      </w:r>
      <w:r w:rsidRPr="004A26B9">
        <w:t>to</w:t>
      </w:r>
      <w:r w:rsidR="00E5154C">
        <w:t xml:space="preserve"> </w:t>
      </w:r>
      <w:r w:rsidRPr="004A26B9">
        <w:t>investigate</w:t>
      </w:r>
      <w:r w:rsidR="00E5154C">
        <w:t xml:space="preserve"> </w:t>
      </w:r>
      <w:r w:rsidRPr="004A26B9">
        <w:t>complaints</w:t>
      </w:r>
      <w:r w:rsidR="00E5154C">
        <w:t xml:space="preserve"> </w:t>
      </w:r>
      <w:r w:rsidRPr="004A26B9">
        <w:t>of</w:t>
      </w:r>
      <w:r w:rsidR="00E5154C">
        <w:t xml:space="preserve"> </w:t>
      </w:r>
      <w:r w:rsidRPr="004A26B9">
        <w:t>mistreatment</w:t>
      </w:r>
      <w:r w:rsidR="00E5154C">
        <w:t xml:space="preserve"> </w:t>
      </w:r>
      <w:r w:rsidRPr="004A26B9">
        <w:t>and</w:t>
      </w:r>
      <w:r w:rsidR="00E5154C">
        <w:t xml:space="preserve"> </w:t>
      </w:r>
      <w:r w:rsidRPr="004A26B9">
        <w:t>medical</w:t>
      </w:r>
      <w:r w:rsidR="00E5154C">
        <w:t xml:space="preserve"> </w:t>
      </w:r>
      <w:r w:rsidRPr="004A26B9">
        <w:t>negligence</w:t>
      </w:r>
      <w:r w:rsidR="00E5154C">
        <w:t xml:space="preserve"> </w:t>
      </w:r>
      <w:r w:rsidRPr="004A26B9">
        <w:t>affecting</w:t>
      </w:r>
      <w:r w:rsidR="00E5154C">
        <w:t xml:space="preserve"> </w:t>
      </w:r>
      <w:r w:rsidRPr="004A26B9">
        <w:t>women,</w:t>
      </w:r>
      <w:r w:rsidR="00E5154C">
        <w:t xml:space="preserve"> </w:t>
      </w:r>
      <w:r w:rsidRPr="004A26B9">
        <w:t>including</w:t>
      </w:r>
      <w:r w:rsidR="00E5154C">
        <w:t xml:space="preserve"> </w:t>
      </w:r>
      <w:r w:rsidRPr="004A26B9">
        <w:t>Roma</w:t>
      </w:r>
      <w:r w:rsidR="00E5154C">
        <w:t xml:space="preserve"> </w:t>
      </w:r>
      <w:r w:rsidRPr="004A26B9">
        <w:t>women,</w:t>
      </w:r>
      <w:r w:rsidR="00E5154C">
        <w:t xml:space="preserve"> </w:t>
      </w:r>
      <w:r w:rsidRPr="004A26B9">
        <w:t>in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course</w:t>
      </w:r>
      <w:r w:rsidR="00E5154C">
        <w:t xml:space="preserve"> </w:t>
      </w:r>
      <w:r w:rsidRPr="004A26B9">
        <w:t>of</w:t>
      </w:r>
      <w:r w:rsidR="00E5154C">
        <w:t xml:space="preserve"> </w:t>
      </w:r>
      <w:r w:rsidRPr="004A26B9">
        <w:t>providing</w:t>
      </w:r>
      <w:r w:rsidR="00E5154C">
        <w:t xml:space="preserve"> </w:t>
      </w:r>
      <w:r w:rsidRPr="004A26B9">
        <w:t>obstetric</w:t>
      </w:r>
      <w:r w:rsidR="00E5154C">
        <w:t xml:space="preserve"> </w:t>
      </w:r>
      <w:r w:rsidRPr="004A26B9">
        <w:t>health</w:t>
      </w:r>
      <w:r w:rsidR="00E5154C">
        <w:t xml:space="preserve"> </w:t>
      </w:r>
      <w:r w:rsidRPr="004A26B9">
        <w:t>services</w:t>
      </w:r>
      <w:r w:rsidR="00E5154C">
        <w:t xml:space="preserve"> </w:t>
      </w:r>
      <w:r w:rsidRPr="004A26B9">
        <w:t>to</w:t>
      </w:r>
      <w:r w:rsidR="00E5154C">
        <w:t xml:space="preserve"> </w:t>
      </w:r>
      <w:r w:rsidRPr="004A26B9">
        <w:t>them.</w:t>
      </w:r>
    </w:p>
    <w:p w:rsidR="0027246D" w:rsidRPr="004A26B9" w:rsidRDefault="0027246D" w:rsidP="0027246D">
      <w:pPr>
        <w:pStyle w:val="SingleTxtG"/>
      </w:pPr>
      <w:r w:rsidRPr="004A26B9">
        <w:t>27.</w:t>
      </w:r>
      <w:r w:rsidRPr="004A26B9">
        <w:tab/>
        <w:t>Please</w:t>
      </w:r>
      <w:r w:rsidR="00E5154C">
        <w:t xml:space="preserve"> </w:t>
      </w:r>
      <w:r w:rsidRPr="004A26B9">
        <w:t>provide</w:t>
      </w:r>
      <w:r w:rsidR="00E5154C">
        <w:t xml:space="preserve"> </w:t>
      </w:r>
      <w:r w:rsidRPr="004A26B9">
        <w:t>information</w:t>
      </w:r>
      <w:r w:rsidR="00E5154C">
        <w:t xml:space="preserve"> </w:t>
      </w:r>
      <w:r w:rsidRPr="004A26B9">
        <w:t>on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extent</w:t>
      </w:r>
      <w:r w:rsidR="00E5154C">
        <w:t xml:space="preserve"> </w:t>
      </w:r>
      <w:r w:rsidRPr="004A26B9">
        <w:t>to</w:t>
      </w:r>
      <w:r w:rsidR="00E5154C">
        <w:t xml:space="preserve"> </w:t>
      </w:r>
      <w:r w:rsidRPr="004A26B9">
        <w:t>which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existing</w:t>
      </w:r>
      <w:r w:rsidR="00E5154C">
        <w:t xml:space="preserve"> </w:t>
      </w:r>
      <w:r w:rsidRPr="004A26B9">
        <w:t>legal</w:t>
      </w:r>
      <w:r w:rsidR="00E5154C">
        <w:t xml:space="preserve"> </w:t>
      </w:r>
      <w:r w:rsidRPr="004A26B9">
        <w:t>and</w:t>
      </w:r>
      <w:r w:rsidR="00E5154C">
        <w:t xml:space="preserve"> </w:t>
      </w:r>
      <w:r w:rsidRPr="004A26B9">
        <w:t>policy</w:t>
      </w:r>
      <w:r w:rsidR="00E5154C">
        <w:t xml:space="preserve"> </w:t>
      </w:r>
      <w:r w:rsidRPr="004A26B9">
        <w:t>frameworks</w:t>
      </w:r>
      <w:r w:rsidR="00E5154C">
        <w:t xml:space="preserve"> </w:t>
      </w:r>
      <w:r w:rsidRPr="004A26B9">
        <w:t>have</w:t>
      </w:r>
      <w:r w:rsidR="00E5154C">
        <w:t xml:space="preserve"> </w:t>
      </w:r>
      <w:r w:rsidRPr="004A26B9">
        <w:t>reduced</w:t>
      </w:r>
      <w:r w:rsidR="00E5154C">
        <w:t xml:space="preserve"> </w:t>
      </w:r>
      <w:r w:rsidRPr="004A26B9">
        <w:t>tobacco</w:t>
      </w:r>
      <w:r w:rsidR="00E5154C">
        <w:t xml:space="preserve"> </w:t>
      </w:r>
      <w:r w:rsidRPr="004A26B9">
        <w:t>smoking,</w:t>
      </w:r>
      <w:r w:rsidR="00E5154C">
        <w:t xml:space="preserve"> </w:t>
      </w:r>
      <w:r w:rsidRPr="004A26B9">
        <w:t>alcohol</w:t>
      </w:r>
      <w:r w:rsidR="00E5154C">
        <w:t xml:space="preserve"> </w:t>
      </w:r>
      <w:r w:rsidRPr="004A26B9">
        <w:t>abuse</w:t>
      </w:r>
      <w:r w:rsidR="00E5154C">
        <w:t xml:space="preserve"> </w:t>
      </w:r>
      <w:r w:rsidRPr="004A26B9">
        <w:t>and</w:t>
      </w:r>
      <w:r w:rsidR="00E5154C">
        <w:t xml:space="preserve"> </w:t>
      </w:r>
      <w:r w:rsidRPr="004A26B9">
        <w:t>drug</w:t>
      </w:r>
      <w:r w:rsidR="00E5154C">
        <w:t xml:space="preserve"> </w:t>
      </w:r>
      <w:r w:rsidRPr="004A26B9">
        <w:t>use.</w:t>
      </w:r>
      <w:r w:rsidR="00E5154C">
        <w:t xml:space="preserve"> </w:t>
      </w:r>
      <w:r w:rsidRPr="004A26B9">
        <w:t>Please</w:t>
      </w:r>
      <w:r w:rsidR="00E5154C">
        <w:t xml:space="preserve"> </w:t>
      </w:r>
      <w:r w:rsidRPr="004A26B9">
        <w:t>provide</w:t>
      </w:r>
      <w:r w:rsidR="00E5154C">
        <w:t xml:space="preserve"> </w:t>
      </w:r>
      <w:r w:rsidRPr="004A26B9">
        <w:t>information</w:t>
      </w:r>
      <w:r w:rsidR="00E5154C">
        <w:t xml:space="preserve"> </w:t>
      </w:r>
      <w:r w:rsidRPr="004A26B9">
        <w:t>on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preventive</w:t>
      </w:r>
      <w:r w:rsidR="00E5154C">
        <w:t xml:space="preserve"> </w:t>
      </w:r>
      <w:r w:rsidRPr="004A26B9">
        <w:t>measures,</w:t>
      </w:r>
      <w:r w:rsidR="00E5154C">
        <w:t xml:space="preserve"> </w:t>
      </w:r>
      <w:r w:rsidRPr="004A26B9">
        <w:t>including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awareness-raising</w:t>
      </w:r>
      <w:r w:rsidR="00E5154C">
        <w:t xml:space="preserve"> </w:t>
      </w:r>
      <w:r w:rsidRPr="004A26B9">
        <w:t>programmes</w:t>
      </w:r>
      <w:r w:rsidR="00E5154C">
        <w:t xml:space="preserve"> </w:t>
      </w:r>
      <w:r w:rsidRPr="004A26B9">
        <w:t>available</w:t>
      </w:r>
      <w:r w:rsidR="00E5154C">
        <w:t xml:space="preserve"> </w:t>
      </w:r>
      <w:r w:rsidRPr="004A26B9">
        <w:t>for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promotion</w:t>
      </w:r>
      <w:r w:rsidR="00E5154C">
        <w:t xml:space="preserve"> </w:t>
      </w:r>
      <w:r w:rsidRPr="004A26B9">
        <w:t>of</w:t>
      </w:r>
      <w:r w:rsidR="00E5154C">
        <w:t xml:space="preserve"> </w:t>
      </w:r>
      <w:r w:rsidRPr="004A26B9">
        <w:t>healthy</w:t>
      </w:r>
      <w:r w:rsidR="00E5154C">
        <w:t xml:space="preserve"> </w:t>
      </w:r>
      <w:r w:rsidRPr="004A26B9">
        <w:t>lifestyles,</w:t>
      </w:r>
      <w:r w:rsidR="00E5154C">
        <w:t xml:space="preserve"> </w:t>
      </w:r>
      <w:r w:rsidRPr="004A26B9">
        <w:t>especially</w:t>
      </w:r>
      <w:r w:rsidR="00E5154C">
        <w:t xml:space="preserve"> </w:t>
      </w:r>
      <w:r w:rsidRPr="004A26B9">
        <w:t>among</w:t>
      </w:r>
      <w:r w:rsidR="00E5154C">
        <w:t xml:space="preserve"> </w:t>
      </w:r>
      <w:r w:rsidRPr="004A26B9">
        <w:t>young</w:t>
      </w:r>
      <w:r w:rsidR="00E5154C">
        <w:t xml:space="preserve"> </w:t>
      </w:r>
      <w:r w:rsidRPr="004A26B9">
        <w:t>people.</w:t>
      </w:r>
    </w:p>
    <w:p w:rsidR="0027246D" w:rsidRPr="004A26B9" w:rsidRDefault="0027246D" w:rsidP="00E5154C">
      <w:pPr>
        <w:pStyle w:val="H1G"/>
      </w:pPr>
      <w:r w:rsidRPr="004A26B9">
        <w:tab/>
      </w:r>
      <w:r w:rsidRPr="004A26B9">
        <w:tab/>
        <w:t>Right</w:t>
      </w:r>
      <w:r w:rsidR="00E5154C">
        <w:t xml:space="preserve"> </w:t>
      </w:r>
      <w:r w:rsidRPr="004A26B9">
        <w:t>to</w:t>
      </w:r>
      <w:r w:rsidR="00E5154C">
        <w:t xml:space="preserve"> </w:t>
      </w:r>
      <w:r w:rsidRPr="004A26B9">
        <w:t>education</w:t>
      </w:r>
      <w:r w:rsidR="00E5154C">
        <w:t xml:space="preserve"> </w:t>
      </w:r>
      <w:r w:rsidRPr="004A26B9">
        <w:t>(arts.</w:t>
      </w:r>
      <w:r w:rsidR="00E5154C">
        <w:t xml:space="preserve"> </w:t>
      </w:r>
      <w:r w:rsidRPr="004A26B9">
        <w:t>13–14)</w:t>
      </w:r>
    </w:p>
    <w:p w:rsidR="0027246D" w:rsidRPr="004A26B9" w:rsidRDefault="0027246D" w:rsidP="0027246D">
      <w:pPr>
        <w:pStyle w:val="SingleTxtG"/>
      </w:pPr>
      <w:r w:rsidRPr="004A26B9">
        <w:t>28.</w:t>
      </w:r>
      <w:r w:rsidRPr="004A26B9">
        <w:tab/>
        <w:t>Please</w:t>
      </w:r>
      <w:r w:rsidR="00E5154C">
        <w:t xml:space="preserve"> </w:t>
      </w:r>
      <w:r w:rsidRPr="004A26B9">
        <w:t>provide</w:t>
      </w:r>
      <w:r w:rsidR="00E5154C">
        <w:t xml:space="preserve"> </w:t>
      </w:r>
      <w:r w:rsidRPr="004A26B9">
        <w:t>information</w:t>
      </w:r>
      <w:r w:rsidR="00E5154C">
        <w:t xml:space="preserve"> </w:t>
      </w:r>
      <w:r w:rsidRPr="004A26B9">
        <w:t>on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measures</w:t>
      </w:r>
      <w:r w:rsidR="00E5154C">
        <w:t xml:space="preserve"> </w:t>
      </w:r>
      <w:r w:rsidRPr="004A26B9">
        <w:t>adopted,</w:t>
      </w:r>
      <w:r w:rsidR="00E5154C">
        <w:t xml:space="preserve"> </w:t>
      </w:r>
      <w:r w:rsidRPr="004A26B9">
        <w:t>including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allocation</w:t>
      </w:r>
      <w:r w:rsidR="00E5154C">
        <w:t xml:space="preserve"> </w:t>
      </w:r>
      <w:r w:rsidRPr="004A26B9">
        <w:t>of</w:t>
      </w:r>
      <w:r w:rsidR="00E5154C">
        <w:t xml:space="preserve"> </w:t>
      </w:r>
      <w:r w:rsidRPr="004A26B9">
        <w:t>resources,</w:t>
      </w:r>
      <w:r w:rsidR="00E5154C">
        <w:t xml:space="preserve"> </w:t>
      </w:r>
      <w:r w:rsidRPr="004A26B9">
        <w:t>to</w:t>
      </w:r>
      <w:r w:rsidR="00E5154C">
        <w:t xml:space="preserve"> </w:t>
      </w:r>
      <w:r w:rsidRPr="004A26B9">
        <w:t>ensure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effective</w:t>
      </w:r>
      <w:r w:rsidR="00E5154C">
        <w:t xml:space="preserve"> </w:t>
      </w:r>
      <w:r w:rsidRPr="004A26B9">
        <w:t>enforcement</w:t>
      </w:r>
      <w:r w:rsidR="00E5154C">
        <w:t xml:space="preserve"> </w:t>
      </w:r>
      <w:r w:rsidRPr="004A26B9">
        <w:t>of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recent</w:t>
      </w:r>
      <w:r w:rsidR="00E5154C">
        <w:t xml:space="preserve"> </w:t>
      </w:r>
      <w:r w:rsidRPr="004A26B9">
        <w:t>reforms</w:t>
      </w:r>
      <w:r w:rsidR="00E5154C">
        <w:t xml:space="preserve"> </w:t>
      </w:r>
      <w:r w:rsidRPr="004A26B9">
        <w:t>to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School</w:t>
      </w:r>
      <w:r w:rsidR="00E5154C">
        <w:t xml:space="preserve"> </w:t>
      </w:r>
      <w:r w:rsidRPr="004A26B9">
        <w:t>Act,</w:t>
      </w:r>
      <w:r w:rsidR="00E5154C">
        <w:t xml:space="preserve"> </w:t>
      </w:r>
      <w:r w:rsidRPr="004A26B9">
        <w:t>which</w:t>
      </w:r>
      <w:r w:rsidR="00E5154C">
        <w:t xml:space="preserve"> </w:t>
      </w:r>
      <w:r w:rsidRPr="004A26B9">
        <w:t>prohibits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placement</w:t>
      </w:r>
      <w:r w:rsidR="00E5154C">
        <w:t xml:space="preserve"> </w:t>
      </w:r>
      <w:r w:rsidRPr="004A26B9">
        <w:t>of</w:t>
      </w:r>
      <w:r w:rsidR="00E5154C">
        <w:t xml:space="preserve"> </w:t>
      </w:r>
      <w:r w:rsidRPr="004A26B9">
        <w:t>children</w:t>
      </w:r>
      <w:r w:rsidR="00E5154C">
        <w:t xml:space="preserve"> </w:t>
      </w:r>
      <w:r w:rsidRPr="004A26B9">
        <w:t>with</w:t>
      </w:r>
      <w:r w:rsidR="00E5154C">
        <w:t xml:space="preserve"> </w:t>
      </w:r>
      <w:r w:rsidRPr="004A26B9">
        <w:t>special</w:t>
      </w:r>
      <w:r w:rsidR="00E5154C">
        <w:t xml:space="preserve"> </w:t>
      </w:r>
      <w:r w:rsidRPr="004A26B9">
        <w:t>education</w:t>
      </w:r>
      <w:r w:rsidR="00E5154C">
        <w:t xml:space="preserve"> </w:t>
      </w:r>
      <w:r w:rsidRPr="004A26B9">
        <w:t>needs</w:t>
      </w:r>
      <w:r w:rsidR="00E5154C">
        <w:t xml:space="preserve"> </w:t>
      </w:r>
      <w:r w:rsidRPr="004A26B9">
        <w:t>in</w:t>
      </w:r>
      <w:r w:rsidR="00E5154C">
        <w:t xml:space="preserve"> </w:t>
      </w:r>
      <w:r w:rsidRPr="004A26B9">
        <w:t>special</w:t>
      </w:r>
      <w:r w:rsidR="00E5154C">
        <w:t xml:space="preserve"> </w:t>
      </w:r>
      <w:r w:rsidRPr="004A26B9">
        <w:t>schools</w:t>
      </w:r>
      <w:r w:rsidR="00E5154C">
        <w:t xml:space="preserve"> </w:t>
      </w:r>
      <w:r w:rsidRPr="004A26B9">
        <w:t>or</w:t>
      </w:r>
      <w:r w:rsidR="00E5154C">
        <w:t xml:space="preserve"> </w:t>
      </w:r>
      <w:r w:rsidRPr="004A26B9">
        <w:t>special</w:t>
      </w:r>
      <w:r w:rsidR="00E5154C">
        <w:t xml:space="preserve"> </w:t>
      </w:r>
      <w:r w:rsidRPr="004A26B9">
        <w:t>classes</w:t>
      </w:r>
      <w:r w:rsidR="00E5154C">
        <w:t xml:space="preserve"> </w:t>
      </w:r>
      <w:r w:rsidRPr="004A26B9">
        <w:t>based</w:t>
      </w:r>
      <w:r w:rsidR="00E5154C">
        <w:t xml:space="preserve"> </w:t>
      </w:r>
      <w:r w:rsidRPr="004A26B9">
        <w:t>solely</w:t>
      </w:r>
      <w:r w:rsidR="00E5154C">
        <w:t xml:space="preserve"> </w:t>
      </w:r>
      <w:r w:rsidRPr="004A26B9">
        <w:t>on</w:t>
      </w:r>
      <w:r w:rsidR="00E5154C">
        <w:t xml:space="preserve"> </w:t>
      </w:r>
      <w:r w:rsidRPr="004A26B9">
        <w:t>their</w:t>
      </w:r>
      <w:r w:rsidR="00E5154C">
        <w:t xml:space="preserve"> </w:t>
      </w:r>
      <w:r w:rsidRPr="004A26B9">
        <w:t>socioeconomic</w:t>
      </w:r>
      <w:r w:rsidR="00E5154C">
        <w:t xml:space="preserve"> </w:t>
      </w:r>
      <w:r w:rsidRPr="004A26B9">
        <w:t>background.</w:t>
      </w:r>
      <w:r w:rsidR="00E5154C">
        <w:t xml:space="preserve"> </w:t>
      </w:r>
      <w:r w:rsidRPr="004A26B9">
        <w:t>Please</w:t>
      </w:r>
      <w:r w:rsidR="00E5154C">
        <w:t xml:space="preserve"> </w:t>
      </w:r>
      <w:r w:rsidRPr="004A26B9">
        <w:t>also</w:t>
      </w:r>
      <w:r w:rsidR="00E5154C">
        <w:t xml:space="preserve"> </w:t>
      </w:r>
      <w:r w:rsidRPr="004A26B9">
        <w:t>explain</w:t>
      </w:r>
      <w:r w:rsidR="00E5154C">
        <w:t xml:space="preserve"> </w:t>
      </w:r>
      <w:r w:rsidRPr="004A26B9">
        <w:t>how</w:t>
      </w:r>
      <w:r w:rsidR="00E5154C">
        <w:t xml:space="preserve"> </w:t>
      </w:r>
      <w:r w:rsidRPr="004A26B9">
        <w:t>these</w:t>
      </w:r>
      <w:r w:rsidR="00E5154C">
        <w:t xml:space="preserve"> </w:t>
      </w:r>
      <w:r w:rsidRPr="004A26B9">
        <w:t>amendments</w:t>
      </w:r>
      <w:r w:rsidR="00E5154C">
        <w:t xml:space="preserve"> </w:t>
      </w:r>
      <w:r w:rsidRPr="004A26B9">
        <w:t>have</w:t>
      </w:r>
      <w:r w:rsidR="00E5154C">
        <w:t xml:space="preserve"> </w:t>
      </w:r>
      <w:r w:rsidRPr="004A26B9">
        <w:t>contributed</w:t>
      </w:r>
      <w:r w:rsidR="00E5154C">
        <w:t xml:space="preserve"> </w:t>
      </w:r>
      <w:r w:rsidRPr="004A26B9">
        <w:t>to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integration</w:t>
      </w:r>
      <w:r w:rsidR="00E5154C">
        <w:t xml:space="preserve"> </w:t>
      </w:r>
      <w:r w:rsidRPr="004A26B9">
        <w:t>of</w:t>
      </w:r>
      <w:r w:rsidR="00E5154C">
        <w:t xml:space="preserve"> </w:t>
      </w:r>
      <w:r w:rsidRPr="004A26B9">
        <w:t>students</w:t>
      </w:r>
      <w:r w:rsidR="00E5154C">
        <w:t xml:space="preserve"> </w:t>
      </w:r>
      <w:r w:rsidRPr="004A26B9">
        <w:t>from</w:t>
      </w:r>
      <w:r w:rsidR="00E5154C">
        <w:t xml:space="preserve"> </w:t>
      </w:r>
      <w:r w:rsidRPr="004A26B9">
        <w:t>disadvantaged</w:t>
      </w:r>
      <w:r w:rsidR="00E5154C">
        <w:t xml:space="preserve"> </w:t>
      </w:r>
      <w:r w:rsidRPr="004A26B9">
        <w:t>socioeconomic</w:t>
      </w:r>
      <w:r w:rsidR="00E5154C">
        <w:t xml:space="preserve"> </w:t>
      </w:r>
      <w:r w:rsidRPr="004A26B9">
        <w:t>backgrounds,</w:t>
      </w:r>
      <w:r w:rsidR="00E5154C">
        <w:t xml:space="preserve"> </w:t>
      </w:r>
      <w:r w:rsidRPr="004A26B9">
        <w:t>particularly</w:t>
      </w:r>
      <w:r w:rsidR="00E5154C">
        <w:t xml:space="preserve"> </w:t>
      </w:r>
      <w:r w:rsidRPr="004A26B9">
        <w:t>Roma,</w:t>
      </w:r>
      <w:r w:rsidR="00E5154C">
        <w:t xml:space="preserve"> </w:t>
      </w:r>
      <w:r w:rsidRPr="004A26B9">
        <w:t>into</w:t>
      </w:r>
      <w:r w:rsidR="00E5154C">
        <w:t xml:space="preserve"> </w:t>
      </w:r>
      <w:r w:rsidRPr="004A26B9">
        <w:t>mainstream</w:t>
      </w:r>
      <w:r w:rsidR="00E5154C">
        <w:t xml:space="preserve"> </w:t>
      </w:r>
      <w:r w:rsidRPr="004A26B9">
        <w:t>education.</w:t>
      </w:r>
    </w:p>
    <w:p w:rsidR="0027246D" w:rsidRPr="004A26B9" w:rsidRDefault="0027246D" w:rsidP="00E5154C">
      <w:pPr>
        <w:pStyle w:val="H1G"/>
      </w:pPr>
      <w:r w:rsidRPr="004A26B9">
        <w:tab/>
      </w:r>
      <w:r w:rsidRPr="004A26B9">
        <w:tab/>
        <w:t>Cultural</w:t>
      </w:r>
      <w:r w:rsidR="00E5154C">
        <w:t xml:space="preserve"> </w:t>
      </w:r>
      <w:r w:rsidRPr="004A26B9">
        <w:t>rights</w:t>
      </w:r>
      <w:r w:rsidR="00E5154C">
        <w:t xml:space="preserve"> </w:t>
      </w:r>
      <w:r w:rsidRPr="004A26B9">
        <w:t>(art.</w:t>
      </w:r>
      <w:r w:rsidR="00E5154C">
        <w:t xml:space="preserve"> </w:t>
      </w:r>
      <w:r w:rsidRPr="004A26B9">
        <w:t>15)</w:t>
      </w:r>
    </w:p>
    <w:p w:rsidR="0027246D" w:rsidRPr="004A26B9" w:rsidRDefault="0027246D" w:rsidP="0027246D">
      <w:pPr>
        <w:pStyle w:val="SingleTxtG"/>
      </w:pPr>
      <w:r w:rsidRPr="004A26B9">
        <w:t>29.</w:t>
      </w:r>
      <w:r w:rsidRPr="004A26B9">
        <w:tab/>
        <w:t>Please</w:t>
      </w:r>
      <w:r w:rsidR="00E5154C">
        <w:t xml:space="preserve"> </w:t>
      </w:r>
      <w:r w:rsidRPr="004A26B9">
        <w:t>provide</w:t>
      </w:r>
      <w:r w:rsidR="00E5154C">
        <w:t xml:space="preserve"> </w:t>
      </w:r>
      <w:r w:rsidRPr="004A26B9">
        <w:t>information</w:t>
      </w:r>
      <w:r w:rsidR="00E5154C">
        <w:t xml:space="preserve"> </w:t>
      </w:r>
      <w:r w:rsidRPr="004A26B9">
        <w:t>on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progress</w:t>
      </w:r>
      <w:r w:rsidR="00E5154C">
        <w:t xml:space="preserve"> </w:t>
      </w:r>
      <w:r w:rsidRPr="004A26B9">
        <w:t>made</w:t>
      </w:r>
      <w:r w:rsidR="00E5154C">
        <w:t xml:space="preserve"> </w:t>
      </w:r>
      <w:r w:rsidRPr="004A26B9">
        <w:t>in</w:t>
      </w:r>
      <w:r w:rsidR="00E5154C">
        <w:t xml:space="preserve"> </w:t>
      </w:r>
      <w:r w:rsidRPr="004A26B9">
        <w:t>promoting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use</w:t>
      </w:r>
      <w:r w:rsidR="00E5154C">
        <w:t xml:space="preserve"> </w:t>
      </w:r>
      <w:r w:rsidRPr="004A26B9">
        <w:t>of</w:t>
      </w:r>
      <w:r w:rsidR="00E5154C">
        <w:t xml:space="preserve"> </w:t>
      </w:r>
      <w:r w:rsidRPr="004A26B9">
        <w:t>minority</w:t>
      </w:r>
      <w:r w:rsidR="00E5154C">
        <w:t xml:space="preserve"> </w:t>
      </w:r>
      <w:r w:rsidRPr="004A26B9">
        <w:t>languages</w:t>
      </w:r>
      <w:r w:rsidR="00E5154C">
        <w:t xml:space="preserve"> </w:t>
      </w:r>
      <w:r w:rsidRPr="004A26B9">
        <w:t>and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promotion</w:t>
      </w:r>
      <w:r w:rsidR="00E5154C">
        <w:t xml:space="preserve"> </w:t>
      </w:r>
      <w:r w:rsidRPr="004A26B9">
        <w:t>of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culture,</w:t>
      </w:r>
      <w:r w:rsidR="00E5154C">
        <w:t xml:space="preserve"> </w:t>
      </w:r>
      <w:r w:rsidRPr="004A26B9">
        <w:t>history</w:t>
      </w:r>
      <w:r w:rsidR="00E5154C">
        <w:t xml:space="preserve"> </w:t>
      </w:r>
      <w:r w:rsidRPr="004A26B9">
        <w:t>and</w:t>
      </w:r>
      <w:r w:rsidR="00E5154C">
        <w:t xml:space="preserve"> </w:t>
      </w:r>
      <w:r w:rsidRPr="004A26B9">
        <w:t>tradition</w:t>
      </w:r>
      <w:r w:rsidR="00E5154C">
        <w:t xml:space="preserve"> </w:t>
      </w:r>
      <w:r w:rsidRPr="004A26B9">
        <w:t>of</w:t>
      </w:r>
      <w:r w:rsidR="00E5154C">
        <w:t xml:space="preserve"> </w:t>
      </w:r>
      <w:r w:rsidRPr="004A26B9">
        <w:t>minority</w:t>
      </w:r>
      <w:r w:rsidR="00E5154C">
        <w:t xml:space="preserve"> </w:t>
      </w:r>
      <w:r w:rsidRPr="004A26B9">
        <w:t>groups</w:t>
      </w:r>
      <w:r w:rsidR="00E5154C">
        <w:t xml:space="preserve"> </w:t>
      </w:r>
      <w:r w:rsidRPr="004A26B9">
        <w:t>in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country.</w:t>
      </w:r>
    </w:p>
    <w:p w:rsidR="0027246D" w:rsidRDefault="0027246D" w:rsidP="0027246D">
      <w:pPr>
        <w:pStyle w:val="SingleTxtG"/>
      </w:pPr>
      <w:r w:rsidRPr="004A26B9">
        <w:t>30.</w:t>
      </w:r>
      <w:r w:rsidRPr="004A26B9">
        <w:tab/>
        <w:t>Please</w:t>
      </w:r>
      <w:r w:rsidR="00E5154C">
        <w:t xml:space="preserve"> </w:t>
      </w:r>
      <w:r w:rsidRPr="004A26B9">
        <w:t>provide</w:t>
      </w:r>
      <w:r w:rsidR="00E5154C">
        <w:t xml:space="preserve"> </w:t>
      </w:r>
      <w:r w:rsidRPr="004A26B9">
        <w:t>information</w:t>
      </w:r>
      <w:r w:rsidR="00E5154C">
        <w:t xml:space="preserve"> </w:t>
      </w:r>
      <w:r w:rsidRPr="004A26B9">
        <w:t>on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legal</w:t>
      </w:r>
      <w:r w:rsidR="00E5154C">
        <w:t xml:space="preserve"> </w:t>
      </w:r>
      <w:r w:rsidRPr="004A26B9">
        <w:t>framework</w:t>
      </w:r>
      <w:r w:rsidR="00E5154C">
        <w:t xml:space="preserve"> </w:t>
      </w:r>
      <w:r w:rsidRPr="004A26B9">
        <w:t>on</w:t>
      </w:r>
      <w:r w:rsidR="00E5154C">
        <w:t xml:space="preserve"> </w:t>
      </w:r>
      <w:r w:rsidRPr="004A26B9">
        <w:t>scientific</w:t>
      </w:r>
      <w:r w:rsidR="00E5154C">
        <w:t xml:space="preserve"> </w:t>
      </w:r>
      <w:r w:rsidRPr="004A26B9">
        <w:t>research</w:t>
      </w:r>
      <w:r w:rsidR="00E5154C">
        <w:t xml:space="preserve"> </w:t>
      </w:r>
      <w:r w:rsidRPr="004A26B9">
        <w:t>in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State</w:t>
      </w:r>
      <w:r w:rsidR="00E5154C">
        <w:t xml:space="preserve"> </w:t>
      </w:r>
      <w:r w:rsidRPr="004A26B9">
        <w:t>party</w:t>
      </w:r>
      <w:r w:rsidR="00E5154C">
        <w:t xml:space="preserve"> </w:t>
      </w:r>
      <w:r w:rsidRPr="004A26B9">
        <w:t>in</w:t>
      </w:r>
      <w:r w:rsidR="00E5154C">
        <w:t xml:space="preserve"> </w:t>
      </w:r>
      <w:r w:rsidRPr="004A26B9">
        <w:t>line</w:t>
      </w:r>
      <w:r w:rsidR="00E5154C">
        <w:t xml:space="preserve"> </w:t>
      </w:r>
      <w:r w:rsidRPr="004A26B9">
        <w:t>with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right</w:t>
      </w:r>
      <w:r w:rsidR="00E5154C">
        <w:t xml:space="preserve"> </w:t>
      </w:r>
      <w:r w:rsidRPr="004A26B9">
        <w:t>of</w:t>
      </w:r>
      <w:r w:rsidR="00E5154C">
        <w:t xml:space="preserve"> </w:t>
      </w:r>
      <w:r w:rsidRPr="004A26B9">
        <w:t>all</w:t>
      </w:r>
      <w:r w:rsidR="00E5154C">
        <w:t xml:space="preserve"> </w:t>
      </w:r>
      <w:r w:rsidRPr="004A26B9">
        <w:t>individuals</w:t>
      </w:r>
      <w:r w:rsidR="00E5154C">
        <w:t xml:space="preserve"> </w:t>
      </w:r>
      <w:r w:rsidRPr="004A26B9">
        <w:t>to</w:t>
      </w:r>
      <w:r w:rsidR="00E5154C">
        <w:t xml:space="preserve"> </w:t>
      </w:r>
      <w:r w:rsidRPr="004A26B9">
        <w:t>enjoy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benefits</w:t>
      </w:r>
      <w:r w:rsidR="00E5154C">
        <w:t xml:space="preserve"> </w:t>
      </w:r>
      <w:r w:rsidRPr="004A26B9">
        <w:t>of</w:t>
      </w:r>
      <w:r w:rsidR="00E5154C">
        <w:t xml:space="preserve"> </w:t>
      </w:r>
      <w:r w:rsidRPr="004A26B9">
        <w:t>scientific</w:t>
      </w:r>
      <w:r w:rsidR="00E5154C">
        <w:t xml:space="preserve"> </w:t>
      </w:r>
      <w:r w:rsidRPr="004A26B9">
        <w:t>progress,</w:t>
      </w:r>
      <w:r w:rsidR="00E5154C">
        <w:t xml:space="preserve"> </w:t>
      </w:r>
      <w:r w:rsidRPr="004A26B9">
        <w:t>including</w:t>
      </w:r>
      <w:r w:rsidR="00E5154C">
        <w:t xml:space="preserve"> </w:t>
      </w:r>
      <w:r w:rsidRPr="004A26B9">
        <w:t>in</w:t>
      </w:r>
      <w:r w:rsidR="00E5154C">
        <w:t xml:space="preserve"> </w:t>
      </w:r>
      <w:r w:rsidRPr="004A26B9">
        <w:t>areas</w:t>
      </w:r>
      <w:r w:rsidR="00E5154C">
        <w:t xml:space="preserve"> </w:t>
      </w:r>
      <w:r w:rsidRPr="004A26B9">
        <w:t>such</w:t>
      </w:r>
      <w:r w:rsidR="00E5154C">
        <w:t xml:space="preserve"> </w:t>
      </w:r>
      <w:r w:rsidRPr="004A26B9">
        <w:t>as</w:t>
      </w:r>
      <w:r w:rsidR="00E5154C">
        <w:t xml:space="preserve"> </w:t>
      </w:r>
      <w:r w:rsidRPr="004A26B9">
        <w:t>human</w:t>
      </w:r>
      <w:r w:rsidR="00E5154C">
        <w:t xml:space="preserve"> </w:t>
      </w:r>
      <w:r w:rsidRPr="004A26B9">
        <w:t>embryonic</w:t>
      </w:r>
      <w:r w:rsidR="00E5154C">
        <w:t xml:space="preserve"> </w:t>
      </w:r>
      <w:r w:rsidRPr="004A26B9">
        <w:t>stem</w:t>
      </w:r>
      <w:r w:rsidR="00E5154C">
        <w:t xml:space="preserve"> </w:t>
      </w:r>
      <w:r w:rsidRPr="004A26B9">
        <w:t>cells.</w:t>
      </w:r>
      <w:r w:rsidR="00E5154C">
        <w:t xml:space="preserve"> </w:t>
      </w:r>
      <w:r w:rsidRPr="004A26B9">
        <w:t>Please</w:t>
      </w:r>
      <w:r w:rsidR="00E5154C">
        <w:t xml:space="preserve"> </w:t>
      </w:r>
      <w:r w:rsidRPr="004A26B9">
        <w:t>also</w:t>
      </w:r>
      <w:r w:rsidR="00E5154C">
        <w:t xml:space="preserve"> </w:t>
      </w:r>
      <w:r w:rsidRPr="004A26B9">
        <w:t>provide</w:t>
      </w:r>
      <w:r w:rsidR="00E5154C">
        <w:t xml:space="preserve"> </w:t>
      </w:r>
      <w:r w:rsidRPr="004A26B9">
        <w:t>information</w:t>
      </w:r>
      <w:r w:rsidR="00E5154C">
        <w:t xml:space="preserve"> </w:t>
      </w:r>
      <w:r w:rsidRPr="004A26B9">
        <w:t>on</w:t>
      </w:r>
      <w:r w:rsidR="00E5154C">
        <w:t xml:space="preserve"> </w:t>
      </w:r>
      <w:r w:rsidRPr="004A26B9">
        <w:t>the</w:t>
      </w:r>
      <w:r w:rsidR="00E5154C">
        <w:t xml:space="preserve"> </w:t>
      </w:r>
      <w:r w:rsidRPr="004A26B9">
        <w:t>current</w:t>
      </w:r>
      <w:r w:rsidR="00E5154C">
        <w:t xml:space="preserve"> </w:t>
      </w:r>
      <w:r w:rsidRPr="004A26B9">
        <w:t>regulations</w:t>
      </w:r>
      <w:r w:rsidR="00E5154C">
        <w:t xml:space="preserve"> </w:t>
      </w:r>
      <w:r w:rsidRPr="004A26B9">
        <w:t>in</w:t>
      </w:r>
      <w:r w:rsidR="00E5154C">
        <w:t xml:space="preserve"> </w:t>
      </w:r>
      <w:r w:rsidRPr="004A26B9">
        <w:t>place</w:t>
      </w:r>
      <w:r w:rsidR="00E5154C">
        <w:t xml:space="preserve"> </w:t>
      </w:r>
      <w:r w:rsidRPr="004A26B9">
        <w:t>to</w:t>
      </w:r>
      <w:r w:rsidR="00E5154C">
        <w:t xml:space="preserve"> </w:t>
      </w:r>
      <w:r w:rsidRPr="004A26B9">
        <w:t>ensure</w:t>
      </w:r>
      <w:r w:rsidR="00E5154C">
        <w:t xml:space="preserve"> </w:t>
      </w:r>
      <w:r w:rsidRPr="004A26B9">
        <w:t>that</w:t>
      </w:r>
      <w:r w:rsidR="00E5154C">
        <w:t xml:space="preserve"> </w:t>
      </w:r>
      <w:r w:rsidRPr="004A26B9">
        <w:t>assisted</w:t>
      </w:r>
      <w:r w:rsidR="00E5154C">
        <w:t xml:space="preserve"> </w:t>
      </w:r>
      <w:r w:rsidRPr="004A26B9">
        <w:t>reproductive</w:t>
      </w:r>
      <w:r w:rsidR="00E5154C">
        <w:t xml:space="preserve"> </w:t>
      </w:r>
      <w:r w:rsidRPr="004A26B9">
        <w:t>technologies</w:t>
      </w:r>
      <w:r w:rsidR="00E5154C">
        <w:t xml:space="preserve"> </w:t>
      </w:r>
      <w:r w:rsidRPr="004A26B9">
        <w:t>are</w:t>
      </w:r>
      <w:r w:rsidR="00E5154C">
        <w:t xml:space="preserve"> </w:t>
      </w:r>
      <w:r w:rsidRPr="004A26B9">
        <w:t>available</w:t>
      </w:r>
      <w:r w:rsidR="00E5154C">
        <w:t xml:space="preserve"> </w:t>
      </w:r>
      <w:r w:rsidRPr="004A26B9">
        <w:t>to</w:t>
      </w:r>
      <w:r w:rsidR="00E5154C">
        <w:t xml:space="preserve"> </w:t>
      </w:r>
      <w:r w:rsidRPr="004A26B9">
        <w:t>all</w:t>
      </w:r>
      <w:r w:rsidR="00E5154C">
        <w:t xml:space="preserve"> </w:t>
      </w:r>
      <w:r w:rsidRPr="004A26B9">
        <w:t>without</w:t>
      </w:r>
      <w:r w:rsidR="00E5154C">
        <w:t xml:space="preserve"> </w:t>
      </w:r>
      <w:r w:rsidRPr="004A26B9">
        <w:t>discrimination.</w:t>
      </w:r>
    </w:p>
    <w:p w:rsidR="00E5154C" w:rsidRDefault="00E5154C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E5154C" w:rsidSect="00DC7D81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type w:val="continuous"/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154C" w:rsidRPr="00FB1744" w:rsidRDefault="00E5154C" w:rsidP="00FB1744">
      <w:pPr>
        <w:pStyle w:val="Footer"/>
      </w:pPr>
    </w:p>
  </w:endnote>
  <w:endnote w:type="continuationSeparator" w:id="0">
    <w:p w:rsidR="00E5154C" w:rsidRPr="00FB1744" w:rsidRDefault="00E5154C" w:rsidP="00FB1744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154C" w:rsidRPr="00DC7D81" w:rsidRDefault="00E5154C" w:rsidP="00E5154C">
    <w:pPr>
      <w:pStyle w:val="Footer"/>
      <w:tabs>
        <w:tab w:val="right" w:pos="9598"/>
      </w:tabs>
    </w:pPr>
    <w:r w:rsidRPr="00DC7D81">
      <w:rPr>
        <w:b/>
        <w:sz w:val="18"/>
      </w:rPr>
      <w:fldChar w:fldCharType="begin"/>
    </w:r>
    <w:r w:rsidRPr="00DC7D81">
      <w:rPr>
        <w:b/>
        <w:sz w:val="18"/>
      </w:rPr>
      <w:instrText xml:space="preserve"> PAGE  \* MERGEFORMAT </w:instrText>
    </w:r>
    <w:r w:rsidRPr="00DC7D81">
      <w:rPr>
        <w:b/>
        <w:sz w:val="18"/>
      </w:rPr>
      <w:fldChar w:fldCharType="separate"/>
    </w:r>
    <w:r w:rsidR="00DF5A40">
      <w:rPr>
        <w:b/>
        <w:noProof/>
        <w:sz w:val="18"/>
      </w:rPr>
      <w:t>4</w:t>
    </w:r>
    <w:r w:rsidRPr="00DC7D81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154C" w:rsidRPr="00DC7D81" w:rsidRDefault="00E5154C" w:rsidP="00DC7D81">
    <w:pPr>
      <w:pStyle w:val="Footer"/>
      <w:tabs>
        <w:tab w:val="right" w:pos="9598"/>
      </w:tabs>
      <w:rPr>
        <w:b/>
        <w:sz w:val="18"/>
      </w:rPr>
    </w:pPr>
    <w:r>
      <w:tab/>
    </w:r>
    <w:r w:rsidRPr="00DC7D81">
      <w:rPr>
        <w:b/>
        <w:sz w:val="18"/>
      </w:rPr>
      <w:fldChar w:fldCharType="begin"/>
    </w:r>
    <w:r w:rsidRPr="00DC7D81">
      <w:rPr>
        <w:b/>
        <w:sz w:val="18"/>
      </w:rPr>
      <w:instrText xml:space="preserve"> PAGE  \* MERGEFORMAT </w:instrText>
    </w:r>
    <w:r w:rsidRPr="00DC7D81">
      <w:rPr>
        <w:b/>
        <w:sz w:val="18"/>
      </w:rPr>
      <w:fldChar w:fldCharType="separate"/>
    </w:r>
    <w:r w:rsidR="00B52270">
      <w:rPr>
        <w:b/>
        <w:noProof/>
        <w:sz w:val="18"/>
      </w:rPr>
      <w:t>3</w:t>
    </w:r>
    <w:r w:rsidRPr="00DC7D8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5A59" w:rsidRDefault="005D5A59" w:rsidP="005D5A59">
    <w:pPr>
      <w:pStyle w:val="Footer"/>
    </w:pPr>
    <w:r>
      <w:rPr>
        <w:noProof/>
      </w:rPr>
      <w:drawing>
        <wp:anchor distT="0" distB="0" distL="114300" distR="114300" simplePos="0" relativeHeight="251659264" behindDoc="1" locked="1" layoutInCell="1" allowOverlap="1">
          <wp:simplePos x="0" y="0"/>
          <wp:positionH relativeFrom="margin">
            <wp:posOffset>4320540</wp:posOffset>
          </wp:positionH>
          <wp:positionV relativeFrom="margin">
            <wp:posOffset>9145270</wp:posOffset>
          </wp:positionV>
          <wp:extent cx="932400" cy="230400"/>
          <wp:effectExtent l="0" t="0" r="1270" b="0"/>
          <wp:wrapTight wrapText="bothSides">
            <wp:wrapPolygon edited="0">
              <wp:start x="16332" y="0"/>
              <wp:lineTo x="0" y="8950"/>
              <wp:lineTo x="0" y="19691"/>
              <wp:lineTo x="10153" y="19691"/>
              <wp:lineTo x="20747" y="19691"/>
              <wp:lineTo x="21188" y="16110"/>
              <wp:lineTo x="21188" y="0"/>
              <wp:lineTo x="16332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5D5A59" w:rsidRDefault="005D5A59" w:rsidP="005D5A59">
    <w:pPr>
      <w:pStyle w:val="Footer"/>
      <w:ind w:right="1134"/>
      <w:rPr>
        <w:sz w:val="20"/>
      </w:rPr>
    </w:pPr>
    <w:r>
      <w:rPr>
        <w:sz w:val="20"/>
      </w:rPr>
      <w:t>GE.18-06251(E)</w:t>
    </w:r>
  </w:p>
  <w:p w:rsidR="005D5A59" w:rsidRPr="005D5A59" w:rsidRDefault="005D5A59" w:rsidP="005D5A59">
    <w:pPr>
      <w:pStyle w:val="Footer"/>
      <w:ind w:right="1134"/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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</w:t>
    </w:r>
    <w:r>
      <w:rPr>
        <w:rFonts w:ascii="C39T30Lfz" w:hAnsi="C39T30Lfz"/>
        <w:sz w:val="56"/>
      </w:rPr>
      <w:t></w:t>
    </w:r>
    <w:r>
      <w:rPr>
        <w:rFonts w:ascii="C39T30Lfz" w:hAnsi="C39T30Lfz"/>
        <w:sz w:val="56"/>
      </w:rPr>
      <w:t>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</w:t>
    </w:r>
    <w:r>
      <w:rPr>
        <w:rFonts w:ascii="C39T30Lfz" w:hAnsi="C39T30Lfz"/>
        <w:noProof/>
        <w:sz w:val="56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5478780</wp:posOffset>
          </wp:positionH>
          <wp:positionV relativeFrom="margin">
            <wp:posOffset>8794750</wp:posOffset>
          </wp:positionV>
          <wp:extent cx="638175" cy="638175"/>
          <wp:effectExtent l="0" t="0" r="9525" b="9525"/>
          <wp:wrapNone/>
          <wp:docPr id="2" name="Picture 1" descr="https://undocs.org/m2/QRCode.ashx?DS=E/C.12/SVK/Q/3&amp;Size=2 &amp;Lang=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E/C.12/SVK/Q/3&amp;Size=2 &amp;Lang=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154C" w:rsidRPr="00FB1744" w:rsidRDefault="00E5154C" w:rsidP="00FB1744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:rsidR="00E5154C" w:rsidRPr="00FB1744" w:rsidRDefault="00E5154C" w:rsidP="00FB1744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id="1">
    <w:p w:rsidR="00E5154C" w:rsidRPr="00E5154C" w:rsidRDefault="00E5154C">
      <w:pPr>
        <w:pStyle w:val="FootnoteText"/>
      </w:pPr>
      <w:r>
        <w:rPr>
          <w:rStyle w:val="FootnoteReference"/>
        </w:rPr>
        <w:tab/>
      </w:r>
      <w:r w:rsidRPr="00E5154C">
        <w:rPr>
          <w:rStyle w:val="FootnoteReference"/>
          <w:sz w:val="20"/>
          <w:vertAlign w:val="baseline"/>
        </w:rPr>
        <w:t>*</w:t>
      </w:r>
      <w:r>
        <w:rPr>
          <w:rStyle w:val="FootnoteReference"/>
          <w:sz w:val="20"/>
          <w:vertAlign w:val="baseline"/>
        </w:rPr>
        <w:tab/>
      </w:r>
      <w:r w:rsidRPr="00E5154C">
        <w:rPr>
          <w:sz w:val="20"/>
        </w:rPr>
        <w:t>Adopted by the pre-sessional working group at its sixty-second session (3</w:t>
      </w:r>
      <w:r w:rsidR="00AD2DEC">
        <w:rPr>
          <w:sz w:val="20"/>
        </w:rPr>
        <w:t>–</w:t>
      </w:r>
      <w:r w:rsidRPr="00E5154C">
        <w:rPr>
          <w:sz w:val="20"/>
        </w:rPr>
        <w:t>6 April 2018).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154C" w:rsidRPr="00DC7D81" w:rsidRDefault="00E5154C" w:rsidP="00DC7D81">
    <w:pPr>
      <w:pStyle w:val="Header"/>
    </w:pPr>
    <w:r w:rsidRPr="00DC7D81">
      <w:t>E/C.12/SVK/Q/3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154C" w:rsidRPr="00DC7D81" w:rsidRDefault="00E5154C" w:rsidP="00DC7D81">
    <w:pPr>
      <w:pStyle w:val="Header"/>
      <w:jc w:val="right"/>
    </w:pPr>
    <w:r w:rsidRPr="00DC7D81">
      <w:t>E/C.12/SVK/Q/3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revisionView w:inkAnnotations="0"/>
  <w:defaultTabStop w:val="567"/>
  <w:evenAndOddHeaders/>
  <w:characterSpacingControl w:val="doNotCompress"/>
  <w:hdrShapeDefaults>
    <o:shapedefaults v:ext="edit" spidmax="6146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01A"/>
    <w:rsid w:val="00046E92"/>
    <w:rsid w:val="000D1B89"/>
    <w:rsid w:val="001170DC"/>
    <w:rsid w:val="00247E2C"/>
    <w:rsid w:val="0027246D"/>
    <w:rsid w:val="002D6C53"/>
    <w:rsid w:val="002F5595"/>
    <w:rsid w:val="00334F6A"/>
    <w:rsid w:val="00342AC8"/>
    <w:rsid w:val="00372A47"/>
    <w:rsid w:val="003867F4"/>
    <w:rsid w:val="003B4550"/>
    <w:rsid w:val="00461253"/>
    <w:rsid w:val="005042C2"/>
    <w:rsid w:val="0056599A"/>
    <w:rsid w:val="00587690"/>
    <w:rsid w:val="005D5A59"/>
    <w:rsid w:val="00671529"/>
    <w:rsid w:val="00717266"/>
    <w:rsid w:val="007268F9"/>
    <w:rsid w:val="007C52B0"/>
    <w:rsid w:val="009411B4"/>
    <w:rsid w:val="009D0139"/>
    <w:rsid w:val="009E33FD"/>
    <w:rsid w:val="009F5CDC"/>
    <w:rsid w:val="00A775CF"/>
    <w:rsid w:val="00AB3C7E"/>
    <w:rsid w:val="00AD2DEC"/>
    <w:rsid w:val="00B06045"/>
    <w:rsid w:val="00B52270"/>
    <w:rsid w:val="00BF3848"/>
    <w:rsid w:val="00C35A27"/>
    <w:rsid w:val="00C77804"/>
    <w:rsid w:val="00CC3EC3"/>
    <w:rsid w:val="00DC7D81"/>
    <w:rsid w:val="00DF5A40"/>
    <w:rsid w:val="00E02C2B"/>
    <w:rsid w:val="00E5154C"/>
    <w:rsid w:val="00ED6C48"/>
    <w:rsid w:val="00F0201A"/>
    <w:rsid w:val="00F65F5D"/>
    <w:rsid w:val="00F86A3A"/>
    <w:rsid w:val="00FB1744"/>
    <w:rsid w:val="00FC0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  <w14:docId w14:val="59E68CD9"/>
  <w15:docId w15:val="{0C537EDD-6AF0-4E29-BAFD-CEFF3BDD9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7266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semiHidden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rsid w:val="007268F9"/>
    <w:pPr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rFonts w:eastAsia="SimSun"/>
      <w:b/>
      <w:sz w:val="40"/>
      <w:lang w:eastAsia="zh-CN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qFormat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qFormat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717266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172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7266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SingleTxtGChar">
    <w:name w:val="_ Single Txt_G Char"/>
    <w:basedOn w:val="DefaultParagraphFont"/>
    <w:link w:val="SingleTxtG"/>
    <w:rsid w:val="00FC04AB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275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3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69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2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83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6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CESCR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A7FB94-742F-4F9C-B380-7AF84D473B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CESCR.dotm</Template>
  <TotalTime>0</TotalTime>
  <Pages>4</Pages>
  <Words>1579</Words>
  <Characters>8953</Characters>
  <Application>Microsoft Office Word</Application>
  <DocSecurity>0</DocSecurity>
  <Lines>157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1806251</vt:lpstr>
    </vt:vector>
  </TitlesOfParts>
  <Company>DCM</Company>
  <LinksUpToDate>false</LinksUpToDate>
  <CharactersWithSpaces>10504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1806251</dc:title>
  <dc:subject>E/C.12/SVK/Q/3</dc:subject>
  <dc:creator>Cristina BRIGOLI</dc:creator>
  <cp:keywords/>
  <dc:description/>
  <cp:lastModifiedBy>Generic Pdf eng</cp:lastModifiedBy>
  <cp:revision>2</cp:revision>
  <cp:lastPrinted>2018-04-19T07:20:00Z</cp:lastPrinted>
  <dcterms:created xsi:type="dcterms:W3CDTF">2018-04-19T10:48:00Z</dcterms:created>
  <dcterms:modified xsi:type="dcterms:W3CDTF">2018-04-19T10:48:00Z</dcterms:modified>
</cp:coreProperties>
</file>